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6DC" w:rsidRPr="00CD024F" w:rsidRDefault="00E066DC" w:rsidP="00CD024F">
      <w:pPr>
        <w:pStyle w:val="2"/>
        <w:rPr>
          <w:rFonts w:eastAsia="Calibri"/>
          <w:szCs w:val="36"/>
          <w:lang w:eastAsia="en-US"/>
        </w:rPr>
      </w:pPr>
      <w:r w:rsidRPr="00CD024F">
        <w:rPr>
          <w:rFonts w:eastAsia="Calibri"/>
          <w:szCs w:val="36"/>
          <w:lang w:eastAsia="en-US"/>
        </w:rPr>
        <w:t>АДМИНИСТРАЦИЯ БЕРЕЗОВСКОГО РАЙОНА</w:t>
      </w:r>
    </w:p>
    <w:p w:rsidR="00E066DC" w:rsidRPr="00CD024F" w:rsidRDefault="00E066DC" w:rsidP="00CD024F">
      <w:pPr>
        <w:pStyle w:val="2"/>
        <w:rPr>
          <w:rFonts w:eastAsia="Calibri"/>
          <w:szCs w:val="20"/>
          <w:lang w:eastAsia="en-US"/>
        </w:rPr>
      </w:pPr>
      <w:r w:rsidRPr="00CD024F">
        <w:rPr>
          <w:rFonts w:eastAsia="Calibri"/>
          <w:szCs w:val="20"/>
          <w:lang w:eastAsia="en-US"/>
        </w:rPr>
        <w:t>ХАНТЫ-МАНСИЙСКОГО АВТОНОМНОГО ОКРУГА</w:t>
      </w:r>
      <w:r w:rsidR="00CD024F" w:rsidRPr="00CD024F">
        <w:rPr>
          <w:rFonts w:eastAsia="Calibri"/>
          <w:szCs w:val="20"/>
          <w:lang w:eastAsia="en-US"/>
        </w:rPr>
        <w:t>-</w:t>
      </w:r>
      <w:r w:rsidRPr="00CD024F">
        <w:rPr>
          <w:rFonts w:eastAsia="Calibri"/>
          <w:szCs w:val="20"/>
          <w:lang w:eastAsia="en-US"/>
        </w:rPr>
        <w:t xml:space="preserve">ЮГРЫ </w:t>
      </w:r>
    </w:p>
    <w:p w:rsidR="00E066DC" w:rsidRPr="00CD024F" w:rsidRDefault="00E066DC" w:rsidP="00CD024F">
      <w:pPr>
        <w:pStyle w:val="2"/>
        <w:rPr>
          <w:rFonts w:eastAsia="Calibri"/>
          <w:szCs w:val="40"/>
          <w:lang w:eastAsia="en-US"/>
        </w:rPr>
      </w:pPr>
      <w:r w:rsidRPr="00CD024F">
        <w:rPr>
          <w:rFonts w:eastAsia="Calibri"/>
          <w:szCs w:val="36"/>
          <w:lang w:eastAsia="en-US"/>
        </w:rPr>
        <w:t>ПОСТАНОВЛЕНИЕ</w:t>
      </w:r>
    </w:p>
    <w:p w:rsidR="00CD024F" w:rsidRDefault="00CD024F" w:rsidP="00CD024F">
      <w:pPr>
        <w:rPr>
          <w:rFonts w:eastAsia="Calibri"/>
          <w:lang w:eastAsia="en-US"/>
        </w:rPr>
      </w:pPr>
    </w:p>
    <w:p w:rsidR="00CD024F" w:rsidRDefault="00CD024F" w:rsidP="00CD024F">
      <w:pPr>
        <w:rPr>
          <w:rFonts w:eastAsia="Calibri"/>
          <w:lang w:eastAsia="en-US"/>
        </w:rPr>
      </w:pPr>
    </w:p>
    <w:p w:rsidR="00E066DC" w:rsidRDefault="00CD024F" w:rsidP="00CD024F">
      <w:pPr>
        <w:tabs>
          <w:tab w:val="center" w:pos="9072"/>
        </w:tabs>
        <w:ind w:firstLine="0"/>
        <w:rPr>
          <w:rFonts w:eastAsia="Calibri"/>
          <w:lang w:eastAsia="en-US"/>
        </w:rPr>
      </w:pPr>
      <w:r>
        <w:rPr>
          <w:rFonts w:eastAsia="Calibri"/>
          <w:lang w:eastAsia="en-US"/>
        </w:rPr>
        <w:t>от 12.04.2019</w:t>
      </w:r>
      <w:r>
        <w:rPr>
          <w:rFonts w:eastAsia="Calibri"/>
          <w:lang w:eastAsia="en-US"/>
        </w:rPr>
        <w:tab/>
        <w:t>№440</w:t>
      </w:r>
    </w:p>
    <w:p w:rsidR="00CD024F" w:rsidRDefault="00CD024F" w:rsidP="00CD024F">
      <w:pPr>
        <w:ind w:firstLine="0"/>
        <w:rPr>
          <w:rFonts w:eastAsia="Calibri"/>
          <w:lang w:eastAsia="en-US"/>
        </w:rPr>
      </w:pPr>
      <w:r>
        <w:rPr>
          <w:rFonts w:eastAsia="Calibri"/>
          <w:lang w:eastAsia="en-US"/>
        </w:rPr>
        <w:t>пгт. Березово</w:t>
      </w:r>
    </w:p>
    <w:p w:rsidR="00CD024F" w:rsidRPr="00CD024F" w:rsidRDefault="00CD024F" w:rsidP="00E066DC">
      <w:pPr>
        <w:rPr>
          <w:rFonts w:eastAsia="Calibri" w:cs="Arial"/>
          <w:b/>
          <w:szCs w:val="22"/>
          <w:lang w:eastAsia="en-US"/>
        </w:rPr>
      </w:pPr>
    </w:p>
    <w:p w:rsidR="00CD024F" w:rsidRPr="00CD024F" w:rsidRDefault="00CD024F" w:rsidP="00CD024F">
      <w:pPr>
        <w:pStyle w:val="Title"/>
      </w:pPr>
      <w:r w:rsidRPr="00CD024F">
        <w:t>Об утверждении административного регламента предоставления муниципальной услуги «Предоставление доступа к справочно-поисковому аппарату библиотек, базам данных» и признании утратившими силу некоторых муниципальных правовых актов администрации Березовского района</w:t>
      </w:r>
    </w:p>
    <w:p w:rsidR="00F74BD0" w:rsidRDefault="00F74BD0" w:rsidP="00333E52">
      <w:pPr>
        <w:pStyle w:val="31"/>
        <w:spacing w:after="0"/>
        <w:rPr>
          <w:rFonts w:cs="Arial"/>
          <w:sz w:val="24"/>
          <w:szCs w:val="28"/>
          <w:lang w:val="ru-RU" w:eastAsia="ru-RU"/>
        </w:rPr>
      </w:pPr>
    </w:p>
    <w:p w:rsidR="00CD024F" w:rsidRDefault="00634B0E" w:rsidP="00333E52">
      <w:pPr>
        <w:pStyle w:val="31"/>
        <w:spacing w:after="0"/>
        <w:rPr>
          <w:rFonts w:cs="Arial"/>
          <w:sz w:val="24"/>
          <w:szCs w:val="28"/>
          <w:lang w:val="ru-RU" w:eastAsia="ru-RU"/>
        </w:rPr>
      </w:pPr>
      <w:r w:rsidRPr="00634B0E">
        <w:rPr>
          <w:rFonts w:cs="Arial"/>
          <w:sz w:val="24"/>
          <w:szCs w:val="28"/>
          <w:lang w:val="ru-RU" w:eastAsia="ru-RU"/>
        </w:rPr>
        <w:t xml:space="preserve">(с изменениями, внесенными постановлением Администрации </w:t>
      </w:r>
      <w:hyperlink r:id="rId8" w:tooltip="постановление от 01.09.2020 0:00:00 №801 Администрация Березовского района&#10;&#10;О внесении изменений в постановление администрации Березовского района от 12.04.2019 № 440 " w:history="1">
        <w:r w:rsidRPr="00634B0E">
          <w:rPr>
            <w:rStyle w:val="a3"/>
            <w:rFonts w:cs="Arial"/>
            <w:sz w:val="24"/>
            <w:szCs w:val="28"/>
            <w:lang w:val="ru-RU" w:eastAsia="ru-RU"/>
          </w:rPr>
          <w:t xml:space="preserve">от 01.09.2020 </w:t>
        </w:r>
        <w:r w:rsidR="00F74BD0">
          <w:rPr>
            <w:rStyle w:val="a3"/>
            <w:rFonts w:cs="Arial"/>
            <w:sz w:val="24"/>
            <w:szCs w:val="28"/>
            <w:lang w:val="ru-RU" w:eastAsia="ru-RU"/>
          </w:rPr>
          <w:t xml:space="preserve">                  </w:t>
        </w:r>
        <w:r w:rsidRPr="00634B0E">
          <w:rPr>
            <w:rStyle w:val="a3"/>
            <w:rFonts w:cs="Arial"/>
            <w:sz w:val="24"/>
            <w:szCs w:val="28"/>
            <w:lang w:val="ru-RU" w:eastAsia="ru-RU"/>
          </w:rPr>
          <w:t>№ 801</w:t>
        </w:r>
      </w:hyperlink>
      <w:r w:rsidRPr="00634B0E">
        <w:rPr>
          <w:rFonts w:cs="Arial"/>
          <w:sz w:val="24"/>
          <w:szCs w:val="28"/>
          <w:lang w:val="ru-RU" w:eastAsia="ru-RU"/>
        </w:rPr>
        <w:t>)</w:t>
      </w:r>
    </w:p>
    <w:p w:rsidR="00647DC1" w:rsidRDefault="00647DC1" w:rsidP="00333E52">
      <w:pPr>
        <w:pStyle w:val="31"/>
        <w:spacing w:after="0"/>
        <w:rPr>
          <w:rFonts w:cs="Arial"/>
          <w:sz w:val="24"/>
          <w:szCs w:val="28"/>
          <w:lang w:val="ru-RU" w:eastAsia="ru-RU"/>
        </w:rPr>
      </w:pPr>
      <w:r w:rsidRPr="00647DC1">
        <w:rPr>
          <w:rFonts w:cs="Arial"/>
          <w:sz w:val="24"/>
          <w:szCs w:val="28"/>
          <w:lang w:val="ru-RU" w:eastAsia="ru-RU"/>
        </w:rPr>
        <w:t xml:space="preserve">(с изменениями, внесенными постановлением Администрации </w:t>
      </w:r>
      <w:hyperlink r:id="rId9" w:tooltip="постановление от 12.04.2021 0:00:00 №393 Администрация Березовского района&#10;&#10;О внесении изменений в постановление администрации Березовского района от 12.04.2019 № 440 " w:history="1">
        <w:r w:rsidRPr="00647DC1">
          <w:rPr>
            <w:rStyle w:val="a3"/>
            <w:rFonts w:cs="Arial"/>
            <w:sz w:val="24"/>
            <w:szCs w:val="28"/>
            <w:lang w:val="ru-RU" w:eastAsia="ru-RU"/>
          </w:rPr>
          <w:t xml:space="preserve">от 12.04.2021 </w:t>
        </w:r>
        <w:r w:rsidR="00F74BD0">
          <w:rPr>
            <w:rStyle w:val="a3"/>
            <w:rFonts w:cs="Arial"/>
            <w:sz w:val="24"/>
            <w:szCs w:val="28"/>
            <w:lang w:val="ru-RU" w:eastAsia="ru-RU"/>
          </w:rPr>
          <w:t xml:space="preserve">                 </w:t>
        </w:r>
        <w:r w:rsidRPr="00647DC1">
          <w:rPr>
            <w:rStyle w:val="a3"/>
            <w:rFonts w:cs="Arial"/>
            <w:sz w:val="24"/>
            <w:szCs w:val="28"/>
            <w:lang w:val="ru-RU" w:eastAsia="ru-RU"/>
          </w:rPr>
          <w:t>№ 393</w:t>
        </w:r>
      </w:hyperlink>
      <w:r w:rsidRPr="00647DC1">
        <w:rPr>
          <w:rFonts w:cs="Arial"/>
          <w:sz w:val="24"/>
          <w:szCs w:val="28"/>
          <w:lang w:val="ru-RU" w:eastAsia="ru-RU"/>
        </w:rPr>
        <w:t>)</w:t>
      </w:r>
    </w:p>
    <w:p w:rsidR="00634B0E" w:rsidRDefault="00333E52" w:rsidP="00333E52">
      <w:r w:rsidRPr="00333E52">
        <w:t xml:space="preserve">(с изменениями, внесенными постановлением Администрации </w:t>
      </w:r>
      <w:hyperlink r:id="rId10" w:tooltip="постановление от 21.06.2021 0:00:00 №695 Администрация Березовского района&#10;&#10;О внесении изменения в постановление администрации Березовского района от 12.04.2019 № 440 " w:history="1">
        <w:r w:rsidRPr="00333E52">
          <w:rPr>
            <w:rStyle w:val="a3"/>
          </w:rPr>
          <w:t xml:space="preserve">от 21.06.2021 </w:t>
        </w:r>
        <w:r w:rsidR="00F74BD0">
          <w:rPr>
            <w:rStyle w:val="a3"/>
          </w:rPr>
          <w:t xml:space="preserve">                    </w:t>
        </w:r>
        <w:r w:rsidRPr="00333E52">
          <w:rPr>
            <w:rStyle w:val="a3"/>
          </w:rPr>
          <w:t>№ 695</w:t>
        </w:r>
      </w:hyperlink>
      <w:r w:rsidRPr="00333E52">
        <w:t>)</w:t>
      </w:r>
    </w:p>
    <w:p w:rsidR="00333E52" w:rsidRDefault="00962BE0" w:rsidP="00CD024F">
      <w:r w:rsidRPr="00962BE0">
        <w:t xml:space="preserve">(с изменениями, внесенными постановлением Администрации </w:t>
      </w:r>
      <w:hyperlink r:id="rId11" w:tooltip="постановление от 17.01.2022 0:00:00 №39 Администрация Березовского района&#10;&#10;О внесении изменений в постановление администрации Березовского района от 12.04.2019 № 440 " w:history="1">
        <w:r w:rsidRPr="00962BE0">
          <w:rPr>
            <w:rStyle w:val="a3"/>
          </w:rPr>
          <w:t xml:space="preserve">от 17.01.2022 </w:t>
        </w:r>
        <w:r w:rsidR="00F74BD0">
          <w:rPr>
            <w:rStyle w:val="a3"/>
          </w:rPr>
          <w:t xml:space="preserve">           </w:t>
        </w:r>
        <w:r w:rsidRPr="00962BE0">
          <w:rPr>
            <w:rStyle w:val="a3"/>
          </w:rPr>
          <w:t>№ 39</w:t>
        </w:r>
      </w:hyperlink>
      <w:r w:rsidRPr="00962BE0">
        <w:t>)</w:t>
      </w:r>
    </w:p>
    <w:p w:rsidR="00962BE0" w:rsidRDefault="003E086B" w:rsidP="00CD024F">
      <w:r w:rsidRPr="00962BE0">
        <w:t>(с изменениями, внесенными постановлением Администрации</w:t>
      </w:r>
      <w:r w:rsidR="00112332">
        <w:t xml:space="preserve"> </w:t>
      </w:r>
      <w:hyperlink r:id="rId12" w:tooltip="постановление от 20.04.2022 0:00:00 №580 Администрация Березовского района&#10;&#10;О внесении изменений в постановление администрации Березовского района от 12.04.2019 № 440 " w:history="1">
        <w:r w:rsidR="00112332" w:rsidRPr="00963BEC">
          <w:rPr>
            <w:rStyle w:val="a3"/>
          </w:rPr>
          <w:t xml:space="preserve">от </w:t>
        </w:r>
        <w:r w:rsidR="00963BEC" w:rsidRPr="00963BEC">
          <w:rPr>
            <w:rStyle w:val="a3"/>
          </w:rPr>
          <w:t xml:space="preserve">20.04.2022 </w:t>
        </w:r>
        <w:r w:rsidR="00F74BD0">
          <w:rPr>
            <w:rStyle w:val="a3"/>
          </w:rPr>
          <w:t xml:space="preserve">                </w:t>
        </w:r>
        <w:r w:rsidR="00963BEC" w:rsidRPr="00963BEC">
          <w:rPr>
            <w:rStyle w:val="a3"/>
          </w:rPr>
          <w:t>№ 580</w:t>
        </w:r>
      </w:hyperlink>
      <w:r w:rsidR="00963BEC">
        <w:t>)</w:t>
      </w:r>
    </w:p>
    <w:p w:rsidR="00963BEC" w:rsidRDefault="008D7BE7" w:rsidP="00CD024F">
      <w:r w:rsidRPr="00962BE0">
        <w:t>(с изменениями, внесенными постановлением Администрации</w:t>
      </w:r>
      <w:r>
        <w:t xml:space="preserve"> </w:t>
      </w:r>
      <w:hyperlink r:id="rId13"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Pr="008D7BE7">
          <w:rPr>
            <w:rStyle w:val="a3"/>
          </w:rPr>
          <w:t>от 13.05.2024                   № 417</w:t>
        </w:r>
      </w:hyperlink>
      <w:r w:rsidR="00D1455B">
        <w:t>)</w:t>
      </w:r>
    </w:p>
    <w:p w:rsidR="00D1455B" w:rsidRDefault="00D1455B" w:rsidP="00CD024F">
      <w:r>
        <w:t xml:space="preserve">(с изменениями, внесенными постановлением Администрации </w:t>
      </w:r>
      <w:hyperlink r:id="rId14" w:tooltip="постановление от 24.04.2025 0:00:00 №312 Администрация Березовского района&#10;&#10;О внесении изменений в постановление администрации Березовского района от 12.04.2019 № 440 " w:history="1">
        <w:r w:rsidRPr="00D1455B">
          <w:rPr>
            <w:rStyle w:val="a3"/>
          </w:rPr>
          <w:t xml:space="preserve">от 24.04.2025 </w:t>
        </w:r>
        <w:r w:rsidR="00D644AB">
          <w:rPr>
            <w:rStyle w:val="a3"/>
          </w:rPr>
          <w:t xml:space="preserve">                    </w:t>
        </w:r>
        <w:r w:rsidRPr="00D1455B">
          <w:rPr>
            <w:rStyle w:val="a3"/>
          </w:rPr>
          <w:t>№ 312)</w:t>
        </w:r>
      </w:hyperlink>
    </w:p>
    <w:p w:rsidR="008D7BE7" w:rsidRDefault="00D644AB" w:rsidP="00CD024F">
      <w:r>
        <w:t xml:space="preserve">(с изменениями, внесенными постановлением Администрации </w:t>
      </w:r>
      <w:hyperlink r:id="rId15"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 xml:space="preserve">от 24.02.2026 </w:t>
        </w:r>
        <w:r>
          <w:rPr>
            <w:rStyle w:val="a3"/>
          </w:rPr>
          <w:t xml:space="preserve">                  </w:t>
        </w:r>
        <w:r w:rsidRPr="00D644AB">
          <w:rPr>
            <w:rStyle w:val="a3"/>
          </w:rPr>
          <w:t>№ 136</w:t>
        </w:r>
      </w:hyperlink>
      <w:r>
        <w:t>)</w:t>
      </w:r>
    </w:p>
    <w:p w:rsidR="00D644AB" w:rsidRDefault="00D644AB" w:rsidP="00CD024F"/>
    <w:p w:rsidR="00BC6F1C" w:rsidRDefault="00647DC1" w:rsidP="00CD024F">
      <w:r w:rsidRPr="00647DC1">
        <w:t xml:space="preserve">В соответствии с Федеральным законом от 27 июля 2010 года </w:t>
      </w:r>
      <w:hyperlink r:id="rId1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24E7A">
          <w:rPr>
            <w:rStyle w:val="a3"/>
          </w:rPr>
          <w:t xml:space="preserve">№ 210-ФЗ </w:t>
        </w:r>
        <w:r w:rsidR="00F74BD0">
          <w:rPr>
            <w:rStyle w:val="a3"/>
          </w:rPr>
          <w:t xml:space="preserve">                 </w:t>
        </w:r>
        <w:r w:rsidRPr="00D24E7A">
          <w:rPr>
            <w:rStyle w:val="a3"/>
          </w:rPr>
          <w:t>«Об организации предоставления</w:t>
        </w:r>
      </w:hyperlink>
      <w:r w:rsidRPr="00647DC1">
        <w:t xml:space="preserve"> государственных и муниципальных услуг», постановлением администрации Березовского района </w:t>
      </w:r>
      <w:hyperlink r:id="rId17"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D24E7A">
          <w:rPr>
            <w:rStyle w:val="a3"/>
          </w:rPr>
          <w:t>от 29 декабря 2020 года № 1275</w:t>
        </w:r>
      </w:hyperlink>
      <w:r w:rsidRPr="00647DC1">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647DC1" w:rsidRDefault="00647DC1" w:rsidP="00CD024F">
      <w:r>
        <w:t xml:space="preserve">(преамбула постановления изложена в редакции </w:t>
      </w:r>
      <w:r w:rsidRPr="00647DC1">
        <w:t>постановлени</w:t>
      </w:r>
      <w:r>
        <w:t>я</w:t>
      </w:r>
      <w:r w:rsidRPr="00647DC1">
        <w:t xml:space="preserve"> Администрации </w:t>
      </w:r>
      <w:hyperlink r:id="rId18" w:tooltip="постановление от 12.04.2021 0:00:00 №393 Администрация Березовского района&#10;&#10;О внесении изменений в постановление администрации Березовского района от 12.04.2019 № 440 " w:history="1">
        <w:r w:rsidRPr="00647DC1">
          <w:rPr>
            <w:rStyle w:val="a3"/>
          </w:rPr>
          <w:t>от 12.04.2021 № 393)</w:t>
        </w:r>
      </w:hyperlink>
    </w:p>
    <w:p w:rsidR="00D1455B" w:rsidRDefault="00D1455B" w:rsidP="00CD024F">
      <w:r>
        <w:t>(</w:t>
      </w:r>
      <w:r w:rsidRPr="00D1455B">
        <w:t>в преамбуле слова «</w:t>
      </w:r>
      <w:r w:rsidRPr="00D1455B">
        <w:rPr>
          <w:iCs/>
        </w:rPr>
        <w:t>постановлением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w:t>
      </w:r>
      <w:r>
        <w:rPr>
          <w:iCs/>
        </w:rPr>
        <w:t xml:space="preserve">пертизы их проектов»,» исключены постановлением </w:t>
      </w:r>
      <w:r w:rsidRPr="00D1455B">
        <w:rPr>
          <w:iCs/>
        </w:rPr>
        <w:t xml:space="preserve">Администрации </w:t>
      </w:r>
      <w:hyperlink r:id="rId19" w:tooltip="постановление от 24.04.2025 0:00:00 №312 Администрация Березовского района&#10;&#10;О внесении изменений в постановление администрации Березовского района от 12.04.2019 № 440 " w:history="1">
        <w:r w:rsidRPr="00D1455B">
          <w:rPr>
            <w:rStyle w:val="a3"/>
            <w:iCs/>
          </w:rPr>
          <w:t>от 24.04.2025 № 312)</w:t>
        </w:r>
      </w:hyperlink>
    </w:p>
    <w:p w:rsidR="00D50A33" w:rsidRPr="00CD024F" w:rsidRDefault="00D50A33" w:rsidP="00CD024F">
      <w:r w:rsidRPr="00CD024F">
        <w:lastRenderedPageBreak/>
        <w:t>1.</w:t>
      </w:r>
      <w:r w:rsidR="004B7619" w:rsidRPr="00CD024F">
        <w:t xml:space="preserve"> </w:t>
      </w:r>
      <w:r w:rsidRPr="00CD024F">
        <w:t xml:space="preserve">Утвердить административный регламент предоставления муниципальной услуги </w:t>
      </w:r>
      <w:r w:rsidR="00CD024F" w:rsidRPr="00CD024F">
        <w:t>«</w:t>
      </w:r>
      <w:r w:rsidR="005E5DDC" w:rsidRPr="00CD024F">
        <w:t>Предоставление до</w:t>
      </w:r>
      <w:r w:rsidR="004B7619" w:rsidRPr="00CD024F">
        <w:t xml:space="preserve">ступа к справочно-поисковому </w:t>
      </w:r>
      <w:r w:rsidR="005E5DDC" w:rsidRPr="00CD024F">
        <w:t>аппарату библиотек, базам данных</w:t>
      </w:r>
      <w:r w:rsidR="00CD024F" w:rsidRPr="00CD024F">
        <w:t>»</w:t>
      </w:r>
      <w:r w:rsidR="005E5DDC" w:rsidRPr="00CD024F">
        <w:rPr>
          <w:lang w:eastAsia="en-US"/>
        </w:rPr>
        <w:t xml:space="preserve"> </w:t>
      </w:r>
      <w:r w:rsidRPr="00CD024F">
        <w:t xml:space="preserve">согласно </w:t>
      </w:r>
      <w:proofErr w:type="gramStart"/>
      <w:r w:rsidRPr="00CD024F">
        <w:t>приложению</w:t>
      </w:r>
      <w:proofErr w:type="gramEnd"/>
      <w:r w:rsidRPr="00CD024F">
        <w:t xml:space="preserve"> к настоящему постановлению. </w:t>
      </w:r>
    </w:p>
    <w:p w:rsidR="00D121DE" w:rsidRPr="00CD024F" w:rsidRDefault="00D50A33" w:rsidP="00CD024F">
      <w:r w:rsidRPr="00CD024F">
        <w:t>2.</w:t>
      </w:r>
      <w:r w:rsidR="004B7619" w:rsidRPr="00CD024F">
        <w:t xml:space="preserve"> </w:t>
      </w:r>
      <w:r w:rsidRPr="00CD024F">
        <w:t xml:space="preserve">Признать утратившими силу постановления администрации Березовского района: </w:t>
      </w:r>
    </w:p>
    <w:p w:rsidR="00D121DE" w:rsidRPr="00CD024F" w:rsidRDefault="00CD024F" w:rsidP="00CD024F">
      <w:r w:rsidRPr="00CD024F">
        <w:t>-</w:t>
      </w:r>
      <w:hyperlink r:id="rId20" w:tooltip="постановление от 21.10.2016 0:00:00 №823 Администрация Березовского района&#10;&#10;Об утверждении административного регламента предоставления муниципальной услуги " w:history="1">
        <w:r w:rsidR="00E20780" w:rsidRPr="00CD024F">
          <w:rPr>
            <w:rStyle w:val="a3"/>
          </w:rPr>
          <w:t>от 21.10.</w:t>
        </w:r>
        <w:r w:rsidR="00D121DE" w:rsidRPr="00CD024F">
          <w:rPr>
            <w:rStyle w:val="a3"/>
          </w:rPr>
          <w:t xml:space="preserve">2016 </w:t>
        </w:r>
        <w:r w:rsidR="00235066" w:rsidRPr="00CD024F">
          <w:rPr>
            <w:rStyle w:val="a3"/>
          </w:rPr>
          <w:t>года</w:t>
        </w:r>
        <w:r w:rsidRPr="00CD024F">
          <w:rPr>
            <w:rStyle w:val="a3"/>
          </w:rPr>
          <w:t xml:space="preserve"> № </w:t>
        </w:r>
        <w:r w:rsidR="009C2CF9" w:rsidRPr="00CD024F">
          <w:rPr>
            <w:rStyle w:val="a3"/>
          </w:rPr>
          <w:t>823</w:t>
        </w:r>
      </w:hyperlink>
      <w:r w:rsidR="00D121DE" w:rsidRPr="00CD024F">
        <w:t xml:space="preserve"> </w:t>
      </w:r>
      <w:r w:rsidRPr="00CD024F">
        <w:t>«</w:t>
      </w:r>
      <w:r w:rsidR="00D121DE" w:rsidRPr="00CD024F">
        <w:t>Об утверждении административного регламента</w:t>
      </w:r>
      <w:r w:rsidRPr="00CD024F">
        <w:t xml:space="preserve"> </w:t>
      </w:r>
      <w:r w:rsidR="009C2CF9" w:rsidRPr="00CD024F">
        <w:t>предоставления</w:t>
      </w:r>
      <w:r w:rsidR="00D121DE" w:rsidRPr="00CD024F">
        <w:t xml:space="preserve"> муниципальной </w:t>
      </w:r>
      <w:r w:rsidR="009C2CF9" w:rsidRPr="00CD024F">
        <w:t xml:space="preserve">услуги </w:t>
      </w:r>
      <w:r w:rsidRPr="00CD024F">
        <w:t>«</w:t>
      </w:r>
      <w:r w:rsidR="009C2CF9" w:rsidRPr="00CD024F">
        <w:t>Предоставление доступа к справочно-поисковому аппарату библиотек, базам данных</w:t>
      </w:r>
      <w:r w:rsidRPr="00CD024F">
        <w:t>»</w:t>
      </w:r>
      <w:r w:rsidR="009C2CF9" w:rsidRPr="00CD024F">
        <w:t xml:space="preserve"> и признании утратившими силу некоторых муниципальных правовых актов администрации Березовского района</w:t>
      </w:r>
      <w:r w:rsidRPr="00CD024F">
        <w:t>»</w:t>
      </w:r>
      <w:r w:rsidR="00E20780" w:rsidRPr="00CD024F">
        <w:t>;</w:t>
      </w:r>
    </w:p>
    <w:p w:rsidR="005E5DDC" w:rsidRPr="00CD024F" w:rsidRDefault="00CD024F" w:rsidP="00CD024F">
      <w:r w:rsidRPr="00CD024F">
        <w:t>-</w:t>
      </w:r>
      <w:hyperlink r:id="rId21" w:tooltip="постановление от 13.10.2017 0:00:00 №847 Администрация Березовского района&#10;&#10;О внесении изменений в приложение к постановлению администрации Березовского района от 21.10.2016 № 823 " w:history="1">
        <w:r w:rsidR="00E20780" w:rsidRPr="00CD024F">
          <w:rPr>
            <w:rStyle w:val="a3"/>
          </w:rPr>
          <w:t>от 13</w:t>
        </w:r>
        <w:r w:rsidR="00235066" w:rsidRPr="00CD024F">
          <w:rPr>
            <w:rStyle w:val="a3"/>
          </w:rPr>
          <w:t xml:space="preserve"> октября </w:t>
        </w:r>
        <w:r w:rsidR="00E20780" w:rsidRPr="00CD024F">
          <w:rPr>
            <w:rStyle w:val="a3"/>
          </w:rPr>
          <w:t>2017</w:t>
        </w:r>
        <w:r w:rsidRPr="00CD024F">
          <w:rPr>
            <w:rStyle w:val="a3"/>
          </w:rPr>
          <w:t xml:space="preserve"> № </w:t>
        </w:r>
        <w:r w:rsidR="00E20780" w:rsidRPr="00CD024F">
          <w:rPr>
            <w:rStyle w:val="a3"/>
          </w:rPr>
          <w:t>847</w:t>
        </w:r>
      </w:hyperlink>
      <w:r w:rsidR="00E20780" w:rsidRPr="00CD024F">
        <w:t xml:space="preserve"> </w:t>
      </w:r>
      <w:r w:rsidRPr="00CD024F">
        <w:t>«</w:t>
      </w:r>
      <w:r w:rsidR="00E20780" w:rsidRPr="00CD024F">
        <w:t>О внесении изменений в приложение к постановлению администрации Б</w:t>
      </w:r>
      <w:r w:rsidR="00235066" w:rsidRPr="00CD024F">
        <w:t xml:space="preserve">ерезовского района </w:t>
      </w:r>
      <w:hyperlink r:id="rId22" w:tooltip="постановление от 21.10.2016 0:00:00 №823 Администрация Березовского района&#10;&#10;Об утверждении административного регламента предоставления муниципальной услуги " w:history="1">
        <w:r w:rsidR="00235066" w:rsidRPr="00CD024F">
          <w:rPr>
            <w:rStyle w:val="a3"/>
          </w:rPr>
          <w:t>от 21.10.2016</w:t>
        </w:r>
        <w:r w:rsidRPr="00CD024F">
          <w:rPr>
            <w:rStyle w:val="a3"/>
          </w:rPr>
          <w:t xml:space="preserve"> № </w:t>
        </w:r>
        <w:r w:rsidR="00E20780" w:rsidRPr="00CD024F">
          <w:rPr>
            <w:rStyle w:val="a3"/>
          </w:rPr>
          <w:t>823</w:t>
        </w:r>
      </w:hyperlink>
      <w:r w:rsidR="00E20780" w:rsidRPr="00CD024F">
        <w:t xml:space="preserve"> </w:t>
      </w:r>
      <w:r w:rsidR="00F74BD0">
        <w:t xml:space="preserve">                        </w:t>
      </w:r>
      <w:r w:rsidRPr="00CD024F">
        <w:t>«</w:t>
      </w:r>
      <w:r w:rsidR="00E20780" w:rsidRPr="00CD024F">
        <w:t xml:space="preserve">Об утверждении административного регламента предоставления муниципальной услуги </w:t>
      </w:r>
      <w:r w:rsidRPr="00CD024F">
        <w:t>«</w:t>
      </w:r>
      <w:r w:rsidR="00E20780" w:rsidRPr="00CD024F">
        <w:t>Предоставление доступа к справочно-поисковому аппарату библиотек, базам данных</w:t>
      </w:r>
      <w:r w:rsidRPr="00CD024F">
        <w:t>»</w:t>
      </w:r>
      <w:r w:rsidR="00E20780" w:rsidRPr="00CD024F">
        <w:t xml:space="preserve"> и признании утратившими силу некоторых муниципальных правовых актов администрации Березовского района</w:t>
      </w:r>
      <w:r w:rsidRPr="00CD024F">
        <w:t>»</w:t>
      </w:r>
      <w:r w:rsidR="00211FD0" w:rsidRPr="00CD024F">
        <w:t>;</w:t>
      </w:r>
    </w:p>
    <w:p w:rsidR="00E20780" w:rsidRPr="00CD024F" w:rsidRDefault="00CD024F" w:rsidP="00CD024F">
      <w:r w:rsidRPr="00CD024F">
        <w:t>-</w:t>
      </w:r>
      <w:hyperlink r:id="rId23" w:tooltip="постановление от 09.06.2018 0:00:00 №496 Администрация Березовского района&#10;&#10;О внесении изменений в приложение к постановлению администрации Березовского района от 21.10.2016 № 823 " w:history="1">
        <w:r w:rsidR="00E20780" w:rsidRPr="00CD024F">
          <w:rPr>
            <w:rStyle w:val="a3"/>
          </w:rPr>
          <w:t>от 09</w:t>
        </w:r>
        <w:r w:rsidR="00235066" w:rsidRPr="00CD024F">
          <w:rPr>
            <w:rStyle w:val="a3"/>
          </w:rPr>
          <w:t xml:space="preserve"> июня</w:t>
        </w:r>
        <w:r w:rsidR="00E20780" w:rsidRPr="00CD024F">
          <w:rPr>
            <w:rStyle w:val="a3"/>
          </w:rPr>
          <w:t xml:space="preserve"> 2018</w:t>
        </w:r>
        <w:r w:rsidRPr="00CD024F">
          <w:rPr>
            <w:rStyle w:val="a3"/>
          </w:rPr>
          <w:t xml:space="preserve"> № </w:t>
        </w:r>
        <w:r w:rsidR="00E20780" w:rsidRPr="00CD024F">
          <w:rPr>
            <w:rStyle w:val="a3"/>
          </w:rPr>
          <w:t>496</w:t>
        </w:r>
      </w:hyperlink>
      <w:r w:rsidR="00E20780" w:rsidRPr="00CD024F">
        <w:t xml:space="preserve"> </w:t>
      </w:r>
      <w:r w:rsidRPr="00CD024F">
        <w:t>«</w:t>
      </w:r>
      <w:r w:rsidR="00E20780" w:rsidRPr="00CD024F">
        <w:t>О внесении изменений в приложение к постановлению администраци</w:t>
      </w:r>
      <w:r w:rsidR="00235066" w:rsidRPr="00CD024F">
        <w:t>и Березовского района</w:t>
      </w:r>
      <w:r w:rsidR="00883797" w:rsidRPr="00CD024F">
        <w:t xml:space="preserve"> </w:t>
      </w:r>
      <w:hyperlink r:id="rId24" w:tooltip="постановление от 21.10.2016 0:00:00 №823 Администрация Березовского района&#10;&#10;Об утверждении административного регламента предоставления муниципальной услуги " w:history="1">
        <w:r w:rsidR="00883797" w:rsidRPr="00CD024F">
          <w:rPr>
            <w:rStyle w:val="a3"/>
          </w:rPr>
          <w:t>от</w:t>
        </w:r>
        <w:r w:rsidR="00235066" w:rsidRPr="00CD024F">
          <w:rPr>
            <w:rStyle w:val="a3"/>
          </w:rPr>
          <w:t xml:space="preserve"> 21.10.2016</w:t>
        </w:r>
        <w:r w:rsidRPr="00CD024F">
          <w:rPr>
            <w:rStyle w:val="a3"/>
          </w:rPr>
          <w:t xml:space="preserve"> № </w:t>
        </w:r>
        <w:r w:rsidR="00E20780" w:rsidRPr="00CD024F">
          <w:rPr>
            <w:rStyle w:val="a3"/>
          </w:rPr>
          <w:t>823</w:t>
        </w:r>
      </w:hyperlink>
      <w:r w:rsidR="00E20780" w:rsidRPr="00CD024F">
        <w:t xml:space="preserve"> </w:t>
      </w:r>
      <w:r w:rsidRPr="00CD024F">
        <w:t>«</w:t>
      </w:r>
      <w:r w:rsidR="00E20780" w:rsidRPr="00CD024F">
        <w:t xml:space="preserve">Об утверждении административного регламента предоставления муниципальной услуги </w:t>
      </w:r>
      <w:r w:rsidRPr="00CD024F">
        <w:t>«</w:t>
      </w:r>
      <w:r w:rsidR="00E20780" w:rsidRPr="00CD024F">
        <w:t>Предоставление доступа к справочно-поисковому аппарату библиотек, базам данных</w:t>
      </w:r>
      <w:r w:rsidRPr="00CD024F">
        <w:t>»</w:t>
      </w:r>
      <w:r w:rsidR="00E20780" w:rsidRPr="00CD024F">
        <w:t xml:space="preserve"> и признании утратившими силу некоторых муниципальных правовых актов администрации Березовского района</w:t>
      </w:r>
      <w:r w:rsidRPr="00CD024F">
        <w:t>»</w:t>
      </w:r>
      <w:r w:rsidR="00E20780" w:rsidRPr="00CD024F">
        <w:t>;</w:t>
      </w:r>
    </w:p>
    <w:p w:rsidR="00CD024F" w:rsidRPr="00CD024F" w:rsidRDefault="00CD024F" w:rsidP="00CD024F">
      <w:r w:rsidRPr="00CD024F">
        <w:t>-</w:t>
      </w:r>
      <w:r w:rsidR="00235066" w:rsidRPr="00CD024F">
        <w:t xml:space="preserve"> </w:t>
      </w:r>
      <w:hyperlink r:id="rId25" w:tooltip="постановление от 22.11.2018 0:00:00 №1055 Администрация Березовского района&#10;&#10;О внесении изменений в приложение к постановлению администрации Березовского района от 21.10.2016 № 823 " w:history="1">
        <w:r w:rsidR="00235066" w:rsidRPr="00CD024F">
          <w:rPr>
            <w:rStyle w:val="a3"/>
          </w:rPr>
          <w:t>от 22 ноября 2018 года</w:t>
        </w:r>
        <w:r w:rsidRPr="00CD024F">
          <w:rPr>
            <w:rStyle w:val="a3"/>
          </w:rPr>
          <w:t xml:space="preserve"> № </w:t>
        </w:r>
        <w:r w:rsidR="00235066" w:rsidRPr="00CD024F">
          <w:rPr>
            <w:rStyle w:val="a3"/>
          </w:rPr>
          <w:t>1055</w:t>
        </w:r>
      </w:hyperlink>
      <w:r w:rsidR="00235066" w:rsidRPr="00CD024F">
        <w:t xml:space="preserve"> </w:t>
      </w:r>
      <w:r w:rsidRPr="00CD024F">
        <w:t>«</w:t>
      </w:r>
      <w:r w:rsidR="00235066" w:rsidRPr="00CD024F">
        <w:t xml:space="preserve">О внесении изменений в приложение к постановлению администрации Березовского района </w:t>
      </w:r>
      <w:hyperlink r:id="rId26" w:tooltip="постановление от 21.10.2016 0:00:00 №823 Администрация Березовского района&#10;&#10;Об утверждении административного регламента предоставления муниципальной услуги " w:history="1">
        <w:r w:rsidR="00235066" w:rsidRPr="00CD024F">
          <w:rPr>
            <w:rStyle w:val="a3"/>
          </w:rPr>
          <w:t>21.10.2016</w:t>
        </w:r>
        <w:r w:rsidRPr="00CD024F">
          <w:rPr>
            <w:rStyle w:val="a3"/>
          </w:rPr>
          <w:t xml:space="preserve"> № </w:t>
        </w:r>
        <w:r w:rsidR="00235066" w:rsidRPr="00CD024F">
          <w:rPr>
            <w:rStyle w:val="a3"/>
          </w:rPr>
          <w:t>823</w:t>
        </w:r>
      </w:hyperlink>
      <w:r w:rsidR="00235066" w:rsidRPr="00CD024F">
        <w:t xml:space="preserve"> </w:t>
      </w:r>
      <w:r w:rsidR="00F74BD0">
        <w:t xml:space="preserve">                               </w:t>
      </w:r>
      <w:r w:rsidRPr="00CD024F">
        <w:t>«</w:t>
      </w:r>
      <w:r w:rsidR="00235066" w:rsidRPr="00CD024F">
        <w:t xml:space="preserve">Об утверждении административного регламента предоставления муниципальной услуги </w:t>
      </w:r>
      <w:r w:rsidRPr="00CD024F">
        <w:t>«</w:t>
      </w:r>
      <w:r w:rsidR="00235066" w:rsidRPr="00CD024F">
        <w:t>Предоставление доступа к справочно-поисковому аппарату библиотек, базам данных</w:t>
      </w:r>
      <w:r w:rsidRPr="00CD024F">
        <w:t>»</w:t>
      </w:r>
      <w:r w:rsidR="00235066" w:rsidRPr="00CD024F">
        <w:t xml:space="preserve"> и признании утратившими силу некоторых муниципальных правовых актов администрации Березовского района</w:t>
      </w:r>
      <w:r w:rsidRPr="00CD024F">
        <w:t>»</w:t>
      </w:r>
      <w:r w:rsidR="00235066" w:rsidRPr="00CD024F">
        <w:t>.</w:t>
      </w:r>
    </w:p>
    <w:p w:rsidR="00CD024F" w:rsidRPr="00CD024F" w:rsidRDefault="00D50A33" w:rsidP="00CD024F">
      <w:r w:rsidRPr="00CD024F">
        <w:t>3.</w:t>
      </w:r>
      <w:r w:rsidR="003271DB" w:rsidRPr="00CD024F">
        <w:t xml:space="preserve"> </w:t>
      </w:r>
      <w:r w:rsidRPr="00CD024F">
        <w:t xml:space="preserve">Опубликовать настоящее постановление в газете </w:t>
      </w:r>
      <w:r w:rsidR="00CD024F" w:rsidRPr="00CD024F">
        <w:t>«</w:t>
      </w:r>
      <w:r w:rsidRPr="00CD024F">
        <w:t>Жизнь Югры</w:t>
      </w:r>
      <w:r w:rsidR="00CD024F" w:rsidRPr="00CD024F">
        <w:t>»</w:t>
      </w:r>
      <w:r w:rsidRPr="00CD024F">
        <w:t xml:space="preserve"> и разместить на официальном </w:t>
      </w:r>
      <w:r w:rsidR="00B5488A" w:rsidRPr="00CD024F">
        <w:rPr>
          <w:lang w:val="en-US"/>
        </w:rPr>
        <w:t>web</w:t>
      </w:r>
      <w:r w:rsidR="00B5488A" w:rsidRPr="00CD024F">
        <w:t xml:space="preserve">-сайте </w:t>
      </w:r>
      <w:r w:rsidRPr="00CD024F">
        <w:t>органов местного самоуправления Березовского района.</w:t>
      </w:r>
    </w:p>
    <w:p w:rsidR="00CD024F" w:rsidRPr="00CD024F" w:rsidRDefault="00D50A33" w:rsidP="00CD024F">
      <w:r w:rsidRPr="00CD024F">
        <w:t>4.</w:t>
      </w:r>
      <w:r w:rsidR="003271DB" w:rsidRPr="00CD024F">
        <w:t xml:space="preserve"> </w:t>
      </w:r>
      <w:r w:rsidRPr="00CD024F">
        <w:t>Настоящее постановление вступает в силу после его официального опубликования.</w:t>
      </w:r>
    </w:p>
    <w:p w:rsidR="00CD024F" w:rsidRPr="00CD024F" w:rsidRDefault="00211FD0" w:rsidP="00CD024F">
      <w:r w:rsidRPr="00CD024F">
        <w:t>5.</w:t>
      </w:r>
      <w:r w:rsidR="00883797" w:rsidRPr="00CD024F">
        <w:t xml:space="preserve"> </w:t>
      </w:r>
      <w:r w:rsidRPr="00CD024F">
        <w:t>Контроль за исполнением настоящего постановления возложить на заместителя главы Березовского района И.В.</w:t>
      </w:r>
      <w:r w:rsidR="00F338F7">
        <w:t xml:space="preserve"> </w:t>
      </w:r>
      <w:r w:rsidRPr="00CD024F">
        <w:t>Чечеткину.</w:t>
      </w:r>
    </w:p>
    <w:p w:rsidR="00CD024F" w:rsidRDefault="00CD024F" w:rsidP="00CD024F"/>
    <w:p w:rsidR="00CD024F" w:rsidRDefault="00CD024F" w:rsidP="00CD024F"/>
    <w:p w:rsidR="00CD024F" w:rsidRPr="00CD024F" w:rsidRDefault="00CD024F" w:rsidP="00CD024F"/>
    <w:p w:rsidR="00CD024F" w:rsidRPr="00CD024F" w:rsidRDefault="00E066DC" w:rsidP="00CD024F">
      <w:pPr>
        <w:tabs>
          <w:tab w:val="center" w:pos="9072"/>
        </w:tabs>
        <w:ind w:firstLine="0"/>
        <w:rPr>
          <w:color w:val="000000"/>
        </w:rPr>
      </w:pPr>
      <w:r w:rsidRPr="00CD024F">
        <w:t>И.о.</w:t>
      </w:r>
      <w:r w:rsidR="00F338F7">
        <w:t xml:space="preserve"> </w:t>
      </w:r>
      <w:r w:rsidR="00844C42" w:rsidRPr="00CD024F">
        <w:t>главы</w:t>
      </w:r>
      <w:r w:rsidRPr="00CD024F">
        <w:t xml:space="preserve"> </w:t>
      </w:r>
      <w:r w:rsidR="00D50A33" w:rsidRPr="00CD024F">
        <w:t>района</w:t>
      </w:r>
      <w:r w:rsidR="00CD024F">
        <w:tab/>
      </w:r>
      <w:r w:rsidR="00844C42" w:rsidRPr="00CD024F">
        <w:t>С.Н.</w:t>
      </w:r>
      <w:r w:rsidR="00F338F7">
        <w:t xml:space="preserve"> </w:t>
      </w:r>
      <w:r w:rsidR="00844C42" w:rsidRPr="00CD024F">
        <w:t>Титов</w:t>
      </w:r>
    </w:p>
    <w:p w:rsidR="00CD024F" w:rsidRDefault="00CD024F" w:rsidP="00D50A33">
      <w:pPr>
        <w:shd w:val="clear" w:color="auto" w:fill="FFFFFF"/>
        <w:tabs>
          <w:tab w:val="left" w:pos="9356"/>
        </w:tabs>
        <w:ind w:right="-2"/>
        <w:rPr>
          <w:rFonts w:cs="Arial"/>
          <w:color w:val="000000"/>
          <w:szCs w:val="28"/>
        </w:rPr>
      </w:pPr>
    </w:p>
    <w:p w:rsidR="00CD024F" w:rsidRDefault="00CD024F" w:rsidP="00634B0E">
      <w:pPr>
        <w:shd w:val="clear" w:color="auto" w:fill="FFFFFF"/>
        <w:tabs>
          <w:tab w:val="left" w:pos="9356"/>
        </w:tabs>
        <w:ind w:right="-2"/>
        <w:rPr>
          <w:rFonts w:cs="Arial"/>
          <w:color w:val="000000"/>
          <w:szCs w:val="28"/>
        </w:rPr>
      </w:pPr>
      <w:r>
        <w:rPr>
          <w:rFonts w:cs="Arial"/>
          <w:color w:val="000000"/>
          <w:szCs w:val="28"/>
        </w:rPr>
        <w:br w:type="page"/>
      </w:r>
      <w:r w:rsidR="00634B0E" w:rsidRPr="00634B0E">
        <w:rPr>
          <w:rFonts w:cs="Arial"/>
          <w:color w:val="000000"/>
          <w:szCs w:val="28"/>
        </w:rPr>
        <w:lastRenderedPageBreak/>
        <w:t xml:space="preserve">(слова муниципальное казенное учреждение «Березовская межпоселенческая центральная районная библиотека» по всему тексту </w:t>
      </w:r>
      <w:r w:rsidR="00634B0E">
        <w:rPr>
          <w:rFonts w:cs="Arial"/>
          <w:color w:val="000000"/>
          <w:szCs w:val="28"/>
        </w:rPr>
        <w:t xml:space="preserve">приложения </w:t>
      </w:r>
      <w:r w:rsidR="00634B0E" w:rsidRPr="00634B0E">
        <w:rPr>
          <w:rFonts w:cs="Arial"/>
          <w:color w:val="000000"/>
          <w:szCs w:val="28"/>
        </w:rPr>
        <w:t>замен</w:t>
      </w:r>
      <w:r w:rsidR="00634B0E">
        <w:rPr>
          <w:rFonts w:cs="Arial"/>
          <w:color w:val="000000"/>
          <w:szCs w:val="28"/>
        </w:rPr>
        <w:t>ены</w:t>
      </w:r>
      <w:r w:rsidR="00634B0E" w:rsidRPr="00634B0E">
        <w:rPr>
          <w:rFonts w:cs="Arial"/>
          <w:color w:val="000000"/>
          <w:szCs w:val="28"/>
        </w:rPr>
        <w:t xml:space="preserve"> словами муниципальное бюджетное учреждение «Березовская межпоселенческая центральная районная библиотека»</w:t>
      </w:r>
      <w:r w:rsidR="00634B0E">
        <w:rPr>
          <w:rFonts w:cs="Arial"/>
          <w:color w:val="000000"/>
          <w:szCs w:val="28"/>
        </w:rPr>
        <w:t xml:space="preserve"> </w:t>
      </w:r>
      <w:r w:rsidR="00634B0E" w:rsidRPr="00634B0E">
        <w:rPr>
          <w:rFonts w:cs="Arial"/>
          <w:color w:val="000000"/>
          <w:szCs w:val="28"/>
        </w:rPr>
        <w:t>в соответствующем падеже</w:t>
      </w:r>
      <w:r w:rsidR="00634B0E">
        <w:rPr>
          <w:rFonts w:cs="Arial"/>
          <w:color w:val="000000"/>
          <w:szCs w:val="28"/>
        </w:rPr>
        <w:t xml:space="preserve"> постановлением Администрации </w:t>
      </w:r>
      <w:r w:rsidR="00F74BD0">
        <w:rPr>
          <w:rFonts w:cs="Arial"/>
          <w:color w:val="000000"/>
          <w:szCs w:val="28"/>
        </w:rPr>
        <w:t xml:space="preserve">              </w:t>
      </w:r>
      <w:hyperlink r:id="rId27" w:tooltip="постановление от 01.09.2020 0:00:00 №801 Администрация Березовского района&#10;&#10;О внесении изменений в постановление администрации Березовского района от 12.04.2019 № 440 " w:history="1">
        <w:r w:rsidR="00634B0E" w:rsidRPr="00634B0E">
          <w:rPr>
            <w:rStyle w:val="a3"/>
            <w:rFonts w:cs="Arial"/>
            <w:szCs w:val="28"/>
          </w:rPr>
          <w:t>от 01.09.2020 № 801</w:t>
        </w:r>
      </w:hyperlink>
      <w:r w:rsidR="00634B0E" w:rsidRPr="00634B0E">
        <w:rPr>
          <w:rFonts w:cs="Arial"/>
          <w:color w:val="000000"/>
          <w:szCs w:val="28"/>
        </w:rPr>
        <w:t>)</w:t>
      </w:r>
    </w:p>
    <w:p w:rsidR="00634B0E" w:rsidRPr="00CD024F" w:rsidRDefault="00634B0E" w:rsidP="00F338F7">
      <w:pPr>
        <w:shd w:val="clear" w:color="auto" w:fill="FFFFFF"/>
        <w:tabs>
          <w:tab w:val="left" w:pos="9356"/>
        </w:tabs>
        <w:ind w:right="-2"/>
        <w:jc w:val="right"/>
        <w:rPr>
          <w:rFonts w:cs="Arial"/>
          <w:b/>
          <w:color w:val="000000"/>
          <w:sz w:val="32"/>
          <w:szCs w:val="32"/>
        </w:rPr>
      </w:pPr>
    </w:p>
    <w:p w:rsidR="00CD024F" w:rsidRDefault="00CD024F" w:rsidP="00CD024F">
      <w:pPr>
        <w:shd w:val="clear" w:color="auto" w:fill="FFFFFF"/>
        <w:tabs>
          <w:tab w:val="left" w:pos="9356"/>
        </w:tabs>
        <w:ind w:right="-2"/>
        <w:jc w:val="right"/>
        <w:rPr>
          <w:rFonts w:cs="Arial"/>
          <w:b/>
          <w:color w:val="000000"/>
          <w:sz w:val="32"/>
          <w:szCs w:val="32"/>
        </w:rPr>
      </w:pPr>
    </w:p>
    <w:p w:rsidR="00634B0E" w:rsidRPr="00CD024F" w:rsidRDefault="00634B0E" w:rsidP="00CD024F">
      <w:pPr>
        <w:shd w:val="clear" w:color="auto" w:fill="FFFFFF"/>
        <w:tabs>
          <w:tab w:val="left" w:pos="9356"/>
        </w:tabs>
        <w:ind w:right="-2"/>
        <w:jc w:val="right"/>
        <w:rPr>
          <w:rFonts w:cs="Arial"/>
          <w:b/>
          <w:color w:val="000000"/>
          <w:sz w:val="32"/>
          <w:szCs w:val="32"/>
        </w:rPr>
      </w:pPr>
    </w:p>
    <w:p w:rsidR="00636B0D" w:rsidRPr="00CD024F" w:rsidRDefault="00CD024F" w:rsidP="00CD024F">
      <w:pPr>
        <w:shd w:val="clear" w:color="auto" w:fill="FFFFFF"/>
        <w:tabs>
          <w:tab w:val="left" w:pos="9356"/>
        </w:tabs>
        <w:ind w:right="-2"/>
        <w:jc w:val="right"/>
        <w:rPr>
          <w:rFonts w:cs="Arial"/>
          <w:b/>
          <w:color w:val="000000"/>
          <w:sz w:val="32"/>
          <w:szCs w:val="32"/>
        </w:rPr>
      </w:pPr>
      <w:r>
        <w:rPr>
          <w:rFonts w:cs="Arial"/>
          <w:b/>
          <w:color w:val="000000"/>
          <w:sz w:val="32"/>
          <w:szCs w:val="32"/>
        </w:rPr>
        <w:t>Приложение</w:t>
      </w:r>
    </w:p>
    <w:p w:rsidR="00CD024F" w:rsidRPr="00CD024F" w:rsidRDefault="00D50A33" w:rsidP="00CD024F">
      <w:pPr>
        <w:shd w:val="clear" w:color="auto" w:fill="FFFFFF"/>
        <w:tabs>
          <w:tab w:val="left" w:pos="9356"/>
        </w:tabs>
        <w:ind w:right="-2"/>
        <w:jc w:val="right"/>
        <w:rPr>
          <w:rFonts w:cs="Arial"/>
          <w:b/>
          <w:color w:val="000000"/>
          <w:sz w:val="32"/>
          <w:szCs w:val="32"/>
        </w:rPr>
      </w:pPr>
      <w:r w:rsidRPr="00CD024F">
        <w:rPr>
          <w:rFonts w:cs="Arial"/>
          <w:b/>
          <w:color w:val="000000"/>
          <w:sz w:val="32"/>
          <w:szCs w:val="32"/>
        </w:rPr>
        <w:t>к постановлению</w:t>
      </w:r>
      <w:r w:rsidR="00636B0D" w:rsidRPr="00CD024F">
        <w:rPr>
          <w:rFonts w:cs="Arial"/>
          <w:b/>
          <w:color w:val="000000"/>
          <w:sz w:val="32"/>
          <w:szCs w:val="32"/>
        </w:rPr>
        <w:t xml:space="preserve"> </w:t>
      </w:r>
      <w:r w:rsidRPr="00CD024F">
        <w:rPr>
          <w:rFonts w:cs="Arial"/>
          <w:b/>
          <w:color w:val="000000"/>
          <w:sz w:val="32"/>
          <w:szCs w:val="32"/>
        </w:rPr>
        <w:t>администрации</w:t>
      </w:r>
    </w:p>
    <w:p w:rsidR="00636B0D" w:rsidRPr="00CD024F" w:rsidRDefault="00D50A33" w:rsidP="00CD024F">
      <w:pPr>
        <w:shd w:val="clear" w:color="auto" w:fill="FFFFFF"/>
        <w:tabs>
          <w:tab w:val="left" w:pos="9356"/>
        </w:tabs>
        <w:ind w:right="-2"/>
        <w:jc w:val="right"/>
        <w:rPr>
          <w:rFonts w:cs="Arial"/>
          <w:b/>
          <w:color w:val="000000"/>
          <w:sz w:val="32"/>
          <w:szCs w:val="32"/>
        </w:rPr>
      </w:pPr>
      <w:r w:rsidRPr="00CD024F">
        <w:rPr>
          <w:rFonts w:cs="Arial"/>
          <w:b/>
          <w:color w:val="000000"/>
          <w:sz w:val="32"/>
          <w:szCs w:val="32"/>
        </w:rPr>
        <w:t>Березовского района</w:t>
      </w:r>
    </w:p>
    <w:p w:rsidR="00D50A33" w:rsidRPr="00CD024F" w:rsidRDefault="00E066DC" w:rsidP="00CD024F">
      <w:pPr>
        <w:shd w:val="clear" w:color="auto" w:fill="FFFFFF"/>
        <w:tabs>
          <w:tab w:val="left" w:pos="9356"/>
        </w:tabs>
        <w:ind w:right="-2"/>
        <w:jc w:val="right"/>
        <w:rPr>
          <w:rFonts w:cs="Arial"/>
          <w:b/>
          <w:color w:val="000000"/>
          <w:spacing w:val="-4"/>
          <w:sz w:val="32"/>
          <w:szCs w:val="32"/>
        </w:rPr>
      </w:pPr>
      <w:r w:rsidRPr="00CD024F">
        <w:rPr>
          <w:rFonts w:cs="Arial"/>
          <w:b/>
          <w:color w:val="000000"/>
          <w:sz w:val="32"/>
          <w:szCs w:val="32"/>
        </w:rPr>
        <w:t>от 12.04.2019</w:t>
      </w:r>
      <w:r w:rsidR="00CD024F" w:rsidRPr="00CD024F">
        <w:rPr>
          <w:rFonts w:cs="Arial"/>
          <w:b/>
          <w:color w:val="000000"/>
          <w:sz w:val="32"/>
          <w:szCs w:val="32"/>
        </w:rPr>
        <w:t xml:space="preserve"> № </w:t>
      </w:r>
      <w:r w:rsidRPr="00CD024F">
        <w:rPr>
          <w:rFonts w:cs="Arial"/>
          <w:b/>
          <w:color w:val="000000"/>
          <w:sz w:val="32"/>
          <w:szCs w:val="32"/>
        </w:rPr>
        <w:t>440</w:t>
      </w:r>
    </w:p>
    <w:p w:rsidR="00D50A33" w:rsidRPr="00CD024F" w:rsidRDefault="00D50A33" w:rsidP="00CD024F">
      <w:pPr>
        <w:ind w:firstLine="709"/>
        <w:jc w:val="right"/>
        <w:rPr>
          <w:rFonts w:cs="Arial"/>
          <w:b/>
          <w:sz w:val="32"/>
          <w:szCs w:val="32"/>
        </w:rPr>
      </w:pPr>
    </w:p>
    <w:p w:rsidR="00CD024F" w:rsidRPr="00CD024F" w:rsidRDefault="00CD024F" w:rsidP="00CD024F">
      <w:pPr>
        <w:ind w:firstLine="709"/>
        <w:jc w:val="right"/>
        <w:rPr>
          <w:rFonts w:cs="Arial"/>
          <w:b/>
          <w:sz w:val="32"/>
          <w:szCs w:val="32"/>
        </w:rPr>
      </w:pPr>
    </w:p>
    <w:p w:rsidR="00D50A33" w:rsidRPr="00CD024F" w:rsidRDefault="00B13D30" w:rsidP="00CD024F">
      <w:pPr>
        <w:pStyle w:val="2"/>
      </w:pPr>
      <w:bookmarkStart w:id="0" w:name="Par30"/>
      <w:bookmarkEnd w:id="0"/>
      <w:r w:rsidRPr="00CD024F">
        <w:t>А</w:t>
      </w:r>
      <w:r w:rsidR="000D6C22" w:rsidRPr="00CD024F">
        <w:t>ДМИНИСТРАТИВНЫЙ РЕГЛАМЕНТ</w:t>
      </w:r>
    </w:p>
    <w:p w:rsidR="00D50A33" w:rsidRPr="00CD024F" w:rsidRDefault="00B13D30" w:rsidP="00CD024F">
      <w:pPr>
        <w:pStyle w:val="2"/>
      </w:pPr>
      <w:r w:rsidRPr="00CD024F">
        <w:t>п</w:t>
      </w:r>
      <w:r w:rsidR="00D50A33" w:rsidRPr="00CD024F">
        <w:t xml:space="preserve">редоставления муниципальной услуги </w:t>
      </w:r>
      <w:r w:rsidR="00CD024F" w:rsidRPr="00CD024F">
        <w:t>«</w:t>
      </w:r>
      <w:r w:rsidR="004B7619" w:rsidRPr="00CD024F">
        <w:t xml:space="preserve">Предоставление доступа к справочно-поисковому </w:t>
      </w:r>
      <w:r w:rsidR="00AD6D7A" w:rsidRPr="00CD024F">
        <w:t>аппарату библиотек, базам данных</w:t>
      </w:r>
      <w:r w:rsidR="00CD024F" w:rsidRPr="00CD024F">
        <w:t>»</w:t>
      </w:r>
    </w:p>
    <w:p w:rsidR="00B13D30" w:rsidRPr="00CD024F" w:rsidRDefault="00B13D30" w:rsidP="00CD024F">
      <w:pPr>
        <w:pStyle w:val="2"/>
      </w:pPr>
    </w:p>
    <w:p w:rsidR="00D50A33" w:rsidRPr="00CD024F" w:rsidRDefault="00D50A33" w:rsidP="00CD024F">
      <w:pPr>
        <w:pStyle w:val="2"/>
      </w:pPr>
      <w:r w:rsidRPr="00CD024F">
        <w:rPr>
          <w:lang w:val="en-US"/>
        </w:rPr>
        <w:t>I</w:t>
      </w:r>
      <w:r w:rsidRPr="00CD024F">
        <w:t>. Общие положения</w:t>
      </w:r>
    </w:p>
    <w:p w:rsidR="00D50A33" w:rsidRPr="00CD024F" w:rsidRDefault="00D50A33" w:rsidP="00CD024F"/>
    <w:p w:rsidR="00CD024F" w:rsidRPr="00CD024F" w:rsidRDefault="00CD024F" w:rsidP="00CD024F">
      <w:r w:rsidRPr="00CD024F">
        <w:t>1.1. Предмет регулирования административного регламента.</w:t>
      </w:r>
    </w:p>
    <w:p w:rsidR="00CD024F" w:rsidRPr="00CD024F" w:rsidRDefault="00CD024F" w:rsidP="00CD024F">
      <w:r w:rsidRPr="00CD024F">
        <w:t xml:space="preserve">Административный регламент предоставления муниципальной услуги по предоставлению доступа к справочно-поисковому аппарату библиотек, базам данных (далее-административный регламент, муниципальная услуга) устанавливает сроки и последовательность административных процедур и административных действий муниципального </w:t>
      </w:r>
      <w:r w:rsidR="00634B0E">
        <w:t>бюджетного</w:t>
      </w:r>
      <w:r w:rsidRPr="00CD024F">
        <w:t xml:space="preserve"> учреждения «Березовская межпоселенческая центральная районная библиотека» (далее-Учреждение), а также порядок его взаимодействия с заявителями при предоставлении муниципальной услуги.</w:t>
      </w:r>
    </w:p>
    <w:p w:rsidR="00CD024F" w:rsidRPr="00CD024F" w:rsidRDefault="00CD024F" w:rsidP="00CD024F">
      <w:r w:rsidRPr="00CD024F">
        <w:t>1.2. Круг заявителей.</w:t>
      </w:r>
    </w:p>
    <w:p w:rsidR="00CD024F" w:rsidRPr="00CD024F" w:rsidRDefault="00CD024F" w:rsidP="00CD024F">
      <w:r w:rsidRPr="00CD024F">
        <w:t>Заявителями на предоставление муниципальной услуги являются физические или юридические лица, обратившиеся за предоставлением муниципальной услуги.</w:t>
      </w:r>
    </w:p>
    <w:p w:rsidR="00CD024F" w:rsidRPr="00CD024F" w:rsidRDefault="00CD024F" w:rsidP="00CD024F">
      <w:r w:rsidRPr="00CD024F">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CD024F" w:rsidRDefault="00CD024F" w:rsidP="00CD024F">
      <w:r w:rsidRPr="00CD024F">
        <w:t xml:space="preserve">1.3. </w:t>
      </w:r>
      <w:r w:rsidR="00775C6B" w:rsidRPr="00775C6B">
        <w:t xml:space="preserve">Требования к порядку информирования о предоставлении муниципальной </w:t>
      </w:r>
      <w:proofErr w:type="gramStart"/>
      <w:r w:rsidR="00775C6B" w:rsidRPr="00775C6B">
        <w:t>услуги.</w:t>
      </w:r>
      <w:r w:rsidRPr="00CD024F">
        <w:t>.</w:t>
      </w:r>
      <w:proofErr w:type="gramEnd"/>
    </w:p>
    <w:p w:rsidR="00775C6B" w:rsidRPr="00CD024F" w:rsidRDefault="00775C6B" w:rsidP="00CD024F">
      <w:r>
        <w:t>(</w:t>
      </w:r>
      <w:r w:rsidRPr="00775C6B">
        <w:t>абзац первый пункта 1.3 раздела I</w:t>
      </w:r>
      <w:r>
        <w:t xml:space="preserve"> изложен в редакции постановления Администрации </w:t>
      </w:r>
      <w:hyperlink r:id="rId28"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CD024F" w:rsidRPr="00CD024F" w:rsidRDefault="00CD024F" w:rsidP="00CD024F">
      <w:r w:rsidRPr="00CD024F">
        <w:t>1.3.1. Информирование по вопросам предоставления муниципальной услуги, в том числе о сроках и порядке ее предоставления осуществляется специалистами Учреждения в следующих формах и способах (по выбору заявителя):</w:t>
      </w:r>
    </w:p>
    <w:p w:rsidR="00CD024F" w:rsidRPr="00CD024F" w:rsidRDefault="00CD024F" w:rsidP="00CD024F">
      <w:r w:rsidRPr="00CD024F">
        <w:t>- устной (при личном обращении заявителя или по телефону);</w:t>
      </w:r>
    </w:p>
    <w:p w:rsidR="00CD024F" w:rsidRPr="00CD024F" w:rsidRDefault="00CD024F" w:rsidP="00CD024F">
      <w:r w:rsidRPr="00CD024F">
        <w:t>- письменной (при письменном обращении заявителя по почте, электронной почте, факсу);</w:t>
      </w:r>
    </w:p>
    <w:p w:rsidR="00CD024F" w:rsidRPr="00CD024F" w:rsidRDefault="00CD024F" w:rsidP="00CD024F">
      <w:r w:rsidRPr="00CD024F">
        <w:t>- на информационном стенде в месте предоставления муниципальной услуги в форме информационных (текстовых) материалов;</w:t>
      </w:r>
    </w:p>
    <w:p w:rsidR="00CD024F" w:rsidRPr="00CD024F" w:rsidRDefault="00CD024F" w:rsidP="00CD024F">
      <w:r w:rsidRPr="00CD024F">
        <w:lastRenderedPageBreak/>
        <w:t>- в форме информационных (мультимедийных) материалов в информационно-телекоммуникационной сети «Интернет»:</w:t>
      </w:r>
    </w:p>
    <w:p w:rsidR="00CD024F" w:rsidRPr="00CD024F" w:rsidRDefault="00CD024F" w:rsidP="00CD024F">
      <w:r w:rsidRPr="00CD024F">
        <w:t xml:space="preserve">на официальном сайте органов местного самоуправления: www.berezovo.ru (далее-официальный сайт); </w:t>
      </w:r>
    </w:p>
    <w:p w:rsidR="00CD024F" w:rsidRPr="00CD024F" w:rsidRDefault="00CD024F" w:rsidP="00CD024F">
      <w:r w:rsidRPr="00CD024F">
        <w:t>на официальном сайте Учреждения http://lib-berezovo.hmansy.muzkult.ru;</w:t>
      </w:r>
    </w:p>
    <w:p w:rsidR="00CD024F" w:rsidRDefault="00CD024F" w:rsidP="00CD024F">
      <w:r w:rsidRPr="00CD024F">
        <w:t>в федеральной государственной информационной системе «Единый портал государственных и муниципальных услуг (функций)» www.gosuslugi.ru (дале</w:t>
      </w:r>
      <w:r w:rsidR="008D7BE7">
        <w:t>е-Единый портал).</w:t>
      </w:r>
    </w:p>
    <w:p w:rsidR="008D7BE7" w:rsidRDefault="008D7BE7" w:rsidP="008D7BE7">
      <w:r>
        <w:t>(</w:t>
      </w:r>
      <w:r w:rsidRPr="008D7BE7">
        <w:t>абзац девятый подпункта 1.3.1 пункта 1.3 утрати</w:t>
      </w:r>
      <w:r>
        <w:t xml:space="preserve">л силу </w:t>
      </w:r>
      <w:r w:rsidRPr="00962BE0">
        <w:t>постановлением Администрации</w:t>
      </w:r>
      <w:r>
        <w:t xml:space="preserve"> </w:t>
      </w:r>
      <w:hyperlink r:id="rId29"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Pr="008D7BE7">
          <w:rPr>
            <w:rStyle w:val="a3"/>
          </w:rPr>
          <w:t>от 13.05.2024 № 417</w:t>
        </w:r>
      </w:hyperlink>
      <w:r>
        <w:t>)</w:t>
      </w:r>
    </w:p>
    <w:p w:rsidR="00CD024F" w:rsidRPr="00CD024F" w:rsidRDefault="00CD024F" w:rsidP="00CD024F">
      <w:r w:rsidRPr="00CD024F">
        <w:t xml:space="preserve">Информирование заявителей о ходе предоставления муниципальной услуги, </w:t>
      </w:r>
    </w:p>
    <w:p w:rsidR="00CD024F" w:rsidRPr="00CD024F" w:rsidRDefault="00CD024F" w:rsidP="00CD024F">
      <w:r w:rsidRPr="00CD024F">
        <w:t>осуществляется специалистами Учреждения в следующих формах (по выбору заявителя):</w:t>
      </w:r>
    </w:p>
    <w:p w:rsidR="00CD024F" w:rsidRPr="00CD024F" w:rsidRDefault="00CD024F" w:rsidP="00CD024F">
      <w:r w:rsidRPr="00CD024F">
        <w:t>- устной (при личном общении заявителя и/или по телефону);</w:t>
      </w:r>
    </w:p>
    <w:p w:rsidR="00CD024F" w:rsidRPr="00CD024F" w:rsidRDefault="00CD024F" w:rsidP="00CD024F">
      <w:r w:rsidRPr="00CD024F">
        <w:t>- письменной (при письменном обращении заявителя по почте, электронной почте, факсу);</w:t>
      </w:r>
    </w:p>
    <w:p w:rsidR="00CD024F" w:rsidRPr="00CD024F" w:rsidRDefault="00CD024F" w:rsidP="00CD024F">
      <w:r w:rsidRPr="00CD024F">
        <w:t>1.3.2. В случае устного обращения (лично или по телефону) заявителя (его представителя) специалист Учреждения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CD024F" w:rsidRPr="00CD024F" w:rsidRDefault="00CD024F" w:rsidP="00CD024F">
      <w:r w:rsidRPr="00CD024F">
        <w:t>При невозможности специалиста Учреждения,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Учреждения,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CD024F" w:rsidRPr="00CD024F" w:rsidRDefault="00CD024F" w:rsidP="00CD024F">
      <w:r w:rsidRPr="00CD024F">
        <w:t xml:space="preserve">При консультировании по вопросам предоставления муниципальной услуги по письменным обращениям ответ на обращение направляется заявителю в срок, не превышающий 15 календарных дней с момента регистрации обращения в Учреждении. </w:t>
      </w:r>
    </w:p>
    <w:p w:rsidR="00CD024F" w:rsidRDefault="00CD024F" w:rsidP="00CD024F">
      <w:r w:rsidRPr="00CD024F">
        <w:t>При консультировании заявителей о ходе предоставления муниципальной услуги в письменной форме информация направляется в срок, не превышающий трех рабочих дней.</w:t>
      </w:r>
    </w:p>
    <w:p w:rsidR="008D7BE7" w:rsidRDefault="008D7BE7" w:rsidP="00CD024F">
      <w:r w:rsidRPr="008D7BE7">
        <w:t>Для получения информации по вопросам предоставления муниципальной услуги посредством Единого портала заявителю необходимо использовать адрес в информационно-телекоммуникационной сети «Интернет», указанный в подпункте 1.3.1 настоящего административного регламента.</w:t>
      </w:r>
    </w:p>
    <w:p w:rsidR="008D7BE7" w:rsidRPr="00CD024F" w:rsidRDefault="008D7BE7" w:rsidP="00CD024F">
      <w:r>
        <w:t>(</w:t>
      </w:r>
      <w:r w:rsidRPr="008D7BE7">
        <w:t>абзац пятый подпункта 1.3.2 пункта 1.3</w:t>
      </w:r>
      <w:r>
        <w:t xml:space="preserve"> изложен в редакции постановления </w:t>
      </w:r>
      <w:r w:rsidRPr="00962BE0">
        <w:t>Администрации</w:t>
      </w:r>
      <w:r>
        <w:t xml:space="preserve"> </w:t>
      </w:r>
      <w:hyperlink r:id="rId30"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Pr="008D7BE7">
          <w:rPr>
            <w:rStyle w:val="a3"/>
          </w:rPr>
          <w:t>от 13.05.2024 № 417</w:t>
        </w:r>
      </w:hyperlink>
      <w:r>
        <w:t>)</w:t>
      </w:r>
    </w:p>
    <w:p w:rsidR="00CD024F" w:rsidRDefault="00CD024F" w:rsidP="00CD024F">
      <w:r w:rsidRPr="00CD024F">
        <w:t>1.3.3.</w:t>
      </w:r>
      <w:r w:rsidR="008D7BE7">
        <w:t xml:space="preserve"> </w:t>
      </w:r>
      <w:r w:rsidR="008D7BE7" w:rsidRPr="008D7BE7">
        <w:t>Информация по вопросам предоставления муниципальной услуги, в том числе о сроках и порядке ее предоставления, размещенная на Едином портале, на официальном сайте, предоставляется заявителю бесплатно.</w:t>
      </w:r>
    </w:p>
    <w:p w:rsidR="008D7BE7" w:rsidRPr="00CD024F" w:rsidRDefault="008D7BE7" w:rsidP="008D7BE7">
      <w:r>
        <w:t>(</w:t>
      </w:r>
      <w:r w:rsidRPr="008D7BE7">
        <w:t>абзац первый подпункта 1.3.3 пункта 1.3</w:t>
      </w:r>
      <w:r>
        <w:t xml:space="preserve"> изложен в редакции постановления </w:t>
      </w:r>
      <w:r w:rsidRPr="00962BE0">
        <w:t>Администрации</w:t>
      </w:r>
      <w:r>
        <w:t xml:space="preserve"> </w:t>
      </w:r>
      <w:hyperlink r:id="rId31"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Pr="008D7BE7">
          <w:rPr>
            <w:rStyle w:val="a3"/>
          </w:rPr>
          <w:t>от 13.05.2024 № 417</w:t>
        </w:r>
      </w:hyperlink>
      <w:r>
        <w:t>)</w:t>
      </w:r>
    </w:p>
    <w:p w:rsidR="00CD024F" w:rsidRPr="00CD024F" w:rsidRDefault="00CD024F" w:rsidP="00CD024F">
      <w:r w:rsidRPr="00CD024F">
        <w:t xml:space="preserve">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CD024F">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CD024F" w:rsidRPr="00CD024F" w:rsidRDefault="00CD024F" w:rsidP="00CD024F">
      <w:r w:rsidRPr="00CD024F">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w:t>
      </w:r>
    </w:p>
    <w:p w:rsidR="00CD024F" w:rsidRPr="00CD024F" w:rsidRDefault="00CD024F" w:rsidP="00CD024F">
      <w:r w:rsidRPr="00CD024F">
        <w:t>По выбору заявителя могут использоваться способы получения информации, указанные в пункте 1.3.1 настоящего административного регламента, а также информационные материалы, размещаемые на официальных сайтах:</w:t>
      </w:r>
    </w:p>
    <w:p w:rsidR="00CD024F" w:rsidRPr="00CD024F" w:rsidRDefault="00CD024F" w:rsidP="00CD024F">
      <w:r w:rsidRPr="00CD024F">
        <w:t>Информацию о Комитете культуры администрации Березовского района (далее-Комитет), Учреждении, предоставляющем муниципальную услугу заявитель может получить посредством обращения на официальный сайт: http://www.berezovo.ru/;</w:t>
      </w:r>
    </w:p>
    <w:p w:rsidR="00CD024F" w:rsidRPr="00CD024F" w:rsidRDefault="00CD024F" w:rsidP="00CD024F">
      <w:r w:rsidRPr="00CD024F">
        <w:t xml:space="preserve">1.3.5. </w:t>
      </w:r>
      <w:r w:rsidR="00775C6B" w:rsidRPr="00775C6B">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775C6B" w:rsidRDefault="00775C6B" w:rsidP="00CD024F">
      <w:r>
        <w:t>(</w:t>
      </w:r>
      <w:r w:rsidRPr="00775C6B">
        <w:t xml:space="preserve">абзац первый </w:t>
      </w:r>
      <w:r>
        <w:t xml:space="preserve">подпункта 1.3.5 </w:t>
      </w:r>
      <w:r w:rsidRPr="00775C6B">
        <w:t>пункта 1.3 раздела I</w:t>
      </w:r>
      <w:r>
        <w:t xml:space="preserve"> изложен в редакции постановления Администрации </w:t>
      </w:r>
      <w:hyperlink r:id="rId32"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CD024F" w:rsidRDefault="00CD024F" w:rsidP="00CD024F">
      <w:r w:rsidRPr="00CD024F">
        <w:t>Информация о месте нахождения, телефонах, графиках работы, адресах официальных сайтов и электронной почты Комитета, Учреждения, предоставляющего муниципальную услугу, размещается Учреждением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8D7BE7" w:rsidRDefault="008D7BE7" w:rsidP="00CD024F">
      <w:r w:rsidRPr="008D7BE7">
        <w:t>На информационных стендах в месте предоставления муниципальной услуги и в информационно-телекоммуникационной сети «Интернет», в том числе на Едином портале размещается следующая информация:</w:t>
      </w:r>
    </w:p>
    <w:p w:rsidR="008D7BE7" w:rsidRPr="00CD024F" w:rsidRDefault="008D7BE7" w:rsidP="008D7BE7">
      <w:r>
        <w:t>(</w:t>
      </w:r>
      <w:r w:rsidRPr="008D7BE7">
        <w:t>абзац третий подпункта 1.3.5 пункта 1.3</w:t>
      </w:r>
      <w:r>
        <w:t xml:space="preserve"> изложен в редакции постановления </w:t>
      </w:r>
      <w:r w:rsidRPr="00962BE0">
        <w:t>Администрации</w:t>
      </w:r>
      <w:r>
        <w:t xml:space="preserve"> </w:t>
      </w:r>
      <w:hyperlink r:id="rId33"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Pr="008D7BE7">
          <w:rPr>
            <w:rStyle w:val="a3"/>
          </w:rPr>
          <w:t>от 13.05.2024 № 417</w:t>
        </w:r>
      </w:hyperlink>
      <w:r>
        <w:t>)</w:t>
      </w:r>
    </w:p>
    <w:p w:rsidR="00CD024F" w:rsidRPr="00CD024F" w:rsidRDefault="00CD024F" w:rsidP="00CD024F">
      <w:r w:rsidRPr="00CD024F">
        <w:t>-справочная информация (место нахождения, график работы, справочные телефоны, адреса официального сайта и электронной почты Комитета, Учреждения (филиалов и структурных подразделений), предоставляющих муниципальную услугу;</w:t>
      </w:r>
    </w:p>
    <w:p w:rsidR="00CD024F" w:rsidRPr="00CD024F" w:rsidRDefault="00CD024F" w:rsidP="00CD024F">
      <w:r w:rsidRPr="00CD024F">
        <w:t>- бланки заявлений о предоставлении муниципальной услуги и образцы их заполнения;</w:t>
      </w:r>
    </w:p>
    <w:p w:rsidR="00CD024F" w:rsidRPr="00CD024F" w:rsidRDefault="00CD024F" w:rsidP="00CD024F">
      <w:r w:rsidRPr="00CD024F">
        <w:t>- перечень нормативно правовых актов, регулирующих предоставление муниципальной услуги;</w:t>
      </w:r>
    </w:p>
    <w:p w:rsidR="00CD024F" w:rsidRPr="00CD024F" w:rsidRDefault="00CD024F" w:rsidP="00CD024F">
      <w:r w:rsidRPr="00CD024F">
        <w:t>- 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CD024F" w:rsidRPr="00CD024F" w:rsidRDefault="00CD024F" w:rsidP="00CD024F">
      <w:r w:rsidRPr="00CD024F">
        <w:t>1.3.6. В случае внесения изменений в порядок предоставления муниципальной услуги специалист Учреждения,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CD024F" w:rsidRPr="00CD024F" w:rsidRDefault="00CD024F" w:rsidP="00CD024F"/>
    <w:p w:rsidR="00CD024F" w:rsidRPr="00CD024F" w:rsidRDefault="00CD024F" w:rsidP="00CD024F">
      <w:pPr>
        <w:pStyle w:val="2"/>
      </w:pPr>
      <w:r w:rsidRPr="00CD024F">
        <w:t>II. Стандарт предоставления муниципальной услуги</w:t>
      </w:r>
    </w:p>
    <w:p w:rsidR="00CD024F" w:rsidRPr="00CD024F" w:rsidRDefault="00CD024F" w:rsidP="00CD024F"/>
    <w:p w:rsidR="00CD024F" w:rsidRPr="00CD024F" w:rsidRDefault="00CD024F" w:rsidP="00CD024F">
      <w:r w:rsidRPr="00CD024F">
        <w:t>2.1. Наименование муниципальной услуги: «Предоставление доступа к справочно-поисковому аппарату библиотек, базам данных».</w:t>
      </w:r>
    </w:p>
    <w:p w:rsidR="00CD024F" w:rsidRPr="00CD024F" w:rsidRDefault="00CD024F" w:rsidP="00CD024F">
      <w:r w:rsidRPr="00CD024F">
        <w:t xml:space="preserve">2.2. </w:t>
      </w:r>
      <w:r w:rsidR="00775C6B" w:rsidRPr="00775C6B">
        <w:t>Наименование органа, предоставляющего муниципальную услугу</w:t>
      </w:r>
      <w:r w:rsidRPr="00CD024F">
        <w:t xml:space="preserve">. </w:t>
      </w:r>
    </w:p>
    <w:p w:rsidR="00775C6B" w:rsidRDefault="00775C6B" w:rsidP="00CD024F">
      <w:r>
        <w:t>(</w:t>
      </w:r>
      <w:r w:rsidRPr="00775C6B">
        <w:t xml:space="preserve">абзац первый пункта </w:t>
      </w:r>
      <w:r>
        <w:t>2.2</w:t>
      </w:r>
      <w:r w:rsidRPr="00775C6B">
        <w:t xml:space="preserve"> раздела I</w:t>
      </w:r>
      <w:r>
        <w:rPr>
          <w:lang w:val="en-US"/>
        </w:rPr>
        <w:t>I</w:t>
      </w:r>
      <w:r>
        <w:t xml:space="preserve"> изложен в редакции постановления Администрации </w:t>
      </w:r>
      <w:hyperlink r:id="rId34"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CD024F" w:rsidRPr="00CD024F" w:rsidRDefault="00CD024F" w:rsidP="00CD024F">
      <w:r w:rsidRPr="00CD024F">
        <w:t>Органом местного самоуправления, предоставляющим муниципальную услугу, является администрация Березовского района (далее-администрация).</w:t>
      </w:r>
    </w:p>
    <w:p w:rsidR="00CD024F" w:rsidRPr="00CD024F" w:rsidRDefault="00CD024F" w:rsidP="00CD024F">
      <w:r w:rsidRPr="00CD024F">
        <w:lastRenderedPageBreak/>
        <w:t xml:space="preserve">Непосредственное предоставление муниципальной услуги осуществляется муниципальным </w:t>
      </w:r>
      <w:r w:rsidR="00634B0E">
        <w:t xml:space="preserve">бюджетным </w:t>
      </w:r>
      <w:r w:rsidRPr="00CD024F">
        <w:t xml:space="preserve">учреждением «Березовская межпоселенческая центральная районная библиотека», филиалами Учреждения и обособленными подразделениями Учреждения, подведомственными Комитету. </w:t>
      </w:r>
    </w:p>
    <w:p w:rsidR="00CD024F" w:rsidRPr="00CD024F" w:rsidRDefault="00CD024F" w:rsidP="00CD024F">
      <w:r w:rsidRPr="00CD024F">
        <w:t xml:space="preserve">В соответствии с требованиями пункта 3 части 1 статьи 7 Федерального закона </w:t>
      </w:r>
      <w:r w:rsidR="00F74BD0">
        <w:t xml:space="preserve">                 </w:t>
      </w:r>
      <w:r w:rsidRPr="00CD024F">
        <w:t xml:space="preserve">от 27 июля 2010 года </w:t>
      </w:r>
      <w:hyperlink r:id="rId35" w:history="1">
        <w:r w:rsidR="00D24E7A">
          <w:rPr>
            <w:rStyle w:val="a3"/>
          </w:rPr>
          <w:t>№ 210-ФЗ «Об организации предоставления</w:t>
        </w:r>
      </w:hyperlink>
      <w:r w:rsidRPr="00CD024F">
        <w:t xml:space="preserve"> государственных и муниципальных услуг» (далее-Федеральный закон </w:t>
      </w:r>
      <w:hyperlink r:id="rId3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CD024F">
          <w:rPr>
            <w:rStyle w:val="a3"/>
          </w:rPr>
          <w:t>№ 210-ФЗ</w:t>
        </w:r>
      </w:hyperlink>
      <w:r w:rsidRPr="00CD024F">
        <w:t xml:space="preserve">)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r w:rsidR="00F74BD0">
        <w:t xml:space="preserve">                     </w:t>
      </w:r>
      <w:hyperlink r:id="rId37"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CD024F">
          <w:rPr>
            <w:rStyle w:val="a3"/>
          </w:rPr>
          <w:t>от 03 ноября 2011 года № 96</w:t>
        </w:r>
      </w:hyperlink>
      <w:r w:rsidRPr="00CD024F">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
    <w:p w:rsidR="00CD024F" w:rsidRPr="00CD024F" w:rsidRDefault="00CD024F" w:rsidP="00CD024F">
      <w:r w:rsidRPr="00CD024F">
        <w:t>2.3. Результат предоставления муниципальной услуги</w:t>
      </w:r>
    </w:p>
    <w:p w:rsidR="00CD024F" w:rsidRPr="00CD024F" w:rsidRDefault="00CD024F" w:rsidP="00CD024F">
      <w:r w:rsidRPr="00CD024F">
        <w:t>- предоставление доступа к справочно-поисковому аппарату библиотек, базам данных в учреждении;</w:t>
      </w:r>
    </w:p>
    <w:p w:rsidR="00CD024F" w:rsidRDefault="00CD024F" w:rsidP="00CD024F">
      <w:r w:rsidRPr="00CD024F">
        <w:t xml:space="preserve">- обоснованный отказ в предоставлении услуги. </w:t>
      </w:r>
    </w:p>
    <w:p w:rsidR="00775C6B" w:rsidRDefault="00775C6B" w:rsidP="00775C6B">
      <w:r w:rsidRPr="00775C6B">
        <w:t>Формирование реестровой записи в качестве результата предоставления муниципальной услуги не предусмотрено.</w:t>
      </w:r>
    </w:p>
    <w:p w:rsidR="00775C6B" w:rsidRDefault="00775C6B" w:rsidP="00775C6B">
      <w:r>
        <w:t>(</w:t>
      </w:r>
      <w:r w:rsidRPr="00775C6B">
        <w:t xml:space="preserve">пункт 2.3 раздела II </w:t>
      </w:r>
      <w:r>
        <w:t xml:space="preserve">дополнен абзацем четвертым постановлением Администрации </w:t>
      </w:r>
      <w:r>
        <w:t xml:space="preserve"> </w:t>
      </w:r>
      <w:hyperlink r:id="rId38"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CD024F" w:rsidRPr="00CD024F" w:rsidRDefault="00CD024F" w:rsidP="00CD024F">
      <w:r w:rsidRPr="00CD024F">
        <w:t xml:space="preserve">2.4. Срок предоставления муниципальной услуги. </w:t>
      </w:r>
    </w:p>
    <w:p w:rsidR="00CD024F" w:rsidRPr="00CD024F" w:rsidRDefault="00CD024F" w:rsidP="00CD024F">
      <w:r w:rsidRPr="00CD024F">
        <w:t>Срок предоставления услуги определяется в зависимости от места предоставления услуги:</w:t>
      </w:r>
    </w:p>
    <w:p w:rsidR="00CD024F" w:rsidRPr="00CD024F" w:rsidRDefault="00CD024F" w:rsidP="00CD024F">
      <w:r w:rsidRPr="00CD024F">
        <w:t>-в помещениях Учреждения (стационарно);</w:t>
      </w:r>
    </w:p>
    <w:p w:rsidR="00CD024F" w:rsidRPr="00CD024F" w:rsidRDefault="00CD024F" w:rsidP="00CD024F">
      <w:r w:rsidRPr="00CD024F">
        <w:t xml:space="preserve">- через сеть Интернет на официальном </w:t>
      </w:r>
      <w:proofErr w:type="spellStart"/>
      <w:r w:rsidRPr="00CD024F">
        <w:t>web</w:t>
      </w:r>
      <w:proofErr w:type="spellEnd"/>
      <w:r w:rsidRPr="00CD024F">
        <w:t>-сайте Государственной библиотеки Югры http://okrlib.ru или сайте Учреждения (</w:t>
      </w:r>
      <w:proofErr w:type="spellStart"/>
      <w:r w:rsidRPr="00CD024F">
        <w:t>внестационарно</w:t>
      </w:r>
      <w:proofErr w:type="spellEnd"/>
      <w:r w:rsidRPr="00CD024F">
        <w:t>).</w:t>
      </w:r>
    </w:p>
    <w:p w:rsidR="00CD024F" w:rsidRPr="00CD024F" w:rsidRDefault="00CD024F" w:rsidP="00CD024F">
      <w:r w:rsidRPr="00CD024F">
        <w:t xml:space="preserve">2.4.1. При обращении за </w:t>
      </w:r>
      <w:proofErr w:type="spellStart"/>
      <w:r w:rsidRPr="00CD024F">
        <w:t>внестационарной</w:t>
      </w:r>
      <w:proofErr w:type="spellEnd"/>
      <w:r w:rsidRPr="00CD024F">
        <w:t xml:space="preserve"> услугой на официальный </w:t>
      </w:r>
      <w:proofErr w:type="spellStart"/>
      <w:r w:rsidRPr="00CD024F">
        <w:t>web</w:t>
      </w:r>
      <w:proofErr w:type="spellEnd"/>
      <w:r w:rsidRPr="00CD024F">
        <w:t xml:space="preserve">-сайт Государственной библиотеки Югры, или сайт Учреждения муниципальная услуга предоставляется круглосуточно в зависимости от времени формирования электронного ответа системы на запрос заявителя, но не более чем в течение 10 минут (в зависимости от скорости интернета заявителя). </w:t>
      </w:r>
    </w:p>
    <w:p w:rsidR="00CD024F" w:rsidRPr="00CD024F" w:rsidRDefault="00CD024F" w:rsidP="00CD024F">
      <w:r w:rsidRPr="00CD024F">
        <w:t xml:space="preserve">При необходимости проведения плановых технических работ, в ходе которых доступ к информации невозможен, уведомление об этом должно быть размещено на главной странице официального </w:t>
      </w:r>
      <w:proofErr w:type="spellStart"/>
      <w:r w:rsidRPr="00CD024F">
        <w:t>web</w:t>
      </w:r>
      <w:proofErr w:type="spellEnd"/>
      <w:r w:rsidRPr="00CD024F">
        <w:t xml:space="preserve">-сайта Учреждения не менее, чем за сутки до начала работ. </w:t>
      </w:r>
    </w:p>
    <w:p w:rsidR="00CD024F" w:rsidRPr="00CD024F" w:rsidRDefault="00CD024F" w:rsidP="00CD024F">
      <w:r w:rsidRPr="00CD024F">
        <w:t xml:space="preserve">В случае возникновения технических неполадок, неполадок программного обеспечения, влекущих невозможность доступа к информации, на официальном </w:t>
      </w:r>
      <w:proofErr w:type="spellStart"/>
      <w:r w:rsidRPr="00CD024F">
        <w:t>web</w:t>
      </w:r>
      <w:proofErr w:type="spellEnd"/>
      <w:r w:rsidRPr="00CD024F">
        <w:t>-сайте должно быть размещено объявление с указанием причины, даты и времени прекращения доступа, даты и времени возобновления доступа к информации в срок, не превышающий 2 часов с момента прекращения доступа.</w:t>
      </w:r>
    </w:p>
    <w:p w:rsidR="00CD024F" w:rsidRPr="00CD024F" w:rsidRDefault="00CD024F" w:rsidP="00CD024F">
      <w:r w:rsidRPr="00CD024F">
        <w:t>2.4.2. При обращении за стационарной муниципальной услугой, она предоставляется в помещениях Учреждения в соответствии с режимом работы Учреждения, но не более чем в течение 10 минут после предоставления заявителю автоматизированного рабочего места (далее-АРМ).</w:t>
      </w:r>
    </w:p>
    <w:p w:rsidR="00CD024F" w:rsidRPr="00CD024F" w:rsidRDefault="00CD024F" w:rsidP="00CD024F">
      <w:r w:rsidRPr="00CD024F">
        <w:t>При обращении за стационарной услугой, общее время предоставления муниципальной услуги зависит от факторов:</w:t>
      </w:r>
    </w:p>
    <w:p w:rsidR="00CD024F" w:rsidRPr="00CD024F" w:rsidRDefault="00CD024F" w:rsidP="00CD024F">
      <w:r w:rsidRPr="00CD024F">
        <w:lastRenderedPageBreak/>
        <w:t>- необходимости регистрации заявителя (заключения договора на библиотечное обслуживание, оформление читательского формуляра);</w:t>
      </w:r>
    </w:p>
    <w:p w:rsidR="00CD024F" w:rsidRPr="00CD024F" w:rsidRDefault="00CD024F" w:rsidP="00CD024F">
      <w:r w:rsidRPr="00CD024F">
        <w:t>- необходимости консультирования заявителя по использованию справочно-поискового аппарата Учреждения, методике самостоятельного поиска необходимой информации;</w:t>
      </w:r>
    </w:p>
    <w:p w:rsidR="00CD024F" w:rsidRPr="00CD024F" w:rsidRDefault="00CD024F" w:rsidP="00CD024F">
      <w:r w:rsidRPr="00CD024F">
        <w:t>- наличия свободного автоматизированного рабочего места с доступом к базам данных Учреждения через АРМ «Читатель» системы автоматизации библиотек «ИРБИС».</w:t>
      </w:r>
    </w:p>
    <w:p w:rsidR="00CD024F" w:rsidRPr="00CD024F" w:rsidRDefault="00CD024F" w:rsidP="00CD024F">
      <w:r w:rsidRPr="00CD024F">
        <w:t>В случае изменения режима работы Учреждение должно публично известить заявителя в стенах Учреждения и на официальном сайте об изменении дней и часов работы не менее чем за 7 дней до вступления в силу таких изменений.</w:t>
      </w:r>
    </w:p>
    <w:p w:rsidR="008D7BE7" w:rsidRPr="00CD024F" w:rsidRDefault="00CD024F" w:rsidP="00D1455B">
      <w:r w:rsidRPr="00CD024F">
        <w:t xml:space="preserve">2.5. </w:t>
      </w:r>
      <w:r w:rsidR="00D1455B">
        <w:t>(</w:t>
      </w:r>
      <w:r w:rsidR="00D1455B" w:rsidRPr="00D1455B">
        <w:t>пункт 2.5 раздела II призна</w:t>
      </w:r>
      <w:r w:rsidR="00D1455B">
        <w:t xml:space="preserve">н </w:t>
      </w:r>
      <w:r w:rsidR="00D1455B" w:rsidRPr="00D1455B">
        <w:t>утратившим силу</w:t>
      </w:r>
      <w:r w:rsidR="00D1455B">
        <w:t xml:space="preserve"> постановлением Администрации </w:t>
      </w:r>
      <w:hyperlink r:id="rId39" w:tooltip="постановление от 24.04.2025 0:00:00 №312 Администрация Березовского района&#10;&#10;О внесении изменений в постановление администрации Березовского района от 12.04.2019 № 440 " w:history="1">
        <w:r w:rsidR="00D1455B" w:rsidRPr="00D1455B">
          <w:rPr>
            <w:rStyle w:val="a3"/>
          </w:rPr>
          <w:t>от 24.04.2025 № 312</w:t>
        </w:r>
      </w:hyperlink>
      <w:r w:rsidR="00D1455B">
        <w:t>)</w:t>
      </w:r>
    </w:p>
    <w:p w:rsidR="00CD024F" w:rsidRDefault="00CD024F" w:rsidP="00CD024F">
      <w:r w:rsidRPr="00CD024F">
        <w:t xml:space="preserve">2.6. </w:t>
      </w:r>
      <w:r w:rsidR="00775C6B" w:rsidRPr="00775C6B">
        <w:t>Исчерпывающий перечень документов и требования к документам, необходимым для пред</w:t>
      </w:r>
      <w:r w:rsidR="00775C6B">
        <w:t>оставления муниципальной услуги</w:t>
      </w:r>
      <w:r w:rsidRPr="00CD024F">
        <w:t>.</w:t>
      </w:r>
    </w:p>
    <w:p w:rsidR="00775C6B" w:rsidRDefault="00775C6B" w:rsidP="00775C6B">
      <w:r>
        <w:t>(</w:t>
      </w:r>
      <w:r>
        <w:t>абзац первый пункта 2.6</w:t>
      </w:r>
      <w:r w:rsidRPr="00775C6B">
        <w:t xml:space="preserve"> раздела II </w:t>
      </w:r>
      <w:r>
        <w:t xml:space="preserve">изложен в редакции постановления Администрации </w:t>
      </w:r>
      <w:hyperlink r:id="rId40"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775C6B" w:rsidRDefault="00775C6B" w:rsidP="00775C6B">
      <w:r>
        <w:t xml:space="preserve">2.6.1. </w:t>
      </w:r>
      <w:r>
        <w:t>В случае предоставления муниципальной услуги стационарно заявитель самостоятельно представляет следующие документы:</w:t>
      </w:r>
    </w:p>
    <w:p w:rsidR="00775C6B" w:rsidRDefault="00775C6B" w:rsidP="00775C6B">
      <w:r>
        <w:t xml:space="preserve">- паспорт гражданина Российской Федерации либо иной документ, удостоверяющий личность, в </w:t>
      </w:r>
      <w:r>
        <w:t>соответствии</w:t>
      </w:r>
      <w:r>
        <w:t xml:space="preserve"> с законодательством Российской Федерации, для заявителей, достигших 14 лет;</w:t>
      </w:r>
    </w:p>
    <w:p w:rsidR="00CD024F" w:rsidRPr="00CD024F" w:rsidRDefault="00775C6B" w:rsidP="00775C6B">
      <w:r>
        <w:t xml:space="preserve">- паспорт гражданина Российской Федерации либо иной документ, удостоверяющий личность, в </w:t>
      </w:r>
      <w:r>
        <w:t>соответствии</w:t>
      </w:r>
      <w:r>
        <w:t xml:space="preserve"> с законодательством Российской Федерации для родителей, опекунов, попечителей, и их поручительство для заявителей, не достигших 14 лет.</w:t>
      </w:r>
    </w:p>
    <w:p w:rsidR="00775C6B" w:rsidRDefault="00775C6B" w:rsidP="00CD024F">
      <w:r>
        <w:t>(подпункт 2.6.1 п</w:t>
      </w:r>
      <w:r>
        <w:t>ункта 2.6</w:t>
      </w:r>
      <w:r w:rsidRPr="00775C6B">
        <w:t xml:space="preserve"> раздела II </w:t>
      </w:r>
      <w:r>
        <w:t xml:space="preserve">изложен в редакции постановления Администрации </w:t>
      </w:r>
      <w:hyperlink r:id="rId41"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CD024F" w:rsidRPr="00CD024F" w:rsidRDefault="00CD024F" w:rsidP="00CD024F">
      <w:r w:rsidRPr="00CD024F">
        <w:t xml:space="preserve">2.6.2. В случае предоставления </w:t>
      </w:r>
      <w:proofErr w:type="spellStart"/>
      <w:r w:rsidRPr="00CD024F">
        <w:t>внестационарной</w:t>
      </w:r>
      <w:proofErr w:type="spellEnd"/>
      <w:r w:rsidRPr="00CD024F">
        <w:t xml:space="preserve"> муниципальной услуги от заявителя не требуется предъявления каких-либо документов.</w:t>
      </w:r>
    </w:p>
    <w:p w:rsidR="00CD024F" w:rsidRPr="00CD024F" w:rsidRDefault="00CD024F" w:rsidP="00CD024F">
      <w:r w:rsidRPr="00CD024F">
        <w:t>2.6.3. Требования к документам, необходимым для предоставления муниципальной услуги.</w:t>
      </w:r>
    </w:p>
    <w:p w:rsidR="00CD024F" w:rsidRPr="00CD024F" w:rsidRDefault="00CD024F" w:rsidP="00CD024F">
      <w:r w:rsidRPr="00CD024F">
        <w:t>Заявления для предоставления муниципальной услуги не требуется.</w:t>
      </w:r>
    </w:p>
    <w:p w:rsidR="00CD024F" w:rsidRPr="00CD024F" w:rsidRDefault="00CD024F" w:rsidP="00CD024F">
      <w:r w:rsidRPr="00CD024F">
        <w:t>2.6.4. Запрещается требовать от заявителей:</w:t>
      </w:r>
    </w:p>
    <w:p w:rsidR="00CD024F" w:rsidRPr="00CD024F" w:rsidRDefault="00CD024F" w:rsidP="00CD024F">
      <w:r w:rsidRPr="00CD024F">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024F" w:rsidRPr="00CD024F" w:rsidRDefault="00CD024F" w:rsidP="00CD024F">
      <w:r w:rsidRPr="00CD024F">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4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CD024F">
          <w:rPr>
            <w:rStyle w:val="a3"/>
          </w:rPr>
          <w:t>№ 210-ФЗ</w:t>
        </w:r>
      </w:hyperlink>
      <w:r w:rsidRPr="00CD024F">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CD024F" w:rsidRPr="00CD024F" w:rsidRDefault="00CD024F" w:rsidP="00CD024F">
      <w:r w:rsidRPr="00CD024F">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D024F" w:rsidRPr="00CD024F" w:rsidRDefault="00CD024F" w:rsidP="00CD024F">
      <w:r w:rsidRPr="00CD024F">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D024F" w:rsidRPr="00CD024F" w:rsidRDefault="00CD024F" w:rsidP="00CD024F">
      <w:r w:rsidRPr="00CD024F">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D024F" w:rsidRPr="00CD024F" w:rsidRDefault="00CD024F" w:rsidP="00CD024F">
      <w:r w:rsidRPr="00CD024F">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D024F" w:rsidRDefault="00CD024F" w:rsidP="00CD024F">
      <w:r w:rsidRPr="00CD024F">
        <w:t>г) выявление документально подтвержденного факта (признаков) ошибочного или противоправного действия (бездействия) должностного лица Учреждения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Учреждения,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r w:rsidR="00333E52">
        <w:t>;</w:t>
      </w:r>
    </w:p>
    <w:p w:rsidR="00333E52" w:rsidRDefault="00333E52" w:rsidP="00CD024F">
      <w:r w:rsidRPr="00333E52">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hyperlink r:id="rId4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33E52">
          <w:rPr>
            <w:rStyle w:val="a3"/>
          </w:rPr>
          <w:t>Федерального закона № 210-ФЗ</w:t>
        </w:r>
      </w:hyperlink>
      <w:r w:rsidRPr="00333E52">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33E52" w:rsidRDefault="00333E52" w:rsidP="00333E52">
      <w:r>
        <w:t xml:space="preserve">(подпункт 2.6.4 </w:t>
      </w:r>
      <w:r w:rsidRPr="00333E52">
        <w:t>дополн</w:t>
      </w:r>
      <w:r>
        <w:t>ен</w:t>
      </w:r>
      <w:r w:rsidRPr="00333E52">
        <w:t xml:space="preserve"> абзацем девятым постановлением Администрации</w:t>
      </w:r>
      <w:r w:rsidR="00F74BD0">
        <w:t xml:space="preserve">                </w:t>
      </w:r>
      <w:r w:rsidRPr="00333E52">
        <w:t xml:space="preserve"> </w:t>
      </w:r>
      <w:hyperlink r:id="rId44" w:tooltip="постановление от 21.06.2021 0:00:00 №695 Администрация Березовского района&#10;&#10;О внесении изменения в постановление администрации Березовского района от 12.04.2019 № 440 " w:history="1">
        <w:r w:rsidRPr="00333E52">
          <w:rPr>
            <w:rStyle w:val="a3"/>
          </w:rPr>
          <w:t>от 21.06.2021 № 695</w:t>
        </w:r>
      </w:hyperlink>
      <w:r w:rsidRPr="00333E52">
        <w:t>)</w:t>
      </w:r>
    </w:p>
    <w:p w:rsidR="004B193C" w:rsidRDefault="00CD024F" w:rsidP="004B193C">
      <w:r w:rsidRPr="00CD024F">
        <w:t xml:space="preserve">2.7. </w:t>
      </w:r>
      <w:r w:rsidR="004B193C">
        <w:t>2.7. Исчерпывающий перечень оснований для отказа в приеме документов, необходимых для предоставления муниципальной услуги.</w:t>
      </w:r>
    </w:p>
    <w:p w:rsidR="004B193C" w:rsidRDefault="004B193C" w:rsidP="004B193C">
      <w:r>
        <w:t>Основания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p>
    <w:p w:rsidR="004B193C" w:rsidRDefault="004B193C" w:rsidP="004B193C">
      <w:r>
        <w:t>2.8. Исчерпывающий перечень оснований для приостановления или отказа в предоставлении муниципальной услуги.</w:t>
      </w:r>
    </w:p>
    <w:p w:rsidR="004B193C" w:rsidRDefault="004B193C" w:rsidP="004B193C">
      <w:r>
        <w:t>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p>
    <w:p w:rsidR="004B193C" w:rsidRDefault="004B193C" w:rsidP="004B193C">
      <w:r>
        <w:t>Основаниями для отказа в предоставлении муниципальной услуги являются:</w:t>
      </w:r>
    </w:p>
    <w:p w:rsidR="004B193C" w:rsidRDefault="004B193C" w:rsidP="004B193C">
      <w:r>
        <w:t>- отказ заявителя от процедуры регистрации (заключения договора на библиотечное обслуживание, оформление читательского формуляра), в случае получения муниципальной услуги стационарно;</w:t>
      </w:r>
    </w:p>
    <w:p w:rsidR="004B193C" w:rsidRDefault="004B193C" w:rsidP="004B193C">
      <w:r>
        <w:t>- отсутствие запрашиваемой базы данных в Учреждении.</w:t>
      </w:r>
    </w:p>
    <w:p w:rsidR="004B193C" w:rsidRDefault="004B193C" w:rsidP="004B193C">
      <w:r>
        <w:t>2.9. Размер платы, взимаемой с заявителя при предоставлении муниципальной услуги, и способы ее взимания.</w:t>
      </w:r>
    </w:p>
    <w:p w:rsidR="004B193C" w:rsidRDefault="004B193C" w:rsidP="004B193C">
      <w:r>
        <w:t xml:space="preserve">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w:t>
      </w:r>
      <w:r>
        <w:lastRenderedPageBreak/>
        <w:t>Югры, муниципальными правовыми актами администрации Березовского района не предусмотрено.</w:t>
      </w:r>
    </w:p>
    <w:p w:rsidR="004B193C" w:rsidRPr="00CD024F" w:rsidRDefault="004B193C" w:rsidP="004B193C">
      <w:r>
        <w:t>(п</w:t>
      </w:r>
      <w:r>
        <w:t>ункты 2.7-2.9</w:t>
      </w:r>
      <w:r w:rsidRPr="00775C6B">
        <w:t xml:space="preserve"> раздела II </w:t>
      </w:r>
      <w:r>
        <w:t>изложен</w:t>
      </w:r>
      <w:r>
        <w:t>ы</w:t>
      </w:r>
      <w:r>
        <w:t xml:space="preserve"> в редакции постановления Администрации </w:t>
      </w:r>
      <w:r>
        <w:t xml:space="preserve">           </w:t>
      </w:r>
      <w:hyperlink r:id="rId45"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D1455B" w:rsidRPr="00D1455B" w:rsidRDefault="00D1455B" w:rsidP="00D1455B">
      <w:pPr>
        <w:rPr>
          <w:b/>
        </w:rPr>
      </w:pPr>
      <w:r w:rsidRPr="00D1455B">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D1455B" w:rsidRDefault="00D1455B" w:rsidP="00D1455B">
      <w:r w:rsidRPr="00D1455B">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D1455B">
        <w:rPr>
          <w:bCs/>
        </w:rPr>
        <w:t xml:space="preserve">в случае обращения заявителя непосредственно в Учреждение </w:t>
      </w:r>
      <w:r w:rsidRPr="00D1455B">
        <w:t xml:space="preserve">не должен превышать 15 минут </w:t>
      </w:r>
    </w:p>
    <w:p w:rsidR="00D1455B" w:rsidRPr="00CD024F" w:rsidRDefault="00D1455B" w:rsidP="00D1455B">
      <w:r>
        <w:t>(</w:t>
      </w:r>
      <w:r w:rsidRPr="00D1455B">
        <w:t>пункт 2.10 раздела II излож</w:t>
      </w:r>
      <w:r>
        <w:t>ен в</w:t>
      </w:r>
      <w:r w:rsidRPr="00D1455B">
        <w:t xml:space="preserve"> редакции</w:t>
      </w:r>
      <w:r>
        <w:t xml:space="preserve"> постановления </w:t>
      </w:r>
      <w:r w:rsidRPr="00D1455B">
        <w:t xml:space="preserve">Администрации </w:t>
      </w:r>
      <w:r w:rsidR="004B193C">
        <w:t xml:space="preserve">                </w:t>
      </w:r>
      <w:hyperlink r:id="rId46" w:tooltip="постановление от 24.04.2025 0:00:00 №312 Администрация Березовского района&#10;&#10;О внесении изменений в постановление администрации Березовского района от 12.04.2019 № 440 " w:history="1">
        <w:r w:rsidRPr="00D1455B">
          <w:rPr>
            <w:rStyle w:val="a3"/>
          </w:rPr>
          <w:t>от 24.04.2025 № 312</w:t>
        </w:r>
      </w:hyperlink>
      <w:r>
        <w:t>)</w:t>
      </w:r>
    </w:p>
    <w:p w:rsidR="00CD024F" w:rsidRDefault="00CD024F" w:rsidP="00CD024F">
      <w:r w:rsidRPr="00CD024F">
        <w:t xml:space="preserve">2.11. </w:t>
      </w:r>
      <w:r w:rsidR="00932E4F" w:rsidRPr="00932E4F">
        <w:t>Срок регистрации запроса заявителя о пред</w:t>
      </w:r>
      <w:r w:rsidR="00932E4F">
        <w:t>оставлении муниципальной услуги</w:t>
      </w:r>
      <w:r w:rsidR="008D7BE7" w:rsidRPr="008D7BE7">
        <w:t>.</w:t>
      </w:r>
    </w:p>
    <w:p w:rsidR="008D7BE7" w:rsidRDefault="008D7BE7" w:rsidP="008D7BE7">
      <w:r>
        <w:t>(</w:t>
      </w:r>
      <w:r w:rsidRPr="008D7BE7">
        <w:t>абзац первый пункта 2.11</w:t>
      </w:r>
      <w:r>
        <w:t xml:space="preserve"> изложен в редакции постановления </w:t>
      </w:r>
      <w:r w:rsidRPr="00962BE0">
        <w:t>Администрации</w:t>
      </w:r>
      <w:r>
        <w:t xml:space="preserve">                   </w:t>
      </w:r>
      <w:hyperlink r:id="rId47"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Pr="008D7BE7">
          <w:rPr>
            <w:rStyle w:val="a3"/>
          </w:rPr>
          <w:t>от 13.05.2024 № 417</w:t>
        </w:r>
      </w:hyperlink>
      <w:r>
        <w:t>)</w:t>
      </w:r>
    </w:p>
    <w:p w:rsidR="004B193C" w:rsidRPr="00CD024F" w:rsidRDefault="004B193C" w:rsidP="008D7BE7">
      <w:r>
        <w:t>(</w:t>
      </w:r>
      <w:r w:rsidRPr="008D7BE7">
        <w:t>абзац первый пункта 2.11</w:t>
      </w:r>
      <w:r>
        <w:t xml:space="preserve"> </w:t>
      </w:r>
      <w:r w:rsidRPr="00775C6B">
        <w:t xml:space="preserve">раздела II </w:t>
      </w:r>
      <w:r>
        <w:t xml:space="preserve">изложен в редакции постановления Администрации </w:t>
      </w:r>
      <w:hyperlink r:id="rId48"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sidRPr="00D644AB">
          <w:rPr>
            <w:rStyle w:val="a3"/>
          </w:rPr>
          <w:t>от 24.02.2026</w:t>
        </w:r>
        <w:r>
          <w:rPr>
            <w:rStyle w:val="a3"/>
          </w:rPr>
          <w:t xml:space="preserve"> </w:t>
        </w:r>
        <w:r w:rsidRPr="00D644AB">
          <w:rPr>
            <w:rStyle w:val="a3"/>
          </w:rPr>
          <w:t>№ 136</w:t>
        </w:r>
      </w:hyperlink>
      <w:r>
        <w:rPr>
          <w:rStyle w:val="a3"/>
        </w:rPr>
        <w:t>)</w:t>
      </w:r>
    </w:p>
    <w:p w:rsidR="00CD024F" w:rsidRPr="00CD024F" w:rsidRDefault="00CD024F" w:rsidP="00CD024F">
      <w:r w:rsidRPr="00CD024F">
        <w:t>Муниципальная услуга предоставляется без регистрации запроса заявителя.</w:t>
      </w:r>
    </w:p>
    <w:p w:rsidR="00CD024F" w:rsidRPr="00CD024F" w:rsidRDefault="00CD024F" w:rsidP="00CD024F">
      <w:r w:rsidRPr="00CD024F">
        <w:t>Процесс оказания стационарной муниципальной услуги начинается с предоставления заявителю АРМ с доступом к базам данных Учреждения через АРМ «Читатель» системы автоматизации библиотек «ИРБИС».</w:t>
      </w:r>
    </w:p>
    <w:p w:rsidR="00CD024F" w:rsidRPr="00CD024F" w:rsidRDefault="00CD024F" w:rsidP="00CD024F">
      <w:r w:rsidRPr="00CD024F">
        <w:t xml:space="preserve">Максимальный срок получения конечного результата с момента предоставления заявителю АРМ-автоматического сформированного ответа на запрос заявителя в виде библиографического списка (электронный и печатный варианты), в виде печатного требования на документ или в виде электронного заказа на документ, составляет 10 минут. </w:t>
      </w:r>
    </w:p>
    <w:p w:rsidR="00CD024F" w:rsidRPr="00CD024F" w:rsidRDefault="00CD024F" w:rsidP="00CD024F">
      <w:r w:rsidRPr="00CD024F">
        <w:t xml:space="preserve">При обращении за </w:t>
      </w:r>
      <w:proofErr w:type="spellStart"/>
      <w:r w:rsidRPr="00CD024F">
        <w:t>внестационарной</w:t>
      </w:r>
      <w:proofErr w:type="spellEnd"/>
      <w:r w:rsidRPr="00CD024F">
        <w:t xml:space="preserve"> услугой на официальный </w:t>
      </w:r>
      <w:proofErr w:type="spellStart"/>
      <w:r w:rsidRPr="00CD024F">
        <w:t>web</w:t>
      </w:r>
      <w:proofErr w:type="spellEnd"/>
      <w:r w:rsidRPr="00CD024F">
        <w:t xml:space="preserve">-сайт Государственной библиотеки Югры, муниципальная услуга предоставляется круглосуточно в зависимости от времени формирования электронного ответа системы на запрос заявителя, но не более чем в течение 10 минут (в зависимости от скорости Интернета заявителя). </w:t>
      </w:r>
    </w:p>
    <w:p w:rsidR="00D1455B" w:rsidRDefault="00D1455B" w:rsidP="00CD024F">
      <w:r w:rsidRPr="00D1455B">
        <w:t xml:space="preserve">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w:t>
      </w:r>
      <w:r>
        <w:t>о социальной защите инвалидов.</w:t>
      </w:r>
    </w:p>
    <w:p w:rsidR="00D1455B" w:rsidRPr="00CD024F" w:rsidRDefault="00D1455B" w:rsidP="00CD024F">
      <w:r>
        <w:t>(</w:t>
      </w:r>
      <w:r w:rsidRPr="00D1455B">
        <w:t xml:space="preserve">абзац первый пункта 2.12 раздела II  изложен в редакции постановления Администрации </w:t>
      </w:r>
      <w:hyperlink r:id="rId49" w:tooltip="постановление от 24.04.2025 0:00:00 №312 Администрация Березовского района&#10;&#10;О внесении изменений в постановление администрации Березовского района от 12.04.2019 № 440 " w:history="1">
        <w:r w:rsidRPr="00D1455B">
          <w:rPr>
            <w:rStyle w:val="a3"/>
          </w:rPr>
          <w:t>от 24.04.2025 № 312</w:t>
        </w:r>
      </w:hyperlink>
      <w:r>
        <w:t>)</w:t>
      </w:r>
    </w:p>
    <w:p w:rsidR="00CD024F" w:rsidRPr="00CD024F" w:rsidRDefault="00CD024F" w:rsidP="00CD024F">
      <w:r w:rsidRPr="00CD024F">
        <w:t>Здание, в котором предоставляется муниципальная услуга, расположено с учетом пешеходной доступности для заявителей от остановок общественного транспорта, оборудовано отдельным входом для свободного доступа заявителей.</w:t>
      </w:r>
    </w:p>
    <w:p w:rsidR="00CD024F" w:rsidRPr="00CD024F" w:rsidRDefault="00CD024F" w:rsidP="00CD024F">
      <w:r w:rsidRPr="00CD024F">
        <w:t xml:space="preserve">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 </w:t>
      </w:r>
    </w:p>
    <w:p w:rsidR="00CD024F" w:rsidRDefault="00CD024F" w:rsidP="00CD024F">
      <w:r w:rsidRPr="00CD024F">
        <w:t xml:space="preserve">Все помещения, в которых предоставляется муниципальная услуга, соответствуют санитарно-эпидемиологическим требованиям, правилам </w:t>
      </w:r>
      <w:r w:rsidR="00963BEC">
        <w:t>п</w:t>
      </w:r>
      <w:r w:rsidR="00963BEC" w:rsidRPr="00963BEC">
        <w:t>ротивопожарной</w:t>
      </w:r>
      <w:r w:rsidRPr="00CD024F">
        <w:t xml:space="preserve"> безопасности, нормам охраны труда.</w:t>
      </w:r>
    </w:p>
    <w:p w:rsidR="00963BEC" w:rsidRDefault="00963BEC" w:rsidP="00963BEC">
      <w:r>
        <w:lastRenderedPageBreak/>
        <w:t xml:space="preserve">(в </w:t>
      </w:r>
      <w:r w:rsidRPr="00963BEC">
        <w:t>абзаце четвертом пункта 2.12 раздела II слово «пожарной» замен</w:t>
      </w:r>
      <w:r>
        <w:t xml:space="preserve">ено словом «противопожарной» </w:t>
      </w:r>
      <w:r w:rsidRPr="00962BE0">
        <w:t>постановлением Администрации</w:t>
      </w:r>
      <w:r>
        <w:t xml:space="preserve"> </w:t>
      </w:r>
      <w:hyperlink r:id="rId50" w:tooltip="постановление от 20.04.2022 0:00:00 №580 Администрация Березовского района&#10;&#10;О внесении изменений в постановление администрации Березовского района от 12.04.2019 № 440 " w:history="1">
        <w:r w:rsidRPr="00963BEC">
          <w:rPr>
            <w:rStyle w:val="a3"/>
          </w:rPr>
          <w:t>от 20.04.2022 № 580</w:t>
        </w:r>
      </w:hyperlink>
      <w:r>
        <w:t>)</w:t>
      </w:r>
    </w:p>
    <w:p w:rsidR="00CD024F" w:rsidRPr="00CD024F" w:rsidRDefault="00CD024F" w:rsidP="00CD024F">
      <w:r w:rsidRPr="00CD024F">
        <w:t xml:space="preserve">При невозможности приспособить помещение (здание) библиотеки с учетом потребностей инвалидов (иных маломобильных групп населения), услуга предоставляется по месту жительства или в дистанционном порядке путем </w:t>
      </w:r>
      <w:proofErr w:type="spellStart"/>
      <w:r w:rsidRPr="00CD024F">
        <w:t>внестационарного</w:t>
      </w:r>
      <w:proofErr w:type="spellEnd"/>
      <w:r w:rsidRPr="00CD024F">
        <w:t xml:space="preserve"> обслуживания:</w:t>
      </w:r>
    </w:p>
    <w:p w:rsidR="00CD024F" w:rsidRPr="00CD024F" w:rsidRDefault="00CD024F" w:rsidP="00CD024F">
      <w:r w:rsidRPr="00CD024F">
        <w:t xml:space="preserve">- через сеть Интернет на официальном </w:t>
      </w:r>
      <w:proofErr w:type="spellStart"/>
      <w:r w:rsidRPr="00CD024F">
        <w:t>web</w:t>
      </w:r>
      <w:proofErr w:type="spellEnd"/>
      <w:r w:rsidRPr="00CD024F">
        <w:t xml:space="preserve">-сайте МКУ «БМЦРБ» http:// </w:t>
      </w:r>
      <w:proofErr w:type="gramStart"/>
      <w:r w:rsidRPr="00CD024F">
        <w:t>lib-berezovo.hmansy.muzkult.ru..</w:t>
      </w:r>
      <w:proofErr w:type="gramEnd"/>
      <w:r w:rsidRPr="00CD024F">
        <w:t xml:space="preserve"> При отсутствии технической возможности-через сеть Интернет на официальном </w:t>
      </w:r>
      <w:proofErr w:type="spellStart"/>
      <w:r w:rsidRPr="00CD024F">
        <w:t>web</w:t>
      </w:r>
      <w:proofErr w:type="spellEnd"/>
      <w:r w:rsidRPr="00CD024F">
        <w:t>-сайте Государственной библиотеки Югры http://okrlib.ru.</w:t>
      </w:r>
    </w:p>
    <w:p w:rsidR="00CD024F" w:rsidRPr="00CD024F" w:rsidRDefault="00CD024F" w:rsidP="00CD024F">
      <w:r w:rsidRPr="00CD024F">
        <w:t>Каждое рабочее место сотрудника, предоставляющего муниципальную услугу,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CD024F" w:rsidRPr="00CD024F" w:rsidRDefault="00CD024F" w:rsidP="00CD024F">
      <w:r w:rsidRPr="00CD024F">
        <w:t>Места ожидания должны соответствовать комфортным условиям для заявителей.</w:t>
      </w:r>
    </w:p>
    <w:p w:rsidR="00CD024F" w:rsidRPr="00CD024F" w:rsidRDefault="00CD024F" w:rsidP="00CD024F">
      <w:r w:rsidRPr="00CD024F">
        <w:t>Места ожидания оборудуются столами, стульями, информационными стендами.</w:t>
      </w:r>
    </w:p>
    <w:p w:rsidR="00CD024F" w:rsidRPr="00CD024F" w:rsidRDefault="00CD024F" w:rsidP="00CD024F">
      <w:r w:rsidRPr="00CD024F">
        <w:t>Информационные стенды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CD024F" w:rsidRPr="00CD024F" w:rsidRDefault="00CD024F" w:rsidP="00CD024F">
      <w:r w:rsidRPr="00CD024F">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CD024F" w:rsidRPr="00CD024F" w:rsidRDefault="00CD024F" w:rsidP="00CD024F">
      <w:r w:rsidRPr="00CD024F">
        <w:t>На информационных стендах, информационном терминале и в информационно-телекоммуникационной сети «Интернет» размещается информация, указанная в подпункте 1.3.5 пункта 1.3 настоящего административного регламента.</w:t>
      </w:r>
    </w:p>
    <w:p w:rsidR="00CD024F" w:rsidRPr="00CD024F" w:rsidRDefault="00CD024F" w:rsidP="00CD024F">
      <w:r w:rsidRPr="00CD024F">
        <w:t>2.13. Показатели доступности и качества муниципальной услуги.</w:t>
      </w:r>
    </w:p>
    <w:p w:rsidR="00CD024F" w:rsidRPr="00CD024F" w:rsidRDefault="00CD024F" w:rsidP="00CD024F">
      <w:r w:rsidRPr="00CD024F">
        <w:t>2.13.1. Показателями доступности муниципальной услуги являются:</w:t>
      </w:r>
    </w:p>
    <w:p w:rsidR="00CD024F" w:rsidRPr="00CD024F" w:rsidRDefault="00CD024F" w:rsidP="00CD024F">
      <w:r w:rsidRPr="00CD024F">
        <w:t xml:space="preserve">- транспортная доступность к местам предоставления муниципальной услуги; </w:t>
      </w:r>
    </w:p>
    <w:p w:rsidR="00CD024F" w:rsidRDefault="008D7BE7" w:rsidP="00CD024F">
      <w:r>
        <w:t>-</w:t>
      </w:r>
      <w:r w:rsidRPr="008D7BE7">
        <w:t xml:space="preserve">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52159B" w:rsidRPr="00CD024F" w:rsidRDefault="008D7BE7" w:rsidP="0052159B">
      <w:r>
        <w:t>(</w:t>
      </w:r>
      <w:r w:rsidR="0052159B" w:rsidRPr="0052159B">
        <w:t>абзац третий подпункта 2.13.1 пункта 2.13</w:t>
      </w:r>
      <w:r w:rsidR="0052159B">
        <w:t xml:space="preserve"> изложен в редакции постановления </w:t>
      </w:r>
      <w:r w:rsidR="0052159B" w:rsidRPr="00962BE0">
        <w:t>Администрации</w:t>
      </w:r>
      <w:r w:rsidR="0052159B">
        <w:t xml:space="preserve"> </w:t>
      </w:r>
      <w:hyperlink r:id="rId51"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0052159B" w:rsidRPr="008D7BE7">
          <w:rPr>
            <w:rStyle w:val="a3"/>
          </w:rPr>
          <w:t>от 13.05.2024 № 417</w:t>
        </w:r>
      </w:hyperlink>
      <w:r w:rsidR="0052159B">
        <w:t>)</w:t>
      </w:r>
    </w:p>
    <w:p w:rsidR="00CD024F" w:rsidRPr="00CD024F" w:rsidRDefault="00CD024F" w:rsidP="00CD024F">
      <w:r w:rsidRPr="00CD024F">
        <w:t>- бесплатность предоставления муниципальной услуги и информации о процедуре предоставления муниципальной услуги;</w:t>
      </w:r>
    </w:p>
    <w:p w:rsidR="00CD024F" w:rsidRPr="00CD024F" w:rsidRDefault="00CD024F" w:rsidP="00CD024F">
      <w:r w:rsidRPr="00CD024F">
        <w:t>-возможность получения муниципальной услуги в электронной форме.</w:t>
      </w:r>
    </w:p>
    <w:p w:rsidR="00CD024F" w:rsidRPr="00CD024F" w:rsidRDefault="00CD024F" w:rsidP="00CD024F">
      <w:r w:rsidRPr="00CD024F">
        <w:t>2.13.2. Показателями качества муниципальной услуги являются:</w:t>
      </w:r>
    </w:p>
    <w:p w:rsidR="00CD024F" w:rsidRPr="00CD024F" w:rsidRDefault="00CD024F" w:rsidP="00CD024F">
      <w:r w:rsidRPr="00CD024F">
        <w:t>- соблюдение специалистами Учреждения, предоставляющими муниципальную услугу, сроков предоставления муниципальной услуги;</w:t>
      </w:r>
    </w:p>
    <w:p w:rsidR="00CD024F" w:rsidRPr="00CD024F" w:rsidRDefault="00CD024F" w:rsidP="00CD024F">
      <w:r w:rsidRPr="00CD024F">
        <w:t>- соблюдение времени ожидания в очереди и при получении результата предоставления муниципальной услуги;</w:t>
      </w:r>
    </w:p>
    <w:p w:rsidR="00CD024F" w:rsidRPr="00CD024F" w:rsidRDefault="00CD024F" w:rsidP="00CD024F">
      <w:r w:rsidRPr="00CD024F">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CD024F" w:rsidRPr="00CD024F" w:rsidRDefault="00CD024F" w:rsidP="00CD024F">
      <w:r w:rsidRPr="00CD024F">
        <w:t>- восстановление нарушенных прав заявителя.</w:t>
      </w:r>
    </w:p>
    <w:p w:rsidR="00CD024F" w:rsidRDefault="00CD024F" w:rsidP="00CD024F">
      <w:r w:rsidRPr="00CD024F">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2159B" w:rsidRDefault="0052159B" w:rsidP="0052159B">
      <w:r>
        <w:lastRenderedPageBreak/>
        <w:t xml:space="preserve">Информация и сведения о муниципальной услуге доступны через Единый портал. </w:t>
      </w:r>
    </w:p>
    <w:p w:rsidR="0052159B" w:rsidRDefault="0052159B" w:rsidP="0052159B">
      <w:r>
        <w:t>Муниципальная услуга по принципу «одного окна» в МФЦ посредством Единого портала не предоставляется.</w:t>
      </w:r>
    </w:p>
    <w:p w:rsidR="0052159B" w:rsidRPr="00CD024F" w:rsidRDefault="0052159B" w:rsidP="0052159B">
      <w:r>
        <w:t>(</w:t>
      </w:r>
      <w:r w:rsidR="005F2628">
        <w:t xml:space="preserve">абзацы второй, </w:t>
      </w:r>
      <w:r w:rsidRPr="0052159B">
        <w:t>третий пункта 2.14</w:t>
      </w:r>
      <w:r>
        <w:t xml:space="preserve"> изложены в редакции постановления </w:t>
      </w:r>
      <w:r w:rsidRPr="00962BE0">
        <w:t>Администрации</w:t>
      </w:r>
      <w:r>
        <w:t xml:space="preserve"> </w:t>
      </w:r>
      <w:hyperlink r:id="rId52" w:tooltip="постановление от 13.05.2024 0:00:00 №417 Администрация Березовского района&#10;&#10;О внесении изменений в постановление администрации Березовского района от 12.04.2019 № 440 " w:history="1">
        <w:r w:rsidRPr="008D7BE7">
          <w:rPr>
            <w:rStyle w:val="a3"/>
          </w:rPr>
          <w:t>от 13.05.2024 № 417</w:t>
        </w:r>
      </w:hyperlink>
      <w:r>
        <w:t>)</w:t>
      </w:r>
    </w:p>
    <w:p w:rsidR="00F74BD0" w:rsidRDefault="00962BE0" w:rsidP="00F74BD0">
      <w:r>
        <w:t>2.15. Случаи и порядок предоставления муниципальной услуги в упр</w:t>
      </w:r>
      <w:r w:rsidR="00F74BD0">
        <w:t xml:space="preserve">еждающем (проактивном) режиме. </w:t>
      </w:r>
    </w:p>
    <w:p w:rsidR="00962BE0" w:rsidRDefault="00962BE0" w:rsidP="00F74BD0">
      <w:r>
        <w:t>Случаи предоставления муниципальной услуги в упреждающем (проактивном) режиме не предусмотрены.</w:t>
      </w:r>
    </w:p>
    <w:p w:rsidR="00962BE0" w:rsidRDefault="00962BE0" w:rsidP="00962BE0">
      <w:r>
        <w:t>(р</w:t>
      </w:r>
      <w:r w:rsidRPr="00962BE0">
        <w:t>аздел II дополн</w:t>
      </w:r>
      <w:r>
        <w:t>ен</w:t>
      </w:r>
      <w:r w:rsidRPr="00962BE0">
        <w:t xml:space="preserve">  пунктом 2.15 </w:t>
      </w:r>
      <w:r>
        <w:t xml:space="preserve">в редакции </w:t>
      </w:r>
      <w:r w:rsidRPr="00962BE0">
        <w:t>постановлени</w:t>
      </w:r>
      <w:r>
        <w:t>я</w:t>
      </w:r>
      <w:r w:rsidRPr="00962BE0">
        <w:t xml:space="preserve"> Администрации</w:t>
      </w:r>
      <w:r w:rsidR="00F74BD0">
        <w:t xml:space="preserve">                  </w:t>
      </w:r>
      <w:r w:rsidRPr="00962BE0">
        <w:t xml:space="preserve"> </w:t>
      </w:r>
      <w:hyperlink r:id="rId53" w:tooltip="постановление от 17.01.2022 0:00:00 №39 Администрация Березовского района&#10;&#10;О внесении изменений в постановление администрации Березовского района от 12.04.2019 № 440 " w:history="1">
        <w:r w:rsidRPr="00962BE0">
          <w:rPr>
            <w:rStyle w:val="a3"/>
          </w:rPr>
          <w:t>от 17.01.2022 № 39</w:t>
        </w:r>
      </w:hyperlink>
      <w:r w:rsidRPr="00962BE0">
        <w:t>)</w:t>
      </w:r>
    </w:p>
    <w:p w:rsidR="00CD024F" w:rsidRPr="00CD024F" w:rsidRDefault="00CD024F" w:rsidP="00CD024F"/>
    <w:p w:rsidR="00CD024F" w:rsidRPr="00CD024F" w:rsidRDefault="00CD024F" w:rsidP="00CD024F">
      <w:pPr>
        <w:pStyle w:val="2"/>
      </w:pPr>
      <w:r w:rsidRPr="00CD024F">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D024F" w:rsidRDefault="00CD024F" w:rsidP="00CD024F"/>
    <w:p w:rsidR="00CD024F" w:rsidRPr="00CD024F" w:rsidRDefault="00CD024F" w:rsidP="00CD024F">
      <w:r w:rsidRPr="00CD024F">
        <w:t>3.1. Предоставление муниципальной услуги включает в себя следующие административные процедуры:</w:t>
      </w:r>
    </w:p>
    <w:p w:rsidR="00CD024F" w:rsidRPr="00CD024F" w:rsidRDefault="00CD024F" w:rsidP="00CD024F">
      <w:r w:rsidRPr="00CD024F">
        <w:t>1) предоставление муниципальной услуги стационарно;</w:t>
      </w:r>
    </w:p>
    <w:p w:rsidR="00CD024F" w:rsidRPr="00CD024F" w:rsidRDefault="00CD024F" w:rsidP="00CD024F">
      <w:r w:rsidRPr="00CD024F">
        <w:t xml:space="preserve">2) предоставление муниципальной услуги </w:t>
      </w:r>
      <w:proofErr w:type="spellStart"/>
      <w:r w:rsidRPr="00CD024F">
        <w:t>внестационарно</w:t>
      </w:r>
      <w:proofErr w:type="spellEnd"/>
      <w:r w:rsidRPr="00CD024F">
        <w:t xml:space="preserve"> через сеть Интернет на официальном </w:t>
      </w:r>
      <w:proofErr w:type="spellStart"/>
      <w:r w:rsidRPr="00CD024F">
        <w:t>web</w:t>
      </w:r>
      <w:proofErr w:type="spellEnd"/>
      <w:r w:rsidRPr="00CD024F">
        <w:t>-сайте Государственной библиотеки Югры: http://okrlib.ru.</w:t>
      </w:r>
    </w:p>
    <w:p w:rsidR="00CD024F" w:rsidRPr="00CD024F" w:rsidRDefault="00CD024F" w:rsidP="00CD024F">
      <w:r w:rsidRPr="00CD024F">
        <w:t>3.2. Предоставление муниципальной услуги стационарно:</w:t>
      </w:r>
    </w:p>
    <w:p w:rsidR="00CD024F" w:rsidRPr="00CD024F" w:rsidRDefault="00CD024F" w:rsidP="00CD024F">
      <w:r w:rsidRPr="00CD024F">
        <w:t xml:space="preserve">Основанием для начала административной процедуры является обращение заявителя в Учреждение. </w:t>
      </w:r>
    </w:p>
    <w:p w:rsidR="00CD024F" w:rsidRPr="00CD024F" w:rsidRDefault="00CD024F" w:rsidP="00CD024F">
      <w:r w:rsidRPr="00CD024F">
        <w:t xml:space="preserve">Ответственным за выполнение административного действия, является сотрудник отдела библиотеки. </w:t>
      </w:r>
    </w:p>
    <w:p w:rsidR="00CD024F" w:rsidRPr="00CD024F" w:rsidRDefault="00CD024F" w:rsidP="00CD024F">
      <w:r w:rsidRPr="00CD024F">
        <w:t>Содержание каждого административного действия:</w:t>
      </w:r>
    </w:p>
    <w:p w:rsidR="00CD024F" w:rsidRPr="00CD024F" w:rsidRDefault="00CD024F" w:rsidP="00CD024F">
      <w:r w:rsidRPr="00CD024F">
        <w:t>1) Регистрация заявителя (заключение договора на библиотечное обслуживание, оформление читательского формуляра). Максимальный срок не более 15 минут;</w:t>
      </w:r>
    </w:p>
    <w:p w:rsidR="00CD024F" w:rsidRPr="00CD024F" w:rsidRDefault="00CD024F" w:rsidP="00CD024F">
      <w:r w:rsidRPr="00CD024F">
        <w:t>2) Консультирование заявителя по использованию электронных ресурсов, методике самостоятельного поиска необходимого документа. Для оказания консультационной помощи отводится до 20 минут, детей-до 25 минут;</w:t>
      </w:r>
    </w:p>
    <w:p w:rsidR="00CD024F" w:rsidRPr="00CD024F" w:rsidRDefault="00CD024F" w:rsidP="00CD024F">
      <w:r w:rsidRPr="00CD024F">
        <w:t>3) Предоставление заявителю АРМ с доступом к базам данных через АРМ «Читатель» системы автоматизации библиотек «ИРБИС»:</w:t>
      </w:r>
    </w:p>
    <w:p w:rsidR="00CD024F" w:rsidRPr="00CD024F" w:rsidRDefault="00CD024F" w:rsidP="00CD024F">
      <w:r w:rsidRPr="00CD024F">
        <w:t>- вывод на экран монитора автоматизированного рабочего места интерфейса страницы АРМ «Читатель»;</w:t>
      </w:r>
    </w:p>
    <w:p w:rsidR="00CD024F" w:rsidRPr="00CD024F" w:rsidRDefault="00CD024F" w:rsidP="00CD024F">
      <w:r w:rsidRPr="00CD024F">
        <w:t xml:space="preserve">- заполнение заявителем необходимых реквизитов в форме регистрации для просмотра его формуляра и корзины с заказами, в форме заполнения заказа на документ, в форме заполнения бланка для печати требования на документ, в форме заполнения бланка для печати библиографического списка. </w:t>
      </w:r>
    </w:p>
    <w:p w:rsidR="00CD024F" w:rsidRPr="00CD024F" w:rsidRDefault="00CD024F" w:rsidP="00CD024F">
      <w:r w:rsidRPr="00CD024F">
        <w:t>4) Получение заполненной формы запроса заявителя: вывод на экран монитора заполненной формы запроса заявителя. Для получения заполненной формы запроса заявителя отводится не более 3 минут;</w:t>
      </w:r>
    </w:p>
    <w:p w:rsidR="00CD024F" w:rsidRPr="00CD024F" w:rsidRDefault="00CD024F" w:rsidP="00CD024F">
      <w:r w:rsidRPr="00CD024F">
        <w:t>5) Получение автоматического сформированного ответа на запрос заявителя в виде библиографического списка (электронный и печатный варианты), в виде печатного требования на документ или в виде электронного заказа на документ. Для получения автоматического сформированного ответа заявителю отводится не более 3 минут.</w:t>
      </w:r>
    </w:p>
    <w:p w:rsidR="00CD024F" w:rsidRPr="00CD024F" w:rsidRDefault="00CD024F" w:rsidP="00CD024F">
      <w:r w:rsidRPr="00CD024F">
        <w:lastRenderedPageBreak/>
        <w:t>Критерием принятия решения является отсутствие оснований для отказа в предоставлении муниципальной услуги, указных в пункте 2.8 настоящего административного регламента.</w:t>
      </w:r>
    </w:p>
    <w:p w:rsidR="00CD024F" w:rsidRPr="00CD024F" w:rsidRDefault="00CD024F" w:rsidP="00CD024F">
      <w:r w:rsidRPr="00CD024F">
        <w:t>Результат административной процедуры:</w:t>
      </w:r>
    </w:p>
    <w:p w:rsidR="00CD024F" w:rsidRPr="00CD024F" w:rsidRDefault="00CD024F" w:rsidP="00CD024F">
      <w:r w:rsidRPr="00CD024F">
        <w:t>- сформированный ответ на запрос заявителя в виде библиографического списка (электронный и печатный варианты), печатного требования на документ или электронного заказа на документ;</w:t>
      </w:r>
    </w:p>
    <w:p w:rsidR="00CD024F" w:rsidRPr="00CD024F" w:rsidRDefault="00CD024F" w:rsidP="00CD024F">
      <w:r w:rsidRPr="00CD024F">
        <w:t xml:space="preserve">- обоснованный отказ в предоставлении услуги. </w:t>
      </w:r>
    </w:p>
    <w:p w:rsidR="00CD024F" w:rsidRPr="00CD024F" w:rsidRDefault="00CD024F" w:rsidP="00CD024F">
      <w:r w:rsidRPr="00CD024F">
        <w:t>Способ фиксации результата выполнения административной процедуры-вывод на экран монитора библиографического списка (электронный и печатный варианты), в виде печатного требования на документ или в виде электронного заказа на документ.</w:t>
      </w:r>
    </w:p>
    <w:p w:rsidR="00CD024F" w:rsidRPr="00CD024F" w:rsidRDefault="00CD024F" w:rsidP="00CD024F">
      <w:r w:rsidRPr="00CD024F">
        <w:t xml:space="preserve">3.3. Предоставление муниципальной услуги </w:t>
      </w:r>
      <w:proofErr w:type="spellStart"/>
      <w:r w:rsidRPr="00CD024F">
        <w:t>внестационарно</w:t>
      </w:r>
      <w:proofErr w:type="spellEnd"/>
      <w:r w:rsidRPr="00CD024F">
        <w:t xml:space="preserve"> через сеть Интернет на официальном </w:t>
      </w:r>
      <w:proofErr w:type="spellStart"/>
      <w:r w:rsidRPr="00CD024F">
        <w:t>web</w:t>
      </w:r>
      <w:proofErr w:type="spellEnd"/>
      <w:r w:rsidRPr="00CD024F">
        <w:t>-сайте Государственной библиотеки Югры: http://okrlib.ru.</w:t>
      </w:r>
    </w:p>
    <w:p w:rsidR="00CD024F" w:rsidRPr="00CD024F" w:rsidRDefault="00CD024F" w:rsidP="00CD024F">
      <w:r w:rsidRPr="00CD024F">
        <w:t>Основанием для начала административной процедуры является желание заявителя получить доступ к справочно-поисковому аппарату библиотек, базам данных.</w:t>
      </w:r>
    </w:p>
    <w:p w:rsidR="00CD024F" w:rsidRPr="00CD024F" w:rsidRDefault="00CD024F" w:rsidP="00CD024F">
      <w:r w:rsidRPr="00CD024F">
        <w:t xml:space="preserve">В условиях получения </w:t>
      </w:r>
      <w:proofErr w:type="spellStart"/>
      <w:r w:rsidRPr="00CD024F">
        <w:t>внестационарной</w:t>
      </w:r>
      <w:proofErr w:type="spellEnd"/>
      <w:r w:rsidRPr="00CD024F">
        <w:t xml:space="preserve"> муниципальной услуги отсутствует должностное лицо, ответственное за выполнение административного действия. </w:t>
      </w:r>
    </w:p>
    <w:p w:rsidR="00CD024F" w:rsidRPr="00CD024F" w:rsidRDefault="00CD024F" w:rsidP="00CD024F">
      <w:r w:rsidRPr="00CD024F">
        <w:t>Содержание административных действий, входящих в состав административной процедуры:</w:t>
      </w:r>
    </w:p>
    <w:p w:rsidR="00CD024F" w:rsidRPr="00CD024F" w:rsidRDefault="00CD024F" w:rsidP="00CD024F">
      <w:r w:rsidRPr="00CD024F">
        <w:t xml:space="preserve">1) Поиск в поисковом окне </w:t>
      </w:r>
      <w:proofErr w:type="spellStart"/>
      <w:r w:rsidRPr="00CD024F">
        <w:t>web</w:t>
      </w:r>
      <w:proofErr w:type="spellEnd"/>
      <w:r w:rsidRPr="00CD024F">
        <w:t xml:space="preserve">-браузера сети Интернет на официальном </w:t>
      </w:r>
      <w:proofErr w:type="spellStart"/>
      <w:r w:rsidRPr="00CD024F">
        <w:t>web</w:t>
      </w:r>
      <w:proofErr w:type="spellEnd"/>
      <w:r w:rsidRPr="00CD024F">
        <w:t xml:space="preserve">-сайте Государственной библиотеки Югры: http://okrlib.ru. Результат административной процедуры-обращение заявителя к странице «Справочный аппарат» раздела «Ресурсы», далее выбор ЭК Березовская ЦРБ; </w:t>
      </w:r>
    </w:p>
    <w:p w:rsidR="00CD024F" w:rsidRPr="00CD024F" w:rsidRDefault="00CD024F" w:rsidP="00CD024F">
      <w:r w:rsidRPr="00CD024F">
        <w:t>2) Заполнение заявителем необходимых реквизитов в форме заполнения бланка для печати библиографического списка (автор, заглавие, выходные данные, тема)</w:t>
      </w:r>
      <w:r>
        <w:t xml:space="preserve"> </w:t>
      </w:r>
      <w:r w:rsidRPr="00CD024F">
        <w:t>-</w:t>
      </w:r>
      <w:r>
        <w:t xml:space="preserve"> </w:t>
      </w:r>
      <w:r w:rsidRPr="00CD024F">
        <w:t>срок выполнения процедуры не более 2 минут (в зависимости от технических характеристик персонального компьютера и скорости Интернета заявителя);</w:t>
      </w:r>
    </w:p>
    <w:p w:rsidR="00CD024F" w:rsidRPr="00CD024F" w:rsidRDefault="00CD024F" w:rsidP="00CD024F">
      <w:r w:rsidRPr="00CD024F">
        <w:t xml:space="preserve">3) Получение автоматического сформированного ответа на запрос заявителя в виде библиографического списка (электронный и печатный варианты), в виде печатного требования на документ. На получение автоматического сформированного ответа заявителю отводится не более 3 минут (в зависимости от технических характеристик персонального компьютера и скорости Интернета заявителя). </w:t>
      </w:r>
    </w:p>
    <w:p w:rsidR="00CD024F" w:rsidRPr="00CD024F" w:rsidRDefault="00CD024F" w:rsidP="00CD024F">
      <w:r w:rsidRPr="00CD024F">
        <w:t>Критерием принятия решения является отсутствие оснований для отказа в предоставлении муниципальной услуги, указных в пункте 2.8 настоящего административного регламента.</w:t>
      </w:r>
    </w:p>
    <w:p w:rsidR="00CD024F" w:rsidRPr="00CD024F" w:rsidRDefault="00CD024F" w:rsidP="00CD024F">
      <w:r w:rsidRPr="00CD024F">
        <w:t>Результат административной процедуры:</w:t>
      </w:r>
    </w:p>
    <w:p w:rsidR="00CD024F" w:rsidRPr="00CD024F" w:rsidRDefault="00CD024F" w:rsidP="00CD024F">
      <w:r w:rsidRPr="00CD024F">
        <w:t>- сформированный ответ на запрос Заявителя в виде библиографического списка (электронный и печатный варианты), печатного требования на документ или электронного заказа на документ;</w:t>
      </w:r>
    </w:p>
    <w:p w:rsidR="00CD024F" w:rsidRPr="00CD024F" w:rsidRDefault="00CD024F" w:rsidP="00CD024F">
      <w:r w:rsidRPr="00CD024F">
        <w:t xml:space="preserve">- обоснованный отказ в предоставлении услуги. </w:t>
      </w:r>
    </w:p>
    <w:p w:rsidR="00CD024F" w:rsidRPr="00CD024F" w:rsidRDefault="00CD024F" w:rsidP="00CD024F">
      <w:r w:rsidRPr="00CD024F">
        <w:t>Способ фиксации результата выполнения административной процедуры-вывод на экран монитора библиографического списка (электронный и печатный варианты), в виде печатного требования на документ или в виде электронного заказа на документ.</w:t>
      </w:r>
    </w:p>
    <w:p w:rsidR="00932E4F" w:rsidRDefault="007E60F8" w:rsidP="00932E4F">
      <w:r>
        <w:t>3.4.</w:t>
      </w:r>
    </w:p>
    <w:p w:rsidR="007E60F8" w:rsidRDefault="007E60F8" w:rsidP="007E60F8">
      <w:r>
        <w:t>(р</w:t>
      </w:r>
      <w:r w:rsidRPr="007E60F8">
        <w:t>аздел III дополн</w:t>
      </w:r>
      <w:r>
        <w:t>ен</w:t>
      </w:r>
      <w:r w:rsidRPr="007E60F8">
        <w:t xml:space="preserve"> пунктом 3.4. </w:t>
      </w:r>
      <w:r>
        <w:t xml:space="preserve">в редакции </w:t>
      </w:r>
      <w:r w:rsidRPr="00962BE0">
        <w:t>постановлени</w:t>
      </w:r>
      <w:r>
        <w:t>я</w:t>
      </w:r>
      <w:r w:rsidRPr="00962BE0">
        <w:t xml:space="preserve"> Администрации</w:t>
      </w:r>
      <w:r w:rsidR="00F74BD0">
        <w:t xml:space="preserve">              </w:t>
      </w:r>
      <w:r w:rsidRPr="00962BE0">
        <w:t xml:space="preserve"> </w:t>
      </w:r>
      <w:hyperlink r:id="rId54" w:tooltip="постановление от 17.01.2022 0:00:00 №39 Администрация Березовского района&#10;&#10;О внесении изменений в постановление администрации Березовского района от 12.04.2019 № 440 " w:history="1">
        <w:r w:rsidRPr="00962BE0">
          <w:rPr>
            <w:rStyle w:val="a3"/>
          </w:rPr>
          <w:t>от 17.01.2022 № 39</w:t>
        </w:r>
      </w:hyperlink>
      <w:r w:rsidRPr="00962BE0">
        <w:t>)</w:t>
      </w:r>
    </w:p>
    <w:p w:rsidR="00932E4F" w:rsidRPr="00932E4F" w:rsidRDefault="00932E4F" w:rsidP="007E60F8">
      <w:r>
        <w:t xml:space="preserve">(пункт 3.4 раздела </w:t>
      </w:r>
      <w:r>
        <w:rPr>
          <w:lang w:val="en-US"/>
        </w:rPr>
        <w:t>III</w:t>
      </w:r>
      <w:r>
        <w:t xml:space="preserve"> утратил силу постановлением Администрации </w:t>
      </w:r>
      <w:hyperlink r:id="rId55" w:tooltip="постановление от 24.02.2026 0:00:00 №136 Администрация Березовского района&#10;&#10;О внесении изменений в постановление администрации Березовского района от 12.04.2019 № 440 " w:history="1">
        <w:r>
          <w:rPr>
            <w:rStyle w:val="a3"/>
          </w:rPr>
          <w:t>от 24.02.2026 № 136</w:t>
        </w:r>
      </w:hyperlink>
      <w:r>
        <w:rPr>
          <w:rStyle w:val="a3"/>
        </w:rPr>
        <w:t>)</w:t>
      </w:r>
      <w:r>
        <w:t xml:space="preserve"> </w:t>
      </w:r>
    </w:p>
    <w:p w:rsidR="00CD024F" w:rsidRPr="00CD024F" w:rsidRDefault="00CD024F" w:rsidP="00CD024F"/>
    <w:p w:rsidR="00CD024F" w:rsidRPr="00CD024F" w:rsidRDefault="00CD024F" w:rsidP="00CD024F">
      <w:pPr>
        <w:pStyle w:val="2"/>
      </w:pPr>
      <w:r w:rsidRPr="00CD024F">
        <w:t>IV. Формы контроля за исполнением административного регламента</w:t>
      </w:r>
    </w:p>
    <w:p w:rsidR="00CD024F" w:rsidRPr="00CD024F" w:rsidRDefault="00CD024F" w:rsidP="00CD024F"/>
    <w:p w:rsidR="00CD024F" w:rsidRDefault="00D1455B" w:rsidP="00CD024F">
      <w:r>
        <w:rPr>
          <w:iCs/>
        </w:rPr>
        <w:lastRenderedPageBreak/>
        <w:t>(раздел IV признан утратившим</w:t>
      </w:r>
      <w:r w:rsidRPr="00D1455B">
        <w:rPr>
          <w:iCs/>
        </w:rPr>
        <w:t xml:space="preserve"> силу</w:t>
      </w:r>
      <w:r>
        <w:rPr>
          <w:iCs/>
        </w:rPr>
        <w:t xml:space="preserve"> постановлением </w:t>
      </w:r>
      <w:r w:rsidRPr="00D1455B">
        <w:t xml:space="preserve">Администрации </w:t>
      </w:r>
      <w:r w:rsidR="00932E4F">
        <w:t xml:space="preserve">                          </w:t>
      </w:r>
      <w:hyperlink r:id="rId56" w:tooltip="постановление от 24.04.2025 0:00:00 №312 Администрация Березовского района&#10;&#10;О внесении изменений в постановление администрации Березовского района от 12.04.2019 № 440 " w:history="1">
        <w:r w:rsidRPr="00D1455B">
          <w:rPr>
            <w:rStyle w:val="a3"/>
          </w:rPr>
          <w:t>от 24.04.2025 № 312</w:t>
        </w:r>
      </w:hyperlink>
      <w:r>
        <w:t>)</w:t>
      </w:r>
    </w:p>
    <w:p w:rsidR="00D1455B" w:rsidRPr="00CD024F" w:rsidRDefault="00D1455B" w:rsidP="00CD024F"/>
    <w:p w:rsidR="00CD024F" w:rsidRDefault="00CD024F" w:rsidP="00CD024F">
      <w:pPr>
        <w:pStyle w:val="2"/>
      </w:pPr>
      <w:r w:rsidRPr="00CD024F">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CD024F" w:rsidRPr="00CD024F" w:rsidRDefault="00CD024F" w:rsidP="00F153DE">
      <w:pPr>
        <w:ind w:firstLine="0"/>
      </w:pPr>
    </w:p>
    <w:p w:rsidR="0042730A" w:rsidRDefault="00D1455B" w:rsidP="00CD024F">
      <w:r>
        <w:rPr>
          <w:iCs/>
        </w:rPr>
        <w:t>(раздел V признан</w:t>
      </w:r>
      <w:r w:rsidRPr="00D1455B">
        <w:rPr>
          <w:iCs/>
        </w:rPr>
        <w:t xml:space="preserve"> утратившим силу</w:t>
      </w:r>
      <w:r>
        <w:rPr>
          <w:iCs/>
        </w:rPr>
        <w:t xml:space="preserve"> постановлением </w:t>
      </w:r>
      <w:r w:rsidRPr="00D1455B">
        <w:t xml:space="preserve">Администрации </w:t>
      </w:r>
      <w:r w:rsidR="00932E4F">
        <w:t xml:space="preserve">                            </w:t>
      </w:r>
      <w:hyperlink r:id="rId57" w:tooltip="постановление от 24.04.2025 0:00:00 №312 Администрация Березовского района&#10;&#10;О внесении изменений в постановление администрации Березовского района от 12.04.2019 № 440 " w:history="1">
        <w:r w:rsidRPr="00D1455B">
          <w:rPr>
            <w:rStyle w:val="a3"/>
          </w:rPr>
          <w:t>от 24.04.2025 № 312</w:t>
        </w:r>
      </w:hyperlink>
      <w:r>
        <w:t>)</w:t>
      </w:r>
    </w:p>
    <w:p w:rsidR="00932E4F" w:rsidRDefault="00932E4F" w:rsidP="00932E4F"/>
    <w:p w:rsidR="00932E4F" w:rsidRDefault="00932E4F" w:rsidP="00932E4F">
      <w:pPr>
        <w:pStyle w:val="Title"/>
      </w:pPr>
      <w:r>
        <w:t>VI. Иные положения, предусмотренные нормативным правовым актом Правительства Российской Федерации</w:t>
      </w:r>
    </w:p>
    <w:p w:rsidR="00932E4F" w:rsidRDefault="00932E4F" w:rsidP="00932E4F"/>
    <w:p w:rsidR="00932E4F" w:rsidRDefault="00932E4F" w:rsidP="00932E4F">
      <w:r>
        <w:t>6.1 Иные положения, предусмотренные нормативным правовым актом Правительства Российской Федерации, отсутствуют.</w:t>
      </w:r>
    </w:p>
    <w:p w:rsidR="00932E4F" w:rsidRPr="00CD024F" w:rsidRDefault="00932E4F" w:rsidP="00CD024F">
      <w:r>
        <w:t xml:space="preserve">(приложение дополнено разделом </w:t>
      </w:r>
      <w:r>
        <w:rPr>
          <w:lang w:val="en-US"/>
        </w:rPr>
        <w:t>VI</w:t>
      </w:r>
      <w:r>
        <w:t xml:space="preserve"> постановлением Администрации                           </w:t>
      </w:r>
      <w:bookmarkStart w:id="1" w:name="_GoBack"/>
      <w:bookmarkEnd w:id="1"/>
      <w:r>
        <w:fldChar w:fldCharType="begin"/>
      </w:r>
      <w:r>
        <w:instrText xml:space="preserve"> HYPERLINK "file:///C:\\content\\act\\c3dda5ac-8b3a-43e5-bc9c-e4d71007f186.docx" \o "постановление от 24.02.2026 0:00:00 №136 Администрация Березовского района
О внесении изменений в постановление администрации Березовского района от 12.04.2019 № 440 " </w:instrText>
      </w:r>
      <w:r>
        <w:fldChar w:fldCharType="separate"/>
      </w:r>
      <w:r>
        <w:rPr>
          <w:rStyle w:val="a3"/>
        </w:rPr>
        <w:t>от 24.02.2026 № 136</w:t>
      </w:r>
      <w:r>
        <w:fldChar w:fldCharType="end"/>
      </w:r>
      <w:r>
        <w:rPr>
          <w:rStyle w:val="a3"/>
        </w:rPr>
        <w:t>)</w:t>
      </w:r>
    </w:p>
    <w:sectPr w:rsidR="00932E4F" w:rsidRPr="00CD024F" w:rsidSect="00F74BD0">
      <w:headerReference w:type="even" r:id="rId58"/>
      <w:headerReference w:type="default" r:id="rId59"/>
      <w:footerReference w:type="even" r:id="rId60"/>
      <w:footerReference w:type="default" r:id="rId61"/>
      <w:headerReference w:type="first" r:id="rId62"/>
      <w:footerReference w:type="first" r:id="rId6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81B" w:rsidRDefault="0079381B" w:rsidP="009A48B9">
      <w:r>
        <w:separator/>
      </w:r>
    </w:p>
  </w:endnote>
  <w:endnote w:type="continuationSeparator" w:id="0">
    <w:p w:rsidR="0079381B" w:rsidRDefault="0079381B" w:rsidP="009A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w:panose1 w:val="02070309020205020404"/>
    <w:charset w:val="00"/>
    <w:family w:val="modern"/>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94" w:rsidRDefault="00C53894">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94" w:rsidRDefault="00C53894">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94" w:rsidRDefault="00C5389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81B" w:rsidRDefault="0079381B" w:rsidP="009A48B9">
      <w:r>
        <w:separator/>
      </w:r>
    </w:p>
  </w:footnote>
  <w:footnote w:type="continuationSeparator" w:id="0">
    <w:p w:rsidR="0079381B" w:rsidRDefault="0079381B" w:rsidP="009A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94" w:rsidRDefault="00C538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94" w:rsidRDefault="00C538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894" w:rsidRDefault="00C5389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F3DB9"/>
    <w:multiLevelType w:val="hybridMultilevel"/>
    <w:tmpl w:val="6106A23A"/>
    <w:lvl w:ilvl="0" w:tplc="3C922D74">
      <w:start w:val="1"/>
      <w:numFmt w:val="decimal"/>
      <w:lvlText w:val="%1."/>
      <w:lvlJc w:val="left"/>
      <w:pPr>
        <w:ind w:left="1993" w:hanging="1284"/>
      </w:pPr>
      <w:rPr>
        <w:rFonts w:ascii="Times New Roman" w:hAnsi="Times New Roman" w:cs="Times New Roman" w:hint="default"/>
        <w:b w:val="0"/>
        <w:i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6D1335"/>
    <w:multiLevelType w:val="multilevel"/>
    <w:tmpl w:val="0896DE68"/>
    <w:lvl w:ilvl="0">
      <w:start w:val="1"/>
      <w:numFmt w:val="upperRoman"/>
      <w:lvlText w:val="%1."/>
      <w:lvlJc w:val="left"/>
      <w:pPr>
        <w:ind w:left="1080" w:hanging="720"/>
      </w:pPr>
      <w:rPr>
        <w:rFonts w:cs="Times New Roman"/>
      </w:rPr>
    </w:lvl>
    <w:lvl w:ilvl="1">
      <w:start w:val="3"/>
      <w:numFmt w:val="decimal"/>
      <w:isLgl/>
      <w:lvlText w:val="%1.%2."/>
      <w:lvlJc w:val="left"/>
      <w:pPr>
        <w:ind w:left="1249" w:hanging="540"/>
      </w:pPr>
      <w:rPr>
        <w:rFonts w:cs="Times New Roman"/>
      </w:rPr>
    </w:lvl>
    <w:lvl w:ilvl="2">
      <w:start w:val="7"/>
      <w:numFmt w:val="decimal"/>
      <w:isLgl/>
      <w:lvlText w:val="%1.%2.%3."/>
      <w:lvlJc w:val="left"/>
      <w:pPr>
        <w:ind w:left="1428" w:hanging="720"/>
      </w:pPr>
      <w:rPr>
        <w:rFonts w:cs="Times New Roman"/>
      </w:rPr>
    </w:lvl>
    <w:lvl w:ilvl="3">
      <w:start w:val="1"/>
      <w:numFmt w:val="decimal"/>
      <w:isLgl/>
      <w:lvlText w:val="%1.%2.%3.%4."/>
      <w:lvlJc w:val="left"/>
      <w:pPr>
        <w:ind w:left="1602" w:hanging="720"/>
      </w:pPr>
      <w:rPr>
        <w:rFonts w:cs="Times New Roman"/>
      </w:rPr>
    </w:lvl>
    <w:lvl w:ilvl="4">
      <w:start w:val="1"/>
      <w:numFmt w:val="decimal"/>
      <w:isLgl/>
      <w:lvlText w:val="%1.%2.%3.%4.%5."/>
      <w:lvlJc w:val="left"/>
      <w:pPr>
        <w:ind w:left="2136" w:hanging="1080"/>
      </w:pPr>
      <w:rPr>
        <w:rFonts w:cs="Times New Roman"/>
      </w:rPr>
    </w:lvl>
    <w:lvl w:ilvl="5">
      <w:start w:val="1"/>
      <w:numFmt w:val="decimal"/>
      <w:isLgl/>
      <w:lvlText w:val="%1.%2.%3.%4.%5.%6."/>
      <w:lvlJc w:val="left"/>
      <w:pPr>
        <w:ind w:left="2310" w:hanging="1080"/>
      </w:pPr>
      <w:rPr>
        <w:rFonts w:cs="Times New Roman"/>
      </w:rPr>
    </w:lvl>
    <w:lvl w:ilvl="6">
      <w:start w:val="1"/>
      <w:numFmt w:val="decimal"/>
      <w:isLgl/>
      <w:lvlText w:val="%1.%2.%3.%4.%5.%6.%7."/>
      <w:lvlJc w:val="left"/>
      <w:pPr>
        <w:ind w:left="2844" w:hanging="1440"/>
      </w:pPr>
      <w:rPr>
        <w:rFonts w:cs="Times New Roman"/>
      </w:rPr>
    </w:lvl>
    <w:lvl w:ilvl="7">
      <w:start w:val="1"/>
      <w:numFmt w:val="decimal"/>
      <w:isLgl/>
      <w:lvlText w:val="%1.%2.%3.%4.%5.%6.%7.%8."/>
      <w:lvlJc w:val="left"/>
      <w:pPr>
        <w:ind w:left="3018" w:hanging="1440"/>
      </w:pPr>
      <w:rPr>
        <w:rFonts w:cs="Times New Roman"/>
      </w:rPr>
    </w:lvl>
    <w:lvl w:ilvl="8">
      <w:start w:val="1"/>
      <w:numFmt w:val="decimal"/>
      <w:isLgl/>
      <w:lvlText w:val="%1.%2.%3.%4.%5.%6.%7.%8.%9."/>
      <w:lvlJc w:val="left"/>
      <w:pPr>
        <w:ind w:left="3552" w:hanging="1800"/>
      </w:pPr>
      <w:rPr>
        <w:rFonts w:cs="Times New Roman"/>
      </w:rPr>
    </w:lvl>
  </w:abstractNum>
  <w:abstractNum w:abstractNumId="2" w15:restartNumberingAfterBreak="0">
    <w:nsid w:val="394003DD"/>
    <w:multiLevelType w:val="multilevel"/>
    <w:tmpl w:val="DE08959E"/>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15:restartNumberingAfterBreak="0">
    <w:nsid w:val="659C5F17"/>
    <w:multiLevelType w:val="multilevel"/>
    <w:tmpl w:val="AEC0AB92"/>
    <w:lvl w:ilvl="0">
      <w:start w:val="2"/>
      <w:numFmt w:val="decimal"/>
      <w:lvlText w:val="%1"/>
      <w:lvlJc w:val="left"/>
      <w:pPr>
        <w:ind w:left="600" w:hanging="600"/>
      </w:pPr>
      <w:rPr>
        <w:rFonts w:hint="default"/>
      </w:rPr>
    </w:lvl>
    <w:lvl w:ilvl="1">
      <w:start w:val="8"/>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2"/>
  </w:num>
  <w:num w:numId="2">
    <w:abstractNumId w:val="1"/>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003638"/>
    <w:rsid w:val="00013641"/>
    <w:rsid w:val="000203D9"/>
    <w:rsid w:val="0003136F"/>
    <w:rsid w:val="00034FA7"/>
    <w:rsid w:val="00042758"/>
    <w:rsid w:val="000439A2"/>
    <w:rsid w:val="0005289D"/>
    <w:rsid w:val="0005405C"/>
    <w:rsid w:val="0005453F"/>
    <w:rsid w:val="000561C5"/>
    <w:rsid w:val="0006305B"/>
    <w:rsid w:val="000630D3"/>
    <w:rsid w:val="00086FA4"/>
    <w:rsid w:val="00087B98"/>
    <w:rsid w:val="000A1CA0"/>
    <w:rsid w:val="000A5C76"/>
    <w:rsid w:val="000A610D"/>
    <w:rsid w:val="000B6706"/>
    <w:rsid w:val="000C0CE8"/>
    <w:rsid w:val="000C32A8"/>
    <w:rsid w:val="000C4B79"/>
    <w:rsid w:val="000C7CD5"/>
    <w:rsid w:val="000D2290"/>
    <w:rsid w:val="000D2B04"/>
    <w:rsid w:val="000D650B"/>
    <w:rsid w:val="000D6C22"/>
    <w:rsid w:val="000E72FC"/>
    <w:rsid w:val="000E78CE"/>
    <w:rsid w:val="0010108A"/>
    <w:rsid w:val="00105232"/>
    <w:rsid w:val="00112332"/>
    <w:rsid w:val="001135EE"/>
    <w:rsid w:val="001153CB"/>
    <w:rsid w:val="00123F97"/>
    <w:rsid w:val="001248EE"/>
    <w:rsid w:val="00127C96"/>
    <w:rsid w:val="00130B46"/>
    <w:rsid w:val="001423F2"/>
    <w:rsid w:val="00147CD9"/>
    <w:rsid w:val="00152BB6"/>
    <w:rsid w:val="0016069F"/>
    <w:rsid w:val="00162F02"/>
    <w:rsid w:val="001734FF"/>
    <w:rsid w:val="00175C06"/>
    <w:rsid w:val="00175FC1"/>
    <w:rsid w:val="00176EBA"/>
    <w:rsid w:val="0019327A"/>
    <w:rsid w:val="001A4B56"/>
    <w:rsid w:val="001A5AE4"/>
    <w:rsid w:val="001A5B02"/>
    <w:rsid w:val="001B4AD3"/>
    <w:rsid w:val="001C296B"/>
    <w:rsid w:val="001D7F8D"/>
    <w:rsid w:val="001E3DE4"/>
    <w:rsid w:val="001F3391"/>
    <w:rsid w:val="001F4D58"/>
    <w:rsid w:val="001F74EF"/>
    <w:rsid w:val="00200613"/>
    <w:rsid w:val="00202D2F"/>
    <w:rsid w:val="00205E6E"/>
    <w:rsid w:val="0021147D"/>
    <w:rsid w:val="00211FD0"/>
    <w:rsid w:val="00224A60"/>
    <w:rsid w:val="00231457"/>
    <w:rsid w:val="0023442D"/>
    <w:rsid w:val="00235066"/>
    <w:rsid w:val="00237450"/>
    <w:rsid w:val="002414B3"/>
    <w:rsid w:val="00241E91"/>
    <w:rsid w:val="00246144"/>
    <w:rsid w:val="00252435"/>
    <w:rsid w:val="00263AE6"/>
    <w:rsid w:val="00265935"/>
    <w:rsid w:val="00281787"/>
    <w:rsid w:val="00282B0C"/>
    <w:rsid w:val="0029373F"/>
    <w:rsid w:val="0029795D"/>
    <w:rsid w:val="002A6F39"/>
    <w:rsid w:val="002A700E"/>
    <w:rsid w:val="002B20EA"/>
    <w:rsid w:val="002B5EE6"/>
    <w:rsid w:val="002D6AEA"/>
    <w:rsid w:val="002D737F"/>
    <w:rsid w:val="002E1396"/>
    <w:rsid w:val="00304F46"/>
    <w:rsid w:val="0031354D"/>
    <w:rsid w:val="00317FFD"/>
    <w:rsid w:val="003242EE"/>
    <w:rsid w:val="003271DB"/>
    <w:rsid w:val="003324A4"/>
    <w:rsid w:val="00333E52"/>
    <w:rsid w:val="00364407"/>
    <w:rsid w:val="00367F6A"/>
    <w:rsid w:val="003703F5"/>
    <w:rsid w:val="00374099"/>
    <w:rsid w:val="00387610"/>
    <w:rsid w:val="003947A0"/>
    <w:rsid w:val="00397FC5"/>
    <w:rsid w:val="003B0E57"/>
    <w:rsid w:val="003B6DCE"/>
    <w:rsid w:val="003C2AF1"/>
    <w:rsid w:val="003C517C"/>
    <w:rsid w:val="003D2D28"/>
    <w:rsid w:val="003D4DC2"/>
    <w:rsid w:val="003D53E2"/>
    <w:rsid w:val="003D572F"/>
    <w:rsid w:val="003E086B"/>
    <w:rsid w:val="003F59B8"/>
    <w:rsid w:val="0042730A"/>
    <w:rsid w:val="00430751"/>
    <w:rsid w:val="0043677A"/>
    <w:rsid w:val="00436FD8"/>
    <w:rsid w:val="0045677B"/>
    <w:rsid w:val="00461752"/>
    <w:rsid w:val="00491B3E"/>
    <w:rsid w:val="004A0D2E"/>
    <w:rsid w:val="004A7079"/>
    <w:rsid w:val="004B193C"/>
    <w:rsid w:val="004B7619"/>
    <w:rsid w:val="004D5087"/>
    <w:rsid w:val="004D63BE"/>
    <w:rsid w:val="004E280A"/>
    <w:rsid w:val="004E4A66"/>
    <w:rsid w:val="004E5C3F"/>
    <w:rsid w:val="0052159B"/>
    <w:rsid w:val="0053114C"/>
    <w:rsid w:val="0053667F"/>
    <w:rsid w:val="00551138"/>
    <w:rsid w:val="005626AE"/>
    <w:rsid w:val="0057209A"/>
    <w:rsid w:val="00580B8A"/>
    <w:rsid w:val="00596911"/>
    <w:rsid w:val="005A17A7"/>
    <w:rsid w:val="005B3904"/>
    <w:rsid w:val="005D133E"/>
    <w:rsid w:val="005D4F9D"/>
    <w:rsid w:val="005E5DDC"/>
    <w:rsid w:val="005E7A31"/>
    <w:rsid w:val="005F1BFF"/>
    <w:rsid w:val="005F2628"/>
    <w:rsid w:val="00602BBD"/>
    <w:rsid w:val="00604C81"/>
    <w:rsid w:val="00620DFE"/>
    <w:rsid w:val="00634B0E"/>
    <w:rsid w:val="00636B0D"/>
    <w:rsid w:val="00636C24"/>
    <w:rsid w:val="006446C4"/>
    <w:rsid w:val="00647DC1"/>
    <w:rsid w:val="00651103"/>
    <w:rsid w:val="0065677E"/>
    <w:rsid w:val="0066586C"/>
    <w:rsid w:val="006710E3"/>
    <w:rsid w:val="00671468"/>
    <w:rsid w:val="00686C24"/>
    <w:rsid w:val="00696DFC"/>
    <w:rsid w:val="006B558D"/>
    <w:rsid w:val="006B67F2"/>
    <w:rsid w:val="006C16C4"/>
    <w:rsid w:val="006C2CD4"/>
    <w:rsid w:val="006C3082"/>
    <w:rsid w:val="006C7323"/>
    <w:rsid w:val="006D04D4"/>
    <w:rsid w:val="006F3539"/>
    <w:rsid w:val="007001E5"/>
    <w:rsid w:val="007114D6"/>
    <w:rsid w:val="00727E06"/>
    <w:rsid w:val="00734226"/>
    <w:rsid w:val="00751FBF"/>
    <w:rsid w:val="007611FC"/>
    <w:rsid w:val="00764B74"/>
    <w:rsid w:val="00766065"/>
    <w:rsid w:val="007731CF"/>
    <w:rsid w:val="00775C6B"/>
    <w:rsid w:val="007772A3"/>
    <w:rsid w:val="007803AD"/>
    <w:rsid w:val="0078603E"/>
    <w:rsid w:val="0079381B"/>
    <w:rsid w:val="00795C31"/>
    <w:rsid w:val="007A360C"/>
    <w:rsid w:val="007A4DE3"/>
    <w:rsid w:val="007A7203"/>
    <w:rsid w:val="007B3372"/>
    <w:rsid w:val="007C3DB2"/>
    <w:rsid w:val="007C5EA6"/>
    <w:rsid w:val="007D3ECD"/>
    <w:rsid w:val="007D432E"/>
    <w:rsid w:val="007D4973"/>
    <w:rsid w:val="007E3224"/>
    <w:rsid w:val="007E4C61"/>
    <w:rsid w:val="007E60F8"/>
    <w:rsid w:val="008065B0"/>
    <w:rsid w:val="0081008B"/>
    <w:rsid w:val="00814B5A"/>
    <w:rsid w:val="00824494"/>
    <w:rsid w:val="008335FA"/>
    <w:rsid w:val="00844C42"/>
    <w:rsid w:val="00845C23"/>
    <w:rsid w:val="00852D9D"/>
    <w:rsid w:val="00853D5D"/>
    <w:rsid w:val="00862BCD"/>
    <w:rsid w:val="00870F8B"/>
    <w:rsid w:val="00875E0D"/>
    <w:rsid w:val="00883797"/>
    <w:rsid w:val="008878CC"/>
    <w:rsid w:val="008A1D28"/>
    <w:rsid w:val="008A4A72"/>
    <w:rsid w:val="008A5F95"/>
    <w:rsid w:val="008A76C8"/>
    <w:rsid w:val="008B0F2D"/>
    <w:rsid w:val="008B3811"/>
    <w:rsid w:val="008B629F"/>
    <w:rsid w:val="008C0E9C"/>
    <w:rsid w:val="008C138D"/>
    <w:rsid w:val="008C353F"/>
    <w:rsid w:val="008C3B72"/>
    <w:rsid w:val="008D4A02"/>
    <w:rsid w:val="008D7BE7"/>
    <w:rsid w:val="008E0BC4"/>
    <w:rsid w:val="008F7D43"/>
    <w:rsid w:val="0090094E"/>
    <w:rsid w:val="00906CF6"/>
    <w:rsid w:val="00913B59"/>
    <w:rsid w:val="0091702B"/>
    <w:rsid w:val="00917E66"/>
    <w:rsid w:val="00925178"/>
    <w:rsid w:val="00932E4F"/>
    <w:rsid w:val="0093458B"/>
    <w:rsid w:val="00936C51"/>
    <w:rsid w:val="00937E2A"/>
    <w:rsid w:val="00946566"/>
    <w:rsid w:val="00962BE0"/>
    <w:rsid w:val="00963BEC"/>
    <w:rsid w:val="0096731C"/>
    <w:rsid w:val="00973438"/>
    <w:rsid w:val="009776C1"/>
    <w:rsid w:val="00985414"/>
    <w:rsid w:val="00996BCB"/>
    <w:rsid w:val="009A1176"/>
    <w:rsid w:val="009A48B9"/>
    <w:rsid w:val="009A5989"/>
    <w:rsid w:val="009B0FBE"/>
    <w:rsid w:val="009C2CF9"/>
    <w:rsid w:val="009C7E2B"/>
    <w:rsid w:val="009D0DDE"/>
    <w:rsid w:val="009D5396"/>
    <w:rsid w:val="009D7C8F"/>
    <w:rsid w:val="009E1625"/>
    <w:rsid w:val="009F7F66"/>
    <w:rsid w:val="00A037DA"/>
    <w:rsid w:val="00A0680C"/>
    <w:rsid w:val="00A135CC"/>
    <w:rsid w:val="00A1740F"/>
    <w:rsid w:val="00A175A9"/>
    <w:rsid w:val="00A25819"/>
    <w:rsid w:val="00A33009"/>
    <w:rsid w:val="00A33CF8"/>
    <w:rsid w:val="00A475AA"/>
    <w:rsid w:val="00A50428"/>
    <w:rsid w:val="00A662C3"/>
    <w:rsid w:val="00A67510"/>
    <w:rsid w:val="00A67BDF"/>
    <w:rsid w:val="00A761C6"/>
    <w:rsid w:val="00A826A6"/>
    <w:rsid w:val="00A87F9B"/>
    <w:rsid w:val="00A914B6"/>
    <w:rsid w:val="00A91FEC"/>
    <w:rsid w:val="00A94363"/>
    <w:rsid w:val="00A94A3A"/>
    <w:rsid w:val="00A95EBB"/>
    <w:rsid w:val="00AA02EA"/>
    <w:rsid w:val="00AA587D"/>
    <w:rsid w:val="00AB0965"/>
    <w:rsid w:val="00AB4D96"/>
    <w:rsid w:val="00AC1E89"/>
    <w:rsid w:val="00AC28D8"/>
    <w:rsid w:val="00AC299C"/>
    <w:rsid w:val="00AC34C6"/>
    <w:rsid w:val="00AD1546"/>
    <w:rsid w:val="00AD3BE8"/>
    <w:rsid w:val="00AD4787"/>
    <w:rsid w:val="00AD6D7A"/>
    <w:rsid w:val="00AE0BB7"/>
    <w:rsid w:val="00AF4B3C"/>
    <w:rsid w:val="00B048E9"/>
    <w:rsid w:val="00B13D30"/>
    <w:rsid w:val="00B20E62"/>
    <w:rsid w:val="00B42E3D"/>
    <w:rsid w:val="00B5029E"/>
    <w:rsid w:val="00B5488A"/>
    <w:rsid w:val="00B62101"/>
    <w:rsid w:val="00B8349A"/>
    <w:rsid w:val="00B85C6E"/>
    <w:rsid w:val="00B93084"/>
    <w:rsid w:val="00B93BA8"/>
    <w:rsid w:val="00B96E14"/>
    <w:rsid w:val="00BA71A7"/>
    <w:rsid w:val="00BB0846"/>
    <w:rsid w:val="00BB5916"/>
    <w:rsid w:val="00BC6F1C"/>
    <w:rsid w:val="00BD061D"/>
    <w:rsid w:val="00BE6B3F"/>
    <w:rsid w:val="00BF0D86"/>
    <w:rsid w:val="00BF1782"/>
    <w:rsid w:val="00C0750F"/>
    <w:rsid w:val="00C11EED"/>
    <w:rsid w:val="00C20806"/>
    <w:rsid w:val="00C320C3"/>
    <w:rsid w:val="00C444A9"/>
    <w:rsid w:val="00C467FE"/>
    <w:rsid w:val="00C468D8"/>
    <w:rsid w:val="00C51614"/>
    <w:rsid w:val="00C53894"/>
    <w:rsid w:val="00C53BA6"/>
    <w:rsid w:val="00C54D56"/>
    <w:rsid w:val="00C55361"/>
    <w:rsid w:val="00C56FA2"/>
    <w:rsid w:val="00C6790C"/>
    <w:rsid w:val="00C7212D"/>
    <w:rsid w:val="00C760EB"/>
    <w:rsid w:val="00C8672B"/>
    <w:rsid w:val="00C92954"/>
    <w:rsid w:val="00CA1AE4"/>
    <w:rsid w:val="00CA400A"/>
    <w:rsid w:val="00CC11AF"/>
    <w:rsid w:val="00CD024F"/>
    <w:rsid w:val="00CD7E35"/>
    <w:rsid w:val="00CE2677"/>
    <w:rsid w:val="00CF49D1"/>
    <w:rsid w:val="00D121DE"/>
    <w:rsid w:val="00D1455B"/>
    <w:rsid w:val="00D15B23"/>
    <w:rsid w:val="00D15F74"/>
    <w:rsid w:val="00D16000"/>
    <w:rsid w:val="00D24E7A"/>
    <w:rsid w:val="00D26109"/>
    <w:rsid w:val="00D33CBD"/>
    <w:rsid w:val="00D50A33"/>
    <w:rsid w:val="00D57EDE"/>
    <w:rsid w:val="00D644AB"/>
    <w:rsid w:val="00D744A1"/>
    <w:rsid w:val="00D81437"/>
    <w:rsid w:val="00D82D5E"/>
    <w:rsid w:val="00D83280"/>
    <w:rsid w:val="00D833F9"/>
    <w:rsid w:val="00D90FD3"/>
    <w:rsid w:val="00D948CB"/>
    <w:rsid w:val="00DB7CE8"/>
    <w:rsid w:val="00DC02A9"/>
    <w:rsid w:val="00DC0AF8"/>
    <w:rsid w:val="00DD2BF2"/>
    <w:rsid w:val="00DE25B4"/>
    <w:rsid w:val="00DE2B8A"/>
    <w:rsid w:val="00DE3A67"/>
    <w:rsid w:val="00E066DC"/>
    <w:rsid w:val="00E13E12"/>
    <w:rsid w:val="00E17DCE"/>
    <w:rsid w:val="00E20780"/>
    <w:rsid w:val="00E219CE"/>
    <w:rsid w:val="00E23DC1"/>
    <w:rsid w:val="00E26219"/>
    <w:rsid w:val="00E3391D"/>
    <w:rsid w:val="00E413EA"/>
    <w:rsid w:val="00E4322A"/>
    <w:rsid w:val="00E82906"/>
    <w:rsid w:val="00E94CDF"/>
    <w:rsid w:val="00E969C1"/>
    <w:rsid w:val="00EB0585"/>
    <w:rsid w:val="00EB4818"/>
    <w:rsid w:val="00EC4544"/>
    <w:rsid w:val="00EC6E6A"/>
    <w:rsid w:val="00ED1028"/>
    <w:rsid w:val="00ED7B16"/>
    <w:rsid w:val="00EE2A9E"/>
    <w:rsid w:val="00EE6388"/>
    <w:rsid w:val="00EE7800"/>
    <w:rsid w:val="00EE7F14"/>
    <w:rsid w:val="00F0535F"/>
    <w:rsid w:val="00F153DE"/>
    <w:rsid w:val="00F23D5B"/>
    <w:rsid w:val="00F266BB"/>
    <w:rsid w:val="00F338F7"/>
    <w:rsid w:val="00F3658A"/>
    <w:rsid w:val="00F4674C"/>
    <w:rsid w:val="00F46D9B"/>
    <w:rsid w:val="00F47E7D"/>
    <w:rsid w:val="00F61D03"/>
    <w:rsid w:val="00F6278B"/>
    <w:rsid w:val="00F643BE"/>
    <w:rsid w:val="00F66D55"/>
    <w:rsid w:val="00F67843"/>
    <w:rsid w:val="00F72688"/>
    <w:rsid w:val="00F74BD0"/>
    <w:rsid w:val="00F80B0D"/>
    <w:rsid w:val="00F84BED"/>
    <w:rsid w:val="00F86C62"/>
    <w:rsid w:val="00F87929"/>
    <w:rsid w:val="00F87F4F"/>
    <w:rsid w:val="00F93756"/>
    <w:rsid w:val="00FB3FA7"/>
    <w:rsid w:val="00FB7EB4"/>
    <w:rsid w:val="00FC128A"/>
    <w:rsid w:val="00FC27D9"/>
    <w:rsid w:val="00FC377F"/>
    <w:rsid w:val="00FC3A15"/>
    <w:rsid w:val="00FC7E1A"/>
    <w:rsid w:val="00FD4498"/>
    <w:rsid w:val="00FD7B52"/>
    <w:rsid w:val="00FE5948"/>
    <w:rsid w:val="00FF2203"/>
    <w:rsid w:val="00FF7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747E8"/>
  <w15:chartTrackingRefBased/>
  <w15:docId w15:val="{AB6757DD-78D7-419F-905F-B97CBBDC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932E4F"/>
    <w:pPr>
      <w:ind w:firstLine="567"/>
      <w:jc w:val="both"/>
    </w:pPr>
    <w:rPr>
      <w:rFonts w:ascii="Arial" w:hAnsi="Arial"/>
      <w:sz w:val="24"/>
      <w:szCs w:val="24"/>
    </w:rPr>
  </w:style>
  <w:style w:type="paragraph" w:styleId="1">
    <w:name w:val="heading 1"/>
    <w:aliases w:val="!Части документа"/>
    <w:basedOn w:val="a"/>
    <w:next w:val="a"/>
    <w:link w:val="10"/>
    <w:qFormat/>
    <w:rsid w:val="00932E4F"/>
    <w:pPr>
      <w:jc w:val="center"/>
      <w:outlineLvl w:val="0"/>
    </w:pPr>
    <w:rPr>
      <w:rFonts w:cs="Arial"/>
      <w:b/>
      <w:bCs/>
      <w:kern w:val="32"/>
      <w:sz w:val="32"/>
      <w:szCs w:val="32"/>
    </w:rPr>
  </w:style>
  <w:style w:type="paragraph" w:styleId="2">
    <w:name w:val="heading 2"/>
    <w:aliases w:val="!Разделы документа"/>
    <w:basedOn w:val="a"/>
    <w:link w:val="20"/>
    <w:qFormat/>
    <w:rsid w:val="00932E4F"/>
    <w:pPr>
      <w:jc w:val="center"/>
      <w:outlineLvl w:val="1"/>
    </w:pPr>
    <w:rPr>
      <w:rFonts w:cs="Arial"/>
      <w:b/>
      <w:bCs/>
      <w:iCs/>
      <w:sz w:val="30"/>
      <w:szCs w:val="28"/>
    </w:rPr>
  </w:style>
  <w:style w:type="paragraph" w:styleId="3">
    <w:name w:val="heading 3"/>
    <w:aliases w:val="!Главы документа"/>
    <w:basedOn w:val="a"/>
    <w:link w:val="30"/>
    <w:qFormat/>
    <w:rsid w:val="00932E4F"/>
    <w:pPr>
      <w:outlineLvl w:val="2"/>
    </w:pPr>
    <w:rPr>
      <w:rFonts w:cs="Arial"/>
      <w:b/>
      <w:bCs/>
      <w:sz w:val="28"/>
      <w:szCs w:val="26"/>
    </w:rPr>
  </w:style>
  <w:style w:type="paragraph" w:styleId="4">
    <w:name w:val="heading 4"/>
    <w:aliases w:val="!Параграфы/Статьи документа"/>
    <w:basedOn w:val="a"/>
    <w:link w:val="40"/>
    <w:qFormat/>
    <w:rsid w:val="00932E4F"/>
    <w:pPr>
      <w:outlineLvl w:val="3"/>
    </w:pPr>
    <w:rPr>
      <w:b/>
      <w:bCs/>
      <w:sz w:val="26"/>
      <w:szCs w:val="28"/>
    </w:rPr>
  </w:style>
  <w:style w:type="character" w:default="1" w:styleId="a0">
    <w:name w:val="Default Paragraph Font"/>
    <w:semiHidden/>
    <w:rsid w:val="00932E4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932E4F"/>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character" w:styleId="a3">
    <w:name w:val="Hyperlink"/>
    <w:basedOn w:val="a0"/>
    <w:rsid w:val="00932E4F"/>
    <w:rPr>
      <w:color w:val="0000FF"/>
      <w:u w:val="none"/>
    </w:rPr>
  </w:style>
  <w:style w:type="paragraph" w:customStyle="1" w:styleId="11">
    <w:name w:val="Без интервала1"/>
    <w:rsid w:val="00D50A33"/>
    <w:rPr>
      <w:rFonts w:ascii="Calibri" w:eastAsia="Calibri" w:hAnsi="Calibri"/>
      <w:sz w:val="22"/>
      <w:szCs w:val="22"/>
    </w:rPr>
  </w:style>
  <w:style w:type="paragraph" w:styleId="a4">
    <w:name w:val="No Spacing"/>
    <w:uiPriority w:val="1"/>
    <w:qFormat/>
    <w:rsid w:val="00D50A33"/>
    <w:rPr>
      <w:rFonts w:ascii="Calibri" w:hAnsi="Calibri"/>
      <w:sz w:val="22"/>
      <w:szCs w:val="22"/>
      <w:lang w:eastAsia="en-US"/>
    </w:rPr>
  </w:style>
  <w:style w:type="paragraph" w:customStyle="1" w:styleId="24">
    <w:name w:val="Без интервала2"/>
    <w:rsid w:val="00D50A33"/>
    <w:rPr>
      <w:rFonts w:ascii="Calibri" w:eastAsia="Calibri" w:hAnsi="Calibri"/>
      <w:sz w:val="22"/>
      <w:szCs w:val="22"/>
    </w:rPr>
  </w:style>
  <w:style w:type="paragraph" w:customStyle="1" w:styleId="ConsPlusNormal">
    <w:name w:val="ConsPlusNormal"/>
    <w:rsid w:val="00D50A33"/>
    <w:pPr>
      <w:autoSpaceDE w:val="0"/>
      <w:autoSpaceDN w:val="0"/>
      <w:adjustRightInd w:val="0"/>
      <w:ind w:firstLine="720"/>
    </w:pPr>
    <w:rPr>
      <w:rFonts w:ascii="Arial" w:hAnsi="Arial" w:cs="Arial"/>
      <w:lang w:eastAsia="en-US"/>
    </w:rPr>
  </w:style>
  <w:style w:type="table" w:styleId="a5">
    <w:name w:val="Table Grid"/>
    <w:basedOn w:val="a1"/>
    <w:uiPriority w:val="39"/>
    <w:rsid w:val="00D50A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rsid w:val="00D50A33"/>
    <w:pPr>
      <w:spacing w:after="120"/>
    </w:pPr>
    <w:rPr>
      <w:sz w:val="16"/>
      <w:szCs w:val="16"/>
      <w:lang w:val="x-none" w:eastAsia="x-none"/>
    </w:rPr>
  </w:style>
  <w:style w:type="character" w:customStyle="1" w:styleId="32">
    <w:name w:val="Основной текст 3 Знак"/>
    <w:link w:val="31"/>
    <w:uiPriority w:val="99"/>
    <w:rsid w:val="00D50A33"/>
    <w:rPr>
      <w:sz w:val="16"/>
      <w:szCs w:val="16"/>
    </w:rPr>
  </w:style>
  <w:style w:type="paragraph" w:styleId="a6">
    <w:name w:val="Normal (Web)"/>
    <w:basedOn w:val="a"/>
    <w:rsid w:val="005E5DDC"/>
    <w:pPr>
      <w:spacing w:before="100" w:beforeAutospacing="1" w:after="100" w:afterAutospacing="1"/>
    </w:pPr>
  </w:style>
  <w:style w:type="paragraph" w:customStyle="1" w:styleId="western">
    <w:name w:val="western"/>
    <w:basedOn w:val="a"/>
    <w:rsid w:val="003F59B8"/>
    <w:pPr>
      <w:spacing w:before="100" w:beforeAutospacing="1" w:after="115"/>
    </w:pPr>
    <w:rPr>
      <w:color w:val="000000"/>
    </w:rPr>
  </w:style>
  <w:style w:type="paragraph" w:styleId="a7">
    <w:name w:val="header"/>
    <w:basedOn w:val="a"/>
    <w:link w:val="a8"/>
    <w:uiPriority w:val="99"/>
    <w:rsid w:val="009A48B9"/>
    <w:pPr>
      <w:tabs>
        <w:tab w:val="center" w:pos="4677"/>
        <w:tab w:val="right" w:pos="9355"/>
      </w:tabs>
    </w:pPr>
    <w:rPr>
      <w:lang w:val="x-none" w:eastAsia="x-none"/>
    </w:rPr>
  </w:style>
  <w:style w:type="character" w:customStyle="1" w:styleId="a8">
    <w:name w:val="Верхний колонтитул Знак"/>
    <w:link w:val="a7"/>
    <w:uiPriority w:val="99"/>
    <w:rsid w:val="009A48B9"/>
    <w:rPr>
      <w:sz w:val="24"/>
      <w:szCs w:val="24"/>
    </w:rPr>
  </w:style>
  <w:style w:type="paragraph" w:styleId="a9">
    <w:name w:val="footer"/>
    <w:basedOn w:val="a"/>
    <w:link w:val="aa"/>
    <w:rsid w:val="009A48B9"/>
    <w:pPr>
      <w:tabs>
        <w:tab w:val="center" w:pos="4677"/>
        <w:tab w:val="right" w:pos="9355"/>
      </w:tabs>
    </w:pPr>
    <w:rPr>
      <w:lang w:val="x-none" w:eastAsia="x-none"/>
    </w:rPr>
  </w:style>
  <w:style w:type="character" w:customStyle="1" w:styleId="aa">
    <w:name w:val="Нижний колонтитул Знак"/>
    <w:link w:val="a9"/>
    <w:rsid w:val="009A48B9"/>
    <w:rPr>
      <w:sz w:val="24"/>
      <w:szCs w:val="24"/>
    </w:rPr>
  </w:style>
  <w:style w:type="paragraph" w:styleId="ab">
    <w:name w:val="Balloon Text"/>
    <w:basedOn w:val="a"/>
    <w:link w:val="ac"/>
    <w:rsid w:val="0042730A"/>
    <w:rPr>
      <w:rFonts w:ascii="Segoe UI" w:hAnsi="Segoe UI"/>
      <w:sz w:val="18"/>
      <w:szCs w:val="18"/>
      <w:lang w:val="x-none" w:eastAsia="x-none"/>
    </w:rPr>
  </w:style>
  <w:style w:type="character" w:customStyle="1" w:styleId="ac">
    <w:name w:val="Текст выноски Знак"/>
    <w:link w:val="ab"/>
    <w:rsid w:val="0042730A"/>
    <w:rPr>
      <w:rFonts w:ascii="Segoe UI" w:hAnsi="Segoe UI" w:cs="Segoe UI"/>
      <w:sz w:val="18"/>
      <w:szCs w:val="18"/>
    </w:rPr>
  </w:style>
  <w:style w:type="character" w:customStyle="1" w:styleId="apple-converted-space">
    <w:name w:val="apple-converted-space"/>
    <w:basedOn w:val="a0"/>
    <w:rsid w:val="003B6DCE"/>
  </w:style>
  <w:style w:type="character" w:customStyle="1" w:styleId="key-valueitem-value">
    <w:name w:val="key-value__item-value"/>
    <w:rsid w:val="001A5B02"/>
  </w:style>
  <w:style w:type="character" w:customStyle="1" w:styleId="10">
    <w:name w:val="Заголовок 1 Знак"/>
    <w:aliases w:val="!Части документа Знак"/>
    <w:link w:val="1"/>
    <w:rsid w:val="00CD024F"/>
    <w:rPr>
      <w:rFonts w:ascii="Arial" w:hAnsi="Arial" w:cs="Arial"/>
      <w:b/>
      <w:bCs/>
      <w:kern w:val="32"/>
      <w:sz w:val="32"/>
      <w:szCs w:val="32"/>
    </w:rPr>
  </w:style>
  <w:style w:type="character" w:customStyle="1" w:styleId="20">
    <w:name w:val="Заголовок 2 Знак"/>
    <w:aliases w:val="!Разделы документа Знак"/>
    <w:link w:val="2"/>
    <w:rsid w:val="00CD024F"/>
    <w:rPr>
      <w:rFonts w:ascii="Arial" w:hAnsi="Arial" w:cs="Arial"/>
      <w:b/>
      <w:bCs/>
      <w:iCs/>
      <w:sz w:val="30"/>
      <w:szCs w:val="28"/>
    </w:rPr>
  </w:style>
  <w:style w:type="character" w:customStyle="1" w:styleId="30">
    <w:name w:val="Заголовок 3 Знак"/>
    <w:aliases w:val="!Главы документа Знак"/>
    <w:link w:val="3"/>
    <w:rsid w:val="00CD024F"/>
    <w:rPr>
      <w:rFonts w:ascii="Arial" w:hAnsi="Arial" w:cs="Arial"/>
      <w:b/>
      <w:bCs/>
      <w:sz w:val="28"/>
      <w:szCs w:val="26"/>
    </w:rPr>
  </w:style>
  <w:style w:type="character" w:customStyle="1" w:styleId="40">
    <w:name w:val="Заголовок 4 Знак"/>
    <w:aliases w:val="!Параграфы/Статьи документа Знак"/>
    <w:link w:val="4"/>
    <w:rsid w:val="00CD024F"/>
    <w:rPr>
      <w:rFonts w:ascii="Arial" w:hAnsi="Arial"/>
      <w:b/>
      <w:bCs/>
      <w:sz w:val="26"/>
      <w:szCs w:val="28"/>
    </w:rPr>
  </w:style>
  <w:style w:type="character" w:styleId="HTML">
    <w:name w:val="HTML Variable"/>
    <w:aliases w:val="!Ссылки в документе"/>
    <w:basedOn w:val="a0"/>
    <w:rsid w:val="00932E4F"/>
    <w:rPr>
      <w:rFonts w:ascii="Arial" w:hAnsi="Arial"/>
      <w:b w:val="0"/>
      <w:i w:val="0"/>
      <w:iCs/>
      <w:color w:val="0000FF"/>
      <w:sz w:val="24"/>
      <w:u w:val="none"/>
    </w:rPr>
  </w:style>
  <w:style w:type="paragraph" w:styleId="ad">
    <w:name w:val="annotation text"/>
    <w:aliases w:val="!Равноширинный текст документа"/>
    <w:basedOn w:val="a"/>
    <w:link w:val="ae"/>
    <w:rsid w:val="00932E4F"/>
    <w:rPr>
      <w:rFonts w:ascii="Courier" w:hAnsi="Courier"/>
      <w:sz w:val="22"/>
      <w:szCs w:val="20"/>
    </w:rPr>
  </w:style>
  <w:style w:type="character" w:customStyle="1" w:styleId="ae">
    <w:name w:val="Текст примечания Знак"/>
    <w:aliases w:val="!Равноширинный текст документа Знак"/>
    <w:link w:val="ad"/>
    <w:rsid w:val="00CD024F"/>
    <w:rPr>
      <w:rFonts w:ascii="Courier" w:hAnsi="Courier"/>
      <w:sz w:val="22"/>
    </w:rPr>
  </w:style>
  <w:style w:type="paragraph" w:customStyle="1" w:styleId="Title">
    <w:name w:val="Title!Название НПА"/>
    <w:basedOn w:val="a"/>
    <w:rsid w:val="00932E4F"/>
    <w:pPr>
      <w:spacing w:before="240" w:after="60"/>
      <w:jc w:val="center"/>
      <w:outlineLvl w:val="0"/>
    </w:pPr>
    <w:rPr>
      <w:rFonts w:cs="Arial"/>
      <w:b/>
      <w:bCs/>
      <w:kern w:val="28"/>
      <w:sz w:val="32"/>
      <w:szCs w:val="32"/>
    </w:rPr>
  </w:style>
  <w:style w:type="paragraph" w:customStyle="1" w:styleId="Application">
    <w:name w:val="Application!Приложение"/>
    <w:rsid w:val="00932E4F"/>
    <w:pPr>
      <w:spacing w:before="120" w:after="120"/>
      <w:jc w:val="right"/>
    </w:pPr>
    <w:rPr>
      <w:rFonts w:ascii="Arial" w:hAnsi="Arial" w:cs="Arial"/>
      <w:b/>
      <w:bCs/>
      <w:kern w:val="28"/>
      <w:sz w:val="32"/>
      <w:szCs w:val="32"/>
    </w:rPr>
  </w:style>
  <w:style w:type="paragraph" w:customStyle="1" w:styleId="Table">
    <w:name w:val="Table!Таблица"/>
    <w:rsid w:val="00932E4F"/>
    <w:rPr>
      <w:rFonts w:ascii="Arial" w:hAnsi="Arial" w:cs="Arial"/>
      <w:bCs/>
      <w:kern w:val="28"/>
      <w:sz w:val="24"/>
      <w:szCs w:val="32"/>
    </w:rPr>
  </w:style>
  <w:style w:type="paragraph" w:customStyle="1" w:styleId="Table0">
    <w:name w:val="Table!"/>
    <w:next w:val="Table"/>
    <w:rsid w:val="00932E4F"/>
    <w:pPr>
      <w:jc w:val="center"/>
    </w:pPr>
    <w:rPr>
      <w:rFonts w:ascii="Arial" w:hAnsi="Arial" w:cs="Arial"/>
      <w:b/>
      <w:bCs/>
      <w:kern w:val="28"/>
      <w:sz w:val="24"/>
      <w:szCs w:val="32"/>
    </w:rPr>
  </w:style>
  <w:style w:type="character" w:styleId="af">
    <w:name w:val="FollowedHyperlink"/>
    <w:rsid w:val="00CD024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3161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12.10.10.10\content\act\abae1f61-4f0d-43e9-80ad-742f068a2f08.doc" TargetMode="External"/><Relationship Id="rId18" Type="http://schemas.openxmlformats.org/officeDocument/2006/relationships/hyperlink" Target="file:///\\WIN-K62D85HMUER\content\act\456e945f-086b-4277-bae2-c716765abf98.doc" TargetMode="External"/><Relationship Id="rId26" Type="http://schemas.openxmlformats.org/officeDocument/2006/relationships/hyperlink" Target="file:///\\12.10.1.199\content\act\1563144a-19be-4b76-85ae-a0eff50f8895.docx" TargetMode="External"/><Relationship Id="rId39" Type="http://schemas.openxmlformats.org/officeDocument/2006/relationships/hyperlink" Target="file:///\\12.10.10.10\content\act\09306463-b6f8-439a-b674-e681b730d820.doc" TargetMode="External"/><Relationship Id="rId21" Type="http://schemas.openxmlformats.org/officeDocument/2006/relationships/hyperlink" Target="file:///\\12.10.1.199\content\act\831eb694-ee7e-4515-880c-59e6bb54ec5f.docx" TargetMode="External"/><Relationship Id="rId34" Type="http://schemas.openxmlformats.org/officeDocument/2006/relationships/hyperlink" Target="file:///C:\content\act\c3dda5ac-8b3a-43e5-bc9c-e4d71007f186.docx" TargetMode="External"/><Relationship Id="rId42" Type="http://schemas.openxmlformats.org/officeDocument/2006/relationships/hyperlink" Target="file:///\\12.10.1.199\content\act\bba0bfb1-06c7-4e50-a8d3-fe1045784bf1.html" TargetMode="External"/><Relationship Id="rId47" Type="http://schemas.openxmlformats.org/officeDocument/2006/relationships/hyperlink" Target="file:///\\12.10.10.10\content\act\abae1f61-4f0d-43e9-80ad-742f068a2f08.doc" TargetMode="External"/><Relationship Id="rId50" Type="http://schemas.openxmlformats.org/officeDocument/2006/relationships/hyperlink" Target="file:///\\12.10.1.199\content\act\05004ce1-e90f-4b4b-82cc-e655efd42c2d.doc" TargetMode="External"/><Relationship Id="rId55" Type="http://schemas.openxmlformats.org/officeDocument/2006/relationships/hyperlink" Target="file:///C:\content\act\c3dda5ac-8b3a-43e5-bc9c-e4d71007f186.docx"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WIN-K62D85HMUER\content\act\bba0bfb1-06c7-4e50-a8d3-fe1045784bf1.html" TargetMode="External"/><Relationship Id="rId20" Type="http://schemas.openxmlformats.org/officeDocument/2006/relationships/hyperlink" Target="file:///\\12.10.1.199\content\act\1563144a-19be-4b76-85ae-a0eff50f8895.docx" TargetMode="External"/><Relationship Id="rId29" Type="http://schemas.openxmlformats.org/officeDocument/2006/relationships/hyperlink" Target="file:///\\12.10.10.10\content\act\abae1f61-4f0d-43e9-80ad-742f068a2f08.doc" TargetMode="External"/><Relationship Id="rId41" Type="http://schemas.openxmlformats.org/officeDocument/2006/relationships/hyperlink" Target="file:///C:\content\act\c3dda5ac-8b3a-43e5-bc9c-e4d71007f186.docx" TargetMode="External"/><Relationship Id="rId54" Type="http://schemas.openxmlformats.org/officeDocument/2006/relationships/hyperlink" Target="file:///\\12.10.1.199\content\act\338728f1-1e1c-4588-bdf6-c8923c4ad666.doc"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199\content\act\338728f1-1e1c-4588-bdf6-c8923c4ad666.doc" TargetMode="External"/><Relationship Id="rId24" Type="http://schemas.openxmlformats.org/officeDocument/2006/relationships/hyperlink" Target="file:///\\12.10.1.199\content\act\1563144a-19be-4b76-85ae-a0eff50f8895.docx" TargetMode="External"/><Relationship Id="rId32" Type="http://schemas.openxmlformats.org/officeDocument/2006/relationships/hyperlink" Target="file:///C:\content\act\c3dda5ac-8b3a-43e5-bc9c-e4d71007f186.docx" TargetMode="External"/><Relationship Id="rId37" Type="http://schemas.openxmlformats.org/officeDocument/2006/relationships/hyperlink" Target="file:///\\12.10.1.199\content\act\cd0f7e47-48e9-4653-9f12-14cbbd55446e.doc" TargetMode="External"/><Relationship Id="rId40" Type="http://schemas.openxmlformats.org/officeDocument/2006/relationships/hyperlink" Target="file:///C:\content\act\c3dda5ac-8b3a-43e5-bc9c-e4d71007f186.docx" TargetMode="External"/><Relationship Id="rId45" Type="http://schemas.openxmlformats.org/officeDocument/2006/relationships/hyperlink" Target="file:///C:\content\act\c3dda5ac-8b3a-43e5-bc9c-e4d71007f186.docx" TargetMode="External"/><Relationship Id="rId53" Type="http://schemas.openxmlformats.org/officeDocument/2006/relationships/hyperlink" Target="file:///\\12.10.1.199\content\act\338728f1-1e1c-4588-bdf6-c8923c4ad666.doc"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C:\content\act\c3dda5ac-8b3a-43e5-bc9c-e4d71007f186.docx" TargetMode="External"/><Relationship Id="rId23" Type="http://schemas.openxmlformats.org/officeDocument/2006/relationships/hyperlink" Target="file:///\\12.10.1.199\content\act\e20e2e0f-2e34-4376-a226-1674dbc40388.docx" TargetMode="External"/><Relationship Id="rId28" Type="http://schemas.openxmlformats.org/officeDocument/2006/relationships/hyperlink" Target="file:///C:\content\act\c3dda5ac-8b3a-43e5-bc9c-e4d71007f186.docx" TargetMode="External"/><Relationship Id="rId36" Type="http://schemas.openxmlformats.org/officeDocument/2006/relationships/hyperlink" Target="file:///\\12.10.1.199\content\act\bba0bfb1-06c7-4e50-a8d3-fe1045784bf1.html" TargetMode="External"/><Relationship Id="rId49" Type="http://schemas.openxmlformats.org/officeDocument/2006/relationships/hyperlink" Target="file:///\\12.10.10.10\content\act\09306463-b6f8-439a-b674-e681b730d820.doc" TargetMode="External"/><Relationship Id="rId57" Type="http://schemas.openxmlformats.org/officeDocument/2006/relationships/hyperlink" Target="file:///\\12.10.10.10\content\act\09306463-b6f8-439a-b674-e681b730d820.doc" TargetMode="External"/><Relationship Id="rId61" Type="http://schemas.openxmlformats.org/officeDocument/2006/relationships/footer" Target="footer2.xml"/><Relationship Id="rId10" Type="http://schemas.openxmlformats.org/officeDocument/2006/relationships/hyperlink" Target="file:///\\WIN-K62D85HMUER\content\act\d894d2c4-2bd7-4eaf-9dce-4005e5418c62.doc" TargetMode="External"/><Relationship Id="rId19" Type="http://schemas.openxmlformats.org/officeDocument/2006/relationships/hyperlink" Target="file:///\\12.10.10.10\content\act\09306463-b6f8-439a-b674-e681b730d820.doc" TargetMode="External"/><Relationship Id="rId31" Type="http://schemas.openxmlformats.org/officeDocument/2006/relationships/hyperlink" Target="file:///\\12.10.10.10\content\act\abae1f61-4f0d-43e9-80ad-742f068a2f08.doc" TargetMode="External"/><Relationship Id="rId44" Type="http://schemas.openxmlformats.org/officeDocument/2006/relationships/hyperlink" Target="file:///\\WIN-K62D85HMUER\content\act\d894d2c4-2bd7-4eaf-9dce-4005e5418c62.doc" TargetMode="External"/><Relationship Id="rId52" Type="http://schemas.openxmlformats.org/officeDocument/2006/relationships/hyperlink" Target="file:///\\12.10.10.10\content\act\abae1f61-4f0d-43e9-80ad-742f068a2f08.doc"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WIN-K62D85HMUER\content\act\456e945f-086b-4277-bae2-c716765abf98.doc" TargetMode="External"/><Relationship Id="rId14" Type="http://schemas.openxmlformats.org/officeDocument/2006/relationships/hyperlink" Target="file:///\\12.10.10.10\content\act\09306463-b6f8-439a-b674-e681b730d820.doc" TargetMode="External"/><Relationship Id="rId22" Type="http://schemas.openxmlformats.org/officeDocument/2006/relationships/hyperlink" Target="file:///\\12.10.1.199\content\act\1563144a-19be-4b76-85ae-a0eff50f8895.docx" TargetMode="External"/><Relationship Id="rId27" Type="http://schemas.openxmlformats.org/officeDocument/2006/relationships/hyperlink" Target="file:///\\12.10.1.199\content\act\1e37b1f2-abbc-48cd-8007-4904169b6443.doc" TargetMode="External"/><Relationship Id="rId30" Type="http://schemas.openxmlformats.org/officeDocument/2006/relationships/hyperlink" Target="file:///\\12.10.10.10\content\act\abae1f61-4f0d-43e9-80ad-742f068a2f08.doc" TargetMode="External"/><Relationship Id="rId35" Type="http://schemas.openxmlformats.org/officeDocument/2006/relationships/hyperlink" Target="file:///\\WIN-K62D85HMUER\content\act\bba0bfb1-06c7-4e50-a8d3-fe1045784bf1.html" TargetMode="External"/><Relationship Id="rId43" Type="http://schemas.openxmlformats.org/officeDocument/2006/relationships/hyperlink" Target="file:///\\WIN-K62D85HMUER\content\act\bba0bfb1-06c7-4e50-a8d3-fe1045784bf1.html" TargetMode="External"/><Relationship Id="rId48" Type="http://schemas.openxmlformats.org/officeDocument/2006/relationships/hyperlink" Target="file:///C:\content\act\c3dda5ac-8b3a-43e5-bc9c-e4d71007f186.docx" TargetMode="External"/><Relationship Id="rId56" Type="http://schemas.openxmlformats.org/officeDocument/2006/relationships/hyperlink" Target="file:///\\12.10.10.10\content\act\09306463-b6f8-439a-b674-e681b730d820.doc" TargetMode="External"/><Relationship Id="rId64" Type="http://schemas.openxmlformats.org/officeDocument/2006/relationships/fontTable" Target="fontTable.xml"/><Relationship Id="rId8" Type="http://schemas.openxmlformats.org/officeDocument/2006/relationships/hyperlink" Target="file:///\\12.10.1.199\content\act\1e37b1f2-abbc-48cd-8007-4904169b6443.doc" TargetMode="External"/><Relationship Id="rId51" Type="http://schemas.openxmlformats.org/officeDocument/2006/relationships/hyperlink" Target="file:///\\12.10.10.10\content\act\abae1f61-4f0d-43e9-80ad-742f068a2f08.doc" TargetMode="External"/><Relationship Id="rId3" Type="http://schemas.openxmlformats.org/officeDocument/2006/relationships/styles" Target="styles.xml"/><Relationship Id="rId12" Type="http://schemas.openxmlformats.org/officeDocument/2006/relationships/hyperlink" Target="file:///\\12.10.1.199\content\act\05004ce1-e90f-4b4b-82cc-e655efd42c2d.doc" TargetMode="External"/><Relationship Id="rId17" Type="http://schemas.openxmlformats.org/officeDocument/2006/relationships/hyperlink" Target="file:///\\WIN-K62D85HMUER\content\act\5854b5a9-5430-4e50-8455-009b1ff390bd.doc" TargetMode="External"/><Relationship Id="rId25" Type="http://schemas.openxmlformats.org/officeDocument/2006/relationships/hyperlink" Target="file:///\\12.10.1.199\content\act\b1c603fc-c4c9-444e-a2df-6171903f5060.docx" TargetMode="External"/><Relationship Id="rId33" Type="http://schemas.openxmlformats.org/officeDocument/2006/relationships/hyperlink" Target="file:///\\12.10.10.10\content\act\abae1f61-4f0d-43e9-80ad-742f068a2f08.doc" TargetMode="External"/><Relationship Id="rId38" Type="http://schemas.openxmlformats.org/officeDocument/2006/relationships/hyperlink" Target="file:///C:\content\act\c3dda5ac-8b3a-43e5-bc9c-e4d71007f186.docx" TargetMode="External"/><Relationship Id="rId46" Type="http://schemas.openxmlformats.org/officeDocument/2006/relationships/hyperlink" Target="file:///\\12.10.10.10\content\act\09306463-b6f8-439a-b674-e681b730d820.doc" TargetMode="External"/><Relationship Id="rId5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3DB40-CF72-4711-8788-6E643C8FA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13</Pages>
  <Words>7986</Words>
  <Characters>45526</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Grizli777</Company>
  <LinksUpToDate>false</LinksUpToDate>
  <CharactersWithSpaces>53406</CharactersWithSpaces>
  <SharedDoc>false</SharedDoc>
  <HLinks>
    <vt:vector size="240" baseType="variant">
      <vt:variant>
        <vt:i4>3670092</vt:i4>
      </vt:variant>
      <vt:variant>
        <vt:i4>117</vt:i4>
      </vt:variant>
      <vt:variant>
        <vt:i4>0</vt:i4>
      </vt:variant>
      <vt:variant>
        <vt:i4>5</vt:i4>
      </vt:variant>
      <vt:variant>
        <vt:lpwstr>\\12.10.10.10\content\act\09306463-b6f8-439a-b674-e681b730d820.doc</vt:lpwstr>
      </vt:variant>
      <vt:variant>
        <vt:lpwstr/>
      </vt:variant>
      <vt:variant>
        <vt:i4>3670092</vt:i4>
      </vt:variant>
      <vt:variant>
        <vt:i4>114</vt:i4>
      </vt:variant>
      <vt:variant>
        <vt:i4>0</vt:i4>
      </vt:variant>
      <vt:variant>
        <vt:i4>5</vt:i4>
      </vt:variant>
      <vt:variant>
        <vt:lpwstr>\\12.10.10.10\content\act\09306463-b6f8-439a-b674-e681b730d820.doc</vt:lpwstr>
      </vt:variant>
      <vt:variant>
        <vt:lpwstr/>
      </vt:variant>
      <vt:variant>
        <vt:i4>2555914</vt:i4>
      </vt:variant>
      <vt:variant>
        <vt:i4>111</vt:i4>
      </vt:variant>
      <vt:variant>
        <vt:i4>0</vt:i4>
      </vt:variant>
      <vt:variant>
        <vt:i4>5</vt:i4>
      </vt:variant>
      <vt:variant>
        <vt:lpwstr>\\12.10.1.199\content\act\338728f1-1e1c-4588-bdf6-c8923c4ad666.doc</vt:lpwstr>
      </vt:variant>
      <vt:variant>
        <vt:lpwstr/>
      </vt:variant>
      <vt:variant>
        <vt:i4>2555914</vt:i4>
      </vt:variant>
      <vt:variant>
        <vt:i4>108</vt:i4>
      </vt:variant>
      <vt:variant>
        <vt:i4>0</vt:i4>
      </vt:variant>
      <vt:variant>
        <vt:i4>5</vt:i4>
      </vt:variant>
      <vt:variant>
        <vt:lpwstr>\\12.10.1.199\content\act\338728f1-1e1c-4588-bdf6-c8923c4ad666.doc</vt:lpwstr>
      </vt:variant>
      <vt:variant>
        <vt:lpwstr/>
      </vt:variant>
      <vt:variant>
        <vt:i4>6357019</vt:i4>
      </vt:variant>
      <vt:variant>
        <vt:i4>105</vt:i4>
      </vt:variant>
      <vt:variant>
        <vt:i4>0</vt:i4>
      </vt:variant>
      <vt:variant>
        <vt:i4>5</vt:i4>
      </vt:variant>
      <vt:variant>
        <vt:lpwstr>\\12.10.10.10\content\act\abae1f61-4f0d-43e9-80ad-742f068a2f08.doc</vt:lpwstr>
      </vt:variant>
      <vt:variant>
        <vt:lpwstr/>
      </vt:variant>
      <vt:variant>
        <vt:i4>6357019</vt:i4>
      </vt:variant>
      <vt:variant>
        <vt:i4>102</vt:i4>
      </vt:variant>
      <vt:variant>
        <vt:i4>0</vt:i4>
      </vt:variant>
      <vt:variant>
        <vt:i4>5</vt:i4>
      </vt:variant>
      <vt:variant>
        <vt:lpwstr>\\12.10.10.10\content\act\abae1f61-4f0d-43e9-80ad-742f068a2f08.doc</vt:lpwstr>
      </vt:variant>
      <vt:variant>
        <vt:lpwstr/>
      </vt:variant>
      <vt:variant>
        <vt:i4>2359308</vt:i4>
      </vt:variant>
      <vt:variant>
        <vt:i4>99</vt:i4>
      </vt:variant>
      <vt:variant>
        <vt:i4>0</vt:i4>
      </vt:variant>
      <vt:variant>
        <vt:i4>5</vt:i4>
      </vt:variant>
      <vt:variant>
        <vt:lpwstr>\\12.10.1.199\content\act\05004ce1-e90f-4b4b-82cc-e655efd42c2d.doc</vt:lpwstr>
      </vt:variant>
      <vt:variant>
        <vt:lpwstr/>
      </vt:variant>
      <vt:variant>
        <vt:i4>3670092</vt:i4>
      </vt:variant>
      <vt:variant>
        <vt:i4>96</vt:i4>
      </vt:variant>
      <vt:variant>
        <vt:i4>0</vt:i4>
      </vt:variant>
      <vt:variant>
        <vt:i4>5</vt:i4>
      </vt:variant>
      <vt:variant>
        <vt:lpwstr>\\12.10.10.10\content\act\09306463-b6f8-439a-b674-e681b730d820.doc</vt:lpwstr>
      </vt:variant>
      <vt:variant>
        <vt:lpwstr/>
      </vt:variant>
      <vt:variant>
        <vt:i4>6357019</vt:i4>
      </vt:variant>
      <vt:variant>
        <vt:i4>93</vt:i4>
      </vt:variant>
      <vt:variant>
        <vt:i4>0</vt:i4>
      </vt:variant>
      <vt:variant>
        <vt:i4>5</vt:i4>
      </vt:variant>
      <vt:variant>
        <vt:lpwstr>\\12.10.10.10\content\act\abae1f61-4f0d-43e9-80ad-742f068a2f08.doc</vt:lpwstr>
      </vt:variant>
      <vt:variant>
        <vt:lpwstr/>
      </vt:variant>
      <vt:variant>
        <vt:i4>3670092</vt:i4>
      </vt:variant>
      <vt:variant>
        <vt:i4>90</vt:i4>
      </vt:variant>
      <vt:variant>
        <vt:i4>0</vt:i4>
      </vt:variant>
      <vt:variant>
        <vt:i4>5</vt:i4>
      </vt:variant>
      <vt:variant>
        <vt:lpwstr>\\12.10.10.10\content\act\09306463-b6f8-439a-b674-e681b730d820.doc</vt:lpwstr>
      </vt:variant>
      <vt:variant>
        <vt:lpwstr/>
      </vt:variant>
      <vt:variant>
        <vt:i4>7274499</vt:i4>
      </vt:variant>
      <vt:variant>
        <vt:i4>87</vt:i4>
      </vt:variant>
      <vt:variant>
        <vt:i4>0</vt:i4>
      </vt:variant>
      <vt:variant>
        <vt:i4>5</vt:i4>
      </vt:variant>
      <vt:variant>
        <vt:lpwstr>\\WIN-K62D85HMUER\content\act\d894d2c4-2bd7-4eaf-9dce-4005e5418c62.doc</vt:lpwstr>
      </vt:variant>
      <vt:variant>
        <vt:lpwstr/>
      </vt:variant>
      <vt:variant>
        <vt:i4>3473430</vt:i4>
      </vt:variant>
      <vt:variant>
        <vt:i4>84</vt:i4>
      </vt:variant>
      <vt:variant>
        <vt:i4>0</vt:i4>
      </vt:variant>
      <vt:variant>
        <vt:i4>5</vt:i4>
      </vt:variant>
      <vt:variant>
        <vt:lpwstr>\\WIN-K62D85HMUER\content\act\bba0bfb1-06c7-4e50-a8d3-fe1045784bf1.html</vt:lpwstr>
      </vt:variant>
      <vt:variant>
        <vt:lpwstr/>
      </vt:variant>
      <vt:variant>
        <vt:i4>2359319</vt:i4>
      </vt:variant>
      <vt:variant>
        <vt:i4>81</vt:i4>
      </vt:variant>
      <vt:variant>
        <vt:i4>0</vt:i4>
      </vt:variant>
      <vt:variant>
        <vt:i4>5</vt:i4>
      </vt:variant>
      <vt:variant>
        <vt:lpwstr>\\12.10.1.199\content\act\bba0bfb1-06c7-4e50-a8d3-fe1045784bf1.html</vt:lpwstr>
      </vt:variant>
      <vt:variant>
        <vt:lpwstr/>
      </vt:variant>
      <vt:variant>
        <vt:i4>3670092</vt:i4>
      </vt:variant>
      <vt:variant>
        <vt:i4>78</vt:i4>
      </vt:variant>
      <vt:variant>
        <vt:i4>0</vt:i4>
      </vt:variant>
      <vt:variant>
        <vt:i4>5</vt:i4>
      </vt:variant>
      <vt:variant>
        <vt:lpwstr>\\12.10.10.10\content\act\09306463-b6f8-439a-b674-e681b730d820.doc</vt:lpwstr>
      </vt:variant>
      <vt:variant>
        <vt:lpwstr/>
      </vt:variant>
      <vt:variant>
        <vt:i4>7405569</vt:i4>
      </vt:variant>
      <vt:variant>
        <vt:i4>75</vt:i4>
      </vt:variant>
      <vt:variant>
        <vt:i4>0</vt:i4>
      </vt:variant>
      <vt:variant>
        <vt:i4>5</vt:i4>
      </vt:variant>
      <vt:variant>
        <vt:lpwstr>\\12.10.1.199\content\act\cd0f7e47-48e9-4653-9f12-14cbbd55446e.doc</vt:lpwstr>
      </vt:variant>
      <vt:variant>
        <vt:lpwstr/>
      </vt:variant>
      <vt:variant>
        <vt:i4>2359319</vt:i4>
      </vt:variant>
      <vt:variant>
        <vt:i4>72</vt:i4>
      </vt:variant>
      <vt:variant>
        <vt:i4>0</vt:i4>
      </vt:variant>
      <vt:variant>
        <vt:i4>5</vt:i4>
      </vt:variant>
      <vt:variant>
        <vt:lpwstr>\\12.10.1.199\content\act\bba0bfb1-06c7-4e50-a8d3-fe1045784bf1.html</vt:lpwstr>
      </vt:variant>
      <vt:variant>
        <vt:lpwstr/>
      </vt:variant>
      <vt:variant>
        <vt:i4>3473430</vt:i4>
      </vt:variant>
      <vt:variant>
        <vt:i4>69</vt:i4>
      </vt:variant>
      <vt:variant>
        <vt:i4>0</vt:i4>
      </vt:variant>
      <vt:variant>
        <vt:i4>5</vt:i4>
      </vt:variant>
      <vt:variant>
        <vt:lpwstr>\\WIN-K62D85HMUER\content\act\bba0bfb1-06c7-4e50-a8d3-fe1045784bf1.html</vt:lpwstr>
      </vt:variant>
      <vt:variant>
        <vt:lpwstr/>
      </vt:variant>
      <vt:variant>
        <vt:i4>6357019</vt:i4>
      </vt:variant>
      <vt:variant>
        <vt:i4>66</vt:i4>
      </vt:variant>
      <vt:variant>
        <vt:i4>0</vt:i4>
      </vt:variant>
      <vt:variant>
        <vt:i4>5</vt:i4>
      </vt:variant>
      <vt:variant>
        <vt:lpwstr>\\12.10.10.10\content\act\abae1f61-4f0d-43e9-80ad-742f068a2f08.doc</vt:lpwstr>
      </vt:variant>
      <vt:variant>
        <vt:lpwstr/>
      </vt:variant>
      <vt:variant>
        <vt:i4>6357019</vt:i4>
      </vt:variant>
      <vt:variant>
        <vt:i4>63</vt:i4>
      </vt:variant>
      <vt:variant>
        <vt:i4>0</vt:i4>
      </vt:variant>
      <vt:variant>
        <vt:i4>5</vt:i4>
      </vt:variant>
      <vt:variant>
        <vt:lpwstr>\\12.10.10.10\content\act\abae1f61-4f0d-43e9-80ad-742f068a2f08.doc</vt:lpwstr>
      </vt:variant>
      <vt:variant>
        <vt:lpwstr/>
      </vt:variant>
      <vt:variant>
        <vt:i4>6357019</vt:i4>
      </vt:variant>
      <vt:variant>
        <vt:i4>60</vt:i4>
      </vt:variant>
      <vt:variant>
        <vt:i4>0</vt:i4>
      </vt:variant>
      <vt:variant>
        <vt:i4>5</vt:i4>
      </vt:variant>
      <vt:variant>
        <vt:lpwstr>\\12.10.10.10\content\act\abae1f61-4f0d-43e9-80ad-742f068a2f08.doc</vt:lpwstr>
      </vt:variant>
      <vt:variant>
        <vt:lpwstr/>
      </vt:variant>
      <vt:variant>
        <vt:i4>6357019</vt:i4>
      </vt:variant>
      <vt:variant>
        <vt:i4>57</vt:i4>
      </vt:variant>
      <vt:variant>
        <vt:i4>0</vt:i4>
      </vt:variant>
      <vt:variant>
        <vt:i4>5</vt:i4>
      </vt:variant>
      <vt:variant>
        <vt:lpwstr>\\12.10.10.10\content\act\abae1f61-4f0d-43e9-80ad-742f068a2f08.doc</vt:lpwstr>
      </vt:variant>
      <vt:variant>
        <vt:lpwstr/>
      </vt:variant>
      <vt:variant>
        <vt:i4>7536731</vt:i4>
      </vt:variant>
      <vt:variant>
        <vt:i4>54</vt:i4>
      </vt:variant>
      <vt:variant>
        <vt:i4>0</vt:i4>
      </vt:variant>
      <vt:variant>
        <vt:i4>5</vt:i4>
      </vt:variant>
      <vt:variant>
        <vt:lpwstr>\\12.10.1.199\content\act\1e37b1f2-abbc-48cd-8007-4904169b6443.doc</vt:lpwstr>
      </vt:variant>
      <vt:variant>
        <vt:lpwstr/>
      </vt:variant>
      <vt:variant>
        <vt:i4>3014748</vt:i4>
      </vt:variant>
      <vt:variant>
        <vt:i4>51</vt:i4>
      </vt:variant>
      <vt:variant>
        <vt:i4>0</vt:i4>
      </vt:variant>
      <vt:variant>
        <vt:i4>5</vt:i4>
      </vt:variant>
      <vt:variant>
        <vt:lpwstr>\\12.10.1.199\content\act\1563144a-19be-4b76-85ae-a0eff50f8895.docx</vt:lpwstr>
      </vt:variant>
      <vt:variant>
        <vt:lpwstr/>
      </vt:variant>
      <vt:variant>
        <vt:i4>8257540</vt:i4>
      </vt:variant>
      <vt:variant>
        <vt:i4>48</vt:i4>
      </vt:variant>
      <vt:variant>
        <vt:i4>0</vt:i4>
      </vt:variant>
      <vt:variant>
        <vt:i4>5</vt:i4>
      </vt:variant>
      <vt:variant>
        <vt:lpwstr>\\12.10.1.199\content\act\b1c603fc-c4c9-444e-a2df-6171903f5060.docx</vt:lpwstr>
      </vt:variant>
      <vt:variant>
        <vt:lpwstr/>
      </vt:variant>
      <vt:variant>
        <vt:i4>3014748</vt:i4>
      </vt:variant>
      <vt:variant>
        <vt:i4>45</vt:i4>
      </vt:variant>
      <vt:variant>
        <vt:i4>0</vt:i4>
      </vt:variant>
      <vt:variant>
        <vt:i4>5</vt:i4>
      </vt:variant>
      <vt:variant>
        <vt:lpwstr>\\12.10.1.199\content\act\1563144a-19be-4b76-85ae-a0eff50f8895.docx</vt:lpwstr>
      </vt:variant>
      <vt:variant>
        <vt:lpwstr/>
      </vt:variant>
      <vt:variant>
        <vt:i4>7798794</vt:i4>
      </vt:variant>
      <vt:variant>
        <vt:i4>42</vt:i4>
      </vt:variant>
      <vt:variant>
        <vt:i4>0</vt:i4>
      </vt:variant>
      <vt:variant>
        <vt:i4>5</vt:i4>
      </vt:variant>
      <vt:variant>
        <vt:lpwstr>\\12.10.1.199\content\act\e20e2e0f-2e34-4376-a226-1674dbc40388.docx</vt:lpwstr>
      </vt:variant>
      <vt:variant>
        <vt:lpwstr/>
      </vt:variant>
      <vt:variant>
        <vt:i4>3014748</vt:i4>
      </vt:variant>
      <vt:variant>
        <vt:i4>39</vt:i4>
      </vt:variant>
      <vt:variant>
        <vt:i4>0</vt:i4>
      </vt:variant>
      <vt:variant>
        <vt:i4>5</vt:i4>
      </vt:variant>
      <vt:variant>
        <vt:lpwstr>\\12.10.1.199\content\act\1563144a-19be-4b76-85ae-a0eff50f8895.docx</vt:lpwstr>
      </vt:variant>
      <vt:variant>
        <vt:lpwstr/>
      </vt:variant>
      <vt:variant>
        <vt:i4>7929945</vt:i4>
      </vt:variant>
      <vt:variant>
        <vt:i4>36</vt:i4>
      </vt:variant>
      <vt:variant>
        <vt:i4>0</vt:i4>
      </vt:variant>
      <vt:variant>
        <vt:i4>5</vt:i4>
      </vt:variant>
      <vt:variant>
        <vt:lpwstr>\\12.10.1.199\content\act\831eb694-ee7e-4515-880c-59e6bb54ec5f.docx</vt:lpwstr>
      </vt:variant>
      <vt:variant>
        <vt:lpwstr/>
      </vt:variant>
      <vt:variant>
        <vt:i4>3014748</vt:i4>
      </vt:variant>
      <vt:variant>
        <vt:i4>33</vt:i4>
      </vt:variant>
      <vt:variant>
        <vt:i4>0</vt:i4>
      </vt:variant>
      <vt:variant>
        <vt:i4>5</vt:i4>
      </vt:variant>
      <vt:variant>
        <vt:lpwstr>\\12.10.1.199\content\act\1563144a-19be-4b76-85ae-a0eff50f8895.docx</vt:lpwstr>
      </vt:variant>
      <vt:variant>
        <vt:lpwstr/>
      </vt:variant>
      <vt:variant>
        <vt:i4>3670092</vt:i4>
      </vt:variant>
      <vt:variant>
        <vt:i4>30</vt:i4>
      </vt:variant>
      <vt:variant>
        <vt:i4>0</vt:i4>
      </vt:variant>
      <vt:variant>
        <vt:i4>5</vt:i4>
      </vt:variant>
      <vt:variant>
        <vt:lpwstr>\\12.10.10.10\content\act\09306463-b6f8-439a-b674-e681b730d820.doc</vt:lpwstr>
      </vt:variant>
      <vt:variant>
        <vt:lpwstr/>
      </vt:variant>
      <vt:variant>
        <vt:i4>3407884</vt:i4>
      </vt:variant>
      <vt:variant>
        <vt:i4>27</vt:i4>
      </vt:variant>
      <vt:variant>
        <vt:i4>0</vt:i4>
      </vt:variant>
      <vt:variant>
        <vt:i4>5</vt:i4>
      </vt:variant>
      <vt:variant>
        <vt:lpwstr>\\WIN-K62D85HMUER\content\act\456e945f-086b-4277-bae2-c716765abf98.doc</vt:lpwstr>
      </vt:variant>
      <vt:variant>
        <vt:lpwstr/>
      </vt:variant>
      <vt:variant>
        <vt:i4>3604481</vt:i4>
      </vt:variant>
      <vt:variant>
        <vt:i4>24</vt:i4>
      </vt:variant>
      <vt:variant>
        <vt:i4>0</vt:i4>
      </vt:variant>
      <vt:variant>
        <vt:i4>5</vt:i4>
      </vt:variant>
      <vt:variant>
        <vt:lpwstr>\\WIN-K62D85HMUER\content\act\5854b5a9-5430-4e50-8455-009b1ff390bd.doc</vt:lpwstr>
      </vt:variant>
      <vt:variant>
        <vt:lpwstr/>
      </vt:variant>
      <vt:variant>
        <vt:i4>3473430</vt:i4>
      </vt:variant>
      <vt:variant>
        <vt:i4>21</vt:i4>
      </vt:variant>
      <vt:variant>
        <vt:i4>0</vt:i4>
      </vt:variant>
      <vt:variant>
        <vt:i4>5</vt:i4>
      </vt:variant>
      <vt:variant>
        <vt:lpwstr>\\WIN-K62D85HMUER\content\act\bba0bfb1-06c7-4e50-a8d3-fe1045784bf1.html</vt:lpwstr>
      </vt:variant>
      <vt:variant>
        <vt:lpwstr/>
      </vt:variant>
      <vt:variant>
        <vt:i4>3670092</vt:i4>
      </vt:variant>
      <vt:variant>
        <vt:i4>18</vt:i4>
      </vt:variant>
      <vt:variant>
        <vt:i4>0</vt:i4>
      </vt:variant>
      <vt:variant>
        <vt:i4>5</vt:i4>
      </vt:variant>
      <vt:variant>
        <vt:lpwstr>\\12.10.10.10\content\act\09306463-b6f8-439a-b674-e681b730d820.doc</vt:lpwstr>
      </vt:variant>
      <vt:variant>
        <vt:lpwstr/>
      </vt:variant>
      <vt:variant>
        <vt:i4>6357019</vt:i4>
      </vt:variant>
      <vt:variant>
        <vt:i4>15</vt:i4>
      </vt:variant>
      <vt:variant>
        <vt:i4>0</vt:i4>
      </vt:variant>
      <vt:variant>
        <vt:i4>5</vt:i4>
      </vt:variant>
      <vt:variant>
        <vt:lpwstr>\\12.10.10.10\content\act\abae1f61-4f0d-43e9-80ad-742f068a2f08.doc</vt:lpwstr>
      </vt:variant>
      <vt:variant>
        <vt:lpwstr/>
      </vt:variant>
      <vt:variant>
        <vt:i4>2359308</vt:i4>
      </vt:variant>
      <vt:variant>
        <vt:i4>12</vt:i4>
      </vt:variant>
      <vt:variant>
        <vt:i4>0</vt:i4>
      </vt:variant>
      <vt:variant>
        <vt:i4>5</vt:i4>
      </vt:variant>
      <vt:variant>
        <vt:lpwstr>\\12.10.1.199\content\act\05004ce1-e90f-4b4b-82cc-e655efd42c2d.doc</vt:lpwstr>
      </vt:variant>
      <vt:variant>
        <vt:lpwstr/>
      </vt:variant>
      <vt:variant>
        <vt:i4>2555914</vt:i4>
      </vt:variant>
      <vt:variant>
        <vt:i4>9</vt:i4>
      </vt:variant>
      <vt:variant>
        <vt:i4>0</vt:i4>
      </vt:variant>
      <vt:variant>
        <vt:i4>5</vt:i4>
      </vt:variant>
      <vt:variant>
        <vt:lpwstr>\\12.10.1.199\content\act\338728f1-1e1c-4588-bdf6-c8923c4ad666.doc</vt:lpwstr>
      </vt:variant>
      <vt:variant>
        <vt:lpwstr/>
      </vt:variant>
      <vt:variant>
        <vt:i4>7274499</vt:i4>
      </vt:variant>
      <vt:variant>
        <vt:i4>6</vt:i4>
      </vt:variant>
      <vt:variant>
        <vt:i4>0</vt:i4>
      </vt:variant>
      <vt:variant>
        <vt:i4>5</vt:i4>
      </vt:variant>
      <vt:variant>
        <vt:lpwstr>\\WIN-K62D85HMUER\content\act\d894d2c4-2bd7-4eaf-9dce-4005e5418c62.doc</vt:lpwstr>
      </vt:variant>
      <vt:variant>
        <vt:lpwstr/>
      </vt:variant>
      <vt:variant>
        <vt:i4>3407884</vt:i4>
      </vt:variant>
      <vt:variant>
        <vt:i4>3</vt:i4>
      </vt:variant>
      <vt:variant>
        <vt:i4>0</vt:i4>
      </vt:variant>
      <vt:variant>
        <vt:i4>5</vt:i4>
      </vt:variant>
      <vt:variant>
        <vt:lpwstr>\\WIN-K62D85HMUER\content\act\456e945f-086b-4277-bae2-c716765abf98.doc</vt:lpwstr>
      </vt:variant>
      <vt:variant>
        <vt:lpwstr/>
      </vt:variant>
      <vt:variant>
        <vt:i4>7536731</vt:i4>
      </vt:variant>
      <vt:variant>
        <vt:i4>0</vt:i4>
      </vt:variant>
      <vt:variant>
        <vt:i4>0</vt:i4>
      </vt:variant>
      <vt:variant>
        <vt:i4>5</vt:i4>
      </vt:variant>
      <vt:variant>
        <vt:lpwstr>\\12.10.1.199\content\act\1e37b1f2-abbc-48cd-8007-4904169b6443.doc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LomakovaOD</dc:creator>
  <cp:keywords/>
  <cp:lastModifiedBy>Антонова Елена Павловна</cp:lastModifiedBy>
  <cp:revision>2</cp:revision>
  <cp:lastPrinted>2019-04-15T07:16:00Z</cp:lastPrinted>
  <dcterms:created xsi:type="dcterms:W3CDTF">2026-02-26T12:32:00Z</dcterms:created>
  <dcterms:modified xsi:type="dcterms:W3CDTF">2026-02-26T12:32:00Z</dcterms:modified>
</cp:coreProperties>
</file>