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787" w:rsidRDefault="00D30787" w:rsidP="00D30787">
      <w:pPr>
        <w:pStyle w:val="2"/>
        <w:rPr>
          <w:color w:val="000000"/>
        </w:rPr>
      </w:pPr>
      <w:r>
        <w:rPr>
          <w:color w:val="000000"/>
        </w:rPr>
        <w:t>АДМИНИСТРАЦИЯ БЕРЕЗОВСКОГО РАЙОНА</w:t>
      </w:r>
    </w:p>
    <w:p w:rsidR="00D30787" w:rsidRDefault="00D30787" w:rsidP="00D30787">
      <w:pPr>
        <w:pStyle w:val="2"/>
        <w:rPr>
          <w:color w:val="000000"/>
        </w:rPr>
      </w:pPr>
      <w:r>
        <w:rPr>
          <w:color w:val="000000"/>
        </w:rPr>
        <w:t>ХАНТЫ-МАНСИЙСКОГО АВТОНОМНОГО ОКРУГА – ЮГРЫ</w:t>
      </w:r>
    </w:p>
    <w:p w:rsidR="00D30787" w:rsidRDefault="00D30787" w:rsidP="00D30787">
      <w:pPr>
        <w:pStyle w:val="2"/>
        <w:rPr>
          <w:color w:val="000000"/>
          <w:szCs w:val="16"/>
        </w:rPr>
      </w:pPr>
    </w:p>
    <w:p w:rsidR="00D30787" w:rsidRDefault="00D30787" w:rsidP="00D30787">
      <w:pPr>
        <w:pStyle w:val="2"/>
        <w:rPr>
          <w:color w:val="000000"/>
          <w:szCs w:val="36"/>
        </w:rPr>
      </w:pPr>
      <w:r>
        <w:rPr>
          <w:color w:val="000000"/>
          <w:szCs w:val="36"/>
        </w:rPr>
        <w:t>ПОСТАНОВЛЕНИЕ</w:t>
      </w:r>
    </w:p>
    <w:p w:rsidR="00D30787" w:rsidRDefault="00D30787" w:rsidP="00D30787">
      <w:pPr>
        <w:tabs>
          <w:tab w:val="left" w:pos="8931"/>
        </w:tabs>
        <w:jc w:val="center"/>
        <w:rPr>
          <w:rFonts w:cs="Arial"/>
          <w:color w:val="000000"/>
          <w:szCs w:val="28"/>
        </w:rPr>
      </w:pPr>
    </w:p>
    <w:p w:rsidR="00D30787" w:rsidRDefault="00D30787" w:rsidP="00D30787">
      <w:pPr>
        <w:tabs>
          <w:tab w:val="left" w:pos="8505"/>
        </w:tabs>
        <w:ind w:firstLine="0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  <w:t>от 26.12.2023 № 1005</w:t>
      </w:r>
    </w:p>
    <w:p w:rsidR="00D30787" w:rsidRDefault="00D30787" w:rsidP="00D30787">
      <w:pPr>
        <w:spacing w:line="480" w:lineRule="auto"/>
        <w:ind w:firstLine="0"/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  <w:t>пгт. Березово</w:t>
      </w:r>
    </w:p>
    <w:p w:rsidR="00D30787" w:rsidRDefault="00D30787" w:rsidP="00D30787">
      <w:pPr>
        <w:pStyle w:val="Title"/>
        <w:rPr>
          <w:color w:val="000000"/>
          <w:lang w:eastAsia="en-US"/>
        </w:rPr>
      </w:pPr>
      <w:r>
        <w:rPr>
          <w:color w:val="000000"/>
        </w:rPr>
        <w:t>О муниципальной программе «Развитие гражданского общества в Березовском районе»</w:t>
      </w:r>
    </w:p>
    <w:p w:rsidR="00D30787" w:rsidRDefault="00D30787" w:rsidP="00D30787">
      <w:pPr>
        <w:pStyle w:val="Title"/>
        <w:rPr>
          <w:color w:val="000000"/>
          <w:lang w:eastAsia="en-US"/>
        </w:rPr>
      </w:pPr>
    </w:p>
    <w:p w:rsidR="00D30787" w:rsidRDefault="00D30787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 xml:space="preserve">(с изменениями, внесенными постановлением Администрации </w:t>
      </w:r>
      <w:hyperlink r:id="rId8" w:tooltip="постановление от 31.01.2024 0:00:00 №75 Администрация Березовского района&#10;&#10;О внесении изменения в постановление администрации Березовского района от 26.12.2023 № 1005 " w:history="1">
        <w:r>
          <w:rPr>
            <w:rStyle w:val="aa"/>
            <w:rFonts w:cs="Arial"/>
          </w:rPr>
          <w:t>от 31.01.2024                   № 75</w:t>
        </w:r>
      </w:hyperlink>
      <w:r>
        <w:rPr>
          <w:rFonts w:cs="Arial"/>
          <w:color w:val="000000"/>
        </w:rPr>
        <w:t>)</w:t>
      </w:r>
    </w:p>
    <w:p w:rsidR="00D30787" w:rsidRDefault="00D30787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 xml:space="preserve">(с изменениями, внесенными постановлением Администрации </w:t>
      </w:r>
      <w:hyperlink r:id="rId9" w:tooltip="постановление от 26.02.2024 0:00:00 №147 Администрация Березовского района&#10;&#10;О внесении изменений в постановление администрации Березовского района от 26.12.2023 № 1005 " w:history="1">
        <w:r>
          <w:rPr>
            <w:rStyle w:val="aa"/>
            <w:rFonts w:cs="Arial"/>
          </w:rPr>
          <w:t>от 26.02.2024                       № 147</w:t>
        </w:r>
      </w:hyperlink>
      <w:r>
        <w:rPr>
          <w:rFonts w:cs="Arial"/>
          <w:color w:val="000000"/>
        </w:rPr>
        <w:t>)</w:t>
      </w:r>
    </w:p>
    <w:p w:rsidR="00D30787" w:rsidRDefault="00D30787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 xml:space="preserve">(с изменениями, внесенными постановлением Администрации </w:t>
      </w:r>
      <w:hyperlink r:id="rId10" w:tooltip="постановление от 30.05.2024 0:00:00 №494 Администрация Березовского района&#10;&#10;О внесении изменений в постановление администрации Березовского района от 26.12.2023 № 1005 " w:history="1">
        <w:r>
          <w:rPr>
            <w:rStyle w:val="aa"/>
            <w:rFonts w:cs="Arial"/>
          </w:rPr>
          <w:t>от 30.05.2024               № 494</w:t>
        </w:r>
      </w:hyperlink>
      <w:r>
        <w:rPr>
          <w:rFonts w:cs="Arial"/>
          <w:color w:val="000000"/>
        </w:rPr>
        <w:t>)</w:t>
      </w:r>
    </w:p>
    <w:p w:rsidR="00D30787" w:rsidRDefault="00D30787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 xml:space="preserve">(с изменениями, внесенными постановлением Администрации </w:t>
      </w:r>
      <w:hyperlink r:id="rId11" w:tooltip="постановление от 24.06.2024 0:00:00 №569 Администрация Березовского района&#10;&#10;О внесении изменений в постановление администрации Березовского района от 26.12.2023 № 1005 " w:history="1">
        <w:r>
          <w:rPr>
            <w:rStyle w:val="aa"/>
            <w:rFonts w:cs="Arial"/>
          </w:rPr>
          <w:t>от 24.06.2024               № 569</w:t>
        </w:r>
      </w:hyperlink>
      <w:r>
        <w:rPr>
          <w:rFonts w:cs="Arial"/>
          <w:color w:val="000000"/>
        </w:rPr>
        <w:t>)</w:t>
      </w:r>
    </w:p>
    <w:p w:rsidR="00D30787" w:rsidRDefault="00D30787" w:rsidP="00D30787">
      <w:pPr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  <w:t xml:space="preserve">(с изменениями, внесенными постановлением Администрации </w:t>
      </w:r>
      <w:hyperlink r:id="rId12" w:tooltip="постановление от 01.10.2024 0:00:00 №887 Администрация Березовского района&#10;&#10;О внесении изменений в постановление администрации Березовского района от 26.12.2023 №1005 " w:history="1">
        <w:r>
          <w:rPr>
            <w:rStyle w:val="aa"/>
            <w:rFonts w:cs="Arial"/>
            <w:szCs w:val="28"/>
          </w:rPr>
          <w:t>от 01.10.2024                 № 887</w:t>
        </w:r>
      </w:hyperlink>
      <w:r>
        <w:rPr>
          <w:rFonts w:cs="Arial"/>
          <w:color w:val="000000"/>
          <w:szCs w:val="28"/>
        </w:rPr>
        <w:t>)</w:t>
      </w:r>
    </w:p>
    <w:p w:rsidR="00D30787" w:rsidRDefault="00D30787" w:rsidP="00D30787">
      <w:pPr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  <w:t xml:space="preserve">(с изменениями, внесенными постановлением Администрации </w:t>
      </w:r>
      <w:hyperlink r:id="rId13" w:tooltip="постановление от 06.11.2024 0:00:00 №1002 Администрация Березовского района&#10;&#10;О внесении изменений в постановление администрации Березовского района от 26.12.2023 № 1005" w:history="1">
        <w:r>
          <w:rPr>
            <w:rStyle w:val="aa"/>
            <w:rFonts w:cs="Arial"/>
            <w:szCs w:val="28"/>
          </w:rPr>
          <w:t>от 06.11.2024                  № 1002</w:t>
        </w:r>
      </w:hyperlink>
      <w:r>
        <w:rPr>
          <w:rFonts w:cs="Arial"/>
          <w:color w:val="000000"/>
          <w:szCs w:val="28"/>
        </w:rPr>
        <w:t>)</w:t>
      </w:r>
    </w:p>
    <w:p w:rsidR="00D30787" w:rsidRDefault="00D30787" w:rsidP="00D30787">
      <w:pPr>
        <w:rPr>
          <w:rFonts w:cs="Arial"/>
          <w:color w:val="000000"/>
        </w:rPr>
      </w:pPr>
      <w:r>
        <w:rPr>
          <w:rFonts w:cs="Arial"/>
          <w:color w:val="000000"/>
          <w:szCs w:val="28"/>
        </w:rPr>
        <w:t>(с изменениями, внесенными постановлением Администрации</w:t>
      </w:r>
      <w:r>
        <w:rPr>
          <w:rFonts w:cs="Arial"/>
          <w:color w:val="000000"/>
        </w:rPr>
        <w:t xml:space="preserve"> </w:t>
      </w:r>
      <w:hyperlink r:id="rId14" w:tooltip="постановление от 14.01.2025 0:00:00 №2 Администрация Березовского района&#10;&#10;О внесении изменений в постановление администрации Березовского района от 26.12.2023 № 1005 " w:history="1">
        <w:r>
          <w:rPr>
            <w:rStyle w:val="aa"/>
            <w:rFonts w:cs="Arial"/>
          </w:rPr>
          <w:t xml:space="preserve">от 14.01.2025 </w:t>
        </w:r>
        <w:r w:rsidR="00765DF3" w:rsidRPr="00765DF3">
          <w:rPr>
            <w:rStyle w:val="aa"/>
            <w:rFonts w:cs="Arial"/>
          </w:rPr>
          <w:t xml:space="preserve">               </w:t>
        </w:r>
        <w:r>
          <w:rPr>
            <w:rStyle w:val="aa"/>
            <w:rFonts w:cs="Arial"/>
          </w:rPr>
          <w:t>№ 2</w:t>
        </w:r>
      </w:hyperlink>
      <w:r>
        <w:rPr>
          <w:rFonts w:cs="Arial"/>
          <w:color w:val="000000"/>
        </w:rPr>
        <w:t>)</w:t>
      </w:r>
    </w:p>
    <w:p w:rsidR="00D30787" w:rsidRDefault="00D30787" w:rsidP="00D30787">
      <w:pPr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  <w:t xml:space="preserve">(с изменениями, внесенными постановлением Администрации </w:t>
      </w:r>
      <w:hyperlink r:id="rId15" w:tooltip="постановление от 30.01.2025 0:00:00 №84 Администрация Березовского района&#10;&#10;О внесении изменения в постановление администрации Березовского района от 26.12.2023 № 1005 " w:history="1">
        <w:r>
          <w:rPr>
            <w:rStyle w:val="aa"/>
            <w:rFonts w:cs="Arial"/>
            <w:szCs w:val="28"/>
          </w:rPr>
          <w:t>от 30.01.2025                    № 84</w:t>
        </w:r>
      </w:hyperlink>
      <w:r>
        <w:rPr>
          <w:rFonts w:cs="Arial"/>
          <w:color w:val="000000"/>
          <w:szCs w:val="28"/>
        </w:rPr>
        <w:t>)</w:t>
      </w:r>
    </w:p>
    <w:p w:rsidR="00D30787" w:rsidRDefault="00AC2FDF" w:rsidP="00D30787">
      <w:pPr>
        <w:rPr>
          <w:rFonts w:cs="Arial"/>
          <w:color w:val="000000"/>
          <w:szCs w:val="28"/>
        </w:rPr>
      </w:pPr>
      <w:r>
        <w:rPr>
          <w:rFonts w:cs="Arial"/>
          <w:color w:val="000000"/>
          <w:szCs w:val="28"/>
        </w:rPr>
        <w:t xml:space="preserve">(с изменениями, внесенными постановлением Администрации </w:t>
      </w:r>
      <w:hyperlink r:id="rId16" w:tooltip="постановление от 20.06.2025 0:00:00 №473 Администрация Березовского района&#10;&#10;О внесении изменений в постановление администрации Березовского района от 26.12.2023 № 1005 " w:history="1">
        <w:r w:rsidRPr="00AC2FDF">
          <w:rPr>
            <w:rStyle w:val="aa"/>
            <w:rFonts w:cs="Arial"/>
            <w:szCs w:val="28"/>
          </w:rPr>
          <w:t>от 20.06.2025                 № 473</w:t>
        </w:r>
      </w:hyperlink>
      <w:r>
        <w:rPr>
          <w:rFonts w:cs="Arial"/>
          <w:color w:val="000000"/>
          <w:szCs w:val="28"/>
        </w:rPr>
        <w:t>)</w:t>
      </w:r>
    </w:p>
    <w:p w:rsidR="00765DF3" w:rsidRDefault="00765DF3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 xml:space="preserve">(с изменениями, внесенными постановлением Администрации </w:t>
      </w:r>
      <w:hyperlink r:id="rId17" w:tooltip="постановление от 25.02.2026 0:00:00 №145 Администрация Березовского района&#10;&#10;О внесении изменений в постановление администрации Березовского района от 26.12.2023 № 1005 " w:history="1">
        <w:r w:rsidRPr="00375FB8">
          <w:rPr>
            <w:rStyle w:val="aa"/>
            <w:rFonts w:cs="Arial"/>
          </w:rPr>
          <w:t xml:space="preserve">от 25.02.2026 </w:t>
        </w:r>
        <w:r w:rsidR="00375FB8">
          <w:rPr>
            <w:rStyle w:val="aa"/>
            <w:rFonts w:cs="Arial"/>
          </w:rPr>
          <w:t xml:space="preserve">               </w:t>
        </w:r>
        <w:r w:rsidRPr="00375FB8">
          <w:rPr>
            <w:rStyle w:val="aa"/>
            <w:rFonts w:cs="Arial"/>
          </w:rPr>
          <w:t>№ 145</w:t>
        </w:r>
      </w:hyperlink>
      <w:r>
        <w:rPr>
          <w:rFonts w:cs="Arial"/>
          <w:color w:val="000000"/>
        </w:rPr>
        <w:t>)</w:t>
      </w:r>
    </w:p>
    <w:p w:rsidR="00AC2FDF" w:rsidRDefault="0020382D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 xml:space="preserve">(с изменениями, внесенными постановлением Администрации </w:t>
      </w:r>
      <w:hyperlink r:id="rId18" w:tooltip="постановление от 26.02.2026 0:00:00 №159 Администрация Березовского района&#10;&#10;О внесении изменений в постановление администрации Березовского района от 26.12.2023 № 1005 " w:history="1">
        <w:r w:rsidRPr="0020382D">
          <w:rPr>
            <w:rStyle w:val="aa"/>
            <w:rFonts w:cs="Arial"/>
          </w:rPr>
          <w:t xml:space="preserve">от 26.02.2026 </w:t>
        </w:r>
        <w:r>
          <w:rPr>
            <w:rStyle w:val="aa"/>
            <w:rFonts w:cs="Arial"/>
          </w:rPr>
          <w:t xml:space="preserve">                   </w:t>
        </w:r>
        <w:r w:rsidRPr="0020382D">
          <w:rPr>
            <w:rStyle w:val="aa"/>
            <w:rFonts w:cs="Arial"/>
          </w:rPr>
          <w:t>№ 159</w:t>
        </w:r>
      </w:hyperlink>
      <w:r>
        <w:rPr>
          <w:rFonts w:cs="Arial"/>
          <w:color w:val="000000"/>
        </w:rPr>
        <w:t>)</w:t>
      </w:r>
    </w:p>
    <w:p w:rsidR="0020382D" w:rsidRDefault="00863CE0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 xml:space="preserve">(с изменениями, внесенными постановлением Администрации </w:t>
      </w:r>
      <w:hyperlink r:id="rId19" w:tooltip="постановление от 20.05.2026 0:00:00 №466 Администрация Березовского района&#10;&#10;О внесении изменений в постановление администрации Березовского района от 26.12.2023 № 1005 " w:history="1">
        <w:r w:rsidRPr="00863CE0">
          <w:rPr>
            <w:rStyle w:val="aa"/>
            <w:rFonts w:cs="Arial"/>
          </w:rPr>
          <w:t xml:space="preserve">от 20.05.2026 </w:t>
        </w:r>
        <w:r>
          <w:rPr>
            <w:rStyle w:val="aa"/>
            <w:rFonts w:cs="Arial"/>
          </w:rPr>
          <w:t xml:space="preserve">               </w:t>
        </w:r>
        <w:r w:rsidRPr="00863CE0">
          <w:rPr>
            <w:rStyle w:val="aa"/>
            <w:rFonts w:cs="Arial"/>
          </w:rPr>
          <w:t>№ 466</w:t>
        </w:r>
      </w:hyperlink>
      <w:r>
        <w:rPr>
          <w:rFonts w:cs="Arial"/>
          <w:color w:val="000000"/>
        </w:rPr>
        <w:t>)</w:t>
      </w:r>
    </w:p>
    <w:p w:rsidR="00863CE0" w:rsidRDefault="005D63E0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 xml:space="preserve">(с изменениями, внесенными постановлением Администрации </w:t>
      </w:r>
      <w:hyperlink r:id="rId20" w:tooltip="постановление от 21.05.2026 0:00:00 №513 Администрация Березовского района&#10;&#10;О внесении изменений в постановление администрации Березовского района от 26.12.2023 № 1005 " w:history="1">
        <w:r w:rsidRPr="005D63E0">
          <w:rPr>
            <w:rStyle w:val="aa"/>
            <w:rFonts w:cs="Arial"/>
          </w:rPr>
          <w:t xml:space="preserve">от 21.05.2026 </w:t>
        </w:r>
        <w:r>
          <w:rPr>
            <w:rStyle w:val="aa"/>
            <w:rFonts w:cs="Arial"/>
          </w:rPr>
          <w:t xml:space="preserve">               </w:t>
        </w:r>
        <w:r w:rsidRPr="005D63E0">
          <w:rPr>
            <w:rStyle w:val="aa"/>
            <w:rFonts w:cs="Arial"/>
          </w:rPr>
          <w:t>№ 513</w:t>
        </w:r>
      </w:hyperlink>
      <w:r>
        <w:rPr>
          <w:rFonts w:cs="Arial"/>
          <w:color w:val="000000"/>
        </w:rPr>
        <w:t>)</w:t>
      </w:r>
    </w:p>
    <w:p w:rsidR="005D63E0" w:rsidRPr="00765DF3" w:rsidRDefault="005D63E0" w:rsidP="00D30787">
      <w:pPr>
        <w:rPr>
          <w:rFonts w:cs="Arial"/>
          <w:color w:val="000000"/>
        </w:rPr>
      </w:pPr>
    </w:p>
    <w:p w:rsidR="00D30787" w:rsidRDefault="00D30787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 xml:space="preserve">В соответствии со статьей 179 </w:t>
      </w:r>
      <w:hyperlink r:id="rId21" w:tooltip="ФЕДЕРАЛЬНЫЙ ЗАКОН от 31.07.1998 № 145-ФЗ ГОСУДАРСТВЕННАЯ ДУМА ФЕДЕРАЛЬНОГО СОБРАНИЯ РФ&#10;&#10;БЮДЖЕТНЫЙ КОДЕКС РОССИЙСКОЙ ФЕДЕРАЦИИ" w:history="1">
        <w:r>
          <w:rPr>
            <w:rStyle w:val="aa"/>
            <w:rFonts w:cs="Arial"/>
          </w:rPr>
          <w:t>Бюджетного кодекса</w:t>
        </w:r>
      </w:hyperlink>
      <w:r>
        <w:rPr>
          <w:rFonts w:cs="Arial"/>
        </w:rPr>
        <w:t xml:space="preserve"> </w:t>
      </w:r>
      <w:r>
        <w:rPr>
          <w:rFonts w:cs="Arial"/>
          <w:color w:val="000000"/>
        </w:rPr>
        <w:t xml:space="preserve">Российской Федерации, постановлением администрации Березовского района </w:t>
      </w:r>
      <w:hyperlink r:id="rId22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" w:history="1">
        <w:r>
          <w:rPr>
            <w:rStyle w:val="aa"/>
            <w:rFonts w:cs="Arial"/>
          </w:rPr>
          <w:t>от 10.11.2021 № 1306</w:t>
        </w:r>
      </w:hyperlink>
      <w:r>
        <w:rPr>
          <w:rFonts w:cs="Arial"/>
        </w:rPr>
        <w:t xml:space="preserve">                              </w:t>
      </w:r>
      <w:r>
        <w:rPr>
          <w:rFonts w:cs="Arial"/>
          <w:color w:val="000000"/>
        </w:rPr>
        <w:t>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района», распоряжением администрации Березовского района от 09.11.2023 № 787-р «О разработке муниципальной программы «Развитие гражданского общества в Березовском районе»:</w:t>
      </w:r>
    </w:p>
    <w:p w:rsidR="00D30787" w:rsidRDefault="00D30787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>1. Утвердить муниципальную программу «Развитие гражданского общества в Березовском районе» согласно приложению к настоящему постановлению.</w:t>
      </w:r>
    </w:p>
    <w:p w:rsidR="00D30787" w:rsidRDefault="00D30787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lastRenderedPageBreak/>
        <w:t xml:space="preserve">(пункт 1 изложен в редакции постановления Администрации </w:t>
      </w:r>
      <w:hyperlink r:id="rId23" w:tooltip="постановление от 31.01.2024 0:00:00 №75 Администрация Березовского района&#10;&#10;О внесении изменения в постановление администрации Березовского района от 26.12.2023 № 1005 " w:history="1">
        <w:r>
          <w:rPr>
            <w:rStyle w:val="aa"/>
            <w:rFonts w:cs="Arial"/>
          </w:rPr>
          <w:t>от 31.01.2024 № 75</w:t>
        </w:r>
      </w:hyperlink>
      <w:r>
        <w:rPr>
          <w:rFonts w:cs="Arial"/>
          <w:color w:val="000000"/>
        </w:rPr>
        <w:t>)</w:t>
      </w:r>
    </w:p>
    <w:p w:rsidR="00D30787" w:rsidRDefault="00D30787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 xml:space="preserve">(пункт 1 изложен в редакции постановления Администрации </w:t>
      </w:r>
      <w:hyperlink r:id="rId24" w:tooltip="постановление от 26.02.2024 0:00:00 №147 Администрация Березовского района&#10;&#10;О внесении изменений в постановление администрации Березовского района от 26.12.2023 № 1005 " w:history="1">
        <w:r>
          <w:rPr>
            <w:rStyle w:val="aa"/>
            <w:rFonts w:cs="Arial"/>
          </w:rPr>
          <w:t>от 26.02.2024 № 147</w:t>
        </w:r>
      </w:hyperlink>
      <w:r>
        <w:rPr>
          <w:rFonts w:cs="Arial"/>
          <w:color w:val="000000"/>
        </w:rPr>
        <w:t>)</w:t>
      </w:r>
    </w:p>
    <w:p w:rsidR="00D30787" w:rsidRDefault="00D30787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D30787" w:rsidRDefault="00D30787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>3. Настоящее постановление вступает в силу после его официального опубликования и распространяется на правоотношения, возникающие с 01 января 2024 года.</w:t>
      </w:r>
    </w:p>
    <w:p w:rsidR="00D30787" w:rsidRDefault="00D30787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t>4. Контроль за исполнением настоящего постановления возложить на первого заместителя главы района Г.Г. Кудряшова.</w:t>
      </w:r>
    </w:p>
    <w:p w:rsidR="00D30787" w:rsidRDefault="00D30787" w:rsidP="00D30787">
      <w:pPr>
        <w:rPr>
          <w:rFonts w:cs="Arial"/>
          <w:color w:val="000000"/>
        </w:rPr>
      </w:pPr>
    </w:p>
    <w:p w:rsidR="00D30787" w:rsidRDefault="00D30787" w:rsidP="00D30787">
      <w:pPr>
        <w:tabs>
          <w:tab w:val="left" w:pos="8222"/>
        </w:tabs>
        <w:ind w:firstLine="0"/>
        <w:rPr>
          <w:rFonts w:cs="Arial"/>
          <w:color w:val="000000"/>
        </w:rPr>
      </w:pPr>
      <w:r>
        <w:rPr>
          <w:rFonts w:cs="Arial"/>
          <w:color w:val="000000"/>
        </w:rPr>
        <w:t>И.о. главы района Г.Г. Кудряшов</w:t>
      </w:r>
    </w:p>
    <w:p w:rsidR="00D30787" w:rsidRDefault="00D30787" w:rsidP="00D30787">
      <w:pPr>
        <w:ind w:firstLine="0"/>
        <w:jc w:val="left"/>
        <w:rPr>
          <w:rFonts w:cs="Arial"/>
          <w:color w:val="000000"/>
          <w:szCs w:val="28"/>
        </w:rPr>
        <w:sectPr w:rsidR="00D30787" w:rsidSect="00D30787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6" w:h="16838"/>
          <w:pgMar w:top="1134" w:right="567" w:bottom="1134" w:left="1418" w:header="709" w:footer="709" w:gutter="0"/>
          <w:cols w:space="720"/>
        </w:sectPr>
      </w:pPr>
    </w:p>
    <w:p w:rsidR="00D30787" w:rsidRDefault="00D30787" w:rsidP="00D30787">
      <w:pPr>
        <w:rPr>
          <w:rFonts w:cs="Arial"/>
          <w:color w:val="000000"/>
        </w:rPr>
      </w:pPr>
      <w:r>
        <w:rPr>
          <w:rFonts w:cs="Arial"/>
          <w:color w:val="000000"/>
        </w:rPr>
        <w:lastRenderedPageBreak/>
        <w:t xml:space="preserve">(приложение 1 к постановлению изложено в редакции постановления Администрации </w:t>
      </w:r>
      <w:hyperlink r:id="rId31" w:tooltip="постановление от 26.02.2024 0:00:00 №147 Администрация Березовского района&#10;&#10;О внесении изменений в постановление администрации Березовского района от 26.12.2023 № 1005 " w:history="1">
        <w:r>
          <w:rPr>
            <w:rStyle w:val="aa"/>
            <w:rFonts w:cs="Arial"/>
          </w:rPr>
          <w:t>от 26.02.2024 № 147</w:t>
        </w:r>
      </w:hyperlink>
      <w:r>
        <w:rPr>
          <w:rFonts w:cs="Arial"/>
          <w:color w:val="000000"/>
        </w:rPr>
        <w:t>)</w:t>
      </w:r>
    </w:p>
    <w:p w:rsidR="00D30787" w:rsidRDefault="00D30787" w:rsidP="00D30787">
      <w:pPr>
        <w:rPr>
          <w:rFonts w:cs="Arial"/>
          <w:color w:val="000000"/>
          <w:szCs w:val="28"/>
        </w:rPr>
      </w:pPr>
      <w:r>
        <w:rPr>
          <w:rFonts w:cs="Arial"/>
          <w:color w:val="000000"/>
        </w:rPr>
        <w:t xml:space="preserve">(приложение к постановлению изложено в редакции </w:t>
      </w:r>
      <w:hyperlink r:id="rId32" w:tooltip="постановление от 30.01.2025 0:00:00 №84 Администрация Березовского района&#10;&#10;О внесении изменения в постановление администрации Березовского района от 26.12.2023 № 1005 " w:history="1">
        <w:r>
          <w:rPr>
            <w:rStyle w:val="aa"/>
            <w:rFonts w:cs="Arial"/>
            <w:szCs w:val="28"/>
          </w:rPr>
          <w:t>от 30.01.2025 № 84</w:t>
        </w:r>
      </w:hyperlink>
      <w:r>
        <w:rPr>
          <w:rFonts w:cs="Arial"/>
          <w:color w:val="000000"/>
          <w:szCs w:val="28"/>
        </w:rPr>
        <w:t>)</w:t>
      </w:r>
    </w:p>
    <w:p w:rsidR="00D30787" w:rsidRDefault="00D30787" w:rsidP="00D30787">
      <w:pPr>
        <w:rPr>
          <w:rFonts w:cs="Arial"/>
          <w:color w:val="000000"/>
          <w:szCs w:val="28"/>
        </w:rPr>
      </w:pPr>
    </w:p>
    <w:p w:rsidR="00D30787" w:rsidRDefault="00D30787" w:rsidP="00D30787">
      <w:pPr>
        <w:jc w:val="right"/>
        <w:rPr>
          <w:rFonts w:cs="Arial"/>
          <w:b/>
          <w:color w:val="000000"/>
          <w:sz w:val="30"/>
          <w:szCs w:val="30"/>
        </w:rPr>
      </w:pPr>
      <w:r>
        <w:rPr>
          <w:rFonts w:cs="Arial"/>
          <w:b/>
          <w:color w:val="000000"/>
          <w:sz w:val="30"/>
          <w:szCs w:val="30"/>
        </w:rPr>
        <w:t xml:space="preserve">Приложение </w:t>
      </w:r>
    </w:p>
    <w:p w:rsidR="00D30787" w:rsidRDefault="00D30787" w:rsidP="00D30787">
      <w:pPr>
        <w:jc w:val="right"/>
        <w:rPr>
          <w:rFonts w:cs="Arial"/>
          <w:b/>
          <w:color w:val="000000"/>
          <w:sz w:val="30"/>
          <w:szCs w:val="30"/>
        </w:rPr>
      </w:pPr>
      <w:r>
        <w:rPr>
          <w:rFonts w:cs="Arial"/>
          <w:b/>
          <w:color w:val="000000"/>
          <w:sz w:val="30"/>
          <w:szCs w:val="30"/>
        </w:rPr>
        <w:t>к постановлению администрации</w:t>
      </w:r>
    </w:p>
    <w:p w:rsidR="00D30787" w:rsidRDefault="00D30787" w:rsidP="00D30787">
      <w:pPr>
        <w:jc w:val="right"/>
        <w:rPr>
          <w:rFonts w:cs="Arial"/>
          <w:b/>
          <w:color w:val="000000"/>
          <w:sz w:val="30"/>
          <w:szCs w:val="30"/>
        </w:rPr>
      </w:pPr>
      <w:r>
        <w:rPr>
          <w:rFonts w:cs="Arial"/>
          <w:b/>
          <w:color w:val="000000"/>
          <w:sz w:val="30"/>
          <w:szCs w:val="30"/>
        </w:rPr>
        <w:t>Березовского района</w:t>
      </w:r>
    </w:p>
    <w:p w:rsidR="00D30787" w:rsidRDefault="00D30787" w:rsidP="00D30787">
      <w:pPr>
        <w:jc w:val="right"/>
        <w:rPr>
          <w:rFonts w:cs="Arial"/>
          <w:b/>
          <w:color w:val="000000"/>
          <w:sz w:val="30"/>
          <w:szCs w:val="30"/>
        </w:rPr>
      </w:pPr>
      <w:r>
        <w:rPr>
          <w:rFonts w:cs="Arial"/>
          <w:b/>
          <w:color w:val="000000"/>
          <w:sz w:val="30"/>
          <w:szCs w:val="30"/>
        </w:rPr>
        <w:t>от 26.12.2023 № 1005</w:t>
      </w:r>
    </w:p>
    <w:p w:rsidR="00D30787" w:rsidRDefault="00D30787" w:rsidP="00D30787">
      <w:pPr>
        <w:jc w:val="right"/>
        <w:rPr>
          <w:rFonts w:cs="Arial"/>
          <w:b/>
          <w:color w:val="000000"/>
          <w:sz w:val="30"/>
          <w:szCs w:val="30"/>
        </w:rPr>
      </w:pPr>
    </w:p>
    <w:p w:rsidR="00D30787" w:rsidRDefault="00D30787" w:rsidP="00D30787">
      <w:pPr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>Муниципальная программа Березовского района</w:t>
      </w:r>
    </w:p>
    <w:p w:rsidR="00D30787" w:rsidRDefault="00D30787" w:rsidP="00D30787">
      <w:pPr>
        <w:jc w:val="center"/>
        <w:rPr>
          <w:rFonts w:cs="Arial"/>
          <w:b/>
          <w:bCs/>
          <w:iCs/>
          <w:sz w:val="30"/>
          <w:szCs w:val="28"/>
          <w:vertAlign w:val="superscript"/>
        </w:rPr>
      </w:pPr>
      <w:r>
        <w:rPr>
          <w:rFonts w:cs="Arial"/>
          <w:b/>
          <w:bCs/>
          <w:iCs/>
          <w:sz w:val="30"/>
          <w:szCs w:val="28"/>
        </w:rPr>
        <w:t>«Развитие гражданского общества в Березовском районе»</w:t>
      </w:r>
    </w:p>
    <w:p w:rsidR="00D30787" w:rsidRDefault="00D30787" w:rsidP="00D30787">
      <w:pPr>
        <w:jc w:val="center"/>
        <w:rPr>
          <w:rFonts w:cs="Arial"/>
          <w:b/>
          <w:bCs/>
          <w:iCs/>
          <w:sz w:val="30"/>
          <w:szCs w:val="28"/>
          <w:vertAlign w:val="superscript"/>
        </w:rPr>
      </w:pPr>
      <w:r>
        <w:rPr>
          <w:rFonts w:cs="Arial"/>
          <w:b/>
          <w:bCs/>
          <w:iCs/>
          <w:sz w:val="30"/>
          <w:szCs w:val="28"/>
        </w:rPr>
        <w:t>(далее – муниципальная программа)</w:t>
      </w:r>
    </w:p>
    <w:p w:rsidR="00D30787" w:rsidRDefault="00D30787" w:rsidP="00D30787">
      <w:pPr>
        <w:jc w:val="center"/>
        <w:rPr>
          <w:rFonts w:cs="Arial"/>
          <w:b/>
          <w:bCs/>
          <w:iCs/>
          <w:sz w:val="30"/>
          <w:szCs w:val="28"/>
        </w:rPr>
      </w:pPr>
    </w:p>
    <w:p w:rsidR="00D30787" w:rsidRDefault="00D30787" w:rsidP="00D30787">
      <w:pPr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>Паспорт</w:t>
      </w:r>
    </w:p>
    <w:p w:rsidR="00D30787" w:rsidRDefault="00D30787" w:rsidP="00D30787">
      <w:pPr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>муниципальной программы</w:t>
      </w:r>
    </w:p>
    <w:p w:rsidR="00D30787" w:rsidRDefault="00D30787" w:rsidP="00D30787">
      <w:pPr>
        <w:jc w:val="center"/>
        <w:rPr>
          <w:rFonts w:cs="Arial"/>
          <w:b/>
          <w:bCs/>
          <w:iCs/>
          <w:sz w:val="30"/>
          <w:szCs w:val="28"/>
          <w:vertAlign w:val="superscript"/>
        </w:rPr>
      </w:pPr>
    </w:p>
    <w:p w:rsidR="00D30787" w:rsidRDefault="00D30787" w:rsidP="00D30787">
      <w:pPr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>1. Основные положения</w:t>
      </w:r>
    </w:p>
    <w:p w:rsidR="00D30787" w:rsidRDefault="00D30787" w:rsidP="00D30787">
      <w:pPr>
        <w:jc w:val="center"/>
        <w:rPr>
          <w:rFonts w:cs="Arial"/>
          <w:b/>
          <w:color w:val="000000"/>
          <w:szCs w:val="30"/>
        </w:rPr>
      </w:pPr>
    </w:p>
    <w:tbl>
      <w:tblPr>
        <w:tblW w:w="1501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1"/>
        <w:gridCol w:w="8144"/>
      </w:tblGrid>
      <w:tr w:rsidR="00D30787" w:rsidTr="00D30787">
        <w:trPr>
          <w:trHeight w:hRule="exact" w:val="800"/>
          <w:jc w:val="center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30787" w:rsidRDefault="00D30787">
            <w:pPr>
              <w:widowControl w:val="0"/>
              <w:ind w:right="191" w:firstLine="0"/>
              <w:rPr>
                <w:rFonts w:cs="Arial"/>
                <w:color w:val="000000"/>
                <w:lang w:bidi="ru-RU"/>
              </w:rPr>
            </w:pPr>
            <w:r>
              <w:rPr>
                <w:rFonts w:cs="Arial"/>
                <w:color w:val="000000"/>
                <w:lang w:bidi="ru-RU"/>
              </w:rPr>
              <w:t>Куратор муниципальной программы</w:t>
            </w:r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0787" w:rsidRDefault="00D30787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>
              <w:rPr>
                <w:rFonts w:cs="Arial"/>
                <w:color w:val="000000"/>
                <w:lang w:bidi="ru-RU"/>
              </w:rPr>
              <w:t>Первый заместитель главы Березовского района, в ведении которого находится информационно-аналитический отдел Березовского района</w:t>
            </w:r>
          </w:p>
        </w:tc>
      </w:tr>
      <w:tr w:rsidR="00D30787" w:rsidTr="00D30787">
        <w:trPr>
          <w:trHeight w:hRule="exact" w:val="843"/>
          <w:jc w:val="center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30787" w:rsidRDefault="00D30787">
            <w:pPr>
              <w:widowControl w:val="0"/>
              <w:ind w:right="191" w:firstLine="0"/>
              <w:rPr>
                <w:rFonts w:cs="Arial"/>
                <w:color w:val="000000"/>
                <w:lang w:bidi="ru-RU"/>
              </w:rPr>
            </w:pPr>
            <w:r>
              <w:rPr>
                <w:rFonts w:cs="Arial"/>
                <w:color w:val="000000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0787" w:rsidRDefault="00D30787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>
              <w:rPr>
                <w:rFonts w:cs="Arial"/>
                <w:color w:val="000000"/>
                <w:lang w:bidi="ru-RU"/>
              </w:rPr>
              <w:t>Информационно-аналитический отдел администрации Березовского района (далее – информационно-аналитический отдел)</w:t>
            </w:r>
          </w:p>
        </w:tc>
      </w:tr>
      <w:tr w:rsidR="00D30787" w:rsidTr="00052139">
        <w:trPr>
          <w:trHeight w:hRule="exact" w:val="381"/>
          <w:jc w:val="center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30787" w:rsidRDefault="00D30787">
            <w:pPr>
              <w:widowControl w:val="0"/>
              <w:ind w:right="191" w:firstLine="0"/>
              <w:rPr>
                <w:rFonts w:cs="Arial"/>
                <w:color w:val="000000"/>
                <w:vertAlign w:val="superscript"/>
                <w:lang w:val="en-US" w:eastAsia="en-US"/>
              </w:rPr>
            </w:pPr>
            <w:r>
              <w:rPr>
                <w:rFonts w:eastAsia="Courier New" w:cs="Arial"/>
                <w:color w:val="000000"/>
                <w:lang w:eastAsia="en-US" w:bidi="ru-RU"/>
              </w:rPr>
              <w:t>Период реализации муниципальной программы</w:t>
            </w:r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0787" w:rsidRDefault="00D30787">
            <w:pPr>
              <w:ind w:firstLine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2025-2030 годы</w:t>
            </w:r>
          </w:p>
        </w:tc>
      </w:tr>
      <w:tr w:rsidR="00D30787" w:rsidTr="00052139">
        <w:trPr>
          <w:trHeight w:val="1004"/>
          <w:jc w:val="center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0787" w:rsidRDefault="00D30787">
            <w:pPr>
              <w:widowControl w:val="0"/>
              <w:ind w:right="191" w:firstLine="0"/>
              <w:rPr>
                <w:rFonts w:cs="Arial"/>
                <w:color w:val="000000"/>
                <w:lang w:eastAsia="en-US"/>
              </w:rPr>
            </w:pPr>
            <w:r>
              <w:rPr>
                <w:rFonts w:eastAsia="Courier New" w:cs="Arial"/>
                <w:color w:val="000000"/>
                <w:lang w:eastAsia="en-US" w:bidi="ru-RU"/>
              </w:rPr>
              <w:t>Цели муниципальной программы</w:t>
            </w:r>
            <w:bookmarkStart w:id="0" w:name="_GoBack"/>
            <w:bookmarkEnd w:id="0"/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0787" w:rsidRDefault="00D30787">
            <w:pPr>
              <w:widowControl w:val="0"/>
              <w:shd w:val="clear" w:color="auto" w:fill="FFFFFF"/>
              <w:ind w:firstLine="0"/>
              <w:rPr>
                <w:rFonts w:cs="Arial"/>
                <w:color w:val="000000"/>
                <w:lang w:eastAsia="en-US"/>
              </w:rPr>
            </w:pPr>
            <w:r>
              <w:rPr>
                <w:rFonts w:cs="Arial"/>
                <w:color w:val="000000"/>
                <w:lang w:eastAsia="en-US"/>
              </w:rPr>
              <w:t>Создание условий развития институтов гражданского общества и реализации гражданских инициатив, формирование культуры открытости деятельности органов местного самоуправление Березовского района</w:t>
            </w:r>
          </w:p>
        </w:tc>
      </w:tr>
      <w:tr w:rsidR="00D30787" w:rsidTr="00052139">
        <w:trPr>
          <w:trHeight w:hRule="exact" w:val="1489"/>
          <w:jc w:val="center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30787" w:rsidRDefault="00D30787">
            <w:pPr>
              <w:widowControl w:val="0"/>
              <w:ind w:right="191" w:firstLine="0"/>
              <w:rPr>
                <w:rFonts w:cs="Arial"/>
                <w:color w:val="000000"/>
                <w:vertAlign w:val="superscript"/>
                <w:lang w:val="en-US" w:eastAsia="en-US"/>
              </w:rPr>
            </w:pPr>
            <w:r>
              <w:rPr>
                <w:rFonts w:eastAsia="Courier New" w:cs="Arial"/>
                <w:color w:val="000000"/>
                <w:lang w:eastAsia="en-US" w:bidi="ru-RU"/>
              </w:rPr>
              <w:lastRenderedPageBreak/>
              <w:t>Направления (подпрограммы) муниципальной программы</w:t>
            </w:r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0787" w:rsidRDefault="00D30787">
            <w:pPr>
              <w:widowControl w:val="0"/>
              <w:ind w:firstLine="0"/>
              <w:rPr>
                <w:rFonts w:cs="Arial"/>
                <w:color w:val="000000"/>
                <w:lang w:bidi="ru-RU"/>
              </w:rPr>
            </w:pPr>
            <w:r>
              <w:rPr>
                <w:rFonts w:cs="Arial"/>
                <w:color w:val="000000"/>
                <w:lang w:bidi="ru-RU"/>
              </w:rPr>
              <w:t>Направление (подпрограмма) 1 «Создание условий для развития гражданских инициатив»</w:t>
            </w:r>
          </w:p>
          <w:p w:rsidR="00D30787" w:rsidRDefault="00D30787">
            <w:pPr>
              <w:widowControl w:val="0"/>
              <w:ind w:firstLine="0"/>
              <w:rPr>
                <w:rFonts w:cs="Arial"/>
                <w:color w:val="000000"/>
                <w:lang w:eastAsia="en-US"/>
              </w:rPr>
            </w:pPr>
            <w:r>
              <w:rPr>
                <w:rFonts w:eastAsia="Courier New" w:cs="Arial"/>
                <w:color w:val="000000"/>
                <w:lang w:eastAsia="en-US" w:bidi="ru-RU"/>
              </w:rPr>
              <w:t>Направление (подпрограмма) 2</w:t>
            </w:r>
            <w:r>
              <w:rPr>
                <w:rFonts w:eastAsia="Courier New" w:cs="Arial"/>
                <w:color w:val="000000"/>
                <w:lang w:eastAsia="en-US" w:bidi="en-US"/>
              </w:rPr>
              <w:t xml:space="preserve"> </w:t>
            </w:r>
            <w:r>
              <w:rPr>
                <w:rFonts w:eastAsia="Courier New" w:cs="Arial"/>
                <w:color w:val="000000"/>
                <w:lang w:eastAsia="en-US" w:bidi="ru-RU"/>
              </w:rPr>
              <w:t>«Информационная открытость деятельности органов местного самоуправления Березовского района»</w:t>
            </w:r>
          </w:p>
        </w:tc>
      </w:tr>
      <w:tr w:rsidR="00D30787" w:rsidTr="00D30787">
        <w:trPr>
          <w:trHeight w:hRule="exact" w:val="730"/>
          <w:jc w:val="center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30787" w:rsidRDefault="00D30787">
            <w:pPr>
              <w:widowControl w:val="0"/>
              <w:ind w:right="191" w:firstLine="0"/>
              <w:rPr>
                <w:rFonts w:cs="Arial"/>
                <w:color w:val="000000"/>
                <w:vertAlign w:val="superscript"/>
                <w:lang w:eastAsia="en-US"/>
              </w:rPr>
            </w:pPr>
            <w:r>
              <w:rPr>
                <w:rFonts w:eastAsia="Courier New" w:cs="Arial"/>
                <w:color w:val="000000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30787" w:rsidRDefault="005D63E0">
            <w:pPr>
              <w:ind w:firstLine="0"/>
              <w:rPr>
                <w:rFonts w:cs="Arial"/>
                <w:color w:val="000000"/>
              </w:rPr>
            </w:pPr>
            <w:r>
              <w:rPr>
                <w:rFonts w:ascii="Times New Roman" w:hAnsi="Times New Roman"/>
              </w:rPr>
              <w:t>190749,8 тыс. рублей</w:t>
            </w:r>
          </w:p>
        </w:tc>
      </w:tr>
      <w:tr w:rsidR="00AC2FDF" w:rsidTr="005D63E0">
        <w:trPr>
          <w:trHeight w:hRule="exact" w:val="3044"/>
          <w:jc w:val="center"/>
        </w:trPr>
        <w:tc>
          <w:tcPr>
            <w:tcW w:w="15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C2FDF" w:rsidRDefault="00AC2FDF" w:rsidP="005741E8">
            <w:pPr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</w:rPr>
              <w:t>(строка</w:t>
            </w:r>
            <w:r w:rsidRPr="00AC2FDF">
              <w:rPr>
                <w:rFonts w:cs="Arial"/>
                <w:color w:val="000000"/>
              </w:rPr>
              <w:t xml:space="preserve"> «Объёмы финансов</w:t>
            </w:r>
            <w:r>
              <w:rPr>
                <w:rFonts w:cs="Arial"/>
                <w:color w:val="000000"/>
              </w:rPr>
              <w:t xml:space="preserve">ого обеспечения за весь период </w:t>
            </w:r>
            <w:r w:rsidRPr="00AC2FDF">
              <w:rPr>
                <w:rFonts w:cs="Arial"/>
                <w:color w:val="000000"/>
              </w:rPr>
              <w:t>реализации» таблицы раздела 1</w:t>
            </w:r>
            <w:r>
              <w:rPr>
                <w:rFonts w:cs="Arial"/>
                <w:color w:val="000000"/>
              </w:rPr>
              <w:t xml:space="preserve"> изложена в редакции</w:t>
            </w:r>
            <w:r w:rsidR="005741E8">
              <w:rPr>
                <w:rFonts w:cs="Arial"/>
                <w:color w:val="000000"/>
              </w:rPr>
              <w:t xml:space="preserve"> постановления Администрации </w:t>
            </w:r>
            <w:hyperlink r:id="rId33" w:tooltip="постановление от 20.06.2025 0:00:00 №473 Администрация Березовского района&#10;&#10;О внесении изменений в постановление администрации Березовского района от 26.12.2023 № 1005 " w:history="1">
              <w:r w:rsidRPr="00AC2FDF">
                <w:rPr>
                  <w:rStyle w:val="aa"/>
                  <w:rFonts w:cs="Arial"/>
                  <w:szCs w:val="28"/>
                </w:rPr>
                <w:t>от 20.06.2025 № 473</w:t>
              </w:r>
            </w:hyperlink>
            <w:r>
              <w:rPr>
                <w:rFonts w:cs="Arial"/>
                <w:color w:val="000000"/>
                <w:szCs w:val="28"/>
              </w:rPr>
              <w:t>)</w:t>
            </w:r>
          </w:p>
          <w:p w:rsidR="00375FB8" w:rsidRDefault="00375FB8" w:rsidP="005741E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(строка</w:t>
            </w:r>
            <w:r w:rsidRPr="00AC2FDF">
              <w:rPr>
                <w:rFonts w:cs="Arial"/>
                <w:color w:val="000000"/>
              </w:rPr>
              <w:t xml:space="preserve"> «Объёмы финансов</w:t>
            </w:r>
            <w:r>
              <w:rPr>
                <w:rFonts w:cs="Arial"/>
                <w:color w:val="000000"/>
              </w:rPr>
              <w:t xml:space="preserve">ого обеспечения за весь период </w:t>
            </w:r>
            <w:r w:rsidRPr="00AC2FDF">
              <w:rPr>
                <w:rFonts w:cs="Arial"/>
                <w:color w:val="000000"/>
              </w:rPr>
              <w:t>реализации» таблицы раздела 1</w:t>
            </w:r>
            <w:r>
              <w:rPr>
                <w:rFonts w:cs="Arial"/>
                <w:color w:val="000000"/>
              </w:rPr>
              <w:t xml:space="preserve"> изложена в редакции постановления Администрации </w:t>
            </w:r>
            <w:hyperlink r:id="rId34" w:tooltip="постановление от 25.02.2026 0:00:00 №145 Администрация Березовского района&#10;&#10;О внесении изменений в постановление администрации Березовского района от 26.12.2023 № 1005 " w:history="1">
              <w:r w:rsidRPr="00375FB8">
                <w:rPr>
                  <w:rStyle w:val="aa"/>
                  <w:rFonts w:cs="Arial"/>
                </w:rPr>
                <w:t>от 25.02.2026 № 145</w:t>
              </w:r>
            </w:hyperlink>
            <w:r>
              <w:rPr>
                <w:rFonts w:cs="Arial"/>
                <w:color w:val="000000"/>
              </w:rPr>
              <w:t>)</w:t>
            </w:r>
          </w:p>
          <w:p w:rsidR="0020382D" w:rsidRDefault="0020382D" w:rsidP="005741E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(строка</w:t>
            </w:r>
            <w:r w:rsidRPr="00AC2FDF">
              <w:rPr>
                <w:rFonts w:cs="Arial"/>
                <w:color w:val="000000"/>
              </w:rPr>
              <w:t xml:space="preserve"> «Объёмы финансов</w:t>
            </w:r>
            <w:r>
              <w:rPr>
                <w:rFonts w:cs="Arial"/>
                <w:color w:val="000000"/>
              </w:rPr>
              <w:t xml:space="preserve">ого обеспечения за весь период </w:t>
            </w:r>
            <w:r w:rsidRPr="00AC2FDF">
              <w:rPr>
                <w:rFonts w:cs="Arial"/>
                <w:color w:val="000000"/>
              </w:rPr>
              <w:t>реализации» таблицы раздела 1</w:t>
            </w:r>
            <w:r>
              <w:rPr>
                <w:rFonts w:cs="Arial"/>
                <w:color w:val="000000"/>
              </w:rPr>
              <w:t xml:space="preserve"> изложена в редакции постановления Администрации </w:t>
            </w:r>
            <w:hyperlink r:id="rId35" w:tooltip="постановление от 26.02.2026 0:00:00 №159 Администрация Березовского района&#10;&#10;О внесении изменений в постановление администрации Березовского района от 26.12.2023 № 1005 " w:history="1">
              <w:r w:rsidRPr="0020382D">
                <w:rPr>
                  <w:rStyle w:val="aa"/>
                  <w:rFonts w:cs="Arial"/>
                </w:rPr>
                <w:t>от 26.02.2026 № 159</w:t>
              </w:r>
            </w:hyperlink>
            <w:r>
              <w:rPr>
                <w:rFonts w:cs="Arial"/>
                <w:color w:val="000000"/>
              </w:rPr>
              <w:t>)</w:t>
            </w:r>
          </w:p>
          <w:p w:rsidR="00863CE0" w:rsidRDefault="00863CE0" w:rsidP="005741E8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(строка</w:t>
            </w:r>
            <w:r w:rsidRPr="00AC2FDF">
              <w:rPr>
                <w:rFonts w:cs="Arial"/>
                <w:color w:val="000000"/>
              </w:rPr>
              <w:t xml:space="preserve"> «Объёмы финансов</w:t>
            </w:r>
            <w:r>
              <w:rPr>
                <w:rFonts w:cs="Arial"/>
                <w:color w:val="000000"/>
              </w:rPr>
              <w:t xml:space="preserve">ого обеспечения за весь период </w:t>
            </w:r>
            <w:r w:rsidRPr="00AC2FDF">
              <w:rPr>
                <w:rFonts w:cs="Arial"/>
                <w:color w:val="000000"/>
              </w:rPr>
              <w:t>реализации» таблицы раздела 1</w:t>
            </w:r>
            <w:r>
              <w:rPr>
                <w:rFonts w:cs="Arial"/>
                <w:color w:val="000000"/>
              </w:rPr>
              <w:t xml:space="preserve"> изложена в редакции постановления Администрации </w:t>
            </w:r>
            <w:hyperlink r:id="rId36" w:tooltip="постановление от 20.05.2026 0:00:00 №466 Администрация Березовского района&#10;&#10;О внесении изменений в постановление администрации Березовского района от 26.12.2023 № 1005 " w:history="1">
              <w:r w:rsidRPr="00863CE0">
                <w:rPr>
                  <w:rStyle w:val="aa"/>
                  <w:rFonts w:cs="Arial"/>
                </w:rPr>
                <w:t>от 20.05.2026 № 466</w:t>
              </w:r>
            </w:hyperlink>
            <w:r>
              <w:rPr>
                <w:rFonts w:cs="Arial"/>
                <w:color w:val="000000"/>
              </w:rPr>
              <w:t>)</w:t>
            </w:r>
          </w:p>
          <w:p w:rsidR="005D63E0" w:rsidRPr="00AC2FDF" w:rsidRDefault="005D63E0" w:rsidP="005741E8">
            <w:pPr>
              <w:rPr>
                <w:rFonts w:cs="Arial"/>
                <w:color w:val="000000"/>
                <w:szCs w:val="28"/>
              </w:rPr>
            </w:pPr>
            <w:r>
              <w:rPr>
                <w:rFonts w:cs="Arial"/>
                <w:color w:val="000000"/>
              </w:rPr>
              <w:t>(строка</w:t>
            </w:r>
            <w:r w:rsidRPr="00AC2FDF">
              <w:rPr>
                <w:rFonts w:cs="Arial"/>
                <w:color w:val="000000"/>
              </w:rPr>
              <w:t xml:space="preserve"> «Объёмы финансов</w:t>
            </w:r>
            <w:r>
              <w:rPr>
                <w:rFonts w:cs="Arial"/>
                <w:color w:val="000000"/>
              </w:rPr>
              <w:t xml:space="preserve">ого обеспечения за весь период </w:t>
            </w:r>
            <w:r w:rsidRPr="00AC2FDF">
              <w:rPr>
                <w:rFonts w:cs="Arial"/>
                <w:color w:val="000000"/>
              </w:rPr>
              <w:t>реализации» таблицы раздела 1</w:t>
            </w:r>
            <w:r>
              <w:rPr>
                <w:rFonts w:cs="Arial"/>
                <w:color w:val="000000"/>
              </w:rPr>
              <w:t xml:space="preserve"> изложена в редакции постановления Администрации </w:t>
            </w:r>
            <w:hyperlink r:id="rId37" w:tooltip="постановление от 21.05.2026 0:00:00 №513 Администрация Березовского района&#10;&#10;О внесении изменений в постановление администрации Березовского района от 26.12.2023 № 1005 " w:history="1">
              <w:r w:rsidRPr="005D63E0">
                <w:rPr>
                  <w:rStyle w:val="aa"/>
                  <w:rFonts w:cs="Arial"/>
                </w:rPr>
                <w:t>от 21.05.2026 № 513</w:t>
              </w:r>
            </w:hyperlink>
            <w:r>
              <w:rPr>
                <w:rFonts w:cs="Arial"/>
                <w:color w:val="000000"/>
              </w:rPr>
              <w:t>)</w:t>
            </w:r>
          </w:p>
        </w:tc>
      </w:tr>
      <w:tr w:rsidR="00D30787" w:rsidTr="00D30787">
        <w:trPr>
          <w:trHeight w:hRule="exact" w:val="951"/>
          <w:jc w:val="center"/>
        </w:trPr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30787" w:rsidRDefault="00D30787">
            <w:pPr>
              <w:widowControl w:val="0"/>
              <w:ind w:right="191" w:firstLine="0"/>
              <w:rPr>
                <w:rFonts w:cs="Arial"/>
                <w:color w:val="000000"/>
                <w:vertAlign w:val="superscript"/>
                <w:lang w:eastAsia="en-US"/>
              </w:rPr>
            </w:pPr>
            <w:r>
              <w:rPr>
                <w:rFonts w:cs="Arial"/>
                <w:color w:val="000000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8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Default="00D30787">
            <w:pPr>
              <w:widowControl w:val="0"/>
              <w:ind w:firstLine="0"/>
              <w:rPr>
                <w:rFonts w:cs="Arial"/>
                <w:color w:val="000000"/>
                <w:lang w:eastAsia="en-US"/>
              </w:rPr>
            </w:pPr>
            <w:r>
              <w:rPr>
                <w:rFonts w:cs="Arial"/>
                <w:color w:val="000000"/>
                <w:shd w:val="clear" w:color="auto" w:fill="FFFFFF"/>
                <w:lang w:bidi="ru-RU"/>
              </w:rPr>
              <w:t>Государственная программа Ханты-Мансийского автономного округа – Югры «Развитие гражданского общества»</w:t>
            </w:r>
          </w:p>
        </w:tc>
      </w:tr>
    </w:tbl>
    <w:p w:rsidR="00D30787" w:rsidRDefault="00D30787" w:rsidP="00D30787">
      <w:pPr>
        <w:rPr>
          <w:rFonts w:cs="Arial"/>
          <w:color w:val="000000"/>
          <w:szCs w:val="20"/>
        </w:rPr>
      </w:pPr>
    </w:p>
    <w:p w:rsidR="00D30787" w:rsidRDefault="00D30787" w:rsidP="00D30787">
      <w:pPr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br w:type="page"/>
        <w:t>2. Показатели муниципальной программы</w:t>
      </w:r>
    </w:p>
    <w:p w:rsidR="00D30787" w:rsidRDefault="00D30787" w:rsidP="00D30787">
      <w:pPr>
        <w:rPr>
          <w:rFonts w:cs="Arial"/>
          <w:b/>
          <w:bCs/>
          <w:iCs/>
          <w:sz w:val="30"/>
          <w:szCs w:val="28"/>
        </w:rPr>
      </w:pPr>
    </w:p>
    <w:tbl>
      <w:tblPr>
        <w:tblpPr w:leftFromText="180" w:rightFromText="180" w:vertAnchor="text" w:tblpY="1"/>
        <w:tblOverlap w:val="never"/>
        <w:tblW w:w="15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983"/>
        <w:gridCol w:w="566"/>
        <w:gridCol w:w="991"/>
        <w:gridCol w:w="851"/>
        <w:gridCol w:w="826"/>
        <w:gridCol w:w="993"/>
        <w:gridCol w:w="992"/>
        <w:gridCol w:w="992"/>
        <w:gridCol w:w="992"/>
        <w:gridCol w:w="1016"/>
        <w:gridCol w:w="993"/>
        <w:gridCol w:w="1134"/>
        <w:gridCol w:w="1416"/>
        <w:gridCol w:w="709"/>
      </w:tblGrid>
      <w:tr w:rsidR="00D30787" w:rsidRPr="00D30787" w:rsidTr="00D30787">
        <w:trPr>
          <w:trHeight w:val="42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№ п/п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  <w:vertAlign w:val="superscript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  <w:vertAlign w:val="superscript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Уровень показателя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  <w:vertAlign w:val="superscript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Базовое значение</w:t>
            </w:r>
          </w:p>
        </w:tc>
        <w:tc>
          <w:tcPr>
            <w:tcW w:w="5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  <w:vertAlign w:val="superscript"/>
                <w:lang w:val="en-US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Документ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  <w:lang w:val="en-US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D30787" w:rsidRPr="00D30787" w:rsidTr="00D30787">
        <w:trPr>
          <w:trHeight w:val="136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jc w:val="left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jc w:val="left"/>
              <w:rPr>
                <w:rFonts w:cs="Arial"/>
                <w:bCs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jc w:val="left"/>
              <w:rPr>
                <w:rFonts w:cs="Arial"/>
                <w:bCs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jc w:val="left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значение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 xml:space="preserve">Год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2025г.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2026г.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  <w:lang w:val="en-US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2027г.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2028г.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2029г.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2030г.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jc w:val="left"/>
              <w:rPr>
                <w:rFonts w:cs="Arial"/>
                <w:bCs/>
                <w:iCs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jc w:val="left"/>
              <w:rPr>
                <w:rFonts w:cs="Arial"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787" w:rsidRPr="00D30787" w:rsidRDefault="00D30787">
            <w:pPr>
              <w:ind w:firstLine="0"/>
              <w:jc w:val="left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  <w:tr w:rsidR="00D30787" w:rsidRPr="00D30787" w:rsidTr="00D30787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15</w:t>
            </w:r>
          </w:p>
        </w:tc>
      </w:tr>
      <w:tr w:rsidR="00D30787" w:rsidRPr="00D30787" w:rsidTr="00D30787">
        <w:trPr>
          <w:trHeight w:val="464"/>
        </w:trPr>
        <w:tc>
          <w:tcPr>
            <w:tcW w:w="150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Цель «Создание условий развития институтов гражданского общества и реализации гражданских инициатив, формирование культуры открытости деятельности органов местного самоуправление Березовского района»</w:t>
            </w:r>
          </w:p>
        </w:tc>
      </w:tr>
      <w:tr w:rsidR="00D30787" w:rsidRPr="00D30787" w:rsidTr="00D30787">
        <w:trPr>
          <w:trHeight w:val="9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Удовлетворенность населения деятельностью местного самоуправления Березовского района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ОМС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 xml:space="preserve">Процент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47,2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Распоряжение Правительства Ханты-Мансийского автономного округа – Югры от 15.03.2013 № 92-рп «Об оценке эффективности деятельности органов местного самоуправления городских округов и муниципальных районов Ханты-Мансийского автономного округа – Югры»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Информационно-аналитический отдел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-</w:t>
            </w:r>
          </w:p>
        </w:tc>
      </w:tr>
      <w:tr w:rsidR="00D30787" w:rsidRPr="00D30787" w:rsidTr="00D30787">
        <w:trPr>
          <w:trHeight w:val="9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 xml:space="preserve"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получивший финансовую поддержку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Единиц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Информационно-аналитический отдел Комитет спорта и социальной политики администрации Березовского района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МАУ «Березовский медиацентр»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  <w:tr w:rsidR="00D30787" w:rsidRPr="00D30787" w:rsidTr="00D30787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Количество реализованных проектов инициативного бюджетирования на территории МО Березовский район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 xml:space="preserve">Единиц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МАУ «Березовский медиацентр»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Городские и сельские поселения Березовского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  <w:tr w:rsidR="00D30787" w:rsidRPr="00D30787" w:rsidTr="00D30787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 xml:space="preserve">4.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течении года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Кв.м.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526,27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789,6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789,6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789,6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789,6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789,6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789,6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Распоряжение Правительства Ханты-Мансийского автономного округа – Югры от 19 мая 2017г. № 292-рп «О формировании рейтинга муниципальных образований Ханты-Мансийского автономного округа – Югры по итогам реализации механизмов поддержки социально ориентированных некоммерческих организаций и социального предпринимательства, 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сфере» (далее – распоряжение Правительства Ханты-Мансийского автономного округа – Югры от 19 мая 2017г. № 292-рп)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Информационно-аналитический отдел Комитет спорта и социальной политики администрации Березовского района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МАУ «Березовский медиацентр»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  <w:tr w:rsidR="00D30787" w:rsidRPr="00D30787" w:rsidTr="00D30787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5.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Количество социально ориентированных некоммерческих организаций, осуществляющих деятельность на территории МО Березовский район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 xml:space="preserve">Распоряжение Правительства Ханты-Мансийского автономного округа – Югры от 19 мая 2017г. № 292-рп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Информационно-аналитический отдел Комитет спорта и социальной политики администрации Березовского района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МАУ «Березовский медиацентр»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  <w:tr w:rsidR="00D30787" w:rsidRPr="00D30787" w:rsidTr="00D30787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бюджета МО Березовский район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 xml:space="preserve">Постановление администрации Березовского района </w:t>
            </w:r>
            <w:hyperlink r:id="rId38" w:tooltip="постановление от 11.08.2021 0:00:00 №925 Администрация Березовского района&#10;&#10;Об утверждении Порядка предоставления &#10;грантов в форме субсидий из &#10;средств бюджета Березовского района &#10;" w:history="1">
              <w:r w:rsidRPr="00D30787">
                <w:rPr>
                  <w:rStyle w:val="aa"/>
                  <w:rFonts w:cs="Arial"/>
                  <w:bCs/>
                  <w:iCs/>
                  <w:sz w:val="20"/>
                  <w:szCs w:val="20"/>
                </w:rPr>
                <w:t>от 11.08.2021 № 925</w:t>
              </w:r>
            </w:hyperlink>
            <w:r w:rsidRPr="00D30787">
              <w:rPr>
                <w:rFonts w:cs="Arial"/>
                <w:bCs/>
                <w:iCs/>
                <w:sz w:val="20"/>
                <w:szCs w:val="20"/>
              </w:rPr>
              <w:t xml:space="preserve"> 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«Об утверждении Порядка предоставления грантов в форме субсидий из средств бюджета Березовского района «Грант главы Березовского района на развитие гражданского общества»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Информационно-аналитический отдел администрации Березовского района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Комитет спорта и социальной политики администрации Березовского района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МАУ «Березовский медиацентр»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  <w:tr w:rsidR="00D30787" w:rsidRPr="00D30787" w:rsidTr="00D30787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7.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Количество зарегистрированных Территориальных общественных самоуправлений (ТОС) на территории МО Березовский район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МАУ «Березовский медиацентр»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  <w:tr w:rsidR="00D30787" w:rsidRPr="00D30787" w:rsidTr="00D30787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8.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Интернет-голосования, прямых, телефонных и онлайн опросов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500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500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МАУ «Березовский медиацентр»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  <w:tr w:rsidR="00D30787" w:rsidRPr="00D30787" w:rsidTr="00D30787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9.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Тираж газеты Жизнь Югры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650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650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МАУ «Березовский медиацентр»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  <w:tr w:rsidR="00D30787" w:rsidRPr="00D30787" w:rsidTr="00D30787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Газетная площадь опубликованных материалов в газете Жизнь Югры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Страниц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МАУ «Березовский медиацентр»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  <w:tr w:rsidR="00D30787" w:rsidRPr="00D30787" w:rsidTr="00D30787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11.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Количество минут вещания радиопрограмм в эфире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Минуты в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360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468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МАУ «Березовский медиацентр»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  <w:tr w:rsidR="00D30787" w:rsidRPr="00D30787" w:rsidTr="00D30787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12.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Доля населенных пунктов Березовского района, в которых проведены мероприятия в связи с наступившими юбилейными датами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МАУ «Березовский медиацентр»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Городские и сельские поселения Березовского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  <w:tr w:rsidR="00D30787" w:rsidRPr="00D30787" w:rsidTr="00D30787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13.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 xml:space="preserve">Количество мероприятий проведенных с использованием </w:t>
            </w:r>
            <w:proofErr w:type="spellStart"/>
            <w:r w:rsidRPr="00D30787">
              <w:rPr>
                <w:rFonts w:cs="Arial"/>
                <w:bCs/>
                <w:iCs/>
                <w:sz w:val="20"/>
                <w:szCs w:val="20"/>
              </w:rPr>
              <w:t>брендбука</w:t>
            </w:r>
            <w:proofErr w:type="spellEnd"/>
            <w:r w:rsidRPr="00D30787">
              <w:rPr>
                <w:rFonts w:cs="Arial"/>
                <w:bCs/>
                <w:iCs/>
                <w:sz w:val="20"/>
                <w:szCs w:val="20"/>
              </w:rPr>
              <w:t xml:space="preserve"> Березовского района, единиц (с нарастающим итогом)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МП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Единиц (с нарастающим итогом)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50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Информационно-аналитический отдел администрации Березовского района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  <w:tr w:rsidR="00D30787" w:rsidRPr="00D30787" w:rsidTr="00D30787">
        <w:trPr>
          <w:trHeight w:val="30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14.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ГП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Распоряжение Правительства Ханты-Мансийского автономного округа – Югры от 19 мая 2017г. № 292-рп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  <w:r w:rsidRPr="00D30787">
              <w:rPr>
                <w:rFonts w:cs="Arial"/>
                <w:bCs/>
                <w:iCs/>
                <w:sz w:val="20"/>
                <w:szCs w:val="20"/>
              </w:rPr>
              <w:t>Информационно-аналитический отдел администрации Березовского района</w:t>
            </w:r>
          </w:p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787" w:rsidRPr="00D30787" w:rsidRDefault="00D30787">
            <w:pPr>
              <w:ind w:firstLine="0"/>
              <w:rPr>
                <w:rFonts w:cs="Arial"/>
                <w:bCs/>
                <w:iCs/>
                <w:sz w:val="20"/>
                <w:szCs w:val="20"/>
              </w:rPr>
            </w:pPr>
          </w:p>
        </w:tc>
      </w:tr>
    </w:tbl>
    <w:p w:rsidR="005741E8" w:rsidRDefault="005741E8" w:rsidP="00D30787">
      <w:pPr>
        <w:jc w:val="center"/>
        <w:rPr>
          <w:rFonts w:cs="Arial"/>
          <w:b/>
          <w:bCs/>
          <w:iCs/>
          <w:sz w:val="30"/>
          <w:szCs w:val="28"/>
        </w:rPr>
        <w:sectPr w:rsidR="005741E8">
          <w:pgSz w:w="16838" w:h="11906" w:orient="landscape"/>
          <w:pgMar w:top="1134" w:right="567" w:bottom="1134" w:left="1418" w:header="709" w:footer="709" w:gutter="0"/>
          <w:cols w:space="720"/>
        </w:sectPr>
      </w:pPr>
    </w:p>
    <w:p w:rsidR="00D30787" w:rsidRDefault="00D30787" w:rsidP="00D30787">
      <w:pPr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>3. Структура муниципальной программы</w:t>
      </w:r>
    </w:p>
    <w:p w:rsidR="005741E8" w:rsidRDefault="005741E8" w:rsidP="005741E8">
      <w:r>
        <w:t>(</w:t>
      </w:r>
      <w:r w:rsidRPr="005741E8">
        <w:t>таблиц</w:t>
      </w:r>
      <w:r>
        <w:t>а</w:t>
      </w:r>
      <w:r w:rsidRPr="005741E8">
        <w:t xml:space="preserve"> раздела 3</w:t>
      </w:r>
      <w:r>
        <w:t xml:space="preserve"> </w:t>
      </w:r>
      <w:r>
        <w:rPr>
          <w:rFonts w:cs="Arial"/>
          <w:color w:val="000000"/>
        </w:rPr>
        <w:t xml:space="preserve">изложена в редакции постановления Администрации </w:t>
      </w:r>
      <w:hyperlink r:id="rId39" w:tooltip="постановление от 20.06.2025 0:00:00 №473 Администрация Березовского района&#10;&#10;О внесении изменений в постановление администрации Березовского района от 26.12.2023 № 1005 " w:history="1">
        <w:r w:rsidRPr="00AC2FDF">
          <w:rPr>
            <w:rStyle w:val="aa"/>
            <w:rFonts w:cs="Arial"/>
            <w:szCs w:val="28"/>
          </w:rPr>
          <w:t>от 20.06.2025 № 473</w:t>
        </w:r>
      </w:hyperlink>
      <w:r>
        <w:rPr>
          <w:rFonts w:cs="Arial"/>
          <w:color w:val="000000"/>
          <w:szCs w:val="28"/>
        </w:rPr>
        <w:t>)</w:t>
      </w:r>
    </w:p>
    <w:tbl>
      <w:tblPr>
        <w:tblpPr w:leftFromText="180" w:rightFromText="180" w:vertAnchor="page" w:horzAnchor="margin" w:tblpY="1917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4253"/>
        <w:gridCol w:w="6520"/>
      </w:tblGrid>
      <w:tr w:rsidR="005741E8" w:rsidRPr="005741E8" w:rsidTr="005741E8">
        <w:trPr>
          <w:trHeight w:val="98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spacing w:line="20" w:lineRule="atLeast"/>
              <w:ind w:right="-30"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spacing w:line="20" w:lineRule="atLeast"/>
              <w:ind w:left="-109" w:firstLine="0"/>
              <w:jc w:val="center"/>
              <w:rPr>
                <w:rFonts w:cs="Arial"/>
                <w:vertAlign w:val="superscript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Задачи структурного элемента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spacing w:line="20" w:lineRule="atLeast"/>
              <w:ind w:firstLine="0"/>
              <w:jc w:val="center"/>
              <w:rPr>
                <w:rFonts w:cs="Arial"/>
                <w:vertAlign w:val="superscript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spacing w:line="20" w:lineRule="atLeast"/>
              <w:ind w:firstLine="0"/>
              <w:jc w:val="center"/>
              <w:rPr>
                <w:rFonts w:cs="Arial"/>
                <w:vertAlign w:val="superscript"/>
                <w:lang w:val="en-US" w:eastAsia="en-US"/>
              </w:rPr>
            </w:pPr>
            <w:r w:rsidRPr="005741E8">
              <w:rPr>
                <w:rFonts w:cs="Arial"/>
                <w:lang w:eastAsia="en-US"/>
              </w:rPr>
              <w:t>Связь с показателями</w:t>
            </w:r>
          </w:p>
        </w:tc>
      </w:tr>
      <w:tr w:rsidR="005741E8" w:rsidRPr="005741E8" w:rsidTr="005741E8">
        <w:trPr>
          <w:trHeight w:val="5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spacing w:line="20" w:lineRule="atLeast"/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spacing w:line="20" w:lineRule="atLeast"/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spacing w:line="20" w:lineRule="atLeast"/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spacing w:line="20" w:lineRule="atLeast"/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4</w:t>
            </w:r>
          </w:p>
        </w:tc>
      </w:tr>
      <w:tr w:rsidR="005741E8" w:rsidRPr="005741E8" w:rsidTr="005741E8">
        <w:trPr>
          <w:trHeight w:val="54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ind w:firstLine="0"/>
              <w:rPr>
                <w:rFonts w:cs="Arial"/>
              </w:rPr>
            </w:pPr>
            <w:r>
              <w:rPr>
                <w:rFonts w:cs="Arial"/>
              </w:rPr>
              <w:t>1.</w:t>
            </w: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tabs>
                <w:tab w:val="left" w:pos="530"/>
              </w:tabs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Направление (подпрограмма) «Создание условий для развития гражданских инициатив»</w:t>
            </w:r>
          </w:p>
        </w:tc>
      </w:tr>
      <w:tr w:rsidR="005741E8" w:rsidRPr="005741E8" w:rsidTr="005741E8">
        <w:trPr>
          <w:trHeight w:val="1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spacing w:line="20" w:lineRule="atLeast"/>
              <w:ind w:firstLine="0"/>
              <w:jc w:val="center"/>
              <w:rPr>
                <w:rFonts w:cs="Arial"/>
                <w:lang w:val="en-US" w:eastAsia="en-US"/>
              </w:rPr>
            </w:pPr>
            <w:r w:rsidRPr="005741E8">
              <w:rPr>
                <w:rFonts w:cs="Arial"/>
                <w:lang w:eastAsia="en-US"/>
              </w:rPr>
              <w:t>1.1</w:t>
            </w:r>
          </w:p>
        </w:tc>
        <w:tc>
          <w:tcPr>
            <w:tcW w:w="1403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spacing w:line="20" w:lineRule="atLeast"/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 xml:space="preserve">Комплекс процессных мероприятий </w:t>
            </w:r>
            <w:r w:rsidRPr="005741E8">
              <w:rPr>
                <w:rFonts w:cs="Arial"/>
              </w:rPr>
              <w:t>«</w:t>
            </w:r>
            <w:r w:rsidRPr="005741E8">
              <w:rPr>
                <w:rFonts w:cs="Arial"/>
                <w:lang w:eastAsia="en-US"/>
              </w:rPr>
              <w:t>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Pr="005741E8">
              <w:rPr>
                <w:rFonts w:cs="Arial"/>
                <w:lang w:eastAsia="en-US"/>
              </w:rPr>
              <w:t>волонтерства</w:t>
            </w:r>
            <w:proofErr w:type="spellEnd"/>
            <w:r w:rsidRPr="005741E8">
              <w:rPr>
                <w:rFonts w:cs="Arial"/>
                <w:lang w:eastAsia="en-US"/>
              </w:rPr>
              <w:t>)»</w:t>
            </w:r>
          </w:p>
        </w:tc>
      </w:tr>
      <w:tr w:rsidR="005741E8" w:rsidRPr="005741E8" w:rsidTr="005741E8">
        <w:trPr>
          <w:trHeight w:val="27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</w:rPr>
              <w:br w:type="page"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 xml:space="preserve">Ответственный исполнитель: информационно-аналитический отдел </w:t>
            </w:r>
          </w:p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Соисполнители муниципальной программы: Комитет спорта и социальной политики администрации Березовского района, Комитет по земельным ресурсам и управлению муниципальным имуществом администрации Березовского района,</w:t>
            </w:r>
          </w:p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МАУ «Березовский медиацентр»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tabs>
                <w:tab w:val="left" w:pos="530"/>
              </w:tabs>
              <w:ind w:firstLine="0"/>
              <w:jc w:val="center"/>
              <w:rPr>
                <w:rFonts w:cs="Arial"/>
                <w:lang w:eastAsia="en-US"/>
              </w:rPr>
            </w:pPr>
          </w:p>
          <w:p w:rsidR="005741E8" w:rsidRPr="005741E8" w:rsidRDefault="005741E8" w:rsidP="005741E8">
            <w:pPr>
              <w:tabs>
                <w:tab w:val="left" w:pos="530"/>
              </w:tabs>
              <w:ind w:firstLine="0"/>
              <w:jc w:val="center"/>
              <w:rPr>
                <w:rFonts w:cs="Arial"/>
                <w:lang w:eastAsia="en-US"/>
              </w:rPr>
            </w:pPr>
          </w:p>
          <w:p w:rsidR="005741E8" w:rsidRPr="005741E8" w:rsidRDefault="005741E8" w:rsidP="005741E8">
            <w:pPr>
              <w:tabs>
                <w:tab w:val="left" w:pos="530"/>
              </w:tabs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Срок: 2025-2030 годы</w:t>
            </w:r>
          </w:p>
        </w:tc>
      </w:tr>
      <w:tr w:rsidR="005741E8" w:rsidRPr="005741E8" w:rsidTr="005741E8">
        <w:trPr>
          <w:trHeight w:val="27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1.1.1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 xml:space="preserve">Обеспечение поддержки гражданских инициатив.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eastAsia="Calibri" w:cs="Arial"/>
                <w:lang w:eastAsia="en-US"/>
              </w:rPr>
            </w:pPr>
            <w:r w:rsidRPr="005741E8">
              <w:rPr>
                <w:rFonts w:eastAsia="Calibri" w:cs="Arial"/>
                <w:lang w:eastAsia="en-US"/>
              </w:rPr>
              <w:t>Увеличение количества социально ориентированных некоммерческих организаций на территории Березовского района до 48 ед.</w:t>
            </w:r>
          </w:p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eastAsia="Calibri" w:cs="Arial"/>
                <w:lang w:eastAsia="en-US"/>
              </w:rPr>
              <w:t>Увеличение количества социальных услуг, оказываемых социально ориентированным некоммерческим организациям населению на территории Березовского района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30"/>
              </w:tabs>
              <w:ind w:left="34" w:right="459"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2. 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получивший финансовую поддержку.</w:t>
            </w:r>
          </w:p>
          <w:p w:rsidR="005741E8" w:rsidRPr="005741E8" w:rsidRDefault="005741E8" w:rsidP="005741E8">
            <w:pPr>
              <w:tabs>
                <w:tab w:val="left" w:pos="53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4. 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течении года.</w:t>
            </w:r>
          </w:p>
          <w:p w:rsidR="005741E8" w:rsidRPr="005741E8" w:rsidRDefault="005741E8" w:rsidP="005741E8">
            <w:pPr>
              <w:tabs>
                <w:tab w:val="left" w:pos="53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5. Количество социально ориентированных некоммерческих организаций, осуществляющих деятельность на территории МО Березовский район.</w:t>
            </w:r>
          </w:p>
          <w:p w:rsidR="005741E8" w:rsidRPr="005741E8" w:rsidRDefault="005741E8" w:rsidP="005741E8">
            <w:pPr>
              <w:tabs>
                <w:tab w:val="left" w:pos="53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6. 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бюджета МО Березовский район.</w:t>
            </w:r>
          </w:p>
        </w:tc>
      </w:tr>
      <w:tr w:rsidR="005741E8" w:rsidRPr="005741E8" w:rsidTr="005741E8">
        <w:trPr>
          <w:trHeight w:val="22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1.2</w:t>
            </w: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Комплекс процессных мероприятий «Проведение муниципального Форума гражданских инициатив»</w:t>
            </w:r>
          </w:p>
        </w:tc>
      </w:tr>
      <w:tr w:rsidR="005741E8" w:rsidRPr="005741E8" w:rsidTr="005741E8">
        <w:trPr>
          <w:trHeight w:val="135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Соисполнитель муниципальной программы: МАУ «Березовский медиацентр»</w:t>
            </w:r>
          </w:p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Срок: 2025-2030 годы</w:t>
            </w:r>
          </w:p>
        </w:tc>
      </w:tr>
      <w:tr w:rsidR="005741E8" w:rsidRPr="005741E8" w:rsidTr="005741E8">
        <w:trPr>
          <w:trHeight w:val="32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1.2.1.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Обеспечение поддержки гражданских инициатив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Проведение муниципального Форума гражданских инициатив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 xml:space="preserve"> 5. Количество социально ориентированных некоммерческих организаций, осуществляющих деятельность на территории МО Березовский район.</w:t>
            </w:r>
          </w:p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6. Количество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бюджета МО Березовский район, единиц.</w:t>
            </w:r>
          </w:p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14. 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района.</w:t>
            </w:r>
          </w:p>
        </w:tc>
      </w:tr>
      <w:tr w:rsidR="005741E8" w:rsidRPr="005741E8" w:rsidTr="005741E8">
        <w:trPr>
          <w:trHeight w:val="22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val="en-US" w:eastAsia="en-US"/>
              </w:rPr>
              <w:t>1</w:t>
            </w:r>
            <w:r w:rsidRPr="005741E8">
              <w:rPr>
                <w:rFonts w:cs="Arial"/>
                <w:lang w:eastAsia="en-US"/>
              </w:rPr>
              <w:t>.3.</w:t>
            </w: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Комплекс процессных мероприятий «Организация обучения работников социально ориентированных некоммерческих организаций»</w:t>
            </w:r>
          </w:p>
        </w:tc>
      </w:tr>
      <w:tr w:rsidR="005741E8" w:rsidRPr="005741E8" w:rsidTr="005741E8">
        <w:trPr>
          <w:trHeight w:val="9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Соисполнитель муниципальной программы: МАУ «Березовский медиацентр»</w:t>
            </w:r>
          </w:p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Срок: 2025-2030 годы</w:t>
            </w:r>
          </w:p>
        </w:tc>
      </w:tr>
      <w:tr w:rsidR="005741E8" w:rsidRPr="005741E8" w:rsidTr="005741E8">
        <w:trPr>
          <w:trHeight w:val="158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1.3.1.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Обеспечение поддержки гражданских инициатив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Организация обучения работников социально ориентированных некоммерческих организаций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14. Количество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района.</w:t>
            </w:r>
          </w:p>
        </w:tc>
      </w:tr>
      <w:tr w:rsidR="005741E8" w:rsidRPr="005741E8" w:rsidTr="005741E8">
        <w:trPr>
          <w:trHeight w:val="4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1.4.</w:t>
            </w: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Комплекс процессных мероприятий «Обеспечение участия проектов городских и сельских поселений в конкурсном отборе проектов инициативного бюджетирования»</w:t>
            </w:r>
          </w:p>
        </w:tc>
      </w:tr>
      <w:tr w:rsidR="005741E8" w:rsidRPr="005741E8" w:rsidTr="005741E8">
        <w:trPr>
          <w:trHeight w:val="4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Соисполнители муниципальной программы: МАУ «Березовский медиацентр», городские и сельские поселения Березовского района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Срок: 2025-2030 годы</w:t>
            </w:r>
          </w:p>
        </w:tc>
      </w:tr>
      <w:tr w:rsidR="005741E8" w:rsidRPr="005741E8" w:rsidTr="005741E8">
        <w:trPr>
          <w:trHeight w:val="158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1.4.1.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Обеспечение поддержки гражданских инициатив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Реализация мероприятий, имеющих приоритетное значение для жителей Березовского района, активизация участия жителей в определение приоритетов в расходовании средств бюджета, поддержка инициатив жителей района, участвующих в региональном конкурсе инициативного бюджетирования.</w:t>
            </w:r>
          </w:p>
          <w:p w:rsidR="005741E8" w:rsidRPr="005741E8" w:rsidRDefault="005741E8" w:rsidP="005741E8">
            <w:pPr>
              <w:tabs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Увеличение количества участников в региональном конкурсе инициативного бюджетирования.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3. Количество реализованных проектов инициативного бюджетирования на территории МО Березовский район.</w:t>
            </w:r>
          </w:p>
        </w:tc>
      </w:tr>
      <w:tr w:rsidR="005741E8" w:rsidRPr="005741E8" w:rsidTr="005741E8">
        <w:trPr>
          <w:trHeight w:val="22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1.5.</w:t>
            </w: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820"/>
              </w:tabs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Комплекс процессных мероприятий «Поддержка гражданских инициатив через систему территориального общественного самоуправления (ТОС)»</w:t>
            </w:r>
          </w:p>
        </w:tc>
      </w:tr>
      <w:tr w:rsidR="005741E8" w:rsidRPr="005741E8" w:rsidTr="005741E8">
        <w:trPr>
          <w:trHeight w:val="68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Соисполнитель муниципальной программы: МАУ «Березовский медиацентр»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1E8" w:rsidRPr="005741E8" w:rsidRDefault="005741E8" w:rsidP="005741E8">
            <w:pPr>
              <w:tabs>
                <w:tab w:val="left" w:pos="5820"/>
              </w:tabs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Срок: 2025-2030 годы</w:t>
            </w:r>
          </w:p>
        </w:tc>
      </w:tr>
      <w:tr w:rsidR="005741E8" w:rsidRPr="005741E8" w:rsidTr="005741E8">
        <w:trPr>
          <w:trHeight w:val="9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1.5.1.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Обеспечение поддержки гражданских инициатив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Поддержка гражданских инициатив через систему территориального общественного самоуправления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30"/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7. Количество зарегистрированных Территориальных общественных самоуправлений (ТОС) на территории МО Березовский район.</w:t>
            </w:r>
          </w:p>
        </w:tc>
      </w:tr>
      <w:tr w:rsidR="005741E8" w:rsidRPr="005741E8" w:rsidTr="005741E8">
        <w:trPr>
          <w:trHeight w:val="4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2.</w:t>
            </w: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30"/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Направление (подпрограмма) «Информационная открытость деятельности органов местного самоуправления Березовского района»</w:t>
            </w:r>
          </w:p>
        </w:tc>
      </w:tr>
      <w:tr w:rsidR="005741E8" w:rsidRPr="005741E8" w:rsidTr="005741E8">
        <w:trPr>
          <w:trHeight w:val="4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2.1</w:t>
            </w: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30"/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Региональный проект «Развитие экосистемы поддержки гражданских инициатив»</w:t>
            </w:r>
          </w:p>
        </w:tc>
      </w:tr>
      <w:tr w:rsidR="005741E8" w:rsidRPr="005741E8" w:rsidTr="005741E8">
        <w:trPr>
          <w:trHeight w:val="4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30"/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Соисполнитель муниципальной программы: МАУ «Березовский медиацентр»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tabs>
                <w:tab w:val="left" w:pos="530"/>
                <w:tab w:val="left" w:pos="5820"/>
              </w:tabs>
              <w:ind w:firstLine="0"/>
              <w:jc w:val="center"/>
              <w:rPr>
                <w:rFonts w:cs="Arial"/>
                <w:lang w:eastAsia="en-US"/>
              </w:rPr>
            </w:pPr>
          </w:p>
          <w:p w:rsidR="005741E8" w:rsidRPr="005741E8" w:rsidRDefault="005741E8" w:rsidP="005741E8">
            <w:pPr>
              <w:tabs>
                <w:tab w:val="left" w:pos="530"/>
                <w:tab w:val="left" w:pos="5820"/>
              </w:tabs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Срок: 2025-2030 годы</w:t>
            </w:r>
          </w:p>
        </w:tc>
      </w:tr>
      <w:tr w:rsidR="005741E8" w:rsidRPr="005741E8" w:rsidTr="005741E8">
        <w:trPr>
          <w:trHeight w:val="41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2.1.1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30"/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Обеспечение поддержки гражданских инициатив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Реализация мероприятий, имеющих приоритетное значение для жителей Березовского района, активизация участия жителей в определение приоритетов в расходовании средств бюджета, поддержка инициатив жителей района, участвующих в региональном конкурсе инициативного бюджетирования.</w:t>
            </w:r>
          </w:p>
          <w:p w:rsidR="005741E8" w:rsidRPr="005741E8" w:rsidRDefault="005741E8" w:rsidP="005741E8">
            <w:pPr>
              <w:tabs>
                <w:tab w:val="left" w:pos="530"/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Увеличение количества участников в региональном конкурсе инициативного бюджетирования.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30"/>
                <w:tab w:val="left" w:pos="5820"/>
              </w:tabs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Количество реализованных проектов инициативного бюджетирования на территории МО Березовский район.</w:t>
            </w:r>
          </w:p>
        </w:tc>
      </w:tr>
      <w:tr w:rsidR="005741E8" w:rsidRPr="005741E8" w:rsidTr="005741E8">
        <w:trPr>
          <w:trHeight w:val="42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2.2</w:t>
            </w: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30"/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Комплекс процессных мероприятий</w:t>
            </w:r>
            <w:r w:rsidRPr="005741E8">
              <w:rPr>
                <w:rFonts w:cs="Arial"/>
                <w:b/>
                <w:lang w:eastAsia="en-US"/>
              </w:rPr>
              <w:t xml:space="preserve"> «</w:t>
            </w:r>
            <w:r w:rsidRPr="005741E8">
              <w:rPr>
                <w:rFonts w:cs="Arial"/>
                <w:lang w:eastAsia="en-US"/>
              </w:rPr>
              <w:t>Обеспечение деятельности МАУ «Березовский медиацентр»</w:t>
            </w:r>
          </w:p>
        </w:tc>
      </w:tr>
      <w:tr w:rsidR="005741E8" w:rsidRPr="005741E8" w:rsidTr="005741E8">
        <w:trPr>
          <w:trHeight w:val="135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Соисполнители муниципальной программы: МАУ «Березовский медиацентр», городские и сельские поселения Березовского района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1E8" w:rsidRPr="005741E8" w:rsidRDefault="005741E8" w:rsidP="005741E8">
            <w:pPr>
              <w:tabs>
                <w:tab w:val="left" w:pos="530"/>
                <w:tab w:val="left" w:pos="5820"/>
              </w:tabs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Срок: 2025-2030 годы</w:t>
            </w:r>
          </w:p>
        </w:tc>
      </w:tr>
      <w:tr w:rsidR="005741E8" w:rsidRPr="005741E8" w:rsidTr="005741E8">
        <w:trPr>
          <w:trHeight w:val="27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2.2.1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Обеспечение информационной открытости деятельности органов местного самоуправления Березовского района и эффективного информационного взаимодействия власти и общества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Обеспечение текущих расходов деятельности МАУ «Березовский медиацентр», в том числе на оплату труда работников, и обязательным налоговым и неналоговым платежам (сборам) в бюджеты всех уровней.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 xml:space="preserve">1. </w:t>
            </w:r>
            <w:r w:rsidRPr="005741E8">
              <w:rPr>
                <w:rFonts w:eastAsia="Calibri" w:cs="Arial"/>
                <w:lang w:eastAsia="en-US"/>
              </w:rPr>
              <w:t>Удовлетворенность населения деятельностью местного самоуправления Березовского района</w:t>
            </w:r>
          </w:p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8. 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Интернет-голосования, прямых, телефонных и онлайн опросов.</w:t>
            </w:r>
          </w:p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9. Тираж газеты Жизнь Югры.</w:t>
            </w:r>
          </w:p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 xml:space="preserve">10. Газетная площадь опубликованных материалов в газете Жизнь Югры. </w:t>
            </w:r>
          </w:p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11. Количество минут вещания радиопрограмм в эфире.</w:t>
            </w:r>
          </w:p>
          <w:p w:rsidR="005741E8" w:rsidRPr="005741E8" w:rsidRDefault="005741E8" w:rsidP="005741E8">
            <w:pPr>
              <w:tabs>
                <w:tab w:val="left" w:pos="530"/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12. Доля населенных пунктов Березовского района, в которых проведены мероприятия в связи с наступившими юбилейными датами.</w:t>
            </w:r>
          </w:p>
        </w:tc>
      </w:tr>
      <w:tr w:rsidR="005741E8" w:rsidRPr="005741E8" w:rsidTr="005741E8">
        <w:trPr>
          <w:trHeight w:val="2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2.3</w:t>
            </w: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Комплекс процессных мероприятий «Мониторинг общественного мнения»</w:t>
            </w:r>
          </w:p>
        </w:tc>
      </w:tr>
      <w:tr w:rsidR="005741E8" w:rsidRPr="005741E8" w:rsidTr="005741E8">
        <w:trPr>
          <w:trHeight w:val="6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 xml:space="preserve">Ответственный исполнитель: информационно-аналитический отдел 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Срок: 2025-2030 годы</w:t>
            </w:r>
          </w:p>
        </w:tc>
      </w:tr>
      <w:tr w:rsidR="005741E8" w:rsidRPr="005741E8" w:rsidTr="005741E8">
        <w:trPr>
          <w:trHeight w:val="2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2.3.1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Обеспечение информационной открытости деятельности органов местного самоуправления Березовского района и эффективного информационного взаимодействия власти и общества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Осуществление мониторинга политических, социально-экономических и иных процессов, оказывающих влияние на формирование общественного мнения в муниципальном образовании Березовский район. Бюджетные ассигнования предусмотрены на проведение анкетирования и телефонного опроса населения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8. Количество граждан, принявших участие в обсуждении и принятии политических решений на местном уровне на территории МО Березовский район, с использованием Интернет-голосования, прямых, телефонных и онлайн опросов.</w:t>
            </w:r>
          </w:p>
        </w:tc>
      </w:tr>
      <w:tr w:rsidR="005741E8" w:rsidRPr="005741E8" w:rsidTr="005741E8">
        <w:trPr>
          <w:trHeight w:val="21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2.4</w:t>
            </w:r>
          </w:p>
        </w:tc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 xml:space="preserve">Комплекс процессных мероприятий «Разработка </w:t>
            </w:r>
            <w:proofErr w:type="spellStart"/>
            <w:r w:rsidRPr="005741E8">
              <w:rPr>
                <w:rFonts w:cs="Arial"/>
                <w:lang w:eastAsia="en-US"/>
              </w:rPr>
              <w:t>брендбука</w:t>
            </w:r>
            <w:proofErr w:type="spellEnd"/>
            <w:r w:rsidRPr="005741E8">
              <w:rPr>
                <w:rFonts w:cs="Arial"/>
                <w:lang w:eastAsia="en-US"/>
              </w:rPr>
              <w:t xml:space="preserve"> Березовского района»</w:t>
            </w:r>
          </w:p>
        </w:tc>
      </w:tr>
      <w:tr w:rsidR="005741E8" w:rsidRPr="005741E8" w:rsidTr="005741E8">
        <w:trPr>
          <w:trHeight w:val="135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 xml:space="preserve">Ответственный исполнитель: информационно-аналитический отдел </w:t>
            </w:r>
          </w:p>
        </w:tc>
        <w:tc>
          <w:tcPr>
            <w:tcW w:w="10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Срок: 2025-2030 годы</w:t>
            </w:r>
          </w:p>
        </w:tc>
      </w:tr>
      <w:tr w:rsidR="005741E8" w:rsidRPr="005741E8" w:rsidTr="005741E8">
        <w:trPr>
          <w:trHeight w:val="135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2.4.1.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>Обеспечение информационной открытости деятельности органов местного самоуправления Березовского района и эффективного информационного взаимодействия власти и общества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tabs>
                <w:tab w:val="left" w:pos="5820"/>
              </w:tabs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 xml:space="preserve">Разработка </w:t>
            </w:r>
            <w:proofErr w:type="spellStart"/>
            <w:r w:rsidRPr="005741E8">
              <w:rPr>
                <w:rFonts w:cs="Arial"/>
                <w:lang w:eastAsia="en-US"/>
              </w:rPr>
              <w:t>брендбука</w:t>
            </w:r>
            <w:proofErr w:type="spellEnd"/>
            <w:r w:rsidRPr="005741E8">
              <w:rPr>
                <w:rFonts w:cs="Arial"/>
                <w:lang w:eastAsia="en-US"/>
              </w:rPr>
              <w:t xml:space="preserve"> Березовского района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1E8" w:rsidRPr="005741E8" w:rsidRDefault="005741E8" w:rsidP="005741E8">
            <w:pPr>
              <w:ind w:firstLine="0"/>
              <w:rPr>
                <w:rFonts w:cs="Arial"/>
                <w:lang w:eastAsia="en-US"/>
              </w:rPr>
            </w:pPr>
            <w:r w:rsidRPr="005741E8">
              <w:rPr>
                <w:rFonts w:cs="Arial"/>
                <w:lang w:eastAsia="en-US"/>
              </w:rPr>
              <w:t xml:space="preserve">13. Количество мероприятий проведенных с использованием </w:t>
            </w:r>
            <w:proofErr w:type="spellStart"/>
            <w:r w:rsidRPr="005741E8">
              <w:rPr>
                <w:rFonts w:cs="Arial"/>
                <w:lang w:eastAsia="en-US"/>
              </w:rPr>
              <w:t>брендбука</w:t>
            </w:r>
            <w:proofErr w:type="spellEnd"/>
            <w:r w:rsidRPr="005741E8">
              <w:rPr>
                <w:rFonts w:cs="Arial"/>
                <w:lang w:eastAsia="en-US"/>
              </w:rPr>
              <w:t xml:space="preserve"> Березовского района.</w:t>
            </w:r>
          </w:p>
        </w:tc>
      </w:tr>
    </w:tbl>
    <w:p w:rsidR="005741E8" w:rsidRDefault="005741E8" w:rsidP="00D30787">
      <w:pPr>
        <w:spacing w:line="276" w:lineRule="auto"/>
        <w:ind w:firstLine="0"/>
        <w:jc w:val="center"/>
        <w:rPr>
          <w:rFonts w:cs="Arial"/>
          <w:b/>
          <w:bCs/>
          <w:iCs/>
          <w:sz w:val="30"/>
          <w:szCs w:val="28"/>
        </w:rPr>
        <w:sectPr w:rsidR="005741E8" w:rsidSect="005741E8">
          <w:pgSz w:w="16838" w:h="11906" w:orient="landscape"/>
          <w:pgMar w:top="1134" w:right="567" w:bottom="1134" w:left="1418" w:header="709" w:footer="709" w:gutter="0"/>
          <w:cols w:space="720"/>
        </w:sectPr>
      </w:pPr>
    </w:p>
    <w:p w:rsidR="00D30787" w:rsidRDefault="00D30787" w:rsidP="00D30787">
      <w:pPr>
        <w:spacing w:line="276" w:lineRule="auto"/>
        <w:ind w:firstLine="0"/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>4. Финансовое обеспечение муниципальной программы</w:t>
      </w:r>
    </w:p>
    <w:p w:rsidR="00D30787" w:rsidRDefault="00D30787" w:rsidP="00D30787">
      <w:pPr>
        <w:ind w:firstLine="0"/>
        <w:rPr>
          <w:rFonts w:cs="Arial"/>
          <w:b/>
          <w:color w:val="000000"/>
          <w:szCs w:val="30"/>
        </w:rPr>
      </w:pPr>
    </w:p>
    <w:tbl>
      <w:tblPr>
        <w:tblW w:w="135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9"/>
        <w:gridCol w:w="993"/>
        <w:gridCol w:w="992"/>
        <w:gridCol w:w="992"/>
        <w:gridCol w:w="1134"/>
        <w:gridCol w:w="1134"/>
        <w:gridCol w:w="1276"/>
        <w:gridCol w:w="1437"/>
      </w:tblGrid>
      <w:tr w:rsidR="005D63E0" w:rsidRPr="005D63E0" w:rsidTr="005D63E0">
        <w:trPr>
          <w:trHeight w:val="355"/>
          <w:jc w:val="center"/>
        </w:trPr>
        <w:tc>
          <w:tcPr>
            <w:tcW w:w="5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left="154" w:hanging="284"/>
              <w:jc w:val="center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Объем финансового обеспечения по годам, тыс. рублей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E0" w:rsidRPr="005D63E0" w:rsidRDefault="005D63E0">
            <w:pPr>
              <w:ind w:firstLine="2"/>
              <w:rPr>
                <w:rFonts w:cs="Arial"/>
                <w:sz w:val="22"/>
                <w:lang w:eastAsia="en-US"/>
              </w:rPr>
            </w:pPr>
          </w:p>
        </w:tc>
      </w:tr>
      <w:tr w:rsidR="005D63E0" w:rsidRPr="005D63E0" w:rsidTr="005D63E0">
        <w:trPr>
          <w:trHeight w:val="811"/>
          <w:jc w:val="center"/>
        </w:trPr>
        <w:tc>
          <w:tcPr>
            <w:tcW w:w="5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rPr>
                <w:rFonts w:eastAsia="Calibri" w:cs="Arial"/>
                <w:sz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E0" w:rsidRPr="005D63E0" w:rsidRDefault="005D63E0">
            <w:pPr>
              <w:ind w:firstLine="2"/>
              <w:jc w:val="center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2025г.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E0" w:rsidRPr="005D63E0" w:rsidRDefault="005D63E0">
            <w:pPr>
              <w:ind w:firstLine="2"/>
              <w:jc w:val="center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2026г.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E0" w:rsidRPr="005D63E0" w:rsidRDefault="005D63E0">
            <w:pPr>
              <w:ind w:firstLine="2"/>
              <w:jc w:val="center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2027г.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E0" w:rsidRDefault="005D63E0">
            <w:pPr>
              <w:ind w:firstLine="2"/>
              <w:jc w:val="center"/>
              <w:rPr>
                <w:rFonts w:eastAsia="Calibri" w:cs="Arial"/>
                <w:sz w:val="22"/>
                <w:lang w:eastAsia="en-US"/>
              </w:rPr>
            </w:pPr>
          </w:p>
          <w:p w:rsidR="005D63E0" w:rsidRPr="005D63E0" w:rsidRDefault="005D63E0">
            <w:pPr>
              <w:ind w:firstLine="2"/>
              <w:jc w:val="center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2028г.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E0" w:rsidRDefault="005D63E0">
            <w:pPr>
              <w:ind w:firstLine="2"/>
              <w:jc w:val="center"/>
              <w:rPr>
                <w:rFonts w:eastAsia="Calibri" w:cs="Arial"/>
                <w:sz w:val="22"/>
                <w:lang w:eastAsia="en-US"/>
              </w:rPr>
            </w:pPr>
          </w:p>
          <w:p w:rsidR="005D63E0" w:rsidRPr="005D63E0" w:rsidRDefault="005D63E0">
            <w:pPr>
              <w:ind w:firstLine="2"/>
              <w:jc w:val="center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2029г.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E0" w:rsidRDefault="005D63E0">
            <w:pPr>
              <w:ind w:firstLine="2"/>
              <w:jc w:val="center"/>
              <w:rPr>
                <w:rFonts w:eastAsia="Calibri" w:cs="Arial"/>
                <w:sz w:val="22"/>
                <w:lang w:eastAsia="en-US"/>
              </w:rPr>
            </w:pPr>
          </w:p>
          <w:p w:rsidR="005D63E0" w:rsidRPr="005D63E0" w:rsidRDefault="005D63E0">
            <w:pPr>
              <w:ind w:firstLine="2"/>
              <w:jc w:val="center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2030г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3E0" w:rsidRPr="005D63E0" w:rsidRDefault="005D63E0">
            <w:pPr>
              <w:ind w:firstLine="2"/>
              <w:jc w:val="center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Всего</w:t>
            </w:r>
          </w:p>
        </w:tc>
      </w:tr>
      <w:tr w:rsidR="005D63E0" w:rsidRPr="005D63E0" w:rsidTr="005D63E0">
        <w:trPr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>
            <w:pPr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>
            <w:pPr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>
            <w:pPr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7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8</w:t>
            </w:r>
          </w:p>
        </w:tc>
      </w:tr>
      <w:tr w:rsidR="005D63E0" w:rsidRPr="005D63E0" w:rsidTr="005D63E0">
        <w:trPr>
          <w:trHeight w:val="699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Муниципальная программа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38019,1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43219,9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27377,7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27377,7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27377,7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27377,7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190749,8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603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3588,8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6035,7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9624,5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29760,2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34274,5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24940,0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24940,0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24940,0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24940,0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163794,7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1538,8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1588,8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3131,3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2859,7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2437,7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15741,8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Объем налоговых расходов Березовского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2186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1. Комплекс процессных мероприятий «Организация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</w:t>
            </w:r>
            <w:proofErr w:type="spellStart"/>
            <w:r w:rsidRPr="005D63E0">
              <w:rPr>
                <w:rFonts w:eastAsia="Calibri" w:cs="Arial"/>
                <w:b/>
                <w:sz w:val="22"/>
                <w:lang w:eastAsia="en-US"/>
              </w:rPr>
              <w:t>волонтерства</w:t>
            </w:r>
            <w:proofErr w:type="spellEnd"/>
            <w:r w:rsidRPr="005D63E0">
              <w:rPr>
                <w:rFonts w:eastAsia="Calibri" w:cs="Arial"/>
                <w:b/>
                <w:sz w:val="22"/>
                <w:lang w:eastAsia="en-US"/>
              </w:rPr>
              <w:t>)»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1400,0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800,0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5400,0</w:t>
            </w:r>
          </w:p>
        </w:tc>
      </w:tr>
      <w:tr w:rsidR="005D63E0" w:rsidRPr="005D63E0" w:rsidTr="005D63E0">
        <w:trPr>
          <w:trHeight w:val="407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407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1400,0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800,0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5400,0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2. Комплекс процессных мероприятий «Проведение муниципального Форума гражданских инициатив»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3. Комплекс процессных мероприятий «Организация обучения работников социально ориентированных некоммерческих организаций»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4. Комплекс процессных мероприятий «Обеспечение участия проектов городских и сельских поселений в конкурсном отборе проектов инициативного бюджетирования»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 xml:space="preserve">   </w:t>
            </w:r>
          </w:p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</w:p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1123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5. Комплекс процессных мероприятий «Поддержка гражданских инициатив через систему территориального общественного самоуправления (ТОС)»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1250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6. Региональный проект «Развитие экосистемы поддержки гражданских инициатив»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5127,6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6096,7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11224,3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3588,8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6035,7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9624,5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1538,8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1588,8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val="en-US"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11,</w:t>
            </w:r>
            <w:r w:rsidRPr="005D63E0">
              <w:rPr>
                <w:rFonts w:cs="Arial"/>
                <w:color w:val="000000"/>
                <w:sz w:val="22"/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11,0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7. Комплекс процессных мероприятий «Обеспечение деятельности МАУ «Березовский медиацентр»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31456,3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36285,7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26577,7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26577,7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26577,7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26577,7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174052,8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sz w:val="22"/>
                <w:lang w:eastAsia="en-US"/>
              </w:rPr>
            </w:pPr>
            <w:r w:rsidRPr="005D63E0">
              <w:rPr>
                <w:rFonts w:cs="Arial"/>
                <w:sz w:val="22"/>
                <w:lang w:eastAsia="en-US"/>
              </w:rPr>
              <w:t>0,00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28325,0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33437,0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24140,0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24140,0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24140,0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158322,0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3131,3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2848,7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2437,7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15730,8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8. Комплекс процессных мероприятий «Мониторинг общественного мнения» 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35,2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72,7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35,2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72,7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color w:val="000000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cs="Arial"/>
                <w:color w:val="000000"/>
                <w:sz w:val="22"/>
                <w:lang w:eastAsia="en-US"/>
              </w:rPr>
            </w:pPr>
            <w:r w:rsidRPr="005D63E0">
              <w:rPr>
                <w:rFonts w:cs="Arial"/>
                <w:b/>
                <w:bCs/>
                <w:color w:val="000000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 xml:space="preserve">9. Комплекс процессных мероприятий «Разработка </w:t>
            </w:r>
            <w:proofErr w:type="spellStart"/>
            <w:r w:rsidRPr="005D63E0">
              <w:rPr>
                <w:rFonts w:eastAsia="Calibri" w:cs="Arial"/>
                <w:b/>
                <w:sz w:val="22"/>
                <w:lang w:eastAsia="en-US"/>
              </w:rPr>
              <w:t>брендбука</w:t>
            </w:r>
            <w:proofErr w:type="spellEnd"/>
            <w:r w:rsidRPr="005D63E0">
              <w:rPr>
                <w:rFonts w:eastAsia="Calibri" w:cs="Arial"/>
                <w:b/>
                <w:sz w:val="22"/>
                <w:lang w:eastAsia="en-US"/>
              </w:rPr>
              <w:t xml:space="preserve"> Березовского района»</w:t>
            </w:r>
            <w:r w:rsidRPr="005D63E0">
              <w:rPr>
                <w:rFonts w:cs="Arial"/>
                <w:b/>
                <w:sz w:val="22"/>
                <w:lang w:eastAsia="en-US"/>
              </w:rPr>
              <w:t xml:space="preserve"> </w:t>
            </w:r>
            <w:r w:rsidRPr="005D63E0">
              <w:rPr>
                <w:rFonts w:eastAsia="Calibri" w:cs="Arial"/>
                <w:b/>
                <w:sz w:val="22"/>
                <w:lang w:eastAsia="en-US"/>
              </w:rPr>
              <w:t>(всего), 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b/>
                <w:sz w:val="22"/>
                <w:lang w:eastAsia="en-US"/>
              </w:rPr>
            </w:pPr>
            <w:r w:rsidRPr="005D63E0">
              <w:rPr>
                <w:rFonts w:eastAsia="Calibri" w:cs="Arial"/>
                <w:b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автономного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Бюджет городских и сельских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  <w:tr w:rsidR="005D63E0" w:rsidRPr="005D63E0" w:rsidTr="005D63E0">
        <w:trPr>
          <w:trHeight w:val="352"/>
          <w:jc w:val="center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>
            <w:pPr>
              <w:ind w:firstLine="2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3E0" w:rsidRPr="005D63E0" w:rsidRDefault="005D63E0" w:rsidP="005D63E0">
            <w:pPr>
              <w:ind w:firstLine="39"/>
              <w:rPr>
                <w:rFonts w:eastAsia="Calibri" w:cs="Arial"/>
                <w:sz w:val="22"/>
                <w:lang w:eastAsia="en-US"/>
              </w:rPr>
            </w:pPr>
            <w:r w:rsidRPr="005D63E0">
              <w:rPr>
                <w:rFonts w:eastAsia="Calibri" w:cs="Arial"/>
                <w:sz w:val="22"/>
                <w:lang w:eastAsia="en-US"/>
              </w:rPr>
              <w:t>0,0</w:t>
            </w:r>
          </w:p>
        </w:tc>
      </w:tr>
    </w:tbl>
    <w:p w:rsidR="00375FB8" w:rsidRDefault="00375FB8" w:rsidP="009E34BD"/>
    <w:p w:rsidR="009E34BD" w:rsidRDefault="009E34BD" w:rsidP="009E34BD">
      <w:pPr>
        <w:rPr>
          <w:rFonts w:cs="Arial"/>
          <w:color w:val="000000"/>
          <w:szCs w:val="28"/>
        </w:rPr>
      </w:pPr>
      <w:r>
        <w:t>(</w:t>
      </w:r>
      <w:r w:rsidRPr="005741E8">
        <w:t>таблиц</w:t>
      </w:r>
      <w:r>
        <w:t>а</w:t>
      </w:r>
      <w:r w:rsidRPr="005741E8">
        <w:t xml:space="preserve"> раздела </w:t>
      </w:r>
      <w:r>
        <w:t xml:space="preserve">4 </w:t>
      </w:r>
      <w:r>
        <w:rPr>
          <w:rFonts w:cs="Arial"/>
          <w:color w:val="000000"/>
        </w:rPr>
        <w:t xml:space="preserve">изложена в редакции постановления Администрации </w:t>
      </w:r>
      <w:hyperlink r:id="rId40" w:tooltip="постановление от 20.06.2025 0:00:00 №473 Администрация Березовского района&#10;&#10;О внесении изменений в постановление администрации Березовского района от 26.12.2023 № 1005 " w:history="1">
        <w:r w:rsidRPr="00AC2FDF">
          <w:rPr>
            <w:rStyle w:val="aa"/>
            <w:rFonts w:cs="Arial"/>
            <w:szCs w:val="28"/>
          </w:rPr>
          <w:t>от 20.06.2025 № 473</w:t>
        </w:r>
      </w:hyperlink>
      <w:r>
        <w:rPr>
          <w:rFonts w:cs="Arial"/>
          <w:color w:val="000000"/>
          <w:szCs w:val="28"/>
        </w:rPr>
        <w:t>)</w:t>
      </w:r>
    </w:p>
    <w:p w:rsidR="00375FB8" w:rsidRDefault="00375FB8" w:rsidP="009E34BD">
      <w:pPr>
        <w:rPr>
          <w:rFonts w:cs="Arial"/>
          <w:color w:val="000000"/>
        </w:rPr>
      </w:pPr>
      <w:r>
        <w:t>(</w:t>
      </w:r>
      <w:r w:rsidRPr="005741E8">
        <w:t>таблиц</w:t>
      </w:r>
      <w:r>
        <w:t>а</w:t>
      </w:r>
      <w:r w:rsidRPr="005741E8">
        <w:t xml:space="preserve"> раздела </w:t>
      </w:r>
      <w:r>
        <w:t xml:space="preserve">4 </w:t>
      </w:r>
      <w:r>
        <w:rPr>
          <w:rFonts w:cs="Arial"/>
          <w:color w:val="000000"/>
        </w:rPr>
        <w:t xml:space="preserve">изложена в редакции постановления Администрации </w:t>
      </w:r>
      <w:hyperlink r:id="rId41" w:tooltip="постановление от 25.02.2026 0:00:00 №145 Администрация Березовского района&#10;&#10;О внесении изменений в постановление администрации Березовского района от 26.12.2023 № 1005 " w:history="1">
        <w:r w:rsidRPr="00375FB8">
          <w:rPr>
            <w:rStyle w:val="aa"/>
            <w:rFonts w:cs="Arial"/>
          </w:rPr>
          <w:t>от 25.02.2026 № 145</w:t>
        </w:r>
      </w:hyperlink>
      <w:r>
        <w:rPr>
          <w:rFonts w:cs="Arial"/>
          <w:color w:val="000000"/>
        </w:rPr>
        <w:t>)</w:t>
      </w:r>
    </w:p>
    <w:p w:rsidR="0020382D" w:rsidRDefault="0020382D" w:rsidP="009E34BD">
      <w:pPr>
        <w:rPr>
          <w:rFonts w:cs="Arial"/>
          <w:color w:val="000000"/>
        </w:rPr>
      </w:pPr>
      <w:r>
        <w:t>(</w:t>
      </w:r>
      <w:r w:rsidRPr="005741E8">
        <w:t>таблиц</w:t>
      </w:r>
      <w:r>
        <w:t>а</w:t>
      </w:r>
      <w:r w:rsidRPr="005741E8">
        <w:t xml:space="preserve"> раздела </w:t>
      </w:r>
      <w:r>
        <w:t xml:space="preserve">4 </w:t>
      </w:r>
      <w:r>
        <w:rPr>
          <w:rFonts w:cs="Arial"/>
          <w:color w:val="000000"/>
        </w:rPr>
        <w:t xml:space="preserve">изложена в редакции постановления Администрации </w:t>
      </w:r>
      <w:hyperlink r:id="rId42" w:tooltip="постановление от 26.02.2026 0:00:00 №159 Администрация Березовского района&#10;&#10;О внесении изменений в постановление администрации Березовского района от 26.12.2023 № 1005 " w:history="1">
        <w:r w:rsidRPr="0020382D">
          <w:rPr>
            <w:rStyle w:val="aa"/>
            <w:rFonts w:cs="Arial"/>
          </w:rPr>
          <w:t>от 26.02.2026 № 159</w:t>
        </w:r>
      </w:hyperlink>
      <w:r>
        <w:rPr>
          <w:rFonts w:cs="Arial"/>
          <w:color w:val="000000"/>
        </w:rPr>
        <w:t>)</w:t>
      </w:r>
    </w:p>
    <w:p w:rsidR="009E34BD" w:rsidRDefault="00863CE0" w:rsidP="00863CE0">
      <w:pPr>
        <w:rPr>
          <w:rFonts w:cs="Arial"/>
          <w:color w:val="000000"/>
        </w:rPr>
      </w:pPr>
      <w:r>
        <w:t>(</w:t>
      </w:r>
      <w:r w:rsidRPr="005741E8">
        <w:t>таблиц</w:t>
      </w:r>
      <w:r>
        <w:t>а</w:t>
      </w:r>
      <w:r w:rsidRPr="005741E8">
        <w:t xml:space="preserve"> раздела </w:t>
      </w:r>
      <w:r>
        <w:t xml:space="preserve">4 </w:t>
      </w:r>
      <w:r>
        <w:rPr>
          <w:rFonts w:cs="Arial"/>
          <w:color w:val="000000"/>
        </w:rPr>
        <w:t xml:space="preserve">изложена в редакции постановления Администрации </w:t>
      </w:r>
      <w:hyperlink r:id="rId43" w:tooltip="постановление от 20.05.2026 0:00:00 №466 Администрация Березовского района&#10;&#10;О внесении изменений в постановление администрации Березовского района от 26.12.2023 № 1005 " w:history="1">
        <w:r w:rsidRPr="00863CE0">
          <w:rPr>
            <w:rStyle w:val="aa"/>
            <w:rFonts w:cs="Arial"/>
          </w:rPr>
          <w:t>от 20.05.2026 № 466</w:t>
        </w:r>
      </w:hyperlink>
      <w:r>
        <w:rPr>
          <w:rFonts w:cs="Arial"/>
          <w:color w:val="000000"/>
        </w:rPr>
        <w:t>)</w:t>
      </w:r>
    </w:p>
    <w:p w:rsidR="005D63E0" w:rsidRDefault="005D63E0" w:rsidP="00863CE0">
      <w:pPr>
        <w:rPr>
          <w:rFonts w:cs="Arial"/>
          <w:b/>
          <w:color w:val="000000"/>
          <w:szCs w:val="30"/>
        </w:rPr>
      </w:pPr>
      <w:r>
        <w:t>(</w:t>
      </w:r>
      <w:r w:rsidRPr="005741E8">
        <w:t>таблиц</w:t>
      </w:r>
      <w:r>
        <w:t>а</w:t>
      </w:r>
      <w:r w:rsidRPr="005741E8">
        <w:t xml:space="preserve"> раздела </w:t>
      </w:r>
      <w:r>
        <w:t xml:space="preserve">4 </w:t>
      </w:r>
      <w:r>
        <w:rPr>
          <w:rFonts w:cs="Arial"/>
          <w:color w:val="000000"/>
        </w:rPr>
        <w:t xml:space="preserve">изложена в редакции постановления Администрации </w:t>
      </w:r>
      <w:hyperlink r:id="rId44" w:tooltip="постановление от 21.05.2026 0:00:00 №513 Администрация Березовского района&#10;&#10;О внесении изменений в постановление администрации Березовского района от 26.12.2023 № 1005 " w:history="1">
        <w:r w:rsidRPr="005D63E0">
          <w:rPr>
            <w:rStyle w:val="aa"/>
            <w:rFonts w:cs="Arial"/>
          </w:rPr>
          <w:t>от 21.05.2026 № 513</w:t>
        </w:r>
      </w:hyperlink>
      <w:r>
        <w:rPr>
          <w:rFonts w:cs="Arial"/>
          <w:color w:val="000000"/>
        </w:rPr>
        <w:t>)</w:t>
      </w:r>
    </w:p>
    <w:p w:rsidR="00D30787" w:rsidRDefault="00D30787" w:rsidP="00D30787">
      <w:pPr>
        <w:ind w:firstLine="0"/>
        <w:rPr>
          <w:rFonts w:cs="Arial"/>
          <w:color w:val="000000"/>
          <w:szCs w:val="28"/>
        </w:rPr>
      </w:pPr>
    </w:p>
    <w:p w:rsidR="005741E8" w:rsidRPr="005741E8" w:rsidRDefault="005741E8" w:rsidP="00D30787">
      <w:pPr>
        <w:ind w:firstLine="0"/>
        <w:rPr>
          <w:rFonts w:cs="Arial"/>
          <w:color w:val="000000"/>
          <w:szCs w:val="28"/>
        </w:rPr>
      </w:pPr>
    </w:p>
    <w:p w:rsidR="00D30787" w:rsidRPr="00375FB8" w:rsidRDefault="00D30787" w:rsidP="00D30787">
      <w:pPr>
        <w:ind w:firstLine="0"/>
        <w:rPr>
          <w:rFonts w:cs="Arial"/>
          <w:color w:val="000000"/>
          <w:szCs w:val="28"/>
        </w:rPr>
      </w:pPr>
    </w:p>
    <w:p w:rsidR="00D30787" w:rsidRDefault="00D30787" w:rsidP="00D30787">
      <w:pPr>
        <w:ind w:firstLine="0"/>
        <w:jc w:val="left"/>
        <w:rPr>
          <w:rFonts w:cs="Arial"/>
          <w:color w:val="000000"/>
          <w:szCs w:val="30"/>
        </w:rPr>
        <w:sectPr w:rsidR="00D30787">
          <w:pgSz w:w="16838" w:h="11906" w:orient="landscape"/>
          <w:pgMar w:top="1134" w:right="567" w:bottom="1134" w:left="1418" w:header="709" w:footer="709" w:gutter="0"/>
          <w:cols w:space="720"/>
        </w:sectPr>
      </w:pPr>
    </w:p>
    <w:p w:rsidR="00D30787" w:rsidRDefault="00D30787" w:rsidP="00D30787">
      <w:pPr>
        <w:rPr>
          <w:rFonts w:cs="Arial"/>
          <w:color w:val="000000"/>
        </w:rPr>
      </w:pPr>
      <w:r>
        <w:rPr>
          <w:rFonts w:eastAsia="Calibri" w:cs="Arial"/>
          <w:color w:val="000000"/>
        </w:rPr>
        <w:t xml:space="preserve">(приложение 2 к постановлению утратило силу постановлением Администрации </w:t>
      </w:r>
      <w:hyperlink r:id="rId45" w:tooltip="постановление от 26.02.2024 0:00:00 №147 Администрация Березовского района&#10;&#10;О внесении изменений в постановление администрации Березовского района от 26.12.2023 № 1005 " w:history="1">
        <w:r>
          <w:rPr>
            <w:rStyle w:val="aa"/>
            <w:rFonts w:cs="Arial"/>
          </w:rPr>
          <w:t>от 26.02.2024 № 147</w:t>
        </w:r>
      </w:hyperlink>
      <w:r>
        <w:rPr>
          <w:rFonts w:cs="Arial"/>
          <w:color w:val="000000"/>
        </w:rPr>
        <w:t>)</w:t>
      </w:r>
    </w:p>
    <w:p w:rsidR="00D30787" w:rsidRDefault="00D30787" w:rsidP="00D30787">
      <w:pPr>
        <w:rPr>
          <w:rFonts w:cs="Arial"/>
          <w:color w:val="000000"/>
        </w:rPr>
      </w:pPr>
    </w:p>
    <w:p w:rsidR="00D30787" w:rsidRDefault="00D30787" w:rsidP="00D30787">
      <w:pPr>
        <w:widowControl w:val="0"/>
        <w:tabs>
          <w:tab w:val="left" w:pos="4253"/>
          <w:tab w:val="left" w:pos="4678"/>
          <w:tab w:val="left" w:pos="5245"/>
          <w:tab w:val="left" w:pos="17294"/>
          <w:tab w:val="left" w:pos="19845"/>
        </w:tabs>
        <w:autoSpaceDE w:val="0"/>
        <w:autoSpaceDN w:val="0"/>
        <w:adjustRightInd w:val="0"/>
        <w:jc w:val="right"/>
        <w:rPr>
          <w:rFonts w:cs="Arial"/>
          <w:b/>
          <w:color w:val="000000"/>
          <w:sz w:val="30"/>
          <w:szCs w:val="30"/>
        </w:rPr>
      </w:pPr>
      <w:r>
        <w:rPr>
          <w:rFonts w:cs="Arial"/>
          <w:b/>
          <w:color w:val="000000"/>
          <w:sz w:val="30"/>
          <w:szCs w:val="30"/>
        </w:rPr>
        <w:t>Приложение 2</w:t>
      </w:r>
    </w:p>
    <w:p w:rsidR="00D30787" w:rsidRDefault="00D30787" w:rsidP="00D30787">
      <w:pPr>
        <w:widowControl w:val="0"/>
        <w:tabs>
          <w:tab w:val="left" w:pos="4253"/>
          <w:tab w:val="left" w:pos="4678"/>
          <w:tab w:val="left" w:pos="5245"/>
          <w:tab w:val="left" w:pos="17294"/>
          <w:tab w:val="left" w:pos="19845"/>
        </w:tabs>
        <w:autoSpaceDE w:val="0"/>
        <w:autoSpaceDN w:val="0"/>
        <w:adjustRightInd w:val="0"/>
        <w:jc w:val="right"/>
        <w:rPr>
          <w:rFonts w:cs="Arial"/>
          <w:b/>
          <w:color w:val="000000"/>
          <w:sz w:val="30"/>
          <w:szCs w:val="30"/>
        </w:rPr>
      </w:pPr>
      <w:r>
        <w:rPr>
          <w:rFonts w:cs="Arial"/>
          <w:b/>
          <w:color w:val="000000"/>
          <w:sz w:val="30"/>
          <w:szCs w:val="30"/>
        </w:rPr>
        <w:t>к постановлению администрации</w:t>
      </w:r>
    </w:p>
    <w:p w:rsidR="00D30787" w:rsidRDefault="00D30787" w:rsidP="00D30787">
      <w:pPr>
        <w:widowControl w:val="0"/>
        <w:tabs>
          <w:tab w:val="left" w:pos="4253"/>
          <w:tab w:val="left" w:pos="4678"/>
          <w:tab w:val="left" w:pos="5245"/>
          <w:tab w:val="left" w:pos="17294"/>
          <w:tab w:val="left" w:pos="19845"/>
        </w:tabs>
        <w:autoSpaceDE w:val="0"/>
        <w:autoSpaceDN w:val="0"/>
        <w:adjustRightInd w:val="0"/>
        <w:jc w:val="right"/>
        <w:rPr>
          <w:rFonts w:cs="Arial"/>
          <w:b/>
          <w:color w:val="000000"/>
          <w:sz w:val="30"/>
          <w:szCs w:val="30"/>
        </w:rPr>
      </w:pPr>
      <w:r>
        <w:rPr>
          <w:rFonts w:cs="Arial"/>
          <w:b/>
          <w:color w:val="000000"/>
          <w:sz w:val="30"/>
          <w:szCs w:val="30"/>
        </w:rPr>
        <w:t>Березовского района</w:t>
      </w:r>
    </w:p>
    <w:p w:rsidR="00D30787" w:rsidRDefault="00D30787" w:rsidP="00D30787">
      <w:pPr>
        <w:widowControl w:val="0"/>
        <w:tabs>
          <w:tab w:val="left" w:pos="4253"/>
          <w:tab w:val="left" w:pos="4678"/>
          <w:tab w:val="left" w:pos="5245"/>
          <w:tab w:val="left" w:pos="17294"/>
          <w:tab w:val="left" w:pos="19845"/>
        </w:tabs>
        <w:autoSpaceDE w:val="0"/>
        <w:autoSpaceDN w:val="0"/>
        <w:adjustRightInd w:val="0"/>
        <w:jc w:val="right"/>
        <w:rPr>
          <w:rFonts w:cs="Arial"/>
          <w:b/>
          <w:color w:val="000000"/>
          <w:sz w:val="30"/>
          <w:szCs w:val="30"/>
        </w:rPr>
      </w:pPr>
      <w:r>
        <w:rPr>
          <w:rFonts w:cs="Arial"/>
          <w:b/>
          <w:color w:val="000000"/>
          <w:sz w:val="30"/>
          <w:szCs w:val="30"/>
        </w:rPr>
        <w:t>от 26.12.2023 № 1005</w:t>
      </w:r>
    </w:p>
    <w:p w:rsidR="00D30787" w:rsidRDefault="00D30787" w:rsidP="00D30787">
      <w:pPr>
        <w:widowControl w:val="0"/>
        <w:tabs>
          <w:tab w:val="left" w:pos="4253"/>
          <w:tab w:val="left" w:pos="4678"/>
          <w:tab w:val="left" w:pos="5245"/>
          <w:tab w:val="left" w:pos="17294"/>
          <w:tab w:val="left" w:pos="19845"/>
        </w:tabs>
        <w:autoSpaceDE w:val="0"/>
        <w:autoSpaceDN w:val="0"/>
        <w:adjustRightInd w:val="0"/>
        <w:jc w:val="right"/>
        <w:rPr>
          <w:rFonts w:cs="Arial"/>
          <w:b/>
          <w:color w:val="000000"/>
          <w:sz w:val="30"/>
          <w:szCs w:val="30"/>
        </w:rPr>
      </w:pPr>
    </w:p>
    <w:p w:rsidR="00D30787" w:rsidRDefault="00D30787" w:rsidP="00D30787">
      <w:pPr>
        <w:ind w:left="12744"/>
        <w:jc w:val="center"/>
        <w:rPr>
          <w:rFonts w:cs="Arial"/>
          <w:color w:val="000000"/>
        </w:rPr>
      </w:pPr>
    </w:p>
    <w:p w:rsidR="00093390" w:rsidRPr="00D30787" w:rsidRDefault="00093390" w:rsidP="00D30787"/>
    <w:sectPr w:rsidR="00093390" w:rsidRPr="00D30787" w:rsidSect="0052331D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CE0" w:rsidRDefault="00863CE0" w:rsidP="003D6F7E">
      <w:r>
        <w:separator/>
      </w:r>
    </w:p>
  </w:endnote>
  <w:endnote w:type="continuationSeparator" w:id="0">
    <w:p w:rsidR="00863CE0" w:rsidRDefault="00863CE0" w:rsidP="003D6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CE0" w:rsidRDefault="00863CE0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CE0" w:rsidRDefault="00863CE0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CE0" w:rsidRDefault="00863CE0">
    <w:pPr>
      <w:pStyle w:val="af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CE0" w:rsidRDefault="00863CE0">
    <w:pPr>
      <w:pStyle w:val="af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CE0" w:rsidRDefault="00863CE0">
    <w:pPr>
      <w:pStyle w:val="af5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CE0" w:rsidRDefault="00863CE0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CE0" w:rsidRDefault="00863CE0" w:rsidP="003D6F7E">
      <w:r>
        <w:separator/>
      </w:r>
    </w:p>
  </w:footnote>
  <w:footnote w:type="continuationSeparator" w:id="0">
    <w:p w:rsidR="00863CE0" w:rsidRDefault="00863CE0" w:rsidP="003D6F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CE0" w:rsidRDefault="00863CE0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CE0" w:rsidRDefault="00863CE0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CE0" w:rsidRDefault="00863CE0">
    <w:pPr>
      <w:pStyle w:val="af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CE0" w:rsidRDefault="00863CE0">
    <w:pPr>
      <w:pStyle w:val="af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CE0" w:rsidRDefault="00863CE0">
    <w:pPr>
      <w:pStyle w:val="af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CE0" w:rsidRDefault="00863CE0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B10F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D2DB4"/>
    <w:multiLevelType w:val="multilevel"/>
    <w:tmpl w:val="0B68F7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264CA2"/>
    <w:multiLevelType w:val="hybridMultilevel"/>
    <w:tmpl w:val="4762F44E"/>
    <w:lvl w:ilvl="0" w:tplc="D840BF44">
      <w:start w:val="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12049D4"/>
    <w:multiLevelType w:val="multilevel"/>
    <w:tmpl w:val="176E20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8" w:hanging="2160"/>
      </w:pPr>
      <w:rPr>
        <w:rFonts w:hint="default"/>
      </w:rPr>
    </w:lvl>
  </w:abstractNum>
  <w:abstractNum w:abstractNumId="14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6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3ECE2936"/>
    <w:multiLevelType w:val="multilevel"/>
    <w:tmpl w:val="7E1A0A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18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0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330FB9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4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5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6B741B52"/>
    <w:multiLevelType w:val="multilevel"/>
    <w:tmpl w:val="7728A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8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21"/>
  </w:num>
  <w:num w:numId="4">
    <w:abstractNumId w:val="10"/>
  </w:num>
  <w:num w:numId="5">
    <w:abstractNumId w:val="15"/>
  </w:num>
  <w:num w:numId="6">
    <w:abstractNumId w:val="22"/>
  </w:num>
  <w:num w:numId="7">
    <w:abstractNumId w:val="18"/>
  </w:num>
  <w:num w:numId="8">
    <w:abstractNumId w:val="29"/>
  </w:num>
  <w:num w:numId="9">
    <w:abstractNumId w:val="2"/>
  </w:num>
  <w:num w:numId="10">
    <w:abstractNumId w:val="5"/>
  </w:num>
  <w:num w:numId="11">
    <w:abstractNumId w:val="14"/>
  </w:num>
  <w:num w:numId="12">
    <w:abstractNumId w:val="4"/>
  </w:num>
  <w:num w:numId="13">
    <w:abstractNumId w:val="11"/>
  </w:num>
  <w:num w:numId="14">
    <w:abstractNumId w:val="26"/>
  </w:num>
  <w:num w:numId="15">
    <w:abstractNumId w:val="0"/>
  </w:num>
  <w:num w:numId="16">
    <w:abstractNumId w:val="25"/>
  </w:num>
  <w:num w:numId="17">
    <w:abstractNumId w:val="24"/>
  </w:num>
  <w:num w:numId="18">
    <w:abstractNumId w:val="8"/>
  </w:num>
  <w:num w:numId="19">
    <w:abstractNumId w:val="16"/>
  </w:num>
  <w:num w:numId="20">
    <w:abstractNumId w:val="28"/>
  </w:num>
  <w:num w:numId="21">
    <w:abstractNumId w:val="6"/>
  </w:num>
  <w:num w:numId="22">
    <w:abstractNumId w:val="20"/>
  </w:num>
  <w:num w:numId="23">
    <w:abstractNumId w:val="7"/>
  </w:num>
  <w:num w:numId="24">
    <w:abstractNumId w:val="27"/>
  </w:num>
  <w:num w:numId="25">
    <w:abstractNumId w:val="17"/>
  </w:num>
  <w:num w:numId="26">
    <w:abstractNumId w:val="13"/>
  </w:num>
  <w:num w:numId="27">
    <w:abstractNumId w:val="19"/>
  </w:num>
  <w:num w:numId="28">
    <w:abstractNumId w:val="3"/>
  </w:num>
  <w:num w:numId="29">
    <w:abstractNumId w:val="23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4FD"/>
    <w:rsid w:val="0000224F"/>
    <w:rsid w:val="0000769D"/>
    <w:rsid w:val="0001025F"/>
    <w:rsid w:val="0001530C"/>
    <w:rsid w:val="00015D16"/>
    <w:rsid w:val="00016DD5"/>
    <w:rsid w:val="00024379"/>
    <w:rsid w:val="000249FB"/>
    <w:rsid w:val="00040E8C"/>
    <w:rsid w:val="000412EE"/>
    <w:rsid w:val="00041BA6"/>
    <w:rsid w:val="00045502"/>
    <w:rsid w:val="00050AB4"/>
    <w:rsid w:val="00052139"/>
    <w:rsid w:val="00055183"/>
    <w:rsid w:val="00063FEA"/>
    <w:rsid w:val="00070B86"/>
    <w:rsid w:val="00070BEE"/>
    <w:rsid w:val="0007308F"/>
    <w:rsid w:val="000766D5"/>
    <w:rsid w:val="0008747D"/>
    <w:rsid w:val="00090792"/>
    <w:rsid w:val="00090D33"/>
    <w:rsid w:val="00092B02"/>
    <w:rsid w:val="00093390"/>
    <w:rsid w:val="00095455"/>
    <w:rsid w:val="000A3D61"/>
    <w:rsid w:val="000A58A4"/>
    <w:rsid w:val="000C2DC1"/>
    <w:rsid w:val="000C4FC4"/>
    <w:rsid w:val="000E2782"/>
    <w:rsid w:val="000E28CC"/>
    <w:rsid w:val="000E5B97"/>
    <w:rsid w:val="000F4B9D"/>
    <w:rsid w:val="000F696C"/>
    <w:rsid w:val="000F69BB"/>
    <w:rsid w:val="00100C53"/>
    <w:rsid w:val="00104F36"/>
    <w:rsid w:val="00106DF3"/>
    <w:rsid w:val="0012145D"/>
    <w:rsid w:val="001249EB"/>
    <w:rsid w:val="00130D1D"/>
    <w:rsid w:val="00134EF1"/>
    <w:rsid w:val="0015099E"/>
    <w:rsid w:val="0015680A"/>
    <w:rsid w:val="00160298"/>
    <w:rsid w:val="001630B7"/>
    <w:rsid w:val="001675E2"/>
    <w:rsid w:val="001723DE"/>
    <w:rsid w:val="00173A12"/>
    <w:rsid w:val="0018217E"/>
    <w:rsid w:val="00190D38"/>
    <w:rsid w:val="001922D4"/>
    <w:rsid w:val="00195D6A"/>
    <w:rsid w:val="0019635F"/>
    <w:rsid w:val="001A00D5"/>
    <w:rsid w:val="001C3BDE"/>
    <w:rsid w:val="001D0308"/>
    <w:rsid w:val="001E0D17"/>
    <w:rsid w:val="001E14C5"/>
    <w:rsid w:val="001E79AE"/>
    <w:rsid w:val="001F4862"/>
    <w:rsid w:val="0020382D"/>
    <w:rsid w:val="0021632C"/>
    <w:rsid w:val="002365DD"/>
    <w:rsid w:val="00240AE6"/>
    <w:rsid w:val="00252AE1"/>
    <w:rsid w:val="0025635F"/>
    <w:rsid w:val="00260803"/>
    <w:rsid w:val="0026207F"/>
    <w:rsid w:val="00264201"/>
    <w:rsid w:val="00270461"/>
    <w:rsid w:val="0027097F"/>
    <w:rsid w:val="00280DA3"/>
    <w:rsid w:val="00281FC9"/>
    <w:rsid w:val="00292FD7"/>
    <w:rsid w:val="0029506F"/>
    <w:rsid w:val="00296FAF"/>
    <w:rsid w:val="002A0BEF"/>
    <w:rsid w:val="002B32D4"/>
    <w:rsid w:val="002B7EA8"/>
    <w:rsid w:val="002C4810"/>
    <w:rsid w:val="002C6E09"/>
    <w:rsid w:val="002D32B3"/>
    <w:rsid w:val="002D7DE4"/>
    <w:rsid w:val="002E0A06"/>
    <w:rsid w:val="002E0D35"/>
    <w:rsid w:val="002E276D"/>
    <w:rsid w:val="00300FE4"/>
    <w:rsid w:val="00320738"/>
    <w:rsid w:val="00322CBF"/>
    <w:rsid w:val="003237D3"/>
    <w:rsid w:val="00326BE2"/>
    <w:rsid w:val="00333C70"/>
    <w:rsid w:val="00342BFD"/>
    <w:rsid w:val="003567B6"/>
    <w:rsid w:val="0036000F"/>
    <w:rsid w:val="00366DF9"/>
    <w:rsid w:val="0037104F"/>
    <w:rsid w:val="00375FB8"/>
    <w:rsid w:val="0037659D"/>
    <w:rsid w:val="003872E9"/>
    <w:rsid w:val="00390F6F"/>
    <w:rsid w:val="0039589A"/>
    <w:rsid w:val="003A16C1"/>
    <w:rsid w:val="003A260E"/>
    <w:rsid w:val="003A2834"/>
    <w:rsid w:val="003B424F"/>
    <w:rsid w:val="003B4B75"/>
    <w:rsid w:val="003C114F"/>
    <w:rsid w:val="003C2CED"/>
    <w:rsid w:val="003C3E02"/>
    <w:rsid w:val="003C66E8"/>
    <w:rsid w:val="003D0C24"/>
    <w:rsid w:val="003D5DC9"/>
    <w:rsid w:val="003D6F7E"/>
    <w:rsid w:val="003E0436"/>
    <w:rsid w:val="003E1449"/>
    <w:rsid w:val="003E1ED4"/>
    <w:rsid w:val="003E6C07"/>
    <w:rsid w:val="00402E59"/>
    <w:rsid w:val="00405433"/>
    <w:rsid w:val="00411B2D"/>
    <w:rsid w:val="00415ACF"/>
    <w:rsid w:val="0041708B"/>
    <w:rsid w:val="00420C43"/>
    <w:rsid w:val="00421936"/>
    <w:rsid w:val="00422A1C"/>
    <w:rsid w:val="00422B66"/>
    <w:rsid w:val="00433A4B"/>
    <w:rsid w:val="004408FC"/>
    <w:rsid w:val="0044126E"/>
    <w:rsid w:val="004537AD"/>
    <w:rsid w:val="00454D70"/>
    <w:rsid w:val="00457DA6"/>
    <w:rsid w:val="00461494"/>
    <w:rsid w:val="00461C56"/>
    <w:rsid w:val="004624C4"/>
    <w:rsid w:val="00493350"/>
    <w:rsid w:val="004A1075"/>
    <w:rsid w:val="004B26D9"/>
    <w:rsid w:val="004C6B98"/>
    <w:rsid w:val="004D00E2"/>
    <w:rsid w:val="004D1937"/>
    <w:rsid w:val="004E2CB4"/>
    <w:rsid w:val="004E5575"/>
    <w:rsid w:val="004E6160"/>
    <w:rsid w:val="004E6BB7"/>
    <w:rsid w:val="004F7B3C"/>
    <w:rsid w:val="005153C8"/>
    <w:rsid w:val="0052331D"/>
    <w:rsid w:val="0053344D"/>
    <w:rsid w:val="0053637B"/>
    <w:rsid w:val="00542B89"/>
    <w:rsid w:val="0054310B"/>
    <w:rsid w:val="005655B2"/>
    <w:rsid w:val="005741E8"/>
    <w:rsid w:val="00576537"/>
    <w:rsid w:val="00580DFC"/>
    <w:rsid w:val="005828F0"/>
    <w:rsid w:val="00584B30"/>
    <w:rsid w:val="005877B7"/>
    <w:rsid w:val="0059417E"/>
    <w:rsid w:val="00597A7B"/>
    <w:rsid w:val="005A0D4E"/>
    <w:rsid w:val="005A3011"/>
    <w:rsid w:val="005A712F"/>
    <w:rsid w:val="005B011B"/>
    <w:rsid w:val="005B086C"/>
    <w:rsid w:val="005B2556"/>
    <w:rsid w:val="005C67B8"/>
    <w:rsid w:val="005C7161"/>
    <w:rsid w:val="005D63E0"/>
    <w:rsid w:val="005F001E"/>
    <w:rsid w:val="005F1C82"/>
    <w:rsid w:val="005F23E7"/>
    <w:rsid w:val="006044B3"/>
    <w:rsid w:val="006151B3"/>
    <w:rsid w:val="0062412B"/>
    <w:rsid w:val="0063334E"/>
    <w:rsid w:val="0063681C"/>
    <w:rsid w:val="00642B1A"/>
    <w:rsid w:val="00650525"/>
    <w:rsid w:val="00651879"/>
    <w:rsid w:val="00652D68"/>
    <w:rsid w:val="00654582"/>
    <w:rsid w:val="00655A16"/>
    <w:rsid w:val="00656F91"/>
    <w:rsid w:val="00665AFB"/>
    <w:rsid w:val="006860EF"/>
    <w:rsid w:val="006925A3"/>
    <w:rsid w:val="006946A3"/>
    <w:rsid w:val="00697765"/>
    <w:rsid w:val="006A4003"/>
    <w:rsid w:val="006B5B64"/>
    <w:rsid w:val="006C6B9D"/>
    <w:rsid w:val="006C6F14"/>
    <w:rsid w:val="006D7277"/>
    <w:rsid w:val="006F6325"/>
    <w:rsid w:val="007031DF"/>
    <w:rsid w:val="00704DCC"/>
    <w:rsid w:val="00710D6C"/>
    <w:rsid w:val="007111DF"/>
    <w:rsid w:val="0072150B"/>
    <w:rsid w:val="00721F9E"/>
    <w:rsid w:val="007350F5"/>
    <w:rsid w:val="00742A48"/>
    <w:rsid w:val="00754B88"/>
    <w:rsid w:val="00755AFB"/>
    <w:rsid w:val="00765DF3"/>
    <w:rsid w:val="0077326D"/>
    <w:rsid w:val="00780AB0"/>
    <w:rsid w:val="00780F25"/>
    <w:rsid w:val="00790C8C"/>
    <w:rsid w:val="007A3DD4"/>
    <w:rsid w:val="007B3CAC"/>
    <w:rsid w:val="007C3976"/>
    <w:rsid w:val="007D407E"/>
    <w:rsid w:val="007E43F7"/>
    <w:rsid w:val="00801649"/>
    <w:rsid w:val="00804726"/>
    <w:rsid w:val="00813159"/>
    <w:rsid w:val="0083703E"/>
    <w:rsid w:val="008420A6"/>
    <w:rsid w:val="00842B61"/>
    <w:rsid w:val="0085169A"/>
    <w:rsid w:val="0085255E"/>
    <w:rsid w:val="00861E4C"/>
    <w:rsid w:val="00863CE0"/>
    <w:rsid w:val="008773D1"/>
    <w:rsid w:val="00885E55"/>
    <w:rsid w:val="00886DA5"/>
    <w:rsid w:val="0089063F"/>
    <w:rsid w:val="008B0A02"/>
    <w:rsid w:val="008B2C09"/>
    <w:rsid w:val="008C1524"/>
    <w:rsid w:val="008E020A"/>
    <w:rsid w:val="008E54B1"/>
    <w:rsid w:val="008F1FAE"/>
    <w:rsid w:val="008F337B"/>
    <w:rsid w:val="008F6CBC"/>
    <w:rsid w:val="0090629C"/>
    <w:rsid w:val="00906904"/>
    <w:rsid w:val="00906A13"/>
    <w:rsid w:val="009315D9"/>
    <w:rsid w:val="00935B5A"/>
    <w:rsid w:val="00950864"/>
    <w:rsid w:val="00961386"/>
    <w:rsid w:val="0096342D"/>
    <w:rsid w:val="00973E0B"/>
    <w:rsid w:val="009868D0"/>
    <w:rsid w:val="009A01AC"/>
    <w:rsid w:val="009A25A6"/>
    <w:rsid w:val="009A46FA"/>
    <w:rsid w:val="009B1F84"/>
    <w:rsid w:val="009C4E8B"/>
    <w:rsid w:val="009C7063"/>
    <w:rsid w:val="009D2000"/>
    <w:rsid w:val="009D28D8"/>
    <w:rsid w:val="009D5FA9"/>
    <w:rsid w:val="009E12C8"/>
    <w:rsid w:val="009E34BD"/>
    <w:rsid w:val="009F13ED"/>
    <w:rsid w:val="00A024FD"/>
    <w:rsid w:val="00A12939"/>
    <w:rsid w:val="00A12AE5"/>
    <w:rsid w:val="00A132AE"/>
    <w:rsid w:val="00A22692"/>
    <w:rsid w:val="00A30D90"/>
    <w:rsid w:val="00A77B89"/>
    <w:rsid w:val="00AA17E7"/>
    <w:rsid w:val="00AA4BD6"/>
    <w:rsid w:val="00AB1998"/>
    <w:rsid w:val="00AB408A"/>
    <w:rsid w:val="00AC148F"/>
    <w:rsid w:val="00AC2FDF"/>
    <w:rsid w:val="00AD627A"/>
    <w:rsid w:val="00AE2A29"/>
    <w:rsid w:val="00AF5601"/>
    <w:rsid w:val="00AF7803"/>
    <w:rsid w:val="00B06B7A"/>
    <w:rsid w:val="00B20790"/>
    <w:rsid w:val="00B21052"/>
    <w:rsid w:val="00B21E73"/>
    <w:rsid w:val="00B23702"/>
    <w:rsid w:val="00B2641D"/>
    <w:rsid w:val="00B412A2"/>
    <w:rsid w:val="00B523A2"/>
    <w:rsid w:val="00B72094"/>
    <w:rsid w:val="00B76453"/>
    <w:rsid w:val="00B77734"/>
    <w:rsid w:val="00B80737"/>
    <w:rsid w:val="00B816D7"/>
    <w:rsid w:val="00B82224"/>
    <w:rsid w:val="00B9605D"/>
    <w:rsid w:val="00BA324E"/>
    <w:rsid w:val="00BA69BF"/>
    <w:rsid w:val="00BB4C73"/>
    <w:rsid w:val="00BB5EB6"/>
    <w:rsid w:val="00BB73A9"/>
    <w:rsid w:val="00BC6444"/>
    <w:rsid w:val="00BD43FF"/>
    <w:rsid w:val="00BE4CB7"/>
    <w:rsid w:val="00BF0754"/>
    <w:rsid w:val="00BF1737"/>
    <w:rsid w:val="00BF1941"/>
    <w:rsid w:val="00BF6201"/>
    <w:rsid w:val="00C01624"/>
    <w:rsid w:val="00C27A9D"/>
    <w:rsid w:val="00C32EFE"/>
    <w:rsid w:val="00C40A65"/>
    <w:rsid w:val="00C65405"/>
    <w:rsid w:val="00C66172"/>
    <w:rsid w:val="00C81F22"/>
    <w:rsid w:val="00C874A3"/>
    <w:rsid w:val="00C90D8B"/>
    <w:rsid w:val="00C97EDD"/>
    <w:rsid w:val="00CA2EC2"/>
    <w:rsid w:val="00CB0DDE"/>
    <w:rsid w:val="00CB6039"/>
    <w:rsid w:val="00CC0647"/>
    <w:rsid w:val="00CC25C7"/>
    <w:rsid w:val="00CC5F17"/>
    <w:rsid w:val="00CD1A5E"/>
    <w:rsid w:val="00CE0442"/>
    <w:rsid w:val="00CE098A"/>
    <w:rsid w:val="00CF07D9"/>
    <w:rsid w:val="00CF4B24"/>
    <w:rsid w:val="00D175BE"/>
    <w:rsid w:val="00D26DFE"/>
    <w:rsid w:val="00D26FED"/>
    <w:rsid w:val="00D30787"/>
    <w:rsid w:val="00D428B7"/>
    <w:rsid w:val="00D61860"/>
    <w:rsid w:val="00D6304B"/>
    <w:rsid w:val="00D7344C"/>
    <w:rsid w:val="00D73C94"/>
    <w:rsid w:val="00D75AC1"/>
    <w:rsid w:val="00D83119"/>
    <w:rsid w:val="00D95539"/>
    <w:rsid w:val="00DA2DF6"/>
    <w:rsid w:val="00DA66ED"/>
    <w:rsid w:val="00DB1AA5"/>
    <w:rsid w:val="00DB43FE"/>
    <w:rsid w:val="00DC563E"/>
    <w:rsid w:val="00DC6FD7"/>
    <w:rsid w:val="00DD492C"/>
    <w:rsid w:val="00DE3029"/>
    <w:rsid w:val="00E02E89"/>
    <w:rsid w:val="00E221A6"/>
    <w:rsid w:val="00E37CE8"/>
    <w:rsid w:val="00E54D40"/>
    <w:rsid w:val="00E616FF"/>
    <w:rsid w:val="00E652DE"/>
    <w:rsid w:val="00E8551C"/>
    <w:rsid w:val="00E9540A"/>
    <w:rsid w:val="00EA3993"/>
    <w:rsid w:val="00EA70A4"/>
    <w:rsid w:val="00EB2656"/>
    <w:rsid w:val="00EC5F14"/>
    <w:rsid w:val="00EC6CD2"/>
    <w:rsid w:val="00ED2594"/>
    <w:rsid w:val="00ED44DF"/>
    <w:rsid w:val="00ED657F"/>
    <w:rsid w:val="00EE4609"/>
    <w:rsid w:val="00EE71B6"/>
    <w:rsid w:val="00EF1564"/>
    <w:rsid w:val="00EF6F74"/>
    <w:rsid w:val="00F0117B"/>
    <w:rsid w:val="00F05759"/>
    <w:rsid w:val="00F05E8F"/>
    <w:rsid w:val="00F305C1"/>
    <w:rsid w:val="00F3632E"/>
    <w:rsid w:val="00F40E90"/>
    <w:rsid w:val="00F53D63"/>
    <w:rsid w:val="00F60C72"/>
    <w:rsid w:val="00F75439"/>
    <w:rsid w:val="00F7667F"/>
    <w:rsid w:val="00F76E51"/>
    <w:rsid w:val="00F80BB6"/>
    <w:rsid w:val="00F82AE1"/>
    <w:rsid w:val="00F85908"/>
    <w:rsid w:val="00FA20EB"/>
    <w:rsid w:val="00FB3D53"/>
    <w:rsid w:val="00FB4964"/>
    <w:rsid w:val="00FB7874"/>
    <w:rsid w:val="00FD0DC2"/>
    <w:rsid w:val="00FD377F"/>
    <w:rsid w:val="00FD5D43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F6451-6C0D-431B-91EF-F30BE3B7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5741E8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5741E8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741E8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741E8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741E8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24FD"/>
    <w:rPr>
      <w:rFonts w:ascii="Times New Roman" w:hAnsi="Times New Roman"/>
      <w:sz w:val="28"/>
    </w:rPr>
  </w:style>
  <w:style w:type="character" w:customStyle="1" w:styleId="a4">
    <w:name w:val="Основной текст Знак"/>
    <w:link w:val="a3"/>
    <w:uiPriority w:val="99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rPr>
      <w:rFonts w:eastAsia="Times New Roman"/>
      <w:sz w:val="22"/>
      <w:szCs w:val="22"/>
    </w:rPr>
  </w:style>
  <w:style w:type="paragraph" w:customStyle="1" w:styleId="ConsPlusNormal">
    <w:name w:val="ConsPlusNormal"/>
    <w:link w:val="ConsPlusNormal0"/>
    <w:qFormat/>
    <w:rsid w:val="00A024F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6">
    <w:name w:val="БланкАДМ"/>
    <w:basedOn w:val="a"/>
    <w:uiPriority w:val="99"/>
    <w:rsid w:val="00A024FD"/>
    <w:pPr>
      <w:widowControl w:val="0"/>
      <w:ind w:firstLine="720"/>
    </w:pPr>
    <w:rPr>
      <w:rFonts w:ascii="Times New Roman" w:hAnsi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89063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link w:val="22"/>
    <w:rsid w:val="00BB4C7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B4C73"/>
    <w:pPr>
      <w:shd w:val="clear" w:color="auto" w:fill="FFFFFF"/>
      <w:spacing w:after="300" w:line="317" w:lineRule="exact"/>
      <w:jc w:val="center"/>
    </w:pPr>
    <w:rPr>
      <w:rFonts w:ascii="Times New Roman" w:hAnsi="Times New Roman"/>
      <w:sz w:val="27"/>
      <w:szCs w:val="27"/>
      <w:lang w:eastAsia="en-US"/>
    </w:rPr>
  </w:style>
  <w:style w:type="table" w:customStyle="1" w:styleId="23">
    <w:name w:val="Сетка таблицы2"/>
    <w:basedOn w:val="a1"/>
    <w:next w:val="a9"/>
    <w:rsid w:val="00E37C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E37C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link w:val="1"/>
    <w:rsid w:val="008C152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8C1524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8C1524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8C1524"/>
    <w:rPr>
      <w:rFonts w:ascii="Arial" w:eastAsia="Times New Roman" w:hAnsi="Arial"/>
      <w:b/>
      <w:bCs/>
      <w:sz w:val="26"/>
      <w:szCs w:val="28"/>
    </w:rPr>
  </w:style>
  <w:style w:type="character" w:styleId="aa">
    <w:name w:val="Hyperlink"/>
    <w:rsid w:val="005741E8"/>
    <w:rPr>
      <w:color w:val="0000FF"/>
      <w:u w:val="none"/>
    </w:rPr>
  </w:style>
  <w:style w:type="paragraph" w:customStyle="1" w:styleId="ConsPlusTitle">
    <w:name w:val="ConsPlusTitle"/>
    <w:uiPriority w:val="99"/>
    <w:qFormat/>
    <w:rsid w:val="008C1524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paragraph" w:styleId="ab">
    <w:name w:val="List Paragraph"/>
    <w:aliases w:val="Варианты ответов"/>
    <w:basedOn w:val="a"/>
    <w:link w:val="ac"/>
    <w:uiPriority w:val="34"/>
    <w:qFormat/>
    <w:rsid w:val="008C1524"/>
    <w:pPr>
      <w:ind w:left="720"/>
      <w:contextualSpacing/>
    </w:pPr>
  </w:style>
  <w:style w:type="character" w:styleId="ad">
    <w:name w:val="annotation reference"/>
    <w:uiPriority w:val="99"/>
    <w:semiHidden/>
    <w:unhideWhenUsed/>
    <w:rsid w:val="008C1524"/>
    <w:rPr>
      <w:sz w:val="16"/>
      <w:szCs w:val="16"/>
    </w:rPr>
  </w:style>
  <w:style w:type="paragraph" w:styleId="ae">
    <w:name w:val="annotation text"/>
    <w:aliases w:val="!Равноширинный текст документа"/>
    <w:basedOn w:val="a"/>
    <w:link w:val="af"/>
    <w:rsid w:val="005741E8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rsid w:val="008C1524"/>
    <w:rPr>
      <w:rFonts w:ascii="Courier" w:eastAsia="Times New Roman" w:hAnsi="Courier"/>
      <w:sz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1524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8C1524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8C1524"/>
    <w:rPr>
      <w:rFonts w:ascii="Arial" w:eastAsia="Times New Roman" w:hAnsi="Arial"/>
      <w:sz w:val="24"/>
      <w:szCs w:val="24"/>
    </w:rPr>
  </w:style>
  <w:style w:type="paragraph" w:styleId="24">
    <w:name w:val="Body Text 2"/>
    <w:basedOn w:val="a"/>
    <w:link w:val="25"/>
    <w:uiPriority w:val="99"/>
    <w:rsid w:val="008C1524"/>
    <w:rPr>
      <w:sz w:val="28"/>
    </w:rPr>
  </w:style>
  <w:style w:type="character" w:customStyle="1" w:styleId="25">
    <w:name w:val="Основной текст 2 Знак"/>
    <w:link w:val="24"/>
    <w:uiPriority w:val="99"/>
    <w:rsid w:val="008C1524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8C1524"/>
    <w:pPr>
      <w:widowControl w:val="0"/>
      <w:spacing w:before="260" w:line="300" w:lineRule="auto"/>
      <w:ind w:firstLine="700"/>
      <w:jc w:val="both"/>
    </w:pPr>
    <w:rPr>
      <w:rFonts w:ascii="Times New Roman" w:eastAsia="Times New Roman" w:hAnsi="Times New Roman"/>
      <w:snapToGrid w:val="0"/>
      <w:sz w:val="24"/>
    </w:rPr>
  </w:style>
  <w:style w:type="character" w:customStyle="1" w:styleId="ConsPlusNormal0">
    <w:name w:val="ConsPlusNormal Знак"/>
    <w:link w:val="ConsPlusNormal"/>
    <w:locked/>
    <w:rsid w:val="008C152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C152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8C152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3">
    <w:name w:val="header"/>
    <w:basedOn w:val="a"/>
    <w:link w:val="af4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8C152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8C1524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8C1524"/>
  </w:style>
  <w:style w:type="numbering" w:customStyle="1" w:styleId="12">
    <w:name w:val="Нет списка1"/>
    <w:next w:val="a2"/>
    <w:uiPriority w:val="99"/>
    <w:semiHidden/>
    <w:unhideWhenUsed/>
    <w:rsid w:val="008C1524"/>
  </w:style>
  <w:style w:type="numbering" w:customStyle="1" w:styleId="110">
    <w:name w:val="Нет списка11"/>
    <w:next w:val="a2"/>
    <w:uiPriority w:val="99"/>
    <w:semiHidden/>
    <w:unhideWhenUsed/>
    <w:rsid w:val="008C1524"/>
  </w:style>
  <w:style w:type="paragraph" w:styleId="af8">
    <w:name w:val="endnote text"/>
    <w:basedOn w:val="a"/>
    <w:link w:val="af9"/>
    <w:uiPriority w:val="99"/>
    <w:semiHidden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9">
    <w:name w:val="Текст концевой сноски Знак"/>
    <w:link w:val="af8"/>
    <w:uiPriority w:val="99"/>
    <w:semiHidden/>
    <w:rsid w:val="008C1524"/>
    <w:rPr>
      <w:rFonts w:ascii="Calibri" w:eastAsia="Calibri" w:hAnsi="Calibri" w:cs="Times New Roman"/>
      <w:sz w:val="20"/>
      <w:szCs w:val="20"/>
    </w:rPr>
  </w:style>
  <w:style w:type="paragraph" w:styleId="afa">
    <w:name w:val="footnote text"/>
    <w:basedOn w:val="a"/>
    <w:link w:val="afb"/>
    <w:uiPriority w:val="99"/>
    <w:unhideWhenUsed/>
    <w:rsid w:val="008C1524"/>
    <w:rPr>
      <w:rFonts w:ascii="Calibri" w:eastAsia="Calibri" w:hAnsi="Calibri"/>
      <w:sz w:val="20"/>
      <w:szCs w:val="20"/>
      <w:lang w:eastAsia="en-US"/>
    </w:rPr>
  </w:style>
  <w:style w:type="character" w:customStyle="1" w:styleId="afb">
    <w:name w:val="Текст сноски Знак"/>
    <w:link w:val="afa"/>
    <w:uiPriority w:val="99"/>
    <w:rsid w:val="008C1524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8C1524"/>
    <w:rPr>
      <w:vertAlign w:val="superscript"/>
    </w:rPr>
  </w:style>
  <w:style w:type="table" w:customStyle="1" w:styleId="13">
    <w:name w:val="Сетка таблицы1"/>
    <w:basedOn w:val="a1"/>
    <w:next w:val="a9"/>
    <w:uiPriority w:val="59"/>
    <w:rsid w:val="008C1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ndnote reference"/>
    <w:uiPriority w:val="99"/>
    <w:semiHidden/>
    <w:unhideWhenUsed/>
    <w:rsid w:val="008C1524"/>
    <w:rPr>
      <w:vertAlign w:val="superscript"/>
    </w:rPr>
  </w:style>
  <w:style w:type="paragraph" w:customStyle="1" w:styleId="formattext">
    <w:name w:val="formattext"/>
    <w:basedOn w:val="a"/>
    <w:uiPriority w:val="99"/>
    <w:rsid w:val="008C1524"/>
    <w:pPr>
      <w:spacing w:before="100" w:beforeAutospacing="1" w:after="100" w:afterAutospacing="1"/>
    </w:pPr>
    <w:rPr>
      <w:rFonts w:eastAsia="Calibri"/>
    </w:rPr>
  </w:style>
  <w:style w:type="paragraph" w:styleId="afe">
    <w:name w:val="caption"/>
    <w:basedOn w:val="a"/>
    <w:next w:val="a"/>
    <w:uiPriority w:val="99"/>
    <w:qFormat/>
    <w:rsid w:val="008C1524"/>
    <w:rPr>
      <w:sz w:val="28"/>
    </w:rPr>
  </w:style>
  <w:style w:type="paragraph" w:customStyle="1" w:styleId="14">
    <w:name w:val="Название1"/>
    <w:basedOn w:val="a"/>
    <w:link w:val="aff"/>
    <w:uiPriority w:val="99"/>
    <w:qFormat/>
    <w:rsid w:val="008C1524"/>
    <w:pPr>
      <w:suppressAutoHyphens/>
      <w:jc w:val="center"/>
    </w:pPr>
    <w:rPr>
      <w:rFonts w:ascii="TimesET" w:hAnsi="TimesET"/>
      <w:sz w:val="32"/>
    </w:rPr>
  </w:style>
  <w:style w:type="character" w:customStyle="1" w:styleId="aff">
    <w:name w:val="Название Знак"/>
    <w:link w:val="14"/>
    <w:uiPriority w:val="99"/>
    <w:rsid w:val="008C1524"/>
    <w:rPr>
      <w:rFonts w:ascii="TimesET" w:eastAsia="Times New Roman" w:hAnsi="TimesET" w:cs="Times New Roman"/>
      <w:sz w:val="32"/>
      <w:szCs w:val="24"/>
      <w:lang w:eastAsia="ru-RU"/>
    </w:rPr>
  </w:style>
  <w:style w:type="character" w:styleId="aff0">
    <w:name w:val="page number"/>
    <w:basedOn w:val="a0"/>
    <w:rsid w:val="008C1524"/>
  </w:style>
  <w:style w:type="paragraph" w:customStyle="1" w:styleId="--">
    <w:name w:val="- СТРАНИЦА -"/>
    <w:uiPriority w:val="99"/>
    <w:rsid w:val="008C1524"/>
    <w:rPr>
      <w:rFonts w:ascii="Times New Roman" w:eastAsia="Times New Roman" w:hAnsi="Times New Roman"/>
      <w:sz w:val="24"/>
      <w:szCs w:val="24"/>
    </w:rPr>
  </w:style>
  <w:style w:type="paragraph" w:styleId="aff1">
    <w:name w:val="Body Text Indent"/>
    <w:basedOn w:val="a"/>
    <w:link w:val="aff2"/>
    <w:uiPriority w:val="99"/>
    <w:rsid w:val="008C1524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2">
    <w:name w:val="Основной текст с отступом Знак"/>
    <w:link w:val="aff1"/>
    <w:uiPriority w:val="99"/>
    <w:rsid w:val="008C1524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3">
    <w:name w:val="Автозамена"/>
    <w:uiPriority w:val="99"/>
    <w:rsid w:val="008C1524"/>
    <w:rPr>
      <w:rFonts w:ascii="Times New Roman" w:eastAsia="Times New Roman" w:hAnsi="Times New Roman"/>
      <w:sz w:val="24"/>
      <w:szCs w:val="24"/>
    </w:rPr>
  </w:style>
  <w:style w:type="paragraph" w:customStyle="1" w:styleId="aff4">
    <w:name w:val="Знак"/>
    <w:basedOn w:val="a"/>
    <w:uiPriority w:val="99"/>
    <w:rsid w:val="008C1524"/>
    <w:rPr>
      <w:rFonts w:ascii="Verdana" w:hAnsi="Verdana" w:cs="Verdana"/>
      <w:sz w:val="20"/>
      <w:szCs w:val="20"/>
      <w:lang w:val="en-US" w:eastAsia="en-US"/>
    </w:rPr>
  </w:style>
  <w:style w:type="paragraph" w:styleId="aff5">
    <w:name w:val="Plain Text"/>
    <w:basedOn w:val="a"/>
    <w:link w:val="aff6"/>
    <w:uiPriority w:val="99"/>
    <w:rsid w:val="008C1524"/>
    <w:rPr>
      <w:rFonts w:ascii="Courier New" w:hAnsi="Courier New"/>
      <w:sz w:val="20"/>
      <w:szCs w:val="20"/>
    </w:rPr>
  </w:style>
  <w:style w:type="character" w:customStyle="1" w:styleId="aff6">
    <w:name w:val="Текст Знак"/>
    <w:link w:val="aff5"/>
    <w:uiPriority w:val="99"/>
    <w:rsid w:val="008C152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C1524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5741E8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7">
    <w:name w:val="Гипертекстовая ссылка"/>
    <w:uiPriority w:val="99"/>
    <w:rsid w:val="008C1524"/>
    <w:rPr>
      <w:b/>
      <w:bCs/>
      <w:color w:val="008000"/>
    </w:rPr>
  </w:style>
  <w:style w:type="character" w:customStyle="1" w:styleId="FontStyle11">
    <w:name w:val="Font Style11"/>
    <w:uiPriority w:val="99"/>
    <w:rsid w:val="008C1524"/>
    <w:rPr>
      <w:rFonts w:ascii="Times New Roman" w:hAnsi="Times New Roman" w:cs="Times New Roman"/>
      <w:b/>
      <w:bCs/>
      <w:sz w:val="22"/>
      <w:szCs w:val="22"/>
    </w:rPr>
  </w:style>
  <w:style w:type="character" w:customStyle="1" w:styleId="aff8">
    <w:name w:val="Цветовое выделение"/>
    <w:uiPriority w:val="99"/>
    <w:rsid w:val="008C1524"/>
    <w:rPr>
      <w:b/>
      <w:bCs/>
      <w:color w:val="000080"/>
    </w:rPr>
  </w:style>
  <w:style w:type="paragraph" w:customStyle="1" w:styleId="aff9">
    <w:name w:val="Нормальный (таблица)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a">
    <w:name w:val="Прижатый влево"/>
    <w:basedOn w:val="a"/>
    <w:next w:val="a"/>
    <w:uiPriority w:val="99"/>
    <w:rsid w:val="008C1524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rsid w:val="005741E8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5741E8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741E8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741E8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fb">
    <w:name w:val="FollowedHyperlink"/>
    <w:uiPriority w:val="99"/>
    <w:rsid w:val="008C1524"/>
    <w:rPr>
      <w:color w:val="800080"/>
      <w:u w:val="single"/>
    </w:rPr>
  </w:style>
  <w:style w:type="character" w:customStyle="1" w:styleId="15">
    <w:name w:val="Основной текст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8C15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uiPriority w:val="99"/>
    <w:semiHidden/>
    <w:rsid w:val="008C1524"/>
    <w:rPr>
      <w:rFonts w:ascii="Tahoma" w:hAnsi="Tahoma" w:cs="Tahoma"/>
      <w:sz w:val="16"/>
      <w:szCs w:val="16"/>
    </w:rPr>
  </w:style>
  <w:style w:type="numbering" w:customStyle="1" w:styleId="26">
    <w:name w:val="Нет списка2"/>
    <w:next w:val="a2"/>
    <w:uiPriority w:val="99"/>
    <w:semiHidden/>
    <w:unhideWhenUsed/>
    <w:rsid w:val="008C1524"/>
  </w:style>
  <w:style w:type="paragraph" w:customStyle="1" w:styleId="NumberAndDate">
    <w:name w:val="NumberAndDate"/>
    <w:aliases w:val="!Дата и Номер"/>
    <w:uiPriority w:val="99"/>
    <w:qFormat/>
    <w:rsid w:val="008C1524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uiPriority w:val="99"/>
    <w:rsid w:val="008C1524"/>
    <w:rPr>
      <w:sz w:val="28"/>
    </w:rPr>
  </w:style>
  <w:style w:type="paragraph" w:styleId="27">
    <w:name w:val="Body Text Indent 2"/>
    <w:basedOn w:val="a"/>
    <w:link w:val="28"/>
    <w:uiPriority w:val="99"/>
    <w:semiHidden/>
    <w:unhideWhenUsed/>
    <w:rsid w:val="008C1524"/>
    <w:pPr>
      <w:spacing w:after="120" w:line="480" w:lineRule="auto"/>
      <w:ind w:left="283"/>
    </w:pPr>
    <w:rPr>
      <w:rFonts w:ascii="Times New Roman" w:hAnsi="Times New Roman"/>
    </w:rPr>
  </w:style>
  <w:style w:type="character" w:customStyle="1" w:styleId="28">
    <w:name w:val="Основной текст с отступом 2 Знак"/>
    <w:link w:val="27"/>
    <w:uiPriority w:val="99"/>
    <w:semiHidden/>
    <w:rsid w:val="008C15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C15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c">
    <w:name w:val="Абзац списка Знак"/>
    <w:aliases w:val="Варианты ответов Знак"/>
    <w:link w:val="ab"/>
    <w:uiPriority w:val="34"/>
    <w:locked/>
    <w:rsid w:val="008C1524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6">
    <w:name w:val="xl66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67">
    <w:name w:val="xl67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8">
    <w:name w:val="xl6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CC25C7"/>
    <w:pP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81">
    <w:name w:val="xl8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2">
    <w:name w:val="xl9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4">
    <w:name w:val="xl9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5">
    <w:name w:val="xl95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7">
    <w:name w:val="xl9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98">
    <w:name w:val="xl98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9">
    <w:name w:val="xl99"/>
    <w:basedOn w:val="a"/>
    <w:uiPriority w:val="99"/>
    <w:rsid w:val="00CC25C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0">
    <w:name w:val="xl100"/>
    <w:basedOn w:val="a"/>
    <w:uiPriority w:val="99"/>
    <w:rsid w:val="00CC25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1">
    <w:name w:val="xl101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2">
    <w:name w:val="xl102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3">
    <w:name w:val="xl103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4">
    <w:name w:val="xl104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5">
    <w:name w:val="xl105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6">
    <w:name w:val="xl106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7">
    <w:name w:val="xl107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8">
    <w:name w:val="xl108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09">
    <w:name w:val="xl109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0">
    <w:name w:val="xl11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12">
    <w:name w:val="xl11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3">
    <w:name w:val="xl11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4">
    <w:name w:val="xl11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5">
    <w:name w:val="xl115"/>
    <w:basedOn w:val="a"/>
    <w:uiPriority w:val="99"/>
    <w:rsid w:val="00CC25C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6">
    <w:name w:val="xl11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7">
    <w:name w:val="xl11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8">
    <w:name w:val="xl118"/>
    <w:basedOn w:val="a"/>
    <w:uiPriority w:val="99"/>
    <w:rsid w:val="00CC25C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9">
    <w:name w:val="xl119"/>
    <w:basedOn w:val="a"/>
    <w:uiPriority w:val="99"/>
    <w:rsid w:val="00CC25C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0">
    <w:name w:val="xl120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1">
    <w:name w:val="xl12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2">
    <w:name w:val="xl122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23">
    <w:name w:val="xl123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4">
    <w:name w:val="xl124"/>
    <w:basedOn w:val="a"/>
    <w:uiPriority w:val="99"/>
    <w:rsid w:val="00CC25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5">
    <w:name w:val="xl125"/>
    <w:basedOn w:val="a"/>
    <w:uiPriority w:val="99"/>
    <w:rsid w:val="00CC25C7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uiPriority w:val="99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uiPriority w:val="99"/>
    <w:rsid w:val="00CC25C7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3">
    <w:name w:val="xl133"/>
    <w:basedOn w:val="a"/>
    <w:uiPriority w:val="99"/>
    <w:rsid w:val="00CC25C7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uiPriority w:val="99"/>
    <w:rsid w:val="00CC25C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5">
    <w:name w:val="xl135"/>
    <w:basedOn w:val="a"/>
    <w:uiPriority w:val="99"/>
    <w:rsid w:val="00CC25C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6">
    <w:name w:val="xl136"/>
    <w:basedOn w:val="a"/>
    <w:uiPriority w:val="99"/>
    <w:rsid w:val="00CC25C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7">
    <w:name w:val="xl137"/>
    <w:basedOn w:val="a"/>
    <w:uiPriority w:val="99"/>
    <w:rsid w:val="00CC25C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8">
    <w:name w:val="xl138"/>
    <w:basedOn w:val="a"/>
    <w:uiPriority w:val="99"/>
    <w:rsid w:val="00CC25C7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9">
    <w:name w:val="xl139"/>
    <w:basedOn w:val="a"/>
    <w:uiPriority w:val="99"/>
    <w:rsid w:val="00CC25C7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0">
    <w:name w:val="xl140"/>
    <w:basedOn w:val="a"/>
    <w:uiPriority w:val="99"/>
    <w:rsid w:val="00CC25C7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1">
    <w:name w:val="xl141"/>
    <w:basedOn w:val="a"/>
    <w:uiPriority w:val="99"/>
    <w:rsid w:val="00CC25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uiPriority w:val="99"/>
    <w:rsid w:val="00CC25C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3">
    <w:name w:val="xl143"/>
    <w:basedOn w:val="a"/>
    <w:uiPriority w:val="99"/>
    <w:rsid w:val="00CC25C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4">
    <w:name w:val="xl144"/>
    <w:basedOn w:val="a"/>
    <w:uiPriority w:val="99"/>
    <w:rsid w:val="00CC25C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5">
    <w:name w:val="xl145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6">
    <w:name w:val="xl146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7">
    <w:name w:val="xl147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9">
    <w:name w:val="xl149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50">
    <w:name w:val="xl150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1">
    <w:name w:val="xl151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52">
    <w:name w:val="xl152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3">
    <w:name w:val="xl153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4">
    <w:name w:val="xl154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5">
    <w:name w:val="xl155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6">
    <w:name w:val="xl156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7">
    <w:name w:val="xl157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18"/>
      <w:szCs w:val="18"/>
    </w:rPr>
  </w:style>
  <w:style w:type="paragraph" w:customStyle="1" w:styleId="xl158">
    <w:name w:val="xl158"/>
    <w:basedOn w:val="a"/>
    <w:uiPriority w:val="99"/>
    <w:rsid w:val="00CC25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59">
    <w:name w:val="xl159"/>
    <w:basedOn w:val="a"/>
    <w:uiPriority w:val="99"/>
    <w:rsid w:val="00CC25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60">
    <w:name w:val="xl160"/>
    <w:basedOn w:val="a"/>
    <w:uiPriority w:val="99"/>
    <w:rsid w:val="00CC25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numbering" w:customStyle="1" w:styleId="31">
    <w:name w:val="Нет списка3"/>
    <w:next w:val="a2"/>
    <w:uiPriority w:val="99"/>
    <w:semiHidden/>
    <w:unhideWhenUsed/>
    <w:rsid w:val="003D6F7E"/>
  </w:style>
  <w:style w:type="character" w:customStyle="1" w:styleId="285pt">
    <w:name w:val="Основной текст (2) + 8;5 pt"/>
    <w:rsid w:val="003D6F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table" w:customStyle="1" w:styleId="32">
    <w:name w:val="Сетка таблицы3"/>
    <w:basedOn w:val="a1"/>
    <w:next w:val="a9"/>
    <w:uiPriority w:val="59"/>
    <w:rsid w:val="003D6F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9"/>
    <w:uiPriority w:val="59"/>
    <w:rsid w:val="003D6F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next w:val="a9"/>
    <w:uiPriority w:val="59"/>
    <w:rsid w:val="003D6F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2">
    <w:name w:val="Заголовок 1 Знак1"/>
    <w:aliases w:val="H1 Знак1,Document Header1 Знак1,Заголов Знак1,Загол 2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rsid w:val="0063681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aliases w:val="!Разделы документа Знак1"/>
    <w:semiHidden/>
    <w:rsid w:val="0063681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63681C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semiHidden/>
    <w:rsid w:val="0063681C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semiHidden/>
    <w:rsid w:val="0063681C"/>
    <w:rPr>
      <w:rFonts w:ascii="Arial" w:eastAsia="Times New Roman" w:hAnsi="Arial"/>
    </w:rPr>
  </w:style>
  <w:style w:type="character" w:customStyle="1" w:styleId="280">
    <w:name w:val="Основной текст (2) + 8"/>
    <w:aliases w:val="5 pt"/>
    <w:rsid w:val="0063681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affc">
    <w:name w:val="Подпись к таблице_"/>
    <w:link w:val="affd"/>
    <w:locked/>
    <w:rsid w:val="00D30787"/>
    <w:rPr>
      <w:rFonts w:ascii="Times New Roman" w:eastAsia="Times New Roman" w:hAnsi="Times New Roman"/>
      <w:shd w:val="clear" w:color="auto" w:fill="FFFFFF"/>
    </w:rPr>
  </w:style>
  <w:style w:type="paragraph" w:customStyle="1" w:styleId="affd">
    <w:name w:val="Подпись к таблице"/>
    <w:basedOn w:val="a"/>
    <w:link w:val="affc"/>
    <w:rsid w:val="00D30787"/>
    <w:pPr>
      <w:widowControl w:val="0"/>
      <w:shd w:val="clear" w:color="auto" w:fill="FFFFFF"/>
      <w:spacing w:line="244" w:lineRule="exact"/>
    </w:pPr>
    <w:rPr>
      <w:rFonts w:ascii="Times New Roman" w:hAnsi="Times New Roman"/>
      <w:sz w:val="20"/>
      <w:szCs w:val="20"/>
    </w:rPr>
  </w:style>
  <w:style w:type="character" w:customStyle="1" w:styleId="affe">
    <w:name w:val="Сноска_"/>
    <w:link w:val="afff"/>
    <w:locked/>
    <w:rsid w:val="00D30787"/>
    <w:rPr>
      <w:rFonts w:ascii="Times New Roman" w:eastAsia="Times New Roman" w:hAnsi="Times New Roman"/>
      <w:sz w:val="15"/>
      <w:szCs w:val="15"/>
      <w:shd w:val="clear" w:color="auto" w:fill="FFFFFF"/>
    </w:rPr>
  </w:style>
  <w:style w:type="paragraph" w:customStyle="1" w:styleId="afff">
    <w:name w:val="Сноска"/>
    <w:basedOn w:val="a"/>
    <w:link w:val="affe"/>
    <w:rsid w:val="00D30787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xmkmain2:8080/content/act/dd0b479d-1cc0-4c56-af79-85f2de0100ee.doc" TargetMode="External"/><Relationship Id="rId18" Type="http://schemas.openxmlformats.org/officeDocument/2006/relationships/hyperlink" Target="file:///\\12.10.10.10\content\act\a5eb214b-1611-43c0-b070-bff07e08c74d.docx" TargetMode="External"/><Relationship Id="rId26" Type="http://schemas.openxmlformats.org/officeDocument/2006/relationships/header" Target="header2.xml"/><Relationship Id="rId39" Type="http://schemas.openxmlformats.org/officeDocument/2006/relationships/hyperlink" Target="file:///\\12.10.10.10\..\..\..\..\..\..\content\act\6c9c08b8-c189-436a-880e-c1cd1d998345.doc" TargetMode="External"/><Relationship Id="rId3" Type="http://schemas.openxmlformats.org/officeDocument/2006/relationships/styles" Target="styles.xml"/><Relationship Id="rId21" Type="http://schemas.openxmlformats.org/officeDocument/2006/relationships/hyperlink" Target="http://nla-service.minjust.ru:8080/rnla-links/ws/content/act/8f21b21c-a408-42c4-b9fe-a939b863c84a.html" TargetMode="External"/><Relationship Id="rId34" Type="http://schemas.openxmlformats.org/officeDocument/2006/relationships/hyperlink" Target="file:///\\12.10.10.10\..\..\..\..\..\..\content\act\c99b0b45-c184-43a2-9c76-b2bd789b4885.docx" TargetMode="External"/><Relationship Id="rId42" Type="http://schemas.openxmlformats.org/officeDocument/2006/relationships/hyperlink" Target="file:///\\12.10.10.10\..\..\..\..\..\..\content\act\a5eb214b-1611-43c0-b070-bff07e08c74d.docx" TargetMode="External"/><Relationship Id="rId47" Type="http://schemas.openxmlformats.org/officeDocument/2006/relationships/header" Target="header5.xml"/><Relationship Id="rId50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yperlink" Target="http://xmkmain2:8080/content/act/24534a04-b54b-4b34-8661-869958c8d705.doc" TargetMode="External"/><Relationship Id="rId17" Type="http://schemas.openxmlformats.org/officeDocument/2006/relationships/hyperlink" Target="file:///\\12.10.10.10\content\act\c99b0b45-c184-43a2-9c76-b2bd789b4885.docx" TargetMode="External"/><Relationship Id="rId25" Type="http://schemas.openxmlformats.org/officeDocument/2006/relationships/header" Target="header1.xml"/><Relationship Id="rId33" Type="http://schemas.openxmlformats.org/officeDocument/2006/relationships/hyperlink" Target="file:///\\12.10.10.10\..\..\..\..\..\..\content\act\6c9c08b8-c189-436a-880e-c1cd1d998345.doc" TargetMode="External"/><Relationship Id="rId38" Type="http://schemas.openxmlformats.org/officeDocument/2006/relationships/hyperlink" Target="http://xmkmain2:8080/content/act/6bb82b3e-2b9b-40ad-82bb-883716a5ebf2.doc" TargetMode="External"/><Relationship Id="rId46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file:///\\12.10.10.10\..\..\..\..\..\..\content\act\6c9c08b8-c189-436a-880e-c1cd1d998345.doc" TargetMode="External"/><Relationship Id="rId20" Type="http://schemas.openxmlformats.org/officeDocument/2006/relationships/hyperlink" Target="file:///C:\content\act\ba2540b3-e832-4bd0-8e30-73410b2e30d1.docx" TargetMode="External"/><Relationship Id="rId29" Type="http://schemas.openxmlformats.org/officeDocument/2006/relationships/header" Target="header3.xml"/><Relationship Id="rId41" Type="http://schemas.openxmlformats.org/officeDocument/2006/relationships/hyperlink" Target="file:///\\12.10.10.10\..\..\..\..\..\..\content\act\c99b0b45-c184-43a2-9c76-b2bd789b4885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xmkmain2:8080/content/act/6fcc3c28-253b-478d-bd65-dbbfb1e3b9a7.doc" TargetMode="External"/><Relationship Id="rId24" Type="http://schemas.openxmlformats.org/officeDocument/2006/relationships/hyperlink" Target="http://xmkmain2:8080/content/act/86688e6c-36f0-4943-8102-e878b00d57f4.doc" TargetMode="External"/><Relationship Id="rId32" Type="http://schemas.openxmlformats.org/officeDocument/2006/relationships/hyperlink" Target="http://xmkmain2:8080/content/act/64494c09-94cf-4098-9810-e8d6623218f5.doc" TargetMode="External"/><Relationship Id="rId37" Type="http://schemas.openxmlformats.org/officeDocument/2006/relationships/hyperlink" Target="file:///C:\content\act\ba2540b3-e832-4bd0-8e30-73410b2e30d1.docx" TargetMode="External"/><Relationship Id="rId40" Type="http://schemas.openxmlformats.org/officeDocument/2006/relationships/hyperlink" Target="file:///\\12.10.10.10\..\..\..\..\..\..\content\act\6c9c08b8-c189-436a-880e-c1cd1d998345.doc" TargetMode="External"/><Relationship Id="rId45" Type="http://schemas.openxmlformats.org/officeDocument/2006/relationships/hyperlink" Target="http://xmkmain2:8080/content/act/86688e6c-36f0-4943-8102-e878b00d57f4.doc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xmkmain2:8080/content/act/64494c09-94cf-4098-9810-e8d6623218f5.doc" TargetMode="External"/><Relationship Id="rId23" Type="http://schemas.openxmlformats.org/officeDocument/2006/relationships/hyperlink" Target="http://xmkmain2:8080/content/act/8c2825cb-408a-4799-9e66-e997b0e93612.doc" TargetMode="External"/><Relationship Id="rId28" Type="http://schemas.openxmlformats.org/officeDocument/2006/relationships/footer" Target="footer2.xml"/><Relationship Id="rId36" Type="http://schemas.openxmlformats.org/officeDocument/2006/relationships/hyperlink" Target="file:///C:\content\act\eb1b32f0-e93e-4379-a6a9-f15a0ae32cd7.docx" TargetMode="External"/><Relationship Id="rId49" Type="http://schemas.openxmlformats.org/officeDocument/2006/relationships/footer" Target="footer5.xml"/><Relationship Id="rId10" Type="http://schemas.openxmlformats.org/officeDocument/2006/relationships/hyperlink" Target="http://xmkmain2:8080/content/act/8a2e0cdb-4161-4c86-b59e-73fc19075a9e.doc" TargetMode="External"/><Relationship Id="rId19" Type="http://schemas.openxmlformats.org/officeDocument/2006/relationships/hyperlink" Target="file:///\\12.10.10.10\content\act\eb1b32f0-e93e-4379-a6a9-f15a0ae32cd7.docx" TargetMode="External"/><Relationship Id="rId31" Type="http://schemas.openxmlformats.org/officeDocument/2006/relationships/hyperlink" Target="http://xmkmain2:8080/content/act/86688e6c-36f0-4943-8102-e878b00d57f4.doc" TargetMode="External"/><Relationship Id="rId44" Type="http://schemas.openxmlformats.org/officeDocument/2006/relationships/hyperlink" Target="file:///C:\content\act\ba2540b3-e832-4bd0-8e30-73410b2e30d1.docx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xmkmain2:8080/content/act/86688e6c-36f0-4943-8102-e878b00d57f4.doc" TargetMode="External"/><Relationship Id="rId14" Type="http://schemas.openxmlformats.org/officeDocument/2006/relationships/hyperlink" Target="http://xmkmain2:8080/content/act/b0474415-26d6-444f-815d-afa35d8e53a3.doc" TargetMode="External"/><Relationship Id="rId22" Type="http://schemas.openxmlformats.org/officeDocument/2006/relationships/hyperlink" Target="http://xmkmain2:8080/content/act/dfb0362c-97f8-4078-b6ca-b3463d85f0c2.doc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35" Type="http://schemas.openxmlformats.org/officeDocument/2006/relationships/hyperlink" Target="file:///\\12.10.10.10\..\..\..\..\..\..\content\act\a5eb214b-1611-43c0-b070-bff07e08c74d.docx" TargetMode="External"/><Relationship Id="rId43" Type="http://schemas.openxmlformats.org/officeDocument/2006/relationships/hyperlink" Target="file:///C:\content\act\eb1b32f0-e93e-4379-a6a9-f15a0ae32cd7.docx" TargetMode="External"/><Relationship Id="rId48" Type="http://schemas.openxmlformats.org/officeDocument/2006/relationships/footer" Target="footer4.xml"/><Relationship Id="rId8" Type="http://schemas.openxmlformats.org/officeDocument/2006/relationships/hyperlink" Target="http://xmkmain2:8080/content/act/8c2825cb-408a-4799-9e66-e997b0e93612.doc" TargetMode="External"/><Relationship Id="rId51" Type="http://schemas.openxmlformats.org/officeDocument/2006/relationships/footer" Target="foot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F2C2B-32FB-4721-A6D5-53950D74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24</Pages>
  <Words>5014</Words>
  <Characters>28585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33532</CharactersWithSpaces>
  <SharedDoc>false</SharedDoc>
  <HLinks>
    <vt:vector size="120" baseType="variant"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http://xmkmain2:8080/content/act/86688e6c-36f0-4943-8102-e878b00d57f4.doc</vt:lpwstr>
      </vt:variant>
      <vt:variant>
        <vt:lpwstr/>
      </vt:variant>
      <vt:variant>
        <vt:i4>1966150</vt:i4>
      </vt:variant>
      <vt:variant>
        <vt:i4>54</vt:i4>
      </vt:variant>
      <vt:variant>
        <vt:i4>0</vt:i4>
      </vt:variant>
      <vt:variant>
        <vt:i4>5</vt:i4>
      </vt:variant>
      <vt:variant>
        <vt:lpwstr>../../../../../../../../content/act/6c9c08b8-c189-436a-880e-c1cd1d998345.doc</vt:lpwstr>
      </vt:variant>
      <vt:variant>
        <vt:lpwstr/>
      </vt:variant>
      <vt:variant>
        <vt:i4>1966150</vt:i4>
      </vt:variant>
      <vt:variant>
        <vt:i4>51</vt:i4>
      </vt:variant>
      <vt:variant>
        <vt:i4>0</vt:i4>
      </vt:variant>
      <vt:variant>
        <vt:i4>5</vt:i4>
      </vt:variant>
      <vt:variant>
        <vt:lpwstr>../../../../../../../../content/act/6c9c08b8-c189-436a-880e-c1cd1d998345.doc</vt:lpwstr>
      </vt:variant>
      <vt:variant>
        <vt:lpwstr/>
      </vt:variant>
      <vt:variant>
        <vt:i4>5046283</vt:i4>
      </vt:variant>
      <vt:variant>
        <vt:i4>48</vt:i4>
      </vt:variant>
      <vt:variant>
        <vt:i4>0</vt:i4>
      </vt:variant>
      <vt:variant>
        <vt:i4>5</vt:i4>
      </vt:variant>
      <vt:variant>
        <vt:lpwstr>http://xmkmain2:8080/content/act/6bb82b3e-2b9b-40ad-82bb-883716a5ebf2.doc</vt:lpwstr>
      </vt:variant>
      <vt:variant>
        <vt:lpwstr/>
      </vt:variant>
      <vt:variant>
        <vt:i4>1966150</vt:i4>
      </vt:variant>
      <vt:variant>
        <vt:i4>45</vt:i4>
      </vt:variant>
      <vt:variant>
        <vt:i4>0</vt:i4>
      </vt:variant>
      <vt:variant>
        <vt:i4>5</vt:i4>
      </vt:variant>
      <vt:variant>
        <vt:lpwstr>../../../../../../../../content/act/6c9c08b8-c189-436a-880e-c1cd1d998345.doc</vt:lpwstr>
      </vt:variant>
      <vt:variant>
        <vt:lpwstr/>
      </vt:variant>
      <vt:variant>
        <vt:i4>4653057</vt:i4>
      </vt:variant>
      <vt:variant>
        <vt:i4>42</vt:i4>
      </vt:variant>
      <vt:variant>
        <vt:i4>0</vt:i4>
      </vt:variant>
      <vt:variant>
        <vt:i4>5</vt:i4>
      </vt:variant>
      <vt:variant>
        <vt:lpwstr>http://xmkmain2:8080/content/act/64494c09-94cf-4098-9810-e8d6623218f5.doc</vt:lpwstr>
      </vt:variant>
      <vt:variant>
        <vt:lpwstr/>
      </vt:variant>
      <vt:variant>
        <vt:i4>1245191</vt:i4>
      </vt:variant>
      <vt:variant>
        <vt:i4>39</vt:i4>
      </vt:variant>
      <vt:variant>
        <vt:i4>0</vt:i4>
      </vt:variant>
      <vt:variant>
        <vt:i4>5</vt:i4>
      </vt:variant>
      <vt:variant>
        <vt:lpwstr>http://xmkmain2:8080/content/act/86688e6c-36f0-4943-8102-e878b00d57f4.doc</vt:lpwstr>
      </vt:variant>
      <vt:variant>
        <vt:lpwstr/>
      </vt:variant>
      <vt:variant>
        <vt:i4>1245191</vt:i4>
      </vt:variant>
      <vt:variant>
        <vt:i4>36</vt:i4>
      </vt:variant>
      <vt:variant>
        <vt:i4>0</vt:i4>
      </vt:variant>
      <vt:variant>
        <vt:i4>5</vt:i4>
      </vt:variant>
      <vt:variant>
        <vt:lpwstr>http://xmkmain2:8080/content/act/86688e6c-36f0-4943-8102-e878b00d57f4.doc</vt:lpwstr>
      </vt:variant>
      <vt:variant>
        <vt:lpwstr/>
      </vt:variant>
      <vt:variant>
        <vt:i4>4718605</vt:i4>
      </vt:variant>
      <vt:variant>
        <vt:i4>33</vt:i4>
      </vt:variant>
      <vt:variant>
        <vt:i4>0</vt:i4>
      </vt:variant>
      <vt:variant>
        <vt:i4>5</vt:i4>
      </vt:variant>
      <vt:variant>
        <vt:lpwstr>http://xmkmain2:8080/content/act/8c2825cb-408a-4799-9e66-e997b0e93612.doc</vt:lpwstr>
      </vt:variant>
      <vt:variant>
        <vt:lpwstr/>
      </vt:variant>
      <vt:variant>
        <vt:i4>4259852</vt:i4>
      </vt:variant>
      <vt:variant>
        <vt:i4>30</vt:i4>
      </vt:variant>
      <vt:variant>
        <vt:i4>0</vt:i4>
      </vt:variant>
      <vt:variant>
        <vt:i4>5</vt:i4>
      </vt:variant>
      <vt:variant>
        <vt:lpwstr>http://xmkmain2:8080/content/act/dfb0362c-97f8-4078-b6ca-b3463d85f0c2.doc</vt:lpwstr>
      </vt:variant>
      <vt:variant>
        <vt:lpwstr/>
      </vt:variant>
      <vt:variant>
        <vt:i4>4063264</vt:i4>
      </vt:variant>
      <vt:variant>
        <vt:i4>27</vt:i4>
      </vt:variant>
      <vt:variant>
        <vt:i4>0</vt:i4>
      </vt:variant>
      <vt:variant>
        <vt:i4>5</vt:i4>
      </vt:variant>
      <vt:variant>
        <vt:lpwstr>http://nla-service.minjust.ru:8080/rnla-links/ws/content/act/8f21b21c-a408-42c4-b9fe-a939b863c84a.html</vt:lpwstr>
      </vt:variant>
      <vt:variant>
        <vt:lpwstr/>
      </vt:variant>
      <vt:variant>
        <vt:i4>4587602</vt:i4>
      </vt:variant>
      <vt:variant>
        <vt:i4>24</vt:i4>
      </vt:variant>
      <vt:variant>
        <vt:i4>0</vt:i4>
      </vt:variant>
      <vt:variant>
        <vt:i4>5</vt:i4>
      </vt:variant>
      <vt:variant>
        <vt:lpwstr>/content/act/6c9c08b8-c189-436a-880e-c1cd1d998345.doc</vt:lpwstr>
      </vt:variant>
      <vt:variant>
        <vt:lpwstr/>
      </vt:variant>
      <vt:variant>
        <vt:i4>4653057</vt:i4>
      </vt:variant>
      <vt:variant>
        <vt:i4>21</vt:i4>
      </vt:variant>
      <vt:variant>
        <vt:i4>0</vt:i4>
      </vt:variant>
      <vt:variant>
        <vt:i4>5</vt:i4>
      </vt:variant>
      <vt:variant>
        <vt:lpwstr>http://xmkmain2:8080/content/act/64494c09-94cf-4098-9810-e8d6623218f5.doc</vt:lpwstr>
      </vt:variant>
      <vt:variant>
        <vt:lpwstr/>
      </vt:variant>
      <vt:variant>
        <vt:i4>1704020</vt:i4>
      </vt:variant>
      <vt:variant>
        <vt:i4>18</vt:i4>
      </vt:variant>
      <vt:variant>
        <vt:i4>0</vt:i4>
      </vt:variant>
      <vt:variant>
        <vt:i4>5</vt:i4>
      </vt:variant>
      <vt:variant>
        <vt:lpwstr>http://xmkmain2:8080/content/act/b0474415-26d6-444f-815d-afa35d8e53a3.doc</vt:lpwstr>
      </vt:variant>
      <vt:variant>
        <vt:lpwstr/>
      </vt:variant>
      <vt:variant>
        <vt:i4>5111821</vt:i4>
      </vt:variant>
      <vt:variant>
        <vt:i4>15</vt:i4>
      </vt:variant>
      <vt:variant>
        <vt:i4>0</vt:i4>
      </vt:variant>
      <vt:variant>
        <vt:i4>5</vt:i4>
      </vt:variant>
      <vt:variant>
        <vt:lpwstr>http://xmkmain2:8080/content/act/dd0b479d-1cc0-4c56-af79-85f2de0100ee.doc</vt:lpwstr>
      </vt:variant>
      <vt:variant>
        <vt:lpwstr/>
      </vt:variant>
      <vt:variant>
        <vt:i4>1179742</vt:i4>
      </vt:variant>
      <vt:variant>
        <vt:i4>12</vt:i4>
      </vt:variant>
      <vt:variant>
        <vt:i4>0</vt:i4>
      </vt:variant>
      <vt:variant>
        <vt:i4>5</vt:i4>
      </vt:variant>
      <vt:variant>
        <vt:lpwstr>http://xmkmain2:8080/content/act/24534a04-b54b-4b34-8661-869958c8d705.doc</vt:lpwstr>
      </vt:variant>
      <vt:variant>
        <vt:lpwstr/>
      </vt:variant>
      <vt:variant>
        <vt:i4>1638495</vt:i4>
      </vt:variant>
      <vt:variant>
        <vt:i4>9</vt:i4>
      </vt:variant>
      <vt:variant>
        <vt:i4>0</vt:i4>
      </vt:variant>
      <vt:variant>
        <vt:i4>5</vt:i4>
      </vt:variant>
      <vt:variant>
        <vt:lpwstr>http://xmkmain2:8080/content/act/6fcc3c28-253b-478d-bd65-dbbfb1e3b9a7.doc</vt:lpwstr>
      </vt:variant>
      <vt:variant>
        <vt:lpwstr/>
      </vt:variant>
      <vt:variant>
        <vt:i4>1769564</vt:i4>
      </vt:variant>
      <vt:variant>
        <vt:i4>6</vt:i4>
      </vt:variant>
      <vt:variant>
        <vt:i4>0</vt:i4>
      </vt:variant>
      <vt:variant>
        <vt:i4>5</vt:i4>
      </vt:variant>
      <vt:variant>
        <vt:lpwstr>http://xmkmain2:8080/content/act/8a2e0cdb-4161-4c86-b59e-73fc19075a9e.doc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http://xmkmain2:8080/content/act/86688e6c-36f0-4943-8102-e878b00d57f4.doc</vt:lpwstr>
      </vt:variant>
      <vt:variant>
        <vt:lpwstr/>
      </vt:variant>
      <vt:variant>
        <vt:i4>4718605</vt:i4>
      </vt:variant>
      <vt:variant>
        <vt:i4>0</vt:i4>
      </vt:variant>
      <vt:variant>
        <vt:i4>0</vt:i4>
      </vt:variant>
      <vt:variant>
        <vt:i4>5</vt:i4>
      </vt:variant>
      <vt:variant>
        <vt:lpwstr>http://xmkmain2:8080/content/act/8c2825cb-408a-4799-9e66-e997b0e93612.doc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cp:lastModifiedBy>Тумашенко Анжелика Владимировна</cp:lastModifiedBy>
  <cp:revision>3</cp:revision>
  <cp:lastPrinted>2023-12-27T11:20:00Z</cp:lastPrinted>
  <dcterms:created xsi:type="dcterms:W3CDTF">2026-05-22T09:12:00Z</dcterms:created>
  <dcterms:modified xsi:type="dcterms:W3CDTF">2026-05-22T10:38:00Z</dcterms:modified>
</cp:coreProperties>
</file>