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928" w:rsidRPr="00C96D6B" w:rsidRDefault="00326928" w:rsidP="00C96D6B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C96D6B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326928" w:rsidRPr="00C96D6B" w:rsidRDefault="00326928" w:rsidP="00C96D6B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C96D6B">
        <w:rPr>
          <w:rFonts w:cs="Arial"/>
          <w:b/>
          <w:bCs/>
          <w:kern w:val="32"/>
          <w:sz w:val="32"/>
          <w:szCs w:val="32"/>
        </w:rPr>
        <w:t>ХАНТЫ</w:t>
      </w:r>
      <w:r w:rsidR="00ED520E" w:rsidRPr="00C96D6B">
        <w:rPr>
          <w:rFonts w:cs="Arial"/>
          <w:b/>
          <w:bCs/>
          <w:kern w:val="32"/>
          <w:sz w:val="32"/>
          <w:szCs w:val="32"/>
        </w:rPr>
        <w:t>-</w:t>
      </w:r>
      <w:r w:rsidRPr="00C96D6B">
        <w:rPr>
          <w:rFonts w:cs="Arial"/>
          <w:b/>
          <w:bCs/>
          <w:kern w:val="32"/>
          <w:sz w:val="32"/>
          <w:szCs w:val="32"/>
        </w:rPr>
        <w:t>МАНСИЙСКОГО АВТОНОМНОГО ОКРУГА</w:t>
      </w:r>
      <w:r w:rsidR="00ED520E" w:rsidRPr="00C96D6B">
        <w:rPr>
          <w:rFonts w:cs="Arial"/>
          <w:b/>
          <w:bCs/>
          <w:kern w:val="32"/>
          <w:sz w:val="32"/>
          <w:szCs w:val="32"/>
        </w:rPr>
        <w:t>-</w:t>
      </w:r>
      <w:r w:rsidRPr="00C96D6B">
        <w:rPr>
          <w:rFonts w:cs="Arial"/>
          <w:b/>
          <w:bCs/>
          <w:kern w:val="32"/>
          <w:sz w:val="32"/>
          <w:szCs w:val="32"/>
        </w:rPr>
        <w:t>ЮГРЫ</w:t>
      </w:r>
    </w:p>
    <w:p w:rsidR="00C96D6B" w:rsidRPr="00C96D6B" w:rsidRDefault="00C96D6B" w:rsidP="00C96D6B">
      <w:pPr>
        <w:ind w:left="567" w:firstLine="0"/>
      </w:pPr>
    </w:p>
    <w:p w:rsidR="00326928" w:rsidRPr="00C96D6B" w:rsidRDefault="00326928" w:rsidP="00C96D6B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C96D6B">
        <w:rPr>
          <w:rFonts w:cs="Arial"/>
          <w:b/>
          <w:bCs/>
          <w:kern w:val="32"/>
          <w:sz w:val="32"/>
          <w:szCs w:val="32"/>
        </w:rPr>
        <w:t>ПОСТАНОВЛЕНИЕ</w:t>
      </w:r>
    </w:p>
    <w:p w:rsidR="00326928" w:rsidRPr="00C96D6B" w:rsidRDefault="00326928" w:rsidP="00C96D6B">
      <w:pPr>
        <w:ind w:left="567" w:firstLine="0"/>
      </w:pPr>
    </w:p>
    <w:p w:rsidR="00C96D6B" w:rsidRPr="00C96D6B" w:rsidRDefault="00C96D6B" w:rsidP="00C96D6B">
      <w:pPr>
        <w:ind w:left="567" w:firstLine="0"/>
      </w:pPr>
    </w:p>
    <w:p w:rsidR="00326928" w:rsidRPr="00C96D6B" w:rsidRDefault="00326928" w:rsidP="00C96D6B">
      <w:pPr>
        <w:ind w:left="567" w:firstLine="0"/>
      </w:pPr>
      <w:r w:rsidRPr="00C96D6B">
        <w:t xml:space="preserve">от </w:t>
      </w:r>
      <w:r w:rsidR="00535009" w:rsidRPr="00C96D6B">
        <w:t>02.05.</w:t>
      </w:r>
      <w:r w:rsidRPr="00C96D6B">
        <w:t>2017</w:t>
      </w:r>
      <w:r w:rsidR="00ED520E" w:rsidRPr="00C96D6B">
        <w:t xml:space="preserve"> </w:t>
      </w:r>
      <w:r w:rsidR="00C96D6B">
        <w:tab/>
      </w:r>
      <w:r w:rsidR="00C96D6B">
        <w:tab/>
      </w:r>
      <w:r w:rsidR="00C96D6B">
        <w:tab/>
      </w:r>
      <w:r w:rsidR="00C96D6B">
        <w:tab/>
      </w:r>
      <w:r w:rsidR="00C96D6B">
        <w:tab/>
      </w:r>
      <w:r w:rsidR="00C96D6B">
        <w:tab/>
      </w:r>
      <w:r w:rsidR="00C96D6B">
        <w:tab/>
      </w:r>
      <w:r w:rsidR="00C96D6B">
        <w:tab/>
      </w:r>
      <w:r w:rsidR="00C96D6B">
        <w:tab/>
      </w:r>
      <w:r w:rsidR="00ED520E" w:rsidRPr="00C96D6B">
        <w:t xml:space="preserve">№ </w:t>
      </w:r>
      <w:r w:rsidR="00535009" w:rsidRPr="00C96D6B">
        <w:t>331</w:t>
      </w:r>
    </w:p>
    <w:p w:rsidR="00326928" w:rsidRPr="00C96D6B" w:rsidRDefault="00326928" w:rsidP="00C96D6B">
      <w:pPr>
        <w:ind w:left="567" w:firstLine="0"/>
      </w:pPr>
      <w:proofErr w:type="spellStart"/>
      <w:r w:rsidRPr="00C96D6B">
        <w:t>пгт</w:t>
      </w:r>
      <w:proofErr w:type="spellEnd"/>
      <w:r w:rsidRPr="00C96D6B">
        <w:t>. Березово</w:t>
      </w:r>
    </w:p>
    <w:p w:rsidR="00326928" w:rsidRPr="00C96D6B" w:rsidRDefault="00326928" w:rsidP="00C96D6B">
      <w:pPr>
        <w:ind w:left="567" w:firstLine="0"/>
      </w:pPr>
    </w:p>
    <w:p w:rsidR="00ED520E" w:rsidRPr="00C96D6B" w:rsidRDefault="00326928" w:rsidP="00C96D6B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C96D6B">
        <w:rPr>
          <w:rFonts w:cs="Arial"/>
          <w:b/>
          <w:bCs/>
          <w:kern w:val="28"/>
          <w:sz w:val="32"/>
          <w:szCs w:val="32"/>
        </w:rPr>
        <w:t>О внесении изменений в постановление администрации городского поселения Березово от 14.04.2014</w:t>
      </w:r>
      <w:r w:rsidR="00ED520E" w:rsidRPr="00C96D6B">
        <w:rPr>
          <w:rFonts w:cs="Arial"/>
          <w:b/>
          <w:bCs/>
          <w:kern w:val="28"/>
          <w:sz w:val="32"/>
          <w:szCs w:val="32"/>
        </w:rPr>
        <w:t xml:space="preserve"> № </w:t>
      </w:r>
      <w:r w:rsidRPr="00C96D6B">
        <w:rPr>
          <w:rFonts w:cs="Arial"/>
          <w:b/>
          <w:bCs/>
          <w:kern w:val="28"/>
          <w:sz w:val="32"/>
          <w:szCs w:val="32"/>
        </w:rPr>
        <w:t xml:space="preserve">22 </w:t>
      </w:r>
      <w:r w:rsidR="00ED520E" w:rsidRPr="00C96D6B">
        <w:rPr>
          <w:rFonts w:cs="Arial"/>
          <w:b/>
          <w:bCs/>
          <w:kern w:val="28"/>
          <w:sz w:val="32"/>
          <w:szCs w:val="32"/>
        </w:rPr>
        <w:t>«</w:t>
      </w:r>
      <w:r w:rsidRPr="00C96D6B">
        <w:rPr>
          <w:rFonts w:cs="Arial"/>
          <w:b/>
          <w:bCs/>
          <w:kern w:val="28"/>
          <w:sz w:val="32"/>
          <w:szCs w:val="32"/>
        </w:rPr>
        <w:t xml:space="preserve">Об утверждении муниципальной программы </w:t>
      </w:r>
      <w:r w:rsidR="00ED520E" w:rsidRPr="00C96D6B">
        <w:rPr>
          <w:rFonts w:cs="Arial"/>
          <w:b/>
          <w:bCs/>
          <w:kern w:val="28"/>
          <w:sz w:val="32"/>
          <w:szCs w:val="32"/>
        </w:rPr>
        <w:t>«</w:t>
      </w:r>
      <w:r w:rsidRPr="00C96D6B">
        <w:rPr>
          <w:rFonts w:cs="Arial"/>
          <w:b/>
          <w:bCs/>
          <w:kern w:val="28"/>
          <w:sz w:val="32"/>
          <w:szCs w:val="32"/>
        </w:rPr>
        <w:t>Развитие жилищно-коммунального комплекса и повышение энергетической эффективности в городском поселении Березово на 2014</w:t>
      </w:r>
      <w:r w:rsidR="00ED520E" w:rsidRPr="00C96D6B">
        <w:rPr>
          <w:rFonts w:cs="Arial"/>
          <w:b/>
          <w:bCs/>
          <w:kern w:val="28"/>
          <w:sz w:val="32"/>
          <w:szCs w:val="32"/>
        </w:rPr>
        <w:t>-</w:t>
      </w:r>
      <w:r w:rsidRPr="00C96D6B">
        <w:rPr>
          <w:rFonts w:cs="Arial"/>
          <w:b/>
          <w:bCs/>
          <w:kern w:val="28"/>
          <w:sz w:val="32"/>
          <w:szCs w:val="32"/>
        </w:rPr>
        <w:t>2018 годы</w:t>
      </w:r>
      <w:r w:rsidR="00ED520E" w:rsidRPr="00C96D6B">
        <w:rPr>
          <w:rFonts w:cs="Arial"/>
          <w:b/>
          <w:bCs/>
          <w:kern w:val="28"/>
          <w:sz w:val="32"/>
          <w:szCs w:val="32"/>
        </w:rPr>
        <w:t>»</w:t>
      </w:r>
    </w:p>
    <w:p w:rsidR="00ED520E" w:rsidRDefault="00ED520E" w:rsidP="00C96D6B"/>
    <w:p w:rsidR="00CA59A2" w:rsidRDefault="00CA59A2" w:rsidP="00C96D6B">
      <w:r>
        <w:t xml:space="preserve">(утратило силу постановлением Администрации </w:t>
      </w:r>
      <w:hyperlink r:id="rId7" w:tooltip="постановление от 26.12.2019 0:00:00 №1529 Администрация Березовского района&#10;&#10;О муниципальной программе «Жилищно-коммунальный комплекс городского поселения Березово и признании утратившими силу некоторых муниципальных правовых актов администрации Березовского района»&#10;" w:history="1">
        <w:r w:rsidRPr="00CA59A2">
          <w:rPr>
            <w:rStyle w:val="ae"/>
          </w:rPr>
          <w:t>от 26.12.2019 № 1529</w:t>
        </w:r>
      </w:hyperlink>
      <w:bookmarkStart w:id="0" w:name="_GoBack"/>
      <w:bookmarkEnd w:id="0"/>
      <w:r>
        <w:t>)</w:t>
      </w:r>
    </w:p>
    <w:p w:rsidR="00CA59A2" w:rsidRPr="00C96D6B" w:rsidRDefault="00CA59A2" w:rsidP="00C96D6B"/>
    <w:p w:rsidR="00ED520E" w:rsidRPr="00C96D6B" w:rsidRDefault="00326928" w:rsidP="00C96D6B">
      <w:r w:rsidRPr="00C96D6B">
        <w:t xml:space="preserve">В соответствии со ст. 179 </w:t>
      </w:r>
      <w:hyperlink r:id="rId8" w:history="1">
        <w:r w:rsidR="0056364D">
          <w:rPr>
            <w:rStyle w:val="ae"/>
          </w:rPr>
          <w:t>Бюджетного кодекса</w:t>
        </w:r>
      </w:hyperlink>
      <w:r w:rsidRPr="00C96D6B">
        <w:t xml:space="preserve"> Российской Федерации, постановления администрации Березовского района от 12.10.2016</w:t>
      </w:r>
      <w:r w:rsidR="00ED520E" w:rsidRPr="00C96D6B">
        <w:t xml:space="preserve"> № </w:t>
      </w:r>
      <w:r w:rsidRPr="00C96D6B">
        <w:t xml:space="preserve">775 </w:t>
      </w:r>
      <w:r w:rsidR="00ED520E" w:rsidRPr="00C96D6B">
        <w:t>«</w:t>
      </w:r>
      <w:r w:rsidRPr="00C96D6B">
        <w:t>Об утверждении порядка разработки, утверждения и реализации муниципальных программ городского поселения Березо</w:t>
      </w:r>
      <w:r w:rsidR="00535009" w:rsidRPr="00C96D6B">
        <w:t>во, порядка проведении</w:t>
      </w:r>
      <w:r w:rsidRPr="00C96D6B">
        <w:t xml:space="preserve"> и критериев </w:t>
      </w:r>
      <w:r w:rsidR="00535009" w:rsidRPr="00C96D6B">
        <w:t xml:space="preserve">ежегодной </w:t>
      </w:r>
      <w:proofErr w:type="gramStart"/>
      <w:r w:rsidR="00535009" w:rsidRPr="00C96D6B">
        <w:t xml:space="preserve">оценки эффективности </w:t>
      </w:r>
      <w:r w:rsidRPr="00C96D6B">
        <w:t>реализации муниципальных программ г</w:t>
      </w:r>
      <w:r w:rsidR="00535009" w:rsidRPr="00C96D6B">
        <w:t>ородского поселения</w:t>
      </w:r>
      <w:proofErr w:type="gramEnd"/>
      <w:r w:rsidR="00535009" w:rsidRPr="00C96D6B">
        <w:t xml:space="preserve"> Березово и </w:t>
      </w:r>
      <w:r w:rsidRPr="00C96D6B">
        <w:t>в целях</w:t>
      </w:r>
      <w:r w:rsidR="00ED520E" w:rsidRPr="00C96D6B">
        <w:t xml:space="preserve"> </w:t>
      </w:r>
      <w:r w:rsidRPr="00C96D6B">
        <w:t>корректировки объема финансирования муниципальной программы:</w:t>
      </w:r>
    </w:p>
    <w:p w:rsidR="00ED520E" w:rsidRPr="00C96D6B" w:rsidRDefault="00326928" w:rsidP="00C96D6B">
      <w:r w:rsidRPr="00C96D6B">
        <w:t xml:space="preserve">1.Внести в постановление администрации городского поселения Березово </w:t>
      </w:r>
      <w:hyperlink r:id="rId9" w:tgtFrame="ChangingDocument" w:tooltip="Об утверждении муниципальной программы " w:history="1">
        <w:r w:rsidRPr="00C96D6B">
          <w:rPr>
            <w:rStyle w:val="ae"/>
          </w:rPr>
          <w:t>от 14.04.2014</w:t>
        </w:r>
        <w:r w:rsidR="00ED520E" w:rsidRPr="00C96D6B">
          <w:rPr>
            <w:rStyle w:val="ae"/>
          </w:rPr>
          <w:t xml:space="preserve"> № </w:t>
        </w:r>
        <w:r w:rsidRPr="00C96D6B">
          <w:rPr>
            <w:rStyle w:val="ae"/>
          </w:rPr>
          <w:t>22</w:t>
        </w:r>
      </w:hyperlink>
      <w:r w:rsidRPr="00C96D6B">
        <w:t xml:space="preserve"> </w:t>
      </w:r>
      <w:r w:rsidR="00ED520E" w:rsidRPr="00C96D6B">
        <w:t>«</w:t>
      </w:r>
      <w:r w:rsidRPr="00C96D6B">
        <w:t xml:space="preserve">Об утверждении муниципальной программы </w:t>
      </w:r>
      <w:r w:rsidR="00ED520E" w:rsidRPr="00C96D6B">
        <w:t>«</w:t>
      </w:r>
      <w:r w:rsidRPr="00C96D6B">
        <w:t>Развитие жилищно-коммунального комплекса и повышение энергетической эффективности в городском поселении Березово на 2014</w:t>
      </w:r>
      <w:r w:rsidR="00ED520E" w:rsidRPr="00C96D6B">
        <w:t>-</w:t>
      </w:r>
      <w:r w:rsidRPr="00C96D6B">
        <w:t>2018 годы</w:t>
      </w:r>
      <w:r w:rsidR="00ED520E" w:rsidRPr="00C96D6B">
        <w:t>»</w:t>
      </w:r>
      <w:r w:rsidRPr="00C96D6B">
        <w:t xml:space="preserve"> следующие изменения</w:t>
      </w:r>
      <w:r w:rsidR="00535009" w:rsidRPr="00C96D6B">
        <w:t>:</w:t>
      </w:r>
    </w:p>
    <w:p w:rsidR="00ED520E" w:rsidRPr="00C96D6B" w:rsidRDefault="00326928" w:rsidP="00C96D6B">
      <w:r w:rsidRPr="00C96D6B">
        <w:t>1.1. В заголовке и по всему тексту</w:t>
      </w:r>
      <w:r w:rsidR="004E5C41" w:rsidRPr="00C96D6B">
        <w:t xml:space="preserve"> постановления</w:t>
      </w:r>
      <w:r w:rsidRPr="00C96D6B">
        <w:t xml:space="preserve"> слова </w:t>
      </w:r>
      <w:r w:rsidR="00ED520E" w:rsidRPr="00C96D6B">
        <w:t>«</w:t>
      </w:r>
      <w:r w:rsidRPr="00C96D6B">
        <w:t>2014 - 2018 годы</w:t>
      </w:r>
      <w:r w:rsidR="00ED520E" w:rsidRPr="00C96D6B">
        <w:t>»</w:t>
      </w:r>
      <w:r w:rsidRPr="00C96D6B">
        <w:t xml:space="preserve"> заменить словами </w:t>
      </w:r>
      <w:r w:rsidR="00ED520E" w:rsidRPr="00C96D6B">
        <w:t>«</w:t>
      </w:r>
      <w:r w:rsidRPr="00C96D6B">
        <w:t>2014 - 2020 годы</w:t>
      </w:r>
      <w:r w:rsidR="00ED520E" w:rsidRPr="00C96D6B">
        <w:t>»</w:t>
      </w:r>
      <w:r w:rsidRPr="00C96D6B">
        <w:t>.</w:t>
      </w:r>
      <w:r w:rsidR="00ED520E" w:rsidRPr="00C96D6B">
        <w:t xml:space="preserve"> </w:t>
      </w:r>
    </w:p>
    <w:p w:rsidR="00326928" w:rsidRPr="00C96D6B" w:rsidRDefault="00326928" w:rsidP="00C96D6B">
      <w:r w:rsidRPr="00C96D6B">
        <w:t>1.2. Пункт 4 постановления</w:t>
      </w:r>
      <w:r w:rsidR="00ED520E" w:rsidRPr="00C96D6B">
        <w:t xml:space="preserve"> </w:t>
      </w:r>
      <w:r w:rsidRPr="00C96D6B">
        <w:t>изложить в следующей редакции:</w:t>
      </w:r>
    </w:p>
    <w:p w:rsidR="00326928" w:rsidRPr="00C96D6B" w:rsidRDefault="00ED520E" w:rsidP="00C96D6B">
      <w:r w:rsidRPr="00C96D6B">
        <w:t>«</w:t>
      </w:r>
      <w:r w:rsidR="00326928" w:rsidRPr="00C96D6B">
        <w:t xml:space="preserve">4. </w:t>
      </w:r>
      <w:proofErr w:type="gramStart"/>
      <w:r w:rsidR="00326928" w:rsidRPr="00C96D6B">
        <w:t>Контроль за</w:t>
      </w:r>
      <w:proofErr w:type="gramEnd"/>
      <w:r w:rsidR="00326928" w:rsidRPr="00C96D6B">
        <w:t xml:space="preserve"> исполнением настоящего постановления возложить на заместителя главы Березовского района С.Г. </w:t>
      </w:r>
      <w:proofErr w:type="spellStart"/>
      <w:r w:rsidR="00326928" w:rsidRPr="00C96D6B">
        <w:t>Антоненкова</w:t>
      </w:r>
      <w:proofErr w:type="spellEnd"/>
      <w:r w:rsidR="00326928" w:rsidRPr="00C96D6B">
        <w:t>.</w:t>
      </w:r>
      <w:r w:rsidRPr="00C96D6B">
        <w:t>»</w:t>
      </w:r>
      <w:r w:rsidR="00326928" w:rsidRPr="00C96D6B">
        <w:t>.</w:t>
      </w:r>
    </w:p>
    <w:p w:rsidR="00ED520E" w:rsidRPr="00C96D6B" w:rsidRDefault="00326928" w:rsidP="00C96D6B">
      <w:r w:rsidRPr="00C96D6B">
        <w:t xml:space="preserve">1.3. Приложение к постановлению изложить в следующей редакции согласно </w:t>
      </w:r>
      <w:hyperlink r:id="rId10" w:anchor="приложение" w:tgtFrame="Logical" w:tooltip="О внесении изменений в постановление администрации городского поселения Березово от 14.04.2014 № 22 " w:history="1">
        <w:r w:rsidRPr="0056364D">
          <w:rPr>
            <w:rStyle w:val="ae"/>
          </w:rPr>
          <w:t>приложению</w:t>
        </w:r>
      </w:hyperlink>
      <w:r w:rsidRPr="00C96D6B">
        <w:t xml:space="preserve"> к настоящему постановлению.</w:t>
      </w:r>
    </w:p>
    <w:p w:rsidR="00ED520E" w:rsidRPr="00C96D6B" w:rsidRDefault="00326928" w:rsidP="00C96D6B">
      <w:r w:rsidRPr="00C96D6B">
        <w:t xml:space="preserve">2. Опубликовать настоящее постановление в газете </w:t>
      </w:r>
      <w:r w:rsidR="00ED520E" w:rsidRPr="00C96D6B">
        <w:t>«</w:t>
      </w:r>
      <w:r w:rsidRPr="00C96D6B">
        <w:t>Жизнь Югры</w:t>
      </w:r>
      <w:r w:rsidR="00ED520E" w:rsidRPr="00C96D6B">
        <w:t>»</w:t>
      </w:r>
      <w:r w:rsidRPr="00C96D6B">
        <w:t xml:space="preserve"> и разместить на </w:t>
      </w:r>
      <w:proofErr w:type="gramStart"/>
      <w:r w:rsidRPr="00C96D6B">
        <w:t>офиц</w:t>
      </w:r>
      <w:r w:rsidR="00457389" w:rsidRPr="00C96D6B">
        <w:t>иальном</w:t>
      </w:r>
      <w:proofErr w:type="gramEnd"/>
      <w:r w:rsidR="00457389" w:rsidRPr="00C96D6B">
        <w:t xml:space="preserve"> веб-сайте органов местного самоуправления</w:t>
      </w:r>
      <w:r w:rsidRPr="00C96D6B">
        <w:t>.</w:t>
      </w:r>
    </w:p>
    <w:p w:rsidR="00ED520E" w:rsidRPr="00ED520E" w:rsidRDefault="00D222A4" w:rsidP="00326928">
      <w:pPr>
        <w:widowControl w:val="0"/>
        <w:tabs>
          <w:tab w:val="left" w:pos="567"/>
        </w:tabs>
        <w:autoSpaceDE w:val="0"/>
        <w:autoSpaceDN w:val="0"/>
        <w:adjustRightInd w:val="0"/>
        <w:rPr>
          <w:rFonts w:cs="Arial"/>
          <w:szCs w:val="28"/>
        </w:rPr>
      </w:pPr>
      <w:r w:rsidRPr="00ED520E">
        <w:rPr>
          <w:rFonts w:cs="Arial"/>
          <w:szCs w:val="28"/>
        </w:rPr>
        <w:t>3.</w:t>
      </w:r>
      <w:r w:rsidR="00326928" w:rsidRPr="00ED520E">
        <w:rPr>
          <w:rFonts w:cs="Arial"/>
          <w:szCs w:val="28"/>
        </w:rPr>
        <w:t>Настоящее постановление вступает в силу после его официального опубликования.</w:t>
      </w:r>
    </w:p>
    <w:p w:rsidR="00ED520E" w:rsidRPr="00ED520E" w:rsidRDefault="00ED520E" w:rsidP="00326928">
      <w:pPr>
        <w:widowControl w:val="0"/>
        <w:tabs>
          <w:tab w:val="left" w:pos="567"/>
        </w:tabs>
        <w:autoSpaceDE w:val="0"/>
        <w:autoSpaceDN w:val="0"/>
        <w:adjustRightInd w:val="0"/>
        <w:rPr>
          <w:rFonts w:cs="Arial"/>
          <w:szCs w:val="28"/>
        </w:rPr>
      </w:pPr>
    </w:p>
    <w:p w:rsidR="00C96D6B" w:rsidRDefault="00C96D6B" w:rsidP="00326928">
      <w:pPr>
        <w:widowControl w:val="0"/>
        <w:tabs>
          <w:tab w:val="left" w:pos="567"/>
        </w:tabs>
        <w:autoSpaceDE w:val="0"/>
        <w:autoSpaceDN w:val="0"/>
        <w:adjustRightInd w:val="0"/>
        <w:rPr>
          <w:rFonts w:cs="Arial"/>
          <w:szCs w:val="28"/>
        </w:rPr>
      </w:pPr>
    </w:p>
    <w:p w:rsidR="00C96D6B" w:rsidRDefault="00C96D6B" w:rsidP="00326928">
      <w:pPr>
        <w:widowControl w:val="0"/>
        <w:tabs>
          <w:tab w:val="left" w:pos="567"/>
        </w:tabs>
        <w:autoSpaceDE w:val="0"/>
        <w:autoSpaceDN w:val="0"/>
        <w:adjustRightInd w:val="0"/>
        <w:rPr>
          <w:rFonts w:cs="Arial"/>
          <w:szCs w:val="28"/>
        </w:rPr>
      </w:pPr>
    </w:p>
    <w:p w:rsidR="00ED520E" w:rsidRPr="00ED520E" w:rsidRDefault="0021429F" w:rsidP="00326928">
      <w:pPr>
        <w:widowControl w:val="0"/>
        <w:tabs>
          <w:tab w:val="left" w:pos="567"/>
        </w:tabs>
        <w:autoSpaceDE w:val="0"/>
        <w:autoSpaceDN w:val="0"/>
        <w:adjustRightInd w:val="0"/>
        <w:rPr>
          <w:rFonts w:cs="Arial"/>
          <w:b/>
          <w:bCs/>
          <w:szCs w:val="28"/>
        </w:rPr>
      </w:pPr>
      <w:r w:rsidRPr="00ED520E">
        <w:rPr>
          <w:rFonts w:cs="Arial"/>
          <w:szCs w:val="28"/>
        </w:rPr>
        <w:t>Глава</w:t>
      </w:r>
      <w:r w:rsidR="00326928" w:rsidRPr="00ED520E">
        <w:rPr>
          <w:rFonts w:cs="Arial"/>
          <w:szCs w:val="28"/>
        </w:rPr>
        <w:t xml:space="preserve"> района</w:t>
      </w:r>
      <w:r w:rsidR="00ED520E" w:rsidRPr="00ED520E">
        <w:rPr>
          <w:rFonts w:cs="Arial"/>
          <w:szCs w:val="28"/>
        </w:rPr>
        <w:t xml:space="preserve"> </w:t>
      </w:r>
      <w:r w:rsidR="00C96D6B">
        <w:rPr>
          <w:rFonts w:cs="Arial"/>
          <w:szCs w:val="28"/>
        </w:rPr>
        <w:tab/>
      </w:r>
      <w:r w:rsidR="00C96D6B">
        <w:rPr>
          <w:rFonts w:cs="Arial"/>
          <w:szCs w:val="28"/>
        </w:rPr>
        <w:tab/>
      </w:r>
      <w:r w:rsidR="00C96D6B">
        <w:rPr>
          <w:rFonts w:cs="Arial"/>
          <w:szCs w:val="28"/>
        </w:rPr>
        <w:tab/>
      </w:r>
      <w:r w:rsidR="00C96D6B">
        <w:rPr>
          <w:rFonts w:cs="Arial"/>
          <w:szCs w:val="28"/>
        </w:rPr>
        <w:tab/>
      </w:r>
      <w:r w:rsidR="00C96D6B">
        <w:rPr>
          <w:rFonts w:cs="Arial"/>
          <w:szCs w:val="28"/>
        </w:rPr>
        <w:tab/>
      </w:r>
      <w:r w:rsidR="00C96D6B">
        <w:rPr>
          <w:rFonts w:cs="Arial"/>
          <w:szCs w:val="28"/>
        </w:rPr>
        <w:tab/>
      </w:r>
      <w:r w:rsidR="00C96D6B">
        <w:rPr>
          <w:rFonts w:cs="Arial"/>
          <w:szCs w:val="28"/>
        </w:rPr>
        <w:tab/>
      </w:r>
      <w:r w:rsidR="00C96D6B">
        <w:rPr>
          <w:rFonts w:cs="Arial"/>
          <w:szCs w:val="28"/>
        </w:rPr>
        <w:tab/>
      </w:r>
      <w:r w:rsidRPr="00ED520E">
        <w:rPr>
          <w:rFonts w:cs="Arial"/>
          <w:szCs w:val="28"/>
        </w:rPr>
        <w:t>В.И. Фомин</w:t>
      </w:r>
    </w:p>
    <w:p w:rsidR="00C96D6B" w:rsidRDefault="00C96D6B" w:rsidP="00535009">
      <w:pPr>
        <w:rPr>
          <w:rFonts w:cs="Arial"/>
          <w:szCs w:val="28"/>
        </w:rPr>
      </w:pPr>
    </w:p>
    <w:p w:rsidR="00C96D6B" w:rsidRDefault="00C96D6B">
      <w:pPr>
        <w:spacing w:after="200" w:line="276" w:lineRule="auto"/>
        <w:ind w:firstLine="0"/>
        <w:jc w:val="left"/>
        <w:rPr>
          <w:rFonts w:cs="Arial"/>
          <w:szCs w:val="28"/>
        </w:rPr>
      </w:pPr>
      <w:r>
        <w:rPr>
          <w:rFonts w:cs="Arial"/>
          <w:szCs w:val="28"/>
        </w:rPr>
        <w:br w:type="page"/>
      </w:r>
    </w:p>
    <w:p w:rsidR="00C96D6B" w:rsidRPr="00C96D6B" w:rsidRDefault="00C96D6B" w:rsidP="00C96D6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C96D6B" w:rsidRPr="00C96D6B" w:rsidRDefault="00C96D6B" w:rsidP="00C96D6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ED520E" w:rsidRPr="00C96D6B" w:rsidRDefault="00326928" w:rsidP="00C96D6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1" w:name="приложение"/>
      <w:r w:rsidRPr="00C96D6B">
        <w:rPr>
          <w:rFonts w:cs="Arial"/>
          <w:b/>
          <w:bCs/>
          <w:kern w:val="28"/>
          <w:sz w:val="32"/>
          <w:szCs w:val="32"/>
        </w:rPr>
        <w:t xml:space="preserve">Приложение </w:t>
      </w:r>
    </w:p>
    <w:bookmarkEnd w:id="1"/>
    <w:p w:rsidR="00C96D6B" w:rsidRDefault="00326928" w:rsidP="00C96D6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C96D6B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ED520E" w:rsidRPr="00C96D6B" w:rsidRDefault="00326928" w:rsidP="00C96D6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C96D6B">
        <w:rPr>
          <w:rFonts w:cs="Arial"/>
          <w:b/>
          <w:bCs/>
          <w:kern w:val="28"/>
          <w:sz w:val="32"/>
          <w:szCs w:val="32"/>
        </w:rPr>
        <w:t xml:space="preserve"> Березовского района</w:t>
      </w:r>
    </w:p>
    <w:p w:rsidR="00ED520E" w:rsidRPr="00C96D6B" w:rsidRDefault="00326928" w:rsidP="00C96D6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C96D6B">
        <w:rPr>
          <w:rFonts w:cs="Arial"/>
          <w:b/>
          <w:bCs/>
          <w:kern w:val="28"/>
          <w:sz w:val="32"/>
          <w:szCs w:val="32"/>
        </w:rPr>
        <w:t xml:space="preserve">от </w:t>
      </w:r>
      <w:r w:rsidR="00535009" w:rsidRPr="00C96D6B">
        <w:rPr>
          <w:rFonts w:cs="Arial"/>
          <w:b/>
          <w:bCs/>
          <w:kern w:val="28"/>
          <w:sz w:val="32"/>
          <w:szCs w:val="32"/>
        </w:rPr>
        <w:t>02.05.2017</w:t>
      </w:r>
      <w:r w:rsidR="00ED520E" w:rsidRPr="00C96D6B">
        <w:rPr>
          <w:rFonts w:cs="Arial"/>
          <w:b/>
          <w:bCs/>
          <w:kern w:val="28"/>
          <w:sz w:val="32"/>
          <w:szCs w:val="32"/>
        </w:rPr>
        <w:t xml:space="preserve"> № </w:t>
      </w:r>
      <w:r w:rsidR="00535009" w:rsidRPr="00C96D6B">
        <w:rPr>
          <w:rFonts w:cs="Arial"/>
          <w:b/>
          <w:bCs/>
          <w:kern w:val="28"/>
          <w:sz w:val="32"/>
          <w:szCs w:val="32"/>
        </w:rPr>
        <w:t>331</w:t>
      </w:r>
    </w:p>
    <w:p w:rsidR="00C96D6B" w:rsidRPr="00C96D6B" w:rsidRDefault="00C96D6B" w:rsidP="00C96D6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ED520E" w:rsidRPr="00C96D6B" w:rsidRDefault="00ED520E" w:rsidP="00C96D6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326928" w:rsidRPr="00C96D6B" w:rsidRDefault="00326928" w:rsidP="00C96D6B">
      <w:pPr>
        <w:autoSpaceDE w:val="0"/>
        <w:autoSpaceDN w:val="0"/>
        <w:adjustRightInd w:val="0"/>
        <w:jc w:val="center"/>
        <w:rPr>
          <w:rFonts w:cs="Arial"/>
          <w:b/>
          <w:bCs/>
          <w:iCs/>
          <w:sz w:val="30"/>
          <w:szCs w:val="28"/>
        </w:rPr>
      </w:pPr>
      <w:r w:rsidRPr="00C96D6B">
        <w:rPr>
          <w:rFonts w:cs="Arial"/>
          <w:b/>
          <w:bCs/>
          <w:iCs/>
          <w:sz w:val="30"/>
          <w:szCs w:val="28"/>
        </w:rPr>
        <w:t>МУНИЦИПАЛЬНАЯ ПРОГРАММА</w:t>
      </w:r>
    </w:p>
    <w:p w:rsidR="00326928" w:rsidRPr="00C96D6B" w:rsidRDefault="00ED520E" w:rsidP="00C96D6B">
      <w:pPr>
        <w:jc w:val="center"/>
        <w:rPr>
          <w:rFonts w:cs="Arial"/>
          <w:b/>
          <w:bCs/>
          <w:iCs/>
          <w:sz w:val="30"/>
          <w:szCs w:val="28"/>
        </w:rPr>
      </w:pPr>
      <w:r w:rsidRPr="00C96D6B">
        <w:rPr>
          <w:rFonts w:cs="Arial"/>
          <w:b/>
          <w:bCs/>
          <w:iCs/>
          <w:sz w:val="30"/>
          <w:szCs w:val="28"/>
        </w:rPr>
        <w:t>«</w:t>
      </w:r>
      <w:r w:rsidR="00326928" w:rsidRPr="00C96D6B">
        <w:rPr>
          <w:rFonts w:cs="Arial"/>
          <w:b/>
          <w:bCs/>
          <w:iCs/>
          <w:sz w:val="30"/>
          <w:szCs w:val="28"/>
        </w:rPr>
        <w:t xml:space="preserve">Развитие жилищно-коммунального комплекса и повышение </w:t>
      </w:r>
    </w:p>
    <w:p w:rsidR="00326928" w:rsidRPr="00C96D6B" w:rsidRDefault="00326928" w:rsidP="00C96D6B">
      <w:pPr>
        <w:jc w:val="center"/>
        <w:rPr>
          <w:rFonts w:cs="Arial"/>
          <w:bCs/>
          <w:iCs/>
          <w:sz w:val="30"/>
          <w:szCs w:val="28"/>
        </w:rPr>
      </w:pPr>
      <w:r w:rsidRPr="00C96D6B">
        <w:rPr>
          <w:rFonts w:cs="Arial"/>
          <w:b/>
          <w:bCs/>
          <w:iCs/>
          <w:sz w:val="30"/>
          <w:szCs w:val="28"/>
        </w:rPr>
        <w:t xml:space="preserve">энергетической эффективности в </w:t>
      </w:r>
      <w:r w:rsidR="00EA1C55" w:rsidRPr="00C96D6B">
        <w:rPr>
          <w:rFonts w:cs="Arial"/>
          <w:b/>
          <w:bCs/>
          <w:iCs/>
          <w:sz w:val="30"/>
          <w:szCs w:val="28"/>
        </w:rPr>
        <w:t>г</w:t>
      </w:r>
      <w:r w:rsidRPr="00C96D6B">
        <w:rPr>
          <w:rFonts w:cs="Arial"/>
          <w:b/>
          <w:bCs/>
          <w:iCs/>
          <w:sz w:val="30"/>
          <w:szCs w:val="28"/>
        </w:rPr>
        <w:t>ородском поселении Берёзово</w:t>
      </w:r>
    </w:p>
    <w:p w:rsidR="00326928" w:rsidRPr="00C96D6B" w:rsidRDefault="00326928" w:rsidP="00C96D6B">
      <w:pPr>
        <w:autoSpaceDE w:val="0"/>
        <w:autoSpaceDN w:val="0"/>
        <w:adjustRightInd w:val="0"/>
        <w:jc w:val="center"/>
        <w:rPr>
          <w:rFonts w:cs="Arial"/>
          <w:b/>
          <w:bCs/>
          <w:iCs/>
          <w:sz w:val="30"/>
          <w:szCs w:val="28"/>
        </w:rPr>
      </w:pPr>
      <w:r w:rsidRPr="00C96D6B">
        <w:rPr>
          <w:rFonts w:cs="Arial"/>
          <w:b/>
          <w:bCs/>
          <w:iCs/>
          <w:sz w:val="30"/>
          <w:szCs w:val="28"/>
        </w:rPr>
        <w:t>на 2014 - 2020 годы</w:t>
      </w:r>
      <w:r w:rsidR="00ED520E" w:rsidRPr="00C96D6B">
        <w:rPr>
          <w:rFonts w:cs="Arial"/>
          <w:b/>
          <w:bCs/>
          <w:iCs/>
          <w:sz w:val="30"/>
          <w:szCs w:val="28"/>
        </w:rPr>
        <w:t>»</w:t>
      </w:r>
    </w:p>
    <w:p w:rsidR="00326928" w:rsidRPr="00C96D6B" w:rsidRDefault="00326928" w:rsidP="00C96D6B">
      <w:pPr>
        <w:autoSpaceDE w:val="0"/>
        <w:autoSpaceDN w:val="0"/>
        <w:adjustRightInd w:val="0"/>
        <w:jc w:val="center"/>
        <w:rPr>
          <w:rFonts w:cs="Arial"/>
          <w:b/>
          <w:bCs/>
          <w:iCs/>
          <w:sz w:val="30"/>
          <w:szCs w:val="28"/>
        </w:rPr>
      </w:pPr>
      <w:r w:rsidRPr="00C96D6B">
        <w:rPr>
          <w:rFonts w:cs="Arial"/>
          <w:b/>
          <w:bCs/>
          <w:iCs/>
          <w:sz w:val="30"/>
          <w:szCs w:val="28"/>
        </w:rPr>
        <w:t>(далее</w:t>
      </w:r>
      <w:r w:rsidR="00ED520E" w:rsidRPr="00C96D6B">
        <w:rPr>
          <w:rFonts w:cs="Arial"/>
          <w:b/>
          <w:bCs/>
          <w:iCs/>
          <w:sz w:val="30"/>
          <w:szCs w:val="28"/>
        </w:rPr>
        <w:t>-</w:t>
      </w:r>
      <w:r w:rsidRPr="00C96D6B">
        <w:rPr>
          <w:rFonts w:cs="Arial"/>
          <w:b/>
          <w:bCs/>
          <w:iCs/>
          <w:sz w:val="30"/>
          <w:szCs w:val="28"/>
        </w:rPr>
        <w:t>муниципальная программа)</w:t>
      </w:r>
    </w:p>
    <w:p w:rsidR="00326928" w:rsidRPr="00C96D6B" w:rsidRDefault="00326928" w:rsidP="00C96D6B">
      <w:pPr>
        <w:autoSpaceDE w:val="0"/>
        <w:autoSpaceDN w:val="0"/>
        <w:adjustRightInd w:val="0"/>
      </w:pPr>
    </w:p>
    <w:p w:rsidR="00326928" w:rsidRPr="00C96D6B" w:rsidRDefault="00326928" w:rsidP="00C96D6B">
      <w:pPr>
        <w:autoSpaceDE w:val="0"/>
        <w:autoSpaceDN w:val="0"/>
        <w:adjustRightInd w:val="0"/>
        <w:jc w:val="center"/>
        <w:rPr>
          <w:rFonts w:cs="Arial"/>
          <w:b/>
          <w:bCs/>
          <w:iCs/>
          <w:sz w:val="30"/>
          <w:szCs w:val="28"/>
        </w:rPr>
      </w:pPr>
      <w:r w:rsidRPr="00C96D6B">
        <w:rPr>
          <w:rFonts w:cs="Arial"/>
          <w:b/>
          <w:bCs/>
          <w:iCs/>
          <w:sz w:val="30"/>
          <w:szCs w:val="28"/>
        </w:rPr>
        <w:t xml:space="preserve">ПАСПОРТ </w:t>
      </w:r>
    </w:p>
    <w:p w:rsidR="00326928" w:rsidRPr="00C96D6B" w:rsidRDefault="00326928" w:rsidP="00C96D6B">
      <w:pPr>
        <w:autoSpaceDE w:val="0"/>
        <w:autoSpaceDN w:val="0"/>
        <w:adjustRightInd w:val="0"/>
        <w:jc w:val="center"/>
        <w:rPr>
          <w:rFonts w:cs="Arial"/>
          <w:b/>
          <w:bCs/>
          <w:iCs/>
          <w:sz w:val="30"/>
          <w:szCs w:val="28"/>
        </w:rPr>
      </w:pPr>
      <w:r w:rsidRPr="00C96D6B">
        <w:rPr>
          <w:rFonts w:cs="Arial"/>
          <w:b/>
          <w:bCs/>
          <w:iCs/>
          <w:sz w:val="30"/>
          <w:szCs w:val="28"/>
        </w:rPr>
        <w:t>МУНИЦИПАЛЬНОЙ ПРОГРАММЫ</w:t>
      </w:r>
    </w:p>
    <w:p w:rsidR="00326928" w:rsidRPr="00C96D6B" w:rsidRDefault="00326928" w:rsidP="00C96D6B">
      <w:pPr>
        <w:autoSpaceDE w:val="0"/>
        <w:autoSpaceDN w:val="0"/>
        <w:adjustRightInd w:val="0"/>
      </w:pPr>
    </w:p>
    <w:p w:rsidR="009139ED" w:rsidRPr="00C96D6B" w:rsidRDefault="009139ED" w:rsidP="00C96D6B">
      <w:pPr>
        <w:autoSpaceDE w:val="0"/>
        <w:autoSpaceDN w:val="0"/>
        <w:adjustRightInd w:val="0"/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662"/>
      </w:tblGrid>
      <w:tr w:rsidR="00326928" w:rsidRPr="00ED520E" w:rsidTr="00535009">
        <w:tc>
          <w:tcPr>
            <w:tcW w:w="3369" w:type="dxa"/>
          </w:tcPr>
          <w:p w:rsidR="00326928" w:rsidRPr="00ED520E" w:rsidRDefault="00326928" w:rsidP="00C96D6B">
            <w:pPr>
              <w:pStyle w:val="Table0"/>
            </w:pPr>
            <w:r w:rsidRPr="00ED520E">
              <w:t>Наименование</w:t>
            </w:r>
            <w:r w:rsidR="00ED520E" w:rsidRPr="00ED520E">
              <w:t xml:space="preserve"> </w:t>
            </w:r>
            <w:r w:rsidRPr="00ED520E">
              <w:t>муниципальной программы</w:t>
            </w:r>
          </w:p>
        </w:tc>
        <w:tc>
          <w:tcPr>
            <w:tcW w:w="6662" w:type="dxa"/>
          </w:tcPr>
          <w:p w:rsidR="00326928" w:rsidRPr="00ED520E" w:rsidRDefault="00326928" w:rsidP="00C96D6B">
            <w:pPr>
              <w:pStyle w:val="Table0"/>
            </w:pPr>
            <w:r w:rsidRPr="00ED520E">
              <w:t>Развитие жилищно-коммунального комплекса и повышение энергетической эффективности в</w:t>
            </w:r>
            <w:r w:rsidR="00ED520E" w:rsidRPr="00ED520E">
              <w:t xml:space="preserve"> </w:t>
            </w:r>
            <w:r w:rsidRPr="00ED520E">
              <w:t>городском поселении Берёзово на 2014-2020 годы</w:t>
            </w:r>
          </w:p>
        </w:tc>
      </w:tr>
      <w:tr w:rsidR="00326928" w:rsidRPr="00ED520E" w:rsidTr="00535009">
        <w:tc>
          <w:tcPr>
            <w:tcW w:w="3369" w:type="dxa"/>
          </w:tcPr>
          <w:p w:rsidR="00326928" w:rsidRPr="00ED520E" w:rsidRDefault="00326928" w:rsidP="00C96D6B">
            <w:pPr>
              <w:pStyle w:val="Table"/>
            </w:pPr>
            <w:r w:rsidRPr="00ED520E">
              <w:t>Ответственный исполнитель муниципальной программы</w:t>
            </w:r>
          </w:p>
        </w:tc>
        <w:tc>
          <w:tcPr>
            <w:tcW w:w="6662" w:type="dxa"/>
          </w:tcPr>
          <w:p w:rsidR="00326928" w:rsidRPr="00ED520E" w:rsidRDefault="00326928" w:rsidP="00C96D6B">
            <w:pPr>
              <w:pStyle w:val="Table"/>
            </w:pPr>
            <w:r w:rsidRPr="00ED520E">
              <w:t>Администрация района (Управление по жилищно</w:t>
            </w:r>
            <w:r w:rsidR="00ED520E" w:rsidRPr="00ED520E">
              <w:t>-</w:t>
            </w:r>
            <w:r w:rsidRPr="00ED520E">
              <w:t>коммунальному хозяйству)</w:t>
            </w:r>
          </w:p>
        </w:tc>
      </w:tr>
      <w:tr w:rsidR="00326928" w:rsidRPr="00ED520E" w:rsidTr="00535009">
        <w:tc>
          <w:tcPr>
            <w:tcW w:w="3369" w:type="dxa"/>
          </w:tcPr>
          <w:p w:rsidR="00326928" w:rsidRPr="00ED520E" w:rsidRDefault="00326928" w:rsidP="00C96D6B">
            <w:pPr>
              <w:pStyle w:val="Table"/>
            </w:pPr>
            <w:r w:rsidRPr="00ED520E">
              <w:t>Цели муниципальной программы</w:t>
            </w:r>
          </w:p>
        </w:tc>
        <w:tc>
          <w:tcPr>
            <w:tcW w:w="6662" w:type="dxa"/>
          </w:tcPr>
          <w:p w:rsidR="00ED520E" w:rsidRPr="00ED520E" w:rsidRDefault="00326928" w:rsidP="00C96D6B">
            <w:pPr>
              <w:pStyle w:val="Table"/>
            </w:pPr>
            <w:r w:rsidRPr="00ED520E">
              <w:t>-повышение качества и надежности предоставления жилищно-коммунальных услуг;</w:t>
            </w:r>
          </w:p>
          <w:p w:rsidR="00326928" w:rsidRPr="00ED520E" w:rsidRDefault="00326928" w:rsidP="00C96D6B">
            <w:pPr>
              <w:pStyle w:val="Table"/>
            </w:pPr>
          </w:p>
        </w:tc>
      </w:tr>
      <w:tr w:rsidR="00326928" w:rsidRPr="00ED520E" w:rsidTr="00535009">
        <w:tc>
          <w:tcPr>
            <w:tcW w:w="3369" w:type="dxa"/>
          </w:tcPr>
          <w:p w:rsidR="00326928" w:rsidRPr="00ED520E" w:rsidRDefault="00326928" w:rsidP="00C96D6B">
            <w:pPr>
              <w:pStyle w:val="Table"/>
            </w:pPr>
            <w:r w:rsidRPr="00ED520E">
              <w:t>Задачи муниципальной программы</w:t>
            </w:r>
          </w:p>
        </w:tc>
        <w:tc>
          <w:tcPr>
            <w:tcW w:w="6662" w:type="dxa"/>
          </w:tcPr>
          <w:p w:rsidR="00326928" w:rsidRPr="00ED520E" w:rsidRDefault="00326928" w:rsidP="00C96D6B">
            <w:pPr>
              <w:pStyle w:val="Table"/>
            </w:pPr>
            <w:r w:rsidRPr="00ED520E">
              <w:t>-развитие жилищно-коммунального комплекса и повышение эффективности, качества и надежности предоставления жилищно-коммунальных услуг;</w:t>
            </w:r>
          </w:p>
          <w:p w:rsidR="00326928" w:rsidRPr="00ED520E" w:rsidRDefault="00326928" w:rsidP="00C96D6B">
            <w:pPr>
              <w:pStyle w:val="Table"/>
            </w:pPr>
            <w:r w:rsidRPr="00ED520E">
              <w:t>-сдерживание роста тарифов на энергетические ресурсы;</w:t>
            </w:r>
          </w:p>
          <w:p w:rsidR="00326928" w:rsidRPr="00ED520E" w:rsidRDefault="00326928" w:rsidP="00C96D6B">
            <w:pPr>
              <w:pStyle w:val="Table"/>
            </w:pPr>
            <w:r w:rsidRPr="00ED520E">
              <w:t xml:space="preserve">- содержание муниципального жилищного фонда </w:t>
            </w:r>
          </w:p>
        </w:tc>
      </w:tr>
      <w:tr w:rsidR="00326928" w:rsidRPr="00ED520E" w:rsidTr="00535009">
        <w:tc>
          <w:tcPr>
            <w:tcW w:w="3369" w:type="dxa"/>
          </w:tcPr>
          <w:p w:rsidR="00326928" w:rsidRPr="00ED520E" w:rsidRDefault="00326928" w:rsidP="00C96D6B">
            <w:pPr>
              <w:pStyle w:val="Table"/>
            </w:pPr>
            <w:r w:rsidRPr="00ED520E">
              <w:t>Сроки реализации муниципальной программы</w:t>
            </w:r>
          </w:p>
        </w:tc>
        <w:tc>
          <w:tcPr>
            <w:tcW w:w="6662" w:type="dxa"/>
          </w:tcPr>
          <w:p w:rsidR="00326928" w:rsidRPr="00ED520E" w:rsidRDefault="00326928" w:rsidP="00C96D6B">
            <w:pPr>
              <w:pStyle w:val="Table"/>
            </w:pPr>
            <w:r w:rsidRPr="00ED520E">
              <w:t>2014-2020 годы</w:t>
            </w:r>
          </w:p>
        </w:tc>
      </w:tr>
      <w:tr w:rsidR="00326928" w:rsidRPr="00ED520E" w:rsidTr="00535009">
        <w:tc>
          <w:tcPr>
            <w:tcW w:w="3369" w:type="dxa"/>
          </w:tcPr>
          <w:p w:rsidR="00326928" w:rsidRPr="00ED520E" w:rsidRDefault="00326928" w:rsidP="00C96D6B">
            <w:pPr>
              <w:pStyle w:val="Table"/>
            </w:pPr>
            <w:r w:rsidRPr="00ED520E">
              <w:t>Перечень подпрограмм</w:t>
            </w:r>
          </w:p>
        </w:tc>
        <w:tc>
          <w:tcPr>
            <w:tcW w:w="6662" w:type="dxa"/>
          </w:tcPr>
          <w:p w:rsidR="00326928" w:rsidRPr="00ED520E" w:rsidRDefault="00326928" w:rsidP="00C96D6B">
            <w:pPr>
              <w:pStyle w:val="Table"/>
            </w:pPr>
            <w:r w:rsidRPr="00ED520E">
              <w:rPr>
                <w:b/>
              </w:rPr>
              <w:t>- подпрограмма 1</w:t>
            </w:r>
            <w:r w:rsidRPr="00ED520E">
              <w:t xml:space="preserve"> </w:t>
            </w:r>
            <w:r w:rsidR="00ED520E" w:rsidRPr="00ED520E">
              <w:t>«</w:t>
            </w:r>
            <w:r w:rsidRPr="00ED520E">
              <w:t>Создание условий для обеспечения качественными коммунальными услугами</w:t>
            </w:r>
            <w:r w:rsidR="00ED520E" w:rsidRPr="00ED520E">
              <w:t>»</w:t>
            </w:r>
            <w:r w:rsidRPr="00ED520E">
              <w:t>;</w:t>
            </w:r>
          </w:p>
          <w:p w:rsidR="00326928" w:rsidRPr="00ED520E" w:rsidRDefault="00326928" w:rsidP="00C96D6B">
            <w:pPr>
              <w:pStyle w:val="Table"/>
            </w:pPr>
            <w:r w:rsidRPr="00ED520E">
              <w:rPr>
                <w:b/>
              </w:rPr>
              <w:t>-подпрограмма 2</w:t>
            </w:r>
            <w:r w:rsidRPr="00ED520E">
              <w:t xml:space="preserve"> </w:t>
            </w:r>
            <w:r w:rsidR="00ED520E" w:rsidRPr="00ED520E">
              <w:t>«</w:t>
            </w:r>
            <w:r w:rsidRPr="00ED520E">
              <w:t>Обеспечение равных прав потребителей</w:t>
            </w:r>
            <w:r w:rsidR="00ED520E" w:rsidRPr="00ED520E">
              <w:t xml:space="preserve"> </w:t>
            </w:r>
            <w:r w:rsidRPr="00ED520E">
              <w:t>на получение коммунальных ресурсов</w:t>
            </w:r>
            <w:r w:rsidR="00ED520E" w:rsidRPr="00ED520E">
              <w:t>»</w:t>
            </w:r>
            <w:r w:rsidRPr="00ED520E">
              <w:t>;</w:t>
            </w:r>
          </w:p>
          <w:p w:rsidR="00326928" w:rsidRPr="00ED520E" w:rsidRDefault="00326928" w:rsidP="00C96D6B">
            <w:pPr>
              <w:pStyle w:val="Table"/>
            </w:pPr>
            <w:r w:rsidRPr="00ED520E">
              <w:rPr>
                <w:b/>
              </w:rPr>
              <w:t>- подпрограмма 3</w:t>
            </w:r>
            <w:r w:rsidRPr="00ED520E">
              <w:t xml:space="preserve"> </w:t>
            </w:r>
            <w:r w:rsidR="00ED520E" w:rsidRPr="00ED520E">
              <w:t>«</w:t>
            </w:r>
            <w:r w:rsidRPr="00ED520E">
              <w:t>Создание условий для качественного содержание муниципального жилищного фонда</w:t>
            </w:r>
            <w:r w:rsidR="00ED520E" w:rsidRPr="00ED520E">
              <w:t>»</w:t>
            </w:r>
            <w:r w:rsidRPr="00ED520E">
              <w:t>;</w:t>
            </w:r>
          </w:p>
          <w:p w:rsidR="00326928" w:rsidRPr="00ED520E" w:rsidRDefault="00326928" w:rsidP="00C96D6B">
            <w:pPr>
              <w:pStyle w:val="Table"/>
            </w:pPr>
          </w:p>
        </w:tc>
      </w:tr>
      <w:tr w:rsidR="00326928" w:rsidRPr="00ED520E" w:rsidTr="00535009">
        <w:tc>
          <w:tcPr>
            <w:tcW w:w="3369" w:type="dxa"/>
          </w:tcPr>
          <w:p w:rsidR="00326928" w:rsidRPr="00ED520E" w:rsidRDefault="00326928" w:rsidP="00C96D6B">
            <w:pPr>
              <w:pStyle w:val="Table"/>
            </w:pPr>
            <w:r w:rsidRPr="00ED520E">
              <w:t>Финансовое обеспечение муниципальной программы</w:t>
            </w:r>
          </w:p>
        </w:tc>
        <w:tc>
          <w:tcPr>
            <w:tcW w:w="6662" w:type="dxa"/>
            <w:shd w:val="clear" w:color="auto" w:fill="auto"/>
          </w:tcPr>
          <w:p w:rsidR="00326928" w:rsidRPr="00ED520E" w:rsidRDefault="00326928" w:rsidP="00C96D6B">
            <w:pPr>
              <w:pStyle w:val="Table"/>
            </w:pPr>
            <w:r w:rsidRPr="00ED520E">
              <w:t xml:space="preserve">Общий объем финансирования муниципальной программы на </w:t>
            </w:r>
            <w:r w:rsidRPr="00ED520E">
              <w:rPr>
                <w:b/>
              </w:rPr>
              <w:t>2014 - 2020</w:t>
            </w:r>
            <w:r w:rsidRPr="00ED520E">
              <w:t xml:space="preserve"> годы составит:</w:t>
            </w:r>
            <w:r w:rsidR="00ED520E" w:rsidRPr="00ED520E">
              <w:t xml:space="preserve"> </w:t>
            </w:r>
            <w:r w:rsidR="00E055E0" w:rsidRPr="00ED520E">
              <w:rPr>
                <w:b/>
              </w:rPr>
              <w:t>23</w:t>
            </w:r>
            <w:r w:rsidR="00B0649F" w:rsidRPr="00ED520E">
              <w:rPr>
                <w:b/>
              </w:rPr>
              <w:t>3</w:t>
            </w:r>
            <w:r w:rsidR="00ED520E" w:rsidRPr="00ED520E">
              <w:rPr>
                <w:b/>
              </w:rPr>
              <w:t xml:space="preserve"> </w:t>
            </w:r>
            <w:r w:rsidR="00B0649F" w:rsidRPr="00ED520E">
              <w:rPr>
                <w:b/>
              </w:rPr>
              <w:t>350,4</w:t>
            </w:r>
            <w:r w:rsidRPr="00ED520E">
              <w:t xml:space="preserve"> </w:t>
            </w:r>
            <w:proofErr w:type="spellStart"/>
            <w:r w:rsidRPr="00ED520E">
              <w:t>тыс</w:t>
            </w:r>
            <w:proofErr w:type="gramStart"/>
            <w:r w:rsidRPr="00ED520E">
              <w:t>.р</w:t>
            </w:r>
            <w:proofErr w:type="gramEnd"/>
            <w:r w:rsidRPr="00ED520E">
              <w:t>ублей</w:t>
            </w:r>
            <w:proofErr w:type="spellEnd"/>
            <w:r w:rsidRPr="00ED520E">
              <w:t>, в том числе за счет средств:</w:t>
            </w:r>
          </w:p>
          <w:p w:rsidR="00326928" w:rsidRPr="00ED520E" w:rsidRDefault="00326928" w:rsidP="00C96D6B">
            <w:pPr>
              <w:pStyle w:val="Table"/>
            </w:pPr>
            <w:r w:rsidRPr="00ED520E">
              <w:t>-бюджета Ханты-Мансийского автономного округа</w:t>
            </w:r>
            <w:r w:rsidR="00ED520E" w:rsidRPr="00ED520E">
              <w:t xml:space="preserve"> </w:t>
            </w:r>
            <w:r w:rsidRPr="00ED520E">
              <w:t xml:space="preserve">- </w:t>
            </w:r>
            <w:r w:rsidR="007C7385" w:rsidRPr="00ED520E">
              <w:rPr>
                <w:b/>
              </w:rPr>
              <w:t xml:space="preserve">36 </w:t>
            </w:r>
            <w:r w:rsidR="007C7385" w:rsidRPr="00ED520E">
              <w:rPr>
                <w:b/>
              </w:rPr>
              <w:lastRenderedPageBreak/>
              <w:t>835,1</w:t>
            </w:r>
            <w:r w:rsidRPr="00ED520E">
              <w:t xml:space="preserve"> тыс. рублей</w:t>
            </w:r>
            <w:proofErr w:type="gramStart"/>
            <w:r w:rsidRPr="00ED520E">
              <w:t xml:space="preserve"> ,</w:t>
            </w:r>
            <w:proofErr w:type="gramEnd"/>
            <w:r w:rsidRPr="00ED520E">
              <w:t xml:space="preserve"> из них:</w:t>
            </w:r>
          </w:p>
          <w:p w:rsidR="00ED520E" w:rsidRPr="00ED520E" w:rsidRDefault="00ED520E" w:rsidP="00C96D6B">
            <w:pPr>
              <w:pStyle w:val="Table"/>
            </w:pPr>
          </w:p>
          <w:p w:rsidR="00ED520E" w:rsidRPr="00ED520E" w:rsidRDefault="00326928" w:rsidP="00C96D6B">
            <w:pPr>
              <w:pStyle w:val="Table"/>
            </w:pPr>
            <w:r w:rsidRPr="00ED520E">
              <w:t>2014 год</w:t>
            </w:r>
            <w:r w:rsidR="00ED520E" w:rsidRPr="00ED520E">
              <w:t>-</w:t>
            </w:r>
            <w:r w:rsidRPr="00ED520E">
              <w:t>0,0 тысяч рублей;</w:t>
            </w:r>
          </w:p>
          <w:p w:rsidR="00ED520E" w:rsidRPr="00ED520E" w:rsidRDefault="00326928" w:rsidP="00C96D6B">
            <w:pPr>
              <w:pStyle w:val="Table"/>
            </w:pPr>
            <w:r w:rsidRPr="00ED520E">
              <w:t>2015 год</w:t>
            </w:r>
            <w:r w:rsidR="00ED520E" w:rsidRPr="00ED520E">
              <w:t>-</w:t>
            </w:r>
            <w:r w:rsidRPr="00ED520E">
              <w:t>12</w:t>
            </w:r>
            <w:r w:rsidR="007C7385" w:rsidRPr="00ED520E">
              <w:t xml:space="preserve"> </w:t>
            </w:r>
            <w:r w:rsidRPr="00ED520E">
              <w:t>880,3 тысяч рублей</w:t>
            </w:r>
          </w:p>
          <w:p w:rsidR="00ED520E" w:rsidRPr="00ED520E" w:rsidRDefault="00326928" w:rsidP="00C96D6B">
            <w:pPr>
              <w:pStyle w:val="Table"/>
            </w:pPr>
            <w:r w:rsidRPr="00ED520E">
              <w:t>2016 год</w:t>
            </w:r>
            <w:r w:rsidR="00ED520E" w:rsidRPr="00ED520E">
              <w:t>-</w:t>
            </w:r>
            <w:r w:rsidR="007C7385" w:rsidRPr="00ED520E">
              <w:t>13</w:t>
            </w:r>
            <w:r w:rsidR="00ED520E" w:rsidRPr="00ED520E">
              <w:t xml:space="preserve"> </w:t>
            </w:r>
            <w:r w:rsidR="007C7385" w:rsidRPr="00ED520E">
              <w:t>954,8</w:t>
            </w:r>
            <w:r w:rsidRPr="00ED520E">
              <w:t xml:space="preserve"> тысяч рублей;</w:t>
            </w:r>
          </w:p>
          <w:p w:rsidR="00ED520E" w:rsidRPr="00ED520E" w:rsidRDefault="00326928" w:rsidP="00C96D6B">
            <w:pPr>
              <w:pStyle w:val="Table"/>
            </w:pPr>
            <w:r w:rsidRPr="00ED520E">
              <w:t>2017 год</w:t>
            </w:r>
            <w:r w:rsidR="00ED520E" w:rsidRPr="00ED520E">
              <w:t>-</w:t>
            </w:r>
            <w:r w:rsidRPr="00ED520E">
              <w:t>4</w:t>
            </w:r>
            <w:r w:rsidR="007C7385" w:rsidRPr="00ED520E">
              <w:t xml:space="preserve"> </w:t>
            </w:r>
            <w:r w:rsidRPr="00ED520E">
              <w:t>000,0 тысяч рублей;</w:t>
            </w:r>
          </w:p>
          <w:p w:rsidR="00ED520E" w:rsidRPr="00ED520E" w:rsidRDefault="00326928" w:rsidP="00C96D6B">
            <w:pPr>
              <w:pStyle w:val="Table"/>
            </w:pPr>
            <w:r w:rsidRPr="00ED520E">
              <w:t>2018 год</w:t>
            </w:r>
            <w:r w:rsidR="00ED520E" w:rsidRPr="00ED520E">
              <w:t>-</w:t>
            </w:r>
            <w:r w:rsidRPr="00ED520E">
              <w:t>2</w:t>
            </w:r>
            <w:r w:rsidR="007C7385" w:rsidRPr="00ED520E">
              <w:t xml:space="preserve"> </w:t>
            </w:r>
            <w:r w:rsidRPr="00ED520E">
              <w:t>000,0 тысяч рублей;</w:t>
            </w:r>
          </w:p>
          <w:p w:rsidR="00ED520E" w:rsidRPr="00ED520E" w:rsidRDefault="00326928" w:rsidP="00C96D6B">
            <w:pPr>
              <w:pStyle w:val="Table"/>
            </w:pPr>
            <w:r w:rsidRPr="00ED520E">
              <w:t>2019 год</w:t>
            </w:r>
            <w:r w:rsidR="00ED520E" w:rsidRPr="00ED520E">
              <w:t>-</w:t>
            </w:r>
            <w:r w:rsidRPr="00ED520E">
              <w:t>2</w:t>
            </w:r>
            <w:r w:rsidR="007C7385" w:rsidRPr="00ED520E">
              <w:t xml:space="preserve"> </w:t>
            </w:r>
            <w:r w:rsidRPr="00ED520E">
              <w:t>000,0 тысяч рублей;</w:t>
            </w:r>
          </w:p>
          <w:p w:rsidR="00326928" w:rsidRPr="00ED520E" w:rsidRDefault="00326928" w:rsidP="00C96D6B">
            <w:pPr>
              <w:pStyle w:val="Table"/>
            </w:pPr>
            <w:r w:rsidRPr="00ED520E">
              <w:t>2020 год</w:t>
            </w:r>
            <w:r w:rsidR="00ED520E" w:rsidRPr="00ED520E">
              <w:t>-</w:t>
            </w:r>
            <w:r w:rsidRPr="00ED520E">
              <w:t>2</w:t>
            </w:r>
            <w:r w:rsidR="007C7385" w:rsidRPr="00ED520E">
              <w:t xml:space="preserve"> </w:t>
            </w:r>
            <w:r w:rsidRPr="00ED520E">
              <w:t>000,0 тысяч рублей;</w:t>
            </w:r>
          </w:p>
          <w:p w:rsidR="00326928" w:rsidRPr="00ED520E" w:rsidRDefault="00326928" w:rsidP="00C96D6B">
            <w:pPr>
              <w:pStyle w:val="Table"/>
            </w:pPr>
          </w:p>
          <w:p w:rsidR="00ED520E" w:rsidRPr="00ED520E" w:rsidRDefault="00326928" w:rsidP="00C96D6B">
            <w:pPr>
              <w:pStyle w:val="Table"/>
            </w:pPr>
            <w:r w:rsidRPr="00ED520E">
              <w:t xml:space="preserve">-бюджет поселений- </w:t>
            </w:r>
            <w:r w:rsidR="002115FA" w:rsidRPr="00ED520E">
              <w:rPr>
                <w:b/>
              </w:rPr>
              <w:t>196</w:t>
            </w:r>
            <w:r w:rsidR="00ED520E" w:rsidRPr="00ED520E">
              <w:rPr>
                <w:b/>
              </w:rPr>
              <w:t xml:space="preserve"> </w:t>
            </w:r>
            <w:r w:rsidR="00F43C54" w:rsidRPr="00ED520E">
              <w:rPr>
                <w:b/>
              </w:rPr>
              <w:t>515,3</w:t>
            </w:r>
            <w:r w:rsidRPr="00ED520E">
              <w:rPr>
                <w:b/>
              </w:rPr>
              <w:t xml:space="preserve"> </w:t>
            </w:r>
            <w:proofErr w:type="spellStart"/>
            <w:r w:rsidRPr="00ED520E">
              <w:t>тыс</w:t>
            </w:r>
            <w:proofErr w:type="gramStart"/>
            <w:r w:rsidRPr="00ED520E">
              <w:t>.р</w:t>
            </w:r>
            <w:proofErr w:type="gramEnd"/>
            <w:r w:rsidRPr="00ED520E">
              <w:t>ублей</w:t>
            </w:r>
            <w:proofErr w:type="spellEnd"/>
            <w:r w:rsidRPr="00ED520E">
              <w:t>, из них:.</w:t>
            </w:r>
          </w:p>
          <w:p w:rsidR="00ED520E" w:rsidRPr="00ED520E" w:rsidRDefault="00B0649F" w:rsidP="00C96D6B">
            <w:pPr>
              <w:pStyle w:val="Table"/>
            </w:pPr>
            <w:r w:rsidRPr="00ED520E">
              <w:t>2014 год</w:t>
            </w:r>
            <w:r w:rsidR="00ED520E" w:rsidRPr="00ED520E">
              <w:t>-</w:t>
            </w:r>
            <w:r w:rsidRPr="00ED520E">
              <w:t xml:space="preserve"> 21</w:t>
            </w:r>
            <w:r w:rsidR="007C7385" w:rsidRPr="00ED520E">
              <w:t xml:space="preserve"> </w:t>
            </w:r>
            <w:r w:rsidR="00326928" w:rsidRPr="00ED520E">
              <w:t>153,3 тысяч рублей;</w:t>
            </w:r>
          </w:p>
          <w:p w:rsidR="00ED520E" w:rsidRPr="00ED520E" w:rsidRDefault="00326928" w:rsidP="00C96D6B">
            <w:pPr>
              <w:pStyle w:val="Table"/>
            </w:pPr>
            <w:r w:rsidRPr="00ED520E">
              <w:t>2015 год</w:t>
            </w:r>
            <w:r w:rsidR="00ED520E" w:rsidRPr="00ED520E">
              <w:t>-</w:t>
            </w:r>
            <w:r w:rsidRPr="00ED520E">
              <w:t>24</w:t>
            </w:r>
            <w:r w:rsidR="00ED520E" w:rsidRPr="00ED520E">
              <w:t xml:space="preserve"> </w:t>
            </w:r>
            <w:r w:rsidRPr="00ED520E">
              <w:t>558,6 тысяч рублей</w:t>
            </w:r>
          </w:p>
          <w:p w:rsidR="00ED520E" w:rsidRPr="00ED520E" w:rsidRDefault="00326928" w:rsidP="00C96D6B">
            <w:pPr>
              <w:pStyle w:val="Table"/>
            </w:pPr>
            <w:r w:rsidRPr="00ED520E">
              <w:t>2016 год</w:t>
            </w:r>
            <w:r w:rsidR="00ED520E" w:rsidRPr="00ED520E">
              <w:t>-</w:t>
            </w:r>
            <w:r w:rsidR="007C7385" w:rsidRPr="00ED520E">
              <w:t>25</w:t>
            </w:r>
            <w:r w:rsidR="00ED520E" w:rsidRPr="00ED520E">
              <w:t xml:space="preserve"> </w:t>
            </w:r>
            <w:r w:rsidR="00F43C54" w:rsidRPr="00ED520E">
              <w:t>642,8</w:t>
            </w:r>
            <w:r w:rsidRPr="00ED520E">
              <w:t xml:space="preserve"> тысяч рублей;</w:t>
            </w:r>
          </w:p>
          <w:p w:rsidR="00ED520E" w:rsidRPr="00ED520E" w:rsidRDefault="00326928" w:rsidP="00C96D6B">
            <w:pPr>
              <w:pStyle w:val="Table"/>
            </w:pPr>
            <w:r w:rsidRPr="00ED520E">
              <w:t>2017 год</w:t>
            </w:r>
            <w:r w:rsidR="00ED520E" w:rsidRPr="00ED520E">
              <w:t>-</w:t>
            </w:r>
            <w:r w:rsidR="00627416" w:rsidRPr="00ED520E">
              <w:t>27</w:t>
            </w:r>
            <w:r w:rsidR="007C7385" w:rsidRPr="00ED520E">
              <w:t xml:space="preserve"> </w:t>
            </w:r>
            <w:r w:rsidR="00627416" w:rsidRPr="00ED520E">
              <w:t>057,9</w:t>
            </w:r>
            <w:r w:rsidRPr="00ED520E">
              <w:t>тысяч рублей;</w:t>
            </w:r>
          </w:p>
          <w:p w:rsidR="00ED520E" w:rsidRPr="00ED520E" w:rsidRDefault="00326928" w:rsidP="00C96D6B">
            <w:pPr>
              <w:pStyle w:val="Table"/>
            </w:pPr>
            <w:r w:rsidRPr="00ED520E">
              <w:t>2018 год</w:t>
            </w:r>
            <w:r w:rsidR="00ED520E" w:rsidRPr="00ED520E">
              <w:t>-</w:t>
            </w:r>
            <w:r w:rsidRPr="00ED520E">
              <w:t>34</w:t>
            </w:r>
            <w:r w:rsidR="007C7385" w:rsidRPr="00ED520E">
              <w:t xml:space="preserve"> </w:t>
            </w:r>
            <w:r w:rsidRPr="00ED520E">
              <w:t>907,1 тысяч рублей;</w:t>
            </w:r>
          </w:p>
          <w:p w:rsidR="00ED520E" w:rsidRPr="00ED520E" w:rsidRDefault="00326928" w:rsidP="00C96D6B">
            <w:pPr>
              <w:pStyle w:val="Table"/>
            </w:pPr>
            <w:r w:rsidRPr="00ED520E">
              <w:t>2019 год</w:t>
            </w:r>
            <w:r w:rsidR="00ED520E" w:rsidRPr="00ED520E">
              <w:t>-</w:t>
            </w:r>
            <w:r w:rsidRPr="00ED520E">
              <w:t>31</w:t>
            </w:r>
            <w:r w:rsidR="007C7385" w:rsidRPr="00ED520E">
              <w:t xml:space="preserve"> </w:t>
            </w:r>
            <w:r w:rsidRPr="00ED520E">
              <w:t>597,8 тысяч рублей;</w:t>
            </w:r>
          </w:p>
          <w:p w:rsidR="00326928" w:rsidRPr="00ED520E" w:rsidRDefault="00326928" w:rsidP="00C96D6B">
            <w:pPr>
              <w:pStyle w:val="Table"/>
            </w:pPr>
            <w:r w:rsidRPr="00ED520E">
              <w:t>2020 год</w:t>
            </w:r>
            <w:r w:rsidR="00ED520E" w:rsidRPr="00ED520E">
              <w:t>-</w:t>
            </w:r>
            <w:r w:rsidRPr="00ED520E">
              <w:t>31</w:t>
            </w:r>
            <w:r w:rsidR="007C7385" w:rsidRPr="00ED520E">
              <w:t xml:space="preserve"> </w:t>
            </w:r>
            <w:r w:rsidRPr="00ED520E">
              <w:t>597,8 тысяч рублей</w:t>
            </w:r>
          </w:p>
          <w:p w:rsidR="00326928" w:rsidRPr="00ED520E" w:rsidRDefault="00326928" w:rsidP="00C96D6B">
            <w:pPr>
              <w:pStyle w:val="Table"/>
            </w:pPr>
          </w:p>
          <w:p w:rsidR="00326928" w:rsidRPr="00ED520E" w:rsidRDefault="00326928" w:rsidP="00C96D6B">
            <w:pPr>
              <w:pStyle w:val="Table"/>
            </w:pPr>
            <w:r w:rsidRPr="00ED520E">
              <w:t>Ежегодные объемы финансирования программы за счет средств бюджетов: автономного округа, городского поселения Березово определяются в соответствии с утвержденными бюджетами на соответствующий финансовый год.</w:t>
            </w:r>
          </w:p>
          <w:p w:rsidR="00326928" w:rsidRPr="00ED520E" w:rsidRDefault="00326928" w:rsidP="00C96D6B">
            <w:pPr>
              <w:pStyle w:val="Table"/>
            </w:pPr>
            <w:r w:rsidRPr="00ED520E">
              <w:t xml:space="preserve">В ходе реализации программы ежегодные объемы финансирования мероприятий при необходимости подлежат корректировке. </w:t>
            </w:r>
          </w:p>
        </w:tc>
      </w:tr>
      <w:tr w:rsidR="00326928" w:rsidRPr="00ED520E" w:rsidTr="00535009">
        <w:tc>
          <w:tcPr>
            <w:tcW w:w="3369" w:type="dxa"/>
            <w:shd w:val="clear" w:color="auto" w:fill="auto"/>
          </w:tcPr>
          <w:p w:rsidR="00326928" w:rsidRPr="00ED520E" w:rsidRDefault="00326928" w:rsidP="00C96D6B">
            <w:pPr>
              <w:pStyle w:val="Table"/>
            </w:pPr>
            <w:r w:rsidRPr="00ED520E">
              <w:lastRenderedPageBreak/>
              <w:t>Целевые показатели муниципальной программы (показатели социально-экономической эффективности)</w:t>
            </w:r>
          </w:p>
        </w:tc>
        <w:tc>
          <w:tcPr>
            <w:tcW w:w="6662" w:type="dxa"/>
          </w:tcPr>
          <w:p w:rsidR="00326928" w:rsidRPr="00ED520E" w:rsidRDefault="00326928" w:rsidP="00C96D6B">
            <w:pPr>
              <w:pStyle w:val="Table"/>
            </w:pPr>
            <w:r w:rsidRPr="00ED520E">
              <w:t>1) сокращение</w:t>
            </w:r>
            <w:r w:rsidR="00ED520E" w:rsidRPr="00ED520E">
              <w:t xml:space="preserve"> </w:t>
            </w:r>
            <w:r w:rsidRPr="00ED520E">
              <w:t>количества аварийного жилья с 18 домов до 3 домов</w:t>
            </w:r>
            <w:r w:rsidR="00ED520E" w:rsidRPr="00ED520E">
              <w:t xml:space="preserve"> </w:t>
            </w:r>
            <w:r w:rsidRPr="00ED520E">
              <w:t>к 2020 году;</w:t>
            </w:r>
          </w:p>
          <w:p w:rsidR="00326928" w:rsidRPr="00ED520E" w:rsidRDefault="00326928" w:rsidP="00C96D6B">
            <w:pPr>
              <w:pStyle w:val="Table"/>
            </w:pPr>
            <w:r w:rsidRPr="00ED520E">
              <w:t xml:space="preserve">2) ежегодная замена ветхих муниципальных сетей </w:t>
            </w:r>
            <w:proofErr w:type="spellStart"/>
            <w:r w:rsidRPr="00ED520E">
              <w:t>тепловодоснабжения</w:t>
            </w:r>
            <w:proofErr w:type="spellEnd"/>
            <w:r w:rsidRPr="00ED520E">
              <w:t xml:space="preserve"> и водоотведения с 159 м/</w:t>
            </w:r>
            <w:proofErr w:type="gramStart"/>
            <w:r w:rsidRPr="00ED520E">
              <w:t>п</w:t>
            </w:r>
            <w:proofErr w:type="gramEnd"/>
            <w:r w:rsidRPr="00ED520E">
              <w:t xml:space="preserve"> до 1215 м/п к 2020 году. </w:t>
            </w:r>
          </w:p>
        </w:tc>
      </w:tr>
    </w:tbl>
    <w:p w:rsidR="00326928" w:rsidRPr="00C96D6B" w:rsidRDefault="00326928" w:rsidP="00C96D6B">
      <w:pPr>
        <w:ind w:left="567" w:firstLine="0"/>
      </w:pPr>
    </w:p>
    <w:p w:rsidR="00326928" w:rsidRPr="00C96D6B" w:rsidRDefault="00326928" w:rsidP="00C96D6B">
      <w:pPr>
        <w:autoSpaceDE w:val="0"/>
        <w:autoSpaceDN w:val="0"/>
        <w:adjustRightInd w:val="0"/>
        <w:jc w:val="center"/>
        <w:rPr>
          <w:rFonts w:cs="Arial"/>
          <w:b/>
          <w:bCs/>
          <w:iCs/>
          <w:sz w:val="30"/>
          <w:szCs w:val="28"/>
        </w:rPr>
      </w:pPr>
      <w:r w:rsidRPr="00C96D6B">
        <w:rPr>
          <w:rFonts w:cs="Arial"/>
          <w:b/>
          <w:bCs/>
          <w:iCs/>
          <w:sz w:val="30"/>
          <w:szCs w:val="28"/>
        </w:rPr>
        <w:t>Раздел 1. Характеристика текущего состояния сферы жилищно</w:t>
      </w:r>
      <w:r w:rsidR="00ED520E" w:rsidRPr="00C96D6B">
        <w:rPr>
          <w:rFonts w:cs="Arial"/>
          <w:b/>
          <w:bCs/>
          <w:iCs/>
          <w:sz w:val="30"/>
          <w:szCs w:val="28"/>
        </w:rPr>
        <w:t>-</w:t>
      </w:r>
      <w:r w:rsidRPr="00C96D6B">
        <w:rPr>
          <w:rFonts w:cs="Arial"/>
          <w:b/>
          <w:bCs/>
          <w:iCs/>
          <w:sz w:val="30"/>
          <w:szCs w:val="28"/>
        </w:rPr>
        <w:t xml:space="preserve">коммунального хозяйства городского поселения Берёзово. </w:t>
      </w:r>
    </w:p>
    <w:p w:rsidR="00326928" w:rsidRPr="00C96D6B" w:rsidRDefault="00326928" w:rsidP="00C96D6B"/>
    <w:p w:rsidR="00326928" w:rsidRPr="00ED520E" w:rsidRDefault="00326928" w:rsidP="00326928">
      <w:pPr>
        <w:ind w:firstLine="708"/>
        <w:rPr>
          <w:rFonts w:cs="Arial"/>
          <w:szCs w:val="28"/>
        </w:rPr>
      </w:pPr>
      <w:r w:rsidRPr="00ED520E">
        <w:rPr>
          <w:rFonts w:cs="Arial"/>
          <w:szCs w:val="28"/>
        </w:rPr>
        <w:t>Стабильность работы и уровень предоставляемых услуг жилищно-коммунального комплекса непосредственно оказывают влияние на качество жизни населения и развитие экономики</w:t>
      </w:r>
      <w:r w:rsidR="00ED520E" w:rsidRPr="00ED520E">
        <w:rPr>
          <w:rFonts w:cs="Arial"/>
          <w:szCs w:val="28"/>
        </w:rPr>
        <w:t xml:space="preserve"> </w:t>
      </w:r>
      <w:r w:rsidRPr="00ED520E">
        <w:rPr>
          <w:rFonts w:cs="Arial"/>
          <w:szCs w:val="28"/>
        </w:rPr>
        <w:t>городского поселения Берёзово.</w:t>
      </w:r>
    </w:p>
    <w:p w:rsidR="00326928" w:rsidRPr="00ED520E" w:rsidRDefault="00326928" w:rsidP="00326928">
      <w:pPr>
        <w:ind w:firstLine="708"/>
        <w:rPr>
          <w:rFonts w:cs="Arial"/>
          <w:szCs w:val="28"/>
        </w:rPr>
      </w:pPr>
      <w:proofErr w:type="gramStart"/>
      <w:r w:rsidRPr="00ED520E">
        <w:rPr>
          <w:rFonts w:cs="Arial"/>
          <w:szCs w:val="28"/>
        </w:rPr>
        <w:t xml:space="preserve">Реформирование жилищно-коммунального хозяйства в Российской Федерации прошло несколько важных этапов, в ходе которых были в целом выполнены задачи реформы оплаты жилья и коммунальных услуг, создания системы адресной социальной поддержки граждан, совершенствования системы управления многоквартирными жилыми домами, финансового оздоровления организацией жилищно-коммунального комплекса, развития в жилищно-коммунальной сфере конкурентных рыночных отношений и привлечения частного сектора к управлению объектами коммунальной инфраструктуры и жилищного фонда. </w:t>
      </w:r>
      <w:proofErr w:type="gramEnd"/>
    </w:p>
    <w:p w:rsidR="00326928" w:rsidRPr="00ED520E" w:rsidRDefault="00326928" w:rsidP="00326928">
      <w:pPr>
        <w:ind w:firstLine="708"/>
        <w:rPr>
          <w:rFonts w:cs="Arial"/>
          <w:szCs w:val="28"/>
        </w:rPr>
      </w:pPr>
      <w:r w:rsidRPr="00ED520E">
        <w:rPr>
          <w:rFonts w:cs="Arial"/>
          <w:szCs w:val="28"/>
        </w:rPr>
        <w:t xml:space="preserve">Жилищно-коммунальный комплекс до сих пор является зоной повышенных социально-экономических рисков. Нельзя считать решенной задачу обеспечения качества предоставляемых коммунальных услуг. Остро стоит задача повышения </w:t>
      </w:r>
      <w:r w:rsidRPr="00ED520E">
        <w:rPr>
          <w:rFonts w:cs="Arial"/>
          <w:szCs w:val="28"/>
        </w:rPr>
        <w:lastRenderedPageBreak/>
        <w:t xml:space="preserve">энергетической эффективности, снижения расходов энергетических ресурсов при предоставлении коммунальных услуг. </w:t>
      </w:r>
    </w:p>
    <w:p w:rsidR="00326928" w:rsidRPr="00ED520E" w:rsidRDefault="00326928" w:rsidP="00326928">
      <w:pPr>
        <w:ind w:firstLine="708"/>
        <w:rPr>
          <w:rFonts w:cs="Arial"/>
          <w:szCs w:val="28"/>
        </w:rPr>
      </w:pPr>
      <w:r w:rsidRPr="00ED520E">
        <w:rPr>
          <w:rFonts w:cs="Arial"/>
          <w:szCs w:val="28"/>
        </w:rPr>
        <w:t>Протяженность сетей централизованного теплоснабжения в городском поселении Берёзово</w:t>
      </w:r>
      <w:r w:rsidR="00ED520E" w:rsidRPr="00ED520E">
        <w:rPr>
          <w:rFonts w:cs="Arial"/>
          <w:szCs w:val="28"/>
        </w:rPr>
        <w:t>-</w:t>
      </w:r>
      <w:r w:rsidRPr="00ED520E">
        <w:rPr>
          <w:rFonts w:cs="Arial"/>
          <w:szCs w:val="28"/>
        </w:rPr>
        <w:t>17,481 км</w:t>
      </w:r>
      <w:proofErr w:type="gramStart"/>
      <w:r w:rsidRPr="00ED520E">
        <w:rPr>
          <w:rFonts w:cs="Arial"/>
          <w:szCs w:val="28"/>
        </w:rPr>
        <w:t xml:space="preserve">., </w:t>
      </w:r>
      <w:proofErr w:type="gramEnd"/>
      <w:r w:rsidRPr="00ED520E">
        <w:rPr>
          <w:rFonts w:cs="Arial"/>
          <w:szCs w:val="28"/>
        </w:rPr>
        <w:t>село Теги</w:t>
      </w:r>
      <w:r w:rsidR="00ED520E" w:rsidRPr="00ED520E">
        <w:rPr>
          <w:rFonts w:cs="Arial"/>
          <w:szCs w:val="28"/>
        </w:rPr>
        <w:t>-</w:t>
      </w:r>
      <w:r w:rsidRPr="00ED520E">
        <w:rPr>
          <w:rFonts w:cs="Arial"/>
          <w:szCs w:val="28"/>
        </w:rPr>
        <w:t xml:space="preserve">0,91, Общая протяженность тепловых сетей 18,391 км. </w:t>
      </w:r>
    </w:p>
    <w:p w:rsidR="00326928" w:rsidRPr="00ED520E" w:rsidRDefault="00326928" w:rsidP="00326928">
      <w:pPr>
        <w:ind w:firstLine="708"/>
        <w:rPr>
          <w:rFonts w:cs="Arial"/>
          <w:szCs w:val="28"/>
        </w:rPr>
      </w:pPr>
      <w:r w:rsidRPr="00ED520E">
        <w:rPr>
          <w:rFonts w:cs="Arial"/>
          <w:szCs w:val="28"/>
        </w:rPr>
        <w:t>Протяженность сетей централизованного водоснабжения в городском поселении Березово</w:t>
      </w:r>
      <w:r w:rsidR="00ED520E" w:rsidRPr="00ED520E">
        <w:rPr>
          <w:rFonts w:cs="Arial"/>
          <w:szCs w:val="28"/>
        </w:rPr>
        <w:t>-</w:t>
      </w:r>
      <w:r w:rsidRPr="00ED520E">
        <w:rPr>
          <w:rFonts w:cs="Arial"/>
          <w:szCs w:val="28"/>
        </w:rPr>
        <w:t>15,929</w:t>
      </w:r>
      <w:r w:rsidR="00ED520E" w:rsidRPr="00ED520E">
        <w:rPr>
          <w:rFonts w:cs="Arial"/>
          <w:szCs w:val="28"/>
        </w:rPr>
        <w:t xml:space="preserve"> </w:t>
      </w:r>
      <w:r w:rsidRPr="00ED520E">
        <w:rPr>
          <w:rFonts w:cs="Arial"/>
          <w:szCs w:val="28"/>
        </w:rPr>
        <w:t>км</w:t>
      </w:r>
      <w:proofErr w:type="gramStart"/>
      <w:r w:rsidRPr="00ED520E">
        <w:rPr>
          <w:rFonts w:cs="Arial"/>
          <w:szCs w:val="28"/>
        </w:rPr>
        <w:t xml:space="preserve">., </w:t>
      </w:r>
      <w:proofErr w:type="gramEnd"/>
      <w:r w:rsidRPr="00ED520E">
        <w:rPr>
          <w:rFonts w:cs="Arial"/>
          <w:szCs w:val="28"/>
        </w:rPr>
        <w:t>село Теги</w:t>
      </w:r>
      <w:r w:rsidR="00ED520E" w:rsidRPr="00ED520E">
        <w:rPr>
          <w:rFonts w:cs="Arial"/>
          <w:szCs w:val="28"/>
        </w:rPr>
        <w:t>-</w:t>
      </w:r>
      <w:r w:rsidRPr="00ED520E">
        <w:rPr>
          <w:rFonts w:cs="Arial"/>
          <w:szCs w:val="28"/>
        </w:rPr>
        <w:t>0,612 км.. Общая протяженность сетей водоснабжения 16,541 км</w:t>
      </w:r>
    </w:p>
    <w:p w:rsidR="00326928" w:rsidRPr="00ED520E" w:rsidRDefault="00326928" w:rsidP="00326928">
      <w:pPr>
        <w:ind w:firstLine="708"/>
        <w:rPr>
          <w:rFonts w:cs="Arial"/>
          <w:szCs w:val="28"/>
        </w:rPr>
      </w:pPr>
      <w:r w:rsidRPr="00ED520E">
        <w:rPr>
          <w:rFonts w:cs="Arial"/>
          <w:szCs w:val="28"/>
        </w:rPr>
        <w:t>Протяженность сетей централизованного водоотведения в населенных пунктах Березовского района</w:t>
      </w:r>
      <w:proofErr w:type="gramStart"/>
      <w:r w:rsidRPr="00ED520E">
        <w:rPr>
          <w:rFonts w:cs="Arial"/>
          <w:szCs w:val="28"/>
        </w:rPr>
        <w:t>.</w:t>
      </w:r>
      <w:proofErr w:type="gramEnd"/>
      <w:r w:rsidRPr="00ED520E">
        <w:rPr>
          <w:rFonts w:cs="Arial"/>
          <w:szCs w:val="28"/>
        </w:rPr>
        <w:t xml:space="preserve"> </w:t>
      </w:r>
      <w:proofErr w:type="spellStart"/>
      <w:proofErr w:type="gramStart"/>
      <w:r w:rsidRPr="00ED520E">
        <w:rPr>
          <w:rFonts w:cs="Arial"/>
          <w:szCs w:val="28"/>
        </w:rPr>
        <w:t>п</w:t>
      </w:r>
      <w:proofErr w:type="gramEnd"/>
      <w:r w:rsidRPr="00ED520E">
        <w:rPr>
          <w:rFonts w:cs="Arial"/>
          <w:szCs w:val="28"/>
        </w:rPr>
        <w:t>гт</w:t>
      </w:r>
      <w:proofErr w:type="spellEnd"/>
      <w:r w:rsidRPr="00ED520E">
        <w:rPr>
          <w:rFonts w:cs="Arial"/>
          <w:szCs w:val="28"/>
        </w:rPr>
        <w:t>. Березово</w:t>
      </w:r>
      <w:r w:rsidR="00ED520E" w:rsidRPr="00ED520E">
        <w:rPr>
          <w:rFonts w:cs="Arial"/>
          <w:szCs w:val="28"/>
        </w:rPr>
        <w:t>-</w:t>
      </w:r>
      <w:r w:rsidRPr="00ED520E">
        <w:rPr>
          <w:rFonts w:cs="Arial"/>
          <w:szCs w:val="28"/>
        </w:rPr>
        <w:t xml:space="preserve">8,50 км. </w:t>
      </w:r>
    </w:p>
    <w:p w:rsidR="00326928" w:rsidRPr="00ED520E" w:rsidRDefault="00326928" w:rsidP="00326928">
      <w:pPr>
        <w:ind w:firstLine="708"/>
        <w:rPr>
          <w:rFonts w:cs="Arial"/>
          <w:szCs w:val="28"/>
        </w:rPr>
      </w:pPr>
      <w:r w:rsidRPr="00ED520E">
        <w:rPr>
          <w:rFonts w:cs="Arial"/>
          <w:szCs w:val="28"/>
        </w:rPr>
        <w:t>Физический износ коммунальной инфраструктуры в среднем по городскому поселению Берёзово составляет 42,52 %.</w:t>
      </w:r>
    </w:p>
    <w:p w:rsidR="00326928" w:rsidRPr="00ED520E" w:rsidRDefault="00326928" w:rsidP="00326928">
      <w:pPr>
        <w:ind w:firstLine="708"/>
        <w:rPr>
          <w:rFonts w:cs="Arial"/>
          <w:szCs w:val="28"/>
        </w:rPr>
      </w:pPr>
      <w:r w:rsidRPr="00ED520E">
        <w:rPr>
          <w:rFonts w:cs="Arial"/>
          <w:szCs w:val="28"/>
        </w:rPr>
        <w:t>Потери и утечки воды и тепловой энергии значительно превышают допустимый уровень. Сокращение объемов нерационального потребления коммунальных услуг остается одной из важнейших задач.</w:t>
      </w:r>
    </w:p>
    <w:p w:rsidR="00326928" w:rsidRPr="00ED520E" w:rsidRDefault="00326928" w:rsidP="00326928">
      <w:pPr>
        <w:ind w:firstLine="708"/>
        <w:rPr>
          <w:rFonts w:cs="Arial"/>
          <w:szCs w:val="28"/>
        </w:rPr>
      </w:pPr>
      <w:r w:rsidRPr="00ED520E">
        <w:rPr>
          <w:rFonts w:cs="Arial"/>
          <w:szCs w:val="28"/>
        </w:rPr>
        <w:t>Основным источником питьевого и хозяйственно-бытового водоснабжения населенных пунктов являются подземные воды, 75%.</w:t>
      </w:r>
    </w:p>
    <w:p w:rsidR="00ED520E" w:rsidRPr="00ED520E" w:rsidRDefault="00326928" w:rsidP="00326928">
      <w:pPr>
        <w:ind w:firstLine="708"/>
        <w:rPr>
          <w:rFonts w:cs="Arial"/>
          <w:szCs w:val="28"/>
        </w:rPr>
      </w:pPr>
      <w:proofErr w:type="gramStart"/>
      <w:r w:rsidRPr="00ED520E">
        <w:rPr>
          <w:rFonts w:cs="Arial"/>
          <w:szCs w:val="28"/>
        </w:rPr>
        <w:t>Качество сырой воды</w:t>
      </w:r>
      <w:r w:rsidR="00ED520E" w:rsidRPr="00ED520E">
        <w:rPr>
          <w:rFonts w:cs="Arial"/>
          <w:szCs w:val="28"/>
        </w:rPr>
        <w:t xml:space="preserve"> </w:t>
      </w:r>
      <w:r w:rsidRPr="00ED520E">
        <w:rPr>
          <w:rFonts w:cs="Arial"/>
          <w:szCs w:val="28"/>
        </w:rPr>
        <w:t>подземных источников не соответствует нормативным требованиям, предъявляемым к питьевой воде, по содержанию железа, марганца, цветности; в отдельных скважинах</w:t>
      </w:r>
      <w:r w:rsidR="00ED520E" w:rsidRPr="00ED520E">
        <w:rPr>
          <w:rFonts w:cs="Arial"/>
          <w:szCs w:val="28"/>
        </w:rPr>
        <w:t>-</w:t>
      </w:r>
      <w:r w:rsidRPr="00ED520E">
        <w:rPr>
          <w:rFonts w:cs="Arial"/>
          <w:szCs w:val="28"/>
        </w:rPr>
        <w:t>по мутности, фтору, окисляемости, сероводороду, азоту аммония, меди.</w:t>
      </w:r>
      <w:proofErr w:type="gramEnd"/>
    </w:p>
    <w:p w:rsidR="00326928" w:rsidRPr="00ED520E" w:rsidRDefault="00326928" w:rsidP="00326928">
      <w:pPr>
        <w:tabs>
          <w:tab w:val="left" w:pos="709"/>
        </w:tabs>
        <w:rPr>
          <w:rFonts w:cs="Arial"/>
          <w:szCs w:val="28"/>
        </w:rPr>
      </w:pPr>
      <w:r w:rsidRPr="00ED520E">
        <w:rPr>
          <w:rFonts w:cs="Arial"/>
          <w:szCs w:val="28"/>
        </w:rPr>
        <w:t>На территории городского поселения Берёзово функционирует 3 водоочистных сооружения, суммарной производительностью</w:t>
      </w:r>
      <w:r w:rsidR="00ED520E" w:rsidRPr="00ED520E">
        <w:rPr>
          <w:rFonts w:cs="Arial"/>
          <w:szCs w:val="28"/>
        </w:rPr>
        <w:t xml:space="preserve"> </w:t>
      </w:r>
      <w:r w:rsidRPr="00ED520E">
        <w:rPr>
          <w:rFonts w:cs="Arial"/>
          <w:szCs w:val="28"/>
        </w:rPr>
        <w:t>1,85 тысяч м</w:t>
      </w:r>
      <w:r w:rsidRPr="00ED520E">
        <w:rPr>
          <w:rFonts w:cs="Arial"/>
          <w:szCs w:val="28"/>
          <w:vertAlign w:val="superscript"/>
        </w:rPr>
        <w:t>3</w:t>
      </w:r>
      <w:r w:rsidRPr="00ED520E">
        <w:rPr>
          <w:rFonts w:cs="Arial"/>
          <w:szCs w:val="28"/>
        </w:rPr>
        <w:t>/</w:t>
      </w:r>
      <w:proofErr w:type="spellStart"/>
      <w:r w:rsidRPr="00ED520E">
        <w:rPr>
          <w:rFonts w:cs="Arial"/>
          <w:szCs w:val="28"/>
        </w:rPr>
        <w:t>сут</w:t>
      </w:r>
      <w:proofErr w:type="spellEnd"/>
      <w:r w:rsidRPr="00ED520E">
        <w:rPr>
          <w:rFonts w:cs="Arial"/>
          <w:szCs w:val="28"/>
        </w:rPr>
        <w:t xml:space="preserve">, из них все 3 </w:t>
      </w:r>
      <w:proofErr w:type="spellStart"/>
      <w:r w:rsidRPr="00ED520E">
        <w:rPr>
          <w:rFonts w:cs="Arial"/>
          <w:szCs w:val="28"/>
        </w:rPr>
        <w:t>сооруженя</w:t>
      </w:r>
      <w:proofErr w:type="spellEnd"/>
      <w:r w:rsidRPr="00ED520E">
        <w:rPr>
          <w:rFonts w:cs="Arial"/>
          <w:szCs w:val="28"/>
        </w:rPr>
        <w:t xml:space="preserve"> муниципальной формы собственности: ВОС центральной районной больницы, ВОС аэропорта, ВОС (Шмидта 2).</w:t>
      </w:r>
    </w:p>
    <w:p w:rsidR="00326928" w:rsidRPr="00ED520E" w:rsidRDefault="00326928" w:rsidP="00326928">
      <w:pPr>
        <w:ind w:firstLine="708"/>
        <w:rPr>
          <w:rFonts w:cs="Arial"/>
          <w:szCs w:val="28"/>
        </w:rPr>
      </w:pPr>
      <w:r w:rsidRPr="00ED520E">
        <w:rPr>
          <w:rFonts w:cs="Arial"/>
          <w:szCs w:val="28"/>
        </w:rPr>
        <w:t>Системы обеззараживания воды также работают недостаточно эффективно.</w:t>
      </w:r>
    </w:p>
    <w:p w:rsidR="00326928" w:rsidRPr="00ED520E" w:rsidRDefault="00326928" w:rsidP="00326928">
      <w:pPr>
        <w:ind w:firstLine="708"/>
        <w:rPr>
          <w:rFonts w:cs="Arial"/>
          <w:szCs w:val="28"/>
        </w:rPr>
      </w:pPr>
      <w:r w:rsidRPr="00ED520E">
        <w:rPr>
          <w:rFonts w:cs="Arial"/>
          <w:szCs w:val="28"/>
        </w:rPr>
        <w:t>Более 30% потребителей получают воду без необходимой степени очистки.</w:t>
      </w:r>
    </w:p>
    <w:p w:rsidR="00326928" w:rsidRPr="00ED520E" w:rsidRDefault="00326928" w:rsidP="00326928">
      <w:pPr>
        <w:ind w:firstLine="708"/>
        <w:rPr>
          <w:rFonts w:cs="Arial"/>
          <w:szCs w:val="28"/>
        </w:rPr>
      </w:pPr>
      <w:r w:rsidRPr="00ED520E">
        <w:rPr>
          <w:rFonts w:cs="Arial"/>
          <w:szCs w:val="28"/>
        </w:rPr>
        <w:t>Основной проблемой водопроводных сетей является загрязнение питьевой воды продуктами коррозии трубопроводов. Высокий износ сетей становиться результатом высокой аварийности.</w:t>
      </w:r>
    </w:p>
    <w:p w:rsidR="00326928" w:rsidRPr="00ED520E" w:rsidRDefault="00326928" w:rsidP="00326928">
      <w:pPr>
        <w:ind w:firstLine="708"/>
        <w:rPr>
          <w:rFonts w:cs="Arial"/>
          <w:szCs w:val="28"/>
        </w:rPr>
      </w:pPr>
      <w:r w:rsidRPr="00ED520E">
        <w:rPr>
          <w:rFonts w:cs="Arial"/>
          <w:szCs w:val="28"/>
        </w:rPr>
        <w:t>Доступность и качество питьевой воды определяют здоровье населения и качество жизни. Обеспечение населения чистой водой окажет непосредственное влияние на снижение смертности и увеличение продолжительности жизни.</w:t>
      </w:r>
    </w:p>
    <w:p w:rsidR="00326928" w:rsidRPr="00ED520E" w:rsidRDefault="00326928" w:rsidP="00326928">
      <w:pPr>
        <w:ind w:firstLine="708"/>
        <w:rPr>
          <w:rFonts w:cs="Arial"/>
          <w:szCs w:val="28"/>
        </w:rPr>
      </w:pPr>
      <w:r w:rsidRPr="00ED520E">
        <w:rPr>
          <w:rFonts w:cs="Arial"/>
          <w:szCs w:val="28"/>
        </w:rPr>
        <w:t>На территории городского поселения Берёзово функционирует 1 канализационно-очистное в сооружение суммарной производительностью 1500 м</w:t>
      </w:r>
      <w:r w:rsidRPr="00ED520E">
        <w:rPr>
          <w:rFonts w:cs="Arial"/>
          <w:szCs w:val="28"/>
          <w:vertAlign w:val="superscript"/>
        </w:rPr>
        <w:t>3</w:t>
      </w:r>
      <w:r w:rsidRPr="00ED520E">
        <w:rPr>
          <w:rFonts w:cs="Arial"/>
          <w:szCs w:val="28"/>
        </w:rPr>
        <w:t>/</w:t>
      </w:r>
      <w:proofErr w:type="spellStart"/>
      <w:r w:rsidRPr="00ED520E">
        <w:rPr>
          <w:rFonts w:cs="Arial"/>
          <w:szCs w:val="28"/>
        </w:rPr>
        <w:t>сут</w:t>
      </w:r>
      <w:proofErr w:type="spellEnd"/>
      <w:r w:rsidRPr="00ED520E">
        <w:rPr>
          <w:rFonts w:cs="Arial"/>
          <w:szCs w:val="28"/>
        </w:rPr>
        <w:t>,</w:t>
      </w:r>
      <w:r w:rsidR="00ED520E" w:rsidRPr="00ED520E">
        <w:rPr>
          <w:rFonts w:cs="Arial"/>
          <w:szCs w:val="28"/>
        </w:rPr>
        <w:t xml:space="preserve"> </w:t>
      </w:r>
      <w:r w:rsidRPr="00ED520E">
        <w:rPr>
          <w:rFonts w:cs="Arial"/>
          <w:szCs w:val="28"/>
        </w:rPr>
        <w:t>муниципальной формы собственности.</w:t>
      </w:r>
    </w:p>
    <w:p w:rsidR="00ED520E" w:rsidRPr="00ED520E" w:rsidRDefault="00326928" w:rsidP="00326928">
      <w:pPr>
        <w:ind w:firstLine="708"/>
        <w:rPr>
          <w:rFonts w:cs="Arial"/>
          <w:szCs w:val="28"/>
        </w:rPr>
      </w:pPr>
      <w:r w:rsidRPr="00ED520E">
        <w:rPr>
          <w:rFonts w:cs="Arial"/>
          <w:szCs w:val="28"/>
        </w:rPr>
        <w:t>Канализационные очистные сооружения</w:t>
      </w:r>
      <w:r w:rsidR="00ED520E" w:rsidRPr="00ED520E">
        <w:rPr>
          <w:rFonts w:cs="Arial"/>
          <w:szCs w:val="28"/>
        </w:rPr>
        <w:t xml:space="preserve"> </w:t>
      </w:r>
      <w:r w:rsidRPr="00ED520E">
        <w:rPr>
          <w:rFonts w:cs="Arial"/>
          <w:szCs w:val="28"/>
        </w:rPr>
        <w:t xml:space="preserve">(КОС) в </w:t>
      </w:r>
      <w:proofErr w:type="spellStart"/>
      <w:r w:rsidRPr="00ED520E">
        <w:rPr>
          <w:rFonts w:cs="Arial"/>
          <w:szCs w:val="28"/>
        </w:rPr>
        <w:t>гп</w:t>
      </w:r>
      <w:proofErr w:type="spellEnd"/>
      <w:r w:rsidRPr="00ED520E">
        <w:rPr>
          <w:rFonts w:cs="Arial"/>
          <w:szCs w:val="28"/>
        </w:rPr>
        <w:t>. Березово запроектированы</w:t>
      </w:r>
      <w:r w:rsidR="00ED520E" w:rsidRPr="00ED520E">
        <w:rPr>
          <w:rFonts w:cs="Arial"/>
          <w:szCs w:val="28"/>
        </w:rPr>
        <w:t xml:space="preserve"> </w:t>
      </w:r>
      <w:r w:rsidRPr="00ED520E">
        <w:rPr>
          <w:rFonts w:cs="Arial"/>
          <w:szCs w:val="28"/>
        </w:rPr>
        <w:t>на производительность 1500</w:t>
      </w:r>
      <w:r w:rsidR="00ED520E" w:rsidRPr="00ED520E">
        <w:rPr>
          <w:rFonts w:cs="Arial"/>
          <w:szCs w:val="28"/>
        </w:rPr>
        <w:t xml:space="preserve"> </w:t>
      </w:r>
      <w:r w:rsidRPr="00ED520E">
        <w:rPr>
          <w:rFonts w:cs="Arial"/>
          <w:szCs w:val="28"/>
        </w:rPr>
        <w:t>м</w:t>
      </w:r>
      <w:r w:rsidRPr="00ED520E">
        <w:rPr>
          <w:rFonts w:cs="Arial"/>
          <w:szCs w:val="28"/>
          <w:vertAlign w:val="superscript"/>
        </w:rPr>
        <w:t>3</w:t>
      </w:r>
      <w:r w:rsidRPr="00ED520E">
        <w:rPr>
          <w:rFonts w:cs="Arial"/>
          <w:szCs w:val="28"/>
        </w:rPr>
        <w:t>/сутки с глубокой очисткой стоков. В настоящее время сточные воды поступают на очистные сооружения частично от главной насосной станции</w:t>
      </w:r>
      <w:r w:rsidR="00ED520E" w:rsidRPr="00ED520E">
        <w:rPr>
          <w:rFonts w:cs="Arial"/>
          <w:szCs w:val="28"/>
        </w:rPr>
        <w:t xml:space="preserve"> </w:t>
      </w:r>
      <w:r w:rsidRPr="00ED520E">
        <w:rPr>
          <w:rFonts w:cs="Arial"/>
          <w:szCs w:val="28"/>
        </w:rPr>
        <w:t xml:space="preserve">и от сливной </w:t>
      </w:r>
      <w:proofErr w:type="gramStart"/>
      <w:r w:rsidRPr="00ED520E">
        <w:rPr>
          <w:rFonts w:cs="Arial"/>
          <w:szCs w:val="28"/>
        </w:rPr>
        <w:t>станции</w:t>
      </w:r>
      <w:proofErr w:type="gramEnd"/>
      <w:r w:rsidRPr="00ED520E">
        <w:rPr>
          <w:rFonts w:cs="Arial"/>
          <w:szCs w:val="28"/>
        </w:rPr>
        <w:t xml:space="preserve"> куда они доставляются ассенизаторскими машинами после откачивания выгребов. Необходима реконструкция КОС (изменение технологии очистки КОС, осуществление конструктивных дополнительных решений, способствующих эффективной очистке сточных вод, строительство централизованной системы канализации).</w:t>
      </w:r>
    </w:p>
    <w:p w:rsidR="00326928" w:rsidRPr="00ED520E" w:rsidRDefault="00326928" w:rsidP="00326928">
      <w:pPr>
        <w:ind w:firstLine="708"/>
        <w:rPr>
          <w:rFonts w:cs="Arial"/>
          <w:szCs w:val="28"/>
        </w:rPr>
      </w:pPr>
      <w:r w:rsidRPr="00ED520E">
        <w:rPr>
          <w:rFonts w:cs="Arial"/>
          <w:szCs w:val="28"/>
        </w:rPr>
        <w:t>Очистные сооружения работают не нормативно. Процесс биологической очистки не идет. Результаты биотестирования показывают высокую степень токсичности сточной воды. Необходима реконструкция канализационных очистных сооружений городского поселения Берёзово.</w:t>
      </w:r>
    </w:p>
    <w:p w:rsidR="00326928" w:rsidRPr="00ED520E" w:rsidRDefault="00326928" w:rsidP="00326928">
      <w:pPr>
        <w:autoSpaceDE w:val="0"/>
        <w:autoSpaceDN w:val="0"/>
        <w:adjustRightInd w:val="0"/>
        <w:ind w:firstLine="708"/>
        <w:rPr>
          <w:rFonts w:cs="Arial"/>
          <w:szCs w:val="28"/>
        </w:rPr>
      </w:pPr>
      <w:r w:rsidRPr="00ED520E">
        <w:rPr>
          <w:rFonts w:cs="Arial"/>
          <w:szCs w:val="28"/>
        </w:rPr>
        <w:t xml:space="preserve">По состоянию на 1 января 2017 года в городском поселении Берёзово источниками теплоснабжения являются 5 котельных ( 4 в </w:t>
      </w:r>
      <w:proofErr w:type="spellStart"/>
      <w:r w:rsidRPr="00ED520E">
        <w:rPr>
          <w:rFonts w:cs="Arial"/>
          <w:szCs w:val="28"/>
        </w:rPr>
        <w:t>пгт</w:t>
      </w:r>
      <w:proofErr w:type="gramStart"/>
      <w:r w:rsidRPr="00ED520E">
        <w:rPr>
          <w:rFonts w:cs="Arial"/>
          <w:szCs w:val="28"/>
        </w:rPr>
        <w:t>.Б</w:t>
      </w:r>
      <w:proofErr w:type="gramEnd"/>
      <w:r w:rsidRPr="00ED520E">
        <w:rPr>
          <w:rFonts w:cs="Arial"/>
          <w:szCs w:val="28"/>
        </w:rPr>
        <w:t>ерезово</w:t>
      </w:r>
      <w:proofErr w:type="spellEnd"/>
      <w:r w:rsidRPr="00ED520E">
        <w:rPr>
          <w:rFonts w:cs="Arial"/>
          <w:szCs w:val="28"/>
        </w:rPr>
        <w:t>, 1- в с. Теги). Общая протяженность тепловых сетей в двухтрубном исчислении составляет 18,39 км, в том числе муниципальных -18,39 км. Из них нуждается в замене 3,37 км тепловых сетей.</w:t>
      </w:r>
    </w:p>
    <w:p w:rsidR="00326928" w:rsidRPr="00ED520E" w:rsidRDefault="00326928" w:rsidP="00326928">
      <w:pPr>
        <w:autoSpaceDE w:val="0"/>
        <w:autoSpaceDN w:val="0"/>
        <w:adjustRightInd w:val="0"/>
        <w:ind w:firstLine="708"/>
        <w:rPr>
          <w:rFonts w:cs="Arial"/>
          <w:szCs w:val="28"/>
        </w:rPr>
      </w:pPr>
      <w:r w:rsidRPr="00ED520E">
        <w:rPr>
          <w:rFonts w:cs="Arial"/>
          <w:szCs w:val="28"/>
        </w:rPr>
        <w:lastRenderedPageBreak/>
        <w:t>Процент износа основных фондов составляет 36 -</w:t>
      </w:r>
      <w:r w:rsidR="00ED520E" w:rsidRPr="00ED520E">
        <w:rPr>
          <w:rFonts w:cs="Arial"/>
          <w:szCs w:val="28"/>
        </w:rPr>
        <w:t xml:space="preserve"> </w:t>
      </w:r>
      <w:r w:rsidRPr="00ED520E">
        <w:rPr>
          <w:rFonts w:cs="Arial"/>
          <w:szCs w:val="28"/>
        </w:rPr>
        <w:t>40 %, коэффициент полезного действия котлов</w:t>
      </w:r>
      <w:r w:rsidR="00ED520E" w:rsidRPr="00ED520E">
        <w:rPr>
          <w:rFonts w:cs="Arial"/>
          <w:szCs w:val="28"/>
        </w:rPr>
        <w:t xml:space="preserve"> </w:t>
      </w:r>
      <w:r w:rsidRPr="00ED520E">
        <w:rPr>
          <w:rFonts w:cs="Arial"/>
          <w:szCs w:val="28"/>
        </w:rPr>
        <w:t>составляет 85%.</w:t>
      </w:r>
    </w:p>
    <w:p w:rsidR="00ED520E" w:rsidRPr="00ED520E" w:rsidRDefault="00326928" w:rsidP="00326928">
      <w:pPr>
        <w:autoSpaceDE w:val="0"/>
        <w:autoSpaceDN w:val="0"/>
        <w:adjustRightInd w:val="0"/>
        <w:ind w:firstLine="708"/>
        <w:rPr>
          <w:rFonts w:cs="Arial"/>
          <w:szCs w:val="28"/>
        </w:rPr>
      </w:pPr>
      <w:r w:rsidRPr="00ED520E">
        <w:rPr>
          <w:rFonts w:cs="Arial"/>
          <w:szCs w:val="28"/>
        </w:rPr>
        <w:t>В городском поселении Берёзово принимаются меры по замене ветхих сетей тепло- и водоснабжения.</w:t>
      </w:r>
      <w:r w:rsidR="00ED520E" w:rsidRPr="00ED520E">
        <w:rPr>
          <w:rFonts w:cs="Arial"/>
          <w:szCs w:val="28"/>
        </w:rPr>
        <w:t xml:space="preserve"> </w:t>
      </w:r>
    </w:p>
    <w:p w:rsidR="00326928" w:rsidRPr="00ED520E" w:rsidRDefault="00326928" w:rsidP="00326928">
      <w:pPr>
        <w:autoSpaceDE w:val="0"/>
        <w:autoSpaceDN w:val="0"/>
        <w:adjustRightInd w:val="0"/>
        <w:ind w:firstLine="708"/>
        <w:rPr>
          <w:rFonts w:cs="Arial"/>
          <w:szCs w:val="28"/>
        </w:rPr>
      </w:pPr>
      <w:r w:rsidRPr="00ED520E">
        <w:rPr>
          <w:rFonts w:cs="Arial"/>
          <w:szCs w:val="28"/>
        </w:rPr>
        <w:t>Протяженность уличной газовой сети в городском поселении Берёзово по состоянию на 01.01.2017 год составляет 91,07</w:t>
      </w:r>
      <w:r w:rsidR="00ED520E" w:rsidRPr="00ED520E">
        <w:rPr>
          <w:rFonts w:cs="Arial"/>
          <w:szCs w:val="28"/>
        </w:rPr>
        <w:t xml:space="preserve"> </w:t>
      </w:r>
      <w:r w:rsidRPr="00ED520E">
        <w:rPr>
          <w:rFonts w:cs="Arial"/>
          <w:szCs w:val="28"/>
        </w:rPr>
        <w:t xml:space="preserve">км. </w:t>
      </w:r>
    </w:p>
    <w:p w:rsidR="00326928" w:rsidRPr="00ED520E" w:rsidRDefault="00326928" w:rsidP="00326928">
      <w:pPr>
        <w:pStyle w:val="a4"/>
        <w:ind w:firstLine="708"/>
        <w:rPr>
          <w:rFonts w:ascii="Arial" w:hAnsi="Arial" w:cs="Arial"/>
          <w:sz w:val="24"/>
          <w:szCs w:val="28"/>
        </w:rPr>
      </w:pPr>
      <w:proofErr w:type="gramStart"/>
      <w:r w:rsidRPr="00ED520E">
        <w:rPr>
          <w:rFonts w:ascii="Arial" w:hAnsi="Arial" w:cs="Arial"/>
          <w:sz w:val="24"/>
          <w:szCs w:val="28"/>
        </w:rPr>
        <w:t>В городском поселении Берёзово 6 населенных пунктов, из них газифицировано природным</w:t>
      </w:r>
      <w:r w:rsidR="00ED520E" w:rsidRPr="00ED520E">
        <w:rPr>
          <w:rFonts w:ascii="Arial" w:hAnsi="Arial" w:cs="Arial"/>
          <w:sz w:val="24"/>
          <w:szCs w:val="28"/>
        </w:rPr>
        <w:t xml:space="preserve"> </w:t>
      </w:r>
      <w:r w:rsidRPr="00ED520E">
        <w:rPr>
          <w:rFonts w:ascii="Arial" w:hAnsi="Arial" w:cs="Arial"/>
          <w:sz w:val="24"/>
          <w:szCs w:val="28"/>
        </w:rPr>
        <w:t>газом 1 населенный пункт (</w:t>
      </w:r>
      <w:proofErr w:type="spellStart"/>
      <w:r w:rsidRPr="00ED520E">
        <w:rPr>
          <w:rFonts w:ascii="Arial" w:hAnsi="Arial" w:cs="Arial"/>
          <w:sz w:val="24"/>
          <w:szCs w:val="28"/>
        </w:rPr>
        <w:t>пгт</w:t>
      </w:r>
      <w:proofErr w:type="spellEnd"/>
      <w:r w:rsidRPr="00ED520E">
        <w:rPr>
          <w:rFonts w:ascii="Arial" w:hAnsi="Arial" w:cs="Arial"/>
          <w:sz w:val="24"/>
          <w:szCs w:val="28"/>
        </w:rPr>
        <w:t>.</w:t>
      </w:r>
      <w:proofErr w:type="gramEnd"/>
      <w:r w:rsidRPr="00ED520E">
        <w:rPr>
          <w:rFonts w:ascii="Arial" w:hAnsi="Arial" w:cs="Arial"/>
          <w:sz w:val="24"/>
          <w:szCs w:val="28"/>
        </w:rPr>
        <w:t xml:space="preserve"> </w:t>
      </w:r>
      <w:proofErr w:type="gramStart"/>
      <w:r w:rsidRPr="00ED520E">
        <w:rPr>
          <w:rFonts w:ascii="Arial" w:hAnsi="Arial" w:cs="Arial"/>
          <w:sz w:val="24"/>
          <w:szCs w:val="28"/>
        </w:rPr>
        <w:t>Березово).</w:t>
      </w:r>
      <w:proofErr w:type="gramEnd"/>
    </w:p>
    <w:p w:rsidR="00ED520E" w:rsidRPr="00ED520E" w:rsidRDefault="00326928" w:rsidP="00326928">
      <w:pPr>
        <w:pStyle w:val="a4"/>
        <w:ind w:firstLine="708"/>
        <w:rPr>
          <w:rFonts w:ascii="Arial" w:hAnsi="Arial" w:cs="Arial"/>
          <w:sz w:val="24"/>
          <w:szCs w:val="28"/>
        </w:rPr>
      </w:pPr>
      <w:r w:rsidRPr="00ED520E">
        <w:rPr>
          <w:rFonts w:ascii="Arial" w:hAnsi="Arial" w:cs="Arial"/>
          <w:sz w:val="24"/>
          <w:szCs w:val="28"/>
        </w:rPr>
        <w:t xml:space="preserve">Жилищный фонд городского поселения Берёзово по данным </w:t>
      </w:r>
      <w:proofErr w:type="spellStart"/>
      <w:r w:rsidRPr="00ED520E">
        <w:rPr>
          <w:rFonts w:ascii="Arial" w:hAnsi="Arial" w:cs="Arial"/>
          <w:sz w:val="24"/>
          <w:szCs w:val="28"/>
        </w:rPr>
        <w:t>госстатистики</w:t>
      </w:r>
      <w:proofErr w:type="spellEnd"/>
      <w:r w:rsidRPr="00ED520E">
        <w:rPr>
          <w:rFonts w:ascii="Arial" w:hAnsi="Arial" w:cs="Arial"/>
          <w:sz w:val="24"/>
          <w:szCs w:val="28"/>
        </w:rPr>
        <w:t xml:space="preserve"> по состоянию на 01.01.2016 года составил: 236,2 тыс. кв. метров, из них муниципальный жилой фонд составляет 23,2 тыс. кв. метров </w:t>
      </w:r>
    </w:p>
    <w:p w:rsidR="00ED520E" w:rsidRPr="00ED520E" w:rsidRDefault="00326928" w:rsidP="00326928">
      <w:pPr>
        <w:autoSpaceDE w:val="0"/>
        <w:autoSpaceDN w:val="0"/>
        <w:adjustRightInd w:val="0"/>
        <w:ind w:firstLine="540"/>
        <w:rPr>
          <w:rFonts w:cs="Arial"/>
          <w:szCs w:val="28"/>
        </w:rPr>
      </w:pPr>
      <w:r w:rsidRPr="00ED520E">
        <w:rPr>
          <w:rFonts w:cs="Arial"/>
          <w:szCs w:val="28"/>
        </w:rPr>
        <w:t>Анализ современного состояния в жилищно-коммунальной сфере показывает:</w:t>
      </w:r>
    </w:p>
    <w:p w:rsidR="00ED520E" w:rsidRPr="00ED520E" w:rsidRDefault="00326928" w:rsidP="00326928">
      <w:pPr>
        <w:autoSpaceDE w:val="0"/>
        <w:autoSpaceDN w:val="0"/>
        <w:adjustRightInd w:val="0"/>
        <w:ind w:firstLine="540"/>
        <w:rPr>
          <w:rFonts w:cs="Arial"/>
          <w:szCs w:val="28"/>
        </w:rPr>
      </w:pPr>
      <w:r w:rsidRPr="00ED520E">
        <w:rPr>
          <w:rFonts w:cs="Arial"/>
          <w:szCs w:val="28"/>
        </w:rPr>
        <w:t xml:space="preserve">коммунальный сектор, несмотря на все усилия по реформированию, пока не стал </w:t>
      </w:r>
      <w:proofErr w:type="spellStart"/>
      <w:r w:rsidRPr="00ED520E">
        <w:rPr>
          <w:rFonts w:cs="Arial"/>
          <w:szCs w:val="28"/>
        </w:rPr>
        <w:t>инвестиционно</w:t>
      </w:r>
      <w:proofErr w:type="spellEnd"/>
      <w:r w:rsidRPr="00ED520E">
        <w:rPr>
          <w:rFonts w:cs="Arial"/>
          <w:szCs w:val="28"/>
        </w:rPr>
        <w:t xml:space="preserve"> - привлекательным сектором экономики для частного бизнеса;</w:t>
      </w:r>
    </w:p>
    <w:p w:rsidR="00ED520E" w:rsidRPr="00ED520E" w:rsidRDefault="00326928" w:rsidP="00326928">
      <w:pPr>
        <w:autoSpaceDE w:val="0"/>
        <w:autoSpaceDN w:val="0"/>
        <w:adjustRightInd w:val="0"/>
        <w:ind w:firstLine="540"/>
        <w:rPr>
          <w:rFonts w:cs="Arial"/>
          <w:szCs w:val="28"/>
        </w:rPr>
      </w:pPr>
      <w:r w:rsidRPr="00ED520E">
        <w:rPr>
          <w:rFonts w:cs="Arial"/>
          <w:szCs w:val="28"/>
        </w:rPr>
        <w:t>жилищный фонд, переданный в собственность граждан, так и не стал предметом ответственности собственников.</w:t>
      </w:r>
    </w:p>
    <w:p w:rsidR="00ED520E" w:rsidRPr="00ED520E" w:rsidRDefault="00326928" w:rsidP="00326928">
      <w:pPr>
        <w:tabs>
          <w:tab w:val="left" w:pos="709"/>
          <w:tab w:val="left" w:pos="851"/>
        </w:tabs>
        <w:autoSpaceDE w:val="0"/>
        <w:autoSpaceDN w:val="0"/>
        <w:adjustRightInd w:val="0"/>
        <w:ind w:firstLine="540"/>
        <w:rPr>
          <w:rFonts w:cs="Arial"/>
          <w:szCs w:val="28"/>
        </w:rPr>
      </w:pPr>
      <w:r w:rsidRPr="00ED520E">
        <w:rPr>
          <w:rFonts w:cs="Arial"/>
          <w:szCs w:val="28"/>
        </w:rPr>
        <w:t xml:space="preserve">Конечные цели </w:t>
      </w:r>
      <w:proofErr w:type="gramStart"/>
      <w:r w:rsidRPr="00ED520E">
        <w:rPr>
          <w:rFonts w:cs="Arial"/>
          <w:szCs w:val="28"/>
        </w:rPr>
        <w:t>реформы</w:t>
      </w:r>
      <w:r w:rsidR="00ED520E" w:rsidRPr="00ED520E">
        <w:rPr>
          <w:rFonts w:cs="Arial"/>
          <w:szCs w:val="28"/>
        </w:rPr>
        <w:t>-</w:t>
      </w:r>
      <w:r w:rsidRPr="00ED520E">
        <w:rPr>
          <w:rFonts w:cs="Arial"/>
          <w:szCs w:val="28"/>
        </w:rPr>
        <w:t>обеспечение</w:t>
      </w:r>
      <w:proofErr w:type="gramEnd"/>
      <w:r w:rsidRPr="00ED520E">
        <w:rPr>
          <w:rFonts w:cs="Arial"/>
          <w:szCs w:val="28"/>
        </w:rPr>
        <w:t xml:space="preserve"> нормативного качества жилищно-коммунальных услуг и нормативной надежности систем коммунальной инфраструктуры, повышение </w:t>
      </w:r>
      <w:proofErr w:type="spellStart"/>
      <w:r w:rsidRPr="00ED520E">
        <w:rPr>
          <w:rFonts w:cs="Arial"/>
          <w:szCs w:val="28"/>
        </w:rPr>
        <w:t>энергоэффективности</w:t>
      </w:r>
      <w:proofErr w:type="spellEnd"/>
      <w:r w:rsidRPr="00ED520E">
        <w:rPr>
          <w:rFonts w:cs="Arial"/>
          <w:szCs w:val="28"/>
        </w:rPr>
        <w:t xml:space="preserve"> систем коммунальной инфраструктуры и жилищного фонда, оптимизация затрат на производство коммунальных ресурсов и затрат по эксплуатации жилищного фонда</w:t>
      </w:r>
      <w:r w:rsidR="00ED520E" w:rsidRPr="00ED520E">
        <w:rPr>
          <w:rFonts w:cs="Arial"/>
          <w:szCs w:val="28"/>
        </w:rPr>
        <w:t>-</w:t>
      </w:r>
      <w:r w:rsidRPr="00ED520E">
        <w:rPr>
          <w:rFonts w:cs="Arial"/>
          <w:szCs w:val="28"/>
        </w:rPr>
        <w:t>на сегодняшний день не достигнуты.</w:t>
      </w:r>
    </w:p>
    <w:p w:rsidR="00ED520E" w:rsidRPr="00ED520E" w:rsidRDefault="00326928" w:rsidP="00326928">
      <w:pPr>
        <w:tabs>
          <w:tab w:val="left" w:pos="709"/>
        </w:tabs>
        <w:autoSpaceDE w:val="0"/>
        <w:autoSpaceDN w:val="0"/>
        <w:adjustRightInd w:val="0"/>
        <w:ind w:firstLine="540"/>
        <w:rPr>
          <w:rFonts w:cs="Arial"/>
          <w:szCs w:val="28"/>
        </w:rPr>
      </w:pPr>
      <w:r w:rsidRPr="00ED520E">
        <w:rPr>
          <w:rFonts w:cs="Arial"/>
          <w:szCs w:val="28"/>
        </w:rPr>
        <w:t>В связи с этим органы муниципальной власти и местного самоуправления должны сосредоточить усилия на решении двух прорывных задач.</w:t>
      </w:r>
    </w:p>
    <w:p w:rsidR="00ED520E" w:rsidRPr="00ED520E" w:rsidRDefault="00326928" w:rsidP="00326928">
      <w:pPr>
        <w:tabs>
          <w:tab w:val="left" w:pos="709"/>
        </w:tabs>
        <w:autoSpaceDE w:val="0"/>
        <w:autoSpaceDN w:val="0"/>
        <w:adjustRightInd w:val="0"/>
        <w:ind w:firstLine="540"/>
        <w:rPr>
          <w:rFonts w:cs="Arial"/>
          <w:szCs w:val="28"/>
        </w:rPr>
      </w:pPr>
      <w:r w:rsidRPr="00ED520E">
        <w:rPr>
          <w:rFonts w:cs="Arial"/>
          <w:szCs w:val="28"/>
        </w:rPr>
        <w:t xml:space="preserve">Первая задача заключается в проведении в значительных объемах капитального ремонта и реконструкции многоквартирных домов с использованием средств собственников жилья, различных механизмов государственной поддержки инициативных собственников жилья в </w:t>
      </w:r>
      <w:proofErr w:type="spellStart"/>
      <w:r w:rsidRPr="00ED520E">
        <w:rPr>
          <w:rFonts w:cs="Arial"/>
          <w:szCs w:val="28"/>
        </w:rPr>
        <w:t>энергоэффективной</w:t>
      </w:r>
      <w:proofErr w:type="spellEnd"/>
      <w:r w:rsidRPr="00ED520E">
        <w:rPr>
          <w:rFonts w:cs="Arial"/>
          <w:szCs w:val="28"/>
        </w:rPr>
        <w:t xml:space="preserve"> модернизации многоквартирных домов. Решение этой задачи позволит создать более комфортную среду обитания граждан, снизить расходы на оплату энергоресурсов за счет повышения </w:t>
      </w:r>
      <w:proofErr w:type="spellStart"/>
      <w:r w:rsidRPr="00ED520E">
        <w:rPr>
          <w:rFonts w:cs="Arial"/>
          <w:szCs w:val="28"/>
        </w:rPr>
        <w:t>энергоэффективности</w:t>
      </w:r>
      <w:proofErr w:type="spellEnd"/>
      <w:r w:rsidRPr="00ED520E">
        <w:rPr>
          <w:rFonts w:cs="Arial"/>
          <w:szCs w:val="28"/>
        </w:rPr>
        <w:t xml:space="preserve"> жилых зданий.</w:t>
      </w:r>
    </w:p>
    <w:p w:rsidR="00ED520E" w:rsidRPr="00ED520E" w:rsidRDefault="00326928" w:rsidP="00326928">
      <w:pPr>
        <w:tabs>
          <w:tab w:val="left" w:pos="709"/>
        </w:tabs>
        <w:autoSpaceDE w:val="0"/>
        <w:autoSpaceDN w:val="0"/>
        <w:adjustRightInd w:val="0"/>
        <w:ind w:firstLine="540"/>
        <w:rPr>
          <w:rFonts w:cs="Arial"/>
          <w:szCs w:val="28"/>
        </w:rPr>
      </w:pPr>
      <w:r w:rsidRPr="00ED520E">
        <w:rPr>
          <w:rFonts w:cs="Arial"/>
          <w:szCs w:val="28"/>
        </w:rPr>
        <w:t>Вторая задача связана с техническим обновлением коммунальной инфраструктуры. Это позволит повысить качество коммунальных услуг, обеспечить высокую надежность их предоставления, создать технические и организационные возможности потребителю регулировать объемы потребляемых услуг и оплату по факту их потребления.</w:t>
      </w:r>
    </w:p>
    <w:p w:rsidR="00ED520E" w:rsidRPr="00ED520E" w:rsidRDefault="00326928" w:rsidP="00326928">
      <w:pPr>
        <w:tabs>
          <w:tab w:val="left" w:pos="709"/>
        </w:tabs>
        <w:autoSpaceDE w:val="0"/>
        <w:autoSpaceDN w:val="0"/>
        <w:adjustRightInd w:val="0"/>
        <w:ind w:firstLine="540"/>
        <w:rPr>
          <w:rFonts w:cs="Arial"/>
          <w:szCs w:val="28"/>
        </w:rPr>
      </w:pPr>
      <w:r w:rsidRPr="00ED520E">
        <w:rPr>
          <w:rFonts w:cs="Arial"/>
          <w:szCs w:val="28"/>
        </w:rPr>
        <w:t>Решение комплекса организационных, экономических и правовых проблем в каждом виде жилищно-коммунальных услуг может быть обеспечено программно-целевым методом.</w:t>
      </w:r>
    </w:p>
    <w:p w:rsidR="00326928" w:rsidRPr="00ED520E" w:rsidRDefault="00326928" w:rsidP="00326928">
      <w:pPr>
        <w:tabs>
          <w:tab w:val="left" w:pos="709"/>
        </w:tabs>
        <w:autoSpaceDE w:val="0"/>
        <w:autoSpaceDN w:val="0"/>
        <w:adjustRightInd w:val="0"/>
        <w:ind w:firstLine="540"/>
        <w:rPr>
          <w:rFonts w:cs="Arial"/>
          <w:szCs w:val="28"/>
        </w:rPr>
      </w:pPr>
      <w:r w:rsidRPr="00ED520E">
        <w:rPr>
          <w:rFonts w:cs="Arial"/>
          <w:szCs w:val="28"/>
        </w:rPr>
        <w:t>Проблемы жилищно-коммунального хозяйства городского поселения Берёзово, требующие незамедлительного решения:</w:t>
      </w:r>
    </w:p>
    <w:p w:rsidR="00326928" w:rsidRPr="00ED520E" w:rsidRDefault="00326928" w:rsidP="00326928">
      <w:pPr>
        <w:tabs>
          <w:tab w:val="left" w:pos="709"/>
        </w:tabs>
        <w:autoSpaceDE w:val="0"/>
        <w:autoSpaceDN w:val="0"/>
        <w:adjustRightInd w:val="0"/>
        <w:ind w:firstLine="708"/>
        <w:rPr>
          <w:rFonts w:cs="Arial"/>
          <w:szCs w:val="28"/>
        </w:rPr>
      </w:pPr>
      <w:r w:rsidRPr="00ED520E">
        <w:rPr>
          <w:rFonts w:cs="Arial"/>
          <w:szCs w:val="28"/>
        </w:rPr>
        <w:t>-низкая надежность основных фондов, ресурсная неэффективность и недостаточный масштаб замены и модернизации коммунальных сетей и оборудования;</w:t>
      </w:r>
    </w:p>
    <w:p w:rsidR="00326928" w:rsidRPr="00ED520E" w:rsidRDefault="00326928" w:rsidP="00326928">
      <w:pPr>
        <w:tabs>
          <w:tab w:val="left" w:pos="709"/>
        </w:tabs>
        <w:autoSpaceDE w:val="0"/>
        <w:autoSpaceDN w:val="0"/>
        <w:adjustRightInd w:val="0"/>
        <w:ind w:firstLine="708"/>
        <w:rPr>
          <w:rFonts w:cs="Arial"/>
          <w:szCs w:val="28"/>
        </w:rPr>
      </w:pPr>
      <w:r w:rsidRPr="00ED520E">
        <w:rPr>
          <w:rFonts w:cs="Arial"/>
          <w:szCs w:val="28"/>
        </w:rPr>
        <w:t>- дотационная ориентированность экономики ЖКХ;</w:t>
      </w:r>
    </w:p>
    <w:p w:rsidR="00326928" w:rsidRPr="00ED520E" w:rsidRDefault="00326928" w:rsidP="00326928">
      <w:pPr>
        <w:tabs>
          <w:tab w:val="left" w:pos="709"/>
        </w:tabs>
        <w:autoSpaceDE w:val="0"/>
        <w:autoSpaceDN w:val="0"/>
        <w:adjustRightInd w:val="0"/>
        <w:ind w:firstLine="708"/>
        <w:rPr>
          <w:rFonts w:cs="Arial"/>
          <w:szCs w:val="28"/>
        </w:rPr>
      </w:pPr>
      <w:r w:rsidRPr="00ED520E">
        <w:rPr>
          <w:rFonts w:cs="Arial"/>
          <w:szCs w:val="28"/>
        </w:rPr>
        <w:t>-отсутствие реальных механизмов и стимулов финансового оздоровления предприятий ЖКХ;</w:t>
      </w:r>
    </w:p>
    <w:p w:rsidR="00326928" w:rsidRPr="00ED520E" w:rsidRDefault="00326928" w:rsidP="00326928">
      <w:pPr>
        <w:tabs>
          <w:tab w:val="left" w:pos="709"/>
        </w:tabs>
        <w:autoSpaceDE w:val="0"/>
        <w:autoSpaceDN w:val="0"/>
        <w:adjustRightInd w:val="0"/>
        <w:ind w:firstLine="708"/>
        <w:rPr>
          <w:rFonts w:cs="Arial"/>
          <w:szCs w:val="28"/>
        </w:rPr>
      </w:pPr>
      <w:r w:rsidRPr="00ED520E">
        <w:rPr>
          <w:rFonts w:cs="Arial"/>
          <w:szCs w:val="28"/>
        </w:rPr>
        <w:t>-неэффективное использование водных ресурсов, потеря воды в процессе производства и транспортировки до потребителей;</w:t>
      </w:r>
    </w:p>
    <w:p w:rsidR="00ED520E" w:rsidRPr="00ED520E" w:rsidRDefault="00326928" w:rsidP="00326928">
      <w:pPr>
        <w:tabs>
          <w:tab w:val="left" w:pos="709"/>
        </w:tabs>
        <w:autoSpaceDE w:val="0"/>
        <w:autoSpaceDN w:val="0"/>
        <w:adjustRightInd w:val="0"/>
        <w:ind w:firstLine="708"/>
        <w:rPr>
          <w:rFonts w:cs="Arial"/>
          <w:szCs w:val="28"/>
        </w:rPr>
      </w:pPr>
      <w:r w:rsidRPr="00ED520E">
        <w:rPr>
          <w:rFonts w:cs="Arial"/>
          <w:szCs w:val="28"/>
        </w:rPr>
        <w:t xml:space="preserve">-отсутствие значительных частных инвестиций в процесс модернизации и развития отрасли водоснабжения и водоотведения. </w:t>
      </w:r>
    </w:p>
    <w:p w:rsidR="00326928" w:rsidRPr="00ED520E" w:rsidRDefault="00326928" w:rsidP="00326928">
      <w:pPr>
        <w:tabs>
          <w:tab w:val="left" w:pos="540"/>
          <w:tab w:val="left" w:pos="709"/>
        </w:tabs>
        <w:autoSpaceDE w:val="0"/>
        <w:autoSpaceDN w:val="0"/>
        <w:adjustRightInd w:val="0"/>
        <w:rPr>
          <w:rFonts w:cs="Arial"/>
          <w:szCs w:val="28"/>
        </w:rPr>
      </w:pPr>
      <w:r w:rsidRPr="00ED520E">
        <w:rPr>
          <w:rFonts w:cs="Arial"/>
          <w:szCs w:val="28"/>
        </w:rPr>
        <w:t xml:space="preserve">Обеспечить надежность, качество предоставления жилищно-коммунальных услуг и электроснабжения потребителей, решить вопросы повышения уровня </w:t>
      </w:r>
      <w:proofErr w:type="spellStart"/>
      <w:r w:rsidRPr="00ED520E">
        <w:rPr>
          <w:rFonts w:cs="Arial"/>
          <w:szCs w:val="28"/>
        </w:rPr>
        <w:t>энергоэффективности</w:t>
      </w:r>
      <w:proofErr w:type="spellEnd"/>
      <w:r w:rsidRPr="00ED520E">
        <w:rPr>
          <w:rFonts w:cs="Arial"/>
          <w:szCs w:val="28"/>
        </w:rPr>
        <w:t xml:space="preserve"> экономики городского поселения Берёзово, а также обеспечить </w:t>
      </w:r>
      <w:r w:rsidRPr="00ED520E">
        <w:rPr>
          <w:rFonts w:cs="Arial"/>
          <w:szCs w:val="28"/>
        </w:rPr>
        <w:lastRenderedPageBreak/>
        <w:t>возможность достижения целевых показателей, характеризующих развитие</w:t>
      </w:r>
      <w:r w:rsidR="00ED520E" w:rsidRPr="00ED520E">
        <w:rPr>
          <w:rFonts w:cs="Arial"/>
          <w:szCs w:val="28"/>
        </w:rPr>
        <w:t xml:space="preserve"> </w:t>
      </w:r>
      <w:r w:rsidRPr="00ED520E">
        <w:rPr>
          <w:rFonts w:cs="Arial"/>
          <w:szCs w:val="28"/>
        </w:rPr>
        <w:t>жилищно-коммунального комплекса и энергетики, путем применения комплексного подхода, позволяющего объединить усилия органов муниципальной власти, органов местного самоуправления, предприятий, организаций и населения.</w:t>
      </w:r>
    </w:p>
    <w:p w:rsidR="00326928" w:rsidRPr="00ED520E" w:rsidRDefault="00326928" w:rsidP="00326928">
      <w:pPr>
        <w:tabs>
          <w:tab w:val="left" w:pos="540"/>
          <w:tab w:val="left" w:pos="709"/>
        </w:tabs>
        <w:autoSpaceDE w:val="0"/>
        <w:autoSpaceDN w:val="0"/>
        <w:adjustRightInd w:val="0"/>
        <w:rPr>
          <w:rFonts w:cs="Arial"/>
          <w:szCs w:val="28"/>
        </w:rPr>
      </w:pPr>
    </w:p>
    <w:p w:rsidR="00ED520E" w:rsidRPr="00C96D6B" w:rsidRDefault="00326928" w:rsidP="00C96D6B">
      <w:pPr>
        <w:tabs>
          <w:tab w:val="left" w:pos="540"/>
        </w:tabs>
        <w:autoSpaceDE w:val="0"/>
        <w:autoSpaceDN w:val="0"/>
        <w:adjustRightInd w:val="0"/>
        <w:jc w:val="center"/>
        <w:rPr>
          <w:rFonts w:cs="Arial"/>
          <w:b/>
          <w:bCs/>
          <w:iCs/>
          <w:sz w:val="30"/>
          <w:szCs w:val="28"/>
        </w:rPr>
      </w:pPr>
      <w:r w:rsidRPr="00C96D6B">
        <w:rPr>
          <w:rFonts w:cs="Arial"/>
          <w:b/>
          <w:bCs/>
          <w:iCs/>
          <w:sz w:val="30"/>
          <w:szCs w:val="28"/>
        </w:rPr>
        <w:t>Раздел 2. Цели, задачи и показатели муниципальной программы.</w:t>
      </w:r>
    </w:p>
    <w:p w:rsidR="00C96D6B" w:rsidRDefault="00C96D6B" w:rsidP="00326928">
      <w:pPr>
        <w:autoSpaceDE w:val="0"/>
        <w:autoSpaceDN w:val="0"/>
        <w:adjustRightInd w:val="0"/>
        <w:ind w:firstLine="708"/>
        <w:rPr>
          <w:rFonts w:cs="Arial"/>
          <w:szCs w:val="28"/>
        </w:rPr>
      </w:pPr>
    </w:p>
    <w:p w:rsidR="00ED520E" w:rsidRPr="00ED520E" w:rsidRDefault="00326928" w:rsidP="00326928">
      <w:pPr>
        <w:autoSpaceDE w:val="0"/>
        <w:autoSpaceDN w:val="0"/>
        <w:adjustRightInd w:val="0"/>
        <w:ind w:firstLine="708"/>
        <w:rPr>
          <w:rFonts w:cs="Arial"/>
          <w:szCs w:val="28"/>
        </w:rPr>
      </w:pPr>
      <w:r w:rsidRPr="00ED520E">
        <w:rPr>
          <w:rFonts w:cs="Arial"/>
          <w:szCs w:val="28"/>
        </w:rPr>
        <w:t>Целями муниципальной программы являются:</w:t>
      </w:r>
    </w:p>
    <w:p w:rsidR="00326928" w:rsidRPr="00ED520E" w:rsidRDefault="00326928" w:rsidP="00326928">
      <w:pPr>
        <w:autoSpaceDE w:val="0"/>
        <w:autoSpaceDN w:val="0"/>
        <w:adjustRightInd w:val="0"/>
        <w:rPr>
          <w:rFonts w:cs="Arial"/>
          <w:szCs w:val="28"/>
        </w:rPr>
      </w:pPr>
      <w:r w:rsidRPr="00ED520E">
        <w:rPr>
          <w:rFonts w:cs="Arial"/>
          <w:szCs w:val="28"/>
        </w:rPr>
        <w:t>повышение качества и надежности предоставления жилищно-коммунальных услуг.</w:t>
      </w:r>
    </w:p>
    <w:p w:rsidR="00326928" w:rsidRPr="00ED520E" w:rsidRDefault="00326928" w:rsidP="00326928">
      <w:pPr>
        <w:autoSpaceDE w:val="0"/>
        <w:autoSpaceDN w:val="0"/>
        <w:adjustRightInd w:val="0"/>
        <w:ind w:firstLine="708"/>
        <w:rPr>
          <w:rFonts w:cs="Arial"/>
          <w:szCs w:val="28"/>
        </w:rPr>
      </w:pPr>
      <w:r w:rsidRPr="00ED520E">
        <w:rPr>
          <w:rFonts w:cs="Arial"/>
          <w:szCs w:val="28"/>
        </w:rPr>
        <w:t>Достижение цели муниципальной программы будет обеспечено путем решения следующих задач:</w:t>
      </w:r>
    </w:p>
    <w:p w:rsidR="00326928" w:rsidRPr="00ED520E" w:rsidRDefault="00326928" w:rsidP="00326928">
      <w:pPr>
        <w:autoSpaceDE w:val="0"/>
        <w:autoSpaceDN w:val="0"/>
        <w:adjustRightInd w:val="0"/>
        <w:ind w:firstLine="708"/>
        <w:rPr>
          <w:rFonts w:cs="Arial"/>
          <w:szCs w:val="28"/>
        </w:rPr>
      </w:pPr>
      <w:bookmarkStart w:id="2" w:name="sub_10141"/>
      <w:bookmarkStart w:id="3" w:name="sub_1084"/>
      <w:r w:rsidRPr="00ED520E">
        <w:rPr>
          <w:rFonts w:cs="Arial"/>
          <w:szCs w:val="28"/>
        </w:rPr>
        <w:t>- развитие жилищно-коммунального комплекса и повышение эффективности, качества и надежности предоставления жилищно-коммунальных услуг;</w:t>
      </w:r>
    </w:p>
    <w:p w:rsidR="00326928" w:rsidRPr="00ED520E" w:rsidRDefault="00326928" w:rsidP="00326928">
      <w:pPr>
        <w:autoSpaceDE w:val="0"/>
        <w:autoSpaceDN w:val="0"/>
        <w:adjustRightInd w:val="0"/>
        <w:ind w:firstLine="708"/>
        <w:rPr>
          <w:rFonts w:cs="Arial"/>
          <w:szCs w:val="28"/>
        </w:rPr>
      </w:pPr>
      <w:r w:rsidRPr="00ED520E">
        <w:rPr>
          <w:rFonts w:cs="Arial"/>
          <w:szCs w:val="28"/>
        </w:rPr>
        <w:t>- сдерживание роста тарифов на энергетические ресурсы;</w:t>
      </w:r>
    </w:p>
    <w:p w:rsidR="00326928" w:rsidRPr="00ED520E" w:rsidRDefault="00326928" w:rsidP="00326928">
      <w:pPr>
        <w:autoSpaceDE w:val="0"/>
        <w:autoSpaceDN w:val="0"/>
        <w:adjustRightInd w:val="0"/>
        <w:ind w:firstLine="708"/>
        <w:rPr>
          <w:rFonts w:cs="Arial"/>
          <w:szCs w:val="28"/>
        </w:rPr>
      </w:pPr>
      <w:r w:rsidRPr="00ED520E">
        <w:rPr>
          <w:rFonts w:cs="Arial"/>
          <w:szCs w:val="28"/>
        </w:rPr>
        <w:t>- содержание муниципального жилищного фонда.</w:t>
      </w:r>
    </w:p>
    <w:p w:rsidR="00326928" w:rsidRPr="00ED520E" w:rsidRDefault="00326928" w:rsidP="00326928">
      <w:pPr>
        <w:autoSpaceDE w:val="0"/>
        <w:autoSpaceDN w:val="0"/>
        <w:adjustRightInd w:val="0"/>
        <w:ind w:firstLine="708"/>
        <w:rPr>
          <w:rFonts w:cs="Arial"/>
          <w:szCs w:val="28"/>
        </w:rPr>
      </w:pPr>
      <w:r w:rsidRPr="00ED520E">
        <w:rPr>
          <w:rFonts w:cs="Arial"/>
          <w:szCs w:val="28"/>
        </w:rPr>
        <w:t>Система показателей, характеризующих результаты реализации программы, указана в приложениях 1,2 к муниципальной программе.</w:t>
      </w:r>
    </w:p>
    <w:p w:rsidR="00326928" w:rsidRPr="00ED520E" w:rsidRDefault="00326928" w:rsidP="00326928">
      <w:pPr>
        <w:autoSpaceDE w:val="0"/>
        <w:autoSpaceDN w:val="0"/>
        <w:adjustRightInd w:val="0"/>
        <w:ind w:firstLine="708"/>
        <w:rPr>
          <w:rFonts w:cs="Arial"/>
          <w:szCs w:val="28"/>
        </w:rPr>
      </w:pPr>
      <w:r w:rsidRPr="00ED520E">
        <w:rPr>
          <w:rFonts w:cs="Arial"/>
          <w:szCs w:val="28"/>
        </w:rPr>
        <w:t xml:space="preserve">Показатель </w:t>
      </w:r>
      <w:r w:rsidR="00ED520E" w:rsidRPr="00ED520E">
        <w:rPr>
          <w:rFonts w:cs="Arial"/>
          <w:szCs w:val="28"/>
        </w:rPr>
        <w:t>«</w:t>
      </w:r>
      <w:r w:rsidRPr="00ED520E">
        <w:rPr>
          <w:rFonts w:cs="Arial"/>
          <w:szCs w:val="28"/>
        </w:rPr>
        <w:t>Количества аварийного жилья</w:t>
      </w:r>
      <w:r w:rsidR="00ED520E" w:rsidRPr="00ED520E">
        <w:rPr>
          <w:rFonts w:cs="Arial"/>
          <w:szCs w:val="28"/>
        </w:rPr>
        <w:t>»</w:t>
      </w:r>
      <w:r w:rsidRPr="00ED520E">
        <w:rPr>
          <w:rFonts w:cs="Arial"/>
          <w:szCs w:val="28"/>
        </w:rPr>
        <w:t xml:space="preserve"> реестра аварийных жилых домов муниципального жилищного фонда на территории городского поселения Березово. Фактические значения показателя</w:t>
      </w:r>
      <w:r w:rsidR="00ED520E" w:rsidRPr="00ED520E">
        <w:rPr>
          <w:rFonts w:cs="Arial"/>
          <w:szCs w:val="28"/>
        </w:rPr>
        <w:t xml:space="preserve"> </w:t>
      </w:r>
      <w:r w:rsidRPr="00ED520E">
        <w:rPr>
          <w:rFonts w:cs="Arial"/>
          <w:szCs w:val="28"/>
        </w:rPr>
        <w:t>определяются в соответствии</w:t>
      </w:r>
      <w:r w:rsidR="00ED520E" w:rsidRPr="00ED520E">
        <w:rPr>
          <w:rFonts w:cs="Arial"/>
          <w:szCs w:val="28"/>
        </w:rPr>
        <w:t xml:space="preserve"> </w:t>
      </w:r>
      <w:r w:rsidRPr="00ED520E">
        <w:rPr>
          <w:rFonts w:cs="Arial"/>
          <w:szCs w:val="28"/>
        </w:rPr>
        <w:t>с реестром аварийных жилых домов муниципального жилищного фонда на территории городского поселения Березово.</w:t>
      </w:r>
      <w:r w:rsidR="00ED520E" w:rsidRPr="00ED520E">
        <w:rPr>
          <w:rFonts w:cs="Arial"/>
          <w:szCs w:val="28"/>
        </w:rPr>
        <w:t xml:space="preserve"> </w:t>
      </w:r>
    </w:p>
    <w:p w:rsidR="00326928" w:rsidRPr="00ED520E" w:rsidRDefault="00326928" w:rsidP="00326928">
      <w:pPr>
        <w:autoSpaceDE w:val="0"/>
        <w:autoSpaceDN w:val="0"/>
        <w:adjustRightInd w:val="0"/>
        <w:ind w:firstLine="708"/>
        <w:rPr>
          <w:rFonts w:cs="Arial"/>
          <w:szCs w:val="28"/>
        </w:rPr>
      </w:pPr>
      <w:r w:rsidRPr="00ED520E">
        <w:rPr>
          <w:rFonts w:cs="Arial"/>
          <w:szCs w:val="28"/>
        </w:rPr>
        <w:t xml:space="preserve">Показатель </w:t>
      </w:r>
      <w:r w:rsidR="00ED520E" w:rsidRPr="00ED520E">
        <w:rPr>
          <w:rFonts w:cs="Arial"/>
          <w:szCs w:val="28"/>
        </w:rPr>
        <w:t>«</w:t>
      </w:r>
      <w:r w:rsidRPr="00ED520E">
        <w:rPr>
          <w:rFonts w:cs="Arial"/>
          <w:szCs w:val="28"/>
        </w:rPr>
        <w:t xml:space="preserve">Ежегодная замена ветхих муниципальных сетей </w:t>
      </w:r>
      <w:proofErr w:type="spellStart"/>
      <w:r w:rsidRPr="00ED520E">
        <w:rPr>
          <w:rFonts w:cs="Arial"/>
          <w:szCs w:val="28"/>
        </w:rPr>
        <w:t>тепловодоснабжения</w:t>
      </w:r>
      <w:proofErr w:type="spellEnd"/>
      <w:r w:rsidRPr="00ED520E">
        <w:rPr>
          <w:rFonts w:cs="Arial"/>
          <w:szCs w:val="28"/>
        </w:rPr>
        <w:t xml:space="preserve"> и водоотведения</w:t>
      </w:r>
      <w:r w:rsidR="00ED520E" w:rsidRPr="00ED520E">
        <w:rPr>
          <w:rFonts w:cs="Arial"/>
          <w:szCs w:val="28"/>
        </w:rPr>
        <w:t>»</w:t>
      </w:r>
      <w:r w:rsidRPr="00ED520E">
        <w:rPr>
          <w:rFonts w:cs="Arial"/>
          <w:szCs w:val="28"/>
        </w:rPr>
        <w:t>.</w:t>
      </w:r>
      <w:r w:rsidR="00ED520E" w:rsidRPr="00ED520E">
        <w:rPr>
          <w:rFonts w:cs="Arial"/>
          <w:szCs w:val="28"/>
        </w:rPr>
        <w:t xml:space="preserve"> </w:t>
      </w:r>
      <w:proofErr w:type="gramStart"/>
      <w:r w:rsidRPr="00ED520E">
        <w:rPr>
          <w:rFonts w:cs="Arial"/>
          <w:szCs w:val="28"/>
        </w:rPr>
        <w:t xml:space="preserve">Плановые значения показателя по гадам реализации программы определяются требованиями </w:t>
      </w:r>
      <w:r w:rsidR="00ED520E" w:rsidRPr="00ED520E">
        <w:rPr>
          <w:rFonts w:cs="Arial"/>
          <w:szCs w:val="28"/>
        </w:rPr>
        <w:t>«</w:t>
      </w:r>
      <w:r w:rsidRPr="00ED520E">
        <w:rPr>
          <w:rFonts w:cs="Arial"/>
          <w:szCs w:val="28"/>
        </w:rPr>
        <w:t>Порядка предоставления субсидий на капитальный ремонт (с заменой) газопроводов, систем теплоснабжения, водоснабжения и водоотведения для подготовки к осенне</w:t>
      </w:r>
      <w:r w:rsidR="00ED520E" w:rsidRPr="00ED520E">
        <w:rPr>
          <w:rFonts w:cs="Arial"/>
          <w:szCs w:val="28"/>
        </w:rPr>
        <w:t>-</w:t>
      </w:r>
      <w:r w:rsidRPr="00ED520E">
        <w:rPr>
          <w:rFonts w:cs="Arial"/>
          <w:szCs w:val="28"/>
        </w:rPr>
        <w:t>зимнему периоду</w:t>
      </w:r>
      <w:r w:rsidR="00ED520E" w:rsidRPr="00ED520E">
        <w:rPr>
          <w:rFonts w:cs="Arial"/>
          <w:szCs w:val="28"/>
        </w:rPr>
        <w:t>»</w:t>
      </w:r>
      <w:r w:rsidRPr="00ED520E">
        <w:rPr>
          <w:rFonts w:cs="Arial"/>
          <w:szCs w:val="28"/>
        </w:rPr>
        <w:t xml:space="preserve"> государственной программы Ханты-Мансийского автономного округа</w:t>
      </w:r>
      <w:r w:rsidR="00ED520E" w:rsidRPr="00ED520E">
        <w:rPr>
          <w:rFonts w:cs="Arial"/>
          <w:szCs w:val="28"/>
        </w:rPr>
        <w:t>-</w:t>
      </w:r>
      <w:r w:rsidRPr="00ED520E">
        <w:rPr>
          <w:rFonts w:cs="Arial"/>
          <w:szCs w:val="28"/>
        </w:rPr>
        <w:t xml:space="preserve">Югры </w:t>
      </w:r>
      <w:r w:rsidR="00ED520E" w:rsidRPr="00ED520E">
        <w:rPr>
          <w:rFonts w:cs="Arial"/>
          <w:szCs w:val="28"/>
        </w:rPr>
        <w:t>«</w:t>
      </w:r>
      <w:r w:rsidRPr="00ED520E">
        <w:rPr>
          <w:rFonts w:cs="Arial"/>
          <w:szCs w:val="28"/>
        </w:rPr>
        <w:t>Развитие жилищно-коммунального комплекса и повышение энергетической эффективности в Ханты-Мансийском автономном округе</w:t>
      </w:r>
      <w:r w:rsidR="00ED520E" w:rsidRPr="00ED520E">
        <w:rPr>
          <w:rFonts w:cs="Arial"/>
          <w:szCs w:val="28"/>
        </w:rPr>
        <w:t>-</w:t>
      </w:r>
      <w:r w:rsidRPr="00ED520E">
        <w:rPr>
          <w:rFonts w:cs="Arial"/>
          <w:szCs w:val="28"/>
        </w:rPr>
        <w:t>Югре</w:t>
      </w:r>
      <w:r w:rsidR="00ED520E" w:rsidRPr="00ED520E">
        <w:rPr>
          <w:rFonts w:cs="Arial"/>
          <w:szCs w:val="28"/>
        </w:rPr>
        <w:t>»</w:t>
      </w:r>
      <w:r w:rsidRPr="00ED520E">
        <w:rPr>
          <w:rFonts w:cs="Arial"/>
          <w:szCs w:val="28"/>
        </w:rPr>
        <w:t>, в соответствии с которыми муниципальные образования,</w:t>
      </w:r>
      <w:r w:rsidR="00ED520E" w:rsidRPr="00ED520E">
        <w:rPr>
          <w:rFonts w:cs="Arial"/>
          <w:szCs w:val="28"/>
        </w:rPr>
        <w:t xml:space="preserve"> </w:t>
      </w:r>
      <w:r w:rsidRPr="00ED520E">
        <w:rPr>
          <w:rFonts w:cs="Arial"/>
          <w:szCs w:val="28"/>
        </w:rPr>
        <w:t>получатели субсидии из бюджета автономного округа на капитальный ремонт (с</w:t>
      </w:r>
      <w:proofErr w:type="gramEnd"/>
      <w:r w:rsidRPr="00ED520E">
        <w:rPr>
          <w:rFonts w:cs="Arial"/>
          <w:szCs w:val="28"/>
        </w:rPr>
        <w:t xml:space="preserve"> заменой) газопроводов, систем теплоснабжения, водоснабжения и водоотведения для подготовки к осенне</w:t>
      </w:r>
      <w:r w:rsidR="00ED520E" w:rsidRPr="00ED520E">
        <w:rPr>
          <w:rFonts w:cs="Arial"/>
          <w:szCs w:val="28"/>
        </w:rPr>
        <w:t>-</w:t>
      </w:r>
      <w:r w:rsidRPr="00ED520E">
        <w:rPr>
          <w:rFonts w:cs="Arial"/>
          <w:szCs w:val="28"/>
        </w:rPr>
        <w:t>зимнему периоду,</w:t>
      </w:r>
      <w:r w:rsidR="00ED520E" w:rsidRPr="00ED520E">
        <w:rPr>
          <w:rFonts w:cs="Arial"/>
          <w:szCs w:val="28"/>
        </w:rPr>
        <w:t xml:space="preserve"> </w:t>
      </w:r>
      <w:r w:rsidRPr="00ED520E">
        <w:rPr>
          <w:rFonts w:cs="Arial"/>
          <w:szCs w:val="28"/>
        </w:rPr>
        <w:t>обеспечивают замену ветхих газопроводов, сетей теплоснабжения, водоснабжения и водоотведения в размере не менее 5% в год от общей протяженности газопроводов, сетей теплоснабжения, водоснабжения и водоотведения в муниципальном образовании.</w:t>
      </w:r>
    </w:p>
    <w:p w:rsidR="00326928" w:rsidRPr="00ED520E" w:rsidRDefault="00326928" w:rsidP="00326928">
      <w:pPr>
        <w:widowControl w:val="0"/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ED520E">
        <w:rPr>
          <w:rFonts w:cs="Arial"/>
          <w:szCs w:val="28"/>
        </w:rPr>
        <w:t xml:space="preserve">Состав целевых показателей муниципальной программы определен, исходя из принципа необходимости и достаточности информации для характеристики достижения целей и решения задач муниципальной программы. </w:t>
      </w:r>
    </w:p>
    <w:bookmarkEnd w:id="2"/>
    <w:p w:rsidR="00326928" w:rsidRPr="00ED520E" w:rsidRDefault="00326928" w:rsidP="00326928">
      <w:pPr>
        <w:widowControl w:val="0"/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ED520E">
        <w:rPr>
          <w:rFonts w:cs="Arial"/>
          <w:szCs w:val="28"/>
        </w:rPr>
        <w:t>В результате реализации муниципальной программы к 2020 году должен сложиться качественно новый уровень состояния жилищно-коммунальной сферы, характеризуемый следующими целевыми ориентирами:</w:t>
      </w:r>
    </w:p>
    <w:p w:rsidR="00326928" w:rsidRPr="00ED520E" w:rsidRDefault="00326928" w:rsidP="00326928">
      <w:pPr>
        <w:widowControl w:val="0"/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ED520E">
        <w:rPr>
          <w:rFonts w:cs="Arial"/>
          <w:szCs w:val="28"/>
        </w:rPr>
        <w:t>снижение среднего уровня износа коммунальной инфраструктуры до нормативного уровня;</w:t>
      </w:r>
    </w:p>
    <w:p w:rsidR="00ED520E" w:rsidRPr="00ED520E" w:rsidRDefault="00326928" w:rsidP="00326928">
      <w:pPr>
        <w:widowControl w:val="0"/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ED520E">
        <w:rPr>
          <w:rFonts w:cs="Arial"/>
          <w:szCs w:val="28"/>
        </w:rPr>
        <w:t>повышение удовлетворенности населения городского поселения Берёзово уровнем жил</w:t>
      </w:r>
      <w:r w:rsidR="0021429F" w:rsidRPr="00ED520E">
        <w:rPr>
          <w:rFonts w:cs="Arial"/>
          <w:szCs w:val="28"/>
        </w:rPr>
        <w:t>ищно-коммунального обслуживания.</w:t>
      </w:r>
      <w:bookmarkEnd w:id="3"/>
    </w:p>
    <w:p w:rsidR="00326928" w:rsidRPr="00ED520E" w:rsidRDefault="00326928" w:rsidP="00326928">
      <w:pPr>
        <w:tabs>
          <w:tab w:val="left" w:pos="360"/>
          <w:tab w:val="left" w:pos="540"/>
          <w:tab w:val="left" w:pos="900"/>
        </w:tabs>
        <w:autoSpaceDE w:val="0"/>
        <w:autoSpaceDN w:val="0"/>
        <w:adjustRightInd w:val="0"/>
        <w:rPr>
          <w:rFonts w:cs="Arial"/>
          <w:szCs w:val="28"/>
        </w:rPr>
      </w:pPr>
    </w:p>
    <w:p w:rsidR="00ED520E" w:rsidRPr="00C96D6B" w:rsidRDefault="00326928" w:rsidP="00C96D6B">
      <w:pPr>
        <w:autoSpaceDE w:val="0"/>
        <w:autoSpaceDN w:val="0"/>
        <w:adjustRightInd w:val="0"/>
        <w:ind w:left="142" w:firstLine="566"/>
        <w:jc w:val="center"/>
        <w:rPr>
          <w:rFonts w:cs="Arial"/>
          <w:b/>
          <w:bCs/>
          <w:iCs/>
          <w:sz w:val="30"/>
          <w:szCs w:val="28"/>
        </w:rPr>
      </w:pPr>
      <w:r w:rsidRPr="00C96D6B">
        <w:rPr>
          <w:rFonts w:cs="Arial"/>
          <w:b/>
          <w:bCs/>
          <w:iCs/>
          <w:sz w:val="30"/>
          <w:szCs w:val="28"/>
        </w:rPr>
        <w:t>Раздел 3. Перечень основных мероприятий</w:t>
      </w:r>
    </w:p>
    <w:p w:rsidR="00326928" w:rsidRPr="00C96D6B" w:rsidRDefault="00326928" w:rsidP="00C96D6B">
      <w:pPr>
        <w:autoSpaceDE w:val="0"/>
        <w:autoSpaceDN w:val="0"/>
        <w:adjustRightInd w:val="0"/>
        <w:ind w:left="142" w:firstLine="566"/>
        <w:jc w:val="center"/>
        <w:rPr>
          <w:rFonts w:cs="Arial"/>
          <w:b/>
          <w:bCs/>
          <w:iCs/>
          <w:sz w:val="30"/>
          <w:szCs w:val="28"/>
        </w:rPr>
      </w:pPr>
      <w:r w:rsidRPr="00C96D6B">
        <w:rPr>
          <w:rFonts w:cs="Arial"/>
          <w:b/>
          <w:bCs/>
          <w:iCs/>
          <w:sz w:val="30"/>
          <w:szCs w:val="28"/>
        </w:rPr>
        <w:t>муниципальной программы</w:t>
      </w:r>
    </w:p>
    <w:p w:rsidR="00326928" w:rsidRPr="00ED520E" w:rsidRDefault="00326928" w:rsidP="00326928">
      <w:pPr>
        <w:autoSpaceDE w:val="0"/>
        <w:autoSpaceDN w:val="0"/>
        <w:adjustRightInd w:val="0"/>
        <w:ind w:left="142" w:firstLine="566"/>
        <w:rPr>
          <w:rFonts w:cs="Arial"/>
          <w:b/>
          <w:szCs w:val="28"/>
        </w:rPr>
      </w:pPr>
    </w:p>
    <w:p w:rsidR="00ED520E" w:rsidRPr="00ED520E" w:rsidRDefault="00326928" w:rsidP="00326928">
      <w:pPr>
        <w:autoSpaceDE w:val="0"/>
        <w:autoSpaceDN w:val="0"/>
        <w:adjustRightInd w:val="0"/>
        <w:ind w:left="142" w:firstLine="566"/>
        <w:rPr>
          <w:rFonts w:cs="Arial"/>
          <w:szCs w:val="28"/>
        </w:rPr>
      </w:pPr>
      <w:r w:rsidRPr="00ED520E">
        <w:rPr>
          <w:rFonts w:cs="Arial"/>
          <w:szCs w:val="28"/>
        </w:rPr>
        <w:t>Мероприятия муниципальной программы приведены в приложении 3,4.</w:t>
      </w:r>
    </w:p>
    <w:p w:rsidR="00326928" w:rsidRPr="00ED520E" w:rsidRDefault="00326928" w:rsidP="00326928">
      <w:pPr>
        <w:autoSpaceDE w:val="0"/>
        <w:autoSpaceDN w:val="0"/>
        <w:adjustRightInd w:val="0"/>
        <w:ind w:left="142" w:firstLine="566"/>
        <w:rPr>
          <w:rFonts w:cs="Arial"/>
          <w:szCs w:val="28"/>
        </w:rPr>
      </w:pPr>
      <w:r w:rsidRPr="00ED520E">
        <w:rPr>
          <w:rFonts w:cs="Arial"/>
          <w:szCs w:val="28"/>
        </w:rPr>
        <w:t xml:space="preserve">В составе подпрограммы 1 </w:t>
      </w:r>
      <w:r w:rsidR="00ED520E" w:rsidRPr="00ED520E">
        <w:rPr>
          <w:rFonts w:cs="Arial"/>
          <w:szCs w:val="28"/>
        </w:rPr>
        <w:t>«</w:t>
      </w:r>
      <w:r w:rsidRPr="00ED520E">
        <w:rPr>
          <w:rFonts w:cs="Arial"/>
          <w:szCs w:val="28"/>
        </w:rPr>
        <w:t>Создание условий для обеспечения качественными коммунальными услугами</w:t>
      </w:r>
      <w:r w:rsidR="00ED520E" w:rsidRPr="00ED520E">
        <w:rPr>
          <w:rFonts w:cs="Arial"/>
          <w:szCs w:val="28"/>
        </w:rPr>
        <w:t>»</w:t>
      </w:r>
      <w:r w:rsidRPr="00ED520E">
        <w:rPr>
          <w:rFonts w:cs="Arial"/>
          <w:szCs w:val="28"/>
        </w:rPr>
        <w:t xml:space="preserve"> для повышения качества и надежности поставки коммунальных ресурсов предполагается реализации следующих основных мероприятий:</w:t>
      </w:r>
    </w:p>
    <w:p w:rsidR="00326928" w:rsidRPr="00ED520E" w:rsidRDefault="00326928" w:rsidP="00326928">
      <w:pPr>
        <w:autoSpaceDE w:val="0"/>
        <w:autoSpaceDN w:val="0"/>
        <w:adjustRightInd w:val="0"/>
        <w:ind w:left="142" w:firstLine="566"/>
        <w:rPr>
          <w:rFonts w:cs="Arial"/>
          <w:szCs w:val="28"/>
        </w:rPr>
      </w:pPr>
      <w:r w:rsidRPr="00ED520E">
        <w:rPr>
          <w:rFonts w:cs="Arial"/>
          <w:szCs w:val="28"/>
        </w:rPr>
        <w:t xml:space="preserve">Основное мероприятие </w:t>
      </w:r>
      <w:r w:rsidR="00ED520E" w:rsidRPr="00ED520E">
        <w:rPr>
          <w:rFonts w:cs="Arial"/>
          <w:szCs w:val="28"/>
        </w:rPr>
        <w:t>«</w:t>
      </w:r>
      <w:r w:rsidRPr="00ED520E">
        <w:rPr>
          <w:rFonts w:cs="Arial"/>
          <w:szCs w:val="28"/>
        </w:rPr>
        <w:t xml:space="preserve">Подготовка систем коммунальной инфраструктуры к </w:t>
      </w:r>
      <w:proofErr w:type="spellStart"/>
      <w:r w:rsidRPr="00ED520E">
        <w:rPr>
          <w:rFonts w:cs="Arial"/>
          <w:szCs w:val="28"/>
        </w:rPr>
        <w:t>осенне</w:t>
      </w:r>
      <w:proofErr w:type="spellEnd"/>
      <w:r w:rsidRPr="00ED520E">
        <w:rPr>
          <w:rFonts w:cs="Arial"/>
          <w:szCs w:val="28"/>
        </w:rPr>
        <w:t>–зимнему периоду</w:t>
      </w:r>
      <w:r w:rsidR="00ED520E" w:rsidRPr="00ED520E">
        <w:rPr>
          <w:rFonts w:cs="Arial"/>
          <w:szCs w:val="28"/>
        </w:rPr>
        <w:t>»</w:t>
      </w:r>
      <w:r w:rsidRPr="00ED520E">
        <w:rPr>
          <w:rFonts w:cs="Arial"/>
          <w:szCs w:val="28"/>
        </w:rPr>
        <w:t>. Мероприятие предусматривается с целью</w:t>
      </w:r>
      <w:r w:rsidR="00ED520E" w:rsidRPr="00ED520E">
        <w:rPr>
          <w:rFonts w:cs="Arial"/>
          <w:szCs w:val="28"/>
        </w:rPr>
        <w:t xml:space="preserve"> </w:t>
      </w:r>
      <w:r w:rsidRPr="00ED520E">
        <w:rPr>
          <w:rFonts w:cs="Arial"/>
          <w:szCs w:val="28"/>
        </w:rPr>
        <w:t>обеспечения бесперебойной работы газопроводов, систем теплоснабжения, водоснабжения</w:t>
      </w:r>
      <w:r w:rsidR="00ED520E" w:rsidRPr="00ED520E">
        <w:rPr>
          <w:rFonts w:cs="Arial"/>
          <w:szCs w:val="28"/>
        </w:rPr>
        <w:t xml:space="preserve"> </w:t>
      </w:r>
      <w:r w:rsidRPr="00ED520E">
        <w:rPr>
          <w:rFonts w:cs="Arial"/>
          <w:szCs w:val="28"/>
        </w:rPr>
        <w:t>и водоотведения в городском поселении Березово. Осуществляется в соответствии с Порядком предоставления субсидий на капитальный ремонт (с заменой) газопроводов, систем теплоснабжения, водоснабжения и водоотведения для подготовки к осенне</w:t>
      </w:r>
      <w:r w:rsidR="00ED520E" w:rsidRPr="00ED520E">
        <w:rPr>
          <w:rFonts w:cs="Arial"/>
          <w:szCs w:val="28"/>
        </w:rPr>
        <w:t>-</w:t>
      </w:r>
      <w:r w:rsidRPr="00ED520E">
        <w:rPr>
          <w:rFonts w:cs="Arial"/>
          <w:szCs w:val="28"/>
        </w:rPr>
        <w:t>зимнему периоду, приведенным в приложении 2 к государственной программе Ханты - Мансийского автономного округа -</w:t>
      </w:r>
      <w:r w:rsidR="00ED520E" w:rsidRPr="00ED520E">
        <w:rPr>
          <w:rFonts w:cs="Arial"/>
          <w:szCs w:val="28"/>
        </w:rPr>
        <w:t xml:space="preserve"> </w:t>
      </w:r>
      <w:r w:rsidRPr="00ED520E">
        <w:rPr>
          <w:rFonts w:cs="Arial"/>
          <w:szCs w:val="28"/>
        </w:rPr>
        <w:t xml:space="preserve">Югры </w:t>
      </w:r>
      <w:r w:rsidR="00ED520E" w:rsidRPr="00ED520E">
        <w:rPr>
          <w:rFonts w:cs="Arial"/>
          <w:szCs w:val="28"/>
        </w:rPr>
        <w:t>«</w:t>
      </w:r>
      <w:r w:rsidRPr="00ED520E">
        <w:rPr>
          <w:rFonts w:cs="Arial"/>
          <w:szCs w:val="28"/>
        </w:rPr>
        <w:t>Развитие жилищно-коммунального комплекса и повышение энергетической эффективности в Ханты - Мансийском автономном округе -</w:t>
      </w:r>
      <w:r w:rsidR="00ED520E" w:rsidRPr="00ED520E">
        <w:rPr>
          <w:rFonts w:cs="Arial"/>
          <w:szCs w:val="28"/>
        </w:rPr>
        <w:t xml:space="preserve"> </w:t>
      </w:r>
      <w:r w:rsidRPr="00ED520E">
        <w:rPr>
          <w:rFonts w:cs="Arial"/>
          <w:szCs w:val="28"/>
        </w:rPr>
        <w:t>Югре на 2016 - 2020 годы</w:t>
      </w:r>
      <w:r w:rsidR="00ED520E" w:rsidRPr="00ED520E">
        <w:rPr>
          <w:rFonts w:cs="Arial"/>
          <w:szCs w:val="28"/>
        </w:rPr>
        <w:t>»</w:t>
      </w:r>
      <w:r w:rsidRPr="00ED520E">
        <w:rPr>
          <w:rFonts w:cs="Arial"/>
          <w:szCs w:val="28"/>
        </w:rPr>
        <w:t>, утвержденной постановление Правительства Хант</w:t>
      </w:r>
      <w:proofErr w:type="gramStart"/>
      <w:r w:rsidRPr="00ED520E">
        <w:rPr>
          <w:rFonts w:cs="Arial"/>
          <w:szCs w:val="28"/>
        </w:rPr>
        <w:t>ы-</w:t>
      </w:r>
      <w:proofErr w:type="gramEnd"/>
      <w:r w:rsidRPr="00ED520E">
        <w:rPr>
          <w:rFonts w:cs="Arial"/>
          <w:szCs w:val="28"/>
        </w:rPr>
        <w:t xml:space="preserve"> Мансийского автономного округа -</w:t>
      </w:r>
      <w:r w:rsidR="00ED520E" w:rsidRPr="00ED520E">
        <w:rPr>
          <w:rFonts w:cs="Arial"/>
          <w:szCs w:val="28"/>
        </w:rPr>
        <w:t xml:space="preserve"> </w:t>
      </w:r>
      <w:r w:rsidRPr="00ED520E">
        <w:rPr>
          <w:rFonts w:cs="Arial"/>
          <w:szCs w:val="28"/>
        </w:rPr>
        <w:t xml:space="preserve">Югры от </w:t>
      </w:r>
      <w:hyperlink r:id="rId11" w:history="1">
        <w:r w:rsidRPr="0056364D">
          <w:rPr>
            <w:rStyle w:val="ae"/>
            <w:rFonts w:cs="Arial"/>
            <w:szCs w:val="28"/>
          </w:rPr>
          <w:t>09.10.2013</w:t>
        </w:r>
        <w:r w:rsidR="00ED520E" w:rsidRPr="0056364D">
          <w:rPr>
            <w:rStyle w:val="ae"/>
            <w:rFonts w:cs="Arial"/>
            <w:szCs w:val="28"/>
          </w:rPr>
          <w:t xml:space="preserve"> № </w:t>
        </w:r>
        <w:r w:rsidRPr="0056364D">
          <w:rPr>
            <w:rStyle w:val="ae"/>
            <w:rFonts w:cs="Arial"/>
            <w:szCs w:val="28"/>
          </w:rPr>
          <w:t>423-п</w:t>
        </w:r>
      </w:hyperlink>
      <w:r w:rsidRPr="00ED520E">
        <w:rPr>
          <w:rFonts w:cs="Arial"/>
          <w:szCs w:val="28"/>
        </w:rPr>
        <w:t>.</w:t>
      </w:r>
    </w:p>
    <w:p w:rsidR="00326928" w:rsidRPr="00ED520E" w:rsidRDefault="00326928" w:rsidP="00326928">
      <w:pPr>
        <w:autoSpaceDE w:val="0"/>
        <w:autoSpaceDN w:val="0"/>
        <w:adjustRightInd w:val="0"/>
        <w:ind w:left="142" w:firstLine="566"/>
        <w:rPr>
          <w:rFonts w:cs="Arial"/>
          <w:szCs w:val="28"/>
        </w:rPr>
      </w:pPr>
      <w:r w:rsidRPr="00ED520E">
        <w:rPr>
          <w:rFonts w:cs="Arial"/>
          <w:szCs w:val="28"/>
        </w:rPr>
        <w:t>Источник финансирования мероприятия</w:t>
      </w:r>
      <w:r w:rsidR="00ED520E" w:rsidRPr="00ED520E">
        <w:rPr>
          <w:rFonts w:cs="Arial"/>
          <w:szCs w:val="28"/>
        </w:rPr>
        <w:t>-</w:t>
      </w:r>
      <w:r w:rsidRPr="00ED520E">
        <w:rPr>
          <w:rFonts w:cs="Arial"/>
          <w:szCs w:val="28"/>
        </w:rPr>
        <w:t xml:space="preserve">субсидии из бюджета автономного округа, на условиях </w:t>
      </w:r>
      <w:proofErr w:type="spellStart"/>
      <w:r w:rsidRPr="00ED520E">
        <w:rPr>
          <w:rFonts w:cs="Arial"/>
          <w:szCs w:val="28"/>
        </w:rPr>
        <w:t>софинансирования</w:t>
      </w:r>
      <w:proofErr w:type="spellEnd"/>
      <w:r w:rsidRPr="00ED520E">
        <w:rPr>
          <w:rFonts w:cs="Arial"/>
          <w:szCs w:val="28"/>
        </w:rPr>
        <w:t xml:space="preserve">. </w:t>
      </w:r>
    </w:p>
    <w:p w:rsidR="00326928" w:rsidRPr="00ED520E" w:rsidRDefault="00326928" w:rsidP="00326928">
      <w:pPr>
        <w:autoSpaceDE w:val="0"/>
        <w:autoSpaceDN w:val="0"/>
        <w:adjustRightInd w:val="0"/>
        <w:ind w:left="142" w:firstLine="566"/>
        <w:rPr>
          <w:rFonts w:cs="Arial"/>
          <w:szCs w:val="28"/>
        </w:rPr>
      </w:pPr>
      <w:r w:rsidRPr="00ED520E">
        <w:rPr>
          <w:rFonts w:cs="Arial"/>
          <w:szCs w:val="28"/>
        </w:rPr>
        <w:t xml:space="preserve">Уровень </w:t>
      </w:r>
      <w:proofErr w:type="spellStart"/>
      <w:r w:rsidRPr="00ED520E">
        <w:rPr>
          <w:rFonts w:cs="Arial"/>
          <w:szCs w:val="28"/>
        </w:rPr>
        <w:t>софинансирования</w:t>
      </w:r>
      <w:proofErr w:type="spellEnd"/>
      <w:r w:rsidRPr="00ED520E">
        <w:rPr>
          <w:rFonts w:cs="Arial"/>
          <w:szCs w:val="28"/>
        </w:rPr>
        <w:t xml:space="preserve"> мероприятия автономным округом определен 95%, уровень </w:t>
      </w:r>
      <w:proofErr w:type="spellStart"/>
      <w:r w:rsidRPr="00ED520E">
        <w:rPr>
          <w:rFonts w:cs="Arial"/>
          <w:szCs w:val="28"/>
        </w:rPr>
        <w:t>софинансирования</w:t>
      </w:r>
      <w:proofErr w:type="spellEnd"/>
      <w:r w:rsidRPr="00ED520E">
        <w:rPr>
          <w:rFonts w:cs="Arial"/>
          <w:szCs w:val="28"/>
        </w:rPr>
        <w:t xml:space="preserve"> местного бюджета 5%.</w:t>
      </w:r>
    </w:p>
    <w:p w:rsidR="00326928" w:rsidRPr="00ED520E" w:rsidRDefault="00326928" w:rsidP="00326928">
      <w:pPr>
        <w:autoSpaceDE w:val="0"/>
        <w:autoSpaceDN w:val="0"/>
        <w:adjustRightInd w:val="0"/>
        <w:ind w:left="142" w:firstLine="566"/>
        <w:rPr>
          <w:rFonts w:cs="Arial"/>
          <w:szCs w:val="28"/>
        </w:rPr>
      </w:pPr>
      <w:r w:rsidRPr="00ED520E">
        <w:rPr>
          <w:rFonts w:cs="Arial"/>
          <w:szCs w:val="28"/>
        </w:rPr>
        <w:t xml:space="preserve">Основное мероприятие </w:t>
      </w:r>
      <w:r w:rsidR="00ED520E" w:rsidRPr="00ED520E">
        <w:rPr>
          <w:rFonts w:cs="Arial"/>
          <w:szCs w:val="28"/>
        </w:rPr>
        <w:t>«</w:t>
      </w:r>
      <w:r w:rsidRPr="00ED520E">
        <w:rPr>
          <w:rFonts w:cs="Arial"/>
          <w:szCs w:val="28"/>
        </w:rPr>
        <w:t xml:space="preserve">Разработка программы </w:t>
      </w:r>
      <w:r w:rsidR="00ED520E" w:rsidRPr="00ED520E">
        <w:rPr>
          <w:rFonts w:cs="Arial"/>
          <w:szCs w:val="28"/>
        </w:rPr>
        <w:t>«</w:t>
      </w:r>
      <w:r w:rsidRPr="00ED520E">
        <w:rPr>
          <w:rFonts w:cs="Arial"/>
          <w:szCs w:val="28"/>
        </w:rPr>
        <w:t>Комплексное развитие коммунальной инфраструктуры городского поселения Березово</w:t>
      </w:r>
      <w:r w:rsidR="00ED520E" w:rsidRPr="00ED520E">
        <w:rPr>
          <w:rFonts w:cs="Arial"/>
          <w:szCs w:val="28"/>
        </w:rPr>
        <w:t>»</w:t>
      </w:r>
      <w:r w:rsidRPr="00ED520E">
        <w:rPr>
          <w:rFonts w:cs="Arial"/>
          <w:szCs w:val="28"/>
        </w:rPr>
        <w:t xml:space="preserve">. Реализация мероприятия предусматривает разработку программы </w:t>
      </w:r>
      <w:r w:rsidR="00ED520E" w:rsidRPr="00ED520E">
        <w:rPr>
          <w:rFonts w:cs="Arial"/>
          <w:szCs w:val="28"/>
        </w:rPr>
        <w:t>«</w:t>
      </w:r>
      <w:r w:rsidRPr="00ED520E">
        <w:rPr>
          <w:rFonts w:cs="Arial"/>
          <w:szCs w:val="28"/>
        </w:rPr>
        <w:t>Комплексное развитие коммунальной инфраструктуры городского поселения Березово</w:t>
      </w:r>
      <w:r w:rsidR="00ED520E" w:rsidRPr="00ED520E">
        <w:rPr>
          <w:rFonts w:cs="Arial"/>
          <w:szCs w:val="28"/>
        </w:rPr>
        <w:t>»</w:t>
      </w:r>
      <w:r w:rsidRPr="00ED520E">
        <w:rPr>
          <w:rFonts w:cs="Arial"/>
          <w:szCs w:val="28"/>
        </w:rPr>
        <w:t xml:space="preserve"> с целью</w:t>
      </w:r>
      <w:r w:rsidR="00ED520E" w:rsidRPr="00ED520E">
        <w:rPr>
          <w:rFonts w:cs="Arial"/>
          <w:szCs w:val="28"/>
        </w:rPr>
        <w:t xml:space="preserve"> </w:t>
      </w:r>
      <w:r w:rsidRPr="00ED520E">
        <w:rPr>
          <w:rFonts w:cs="Arial"/>
          <w:szCs w:val="28"/>
        </w:rPr>
        <w:t>актуализации схем тепло и водоснабжения городского поселения Березово.</w:t>
      </w:r>
    </w:p>
    <w:p w:rsidR="00326928" w:rsidRPr="00ED520E" w:rsidRDefault="00326928" w:rsidP="00326928">
      <w:pPr>
        <w:tabs>
          <w:tab w:val="left" w:pos="709"/>
        </w:tabs>
        <w:autoSpaceDE w:val="0"/>
        <w:autoSpaceDN w:val="0"/>
        <w:adjustRightInd w:val="0"/>
        <w:ind w:left="142" w:firstLine="566"/>
        <w:rPr>
          <w:rFonts w:cs="Arial"/>
          <w:szCs w:val="28"/>
        </w:rPr>
      </w:pPr>
      <w:r w:rsidRPr="00ED520E">
        <w:rPr>
          <w:rFonts w:cs="Arial"/>
          <w:szCs w:val="28"/>
        </w:rPr>
        <w:t xml:space="preserve">Программа разрабатывается на основании приказа </w:t>
      </w:r>
      <w:proofErr w:type="spellStart"/>
      <w:r w:rsidRPr="00ED520E">
        <w:rPr>
          <w:rFonts w:cs="Arial"/>
          <w:szCs w:val="28"/>
        </w:rPr>
        <w:t>Минрегиона</w:t>
      </w:r>
      <w:proofErr w:type="spellEnd"/>
      <w:r w:rsidRPr="00ED520E">
        <w:rPr>
          <w:rFonts w:cs="Arial"/>
          <w:szCs w:val="28"/>
        </w:rPr>
        <w:t xml:space="preserve"> РФ от 06.05.2011</w:t>
      </w:r>
      <w:r w:rsidR="00ED520E" w:rsidRPr="00ED520E">
        <w:rPr>
          <w:rFonts w:cs="Arial"/>
          <w:szCs w:val="28"/>
        </w:rPr>
        <w:t xml:space="preserve"> № </w:t>
      </w:r>
      <w:r w:rsidRPr="00ED520E">
        <w:rPr>
          <w:rFonts w:cs="Arial"/>
          <w:szCs w:val="28"/>
        </w:rPr>
        <w:t xml:space="preserve">204 </w:t>
      </w:r>
      <w:r w:rsidR="00ED520E" w:rsidRPr="00ED520E">
        <w:rPr>
          <w:rFonts w:cs="Arial"/>
          <w:szCs w:val="28"/>
        </w:rPr>
        <w:t>«</w:t>
      </w:r>
      <w:r w:rsidRPr="00ED520E">
        <w:rPr>
          <w:rFonts w:cs="Arial"/>
          <w:szCs w:val="28"/>
        </w:rPr>
        <w:t>О разработке программ комплексного развития систем коммунальной инфраструктуры муниципальных образований</w:t>
      </w:r>
      <w:r w:rsidR="00ED520E" w:rsidRPr="00ED520E">
        <w:rPr>
          <w:rFonts w:cs="Arial"/>
          <w:szCs w:val="28"/>
        </w:rPr>
        <w:t>»</w:t>
      </w:r>
      <w:r w:rsidRPr="00ED520E">
        <w:rPr>
          <w:rFonts w:cs="Arial"/>
          <w:szCs w:val="28"/>
        </w:rPr>
        <w:t xml:space="preserve"> и</w:t>
      </w:r>
      <w:r w:rsidR="00ED520E" w:rsidRPr="00ED520E">
        <w:rPr>
          <w:rFonts w:cs="Arial"/>
          <w:szCs w:val="28"/>
        </w:rPr>
        <w:t xml:space="preserve"> </w:t>
      </w:r>
      <w:r w:rsidRPr="00ED520E">
        <w:rPr>
          <w:rFonts w:cs="Arial"/>
          <w:szCs w:val="28"/>
        </w:rPr>
        <w:t>постановления Правительства Российской Федерации от 14.06.2013</w:t>
      </w:r>
      <w:r w:rsidR="00ED520E" w:rsidRPr="00ED520E">
        <w:rPr>
          <w:rFonts w:cs="Arial"/>
          <w:szCs w:val="28"/>
        </w:rPr>
        <w:t xml:space="preserve"> № </w:t>
      </w:r>
      <w:r w:rsidRPr="00ED520E">
        <w:rPr>
          <w:rFonts w:cs="Arial"/>
          <w:szCs w:val="28"/>
        </w:rPr>
        <w:t xml:space="preserve">502 </w:t>
      </w:r>
      <w:r w:rsidR="00ED520E" w:rsidRPr="00ED520E">
        <w:rPr>
          <w:rFonts w:cs="Arial"/>
          <w:szCs w:val="28"/>
        </w:rPr>
        <w:t>«</w:t>
      </w:r>
      <w:r w:rsidRPr="00ED520E">
        <w:rPr>
          <w:rFonts w:cs="Arial"/>
          <w:szCs w:val="28"/>
        </w:rPr>
        <w:t>Об утверждении требований к программам комплексного развития систем коммунальной инфраструктуры поселений, городских округов</w:t>
      </w:r>
      <w:r w:rsidR="00ED520E" w:rsidRPr="00ED520E">
        <w:rPr>
          <w:rFonts w:cs="Arial"/>
          <w:szCs w:val="28"/>
        </w:rPr>
        <w:t>»</w:t>
      </w:r>
      <w:r w:rsidRPr="00ED520E">
        <w:rPr>
          <w:rFonts w:cs="Arial"/>
          <w:szCs w:val="28"/>
        </w:rPr>
        <w:t>.</w:t>
      </w:r>
    </w:p>
    <w:p w:rsidR="00326928" w:rsidRPr="00ED520E" w:rsidRDefault="00326928" w:rsidP="00326928">
      <w:pPr>
        <w:autoSpaceDE w:val="0"/>
        <w:autoSpaceDN w:val="0"/>
        <w:adjustRightInd w:val="0"/>
        <w:ind w:left="142" w:firstLine="566"/>
        <w:rPr>
          <w:rFonts w:cs="Arial"/>
          <w:szCs w:val="28"/>
        </w:rPr>
      </w:pPr>
      <w:r w:rsidRPr="00ED520E">
        <w:rPr>
          <w:rFonts w:cs="Arial"/>
          <w:szCs w:val="28"/>
        </w:rPr>
        <w:t xml:space="preserve">В составе подпрограммы 2 </w:t>
      </w:r>
      <w:r w:rsidR="00ED520E" w:rsidRPr="00ED520E">
        <w:rPr>
          <w:rFonts w:cs="Arial"/>
          <w:szCs w:val="28"/>
        </w:rPr>
        <w:t>«</w:t>
      </w:r>
      <w:r w:rsidRPr="00ED520E">
        <w:rPr>
          <w:rFonts w:cs="Arial"/>
          <w:szCs w:val="28"/>
        </w:rPr>
        <w:t>Обеспечение равных прав потребителей на получение коммунальных ресурсов</w:t>
      </w:r>
      <w:r w:rsidR="00ED520E" w:rsidRPr="00ED520E">
        <w:rPr>
          <w:rFonts w:cs="Arial"/>
          <w:szCs w:val="28"/>
        </w:rPr>
        <w:t>»</w:t>
      </w:r>
      <w:r w:rsidRPr="00ED520E">
        <w:rPr>
          <w:rFonts w:cs="Arial"/>
          <w:szCs w:val="28"/>
        </w:rPr>
        <w:t xml:space="preserve"> предполагается реализации следующих основных мероприятий:</w:t>
      </w:r>
    </w:p>
    <w:p w:rsidR="00326928" w:rsidRPr="00ED520E" w:rsidRDefault="00326928" w:rsidP="00326928">
      <w:pPr>
        <w:autoSpaceDE w:val="0"/>
        <w:autoSpaceDN w:val="0"/>
        <w:adjustRightInd w:val="0"/>
        <w:ind w:left="142" w:firstLine="566"/>
        <w:rPr>
          <w:rFonts w:cs="Arial"/>
          <w:szCs w:val="28"/>
        </w:rPr>
      </w:pPr>
      <w:r w:rsidRPr="00ED520E">
        <w:rPr>
          <w:rFonts w:cs="Arial"/>
          <w:szCs w:val="28"/>
        </w:rPr>
        <w:t xml:space="preserve">Основное мероприятие </w:t>
      </w:r>
      <w:r w:rsidR="00ED520E" w:rsidRPr="00ED520E">
        <w:rPr>
          <w:rFonts w:cs="Arial"/>
          <w:szCs w:val="28"/>
        </w:rPr>
        <w:t>«</w:t>
      </w:r>
      <w:r w:rsidRPr="00ED520E">
        <w:rPr>
          <w:rFonts w:cs="Arial"/>
          <w:szCs w:val="28"/>
        </w:rPr>
        <w:t>Предоставление субсидий организациям на возмещение недополученных доходов при оказании жилищно-коммунальных услуг, услуг бани населению по регулируемым ценам</w:t>
      </w:r>
      <w:r w:rsidR="00ED520E" w:rsidRPr="00ED520E">
        <w:rPr>
          <w:rFonts w:cs="Arial"/>
          <w:szCs w:val="28"/>
        </w:rPr>
        <w:t>»</w:t>
      </w:r>
      <w:r w:rsidRPr="00ED520E">
        <w:rPr>
          <w:rFonts w:cs="Arial"/>
          <w:szCs w:val="28"/>
        </w:rPr>
        <w:t>. Мероприятие реализуется, в соответствии с постановлением администрации Березовского района от 24.11.2016</w:t>
      </w:r>
      <w:r w:rsidR="00ED520E" w:rsidRPr="00ED520E">
        <w:rPr>
          <w:rFonts w:cs="Arial"/>
          <w:szCs w:val="28"/>
        </w:rPr>
        <w:t xml:space="preserve"> № </w:t>
      </w:r>
      <w:r w:rsidRPr="00ED520E">
        <w:rPr>
          <w:rFonts w:cs="Arial"/>
          <w:szCs w:val="28"/>
        </w:rPr>
        <w:t xml:space="preserve">916 </w:t>
      </w:r>
      <w:r w:rsidR="00ED520E" w:rsidRPr="00ED520E">
        <w:rPr>
          <w:rFonts w:cs="Arial"/>
          <w:szCs w:val="28"/>
        </w:rPr>
        <w:t>«</w:t>
      </w:r>
      <w:r w:rsidRPr="00ED520E">
        <w:rPr>
          <w:rFonts w:cs="Arial"/>
          <w:szCs w:val="28"/>
        </w:rPr>
        <w:t>О Порядке предоставления субсидий на возмещение недополученных доходов, возникающих при оказании населению услуг бань на территории городского поселения Березово по регулируемым тарифам</w:t>
      </w:r>
      <w:r w:rsidR="00ED520E" w:rsidRPr="00ED520E">
        <w:rPr>
          <w:rFonts w:cs="Arial"/>
          <w:szCs w:val="28"/>
        </w:rPr>
        <w:t>»</w:t>
      </w:r>
      <w:r w:rsidRPr="00ED520E">
        <w:rPr>
          <w:rFonts w:cs="Arial"/>
          <w:szCs w:val="28"/>
        </w:rPr>
        <w:t>.</w:t>
      </w:r>
    </w:p>
    <w:p w:rsidR="00ED520E" w:rsidRPr="00ED520E" w:rsidRDefault="00326928" w:rsidP="00326928">
      <w:pPr>
        <w:autoSpaceDE w:val="0"/>
        <w:autoSpaceDN w:val="0"/>
        <w:adjustRightInd w:val="0"/>
        <w:ind w:left="142" w:firstLine="566"/>
        <w:rPr>
          <w:rFonts w:cs="Arial"/>
          <w:szCs w:val="28"/>
        </w:rPr>
      </w:pPr>
      <w:r w:rsidRPr="00ED520E">
        <w:rPr>
          <w:rFonts w:cs="Arial"/>
          <w:szCs w:val="28"/>
        </w:rPr>
        <w:t xml:space="preserve">Основное мероприятие </w:t>
      </w:r>
      <w:r w:rsidR="00ED520E" w:rsidRPr="00ED520E">
        <w:rPr>
          <w:rFonts w:cs="Arial"/>
          <w:szCs w:val="28"/>
        </w:rPr>
        <w:t>«</w:t>
      </w:r>
      <w:r w:rsidRPr="00ED520E">
        <w:rPr>
          <w:rFonts w:cs="Arial"/>
          <w:szCs w:val="28"/>
        </w:rPr>
        <w:t>Предоставление субсидий организациям на возмещение недополученных доходов при оказании коммунальных услуг по результатам деятельности предприятий</w:t>
      </w:r>
      <w:r w:rsidR="00ED520E" w:rsidRPr="00ED520E">
        <w:rPr>
          <w:rFonts w:cs="Arial"/>
          <w:szCs w:val="28"/>
        </w:rPr>
        <w:t>»</w:t>
      </w:r>
      <w:r w:rsidRPr="00ED520E">
        <w:rPr>
          <w:rFonts w:cs="Arial"/>
          <w:szCs w:val="28"/>
        </w:rPr>
        <w:t>. Мероприятие реализуется в соответствии с Порядком предоставления субсидий организациям</w:t>
      </w:r>
      <w:r w:rsidR="00ED520E" w:rsidRPr="00ED520E">
        <w:rPr>
          <w:rFonts w:cs="Arial"/>
          <w:szCs w:val="28"/>
        </w:rPr>
        <w:t xml:space="preserve"> </w:t>
      </w:r>
      <w:r w:rsidRPr="00ED520E">
        <w:rPr>
          <w:rFonts w:cs="Arial"/>
          <w:szCs w:val="28"/>
        </w:rPr>
        <w:t>жилищно-коммунального комплекса на возмещение недополученных доходов при оказании коммунальных услуг по регулируемым ценам, утвержденным постановлением администрации Березовского района от 30.05.2016</w:t>
      </w:r>
      <w:r w:rsidR="00ED520E" w:rsidRPr="00ED520E">
        <w:rPr>
          <w:rFonts w:cs="Arial"/>
          <w:szCs w:val="28"/>
        </w:rPr>
        <w:t xml:space="preserve"> № </w:t>
      </w:r>
      <w:r w:rsidRPr="00ED520E">
        <w:rPr>
          <w:rFonts w:cs="Arial"/>
          <w:szCs w:val="28"/>
        </w:rPr>
        <w:t>41 (ред. от 09.01.2017</w:t>
      </w:r>
      <w:r w:rsidR="00ED520E" w:rsidRPr="00ED520E">
        <w:rPr>
          <w:rFonts w:cs="Arial"/>
          <w:szCs w:val="28"/>
        </w:rPr>
        <w:t xml:space="preserve"> № </w:t>
      </w:r>
      <w:r w:rsidRPr="00ED520E">
        <w:rPr>
          <w:rFonts w:cs="Arial"/>
          <w:szCs w:val="28"/>
        </w:rPr>
        <w:t>2).</w:t>
      </w:r>
    </w:p>
    <w:p w:rsidR="00326928" w:rsidRPr="00ED520E" w:rsidRDefault="00326928" w:rsidP="00326928">
      <w:pPr>
        <w:tabs>
          <w:tab w:val="left" w:pos="709"/>
        </w:tabs>
        <w:spacing w:after="1" w:line="200" w:lineRule="atLeast"/>
        <w:rPr>
          <w:rFonts w:cs="Arial"/>
          <w:szCs w:val="28"/>
        </w:rPr>
      </w:pPr>
      <w:r w:rsidRPr="00ED520E">
        <w:rPr>
          <w:rFonts w:cs="Arial"/>
          <w:szCs w:val="28"/>
        </w:rPr>
        <w:t xml:space="preserve">Основное мероприятие </w:t>
      </w:r>
      <w:r w:rsidR="00ED520E" w:rsidRPr="00ED520E">
        <w:rPr>
          <w:rFonts w:cs="Arial"/>
          <w:szCs w:val="28"/>
        </w:rPr>
        <w:t>«</w:t>
      </w:r>
      <w:r w:rsidRPr="00ED520E">
        <w:rPr>
          <w:rFonts w:cs="Arial"/>
          <w:szCs w:val="28"/>
        </w:rPr>
        <w:t xml:space="preserve">Предоставление бюджетных ассигнований из резервного фонда Правительства ХМАО - Югры на погашение кредиторской задолженности за энергоресурсы предприятий в сфере теплоснабжения, водоснабжения и </w:t>
      </w:r>
      <w:r w:rsidRPr="00ED520E">
        <w:rPr>
          <w:rFonts w:cs="Arial"/>
          <w:szCs w:val="28"/>
        </w:rPr>
        <w:lastRenderedPageBreak/>
        <w:t>водоотведения</w:t>
      </w:r>
      <w:r w:rsidR="00ED520E" w:rsidRPr="00ED520E">
        <w:rPr>
          <w:rFonts w:cs="Arial"/>
          <w:szCs w:val="28"/>
        </w:rPr>
        <w:t>»</w:t>
      </w:r>
      <w:r w:rsidRPr="00ED520E">
        <w:rPr>
          <w:rFonts w:cs="Arial"/>
          <w:szCs w:val="28"/>
        </w:rPr>
        <w:t xml:space="preserve"> предусматривается с целью погашение кредиторской задолженности за энергоресурсы предприятий в сфере теплоснабжения, водоснабжения и водоотведения.</w:t>
      </w:r>
      <w:r w:rsidR="00ED520E" w:rsidRPr="00ED520E">
        <w:rPr>
          <w:rFonts w:cs="Arial"/>
          <w:szCs w:val="28"/>
        </w:rPr>
        <w:t xml:space="preserve"> </w:t>
      </w:r>
      <w:r w:rsidRPr="00ED520E">
        <w:rPr>
          <w:rFonts w:cs="Arial"/>
          <w:szCs w:val="28"/>
        </w:rPr>
        <w:t xml:space="preserve">В составе подпрограммы 3 </w:t>
      </w:r>
      <w:r w:rsidR="00ED520E" w:rsidRPr="00ED520E">
        <w:rPr>
          <w:rFonts w:cs="Arial"/>
          <w:szCs w:val="28"/>
        </w:rPr>
        <w:t>«</w:t>
      </w:r>
      <w:r w:rsidRPr="00ED520E">
        <w:rPr>
          <w:rFonts w:cs="Arial"/>
          <w:szCs w:val="28"/>
        </w:rPr>
        <w:t>Создание условий для качественного содержания муниципального жилищного фонда</w:t>
      </w:r>
      <w:r w:rsidR="00ED520E" w:rsidRPr="00ED520E">
        <w:rPr>
          <w:rFonts w:cs="Arial"/>
          <w:szCs w:val="28"/>
        </w:rPr>
        <w:t>»</w:t>
      </w:r>
      <w:r w:rsidRPr="00ED520E">
        <w:rPr>
          <w:rFonts w:cs="Arial"/>
          <w:szCs w:val="28"/>
        </w:rPr>
        <w:t xml:space="preserve"> предполагается реализации</w:t>
      </w:r>
      <w:r w:rsidR="00ED520E" w:rsidRPr="00ED520E">
        <w:rPr>
          <w:rFonts w:cs="Arial"/>
          <w:szCs w:val="28"/>
        </w:rPr>
        <w:t xml:space="preserve"> </w:t>
      </w:r>
      <w:r w:rsidRPr="00ED520E">
        <w:rPr>
          <w:rFonts w:cs="Arial"/>
          <w:szCs w:val="28"/>
        </w:rPr>
        <w:t>основного мероприятия:</w:t>
      </w:r>
    </w:p>
    <w:p w:rsidR="00ED520E" w:rsidRPr="00ED520E" w:rsidRDefault="00326928" w:rsidP="00326928">
      <w:pPr>
        <w:autoSpaceDE w:val="0"/>
        <w:autoSpaceDN w:val="0"/>
        <w:adjustRightInd w:val="0"/>
        <w:ind w:left="142" w:firstLine="566"/>
        <w:rPr>
          <w:rFonts w:cs="Arial"/>
          <w:szCs w:val="28"/>
        </w:rPr>
      </w:pPr>
      <w:r w:rsidRPr="00ED520E">
        <w:rPr>
          <w:rFonts w:cs="Arial"/>
          <w:szCs w:val="28"/>
        </w:rPr>
        <w:t xml:space="preserve">Основное мероприятие </w:t>
      </w:r>
      <w:r w:rsidR="00ED520E" w:rsidRPr="00ED520E">
        <w:rPr>
          <w:rFonts w:cs="Arial"/>
          <w:szCs w:val="28"/>
        </w:rPr>
        <w:t>«</w:t>
      </w:r>
      <w:r w:rsidRPr="00ED520E">
        <w:rPr>
          <w:rFonts w:cs="Arial"/>
          <w:szCs w:val="28"/>
        </w:rPr>
        <w:t>Содержание муниципального жилищного фонда</w:t>
      </w:r>
      <w:r w:rsidR="00ED520E" w:rsidRPr="00ED520E">
        <w:rPr>
          <w:rFonts w:cs="Arial"/>
          <w:szCs w:val="28"/>
        </w:rPr>
        <w:t>»</w:t>
      </w:r>
      <w:r w:rsidRPr="00ED520E">
        <w:rPr>
          <w:rFonts w:cs="Arial"/>
          <w:szCs w:val="28"/>
        </w:rPr>
        <w:t>. Мероприятие разработано с целью обеспечения соответствия жилищного фонда</w:t>
      </w:r>
      <w:r w:rsidR="00ED520E" w:rsidRPr="00ED520E">
        <w:rPr>
          <w:rFonts w:cs="Arial"/>
          <w:szCs w:val="28"/>
        </w:rPr>
        <w:t xml:space="preserve"> </w:t>
      </w:r>
      <w:r w:rsidRPr="00ED520E">
        <w:rPr>
          <w:rFonts w:cs="Arial"/>
          <w:szCs w:val="28"/>
        </w:rPr>
        <w:t>городского поселения требованиям безопасности и комфорта. Мероприятие обеспечивает проведение</w:t>
      </w:r>
      <w:r w:rsidR="00ED520E" w:rsidRPr="00ED520E">
        <w:rPr>
          <w:rFonts w:cs="Arial"/>
          <w:szCs w:val="28"/>
        </w:rPr>
        <w:t xml:space="preserve"> </w:t>
      </w:r>
      <w:r w:rsidRPr="00ED520E">
        <w:rPr>
          <w:rFonts w:cs="Arial"/>
          <w:szCs w:val="28"/>
        </w:rPr>
        <w:t xml:space="preserve">работы по сносу аварийных домов, ремонта квартир муниципального жилого фонда и экспертизы зданий, на предмет признания их </w:t>
      </w:r>
      <w:proofErr w:type="gramStart"/>
      <w:r w:rsidRPr="00ED520E">
        <w:rPr>
          <w:rFonts w:cs="Arial"/>
          <w:szCs w:val="28"/>
        </w:rPr>
        <w:t>аварийными</w:t>
      </w:r>
      <w:proofErr w:type="gramEnd"/>
      <w:r w:rsidRPr="00ED520E">
        <w:rPr>
          <w:rFonts w:cs="Arial"/>
          <w:szCs w:val="28"/>
        </w:rPr>
        <w:t>.</w:t>
      </w:r>
    </w:p>
    <w:p w:rsidR="00326928" w:rsidRPr="00ED520E" w:rsidRDefault="00326928" w:rsidP="00326928">
      <w:pPr>
        <w:autoSpaceDE w:val="0"/>
        <w:autoSpaceDN w:val="0"/>
        <w:adjustRightInd w:val="0"/>
        <w:ind w:left="142" w:firstLine="566"/>
        <w:rPr>
          <w:rFonts w:cs="Arial"/>
          <w:b/>
          <w:szCs w:val="28"/>
        </w:rPr>
      </w:pPr>
    </w:p>
    <w:p w:rsidR="00326928" w:rsidRPr="00C96D6B" w:rsidRDefault="00326928" w:rsidP="00C96D6B">
      <w:pPr>
        <w:autoSpaceDE w:val="0"/>
        <w:autoSpaceDN w:val="0"/>
        <w:adjustRightInd w:val="0"/>
        <w:ind w:left="142" w:firstLine="566"/>
        <w:jc w:val="center"/>
        <w:rPr>
          <w:rFonts w:cs="Arial"/>
          <w:b/>
          <w:bCs/>
          <w:iCs/>
          <w:sz w:val="30"/>
          <w:szCs w:val="28"/>
        </w:rPr>
      </w:pPr>
      <w:r w:rsidRPr="00C96D6B">
        <w:rPr>
          <w:rFonts w:cs="Arial"/>
          <w:b/>
          <w:bCs/>
          <w:iCs/>
          <w:sz w:val="30"/>
          <w:szCs w:val="28"/>
        </w:rPr>
        <w:t>Раздел 4. Механизм реализации муниципальной программы</w:t>
      </w:r>
    </w:p>
    <w:p w:rsidR="00326928" w:rsidRPr="00ED520E" w:rsidRDefault="00326928" w:rsidP="00326928">
      <w:pPr>
        <w:autoSpaceDE w:val="0"/>
        <w:autoSpaceDN w:val="0"/>
        <w:adjustRightInd w:val="0"/>
        <w:ind w:left="142" w:firstLine="566"/>
        <w:rPr>
          <w:rFonts w:cs="Arial"/>
          <w:b/>
          <w:szCs w:val="28"/>
        </w:rPr>
      </w:pPr>
    </w:p>
    <w:p w:rsidR="00326928" w:rsidRPr="00ED520E" w:rsidRDefault="00326928" w:rsidP="00326928">
      <w:pPr>
        <w:widowControl w:val="0"/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ED520E">
        <w:rPr>
          <w:rFonts w:cs="Arial"/>
          <w:szCs w:val="28"/>
        </w:rPr>
        <w:t>В рамках исполнения возложенных полномочий администрации городского поселения Березово на администрацию района, ответственным исполнителем муниципальной программы определено</w:t>
      </w:r>
      <w:r w:rsidR="00ED520E" w:rsidRPr="00ED520E">
        <w:rPr>
          <w:rFonts w:cs="Arial"/>
          <w:szCs w:val="28"/>
        </w:rPr>
        <w:t xml:space="preserve"> </w:t>
      </w:r>
      <w:r w:rsidRPr="00ED520E">
        <w:rPr>
          <w:rFonts w:cs="Arial"/>
          <w:szCs w:val="28"/>
        </w:rPr>
        <w:t>управление по жилищно</w:t>
      </w:r>
      <w:r w:rsidR="00ED520E" w:rsidRPr="00ED520E">
        <w:rPr>
          <w:rFonts w:cs="Arial"/>
          <w:szCs w:val="28"/>
        </w:rPr>
        <w:t>-</w:t>
      </w:r>
      <w:r w:rsidRPr="00ED520E">
        <w:rPr>
          <w:rFonts w:cs="Arial"/>
          <w:szCs w:val="28"/>
        </w:rPr>
        <w:t>коммунальному хозяйству администрации Березовского района.</w:t>
      </w:r>
    </w:p>
    <w:p w:rsidR="00ED520E" w:rsidRPr="00ED520E" w:rsidRDefault="00326928" w:rsidP="00326928">
      <w:pPr>
        <w:autoSpaceDE w:val="0"/>
        <w:autoSpaceDN w:val="0"/>
        <w:adjustRightInd w:val="0"/>
        <w:ind w:firstLine="708"/>
        <w:rPr>
          <w:rFonts w:cs="Arial"/>
          <w:szCs w:val="28"/>
        </w:rPr>
      </w:pPr>
      <w:r w:rsidRPr="00ED520E">
        <w:rPr>
          <w:rFonts w:cs="Arial"/>
          <w:szCs w:val="28"/>
        </w:rPr>
        <w:t>Ответственный исполнитель муниципальной программы:</w:t>
      </w:r>
      <w:r w:rsidR="00ED520E" w:rsidRPr="00ED520E">
        <w:rPr>
          <w:rFonts w:cs="Arial"/>
          <w:szCs w:val="28"/>
        </w:rPr>
        <w:t xml:space="preserve"> </w:t>
      </w:r>
    </w:p>
    <w:p w:rsidR="00326928" w:rsidRPr="00ED520E" w:rsidRDefault="00326928" w:rsidP="00326928">
      <w:pPr>
        <w:autoSpaceDE w:val="0"/>
        <w:autoSpaceDN w:val="0"/>
        <w:ind w:firstLine="709"/>
        <w:rPr>
          <w:rFonts w:cs="Arial"/>
          <w:szCs w:val="28"/>
        </w:rPr>
      </w:pPr>
      <w:r w:rsidRPr="00ED520E">
        <w:rPr>
          <w:rFonts w:cs="Arial"/>
          <w:szCs w:val="28"/>
        </w:rPr>
        <w:t xml:space="preserve">- осуществляет текущее управление реализацией муниципальной программы, обладает правом вносить предложения об изменении объемов финансовых средств, направляемых на решение ее отдельных задач; </w:t>
      </w:r>
    </w:p>
    <w:p w:rsidR="00326928" w:rsidRPr="00ED520E" w:rsidRDefault="00326928" w:rsidP="00326928">
      <w:pPr>
        <w:autoSpaceDE w:val="0"/>
        <w:autoSpaceDN w:val="0"/>
        <w:adjustRightInd w:val="0"/>
        <w:ind w:firstLine="708"/>
        <w:rPr>
          <w:rFonts w:cs="Arial"/>
          <w:szCs w:val="28"/>
        </w:rPr>
      </w:pPr>
      <w:r w:rsidRPr="00ED520E">
        <w:rPr>
          <w:rFonts w:cs="Arial"/>
          <w:szCs w:val="28"/>
        </w:rPr>
        <w:t>-</w:t>
      </w:r>
      <w:r w:rsidR="00ED520E" w:rsidRPr="00ED520E">
        <w:rPr>
          <w:rFonts w:cs="Arial"/>
          <w:szCs w:val="28"/>
        </w:rPr>
        <w:t xml:space="preserve"> </w:t>
      </w:r>
      <w:r w:rsidRPr="00ED520E">
        <w:rPr>
          <w:rFonts w:cs="Arial"/>
          <w:szCs w:val="28"/>
        </w:rPr>
        <w:t>контролирует и координирует выполнение программных мероприятий, обеспечивает их корректировку, осуществляет мониторинг и оценку результативности мероприятий;</w:t>
      </w:r>
    </w:p>
    <w:p w:rsidR="00326928" w:rsidRPr="00ED520E" w:rsidRDefault="00326928" w:rsidP="00326928">
      <w:pPr>
        <w:autoSpaceDE w:val="0"/>
        <w:autoSpaceDN w:val="0"/>
        <w:adjustRightInd w:val="0"/>
        <w:ind w:firstLine="708"/>
        <w:rPr>
          <w:rFonts w:cs="Arial"/>
          <w:szCs w:val="28"/>
        </w:rPr>
      </w:pPr>
      <w:r w:rsidRPr="00ED520E">
        <w:rPr>
          <w:rFonts w:cs="Arial"/>
          <w:szCs w:val="28"/>
        </w:rPr>
        <w:t>- обеспечивает разработку, утверждение и внесение дополнений и изменений в муниципальную программу;</w:t>
      </w:r>
    </w:p>
    <w:p w:rsidR="00326928" w:rsidRPr="00C96D6B" w:rsidRDefault="00326928" w:rsidP="00C96D6B">
      <w:r w:rsidRPr="00C96D6B">
        <w:t>- предоставляет отчетность о ходе реализации муниципальной программы в</w:t>
      </w:r>
      <w:r w:rsidR="00ED520E" w:rsidRPr="00C96D6B">
        <w:t xml:space="preserve"> </w:t>
      </w:r>
      <w:r w:rsidRPr="00C96D6B">
        <w:t>комитет по экономической политике администрации Березовского района.</w:t>
      </w:r>
    </w:p>
    <w:p w:rsidR="00326928" w:rsidRPr="00C96D6B" w:rsidRDefault="00326928" w:rsidP="00C96D6B">
      <w:r w:rsidRPr="00C96D6B">
        <w:t xml:space="preserve">Риск неуспешной реализации программы, при исключении форс-мажорных обстоятельств, оценивается как минимальный. </w:t>
      </w:r>
    </w:p>
    <w:p w:rsidR="00326928" w:rsidRPr="00C96D6B" w:rsidRDefault="00326928" w:rsidP="00C96D6B">
      <w:r w:rsidRPr="00C96D6B">
        <w:t>К основным рискам реализации Программы относятся:</w:t>
      </w:r>
    </w:p>
    <w:p w:rsidR="00326928" w:rsidRPr="00C96D6B" w:rsidRDefault="00326928" w:rsidP="00C96D6B">
      <w:r w:rsidRPr="00C96D6B">
        <w:t>- Финансово-экономические риски - недофинансирование программных мероприятий, неполное освоение финансовых сре</w:t>
      </w:r>
      <w:proofErr w:type="gramStart"/>
      <w:r w:rsidRPr="00C96D6B">
        <w:t>дств пр</w:t>
      </w:r>
      <w:proofErr w:type="gramEnd"/>
      <w:r w:rsidRPr="00C96D6B">
        <w:t>ограммы.</w:t>
      </w:r>
    </w:p>
    <w:p w:rsidR="00326928" w:rsidRPr="00C96D6B" w:rsidRDefault="00326928" w:rsidP="00C96D6B">
      <w:r w:rsidRPr="00C96D6B">
        <w:t>Минимизация этих рисков возможна путем осуществления и корректировки объемов средств</w:t>
      </w:r>
      <w:r w:rsidR="00ED520E" w:rsidRPr="00C96D6B">
        <w:t xml:space="preserve"> </w:t>
      </w:r>
      <w:r w:rsidRPr="00C96D6B">
        <w:t>и показателей результативности, перераспределения финансовых сре</w:t>
      </w:r>
      <w:proofErr w:type="gramStart"/>
      <w:r w:rsidRPr="00C96D6B">
        <w:t>дств в ц</w:t>
      </w:r>
      <w:proofErr w:type="gramEnd"/>
      <w:r w:rsidRPr="00C96D6B">
        <w:t>елях целенаправленного и эффективного расходования бюджетных средств, мониторинга реализации программных мероприятий.</w:t>
      </w:r>
    </w:p>
    <w:p w:rsidR="00326928" w:rsidRPr="00C96D6B" w:rsidRDefault="00326928" w:rsidP="00C96D6B">
      <w:r w:rsidRPr="00C96D6B">
        <w:t>- Нормативные правовые риски - непринятие или несвоевременное принятие необходимых правовых актов, внесение существенных изменений в проекты нормативных правовых актов, влияющих на программные мероприятия.</w:t>
      </w:r>
    </w:p>
    <w:p w:rsidR="00326928" w:rsidRPr="00C96D6B" w:rsidRDefault="00326928" w:rsidP="00C96D6B">
      <w:r w:rsidRPr="00C96D6B">
        <w:t>Минимизация этих рисков возможна путем своевременной подготовки предложений и тщательной проработки проектов нормативных правовых актов, внесения изменений в принятые нормативные правовые акты.</w:t>
      </w:r>
    </w:p>
    <w:p w:rsidR="00ED520E" w:rsidRPr="00C96D6B" w:rsidRDefault="00326928" w:rsidP="00C96D6B">
      <w:r w:rsidRPr="00C96D6B">
        <w:t xml:space="preserve">Устранение (минимизация) рисков обеспечивается на основе качественного планирования и реализации программы, обеспечения мониторинга ее реализации, </w:t>
      </w:r>
      <w:proofErr w:type="gramStart"/>
      <w:r w:rsidRPr="00C96D6B">
        <w:t>контроля за</w:t>
      </w:r>
      <w:proofErr w:type="gramEnd"/>
      <w:r w:rsidRPr="00C96D6B">
        <w:t xml:space="preserve"> ходом выполнения мероприятий программы, разработки, уточнения и применения нормативных правовых актов, способствующих решению задач программы.</w:t>
      </w:r>
    </w:p>
    <w:p w:rsidR="00ED520E" w:rsidRPr="00C96D6B" w:rsidRDefault="00326928" w:rsidP="00C96D6B">
      <w:r w:rsidRPr="00C96D6B">
        <w:t xml:space="preserve">Реализация мероприятий программы осуществляется путем </w:t>
      </w:r>
      <w:proofErr w:type="spellStart"/>
      <w:r w:rsidRPr="00C96D6B">
        <w:t>софинансирования</w:t>
      </w:r>
      <w:proofErr w:type="spellEnd"/>
      <w:r w:rsidR="00ED520E" w:rsidRPr="00C96D6B">
        <w:t>-</w:t>
      </w:r>
      <w:r w:rsidRPr="00C96D6B">
        <w:t>средств бюджета автономного округа, средства бюджета Березовского района и средств бюджета городского поселения Берёзово.</w:t>
      </w:r>
    </w:p>
    <w:p w:rsidR="00326928" w:rsidRPr="00C96D6B" w:rsidRDefault="00326928" w:rsidP="00C96D6B">
      <w:proofErr w:type="gramStart"/>
      <w:r w:rsidRPr="00C96D6B">
        <w:lastRenderedPageBreak/>
        <w:t>Контроль за</w:t>
      </w:r>
      <w:proofErr w:type="gramEnd"/>
      <w:r w:rsidRPr="00C96D6B">
        <w:t xml:space="preserve"> выполнением муниципальной программы осуществляет управление по жилищно</w:t>
      </w:r>
      <w:r w:rsidR="00ED520E" w:rsidRPr="00C96D6B">
        <w:t>-</w:t>
      </w:r>
      <w:r w:rsidRPr="00C96D6B">
        <w:t xml:space="preserve">коммунальному хозяйству администрация </w:t>
      </w:r>
      <w:proofErr w:type="spellStart"/>
      <w:r w:rsidRPr="00C96D6B">
        <w:t>Берёзовского</w:t>
      </w:r>
      <w:proofErr w:type="spellEnd"/>
      <w:r w:rsidRPr="00C96D6B">
        <w:t xml:space="preserve"> района.</w:t>
      </w:r>
    </w:p>
    <w:p w:rsidR="00C02960" w:rsidRPr="00ED520E" w:rsidRDefault="00C02960">
      <w:pPr>
        <w:rPr>
          <w:rFonts w:cs="Arial"/>
        </w:rPr>
      </w:pPr>
    </w:p>
    <w:p w:rsidR="003D1E1E" w:rsidRPr="00ED520E" w:rsidRDefault="003D1E1E">
      <w:pPr>
        <w:rPr>
          <w:rFonts w:cs="Arial"/>
        </w:rPr>
        <w:sectPr w:rsidR="003D1E1E" w:rsidRPr="00ED520E" w:rsidSect="00535009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134" w:right="567" w:bottom="993" w:left="1418" w:header="709" w:footer="709" w:gutter="0"/>
          <w:cols w:space="708"/>
          <w:titlePg/>
          <w:docGrid w:linePitch="381"/>
        </w:sectPr>
      </w:pPr>
    </w:p>
    <w:p w:rsidR="00C96D6B" w:rsidRPr="00C96D6B" w:rsidRDefault="00C96D6B" w:rsidP="00C96D6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C96D6B" w:rsidRPr="00C96D6B" w:rsidRDefault="00C96D6B" w:rsidP="00C96D6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ED520E" w:rsidRPr="00C96D6B" w:rsidRDefault="00C02960" w:rsidP="00C96D6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C96D6B">
        <w:rPr>
          <w:rFonts w:cs="Arial"/>
          <w:b/>
          <w:bCs/>
          <w:kern w:val="28"/>
          <w:sz w:val="32"/>
          <w:szCs w:val="32"/>
        </w:rPr>
        <w:t>Приложение 1</w:t>
      </w:r>
    </w:p>
    <w:p w:rsidR="00C02960" w:rsidRPr="00C96D6B" w:rsidRDefault="00C02960" w:rsidP="00C96D6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C96D6B">
        <w:rPr>
          <w:rFonts w:cs="Arial"/>
          <w:b/>
          <w:bCs/>
          <w:kern w:val="28"/>
          <w:sz w:val="32"/>
          <w:szCs w:val="32"/>
        </w:rPr>
        <w:t>к муниципальной программе</w:t>
      </w:r>
    </w:p>
    <w:p w:rsidR="00C02960" w:rsidRPr="00C96D6B" w:rsidRDefault="00ED520E" w:rsidP="00C96D6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C96D6B">
        <w:rPr>
          <w:rFonts w:cs="Arial"/>
          <w:b/>
          <w:bCs/>
          <w:kern w:val="28"/>
          <w:sz w:val="32"/>
          <w:szCs w:val="32"/>
        </w:rPr>
        <w:t>«</w:t>
      </w:r>
      <w:r w:rsidR="00C02960" w:rsidRPr="00C96D6B">
        <w:rPr>
          <w:rFonts w:cs="Arial"/>
          <w:b/>
          <w:bCs/>
          <w:kern w:val="28"/>
          <w:sz w:val="32"/>
          <w:szCs w:val="32"/>
        </w:rPr>
        <w:t>Развитие жилищно</w:t>
      </w:r>
      <w:r w:rsidRPr="00C96D6B">
        <w:rPr>
          <w:rFonts w:cs="Arial"/>
          <w:b/>
          <w:bCs/>
          <w:kern w:val="28"/>
          <w:sz w:val="32"/>
          <w:szCs w:val="32"/>
        </w:rPr>
        <w:t>-</w:t>
      </w:r>
      <w:r w:rsidR="00C02960" w:rsidRPr="00C96D6B">
        <w:rPr>
          <w:rFonts w:cs="Arial"/>
          <w:b/>
          <w:bCs/>
          <w:kern w:val="28"/>
          <w:sz w:val="32"/>
          <w:szCs w:val="32"/>
        </w:rPr>
        <w:t>коммунального комплекса</w:t>
      </w:r>
    </w:p>
    <w:p w:rsidR="00C02960" w:rsidRPr="00C96D6B" w:rsidRDefault="00C02960" w:rsidP="00C96D6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C96D6B">
        <w:rPr>
          <w:rFonts w:cs="Arial"/>
          <w:b/>
          <w:bCs/>
          <w:kern w:val="28"/>
          <w:sz w:val="32"/>
          <w:szCs w:val="32"/>
        </w:rPr>
        <w:t xml:space="preserve">и повышение энергетической эффективности </w:t>
      </w:r>
      <w:proofErr w:type="gramStart"/>
      <w:r w:rsidRPr="00C96D6B">
        <w:rPr>
          <w:rFonts w:cs="Arial"/>
          <w:b/>
          <w:bCs/>
          <w:kern w:val="28"/>
          <w:sz w:val="32"/>
          <w:szCs w:val="32"/>
        </w:rPr>
        <w:t>в</w:t>
      </w:r>
      <w:proofErr w:type="gramEnd"/>
    </w:p>
    <w:p w:rsidR="00C02960" w:rsidRPr="00C96D6B" w:rsidRDefault="00C02960" w:rsidP="00C96D6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C96D6B">
        <w:rPr>
          <w:rFonts w:cs="Arial"/>
          <w:b/>
          <w:bCs/>
          <w:kern w:val="28"/>
          <w:sz w:val="32"/>
          <w:szCs w:val="32"/>
        </w:rPr>
        <w:t xml:space="preserve">городском </w:t>
      </w:r>
      <w:proofErr w:type="gramStart"/>
      <w:r w:rsidRPr="00C96D6B">
        <w:rPr>
          <w:rFonts w:cs="Arial"/>
          <w:b/>
          <w:bCs/>
          <w:kern w:val="28"/>
          <w:sz w:val="32"/>
          <w:szCs w:val="32"/>
        </w:rPr>
        <w:t>поселении</w:t>
      </w:r>
      <w:proofErr w:type="gramEnd"/>
      <w:r w:rsidRPr="00C96D6B">
        <w:rPr>
          <w:rFonts w:cs="Arial"/>
          <w:b/>
          <w:bCs/>
          <w:kern w:val="28"/>
          <w:sz w:val="32"/>
          <w:szCs w:val="32"/>
        </w:rPr>
        <w:t xml:space="preserve"> Березово на 2014 -2020 годы</w:t>
      </w:r>
      <w:r w:rsidR="00ED520E" w:rsidRPr="00C96D6B">
        <w:rPr>
          <w:rFonts w:cs="Arial"/>
          <w:b/>
          <w:bCs/>
          <w:kern w:val="28"/>
          <w:sz w:val="32"/>
          <w:szCs w:val="32"/>
        </w:rPr>
        <w:t>»</w:t>
      </w:r>
    </w:p>
    <w:p w:rsidR="00C02960" w:rsidRPr="00C96D6B" w:rsidRDefault="00C02960" w:rsidP="00C96D6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C96D6B" w:rsidRPr="00C96D6B" w:rsidRDefault="00C96D6B" w:rsidP="00C96D6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C02960" w:rsidRPr="00C96D6B" w:rsidRDefault="00C02960" w:rsidP="00C96D6B">
      <w:pPr>
        <w:pStyle w:val="ConsPlusTitle"/>
        <w:jc w:val="center"/>
        <w:rPr>
          <w:rFonts w:ascii="Arial" w:hAnsi="Arial" w:cs="Arial"/>
          <w:iCs/>
          <w:sz w:val="30"/>
          <w:szCs w:val="28"/>
        </w:rPr>
      </w:pPr>
      <w:r w:rsidRPr="00C96D6B">
        <w:rPr>
          <w:rFonts w:ascii="Arial" w:hAnsi="Arial" w:cs="Arial"/>
          <w:iCs/>
          <w:sz w:val="30"/>
          <w:szCs w:val="28"/>
        </w:rPr>
        <w:t>Целевые показатели и (или) индикаторы</w:t>
      </w:r>
      <w:r w:rsidR="00ED520E" w:rsidRPr="00C96D6B">
        <w:rPr>
          <w:rFonts w:ascii="Arial" w:hAnsi="Arial" w:cs="Arial"/>
          <w:iCs/>
          <w:sz w:val="30"/>
          <w:szCs w:val="28"/>
        </w:rPr>
        <w:t xml:space="preserve"> </w:t>
      </w:r>
      <w:r w:rsidRPr="00C96D6B">
        <w:rPr>
          <w:rFonts w:ascii="Arial" w:hAnsi="Arial" w:cs="Arial"/>
          <w:iCs/>
          <w:sz w:val="30"/>
          <w:szCs w:val="28"/>
        </w:rPr>
        <w:t xml:space="preserve">муниципальной программы </w:t>
      </w:r>
    </w:p>
    <w:p w:rsidR="00C02960" w:rsidRPr="00ED520E" w:rsidRDefault="00C02960" w:rsidP="00C02960">
      <w:pPr>
        <w:widowControl w:val="0"/>
        <w:autoSpaceDE w:val="0"/>
        <w:autoSpaceDN w:val="0"/>
        <w:adjustRightInd w:val="0"/>
        <w:ind w:firstLine="540"/>
        <w:rPr>
          <w:rFonts w:cs="Arial"/>
        </w:rPr>
      </w:pPr>
    </w:p>
    <w:tbl>
      <w:tblPr>
        <w:tblW w:w="13365" w:type="dxa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08"/>
        <w:gridCol w:w="5369"/>
        <w:gridCol w:w="2267"/>
        <w:gridCol w:w="1395"/>
        <w:gridCol w:w="1267"/>
        <w:gridCol w:w="2459"/>
      </w:tblGrid>
      <w:tr w:rsidR="00C02960" w:rsidRPr="00ED520E" w:rsidTr="00C02960">
        <w:trPr>
          <w:trHeight w:val="736"/>
          <w:jc w:val="center"/>
        </w:trPr>
        <w:tc>
          <w:tcPr>
            <w:tcW w:w="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960" w:rsidRPr="00ED520E" w:rsidRDefault="00ED520E" w:rsidP="00C96D6B">
            <w:pPr>
              <w:pStyle w:val="Table0"/>
            </w:pPr>
            <w:r w:rsidRPr="00ED520E">
              <w:t xml:space="preserve"> № </w:t>
            </w:r>
            <w:proofErr w:type="gramStart"/>
            <w:r w:rsidR="00C02960" w:rsidRPr="00ED520E">
              <w:t>п</w:t>
            </w:r>
            <w:proofErr w:type="gramEnd"/>
            <w:r w:rsidR="00C02960" w:rsidRPr="00ED520E">
              <w:t>/п</w:t>
            </w:r>
          </w:p>
        </w:tc>
        <w:tc>
          <w:tcPr>
            <w:tcW w:w="5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960" w:rsidRPr="00ED520E" w:rsidRDefault="00C02960" w:rsidP="00C96D6B">
            <w:pPr>
              <w:pStyle w:val="Table0"/>
            </w:pPr>
            <w:r w:rsidRPr="00ED520E">
              <w:t>Наименование целевых показателей и (или) индикаторов муниципальной программы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960" w:rsidRPr="00ED520E" w:rsidRDefault="00C02960" w:rsidP="00C96D6B">
            <w:pPr>
              <w:pStyle w:val="Table0"/>
            </w:pPr>
            <w:r w:rsidRPr="00ED520E">
              <w:t>Базовое</w:t>
            </w:r>
          </w:p>
          <w:p w:rsidR="00C02960" w:rsidRPr="00ED520E" w:rsidRDefault="00C02960" w:rsidP="00C96D6B">
            <w:pPr>
              <w:pStyle w:val="Table0"/>
            </w:pPr>
            <w:r w:rsidRPr="00ED520E">
              <w:t>значение целевого показателя и (или) индикатора на начало реализации программы муниципальной программы на 01.10.2013 г.</w:t>
            </w:r>
          </w:p>
        </w:tc>
        <w:tc>
          <w:tcPr>
            <w:tcW w:w="2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960" w:rsidRPr="00ED520E" w:rsidRDefault="00C02960" w:rsidP="00C96D6B">
            <w:pPr>
              <w:pStyle w:val="Table0"/>
            </w:pPr>
            <w:r w:rsidRPr="00ED520E">
              <w:t>Значение целевого показателя и (или) индикатора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20E" w:rsidRPr="00ED520E" w:rsidRDefault="00C02960" w:rsidP="00C96D6B">
            <w:pPr>
              <w:pStyle w:val="Table0"/>
            </w:pPr>
            <w:r w:rsidRPr="00ED520E">
              <w:t>Значение целевого показателя и (или) индикатора на момент окончания</w:t>
            </w:r>
            <w:r w:rsidR="00ED520E" w:rsidRPr="00ED520E">
              <w:t xml:space="preserve"> </w:t>
            </w:r>
            <w:r w:rsidRPr="00ED520E">
              <w:t>действия</w:t>
            </w:r>
            <w:r w:rsidR="00ED520E" w:rsidRPr="00ED520E">
              <w:t xml:space="preserve"> </w:t>
            </w:r>
            <w:r w:rsidRPr="00ED520E">
              <w:t>муниципальной программы</w:t>
            </w:r>
          </w:p>
          <w:p w:rsidR="00C02960" w:rsidRPr="00ED520E" w:rsidRDefault="00C02960" w:rsidP="00C96D6B">
            <w:pPr>
              <w:pStyle w:val="Table"/>
            </w:pPr>
          </w:p>
        </w:tc>
      </w:tr>
      <w:tr w:rsidR="00C02960" w:rsidRPr="00ED520E" w:rsidTr="00C02960">
        <w:trPr>
          <w:trHeight w:val="546"/>
          <w:jc w:val="center"/>
        </w:trPr>
        <w:tc>
          <w:tcPr>
            <w:tcW w:w="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5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2014г.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2015г.</w:t>
            </w: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60" w:rsidRPr="00ED520E" w:rsidRDefault="00C02960" w:rsidP="00C96D6B">
            <w:pPr>
              <w:pStyle w:val="Table"/>
            </w:pPr>
          </w:p>
        </w:tc>
      </w:tr>
      <w:tr w:rsidR="00C02960" w:rsidRPr="00ED520E" w:rsidTr="00C02960">
        <w:trPr>
          <w:trHeight w:val="498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1</w:t>
            </w:r>
          </w:p>
        </w:tc>
        <w:tc>
          <w:tcPr>
            <w:tcW w:w="5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2</w:t>
            </w:r>
          </w:p>
        </w:tc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3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4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5</w:t>
            </w: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6</w:t>
            </w:r>
          </w:p>
        </w:tc>
      </w:tr>
      <w:tr w:rsidR="00C02960" w:rsidRPr="00ED520E" w:rsidTr="00C02960">
        <w:trPr>
          <w:trHeight w:val="404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ED520E" w:rsidP="00C96D6B">
            <w:pPr>
              <w:pStyle w:val="Table"/>
            </w:pPr>
            <w:r w:rsidRPr="00ED520E">
              <w:t xml:space="preserve"> </w:t>
            </w:r>
            <w:r w:rsidR="00C02960" w:rsidRPr="00ED520E">
              <w:t>1</w:t>
            </w:r>
          </w:p>
        </w:tc>
        <w:tc>
          <w:tcPr>
            <w:tcW w:w="5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60" w:rsidRPr="00ED520E" w:rsidRDefault="00C02960" w:rsidP="00C96D6B">
            <w:pPr>
              <w:pStyle w:val="Table"/>
            </w:pPr>
            <w:r w:rsidRPr="00ED520E">
              <w:t>Сокращение аварийного жилья %</w:t>
            </w:r>
          </w:p>
          <w:p w:rsidR="00C02960" w:rsidRPr="00ED520E" w:rsidRDefault="00C02960" w:rsidP="00C96D6B">
            <w:pPr>
              <w:pStyle w:val="Table"/>
            </w:pPr>
          </w:p>
        </w:tc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ED520E" w:rsidP="00C96D6B">
            <w:pPr>
              <w:pStyle w:val="Table"/>
            </w:pPr>
            <w:r w:rsidRPr="00ED520E">
              <w:t xml:space="preserve"> </w:t>
            </w:r>
            <w:r w:rsidR="00C02960" w:rsidRPr="00ED520E">
              <w:t>0,5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ED520E" w:rsidP="00C96D6B">
            <w:pPr>
              <w:pStyle w:val="Table"/>
            </w:pPr>
            <w:r w:rsidRPr="00ED520E">
              <w:t xml:space="preserve"> </w:t>
            </w:r>
            <w:r w:rsidR="00C02960" w:rsidRPr="00ED520E">
              <w:t>11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ED520E" w:rsidP="00C96D6B">
            <w:pPr>
              <w:pStyle w:val="Table"/>
            </w:pPr>
            <w:r w:rsidRPr="00ED520E">
              <w:t xml:space="preserve"> </w:t>
            </w:r>
            <w:r w:rsidR="00C02960" w:rsidRPr="00ED520E">
              <w:t>15</w:t>
            </w: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ED520E" w:rsidP="00C96D6B">
            <w:pPr>
              <w:pStyle w:val="Table"/>
            </w:pPr>
            <w:r w:rsidRPr="00ED520E">
              <w:t xml:space="preserve"> </w:t>
            </w:r>
            <w:r w:rsidR="00C02960" w:rsidRPr="00ED520E">
              <w:t>17</w:t>
            </w:r>
          </w:p>
        </w:tc>
      </w:tr>
      <w:tr w:rsidR="00C02960" w:rsidRPr="00ED520E" w:rsidTr="00C02960">
        <w:trPr>
          <w:trHeight w:val="639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ED520E" w:rsidP="00C96D6B">
            <w:pPr>
              <w:pStyle w:val="Table"/>
            </w:pPr>
            <w:r w:rsidRPr="00ED520E">
              <w:t xml:space="preserve"> </w:t>
            </w:r>
            <w:r w:rsidR="00C02960" w:rsidRPr="00ED520E">
              <w:t>2</w:t>
            </w:r>
          </w:p>
        </w:tc>
        <w:tc>
          <w:tcPr>
            <w:tcW w:w="5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Улучшение жилищных условий граждан проживающих в муниципальном жилом фонде (м</w:t>
            </w:r>
            <w:proofErr w:type="gramStart"/>
            <w:r w:rsidRPr="00ED520E">
              <w:t>2</w:t>
            </w:r>
            <w:proofErr w:type="gramEnd"/>
            <w:r w:rsidRPr="00ED520E">
              <w:t>.)</w:t>
            </w:r>
          </w:p>
        </w:tc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20E" w:rsidRPr="00ED520E" w:rsidRDefault="00ED520E" w:rsidP="00C96D6B">
            <w:pPr>
              <w:pStyle w:val="Table"/>
            </w:pPr>
          </w:p>
          <w:p w:rsidR="00C02960" w:rsidRPr="00ED520E" w:rsidRDefault="00C02960" w:rsidP="00C96D6B">
            <w:pPr>
              <w:pStyle w:val="Table"/>
            </w:pPr>
            <w:r w:rsidRPr="00ED520E">
              <w:t>137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ED520E" w:rsidP="00C96D6B">
            <w:pPr>
              <w:pStyle w:val="Table"/>
            </w:pPr>
            <w:r w:rsidRPr="00ED520E">
              <w:t xml:space="preserve"> </w:t>
            </w:r>
            <w:r w:rsidR="00C02960" w:rsidRPr="00ED520E">
              <w:t xml:space="preserve">137 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ED520E" w:rsidP="00C96D6B">
            <w:pPr>
              <w:pStyle w:val="Table"/>
            </w:pPr>
            <w:r w:rsidRPr="00ED520E">
              <w:t xml:space="preserve"> </w:t>
            </w:r>
            <w:r w:rsidR="00C02960" w:rsidRPr="00ED520E">
              <w:t xml:space="preserve">245 </w:t>
            </w: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ED520E" w:rsidP="00C96D6B">
            <w:pPr>
              <w:pStyle w:val="Table"/>
            </w:pPr>
            <w:r w:rsidRPr="00ED520E">
              <w:t xml:space="preserve"> </w:t>
            </w:r>
            <w:r w:rsidR="00C02960" w:rsidRPr="00ED520E">
              <w:t xml:space="preserve">250 </w:t>
            </w:r>
          </w:p>
        </w:tc>
      </w:tr>
      <w:tr w:rsidR="00C02960" w:rsidRPr="00ED520E" w:rsidTr="00C02960">
        <w:trPr>
          <w:trHeight w:val="353"/>
          <w:jc w:val="center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ED520E" w:rsidP="00C96D6B">
            <w:pPr>
              <w:pStyle w:val="Table"/>
            </w:pPr>
            <w:r w:rsidRPr="00ED520E">
              <w:t xml:space="preserve"> </w:t>
            </w:r>
            <w:r w:rsidR="00C02960" w:rsidRPr="00ED520E">
              <w:t>3</w:t>
            </w:r>
          </w:p>
        </w:tc>
        <w:tc>
          <w:tcPr>
            <w:tcW w:w="5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 xml:space="preserve">Ежегодная замена ветхих муниципальных сетей </w:t>
            </w:r>
            <w:proofErr w:type="spellStart"/>
            <w:r w:rsidRPr="00ED520E">
              <w:t>тепловодоснабжения</w:t>
            </w:r>
            <w:proofErr w:type="spellEnd"/>
            <w:r w:rsidRPr="00ED520E">
              <w:t xml:space="preserve"> и водоотведения </w:t>
            </w:r>
            <w:r w:rsidRPr="00ED520E">
              <w:lastRenderedPageBreak/>
              <w:t>(</w:t>
            </w:r>
            <w:proofErr w:type="gramStart"/>
            <w:r w:rsidRPr="00ED520E">
              <w:t>м</w:t>
            </w:r>
            <w:proofErr w:type="gramEnd"/>
            <w:r w:rsidRPr="00ED520E">
              <w:t>/п)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20E" w:rsidRPr="00ED520E" w:rsidRDefault="00ED520E" w:rsidP="00C96D6B">
            <w:pPr>
              <w:pStyle w:val="Table"/>
            </w:pPr>
          </w:p>
          <w:p w:rsidR="00C02960" w:rsidRPr="00ED520E" w:rsidRDefault="00C02960" w:rsidP="00C96D6B">
            <w:pPr>
              <w:pStyle w:val="Table"/>
            </w:pPr>
            <w:r w:rsidRPr="00ED520E">
              <w:t>1751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ED520E" w:rsidP="00C96D6B">
            <w:pPr>
              <w:pStyle w:val="Table"/>
            </w:pPr>
            <w:r w:rsidRPr="00ED520E">
              <w:t xml:space="preserve"> </w:t>
            </w:r>
            <w:r w:rsidR="00C02960" w:rsidRPr="00ED520E">
              <w:t xml:space="preserve">1898 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ED520E" w:rsidP="00C96D6B">
            <w:pPr>
              <w:pStyle w:val="Table"/>
            </w:pPr>
            <w:r w:rsidRPr="00ED520E">
              <w:t xml:space="preserve"> </w:t>
            </w:r>
            <w:r w:rsidR="00C02960" w:rsidRPr="00ED520E">
              <w:t xml:space="preserve">1998 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ED520E" w:rsidP="00C96D6B">
            <w:pPr>
              <w:pStyle w:val="Table"/>
            </w:pPr>
            <w:r w:rsidRPr="00ED520E">
              <w:t xml:space="preserve"> </w:t>
            </w:r>
            <w:r w:rsidR="00C02960" w:rsidRPr="00ED520E">
              <w:t xml:space="preserve">2098 </w:t>
            </w:r>
          </w:p>
        </w:tc>
      </w:tr>
      <w:tr w:rsidR="00C02960" w:rsidRPr="00ED520E" w:rsidTr="00C02960">
        <w:trPr>
          <w:trHeight w:val="458"/>
          <w:jc w:val="center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ED520E" w:rsidP="00C96D6B">
            <w:pPr>
              <w:pStyle w:val="Table"/>
            </w:pPr>
            <w:r w:rsidRPr="00ED520E">
              <w:lastRenderedPageBreak/>
              <w:t xml:space="preserve"> </w:t>
            </w:r>
            <w:r w:rsidR="00C02960" w:rsidRPr="00ED520E">
              <w:t>4</w:t>
            </w: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 xml:space="preserve"> Количество водоочистных сооружений (шт.)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3 шт.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1 .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5.</w:t>
            </w:r>
          </w:p>
        </w:tc>
      </w:tr>
      <w:tr w:rsidR="00C02960" w:rsidRPr="00ED520E" w:rsidTr="00C02960">
        <w:trPr>
          <w:trHeight w:val="458"/>
          <w:jc w:val="center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960" w:rsidRPr="00ED520E" w:rsidRDefault="00ED520E" w:rsidP="00C96D6B">
            <w:pPr>
              <w:pStyle w:val="Table"/>
            </w:pPr>
            <w:r w:rsidRPr="00ED520E">
              <w:t xml:space="preserve"> </w:t>
            </w:r>
          </w:p>
          <w:p w:rsidR="00ED520E" w:rsidRPr="00ED520E" w:rsidRDefault="00ED520E" w:rsidP="00C96D6B">
            <w:pPr>
              <w:pStyle w:val="Table"/>
            </w:pPr>
          </w:p>
          <w:p w:rsidR="00C02960" w:rsidRPr="00ED520E" w:rsidRDefault="00C02960" w:rsidP="00C96D6B">
            <w:pPr>
              <w:pStyle w:val="Table"/>
            </w:pPr>
            <w:r w:rsidRPr="00ED520E">
              <w:t>5</w:t>
            </w:r>
          </w:p>
        </w:tc>
        <w:tc>
          <w:tcPr>
            <w:tcW w:w="5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960" w:rsidRPr="00ED520E" w:rsidRDefault="00C02960" w:rsidP="00C96D6B">
            <w:pPr>
              <w:pStyle w:val="Table"/>
              <w:rPr>
                <w:color w:val="000000"/>
              </w:rPr>
            </w:pPr>
            <w:r w:rsidRPr="00ED520E">
              <w:t>Увеличение водопроводных магистральных сетей для обеспечения центральным водоснабжением (</w:t>
            </w:r>
            <w:proofErr w:type="gramStart"/>
            <w:r w:rsidRPr="00ED520E">
              <w:t>км</w:t>
            </w:r>
            <w:proofErr w:type="gramEnd"/>
            <w:r w:rsidRPr="00ED520E">
              <w:t>.)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20E" w:rsidRPr="00ED520E" w:rsidRDefault="00ED520E" w:rsidP="00C96D6B">
            <w:pPr>
              <w:pStyle w:val="Table"/>
            </w:pPr>
          </w:p>
          <w:p w:rsidR="00C02960" w:rsidRPr="00ED520E" w:rsidRDefault="00C02960" w:rsidP="00C96D6B">
            <w:pPr>
              <w:pStyle w:val="Table"/>
            </w:pPr>
            <w:r w:rsidRPr="00ED520E">
              <w:t>16541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20E" w:rsidRPr="00ED520E" w:rsidRDefault="00C02960" w:rsidP="00C96D6B">
            <w:pPr>
              <w:pStyle w:val="Table"/>
            </w:pPr>
            <w:r w:rsidRPr="00ED520E">
              <w:t xml:space="preserve"> </w:t>
            </w:r>
          </w:p>
          <w:p w:rsidR="00C02960" w:rsidRPr="00ED520E" w:rsidRDefault="00C02960" w:rsidP="00C96D6B">
            <w:pPr>
              <w:pStyle w:val="Table"/>
            </w:pPr>
            <w:r w:rsidRPr="00ED520E">
              <w:t xml:space="preserve">17188 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20E" w:rsidRPr="00ED520E" w:rsidRDefault="00ED520E" w:rsidP="00C96D6B">
            <w:pPr>
              <w:pStyle w:val="Table"/>
            </w:pPr>
          </w:p>
          <w:p w:rsidR="00C02960" w:rsidRPr="00ED520E" w:rsidRDefault="00C02960" w:rsidP="00C96D6B">
            <w:pPr>
              <w:pStyle w:val="Table"/>
            </w:pPr>
            <w:r w:rsidRPr="00ED520E">
              <w:t>18800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20E" w:rsidRPr="00ED520E" w:rsidRDefault="00ED520E" w:rsidP="00C96D6B">
            <w:pPr>
              <w:pStyle w:val="Table"/>
            </w:pPr>
          </w:p>
          <w:p w:rsidR="00C02960" w:rsidRPr="00ED520E" w:rsidRDefault="00C02960" w:rsidP="00C96D6B">
            <w:pPr>
              <w:pStyle w:val="Table"/>
            </w:pPr>
            <w:r w:rsidRPr="00ED520E">
              <w:t xml:space="preserve">19900 </w:t>
            </w:r>
          </w:p>
        </w:tc>
      </w:tr>
    </w:tbl>
    <w:p w:rsidR="00535009" w:rsidRPr="00ED520E" w:rsidRDefault="00535009" w:rsidP="00C02960">
      <w:pPr>
        <w:autoSpaceDE w:val="0"/>
        <w:autoSpaceDN w:val="0"/>
        <w:adjustRightInd w:val="0"/>
        <w:jc w:val="right"/>
        <w:rPr>
          <w:rFonts w:cs="Arial"/>
          <w:szCs w:val="28"/>
        </w:rPr>
      </w:pPr>
    </w:p>
    <w:p w:rsidR="00C96D6B" w:rsidRDefault="00C96D6B">
      <w:pPr>
        <w:spacing w:after="200" w:line="276" w:lineRule="auto"/>
        <w:ind w:firstLine="0"/>
        <w:jc w:val="left"/>
        <w:rPr>
          <w:rFonts w:cs="Arial"/>
          <w:szCs w:val="28"/>
        </w:rPr>
      </w:pPr>
      <w:r>
        <w:rPr>
          <w:rFonts w:cs="Arial"/>
          <w:szCs w:val="28"/>
        </w:rPr>
        <w:br w:type="page"/>
      </w:r>
    </w:p>
    <w:p w:rsidR="00535009" w:rsidRPr="00C96D6B" w:rsidRDefault="00535009" w:rsidP="00C96D6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C96D6B" w:rsidRPr="00C96D6B" w:rsidRDefault="00C96D6B" w:rsidP="00C96D6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ED520E" w:rsidRPr="00C96D6B" w:rsidRDefault="00C02960" w:rsidP="00C96D6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C96D6B">
        <w:rPr>
          <w:rFonts w:cs="Arial"/>
          <w:b/>
          <w:bCs/>
          <w:kern w:val="28"/>
          <w:sz w:val="32"/>
          <w:szCs w:val="32"/>
        </w:rPr>
        <w:t>Приложение 2</w:t>
      </w:r>
    </w:p>
    <w:p w:rsidR="00C02960" w:rsidRPr="00C96D6B" w:rsidRDefault="00C02960" w:rsidP="00C96D6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C96D6B">
        <w:rPr>
          <w:rFonts w:cs="Arial"/>
          <w:b/>
          <w:bCs/>
          <w:kern w:val="28"/>
          <w:sz w:val="32"/>
          <w:szCs w:val="32"/>
        </w:rPr>
        <w:t>к муниципальной программе</w:t>
      </w:r>
    </w:p>
    <w:p w:rsidR="00C02960" w:rsidRPr="00C96D6B" w:rsidRDefault="00ED520E" w:rsidP="00C96D6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C96D6B">
        <w:rPr>
          <w:rFonts w:cs="Arial"/>
          <w:b/>
          <w:bCs/>
          <w:kern w:val="28"/>
          <w:sz w:val="32"/>
          <w:szCs w:val="32"/>
        </w:rPr>
        <w:t>«</w:t>
      </w:r>
      <w:r w:rsidR="00C02960" w:rsidRPr="00C96D6B">
        <w:rPr>
          <w:rFonts w:cs="Arial"/>
          <w:b/>
          <w:bCs/>
          <w:kern w:val="28"/>
          <w:sz w:val="32"/>
          <w:szCs w:val="32"/>
        </w:rPr>
        <w:t>Развитие жилищно</w:t>
      </w:r>
      <w:r w:rsidRPr="00C96D6B">
        <w:rPr>
          <w:rFonts w:cs="Arial"/>
          <w:b/>
          <w:bCs/>
          <w:kern w:val="28"/>
          <w:sz w:val="32"/>
          <w:szCs w:val="32"/>
        </w:rPr>
        <w:t>-</w:t>
      </w:r>
      <w:r w:rsidR="00C02960" w:rsidRPr="00C96D6B">
        <w:rPr>
          <w:rFonts w:cs="Arial"/>
          <w:b/>
          <w:bCs/>
          <w:kern w:val="28"/>
          <w:sz w:val="32"/>
          <w:szCs w:val="32"/>
        </w:rPr>
        <w:t>коммунального комплекса</w:t>
      </w:r>
    </w:p>
    <w:p w:rsidR="00C02960" w:rsidRPr="00C96D6B" w:rsidRDefault="00C02960" w:rsidP="00C96D6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C96D6B">
        <w:rPr>
          <w:rFonts w:cs="Arial"/>
          <w:b/>
          <w:bCs/>
          <w:kern w:val="28"/>
          <w:sz w:val="32"/>
          <w:szCs w:val="32"/>
        </w:rPr>
        <w:t xml:space="preserve">и повышение энергетической эффективности </w:t>
      </w:r>
      <w:proofErr w:type="gramStart"/>
      <w:r w:rsidRPr="00C96D6B">
        <w:rPr>
          <w:rFonts w:cs="Arial"/>
          <w:b/>
          <w:bCs/>
          <w:kern w:val="28"/>
          <w:sz w:val="32"/>
          <w:szCs w:val="32"/>
        </w:rPr>
        <w:t>в</w:t>
      </w:r>
      <w:proofErr w:type="gramEnd"/>
    </w:p>
    <w:p w:rsidR="00C02960" w:rsidRPr="00C96D6B" w:rsidRDefault="00C02960" w:rsidP="00C96D6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C96D6B">
        <w:rPr>
          <w:rFonts w:cs="Arial"/>
          <w:b/>
          <w:bCs/>
          <w:kern w:val="28"/>
          <w:sz w:val="32"/>
          <w:szCs w:val="32"/>
        </w:rPr>
        <w:t xml:space="preserve">городском </w:t>
      </w:r>
      <w:proofErr w:type="gramStart"/>
      <w:r w:rsidRPr="00C96D6B">
        <w:rPr>
          <w:rFonts w:cs="Arial"/>
          <w:b/>
          <w:bCs/>
          <w:kern w:val="28"/>
          <w:sz w:val="32"/>
          <w:szCs w:val="32"/>
        </w:rPr>
        <w:t>поселении</w:t>
      </w:r>
      <w:proofErr w:type="gramEnd"/>
      <w:r w:rsidRPr="00C96D6B">
        <w:rPr>
          <w:rFonts w:cs="Arial"/>
          <w:b/>
          <w:bCs/>
          <w:kern w:val="28"/>
          <w:sz w:val="32"/>
          <w:szCs w:val="32"/>
        </w:rPr>
        <w:t xml:space="preserve"> Березово на 2014 -2020 годы</w:t>
      </w:r>
      <w:r w:rsidR="00ED520E" w:rsidRPr="00C96D6B">
        <w:rPr>
          <w:rFonts w:cs="Arial"/>
          <w:b/>
          <w:bCs/>
          <w:kern w:val="28"/>
          <w:sz w:val="32"/>
          <w:szCs w:val="32"/>
        </w:rPr>
        <w:t>»</w:t>
      </w:r>
    </w:p>
    <w:p w:rsidR="00C02960" w:rsidRPr="00C96D6B" w:rsidRDefault="00C02960" w:rsidP="00C96D6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C96D6B" w:rsidRPr="00C96D6B" w:rsidRDefault="00C96D6B" w:rsidP="00C96D6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C02960" w:rsidRPr="00C96D6B" w:rsidRDefault="00C02960" w:rsidP="00C96D6B">
      <w:pPr>
        <w:pStyle w:val="ConsPlusTitle"/>
        <w:jc w:val="center"/>
        <w:rPr>
          <w:rFonts w:ascii="Arial" w:hAnsi="Arial" w:cs="Arial"/>
          <w:iCs/>
          <w:sz w:val="30"/>
          <w:szCs w:val="28"/>
        </w:rPr>
      </w:pPr>
      <w:r w:rsidRPr="00C96D6B">
        <w:rPr>
          <w:rFonts w:ascii="Arial" w:hAnsi="Arial" w:cs="Arial"/>
          <w:iCs/>
          <w:sz w:val="30"/>
          <w:szCs w:val="28"/>
        </w:rPr>
        <w:t>Целевые показатели и (или) индикаторы</w:t>
      </w:r>
      <w:r w:rsidR="00ED520E" w:rsidRPr="00C96D6B">
        <w:rPr>
          <w:rFonts w:ascii="Arial" w:hAnsi="Arial" w:cs="Arial"/>
          <w:iCs/>
          <w:sz w:val="30"/>
          <w:szCs w:val="28"/>
        </w:rPr>
        <w:t xml:space="preserve"> </w:t>
      </w:r>
      <w:r w:rsidRPr="00C96D6B">
        <w:rPr>
          <w:rFonts w:ascii="Arial" w:hAnsi="Arial" w:cs="Arial"/>
          <w:iCs/>
          <w:sz w:val="30"/>
          <w:szCs w:val="28"/>
        </w:rPr>
        <w:t xml:space="preserve">муниципальной программы </w:t>
      </w:r>
    </w:p>
    <w:p w:rsidR="00C02960" w:rsidRPr="00C96D6B" w:rsidRDefault="00C02960" w:rsidP="00C96D6B"/>
    <w:tbl>
      <w:tblPr>
        <w:tblW w:w="15695" w:type="dxa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35"/>
        <w:gridCol w:w="4535"/>
        <w:gridCol w:w="1922"/>
        <w:gridCol w:w="1338"/>
        <w:gridCol w:w="1214"/>
        <w:gridCol w:w="1276"/>
        <w:gridCol w:w="1275"/>
        <w:gridCol w:w="1338"/>
        <w:gridCol w:w="2062"/>
      </w:tblGrid>
      <w:tr w:rsidR="00C02960" w:rsidRPr="00ED520E" w:rsidTr="00B80B02">
        <w:trPr>
          <w:trHeight w:val="736"/>
          <w:jc w:val="center"/>
        </w:trPr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960" w:rsidRPr="00ED520E" w:rsidRDefault="00ED520E" w:rsidP="00C96D6B">
            <w:pPr>
              <w:pStyle w:val="Table0"/>
            </w:pPr>
            <w:r w:rsidRPr="00ED520E">
              <w:t xml:space="preserve"> № </w:t>
            </w:r>
            <w:proofErr w:type="gramStart"/>
            <w:r w:rsidR="00C02960" w:rsidRPr="00ED520E">
              <w:t>п</w:t>
            </w:r>
            <w:proofErr w:type="gramEnd"/>
            <w:r w:rsidR="00C02960" w:rsidRPr="00ED520E">
              <w:t>/п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960" w:rsidRPr="00ED520E" w:rsidRDefault="00C02960" w:rsidP="00C96D6B">
            <w:pPr>
              <w:pStyle w:val="Table0"/>
            </w:pPr>
            <w:r w:rsidRPr="00ED520E">
              <w:t>Наименование целевых показателей и (или) индикаторов муниципальной программы</w:t>
            </w:r>
          </w:p>
        </w:tc>
        <w:tc>
          <w:tcPr>
            <w:tcW w:w="1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960" w:rsidRPr="00ED520E" w:rsidRDefault="00C02960" w:rsidP="00C96D6B">
            <w:pPr>
              <w:pStyle w:val="Table0"/>
            </w:pPr>
            <w:r w:rsidRPr="00ED520E">
              <w:t>Базовое</w:t>
            </w:r>
          </w:p>
          <w:p w:rsidR="00C02960" w:rsidRPr="00ED520E" w:rsidRDefault="00C02960" w:rsidP="00C96D6B">
            <w:pPr>
              <w:pStyle w:val="Table0"/>
            </w:pPr>
            <w:r w:rsidRPr="00ED520E">
              <w:t>значение целевого показателя и (или) индикатора на начало реализации программы муниципальной программы на 01.01.2016.</w:t>
            </w:r>
          </w:p>
          <w:p w:rsidR="00C02960" w:rsidRPr="00ED520E" w:rsidRDefault="00C02960" w:rsidP="00C96D6B">
            <w:pPr>
              <w:pStyle w:val="Table0"/>
            </w:pPr>
          </w:p>
        </w:tc>
        <w:tc>
          <w:tcPr>
            <w:tcW w:w="6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960" w:rsidRPr="00ED520E" w:rsidRDefault="00C02960" w:rsidP="00C96D6B">
            <w:pPr>
              <w:pStyle w:val="Table0"/>
            </w:pPr>
            <w:r w:rsidRPr="00ED520E">
              <w:t>Значения целевого показателя и (или) индикатора *</w:t>
            </w:r>
          </w:p>
          <w:p w:rsidR="00C02960" w:rsidRPr="00ED520E" w:rsidRDefault="00C02960" w:rsidP="00C96D6B">
            <w:pPr>
              <w:pStyle w:val="Table0"/>
            </w:pPr>
            <w:r w:rsidRPr="00ED520E">
              <w:t>по годам</w:t>
            </w:r>
          </w:p>
        </w:tc>
        <w:tc>
          <w:tcPr>
            <w:tcW w:w="2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20E" w:rsidRPr="00ED520E" w:rsidRDefault="00C02960" w:rsidP="00C96D6B">
            <w:pPr>
              <w:pStyle w:val="Table0"/>
            </w:pPr>
            <w:r w:rsidRPr="00ED520E">
              <w:t>Значение целевого показателя и (или) индикатора на момент окончания</w:t>
            </w:r>
            <w:r w:rsidR="00ED520E" w:rsidRPr="00ED520E">
              <w:t xml:space="preserve"> </w:t>
            </w:r>
            <w:r w:rsidRPr="00ED520E">
              <w:t>действия</w:t>
            </w:r>
            <w:r w:rsidR="00ED520E" w:rsidRPr="00ED520E">
              <w:t xml:space="preserve"> </w:t>
            </w:r>
            <w:r w:rsidRPr="00ED520E">
              <w:t>муниципальной программы</w:t>
            </w:r>
          </w:p>
          <w:p w:rsidR="00C02960" w:rsidRPr="00ED520E" w:rsidRDefault="00C02960" w:rsidP="00C96D6B">
            <w:pPr>
              <w:pStyle w:val="Table0"/>
            </w:pPr>
          </w:p>
        </w:tc>
      </w:tr>
      <w:tr w:rsidR="00C02960" w:rsidRPr="00ED520E" w:rsidTr="00B80B02">
        <w:trPr>
          <w:trHeight w:val="972"/>
          <w:jc w:val="center"/>
        </w:trPr>
        <w:tc>
          <w:tcPr>
            <w:tcW w:w="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0"/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1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2016 г.</w:t>
            </w:r>
          </w:p>
        </w:tc>
        <w:tc>
          <w:tcPr>
            <w:tcW w:w="1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2017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2018 г.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2019 г.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60" w:rsidRPr="00ED520E" w:rsidRDefault="00ED520E" w:rsidP="00C96D6B">
            <w:pPr>
              <w:pStyle w:val="Table"/>
            </w:pPr>
            <w:r w:rsidRPr="00ED520E">
              <w:t xml:space="preserve"> </w:t>
            </w:r>
            <w:r w:rsidR="00C02960" w:rsidRPr="00ED520E">
              <w:t>2020 г</w:t>
            </w:r>
          </w:p>
        </w:tc>
        <w:tc>
          <w:tcPr>
            <w:tcW w:w="2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</w:tr>
      <w:tr w:rsidR="00C02960" w:rsidRPr="00ED520E" w:rsidTr="00B80B02">
        <w:trPr>
          <w:trHeight w:val="498"/>
          <w:jc w:val="center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2</w:t>
            </w: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3</w:t>
            </w:r>
          </w:p>
        </w:tc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4</w:t>
            </w:r>
          </w:p>
        </w:tc>
        <w:tc>
          <w:tcPr>
            <w:tcW w:w="1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7</w:t>
            </w:r>
          </w:p>
        </w:tc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60" w:rsidRPr="00ED520E" w:rsidRDefault="00C02960" w:rsidP="00C96D6B">
            <w:pPr>
              <w:pStyle w:val="Table"/>
            </w:pPr>
            <w:r w:rsidRPr="00ED520E">
              <w:t>8</w:t>
            </w:r>
          </w:p>
        </w:tc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9</w:t>
            </w:r>
          </w:p>
        </w:tc>
      </w:tr>
      <w:tr w:rsidR="00C02960" w:rsidRPr="00ED520E" w:rsidTr="00B80B02">
        <w:trPr>
          <w:trHeight w:val="1027"/>
          <w:jc w:val="center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ED520E" w:rsidP="00C96D6B">
            <w:pPr>
              <w:pStyle w:val="Table"/>
            </w:pPr>
            <w:r w:rsidRPr="00ED520E">
              <w:t xml:space="preserve"> </w:t>
            </w:r>
            <w:r w:rsidR="00C02960" w:rsidRPr="00ED520E"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960" w:rsidRPr="00ED520E" w:rsidRDefault="00C02960" w:rsidP="00C96D6B">
            <w:pPr>
              <w:pStyle w:val="Table"/>
            </w:pPr>
            <w:r w:rsidRPr="00ED520E">
              <w:t xml:space="preserve"> Количество аварийного жилья в городском поселении Березово, шт.</w:t>
            </w:r>
          </w:p>
          <w:p w:rsidR="00C02960" w:rsidRPr="00ED520E" w:rsidRDefault="00C02960" w:rsidP="00C96D6B">
            <w:pPr>
              <w:pStyle w:val="Table"/>
            </w:pPr>
          </w:p>
        </w:tc>
        <w:tc>
          <w:tcPr>
            <w:tcW w:w="1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20E" w:rsidRPr="00ED520E" w:rsidRDefault="00ED520E" w:rsidP="00C96D6B">
            <w:pPr>
              <w:pStyle w:val="Table"/>
            </w:pPr>
            <w:r w:rsidRPr="00ED520E">
              <w:t xml:space="preserve"> </w:t>
            </w:r>
          </w:p>
          <w:p w:rsidR="00C02960" w:rsidRPr="00ED520E" w:rsidRDefault="00C02960" w:rsidP="00C96D6B">
            <w:pPr>
              <w:pStyle w:val="Table"/>
            </w:pPr>
            <w:r w:rsidRPr="00ED520E">
              <w:t>18</w:t>
            </w:r>
          </w:p>
        </w:tc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20E" w:rsidRPr="00ED520E" w:rsidRDefault="00ED520E" w:rsidP="00C96D6B">
            <w:pPr>
              <w:pStyle w:val="Table"/>
            </w:pPr>
            <w:r w:rsidRPr="00ED520E">
              <w:t xml:space="preserve"> </w:t>
            </w:r>
          </w:p>
          <w:p w:rsidR="00C02960" w:rsidRPr="00ED520E" w:rsidRDefault="00C02960" w:rsidP="00C96D6B">
            <w:pPr>
              <w:pStyle w:val="Table"/>
            </w:pPr>
            <w:r w:rsidRPr="00ED520E">
              <w:t>17</w:t>
            </w:r>
          </w:p>
        </w:tc>
        <w:tc>
          <w:tcPr>
            <w:tcW w:w="1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20E" w:rsidRPr="00ED520E" w:rsidRDefault="00ED520E" w:rsidP="00C96D6B">
            <w:pPr>
              <w:pStyle w:val="Table"/>
            </w:pPr>
            <w:r w:rsidRPr="00ED520E">
              <w:t xml:space="preserve"> </w:t>
            </w:r>
          </w:p>
          <w:p w:rsidR="00C02960" w:rsidRPr="00ED520E" w:rsidRDefault="00C02960" w:rsidP="00C96D6B">
            <w:pPr>
              <w:pStyle w:val="Table"/>
            </w:pPr>
            <w:r w:rsidRPr="00ED520E">
              <w:t>14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0E" w:rsidRPr="00ED520E" w:rsidRDefault="00ED520E" w:rsidP="00C96D6B">
            <w:pPr>
              <w:pStyle w:val="Table"/>
            </w:pPr>
          </w:p>
          <w:p w:rsidR="00C02960" w:rsidRPr="00ED520E" w:rsidRDefault="00C02960" w:rsidP="00C96D6B">
            <w:pPr>
              <w:pStyle w:val="Table"/>
            </w:pPr>
            <w:r w:rsidRPr="00ED520E"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0E" w:rsidRPr="00ED520E" w:rsidRDefault="00ED520E" w:rsidP="00C96D6B">
            <w:pPr>
              <w:pStyle w:val="Table"/>
            </w:pPr>
          </w:p>
          <w:p w:rsidR="00C02960" w:rsidRPr="00ED520E" w:rsidRDefault="00C02960" w:rsidP="00C96D6B">
            <w:pPr>
              <w:pStyle w:val="Table"/>
            </w:pPr>
            <w:r w:rsidRPr="00ED520E">
              <w:t>7</w:t>
            </w:r>
          </w:p>
        </w:tc>
        <w:tc>
          <w:tcPr>
            <w:tcW w:w="1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0E" w:rsidRPr="00ED520E" w:rsidRDefault="00ED520E" w:rsidP="00C96D6B">
            <w:pPr>
              <w:pStyle w:val="Table"/>
            </w:pPr>
          </w:p>
          <w:p w:rsidR="00C02960" w:rsidRPr="00ED520E" w:rsidRDefault="00C02960" w:rsidP="00C96D6B">
            <w:pPr>
              <w:pStyle w:val="Table"/>
            </w:pPr>
            <w:r w:rsidRPr="00ED520E">
              <w:t>3</w:t>
            </w:r>
          </w:p>
        </w:tc>
        <w:tc>
          <w:tcPr>
            <w:tcW w:w="2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0E" w:rsidRPr="00ED520E" w:rsidRDefault="00ED520E" w:rsidP="00C96D6B">
            <w:pPr>
              <w:pStyle w:val="Table"/>
            </w:pPr>
          </w:p>
          <w:p w:rsidR="00C02960" w:rsidRPr="00ED520E" w:rsidRDefault="00C02960" w:rsidP="00C96D6B">
            <w:pPr>
              <w:pStyle w:val="Table"/>
            </w:pPr>
            <w:r w:rsidRPr="00ED520E">
              <w:t>3</w:t>
            </w:r>
          </w:p>
        </w:tc>
      </w:tr>
      <w:tr w:rsidR="00C02960" w:rsidRPr="00ED520E" w:rsidTr="00B80B02">
        <w:trPr>
          <w:trHeight w:val="1179"/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ED520E" w:rsidP="00C96D6B">
            <w:pPr>
              <w:pStyle w:val="Table"/>
            </w:pPr>
            <w:r w:rsidRPr="00ED520E">
              <w:lastRenderedPageBreak/>
              <w:t xml:space="preserve"> </w:t>
            </w:r>
            <w:r w:rsidR="00C02960" w:rsidRPr="00ED520E"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 xml:space="preserve">Ежегодная замена ветхих муниципальных сетей </w:t>
            </w:r>
            <w:proofErr w:type="spellStart"/>
            <w:r w:rsidRPr="00ED520E">
              <w:t>тепловодоснабжения</w:t>
            </w:r>
            <w:proofErr w:type="spellEnd"/>
            <w:r w:rsidRPr="00ED520E">
              <w:t xml:space="preserve"> и водоотведения в городском поселении Березово, (м/п)</w:t>
            </w:r>
          </w:p>
          <w:p w:rsidR="00C02960" w:rsidRPr="00ED520E" w:rsidRDefault="00C02960" w:rsidP="00C96D6B">
            <w:pPr>
              <w:pStyle w:val="Table"/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  <w:p w:rsidR="00ED520E" w:rsidRPr="00ED520E" w:rsidRDefault="00ED520E" w:rsidP="00C96D6B">
            <w:pPr>
              <w:pStyle w:val="Table"/>
            </w:pPr>
          </w:p>
          <w:p w:rsidR="00C02960" w:rsidRPr="00ED520E" w:rsidRDefault="00C02960" w:rsidP="00C96D6B">
            <w:pPr>
              <w:pStyle w:val="Table"/>
            </w:pPr>
            <w:r w:rsidRPr="00ED520E">
              <w:t>159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ED520E" w:rsidP="00C96D6B">
            <w:pPr>
              <w:pStyle w:val="Table"/>
            </w:pPr>
            <w:r w:rsidRPr="00ED520E">
              <w:t xml:space="preserve"> </w:t>
            </w:r>
          </w:p>
          <w:p w:rsidR="00ED520E" w:rsidRPr="00ED520E" w:rsidRDefault="00ED520E" w:rsidP="00C96D6B">
            <w:pPr>
              <w:pStyle w:val="Table"/>
            </w:pPr>
          </w:p>
          <w:p w:rsidR="00C02960" w:rsidRPr="00ED520E" w:rsidRDefault="00C02960" w:rsidP="00C96D6B">
            <w:pPr>
              <w:pStyle w:val="Table"/>
            </w:pPr>
            <w:r w:rsidRPr="00ED520E">
              <w:t>455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  <w:p w:rsidR="00ED520E" w:rsidRPr="00ED520E" w:rsidRDefault="00ED520E" w:rsidP="00C96D6B">
            <w:pPr>
              <w:pStyle w:val="Table"/>
            </w:pPr>
          </w:p>
          <w:p w:rsidR="00C02960" w:rsidRPr="00ED520E" w:rsidRDefault="00C02960" w:rsidP="00C96D6B">
            <w:pPr>
              <w:pStyle w:val="Table"/>
            </w:pPr>
            <w:r w:rsidRPr="00ED520E">
              <w:t>738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60" w:rsidRPr="00ED520E" w:rsidRDefault="00C02960" w:rsidP="00C96D6B">
            <w:pPr>
              <w:pStyle w:val="Table"/>
            </w:pPr>
          </w:p>
          <w:p w:rsidR="00ED520E" w:rsidRPr="00ED520E" w:rsidRDefault="00ED520E" w:rsidP="00C96D6B">
            <w:pPr>
              <w:pStyle w:val="Table"/>
            </w:pPr>
          </w:p>
          <w:p w:rsidR="00C02960" w:rsidRPr="00ED520E" w:rsidRDefault="00C02960" w:rsidP="00C96D6B">
            <w:pPr>
              <w:pStyle w:val="Table"/>
            </w:pPr>
            <w:r w:rsidRPr="00ED520E">
              <w:t>897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60" w:rsidRPr="00ED520E" w:rsidRDefault="00C02960" w:rsidP="00C96D6B">
            <w:pPr>
              <w:pStyle w:val="Table"/>
            </w:pPr>
          </w:p>
          <w:p w:rsidR="00ED520E" w:rsidRPr="00ED520E" w:rsidRDefault="00ED520E" w:rsidP="00C96D6B">
            <w:pPr>
              <w:pStyle w:val="Table"/>
            </w:pPr>
          </w:p>
          <w:p w:rsidR="00C02960" w:rsidRPr="00ED520E" w:rsidRDefault="00C02960" w:rsidP="00C96D6B">
            <w:pPr>
              <w:pStyle w:val="Table"/>
            </w:pPr>
            <w:r w:rsidRPr="00ED520E">
              <w:t>1056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60" w:rsidRPr="00ED520E" w:rsidRDefault="00C02960" w:rsidP="00C96D6B">
            <w:pPr>
              <w:pStyle w:val="Table"/>
            </w:pPr>
          </w:p>
          <w:p w:rsidR="00C02960" w:rsidRPr="00ED520E" w:rsidRDefault="00C02960" w:rsidP="00C96D6B">
            <w:pPr>
              <w:pStyle w:val="Table"/>
            </w:pPr>
          </w:p>
          <w:p w:rsidR="00C02960" w:rsidRPr="00ED520E" w:rsidRDefault="00C02960" w:rsidP="00C96D6B">
            <w:pPr>
              <w:pStyle w:val="Table"/>
            </w:pPr>
            <w:r w:rsidRPr="00ED520E">
              <w:t>1215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960" w:rsidRPr="00ED520E" w:rsidRDefault="00C02960" w:rsidP="00C96D6B">
            <w:pPr>
              <w:pStyle w:val="Table"/>
            </w:pPr>
          </w:p>
          <w:p w:rsidR="00ED520E" w:rsidRPr="00ED520E" w:rsidRDefault="00ED520E" w:rsidP="00C96D6B">
            <w:pPr>
              <w:pStyle w:val="Table"/>
            </w:pPr>
          </w:p>
          <w:p w:rsidR="00C02960" w:rsidRPr="00ED520E" w:rsidRDefault="00C02960" w:rsidP="00C96D6B">
            <w:pPr>
              <w:pStyle w:val="Table"/>
            </w:pPr>
            <w:r w:rsidRPr="00ED520E">
              <w:t>1215</w:t>
            </w:r>
          </w:p>
        </w:tc>
      </w:tr>
    </w:tbl>
    <w:p w:rsidR="00C96D6B" w:rsidRDefault="00C96D6B"/>
    <w:p w:rsidR="00C96D6B" w:rsidRDefault="00C96D6B"/>
    <w:p w:rsidR="00C96D6B" w:rsidRDefault="00C96D6B">
      <w:pPr>
        <w:spacing w:after="200" w:line="276" w:lineRule="auto"/>
        <w:ind w:firstLine="0"/>
        <w:jc w:val="left"/>
      </w:pPr>
      <w:r>
        <w:br w:type="page"/>
      </w:r>
    </w:p>
    <w:p w:rsidR="00C96D6B" w:rsidRPr="00C96D6B" w:rsidRDefault="00C96D6B" w:rsidP="00C96D6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C96D6B" w:rsidRPr="00C96D6B" w:rsidRDefault="00C96D6B" w:rsidP="00C96D6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C96D6B" w:rsidRDefault="00C96D6B" w:rsidP="00C96D6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C96D6B">
        <w:rPr>
          <w:rFonts w:cs="Arial"/>
          <w:b/>
          <w:bCs/>
          <w:kern w:val="28"/>
          <w:sz w:val="32"/>
          <w:szCs w:val="32"/>
        </w:rPr>
        <w:t>Приложение 3</w:t>
      </w:r>
    </w:p>
    <w:p w:rsidR="00C96D6B" w:rsidRDefault="00C96D6B" w:rsidP="00C96D6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C96D6B">
        <w:rPr>
          <w:rFonts w:cs="Arial"/>
          <w:b/>
          <w:bCs/>
          <w:kern w:val="28"/>
          <w:sz w:val="32"/>
          <w:szCs w:val="32"/>
        </w:rPr>
        <w:t xml:space="preserve"> к муниципальной программе</w:t>
      </w:r>
    </w:p>
    <w:p w:rsidR="00C96D6B" w:rsidRDefault="00C96D6B" w:rsidP="00C96D6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C96D6B">
        <w:rPr>
          <w:rFonts w:cs="Arial"/>
          <w:b/>
          <w:bCs/>
          <w:kern w:val="28"/>
          <w:sz w:val="32"/>
          <w:szCs w:val="32"/>
        </w:rPr>
        <w:t xml:space="preserve"> «Развитие жилищно-коммунального комплекса</w:t>
      </w:r>
    </w:p>
    <w:p w:rsidR="00C96D6B" w:rsidRDefault="00C96D6B" w:rsidP="00C96D6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C96D6B">
        <w:rPr>
          <w:rFonts w:cs="Arial"/>
          <w:b/>
          <w:bCs/>
          <w:kern w:val="28"/>
          <w:sz w:val="32"/>
          <w:szCs w:val="32"/>
        </w:rPr>
        <w:t xml:space="preserve"> и повышение энергетической эффективности</w:t>
      </w:r>
    </w:p>
    <w:p w:rsidR="00C96D6B" w:rsidRPr="00C96D6B" w:rsidRDefault="00C96D6B" w:rsidP="00C96D6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C96D6B">
        <w:rPr>
          <w:rFonts w:cs="Arial"/>
          <w:b/>
          <w:bCs/>
          <w:kern w:val="28"/>
          <w:sz w:val="32"/>
          <w:szCs w:val="32"/>
        </w:rPr>
        <w:t xml:space="preserve"> в городском поселении Березово на 2014 - 2020 годы»</w:t>
      </w:r>
    </w:p>
    <w:p w:rsidR="00C96D6B" w:rsidRPr="00C96D6B" w:rsidRDefault="00C96D6B" w:rsidP="00C96D6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C96D6B" w:rsidRPr="00C96D6B" w:rsidRDefault="00C96D6B" w:rsidP="00C96D6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C96D6B" w:rsidRPr="00C96D6B" w:rsidRDefault="00C96D6B" w:rsidP="00C96D6B">
      <w:pPr>
        <w:jc w:val="center"/>
        <w:rPr>
          <w:rFonts w:cs="Arial"/>
          <w:b/>
          <w:bCs/>
          <w:iCs/>
          <w:sz w:val="30"/>
          <w:szCs w:val="28"/>
        </w:rPr>
      </w:pPr>
      <w:r w:rsidRPr="00C96D6B">
        <w:rPr>
          <w:rFonts w:cs="Arial"/>
          <w:b/>
          <w:bCs/>
          <w:iCs/>
          <w:sz w:val="30"/>
          <w:szCs w:val="28"/>
        </w:rPr>
        <w:t>Перечень программных мероприятий</w:t>
      </w:r>
    </w:p>
    <w:p w:rsidR="00C96D6B" w:rsidRDefault="00C96D6B"/>
    <w:p w:rsidR="00C96D6B" w:rsidRDefault="00C96D6B"/>
    <w:tbl>
      <w:tblPr>
        <w:tblW w:w="1499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40"/>
        <w:gridCol w:w="3513"/>
        <w:gridCol w:w="1720"/>
        <w:gridCol w:w="548"/>
        <w:gridCol w:w="2579"/>
        <w:gridCol w:w="1276"/>
        <w:gridCol w:w="595"/>
        <w:gridCol w:w="1276"/>
        <w:gridCol w:w="737"/>
        <w:gridCol w:w="2012"/>
      </w:tblGrid>
      <w:tr w:rsidR="00C96D6B" w:rsidRPr="00ED520E" w:rsidTr="00C96D6B">
        <w:trPr>
          <w:trHeight w:val="600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6B" w:rsidRPr="00ED520E" w:rsidRDefault="00C96D6B" w:rsidP="00C96D6B">
            <w:pPr>
              <w:pStyle w:val="Table0"/>
            </w:pPr>
            <w:r w:rsidRPr="00ED520E">
              <w:t xml:space="preserve"> № </w:t>
            </w:r>
            <w:proofErr w:type="gramStart"/>
            <w:r w:rsidRPr="00ED520E">
              <w:t>п</w:t>
            </w:r>
            <w:proofErr w:type="gramEnd"/>
            <w:r w:rsidRPr="00ED520E">
              <w:t>/п</w:t>
            </w:r>
          </w:p>
        </w:tc>
        <w:tc>
          <w:tcPr>
            <w:tcW w:w="3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6B" w:rsidRPr="00ED520E" w:rsidRDefault="00C96D6B" w:rsidP="00C96D6B">
            <w:pPr>
              <w:pStyle w:val="Table0"/>
            </w:pPr>
            <w:r w:rsidRPr="00ED520E">
              <w:t>Мероприятия муниципальной программы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6D6B" w:rsidRPr="00ED520E" w:rsidRDefault="00C96D6B" w:rsidP="00C96D6B">
            <w:pPr>
              <w:pStyle w:val="Table0"/>
            </w:pPr>
            <w:r w:rsidRPr="00ED520E">
              <w:t>Ответственный исполнитель/ соискатель</w:t>
            </w:r>
          </w:p>
        </w:tc>
        <w:tc>
          <w:tcPr>
            <w:tcW w:w="2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6B" w:rsidRPr="00ED520E" w:rsidRDefault="00C96D6B" w:rsidP="00C96D6B">
            <w:pPr>
              <w:pStyle w:val="Table0"/>
            </w:pPr>
            <w:r w:rsidRPr="00ED520E">
              <w:t xml:space="preserve">Источник </w:t>
            </w:r>
            <w:proofErr w:type="spellStart"/>
            <w:proofErr w:type="gramStart"/>
            <w:r w:rsidRPr="00ED520E">
              <w:t>финанси-рования</w:t>
            </w:r>
            <w:proofErr w:type="spellEnd"/>
            <w:proofErr w:type="gramEnd"/>
          </w:p>
        </w:tc>
        <w:tc>
          <w:tcPr>
            <w:tcW w:w="58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6D6B" w:rsidRPr="00ED520E" w:rsidRDefault="00C96D6B" w:rsidP="00C96D6B">
            <w:pPr>
              <w:pStyle w:val="Table0"/>
            </w:pPr>
            <w:r w:rsidRPr="00ED520E">
              <w:t xml:space="preserve">Финансовые затраты на реализацию (тыс. </w:t>
            </w:r>
            <w:proofErr w:type="spellStart"/>
            <w:r w:rsidRPr="00ED520E">
              <w:t>руб</w:t>
            </w:r>
            <w:proofErr w:type="spellEnd"/>
            <w:r w:rsidRPr="00ED520E">
              <w:t>)</w:t>
            </w:r>
          </w:p>
        </w:tc>
      </w:tr>
      <w:tr w:rsidR="00C96D6B" w:rsidRPr="00ED520E" w:rsidTr="00C96D6B">
        <w:trPr>
          <w:trHeight w:val="300"/>
        </w:trPr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0"/>
            </w:pPr>
          </w:p>
        </w:tc>
        <w:tc>
          <w:tcPr>
            <w:tcW w:w="3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2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187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всего</w:t>
            </w:r>
          </w:p>
        </w:tc>
        <w:tc>
          <w:tcPr>
            <w:tcW w:w="40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в том числе</w:t>
            </w:r>
          </w:p>
        </w:tc>
      </w:tr>
      <w:tr w:rsidR="00C96D6B" w:rsidRPr="00ED520E" w:rsidTr="00C96D6B">
        <w:trPr>
          <w:trHeight w:val="660"/>
        </w:trPr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3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2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187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2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2014 г.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2015 г.</w:t>
            </w:r>
          </w:p>
        </w:tc>
      </w:tr>
      <w:tr w:rsidR="00C96D6B" w:rsidRPr="00ED520E" w:rsidTr="00C96D6B">
        <w:trPr>
          <w:trHeight w:val="300"/>
        </w:trPr>
        <w:tc>
          <w:tcPr>
            <w:tcW w:w="149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Цель: «Повышение качества и надежности предоставления жилищно-коммунальных услуг»</w:t>
            </w:r>
          </w:p>
        </w:tc>
      </w:tr>
      <w:tr w:rsidR="00C96D6B" w:rsidRPr="00ED520E" w:rsidTr="00C96D6B">
        <w:trPr>
          <w:trHeight w:val="585"/>
        </w:trPr>
        <w:tc>
          <w:tcPr>
            <w:tcW w:w="149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Задача 1: Развитие жилищно-коммунального комплекса и повышение эффективности, качества и надежности предоставления ЖКУ.</w:t>
            </w:r>
          </w:p>
        </w:tc>
      </w:tr>
      <w:tr w:rsidR="00C96D6B" w:rsidRPr="00ED520E" w:rsidTr="00C96D6B">
        <w:trPr>
          <w:trHeight w:val="300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1.1.</w:t>
            </w:r>
          </w:p>
        </w:tc>
        <w:tc>
          <w:tcPr>
            <w:tcW w:w="35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 xml:space="preserve">Предоставление субсидий на возмещение затрат по предоставлению услуг населению на содержание жилья. 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 xml:space="preserve"> Администрация городского поселения Берёзово. 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 xml:space="preserve"> всего: </w:t>
            </w:r>
          </w:p>
        </w:tc>
        <w:tc>
          <w:tcPr>
            <w:tcW w:w="1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9969,30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4199,80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5769,500</w:t>
            </w:r>
          </w:p>
        </w:tc>
      </w:tr>
      <w:tr w:rsidR="00C96D6B" w:rsidRPr="00ED520E" w:rsidTr="00C96D6B">
        <w:trPr>
          <w:trHeight w:val="63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35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 xml:space="preserve"> бюджет автономного округа </w:t>
            </w:r>
          </w:p>
        </w:tc>
        <w:tc>
          <w:tcPr>
            <w:tcW w:w="1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</w:tr>
      <w:tr w:rsidR="00C96D6B" w:rsidRPr="00ED520E" w:rsidTr="00C96D6B">
        <w:trPr>
          <w:trHeight w:val="63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35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 xml:space="preserve"> бюджет </w:t>
            </w:r>
            <w:proofErr w:type="spellStart"/>
            <w:r w:rsidRPr="00ED520E">
              <w:t>Берёзовского</w:t>
            </w:r>
            <w:proofErr w:type="spellEnd"/>
            <w:r w:rsidRPr="00ED520E">
              <w:t xml:space="preserve"> района </w:t>
            </w:r>
          </w:p>
        </w:tc>
        <w:tc>
          <w:tcPr>
            <w:tcW w:w="1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</w:tr>
      <w:tr w:rsidR="00C96D6B" w:rsidRPr="00ED520E" w:rsidTr="00C96D6B">
        <w:trPr>
          <w:trHeight w:val="763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35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 xml:space="preserve"> бюджет городского поселения </w:t>
            </w:r>
          </w:p>
          <w:p w:rsidR="00C96D6B" w:rsidRPr="00ED520E" w:rsidRDefault="00C96D6B" w:rsidP="00C96D6B">
            <w:pPr>
              <w:pStyle w:val="Table"/>
            </w:pPr>
          </w:p>
        </w:tc>
        <w:tc>
          <w:tcPr>
            <w:tcW w:w="1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9969,30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4199,80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5769,500</w:t>
            </w:r>
          </w:p>
        </w:tc>
      </w:tr>
      <w:tr w:rsidR="00C96D6B" w:rsidRPr="00ED520E" w:rsidTr="00C96D6B">
        <w:trPr>
          <w:trHeight w:val="300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lastRenderedPageBreak/>
              <w:t>1.2.</w:t>
            </w:r>
          </w:p>
        </w:tc>
        <w:tc>
          <w:tcPr>
            <w:tcW w:w="35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Снос домов.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 xml:space="preserve"> Администрация городского поселения Берёзово. 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 xml:space="preserve"> всего: </w:t>
            </w:r>
          </w:p>
        </w:tc>
        <w:tc>
          <w:tcPr>
            <w:tcW w:w="1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4153,50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2953,50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1200,000</w:t>
            </w:r>
          </w:p>
        </w:tc>
      </w:tr>
      <w:tr w:rsidR="00C96D6B" w:rsidRPr="00ED520E" w:rsidTr="00C96D6B">
        <w:trPr>
          <w:trHeight w:val="63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3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 xml:space="preserve"> бюджет автономного округа </w:t>
            </w:r>
          </w:p>
        </w:tc>
        <w:tc>
          <w:tcPr>
            <w:tcW w:w="1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</w:tr>
      <w:tr w:rsidR="00C96D6B" w:rsidRPr="00ED520E" w:rsidTr="00C96D6B">
        <w:trPr>
          <w:trHeight w:val="63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3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 xml:space="preserve"> бюджет </w:t>
            </w:r>
            <w:proofErr w:type="spellStart"/>
            <w:r w:rsidRPr="00ED520E">
              <w:t>Берёзовского</w:t>
            </w:r>
            <w:proofErr w:type="spellEnd"/>
            <w:r w:rsidRPr="00ED520E">
              <w:t xml:space="preserve"> района </w:t>
            </w:r>
          </w:p>
        </w:tc>
        <w:tc>
          <w:tcPr>
            <w:tcW w:w="1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</w:tr>
      <w:tr w:rsidR="00C96D6B" w:rsidRPr="00ED520E" w:rsidTr="00C96D6B">
        <w:trPr>
          <w:trHeight w:val="63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3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 xml:space="preserve"> бюджет городского поселения </w:t>
            </w:r>
          </w:p>
        </w:tc>
        <w:tc>
          <w:tcPr>
            <w:tcW w:w="1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4153,50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2953,50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1200,000</w:t>
            </w:r>
          </w:p>
        </w:tc>
      </w:tr>
      <w:tr w:rsidR="00C96D6B" w:rsidRPr="00ED520E" w:rsidTr="00C96D6B">
        <w:trPr>
          <w:trHeight w:val="300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1.3.</w:t>
            </w:r>
          </w:p>
        </w:tc>
        <w:tc>
          <w:tcPr>
            <w:tcW w:w="35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 xml:space="preserve">Мероприятия по содержанию и ремонту муниципального жилого фонда, обследования </w:t>
            </w:r>
            <w:proofErr w:type="spellStart"/>
            <w:r w:rsidRPr="00ED520E">
              <w:t>обьектов</w:t>
            </w:r>
            <w:proofErr w:type="spellEnd"/>
            <w:r w:rsidRPr="00ED520E">
              <w:t xml:space="preserve"> и постановки их на гос. кадастровый учет.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 xml:space="preserve"> Администрация городского поселения Берёзово. 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 xml:space="preserve"> всего: </w:t>
            </w:r>
          </w:p>
        </w:tc>
        <w:tc>
          <w:tcPr>
            <w:tcW w:w="1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4567,05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2500,00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2067,050</w:t>
            </w:r>
          </w:p>
        </w:tc>
      </w:tr>
      <w:tr w:rsidR="00C96D6B" w:rsidRPr="00ED520E" w:rsidTr="00C96D6B">
        <w:trPr>
          <w:trHeight w:val="63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35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 xml:space="preserve"> бюджет автономного округа </w:t>
            </w:r>
          </w:p>
        </w:tc>
        <w:tc>
          <w:tcPr>
            <w:tcW w:w="1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</w:tr>
      <w:tr w:rsidR="00C96D6B" w:rsidRPr="00ED520E" w:rsidTr="00C96D6B">
        <w:trPr>
          <w:trHeight w:val="63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35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 xml:space="preserve"> бюджет </w:t>
            </w:r>
            <w:proofErr w:type="spellStart"/>
            <w:r w:rsidRPr="00ED520E">
              <w:t>Берёзовского</w:t>
            </w:r>
            <w:proofErr w:type="spellEnd"/>
            <w:r w:rsidRPr="00ED520E">
              <w:t xml:space="preserve"> района </w:t>
            </w:r>
          </w:p>
        </w:tc>
        <w:tc>
          <w:tcPr>
            <w:tcW w:w="1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</w:tr>
      <w:tr w:rsidR="00C96D6B" w:rsidRPr="00ED520E" w:rsidTr="00C96D6B">
        <w:trPr>
          <w:trHeight w:val="941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35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 xml:space="preserve"> бюджет городского поселения </w:t>
            </w:r>
          </w:p>
        </w:tc>
        <w:tc>
          <w:tcPr>
            <w:tcW w:w="1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4567,05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2500,00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2067,050</w:t>
            </w:r>
          </w:p>
        </w:tc>
      </w:tr>
      <w:tr w:rsidR="00C96D6B" w:rsidRPr="00ED520E" w:rsidTr="00C96D6B">
        <w:trPr>
          <w:trHeight w:val="300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1.4.</w:t>
            </w:r>
          </w:p>
        </w:tc>
        <w:tc>
          <w:tcPr>
            <w:tcW w:w="35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Мероприятия по выполнение кадастровых работ с целью учета объектов недвижимости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 xml:space="preserve"> Администрация городского поселения Берёзово. 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 xml:space="preserve"> всего: </w:t>
            </w:r>
          </w:p>
        </w:tc>
        <w:tc>
          <w:tcPr>
            <w:tcW w:w="1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135,00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135,000</w:t>
            </w:r>
          </w:p>
        </w:tc>
      </w:tr>
      <w:tr w:rsidR="00C96D6B" w:rsidRPr="00ED520E" w:rsidTr="00C96D6B">
        <w:trPr>
          <w:trHeight w:val="63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3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 xml:space="preserve"> бюджет автономного округа </w:t>
            </w:r>
          </w:p>
        </w:tc>
        <w:tc>
          <w:tcPr>
            <w:tcW w:w="1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0,000</w:t>
            </w:r>
          </w:p>
        </w:tc>
      </w:tr>
      <w:tr w:rsidR="00C96D6B" w:rsidRPr="00ED520E" w:rsidTr="00C96D6B">
        <w:trPr>
          <w:trHeight w:val="63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3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 xml:space="preserve"> бюджет </w:t>
            </w:r>
            <w:proofErr w:type="spellStart"/>
            <w:r w:rsidRPr="00ED520E">
              <w:t>Берёзовского</w:t>
            </w:r>
            <w:proofErr w:type="spellEnd"/>
            <w:r w:rsidRPr="00ED520E">
              <w:t xml:space="preserve"> района </w:t>
            </w:r>
          </w:p>
        </w:tc>
        <w:tc>
          <w:tcPr>
            <w:tcW w:w="1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0,000</w:t>
            </w:r>
          </w:p>
        </w:tc>
      </w:tr>
      <w:tr w:rsidR="00C96D6B" w:rsidRPr="00ED520E" w:rsidTr="00C96D6B">
        <w:trPr>
          <w:trHeight w:val="63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3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 xml:space="preserve"> бюджет городского поселения </w:t>
            </w:r>
          </w:p>
          <w:p w:rsidR="00C96D6B" w:rsidRPr="00ED520E" w:rsidRDefault="00C96D6B" w:rsidP="00C96D6B">
            <w:pPr>
              <w:pStyle w:val="Table"/>
            </w:pPr>
          </w:p>
          <w:p w:rsidR="00C96D6B" w:rsidRPr="00ED520E" w:rsidRDefault="00C96D6B" w:rsidP="00C96D6B">
            <w:pPr>
              <w:pStyle w:val="Table"/>
            </w:pPr>
          </w:p>
        </w:tc>
        <w:tc>
          <w:tcPr>
            <w:tcW w:w="1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135,00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135,000</w:t>
            </w:r>
          </w:p>
        </w:tc>
      </w:tr>
      <w:tr w:rsidR="00C96D6B" w:rsidRPr="00ED520E" w:rsidTr="00C96D6B">
        <w:trPr>
          <w:trHeight w:val="300"/>
        </w:trPr>
        <w:tc>
          <w:tcPr>
            <w:tcW w:w="652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Итого по жилищным услугам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 xml:space="preserve"> всего: </w:t>
            </w:r>
          </w:p>
        </w:tc>
        <w:tc>
          <w:tcPr>
            <w:tcW w:w="1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18824,85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9653,30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9171,550</w:t>
            </w:r>
          </w:p>
        </w:tc>
      </w:tr>
      <w:tr w:rsidR="00C96D6B" w:rsidRPr="00ED520E" w:rsidTr="00C96D6B">
        <w:trPr>
          <w:trHeight w:val="630"/>
        </w:trPr>
        <w:tc>
          <w:tcPr>
            <w:tcW w:w="652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 xml:space="preserve"> бюджет автономного округа </w:t>
            </w:r>
          </w:p>
        </w:tc>
        <w:tc>
          <w:tcPr>
            <w:tcW w:w="1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</w:tr>
      <w:tr w:rsidR="00C96D6B" w:rsidRPr="00ED520E" w:rsidTr="00C96D6B">
        <w:trPr>
          <w:trHeight w:val="630"/>
        </w:trPr>
        <w:tc>
          <w:tcPr>
            <w:tcW w:w="652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 xml:space="preserve"> бюджет </w:t>
            </w:r>
            <w:proofErr w:type="spellStart"/>
            <w:r w:rsidRPr="00ED520E">
              <w:t>Берёзовского</w:t>
            </w:r>
            <w:proofErr w:type="spellEnd"/>
            <w:r w:rsidRPr="00ED520E">
              <w:t xml:space="preserve"> района </w:t>
            </w:r>
          </w:p>
        </w:tc>
        <w:tc>
          <w:tcPr>
            <w:tcW w:w="1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</w:tr>
      <w:tr w:rsidR="00C96D6B" w:rsidRPr="00ED520E" w:rsidTr="00C96D6B">
        <w:trPr>
          <w:trHeight w:val="852"/>
        </w:trPr>
        <w:tc>
          <w:tcPr>
            <w:tcW w:w="652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 xml:space="preserve"> бюджет городского поселения </w:t>
            </w:r>
          </w:p>
          <w:p w:rsidR="00C96D6B" w:rsidRPr="00ED520E" w:rsidRDefault="00C96D6B" w:rsidP="00C96D6B">
            <w:pPr>
              <w:pStyle w:val="Table"/>
            </w:pPr>
          </w:p>
          <w:p w:rsidR="00C96D6B" w:rsidRPr="00ED520E" w:rsidRDefault="00C96D6B" w:rsidP="00C96D6B">
            <w:pPr>
              <w:pStyle w:val="Table"/>
            </w:pPr>
          </w:p>
        </w:tc>
        <w:tc>
          <w:tcPr>
            <w:tcW w:w="1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18824,85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9653,30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9171,550</w:t>
            </w:r>
          </w:p>
        </w:tc>
      </w:tr>
      <w:tr w:rsidR="00C96D6B" w:rsidRPr="00ED520E" w:rsidTr="00C96D6B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2.</w:t>
            </w:r>
          </w:p>
        </w:tc>
        <w:tc>
          <w:tcPr>
            <w:tcW w:w="1425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Предоставление коммунальных услуг</w:t>
            </w:r>
          </w:p>
        </w:tc>
      </w:tr>
      <w:tr w:rsidR="00C96D6B" w:rsidRPr="00ED520E" w:rsidTr="00C96D6B">
        <w:trPr>
          <w:trHeight w:val="300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2.1.</w:t>
            </w:r>
          </w:p>
        </w:tc>
        <w:tc>
          <w:tcPr>
            <w:tcW w:w="35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 xml:space="preserve"> Субсидии на покрытие убытков от оказания коммунальных услуг теплоснабжения, водоснабжения, вывоз ЖБО, бани. 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 xml:space="preserve"> Администрация городского поселения Берёзово. </w:t>
            </w:r>
          </w:p>
        </w:tc>
        <w:tc>
          <w:tcPr>
            <w:tcW w:w="3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 xml:space="preserve"> всего: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18601,75</w:t>
            </w:r>
          </w:p>
        </w:tc>
        <w:tc>
          <w:tcPr>
            <w:tcW w:w="1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8750,00</w:t>
            </w:r>
          </w:p>
        </w:tc>
        <w:tc>
          <w:tcPr>
            <w:tcW w:w="27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9851,750</w:t>
            </w:r>
          </w:p>
        </w:tc>
      </w:tr>
      <w:tr w:rsidR="00C96D6B" w:rsidRPr="00ED520E" w:rsidTr="00C96D6B">
        <w:trPr>
          <w:trHeight w:val="63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3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3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 xml:space="preserve"> бюджет автономного округа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  <w:tc>
          <w:tcPr>
            <w:tcW w:w="1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  <w:tc>
          <w:tcPr>
            <w:tcW w:w="27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</w:tr>
      <w:tr w:rsidR="00C96D6B" w:rsidRPr="00ED520E" w:rsidTr="00C96D6B">
        <w:trPr>
          <w:trHeight w:val="63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3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3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 xml:space="preserve"> бюджет </w:t>
            </w:r>
            <w:proofErr w:type="spellStart"/>
            <w:r w:rsidRPr="00ED520E">
              <w:t>Берёзовского</w:t>
            </w:r>
            <w:proofErr w:type="spellEnd"/>
            <w:r w:rsidRPr="00ED520E">
              <w:t xml:space="preserve"> района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  <w:tc>
          <w:tcPr>
            <w:tcW w:w="1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  <w:tc>
          <w:tcPr>
            <w:tcW w:w="27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</w:tr>
      <w:tr w:rsidR="00C96D6B" w:rsidRPr="00ED520E" w:rsidTr="00C96D6B">
        <w:trPr>
          <w:trHeight w:val="63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3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3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 xml:space="preserve"> бюджет городского поселения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18601,75</w:t>
            </w:r>
          </w:p>
        </w:tc>
        <w:tc>
          <w:tcPr>
            <w:tcW w:w="1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8750,00</w:t>
            </w:r>
          </w:p>
        </w:tc>
        <w:tc>
          <w:tcPr>
            <w:tcW w:w="27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9851,750</w:t>
            </w:r>
          </w:p>
        </w:tc>
      </w:tr>
      <w:tr w:rsidR="00C96D6B" w:rsidRPr="00ED520E" w:rsidTr="00C96D6B">
        <w:trPr>
          <w:trHeight w:val="300"/>
        </w:trPr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2.2.</w:t>
            </w:r>
          </w:p>
        </w:tc>
        <w:tc>
          <w:tcPr>
            <w:tcW w:w="35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Мероприятия по капитальному ремонту (с заменой) газопроводов, систем теплоснабжения, водоснабжения и водоотведения для подготовки к осенне-зимнему периоду (ОЗП).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 xml:space="preserve"> Администрация городского поселения Берёзово. </w:t>
            </w:r>
          </w:p>
        </w:tc>
        <w:tc>
          <w:tcPr>
            <w:tcW w:w="3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 xml:space="preserve"> всего: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21165,60</w:t>
            </w:r>
          </w:p>
        </w:tc>
        <w:tc>
          <w:tcPr>
            <w:tcW w:w="1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2750,00</w:t>
            </w:r>
          </w:p>
        </w:tc>
        <w:tc>
          <w:tcPr>
            <w:tcW w:w="27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18415,600</w:t>
            </w:r>
          </w:p>
        </w:tc>
      </w:tr>
      <w:tr w:rsidR="00C96D6B" w:rsidRPr="00ED520E" w:rsidTr="00C96D6B">
        <w:trPr>
          <w:trHeight w:val="63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3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3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 xml:space="preserve"> бюджет автономного округа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12880,30</w:t>
            </w:r>
          </w:p>
        </w:tc>
        <w:tc>
          <w:tcPr>
            <w:tcW w:w="1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  <w:tc>
          <w:tcPr>
            <w:tcW w:w="27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12880,30</w:t>
            </w:r>
          </w:p>
        </w:tc>
      </w:tr>
      <w:tr w:rsidR="00C96D6B" w:rsidRPr="00ED520E" w:rsidTr="00C96D6B">
        <w:trPr>
          <w:trHeight w:val="630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3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3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 xml:space="preserve"> бюджет </w:t>
            </w:r>
            <w:proofErr w:type="spellStart"/>
            <w:r w:rsidRPr="00ED520E">
              <w:t>Берёзовского</w:t>
            </w:r>
            <w:proofErr w:type="spellEnd"/>
            <w:r w:rsidRPr="00ED520E">
              <w:t xml:space="preserve"> района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  <w:tc>
          <w:tcPr>
            <w:tcW w:w="1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  <w:tc>
          <w:tcPr>
            <w:tcW w:w="27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</w:tr>
      <w:tr w:rsidR="00C96D6B" w:rsidRPr="00ED520E" w:rsidTr="00C96D6B">
        <w:trPr>
          <w:trHeight w:val="1095"/>
        </w:trPr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3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3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 xml:space="preserve"> бюджет городского поселения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8285,30</w:t>
            </w:r>
          </w:p>
        </w:tc>
        <w:tc>
          <w:tcPr>
            <w:tcW w:w="1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2750,00</w:t>
            </w:r>
          </w:p>
        </w:tc>
        <w:tc>
          <w:tcPr>
            <w:tcW w:w="27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5535,300</w:t>
            </w:r>
          </w:p>
        </w:tc>
      </w:tr>
      <w:tr w:rsidR="00C96D6B" w:rsidRPr="00ED520E" w:rsidTr="00C96D6B">
        <w:trPr>
          <w:trHeight w:val="300"/>
        </w:trPr>
        <w:tc>
          <w:tcPr>
            <w:tcW w:w="597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 xml:space="preserve">Итого </w:t>
            </w:r>
          </w:p>
        </w:tc>
        <w:tc>
          <w:tcPr>
            <w:tcW w:w="3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 xml:space="preserve"> всего: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39767,35</w:t>
            </w:r>
          </w:p>
        </w:tc>
        <w:tc>
          <w:tcPr>
            <w:tcW w:w="1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11500,00</w:t>
            </w:r>
          </w:p>
        </w:tc>
        <w:tc>
          <w:tcPr>
            <w:tcW w:w="27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28267,350</w:t>
            </w:r>
          </w:p>
        </w:tc>
      </w:tr>
      <w:tr w:rsidR="00C96D6B" w:rsidRPr="00ED520E" w:rsidTr="00C96D6B">
        <w:trPr>
          <w:trHeight w:val="630"/>
        </w:trPr>
        <w:tc>
          <w:tcPr>
            <w:tcW w:w="597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3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 xml:space="preserve"> бюджет автономного округа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12880,30</w:t>
            </w:r>
          </w:p>
        </w:tc>
        <w:tc>
          <w:tcPr>
            <w:tcW w:w="1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  <w:tc>
          <w:tcPr>
            <w:tcW w:w="27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12880,30</w:t>
            </w:r>
          </w:p>
        </w:tc>
      </w:tr>
      <w:tr w:rsidR="00C96D6B" w:rsidRPr="00ED520E" w:rsidTr="00C96D6B">
        <w:trPr>
          <w:trHeight w:val="630"/>
        </w:trPr>
        <w:tc>
          <w:tcPr>
            <w:tcW w:w="597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3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 xml:space="preserve"> бюджет </w:t>
            </w:r>
            <w:proofErr w:type="spellStart"/>
            <w:r w:rsidRPr="00ED520E">
              <w:t>Берёзовского</w:t>
            </w:r>
            <w:proofErr w:type="spellEnd"/>
            <w:r w:rsidRPr="00ED520E">
              <w:t xml:space="preserve"> района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  <w:tc>
          <w:tcPr>
            <w:tcW w:w="1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  <w:tc>
          <w:tcPr>
            <w:tcW w:w="27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</w:tr>
      <w:tr w:rsidR="00C96D6B" w:rsidRPr="00ED520E" w:rsidTr="00C96D6B">
        <w:trPr>
          <w:trHeight w:val="630"/>
        </w:trPr>
        <w:tc>
          <w:tcPr>
            <w:tcW w:w="597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3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 xml:space="preserve"> бюджет городского поселения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26887,05</w:t>
            </w:r>
          </w:p>
        </w:tc>
        <w:tc>
          <w:tcPr>
            <w:tcW w:w="1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11500,00</w:t>
            </w:r>
          </w:p>
        </w:tc>
        <w:tc>
          <w:tcPr>
            <w:tcW w:w="27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15387,050</w:t>
            </w:r>
          </w:p>
        </w:tc>
      </w:tr>
      <w:tr w:rsidR="00C96D6B" w:rsidRPr="00ED520E" w:rsidTr="00C96D6B">
        <w:trPr>
          <w:trHeight w:val="300"/>
        </w:trPr>
        <w:tc>
          <w:tcPr>
            <w:tcW w:w="597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lastRenderedPageBreak/>
              <w:t>Всего</w:t>
            </w:r>
          </w:p>
        </w:tc>
        <w:tc>
          <w:tcPr>
            <w:tcW w:w="3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 xml:space="preserve"> всего: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58592,20</w:t>
            </w:r>
          </w:p>
        </w:tc>
        <w:tc>
          <w:tcPr>
            <w:tcW w:w="1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21153,30</w:t>
            </w:r>
          </w:p>
        </w:tc>
        <w:tc>
          <w:tcPr>
            <w:tcW w:w="27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37438,900</w:t>
            </w:r>
          </w:p>
        </w:tc>
      </w:tr>
      <w:tr w:rsidR="00C96D6B" w:rsidRPr="00ED520E" w:rsidTr="00C96D6B">
        <w:trPr>
          <w:trHeight w:val="630"/>
        </w:trPr>
        <w:tc>
          <w:tcPr>
            <w:tcW w:w="597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3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 xml:space="preserve"> бюджет автономного округа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12880,28</w:t>
            </w:r>
          </w:p>
        </w:tc>
        <w:tc>
          <w:tcPr>
            <w:tcW w:w="1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  <w:tc>
          <w:tcPr>
            <w:tcW w:w="27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12880,28</w:t>
            </w:r>
          </w:p>
        </w:tc>
      </w:tr>
      <w:tr w:rsidR="00C96D6B" w:rsidRPr="00ED520E" w:rsidTr="00C96D6B">
        <w:trPr>
          <w:trHeight w:val="630"/>
        </w:trPr>
        <w:tc>
          <w:tcPr>
            <w:tcW w:w="597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3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 xml:space="preserve"> бюджет </w:t>
            </w:r>
            <w:proofErr w:type="spellStart"/>
            <w:r w:rsidRPr="00ED520E">
              <w:t>Берёзовского</w:t>
            </w:r>
            <w:proofErr w:type="spellEnd"/>
            <w:r w:rsidRPr="00ED520E">
              <w:t xml:space="preserve"> района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  <w:tc>
          <w:tcPr>
            <w:tcW w:w="1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  <w:tc>
          <w:tcPr>
            <w:tcW w:w="27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0,00</w:t>
            </w:r>
          </w:p>
        </w:tc>
      </w:tr>
      <w:tr w:rsidR="00C96D6B" w:rsidRPr="00ED520E" w:rsidTr="00C96D6B">
        <w:trPr>
          <w:trHeight w:val="630"/>
        </w:trPr>
        <w:tc>
          <w:tcPr>
            <w:tcW w:w="597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D6B" w:rsidRPr="00ED520E" w:rsidRDefault="00C96D6B" w:rsidP="00C96D6B">
            <w:pPr>
              <w:pStyle w:val="Table"/>
            </w:pPr>
          </w:p>
        </w:tc>
        <w:tc>
          <w:tcPr>
            <w:tcW w:w="3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 xml:space="preserve"> бюджет городского поселения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45711,92</w:t>
            </w:r>
          </w:p>
        </w:tc>
        <w:tc>
          <w:tcPr>
            <w:tcW w:w="1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21153,30</w:t>
            </w:r>
          </w:p>
        </w:tc>
        <w:tc>
          <w:tcPr>
            <w:tcW w:w="27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6D6B" w:rsidRPr="00ED520E" w:rsidRDefault="00C96D6B" w:rsidP="00C96D6B">
            <w:pPr>
              <w:pStyle w:val="Table"/>
            </w:pPr>
            <w:r w:rsidRPr="00ED520E">
              <w:t>24558,620</w:t>
            </w:r>
          </w:p>
        </w:tc>
      </w:tr>
    </w:tbl>
    <w:p w:rsidR="00C02960" w:rsidRPr="00ED520E" w:rsidRDefault="00C02960" w:rsidP="00C02960">
      <w:pPr>
        <w:rPr>
          <w:rFonts w:cs="Arial"/>
        </w:rPr>
      </w:pPr>
    </w:p>
    <w:p w:rsidR="00C96D6B" w:rsidRDefault="00C96D6B">
      <w:pPr>
        <w:spacing w:after="200" w:line="276" w:lineRule="auto"/>
        <w:ind w:firstLine="0"/>
        <w:jc w:val="left"/>
        <w:rPr>
          <w:rFonts w:cs="Arial"/>
        </w:rPr>
      </w:pPr>
      <w:r>
        <w:rPr>
          <w:rFonts w:cs="Arial"/>
        </w:rPr>
        <w:br w:type="page"/>
      </w:r>
    </w:p>
    <w:p w:rsidR="00C02960" w:rsidRPr="00C96D6B" w:rsidRDefault="00C02960" w:rsidP="00C96D6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C96D6B" w:rsidRPr="00C96D6B" w:rsidRDefault="00C96D6B" w:rsidP="00C96D6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C96D6B" w:rsidRDefault="00C96D6B" w:rsidP="00C96D6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C96D6B">
        <w:rPr>
          <w:rFonts w:cs="Arial"/>
          <w:b/>
          <w:bCs/>
          <w:kern w:val="28"/>
          <w:sz w:val="32"/>
          <w:szCs w:val="32"/>
        </w:rPr>
        <w:t>Приложение 4</w:t>
      </w:r>
    </w:p>
    <w:p w:rsidR="00C96D6B" w:rsidRDefault="00C96D6B" w:rsidP="00C96D6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C96D6B">
        <w:rPr>
          <w:rFonts w:cs="Arial"/>
          <w:b/>
          <w:bCs/>
          <w:kern w:val="28"/>
          <w:sz w:val="32"/>
          <w:szCs w:val="32"/>
        </w:rPr>
        <w:t xml:space="preserve"> к муниципальной программе</w:t>
      </w:r>
    </w:p>
    <w:p w:rsidR="00C96D6B" w:rsidRDefault="00C96D6B" w:rsidP="00C96D6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C96D6B">
        <w:rPr>
          <w:rFonts w:cs="Arial"/>
          <w:b/>
          <w:bCs/>
          <w:kern w:val="28"/>
          <w:sz w:val="32"/>
          <w:szCs w:val="32"/>
        </w:rPr>
        <w:t xml:space="preserve"> «Развитие жилищно-коммунального комплекса</w:t>
      </w:r>
    </w:p>
    <w:p w:rsidR="00C96D6B" w:rsidRDefault="00C96D6B" w:rsidP="00C96D6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C96D6B">
        <w:rPr>
          <w:rFonts w:cs="Arial"/>
          <w:b/>
          <w:bCs/>
          <w:kern w:val="28"/>
          <w:sz w:val="32"/>
          <w:szCs w:val="32"/>
        </w:rPr>
        <w:t xml:space="preserve"> и повышение энергетической эффективности</w:t>
      </w:r>
    </w:p>
    <w:p w:rsidR="00C96D6B" w:rsidRPr="00C96D6B" w:rsidRDefault="00C96D6B" w:rsidP="00C96D6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C96D6B">
        <w:rPr>
          <w:rFonts w:cs="Arial"/>
          <w:b/>
          <w:bCs/>
          <w:kern w:val="28"/>
          <w:sz w:val="32"/>
          <w:szCs w:val="32"/>
        </w:rPr>
        <w:t xml:space="preserve"> в городском поселении Березово на 2014 - 2020 годы»</w:t>
      </w:r>
    </w:p>
    <w:p w:rsidR="00C96D6B" w:rsidRPr="00C96D6B" w:rsidRDefault="00C96D6B" w:rsidP="00C96D6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C96D6B" w:rsidRPr="00C96D6B" w:rsidRDefault="00C96D6B" w:rsidP="00C96D6B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C96D6B" w:rsidRDefault="00C96D6B" w:rsidP="00C02960">
      <w:pPr>
        <w:rPr>
          <w:rFonts w:cs="Arial"/>
          <w:color w:val="000000"/>
          <w:szCs w:val="28"/>
        </w:rPr>
      </w:pPr>
    </w:p>
    <w:p w:rsidR="00C96D6B" w:rsidRPr="00C96D6B" w:rsidRDefault="00C96D6B" w:rsidP="00C96D6B">
      <w:pPr>
        <w:jc w:val="center"/>
        <w:rPr>
          <w:rFonts w:cs="Arial"/>
          <w:b/>
          <w:bCs/>
          <w:iCs/>
          <w:sz w:val="30"/>
          <w:szCs w:val="28"/>
        </w:rPr>
      </w:pPr>
      <w:r w:rsidRPr="00C96D6B">
        <w:rPr>
          <w:rFonts w:cs="Arial"/>
          <w:b/>
          <w:bCs/>
          <w:iCs/>
          <w:sz w:val="30"/>
          <w:szCs w:val="28"/>
        </w:rPr>
        <w:t>Перечень основных программных мероприятий</w:t>
      </w:r>
    </w:p>
    <w:p w:rsidR="00C96D6B" w:rsidRPr="00C96D6B" w:rsidRDefault="00C96D6B" w:rsidP="00C96D6B"/>
    <w:p w:rsidR="00C96D6B" w:rsidRPr="00C96D6B" w:rsidRDefault="00C96D6B" w:rsidP="00C96D6B"/>
    <w:tbl>
      <w:tblPr>
        <w:tblW w:w="1461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1889"/>
        <w:gridCol w:w="1088"/>
        <w:gridCol w:w="1826"/>
        <w:gridCol w:w="16"/>
        <w:gridCol w:w="142"/>
        <w:gridCol w:w="1276"/>
        <w:gridCol w:w="567"/>
        <w:gridCol w:w="142"/>
        <w:gridCol w:w="1134"/>
        <w:gridCol w:w="158"/>
        <w:gridCol w:w="976"/>
        <w:gridCol w:w="1134"/>
        <w:gridCol w:w="1276"/>
        <w:gridCol w:w="1276"/>
        <w:gridCol w:w="1134"/>
      </w:tblGrid>
      <w:tr w:rsidR="00C02960" w:rsidRPr="00ED520E" w:rsidTr="00C96D6B">
        <w:trPr>
          <w:trHeight w:val="30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ED520E" w:rsidP="00C96D6B">
            <w:pPr>
              <w:pStyle w:val="Table0"/>
            </w:pPr>
            <w:r w:rsidRPr="00ED520E">
              <w:t xml:space="preserve"> № </w:t>
            </w:r>
            <w:proofErr w:type="gramStart"/>
            <w:r w:rsidR="00C02960" w:rsidRPr="00ED520E">
              <w:t>п</w:t>
            </w:r>
            <w:proofErr w:type="gramEnd"/>
            <w:r w:rsidR="00C02960" w:rsidRPr="00ED520E">
              <w:t>/п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0"/>
            </w:pPr>
            <w:r w:rsidRPr="00ED520E">
              <w:t>Основные мероприятия муниципал</w:t>
            </w:r>
            <w:r w:rsidR="00536F6F" w:rsidRPr="00ED520E">
              <w:t>ьной программы (связь мероприят</w:t>
            </w:r>
            <w:r w:rsidRPr="00ED520E">
              <w:t>ий с показателями муниципальной программы)</w:t>
            </w:r>
          </w:p>
        </w:tc>
        <w:tc>
          <w:tcPr>
            <w:tcW w:w="19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0"/>
            </w:pPr>
            <w:r w:rsidRPr="00ED520E">
              <w:t>Ответственный исполнитель/ соискатель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0"/>
            </w:pPr>
            <w:r w:rsidRPr="00ED520E">
              <w:t xml:space="preserve">Источник </w:t>
            </w:r>
            <w:proofErr w:type="spellStart"/>
            <w:proofErr w:type="gramStart"/>
            <w:r w:rsidRPr="00ED520E">
              <w:t>финанси-рования</w:t>
            </w:r>
            <w:proofErr w:type="spellEnd"/>
            <w:proofErr w:type="gramEnd"/>
          </w:p>
        </w:tc>
        <w:tc>
          <w:tcPr>
            <w:tcW w:w="723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0"/>
            </w:pPr>
            <w:r w:rsidRPr="00ED520E">
              <w:t>Финансовые затраты на реализацию (тыс. рублей)</w:t>
            </w:r>
          </w:p>
        </w:tc>
      </w:tr>
      <w:tr w:rsidR="00C02960" w:rsidRPr="00ED520E" w:rsidTr="00C96D6B">
        <w:trPr>
          <w:trHeight w:val="30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0"/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0"/>
            </w:pPr>
          </w:p>
        </w:tc>
        <w:tc>
          <w:tcPr>
            <w:tcW w:w="19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2960" w:rsidRPr="00ED520E" w:rsidRDefault="00C02960" w:rsidP="00C96D6B">
            <w:pPr>
              <w:pStyle w:val="Table0"/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0"/>
            </w:pP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всего</w:t>
            </w:r>
          </w:p>
        </w:tc>
        <w:tc>
          <w:tcPr>
            <w:tcW w:w="59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960" w:rsidRPr="00ED520E" w:rsidRDefault="00ED520E" w:rsidP="00C96D6B">
            <w:pPr>
              <w:pStyle w:val="Table"/>
            </w:pPr>
            <w:r w:rsidRPr="00ED520E">
              <w:t xml:space="preserve"> </w:t>
            </w:r>
          </w:p>
        </w:tc>
      </w:tr>
      <w:tr w:rsidR="00C02960" w:rsidRPr="00ED520E" w:rsidTr="00C96D6B">
        <w:trPr>
          <w:trHeight w:val="168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19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2016 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2017 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2018 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2019 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2020 г.</w:t>
            </w:r>
          </w:p>
        </w:tc>
      </w:tr>
      <w:tr w:rsidR="00C02960" w:rsidRPr="00ED520E" w:rsidTr="00C96D6B">
        <w:trPr>
          <w:trHeight w:val="420"/>
        </w:trPr>
        <w:tc>
          <w:tcPr>
            <w:tcW w:w="1461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 xml:space="preserve">Цель: </w:t>
            </w:r>
            <w:r w:rsidR="00ED520E" w:rsidRPr="00ED520E">
              <w:t>«</w:t>
            </w:r>
            <w:r w:rsidRPr="00ED520E">
              <w:t>Повышение качества и надежности предоставления жилищно-коммунальных услуг</w:t>
            </w:r>
            <w:r w:rsidR="00ED520E" w:rsidRPr="00ED520E">
              <w:t>»</w:t>
            </w:r>
          </w:p>
        </w:tc>
      </w:tr>
      <w:tr w:rsidR="00C02960" w:rsidRPr="00ED520E" w:rsidTr="00C96D6B">
        <w:trPr>
          <w:trHeight w:val="390"/>
        </w:trPr>
        <w:tc>
          <w:tcPr>
            <w:tcW w:w="1461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Подпрограмма 1</w:t>
            </w:r>
            <w:r w:rsidR="00ED520E" w:rsidRPr="00ED520E">
              <w:t xml:space="preserve"> «</w:t>
            </w:r>
            <w:r w:rsidRPr="00ED520E">
              <w:t>Создание условий для обеспечения качественными коммунальными услугами</w:t>
            </w:r>
            <w:r w:rsidR="00ED520E" w:rsidRPr="00ED520E">
              <w:t>»</w:t>
            </w:r>
          </w:p>
        </w:tc>
      </w:tr>
      <w:tr w:rsidR="00C02960" w:rsidRPr="00ED520E" w:rsidTr="00C96D6B">
        <w:trPr>
          <w:trHeight w:val="450"/>
        </w:trPr>
        <w:tc>
          <w:tcPr>
            <w:tcW w:w="1461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Задача 1. Развитие жилищно-коммунального комплекса и повышение эффективности, качества и надежности предоставления ЖКУ.</w:t>
            </w:r>
          </w:p>
        </w:tc>
      </w:tr>
      <w:tr w:rsidR="00C02960" w:rsidRPr="00ED520E" w:rsidTr="00C96D6B">
        <w:trPr>
          <w:trHeight w:val="488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1.1.</w:t>
            </w:r>
          </w:p>
        </w:tc>
        <w:tc>
          <w:tcPr>
            <w:tcW w:w="297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 xml:space="preserve">Основное мероприятие </w:t>
            </w:r>
            <w:r w:rsidR="00ED520E" w:rsidRPr="00ED520E">
              <w:t>«</w:t>
            </w:r>
            <w:r w:rsidRPr="00ED520E">
              <w:t xml:space="preserve">Подготовка систем коммунальной инфраструктуры к осенне-зимнему </w:t>
            </w:r>
            <w:r w:rsidRPr="00ED520E">
              <w:lastRenderedPageBreak/>
              <w:t>периоду</w:t>
            </w:r>
            <w:r w:rsidR="00ED520E" w:rsidRPr="00ED520E">
              <w:t>»</w:t>
            </w:r>
            <w:r w:rsidRPr="00ED520E">
              <w:t xml:space="preserve"> (2)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lastRenderedPageBreak/>
              <w:t xml:space="preserve"> Администрация района (Управление по жилищно-</w:t>
            </w:r>
            <w:proofErr w:type="spellStart"/>
            <w:r w:rsidRPr="00ED520E">
              <w:lastRenderedPageBreak/>
              <w:t>коммуналдьному</w:t>
            </w:r>
            <w:proofErr w:type="spellEnd"/>
            <w:r w:rsidRPr="00ED520E">
              <w:t xml:space="preserve"> хозяйству)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lastRenderedPageBreak/>
              <w:t xml:space="preserve"> всего: </w:t>
            </w:r>
          </w:p>
        </w:tc>
        <w:tc>
          <w:tcPr>
            <w:tcW w:w="20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12362,4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947,6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4432,6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2327,4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2327,4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2327,4</w:t>
            </w:r>
          </w:p>
        </w:tc>
      </w:tr>
      <w:tr w:rsidR="00C02960" w:rsidRPr="00ED520E" w:rsidTr="00C96D6B">
        <w:trPr>
          <w:trHeight w:val="9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29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 xml:space="preserve"> бюджет автономного округа </w:t>
            </w:r>
          </w:p>
        </w:tc>
        <w:tc>
          <w:tcPr>
            <w:tcW w:w="20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0352BF" w:rsidP="00C96D6B">
            <w:pPr>
              <w:pStyle w:val="Table"/>
            </w:pPr>
            <w:r w:rsidRPr="00ED520E">
              <w:t>10</w:t>
            </w:r>
            <w:r w:rsidR="008459CB" w:rsidRPr="00ED520E">
              <w:t>000,0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8459CB" w:rsidP="00C96D6B">
            <w:pPr>
              <w:pStyle w:val="Table"/>
            </w:pPr>
            <w:r w:rsidRPr="00ED520E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4000,0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2000,0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2000,0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2000,0</w:t>
            </w:r>
          </w:p>
        </w:tc>
      </w:tr>
      <w:tr w:rsidR="00C02960" w:rsidRPr="00ED520E" w:rsidTr="00C96D6B">
        <w:trPr>
          <w:trHeight w:val="81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29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ED520E" w:rsidP="00C96D6B">
            <w:pPr>
              <w:pStyle w:val="Table"/>
            </w:pPr>
            <w:r w:rsidRPr="00ED520E">
              <w:t xml:space="preserve"> </w:t>
            </w:r>
            <w:r w:rsidR="00C02960" w:rsidRPr="00ED520E">
              <w:t xml:space="preserve">бюджет городского поселения </w:t>
            </w:r>
          </w:p>
        </w:tc>
        <w:tc>
          <w:tcPr>
            <w:tcW w:w="20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8459CB" w:rsidP="00C96D6B">
            <w:pPr>
              <w:pStyle w:val="Table"/>
            </w:pPr>
            <w:r w:rsidRPr="00ED520E">
              <w:t>2361,4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8459CB" w:rsidP="00C96D6B">
            <w:pPr>
              <w:pStyle w:val="Table"/>
            </w:pPr>
            <w:r w:rsidRPr="00ED520E">
              <w:t>947,0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432,6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327,4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327,4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327,4</w:t>
            </w:r>
          </w:p>
        </w:tc>
      </w:tr>
      <w:tr w:rsidR="00C02960" w:rsidRPr="00ED520E" w:rsidTr="00C96D6B">
        <w:trPr>
          <w:trHeight w:val="96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29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 xml:space="preserve"> в том числе доля </w:t>
            </w:r>
            <w:proofErr w:type="spellStart"/>
            <w:r w:rsidRPr="00ED520E">
              <w:t>софинансирования</w:t>
            </w:r>
            <w:proofErr w:type="spellEnd"/>
            <w:r w:rsidRPr="00ED520E">
              <w:t xml:space="preserve"> </w:t>
            </w:r>
          </w:p>
        </w:tc>
        <w:tc>
          <w:tcPr>
            <w:tcW w:w="20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526,4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210,5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105,3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105,3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105,3</w:t>
            </w:r>
          </w:p>
        </w:tc>
      </w:tr>
      <w:tr w:rsidR="00C02960" w:rsidRPr="00ED520E" w:rsidTr="00C96D6B">
        <w:trPr>
          <w:trHeight w:val="70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1.2.</w:t>
            </w:r>
          </w:p>
        </w:tc>
        <w:tc>
          <w:tcPr>
            <w:tcW w:w="297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 xml:space="preserve">Основное мероприятие </w:t>
            </w:r>
            <w:r w:rsidR="00ED520E" w:rsidRPr="00ED520E">
              <w:t>«</w:t>
            </w:r>
            <w:r w:rsidRPr="00ED520E">
              <w:t xml:space="preserve">Разработка программы </w:t>
            </w:r>
            <w:r w:rsidR="00ED520E" w:rsidRPr="00ED520E">
              <w:t>«</w:t>
            </w:r>
            <w:r w:rsidRPr="00ED520E">
              <w:t xml:space="preserve">Комплексное развитие коммунальной </w:t>
            </w:r>
            <w:proofErr w:type="spellStart"/>
            <w:r w:rsidRPr="00ED520E">
              <w:t>инфоаструктуры</w:t>
            </w:r>
            <w:proofErr w:type="spellEnd"/>
            <w:r w:rsidR="00536F6F" w:rsidRPr="00ED520E">
              <w:t xml:space="preserve"> </w:t>
            </w:r>
            <w:r w:rsidRPr="00ED520E">
              <w:t>г/</w:t>
            </w:r>
            <w:proofErr w:type="gramStart"/>
            <w:r w:rsidRPr="00ED520E">
              <w:t>п</w:t>
            </w:r>
            <w:proofErr w:type="gramEnd"/>
            <w:r w:rsidRPr="00ED520E">
              <w:t xml:space="preserve"> Березово</w:t>
            </w:r>
            <w:r w:rsidR="00ED520E" w:rsidRPr="00ED520E">
              <w:t>»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 xml:space="preserve"> Администрация района </w:t>
            </w:r>
            <w:r w:rsidR="00536F6F" w:rsidRPr="00ED520E">
              <w:t>(Управление по жилищно-коммунал</w:t>
            </w:r>
            <w:r w:rsidRPr="00ED520E">
              <w:t xml:space="preserve">ьному хозяйству)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 xml:space="preserve"> всего: </w:t>
            </w:r>
          </w:p>
        </w:tc>
        <w:tc>
          <w:tcPr>
            <w:tcW w:w="20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184,3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184,3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</w:tr>
      <w:tr w:rsidR="00C02960" w:rsidRPr="00ED520E" w:rsidTr="00C96D6B">
        <w:trPr>
          <w:trHeight w:val="70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29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 xml:space="preserve"> бюджет автономного округа </w:t>
            </w:r>
          </w:p>
        </w:tc>
        <w:tc>
          <w:tcPr>
            <w:tcW w:w="20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</w:tr>
      <w:tr w:rsidR="00C02960" w:rsidRPr="00ED520E" w:rsidTr="00C96D6B">
        <w:trPr>
          <w:trHeight w:val="9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29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ED520E" w:rsidP="00C96D6B">
            <w:pPr>
              <w:pStyle w:val="Table"/>
            </w:pPr>
            <w:r w:rsidRPr="00ED520E">
              <w:t xml:space="preserve"> </w:t>
            </w:r>
            <w:r w:rsidR="00C02960" w:rsidRPr="00ED520E">
              <w:t xml:space="preserve">бюджет городского поселения </w:t>
            </w:r>
          </w:p>
        </w:tc>
        <w:tc>
          <w:tcPr>
            <w:tcW w:w="20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184,3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184,3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</w:tr>
      <w:tr w:rsidR="00C02960" w:rsidRPr="00ED520E" w:rsidTr="00C96D6B">
        <w:trPr>
          <w:trHeight w:val="360"/>
        </w:trPr>
        <w:tc>
          <w:tcPr>
            <w:tcW w:w="540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Итого по подпрограмме 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 xml:space="preserve"> всего: </w:t>
            </w:r>
          </w:p>
        </w:tc>
        <w:tc>
          <w:tcPr>
            <w:tcW w:w="20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12546,7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947,6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4616,9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2327,4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2327,4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2327,4</w:t>
            </w:r>
          </w:p>
        </w:tc>
      </w:tr>
      <w:tr w:rsidR="00C02960" w:rsidRPr="00ED520E" w:rsidTr="00C96D6B">
        <w:trPr>
          <w:trHeight w:val="765"/>
        </w:trPr>
        <w:tc>
          <w:tcPr>
            <w:tcW w:w="540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 xml:space="preserve"> бюджет автономного округа </w:t>
            </w:r>
          </w:p>
        </w:tc>
        <w:tc>
          <w:tcPr>
            <w:tcW w:w="20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8459CB" w:rsidP="00C96D6B">
            <w:pPr>
              <w:pStyle w:val="Table"/>
            </w:pPr>
            <w:r w:rsidRPr="00ED520E">
              <w:t>10000,0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036599" w:rsidP="00C96D6B">
            <w:pPr>
              <w:pStyle w:val="Table"/>
            </w:pPr>
            <w:r w:rsidRPr="00ED520E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4000,0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2000,0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2000,0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2000,0</w:t>
            </w:r>
          </w:p>
        </w:tc>
      </w:tr>
      <w:tr w:rsidR="00C02960" w:rsidRPr="00ED520E" w:rsidTr="00C96D6B">
        <w:trPr>
          <w:trHeight w:val="765"/>
        </w:trPr>
        <w:tc>
          <w:tcPr>
            <w:tcW w:w="540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ED520E" w:rsidP="00C96D6B">
            <w:pPr>
              <w:pStyle w:val="Table"/>
            </w:pPr>
            <w:r w:rsidRPr="00ED520E">
              <w:t xml:space="preserve"> </w:t>
            </w:r>
            <w:r w:rsidR="00C02960" w:rsidRPr="00ED520E">
              <w:t xml:space="preserve">бюджет городского поселения </w:t>
            </w:r>
          </w:p>
        </w:tc>
        <w:tc>
          <w:tcPr>
            <w:tcW w:w="20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9CB" w:rsidRPr="00ED520E" w:rsidRDefault="008459CB" w:rsidP="00C96D6B">
            <w:pPr>
              <w:pStyle w:val="Table"/>
            </w:pPr>
          </w:p>
          <w:p w:rsidR="00C02960" w:rsidRPr="00ED520E" w:rsidRDefault="008459CB" w:rsidP="00C96D6B">
            <w:pPr>
              <w:pStyle w:val="Table"/>
            </w:pPr>
            <w:r w:rsidRPr="00ED520E">
              <w:t>2546,7</w:t>
            </w:r>
          </w:p>
          <w:p w:rsidR="00627416" w:rsidRPr="00ED520E" w:rsidRDefault="00627416" w:rsidP="00C96D6B">
            <w:pPr>
              <w:pStyle w:val="Table"/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036599" w:rsidP="00C96D6B">
            <w:pPr>
              <w:pStyle w:val="Table"/>
            </w:pPr>
            <w:r w:rsidRPr="00ED520E">
              <w:t>947,6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616,9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327,4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327,4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327,4</w:t>
            </w:r>
          </w:p>
        </w:tc>
      </w:tr>
      <w:tr w:rsidR="00C02960" w:rsidRPr="00ED520E" w:rsidTr="00C96D6B">
        <w:trPr>
          <w:trHeight w:val="960"/>
        </w:trPr>
        <w:tc>
          <w:tcPr>
            <w:tcW w:w="540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 xml:space="preserve"> в том числе доля </w:t>
            </w:r>
            <w:proofErr w:type="spellStart"/>
            <w:r w:rsidRPr="00ED520E">
              <w:t>софинансирования</w:t>
            </w:r>
            <w:proofErr w:type="spellEnd"/>
            <w:r w:rsidRPr="00ED520E">
              <w:t xml:space="preserve"> </w:t>
            </w:r>
          </w:p>
        </w:tc>
        <w:tc>
          <w:tcPr>
            <w:tcW w:w="20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526,4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210,5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105,3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105,3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105,3</w:t>
            </w:r>
          </w:p>
        </w:tc>
      </w:tr>
      <w:tr w:rsidR="00C02960" w:rsidRPr="00ED520E" w:rsidTr="00C96D6B">
        <w:trPr>
          <w:trHeight w:val="300"/>
        </w:trPr>
        <w:tc>
          <w:tcPr>
            <w:tcW w:w="1461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Подпрограмма 2</w:t>
            </w:r>
            <w:r w:rsidR="00ED520E" w:rsidRPr="00ED520E">
              <w:t xml:space="preserve"> «</w:t>
            </w:r>
            <w:r w:rsidRPr="00ED520E">
              <w:t>Обеспечение равных прав потребителей</w:t>
            </w:r>
            <w:r w:rsidR="00ED520E" w:rsidRPr="00ED520E">
              <w:t xml:space="preserve"> </w:t>
            </w:r>
            <w:r w:rsidRPr="00ED520E">
              <w:t>на получение коммунальных ресурсов</w:t>
            </w:r>
            <w:r w:rsidR="00ED520E" w:rsidRPr="00ED520E">
              <w:t>»</w:t>
            </w:r>
          </w:p>
        </w:tc>
      </w:tr>
      <w:tr w:rsidR="00C02960" w:rsidRPr="00ED520E" w:rsidTr="00C96D6B">
        <w:trPr>
          <w:trHeight w:val="300"/>
        </w:trPr>
        <w:tc>
          <w:tcPr>
            <w:tcW w:w="1461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Задача .1, Сдерживание роста тарифов на энергетические ресурсы</w:t>
            </w:r>
          </w:p>
        </w:tc>
      </w:tr>
      <w:tr w:rsidR="00C02960" w:rsidRPr="00ED520E" w:rsidTr="00C96D6B">
        <w:trPr>
          <w:trHeight w:val="300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lastRenderedPageBreak/>
              <w:t>2.1.</w:t>
            </w:r>
          </w:p>
        </w:tc>
        <w:tc>
          <w:tcPr>
            <w:tcW w:w="297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ED520E" w:rsidP="00C96D6B">
            <w:pPr>
              <w:pStyle w:val="Table"/>
            </w:pPr>
            <w:r w:rsidRPr="00ED520E">
              <w:t>«</w:t>
            </w:r>
            <w:r w:rsidR="00C02960" w:rsidRPr="00ED520E">
              <w:t xml:space="preserve">Основное мероприятие </w:t>
            </w:r>
            <w:r w:rsidRPr="00ED520E">
              <w:t>«</w:t>
            </w:r>
            <w:r w:rsidR="00C02960" w:rsidRPr="00ED520E">
              <w:t>Предоставление субсидий организациям</w:t>
            </w:r>
            <w:r w:rsidRPr="00ED520E">
              <w:t xml:space="preserve"> </w:t>
            </w:r>
            <w:r w:rsidR="00C02960" w:rsidRPr="00ED520E">
              <w:t>на возмещение недополученных доходов при оказании жилищно-коммунальных услуг, услуг бани</w:t>
            </w:r>
            <w:r w:rsidRPr="00ED520E">
              <w:t xml:space="preserve"> </w:t>
            </w:r>
            <w:r w:rsidR="00C02960" w:rsidRPr="00ED520E">
              <w:t>населению по регулируемым ценам</w:t>
            </w:r>
            <w:r w:rsidRPr="00ED520E">
              <w:t>»</w:t>
            </w:r>
          </w:p>
        </w:tc>
        <w:tc>
          <w:tcPr>
            <w:tcW w:w="1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 xml:space="preserve"> Администрация района </w:t>
            </w:r>
            <w:r w:rsidR="00536F6F" w:rsidRPr="00ED520E">
              <w:t>(Управление по жилищно-коммунал</w:t>
            </w:r>
            <w:r w:rsidRPr="00ED520E">
              <w:t xml:space="preserve">ьному хозяйству) </w:t>
            </w:r>
          </w:p>
        </w:tc>
        <w:tc>
          <w:tcPr>
            <w:tcW w:w="21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 xml:space="preserve"> всего: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65869,9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279,9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16990,0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16000,0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16300,0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16300,0</w:t>
            </w:r>
          </w:p>
        </w:tc>
      </w:tr>
      <w:tr w:rsidR="00C02960" w:rsidRPr="00ED520E" w:rsidTr="00C96D6B">
        <w:trPr>
          <w:trHeight w:val="78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29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21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 xml:space="preserve"> бюджет автономного округа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279,6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279,6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</w:tr>
      <w:tr w:rsidR="00C02960" w:rsidRPr="00ED520E" w:rsidTr="00C96D6B">
        <w:trPr>
          <w:trHeight w:val="78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29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21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ED520E" w:rsidP="00C96D6B">
            <w:pPr>
              <w:pStyle w:val="Table"/>
            </w:pPr>
            <w:r w:rsidRPr="00ED520E">
              <w:t xml:space="preserve"> </w:t>
            </w:r>
            <w:r w:rsidR="00C02960" w:rsidRPr="00ED520E">
              <w:t xml:space="preserve">бюджет городского поселения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65590,3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16990,0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16000,0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16300,0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16300,0</w:t>
            </w:r>
          </w:p>
        </w:tc>
      </w:tr>
      <w:tr w:rsidR="00C02960" w:rsidRPr="00ED520E" w:rsidTr="00C96D6B">
        <w:trPr>
          <w:trHeight w:val="18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29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21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 xml:space="preserve"> в том числе доля </w:t>
            </w:r>
            <w:proofErr w:type="spellStart"/>
            <w:r w:rsidRPr="00ED520E">
              <w:t>софинансирования</w:t>
            </w:r>
            <w:proofErr w:type="spellEnd"/>
            <w:r w:rsidRPr="00ED520E"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</w:tr>
      <w:tr w:rsidR="00C02960" w:rsidRPr="00ED520E" w:rsidTr="00C96D6B">
        <w:trPr>
          <w:trHeight w:val="88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2.2.</w:t>
            </w:r>
          </w:p>
        </w:tc>
        <w:tc>
          <w:tcPr>
            <w:tcW w:w="297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 xml:space="preserve">Основное мероприятие </w:t>
            </w:r>
            <w:r w:rsidR="00ED520E" w:rsidRPr="00ED520E">
              <w:t>«</w:t>
            </w:r>
            <w:r w:rsidRPr="00ED520E">
              <w:t>Предоставление субсидий организациям</w:t>
            </w:r>
            <w:r w:rsidR="00ED520E" w:rsidRPr="00ED520E">
              <w:t xml:space="preserve"> </w:t>
            </w:r>
            <w:r w:rsidRPr="00ED520E">
              <w:t>на возмещение недополученных доходов при оказании коммунальных услуг</w:t>
            </w:r>
            <w:r w:rsidR="00ED520E" w:rsidRPr="00ED520E">
              <w:t xml:space="preserve"> </w:t>
            </w:r>
            <w:r w:rsidRPr="00ED520E">
              <w:t>по результатам деятельности предприятий</w:t>
            </w:r>
            <w:r w:rsidR="00ED520E" w:rsidRPr="00ED520E">
              <w:t>»</w:t>
            </w:r>
          </w:p>
        </w:tc>
        <w:tc>
          <w:tcPr>
            <w:tcW w:w="1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 xml:space="preserve"> Администрация района </w:t>
            </w:r>
            <w:r w:rsidR="0003105C" w:rsidRPr="00ED520E">
              <w:t>(Управление по жилищно-коммунал</w:t>
            </w:r>
            <w:r w:rsidRPr="00ED520E">
              <w:t xml:space="preserve">ьному хозяйству) </w:t>
            </w:r>
          </w:p>
        </w:tc>
        <w:tc>
          <w:tcPr>
            <w:tcW w:w="21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 xml:space="preserve"> всего: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25976,5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2655,2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10646,9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6337,2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6337,2</w:t>
            </w:r>
          </w:p>
        </w:tc>
      </w:tr>
      <w:tr w:rsidR="00C02960" w:rsidRPr="00ED520E" w:rsidTr="00C96D6B">
        <w:trPr>
          <w:trHeight w:val="103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29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21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 xml:space="preserve"> бюджет автономного округа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</w:tr>
      <w:tr w:rsidR="00C02960" w:rsidRPr="00ED520E" w:rsidTr="00C96D6B">
        <w:trPr>
          <w:trHeight w:val="231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29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21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ED520E" w:rsidP="00C96D6B">
            <w:pPr>
              <w:pStyle w:val="Table"/>
            </w:pPr>
            <w:r w:rsidRPr="00ED520E">
              <w:t xml:space="preserve"> </w:t>
            </w:r>
            <w:r w:rsidR="00C02960" w:rsidRPr="00ED520E">
              <w:t xml:space="preserve">бюджет городского поселения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25976,5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2655,2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10646,9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6337,2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6337,2</w:t>
            </w:r>
          </w:p>
        </w:tc>
      </w:tr>
      <w:tr w:rsidR="00C02960" w:rsidRPr="00ED520E" w:rsidTr="00C96D6B">
        <w:trPr>
          <w:trHeight w:val="510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2.3</w:t>
            </w:r>
          </w:p>
        </w:tc>
        <w:tc>
          <w:tcPr>
            <w:tcW w:w="297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 xml:space="preserve">Основное мероприятие </w:t>
            </w:r>
            <w:r w:rsidR="00ED520E" w:rsidRPr="00ED520E">
              <w:t>«</w:t>
            </w:r>
            <w:r w:rsidRPr="00ED520E">
              <w:t xml:space="preserve">Предоставление бюджетных ассигнований из </w:t>
            </w:r>
            <w:r w:rsidRPr="00ED520E">
              <w:lastRenderedPageBreak/>
              <w:t>резервного фонда Правительства ХМАО - Югры на погашение кредиторской задолженности за энергоресурсы предприятий в сфере теплоснабжения, водоснабжения и водоотведения</w:t>
            </w:r>
            <w:r w:rsidR="00ED520E" w:rsidRPr="00ED520E">
              <w:t>»</w:t>
            </w:r>
          </w:p>
        </w:tc>
        <w:tc>
          <w:tcPr>
            <w:tcW w:w="1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lastRenderedPageBreak/>
              <w:t xml:space="preserve"> Администрация района </w:t>
            </w:r>
            <w:r w:rsidR="0003105C" w:rsidRPr="00ED520E">
              <w:t xml:space="preserve">(Управление </w:t>
            </w:r>
            <w:r w:rsidR="0003105C" w:rsidRPr="00ED520E">
              <w:lastRenderedPageBreak/>
              <w:t>по жилищно-коммунал</w:t>
            </w:r>
            <w:r w:rsidRPr="00ED520E">
              <w:t xml:space="preserve">ьному хозяйству) </w:t>
            </w:r>
          </w:p>
        </w:tc>
        <w:tc>
          <w:tcPr>
            <w:tcW w:w="21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lastRenderedPageBreak/>
              <w:t xml:space="preserve"> всего: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13675,2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13675,2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</w:tr>
      <w:tr w:rsidR="00C02960" w:rsidRPr="00ED520E" w:rsidTr="00C96D6B">
        <w:trPr>
          <w:trHeight w:val="82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29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21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 xml:space="preserve"> бюджет автономного округа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13675,2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13675,2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</w:tr>
      <w:tr w:rsidR="00C02960" w:rsidRPr="00ED520E" w:rsidTr="00C96D6B">
        <w:trPr>
          <w:trHeight w:val="279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29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21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ED520E" w:rsidP="00C96D6B">
            <w:pPr>
              <w:pStyle w:val="Table"/>
            </w:pPr>
            <w:r w:rsidRPr="00ED520E">
              <w:t xml:space="preserve"> </w:t>
            </w:r>
            <w:r w:rsidR="00C02960" w:rsidRPr="00ED520E">
              <w:t xml:space="preserve">бюджет городского поселения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</w:tr>
      <w:tr w:rsidR="00C02960" w:rsidRPr="00ED520E" w:rsidTr="00C96D6B">
        <w:trPr>
          <w:trHeight w:val="300"/>
        </w:trPr>
        <w:tc>
          <w:tcPr>
            <w:tcW w:w="538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lastRenderedPageBreak/>
              <w:t>Итого по подпрограмме 2</w:t>
            </w:r>
          </w:p>
        </w:tc>
        <w:tc>
          <w:tcPr>
            <w:tcW w:w="21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 xml:space="preserve"> всего: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105521,6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13955,1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19645,2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26646,9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22637,2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22637,2</w:t>
            </w:r>
          </w:p>
        </w:tc>
      </w:tr>
      <w:tr w:rsidR="00C02960" w:rsidRPr="00ED520E" w:rsidTr="00C96D6B">
        <w:trPr>
          <w:trHeight w:val="765"/>
        </w:trPr>
        <w:tc>
          <w:tcPr>
            <w:tcW w:w="538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21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 xml:space="preserve"> бюджет автономного округа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13954,8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13954,8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</w:tr>
      <w:tr w:rsidR="00C02960" w:rsidRPr="00ED520E" w:rsidTr="00C96D6B">
        <w:trPr>
          <w:trHeight w:val="765"/>
        </w:trPr>
        <w:tc>
          <w:tcPr>
            <w:tcW w:w="538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21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ED520E" w:rsidP="00C96D6B">
            <w:pPr>
              <w:pStyle w:val="Table"/>
            </w:pPr>
            <w:r w:rsidRPr="00ED520E">
              <w:t xml:space="preserve"> </w:t>
            </w:r>
            <w:r w:rsidR="00C02960" w:rsidRPr="00ED520E">
              <w:t xml:space="preserve">бюджет городского поселения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91566,8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19645,2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26646,9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22637,2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22637,2</w:t>
            </w:r>
          </w:p>
        </w:tc>
      </w:tr>
      <w:tr w:rsidR="00C02960" w:rsidRPr="00ED520E" w:rsidTr="00C96D6B">
        <w:trPr>
          <w:trHeight w:val="990"/>
        </w:trPr>
        <w:tc>
          <w:tcPr>
            <w:tcW w:w="538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21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 xml:space="preserve"> в том числе доля </w:t>
            </w:r>
            <w:proofErr w:type="spellStart"/>
            <w:r w:rsidRPr="00ED520E">
              <w:t>софинансирования</w:t>
            </w:r>
            <w:proofErr w:type="spellEnd"/>
            <w:r w:rsidRPr="00ED520E"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</w:tr>
      <w:tr w:rsidR="00C02960" w:rsidRPr="00ED520E" w:rsidTr="00C96D6B">
        <w:trPr>
          <w:trHeight w:val="300"/>
        </w:trPr>
        <w:tc>
          <w:tcPr>
            <w:tcW w:w="1461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Подпрограмма 3.</w:t>
            </w:r>
            <w:r w:rsidR="00ED520E" w:rsidRPr="00ED520E">
              <w:t>»</w:t>
            </w:r>
            <w:r w:rsidRPr="00ED520E">
              <w:t xml:space="preserve"> Создание условий для качественного содержания муниципального жилищного фонда</w:t>
            </w:r>
            <w:r w:rsidR="00ED520E" w:rsidRPr="00ED520E">
              <w:t>»</w:t>
            </w:r>
          </w:p>
          <w:p w:rsidR="00B80B02" w:rsidRPr="00ED520E" w:rsidRDefault="00B80B02" w:rsidP="00C96D6B">
            <w:pPr>
              <w:pStyle w:val="Table"/>
            </w:pPr>
          </w:p>
        </w:tc>
      </w:tr>
      <w:tr w:rsidR="00C02960" w:rsidRPr="00ED520E" w:rsidTr="00C96D6B">
        <w:trPr>
          <w:trHeight w:val="300"/>
        </w:trPr>
        <w:tc>
          <w:tcPr>
            <w:tcW w:w="1461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 xml:space="preserve">Задача 1. </w:t>
            </w:r>
            <w:r w:rsidR="00ED520E" w:rsidRPr="00ED520E">
              <w:t>«</w:t>
            </w:r>
            <w:r w:rsidRPr="00ED520E">
              <w:t>Содержание муниципального жилищного фонда</w:t>
            </w:r>
            <w:r w:rsidR="00ED520E" w:rsidRPr="00ED520E">
              <w:t>»</w:t>
            </w:r>
          </w:p>
          <w:p w:rsidR="00B80B02" w:rsidRPr="00ED520E" w:rsidRDefault="00B80B02" w:rsidP="00C96D6B">
            <w:pPr>
              <w:pStyle w:val="Table"/>
            </w:pPr>
          </w:p>
        </w:tc>
      </w:tr>
      <w:tr w:rsidR="00C02960" w:rsidRPr="00ED520E" w:rsidTr="00C96D6B">
        <w:trPr>
          <w:trHeight w:val="300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3.1.</w:t>
            </w:r>
          </w:p>
        </w:tc>
        <w:tc>
          <w:tcPr>
            <w:tcW w:w="18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Основное мероприятие</w:t>
            </w:r>
            <w:r w:rsidR="00ED520E" w:rsidRPr="00ED520E">
              <w:t xml:space="preserve"> «</w:t>
            </w:r>
            <w:r w:rsidRPr="00ED520E">
              <w:t>Содержание муниципального жилищного фонда</w:t>
            </w:r>
            <w:r w:rsidR="00ED520E" w:rsidRPr="00ED520E">
              <w:t>»</w:t>
            </w:r>
            <w:r w:rsidRPr="00ED520E">
              <w:t xml:space="preserve"> (1)</w:t>
            </w:r>
          </w:p>
        </w:tc>
        <w:tc>
          <w:tcPr>
            <w:tcW w:w="29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 xml:space="preserve"> Администрация района (Управление по жилищно-коммуна</w:t>
            </w:r>
            <w:r w:rsidR="00036599" w:rsidRPr="00ED520E">
              <w:t>л</w:t>
            </w:r>
            <w:r w:rsidRPr="00ED520E">
              <w:t xml:space="preserve">ьному хозяйству) </w:t>
            </w:r>
          </w:p>
        </w:tc>
        <w:tc>
          <w:tcPr>
            <w:tcW w:w="21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 xml:space="preserve"> всего: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481980" w:rsidP="00C96D6B">
            <w:pPr>
              <w:pStyle w:val="Table"/>
            </w:pPr>
            <w:r w:rsidRPr="00ED520E">
              <w:t>56</w:t>
            </w:r>
            <w:r w:rsidR="00ED520E" w:rsidRPr="00ED520E">
              <w:t xml:space="preserve"> </w:t>
            </w:r>
            <w:r w:rsidRPr="00ED520E">
              <w:t>689,9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03105C" w:rsidP="00C96D6B">
            <w:pPr>
              <w:pStyle w:val="Table"/>
            </w:pPr>
            <w:r w:rsidRPr="00ED520E">
              <w:t>24</w:t>
            </w:r>
            <w:r w:rsidR="00ED520E" w:rsidRPr="00ED520E">
              <w:t xml:space="preserve"> </w:t>
            </w:r>
            <w:r w:rsidRPr="00ED520E">
              <w:t>694,9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6795,8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7932,8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8633,2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8633,2</w:t>
            </w:r>
          </w:p>
        </w:tc>
      </w:tr>
      <w:tr w:rsidR="00C02960" w:rsidRPr="00ED520E" w:rsidTr="00C96D6B">
        <w:trPr>
          <w:trHeight w:val="76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29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21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 xml:space="preserve"> бюджет автономного округа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</w:tr>
      <w:tr w:rsidR="00C02960" w:rsidRPr="00ED520E" w:rsidTr="00C96D6B">
        <w:trPr>
          <w:trHeight w:val="76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29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21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ED520E" w:rsidP="00C96D6B">
            <w:pPr>
              <w:pStyle w:val="Table"/>
            </w:pPr>
            <w:r w:rsidRPr="00ED520E">
              <w:t xml:space="preserve"> </w:t>
            </w:r>
            <w:r w:rsidR="00C02960" w:rsidRPr="00ED520E">
              <w:t xml:space="preserve">бюджет городского поселения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481980" w:rsidP="00C96D6B">
            <w:pPr>
              <w:pStyle w:val="Table"/>
            </w:pPr>
            <w:r w:rsidRPr="00ED520E">
              <w:t>56</w:t>
            </w:r>
            <w:r w:rsidR="00ED520E" w:rsidRPr="00ED520E">
              <w:t xml:space="preserve"> </w:t>
            </w:r>
            <w:r w:rsidRPr="00ED520E">
              <w:t>689,9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03105C" w:rsidP="00C96D6B">
            <w:pPr>
              <w:pStyle w:val="Table"/>
            </w:pPr>
            <w:r w:rsidRPr="00ED520E">
              <w:t>24</w:t>
            </w:r>
            <w:r w:rsidR="00ED520E" w:rsidRPr="00ED520E">
              <w:t xml:space="preserve"> </w:t>
            </w:r>
            <w:r w:rsidRPr="00ED520E">
              <w:t>694,9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6795,8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7932,8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8633,2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8633,2</w:t>
            </w:r>
          </w:p>
        </w:tc>
      </w:tr>
      <w:tr w:rsidR="00C02960" w:rsidRPr="00ED520E" w:rsidTr="00C96D6B">
        <w:trPr>
          <w:trHeight w:val="300"/>
        </w:trPr>
        <w:tc>
          <w:tcPr>
            <w:tcW w:w="538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lastRenderedPageBreak/>
              <w:t>Итого по подпрограмме 3</w:t>
            </w:r>
          </w:p>
        </w:tc>
        <w:tc>
          <w:tcPr>
            <w:tcW w:w="21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 xml:space="preserve"> всего: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481980" w:rsidP="00C96D6B">
            <w:pPr>
              <w:pStyle w:val="Table"/>
            </w:pPr>
            <w:r w:rsidRPr="00ED520E">
              <w:t>56</w:t>
            </w:r>
            <w:r w:rsidR="00ED520E" w:rsidRPr="00ED520E">
              <w:t xml:space="preserve"> </w:t>
            </w:r>
            <w:r w:rsidRPr="00ED520E">
              <w:t>689,9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536F6F" w:rsidP="00C96D6B">
            <w:pPr>
              <w:pStyle w:val="Table"/>
            </w:pPr>
            <w:r w:rsidRPr="00ED520E">
              <w:t>24</w:t>
            </w:r>
            <w:r w:rsidR="00ED520E" w:rsidRPr="00ED520E">
              <w:t xml:space="preserve"> </w:t>
            </w:r>
            <w:r w:rsidRPr="00ED520E">
              <w:t>694,9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6795,8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7932,8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8633,2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8633,2</w:t>
            </w:r>
          </w:p>
        </w:tc>
      </w:tr>
      <w:tr w:rsidR="00C02960" w:rsidRPr="00ED520E" w:rsidTr="00C96D6B">
        <w:trPr>
          <w:trHeight w:val="765"/>
        </w:trPr>
        <w:tc>
          <w:tcPr>
            <w:tcW w:w="538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21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 xml:space="preserve"> бюджет автономного округа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0,0</w:t>
            </w:r>
          </w:p>
        </w:tc>
      </w:tr>
      <w:tr w:rsidR="00C02960" w:rsidRPr="00ED520E" w:rsidTr="00C96D6B">
        <w:trPr>
          <w:trHeight w:val="765"/>
        </w:trPr>
        <w:tc>
          <w:tcPr>
            <w:tcW w:w="538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21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ED520E" w:rsidP="00C96D6B">
            <w:pPr>
              <w:pStyle w:val="Table"/>
            </w:pPr>
            <w:r w:rsidRPr="00ED520E">
              <w:t xml:space="preserve"> </w:t>
            </w:r>
            <w:r w:rsidR="00C02960" w:rsidRPr="00ED520E">
              <w:t xml:space="preserve">бюджет городского поселения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481980" w:rsidP="00C96D6B">
            <w:pPr>
              <w:pStyle w:val="Table"/>
            </w:pPr>
            <w:r w:rsidRPr="00ED520E">
              <w:t>56689,9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03105C" w:rsidP="00C96D6B">
            <w:pPr>
              <w:pStyle w:val="Table"/>
            </w:pPr>
            <w:r w:rsidRPr="00ED520E">
              <w:t>24</w:t>
            </w:r>
            <w:r w:rsidR="00ED520E" w:rsidRPr="00ED520E">
              <w:t xml:space="preserve"> </w:t>
            </w:r>
            <w:r w:rsidRPr="00ED520E">
              <w:t>694,9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6795,8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7932,8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8633,2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8633,2</w:t>
            </w:r>
          </w:p>
        </w:tc>
      </w:tr>
      <w:tr w:rsidR="00C02960" w:rsidRPr="00ED520E" w:rsidTr="00C96D6B">
        <w:trPr>
          <w:trHeight w:val="486"/>
        </w:trPr>
        <w:tc>
          <w:tcPr>
            <w:tcW w:w="538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Всего по муниципальной программе</w:t>
            </w:r>
          </w:p>
        </w:tc>
        <w:tc>
          <w:tcPr>
            <w:tcW w:w="21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 xml:space="preserve"> всего: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0A7232" w:rsidP="00C96D6B">
            <w:pPr>
              <w:pStyle w:val="Table"/>
            </w:pPr>
            <w:r w:rsidRPr="00ED520E">
              <w:t>174</w:t>
            </w:r>
            <w:r w:rsidR="00ED520E" w:rsidRPr="00ED520E">
              <w:t xml:space="preserve"> </w:t>
            </w:r>
            <w:r w:rsidRPr="00ED520E">
              <w:t>758,2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036599" w:rsidP="00C96D6B">
            <w:pPr>
              <w:pStyle w:val="Table"/>
            </w:pPr>
            <w:r w:rsidRPr="00ED520E">
              <w:t>39 597,6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31</w:t>
            </w:r>
            <w:r w:rsidR="002F710B" w:rsidRPr="00ED520E">
              <w:t xml:space="preserve"> </w:t>
            </w:r>
            <w:r w:rsidRPr="00ED520E">
              <w:t>057,9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36907,1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33597,8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33597,8</w:t>
            </w:r>
          </w:p>
        </w:tc>
      </w:tr>
      <w:tr w:rsidR="00C02960" w:rsidRPr="00ED520E" w:rsidTr="00C96D6B">
        <w:trPr>
          <w:trHeight w:val="765"/>
        </w:trPr>
        <w:tc>
          <w:tcPr>
            <w:tcW w:w="538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21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 xml:space="preserve"> бюджет автономного округа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0A7232" w:rsidP="00C96D6B">
            <w:pPr>
              <w:pStyle w:val="Table"/>
            </w:pPr>
            <w:r w:rsidRPr="00ED520E">
              <w:t>23</w:t>
            </w:r>
            <w:r w:rsidR="00ED520E" w:rsidRPr="00ED520E">
              <w:t xml:space="preserve"> </w:t>
            </w:r>
            <w:r w:rsidRPr="00ED520E">
              <w:t>954,8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0A7232" w:rsidP="00C96D6B">
            <w:pPr>
              <w:pStyle w:val="Table"/>
            </w:pPr>
            <w:r w:rsidRPr="00ED520E">
              <w:t>13</w:t>
            </w:r>
            <w:r w:rsidR="00ED520E" w:rsidRPr="00ED520E">
              <w:t xml:space="preserve"> </w:t>
            </w:r>
            <w:r w:rsidRPr="00ED520E">
              <w:t>954,8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4000,0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2000,0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2000,0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2000,0</w:t>
            </w:r>
          </w:p>
        </w:tc>
      </w:tr>
      <w:tr w:rsidR="00C02960" w:rsidRPr="00ED520E" w:rsidTr="00C96D6B">
        <w:trPr>
          <w:trHeight w:val="765"/>
        </w:trPr>
        <w:tc>
          <w:tcPr>
            <w:tcW w:w="538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21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ED520E" w:rsidP="00C96D6B">
            <w:pPr>
              <w:pStyle w:val="Table"/>
            </w:pPr>
            <w:r w:rsidRPr="00ED520E">
              <w:t xml:space="preserve"> </w:t>
            </w:r>
            <w:r w:rsidR="00C02960" w:rsidRPr="00ED520E">
              <w:t xml:space="preserve">бюджет городского поселения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0A7232" w:rsidP="00C96D6B">
            <w:pPr>
              <w:pStyle w:val="Table"/>
            </w:pPr>
            <w:r w:rsidRPr="00ED520E">
              <w:t>150803,4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5256B8" w:rsidP="00C96D6B">
            <w:pPr>
              <w:pStyle w:val="Table"/>
            </w:pPr>
            <w:r w:rsidRPr="00ED520E">
              <w:t>25</w:t>
            </w:r>
            <w:r w:rsidR="00ED520E" w:rsidRPr="00ED520E">
              <w:t xml:space="preserve"> </w:t>
            </w:r>
            <w:r w:rsidRPr="00ED520E">
              <w:t>642,8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27</w:t>
            </w:r>
            <w:r w:rsidR="002F710B" w:rsidRPr="00ED520E">
              <w:t xml:space="preserve"> </w:t>
            </w:r>
            <w:r w:rsidRPr="00ED520E">
              <w:t>057,9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34907,1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31597,8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31597,8</w:t>
            </w:r>
          </w:p>
        </w:tc>
      </w:tr>
      <w:tr w:rsidR="00C02960" w:rsidRPr="00ED520E" w:rsidTr="00C96D6B">
        <w:trPr>
          <w:trHeight w:val="945"/>
        </w:trPr>
        <w:tc>
          <w:tcPr>
            <w:tcW w:w="538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2960" w:rsidRPr="00ED520E" w:rsidRDefault="00C02960" w:rsidP="00C96D6B">
            <w:pPr>
              <w:pStyle w:val="Table"/>
            </w:pPr>
          </w:p>
        </w:tc>
        <w:tc>
          <w:tcPr>
            <w:tcW w:w="21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 xml:space="preserve"> в том числе доля </w:t>
            </w:r>
            <w:proofErr w:type="spellStart"/>
            <w:r w:rsidRPr="00ED520E">
              <w:t>софинансирования</w:t>
            </w:r>
            <w:proofErr w:type="spellEnd"/>
            <w:r w:rsidRPr="00ED520E"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526,70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210,5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105,3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105,3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960" w:rsidRPr="00ED520E" w:rsidRDefault="00C02960" w:rsidP="00C96D6B">
            <w:pPr>
              <w:pStyle w:val="Table"/>
            </w:pPr>
            <w:r w:rsidRPr="00ED520E">
              <w:t>105,3</w:t>
            </w:r>
          </w:p>
        </w:tc>
      </w:tr>
    </w:tbl>
    <w:p w:rsidR="00C02960" w:rsidRDefault="00C02960" w:rsidP="00DD78AE">
      <w:pPr>
        <w:rPr>
          <w:rFonts w:cs="Arial"/>
        </w:rPr>
      </w:pPr>
    </w:p>
    <w:p w:rsidR="00C96D6B" w:rsidRDefault="00C96D6B" w:rsidP="00DD78AE">
      <w:pPr>
        <w:rPr>
          <w:rFonts w:cs="Arial"/>
        </w:rPr>
      </w:pPr>
    </w:p>
    <w:p w:rsidR="00C96D6B" w:rsidRPr="00ED520E" w:rsidRDefault="00C96D6B" w:rsidP="00DD78AE">
      <w:pPr>
        <w:rPr>
          <w:rFonts w:cs="Arial"/>
        </w:rPr>
      </w:pPr>
    </w:p>
    <w:sectPr w:rsidR="00C96D6B" w:rsidRPr="00ED520E" w:rsidSect="00483942">
      <w:pgSz w:w="16838" w:h="11906" w:orient="landscape"/>
      <w:pgMar w:top="1134" w:right="1134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A1C" w:rsidRDefault="00825A1C" w:rsidP="00B80B02">
      <w:r>
        <w:separator/>
      </w:r>
    </w:p>
  </w:endnote>
  <w:endnote w:type="continuationSeparator" w:id="0">
    <w:p w:rsidR="00825A1C" w:rsidRDefault="00825A1C" w:rsidP="00B80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59A2" w:rsidRDefault="00CA59A2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59A2" w:rsidRDefault="00CA59A2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59A2" w:rsidRDefault="00CA59A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A1C" w:rsidRDefault="00825A1C" w:rsidP="00B80B02">
      <w:r>
        <w:separator/>
      </w:r>
    </w:p>
  </w:footnote>
  <w:footnote w:type="continuationSeparator" w:id="0">
    <w:p w:rsidR="00825A1C" w:rsidRDefault="00825A1C" w:rsidP="00B80B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59A2" w:rsidRDefault="00CA59A2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59A2" w:rsidRDefault="00CA59A2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59A2" w:rsidRDefault="00CA59A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928"/>
    <w:rsid w:val="0003105C"/>
    <w:rsid w:val="000352BF"/>
    <w:rsid w:val="00036599"/>
    <w:rsid w:val="000A7232"/>
    <w:rsid w:val="001A045B"/>
    <w:rsid w:val="002115FA"/>
    <w:rsid w:val="0021429F"/>
    <w:rsid w:val="00216C26"/>
    <w:rsid w:val="002365F4"/>
    <w:rsid w:val="002622FC"/>
    <w:rsid w:val="002D41A0"/>
    <w:rsid w:val="002F710B"/>
    <w:rsid w:val="003059AD"/>
    <w:rsid w:val="00326928"/>
    <w:rsid w:val="00385E10"/>
    <w:rsid w:val="00394E5F"/>
    <w:rsid w:val="003B51F7"/>
    <w:rsid w:val="003D1E1E"/>
    <w:rsid w:val="003E4DB2"/>
    <w:rsid w:val="00457389"/>
    <w:rsid w:val="00481980"/>
    <w:rsid w:val="00483942"/>
    <w:rsid w:val="004E5C41"/>
    <w:rsid w:val="004E601F"/>
    <w:rsid w:val="005256B8"/>
    <w:rsid w:val="00535009"/>
    <w:rsid w:val="00536F6F"/>
    <w:rsid w:val="00540567"/>
    <w:rsid w:val="0056364D"/>
    <w:rsid w:val="005F08E1"/>
    <w:rsid w:val="00627416"/>
    <w:rsid w:val="007C7385"/>
    <w:rsid w:val="00825A1C"/>
    <w:rsid w:val="008459CB"/>
    <w:rsid w:val="009139ED"/>
    <w:rsid w:val="00AD3474"/>
    <w:rsid w:val="00B0649F"/>
    <w:rsid w:val="00B325BC"/>
    <w:rsid w:val="00B75BB4"/>
    <w:rsid w:val="00B80B02"/>
    <w:rsid w:val="00C02960"/>
    <w:rsid w:val="00C96D6B"/>
    <w:rsid w:val="00CA59A2"/>
    <w:rsid w:val="00CD6BE0"/>
    <w:rsid w:val="00CF24AC"/>
    <w:rsid w:val="00D10C5F"/>
    <w:rsid w:val="00D222A4"/>
    <w:rsid w:val="00DD78AE"/>
    <w:rsid w:val="00E055E0"/>
    <w:rsid w:val="00E73030"/>
    <w:rsid w:val="00EA1C55"/>
    <w:rsid w:val="00ED520E"/>
    <w:rsid w:val="00EE6281"/>
    <w:rsid w:val="00F43C54"/>
    <w:rsid w:val="00FA4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C96D6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C96D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C96D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C96D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C96D6B"/>
    <w:pPr>
      <w:outlineLvl w:val="3"/>
    </w:pPr>
    <w:rPr>
      <w:b/>
      <w:bCs/>
      <w:sz w:val="26"/>
      <w:szCs w:val="28"/>
    </w:rPr>
  </w:style>
  <w:style w:type="paragraph" w:styleId="8">
    <w:name w:val="heading 8"/>
    <w:basedOn w:val="a"/>
    <w:next w:val="a"/>
    <w:link w:val="80"/>
    <w:unhideWhenUsed/>
    <w:qFormat/>
    <w:rsid w:val="00326928"/>
    <w:pPr>
      <w:spacing w:before="200" w:after="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326928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326928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val="en-US" w:bidi="en-US"/>
    </w:rPr>
  </w:style>
  <w:style w:type="paragraph" w:styleId="a3">
    <w:name w:val="List Paragraph"/>
    <w:basedOn w:val="a"/>
    <w:uiPriority w:val="34"/>
    <w:qFormat/>
    <w:rsid w:val="00326928"/>
    <w:pPr>
      <w:spacing w:before="600" w:after="60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lang w:val="en-US" w:eastAsia="en-US" w:bidi="en-US"/>
    </w:rPr>
  </w:style>
  <w:style w:type="paragraph" w:styleId="a4">
    <w:name w:val="Plain Text"/>
    <w:basedOn w:val="a"/>
    <w:link w:val="a5"/>
    <w:rsid w:val="00326928"/>
    <w:rPr>
      <w:rFonts w:ascii="Courier New" w:hAnsi="Courier New"/>
      <w:sz w:val="20"/>
    </w:rPr>
  </w:style>
  <w:style w:type="character" w:customStyle="1" w:styleId="a5">
    <w:name w:val="Текст Знак"/>
    <w:basedOn w:val="a0"/>
    <w:link w:val="a4"/>
    <w:rsid w:val="003269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1">
    <w:name w:val="Без интервала1"/>
    <w:rsid w:val="0032692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uiPriority w:val="99"/>
    <w:rsid w:val="00C0296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C0296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Title">
    <w:name w:val="ConsPlusTitle"/>
    <w:uiPriority w:val="99"/>
    <w:rsid w:val="00C029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B80B0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80B0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80B0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80B0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A1C5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A1C5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C96D6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C96D6B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C96D6B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rsid w:val="00C96D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c">
    <w:name w:val="annotation text"/>
    <w:aliases w:val="!Равноширинный текст документа"/>
    <w:basedOn w:val="a"/>
    <w:link w:val="ad"/>
    <w:semiHidden/>
    <w:rsid w:val="00C96D6B"/>
    <w:rPr>
      <w:rFonts w:ascii="Courier" w:hAnsi="Courier"/>
      <w:sz w:val="22"/>
      <w:szCs w:val="20"/>
    </w:rPr>
  </w:style>
  <w:style w:type="character" w:customStyle="1" w:styleId="ad">
    <w:name w:val="Текст примечания Знак"/>
    <w:aliases w:val="!Равноширинный текст документа Знак"/>
    <w:basedOn w:val="a0"/>
    <w:link w:val="ac"/>
    <w:semiHidden/>
    <w:rsid w:val="00C96D6B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C96D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e">
    <w:name w:val="Hyperlink"/>
    <w:rsid w:val="00C96D6B"/>
    <w:rPr>
      <w:color w:val="0000FF"/>
      <w:u w:val="none"/>
    </w:rPr>
  </w:style>
  <w:style w:type="paragraph" w:customStyle="1" w:styleId="Application">
    <w:name w:val="Application!Приложение"/>
    <w:rsid w:val="00C96D6B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C96D6B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C96D6B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C96D6B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C96D6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C96D6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C96D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C96D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C96D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C96D6B"/>
    <w:pPr>
      <w:outlineLvl w:val="3"/>
    </w:pPr>
    <w:rPr>
      <w:b/>
      <w:bCs/>
      <w:sz w:val="26"/>
      <w:szCs w:val="28"/>
    </w:rPr>
  </w:style>
  <w:style w:type="paragraph" w:styleId="8">
    <w:name w:val="heading 8"/>
    <w:basedOn w:val="a"/>
    <w:next w:val="a"/>
    <w:link w:val="80"/>
    <w:unhideWhenUsed/>
    <w:qFormat/>
    <w:rsid w:val="00326928"/>
    <w:pPr>
      <w:spacing w:before="200" w:after="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326928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326928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val="en-US" w:bidi="en-US"/>
    </w:rPr>
  </w:style>
  <w:style w:type="paragraph" w:styleId="a3">
    <w:name w:val="List Paragraph"/>
    <w:basedOn w:val="a"/>
    <w:uiPriority w:val="34"/>
    <w:qFormat/>
    <w:rsid w:val="00326928"/>
    <w:pPr>
      <w:spacing w:before="600" w:after="60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lang w:val="en-US" w:eastAsia="en-US" w:bidi="en-US"/>
    </w:rPr>
  </w:style>
  <w:style w:type="paragraph" w:styleId="a4">
    <w:name w:val="Plain Text"/>
    <w:basedOn w:val="a"/>
    <w:link w:val="a5"/>
    <w:rsid w:val="00326928"/>
    <w:rPr>
      <w:rFonts w:ascii="Courier New" w:hAnsi="Courier New"/>
      <w:sz w:val="20"/>
    </w:rPr>
  </w:style>
  <w:style w:type="character" w:customStyle="1" w:styleId="a5">
    <w:name w:val="Текст Знак"/>
    <w:basedOn w:val="a0"/>
    <w:link w:val="a4"/>
    <w:rsid w:val="003269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1">
    <w:name w:val="Без интервала1"/>
    <w:rsid w:val="0032692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uiPriority w:val="99"/>
    <w:rsid w:val="00C0296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C0296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Title">
    <w:name w:val="ConsPlusTitle"/>
    <w:uiPriority w:val="99"/>
    <w:rsid w:val="00C029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B80B0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80B0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80B0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80B0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A1C5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A1C5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C96D6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C96D6B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C96D6B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rsid w:val="00C96D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c">
    <w:name w:val="annotation text"/>
    <w:aliases w:val="!Равноширинный текст документа"/>
    <w:basedOn w:val="a"/>
    <w:link w:val="ad"/>
    <w:semiHidden/>
    <w:rsid w:val="00C96D6B"/>
    <w:rPr>
      <w:rFonts w:ascii="Courier" w:hAnsi="Courier"/>
      <w:sz w:val="22"/>
      <w:szCs w:val="20"/>
    </w:rPr>
  </w:style>
  <w:style w:type="character" w:customStyle="1" w:styleId="ad">
    <w:name w:val="Текст примечания Знак"/>
    <w:aliases w:val="!Равноширинный текст документа Знак"/>
    <w:basedOn w:val="a0"/>
    <w:link w:val="ac"/>
    <w:semiHidden/>
    <w:rsid w:val="00C96D6B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C96D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e">
    <w:name w:val="Hyperlink"/>
    <w:rsid w:val="00C96D6B"/>
    <w:rPr>
      <w:color w:val="0000FF"/>
      <w:u w:val="none"/>
    </w:rPr>
  </w:style>
  <w:style w:type="paragraph" w:customStyle="1" w:styleId="Application">
    <w:name w:val="Application!Приложение"/>
    <w:rsid w:val="00C96D6B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C96D6B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C96D6B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C96D6B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C96D6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8f21b21c-a408-42c4-b9fe-a939b863c84a.html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content\act\dbda7196-5611-472e-818d-21afdd577e95.doc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microsoft.com/office/2007/relationships/stylesWithEffects" Target="stylesWithEffect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content\act\fba95a03-7c69-4c32-9aa8-815f1b26bcfa.htm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file:///C:\content\edition\6622d8a0-03a9-4088-b6cc-c6c1875d0088.doc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file:///C:\content\edition\7fa4ad1b-c57c-4c30-9890-b4044187f234.doc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22</Pages>
  <Words>4940</Words>
  <Characters>28159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Мингалева Наталья Александровна</dc:creator>
  <cp:lastModifiedBy>MufelSV</cp:lastModifiedBy>
  <cp:revision>2</cp:revision>
  <cp:lastPrinted>2017-05-03T09:48:00Z</cp:lastPrinted>
  <dcterms:created xsi:type="dcterms:W3CDTF">2019-12-27T08:11:00Z</dcterms:created>
  <dcterms:modified xsi:type="dcterms:W3CDTF">2019-12-27T08:11:00Z</dcterms:modified>
</cp:coreProperties>
</file>