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046" w:rsidRDefault="00B37046" w:rsidP="00C81040">
      <w:pPr>
        <w:ind w:left="567" w:firstLine="0"/>
      </w:pPr>
      <w:bookmarkStart w:id="0" w:name="_GoBack"/>
      <w:bookmarkEnd w:id="0"/>
    </w:p>
    <w:p w:rsidR="00C81040" w:rsidRPr="00C81040" w:rsidRDefault="00C81040" w:rsidP="00C81040">
      <w:pPr>
        <w:ind w:left="567" w:firstLine="0"/>
      </w:pPr>
    </w:p>
    <w:p w:rsidR="00B37046" w:rsidRPr="00C81040" w:rsidRDefault="00B37046" w:rsidP="00C81040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C81040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B37046" w:rsidRPr="00C81040" w:rsidRDefault="00B37046" w:rsidP="00C81040">
      <w:pPr>
        <w:ind w:left="567" w:firstLine="0"/>
      </w:pPr>
    </w:p>
    <w:p w:rsidR="00B37046" w:rsidRPr="00C81040" w:rsidRDefault="00B37046" w:rsidP="00C81040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C81040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B37046" w:rsidRPr="00C81040" w:rsidRDefault="00B37046" w:rsidP="00C81040">
      <w:pPr>
        <w:ind w:left="567" w:firstLine="0"/>
      </w:pPr>
    </w:p>
    <w:p w:rsidR="00B37046" w:rsidRPr="00C81040" w:rsidRDefault="00B37046" w:rsidP="00C81040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C81040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B37046" w:rsidRDefault="00B37046" w:rsidP="00C81040">
      <w:pPr>
        <w:ind w:left="567" w:firstLine="0"/>
      </w:pPr>
    </w:p>
    <w:p w:rsidR="00C81040" w:rsidRPr="00C81040" w:rsidRDefault="00C81040" w:rsidP="00C81040">
      <w:pPr>
        <w:ind w:left="567" w:firstLine="0"/>
      </w:pPr>
    </w:p>
    <w:p w:rsidR="00B37046" w:rsidRPr="00C81040" w:rsidRDefault="00B77AAC" w:rsidP="00C81040">
      <w:pPr>
        <w:ind w:left="567" w:firstLine="0"/>
      </w:pPr>
      <w:r w:rsidRPr="00C81040">
        <w:t>от 07.08.2012</w:t>
      </w:r>
      <w:r w:rsidR="00E648B6" w:rsidRPr="00C81040">
        <w:t xml:space="preserve"> </w:t>
      </w:r>
      <w:r w:rsidR="00C81040">
        <w:tab/>
      </w:r>
      <w:r w:rsidR="00C81040">
        <w:tab/>
      </w:r>
      <w:r w:rsidR="00C81040">
        <w:tab/>
      </w:r>
      <w:r w:rsidR="00C81040">
        <w:tab/>
      </w:r>
      <w:r w:rsidR="00C81040">
        <w:tab/>
      </w:r>
      <w:r w:rsidR="00C81040">
        <w:tab/>
      </w:r>
      <w:r w:rsidR="00C81040">
        <w:tab/>
      </w:r>
      <w:r w:rsidR="00C81040">
        <w:tab/>
      </w:r>
      <w:r w:rsidR="00C81040">
        <w:tab/>
      </w:r>
      <w:r w:rsidRPr="00C81040">
        <w:t>№1091</w:t>
      </w:r>
    </w:p>
    <w:p w:rsidR="00E648B6" w:rsidRPr="00C81040" w:rsidRDefault="00B37046" w:rsidP="00C81040">
      <w:pPr>
        <w:ind w:left="567" w:firstLine="0"/>
      </w:pPr>
      <w:r w:rsidRPr="00C81040">
        <w:t xml:space="preserve">пгт.Березово </w:t>
      </w:r>
    </w:p>
    <w:p w:rsidR="00E648B6" w:rsidRPr="00C81040" w:rsidRDefault="00E648B6" w:rsidP="00C81040">
      <w:pPr>
        <w:ind w:left="567" w:firstLine="0"/>
      </w:pPr>
    </w:p>
    <w:p w:rsidR="00E648B6" w:rsidRPr="00C81040" w:rsidRDefault="00732A5F" w:rsidP="00C8104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81040">
        <w:rPr>
          <w:rFonts w:cs="Arial"/>
          <w:b/>
          <w:bCs/>
          <w:kern w:val="28"/>
          <w:sz w:val="32"/>
          <w:szCs w:val="32"/>
        </w:rPr>
        <w:t xml:space="preserve">О внесении изменений в приложение к </w:t>
      </w:r>
      <w:r w:rsidR="003D6F0C" w:rsidRPr="00C81040">
        <w:rPr>
          <w:rFonts w:cs="Arial"/>
          <w:b/>
          <w:bCs/>
          <w:kern w:val="28"/>
          <w:sz w:val="32"/>
          <w:szCs w:val="32"/>
        </w:rPr>
        <w:t xml:space="preserve">постановлению </w:t>
      </w:r>
      <w:r w:rsidRPr="00C81040">
        <w:rPr>
          <w:rFonts w:cs="Arial"/>
          <w:b/>
          <w:bCs/>
          <w:kern w:val="28"/>
          <w:sz w:val="32"/>
          <w:szCs w:val="32"/>
        </w:rPr>
        <w:t xml:space="preserve">администрации Березовского района от </w:t>
      </w:r>
      <w:r w:rsidR="009D1C71" w:rsidRPr="00C81040">
        <w:rPr>
          <w:rFonts w:cs="Arial"/>
          <w:b/>
          <w:bCs/>
          <w:kern w:val="28"/>
          <w:sz w:val="32"/>
          <w:szCs w:val="32"/>
        </w:rPr>
        <w:t>26</w:t>
      </w:r>
      <w:r w:rsidRPr="00C81040">
        <w:rPr>
          <w:rFonts w:cs="Arial"/>
          <w:b/>
          <w:bCs/>
          <w:kern w:val="28"/>
          <w:sz w:val="32"/>
          <w:szCs w:val="32"/>
        </w:rPr>
        <w:t>.</w:t>
      </w:r>
      <w:r w:rsidR="009D1C71" w:rsidRPr="00C81040">
        <w:rPr>
          <w:rFonts w:cs="Arial"/>
          <w:b/>
          <w:bCs/>
          <w:kern w:val="28"/>
          <w:sz w:val="32"/>
          <w:szCs w:val="32"/>
        </w:rPr>
        <w:t>12</w:t>
      </w:r>
      <w:r w:rsidRPr="00C81040">
        <w:rPr>
          <w:rFonts w:cs="Arial"/>
          <w:b/>
          <w:bCs/>
          <w:kern w:val="28"/>
          <w:sz w:val="32"/>
          <w:szCs w:val="32"/>
        </w:rPr>
        <w:t>.20</w:t>
      </w:r>
      <w:r w:rsidR="009D1C71" w:rsidRPr="00C81040">
        <w:rPr>
          <w:rFonts w:cs="Arial"/>
          <w:b/>
          <w:bCs/>
          <w:kern w:val="28"/>
          <w:sz w:val="32"/>
          <w:szCs w:val="32"/>
        </w:rPr>
        <w:t>11</w:t>
      </w:r>
      <w:r w:rsidR="00194B10" w:rsidRPr="00C81040">
        <w:rPr>
          <w:rFonts w:cs="Arial"/>
          <w:b/>
          <w:bCs/>
          <w:kern w:val="28"/>
          <w:sz w:val="32"/>
          <w:szCs w:val="32"/>
        </w:rPr>
        <w:t xml:space="preserve"> №</w:t>
      </w:r>
      <w:r w:rsidR="009D1C71" w:rsidRPr="00C81040">
        <w:rPr>
          <w:rFonts w:cs="Arial"/>
          <w:b/>
          <w:bCs/>
          <w:kern w:val="28"/>
          <w:sz w:val="32"/>
          <w:szCs w:val="32"/>
        </w:rPr>
        <w:t>1908</w:t>
      </w:r>
      <w:r w:rsidRPr="00C81040">
        <w:rPr>
          <w:rFonts w:cs="Arial"/>
          <w:b/>
          <w:bCs/>
          <w:kern w:val="28"/>
          <w:sz w:val="32"/>
          <w:szCs w:val="32"/>
        </w:rPr>
        <w:t xml:space="preserve"> «</w:t>
      </w:r>
      <w:r w:rsidR="009D1C71" w:rsidRPr="00C81040">
        <w:rPr>
          <w:rFonts w:cs="Arial"/>
          <w:b/>
          <w:bCs/>
          <w:kern w:val="28"/>
          <w:sz w:val="32"/>
          <w:szCs w:val="32"/>
        </w:rPr>
        <w:t>Об утверждении целевой программы</w:t>
      </w:r>
      <w:r w:rsidR="00B37046" w:rsidRPr="00C81040">
        <w:rPr>
          <w:rFonts w:cs="Arial"/>
          <w:b/>
          <w:bCs/>
          <w:kern w:val="28"/>
          <w:sz w:val="32"/>
          <w:szCs w:val="32"/>
        </w:rPr>
        <w:t xml:space="preserve"> </w:t>
      </w:r>
      <w:r w:rsidR="009D1C71" w:rsidRPr="00C81040">
        <w:rPr>
          <w:rFonts w:cs="Arial"/>
          <w:b/>
          <w:bCs/>
          <w:kern w:val="28"/>
          <w:sz w:val="32"/>
          <w:szCs w:val="32"/>
        </w:rPr>
        <w:t>по организации отдыха и оздоровления детей, подростков и молодежи</w:t>
      </w:r>
      <w:r w:rsidR="00B37046" w:rsidRPr="00C81040">
        <w:rPr>
          <w:rFonts w:cs="Arial"/>
          <w:b/>
          <w:bCs/>
          <w:kern w:val="28"/>
          <w:sz w:val="32"/>
          <w:szCs w:val="32"/>
        </w:rPr>
        <w:t xml:space="preserve"> </w:t>
      </w:r>
      <w:r w:rsidR="009D1C71" w:rsidRPr="00C81040">
        <w:rPr>
          <w:rFonts w:cs="Arial"/>
          <w:b/>
          <w:bCs/>
          <w:kern w:val="28"/>
          <w:sz w:val="32"/>
          <w:szCs w:val="32"/>
        </w:rPr>
        <w:t xml:space="preserve">Березовского района «Каникулы 2012-2014» </w:t>
      </w:r>
    </w:p>
    <w:p w:rsidR="00E648B6" w:rsidRDefault="00E648B6" w:rsidP="00B37046">
      <w:pPr>
        <w:pStyle w:val="a3"/>
        <w:spacing w:before="0" w:beforeAutospacing="0" w:after="0" w:afterAutospacing="0" w:line="240" w:lineRule="atLeast"/>
        <w:ind w:right="2999"/>
        <w:rPr>
          <w:rFonts w:cs="Arial"/>
          <w:szCs w:val="28"/>
        </w:rPr>
      </w:pPr>
    </w:p>
    <w:p w:rsidR="000A2A5E" w:rsidRPr="000A2A5E" w:rsidRDefault="000A2A5E" w:rsidP="000A2A5E">
      <w:r w:rsidRPr="000A2A5E">
        <w:t xml:space="preserve">(утратил силу постановлением Администрации </w:t>
      </w:r>
      <w:hyperlink r:id="rId8" w:tgtFrame="Cancelling" w:tooltip="О муниципальной программе " w:history="1">
        <w:r w:rsidRPr="000A2A5E">
          <w:rPr>
            <w:rStyle w:val="aa"/>
          </w:rPr>
          <w:t>от 17.12.2013 № 1850</w:t>
        </w:r>
      </w:hyperlink>
      <w:r w:rsidRPr="000A2A5E">
        <w:t>)</w:t>
      </w:r>
    </w:p>
    <w:p w:rsidR="000A2A5E" w:rsidRPr="00E648B6" w:rsidRDefault="000A2A5E" w:rsidP="00B37046">
      <w:pPr>
        <w:pStyle w:val="a3"/>
        <w:spacing w:before="0" w:beforeAutospacing="0" w:after="0" w:afterAutospacing="0" w:line="240" w:lineRule="atLeast"/>
        <w:ind w:right="2999"/>
        <w:rPr>
          <w:rFonts w:cs="Arial"/>
          <w:szCs w:val="28"/>
        </w:rPr>
      </w:pPr>
    </w:p>
    <w:p w:rsidR="009D1C71" w:rsidRPr="00C81040" w:rsidRDefault="009D1C71" w:rsidP="00C81040">
      <w:r w:rsidRPr="00C81040">
        <w:t>В целях корректировки объемов финансирования целевой программы</w:t>
      </w:r>
      <w:r w:rsidR="00E648B6" w:rsidRPr="00C81040">
        <w:t xml:space="preserve"> </w:t>
      </w:r>
      <w:r w:rsidRPr="00C81040">
        <w:t>по организации отдыха и оздоровления детей, подростков и молодежи Березовского района «Каникулы 2012-2014»</w:t>
      </w:r>
      <w:r w:rsidR="0026428D" w:rsidRPr="00C81040">
        <w:t xml:space="preserve"> с</w:t>
      </w:r>
      <w:r w:rsidRPr="00C81040">
        <w:t xml:space="preserve"> учетом доведенного объема финансирования </w:t>
      </w:r>
      <w:r w:rsidR="0026428D" w:rsidRPr="00C81040">
        <w:t xml:space="preserve">на 2012 год </w:t>
      </w:r>
      <w:r w:rsidRPr="00C81040">
        <w:t>из бюджета Ханты-Мансийского автономного округа</w:t>
      </w:r>
      <w:r w:rsidR="00B37046" w:rsidRPr="00C81040">
        <w:t xml:space="preserve"> </w:t>
      </w:r>
      <w:r w:rsidRPr="00C81040">
        <w:t>-</w:t>
      </w:r>
      <w:r w:rsidR="00B37046" w:rsidRPr="00C81040">
        <w:t xml:space="preserve"> </w:t>
      </w:r>
      <w:r w:rsidRPr="00C81040">
        <w:t>Югры в рамках целевой программы Ханты-Мансийского автономного округа</w:t>
      </w:r>
      <w:r w:rsidR="00B37046" w:rsidRPr="00C81040">
        <w:t xml:space="preserve"> </w:t>
      </w:r>
      <w:r w:rsidRPr="00C81040">
        <w:t>-</w:t>
      </w:r>
      <w:r w:rsidR="00B37046" w:rsidRPr="00C81040">
        <w:t xml:space="preserve"> </w:t>
      </w:r>
      <w:r w:rsidRPr="00C81040">
        <w:t>Югры «Дети Югры» на 2011-2015 годы»</w:t>
      </w:r>
      <w:r w:rsidR="0026428D" w:rsidRPr="00C81040">
        <w:t>, утвержденной постановлением Правительства Ханты-Мансийского автономного округа</w:t>
      </w:r>
      <w:r w:rsidR="00B37046" w:rsidRPr="00C81040">
        <w:t xml:space="preserve"> </w:t>
      </w:r>
      <w:r w:rsidR="0026428D" w:rsidRPr="00C81040">
        <w:t>-</w:t>
      </w:r>
      <w:r w:rsidR="00B37046" w:rsidRPr="00C81040">
        <w:t xml:space="preserve"> Югры от 09.10.2010 №</w:t>
      </w:r>
      <w:r w:rsidR="0026428D" w:rsidRPr="00C81040">
        <w:t>247-п (в редакции постановлений Правительства Ханты-Мансийского автономного округа</w:t>
      </w:r>
      <w:r w:rsidR="00B37046" w:rsidRPr="00C81040">
        <w:t xml:space="preserve"> </w:t>
      </w:r>
      <w:r w:rsidR="0026428D" w:rsidRPr="00C81040">
        <w:t>-</w:t>
      </w:r>
      <w:r w:rsidR="00B77AAC" w:rsidRPr="00C81040">
        <w:t xml:space="preserve"> </w:t>
      </w:r>
      <w:r w:rsidR="0026428D" w:rsidRPr="00C81040">
        <w:t>Югр</w:t>
      </w:r>
      <w:r w:rsidR="00B37046" w:rsidRPr="00C81040">
        <w:t>ы от 10.02.2012 №</w:t>
      </w:r>
      <w:r w:rsidR="0026428D" w:rsidRPr="00C81040">
        <w:t>55-п</w:t>
      </w:r>
      <w:r w:rsidR="00B37046" w:rsidRPr="00C81040">
        <w:t>; от 22.03.2012 №</w:t>
      </w:r>
      <w:r w:rsidR="00A917B7" w:rsidRPr="00C81040">
        <w:t>113-п</w:t>
      </w:r>
      <w:r w:rsidR="007F04C6" w:rsidRPr="00C81040">
        <w:t>;</w:t>
      </w:r>
      <w:r w:rsidR="00A917B7" w:rsidRPr="00C81040">
        <w:t xml:space="preserve"> </w:t>
      </w:r>
      <w:r w:rsidR="006B00DB" w:rsidRPr="00C81040">
        <w:t xml:space="preserve">от </w:t>
      </w:r>
      <w:r w:rsidR="00B37046" w:rsidRPr="00C81040">
        <w:t>24.05.2012 №</w:t>
      </w:r>
      <w:r w:rsidR="007F04C6" w:rsidRPr="00C81040">
        <w:t>173-п</w:t>
      </w:r>
      <w:r w:rsidR="00A917B7" w:rsidRPr="00C81040">
        <w:t>);</w:t>
      </w:r>
      <w:r w:rsidR="00E648B6" w:rsidRPr="00C81040">
        <w:t xml:space="preserve"> </w:t>
      </w:r>
      <w:r w:rsidRPr="00C81040">
        <w:t xml:space="preserve">распределения средств бюджета района согласно </w:t>
      </w:r>
      <w:r w:rsidR="003F2DA8" w:rsidRPr="00C81040">
        <w:t>р</w:t>
      </w:r>
      <w:r w:rsidRPr="00C81040">
        <w:t>ешению Думы Бере</w:t>
      </w:r>
      <w:r w:rsidR="00B37046" w:rsidRPr="00C81040">
        <w:t>зовского района от 01.06.2012</w:t>
      </w:r>
      <w:r w:rsidRPr="00C81040">
        <w:t xml:space="preserve"> №</w:t>
      </w:r>
      <w:r w:rsidR="003301D4" w:rsidRPr="00C81040">
        <w:t>193 «О внесении изменений</w:t>
      </w:r>
      <w:r w:rsidR="00E648B6" w:rsidRPr="00C81040">
        <w:t xml:space="preserve"> </w:t>
      </w:r>
      <w:r w:rsidR="003301D4" w:rsidRPr="00C81040">
        <w:t>в решение Думы района «О бюджете Березовского района на 2012 год и на плановый период 2013 и 2014 годов»</w:t>
      </w:r>
      <w:r w:rsidR="00897C45" w:rsidRPr="00C81040">
        <w:t xml:space="preserve">: </w:t>
      </w:r>
    </w:p>
    <w:p w:rsidR="009D1C71" w:rsidRPr="00E648B6" w:rsidRDefault="009D1C71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16"/>
        </w:rPr>
      </w:pPr>
    </w:p>
    <w:p w:rsidR="00FC1107" w:rsidRPr="00E648B6" w:rsidRDefault="008F1091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>1. Внести в приложение</w:t>
      </w:r>
      <w:r w:rsidR="00FC1107" w:rsidRPr="00E648B6">
        <w:rPr>
          <w:rFonts w:cs="Arial"/>
          <w:szCs w:val="28"/>
        </w:rPr>
        <w:t xml:space="preserve"> к постановлению администрации Бере</w:t>
      </w:r>
      <w:r w:rsidR="00B37046" w:rsidRPr="00E648B6">
        <w:rPr>
          <w:rFonts w:cs="Arial"/>
          <w:szCs w:val="28"/>
        </w:rPr>
        <w:t xml:space="preserve">зовского района </w:t>
      </w:r>
      <w:hyperlink r:id="rId9" w:tgtFrame="ChangingDocument" w:tooltip="Об утверждении целевой программы по организации отдыха и оздоровления детей, подростков и молодёжи Березовского района " w:history="1">
        <w:r w:rsidR="00B37046" w:rsidRPr="00893ECA">
          <w:rPr>
            <w:rStyle w:val="aa"/>
            <w:rFonts w:cs="Arial"/>
            <w:szCs w:val="28"/>
          </w:rPr>
          <w:t>от 26.12.2011 №</w:t>
        </w:r>
        <w:r w:rsidR="00FC1107" w:rsidRPr="00893ECA">
          <w:rPr>
            <w:rStyle w:val="aa"/>
            <w:rFonts w:cs="Arial"/>
            <w:szCs w:val="28"/>
          </w:rPr>
          <w:t>1908</w:t>
        </w:r>
      </w:hyperlink>
      <w:r w:rsidR="00FC1107" w:rsidRPr="00E648B6">
        <w:rPr>
          <w:rFonts w:cs="Arial"/>
          <w:szCs w:val="28"/>
        </w:rPr>
        <w:t xml:space="preserve"> «Об утверждении целевой программы по организации отдыха и оздоровления детей, подростков и</w:t>
      </w:r>
      <w:r w:rsidR="00E648B6" w:rsidRPr="00E648B6">
        <w:rPr>
          <w:rFonts w:cs="Arial"/>
          <w:szCs w:val="28"/>
        </w:rPr>
        <w:t xml:space="preserve"> </w:t>
      </w:r>
      <w:r w:rsidR="00FC1107" w:rsidRPr="00E648B6">
        <w:rPr>
          <w:rFonts w:cs="Arial"/>
          <w:szCs w:val="28"/>
        </w:rPr>
        <w:t>молодежи Березовского района «Каникулы 2012-2014» (далее - Программа) следующие изменения:</w:t>
      </w:r>
    </w:p>
    <w:p w:rsidR="009D1C71" w:rsidRPr="00E648B6" w:rsidRDefault="00FC1107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 xml:space="preserve">1.1. </w:t>
      </w:r>
      <w:r w:rsidR="003F2DA8" w:rsidRPr="00E648B6">
        <w:rPr>
          <w:rFonts w:cs="Arial"/>
          <w:szCs w:val="28"/>
        </w:rPr>
        <w:t>В паспорте Программы</w:t>
      </w:r>
      <w:r w:rsidRPr="00E648B6">
        <w:rPr>
          <w:rFonts w:cs="Arial"/>
          <w:szCs w:val="28"/>
        </w:rPr>
        <w:t>:</w:t>
      </w:r>
    </w:p>
    <w:p w:rsidR="006B00DB" w:rsidRPr="00E648B6" w:rsidRDefault="00C6291B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>1.1.1.</w:t>
      </w:r>
      <w:r w:rsidR="00897C45" w:rsidRPr="00E648B6">
        <w:rPr>
          <w:rFonts w:cs="Arial"/>
          <w:szCs w:val="28"/>
        </w:rPr>
        <w:t xml:space="preserve"> </w:t>
      </w:r>
      <w:r w:rsidR="003F2DA8" w:rsidRPr="00E648B6">
        <w:rPr>
          <w:rFonts w:cs="Arial"/>
          <w:szCs w:val="28"/>
        </w:rPr>
        <w:t>Строку «Общий объем финансирования Программы составляет 56</w:t>
      </w:r>
      <w:r w:rsidR="00E648B6" w:rsidRPr="00E648B6">
        <w:rPr>
          <w:rFonts w:cs="Arial"/>
          <w:szCs w:val="28"/>
        </w:rPr>
        <w:t xml:space="preserve"> </w:t>
      </w:r>
      <w:r w:rsidR="003F2DA8" w:rsidRPr="00E648B6">
        <w:rPr>
          <w:rFonts w:cs="Arial"/>
          <w:szCs w:val="28"/>
        </w:rPr>
        <w:t>575,1 тыс. рублей» изложить в следующей редакции «</w:t>
      </w:r>
      <w:r w:rsidR="006B00DB" w:rsidRPr="00E648B6">
        <w:rPr>
          <w:rFonts w:cs="Arial"/>
          <w:szCs w:val="28"/>
        </w:rPr>
        <w:t>Общий объем финансирования Программы составляет - 53</w:t>
      </w:r>
      <w:r w:rsidR="00E648B6" w:rsidRPr="00E648B6">
        <w:rPr>
          <w:rFonts w:cs="Arial"/>
          <w:szCs w:val="28"/>
        </w:rPr>
        <w:t xml:space="preserve"> </w:t>
      </w:r>
      <w:r w:rsidR="006B00DB" w:rsidRPr="00E648B6">
        <w:rPr>
          <w:rFonts w:cs="Arial"/>
          <w:szCs w:val="28"/>
        </w:rPr>
        <w:t>848,4 тыс.</w:t>
      </w:r>
      <w:r w:rsidR="00B37046" w:rsidRPr="00E648B6">
        <w:rPr>
          <w:rFonts w:cs="Arial"/>
          <w:szCs w:val="28"/>
        </w:rPr>
        <w:t xml:space="preserve"> </w:t>
      </w:r>
      <w:r w:rsidR="006B00DB" w:rsidRPr="00E648B6">
        <w:rPr>
          <w:rFonts w:cs="Arial"/>
          <w:szCs w:val="28"/>
        </w:rPr>
        <w:t>руб</w:t>
      </w:r>
      <w:r w:rsidR="003F2DA8" w:rsidRPr="00E648B6">
        <w:rPr>
          <w:rFonts w:cs="Arial"/>
          <w:szCs w:val="28"/>
        </w:rPr>
        <w:t>лей</w:t>
      </w:r>
      <w:r w:rsidR="006B00DB" w:rsidRPr="00E648B6">
        <w:rPr>
          <w:rFonts w:cs="Arial"/>
          <w:szCs w:val="28"/>
        </w:rPr>
        <w:t xml:space="preserve">, в том числе: </w:t>
      </w:r>
    </w:p>
    <w:p w:rsidR="006B00DB" w:rsidRPr="00E648B6" w:rsidRDefault="007F04C6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>з</w:t>
      </w:r>
      <w:r w:rsidR="006B00DB" w:rsidRPr="00E648B6">
        <w:rPr>
          <w:rFonts w:cs="Arial"/>
          <w:szCs w:val="28"/>
        </w:rPr>
        <w:t>а счет бюджета Ханты-Мансийского автономного округ</w:t>
      </w:r>
      <w:r w:rsidR="00B3704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-</w:t>
      </w:r>
      <w:r w:rsidR="00B3704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Югры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в рамках целевой программы</w:t>
      </w:r>
      <w:r w:rsidR="00B37046" w:rsidRPr="00E648B6">
        <w:rPr>
          <w:rFonts w:cs="Arial"/>
          <w:szCs w:val="28"/>
        </w:rPr>
        <w:t xml:space="preserve"> «Дети Югры» на 2011-2015 годы -</w:t>
      </w:r>
      <w:r w:rsidRPr="00E648B6">
        <w:rPr>
          <w:rFonts w:cs="Arial"/>
          <w:szCs w:val="28"/>
        </w:rPr>
        <w:t xml:space="preserve"> 38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309,7;</w:t>
      </w:r>
    </w:p>
    <w:p w:rsidR="007F04C6" w:rsidRPr="00E648B6" w:rsidRDefault="007F04C6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 xml:space="preserve">за счет средств бюджета Березовского района </w:t>
      </w:r>
      <w:r w:rsidR="00B37046" w:rsidRPr="00E648B6">
        <w:rPr>
          <w:rFonts w:cs="Arial"/>
          <w:szCs w:val="28"/>
        </w:rPr>
        <w:t>-</w:t>
      </w:r>
      <w:r w:rsidRPr="00E648B6">
        <w:rPr>
          <w:rFonts w:cs="Arial"/>
          <w:szCs w:val="28"/>
        </w:rPr>
        <w:t xml:space="preserve"> </w:t>
      </w:r>
      <w:r w:rsidR="00C6291B" w:rsidRPr="00E648B6">
        <w:rPr>
          <w:rFonts w:cs="Arial"/>
          <w:szCs w:val="28"/>
        </w:rPr>
        <w:t>11192,9;</w:t>
      </w:r>
    </w:p>
    <w:p w:rsidR="00C6291B" w:rsidRPr="00E648B6" w:rsidRDefault="00C6291B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>з</w:t>
      </w:r>
      <w:r w:rsidR="00B37046" w:rsidRPr="00E648B6">
        <w:rPr>
          <w:rFonts w:cs="Arial"/>
          <w:szCs w:val="28"/>
        </w:rPr>
        <w:t>а счет внебюджетных источников -</w:t>
      </w:r>
      <w:r w:rsidRPr="00E648B6">
        <w:rPr>
          <w:rFonts w:cs="Arial"/>
          <w:szCs w:val="28"/>
        </w:rPr>
        <w:t xml:space="preserve"> 4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345,8.</w:t>
      </w:r>
    </w:p>
    <w:p w:rsidR="00C6291B" w:rsidRPr="00E648B6" w:rsidRDefault="00C6291B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>1.1.2.</w:t>
      </w:r>
      <w:r w:rsidR="003F2DA8" w:rsidRPr="00E648B6">
        <w:rPr>
          <w:rFonts w:cs="Arial"/>
          <w:szCs w:val="28"/>
        </w:rPr>
        <w:t xml:space="preserve"> Строку «Общий об</w:t>
      </w:r>
      <w:r w:rsidR="00B37046" w:rsidRPr="00E648B6">
        <w:rPr>
          <w:rFonts w:cs="Arial"/>
          <w:szCs w:val="28"/>
        </w:rPr>
        <w:t>ъем финансирования в 2012 году -</w:t>
      </w:r>
      <w:r w:rsidR="003F2DA8" w:rsidRPr="00E648B6">
        <w:rPr>
          <w:rFonts w:cs="Arial"/>
          <w:szCs w:val="28"/>
        </w:rPr>
        <w:t xml:space="preserve"> 18</w:t>
      </w:r>
      <w:r w:rsidR="00E648B6" w:rsidRPr="00E648B6">
        <w:rPr>
          <w:rFonts w:cs="Arial"/>
          <w:szCs w:val="28"/>
        </w:rPr>
        <w:t xml:space="preserve"> </w:t>
      </w:r>
      <w:r w:rsidR="003F2DA8" w:rsidRPr="00E648B6">
        <w:rPr>
          <w:rFonts w:cs="Arial"/>
          <w:szCs w:val="28"/>
        </w:rPr>
        <w:t>296,0» изложить в следующей редакции «</w:t>
      </w:r>
      <w:r w:rsidRPr="00E648B6">
        <w:rPr>
          <w:rFonts w:cs="Arial"/>
          <w:szCs w:val="28"/>
        </w:rPr>
        <w:t>Общий объем финансирования в 2012 году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- 15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569,3</w:t>
      </w:r>
      <w:r w:rsidR="006D29BA" w:rsidRPr="00E648B6">
        <w:rPr>
          <w:rFonts w:cs="Arial"/>
          <w:szCs w:val="28"/>
        </w:rPr>
        <w:t xml:space="preserve"> тыс. рублей</w:t>
      </w:r>
      <w:r w:rsidRPr="00E648B6">
        <w:rPr>
          <w:rFonts w:cs="Arial"/>
          <w:szCs w:val="28"/>
        </w:rPr>
        <w:t>:</w:t>
      </w:r>
    </w:p>
    <w:p w:rsidR="00C6291B" w:rsidRPr="00E648B6" w:rsidRDefault="00A90907" w:rsidP="00C6291B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>1.</w:t>
      </w:r>
      <w:r w:rsidR="00C6291B" w:rsidRPr="00E648B6">
        <w:rPr>
          <w:rFonts w:cs="Arial"/>
          <w:szCs w:val="28"/>
        </w:rPr>
        <w:t>за</w:t>
      </w:r>
      <w:r w:rsidR="00C6291B" w:rsidRPr="00E648B6">
        <w:rPr>
          <w:rFonts w:cs="Arial"/>
          <w:b/>
          <w:szCs w:val="28"/>
        </w:rPr>
        <w:t xml:space="preserve"> </w:t>
      </w:r>
      <w:r w:rsidR="00C6291B" w:rsidRPr="00E648B6">
        <w:rPr>
          <w:rFonts w:cs="Arial"/>
          <w:szCs w:val="28"/>
        </w:rPr>
        <w:t>счет бюджета Ханты-Мансийского автономного округ</w:t>
      </w:r>
      <w:r w:rsidR="00B37046" w:rsidRPr="00E648B6">
        <w:rPr>
          <w:rFonts w:cs="Arial"/>
          <w:szCs w:val="28"/>
        </w:rPr>
        <w:t xml:space="preserve">а </w:t>
      </w:r>
      <w:r w:rsidR="00C6291B" w:rsidRPr="00E648B6">
        <w:rPr>
          <w:rFonts w:cs="Arial"/>
          <w:szCs w:val="28"/>
        </w:rPr>
        <w:t>-</w:t>
      </w:r>
      <w:r w:rsidR="00B37046" w:rsidRPr="00E648B6">
        <w:rPr>
          <w:rFonts w:cs="Arial"/>
          <w:szCs w:val="28"/>
        </w:rPr>
        <w:t xml:space="preserve"> </w:t>
      </w:r>
      <w:r w:rsidR="00C6291B" w:rsidRPr="00E648B6">
        <w:rPr>
          <w:rFonts w:cs="Arial"/>
          <w:szCs w:val="28"/>
        </w:rPr>
        <w:t>Югры</w:t>
      </w:r>
      <w:r w:rsidR="00E648B6" w:rsidRPr="00E648B6">
        <w:rPr>
          <w:rFonts w:cs="Arial"/>
          <w:szCs w:val="28"/>
        </w:rPr>
        <w:t xml:space="preserve"> </w:t>
      </w:r>
      <w:r w:rsidR="00C6291B" w:rsidRPr="00E648B6">
        <w:rPr>
          <w:rFonts w:cs="Arial"/>
          <w:szCs w:val="28"/>
        </w:rPr>
        <w:t>в рамках целевой программы</w:t>
      </w:r>
      <w:r w:rsidR="00B37046" w:rsidRPr="00E648B6">
        <w:rPr>
          <w:rFonts w:cs="Arial"/>
          <w:szCs w:val="28"/>
        </w:rPr>
        <w:t xml:space="preserve"> «Дети Югры» на 2011-2015 годы -</w:t>
      </w:r>
      <w:r w:rsidR="00E648B6" w:rsidRPr="00E648B6">
        <w:rPr>
          <w:rFonts w:cs="Arial"/>
          <w:szCs w:val="28"/>
        </w:rPr>
        <w:t xml:space="preserve"> </w:t>
      </w:r>
      <w:r w:rsidR="00C6291B" w:rsidRPr="00E648B6">
        <w:rPr>
          <w:rFonts w:cs="Arial"/>
          <w:szCs w:val="28"/>
        </w:rPr>
        <w:t>11</w:t>
      </w:r>
      <w:r w:rsidR="00E648B6" w:rsidRPr="00E648B6">
        <w:rPr>
          <w:rFonts w:cs="Arial"/>
          <w:szCs w:val="28"/>
        </w:rPr>
        <w:t xml:space="preserve"> </w:t>
      </w:r>
      <w:r w:rsidR="00C6291B" w:rsidRPr="00E648B6">
        <w:rPr>
          <w:rFonts w:cs="Arial"/>
          <w:szCs w:val="28"/>
        </w:rPr>
        <w:t>471,5:</w:t>
      </w:r>
    </w:p>
    <w:p w:rsidR="00C6291B" w:rsidRPr="00E648B6" w:rsidRDefault="00A90907" w:rsidP="00C6291B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>1.1.</w:t>
      </w:r>
      <w:r w:rsidR="00C6291B" w:rsidRPr="00E648B6">
        <w:rPr>
          <w:rFonts w:cs="Arial"/>
          <w:szCs w:val="28"/>
        </w:rPr>
        <w:t>за</w:t>
      </w:r>
      <w:r w:rsidR="00C6291B" w:rsidRPr="00E648B6">
        <w:rPr>
          <w:rFonts w:cs="Arial"/>
          <w:b/>
          <w:szCs w:val="28"/>
        </w:rPr>
        <w:t xml:space="preserve"> </w:t>
      </w:r>
      <w:r w:rsidR="00C6291B" w:rsidRPr="00E648B6">
        <w:rPr>
          <w:rFonts w:cs="Arial"/>
          <w:szCs w:val="28"/>
        </w:rPr>
        <w:t>счет су</w:t>
      </w:r>
      <w:r w:rsidRPr="00E648B6">
        <w:rPr>
          <w:rFonts w:cs="Arial"/>
          <w:szCs w:val="28"/>
        </w:rPr>
        <w:t>бвенций</w:t>
      </w:r>
      <w:r w:rsidR="00C6291B" w:rsidRPr="00E648B6">
        <w:rPr>
          <w:rFonts w:cs="Arial"/>
          <w:szCs w:val="28"/>
        </w:rPr>
        <w:t xml:space="preserve"> Ханты-Мансийского автономного округ</w:t>
      </w:r>
      <w:r w:rsidR="00B37046" w:rsidRPr="00E648B6">
        <w:rPr>
          <w:rFonts w:cs="Arial"/>
          <w:szCs w:val="28"/>
        </w:rPr>
        <w:t xml:space="preserve">а </w:t>
      </w:r>
      <w:r w:rsidR="00C6291B" w:rsidRPr="00E648B6">
        <w:rPr>
          <w:rFonts w:cs="Arial"/>
          <w:szCs w:val="28"/>
        </w:rPr>
        <w:t>-</w:t>
      </w:r>
      <w:r w:rsidR="00B37046" w:rsidRPr="00E648B6">
        <w:rPr>
          <w:rFonts w:cs="Arial"/>
          <w:szCs w:val="28"/>
        </w:rPr>
        <w:t xml:space="preserve"> </w:t>
      </w:r>
      <w:r w:rsidR="00C6291B" w:rsidRPr="00E648B6">
        <w:rPr>
          <w:rFonts w:cs="Arial"/>
          <w:szCs w:val="28"/>
        </w:rPr>
        <w:t>Югры</w:t>
      </w:r>
      <w:r w:rsidR="00E648B6" w:rsidRPr="00E648B6">
        <w:rPr>
          <w:rFonts w:cs="Arial"/>
          <w:szCs w:val="28"/>
        </w:rPr>
        <w:t xml:space="preserve"> </w:t>
      </w:r>
      <w:r w:rsidR="00C6291B" w:rsidRPr="00E648B6">
        <w:rPr>
          <w:rFonts w:cs="Arial"/>
          <w:szCs w:val="28"/>
        </w:rPr>
        <w:t>в рамках целевой программы</w:t>
      </w:r>
      <w:r w:rsidR="00194B10" w:rsidRPr="00E648B6">
        <w:rPr>
          <w:rFonts w:cs="Arial"/>
          <w:szCs w:val="28"/>
        </w:rPr>
        <w:t xml:space="preserve"> «Дети Югры» на 2011-2015 годы -</w:t>
      </w:r>
      <w:r w:rsidR="00C6291B" w:rsidRPr="00E648B6">
        <w:rPr>
          <w:rFonts w:cs="Arial"/>
          <w:szCs w:val="28"/>
        </w:rPr>
        <w:t xml:space="preserve"> 4</w:t>
      </w:r>
      <w:r w:rsidR="00E648B6" w:rsidRPr="00E648B6">
        <w:rPr>
          <w:rFonts w:cs="Arial"/>
          <w:szCs w:val="28"/>
        </w:rPr>
        <w:t xml:space="preserve"> </w:t>
      </w:r>
      <w:r w:rsidR="00C6291B" w:rsidRPr="00E648B6">
        <w:rPr>
          <w:rFonts w:cs="Arial"/>
          <w:szCs w:val="28"/>
        </w:rPr>
        <w:t>635,9;</w:t>
      </w:r>
    </w:p>
    <w:p w:rsidR="00C6291B" w:rsidRPr="00E648B6" w:rsidRDefault="00A90907" w:rsidP="00C6291B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lastRenderedPageBreak/>
        <w:t>1.2.</w:t>
      </w:r>
      <w:r w:rsidR="00C6291B" w:rsidRPr="00E648B6">
        <w:rPr>
          <w:rFonts w:cs="Arial"/>
          <w:szCs w:val="28"/>
        </w:rPr>
        <w:t>за</w:t>
      </w:r>
      <w:r w:rsidR="00C6291B" w:rsidRPr="00E648B6">
        <w:rPr>
          <w:rFonts w:cs="Arial"/>
          <w:b/>
          <w:szCs w:val="28"/>
        </w:rPr>
        <w:t xml:space="preserve"> </w:t>
      </w:r>
      <w:r w:rsidR="00C6291B" w:rsidRPr="00E648B6">
        <w:rPr>
          <w:rFonts w:cs="Arial"/>
          <w:szCs w:val="28"/>
        </w:rPr>
        <w:t>счет суб</w:t>
      </w:r>
      <w:r w:rsidRPr="00E648B6">
        <w:rPr>
          <w:rFonts w:cs="Arial"/>
          <w:szCs w:val="28"/>
        </w:rPr>
        <w:t>сидий</w:t>
      </w:r>
      <w:r w:rsidR="00C6291B" w:rsidRPr="00E648B6">
        <w:rPr>
          <w:rFonts w:cs="Arial"/>
          <w:szCs w:val="28"/>
        </w:rPr>
        <w:t xml:space="preserve"> Ханты-Мансийского автономного округ</w:t>
      </w:r>
      <w:r w:rsidR="00194B10" w:rsidRPr="00E648B6">
        <w:rPr>
          <w:rFonts w:cs="Arial"/>
          <w:szCs w:val="28"/>
        </w:rPr>
        <w:t xml:space="preserve">а </w:t>
      </w:r>
      <w:r w:rsidR="00C6291B" w:rsidRPr="00E648B6">
        <w:rPr>
          <w:rFonts w:cs="Arial"/>
          <w:szCs w:val="28"/>
        </w:rPr>
        <w:t>-</w:t>
      </w:r>
      <w:r w:rsidR="00194B10" w:rsidRPr="00E648B6">
        <w:rPr>
          <w:rFonts w:cs="Arial"/>
          <w:szCs w:val="28"/>
        </w:rPr>
        <w:t xml:space="preserve"> </w:t>
      </w:r>
      <w:r w:rsidR="00C6291B" w:rsidRPr="00E648B6">
        <w:rPr>
          <w:rFonts w:cs="Arial"/>
          <w:szCs w:val="28"/>
        </w:rPr>
        <w:t>Югры</w:t>
      </w:r>
      <w:r w:rsidR="00E648B6" w:rsidRPr="00E648B6">
        <w:rPr>
          <w:rFonts w:cs="Arial"/>
          <w:szCs w:val="28"/>
        </w:rPr>
        <w:t xml:space="preserve"> </w:t>
      </w:r>
      <w:r w:rsidR="00C6291B" w:rsidRPr="00E648B6">
        <w:rPr>
          <w:rFonts w:cs="Arial"/>
          <w:szCs w:val="28"/>
        </w:rPr>
        <w:t>в рамках целевой программы</w:t>
      </w:r>
      <w:r w:rsidR="00194B10" w:rsidRPr="00E648B6">
        <w:rPr>
          <w:rFonts w:cs="Arial"/>
          <w:szCs w:val="28"/>
        </w:rPr>
        <w:t xml:space="preserve"> «Дети Югры» на 2011-2015 годы -</w:t>
      </w:r>
      <w:r w:rsidR="00C6291B" w:rsidRPr="00E648B6">
        <w:rPr>
          <w:rFonts w:cs="Arial"/>
          <w:szCs w:val="28"/>
        </w:rPr>
        <w:t xml:space="preserve"> 6</w:t>
      </w:r>
      <w:r w:rsidR="00E648B6" w:rsidRPr="00E648B6">
        <w:rPr>
          <w:rFonts w:cs="Arial"/>
          <w:szCs w:val="28"/>
        </w:rPr>
        <w:t xml:space="preserve"> </w:t>
      </w:r>
      <w:r w:rsidR="00C6291B" w:rsidRPr="00E648B6">
        <w:rPr>
          <w:rFonts w:cs="Arial"/>
          <w:szCs w:val="28"/>
        </w:rPr>
        <w:t>835,6;</w:t>
      </w:r>
    </w:p>
    <w:p w:rsidR="00C6291B" w:rsidRPr="00E648B6" w:rsidRDefault="00A90907" w:rsidP="00C6291B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>2.</w:t>
      </w:r>
      <w:r w:rsidR="00C6291B" w:rsidRPr="00E648B6">
        <w:rPr>
          <w:rFonts w:cs="Arial"/>
          <w:szCs w:val="28"/>
        </w:rPr>
        <w:t>за счет бюджета Березовского района</w:t>
      </w:r>
      <w:r w:rsidR="00E648B6" w:rsidRPr="00E648B6">
        <w:rPr>
          <w:rFonts w:cs="Arial"/>
          <w:szCs w:val="28"/>
        </w:rPr>
        <w:t xml:space="preserve"> </w:t>
      </w:r>
      <w:r w:rsidR="00C6291B" w:rsidRPr="00E648B6">
        <w:rPr>
          <w:rFonts w:cs="Arial"/>
          <w:szCs w:val="28"/>
        </w:rPr>
        <w:t>- 2</w:t>
      </w:r>
      <w:r w:rsidR="00E648B6" w:rsidRPr="00E648B6">
        <w:rPr>
          <w:rFonts w:cs="Arial"/>
          <w:szCs w:val="28"/>
        </w:rPr>
        <w:t xml:space="preserve"> </w:t>
      </w:r>
      <w:r w:rsidR="00C6291B" w:rsidRPr="00E648B6">
        <w:rPr>
          <w:rFonts w:cs="Arial"/>
          <w:szCs w:val="28"/>
        </w:rPr>
        <w:t>954,9</w:t>
      </w:r>
    </w:p>
    <w:p w:rsidR="00723FFB" w:rsidRPr="00E648B6" w:rsidRDefault="00A90907" w:rsidP="006D29BA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>3.</w:t>
      </w:r>
      <w:r w:rsidR="00723FFB" w:rsidRPr="00E648B6">
        <w:rPr>
          <w:rFonts w:cs="Arial"/>
          <w:szCs w:val="28"/>
        </w:rPr>
        <w:t>з</w:t>
      </w:r>
      <w:r w:rsidR="00194B10" w:rsidRPr="00E648B6">
        <w:rPr>
          <w:rFonts w:cs="Arial"/>
          <w:szCs w:val="28"/>
        </w:rPr>
        <w:t>а счет внебюджетных источников -</w:t>
      </w:r>
      <w:r w:rsidR="00723FFB" w:rsidRPr="00E648B6">
        <w:rPr>
          <w:rFonts w:cs="Arial"/>
          <w:szCs w:val="28"/>
        </w:rPr>
        <w:t xml:space="preserve"> 1</w:t>
      </w:r>
      <w:r w:rsidR="00E648B6" w:rsidRPr="00E648B6">
        <w:rPr>
          <w:rFonts w:cs="Arial"/>
          <w:szCs w:val="28"/>
        </w:rPr>
        <w:t xml:space="preserve"> </w:t>
      </w:r>
      <w:r w:rsidR="00723FFB" w:rsidRPr="00E648B6">
        <w:rPr>
          <w:rFonts w:cs="Arial"/>
          <w:szCs w:val="28"/>
        </w:rPr>
        <w:t>142,9</w:t>
      </w:r>
      <w:r w:rsidR="00897C45" w:rsidRPr="00E648B6">
        <w:rPr>
          <w:rFonts w:cs="Arial"/>
          <w:szCs w:val="28"/>
        </w:rPr>
        <w:t>»</w:t>
      </w:r>
      <w:r w:rsidR="00723FFB" w:rsidRPr="00E648B6">
        <w:rPr>
          <w:rFonts w:cs="Arial"/>
          <w:szCs w:val="28"/>
        </w:rPr>
        <w:t>.</w:t>
      </w:r>
    </w:p>
    <w:p w:rsidR="00C6291B" w:rsidRPr="00E648B6" w:rsidRDefault="003266AE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 xml:space="preserve">1.2. </w:t>
      </w:r>
      <w:r w:rsidR="000976C9" w:rsidRPr="00E648B6">
        <w:rPr>
          <w:rFonts w:cs="Arial"/>
          <w:szCs w:val="28"/>
        </w:rPr>
        <w:t xml:space="preserve">Пункт 1 </w:t>
      </w:r>
      <w:r w:rsidR="006554B1" w:rsidRPr="00E648B6">
        <w:rPr>
          <w:rFonts w:cs="Arial"/>
          <w:szCs w:val="28"/>
        </w:rPr>
        <w:t>Р</w:t>
      </w:r>
      <w:r w:rsidRPr="00E648B6">
        <w:rPr>
          <w:rFonts w:cs="Arial"/>
          <w:szCs w:val="28"/>
        </w:rPr>
        <w:t>аздел</w:t>
      </w:r>
      <w:r w:rsidR="000976C9" w:rsidRPr="00E648B6">
        <w:rPr>
          <w:rFonts w:cs="Arial"/>
          <w:szCs w:val="28"/>
        </w:rPr>
        <w:t>а</w:t>
      </w:r>
      <w:r w:rsidRPr="00E648B6">
        <w:rPr>
          <w:rFonts w:cs="Arial"/>
          <w:szCs w:val="28"/>
        </w:rPr>
        <w:t xml:space="preserve"> </w:t>
      </w:r>
      <w:r w:rsidR="00A2560A" w:rsidRPr="00E648B6">
        <w:rPr>
          <w:rFonts w:cs="Arial"/>
          <w:szCs w:val="28"/>
        </w:rPr>
        <w:t xml:space="preserve">4 </w:t>
      </w:r>
      <w:r w:rsidRPr="00E648B6">
        <w:rPr>
          <w:rFonts w:cs="Arial"/>
          <w:szCs w:val="28"/>
        </w:rPr>
        <w:t>«Ресурсное обеспечение Программы» изложить в следующей редакции:</w:t>
      </w:r>
      <w:r w:rsidR="006554B1" w:rsidRPr="00E648B6">
        <w:rPr>
          <w:rFonts w:cs="Arial"/>
          <w:b/>
          <w:szCs w:val="28"/>
        </w:rPr>
        <w:t xml:space="preserve"> </w:t>
      </w:r>
      <w:r w:rsidR="006554B1" w:rsidRPr="00E648B6">
        <w:rPr>
          <w:rFonts w:cs="Arial"/>
          <w:szCs w:val="28"/>
        </w:rPr>
        <w:t>«Общий объем финансирования Программы составляет</w:t>
      </w:r>
      <w:r w:rsidR="00E648B6" w:rsidRPr="00E648B6">
        <w:rPr>
          <w:rFonts w:cs="Arial"/>
          <w:szCs w:val="28"/>
        </w:rPr>
        <w:t xml:space="preserve"> </w:t>
      </w:r>
      <w:r w:rsidR="00E61C54" w:rsidRPr="00E648B6">
        <w:rPr>
          <w:rFonts w:cs="Arial"/>
          <w:szCs w:val="28"/>
        </w:rPr>
        <w:t>- 53</w:t>
      </w:r>
      <w:r w:rsidR="00E648B6" w:rsidRPr="00E648B6">
        <w:rPr>
          <w:rFonts w:cs="Arial"/>
          <w:szCs w:val="28"/>
        </w:rPr>
        <w:t xml:space="preserve"> </w:t>
      </w:r>
      <w:r w:rsidR="00E61C54" w:rsidRPr="00E648B6">
        <w:rPr>
          <w:rFonts w:cs="Arial"/>
          <w:szCs w:val="28"/>
        </w:rPr>
        <w:t>848,4 тыс.</w:t>
      </w:r>
      <w:r w:rsidR="006D29BA" w:rsidRPr="00E648B6">
        <w:rPr>
          <w:rFonts w:cs="Arial"/>
          <w:szCs w:val="28"/>
        </w:rPr>
        <w:t xml:space="preserve"> </w:t>
      </w:r>
      <w:r w:rsidR="00E61C54" w:rsidRPr="00E648B6">
        <w:rPr>
          <w:rFonts w:cs="Arial"/>
          <w:szCs w:val="28"/>
        </w:rPr>
        <w:t>рублей.</w:t>
      </w:r>
    </w:p>
    <w:p w:rsidR="00E61C54" w:rsidRPr="00E648B6" w:rsidRDefault="00E61C54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>1. Основными источниками финансирования Программы являются:</w:t>
      </w:r>
    </w:p>
    <w:p w:rsidR="006554B1" w:rsidRPr="00E648B6" w:rsidRDefault="006554B1" w:rsidP="00B153B8">
      <w:pPr>
        <w:pStyle w:val="a3"/>
        <w:spacing w:before="0" w:beforeAutospacing="0" w:after="0" w:afterAutospacing="0" w:line="240" w:lineRule="atLeast"/>
        <w:rPr>
          <w:rFonts w:cs="Arial"/>
          <w:szCs w:val="28"/>
        </w:rPr>
      </w:pPr>
      <w:r w:rsidRPr="00E648B6">
        <w:rPr>
          <w:rFonts w:cs="Arial"/>
          <w:szCs w:val="28"/>
        </w:rPr>
        <w:t>-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средства бюджета Березовского района, сформированного за счет бюджета Ханты-Мансийского автономного округа</w:t>
      </w:r>
      <w:r w:rsidR="00194B10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-</w:t>
      </w:r>
      <w:r w:rsidR="00194B10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Югры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в форме субвенций на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исполнение отдельных переданных государственных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полномочий по организации и обеспечению отдыха и оздоровления детей за счет программы «Дети Югры» на 2011-2015 годы» - 12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722,7</w:t>
      </w:r>
      <w:r w:rsidR="00A2560A" w:rsidRPr="00E648B6">
        <w:rPr>
          <w:rFonts w:cs="Arial"/>
          <w:szCs w:val="28"/>
        </w:rPr>
        <w:t xml:space="preserve"> тыс. руб.</w:t>
      </w:r>
      <w:r w:rsidR="00723FFB" w:rsidRPr="00E648B6">
        <w:rPr>
          <w:rFonts w:cs="Arial"/>
          <w:szCs w:val="28"/>
        </w:rPr>
        <w:t>,</w:t>
      </w:r>
      <w:r w:rsidR="00E648B6" w:rsidRPr="00E648B6">
        <w:rPr>
          <w:rFonts w:cs="Arial"/>
          <w:szCs w:val="28"/>
        </w:rPr>
        <w:t xml:space="preserve"> </w:t>
      </w:r>
      <w:r w:rsidR="00723FFB" w:rsidRPr="00E648B6">
        <w:rPr>
          <w:rFonts w:cs="Arial"/>
          <w:szCs w:val="28"/>
        </w:rPr>
        <w:t>из них:</w:t>
      </w:r>
    </w:p>
    <w:p w:rsidR="00723FFB" w:rsidRPr="00E648B6" w:rsidRDefault="00723FFB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smartTag w:uri="urn:schemas-microsoft-com:office:smarttags" w:element="metricconverter">
        <w:smartTagPr>
          <w:attr w:name="ProductID" w:val="2012 г"/>
        </w:smartTagPr>
        <w:r w:rsidRPr="00E648B6">
          <w:rPr>
            <w:rFonts w:cs="Arial"/>
            <w:szCs w:val="28"/>
          </w:rPr>
          <w:t>2012 г</w:t>
        </w:r>
      </w:smartTag>
      <w:r w:rsidRPr="00E648B6">
        <w:rPr>
          <w:rFonts w:cs="Arial"/>
          <w:szCs w:val="28"/>
        </w:rPr>
        <w:t>. – 4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635,9 тыс. руб.;</w:t>
      </w:r>
    </w:p>
    <w:p w:rsidR="00723FFB" w:rsidRPr="00E648B6" w:rsidRDefault="00723FFB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smartTag w:uri="urn:schemas-microsoft-com:office:smarttags" w:element="metricconverter">
        <w:smartTagPr>
          <w:attr w:name="ProductID" w:val="2013 г"/>
        </w:smartTagPr>
        <w:r w:rsidRPr="00E648B6">
          <w:rPr>
            <w:rFonts w:cs="Arial"/>
            <w:szCs w:val="28"/>
          </w:rPr>
          <w:t>2013 г</w:t>
        </w:r>
      </w:smartTag>
      <w:r w:rsidRPr="00E648B6">
        <w:rPr>
          <w:rFonts w:cs="Arial"/>
          <w:szCs w:val="28"/>
        </w:rPr>
        <w:t>. – 4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043,4 тыс. руб.; (предполагаемый объем финансирования)</w:t>
      </w:r>
    </w:p>
    <w:p w:rsidR="00723FFB" w:rsidRPr="00E648B6" w:rsidRDefault="00723FFB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smartTag w:uri="urn:schemas-microsoft-com:office:smarttags" w:element="metricconverter">
        <w:smartTagPr>
          <w:attr w:name="ProductID" w:val="2014 г"/>
        </w:smartTagPr>
        <w:r w:rsidRPr="00E648B6">
          <w:rPr>
            <w:rFonts w:cs="Arial"/>
            <w:szCs w:val="28"/>
          </w:rPr>
          <w:t>2014 г</w:t>
        </w:r>
      </w:smartTag>
      <w:r w:rsidRPr="00E648B6">
        <w:rPr>
          <w:rFonts w:cs="Arial"/>
          <w:szCs w:val="28"/>
        </w:rPr>
        <w:t>. – 4 043,4 тыс. руб. (предполагаемый объем финансирования)</w:t>
      </w:r>
    </w:p>
    <w:p w:rsidR="00723FFB" w:rsidRPr="00E648B6" w:rsidRDefault="00723FFB" w:rsidP="00B153B8">
      <w:pPr>
        <w:pStyle w:val="a3"/>
        <w:spacing w:before="0" w:beforeAutospacing="0" w:after="0" w:afterAutospacing="0" w:line="240" w:lineRule="atLeast"/>
        <w:rPr>
          <w:rFonts w:cs="Arial"/>
          <w:szCs w:val="28"/>
        </w:rPr>
      </w:pPr>
      <w:r w:rsidRPr="00E648B6">
        <w:rPr>
          <w:rFonts w:cs="Arial"/>
          <w:szCs w:val="28"/>
        </w:rPr>
        <w:t>-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средства бюджета Березовского района, сформированного за счет бюджета Ханты-Мансийского автономного округа</w:t>
      </w:r>
      <w:r w:rsidR="00194B10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-</w:t>
      </w:r>
      <w:r w:rsidR="00194B10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Югры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в форме субсидий</w:t>
      </w:r>
      <w:r w:rsidRPr="00E648B6">
        <w:rPr>
          <w:rFonts w:cs="Arial"/>
          <w:b/>
          <w:szCs w:val="28"/>
        </w:rPr>
        <w:t xml:space="preserve"> </w:t>
      </w:r>
      <w:r w:rsidRPr="00E648B6">
        <w:rPr>
          <w:rFonts w:cs="Arial"/>
          <w:szCs w:val="28"/>
        </w:rPr>
        <w:t>местным бюджетам на софинансирование расходных обязательств, возникающих при выполнении органами местного самоуправления муниципальных образований Ханты-Мансийского автономного округа</w:t>
      </w:r>
      <w:r w:rsidR="00194B10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-</w:t>
      </w:r>
      <w:r w:rsidR="00194B10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Югры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полномочий по организации отдыха детей в каникулярное время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в части оплаты стоимости питания детям школьного возраста в оздоровительных лагерях с дневным пребыванием детей за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счет программы «Дети Югры» на 2011-2015 годы» - 25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587,0</w:t>
      </w:r>
      <w:r w:rsidR="00A2560A" w:rsidRPr="00E648B6">
        <w:rPr>
          <w:rFonts w:cs="Arial"/>
          <w:szCs w:val="28"/>
        </w:rPr>
        <w:t xml:space="preserve"> тыс. руб.</w:t>
      </w:r>
      <w:r w:rsidRPr="00E648B6">
        <w:rPr>
          <w:rFonts w:cs="Arial"/>
          <w:szCs w:val="28"/>
        </w:rPr>
        <w:t>, из них:</w:t>
      </w:r>
    </w:p>
    <w:p w:rsidR="00C6291B" w:rsidRPr="00E648B6" w:rsidRDefault="00723FFB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smartTag w:uri="urn:schemas-microsoft-com:office:smarttags" w:element="metricconverter">
        <w:smartTagPr>
          <w:attr w:name="ProductID" w:val="2012 г"/>
        </w:smartTagPr>
        <w:r w:rsidRPr="00E648B6">
          <w:rPr>
            <w:rFonts w:cs="Arial"/>
            <w:szCs w:val="28"/>
          </w:rPr>
          <w:t>2012 г</w:t>
        </w:r>
      </w:smartTag>
      <w:r w:rsidRPr="00E648B6">
        <w:rPr>
          <w:rFonts w:cs="Arial"/>
          <w:szCs w:val="28"/>
        </w:rPr>
        <w:t>.- 6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835,6 тыс. руб.;</w:t>
      </w:r>
    </w:p>
    <w:p w:rsidR="00723FFB" w:rsidRPr="00E648B6" w:rsidRDefault="00723FFB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smartTag w:uri="urn:schemas-microsoft-com:office:smarttags" w:element="metricconverter">
        <w:smartTagPr>
          <w:attr w:name="ProductID" w:val="2013 г"/>
        </w:smartTagPr>
        <w:r w:rsidRPr="00E648B6">
          <w:rPr>
            <w:rFonts w:cs="Arial"/>
            <w:szCs w:val="28"/>
          </w:rPr>
          <w:t>2013 г</w:t>
        </w:r>
      </w:smartTag>
      <w:r w:rsidR="00194B10" w:rsidRPr="00E648B6">
        <w:rPr>
          <w:rFonts w:cs="Arial"/>
          <w:szCs w:val="28"/>
        </w:rPr>
        <w:t xml:space="preserve">. - </w:t>
      </w:r>
      <w:r w:rsidRPr="00E648B6">
        <w:rPr>
          <w:rFonts w:cs="Arial"/>
          <w:szCs w:val="28"/>
        </w:rPr>
        <w:t>9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375,7 тыс. руб.; (предполагаемый объем финансирования)</w:t>
      </w:r>
    </w:p>
    <w:p w:rsidR="00B153B8" w:rsidRPr="00E648B6" w:rsidRDefault="00723FFB" w:rsidP="00B153B8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smartTag w:uri="urn:schemas-microsoft-com:office:smarttags" w:element="metricconverter">
        <w:smartTagPr>
          <w:attr w:name="ProductID" w:val="2014 г"/>
        </w:smartTagPr>
        <w:r w:rsidRPr="00E648B6">
          <w:rPr>
            <w:rFonts w:cs="Arial"/>
            <w:szCs w:val="28"/>
          </w:rPr>
          <w:t>2014 г</w:t>
        </w:r>
      </w:smartTag>
      <w:r w:rsidR="00194B10" w:rsidRPr="00E648B6">
        <w:rPr>
          <w:rFonts w:cs="Arial"/>
          <w:szCs w:val="28"/>
        </w:rPr>
        <w:t>. -</w:t>
      </w:r>
      <w:r w:rsidRPr="00E648B6">
        <w:rPr>
          <w:rFonts w:cs="Arial"/>
          <w:szCs w:val="28"/>
        </w:rPr>
        <w:t xml:space="preserve"> 9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375,7 тыс. руб. (предполагаемый объем финансирования)</w:t>
      </w:r>
    </w:p>
    <w:p w:rsidR="00723FFB" w:rsidRPr="00E648B6" w:rsidRDefault="00723FFB" w:rsidP="00B153B8">
      <w:pPr>
        <w:pStyle w:val="a3"/>
        <w:spacing w:before="0" w:beforeAutospacing="0" w:after="0" w:afterAutospacing="0" w:line="240" w:lineRule="atLeast"/>
        <w:rPr>
          <w:rFonts w:cs="Arial"/>
          <w:szCs w:val="28"/>
        </w:rPr>
      </w:pPr>
      <w:r w:rsidRPr="00E648B6">
        <w:rPr>
          <w:rFonts w:cs="Arial"/>
          <w:szCs w:val="28"/>
        </w:rPr>
        <w:t>-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 xml:space="preserve">средства бюджета Березовского района </w:t>
      </w:r>
      <w:r w:rsidR="00A2560A" w:rsidRPr="00E648B6">
        <w:rPr>
          <w:rFonts w:cs="Arial"/>
          <w:szCs w:val="28"/>
        </w:rPr>
        <w:t>–</w:t>
      </w:r>
      <w:r w:rsidRPr="00E648B6">
        <w:rPr>
          <w:rFonts w:cs="Arial"/>
          <w:szCs w:val="28"/>
        </w:rPr>
        <w:t xml:space="preserve"> </w:t>
      </w:r>
      <w:r w:rsidR="00A2560A" w:rsidRPr="00E648B6">
        <w:rPr>
          <w:rFonts w:cs="Arial"/>
          <w:szCs w:val="28"/>
        </w:rPr>
        <w:t>11</w:t>
      </w:r>
      <w:r w:rsidR="00E648B6" w:rsidRPr="00E648B6">
        <w:rPr>
          <w:rFonts w:cs="Arial"/>
          <w:szCs w:val="28"/>
        </w:rPr>
        <w:t xml:space="preserve"> </w:t>
      </w:r>
      <w:r w:rsidR="00A2560A" w:rsidRPr="00E648B6">
        <w:rPr>
          <w:rFonts w:cs="Arial"/>
          <w:szCs w:val="28"/>
        </w:rPr>
        <w:t>192,9 тыс. руб., из них:</w:t>
      </w:r>
    </w:p>
    <w:p w:rsidR="00FC1107" w:rsidRPr="00E648B6" w:rsidRDefault="00723FFB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smartTag w:uri="urn:schemas-microsoft-com:office:smarttags" w:element="metricconverter">
        <w:smartTagPr>
          <w:attr w:name="ProductID" w:val="2012 г"/>
        </w:smartTagPr>
        <w:r w:rsidRPr="00E648B6">
          <w:rPr>
            <w:rFonts w:cs="Arial"/>
            <w:szCs w:val="28"/>
          </w:rPr>
          <w:t>2012 г</w:t>
        </w:r>
      </w:smartTag>
      <w:r w:rsidR="00194B10" w:rsidRPr="00E648B6">
        <w:rPr>
          <w:rFonts w:cs="Arial"/>
          <w:szCs w:val="28"/>
        </w:rPr>
        <w:t>. -</w:t>
      </w:r>
      <w:r w:rsidR="00A2560A" w:rsidRPr="00E648B6">
        <w:rPr>
          <w:rFonts w:cs="Arial"/>
          <w:szCs w:val="28"/>
        </w:rPr>
        <w:t xml:space="preserve"> 2954,9 тыс. руб.;</w:t>
      </w:r>
    </w:p>
    <w:p w:rsidR="00723FFB" w:rsidRPr="00E648B6" w:rsidRDefault="00723FFB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smartTag w:uri="urn:schemas-microsoft-com:office:smarttags" w:element="metricconverter">
        <w:smartTagPr>
          <w:attr w:name="ProductID" w:val="2013 г"/>
        </w:smartTagPr>
        <w:r w:rsidRPr="00E648B6">
          <w:rPr>
            <w:rFonts w:cs="Arial"/>
            <w:szCs w:val="28"/>
          </w:rPr>
          <w:t>2013 г</w:t>
        </w:r>
      </w:smartTag>
      <w:r w:rsidRPr="00E648B6">
        <w:rPr>
          <w:rFonts w:cs="Arial"/>
          <w:szCs w:val="28"/>
        </w:rPr>
        <w:t>.-</w:t>
      </w:r>
      <w:r w:rsidR="00194B10" w:rsidRPr="00E648B6">
        <w:rPr>
          <w:rFonts w:cs="Arial"/>
          <w:szCs w:val="28"/>
        </w:rPr>
        <w:t xml:space="preserve"> </w:t>
      </w:r>
      <w:r w:rsidR="00A2560A" w:rsidRPr="00E648B6">
        <w:rPr>
          <w:rFonts w:cs="Arial"/>
          <w:szCs w:val="28"/>
        </w:rPr>
        <w:t>3</w:t>
      </w:r>
      <w:r w:rsidR="00E648B6" w:rsidRPr="00E648B6">
        <w:rPr>
          <w:rFonts w:cs="Arial"/>
          <w:szCs w:val="28"/>
        </w:rPr>
        <w:t xml:space="preserve"> </w:t>
      </w:r>
      <w:r w:rsidR="00A2560A" w:rsidRPr="00E648B6">
        <w:rPr>
          <w:rFonts w:cs="Arial"/>
          <w:szCs w:val="28"/>
        </w:rPr>
        <w:t>989,0 тыс. руб.;</w:t>
      </w:r>
    </w:p>
    <w:p w:rsidR="00723FFB" w:rsidRPr="00E648B6" w:rsidRDefault="00723FFB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smartTag w:uri="urn:schemas-microsoft-com:office:smarttags" w:element="metricconverter">
        <w:smartTagPr>
          <w:attr w:name="ProductID" w:val="2014 г"/>
        </w:smartTagPr>
        <w:r w:rsidRPr="00E648B6">
          <w:rPr>
            <w:rFonts w:cs="Arial"/>
            <w:szCs w:val="28"/>
          </w:rPr>
          <w:t>2014 г</w:t>
        </w:r>
      </w:smartTag>
      <w:r w:rsidRPr="00E648B6">
        <w:rPr>
          <w:rFonts w:cs="Arial"/>
          <w:szCs w:val="28"/>
        </w:rPr>
        <w:t xml:space="preserve">. </w:t>
      </w:r>
      <w:r w:rsidR="00A2560A" w:rsidRPr="00E648B6">
        <w:rPr>
          <w:rFonts w:cs="Arial"/>
          <w:szCs w:val="28"/>
        </w:rPr>
        <w:t>–</w:t>
      </w:r>
      <w:r w:rsidRPr="00E648B6">
        <w:rPr>
          <w:rFonts w:cs="Arial"/>
          <w:szCs w:val="28"/>
        </w:rPr>
        <w:t xml:space="preserve"> </w:t>
      </w:r>
      <w:r w:rsidR="00A2560A" w:rsidRPr="00E648B6">
        <w:rPr>
          <w:rFonts w:cs="Arial"/>
          <w:szCs w:val="28"/>
        </w:rPr>
        <w:t>4249,0 тыс. руб.;</w:t>
      </w:r>
    </w:p>
    <w:p w:rsidR="00A2560A" w:rsidRPr="00E648B6" w:rsidRDefault="00A2560A" w:rsidP="00B153B8">
      <w:pPr>
        <w:pStyle w:val="a3"/>
        <w:spacing w:before="0" w:beforeAutospacing="0" w:after="0" w:afterAutospacing="0" w:line="240" w:lineRule="atLeast"/>
        <w:rPr>
          <w:rFonts w:cs="Arial"/>
          <w:szCs w:val="28"/>
        </w:rPr>
      </w:pPr>
      <w:r w:rsidRPr="00E648B6">
        <w:rPr>
          <w:rFonts w:cs="Arial"/>
          <w:szCs w:val="28"/>
        </w:rPr>
        <w:t>-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внебюджетные средства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(средства родителей) – 4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345,8 тыс. руб.,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из них:</w:t>
      </w:r>
    </w:p>
    <w:p w:rsidR="00A2560A" w:rsidRPr="00E648B6" w:rsidRDefault="00A2560A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smartTag w:uri="urn:schemas-microsoft-com:office:smarttags" w:element="metricconverter">
        <w:smartTagPr>
          <w:attr w:name="ProductID" w:val="2012 г"/>
        </w:smartTagPr>
        <w:r w:rsidRPr="00E648B6">
          <w:rPr>
            <w:rFonts w:cs="Arial"/>
            <w:szCs w:val="28"/>
          </w:rPr>
          <w:t>2012 г</w:t>
        </w:r>
      </w:smartTag>
      <w:r w:rsidRPr="00E648B6">
        <w:rPr>
          <w:rFonts w:cs="Arial"/>
          <w:szCs w:val="28"/>
        </w:rPr>
        <w:t>. – 1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142,9 тыс. руб.;</w:t>
      </w:r>
    </w:p>
    <w:p w:rsidR="00A2560A" w:rsidRPr="00E648B6" w:rsidRDefault="00A2560A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smartTag w:uri="urn:schemas-microsoft-com:office:smarttags" w:element="metricconverter">
        <w:smartTagPr>
          <w:attr w:name="ProductID" w:val="2013 г"/>
        </w:smartTagPr>
        <w:r w:rsidRPr="00E648B6">
          <w:rPr>
            <w:rFonts w:cs="Arial"/>
            <w:szCs w:val="28"/>
          </w:rPr>
          <w:t>2013 г</w:t>
        </w:r>
      </w:smartTag>
      <w:r w:rsidRPr="00E648B6">
        <w:rPr>
          <w:rFonts w:cs="Arial"/>
          <w:szCs w:val="28"/>
        </w:rPr>
        <w:t>. -1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>302,9 тыс. руб.;</w:t>
      </w:r>
    </w:p>
    <w:p w:rsidR="000976C9" w:rsidRPr="00E648B6" w:rsidRDefault="00A2560A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>2014 г.-1900 тыс. руб.</w:t>
      </w:r>
    </w:p>
    <w:p w:rsidR="00A2560A" w:rsidRPr="00E648B6" w:rsidRDefault="000976C9" w:rsidP="000976C9">
      <w:pPr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E648B6">
        <w:rPr>
          <w:rFonts w:cs="Arial"/>
          <w:szCs w:val="28"/>
        </w:rPr>
        <w:t>Ежегодные объемы финансирования мероприятий Программы уточняются при составлении и утверждении бюджета Березовского района на соответствующий финансовый год</w:t>
      </w:r>
      <w:r w:rsidR="00A90907" w:rsidRPr="00E648B6">
        <w:rPr>
          <w:rFonts w:cs="Arial"/>
          <w:szCs w:val="28"/>
        </w:rPr>
        <w:t>»</w:t>
      </w:r>
      <w:r w:rsidRPr="00E648B6">
        <w:rPr>
          <w:rFonts w:cs="Arial"/>
          <w:szCs w:val="28"/>
        </w:rPr>
        <w:t>.</w:t>
      </w:r>
    </w:p>
    <w:p w:rsidR="00A2560A" w:rsidRPr="00E648B6" w:rsidRDefault="00A2560A" w:rsidP="00C82901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 xml:space="preserve">1.3. </w:t>
      </w:r>
      <w:r w:rsidR="003F2DA8" w:rsidRPr="00E648B6">
        <w:rPr>
          <w:rFonts w:cs="Arial"/>
          <w:szCs w:val="28"/>
        </w:rPr>
        <w:t xml:space="preserve">Подпункт </w:t>
      </w:r>
      <w:r w:rsidR="00897C45" w:rsidRPr="00E648B6">
        <w:rPr>
          <w:rFonts w:cs="Arial"/>
          <w:szCs w:val="28"/>
        </w:rPr>
        <w:t>3.1. п</w:t>
      </w:r>
      <w:r w:rsidR="003F2DA8" w:rsidRPr="00E648B6">
        <w:rPr>
          <w:rFonts w:cs="Arial"/>
          <w:szCs w:val="28"/>
        </w:rPr>
        <w:t xml:space="preserve">ункта </w:t>
      </w:r>
      <w:r w:rsidR="00897C45" w:rsidRPr="00E648B6">
        <w:rPr>
          <w:rFonts w:cs="Arial"/>
          <w:szCs w:val="28"/>
        </w:rPr>
        <w:t>3 р</w:t>
      </w:r>
      <w:r w:rsidRPr="00E648B6">
        <w:rPr>
          <w:rFonts w:cs="Arial"/>
          <w:szCs w:val="28"/>
        </w:rPr>
        <w:t>аздел</w:t>
      </w:r>
      <w:r w:rsidR="00897C45" w:rsidRPr="00E648B6">
        <w:rPr>
          <w:rFonts w:cs="Arial"/>
          <w:szCs w:val="28"/>
        </w:rPr>
        <w:t>а</w:t>
      </w:r>
      <w:r w:rsidRPr="00E648B6">
        <w:rPr>
          <w:rFonts w:cs="Arial"/>
          <w:szCs w:val="28"/>
        </w:rPr>
        <w:t xml:space="preserve"> 5 «Механизм реализации Программы» изложить в следующей редакции:</w:t>
      </w:r>
      <w:r w:rsidR="00E648B6" w:rsidRPr="00E648B6">
        <w:rPr>
          <w:rFonts w:cs="Arial"/>
          <w:szCs w:val="28"/>
        </w:rPr>
        <w:t xml:space="preserve"> </w:t>
      </w:r>
      <w:r w:rsidR="00897C45" w:rsidRPr="00E648B6">
        <w:rPr>
          <w:rFonts w:cs="Arial"/>
          <w:szCs w:val="28"/>
        </w:rPr>
        <w:t>«</w:t>
      </w:r>
      <w:r w:rsidRPr="00E648B6">
        <w:rPr>
          <w:rFonts w:cs="Arial"/>
          <w:szCs w:val="28"/>
        </w:rPr>
        <w:t>Целевая программа финансируется в соответствии с решением Думы района о бюджете Березовского района на очередной финансовый год и плановый период</w:t>
      </w:r>
      <w:r w:rsidR="007C2A32" w:rsidRPr="00E648B6">
        <w:rPr>
          <w:rFonts w:cs="Arial"/>
          <w:szCs w:val="28"/>
        </w:rPr>
        <w:t>;</w:t>
      </w:r>
      <w:r w:rsidR="00E648B6" w:rsidRPr="00E648B6">
        <w:rPr>
          <w:rFonts w:cs="Arial"/>
          <w:szCs w:val="28"/>
        </w:rPr>
        <w:t xml:space="preserve"> </w:t>
      </w:r>
      <w:r w:rsidRPr="00E648B6">
        <w:rPr>
          <w:rFonts w:cs="Arial"/>
          <w:szCs w:val="28"/>
        </w:rPr>
        <w:t xml:space="preserve">с учетом доведенных объемов бюджетных </w:t>
      </w:r>
      <w:r w:rsidR="007C2A32" w:rsidRPr="00E648B6">
        <w:rPr>
          <w:rFonts w:cs="Arial"/>
          <w:szCs w:val="28"/>
        </w:rPr>
        <w:t>ассигнований из бюджета Ханты-Мансийского автономного округа</w:t>
      </w:r>
      <w:r w:rsidR="00194B10" w:rsidRPr="00E648B6">
        <w:rPr>
          <w:rFonts w:cs="Arial"/>
          <w:szCs w:val="28"/>
        </w:rPr>
        <w:t xml:space="preserve"> </w:t>
      </w:r>
      <w:r w:rsidR="007C2A32" w:rsidRPr="00E648B6">
        <w:rPr>
          <w:rFonts w:cs="Arial"/>
          <w:szCs w:val="28"/>
        </w:rPr>
        <w:t>-</w:t>
      </w:r>
      <w:r w:rsidR="00194B10" w:rsidRPr="00E648B6">
        <w:rPr>
          <w:rFonts w:cs="Arial"/>
          <w:szCs w:val="28"/>
        </w:rPr>
        <w:t xml:space="preserve"> </w:t>
      </w:r>
      <w:r w:rsidR="007C2A32" w:rsidRPr="00E648B6">
        <w:rPr>
          <w:rFonts w:cs="Arial"/>
          <w:szCs w:val="28"/>
        </w:rPr>
        <w:t>Югры в рамках целевой программы Ханты-Мансийского автономного округа</w:t>
      </w:r>
      <w:r w:rsidR="00194B10" w:rsidRPr="00E648B6">
        <w:rPr>
          <w:rFonts w:cs="Arial"/>
          <w:szCs w:val="28"/>
        </w:rPr>
        <w:t xml:space="preserve"> </w:t>
      </w:r>
      <w:r w:rsidR="007C2A32" w:rsidRPr="00E648B6">
        <w:rPr>
          <w:rFonts w:cs="Arial"/>
          <w:szCs w:val="28"/>
        </w:rPr>
        <w:t>-</w:t>
      </w:r>
      <w:r w:rsidR="00194B10" w:rsidRPr="00E648B6">
        <w:rPr>
          <w:rFonts w:cs="Arial"/>
          <w:szCs w:val="28"/>
        </w:rPr>
        <w:t xml:space="preserve"> </w:t>
      </w:r>
      <w:r w:rsidR="007C2A32" w:rsidRPr="00E648B6">
        <w:rPr>
          <w:rFonts w:cs="Arial"/>
          <w:szCs w:val="28"/>
        </w:rPr>
        <w:t>Югры «Дети Югры» на 2011-2015 годы» на очередной финансовый год</w:t>
      </w:r>
      <w:r w:rsidR="00897C45" w:rsidRPr="00E648B6">
        <w:rPr>
          <w:rFonts w:cs="Arial"/>
          <w:szCs w:val="28"/>
        </w:rPr>
        <w:t>»</w:t>
      </w:r>
      <w:r w:rsidR="007C2A32" w:rsidRPr="00E648B6">
        <w:rPr>
          <w:rFonts w:cs="Arial"/>
          <w:szCs w:val="28"/>
        </w:rPr>
        <w:t>.</w:t>
      </w:r>
    </w:p>
    <w:p w:rsidR="00E648B6" w:rsidRPr="00E648B6" w:rsidRDefault="00FC14B0" w:rsidP="00732A5F">
      <w:pPr>
        <w:pStyle w:val="a3"/>
        <w:spacing w:before="0" w:beforeAutospacing="0" w:after="0" w:afterAutospacing="0" w:line="240" w:lineRule="atLeast"/>
        <w:ind w:firstLine="708"/>
        <w:rPr>
          <w:rFonts w:cs="Arial"/>
          <w:szCs w:val="28"/>
        </w:rPr>
      </w:pPr>
      <w:r w:rsidRPr="00E648B6">
        <w:rPr>
          <w:rFonts w:cs="Arial"/>
          <w:szCs w:val="28"/>
        </w:rPr>
        <w:t>2.</w:t>
      </w:r>
      <w:r w:rsidR="00897C45" w:rsidRPr="00E648B6">
        <w:rPr>
          <w:rFonts w:cs="Arial"/>
          <w:szCs w:val="28"/>
        </w:rPr>
        <w:t xml:space="preserve"> </w:t>
      </w:r>
      <w:r w:rsidR="00461331" w:rsidRPr="00E648B6">
        <w:rPr>
          <w:rFonts w:cs="Arial"/>
          <w:szCs w:val="28"/>
        </w:rPr>
        <w:t>П</w:t>
      </w:r>
      <w:r w:rsidR="00897C45" w:rsidRPr="00E648B6">
        <w:rPr>
          <w:rFonts w:cs="Arial"/>
          <w:szCs w:val="28"/>
        </w:rPr>
        <w:t>риложени</w:t>
      </w:r>
      <w:r w:rsidR="00461331" w:rsidRPr="00E648B6">
        <w:rPr>
          <w:rFonts w:cs="Arial"/>
          <w:szCs w:val="28"/>
        </w:rPr>
        <w:t>е</w:t>
      </w:r>
      <w:r w:rsidR="00897C45" w:rsidRPr="00E648B6">
        <w:rPr>
          <w:rFonts w:cs="Arial"/>
          <w:szCs w:val="28"/>
        </w:rPr>
        <w:t xml:space="preserve"> 2 к </w:t>
      </w:r>
      <w:r w:rsidRPr="00E648B6">
        <w:rPr>
          <w:rFonts w:cs="Arial"/>
          <w:szCs w:val="28"/>
        </w:rPr>
        <w:t>постановлению администрации Бере</w:t>
      </w:r>
      <w:r w:rsidR="00194B10" w:rsidRPr="00E648B6">
        <w:rPr>
          <w:rFonts w:cs="Arial"/>
          <w:szCs w:val="28"/>
        </w:rPr>
        <w:t>зовского района от 26.12.2012 №</w:t>
      </w:r>
      <w:r w:rsidRPr="00E648B6">
        <w:rPr>
          <w:rFonts w:cs="Arial"/>
          <w:szCs w:val="28"/>
        </w:rPr>
        <w:t xml:space="preserve">1908 «Об утверждении целевой программы по организации отдыха и оздоровления детей, подростков и молодежи Березовского района «Каникулы 2012-2014» </w:t>
      </w:r>
      <w:r w:rsidR="00461331" w:rsidRPr="00E648B6">
        <w:rPr>
          <w:rFonts w:cs="Arial"/>
          <w:szCs w:val="28"/>
        </w:rPr>
        <w:t xml:space="preserve">изложить в </w:t>
      </w:r>
      <w:r w:rsidR="00DC22CE" w:rsidRPr="00E648B6">
        <w:rPr>
          <w:rFonts w:cs="Arial"/>
          <w:szCs w:val="28"/>
        </w:rPr>
        <w:t>следующей</w:t>
      </w:r>
      <w:r w:rsidR="00461331" w:rsidRPr="00E648B6">
        <w:rPr>
          <w:rFonts w:cs="Arial"/>
          <w:szCs w:val="28"/>
        </w:rPr>
        <w:t xml:space="preserve"> редакции</w:t>
      </w:r>
      <w:r w:rsidRPr="00E648B6">
        <w:rPr>
          <w:rFonts w:cs="Arial"/>
          <w:szCs w:val="28"/>
        </w:rPr>
        <w:t xml:space="preserve">, согласно </w:t>
      </w:r>
      <w:hyperlink r:id="rId10" w:anchor="приложение" w:tgtFrame="Logical" w:tooltip="О внесении изменений в приложение к постановлению администрации Березовского района от 26.12.2011 №1908 " w:history="1">
        <w:r w:rsidRPr="006C66E8">
          <w:rPr>
            <w:rStyle w:val="aa"/>
            <w:rFonts w:cs="Arial"/>
            <w:szCs w:val="28"/>
          </w:rPr>
          <w:t>приложению</w:t>
        </w:r>
      </w:hyperlink>
      <w:r w:rsidRPr="00E648B6">
        <w:rPr>
          <w:rFonts w:cs="Arial"/>
          <w:szCs w:val="28"/>
        </w:rPr>
        <w:t xml:space="preserve"> к настоящему постановлению.</w:t>
      </w:r>
    </w:p>
    <w:p w:rsidR="00E648B6" w:rsidRPr="00C81040" w:rsidRDefault="00FC14B0" w:rsidP="00C81040">
      <w:r w:rsidRPr="00C81040">
        <w:t>3.</w:t>
      </w:r>
      <w:r w:rsidR="00211C3D" w:rsidRPr="00C81040">
        <w:t xml:space="preserve"> Опубликовать настоящее постановление в газете</w:t>
      </w:r>
      <w:r w:rsidR="00E648B6" w:rsidRPr="00C81040">
        <w:t xml:space="preserve"> </w:t>
      </w:r>
      <w:r w:rsidR="00211C3D" w:rsidRPr="00C81040">
        <w:t>«Жизнь Югры» и разместить на официальном сайте Березовского района в сети Интернет (</w:t>
      </w:r>
      <w:hyperlink r:id="rId11" w:history="1">
        <w:r w:rsidR="00211C3D" w:rsidRPr="00C81040">
          <w:rPr>
            <w:rStyle w:val="aa"/>
          </w:rPr>
          <w:t>www.berezovo.ru</w:t>
        </w:r>
      </w:hyperlink>
      <w:r w:rsidR="00211C3D" w:rsidRPr="00C81040">
        <w:t>).</w:t>
      </w:r>
    </w:p>
    <w:p w:rsidR="00E648B6" w:rsidRPr="00C81040" w:rsidRDefault="00FC14B0" w:rsidP="00C81040">
      <w:r w:rsidRPr="00C81040">
        <w:t>4.</w:t>
      </w:r>
      <w:r w:rsidR="00211C3D" w:rsidRPr="00C81040">
        <w:t xml:space="preserve"> Настоя</w:t>
      </w:r>
      <w:r w:rsidR="00B153B8" w:rsidRPr="00C81040">
        <w:t>щее</w:t>
      </w:r>
      <w:r w:rsidR="00211C3D" w:rsidRPr="00C81040">
        <w:t xml:space="preserve"> постановление вступает в силу после его официального опубликования.</w:t>
      </w:r>
    </w:p>
    <w:p w:rsidR="00E648B6" w:rsidRPr="00C81040" w:rsidRDefault="00FC14B0" w:rsidP="00C81040">
      <w:r w:rsidRPr="00C81040">
        <w:lastRenderedPageBreak/>
        <w:t>5</w:t>
      </w:r>
      <w:r w:rsidR="00211C3D" w:rsidRPr="00C81040">
        <w:t>.</w:t>
      </w:r>
      <w:r w:rsidR="00E648B6" w:rsidRPr="00C81040">
        <w:t xml:space="preserve"> </w:t>
      </w:r>
      <w:r w:rsidR="009030E9" w:rsidRPr="00C81040">
        <w:t xml:space="preserve">Контроль за выполнением </w:t>
      </w:r>
      <w:r w:rsidR="00211C3D" w:rsidRPr="00C81040">
        <w:t>настоящего постановления возложить на заместителя главы администрации района по социальным вопросам</w:t>
      </w:r>
      <w:r w:rsidR="00E648B6" w:rsidRPr="00C81040">
        <w:t xml:space="preserve"> </w:t>
      </w:r>
      <w:r w:rsidR="00211C3D" w:rsidRPr="00C81040">
        <w:t>И.В. Чечёткину</w:t>
      </w:r>
      <w:r w:rsidR="009030E9" w:rsidRPr="00C81040">
        <w:t>.</w:t>
      </w:r>
    </w:p>
    <w:p w:rsidR="00E648B6" w:rsidRDefault="00E648B6" w:rsidP="00C81040">
      <w:pPr>
        <w:ind w:left="567" w:firstLine="0"/>
      </w:pPr>
    </w:p>
    <w:p w:rsidR="00C81040" w:rsidRDefault="00C81040" w:rsidP="00C81040">
      <w:pPr>
        <w:ind w:left="567" w:firstLine="0"/>
      </w:pPr>
    </w:p>
    <w:p w:rsidR="00C81040" w:rsidRPr="00C81040" w:rsidRDefault="00C81040" w:rsidP="00C81040">
      <w:pPr>
        <w:ind w:left="567" w:firstLine="0"/>
      </w:pPr>
    </w:p>
    <w:p w:rsidR="00890C27" w:rsidRPr="00C81040" w:rsidRDefault="00211C3D" w:rsidP="00C81040">
      <w:pPr>
        <w:ind w:left="567" w:firstLine="0"/>
      </w:pPr>
      <w:r w:rsidRPr="00C81040">
        <w:t>Глава</w:t>
      </w:r>
      <w:r w:rsidR="00563EBD" w:rsidRPr="00C81040">
        <w:t xml:space="preserve"> администрации </w:t>
      </w:r>
      <w:r w:rsidRPr="00C81040">
        <w:t>района</w:t>
      </w:r>
      <w:r w:rsidR="00E648B6" w:rsidRPr="00C81040">
        <w:t xml:space="preserve"> </w:t>
      </w:r>
      <w:r w:rsidR="00C81040">
        <w:tab/>
      </w:r>
      <w:r w:rsidR="00C81040">
        <w:tab/>
      </w:r>
      <w:r w:rsidR="00C81040">
        <w:tab/>
      </w:r>
      <w:r w:rsidR="00C81040">
        <w:tab/>
      </w:r>
      <w:r w:rsidR="00C81040">
        <w:tab/>
      </w:r>
      <w:r w:rsidR="00C81040">
        <w:tab/>
      </w:r>
      <w:r w:rsidR="00E648B6" w:rsidRPr="00C81040">
        <w:t xml:space="preserve"> </w:t>
      </w:r>
      <w:r w:rsidR="00B37046" w:rsidRPr="00C81040">
        <w:t>Л.К.</w:t>
      </w:r>
      <w:r w:rsidRPr="00C81040">
        <w:t>Коротун</w:t>
      </w:r>
    </w:p>
    <w:p w:rsidR="0072543B" w:rsidRDefault="0072543B" w:rsidP="00C81040">
      <w:pPr>
        <w:ind w:left="567" w:firstLine="0"/>
      </w:pPr>
    </w:p>
    <w:p w:rsidR="00C81040" w:rsidRDefault="00C81040" w:rsidP="00C81040">
      <w:pPr>
        <w:ind w:left="567" w:firstLine="0"/>
      </w:pPr>
    </w:p>
    <w:p w:rsidR="00C81040" w:rsidRPr="00C81040" w:rsidRDefault="00C81040" w:rsidP="00C81040">
      <w:pPr>
        <w:ind w:left="567" w:firstLine="0"/>
      </w:pPr>
    </w:p>
    <w:p w:rsidR="00946AB2" w:rsidRPr="00E648B6" w:rsidRDefault="00946AB2">
      <w:pPr>
        <w:rPr>
          <w:rFonts w:cs="Arial"/>
        </w:rPr>
        <w:sectPr w:rsidR="00946AB2" w:rsidRPr="00E648B6" w:rsidSect="00B37046">
          <w:pgSz w:w="11906" w:h="16838"/>
          <w:pgMar w:top="397" w:right="1134" w:bottom="567" w:left="1418" w:header="709" w:footer="709" w:gutter="0"/>
          <w:cols w:space="708"/>
          <w:docGrid w:linePitch="360"/>
        </w:sectPr>
      </w:pPr>
    </w:p>
    <w:p w:rsidR="00C81040" w:rsidRPr="00C81040" w:rsidRDefault="00C81040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81040" w:rsidRPr="00C81040" w:rsidRDefault="00C81040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81040" w:rsidRPr="00C81040" w:rsidRDefault="00946AB2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C81040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946AB2" w:rsidRPr="00C81040" w:rsidRDefault="00946AB2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81040">
        <w:rPr>
          <w:rFonts w:cs="Arial"/>
          <w:b/>
          <w:bCs/>
          <w:kern w:val="28"/>
          <w:sz w:val="32"/>
          <w:szCs w:val="32"/>
        </w:rPr>
        <w:t xml:space="preserve"> к проекту постановления</w:t>
      </w:r>
    </w:p>
    <w:p w:rsidR="00A43FEE" w:rsidRPr="00C81040" w:rsidRDefault="00946AB2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81040">
        <w:rPr>
          <w:rFonts w:cs="Arial"/>
          <w:b/>
          <w:bCs/>
          <w:kern w:val="28"/>
          <w:sz w:val="32"/>
          <w:szCs w:val="32"/>
        </w:rPr>
        <w:t>администрации Березов</w:t>
      </w:r>
      <w:r w:rsidR="00B77AAC" w:rsidRPr="00C81040">
        <w:rPr>
          <w:rFonts w:cs="Arial"/>
          <w:b/>
          <w:bCs/>
          <w:kern w:val="28"/>
          <w:sz w:val="32"/>
          <w:szCs w:val="32"/>
        </w:rPr>
        <w:t>ского района</w:t>
      </w:r>
    </w:p>
    <w:p w:rsidR="00946AB2" w:rsidRPr="00C81040" w:rsidRDefault="00B77AAC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81040">
        <w:rPr>
          <w:rFonts w:cs="Arial"/>
          <w:b/>
          <w:bCs/>
          <w:kern w:val="28"/>
          <w:sz w:val="32"/>
          <w:szCs w:val="32"/>
        </w:rPr>
        <w:t>от 07.08.2012</w:t>
      </w:r>
      <w:r w:rsidR="00E648B6" w:rsidRPr="00C81040">
        <w:rPr>
          <w:rFonts w:cs="Arial"/>
          <w:b/>
          <w:bCs/>
          <w:kern w:val="28"/>
          <w:sz w:val="32"/>
          <w:szCs w:val="32"/>
        </w:rPr>
        <w:t xml:space="preserve"> </w:t>
      </w:r>
      <w:r w:rsidR="00A43FEE" w:rsidRPr="00C81040">
        <w:rPr>
          <w:rFonts w:cs="Arial"/>
          <w:b/>
          <w:bCs/>
          <w:kern w:val="28"/>
          <w:sz w:val="32"/>
          <w:szCs w:val="32"/>
        </w:rPr>
        <w:t>№1091</w:t>
      </w:r>
    </w:p>
    <w:p w:rsidR="00946AB2" w:rsidRPr="00C81040" w:rsidRDefault="00946AB2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81040" w:rsidRPr="00C81040" w:rsidRDefault="00C81040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46AB2" w:rsidRPr="00C81040" w:rsidRDefault="00946AB2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81040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946AB2" w:rsidRPr="00C81040" w:rsidRDefault="00946AB2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81040">
        <w:rPr>
          <w:rFonts w:cs="Arial"/>
          <w:b/>
          <w:bCs/>
          <w:kern w:val="28"/>
          <w:sz w:val="32"/>
          <w:szCs w:val="32"/>
        </w:rPr>
        <w:t>к целевой программе</w:t>
      </w:r>
      <w:r w:rsidR="00E648B6" w:rsidRPr="00C81040">
        <w:rPr>
          <w:rFonts w:cs="Arial"/>
          <w:b/>
          <w:bCs/>
          <w:kern w:val="28"/>
          <w:sz w:val="32"/>
          <w:szCs w:val="32"/>
        </w:rPr>
        <w:t xml:space="preserve"> </w:t>
      </w:r>
      <w:r w:rsidRPr="00C81040">
        <w:rPr>
          <w:rFonts w:cs="Arial"/>
          <w:b/>
          <w:bCs/>
          <w:kern w:val="28"/>
          <w:sz w:val="32"/>
          <w:szCs w:val="32"/>
        </w:rPr>
        <w:t xml:space="preserve">по организации отдыха и оздоровления </w:t>
      </w:r>
    </w:p>
    <w:p w:rsidR="00946AB2" w:rsidRPr="00C81040" w:rsidRDefault="00946AB2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81040">
        <w:rPr>
          <w:rFonts w:cs="Arial"/>
          <w:b/>
          <w:bCs/>
          <w:kern w:val="28"/>
          <w:sz w:val="32"/>
          <w:szCs w:val="32"/>
        </w:rPr>
        <w:t xml:space="preserve">детей, подростков и молодёжи </w:t>
      </w:r>
    </w:p>
    <w:p w:rsidR="00946AB2" w:rsidRPr="00C81040" w:rsidRDefault="00946AB2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81040">
        <w:rPr>
          <w:rFonts w:cs="Arial"/>
          <w:b/>
          <w:bCs/>
          <w:kern w:val="28"/>
          <w:sz w:val="32"/>
          <w:szCs w:val="32"/>
        </w:rPr>
        <w:t>Березовского района</w:t>
      </w:r>
      <w:r w:rsidR="00E648B6" w:rsidRPr="00C81040">
        <w:rPr>
          <w:rFonts w:cs="Arial"/>
          <w:b/>
          <w:bCs/>
          <w:kern w:val="28"/>
          <w:sz w:val="32"/>
          <w:szCs w:val="32"/>
        </w:rPr>
        <w:t xml:space="preserve"> </w:t>
      </w:r>
      <w:r w:rsidRPr="00C81040">
        <w:rPr>
          <w:rFonts w:cs="Arial"/>
          <w:b/>
          <w:bCs/>
          <w:kern w:val="28"/>
          <w:sz w:val="32"/>
          <w:szCs w:val="32"/>
        </w:rPr>
        <w:t>«Каникулы</w:t>
      </w:r>
      <w:r w:rsidR="00E648B6" w:rsidRPr="00C81040">
        <w:rPr>
          <w:rFonts w:cs="Arial"/>
          <w:b/>
          <w:bCs/>
          <w:kern w:val="28"/>
          <w:sz w:val="32"/>
          <w:szCs w:val="32"/>
        </w:rPr>
        <w:t xml:space="preserve"> </w:t>
      </w:r>
      <w:r w:rsidRPr="00C81040">
        <w:rPr>
          <w:rFonts w:cs="Arial"/>
          <w:b/>
          <w:bCs/>
          <w:kern w:val="28"/>
          <w:sz w:val="32"/>
          <w:szCs w:val="32"/>
        </w:rPr>
        <w:t>2012 -2014»</w:t>
      </w:r>
    </w:p>
    <w:p w:rsidR="00C81040" w:rsidRPr="00C81040" w:rsidRDefault="00C81040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81040" w:rsidRPr="00C81040" w:rsidRDefault="00C81040" w:rsidP="00C8104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46AB2" w:rsidRPr="00C81040" w:rsidRDefault="00946AB2" w:rsidP="00C81040">
      <w:pPr>
        <w:pStyle w:val="ConsPlusTitle"/>
        <w:widowControl/>
        <w:jc w:val="both"/>
        <w:rPr>
          <w:rFonts w:cs="Times New Roman"/>
          <w:b w:val="0"/>
          <w:bCs w:val="0"/>
          <w:sz w:val="24"/>
          <w:szCs w:val="24"/>
        </w:rPr>
      </w:pPr>
    </w:p>
    <w:p w:rsidR="00946AB2" w:rsidRPr="00C81040" w:rsidRDefault="00946AB2" w:rsidP="00C81040">
      <w:pPr>
        <w:pStyle w:val="ConsPlusTitle"/>
        <w:widowControl/>
        <w:jc w:val="center"/>
        <w:rPr>
          <w:iCs/>
          <w:sz w:val="30"/>
          <w:szCs w:val="28"/>
        </w:rPr>
      </w:pPr>
      <w:r w:rsidRPr="00C81040">
        <w:rPr>
          <w:iCs/>
          <w:sz w:val="30"/>
          <w:szCs w:val="28"/>
        </w:rPr>
        <w:t>Перечень программных мероприятий целевой программы по организации отдыха и оздоровления детей, подростков и молодёжи</w:t>
      </w:r>
      <w:r w:rsidR="00E648B6" w:rsidRPr="00C81040">
        <w:rPr>
          <w:iCs/>
          <w:sz w:val="30"/>
          <w:szCs w:val="28"/>
        </w:rPr>
        <w:t xml:space="preserve"> </w:t>
      </w:r>
      <w:r w:rsidRPr="00C81040">
        <w:rPr>
          <w:iCs/>
          <w:sz w:val="30"/>
          <w:szCs w:val="28"/>
        </w:rPr>
        <w:t>Березовского района «Каник</w:t>
      </w:r>
      <w:r w:rsidR="00B77AAC" w:rsidRPr="00C81040">
        <w:rPr>
          <w:iCs/>
          <w:sz w:val="30"/>
          <w:szCs w:val="28"/>
        </w:rPr>
        <w:t>улы 2012 -</w:t>
      </w:r>
      <w:r w:rsidRPr="00C81040">
        <w:rPr>
          <w:iCs/>
          <w:sz w:val="30"/>
          <w:szCs w:val="28"/>
        </w:rPr>
        <w:t>2014»</w:t>
      </w:r>
    </w:p>
    <w:p w:rsidR="00E648B6" w:rsidRPr="00C81040" w:rsidRDefault="00E648B6" w:rsidP="00C81040">
      <w:pPr>
        <w:autoSpaceDE w:val="0"/>
        <w:autoSpaceDN w:val="0"/>
        <w:adjustRightInd w:val="0"/>
      </w:pPr>
    </w:p>
    <w:p w:rsidR="00946AB2" w:rsidRPr="00C81040" w:rsidRDefault="00946AB2" w:rsidP="00C81040">
      <w:pPr>
        <w:autoSpaceDE w:val="0"/>
        <w:autoSpaceDN w:val="0"/>
        <w:adjustRightInd w:val="0"/>
        <w:jc w:val="center"/>
      </w:pPr>
      <w:r w:rsidRPr="00C81040">
        <w:t>(утверждена</w:t>
      </w:r>
      <w:r w:rsidR="00E648B6" w:rsidRPr="00C81040">
        <w:t xml:space="preserve"> </w:t>
      </w:r>
      <w:hyperlink r:id="rId12" w:history="1">
        <w:r w:rsidRPr="00C81040">
          <w:t>постановлени</w:t>
        </w:r>
      </w:hyperlink>
      <w:r w:rsidRPr="00C81040">
        <w:t xml:space="preserve">ем </w:t>
      </w:r>
      <w:r w:rsidR="00A43FEE" w:rsidRPr="00C81040">
        <w:t>администрации Березовского</w:t>
      </w:r>
      <w:r w:rsidRPr="00C81040">
        <w:t xml:space="preserve"> района</w:t>
      </w:r>
      <w:r w:rsidR="00C81040" w:rsidRPr="00C81040">
        <w:t xml:space="preserve"> </w:t>
      </w:r>
      <w:r w:rsidR="00EE6092" w:rsidRPr="00C81040">
        <w:t>о</w:t>
      </w:r>
      <w:r w:rsidR="00A43FEE" w:rsidRPr="00C81040">
        <w:t>т</w:t>
      </w:r>
      <w:r w:rsidR="00E648B6" w:rsidRPr="00C81040">
        <w:t xml:space="preserve"> </w:t>
      </w:r>
      <w:r w:rsidR="00A43FEE" w:rsidRPr="00C81040">
        <w:t>26.12.2011 №</w:t>
      </w:r>
      <w:r w:rsidRPr="00C81040">
        <w:t>1908</w:t>
      </w:r>
    </w:p>
    <w:p w:rsidR="00946AB2" w:rsidRPr="00C81040" w:rsidRDefault="00946AB2" w:rsidP="00C81040">
      <w:pPr>
        <w:jc w:val="center"/>
      </w:pPr>
    </w:p>
    <w:p w:rsidR="00946AB2" w:rsidRDefault="00946AB2" w:rsidP="00C81040">
      <w:r w:rsidRPr="00C81040">
        <w:t>Участники Программы - Уполномоченные органы администрации Березовского района</w:t>
      </w:r>
      <w:r w:rsidR="00E648B6" w:rsidRPr="00C81040">
        <w:t xml:space="preserve"> </w:t>
      </w:r>
      <w:r w:rsidRPr="00C81040">
        <w:t>по организации и обеспечению отдыха и оздоровления детей, проживающих в Березовском районе, определенные постановлением администрации Бере</w:t>
      </w:r>
      <w:r w:rsidR="00A43FEE" w:rsidRPr="00C81040">
        <w:t>зовского района от 09.04.2010 №</w:t>
      </w:r>
      <w:r w:rsidRPr="00C81040">
        <w:t>389 (Комитет образования, Комитет по молодежной политике, спорту</w:t>
      </w:r>
      <w:r w:rsidR="00E648B6" w:rsidRPr="00C81040">
        <w:t xml:space="preserve"> </w:t>
      </w:r>
      <w:r w:rsidRPr="00C81040">
        <w:t>и туризму; Комитет по культуре и кино), секретарь комиссии по организации отдыха и оздоровления детей.</w:t>
      </w:r>
    </w:p>
    <w:p w:rsidR="00C81040" w:rsidRDefault="00C81040" w:rsidP="00C81040"/>
    <w:p w:rsidR="00893ECA" w:rsidRPr="00C81040" w:rsidRDefault="00893ECA" w:rsidP="00C81040"/>
    <w:tbl>
      <w:tblPr>
        <w:tblW w:w="142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8"/>
        <w:gridCol w:w="4133"/>
        <w:gridCol w:w="2337"/>
        <w:gridCol w:w="16"/>
        <w:gridCol w:w="892"/>
        <w:gridCol w:w="8"/>
        <w:gridCol w:w="1006"/>
        <w:gridCol w:w="70"/>
        <w:gridCol w:w="716"/>
        <w:gridCol w:w="16"/>
        <w:gridCol w:w="26"/>
        <w:gridCol w:w="1028"/>
        <w:gridCol w:w="55"/>
        <w:gridCol w:w="1385"/>
        <w:gridCol w:w="194"/>
        <w:gridCol w:w="1654"/>
        <w:gridCol w:w="12"/>
      </w:tblGrid>
      <w:tr w:rsidR="00946AB2" w:rsidRPr="00E648B6" w:rsidTr="00893ECA">
        <w:trPr>
          <w:gridAfter w:val="1"/>
          <w:wAfter w:w="12" w:type="dxa"/>
          <w:trHeight w:val="480"/>
          <w:jc w:val="center"/>
        </w:trPr>
        <w:tc>
          <w:tcPr>
            <w:tcW w:w="7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0"/>
            </w:pPr>
          </w:p>
          <w:p w:rsidR="00946AB2" w:rsidRPr="00E648B6" w:rsidRDefault="00946AB2" w:rsidP="00C81040">
            <w:pPr>
              <w:pStyle w:val="Table0"/>
            </w:pPr>
            <w:r w:rsidRPr="00E648B6">
              <w:t xml:space="preserve">N </w:t>
            </w:r>
            <w:r w:rsidRPr="00E648B6">
              <w:lastRenderedPageBreak/>
              <w:t>п/п</w:t>
            </w:r>
          </w:p>
        </w:tc>
        <w:tc>
          <w:tcPr>
            <w:tcW w:w="41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0"/>
            </w:pPr>
          </w:p>
          <w:p w:rsidR="00946AB2" w:rsidRPr="00E648B6" w:rsidRDefault="00946AB2" w:rsidP="00C81040">
            <w:pPr>
              <w:pStyle w:val="Table0"/>
            </w:pPr>
            <w:r w:rsidRPr="00E648B6">
              <w:t>Мероприятия</w:t>
            </w:r>
            <w:r w:rsidR="00C81040">
              <w:t xml:space="preserve"> </w:t>
            </w:r>
            <w:r w:rsidRPr="00E648B6">
              <w:t>программы</w:t>
            </w:r>
          </w:p>
        </w:tc>
        <w:tc>
          <w:tcPr>
            <w:tcW w:w="233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0"/>
            </w:pPr>
          </w:p>
          <w:p w:rsidR="00946AB2" w:rsidRPr="00E648B6" w:rsidRDefault="00946AB2" w:rsidP="00C81040">
            <w:pPr>
              <w:pStyle w:val="Table0"/>
            </w:pPr>
            <w:r w:rsidRPr="00E648B6">
              <w:t xml:space="preserve">Источники </w:t>
            </w:r>
            <w:r w:rsidRPr="00E648B6">
              <w:lastRenderedPageBreak/>
              <w:t>финансирования</w:t>
            </w:r>
          </w:p>
        </w:tc>
        <w:tc>
          <w:tcPr>
            <w:tcW w:w="382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0"/>
            </w:pPr>
            <w:r w:rsidRPr="00E648B6">
              <w:lastRenderedPageBreak/>
              <w:t>Финансовые затраты на</w:t>
            </w:r>
            <w:r w:rsidR="00E648B6" w:rsidRPr="00E648B6">
              <w:t xml:space="preserve"> </w:t>
            </w:r>
            <w:r w:rsidRPr="00E648B6">
              <w:t>реализацию</w:t>
            </w:r>
            <w:r w:rsidR="00E648B6" w:rsidRPr="00E648B6">
              <w:t xml:space="preserve"> </w:t>
            </w:r>
            <w:r w:rsidRPr="00E648B6">
              <w:t>(тыс. рублей)</w:t>
            </w:r>
          </w:p>
        </w:tc>
        <w:tc>
          <w:tcPr>
            <w:tcW w:w="157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0"/>
            </w:pPr>
          </w:p>
          <w:p w:rsidR="00946AB2" w:rsidRPr="00E648B6" w:rsidRDefault="00946AB2" w:rsidP="00C81040">
            <w:pPr>
              <w:pStyle w:val="Table0"/>
            </w:pPr>
            <w:r w:rsidRPr="00E648B6">
              <w:t>Срок</w:t>
            </w:r>
            <w:r w:rsidR="00E648B6" w:rsidRPr="00E648B6">
              <w:t xml:space="preserve"> </w:t>
            </w:r>
            <w:r w:rsidRPr="00E648B6">
              <w:lastRenderedPageBreak/>
              <w:t>выполнения</w:t>
            </w:r>
          </w:p>
        </w:tc>
        <w:tc>
          <w:tcPr>
            <w:tcW w:w="1654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lastRenderedPageBreak/>
              <w:t xml:space="preserve">Ожидаемые </w:t>
            </w:r>
            <w:r w:rsidRPr="00E648B6">
              <w:br/>
              <w:t>результаты</w:t>
            </w: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90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292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 том числе:</w:t>
            </w:r>
          </w:p>
        </w:tc>
        <w:tc>
          <w:tcPr>
            <w:tcW w:w="157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48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90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6A8C" w:rsidRPr="00E648B6" w:rsidRDefault="00946AB2" w:rsidP="00C81040">
            <w:pPr>
              <w:pStyle w:val="Table"/>
            </w:pPr>
            <w:r w:rsidRPr="00E648B6">
              <w:t>в</w:t>
            </w:r>
          </w:p>
          <w:p w:rsidR="00946AB2" w:rsidRPr="00E648B6" w:rsidRDefault="00946AB2" w:rsidP="00C81040">
            <w:pPr>
              <w:pStyle w:val="Table"/>
            </w:pPr>
            <w:smartTag w:uri="urn:schemas-microsoft-com:office:smarttags" w:element="metricconverter">
              <w:smartTagPr>
                <w:attr w:name="ProductID" w:val="2012 г"/>
              </w:smartTagPr>
              <w:r w:rsidRPr="00E648B6">
                <w:t>2012</w:t>
              </w:r>
              <w:r w:rsidR="002B6A8C" w:rsidRPr="00E648B6">
                <w:t xml:space="preserve"> г</w:t>
              </w:r>
            </w:smartTag>
            <w:r w:rsidR="002B6A8C" w:rsidRPr="00E648B6">
              <w:t>.</w:t>
            </w:r>
          </w:p>
        </w:tc>
        <w:tc>
          <w:tcPr>
            <w:tcW w:w="8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6A8C" w:rsidRPr="00E648B6" w:rsidRDefault="002B6A8C" w:rsidP="00C81040">
            <w:pPr>
              <w:pStyle w:val="Table"/>
            </w:pPr>
            <w:r w:rsidRPr="00E648B6">
              <w:t>в</w:t>
            </w:r>
          </w:p>
          <w:p w:rsidR="00946AB2" w:rsidRPr="00E648B6" w:rsidRDefault="00946AB2" w:rsidP="00C81040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E648B6">
                <w:t>2013</w:t>
              </w:r>
              <w:r w:rsidR="002B6A8C" w:rsidRPr="00E648B6">
                <w:t xml:space="preserve"> </w:t>
              </w:r>
              <w:r w:rsidRPr="00E648B6">
                <w:t>г</w:t>
              </w:r>
            </w:smartTag>
            <w:r w:rsidRPr="00E648B6">
              <w:t>.</w:t>
            </w: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6A8C" w:rsidRPr="00E648B6" w:rsidRDefault="002B6A8C" w:rsidP="00C81040">
            <w:pPr>
              <w:pStyle w:val="Table"/>
            </w:pPr>
            <w:r w:rsidRPr="00E648B6">
              <w:t>в</w:t>
            </w:r>
          </w:p>
          <w:p w:rsidR="00946AB2" w:rsidRPr="00E648B6" w:rsidRDefault="00946AB2" w:rsidP="00C81040">
            <w:pPr>
              <w:pStyle w:val="Table"/>
            </w:pPr>
            <w:smartTag w:uri="urn:schemas-microsoft-com:office:smarttags" w:element="metricconverter">
              <w:smartTagPr>
                <w:attr w:name="ProductID" w:val="2014 г"/>
              </w:smartTagPr>
              <w:r w:rsidRPr="00E648B6">
                <w:t>2014</w:t>
              </w:r>
              <w:r w:rsidR="002B6A8C" w:rsidRPr="00E648B6">
                <w:t xml:space="preserve"> </w:t>
              </w:r>
              <w:r w:rsidRPr="00E648B6">
                <w:t>г</w:t>
              </w:r>
            </w:smartTag>
            <w:r w:rsidRPr="00E648B6">
              <w:t>.</w:t>
            </w:r>
          </w:p>
        </w:tc>
        <w:tc>
          <w:tcPr>
            <w:tcW w:w="157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197"/>
          <w:jc w:val="center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1</w:t>
            </w:r>
          </w:p>
        </w:tc>
        <w:tc>
          <w:tcPr>
            <w:tcW w:w="4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2</w:t>
            </w: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3</w:t>
            </w: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5</w:t>
            </w:r>
          </w:p>
        </w:tc>
        <w:tc>
          <w:tcPr>
            <w:tcW w:w="8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6</w:t>
            </w: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7</w:t>
            </w:r>
          </w:p>
        </w:tc>
        <w:tc>
          <w:tcPr>
            <w:tcW w:w="15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8</w:t>
            </w:r>
          </w:p>
        </w:tc>
        <w:tc>
          <w:tcPr>
            <w:tcW w:w="16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9</w:t>
            </w: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14254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AB2" w:rsidRDefault="00946AB2" w:rsidP="00C81040">
            <w:pPr>
              <w:pStyle w:val="Table"/>
            </w:pPr>
            <w:r w:rsidRPr="00E648B6">
              <w:t xml:space="preserve">Раздел 1. Организационные мероприятия </w:t>
            </w:r>
          </w:p>
          <w:p w:rsidR="00893ECA" w:rsidRPr="00E648B6" w:rsidRDefault="00893ECA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14254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AB2" w:rsidRDefault="00946AB2" w:rsidP="00C81040">
            <w:pPr>
              <w:pStyle w:val="Table"/>
            </w:pPr>
            <w:r w:rsidRPr="00E648B6">
              <w:t xml:space="preserve">Задача 1. Обеспечение мер безопасности при организации оздоровительной компании и комфортных условий пребывания в учреждениях, обеспечивающих отдых и оздоровление детей на территории Березовского района. </w:t>
            </w:r>
          </w:p>
          <w:p w:rsidR="00893ECA" w:rsidRPr="00E648B6" w:rsidRDefault="00893ECA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1.1 .1</w:t>
            </w:r>
          </w:p>
        </w:tc>
        <w:tc>
          <w:tcPr>
            <w:tcW w:w="4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Аккарицидная</w:t>
            </w:r>
            <w:r w:rsidR="00E648B6" w:rsidRPr="00E648B6">
              <w:t xml:space="preserve"> </w:t>
            </w:r>
            <w:r w:rsidRPr="00E648B6">
              <w:t>обработка прилегающей территории к образовательным учреждениям, на базе</w:t>
            </w:r>
            <w:r w:rsidR="00E648B6" w:rsidRPr="00E648B6">
              <w:t xml:space="preserve"> </w:t>
            </w:r>
            <w:r w:rsidRPr="00E648B6">
              <w:t>которых организуются летние оздоровительные</w:t>
            </w:r>
            <w:r w:rsidR="00E648B6" w:rsidRPr="00E648B6">
              <w:t xml:space="preserve"> </w:t>
            </w:r>
            <w:r w:rsidRPr="00E648B6">
              <w:t xml:space="preserve">лагеря с дневным пребыванием; </w:t>
            </w:r>
            <w:r w:rsidRPr="00E648B6">
              <w:rPr>
                <w:highlight w:val="yellow"/>
              </w:rPr>
              <w:t>оплата стоимости услуг ФБУЗ «Центр гигиены и эпидемиологии в ХМАО-Югр</w:t>
            </w:r>
            <w:r w:rsidR="002B6A8C" w:rsidRPr="00E648B6">
              <w:rPr>
                <w:highlight w:val="yellow"/>
              </w:rPr>
              <w:t>е</w:t>
            </w:r>
            <w:r w:rsidRPr="00E648B6">
              <w:rPr>
                <w:highlight w:val="yellow"/>
              </w:rPr>
              <w:t xml:space="preserve"> в Белоярском и Березовском районах»</w:t>
            </w:r>
            <w:r w:rsidRPr="00E648B6">
              <w:t xml:space="preserve"> </w:t>
            </w:r>
          </w:p>
          <w:p w:rsidR="00946AB2" w:rsidRPr="00E648B6" w:rsidRDefault="00946AB2" w:rsidP="00C81040">
            <w:pPr>
              <w:pStyle w:val="Table"/>
            </w:pPr>
          </w:p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453,4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165,4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144,0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144,0</w:t>
            </w:r>
          </w:p>
        </w:tc>
        <w:tc>
          <w:tcPr>
            <w:tcW w:w="15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Май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Default="00946AB2" w:rsidP="00C81040">
            <w:pPr>
              <w:pStyle w:val="Table"/>
            </w:pPr>
            <w:r w:rsidRPr="00E648B6">
              <w:t>Обеспечение</w:t>
            </w:r>
            <w:r w:rsidR="00E648B6" w:rsidRPr="00E648B6">
              <w:t xml:space="preserve"> </w:t>
            </w:r>
            <w:r w:rsidRPr="00E648B6">
              <w:t>выполнения санитарно-противоэпидеомилогических (профилактических) мероприятий. (Обработка территории учреждений, на базе которых организованы лагеря с дневным пребыванием в</w:t>
            </w:r>
            <w:r w:rsidR="00E648B6" w:rsidRPr="00E648B6">
              <w:t xml:space="preserve"> </w:t>
            </w:r>
            <w:r w:rsidR="00875BA8" w:rsidRPr="00E648B6">
              <w:t>п.</w:t>
            </w:r>
            <w:r w:rsidRPr="00E648B6">
              <w:t>Светлый,</w:t>
            </w:r>
            <w:r w:rsidR="00E648B6" w:rsidRPr="00E648B6">
              <w:t xml:space="preserve"> </w:t>
            </w:r>
            <w:r w:rsidR="00875BA8" w:rsidRPr="00E648B6">
              <w:t>п.Приполярный, д.</w:t>
            </w:r>
            <w:r w:rsidRPr="00E648B6">
              <w:t>Хулимсунт)</w:t>
            </w:r>
          </w:p>
          <w:p w:rsidR="00893ECA" w:rsidRPr="00E648B6" w:rsidRDefault="00893ECA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Федеральный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453,4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165,4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144,0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144,0</w:t>
            </w: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153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25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159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70"/>
          <w:jc w:val="center"/>
        </w:trPr>
        <w:tc>
          <w:tcPr>
            <w:tcW w:w="719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lastRenderedPageBreak/>
              <w:t>1.1.2.</w:t>
            </w:r>
          </w:p>
        </w:tc>
        <w:tc>
          <w:tcPr>
            <w:tcW w:w="4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Приобретение спортивного инвентаря для летнего стационарного лагеря на базе МУ КМЦ «Звездный»</w:t>
            </w:r>
            <w:r w:rsidR="00E648B6" w:rsidRPr="00E648B6">
              <w:t xml:space="preserve">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90,0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25,0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30,0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35,0</w:t>
            </w:r>
          </w:p>
        </w:tc>
        <w:tc>
          <w:tcPr>
            <w:tcW w:w="15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Улучшение материальной базы муниципального учреждения, обеспечивающего работу стационарного лагеря</w:t>
            </w:r>
          </w:p>
        </w:tc>
      </w:tr>
      <w:tr w:rsidR="00946AB2" w:rsidRPr="00E648B6" w:rsidTr="00893ECA">
        <w:trPr>
          <w:gridAfter w:val="1"/>
          <w:wAfter w:w="12" w:type="dxa"/>
          <w:trHeight w:val="165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Федеральный бюджет 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85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10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90,0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25,0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30,0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35,0</w:t>
            </w:r>
          </w:p>
        </w:tc>
        <w:tc>
          <w:tcPr>
            <w:tcW w:w="15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25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192"/>
          <w:jc w:val="center"/>
        </w:trPr>
        <w:tc>
          <w:tcPr>
            <w:tcW w:w="14254" w:type="dxa"/>
            <w:gridSpan w:val="16"/>
            <w:tcBorders>
              <w:top w:val="nil"/>
              <w:left w:val="single" w:sz="6" w:space="0" w:color="auto"/>
              <w:bottom w:val="single" w:sz="4" w:space="0" w:color="auto"/>
            </w:tcBorders>
          </w:tcPr>
          <w:p w:rsidR="00946AB2" w:rsidRDefault="00946AB2" w:rsidP="00C81040">
            <w:pPr>
              <w:pStyle w:val="Table"/>
            </w:pPr>
            <w:r w:rsidRPr="00E648B6">
              <w:t>Задача 2. Совершенствование кадрового, информационного обеспечения</w:t>
            </w:r>
            <w:r w:rsidR="00E648B6" w:rsidRPr="00E648B6">
              <w:t xml:space="preserve"> </w:t>
            </w:r>
            <w:r w:rsidRPr="00E648B6">
              <w:t>в организации и проведении мероприятий, направленных на организацию отдыха и оздоровления детей</w:t>
            </w:r>
          </w:p>
          <w:p w:rsidR="00893ECA" w:rsidRPr="00E648B6" w:rsidRDefault="00893ECA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347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11.2.1 </w:t>
            </w:r>
          </w:p>
        </w:tc>
        <w:tc>
          <w:tcPr>
            <w:tcW w:w="41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Проведение обучающих семинаров и совещаний организаторов оздоровления, отдыха, занятости детей, подростков и молодежи района</w:t>
            </w:r>
            <w:r w:rsidR="00E648B6" w:rsidRPr="00E648B6">
              <w:t xml:space="preserve"> </w:t>
            </w:r>
          </w:p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200,0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-</w:t>
            </w:r>
          </w:p>
        </w:tc>
        <w:tc>
          <w:tcPr>
            <w:tcW w:w="82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100,0</w:t>
            </w: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100,0</w:t>
            </w:r>
          </w:p>
        </w:tc>
        <w:tc>
          <w:tcPr>
            <w:tcW w:w="15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Март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Default="00946AB2" w:rsidP="00C81040">
            <w:pPr>
              <w:pStyle w:val="Table"/>
            </w:pPr>
            <w:r w:rsidRPr="00E648B6">
              <w:t>Повышение квалификации специалистов – организаторов оздоровительной компании</w:t>
            </w:r>
          </w:p>
          <w:p w:rsidR="00893ECA" w:rsidRPr="00E648B6" w:rsidRDefault="00893ECA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80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Федеральный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300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200,0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100,0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100,0</w:t>
            </w: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550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82"/>
          <w:jc w:val="center"/>
        </w:trPr>
        <w:tc>
          <w:tcPr>
            <w:tcW w:w="719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1.2.2.</w:t>
            </w:r>
          </w:p>
        </w:tc>
        <w:tc>
          <w:tcPr>
            <w:tcW w:w="4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Информационное сопровождение оздоровительной кампании: издание буклетов; памяток, нормативно-правовых и методических документов</w:t>
            </w:r>
          </w:p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95,0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45,0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50,0</w:t>
            </w:r>
          </w:p>
        </w:tc>
        <w:tc>
          <w:tcPr>
            <w:tcW w:w="157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Апрель, Май</w:t>
            </w:r>
            <w:r w:rsidR="00E648B6" w:rsidRPr="00E648B6">
              <w:t xml:space="preserve"> 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Повышение информированности населения района</w:t>
            </w:r>
            <w:r w:rsidR="00E648B6" w:rsidRPr="00E648B6">
              <w:t xml:space="preserve"> </w:t>
            </w:r>
            <w:r w:rsidRPr="00E648B6">
              <w:t xml:space="preserve">о формах организации </w:t>
            </w:r>
            <w:r w:rsidRPr="00E648B6">
              <w:lastRenderedPageBreak/>
              <w:t>отдыха,</w:t>
            </w:r>
            <w:r w:rsidR="00E648B6" w:rsidRPr="00E648B6">
              <w:t xml:space="preserve"> </w:t>
            </w:r>
            <w:r w:rsidRPr="00E648B6">
              <w:t>оздоровления и</w:t>
            </w:r>
          </w:p>
          <w:p w:rsidR="00946AB2" w:rsidRDefault="00946AB2" w:rsidP="00C81040">
            <w:pPr>
              <w:pStyle w:val="Table"/>
            </w:pPr>
            <w:r w:rsidRPr="00E648B6">
              <w:t>занятости детей</w:t>
            </w:r>
            <w:r w:rsidR="00E648B6" w:rsidRPr="00E648B6">
              <w:t xml:space="preserve"> </w:t>
            </w:r>
          </w:p>
          <w:p w:rsidR="00893ECA" w:rsidRPr="00E648B6" w:rsidRDefault="00893ECA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03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Федеральный бюджет 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311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183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95,0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45,0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50,0</w:t>
            </w:r>
          </w:p>
        </w:tc>
        <w:tc>
          <w:tcPr>
            <w:tcW w:w="15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540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186"/>
          <w:jc w:val="center"/>
        </w:trPr>
        <w:tc>
          <w:tcPr>
            <w:tcW w:w="719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lastRenderedPageBreak/>
              <w:t>1.2.3</w:t>
            </w:r>
          </w:p>
        </w:tc>
        <w:tc>
          <w:tcPr>
            <w:tcW w:w="4135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Заработная плата</w:t>
            </w:r>
            <w:r w:rsidR="00E648B6" w:rsidRPr="00E648B6">
              <w:t xml:space="preserve"> </w:t>
            </w:r>
            <w:r w:rsidRPr="00E648B6">
              <w:t>работающему персоналу (вожатые, медицинские работники, сотрудники лагеря) в лагерях с дневным пребыванием детей (1,2,3 смена)</w:t>
            </w:r>
          </w:p>
          <w:p w:rsidR="00946AB2" w:rsidRPr="00E648B6" w:rsidRDefault="00946AB2" w:rsidP="00C81040">
            <w:pPr>
              <w:pStyle w:val="Table"/>
            </w:pPr>
          </w:p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Всего 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2340,0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780,0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780,0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780,0</w:t>
            </w:r>
          </w:p>
        </w:tc>
        <w:tc>
          <w:tcPr>
            <w:tcW w:w="157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Июнь – Август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Повышение качества предоставления услуг до 100%</w:t>
            </w:r>
          </w:p>
        </w:tc>
      </w:tr>
      <w:tr w:rsidR="00946AB2" w:rsidRPr="00E648B6" w:rsidTr="00893ECA">
        <w:trPr>
          <w:gridAfter w:val="1"/>
          <w:wAfter w:w="12" w:type="dxa"/>
          <w:trHeight w:val="186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Федеральный бюджет 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311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  <w:p w:rsidR="00893ECA" w:rsidRPr="00E648B6" w:rsidRDefault="00893ECA" w:rsidP="00C81040">
            <w:pPr>
              <w:pStyle w:val="Table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170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2340,0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780,0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780,0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780,0</w:t>
            </w: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90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  <w:p w:rsidR="00893ECA" w:rsidRPr="00E648B6" w:rsidRDefault="00893ECA" w:rsidP="00C81040">
            <w:pPr>
              <w:pStyle w:val="Table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70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1.2.4.</w:t>
            </w:r>
          </w:p>
        </w:tc>
        <w:tc>
          <w:tcPr>
            <w:tcW w:w="41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Оплата стоимости услуг лиц, сопровождающих детей к местам организационного отдыха и обратно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  <w:rPr>
                <w:highlight w:val="yellow"/>
              </w:rPr>
            </w:pPr>
            <w:r w:rsidRPr="00E648B6">
              <w:rPr>
                <w:highlight w:val="yellow"/>
              </w:rPr>
              <w:t>428,9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188,9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120,0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120,0</w:t>
            </w:r>
          </w:p>
        </w:tc>
        <w:tc>
          <w:tcPr>
            <w:tcW w:w="1579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Июнь- август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Default="00946AB2" w:rsidP="00C81040">
            <w:pPr>
              <w:pStyle w:val="Table"/>
            </w:pPr>
            <w:r w:rsidRPr="00E648B6">
              <w:t>Стимулирование педагогов, привлеченных воспитателей за повышенную ответственность за жизнь и здоровье</w:t>
            </w:r>
            <w:r w:rsidR="00E648B6" w:rsidRPr="00E648B6">
              <w:t xml:space="preserve"> </w:t>
            </w:r>
            <w:r w:rsidRPr="00E648B6">
              <w:t>детей в пути следования к месту организованного отдыха</w:t>
            </w:r>
          </w:p>
          <w:p w:rsidR="00893ECA" w:rsidRPr="00E648B6" w:rsidRDefault="00893ECA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16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Default="00946AB2" w:rsidP="00C81040">
            <w:pPr>
              <w:pStyle w:val="Table"/>
            </w:pPr>
            <w:r w:rsidRPr="00E648B6">
              <w:t>Федеральный бюджет</w:t>
            </w:r>
          </w:p>
          <w:p w:rsidR="00893ECA" w:rsidRPr="00E648B6" w:rsidRDefault="00893ECA" w:rsidP="00C81040">
            <w:pPr>
              <w:pStyle w:val="Table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8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  <w:p w:rsidR="00893ECA" w:rsidRPr="00E648B6" w:rsidRDefault="00893ECA" w:rsidP="00C81040">
            <w:pPr>
              <w:pStyle w:val="Table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1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428,9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188,9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120,0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120,0</w:t>
            </w:r>
          </w:p>
        </w:tc>
        <w:tc>
          <w:tcPr>
            <w:tcW w:w="15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405"/>
          <w:jc w:val="center"/>
        </w:trPr>
        <w:tc>
          <w:tcPr>
            <w:tcW w:w="7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2"/>
          <w:wAfter w:w="6170" w:type="dxa"/>
          <w:trHeight w:val="240"/>
          <w:jc w:val="center"/>
        </w:trPr>
        <w:tc>
          <w:tcPr>
            <w:tcW w:w="7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lastRenderedPageBreak/>
              <w:t xml:space="preserve">и т.д.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 </w:t>
            </w:r>
          </w:p>
        </w:tc>
        <w:tc>
          <w:tcPr>
            <w:tcW w:w="41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Итого по разделу </w:t>
            </w: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3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607,3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1 159,3</w:t>
            </w: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1219,0</w:t>
            </w:r>
          </w:p>
        </w:tc>
        <w:tc>
          <w:tcPr>
            <w:tcW w:w="11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1229,0</w:t>
            </w:r>
          </w:p>
        </w:tc>
        <w:tc>
          <w:tcPr>
            <w:tcW w:w="157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Федеральный бюджет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1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1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3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607,3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1 159,3</w:t>
            </w: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1219,0</w:t>
            </w:r>
          </w:p>
        </w:tc>
        <w:tc>
          <w:tcPr>
            <w:tcW w:w="11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1229,0</w:t>
            </w:r>
          </w:p>
        </w:tc>
        <w:tc>
          <w:tcPr>
            <w:tcW w:w="157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1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57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54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14254" w:type="dxa"/>
            <w:gridSpan w:val="1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  <w:p w:rsidR="00946AB2" w:rsidRPr="00E648B6" w:rsidRDefault="00946AB2" w:rsidP="00C81040">
            <w:pPr>
              <w:pStyle w:val="Table"/>
            </w:pPr>
            <w:r w:rsidRPr="00E648B6">
              <w:t>Раздел 2. Основные мероприятия по организации отдыха, оздоровления и занятости детей, подростков и молодежи</w:t>
            </w: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14254" w:type="dxa"/>
            <w:gridSpan w:val="1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Default="00946AB2" w:rsidP="00C81040">
            <w:pPr>
              <w:pStyle w:val="Table"/>
            </w:pPr>
            <w:r w:rsidRPr="00E648B6">
              <w:t xml:space="preserve">Задача. 1. Организация отдыха детей в оздоровительных лагерях с дневным пребыванием детей </w:t>
            </w:r>
          </w:p>
          <w:p w:rsidR="00893ECA" w:rsidRPr="00E648B6" w:rsidRDefault="00893ECA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32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2.1.1.</w:t>
            </w:r>
          </w:p>
        </w:tc>
        <w:tc>
          <w:tcPr>
            <w:tcW w:w="4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Организация питания детей в лагерях с дневным пребыванием детей </w:t>
            </w: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26 270,6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7519,2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  <w:rPr>
                <w:b/>
              </w:rPr>
            </w:pPr>
            <w:r w:rsidRPr="00E648B6">
              <w:t>9</w:t>
            </w:r>
            <w:r w:rsidR="00E648B6" w:rsidRPr="00E648B6">
              <w:t xml:space="preserve"> </w:t>
            </w:r>
            <w:r w:rsidRPr="00E648B6">
              <w:t>375,7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893ECA">
            <w:pPr>
              <w:pStyle w:val="Table"/>
            </w:pPr>
            <w:r w:rsidRPr="00E648B6">
              <w:t>9</w:t>
            </w:r>
            <w:r w:rsidR="00E648B6" w:rsidRPr="00E648B6">
              <w:t xml:space="preserve"> </w:t>
            </w:r>
            <w:r w:rsidRPr="00E648B6">
              <w:t>375,7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Default="00946AB2" w:rsidP="00C81040">
            <w:pPr>
              <w:pStyle w:val="Table"/>
            </w:pPr>
            <w:r w:rsidRPr="00E648B6">
              <w:t>Оплата стоимости питания</w:t>
            </w:r>
            <w:r w:rsidR="00E648B6" w:rsidRPr="00E648B6">
              <w:t xml:space="preserve"> </w:t>
            </w:r>
            <w:r w:rsidRPr="00E648B6">
              <w:t>детям школьного возраста в оздоровительных лагерях с дневным пребыванием детей</w:t>
            </w:r>
          </w:p>
          <w:p w:rsidR="00893ECA" w:rsidRPr="00E648B6" w:rsidRDefault="00893ECA" w:rsidP="00C81040">
            <w:pPr>
              <w:pStyle w:val="Table"/>
              <w:rPr>
                <w:b/>
              </w:rPr>
            </w:pPr>
          </w:p>
        </w:tc>
      </w:tr>
      <w:tr w:rsidR="00946AB2" w:rsidRPr="00E648B6" w:rsidTr="00893ECA">
        <w:trPr>
          <w:gridAfter w:val="1"/>
          <w:wAfter w:w="12" w:type="dxa"/>
          <w:trHeight w:val="315"/>
          <w:jc w:val="center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848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713"/>
          <w:jc w:val="center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25587,0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6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835,6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  <w:rPr>
                <w:b/>
              </w:rPr>
            </w:pPr>
            <w:r w:rsidRPr="00E648B6">
              <w:t>9</w:t>
            </w:r>
            <w:r w:rsidR="00E648B6" w:rsidRPr="00E648B6">
              <w:t xml:space="preserve"> </w:t>
            </w:r>
            <w:r w:rsidRPr="00E648B6">
              <w:t>375,7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  <w:rPr>
                <w:b/>
              </w:rPr>
            </w:pPr>
            <w:r w:rsidRPr="00E648B6">
              <w:t>9</w:t>
            </w:r>
            <w:r w:rsidR="00E648B6" w:rsidRPr="00E648B6">
              <w:t xml:space="preserve"> </w:t>
            </w:r>
            <w:r w:rsidRPr="00E648B6">
              <w:t>375,7</w:t>
            </w: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848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37"/>
          <w:jc w:val="center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683,6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683,6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848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8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92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2.1.2.</w:t>
            </w:r>
          </w:p>
        </w:tc>
        <w:tc>
          <w:tcPr>
            <w:tcW w:w="4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Организация отдыха и оздоровления детей</w:t>
            </w:r>
            <w:r w:rsidR="00E648B6" w:rsidRPr="00E648B6">
              <w:t xml:space="preserve"> </w:t>
            </w: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Всего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17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068,5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5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778,8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5</w:t>
            </w:r>
            <w:r w:rsidR="00E648B6" w:rsidRPr="00E648B6">
              <w:t xml:space="preserve"> </w:t>
            </w:r>
            <w:r w:rsidRPr="00E648B6">
              <w:t>346,3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5</w:t>
            </w:r>
            <w:r w:rsidR="00E648B6" w:rsidRPr="00E648B6">
              <w:t xml:space="preserve"> </w:t>
            </w:r>
            <w:r w:rsidRPr="00E648B6">
              <w:t>943,4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Default="00946AB2" w:rsidP="00C81040">
            <w:pPr>
              <w:pStyle w:val="Table"/>
            </w:pPr>
            <w:r w:rsidRPr="00E648B6">
              <w:t>Организация отдыха и оздоровления</w:t>
            </w:r>
            <w:r w:rsidR="00E648B6" w:rsidRPr="00E648B6">
              <w:t xml:space="preserve"> </w:t>
            </w:r>
            <w:r w:rsidRPr="00E648B6">
              <w:t>(предоставлен</w:t>
            </w:r>
            <w:r w:rsidRPr="00E648B6">
              <w:lastRenderedPageBreak/>
              <w:t>ие путевок, организация выездного отдыха, страхование групп детей на период в пути следования и на месте отдыха</w:t>
            </w:r>
          </w:p>
          <w:p w:rsidR="00893ECA" w:rsidRPr="00E648B6" w:rsidRDefault="00893ECA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92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Федеральный </w:t>
            </w:r>
            <w:r w:rsidRPr="00E648B6">
              <w:lastRenderedPageBreak/>
              <w:t>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lastRenderedPageBreak/>
              <w:t>-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84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405"/>
          <w:jc w:val="center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12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722,7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4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635,9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4</w:t>
            </w:r>
            <w:r w:rsidR="00E648B6" w:rsidRPr="00E648B6">
              <w:t xml:space="preserve"> </w:t>
            </w:r>
            <w:r w:rsidRPr="00E648B6">
              <w:t>043,4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  <w:rPr>
                <w:b/>
              </w:rPr>
            </w:pPr>
            <w:r w:rsidRPr="00E648B6">
              <w:t>4</w:t>
            </w:r>
            <w:r w:rsidR="00E648B6" w:rsidRPr="00E648B6">
              <w:t xml:space="preserve"> </w:t>
            </w:r>
            <w:r w:rsidRPr="00E648B6">
              <w:t>043,4</w:t>
            </w: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8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451"/>
          <w:jc w:val="center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84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493"/>
          <w:jc w:val="center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4</w:t>
            </w:r>
            <w:r w:rsidR="00E648B6" w:rsidRPr="00E648B6">
              <w:t xml:space="preserve"> </w:t>
            </w:r>
            <w:r w:rsidRPr="00E648B6">
              <w:t>345,8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1</w:t>
            </w:r>
            <w:r w:rsidR="00E648B6" w:rsidRPr="00E648B6">
              <w:t xml:space="preserve"> </w:t>
            </w:r>
            <w:r w:rsidRPr="00E648B6">
              <w:t>142,9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1</w:t>
            </w:r>
            <w:r w:rsidR="00E648B6" w:rsidRPr="00E648B6">
              <w:t xml:space="preserve"> </w:t>
            </w:r>
            <w:r w:rsidRPr="00E648B6">
              <w:t>302,9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1</w:t>
            </w:r>
            <w:r w:rsidR="00E648B6" w:rsidRPr="00E648B6">
              <w:t xml:space="preserve"> </w:t>
            </w:r>
            <w:r w:rsidRPr="00E648B6">
              <w:t>900,0</w:t>
            </w: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848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gridAfter w:val="1"/>
          <w:wAfter w:w="12" w:type="dxa"/>
          <w:trHeight w:val="240"/>
          <w:jc w:val="center"/>
        </w:trPr>
        <w:tc>
          <w:tcPr>
            <w:tcW w:w="1425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  <w:r w:rsidRPr="00E648B6">
              <w:t>Задача 2 . Осуществление мер, направленных на развитие форм организации отдыха, оздоровления, занятости детей</w:t>
            </w:r>
          </w:p>
        </w:tc>
      </w:tr>
      <w:tr w:rsidR="00946AB2" w:rsidRPr="00E648B6" w:rsidTr="00893ECA">
        <w:trPr>
          <w:trHeight w:val="240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2.2.1.</w:t>
            </w:r>
          </w:p>
        </w:tc>
        <w:tc>
          <w:tcPr>
            <w:tcW w:w="4135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Проведение муниципального этапа окружного конкурса на звание «Лучший оздоровительный лагерь Ханты-Мансийского автономного округа</w:t>
            </w:r>
            <w:r w:rsidR="00875BA8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-</w:t>
            </w:r>
            <w:r w:rsidR="00875BA8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Югры»</w:t>
            </w:r>
          </w:p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300,0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150,0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150,0</w:t>
            </w:r>
          </w:p>
        </w:tc>
        <w:tc>
          <w:tcPr>
            <w:tcW w:w="1634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Улучшения качества предоставляемых услуг при организации отдыха и оздоровления детей </w:t>
            </w:r>
          </w:p>
        </w:tc>
      </w:tr>
      <w:tr w:rsidR="00946AB2" w:rsidRPr="00E648B6" w:rsidTr="00893ECA">
        <w:trPr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Федеральный бюджет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300,0</w:t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-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150,0</w:t>
            </w:r>
          </w:p>
        </w:tc>
        <w:tc>
          <w:tcPr>
            <w:tcW w:w="1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150,0</w:t>
            </w:r>
          </w:p>
        </w:tc>
        <w:tc>
          <w:tcPr>
            <w:tcW w:w="163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240"/>
          <w:jc w:val="center"/>
        </w:trPr>
        <w:tc>
          <w:tcPr>
            <w:tcW w:w="7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164"/>
          <w:jc w:val="center"/>
        </w:trPr>
        <w:tc>
          <w:tcPr>
            <w:tcW w:w="719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2.2.2.</w:t>
            </w:r>
          </w:p>
        </w:tc>
        <w:tc>
          <w:tcPr>
            <w:tcW w:w="4135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Вывоз детей оленеводов в школу с. Саранпауль и обратно на каникулы в оленеводческие бригады </w:t>
            </w:r>
          </w:p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4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700,0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1 000,0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</w:t>
            </w:r>
            <w:r w:rsidR="00E648B6" w:rsidRPr="00E648B6">
              <w:t xml:space="preserve"> </w:t>
            </w:r>
            <w:r w:rsidRPr="00E648B6">
              <w:t>800,0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</w:t>
            </w:r>
            <w:r w:rsidR="00E648B6" w:rsidRPr="00E648B6">
              <w:t xml:space="preserve"> </w:t>
            </w:r>
            <w:r w:rsidRPr="00E648B6">
              <w:t>900,0</w:t>
            </w:r>
          </w:p>
        </w:tc>
        <w:tc>
          <w:tcPr>
            <w:tcW w:w="1634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Июнь, Сентябрь</w:t>
            </w:r>
          </w:p>
        </w:tc>
        <w:tc>
          <w:tcPr>
            <w:tcW w:w="16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46AB2" w:rsidRDefault="00946AB2" w:rsidP="00C81040">
            <w:pPr>
              <w:pStyle w:val="Table"/>
            </w:pPr>
            <w:r w:rsidRPr="00E648B6">
              <w:t>Разрешение социально-значимой проблемы по вывозу детей коренных малочисленных народов Севера</w:t>
            </w:r>
            <w:r w:rsidR="00E648B6" w:rsidRPr="00E648B6">
              <w:t xml:space="preserve"> </w:t>
            </w:r>
            <w:r w:rsidRPr="00E648B6">
              <w:t xml:space="preserve">в период </w:t>
            </w:r>
            <w:r w:rsidRPr="00E648B6">
              <w:lastRenderedPageBreak/>
              <w:t>каникул с места учебы к родителям на оленьи стойбища и обратно в с.Саранпауль.</w:t>
            </w:r>
          </w:p>
          <w:p w:rsidR="00893ECA" w:rsidRPr="00E648B6" w:rsidRDefault="00893ECA" w:rsidP="00C81040">
            <w:pPr>
              <w:pStyle w:val="Table"/>
            </w:pPr>
          </w:p>
        </w:tc>
      </w:tr>
      <w:tr w:rsidR="00946AB2" w:rsidRPr="00E648B6" w:rsidTr="00893ECA">
        <w:trPr>
          <w:trHeight w:val="207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Федеральный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360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227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4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700,0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000,0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</w:t>
            </w:r>
            <w:r w:rsidR="00E648B6" w:rsidRPr="00E648B6">
              <w:t xml:space="preserve"> </w:t>
            </w:r>
            <w:r w:rsidRPr="00E648B6">
              <w:t>800,</w:t>
            </w:r>
            <w:r w:rsidRPr="00E648B6">
              <w:lastRenderedPageBreak/>
              <w:t>0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lastRenderedPageBreak/>
              <w:t>1</w:t>
            </w:r>
            <w:r w:rsidR="00E648B6" w:rsidRPr="00E648B6">
              <w:t xml:space="preserve"> </w:t>
            </w:r>
            <w:r w:rsidRPr="00E648B6">
              <w:t>900,0</w:t>
            </w:r>
          </w:p>
        </w:tc>
        <w:tc>
          <w:tcPr>
            <w:tcW w:w="163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360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480"/>
          <w:jc w:val="center"/>
        </w:trPr>
        <w:tc>
          <w:tcPr>
            <w:tcW w:w="7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167"/>
          <w:jc w:val="center"/>
        </w:trPr>
        <w:tc>
          <w:tcPr>
            <w:tcW w:w="719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2.2.3..</w:t>
            </w:r>
          </w:p>
        </w:tc>
        <w:tc>
          <w:tcPr>
            <w:tcW w:w="4135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Организация работы этнографических палаточных лагерей: «Мань Ускве» (с. Саранпауль); «Чуанель» (д. Ванзетур), Тэк-Курт (с. Теги )</w:t>
            </w:r>
          </w:p>
          <w:p w:rsidR="00946AB2" w:rsidRPr="00E648B6" w:rsidRDefault="00946AB2" w:rsidP="00C81040">
            <w:pPr>
              <w:pStyle w:val="Table"/>
            </w:pPr>
          </w:p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700,0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300,0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400,0</w:t>
            </w:r>
          </w:p>
        </w:tc>
        <w:tc>
          <w:tcPr>
            <w:tcW w:w="1634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Июнь-Август</w:t>
            </w:r>
          </w:p>
        </w:tc>
        <w:tc>
          <w:tcPr>
            <w:tcW w:w="1666" w:type="dxa"/>
            <w:gridSpan w:val="2"/>
            <w:vMerge w:val="restart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Default="00946AB2" w:rsidP="00C81040">
            <w:pPr>
              <w:pStyle w:val="Table"/>
            </w:pPr>
            <w:r w:rsidRPr="00E648B6">
              <w:t>Организация отдыха и оздоровления детей из числа коренных малочисленных народов Севера, детей, проявивших способности в сфере культуры</w:t>
            </w:r>
            <w:r w:rsidR="00E648B6" w:rsidRPr="00E648B6">
              <w:t xml:space="preserve"> </w:t>
            </w:r>
            <w:r w:rsidRPr="00E648B6">
              <w:t>в этнической среде</w:t>
            </w:r>
          </w:p>
          <w:p w:rsidR="00893ECA" w:rsidRPr="00E648B6" w:rsidRDefault="00893ECA" w:rsidP="00C81040">
            <w:pPr>
              <w:pStyle w:val="Table"/>
            </w:pPr>
          </w:p>
        </w:tc>
      </w:tr>
      <w:tr w:rsidR="00946AB2" w:rsidRPr="00E648B6" w:rsidTr="00893ECA">
        <w:trPr>
          <w:trHeight w:val="222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Федеральный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420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345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700,0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300,0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400,0</w:t>
            </w:r>
          </w:p>
        </w:tc>
        <w:tc>
          <w:tcPr>
            <w:tcW w:w="1634" w:type="dxa"/>
            <w:gridSpan w:val="3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247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155"/>
          <w:jc w:val="center"/>
        </w:trPr>
        <w:tc>
          <w:tcPr>
            <w:tcW w:w="719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2.2.4.</w:t>
            </w:r>
          </w:p>
        </w:tc>
        <w:tc>
          <w:tcPr>
            <w:tcW w:w="4135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Проведение мероприятий для детей и подростков учреждениями культуры на территориях поселений </w:t>
            </w:r>
          </w:p>
          <w:p w:rsidR="00946AB2" w:rsidRPr="00E648B6" w:rsidRDefault="00946AB2" w:rsidP="00C81040">
            <w:pPr>
              <w:pStyle w:val="Table"/>
            </w:pPr>
            <w:r w:rsidRPr="00E648B6">
              <w:t>(45 учреждений)</w:t>
            </w:r>
          </w:p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1202,0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112,0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520,0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570,0</w:t>
            </w:r>
          </w:p>
        </w:tc>
        <w:tc>
          <w:tcPr>
            <w:tcW w:w="1634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Ежегодно, круглогодично</w:t>
            </w:r>
          </w:p>
        </w:tc>
        <w:tc>
          <w:tcPr>
            <w:tcW w:w="1666" w:type="dxa"/>
            <w:gridSpan w:val="2"/>
            <w:vMerge w:val="restart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 xml:space="preserve">Повышение уровня проводимых мероприятий для детской аудитории, увеличение </w:t>
            </w:r>
            <w:r w:rsidRPr="00E648B6">
              <w:lastRenderedPageBreak/>
              <w:t>числа зрителей и участников</w:t>
            </w:r>
          </w:p>
        </w:tc>
      </w:tr>
      <w:tr w:rsidR="00946AB2" w:rsidRPr="00E648B6" w:rsidTr="00893ECA">
        <w:trPr>
          <w:trHeight w:val="155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Федеральный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117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315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1202,0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112,0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520,0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570,0</w:t>
            </w:r>
          </w:p>
        </w:tc>
        <w:tc>
          <w:tcPr>
            <w:tcW w:w="1634" w:type="dxa"/>
            <w:gridSpan w:val="3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195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126"/>
          <w:jc w:val="center"/>
        </w:trPr>
        <w:tc>
          <w:tcPr>
            <w:tcW w:w="719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2.2.5.</w:t>
            </w:r>
          </w:p>
        </w:tc>
        <w:tc>
          <w:tcPr>
            <w:tcW w:w="4135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Итого по разделу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  <w:rPr>
                <w:highlight w:val="yellow"/>
              </w:rPr>
            </w:pPr>
            <w:r w:rsidRPr="00E648B6">
              <w:rPr>
                <w:highlight w:val="yellow"/>
              </w:rPr>
              <w:t>50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241,1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14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410,0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17</w:t>
            </w:r>
            <w:r w:rsidR="00E648B6" w:rsidRPr="00E648B6">
              <w:t xml:space="preserve"> </w:t>
            </w:r>
            <w:r w:rsidRPr="00E648B6">
              <w:t>492,0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18</w:t>
            </w:r>
            <w:r w:rsidR="00E648B6" w:rsidRPr="00E648B6">
              <w:t xml:space="preserve"> </w:t>
            </w:r>
            <w:r w:rsidRPr="00E648B6">
              <w:t>339,1</w:t>
            </w:r>
          </w:p>
        </w:tc>
        <w:tc>
          <w:tcPr>
            <w:tcW w:w="1634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 w:val="restart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225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Федеральный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360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38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309,7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11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471,5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13</w:t>
            </w:r>
            <w:r w:rsidR="00E648B6" w:rsidRPr="00E648B6">
              <w:t xml:space="preserve"> </w:t>
            </w:r>
            <w:r w:rsidRPr="00E648B6">
              <w:t>419,1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13</w:t>
            </w:r>
            <w:r w:rsidR="00E648B6" w:rsidRPr="00E648B6">
              <w:t xml:space="preserve"> </w:t>
            </w:r>
            <w:r w:rsidRPr="00E648B6">
              <w:t>419,1</w:t>
            </w:r>
          </w:p>
        </w:tc>
        <w:tc>
          <w:tcPr>
            <w:tcW w:w="1634" w:type="dxa"/>
            <w:gridSpan w:val="3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245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7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585,6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1 795,6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2</w:t>
            </w:r>
            <w:r w:rsidR="00E648B6" w:rsidRPr="00E648B6">
              <w:t xml:space="preserve"> </w:t>
            </w:r>
            <w:r w:rsidRPr="00E648B6">
              <w:t>770,0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3020,0</w:t>
            </w:r>
          </w:p>
        </w:tc>
        <w:tc>
          <w:tcPr>
            <w:tcW w:w="1634" w:type="dxa"/>
            <w:gridSpan w:val="3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173"/>
          <w:jc w:val="center"/>
        </w:trPr>
        <w:tc>
          <w:tcPr>
            <w:tcW w:w="7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4</w:t>
            </w:r>
            <w:r w:rsidR="00E648B6" w:rsidRPr="00E648B6">
              <w:t xml:space="preserve"> </w:t>
            </w:r>
            <w:r w:rsidRPr="00E648B6">
              <w:t>345,8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1 142,9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</w:t>
            </w:r>
            <w:r w:rsidR="00E648B6" w:rsidRPr="00E648B6">
              <w:t xml:space="preserve"> </w:t>
            </w:r>
            <w:r w:rsidRPr="00E648B6">
              <w:t>302,9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</w:t>
            </w:r>
            <w:r w:rsidR="00E648B6" w:rsidRPr="00E648B6">
              <w:t xml:space="preserve"> </w:t>
            </w:r>
            <w:r w:rsidRPr="00E648B6">
              <w:t>900,0</w:t>
            </w:r>
          </w:p>
        </w:tc>
        <w:tc>
          <w:tcPr>
            <w:tcW w:w="1634" w:type="dxa"/>
            <w:gridSpan w:val="3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212"/>
          <w:jc w:val="center"/>
        </w:trPr>
        <w:tc>
          <w:tcPr>
            <w:tcW w:w="7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2.2.6.</w:t>
            </w:r>
          </w:p>
        </w:tc>
        <w:tc>
          <w:tcPr>
            <w:tcW w:w="41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648B6" w:rsidRPr="00E648B6" w:rsidRDefault="00946AB2" w:rsidP="00C81040">
            <w:pPr>
              <w:pStyle w:val="Table"/>
            </w:pPr>
            <w:r w:rsidRPr="00E648B6">
              <w:t>Всего по программе</w:t>
            </w:r>
          </w:p>
          <w:p w:rsidR="00E648B6" w:rsidRPr="00E648B6" w:rsidRDefault="00E648B6" w:rsidP="00C81040">
            <w:pPr>
              <w:pStyle w:val="Table"/>
            </w:pPr>
          </w:p>
          <w:p w:rsidR="00946AB2" w:rsidRPr="00E648B6" w:rsidRDefault="00946AB2" w:rsidP="00C81040">
            <w:pPr>
              <w:pStyle w:val="Table"/>
            </w:pPr>
          </w:p>
          <w:p w:rsidR="00946AB2" w:rsidRPr="00E648B6" w:rsidRDefault="00946AB2" w:rsidP="00C81040">
            <w:pPr>
              <w:pStyle w:val="Table"/>
            </w:pPr>
          </w:p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всего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53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848,4</w:t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15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569,3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18</w:t>
            </w:r>
            <w:r w:rsidR="00E648B6" w:rsidRPr="00E648B6">
              <w:t xml:space="preserve"> </w:t>
            </w:r>
            <w:r w:rsidRPr="00E648B6">
              <w:t>711,0</w:t>
            </w:r>
          </w:p>
        </w:tc>
        <w:tc>
          <w:tcPr>
            <w:tcW w:w="1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19</w:t>
            </w:r>
            <w:r w:rsidR="00E648B6" w:rsidRPr="00E648B6">
              <w:t xml:space="preserve"> </w:t>
            </w:r>
            <w:r w:rsidRPr="00E648B6">
              <w:t>568,1</w:t>
            </w:r>
          </w:p>
        </w:tc>
        <w:tc>
          <w:tcPr>
            <w:tcW w:w="163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240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Федеральный бюджет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-</w:t>
            </w:r>
          </w:p>
        </w:tc>
        <w:tc>
          <w:tcPr>
            <w:tcW w:w="163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240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Бюджет автономного округа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38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309,7</w:t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11471,5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13419,1</w:t>
            </w:r>
          </w:p>
        </w:tc>
        <w:tc>
          <w:tcPr>
            <w:tcW w:w="1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893ECA">
            <w:pPr>
              <w:pStyle w:val="Table"/>
            </w:pPr>
            <w:r w:rsidRPr="00E648B6">
              <w:t>13</w:t>
            </w:r>
            <w:r w:rsidR="00E648B6" w:rsidRPr="00E648B6">
              <w:t xml:space="preserve"> </w:t>
            </w:r>
            <w:r w:rsidRPr="00E648B6">
              <w:t>419,1</w:t>
            </w:r>
          </w:p>
        </w:tc>
        <w:tc>
          <w:tcPr>
            <w:tcW w:w="163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268"/>
          <w:jc w:val="center"/>
        </w:trPr>
        <w:tc>
          <w:tcPr>
            <w:tcW w:w="7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местный бюджет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11</w:t>
            </w:r>
            <w:r w:rsidR="00E648B6" w:rsidRPr="00E648B6">
              <w:rPr>
                <w:highlight w:val="yellow"/>
              </w:rPr>
              <w:t xml:space="preserve"> </w:t>
            </w:r>
            <w:r w:rsidRPr="00E648B6">
              <w:rPr>
                <w:highlight w:val="yellow"/>
              </w:rPr>
              <w:t>192,9</w:t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rPr>
                <w:highlight w:val="yellow"/>
              </w:rPr>
              <w:t>2954,9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3 989,0</w:t>
            </w:r>
          </w:p>
        </w:tc>
        <w:tc>
          <w:tcPr>
            <w:tcW w:w="10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4 249,0</w:t>
            </w:r>
          </w:p>
        </w:tc>
        <w:tc>
          <w:tcPr>
            <w:tcW w:w="163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  <w:tr w:rsidR="00946AB2" w:rsidRPr="00E648B6" w:rsidTr="00893ECA">
        <w:trPr>
          <w:trHeight w:val="300"/>
          <w:jc w:val="center"/>
        </w:trPr>
        <w:tc>
          <w:tcPr>
            <w:tcW w:w="7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41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Внебюджетные источники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4</w:t>
            </w:r>
            <w:r w:rsidR="00E648B6" w:rsidRPr="00E648B6">
              <w:t xml:space="preserve"> </w:t>
            </w:r>
            <w:r w:rsidRPr="00E648B6">
              <w:t>345,8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</w:t>
            </w:r>
            <w:r w:rsidR="00E648B6" w:rsidRPr="00E648B6">
              <w:t xml:space="preserve"> </w:t>
            </w:r>
            <w:r w:rsidRPr="00E648B6">
              <w:t>142,9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</w:t>
            </w:r>
            <w:r w:rsidR="00E648B6" w:rsidRPr="00E648B6">
              <w:t xml:space="preserve"> </w:t>
            </w:r>
            <w:r w:rsidRPr="00E648B6">
              <w:t>302,9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E648B6" w:rsidRDefault="00946AB2" w:rsidP="00C81040">
            <w:pPr>
              <w:pStyle w:val="Table"/>
            </w:pPr>
            <w:r w:rsidRPr="00E648B6">
              <w:t>1</w:t>
            </w:r>
            <w:r w:rsidR="00E648B6" w:rsidRPr="00E648B6">
              <w:t xml:space="preserve"> </w:t>
            </w:r>
            <w:r w:rsidRPr="00E648B6">
              <w:t>900,0</w:t>
            </w:r>
          </w:p>
        </w:tc>
        <w:tc>
          <w:tcPr>
            <w:tcW w:w="163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  <w:tc>
          <w:tcPr>
            <w:tcW w:w="1666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E648B6" w:rsidRDefault="00946AB2" w:rsidP="00C81040">
            <w:pPr>
              <w:pStyle w:val="Table"/>
            </w:pPr>
          </w:p>
        </w:tc>
      </w:tr>
    </w:tbl>
    <w:p w:rsidR="00946AB2" w:rsidRDefault="00946AB2" w:rsidP="00946AB2">
      <w:pPr>
        <w:rPr>
          <w:rFonts w:cs="Arial"/>
        </w:rPr>
      </w:pPr>
    </w:p>
    <w:p w:rsidR="00893ECA" w:rsidRDefault="00893ECA" w:rsidP="00946AB2">
      <w:pPr>
        <w:rPr>
          <w:rFonts w:cs="Arial"/>
        </w:rPr>
      </w:pPr>
    </w:p>
    <w:p w:rsidR="00893ECA" w:rsidRPr="00E648B6" w:rsidRDefault="00893ECA" w:rsidP="00946AB2">
      <w:pPr>
        <w:rPr>
          <w:rFonts w:cs="Arial"/>
        </w:rPr>
      </w:pPr>
    </w:p>
    <w:sectPr w:rsidR="00893ECA" w:rsidRPr="00E648B6" w:rsidSect="00946AB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A5E" w:rsidRDefault="000A2A5E" w:rsidP="00806F56">
      <w:r>
        <w:separator/>
      </w:r>
    </w:p>
  </w:endnote>
  <w:endnote w:type="continuationSeparator" w:id="0">
    <w:p w:rsidR="000A2A5E" w:rsidRDefault="000A2A5E" w:rsidP="00806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A5E" w:rsidRDefault="000A2A5E" w:rsidP="00806F56">
      <w:r>
        <w:separator/>
      </w:r>
    </w:p>
  </w:footnote>
  <w:footnote w:type="continuationSeparator" w:id="0">
    <w:p w:rsidR="000A2A5E" w:rsidRDefault="000A2A5E" w:rsidP="00806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3C9"/>
    <w:multiLevelType w:val="hybridMultilevel"/>
    <w:tmpl w:val="17242D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A815BD"/>
    <w:multiLevelType w:val="hybridMultilevel"/>
    <w:tmpl w:val="E7F423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E61FE7"/>
    <w:multiLevelType w:val="multilevel"/>
    <w:tmpl w:val="8EF83BF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Verdana" w:hAnsi="Verdana" w:cs="Times New Roman" w:hint="default"/>
        <w:sz w:val="17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Verdana" w:hAnsi="Verdana" w:cs="Times New Roman" w:hint="default"/>
        <w:sz w:val="1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Verdana" w:hAnsi="Verdana" w:cs="Times New Roman" w:hint="default"/>
        <w:sz w:val="17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Verdana" w:hAnsi="Verdana" w:cs="Times New Roman" w:hint="default"/>
        <w:sz w:val="17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Verdana" w:hAnsi="Verdana" w:cs="Times New Roman" w:hint="default"/>
        <w:sz w:val="17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Verdana" w:hAnsi="Verdana" w:cs="Times New Roman" w:hint="default"/>
        <w:sz w:val="17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Verdana" w:hAnsi="Verdana" w:cs="Times New Roman" w:hint="default"/>
        <w:sz w:val="17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Verdana" w:hAnsi="Verdana" w:cs="Times New Roman" w:hint="default"/>
        <w:sz w:val="17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C27"/>
    <w:rsid w:val="00067C60"/>
    <w:rsid w:val="000703AD"/>
    <w:rsid w:val="00077FE7"/>
    <w:rsid w:val="0009167B"/>
    <w:rsid w:val="0009519F"/>
    <w:rsid w:val="000976C9"/>
    <w:rsid w:val="000A2A5E"/>
    <w:rsid w:val="000A37DB"/>
    <w:rsid w:val="000A588D"/>
    <w:rsid w:val="000D1B5D"/>
    <w:rsid w:val="0010553B"/>
    <w:rsid w:val="001166D9"/>
    <w:rsid w:val="00194B10"/>
    <w:rsid w:val="001A1B00"/>
    <w:rsid w:val="001A7518"/>
    <w:rsid w:val="00211C3D"/>
    <w:rsid w:val="00262C44"/>
    <w:rsid w:val="00263C21"/>
    <w:rsid w:val="0026428D"/>
    <w:rsid w:val="0028274E"/>
    <w:rsid w:val="002B331B"/>
    <w:rsid w:val="002B6A8C"/>
    <w:rsid w:val="002E39E5"/>
    <w:rsid w:val="002E59FE"/>
    <w:rsid w:val="003266AE"/>
    <w:rsid w:val="003301D4"/>
    <w:rsid w:val="00333C74"/>
    <w:rsid w:val="00377874"/>
    <w:rsid w:val="003B19F3"/>
    <w:rsid w:val="003D6F0C"/>
    <w:rsid w:val="003F2DA8"/>
    <w:rsid w:val="004067FE"/>
    <w:rsid w:val="00436E70"/>
    <w:rsid w:val="00440761"/>
    <w:rsid w:val="00454030"/>
    <w:rsid w:val="00461331"/>
    <w:rsid w:val="00493D41"/>
    <w:rsid w:val="004A555A"/>
    <w:rsid w:val="004E0D12"/>
    <w:rsid w:val="004F3160"/>
    <w:rsid w:val="00532493"/>
    <w:rsid w:val="00563EBD"/>
    <w:rsid w:val="005A229E"/>
    <w:rsid w:val="00624918"/>
    <w:rsid w:val="006257D2"/>
    <w:rsid w:val="00651C1A"/>
    <w:rsid w:val="006554B1"/>
    <w:rsid w:val="00684D72"/>
    <w:rsid w:val="006A4624"/>
    <w:rsid w:val="006A672C"/>
    <w:rsid w:val="006B00DB"/>
    <w:rsid w:val="006C66E8"/>
    <w:rsid w:val="006D29BA"/>
    <w:rsid w:val="007103D8"/>
    <w:rsid w:val="00711C0F"/>
    <w:rsid w:val="0071316A"/>
    <w:rsid w:val="00723FFB"/>
    <w:rsid w:val="0072543B"/>
    <w:rsid w:val="00732A5F"/>
    <w:rsid w:val="00736BAF"/>
    <w:rsid w:val="007C2A32"/>
    <w:rsid w:val="007D780F"/>
    <w:rsid w:val="007F04C6"/>
    <w:rsid w:val="007F59AB"/>
    <w:rsid w:val="00806F56"/>
    <w:rsid w:val="00814E72"/>
    <w:rsid w:val="008150B2"/>
    <w:rsid w:val="00842BEA"/>
    <w:rsid w:val="00851342"/>
    <w:rsid w:val="00852E39"/>
    <w:rsid w:val="00853C07"/>
    <w:rsid w:val="00875BA8"/>
    <w:rsid w:val="00890C27"/>
    <w:rsid w:val="00893ECA"/>
    <w:rsid w:val="00897C45"/>
    <w:rsid w:val="008A280D"/>
    <w:rsid w:val="008A559D"/>
    <w:rsid w:val="008A55BD"/>
    <w:rsid w:val="008C22E3"/>
    <w:rsid w:val="008C373D"/>
    <w:rsid w:val="008C4838"/>
    <w:rsid w:val="008E24E3"/>
    <w:rsid w:val="008F1091"/>
    <w:rsid w:val="009030E9"/>
    <w:rsid w:val="00912C14"/>
    <w:rsid w:val="00924C92"/>
    <w:rsid w:val="00946AB2"/>
    <w:rsid w:val="00953581"/>
    <w:rsid w:val="0095640A"/>
    <w:rsid w:val="009B4DB7"/>
    <w:rsid w:val="009C0BD5"/>
    <w:rsid w:val="009D1C71"/>
    <w:rsid w:val="009D3BB0"/>
    <w:rsid w:val="00A07FD3"/>
    <w:rsid w:val="00A156A0"/>
    <w:rsid w:val="00A15A92"/>
    <w:rsid w:val="00A2560A"/>
    <w:rsid w:val="00A301B1"/>
    <w:rsid w:val="00A43FEE"/>
    <w:rsid w:val="00A75426"/>
    <w:rsid w:val="00A90907"/>
    <w:rsid w:val="00A917B7"/>
    <w:rsid w:val="00AA5B3C"/>
    <w:rsid w:val="00AB136B"/>
    <w:rsid w:val="00AE2AA5"/>
    <w:rsid w:val="00B0053D"/>
    <w:rsid w:val="00B153B8"/>
    <w:rsid w:val="00B33D94"/>
    <w:rsid w:val="00B34868"/>
    <w:rsid w:val="00B37046"/>
    <w:rsid w:val="00B546AA"/>
    <w:rsid w:val="00B7371D"/>
    <w:rsid w:val="00B77AAC"/>
    <w:rsid w:val="00B81C86"/>
    <w:rsid w:val="00B87890"/>
    <w:rsid w:val="00C6291B"/>
    <w:rsid w:val="00C81040"/>
    <w:rsid w:val="00C82901"/>
    <w:rsid w:val="00C90FE2"/>
    <w:rsid w:val="00CB2062"/>
    <w:rsid w:val="00CC02C3"/>
    <w:rsid w:val="00CC0424"/>
    <w:rsid w:val="00CE6B1A"/>
    <w:rsid w:val="00D012D0"/>
    <w:rsid w:val="00D51738"/>
    <w:rsid w:val="00D531FF"/>
    <w:rsid w:val="00D902D6"/>
    <w:rsid w:val="00D91BDB"/>
    <w:rsid w:val="00D9284F"/>
    <w:rsid w:val="00DB4163"/>
    <w:rsid w:val="00DC22CE"/>
    <w:rsid w:val="00E23A74"/>
    <w:rsid w:val="00E475E1"/>
    <w:rsid w:val="00E503BA"/>
    <w:rsid w:val="00E61C54"/>
    <w:rsid w:val="00E648B6"/>
    <w:rsid w:val="00E64D4E"/>
    <w:rsid w:val="00E74A0B"/>
    <w:rsid w:val="00E82500"/>
    <w:rsid w:val="00E965CC"/>
    <w:rsid w:val="00EE0B61"/>
    <w:rsid w:val="00EE6092"/>
    <w:rsid w:val="00F2751D"/>
    <w:rsid w:val="00F546C3"/>
    <w:rsid w:val="00FA250E"/>
    <w:rsid w:val="00FA4A95"/>
    <w:rsid w:val="00FA6214"/>
    <w:rsid w:val="00FB6411"/>
    <w:rsid w:val="00FC1107"/>
    <w:rsid w:val="00FC14B0"/>
    <w:rsid w:val="00FC2A33"/>
    <w:rsid w:val="00FD3CAE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A2A5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A2A5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A2A5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A2A5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A2A5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890C27"/>
    <w:pPr>
      <w:spacing w:before="100" w:beforeAutospacing="1" w:after="100" w:afterAutospacing="1"/>
    </w:pPr>
  </w:style>
  <w:style w:type="paragraph" w:styleId="a4">
    <w:name w:val="Body Text"/>
    <w:basedOn w:val="a"/>
    <w:link w:val="a5"/>
    <w:semiHidden/>
    <w:rsid w:val="00890C27"/>
    <w:rPr>
      <w:sz w:val="28"/>
    </w:rPr>
  </w:style>
  <w:style w:type="character" w:customStyle="1" w:styleId="a5">
    <w:name w:val="Основной текст Знак"/>
    <w:link w:val="a4"/>
    <w:semiHidden/>
    <w:locked/>
    <w:rsid w:val="00890C27"/>
    <w:rPr>
      <w:sz w:val="28"/>
      <w:szCs w:val="24"/>
      <w:lang w:val="ru-RU" w:eastAsia="ru-RU" w:bidi="ar-SA"/>
    </w:rPr>
  </w:style>
  <w:style w:type="paragraph" w:styleId="a6">
    <w:name w:val="Body Text Indent"/>
    <w:basedOn w:val="a"/>
    <w:link w:val="a7"/>
    <w:semiHidden/>
    <w:rsid w:val="00890C27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locked/>
    <w:rsid w:val="00890C27"/>
    <w:rPr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semiHidden/>
    <w:rsid w:val="00890C2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890C27"/>
    <w:rPr>
      <w:sz w:val="16"/>
      <w:szCs w:val="16"/>
      <w:lang w:val="ru-RU" w:eastAsia="ru-RU" w:bidi="ar-SA"/>
    </w:rPr>
  </w:style>
  <w:style w:type="paragraph" w:customStyle="1" w:styleId="a8">
    <w:name w:val="БланкАДМ"/>
    <w:basedOn w:val="a"/>
    <w:rsid w:val="00890C27"/>
    <w:pPr>
      <w:widowControl w:val="0"/>
      <w:ind w:firstLine="720"/>
    </w:pPr>
    <w:rPr>
      <w:sz w:val="28"/>
      <w:szCs w:val="20"/>
    </w:rPr>
  </w:style>
  <w:style w:type="paragraph" w:customStyle="1" w:styleId="21">
    <w:name w:val="Основной текст с отступом 21"/>
    <w:basedOn w:val="a"/>
    <w:rsid w:val="00890C27"/>
    <w:pPr>
      <w:spacing w:line="360" w:lineRule="auto"/>
    </w:pPr>
    <w:rPr>
      <w:szCs w:val="20"/>
      <w:lang w:eastAsia="ar-SA"/>
    </w:rPr>
  </w:style>
  <w:style w:type="paragraph" w:customStyle="1" w:styleId="ConsPlusNormal">
    <w:name w:val="ConsPlusNormal"/>
    <w:rsid w:val="00890C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6A67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0A2A5E"/>
    <w:rPr>
      <w:color w:val="0000FF"/>
      <w:u w:val="none"/>
    </w:rPr>
  </w:style>
  <w:style w:type="paragraph" w:customStyle="1" w:styleId="ConsPlusTitle">
    <w:name w:val="ConsPlusTitle"/>
    <w:rsid w:val="00946AB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footnote text"/>
    <w:basedOn w:val="a"/>
    <w:link w:val="ac"/>
    <w:semiHidden/>
    <w:rsid w:val="00946AB2"/>
    <w:rPr>
      <w:sz w:val="20"/>
      <w:szCs w:val="20"/>
    </w:rPr>
  </w:style>
  <w:style w:type="character" w:customStyle="1" w:styleId="ac">
    <w:name w:val="Текст сноски Знак"/>
    <w:link w:val="ab"/>
    <w:semiHidden/>
    <w:locked/>
    <w:rsid w:val="00946AB2"/>
    <w:rPr>
      <w:lang w:val="ru-RU" w:eastAsia="ru-RU" w:bidi="ar-SA"/>
    </w:rPr>
  </w:style>
  <w:style w:type="character" w:styleId="ad">
    <w:name w:val="footnote reference"/>
    <w:semiHidden/>
    <w:rsid w:val="00946AB2"/>
    <w:rPr>
      <w:rFonts w:cs="Times New Roman"/>
      <w:vertAlign w:val="superscript"/>
    </w:rPr>
  </w:style>
  <w:style w:type="character" w:customStyle="1" w:styleId="10">
    <w:name w:val="Заголовок 1 Знак"/>
    <w:aliases w:val="!Части документа Знак"/>
    <w:link w:val="1"/>
    <w:rsid w:val="00C81040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C8104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C8104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C8104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A2A5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0A2A5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rsid w:val="00C8104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A2A5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A2A5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A2A5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A2A5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A2A5E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A2A5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A2A5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A2A5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A2A5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A2A5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890C27"/>
    <w:pPr>
      <w:spacing w:before="100" w:beforeAutospacing="1" w:after="100" w:afterAutospacing="1"/>
    </w:pPr>
  </w:style>
  <w:style w:type="paragraph" w:styleId="a4">
    <w:name w:val="Body Text"/>
    <w:basedOn w:val="a"/>
    <w:link w:val="a5"/>
    <w:semiHidden/>
    <w:rsid w:val="00890C27"/>
    <w:rPr>
      <w:sz w:val="28"/>
    </w:rPr>
  </w:style>
  <w:style w:type="character" w:customStyle="1" w:styleId="a5">
    <w:name w:val="Основной текст Знак"/>
    <w:link w:val="a4"/>
    <w:semiHidden/>
    <w:locked/>
    <w:rsid w:val="00890C27"/>
    <w:rPr>
      <w:sz w:val="28"/>
      <w:szCs w:val="24"/>
      <w:lang w:val="ru-RU" w:eastAsia="ru-RU" w:bidi="ar-SA"/>
    </w:rPr>
  </w:style>
  <w:style w:type="paragraph" w:styleId="a6">
    <w:name w:val="Body Text Indent"/>
    <w:basedOn w:val="a"/>
    <w:link w:val="a7"/>
    <w:semiHidden/>
    <w:rsid w:val="00890C27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locked/>
    <w:rsid w:val="00890C27"/>
    <w:rPr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semiHidden/>
    <w:rsid w:val="00890C2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890C27"/>
    <w:rPr>
      <w:sz w:val="16"/>
      <w:szCs w:val="16"/>
      <w:lang w:val="ru-RU" w:eastAsia="ru-RU" w:bidi="ar-SA"/>
    </w:rPr>
  </w:style>
  <w:style w:type="paragraph" w:customStyle="1" w:styleId="a8">
    <w:name w:val="БланкАДМ"/>
    <w:basedOn w:val="a"/>
    <w:rsid w:val="00890C27"/>
    <w:pPr>
      <w:widowControl w:val="0"/>
      <w:ind w:firstLine="720"/>
    </w:pPr>
    <w:rPr>
      <w:sz w:val="28"/>
      <w:szCs w:val="20"/>
    </w:rPr>
  </w:style>
  <w:style w:type="paragraph" w:customStyle="1" w:styleId="21">
    <w:name w:val="Основной текст с отступом 21"/>
    <w:basedOn w:val="a"/>
    <w:rsid w:val="00890C27"/>
    <w:pPr>
      <w:spacing w:line="360" w:lineRule="auto"/>
    </w:pPr>
    <w:rPr>
      <w:szCs w:val="20"/>
      <w:lang w:eastAsia="ar-SA"/>
    </w:rPr>
  </w:style>
  <w:style w:type="paragraph" w:customStyle="1" w:styleId="ConsPlusNormal">
    <w:name w:val="ConsPlusNormal"/>
    <w:rsid w:val="00890C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6A67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0A2A5E"/>
    <w:rPr>
      <w:color w:val="0000FF"/>
      <w:u w:val="none"/>
    </w:rPr>
  </w:style>
  <w:style w:type="paragraph" w:customStyle="1" w:styleId="ConsPlusTitle">
    <w:name w:val="ConsPlusTitle"/>
    <w:rsid w:val="00946AB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footnote text"/>
    <w:basedOn w:val="a"/>
    <w:link w:val="ac"/>
    <w:semiHidden/>
    <w:rsid w:val="00946AB2"/>
    <w:rPr>
      <w:sz w:val="20"/>
      <w:szCs w:val="20"/>
    </w:rPr>
  </w:style>
  <w:style w:type="character" w:customStyle="1" w:styleId="ac">
    <w:name w:val="Текст сноски Знак"/>
    <w:link w:val="ab"/>
    <w:semiHidden/>
    <w:locked/>
    <w:rsid w:val="00946AB2"/>
    <w:rPr>
      <w:lang w:val="ru-RU" w:eastAsia="ru-RU" w:bidi="ar-SA"/>
    </w:rPr>
  </w:style>
  <w:style w:type="character" w:styleId="ad">
    <w:name w:val="footnote reference"/>
    <w:semiHidden/>
    <w:rsid w:val="00946AB2"/>
    <w:rPr>
      <w:rFonts w:cs="Times New Roman"/>
      <w:vertAlign w:val="superscript"/>
    </w:rPr>
  </w:style>
  <w:style w:type="character" w:customStyle="1" w:styleId="10">
    <w:name w:val="Заголовок 1 Знак"/>
    <w:aliases w:val="!Части документа Знак"/>
    <w:link w:val="1"/>
    <w:rsid w:val="00C81040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C8104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C8104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C8104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A2A5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0A2A5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rsid w:val="00C8104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A2A5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A2A5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A2A5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A2A5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A2A5E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1cff6c69-c82a-4664-b6b6-5f5e0bb6a6ba.doc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RLAW926;n=70385;fld=134;dst=1000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berezovo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content\edition\798587a8-dde1-4d6b-970a-a2c9aa2b2941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a2df263e-43a1-46fe-a70b-b4b138aa4b2c.doc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12</Pages>
  <Words>2211</Words>
  <Characters>12607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14789</CharactersWithSpaces>
  <SharedDoc>false</SharedDoc>
  <HLinks>
    <vt:vector size="24" baseType="variant">
      <vt:variant>
        <vt:i4>524305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consultantplus://offline/main?base=RLAW926;n=70385;fld=134;dst=100027</vt:lpwstr>
      </vt:variant>
      <vt:variant>
        <vt:lpwstr/>
      </vt:variant>
      <vt:variant>
        <vt:i4>7077922</vt:i4>
      </vt:variant>
      <vt:variant>
        <vt:i4>6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  <vt:variant>
        <vt:i4>68355192</vt:i4>
      </vt:variant>
      <vt:variant>
        <vt:i4>3</vt:i4>
      </vt:variant>
      <vt:variant>
        <vt:i4>0</vt:i4>
      </vt:variant>
      <vt:variant>
        <vt:i4>5</vt:i4>
      </vt:variant>
      <vt:variant>
        <vt:lpwstr>/content/edition/798587a8-dde1-4d6b-970a-a2c9aa2b2941.doc</vt:lpwstr>
      </vt:variant>
      <vt:variant>
        <vt:lpwstr>приложение</vt:lpwstr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/content/edition/a2df263e-43a1-46fe-a70b-b4b138aa4b2c.doc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Ярдухина Виктория Вячеславовна</cp:lastModifiedBy>
  <cp:revision>2</cp:revision>
  <cp:lastPrinted>2012-08-08T09:04:00Z</cp:lastPrinted>
  <dcterms:created xsi:type="dcterms:W3CDTF">2024-04-01T11:33:00Z</dcterms:created>
  <dcterms:modified xsi:type="dcterms:W3CDTF">2024-04-01T11:33:00Z</dcterms:modified>
</cp:coreProperties>
</file>