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BDC" w:rsidRPr="00907B30" w:rsidRDefault="00EC0BDC" w:rsidP="00907B30">
      <w:pPr>
        <w:pStyle w:val="2"/>
      </w:pPr>
      <w:r w:rsidRPr="00907B30">
        <w:t>АДМИНИСТРАЦИЯ БЕРЕЗОВСКОГО РАЙОНА</w:t>
      </w:r>
    </w:p>
    <w:p w:rsidR="00EC0BDC" w:rsidRPr="00907B30" w:rsidRDefault="00EC0BDC" w:rsidP="00907B30">
      <w:pPr>
        <w:pStyle w:val="2"/>
      </w:pPr>
      <w:r w:rsidRPr="00907B30">
        <w:t>ХАНТЫ-МАНСИЙСКОГО АВТОНОМНОГО ОКРУГА</w:t>
      </w:r>
      <w:r w:rsidR="00907B30" w:rsidRPr="00907B30">
        <w:t>-</w:t>
      </w:r>
      <w:r w:rsidRPr="00907B30">
        <w:t>ЮГРЫ</w:t>
      </w:r>
    </w:p>
    <w:p w:rsidR="00EC0BDC" w:rsidRPr="00907B30" w:rsidRDefault="00EC0BDC" w:rsidP="00907B30">
      <w:pPr>
        <w:pStyle w:val="2"/>
      </w:pPr>
    </w:p>
    <w:p w:rsidR="00EC0BDC" w:rsidRPr="00907B30" w:rsidRDefault="00EC0BDC" w:rsidP="00907B30">
      <w:pPr>
        <w:pStyle w:val="2"/>
      </w:pPr>
      <w:r w:rsidRPr="00907B30">
        <w:t>ПОСТАНОВЛЕНИЕ</w:t>
      </w:r>
    </w:p>
    <w:p w:rsidR="001A4754" w:rsidRPr="00907B30" w:rsidRDefault="001A4754" w:rsidP="001A4754">
      <w:pPr>
        <w:rPr>
          <w:rFonts w:cs="Arial"/>
        </w:rPr>
      </w:pPr>
    </w:p>
    <w:p w:rsidR="001A4754" w:rsidRPr="00907B30" w:rsidRDefault="009C373E" w:rsidP="00907B30">
      <w:pPr>
        <w:tabs>
          <w:tab w:val="center" w:pos="9072"/>
        </w:tabs>
        <w:ind w:firstLine="0"/>
        <w:rPr>
          <w:rFonts w:cs="Arial"/>
          <w:bCs/>
          <w:kern w:val="28"/>
          <w:szCs w:val="28"/>
        </w:rPr>
      </w:pPr>
      <w:r w:rsidRPr="00907B30">
        <w:rPr>
          <w:rFonts w:cs="Arial"/>
          <w:bCs/>
          <w:kern w:val="28"/>
          <w:szCs w:val="28"/>
        </w:rPr>
        <w:t>от</w:t>
      </w:r>
      <w:r w:rsidR="00907B30" w:rsidRPr="00907B30">
        <w:rPr>
          <w:rFonts w:cs="Arial"/>
          <w:bCs/>
          <w:kern w:val="28"/>
          <w:szCs w:val="28"/>
        </w:rPr>
        <w:t xml:space="preserve"> </w:t>
      </w:r>
      <w:r w:rsidRPr="00907B30">
        <w:rPr>
          <w:rFonts w:cs="Arial"/>
          <w:bCs/>
          <w:kern w:val="28"/>
          <w:szCs w:val="28"/>
        </w:rPr>
        <w:t>25.12.2019</w:t>
      </w:r>
      <w:r w:rsidR="00907B30">
        <w:rPr>
          <w:rFonts w:cs="Arial"/>
          <w:bCs/>
          <w:kern w:val="28"/>
          <w:szCs w:val="28"/>
        </w:rPr>
        <w:tab/>
      </w:r>
      <w:r w:rsidR="00907B30" w:rsidRPr="00907B30">
        <w:rPr>
          <w:rFonts w:cs="Arial"/>
          <w:bCs/>
          <w:kern w:val="28"/>
          <w:szCs w:val="28"/>
        </w:rPr>
        <w:t xml:space="preserve"> № </w:t>
      </w:r>
      <w:r w:rsidRPr="00907B30">
        <w:rPr>
          <w:rFonts w:cs="Arial"/>
          <w:bCs/>
          <w:kern w:val="28"/>
          <w:szCs w:val="28"/>
        </w:rPr>
        <w:t>1521</w:t>
      </w:r>
    </w:p>
    <w:p w:rsidR="00907B30" w:rsidRPr="00907B30" w:rsidRDefault="001A4754" w:rsidP="00112E91">
      <w:pPr>
        <w:ind w:firstLine="0"/>
        <w:rPr>
          <w:rFonts w:cs="Arial"/>
          <w:szCs w:val="28"/>
        </w:rPr>
      </w:pPr>
      <w:r w:rsidRPr="00907B30">
        <w:rPr>
          <w:rFonts w:cs="Arial"/>
          <w:szCs w:val="28"/>
        </w:rPr>
        <w:t>пгт. Березово</w:t>
      </w:r>
    </w:p>
    <w:p w:rsidR="00907B30" w:rsidRPr="00907B30" w:rsidRDefault="00907B30" w:rsidP="00112E91">
      <w:pPr>
        <w:ind w:firstLine="0"/>
        <w:rPr>
          <w:rFonts w:cs="Arial"/>
          <w:szCs w:val="28"/>
        </w:rPr>
      </w:pPr>
    </w:p>
    <w:p w:rsidR="00907B30" w:rsidRPr="00907B30" w:rsidRDefault="001A4754" w:rsidP="00907B30">
      <w:pPr>
        <w:pStyle w:val="Title"/>
      </w:pPr>
      <w:r w:rsidRPr="00907B30">
        <w:t xml:space="preserve">Об утверждении административного регламента предоставления муниципальной услуги </w:t>
      </w:r>
      <w:r w:rsidR="00907B30" w:rsidRPr="00907B30">
        <w:t>«</w:t>
      </w:r>
      <w:r w:rsidR="00D47745" w:rsidRPr="00D47745">
        <w:t>Присвоение адреса объекту адресации, изменение и аннулирование такого адреса</w:t>
      </w:r>
      <w:r w:rsidR="00907B30" w:rsidRPr="00907B30">
        <w:t>»</w:t>
      </w:r>
      <w:r w:rsidRPr="00907B30">
        <w:t xml:space="preserve"> и признании утратившими силу некоторых муниципальных правовых актов администрации Березовского района</w:t>
      </w:r>
    </w:p>
    <w:p w:rsidR="007A6A91" w:rsidRDefault="007A6A91" w:rsidP="00C75D1B"/>
    <w:p w:rsidR="00D47745" w:rsidRDefault="00D47745" w:rsidP="00C75D1B">
      <w:r>
        <w:t>(в</w:t>
      </w:r>
      <w:r w:rsidRPr="00D47745">
        <w:t xml:space="preserve"> заголовке, пункте 1 постановления и по всему тексту приложения к постановлению слова «Присвоение объекту адресации адреса, аннулирование его адреса» замен</w:t>
      </w:r>
      <w:r>
        <w:t>ены</w:t>
      </w:r>
      <w:r w:rsidRPr="00D47745">
        <w:t xml:space="preserve"> словами «Присвоение адреса объекту адресации, изменение и аннулирование такого адреса» в соответствующем падеже </w:t>
      </w:r>
      <w:r w:rsidRPr="0087169B">
        <w:t>постановлением Администрации</w:t>
      </w:r>
      <w:r>
        <w:t xml:space="preserve"> </w:t>
      </w:r>
      <w:hyperlink r:id="rId8"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от 25.04.2022 № 603</w:t>
        </w:r>
      </w:hyperlink>
      <w:r>
        <w:t>)</w:t>
      </w:r>
    </w:p>
    <w:p w:rsidR="00322BB2" w:rsidRDefault="00322BB2" w:rsidP="00696225">
      <w:pPr>
        <w:widowControl w:val="0"/>
        <w:tabs>
          <w:tab w:val="left" w:pos="4536"/>
          <w:tab w:val="left" w:pos="9923"/>
        </w:tabs>
        <w:autoSpaceDE w:val="0"/>
        <w:autoSpaceDN w:val="0"/>
        <w:adjustRightInd w:val="0"/>
        <w:ind w:right="-2" w:firstLine="0"/>
        <w:rPr>
          <w:rFonts w:cs="Arial"/>
          <w:szCs w:val="28"/>
        </w:rPr>
      </w:pPr>
    </w:p>
    <w:p w:rsidR="00907B30" w:rsidRDefault="00696225" w:rsidP="00C75D1B">
      <w:r w:rsidRPr="00696225">
        <w:t>(с изменениями, внесенными постановлением Ад</w:t>
      </w:r>
      <w:r>
        <w:t xml:space="preserve">министрации </w:t>
      </w:r>
      <w:hyperlink r:id="rId9"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696225">
          <w:rPr>
            <w:rStyle w:val="af1"/>
            <w:rFonts w:cs="Arial"/>
            <w:szCs w:val="28"/>
          </w:rPr>
          <w:t>от 02.12.2020</w:t>
        </w:r>
        <w:r w:rsidR="00C75D1B">
          <w:rPr>
            <w:rStyle w:val="af1"/>
            <w:rFonts w:cs="Arial"/>
            <w:szCs w:val="28"/>
          </w:rPr>
          <w:t xml:space="preserve">                  </w:t>
        </w:r>
        <w:r w:rsidRPr="00696225">
          <w:rPr>
            <w:rStyle w:val="af1"/>
            <w:rFonts w:cs="Arial"/>
            <w:szCs w:val="28"/>
          </w:rPr>
          <w:t xml:space="preserve"> № 1168</w:t>
        </w:r>
      </w:hyperlink>
      <w:r w:rsidRPr="00696225">
        <w:t>)</w:t>
      </w:r>
    </w:p>
    <w:p w:rsidR="00696225" w:rsidRDefault="00672B73" w:rsidP="00C75D1B">
      <w:r w:rsidRPr="00672B73">
        <w:t xml:space="preserve">(с изменениями, внесенными постановлением Администрации </w:t>
      </w:r>
      <w:hyperlink r:id="rId10" w:tooltip="постановление от 16.02.2021 0:00:00 №190 Администрация Березовского района&#10;&#10;О внесении изменений в постановление администрации Березовского района от 25.12.2019 № 1521 " w:history="1">
        <w:r w:rsidRPr="00672B73">
          <w:rPr>
            <w:rStyle w:val="af1"/>
            <w:rFonts w:cs="Arial"/>
            <w:szCs w:val="28"/>
          </w:rPr>
          <w:t xml:space="preserve">от 16.02.2021 </w:t>
        </w:r>
        <w:r w:rsidR="00C75D1B">
          <w:rPr>
            <w:rStyle w:val="af1"/>
            <w:rFonts w:cs="Arial"/>
            <w:szCs w:val="28"/>
          </w:rPr>
          <w:t xml:space="preserve">                </w:t>
        </w:r>
        <w:r w:rsidRPr="00672B73">
          <w:rPr>
            <w:rStyle w:val="af1"/>
            <w:rFonts w:cs="Arial"/>
            <w:szCs w:val="28"/>
          </w:rPr>
          <w:t>№ 190</w:t>
        </w:r>
      </w:hyperlink>
      <w:r w:rsidRPr="00672B73">
        <w:t>)</w:t>
      </w:r>
    </w:p>
    <w:p w:rsidR="00672B73" w:rsidRDefault="00322BB2" w:rsidP="00C75D1B">
      <w:r w:rsidRPr="00322BB2">
        <w:t xml:space="preserve">(с изменениями, внесенными постановлением Администрации </w:t>
      </w:r>
      <w:hyperlink r:id="rId11" w:tooltip="постановление от 18.05.2021 0:00:00 №501 Администрация Березовского района&#10;&#10;О внесении изменения в постановление администрации Березовского района от 25.12.2019 № 1521 " w:history="1">
        <w:r w:rsidRPr="00322BB2">
          <w:rPr>
            <w:rStyle w:val="af1"/>
            <w:rFonts w:cs="Arial"/>
            <w:szCs w:val="28"/>
          </w:rPr>
          <w:t>от 18.05.2021</w:t>
        </w:r>
        <w:r w:rsidR="00C75D1B">
          <w:rPr>
            <w:rStyle w:val="af1"/>
            <w:rFonts w:cs="Arial"/>
            <w:szCs w:val="28"/>
          </w:rPr>
          <w:t xml:space="preserve">               </w:t>
        </w:r>
        <w:r w:rsidRPr="00322BB2">
          <w:rPr>
            <w:rStyle w:val="af1"/>
            <w:rFonts w:cs="Arial"/>
            <w:szCs w:val="28"/>
          </w:rPr>
          <w:t xml:space="preserve"> № 501</w:t>
        </w:r>
      </w:hyperlink>
      <w:r w:rsidRPr="00322BB2">
        <w:t>)</w:t>
      </w:r>
    </w:p>
    <w:p w:rsidR="00322BB2" w:rsidRDefault="0087169B" w:rsidP="00C75D1B">
      <w:r w:rsidRPr="0087169B">
        <w:t xml:space="preserve">(с изменениями, внесенными постановлением Администрации </w:t>
      </w:r>
      <w:hyperlink r:id="rId12" w:tooltip="постановление от 27.12.2021 0:00:00 №1560 Администрация Березовского района&#10;&#10;О внесении изменений в постановление администрации Березовского района от 25.12.2019 № 1521 " w:history="1">
        <w:r w:rsidRPr="0087169B">
          <w:rPr>
            <w:rStyle w:val="af1"/>
            <w:rFonts w:cs="Arial"/>
            <w:szCs w:val="28"/>
          </w:rPr>
          <w:t xml:space="preserve">от 27.12.2021 </w:t>
        </w:r>
        <w:r w:rsidR="00C75D1B">
          <w:rPr>
            <w:rStyle w:val="af1"/>
            <w:rFonts w:cs="Arial"/>
            <w:szCs w:val="28"/>
          </w:rPr>
          <w:t xml:space="preserve">              </w:t>
        </w:r>
        <w:r w:rsidRPr="0087169B">
          <w:rPr>
            <w:rStyle w:val="af1"/>
            <w:rFonts w:cs="Arial"/>
            <w:szCs w:val="28"/>
          </w:rPr>
          <w:t>№ 1560</w:t>
        </w:r>
      </w:hyperlink>
      <w:r w:rsidRPr="0087169B">
        <w:t>)</w:t>
      </w:r>
    </w:p>
    <w:p w:rsidR="0087169B" w:rsidRDefault="00D47745" w:rsidP="00C75D1B">
      <w:r w:rsidRPr="0087169B">
        <w:t>(с изменениями, внесенными постановлением Администрации</w:t>
      </w:r>
      <w:r>
        <w:t xml:space="preserve"> </w:t>
      </w:r>
      <w:hyperlink r:id="rId13"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t>)</w:t>
      </w:r>
    </w:p>
    <w:p w:rsidR="00D47745" w:rsidRDefault="002209D5" w:rsidP="002209D5">
      <w:r w:rsidRPr="0087169B">
        <w:t>(с изменениями, внесенными постановлением Администрации</w:t>
      </w:r>
      <w:r>
        <w:t xml:space="preserve"> </w:t>
      </w:r>
      <w:hyperlink r:id="rId14" w:tooltip="постановление от 21.12.2022 0:00:00 №1737 Администрация Березовского района&#10;&#10;О внесении изменений в постановление администрации Березовского района от 25.12.2019 № 1521 " w:history="1">
        <w:r w:rsidRPr="002209D5">
          <w:rPr>
            <w:rStyle w:val="af1"/>
          </w:rPr>
          <w:t>от 21.12.2022                № 1737</w:t>
        </w:r>
      </w:hyperlink>
      <w:r>
        <w:t>)</w:t>
      </w:r>
    </w:p>
    <w:p w:rsidR="002209D5" w:rsidRDefault="004E2010" w:rsidP="004E2010">
      <w:r w:rsidRPr="0087169B">
        <w:t>(с изменениями, внесенными постановлением Администрации</w:t>
      </w:r>
      <w:r>
        <w:t xml:space="preserve"> </w:t>
      </w:r>
      <w:hyperlink r:id="rId15"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4E2010">
          <w:rPr>
            <w:rStyle w:val="af1"/>
          </w:rPr>
          <w:t>от 14.05.2024               № 424</w:t>
        </w:r>
      </w:hyperlink>
      <w:r>
        <w:t>)</w:t>
      </w:r>
    </w:p>
    <w:p w:rsidR="004E2010" w:rsidRDefault="00FE2780" w:rsidP="00FE2780">
      <w:r w:rsidRPr="0087169B">
        <w:t>(с изменениями, внесенными постановлением Администрации</w:t>
      </w:r>
      <w:r>
        <w:t xml:space="preserve"> </w:t>
      </w:r>
      <w:hyperlink r:id="rId16"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p>
    <w:p w:rsidR="00FE2780" w:rsidRDefault="001F4620" w:rsidP="00FE2780">
      <w:pPr>
        <w:rPr>
          <w:rFonts w:cs="Arial"/>
          <w:szCs w:val="28"/>
        </w:rPr>
      </w:pPr>
      <w:r w:rsidRPr="0087169B">
        <w:t>(с изменениями, внесенными постановлением Администрации</w:t>
      </w:r>
      <w:r>
        <w:rPr>
          <w:rFonts w:cs="Arial"/>
          <w:szCs w:val="28"/>
        </w:rPr>
        <w:t xml:space="preserve"> </w:t>
      </w:r>
      <w:hyperlink r:id="rId17"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 xml:space="preserve">от 02.12.2025 </w:t>
        </w:r>
        <w:r>
          <w:rPr>
            <w:rStyle w:val="af1"/>
            <w:rFonts w:cs="Arial"/>
            <w:szCs w:val="28"/>
          </w:rPr>
          <w:t xml:space="preserve">                    </w:t>
        </w:r>
        <w:r w:rsidRPr="001F4620">
          <w:rPr>
            <w:rStyle w:val="af1"/>
            <w:rFonts w:cs="Arial"/>
            <w:szCs w:val="28"/>
          </w:rPr>
          <w:t>№ 920</w:t>
        </w:r>
      </w:hyperlink>
      <w:r>
        <w:rPr>
          <w:rFonts w:cs="Arial"/>
          <w:szCs w:val="28"/>
        </w:rPr>
        <w:t>)</w:t>
      </w:r>
    </w:p>
    <w:p w:rsidR="001F4620" w:rsidRDefault="00EE77ED" w:rsidP="00FE2780">
      <w:pPr>
        <w:rPr>
          <w:rFonts w:cs="Arial"/>
          <w:szCs w:val="28"/>
        </w:rPr>
      </w:pPr>
      <w:r>
        <w:rPr>
          <w:rFonts w:cs="Arial"/>
          <w:szCs w:val="28"/>
        </w:rPr>
        <w:t xml:space="preserve">(с изменениями, внесенными постановлением Администрации </w:t>
      </w:r>
      <w:hyperlink r:id="rId18" w:tooltip="постановление от 27.02.2026 0:00:00 №174 Администрация Березовского района&#10;&#10;О внесении изменения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10;" w:history="1">
        <w:r w:rsidRPr="00EE77ED">
          <w:rPr>
            <w:rStyle w:val="af1"/>
            <w:rFonts w:cs="Arial"/>
            <w:szCs w:val="28"/>
          </w:rPr>
          <w:t xml:space="preserve">от 27.02.2026 </w:t>
        </w:r>
        <w:r>
          <w:rPr>
            <w:rStyle w:val="af1"/>
            <w:rFonts w:cs="Arial"/>
            <w:szCs w:val="28"/>
          </w:rPr>
          <w:t xml:space="preserve">                  </w:t>
        </w:r>
        <w:r w:rsidRPr="00EE77ED">
          <w:rPr>
            <w:rStyle w:val="af1"/>
            <w:rFonts w:cs="Arial"/>
            <w:szCs w:val="28"/>
          </w:rPr>
          <w:t>№ 174</w:t>
        </w:r>
      </w:hyperlink>
      <w:r>
        <w:rPr>
          <w:rFonts w:cs="Arial"/>
          <w:szCs w:val="28"/>
        </w:rPr>
        <w:t>)</w:t>
      </w:r>
    </w:p>
    <w:p w:rsidR="00EE77ED" w:rsidRPr="00907B30" w:rsidRDefault="00EE77ED" w:rsidP="00FE2780">
      <w:pPr>
        <w:rPr>
          <w:rFonts w:cs="Arial"/>
          <w:szCs w:val="28"/>
        </w:rPr>
      </w:pPr>
    </w:p>
    <w:p w:rsidR="00672B73" w:rsidRDefault="00672B73" w:rsidP="004830F2">
      <w:r w:rsidRPr="00672B73">
        <w:t xml:space="preserve">В соответствии с Федеральным законом от 27 июля 2010 года </w:t>
      </w:r>
      <w:hyperlink r:id="rId1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220B3">
          <w:rPr>
            <w:rStyle w:val="af1"/>
          </w:rPr>
          <w:t xml:space="preserve">№ 210-ФЗ </w:t>
        </w:r>
        <w:r w:rsidR="00C75D1B">
          <w:rPr>
            <w:rStyle w:val="af1"/>
          </w:rPr>
          <w:t xml:space="preserve">                   </w:t>
        </w:r>
        <w:r w:rsidRPr="002220B3">
          <w:rPr>
            <w:rStyle w:val="af1"/>
          </w:rPr>
          <w:t>«Об организации предоставления</w:t>
        </w:r>
      </w:hyperlink>
      <w:r w:rsidRPr="00672B73">
        <w:t xml:space="preserve"> государственных и муниципальных услуг», частью 1 статьи 15 Федерального закона от 06 октября 2003 года </w:t>
      </w:r>
      <w:hyperlink r:id="rId20"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2220B3">
          <w:rPr>
            <w:rStyle w:val="af1"/>
          </w:rPr>
          <w:t>№ 131-ФЗ «Об общих</w:t>
        </w:r>
      </w:hyperlink>
      <w:r w:rsidRPr="00672B73">
        <w:t xml:space="preserve"> принципах организации местного самоуправления в Российской Федерации», постановлением Правительства Российской Федерации от 19 ноября 2014 года </w:t>
      </w:r>
      <w:hyperlink r:id="rId21" w:tooltip="ПОСТАНОВЛЕНИЕ от 19.11.2014 № 1221 ПРАВИТЕЛЬСТВО РФ&#10;&#10;ОБ УТВЕРЖДЕНИИ ПРАВИЛ ПРИСВОЕНИЯ, ИЗМЕНЕНИЯ И АННУЛИРОВАНИЯ АДРЕСОВ" w:history="1">
        <w:r w:rsidRPr="002220B3">
          <w:rPr>
            <w:rStyle w:val="af1"/>
          </w:rPr>
          <w:t>№ 1221 «Об утверждении Правил</w:t>
        </w:r>
      </w:hyperlink>
      <w:r w:rsidRPr="00672B73">
        <w:t xml:space="preserve"> присвоения, изменения и аннулирования адресов», постановлени</w:t>
      </w:r>
      <w:r w:rsidR="00FE2780">
        <w:t>ем</w:t>
      </w:r>
      <w:r w:rsidRPr="00672B73">
        <w:t xml:space="preserve"> </w:t>
      </w:r>
      <w:r w:rsidRPr="00672B73">
        <w:lastRenderedPageBreak/>
        <w:t>администрации Березовского района</w:t>
      </w:r>
      <w:r w:rsidR="00C75D1B">
        <w:t xml:space="preserve"> </w:t>
      </w:r>
      <w:hyperlink r:id="rId22"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2220B3">
          <w:rPr>
            <w:rStyle w:val="af1"/>
          </w:rPr>
          <w:t xml:space="preserve">от 29 декабря 2020 года </w:t>
        </w:r>
        <w:r w:rsidR="002220B3" w:rsidRPr="002220B3">
          <w:rPr>
            <w:rStyle w:val="af1"/>
          </w:rPr>
          <w:t>№ 1275</w:t>
        </w:r>
      </w:hyperlink>
      <w:r w:rsidR="002220B3">
        <w:t xml:space="preserve"> </w:t>
      </w:r>
      <w:r w:rsidRPr="00672B73">
        <w:t>«О</w:t>
      </w:r>
      <w:r w:rsidR="00C75D1B">
        <w:t xml:space="preserve">б утверждении Порядка подачи и </w:t>
      </w:r>
      <w:r w:rsidRPr="00672B73">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672B73" w:rsidRDefault="00672B73" w:rsidP="004830F2">
      <w:r>
        <w:t xml:space="preserve">(преамбула изложена в редакции постановления Администрации </w:t>
      </w:r>
      <w:hyperlink r:id="rId23" w:tooltip="постановление от 16.02.2021 0:00:00 №190 Администрация Березовского района&#10;&#10;О внесении изменений в постановление администрации Березовского района от 25.12.2019 № 1521 " w:history="1">
        <w:r w:rsidRPr="00672B73">
          <w:rPr>
            <w:rStyle w:val="af1"/>
          </w:rPr>
          <w:t>от 16.02.2021</w:t>
        </w:r>
        <w:r w:rsidR="00C75D1B">
          <w:rPr>
            <w:rStyle w:val="af1"/>
          </w:rPr>
          <w:t xml:space="preserve">               </w:t>
        </w:r>
        <w:r w:rsidRPr="00672B73">
          <w:rPr>
            <w:rStyle w:val="af1"/>
          </w:rPr>
          <w:t xml:space="preserve"> № 190</w:t>
        </w:r>
      </w:hyperlink>
      <w:r>
        <w:t>)</w:t>
      </w:r>
    </w:p>
    <w:p w:rsidR="00FE2780" w:rsidRDefault="00FE2780" w:rsidP="00FE2780">
      <w:r>
        <w:t>(</w:t>
      </w:r>
      <w:r w:rsidRPr="00FE2780">
        <w:t>в преамбуле слова «постановлениями администрации Березовского района</w:t>
      </w:r>
      <w:r>
        <w:t xml:space="preserve">                </w:t>
      </w:r>
      <w:r w:rsidRPr="00FE2780">
        <w:t xml:space="preserve">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t>ены</w:t>
      </w:r>
      <w:r w:rsidRPr="00FE2780">
        <w:t xml:space="preserve"> словами «постановлением адм</w:t>
      </w:r>
      <w:r>
        <w:t xml:space="preserve">инистрации Березовского района» </w:t>
      </w:r>
      <w:r w:rsidRPr="0087169B">
        <w:t>постановлением Администрации</w:t>
      </w:r>
      <w:r>
        <w:t xml:space="preserve"> </w:t>
      </w:r>
      <w:hyperlink r:id="rId24"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p>
    <w:p w:rsidR="001A4754" w:rsidRPr="00907B30" w:rsidRDefault="001A4754" w:rsidP="004830F2">
      <w:r w:rsidRPr="00907B30">
        <w:rPr>
          <w:bCs/>
        </w:rPr>
        <w:t xml:space="preserve">1. Утвердить административный регламент предоставления муниципальной услуги </w:t>
      </w:r>
      <w:r w:rsidR="00907B30" w:rsidRPr="00907B30">
        <w:t>«</w:t>
      </w:r>
      <w:r w:rsidR="005109B9" w:rsidRPr="005109B9">
        <w:rPr>
          <w:bCs/>
        </w:rPr>
        <w:t>Присвоение адреса объекту адресации, изменение и аннулирование такого адреса</w:t>
      </w:r>
      <w:r w:rsidR="00907B30" w:rsidRPr="00907B30">
        <w:rPr>
          <w:bCs/>
        </w:rPr>
        <w:t>»</w:t>
      </w:r>
      <w:r w:rsidRPr="00907B30">
        <w:t xml:space="preserve"> согласно </w:t>
      </w:r>
      <w:proofErr w:type="gramStart"/>
      <w:r w:rsidRPr="00907B30">
        <w:t>приложению</w:t>
      </w:r>
      <w:proofErr w:type="gramEnd"/>
      <w:r w:rsidRPr="00907B30">
        <w:t xml:space="preserve"> к настоящему постановлению.</w:t>
      </w:r>
    </w:p>
    <w:p w:rsidR="001A4754" w:rsidRPr="00907B30" w:rsidRDefault="001A4754" w:rsidP="004830F2">
      <w:r w:rsidRPr="00907B30">
        <w:t>2. Признать утратившими силу постановления администрации Березовского района:</w:t>
      </w:r>
    </w:p>
    <w:p w:rsidR="00EC0BDC" w:rsidRPr="00907B30" w:rsidRDefault="006F06FA" w:rsidP="004830F2">
      <w:r w:rsidRPr="00907B30">
        <w:t xml:space="preserve">- </w:t>
      </w:r>
      <w:hyperlink r:id="rId25" w:tooltip="постановление от 02.02.2017 0:00:00 №69 Администрация Березовского района&#10;&#10;Об утверждении административного регламента предоставления муниципальной услуги " w:history="1">
        <w:r w:rsidRPr="00907B30">
          <w:rPr>
            <w:rStyle w:val="af1"/>
          </w:rPr>
          <w:t>от</w:t>
        </w:r>
        <w:r w:rsidR="00907B30" w:rsidRPr="00907B30">
          <w:rPr>
            <w:rStyle w:val="af1"/>
          </w:rPr>
          <w:t xml:space="preserve"> </w:t>
        </w:r>
        <w:r w:rsidRPr="00907B30">
          <w:rPr>
            <w:rStyle w:val="af1"/>
          </w:rPr>
          <w:t>02 февраля 2017 года</w:t>
        </w:r>
        <w:r w:rsidR="00907B30" w:rsidRPr="00907B30">
          <w:rPr>
            <w:rStyle w:val="af1"/>
          </w:rPr>
          <w:t xml:space="preserve"> № </w:t>
        </w:r>
        <w:r w:rsidRPr="00907B30">
          <w:rPr>
            <w:rStyle w:val="af1"/>
          </w:rPr>
          <w:t>69</w:t>
        </w:r>
      </w:hyperlink>
      <w:r w:rsidRPr="00907B30">
        <w:t xml:space="preserve"> </w:t>
      </w:r>
      <w:r w:rsidR="00907B30" w:rsidRPr="00907B30">
        <w:t>«</w:t>
      </w:r>
      <w:r w:rsidRPr="00907B30">
        <w:rPr>
          <w:bCs/>
        </w:rPr>
        <w:t>Об утверждении административного регламента предоставления муниципальной</w:t>
      </w:r>
      <w:r w:rsidR="00907B30" w:rsidRPr="00907B30">
        <w:rPr>
          <w:bCs/>
        </w:rPr>
        <w:t xml:space="preserve"> </w:t>
      </w:r>
      <w:r w:rsidRPr="00907B30">
        <w:rPr>
          <w:bCs/>
        </w:rPr>
        <w:t xml:space="preserve">услуги </w:t>
      </w:r>
      <w:r w:rsidR="00907B30" w:rsidRPr="00907B30">
        <w:t>«</w:t>
      </w:r>
      <w:r w:rsidRPr="00907B30">
        <w:rPr>
          <w:bCs/>
        </w:rPr>
        <w:t>П</w:t>
      </w:r>
      <w:r w:rsidRPr="00907B30">
        <w:t>рисвоение объекту адресации адреса, аннулирование его адреса</w:t>
      </w:r>
      <w:r w:rsidR="00907B30" w:rsidRPr="00907B30">
        <w:rPr>
          <w:bCs/>
        </w:rPr>
        <w:t>»</w:t>
      </w:r>
      <w:r w:rsidRPr="00907B30">
        <w:t xml:space="preserve"> и признании</w:t>
      </w:r>
      <w:r w:rsidR="00907B30" w:rsidRPr="00907B30">
        <w:t xml:space="preserve"> </w:t>
      </w:r>
      <w:r w:rsidRPr="00907B30">
        <w:t>утратившими силу некоторых муниципальных правовых актов администрации Березовского района</w:t>
      </w:r>
      <w:r w:rsidR="00907B30" w:rsidRPr="00907B30">
        <w:rPr>
          <w:bCs/>
        </w:rPr>
        <w:t>»</w:t>
      </w:r>
      <w:r w:rsidRPr="00907B30">
        <w:rPr>
          <w:bCs/>
        </w:rPr>
        <w:t>;</w:t>
      </w:r>
    </w:p>
    <w:p w:rsidR="001A4754" w:rsidRPr="00907B30" w:rsidRDefault="001A4754" w:rsidP="004830F2">
      <w:r w:rsidRPr="00907B30">
        <w:t xml:space="preserve">- </w:t>
      </w:r>
      <w:hyperlink r:id="rId26" w:tooltip="постановление от 31.10.2017 0:00:00 №906 Администрация Березовского района&#10;&#10;О внесении изменений в приложение к постановлению администрации Березовского района от 02 февраля 2017 года № 69 " w:history="1">
        <w:r w:rsidR="00EC0BDC" w:rsidRPr="00907B30">
          <w:rPr>
            <w:rStyle w:val="af1"/>
          </w:rPr>
          <w:t>от 31 октября 2017 года</w:t>
        </w:r>
        <w:r w:rsidR="00907B30" w:rsidRPr="00907B30">
          <w:rPr>
            <w:rStyle w:val="af1"/>
          </w:rPr>
          <w:t xml:space="preserve"> № </w:t>
        </w:r>
        <w:r w:rsidR="00EC0BDC" w:rsidRPr="00907B30">
          <w:rPr>
            <w:rStyle w:val="af1"/>
          </w:rPr>
          <w:t>906</w:t>
        </w:r>
      </w:hyperlink>
      <w:r w:rsidRPr="00907B30">
        <w:rPr>
          <w:bCs/>
        </w:rPr>
        <w:t xml:space="preserve"> </w:t>
      </w:r>
      <w:r w:rsidR="00907B30" w:rsidRPr="00907B30">
        <w:t>«</w:t>
      </w:r>
      <w:r w:rsidR="00EC0BDC" w:rsidRPr="00907B30">
        <w:t>О внесении изменений в приложение к постановлению администрации Березовского района от</w:t>
      </w:r>
      <w:r w:rsidR="00907B30" w:rsidRPr="00907B30">
        <w:t xml:space="preserve"> </w:t>
      </w:r>
      <w:r w:rsidR="00EC0BDC" w:rsidRPr="00907B30">
        <w:t>02 февраля 2017 года</w:t>
      </w:r>
      <w:r w:rsidR="00907B30" w:rsidRPr="00907B30">
        <w:t xml:space="preserve"> № </w:t>
      </w:r>
      <w:r w:rsidR="00EC0BDC" w:rsidRPr="00907B30">
        <w:t xml:space="preserve">69 </w:t>
      </w:r>
      <w:r w:rsidR="00907B30" w:rsidRPr="00907B30">
        <w:t>«</w:t>
      </w:r>
      <w:r w:rsidR="00EC0BDC" w:rsidRPr="00907B30">
        <w:rPr>
          <w:bCs/>
        </w:rPr>
        <w:t>Об утверждении административного регламента предоставления муниципальной</w:t>
      </w:r>
      <w:r w:rsidR="00907B30" w:rsidRPr="00907B30">
        <w:rPr>
          <w:bCs/>
        </w:rPr>
        <w:t xml:space="preserve"> </w:t>
      </w:r>
      <w:r w:rsidR="00EC0BDC" w:rsidRPr="00907B30">
        <w:rPr>
          <w:bCs/>
        </w:rPr>
        <w:t xml:space="preserve">услуги </w:t>
      </w:r>
      <w:r w:rsidR="00907B30" w:rsidRPr="00907B30">
        <w:t>«</w:t>
      </w:r>
      <w:r w:rsidR="00EC0BDC" w:rsidRPr="00907B30">
        <w:rPr>
          <w:bCs/>
        </w:rPr>
        <w:t>П</w:t>
      </w:r>
      <w:r w:rsidR="00EC0BDC" w:rsidRPr="00907B30">
        <w:t>рисвоение объекту адресации адреса, аннулирование его адреса</w:t>
      </w:r>
      <w:r w:rsidR="00907B30" w:rsidRPr="00907B30">
        <w:rPr>
          <w:bCs/>
        </w:rPr>
        <w:t>»</w:t>
      </w:r>
      <w:r w:rsidR="00EC0BDC" w:rsidRPr="00907B30">
        <w:t xml:space="preserve"> и признании</w:t>
      </w:r>
      <w:r w:rsidR="00907B30" w:rsidRPr="00907B30">
        <w:t xml:space="preserve"> </w:t>
      </w:r>
      <w:r w:rsidR="00EC0BDC" w:rsidRPr="00907B30">
        <w:t>утратившими силу некоторых муниципальных правовых актов администрации Березовского района</w:t>
      </w:r>
      <w:r w:rsidR="00907B30" w:rsidRPr="00907B30">
        <w:rPr>
          <w:bCs/>
        </w:rPr>
        <w:t>»</w:t>
      </w:r>
      <w:r w:rsidR="00EC0BDC" w:rsidRPr="00907B30">
        <w:rPr>
          <w:bCs/>
        </w:rPr>
        <w:t>;</w:t>
      </w:r>
    </w:p>
    <w:p w:rsidR="001A4754" w:rsidRPr="00907B30" w:rsidRDefault="001A4754" w:rsidP="004830F2">
      <w:r w:rsidRPr="00907B30">
        <w:t xml:space="preserve">- </w:t>
      </w:r>
      <w:hyperlink r:id="rId27" w:tooltip="постановление от 22.05.2018 0:00:00 №411 Администрация Березовского района&#10;&#10;О внесении изменений в приложение к постановлению администрации Березовского района от 02 февраля 2017 года № 69 " w:history="1">
        <w:r w:rsidR="00EC0BDC" w:rsidRPr="00907B30">
          <w:rPr>
            <w:rStyle w:val="af1"/>
          </w:rPr>
          <w:t>от 22 мая 2018 года</w:t>
        </w:r>
        <w:r w:rsidR="00907B30" w:rsidRPr="00907B30">
          <w:rPr>
            <w:rStyle w:val="af1"/>
          </w:rPr>
          <w:t xml:space="preserve"> № </w:t>
        </w:r>
        <w:r w:rsidR="00EC0BDC" w:rsidRPr="00907B30">
          <w:rPr>
            <w:rStyle w:val="af1"/>
          </w:rPr>
          <w:t>411</w:t>
        </w:r>
      </w:hyperlink>
      <w:r w:rsidRPr="00907B30">
        <w:t xml:space="preserve"> </w:t>
      </w:r>
      <w:r w:rsidR="00907B30" w:rsidRPr="00907B30">
        <w:t>«</w:t>
      </w:r>
      <w:r w:rsidR="00EC0BDC" w:rsidRPr="00907B30">
        <w:t xml:space="preserve">О внесении изменений в приложение к постановлению администрации Березовского района </w:t>
      </w:r>
      <w:hyperlink r:id="rId28" w:history="1">
        <w:r w:rsidR="00907B30">
          <w:rPr>
            <w:rStyle w:val="af1"/>
          </w:rPr>
          <w:t xml:space="preserve">от 02 февраля 2017 года № 69 </w:t>
        </w:r>
      </w:hyperlink>
      <w:r w:rsidR="00907B30" w:rsidRPr="00907B30">
        <w:t>«</w:t>
      </w:r>
      <w:r w:rsidR="00EC0BDC" w:rsidRPr="00907B30">
        <w:rPr>
          <w:bCs/>
        </w:rPr>
        <w:t>Об утверждении административного регламента предоставления муниципальной</w:t>
      </w:r>
      <w:r w:rsidR="00907B30" w:rsidRPr="00907B30">
        <w:rPr>
          <w:bCs/>
        </w:rPr>
        <w:t xml:space="preserve"> </w:t>
      </w:r>
      <w:r w:rsidR="00EC0BDC" w:rsidRPr="00907B30">
        <w:rPr>
          <w:bCs/>
        </w:rPr>
        <w:t xml:space="preserve">услуги </w:t>
      </w:r>
      <w:r w:rsidR="00907B30" w:rsidRPr="00907B30">
        <w:t>«</w:t>
      </w:r>
      <w:r w:rsidR="00EC0BDC" w:rsidRPr="00907B30">
        <w:rPr>
          <w:bCs/>
        </w:rPr>
        <w:t>П</w:t>
      </w:r>
      <w:r w:rsidR="00EC0BDC" w:rsidRPr="00907B30">
        <w:t>рисвоение объекту адресации адреса, аннулирование его адреса</w:t>
      </w:r>
      <w:r w:rsidR="00907B30" w:rsidRPr="00907B30">
        <w:rPr>
          <w:bCs/>
        </w:rPr>
        <w:t>»</w:t>
      </w:r>
      <w:r w:rsidR="00EC0BDC" w:rsidRPr="00907B30">
        <w:t xml:space="preserve"> и признании</w:t>
      </w:r>
      <w:r w:rsidR="00907B30" w:rsidRPr="00907B30">
        <w:t xml:space="preserve"> </w:t>
      </w:r>
      <w:r w:rsidR="00EC0BDC" w:rsidRPr="00907B30">
        <w:t>утратившими силу некоторых муниципальных правовых актов администрации Березовского района</w:t>
      </w:r>
      <w:r w:rsidR="00907B30" w:rsidRPr="00907B30">
        <w:rPr>
          <w:bCs/>
        </w:rPr>
        <w:t>»</w:t>
      </w:r>
      <w:r w:rsidRPr="00907B30">
        <w:rPr>
          <w:bCs/>
        </w:rPr>
        <w:t>;</w:t>
      </w:r>
    </w:p>
    <w:p w:rsidR="001A4754" w:rsidRPr="00907B30" w:rsidRDefault="001A4754" w:rsidP="004830F2">
      <w:pPr>
        <w:rPr>
          <w:bCs/>
        </w:rPr>
      </w:pPr>
      <w:r w:rsidRPr="00907B30">
        <w:t xml:space="preserve">- </w:t>
      </w:r>
      <w:hyperlink r:id="rId29" w:tooltip="постановление от 19.06.2018 0:00:00 №522 Администрация Березовского района&#10;&#10;О внесении изменений в приложение к постановлению администрации Березовского района от 02.02.2017 № 69 " w:history="1">
        <w:r w:rsidR="00EC0BDC" w:rsidRPr="00907B30">
          <w:rPr>
            <w:rStyle w:val="af1"/>
          </w:rPr>
          <w:t>от 19 июня 2018 года</w:t>
        </w:r>
        <w:r w:rsidR="00907B30" w:rsidRPr="00907B30">
          <w:rPr>
            <w:rStyle w:val="af1"/>
          </w:rPr>
          <w:t xml:space="preserve"> № </w:t>
        </w:r>
        <w:r w:rsidR="00EC0BDC" w:rsidRPr="00907B30">
          <w:rPr>
            <w:rStyle w:val="af1"/>
          </w:rPr>
          <w:t>522</w:t>
        </w:r>
      </w:hyperlink>
      <w:r w:rsidR="00EC0BDC" w:rsidRPr="00907B30">
        <w:t xml:space="preserve"> </w:t>
      </w:r>
      <w:r w:rsidR="00907B30" w:rsidRPr="00907B30">
        <w:t>«</w:t>
      </w:r>
      <w:r w:rsidR="00EC0BDC" w:rsidRPr="00907B30">
        <w:t xml:space="preserve">О внесении изменений в приложение к постановлению администрации Березовского района </w:t>
      </w:r>
      <w:hyperlink r:id="rId30" w:history="1">
        <w:r w:rsidR="00907B30">
          <w:rPr>
            <w:rStyle w:val="af1"/>
          </w:rPr>
          <w:t xml:space="preserve">от 02 февраля 2017 года № 69 </w:t>
        </w:r>
      </w:hyperlink>
      <w:r w:rsidR="00907B30" w:rsidRPr="00907B30">
        <w:t>«</w:t>
      </w:r>
      <w:r w:rsidR="00EC0BDC" w:rsidRPr="00907B30">
        <w:rPr>
          <w:bCs/>
        </w:rPr>
        <w:t>Об утверждении административного регламента предоставления муниципальной</w:t>
      </w:r>
      <w:r w:rsidR="00907B30" w:rsidRPr="00907B30">
        <w:rPr>
          <w:bCs/>
        </w:rPr>
        <w:t xml:space="preserve"> </w:t>
      </w:r>
      <w:r w:rsidR="00EC0BDC" w:rsidRPr="00907B30">
        <w:rPr>
          <w:bCs/>
        </w:rPr>
        <w:t xml:space="preserve">услуги </w:t>
      </w:r>
      <w:r w:rsidR="00907B30" w:rsidRPr="00907B30">
        <w:t>«</w:t>
      </w:r>
      <w:r w:rsidR="00EC0BDC" w:rsidRPr="00907B30">
        <w:rPr>
          <w:bCs/>
        </w:rPr>
        <w:t>П</w:t>
      </w:r>
      <w:r w:rsidR="00EC0BDC" w:rsidRPr="00907B30">
        <w:t>рисвоение объекту адресации адреса, аннулирование его адреса</w:t>
      </w:r>
      <w:r w:rsidR="00907B30" w:rsidRPr="00907B30">
        <w:rPr>
          <w:bCs/>
        </w:rPr>
        <w:t>»</w:t>
      </w:r>
      <w:r w:rsidR="00EC0BDC" w:rsidRPr="00907B30">
        <w:t xml:space="preserve"> и признании</w:t>
      </w:r>
      <w:r w:rsidR="00907B30" w:rsidRPr="00907B30">
        <w:t xml:space="preserve"> </w:t>
      </w:r>
      <w:r w:rsidR="00EC0BDC" w:rsidRPr="00907B30">
        <w:t>утратившими силу некоторых муниципальных правовых актов администрации Березовского района</w:t>
      </w:r>
      <w:r w:rsidR="00907B30" w:rsidRPr="00907B30">
        <w:t>»</w:t>
      </w:r>
      <w:r w:rsidRPr="00907B30">
        <w:rPr>
          <w:bCs/>
        </w:rPr>
        <w:t>;</w:t>
      </w:r>
    </w:p>
    <w:p w:rsidR="001A4754" w:rsidRPr="00907B30" w:rsidRDefault="001A4754" w:rsidP="004830F2">
      <w:r w:rsidRPr="00907B30">
        <w:rPr>
          <w:bCs/>
        </w:rPr>
        <w:t>-</w:t>
      </w:r>
      <w:r w:rsidRPr="00907B30">
        <w:t xml:space="preserve"> </w:t>
      </w:r>
      <w:hyperlink r:id="rId31" w:tooltip="постановление от 21.11.2018 0:00:00 №1045 Администрация Березовского района&#10;&#10;О внесении изменений в приложение к постановлению администрации Березовского района от 02 февраля 2017 года № 69 " w:history="1">
        <w:r w:rsidR="00EC0BDC" w:rsidRPr="00907B30">
          <w:rPr>
            <w:rStyle w:val="af1"/>
          </w:rPr>
          <w:t>от 21 ноября 2018 года</w:t>
        </w:r>
        <w:r w:rsidR="00907B30" w:rsidRPr="00907B30">
          <w:rPr>
            <w:rStyle w:val="af1"/>
          </w:rPr>
          <w:t xml:space="preserve"> № </w:t>
        </w:r>
        <w:r w:rsidR="00EC0BDC" w:rsidRPr="00907B30">
          <w:rPr>
            <w:rStyle w:val="af1"/>
          </w:rPr>
          <w:t>1045</w:t>
        </w:r>
      </w:hyperlink>
      <w:r w:rsidRPr="00907B30">
        <w:t xml:space="preserve"> </w:t>
      </w:r>
      <w:r w:rsidR="00907B30" w:rsidRPr="00907B30">
        <w:t>«</w:t>
      </w:r>
      <w:r w:rsidR="00EC0BDC" w:rsidRPr="00907B30">
        <w:t xml:space="preserve">О внесении изменений в приложение к постановлению администрации Березовского района </w:t>
      </w:r>
      <w:hyperlink r:id="rId32" w:history="1">
        <w:r w:rsidR="00907B30">
          <w:rPr>
            <w:rStyle w:val="af1"/>
          </w:rPr>
          <w:t xml:space="preserve">от 02 февраля 2017 года № 69 </w:t>
        </w:r>
      </w:hyperlink>
      <w:r w:rsidR="00907B30" w:rsidRPr="00907B30">
        <w:t>«</w:t>
      </w:r>
      <w:r w:rsidR="00EC0BDC" w:rsidRPr="00907B30">
        <w:rPr>
          <w:bCs/>
        </w:rPr>
        <w:t>Об утверждении административного регламента предоставления муниципальной</w:t>
      </w:r>
      <w:r w:rsidR="00907B30" w:rsidRPr="00907B30">
        <w:rPr>
          <w:bCs/>
        </w:rPr>
        <w:t xml:space="preserve"> </w:t>
      </w:r>
      <w:r w:rsidR="00EC0BDC" w:rsidRPr="00907B30">
        <w:rPr>
          <w:bCs/>
        </w:rPr>
        <w:t xml:space="preserve">услуги </w:t>
      </w:r>
      <w:r w:rsidR="00907B30" w:rsidRPr="00907B30">
        <w:t>«</w:t>
      </w:r>
      <w:r w:rsidR="00EC0BDC" w:rsidRPr="00907B30">
        <w:rPr>
          <w:bCs/>
        </w:rPr>
        <w:t>П</w:t>
      </w:r>
      <w:r w:rsidR="00EC0BDC" w:rsidRPr="00907B30">
        <w:t>рисвоение объекту адресации адреса, аннулирование его адреса</w:t>
      </w:r>
      <w:r w:rsidR="00907B30" w:rsidRPr="00907B30">
        <w:rPr>
          <w:bCs/>
        </w:rPr>
        <w:t>»</w:t>
      </w:r>
      <w:r w:rsidR="00EC0BDC" w:rsidRPr="00907B30">
        <w:t xml:space="preserve"> и признании</w:t>
      </w:r>
      <w:r w:rsidR="00907B30" w:rsidRPr="00907B30">
        <w:t xml:space="preserve"> </w:t>
      </w:r>
      <w:r w:rsidR="00EC0BDC" w:rsidRPr="00907B30">
        <w:t>утратившими силу некоторых муниципальных правовых актов администрации Березовского района</w:t>
      </w:r>
      <w:r w:rsidR="00907B30" w:rsidRPr="00907B30">
        <w:rPr>
          <w:bCs/>
        </w:rPr>
        <w:t>»</w:t>
      </w:r>
      <w:r w:rsidR="00EC0BDC" w:rsidRPr="00907B30">
        <w:t xml:space="preserve">; </w:t>
      </w:r>
    </w:p>
    <w:p w:rsidR="00EC0BDC" w:rsidRPr="00907B30" w:rsidRDefault="00EC0BDC" w:rsidP="004830F2">
      <w:r w:rsidRPr="00907B30">
        <w:t xml:space="preserve">- </w:t>
      </w:r>
      <w:hyperlink r:id="rId33" w:tooltip="постановление от 06.05.2019 0:00:00 №522 Администрация Березовского района&#10;&#10;О внесении изменений в постановление администрации Березовского района от 02 февраля 2017 года № 69 " w:history="1">
        <w:r w:rsidRPr="00907B30">
          <w:rPr>
            <w:rStyle w:val="af1"/>
          </w:rPr>
          <w:t>от 06 мая 2019 года</w:t>
        </w:r>
        <w:r w:rsidR="00907B30" w:rsidRPr="00907B30">
          <w:rPr>
            <w:rStyle w:val="af1"/>
          </w:rPr>
          <w:t xml:space="preserve"> № </w:t>
        </w:r>
        <w:r w:rsidRPr="00907B30">
          <w:rPr>
            <w:rStyle w:val="af1"/>
          </w:rPr>
          <w:t>5</w:t>
        </w:r>
        <w:r w:rsidRPr="00907B30">
          <w:rPr>
            <w:rStyle w:val="af1"/>
            <w:rFonts w:cs="Arial"/>
            <w:szCs w:val="28"/>
          </w:rPr>
          <w:t>22</w:t>
        </w:r>
      </w:hyperlink>
      <w:r w:rsidRPr="00907B30">
        <w:t xml:space="preserve"> </w:t>
      </w:r>
      <w:r w:rsidR="00907B30" w:rsidRPr="00907B30">
        <w:t>«</w:t>
      </w:r>
      <w:r w:rsidRPr="00907B30">
        <w:t>О</w:t>
      </w:r>
      <w:r w:rsidR="003F32A3" w:rsidRPr="00907B30">
        <w:t xml:space="preserve"> внесении изменений в постановление</w:t>
      </w:r>
      <w:r w:rsidRPr="00907B30">
        <w:t xml:space="preserve"> администрации Березовского р</w:t>
      </w:r>
      <w:r w:rsidR="003F32A3" w:rsidRPr="00907B30">
        <w:t xml:space="preserve">айона </w:t>
      </w:r>
      <w:hyperlink r:id="rId34" w:history="1">
        <w:r w:rsidR="00907B30">
          <w:rPr>
            <w:rStyle w:val="af1"/>
          </w:rPr>
          <w:t xml:space="preserve">от 02 февраля 2017 года № 69 </w:t>
        </w:r>
      </w:hyperlink>
      <w:r w:rsidR="00907B30" w:rsidRPr="00907B30">
        <w:t>«</w:t>
      </w:r>
      <w:r w:rsidRPr="00907B30">
        <w:rPr>
          <w:bCs/>
        </w:rPr>
        <w:t>Об утверждении административного регламента предоставления муниципальной</w:t>
      </w:r>
      <w:r w:rsidR="00907B30" w:rsidRPr="00907B30">
        <w:rPr>
          <w:bCs/>
        </w:rPr>
        <w:t xml:space="preserve"> </w:t>
      </w:r>
      <w:r w:rsidRPr="00907B30">
        <w:rPr>
          <w:bCs/>
        </w:rPr>
        <w:t xml:space="preserve">услуги </w:t>
      </w:r>
      <w:r w:rsidR="00907B30" w:rsidRPr="00907B30">
        <w:t>«</w:t>
      </w:r>
      <w:r w:rsidRPr="00907B30">
        <w:rPr>
          <w:bCs/>
        </w:rPr>
        <w:t>П</w:t>
      </w:r>
      <w:r w:rsidRPr="00907B30">
        <w:t>рисвоение объекту адресации адреса, аннулирование его адреса</w:t>
      </w:r>
      <w:r w:rsidR="00907B30" w:rsidRPr="00907B30">
        <w:rPr>
          <w:bCs/>
        </w:rPr>
        <w:t>»</w:t>
      </w:r>
      <w:r w:rsidRPr="00907B30">
        <w:t xml:space="preserve"> и признании</w:t>
      </w:r>
      <w:r w:rsidR="00907B30" w:rsidRPr="00907B30">
        <w:t xml:space="preserve"> </w:t>
      </w:r>
      <w:r w:rsidRPr="00907B30">
        <w:t>утратившими силу некоторых муниципальных правовых актов администрации Березовского района</w:t>
      </w:r>
      <w:r w:rsidR="00907B30" w:rsidRPr="00907B30">
        <w:rPr>
          <w:bCs/>
        </w:rPr>
        <w:t>»</w:t>
      </w:r>
      <w:r w:rsidRPr="00907B30">
        <w:rPr>
          <w:bCs/>
        </w:rPr>
        <w:t>.</w:t>
      </w:r>
    </w:p>
    <w:p w:rsidR="001A4754" w:rsidRPr="00907B30" w:rsidRDefault="00672B73" w:rsidP="004830F2">
      <w:r>
        <w:t>3</w:t>
      </w:r>
      <w:r w:rsidR="001A4754" w:rsidRPr="00907B30">
        <w:t xml:space="preserve">. Опубликовать настоящее постановление в газете </w:t>
      </w:r>
      <w:r w:rsidR="00907B30" w:rsidRPr="00907B30">
        <w:t>«</w:t>
      </w:r>
      <w:r w:rsidR="001A4754" w:rsidRPr="00907B30">
        <w:t>Жизнь Югры</w:t>
      </w:r>
      <w:r w:rsidR="00907B30" w:rsidRPr="00907B30">
        <w:t>»</w:t>
      </w:r>
      <w:r w:rsidR="001A4754" w:rsidRPr="00907B30">
        <w:t xml:space="preserve"> и разместить на официальном веб-сайте органов местного самоуправления Березовского района.</w:t>
      </w:r>
    </w:p>
    <w:p w:rsidR="001A4754" w:rsidRPr="00907B30" w:rsidRDefault="00672B73" w:rsidP="004830F2">
      <w:r>
        <w:lastRenderedPageBreak/>
        <w:t>4</w:t>
      </w:r>
      <w:r w:rsidR="001A4754" w:rsidRPr="00907B30">
        <w:t>. Настоящее постановление вступает в силу после его официального опубликования.</w:t>
      </w:r>
    </w:p>
    <w:p w:rsidR="00907B30" w:rsidRPr="00907B30" w:rsidRDefault="00672B73" w:rsidP="004830F2">
      <w:r>
        <w:t>5</w:t>
      </w:r>
      <w:r w:rsidR="001A4754" w:rsidRPr="00907B30">
        <w:t xml:space="preserve">. Контроль за исполнением настоящего постановления возложить на </w:t>
      </w:r>
      <w:r w:rsidR="00EC0BDC" w:rsidRPr="00907B30">
        <w:t xml:space="preserve">первого </w:t>
      </w:r>
      <w:r w:rsidR="001A4754" w:rsidRPr="00907B30">
        <w:t>замести</w:t>
      </w:r>
      <w:r w:rsidR="00EC0BDC" w:rsidRPr="00907B30">
        <w:t xml:space="preserve">теля главы Березовского района С.Ю. </w:t>
      </w:r>
      <w:proofErr w:type="spellStart"/>
      <w:r w:rsidR="00EC0BDC" w:rsidRPr="00907B30">
        <w:t>Билаша</w:t>
      </w:r>
      <w:proofErr w:type="spellEnd"/>
      <w:r w:rsidR="001A4754" w:rsidRPr="00907B30">
        <w:t>.</w:t>
      </w:r>
    </w:p>
    <w:p w:rsidR="00907B30" w:rsidRDefault="00907B30" w:rsidP="004830F2">
      <w:pPr>
        <w:rPr>
          <w:rFonts w:cs="Arial"/>
          <w:szCs w:val="28"/>
        </w:rPr>
      </w:pPr>
    </w:p>
    <w:p w:rsidR="00C75D1B" w:rsidRPr="00907B30" w:rsidRDefault="00C75D1B" w:rsidP="001A4754">
      <w:pPr>
        <w:tabs>
          <w:tab w:val="left" w:pos="709"/>
        </w:tabs>
        <w:rPr>
          <w:rFonts w:cs="Arial"/>
          <w:szCs w:val="28"/>
        </w:rPr>
      </w:pPr>
    </w:p>
    <w:p w:rsidR="00907B30" w:rsidRPr="00907B30" w:rsidRDefault="0015598C" w:rsidP="00907B30">
      <w:pPr>
        <w:tabs>
          <w:tab w:val="left" w:pos="1230"/>
          <w:tab w:val="center" w:pos="9072"/>
        </w:tabs>
        <w:autoSpaceDE w:val="0"/>
        <w:autoSpaceDN w:val="0"/>
        <w:adjustRightInd w:val="0"/>
        <w:ind w:firstLine="0"/>
        <w:rPr>
          <w:rFonts w:eastAsia="Calibri" w:cs="Arial"/>
          <w:szCs w:val="28"/>
          <w:lang w:eastAsia="en-US"/>
        </w:rPr>
      </w:pPr>
      <w:r w:rsidRPr="00907B30">
        <w:rPr>
          <w:rFonts w:eastAsia="Calibri" w:cs="Arial"/>
          <w:szCs w:val="28"/>
          <w:lang w:eastAsia="en-US"/>
        </w:rPr>
        <w:t>И.о. главы</w:t>
      </w:r>
      <w:r w:rsidR="001A4754" w:rsidRPr="00907B30">
        <w:rPr>
          <w:rFonts w:eastAsia="Calibri" w:cs="Arial"/>
          <w:szCs w:val="28"/>
          <w:lang w:eastAsia="en-US"/>
        </w:rPr>
        <w:t xml:space="preserve"> района</w:t>
      </w:r>
      <w:r w:rsidR="00907B30">
        <w:rPr>
          <w:rFonts w:eastAsia="Calibri" w:cs="Arial"/>
          <w:szCs w:val="28"/>
          <w:lang w:eastAsia="en-US"/>
        </w:rPr>
        <w:tab/>
      </w:r>
      <w:r w:rsidR="00907B30" w:rsidRPr="00907B30">
        <w:rPr>
          <w:rFonts w:eastAsia="Calibri" w:cs="Arial"/>
          <w:szCs w:val="28"/>
          <w:lang w:eastAsia="en-US"/>
        </w:rPr>
        <w:t xml:space="preserve"> </w:t>
      </w:r>
      <w:r w:rsidRPr="00907B30">
        <w:rPr>
          <w:rFonts w:eastAsia="Calibri" w:cs="Arial"/>
          <w:szCs w:val="28"/>
          <w:lang w:eastAsia="en-US"/>
        </w:rPr>
        <w:t>С.Ю. Билаш</w:t>
      </w:r>
    </w:p>
    <w:p w:rsidR="00907B30" w:rsidRPr="00907B30" w:rsidRDefault="00907B30" w:rsidP="00112E91">
      <w:pPr>
        <w:tabs>
          <w:tab w:val="left" w:pos="1230"/>
          <w:tab w:val="center" w:pos="9072"/>
        </w:tabs>
        <w:autoSpaceDE w:val="0"/>
        <w:autoSpaceDN w:val="0"/>
        <w:adjustRightInd w:val="0"/>
        <w:ind w:firstLine="0"/>
        <w:rPr>
          <w:rFonts w:eastAsia="Calibri" w:cs="Arial"/>
          <w:szCs w:val="28"/>
          <w:lang w:eastAsia="en-US"/>
        </w:rPr>
      </w:pPr>
      <w:r>
        <w:rPr>
          <w:rFonts w:eastAsia="Calibri" w:cs="Arial"/>
          <w:szCs w:val="28"/>
          <w:lang w:eastAsia="en-US"/>
        </w:rPr>
        <w:br w:type="page"/>
      </w:r>
    </w:p>
    <w:p w:rsidR="00907B30" w:rsidRDefault="00907B30" w:rsidP="001A4754">
      <w:pPr>
        <w:widowControl w:val="0"/>
        <w:tabs>
          <w:tab w:val="left" w:pos="9923"/>
          <w:tab w:val="left" w:pos="10490"/>
        </w:tabs>
        <w:autoSpaceDE w:val="0"/>
        <w:autoSpaceDN w:val="0"/>
        <w:adjustRightInd w:val="0"/>
        <w:jc w:val="right"/>
        <w:outlineLvl w:val="0"/>
        <w:rPr>
          <w:rFonts w:cs="Arial"/>
          <w:bCs/>
          <w:kern w:val="28"/>
          <w:szCs w:val="28"/>
        </w:rPr>
      </w:pPr>
    </w:p>
    <w:p w:rsidR="00907B30" w:rsidRDefault="00907B30" w:rsidP="001A4754">
      <w:pPr>
        <w:widowControl w:val="0"/>
        <w:tabs>
          <w:tab w:val="left" w:pos="9923"/>
          <w:tab w:val="left" w:pos="10490"/>
        </w:tabs>
        <w:autoSpaceDE w:val="0"/>
        <w:autoSpaceDN w:val="0"/>
        <w:adjustRightInd w:val="0"/>
        <w:jc w:val="right"/>
        <w:outlineLvl w:val="0"/>
        <w:rPr>
          <w:rFonts w:cs="Arial"/>
          <w:bCs/>
          <w:kern w:val="28"/>
          <w:szCs w:val="28"/>
        </w:rPr>
      </w:pPr>
    </w:p>
    <w:p w:rsidR="00C75D1B" w:rsidRDefault="00C75D1B" w:rsidP="001A4754">
      <w:pPr>
        <w:widowControl w:val="0"/>
        <w:tabs>
          <w:tab w:val="left" w:pos="9923"/>
          <w:tab w:val="left" w:pos="10490"/>
        </w:tabs>
        <w:autoSpaceDE w:val="0"/>
        <w:autoSpaceDN w:val="0"/>
        <w:adjustRightInd w:val="0"/>
        <w:jc w:val="right"/>
        <w:outlineLvl w:val="0"/>
        <w:rPr>
          <w:rFonts w:cs="Arial"/>
          <w:bCs/>
          <w:kern w:val="28"/>
          <w:szCs w:val="28"/>
        </w:rPr>
      </w:pPr>
    </w:p>
    <w:p w:rsidR="001A4754" w:rsidRPr="00907B30" w:rsidRDefault="001A4754" w:rsidP="001A4754">
      <w:pPr>
        <w:widowControl w:val="0"/>
        <w:tabs>
          <w:tab w:val="left" w:pos="9923"/>
          <w:tab w:val="left" w:pos="10490"/>
        </w:tabs>
        <w:autoSpaceDE w:val="0"/>
        <w:autoSpaceDN w:val="0"/>
        <w:adjustRightInd w:val="0"/>
        <w:jc w:val="right"/>
        <w:outlineLvl w:val="0"/>
        <w:rPr>
          <w:rFonts w:cs="Arial"/>
          <w:b/>
          <w:bCs/>
          <w:kern w:val="28"/>
          <w:sz w:val="30"/>
          <w:szCs w:val="30"/>
        </w:rPr>
      </w:pPr>
      <w:r w:rsidRPr="00907B30">
        <w:rPr>
          <w:rFonts w:cs="Arial"/>
          <w:b/>
          <w:bCs/>
          <w:kern w:val="28"/>
          <w:sz w:val="30"/>
          <w:szCs w:val="30"/>
        </w:rPr>
        <w:t>Приложение</w:t>
      </w:r>
    </w:p>
    <w:p w:rsidR="00907B30" w:rsidRPr="00907B30" w:rsidRDefault="001A4754" w:rsidP="00A75EDB">
      <w:pPr>
        <w:widowControl w:val="0"/>
        <w:tabs>
          <w:tab w:val="left" w:pos="9923"/>
          <w:tab w:val="left" w:pos="10490"/>
        </w:tabs>
        <w:autoSpaceDE w:val="0"/>
        <w:autoSpaceDN w:val="0"/>
        <w:adjustRightInd w:val="0"/>
        <w:jc w:val="right"/>
        <w:outlineLvl w:val="0"/>
        <w:rPr>
          <w:rFonts w:cs="Arial"/>
          <w:b/>
          <w:bCs/>
          <w:kern w:val="28"/>
          <w:sz w:val="30"/>
          <w:szCs w:val="30"/>
        </w:rPr>
      </w:pPr>
      <w:r w:rsidRPr="00907B30">
        <w:rPr>
          <w:rFonts w:cs="Arial"/>
          <w:b/>
          <w:bCs/>
          <w:kern w:val="28"/>
          <w:sz w:val="30"/>
          <w:szCs w:val="30"/>
        </w:rPr>
        <w:t>к постановлению администрации</w:t>
      </w:r>
    </w:p>
    <w:p w:rsidR="001A4754" w:rsidRPr="00907B30" w:rsidRDefault="00A75EDB" w:rsidP="00A75EDB">
      <w:pPr>
        <w:widowControl w:val="0"/>
        <w:tabs>
          <w:tab w:val="left" w:pos="9923"/>
          <w:tab w:val="left" w:pos="10490"/>
        </w:tabs>
        <w:autoSpaceDE w:val="0"/>
        <w:autoSpaceDN w:val="0"/>
        <w:adjustRightInd w:val="0"/>
        <w:jc w:val="right"/>
        <w:outlineLvl w:val="0"/>
        <w:rPr>
          <w:rFonts w:cs="Arial"/>
          <w:b/>
          <w:bCs/>
          <w:kern w:val="28"/>
          <w:sz w:val="30"/>
          <w:szCs w:val="30"/>
        </w:rPr>
      </w:pPr>
      <w:r w:rsidRPr="00907B30">
        <w:rPr>
          <w:rFonts w:cs="Arial"/>
          <w:b/>
          <w:bCs/>
          <w:kern w:val="28"/>
          <w:sz w:val="30"/>
          <w:szCs w:val="30"/>
        </w:rPr>
        <w:t xml:space="preserve"> </w:t>
      </w:r>
      <w:r w:rsidR="001A4754" w:rsidRPr="00907B30">
        <w:rPr>
          <w:rFonts w:cs="Arial"/>
          <w:b/>
          <w:bCs/>
          <w:kern w:val="28"/>
          <w:sz w:val="30"/>
          <w:szCs w:val="30"/>
        </w:rPr>
        <w:t>Березовского района</w:t>
      </w:r>
    </w:p>
    <w:p w:rsidR="00907B30" w:rsidRPr="00907B30" w:rsidRDefault="00A75EDB" w:rsidP="001A4754">
      <w:pPr>
        <w:widowControl w:val="0"/>
        <w:tabs>
          <w:tab w:val="left" w:pos="9923"/>
          <w:tab w:val="left" w:pos="10490"/>
        </w:tabs>
        <w:autoSpaceDE w:val="0"/>
        <w:autoSpaceDN w:val="0"/>
        <w:adjustRightInd w:val="0"/>
        <w:jc w:val="right"/>
        <w:rPr>
          <w:rFonts w:cs="Arial"/>
          <w:b/>
          <w:bCs/>
          <w:kern w:val="28"/>
          <w:sz w:val="30"/>
          <w:szCs w:val="30"/>
        </w:rPr>
      </w:pPr>
      <w:r w:rsidRPr="00907B30">
        <w:rPr>
          <w:rFonts w:cs="Arial"/>
          <w:b/>
          <w:bCs/>
          <w:kern w:val="28"/>
          <w:sz w:val="30"/>
          <w:szCs w:val="30"/>
        </w:rPr>
        <w:t xml:space="preserve">от </w:t>
      </w:r>
      <w:r w:rsidR="009C373E" w:rsidRPr="00907B30">
        <w:rPr>
          <w:rFonts w:cs="Arial"/>
          <w:b/>
          <w:bCs/>
          <w:kern w:val="28"/>
          <w:sz w:val="30"/>
          <w:szCs w:val="30"/>
        </w:rPr>
        <w:t>25.12.2019</w:t>
      </w:r>
      <w:r w:rsidR="00907B30" w:rsidRPr="00907B30">
        <w:rPr>
          <w:rFonts w:cs="Arial"/>
          <w:b/>
          <w:bCs/>
          <w:kern w:val="28"/>
          <w:sz w:val="30"/>
          <w:szCs w:val="30"/>
        </w:rPr>
        <w:t xml:space="preserve"> № </w:t>
      </w:r>
      <w:r w:rsidR="009C373E" w:rsidRPr="00907B30">
        <w:rPr>
          <w:rFonts w:cs="Arial"/>
          <w:b/>
          <w:bCs/>
          <w:kern w:val="28"/>
          <w:sz w:val="30"/>
          <w:szCs w:val="30"/>
        </w:rPr>
        <w:t>1521</w:t>
      </w:r>
    </w:p>
    <w:p w:rsidR="00907B30" w:rsidRDefault="00907B30" w:rsidP="001A4754">
      <w:pPr>
        <w:widowControl w:val="0"/>
        <w:tabs>
          <w:tab w:val="left" w:pos="9923"/>
          <w:tab w:val="left" w:pos="10490"/>
        </w:tabs>
        <w:autoSpaceDE w:val="0"/>
        <w:autoSpaceDN w:val="0"/>
        <w:adjustRightInd w:val="0"/>
        <w:jc w:val="right"/>
        <w:rPr>
          <w:rFonts w:cs="Arial"/>
          <w:bCs/>
          <w:kern w:val="28"/>
          <w:szCs w:val="28"/>
        </w:rPr>
      </w:pPr>
    </w:p>
    <w:p w:rsidR="00907B30" w:rsidRDefault="00907B30" w:rsidP="001A4754">
      <w:pPr>
        <w:widowControl w:val="0"/>
        <w:tabs>
          <w:tab w:val="left" w:pos="9923"/>
          <w:tab w:val="left" w:pos="10490"/>
        </w:tabs>
        <w:autoSpaceDE w:val="0"/>
        <w:autoSpaceDN w:val="0"/>
        <w:adjustRightInd w:val="0"/>
        <w:jc w:val="right"/>
        <w:rPr>
          <w:rFonts w:cs="Arial"/>
          <w:bCs/>
          <w:kern w:val="28"/>
          <w:szCs w:val="28"/>
        </w:rPr>
      </w:pPr>
    </w:p>
    <w:p w:rsidR="00C75D1B" w:rsidRDefault="00C75D1B" w:rsidP="001A4754">
      <w:pPr>
        <w:widowControl w:val="0"/>
        <w:tabs>
          <w:tab w:val="left" w:pos="9923"/>
          <w:tab w:val="left" w:pos="10490"/>
        </w:tabs>
        <w:autoSpaceDE w:val="0"/>
        <w:autoSpaceDN w:val="0"/>
        <w:adjustRightInd w:val="0"/>
        <w:jc w:val="right"/>
        <w:rPr>
          <w:rFonts w:cs="Arial"/>
          <w:bCs/>
          <w:kern w:val="28"/>
          <w:szCs w:val="28"/>
        </w:rPr>
      </w:pPr>
    </w:p>
    <w:p w:rsidR="00907B30" w:rsidRPr="00907B30" w:rsidRDefault="00907B30" w:rsidP="00907B30">
      <w:pPr>
        <w:pStyle w:val="2"/>
      </w:pPr>
    </w:p>
    <w:p w:rsidR="001A4754" w:rsidRPr="00907B30" w:rsidRDefault="001A4754" w:rsidP="00907B30">
      <w:pPr>
        <w:pStyle w:val="2"/>
      </w:pPr>
      <w:r w:rsidRPr="00907B30">
        <w:t>Административный регламент предоставления</w:t>
      </w:r>
    </w:p>
    <w:p w:rsidR="001A4754" w:rsidRPr="00907B30" w:rsidRDefault="001A4754" w:rsidP="00907B30">
      <w:pPr>
        <w:pStyle w:val="2"/>
      </w:pPr>
      <w:r w:rsidRPr="00907B30">
        <w:t xml:space="preserve">муниципальной услуги </w:t>
      </w:r>
      <w:r w:rsidR="00907B30" w:rsidRPr="00907B30">
        <w:t>«</w:t>
      </w:r>
      <w:r w:rsidR="005109B9" w:rsidRPr="005109B9">
        <w:t>Присвоение адреса объекту адресации, изменение и аннулирование такого адреса</w:t>
      </w:r>
      <w:r w:rsidR="00907B30" w:rsidRPr="00907B30">
        <w:t>»</w:t>
      </w:r>
    </w:p>
    <w:p w:rsidR="001A4754" w:rsidRPr="00907B30" w:rsidRDefault="001A4754" w:rsidP="001A4754">
      <w:pPr>
        <w:tabs>
          <w:tab w:val="left" w:pos="9781"/>
          <w:tab w:val="left" w:pos="10490"/>
        </w:tabs>
        <w:autoSpaceDE w:val="0"/>
        <w:autoSpaceDN w:val="0"/>
        <w:adjustRightInd w:val="0"/>
        <w:outlineLvl w:val="1"/>
        <w:rPr>
          <w:rFonts w:cs="Arial"/>
          <w:b/>
          <w:szCs w:val="28"/>
        </w:rPr>
      </w:pPr>
    </w:p>
    <w:p w:rsidR="001A4754" w:rsidRPr="00C75D1B" w:rsidRDefault="001A4754" w:rsidP="001A4754">
      <w:pPr>
        <w:tabs>
          <w:tab w:val="left" w:pos="9781"/>
          <w:tab w:val="left" w:pos="10490"/>
        </w:tabs>
        <w:autoSpaceDE w:val="0"/>
        <w:autoSpaceDN w:val="0"/>
        <w:adjustRightInd w:val="0"/>
        <w:jc w:val="center"/>
        <w:outlineLvl w:val="1"/>
        <w:rPr>
          <w:rFonts w:cs="Arial"/>
          <w:b/>
          <w:bCs/>
          <w:iCs/>
          <w:sz w:val="30"/>
          <w:szCs w:val="30"/>
        </w:rPr>
      </w:pPr>
      <w:r w:rsidRPr="00C75D1B">
        <w:rPr>
          <w:rFonts w:cs="Arial"/>
          <w:b/>
          <w:bCs/>
          <w:iCs/>
          <w:sz w:val="30"/>
          <w:szCs w:val="30"/>
        </w:rPr>
        <w:t>I. Общие положения</w:t>
      </w:r>
    </w:p>
    <w:p w:rsidR="00112E91" w:rsidRPr="00907B30" w:rsidRDefault="00112E91" w:rsidP="001A4754">
      <w:pPr>
        <w:pStyle w:val="af6"/>
        <w:autoSpaceDE w:val="0"/>
        <w:autoSpaceDN w:val="0"/>
        <w:adjustRightInd w:val="0"/>
        <w:ind w:left="0"/>
        <w:rPr>
          <w:rFonts w:cs="Arial"/>
          <w:szCs w:val="28"/>
        </w:rPr>
      </w:pPr>
    </w:p>
    <w:p w:rsidR="001A4754" w:rsidRPr="00907B30" w:rsidRDefault="001A4754" w:rsidP="00AE328F">
      <w:pPr>
        <w:pStyle w:val="af6"/>
        <w:autoSpaceDE w:val="0"/>
        <w:autoSpaceDN w:val="0"/>
        <w:adjustRightInd w:val="0"/>
        <w:ind w:left="0" w:firstLine="709"/>
        <w:jc w:val="center"/>
        <w:rPr>
          <w:rFonts w:cs="Arial"/>
          <w:b/>
          <w:szCs w:val="28"/>
        </w:rPr>
      </w:pPr>
      <w:r w:rsidRPr="00907B30">
        <w:rPr>
          <w:rFonts w:cs="Arial"/>
          <w:b/>
          <w:szCs w:val="28"/>
        </w:rPr>
        <w:t>Предмет регулирования административного регламента</w:t>
      </w:r>
    </w:p>
    <w:p w:rsidR="00AE328F" w:rsidRPr="00907B30" w:rsidRDefault="00AE328F" w:rsidP="00AE328F">
      <w:pPr>
        <w:pStyle w:val="af6"/>
        <w:autoSpaceDE w:val="0"/>
        <w:autoSpaceDN w:val="0"/>
        <w:adjustRightInd w:val="0"/>
        <w:ind w:left="0" w:firstLine="709"/>
        <w:jc w:val="center"/>
        <w:rPr>
          <w:rFonts w:cs="Arial"/>
          <w:b/>
          <w:szCs w:val="28"/>
        </w:rPr>
      </w:pPr>
    </w:p>
    <w:p w:rsidR="001A4754" w:rsidRPr="00907B30" w:rsidRDefault="001A4754" w:rsidP="004830F2">
      <w:r w:rsidRPr="00907B30">
        <w:t xml:space="preserve">1. Административный регламент предоставления муниципальной услуги </w:t>
      </w:r>
      <w:r w:rsidR="00907B30" w:rsidRPr="00907B30">
        <w:rPr>
          <w:bCs/>
        </w:rPr>
        <w:t>«</w:t>
      </w:r>
      <w:r w:rsidR="005109B9" w:rsidRPr="005109B9">
        <w:rPr>
          <w:bCs/>
        </w:rPr>
        <w:t>Присвоение адреса объекту адресации, изменение и аннулирование такого адреса</w:t>
      </w:r>
      <w:r w:rsidR="00907B30" w:rsidRPr="00907B30">
        <w:rPr>
          <w:bCs/>
        </w:rPr>
        <w:t>»</w:t>
      </w:r>
      <w:r w:rsidRPr="00907B30">
        <w:t xml:space="preserve">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(далее-отдел), а также порядок его взаимодействия с заявителями, органами власти и организациями при предоставлении муниципальной услуги на межселенной территории Березовского района и городского поселения Березово. </w:t>
      </w:r>
    </w:p>
    <w:p w:rsidR="00AE328F" w:rsidRPr="00907B30" w:rsidRDefault="00AE328F" w:rsidP="009855BD">
      <w:pPr>
        <w:autoSpaceDE w:val="0"/>
        <w:autoSpaceDN w:val="0"/>
        <w:adjustRightInd w:val="0"/>
        <w:ind w:firstLine="709"/>
        <w:rPr>
          <w:rFonts w:cs="Arial"/>
          <w:color w:val="000000"/>
          <w:szCs w:val="28"/>
        </w:rPr>
      </w:pPr>
    </w:p>
    <w:p w:rsidR="001A4754" w:rsidRPr="00907B30" w:rsidRDefault="001A4754" w:rsidP="00AE328F">
      <w:pPr>
        <w:ind w:firstLine="709"/>
        <w:jc w:val="center"/>
        <w:rPr>
          <w:rFonts w:cs="Arial"/>
          <w:b/>
          <w:spacing w:val="-8"/>
          <w:szCs w:val="28"/>
        </w:rPr>
      </w:pPr>
      <w:r w:rsidRPr="00907B30">
        <w:rPr>
          <w:rFonts w:cs="Arial"/>
          <w:b/>
          <w:spacing w:val="-8"/>
          <w:szCs w:val="28"/>
        </w:rPr>
        <w:t>Круг заявителей</w:t>
      </w:r>
    </w:p>
    <w:p w:rsidR="00AE328F" w:rsidRPr="00907B30" w:rsidRDefault="00AE328F" w:rsidP="00AE328F">
      <w:pPr>
        <w:ind w:firstLine="709"/>
        <w:jc w:val="center"/>
        <w:rPr>
          <w:rFonts w:cs="Arial"/>
          <w:b/>
          <w:spacing w:val="-8"/>
          <w:szCs w:val="28"/>
        </w:rPr>
      </w:pPr>
    </w:p>
    <w:p w:rsidR="00D342D2" w:rsidRPr="00D342D2" w:rsidRDefault="00D342D2" w:rsidP="004830F2">
      <w:r w:rsidRPr="00D342D2">
        <w:t xml:space="preserve">2. Заявление о присвоении </w:t>
      </w:r>
      <w:r w:rsidR="005109B9" w:rsidRPr="005109B9">
        <w:t>адреса объекту адресации, изменен</w:t>
      </w:r>
      <w:r w:rsidR="00004728">
        <w:t>ии</w:t>
      </w:r>
      <w:r w:rsidR="005109B9" w:rsidRPr="005109B9">
        <w:t xml:space="preserve"> и аннулировани</w:t>
      </w:r>
      <w:r w:rsidR="00004728">
        <w:t>и</w:t>
      </w:r>
      <w:r w:rsidR="005109B9" w:rsidRPr="005109B9">
        <w:t xml:space="preserve"> такого адреса </w:t>
      </w:r>
      <w:r w:rsidRPr="00D342D2">
        <w:t>(далее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D342D2" w:rsidRPr="00D342D2" w:rsidRDefault="00D342D2" w:rsidP="004830F2">
      <w:r w:rsidRPr="00D342D2">
        <w:t>а) право хозяйственного ведения;</w:t>
      </w:r>
    </w:p>
    <w:p w:rsidR="00D342D2" w:rsidRPr="00D342D2" w:rsidRDefault="00D342D2" w:rsidP="004830F2">
      <w:r w:rsidRPr="00D342D2">
        <w:t>б) право оперативного управления;</w:t>
      </w:r>
    </w:p>
    <w:p w:rsidR="00D342D2" w:rsidRPr="00D342D2" w:rsidRDefault="00D342D2" w:rsidP="004830F2">
      <w:r w:rsidRPr="00D342D2">
        <w:t>в) право пожизненно наследуемого владения;</w:t>
      </w:r>
    </w:p>
    <w:p w:rsidR="00D342D2" w:rsidRPr="00D342D2" w:rsidRDefault="00D342D2" w:rsidP="004830F2">
      <w:r w:rsidRPr="00D342D2">
        <w:t>г) право постоянного (бессрочного) пользования.</w:t>
      </w:r>
    </w:p>
    <w:p w:rsidR="00D342D2" w:rsidRPr="00D342D2" w:rsidRDefault="00D342D2" w:rsidP="004830F2">
      <w:r w:rsidRPr="00D342D2">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D342D2" w:rsidRPr="00D342D2" w:rsidRDefault="00D342D2" w:rsidP="004830F2">
      <w:r w:rsidRPr="00D342D2">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D342D2" w:rsidRPr="00D342D2" w:rsidRDefault="00D342D2" w:rsidP="004830F2">
      <w:r w:rsidRPr="00D342D2">
        <w:t xml:space="preserve">От имени членов садоводческого или огороднического некоммерческого товарищества с заявлением вправе обратиться представитель товарищества, </w:t>
      </w:r>
      <w:r w:rsidRPr="00D342D2">
        <w:lastRenderedPageBreak/>
        <w:t>уполномоченный на подачу такого заявления принятым решением общего собрания членов такого товарищества.</w:t>
      </w:r>
    </w:p>
    <w:p w:rsidR="004830F2" w:rsidRDefault="004830F2" w:rsidP="004830F2">
      <w:r w:rsidRPr="004830F2">
        <w:t>С заявлением вправе обратиться кадастровый инженер, выполняющий на основании документа, предусмотренного статьей 35 или статьей 42.3 Федерального закона «</w:t>
      </w:r>
      <w:hyperlink r:id="rId35" w:tooltip="ФЕДЕРАЛЬНЫЙ ЗАКОН от 24.07.2007 № 221-ФЗ ГОСУДАРСТВЕННАЯ ДУМА ФЕДЕРАЛЬНОГО СОБРАНИЯ РФ&#10;&#10;О КАДАСТРОВОЙ ДЕЯТЕЛЬНОСТИ" w:history="1">
        <w:r w:rsidRPr="004830F2">
          <w:rPr>
            <w:rStyle w:val="af1"/>
            <w:rFonts w:cs="Arial"/>
            <w:szCs w:val="28"/>
          </w:rPr>
          <w:t>О кадастровой деятельности</w:t>
        </w:r>
      </w:hyperlink>
      <w:r w:rsidRPr="004830F2">
        <w:t>», кадастровые работы или комплексные кадастровые работы в отношении соответствующего объекта недвижимости, являющегося объектом адресации.</w:t>
      </w:r>
    </w:p>
    <w:p w:rsidR="004830F2" w:rsidRDefault="004830F2" w:rsidP="004830F2">
      <w:r>
        <w:t>(</w:t>
      </w:r>
      <w:r w:rsidRPr="004830F2">
        <w:t>абзац девятый пункта 2</w:t>
      </w:r>
      <w:r>
        <w:t xml:space="preserve"> изложен в редакции постановления </w:t>
      </w:r>
      <w:r w:rsidRPr="0087169B">
        <w:t>Администрации</w:t>
      </w:r>
      <w:r>
        <w:t xml:space="preserve">                 </w:t>
      </w:r>
      <w:hyperlink r:id="rId36"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D342D2" w:rsidRDefault="00D342D2" w:rsidP="004830F2">
      <w:r>
        <w:t>(</w:t>
      </w:r>
      <w:r w:rsidRPr="00D342D2">
        <w:t>пункт 2 излож</w:t>
      </w:r>
      <w:r>
        <w:t xml:space="preserve">ен в редакции постановления Администрации </w:t>
      </w:r>
      <w:hyperlink r:id="rId37"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D342D2">
          <w:rPr>
            <w:rStyle w:val="af1"/>
            <w:rFonts w:cs="Arial"/>
            <w:szCs w:val="28"/>
          </w:rPr>
          <w:t xml:space="preserve">от 02.12.2020 </w:t>
        </w:r>
        <w:r w:rsidR="00C75D1B">
          <w:rPr>
            <w:rStyle w:val="af1"/>
            <w:rFonts w:cs="Arial"/>
            <w:szCs w:val="28"/>
          </w:rPr>
          <w:t xml:space="preserve">                 </w:t>
        </w:r>
        <w:r w:rsidRPr="00D342D2">
          <w:rPr>
            <w:rStyle w:val="af1"/>
            <w:rFonts w:cs="Arial"/>
            <w:szCs w:val="28"/>
          </w:rPr>
          <w:t>№ 1168</w:t>
        </w:r>
      </w:hyperlink>
      <w:r>
        <w:t>)</w:t>
      </w:r>
    </w:p>
    <w:p w:rsidR="00D342D2" w:rsidRDefault="00D342D2" w:rsidP="00D342D2">
      <w:pPr>
        <w:autoSpaceDE w:val="0"/>
        <w:autoSpaceDN w:val="0"/>
        <w:adjustRightInd w:val="0"/>
        <w:ind w:firstLine="709"/>
        <w:rPr>
          <w:rFonts w:cs="Arial"/>
          <w:szCs w:val="28"/>
        </w:rPr>
      </w:pPr>
    </w:p>
    <w:p w:rsidR="001A4754" w:rsidRPr="00907B30" w:rsidRDefault="001F4620" w:rsidP="00AE328F">
      <w:pPr>
        <w:autoSpaceDE w:val="0"/>
        <w:autoSpaceDN w:val="0"/>
        <w:adjustRightInd w:val="0"/>
        <w:ind w:firstLine="709"/>
        <w:jc w:val="center"/>
        <w:rPr>
          <w:rFonts w:cs="Arial"/>
          <w:b/>
          <w:szCs w:val="28"/>
        </w:rPr>
      </w:pPr>
      <w:r w:rsidRPr="001F4620">
        <w:rPr>
          <w:rFonts w:cs="Arial"/>
          <w:b/>
          <w:szCs w:val="28"/>
        </w:rPr>
        <w:t>Требования к порядку информирования о предоставлении муниципальной услуги</w:t>
      </w:r>
    </w:p>
    <w:p w:rsidR="001F4620" w:rsidRDefault="001F4620" w:rsidP="001F4620">
      <w:pPr>
        <w:rPr>
          <w:rFonts w:cs="Arial"/>
          <w:szCs w:val="28"/>
        </w:rPr>
      </w:pPr>
      <w:r>
        <w:rPr>
          <w:rFonts w:cs="Arial"/>
          <w:szCs w:val="28"/>
        </w:rPr>
        <w:t xml:space="preserve">(заголовок пункта 3 изложен в редакции постановления Администрации                  </w:t>
      </w:r>
      <w:hyperlink r:id="rId38"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1F4620" w:rsidRDefault="001F4620" w:rsidP="004830F2"/>
    <w:p w:rsidR="00621576" w:rsidRPr="00907B30" w:rsidRDefault="00621576" w:rsidP="004830F2">
      <w:r w:rsidRPr="00907B30">
        <w:t>3. Информирование по вопросам предоставления муниципальной услуги, в том числе о порядке ее предоставления осуществляется специалистами отдела, специалист</w:t>
      </w:r>
      <w:r w:rsidR="002375BD" w:rsidRPr="00907B30">
        <w:t>ами</w:t>
      </w:r>
      <w:r w:rsidRPr="00907B30">
        <w:t xml:space="preserve"> многофункционального центра </w:t>
      </w:r>
      <w:r w:rsidR="003F32A3" w:rsidRPr="00907B30">
        <w:t xml:space="preserve">предоставления государственных и муниципальных услуг </w:t>
      </w:r>
      <w:r w:rsidRPr="00907B30">
        <w:t>(далее</w:t>
      </w:r>
      <w:r w:rsidR="00907B30" w:rsidRPr="00907B30">
        <w:t>-</w:t>
      </w:r>
      <w:r w:rsidRPr="00907B30">
        <w:t>специалист МФЦ) в следующих формах и способах (по выбору заявителя):</w:t>
      </w:r>
    </w:p>
    <w:p w:rsidR="00621576" w:rsidRPr="00907B30" w:rsidRDefault="00621576" w:rsidP="004830F2">
      <w:r w:rsidRPr="00907B30">
        <w:t>- в устной (при личном обращении</w:t>
      </w:r>
      <w:r w:rsidR="00907B30" w:rsidRPr="00907B30">
        <w:t xml:space="preserve"> </w:t>
      </w:r>
      <w:r w:rsidRPr="00907B30">
        <w:t>заявителя или по телефону);</w:t>
      </w:r>
    </w:p>
    <w:p w:rsidR="00621576" w:rsidRPr="00907B30" w:rsidRDefault="00621576" w:rsidP="004830F2">
      <w:r w:rsidRPr="00907B30">
        <w:t>- письменной (при письменном обращении заявителя по почте, электронной почте, факсу);</w:t>
      </w:r>
    </w:p>
    <w:p w:rsidR="00621576" w:rsidRPr="00907B30" w:rsidRDefault="00621576" w:rsidP="004830F2">
      <w:r w:rsidRPr="00907B30">
        <w:t>- на информационном стенде в месте предоставления муниципальной услуги в форме информационных (текстовых) материалов</w:t>
      </w:r>
    </w:p>
    <w:p w:rsidR="00621576" w:rsidRPr="00907B30" w:rsidRDefault="00621576" w:rsidP="004830F2">
      <w:r w:rsidRPr="00907B30">
        <w:t>- в форме информационных (мультимедийных) материалов в информационно</w:t>
      </w:r>
      <w:r w:rsidR="00907B30" w:rsidRPr="00907B30">
        <w:t>-</w:t>
      </w:r>
      <w:r w:rsidRPr="00907B30">
        <w:t xml:space="preserve">телекоммуникационной сети </w:t>
      </w:r>
      <w:r w:rsidR="00907B30" w:rsidRPr="00907B30">
        <w:t>«</w:t>
      </w:r>
      <w:r w:rsidRPr="00907B30">
        <w:t>Интернет</w:t>
      </w:r>
      <w:r w:rsidR="00907B30" w:rsidRPr="00907B30">
        <w:t>»</w:t>
      </w:r>
      <w:r w:rsidRPr="00907B30">
        <w:t>:</w:t>
      </w:r>
    </w:p>
    <w:p w:rsidR="00621576" w:rsidRPr="00907B30" w:rsidRDefault="00621576" w:rsidP="004830F2">
      <w:r w:rsidRPr="00907B30">
        <w:t>на официальном сайте органов местного самоуправления: www.berezovo.ru</w:t>
      </w:r>
      <w:r w:rsidR="00907B30" w:rsidRPr="00907B30">
        <w:t xml:space="preserve"> </w:t>
      </w:r>
      <w:r w:rsidRPr="00907B30">
        <w:t>(далее</w:t>
      </w:r>
      <w:r w:rsidR="00907B30" w:rsidRPr="00907B30">
        <w:t>-</w:t>
      </w:r>
      <w:r w:rsidRPr="00907B30">
        <w:t xml:space="preserve">официальный сайт); </w:t>
      </w:r>
    </w:p>
    <w:p w:rsidR="00621576" w:rsidRDefault="00621576" w:rsidP="004830F2">
      <w:r w:rsidRPr="00907B30">
        <w:t xml:space="preserve">в федеральной государственной информационной системе </w:t>
      </w:r>
      <w:r w:rsidR="00907B30" w:rsidRPr="00907B30">
        <w:t>«</w:t>
      </w:r>
      <w:r w:rsidRPr="00907B30">
        <w:t>Единый портал государственных и муниципальных услуг (функций)</w:t>
      </w:r>
      <w:r w:rsidR="00907B30" w:rsidRPr="00907B30">
        <w:t>»</w:t>
      </w:r>
      <w:r w:rsidRPr="00907B30">
        <w:t xml:space="preserve"> www.gosuslugi.ru (далее</w:t>
      </w:r>
      <w:r w:rsidR="00907B30" w:rsidRPr="00907B30">
        <w:t>-</w:t>
      </w:r>
      <w:r w:rsidR="004830F2">
        <w:t>Единый портал).</w:t>
      </w:r>
    </w:p>
    <w:p w:rsidR="004830F2" w:rsidRDefault="004830F2" w:rsidP="004830F2">
      <w:r>
        <w:t xml:space="preserve">(абзац восьмой пункта 3 </w:t>
      </w:r>
      <w:r w:rsidRPr="004830F2">
        <w:t>утрати</w:t>
      </w:r>
      <w:r>
        <w:t xml:space="preserve">л силу постановлением </w:t>
      </w:r>
      <w:r w:rsidRPr="0087169B">
        <w:t>Администрации</w:t>
      </w:r>
      <w:r>
        <w:t xml:space="preserve">                 </w:t>
      </w:r>
      <w:hyperlink r:id="rId39"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004728" w:rsidRDefault="00621576" w:rsidP="004830F2">
      <w:r w:rsidRPr="00907B30">
        <w:t xml:space="preserve">4. </w:t>
      </w:r>
      <w:r w:rsidR="00004728" w:rsidRPr="00004728">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004728" w:rsidRDefault="00004728" w:rsidP="004830F2">
      <w:pPr>
        <w:rPr>
          <w:rFonts w:cs="Arial"/>
          <w:szCs w:val="28"/>
        </w:rPr>
      </w:pPr>
      <w:r>
        <w:rPr>
          <w:rFonts w:cs="Arial"/>
          <w:szCs w:val="28"/>
        </w:rPr>
        <w:t>(п</w:t>
      </w:r>
      <w:r w:rsidRPr="00004728">
        <w:rPr>
          <w:rFonts w:cs="Arial"/>
          <w:szCs w:val="28"/>
        </w:rPr>
        <w:t>ункт 4 излож</w:t>
      </w:r>
      <w:r>
        <w:rPr>
          <w:rFonts w:cs="Arial"/>
          <w:szCs w:val="28"/>
        </w:rPr>
        <w:t xml:space="preserve">ен в редакции </w:t>
      </w:r>
      <w:r w:rsidRPr="0087169B">
        <w:rPr>
          <w:rFonts w:cs="Arial"/>
          <w:szCs w:val="28"/>
        </w:rPr>
        <w:t>постановлени</w:t>
      </w:r>
      <w:r>
        <w:rPr>
          <w:rFonts w:cs="Arial"/>
          <w:szCs w:val="28"/>
        </w:rPr>
        <w:t>я</w:t>
      </w:r>
      <w:r w:rsidRPr="0087169B">
        <w:rPr>
          <w:rFonts w:cs="Arial"/>
          <w:szCs w:val="28"/>
        </w:rPr>
        <w:t xml:space="preserve"> Администрации</w:t>
      </w:r>
      <w:r>
        <w:rPr>
          <w:rFonts w:cs="Arial"/>
          <w:szCs w:val="28"/>
        </w:rPr>
        <w:t xml:space="preserve"> </w:t>
      </w:r>
      <w:hyperlink r:id="rId40"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rPr>
          <w:rFonts w:cs="Arial"/>
          <w:szCs w:val="28"/>
        </w:rPr>
        <w:t>)</w:t>
      </w:r>
    </w:p>
    <w:p w:rsidR="004830F2" w:rsidRDefault="004830F2" w:rsidP="004830F2">
      <w:r>
        <w:rPr>
          <w:rFonts w:cs="Arial"/>
          <w:szCs w:val="28"/>
        </w:rPr>
        <w:t>(</w:t>
      </w:r>
      <w:r w:rsidRPr="004830F2">
        <w:rPr>
          <w:rFonts w:cs="Arial"/>
          <w:szCs w:val="28"/>
        </w:rPr>
        <w:t>в пункте 4 слова «Едином и региональном портале» замен</w:t>
      </w:r>
      <w:r>
        <w:rPr>
          <w:rFonts w:cs="Arial"/>
          <w:szCs w:val="28"/>
        </w:rPr>
        <w:t xml:space="preserve">ены словами «Едином портале» </w:t>
      </w:r>
      <w:r>
        <w:t xml:space="preserve">постановлением </w:t>
      </w:r>
      <w:r w:rsidRPr="0087169B">
        <w:t>Администрации</w:t>
      </w:r>
      <w:r>
        <w:t xml:space="preserve"> </w:t>
      </w:r>
      <w:hyperlink r:id="rId4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621576" w:rsidRPr="00907B30" w:rsidRDefault="00621576" w:rsidP="004830F2">
      <w:pPr>
        <w:rPr>
          <w:rFonts w:cs="Arial"/>
          <w:szCs w:val="28"/>
        </w:rPr>
      </w:pPr>
      <w:r w:rsidRPr="00907B30">
        <w:rPr>
          <w:rFonts w:cs="Arial"/>
          <w:szCs w:val="28"/>
        </w:rPr>
        <w:t>5.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907B30" w:rsidRPr="00907B30">
        <w:rPr>
          <w:rFonts w:cs="Arial"/>
          <w:szCs w:val="28"/>
        </w:rPr>
        <w:t xml:space="preserve"> </w:t>
      </w:r>
      <w:r w:rsidRPr="00907B30">
        <w:rPr>
          <w:rFonts w:cs="Arial"/>
          <w:szCs w:val="28"/>
        </w:rPr>
        <w:t>не более 15 минут.</w:t>
      </w:r>
    </w:p>
    <w:p w:rsidR="00621576" w:rsidRPr="00907B30" w:rsidRDefault="00621576" w:rsidP="004830F2">
      <w:pPr>
        <w:rPr>
          <w:rFonts w:cs="Arial"/>
          <w:szCs w:val="28"/>
        </w:rPr>
      </w:pPr>
      <w:r w:rsidRPr="00907B30">
        <w:rPr>
          <w:rFonts w:cs="Arial"/>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621576" w:rsidRPr="00907B30" w:rsidRDefault="00621576" w:rsidP="004830F2">
      <w:pPr>
        <w:rPr>
          <w:rFonts w:cs="Arial"/>
          <w:szCs w:val="28"/>
        </w:rPr>
      </w:pPr>
      <w:r w:rsidRPr="00907B30">
        <w:rPr>
          <w:rFonts w:cs="Arial"/>
          <w:szCs w:val="28"/>
        </w:rPr>
        <w:lastRenderedPageBreak/>
        <w:t>6. 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621576" w:rsidRPr="00907B30" w:rsidRDefault="00621576" w:rsidP="004830F2">
      <w:pPr>
        <w:rPr>
          <w:rFonts w:cs="Arial"/>
          <w:szCs w:val="28"/>
        </w:rPr>
      </w:pPr>
      <w:r w:rsidRPr="00907B30">
        <w:rPr>
          <w:rFonts w:cs="Arial"/>
          <w:szCs w:val="28"/>
        </w:rPr>
        <w:t>7.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w:t>
      </w:r>
      <w:r w:rsidR="003F32A3" w:rsidRPr="00907B30">
        <w:rPr>
          <w:rFonts w:cs="Arial"/>
          <w:szCs w:val="28"/>
        </w:rPr>
        <w:t>евышающий 15</w:t>
      </w:r>
      <w:r w:rsidRPr="00907B30">
        <w:rPr>
          <w:rFonts w:cs="Arial"/>
          <w:szCs w:val="28"/>
        </w:rPr>
        <w:t xml:space="preserve"> календарных дней с момента регистрации обращения.</w:t>
      </w:r>
    </w:p>
    <w:p w:rsidR="00621576" w:rsidRPr="00907B30" w:rsidRDefault="00621576" w:rsidP="004830F2">
      <w:pPr>
        <w:rPr>
          <w:rFonts w:cs="Arial"/>
          <w:szCs w:val="28"/>
        </w:rPr>
      </w:pPr>
      <w:r w:rsidRPr="00907B30">
        <w:rPr>
          <w:rFonts w:cs="Arial"/>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4830F2" w:rsidRDefault="004830F2" w:rsidP="004830F2">
      <w:pPr>
        <w:rPr>
          <w:rFonts w:cs="Arial"/>
          <w:szCs w:val="28"/>
        </w:rPr>
      </w:pPr>
      <w:r w:rsidRPr="004830F2">
        <w:rPr>
          <w:rFonts w:cs="Arial"/>
          <w:szCs w:val="28"/>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3 настоящего административного регламента.</w:t>
      </w:r>
    </w:p>
    <w:p w:rsidR="004830F2" w:rsidRDefault="004830F2" w:rsidP="004830F2">
      <w:pPr>
        <w:rPr>
          <w:rFonts w:cs="Arial"/>
          <w:szCs w:val="28"/>
        </w:rPr>
      </w:pPr>
      <w:r>
        <w:rPr>
          <w:rFonts w:cs="Arial"/>
          <w:szCs w:val="28"/>
        </w:rPr>
        <w:t>(</w:t>
      </w:r>
      <w:r w:rsidRPr="004830F2">
        <w:rPr>
          <w:rFonts w:cs="Arial"/>
          <w:szCs w:val="28"/>
        </w:rPr>
        <w:t>абзац третий пункта 7</w:t>
      </w:r>
      <w:r>
        <w:rPr>
          <w:rFonts w:cs="Arial"/>
          <w:szCs w:val="28"/>
        </w:rPr>
        <w:t xml:space="preserve"> изложен в редакции </w:t>
      </w:r>
      <w:r>
        <w:t xml:space="preserve">постановления </w:t>
      </w:r>
      <w:r w:rsidRPr="0087169B">
        <w:t>Администрации</w:t>
      </w:r>
      <w:r>
        <w:t xml:space="preserve">                    </w:t>
      </w:r>
      <w:hyperlink r:id="rId42"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6812B5" w:rsidRDefault="006812B5" w:rsidP="004830F2">
      <w:pPr>
        <w:rPr>
          <w:rFonts w:cs="Arial"/>
          <w:szCs w:val="28"/>
        </w:rPr>
      </w:pPr>
      <w:r w:rsidRPr="006812B5">
        <w:rPr>
          <w:rFonts w:cs="Arial"/>
          <w:szCs w:val="28"/>
        </w:rPr>
        <w:t>8. 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6812B5" w:rsidRDefault="006812B5" w:rsidP="004830F2">
      <w:pPr>
        <w:rPr>
          <w:rFonts w:cs="Arial"/>
          <w:szCs w:val="28"/>
        </w:rPr>
      </w:pPr>
      <w:r>
        <w:rPr>
          <w:rFonts w:cs="Arial"/>
          <w:szCs w:val="28"/>
        </w:rPr>
        <w:t>(п</w:t>
      </w:r>
      <w:r w:rsidRPr="006812B5">
        <w:rPr>
          <w:rFonts w:cs="Arial"/>
          <w:szCs w:val="28"/>
        </w:rPr>
        <w:t>ункт 8 излож</w:t>
      </w:r>
      <w:r>
        <w:rPr>
          <w:rFonts w:cs="Arial"/>
          <w:szCs w:val="28"/>
        </w:rPr>
        <w:t xml:space="preserve">ен в редакции постановления Администрации </w:t>
      </w:r>
      <w:hyperlink r:id="rId43" w:tooltip="постановление от 16.02.2021 0:00:00 №190 Администрация Березовского района&#10;&#10;О внесении изменений в постановление администрации Березовского района от 25.12.2019 № 1521 " w:history="1">
        <w:r w:rsidRPr="006812B5">
          <w:rPr>
            <w:rStyle w:val="af1"/>
            <w:rFonts w:cs="Arial"/>
            <w:szCs w:val="28"/>
          </w:rPr>
          <w:t>от 16.02.2021</w:t>
        </w:r>
        <w:r w:rsidR="00C75D1B">
          <w:rPr>
            <w:rStyle w:val="af1"/>
            <w:rFonts w:cs="Arial"/>
            <w:szCs w:val="28"/>
          </w:rPr>
          <w:t xml:space="preserve">                   </w:t>
        </w:r>
        <w:r w:rsidRPr="006812B5">
          <w:rPr>
            <w:rStyle w:val="af1"/>
            <w:rFonts w:cs="Arial"/>
            <w:szCs w:val="28"/>
          </w:rPr>
          <w:t xml:space="preserve"> № 190</w:t>
        </w:r>
      </w:hyperlink>
      <w:r>
        <w:rPr>
          <w:rFonts w:cs="Arial"/>
          <w:szCs w:val="28"/>
        </w:rPr>
        <w:t>)</w:t>
      </w:r>
    </w:p>
    <w:p w:rsidR="00621576" w:rsidRDefault="00621576" w:rsidP="004830F2">
      <w:pPr>
        <w:rPr>
          <w:rFonts w:cs="Arial"/>
          <w:szCs w:val="28"/>
        </w:rPr>
      </w:pPr>
      <w:r w:rsidRPr="00907B30">
        <w:rPr>
          <w:rFonts w:cs="Arial"/>
          <w:szCs w:val="28"/>
        </w:rPr>
        <w:t>9. Информация по вопросам предоставления муниципальной услуги,</w:t>
      </w:r>
      <w:r w:rsidR="00907B30" w:rsidRPr="00907B30">
        <w:rPr>
          <w:rFonts w:cs="Arial"/>
          <w:szCs w:val="28"/>
        </w:rPr>
        <w:t xml:space="preserve"> </w:t>
      </w:r>
      <w:r w:rsidRPr="00907B30">
        <w:rPr>
          <w:rFonts w:cs="Arial"/>
          <w:szCs w:val="28"/>
        </w:rPr>
        <w:t>в том числе о сроках и порядке ее предоставления, размещенная</w:t>
      </w:r>
      <w:r w:rsidR="00907B30" w:rsidRPr="00907B30">
        <w:rPr>
          <w:rFonts w:cs="Arial"/>
          <w:szCs w:val="28"/>
        </w:rPr>
        <w:t xml:space="preserve"> </w:t>
      </w:r>
      <w:r w:rsidRPr="00907B30">
        <w:rPr>
          <w:rFonts w:cs="Arial"/>
          <w:szCs w:val="28"/>
        </w:rPr>
        <w:t>на Едином портал</w:t>
      </w:r>
      <w:r w:rsidR="004830F2">
        <w:rPr>
          <w:rFonts w:cs="Arial"/>
          <w:szCs w:val="28"/>
        </w:rPr>
        <w:t>е</w:t>
      </w:r>
      <w:r w:rsidRPr="00907B30">
        <w:rPr>
          <w:rFonts w:cs="Arial"/>
          <w:szCs w:val="28"/>
        </w:rPr>
        <w:t xml:space="preserve"> и официальном сайте предоставляется заявителю бесплатно.</w:t>
      </w:r>
    </w:p>
    <w:p w:rsidR="004830F2" w:rsidRPr="00907B30" w:rsidRDefault="004830F2" w:rsidP="004830F2">
      <w:pPr>
        <w:rPr>
          <w:rFonts w:cs="Arial"/>
          <w:szCs w:val="28"/>
        </w:rPr>
      </w:pPr>
      <w:r>
        <w:rPr>
          <w:rFonts w:cs="Arial"/>
          <w:szCs w:val="28"/>
        </w:rPr>
        <w:t>(</w:t>
      </w:r>
      <w:r w:rsidRPr="004830F2">
        <w:rPr>
          <w:rFonts w:cs="Arial"/>
          <w:szCs w:val="28"/>
        </w:rPr>
        <w:t>в пункте 9 слова «Едином и региональном порталах» замен</w:t>
      </w:r>
      <w:r>
        <w:rPr>
          <w:rFonts w:cs="Arial"/>
          <w:szCs w:val="28"/>
        </w:rPr>
        <w:t xml:space="preserve">ены словами «Едином портале» </w:t>
      </w:r>
      <w:r>
        <w:t xml:space="preserve">постановлением </w:t>
      </w:r>
      <w:r w:rsidRPr="0087169B">
        <w:t>Администрации</w:t>
      </w:r>
      <w:r>
        <w:t xml:space="preserve"> </w:t>
      </w:r>
      <w:hyperlink r:id="rId44"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621576" w:rsidRPr="00907B30" w:rsidRDefault="00621576" w:rsidP="004830F2">
      <w:pPr>
        <w:rPr>
          <w:rFonts w:cs="Arial"/>
          <w:szCs w:val="28"/>
        </w:rPr>
      </w:pPr>
      <w:r w:rsidRPr="00907B30">
        <w:rPr>
          <w:rFonts w:cs="Arial"/>
          <w:szCs w:val="28"/>
        </w:rPr>
        <w:t>10.Доступ к информации по вопросам предоставления муниципальной услуги,</w:t>
      </w:r>
      <w:r w:rsidR="00907B30" w:rsidRPr="00907B30">
        <w:rPr>
          <w:rFonts w:cs="Arial"/>
          <w:szCs w:val="28"/>
        </w:rPr>
        <w:t xml:space="preserve"> </w:t>
      </w:r>
      <w:r w:rsidRPr="00907B30">
        <w:rPr>
          <w:rFonts w:cs="Arial"/>
          <w:szCs w:val="28"/>
        </w:rPr>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21576" w:rsidRPr="00907B30" w:rsidRDefault="00621576" w:rsidP="004830F2">
      <w:pPr>
        <w:rPr>
          <w:rFonts w:cs="Arial"/>
          <w:szCs w:val="28"/>
        </w:rPr>
      </w:pPr>
      <w:r w:rsidRPr="00907B30">
        <w:rPr>
          <w:rFonts w:cs="Arial"/>
          <w:szCs w:val="28"/>
        </w:rPr>
        <w:t>11.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907B30" w:rsidRPr="00907B30">
        <w:rPr>
          <w:rFonts w:cs="Arial"/>
          <w:szCs w:val="28"/>
        </w:rPr>
        <w:t xml:space="preserve"> </w:t>
      </w:r>
      <w:r w:rsidRPr="00907B30">
        <w:rPr>
          <w:rFonts w:cs="Arial"/>
          <w:szCs w:val="28"/>
        </w:rPr>
        <w:t>предоставлении муниципальной услуги, в том числе многофункциональных центров.</w:t>
      </w:r>
    </w:p>
    <w:p w:rsidR="00621576" w:rsidRPr="00907B30" w:rsidRDefault="00621576" w:rsidP="004830F2">
      <w:pPr>
        <w:rPr>
          <w:rFonts w:cs="Arial"/>
          <w:szCs w:val="28"/>
        </w:rPr>
      </w:pPr>
      <w:r w:rsidRPr="00907B30">
        <w:rPr>
          <w:rFonts w:cs="Arial"/>
          <w:szCs w:val="28"/>
        </w:rPr>
        <w:t>По выбору заявителя могут использоваться способы получения информации, указанные в пункте 3 настоящего административного регламента, а также информационные материалы, размещены на официальных сайтах:</w:t>
      </w:r>
    </w:p>
    <w:p w:rsidR="00621576" w:rsidRPr="00907B30" w:rsidRDefault="00621576" w:rsidP="004830F2">
      <w:pPr>
        <w:rPr>
          <w:rFonts w:cs="Arial"/>
          <w:szCs w:val="28"/>
        </w:rPr>
      </w:pPr>
      <w:r w:rsidRPr="00907B30">
        <w:rPr>
          <w:rFonts w:cs="Arial"/>
          <w:szCs w:val="28"/>
        </w:rPr>
        <w:t>- информацию об администрации Березовского района (далее</w:t>
      </w:r>
      <w:r w:rsidR="00907B30" w:rsidRPr="00907B30">
        <w:rPr>
          <w:rFonts w:cs="Arial"/>
          <w:szCs w:val="28"/>
        </w:rPr>
        <w:t>-</w:t>
      </w:r>
      <w:r w:rsidRPr="00907B30">
        <w:rPr>
          <w:rFonts w:cs="Arial"/>
          <w:szCs w:val="28"/>
        </w:rPr>
        <w:t>администрация), отделе, предоставляющем муниципальную услугу заявитель может получить посредством обращения на сайт: http://www.berezovo.ru/;</w:t>
      </w:r>
    </w:p>
    <w:p w:rsidR="00621576" w:rsidRPr="00907B30" w:rsidRDefault="003F32A3" w:rsidP="004830F2">
      <w:pPr>
        <w:rPr>
          <w:rFonts w:cs="Arial"/>
          <w:szCs w:val="28"/>
        </w:rPr>
      </w:pPr>
      <w:r w:rsidRPr="00907B30">
        <w:rPr>
          <w:rFonts w:cs="Arial"/>
          <w:szCs w:val="28"/>
        </w:rPr>
        <w:t>- информацию об У</w:t>
      </w:r>
      <w:r w:rsidR="00621576" w:rsidRPr="00907B30">
        <w:rPr>
          <w:rFonts w:cs="Arial"/>
          <w:szCs w:val="28"/>
        </w:rPr>
        <w:t>правлении</w:t>
      </w:r>
      <w:r w:rsidR="00907B30" w:rsidRPr="00907B30">
        <w:rPr>
          <w:rFonts w:cs="Arial"/>
          <w:szCs w:val="28"/>
        </w:rPr>
        <w:t xml:space="preserve"> </w:t>
      </w:r>
      <w:r w:rsidR="00621576" w:rsidRPr="00907B30">
        <w:rPr>
          <w:rFonts w:cs="Arial"/>
          <w:szCs w:val="28"/>
        </w:rPr>
        <w:t>Федеральной службы</w:t>
      </w:r>
      <w:r w:rsidR="00907B30" w:rsidRPr="00907B30">
        <w:rPr>
          <w:rFonts w:cs="Arial"/>
          <w:szCs w:val="28"/>
        </w:rPr>
        <w:t xml:space="preserve"> </w:t>
      </w:r>
      <w:r w:rsidR="00621576" w:rsidRPr="00907B30">
        <w:rPr>
          <w:rFonts w:cs="Arial"/>
          <w:szCs w:val="28"/>
        </w:rPr>
        <w:t>государственной регистрации, кадастра и картографии по Ханты-Мансийскому автономному округу</w:t>
      </w:r>
      <w:r w:rsidR="00907B30" w:rsidRPr="00907B30">
        <w:rPr>
          <w:rFonts w:cs="Arial"/>
          <w:szCs w:val="28"/>
        </w:rPr>
        <w:t>-</w:t>
      </w:r>
      <w:r w:rsidR="00621576" w:rsidRPr="00907B30">
        <w:rPr>
          <w:rFonts w:cs="Arial"/>
          <w:szCs w:val="28"/>
        </w:rPr>
        <w:t xml:space="preserve">Югре, </w:t>
      </w:r>
      <w:r w:rsidRPr="00907B30">
        <w:rPr>
          <w:rFonts w:cs="Arial"/>
          <w:szCs w:val="28"/>
        </w:rPr>
        <w:t>(далее</w:t>
      </w:r>
      <w:r w:rsidR="00907B30" w:rsidRPr="00907B30">
        <w:rPr>
          <w:rFonts w:cs="Arial"/>
          <w:szCs w:val="28"/>
        </w:rPr>
        <w:t>-</w:t>
      </w:r>
      <w:r w:rsidRPr="00907B30">
        <w:rPr>
          <w:rFonts w:cs="Arial"/>
          <w:szCs w:val="28"/>
        </w:rPr>
        <w:t>Управление Росреестра)</w:t>
      </w:r>
      <w:r w:rsidR="00621576" w:rsidRPr="00907B30">
        <w:rPr>
          <w:rFonts w:cs="Arial"/>
          <w:szCs w:val="28"/>
        </w:rPr>
        <w:t xml:space="preserve"> заявитель может получить посредством</w:t>
      </w:r>
      <w:r w:rsidR="00907B30" w:rsidRPr="00907B30">
        <w:rPr>
          <w:rFonts w:cs="Arial"/>
          <w:szCs w:val="28"/>
        </w:rPr>
        <w:t xml:space="preserve"> </w:t>
      </w:r>
      <w:r w:rsidR="00621576" w:rsidRPr="00907B30">
        <w:rPr>
          <w:rFonts w:cs="Arial"/>
          <w:szCs w:val="28"/>
        </w:rPr>
        <w:t xml:space="preserve">обращения на сайт: </w:t>
      </w:r>
      <w:r w:rsidRPr="00907B30">
        <w:rPr>
          <w:rFonts w:cs="Arial"/>
          <w:szCs w:val="28"/>
        </w:rPr>
        <w:t>http://rosreestr.ru/</w:t>
      </w:r>
      <w:r w:rsidR="00621576" w:rsidRPr="00907B30">
        <w:rPr>
          <w:rFonts w:cs="Arial"/>
          <w:szCs w:val="28"/>
        </w:rPr>
        <w:t>;</w:t>
      </w:r>
    </w:p>
    <w:p w:rsidR="006812B5" w:rsidRDefault="006812B5" w:rsidP="004830F2">
      <w:pPr>
        <w:rPr>
          <w:rFonts w:cs="Arial"/>
          <w:szCs w:val="28"/>
        </w:rPr>
      </w:pPr>
      <w:r w:rsidRPr="006812B5">
        <w:rPr>
          <w:rFonts w:cs="Arial"/>
          <w:szCs w:val="28"/>
        </w:rPr>
        <w:lastRenderedPageBreak/>
        <w:t xml:space="preserve">- информацию об МФЦ заявитель может получить посредством обращения к порталу многофункциональных центров Ханты-Мансийского автономного округа - </w:t>
      </w:r>
      <w:r>
        <w:rPr>
          <w:rFonts w:cs="Arial"/>
          <w:szCs w:val="28"/>
        </w:rPr>
        <w:t>Югры (http://mfc.admhmao.ru/) (</w:t>
      </w:r>
      <w:r w:rsidRPr="006812B5">
        <w:rPr>
          <w:rFonts w:cs="Arial"/>
          <w:szCs w:val="28"/>
        </w:rPr>
        <w:t>далее - портал МФЦ).</w:t>
      </w:r>
    </w:p>
    <w:p w:rsidR="006812B5" w:rsidRDefault="006812B5" w:rsidP="004830F2">
      <w:pPr>
        <w:rPr>
          <w:rFonts w:cs="Arial"/>
          <w:szCs w:val="28"/>
        </w:rPr>
      </w:pPr>
      <w:r>
        <w:rPr>
          <w:rFonts w:cs="Arial"/>
          <w:szCs w:val="28"/>
        </w:rPr>
        <w:t>(</w:t>
      </w:r>
      <w:r w:rsidRPr="006812B5">
        <w:rPr>
          <w:rFonts w:cs="Arial"/>
          <w:szCs w:val="28"/>
        </w:rPr>
        <w:t>абзац пятый пункта 11</w:t>
      </w:r>
      <w:r>
        <w:rPr>
          <w:rFonts w:cs="Arial"/>
          <w:szCs w:val="28"/>
        </w:rPr>
        <w:t xml:space="preserve"> изложен в редакции постановления Администрации </w:t>
      </w:r>
      <w:r w:rsidR="00C75D1B">
        <w:rPr>
          <w:rFonts w:cs="Arial"/>
          <w:szCs w:val="28"/>
        </w:rPr>
        <w:t xml:space="preserve">                 </w:t>
      </w:r>
      <w:hyperlink r:id="rId45" w:tooltip="постановление от 16.02.2021 0:00:00 №190 Администрация Березовского района&#10;&#10;О внесении изменений в постановление администрации Березовского района от 25.12.2019 № 1521 " w:history="1">
        <w:r w:rsidRPr="006812B5">
          <w:rPr>
            <w:rStyle w:val="af1"/>
            <w:rFonts w:cs="Arial"/>
            <w:szCs w:val="28"/>
          </w:rPr>
          <w:t>от 16.02.2021 № 190</w:t>
        </w:r>
      </w:hyperlink>
      <w:r>
        <w:rPr>
          <w:rFonts w:cs="Arial"/>
          <w:szCs w:val="28"/>
        </w:rPr>
        <w:t>)</w:t>
      </w:r>
    </w:p>
    <w:p w:rsidR="00621576" w:rsidRDefault="00621576" w:rsidP="004830F2">
      <w:pPr>
        <w:rPr>
          <w:rFonts w:cs="Arial"/>
          <w:szCs w:val="28"/>
        </w:rPr>
      </w:pPr>
      <w:r w:rsidRPr="00907B30">
        <w:rPr>
          <w:rFonts w:cs="Arial"/>
          <w:szCs w:val="28"/>
        </w:rPr>
        <w:t>12.</w:t>
      </w:r>
      <w:r w:rsidR="00907B30" w:rsidRPr="00907B30">
        <w:rPr>
          <w:rFonts w:cs="Arial"/>
          <w:szCs w:val="28"/>
        </w:rPr>
        <w:t xml:space="preserve"> </w:t>
      </w:r>
      <w:r w:rsidR="001F4620" w:rsidRPr="001F4620">
        <w:rPr>
          <w:rFonts w:cs="Arial"/>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907B30">
        <w:rPr>
          <w:rFonts w:cs="Arial"/>
          <w:szCs w:val="28"/>
        </w:rPr>
        <w:t>.</w:t>
      </w:r>
    </w:p>
    <w:p w:rsidR="001F4620" w:rsidRDefault="001F4620" w:rsidP="001F4620">
      <w:pPr>
        <w:rPr>
          <w:rFonts w:cs="Arial"/>
          <w:szCs w:val="28"/>
        </w:rPr>
      </w:pPr>
      <w:r>
        <w:rPr>
          <w:rFonts w:cs="Arial"/>
          <w:szCs w:val="28"/>
        </w:rPr>
        <w:t xml:space="preserve">(абзац первый пункта 12 изложен в редакции постановления Администрации                 </w:t>
      </w:r>
      <w:hyperlink r:id="rId46"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621576" w:rsidRPr="00907B30" w:rsidRDefault="00621576" w:rsidP="004830F2">
      <w:pPr>
        <w:rPr>
          <w:rFonts w:cs="Arial"/>
          <w:szCs w:val="28"/>
        </w:rPr>
      </w:pPr>
      <w:r w:rsidRPr="00907B30">
        <w:rPr>
          <w:rFonts w:cs="Arial"/>
          <w:szCs w:val="28"/>
        </w:rP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907B30" w:rsidRPr="00907B30">
        <w:rPr>
          <w:rFonts w:cs="Arial"/>
          <w:szCs w:val="28"/>
        </w:rPr>
        <w:t xml:space="preserve"> </w:t>
      </w:r>
      <w:r w:rsidRPr="00907B30">
        <w:rPr>
          <w:rFonts w:cs="Arial"/>
          <w:szCs w:val="28"/>
        </w:rPr>
        <w:t xml:space="preserve">предоставлении муниципальной услуги, в том числе МФЦ размещается отделом на официальном сайте: http://www.berezovo.ru/ (раздел </w:t>
      </w:r>
      <w:r w:rsidR="00907B30" w:rsidRPr="00907B30">
        <w:rPr>
          <w:rFonts w:cs="Arial"/>
          <w:szCs w:val="28"/>
        </w:rPr>
        <w:t>«</w:t>
      </w:r>
      <w:r w:rsidRPr="00907B30">
        <w:rPr>
          <w:rFonts w:cs="Arial"/>
          <w:szCs w:val="28"/>
        </w:rPr>
        <w:t>Деятельность</w:t>
      </w:r>
      <w:r w:rsidR="00907B30" w:rsidRPr="00907B30">
        <w:rPr>
          <w:rFonts w:cs="Arial"/>
          <w:szCs w:val="28"/>
        </w:rPr>
        <w:t>»</w:t>
      </w:r>
      <w:r w:rsidRPr="00907B30">
        <w:rPr>
          <w:rFonts w:cs="Arial"/>
          <w:szCs w:val="28"/>
        </w:rPr>
        <w:t xml:space="preserve">, </w:t>
      </w:r>
      <w:r w:rsidR="00907B30" w:rsidRPr="00907B30">
        <w:rPr>
          <w:rFonts w:cs="Arial"/>
          <w:szCs w:val="28"/>
        </w:rPr>
        <w:t>«</w:t>
      </w:r>
      <w:r w:rsidRPr="00907B30">
        <w:rPr>
          <w:rFonts w:cs="Arial"/>
          <w:szCs w:val="28"/>
        </w:rPr>
        <w:t>Государственные и муниципальные услуги</w:t>
      </w:r>
      <w:r w:rsidR="00907B30" w:rsidRPr="00907B30">
        <w:rPr>
          <w:rFonts w:cs="Arial"/>
          <w:szCs w:val="28"/>
        </w:rPr>
        <w:t>»</w:t>
      </w:r>
      <w:r w:rsidRPr="00907B30">
        <w:rPr>
          <w:rFonts w:cs="Arial"/>
          <w:szCs w:val="28"/>
        </w:rPr>
        <w:t xml:space="preserve">, </w:t>
      </w:r>
      <w:r w:rsidR="00907B30" w:rsidRPr="00907B30">
        <w:rPr>
          <w:rFonts w:cs="Arial"/>
          <w:szCs w:val="28"/>
        </w:rPr>
        <w:t>«</w:t>
      </w:r>
      <w:r w:rsidRPr="00907B30">
        <w:rPr>
          <w:rFonts w:cs="Arial"/>
          <w:szCs w:val="28"/>
        </w:rPr>
        <w:t>Муниципальные услуги и административные регламенты</w:t>
      </w:r>
      <w:r w:rsidR="00907B30" w:rsidRPr="00907B30">
        <w:rPr>
          <w:rFonts w:cs="Arial"/>
          <w:szCs w:val="28"/>
        </w:rPr>
        <w:t>»</w:t>
      </w:r>
      <w:r w:rsidRPr="00907B30">
        <w:rPr>
          <w:rFonts w:cs="Arial"/>
          <w:szCs w:val="28"/>
        </w:rPr>
        <w:t xml:space="preserve">, муниципальная услуга, </w:t>
      </w:r>
      <w:r w:rsidR="00907B30" w:rsidRPr="00907B30">
        <w:rPr>
          <w:rFonts w:cs="Arial"/>
          <w:szCs w:val="28"/>
        </w:rPr>
        <w:t>«</w:t>
      </w:r>
      <w:r w:rsidRPr="00907B30">
        <w:rPr>
          <w:rFonts w:cs="Arial"/>
          <w:szCs w:val="28"/>
        </w:rPr>
        <w:t>Справочная информация</w:t>
      </w:r>
      <w:r w:rsidR="00907B30" w:rsidRPr="00907B30">
        <w:rPr>
          <w:rFonts w:cs="Arial"/>
          <w:szCs w:val="28"/>
        </w:rPr>
        <w:t>»</w:t>
      </w:r>
      <w:r w:rsidRPr="00907B30">
        <w:rPr>
          <w:rFonts w:cs="Arial"/>
          <w:szCs w:val="28"/>
        </w:rPr>
        <w:t>).</w:t>
      </w:r>
    </w:p>
    <w:p w:rsidR="00621576" w:rsidRDefault="00621576" w:rsidP="004830F2">
      <w:pPr>
        <w:rPr>
          <w:rFonts w:cs="Arial"/>
          <w:szCs w:val="28"/>
        </w:rPr>
      </w:pPr>
      <w:r w:rsidRPr="00907B30">
        <w:rPr>
          <w:rFonts w:cs="Arial"/>
          <w:szCs w:val="28"/>
        </w:rPr>
        <w:t xml:space="preserve">13. На информационных стендах в месте предоставления муниципальной услуги, в МФЦ и в информационно-телекоммуникационной сети </w:t>
      </w:r>
      <w:r w:rsidR="00907B30" w:rsidRPr="00907B30">
        <w:rPr>
          <w:rFonts w:cs="Arial"/>
          <w:szCs w:val="28"/>
        </w:rPr>
        <w:t>«</w:t>
      </w:r>
      <w:r w:rsidRPr="00907B30">
        <w:rPr>
          <w:rFonts w:cs="Arial"/>
          <w:szCs w:val="28"/>
        </w:rPr>
        <w:t>Интернет</w:t>
      </w:r>
      <w:r w:rsidR="00907B30" w:rsidRPr="00907B30">
        <w:rPr>
          <w:rFonts w:cs="Arial"/>
          <w:szCs w:val="28"/>
        </w:rPr>
        <w:t>»</w:t>
      </w:r>
      <w:r w:rsidRPr="00907B30">
        <w:rPr>
          <w:rFonts w:cs="Arial"/>
          <w:szCs w:val="28"/>
        </w:rPr>
        <w:t xml:space="preserve">, в том числе на Едином </w:t>
      </w:r>
      <w:r w:rsidR="004830F2">
        <w:rPr>
          <w:rFonts w:cs="Arial"/>
          <w:szCs w:val="28"/>
        </w:rPr>
        <w:t>портале</w:t>
      </w:r>
      <w:r w:rsidRPr="00907B30">
        <w:rPr>
          <w:rFonts w:cs="Arial"/>
          <w:szCs w:val="28"/>
        </w:rPr>
        <w:t xml:space="preserve"> размещается следующая информация:</w:t>
      </w:r>
    </w:p>
    <w:p w:rsidR="004830F2" w:rsidRPr="00907B30" w:rsidRDefault="004830F2" w:rsidP="004830F2">
      <w:pPr>
        <w:rPr>
          <w:rFonts w:cs="Arial"/>
          <w:szCs w:val="28"/>
        </w:rPr>
      </w:pPr>
      <w:r>
        <w:rPr>
          <w:rFonts w:cs="Arial"/>
          <w:szCs w:val="28"/>
        </w:rPr>
        <w:t>(</w:t>
      </w:r>
      <w:r w:rsidRPr="004830F2">
        <w:rPr>
          <w:rFonts w:cs="Arial"/>
          <w:szCs w:val="28"/>
        </w:rPr>
        <w:t>в абзаце первом пункта 13 слова «Едином и региональном порталах» замен</w:t>
      </w:r>
      <w:r>
        <w:rPr>
          <w:rFonts w:cs="Arial"/>
          <w:szCs w:val="28"/>
        </w:rPr>
        <w:t xml:space="preserve">ены словами «Едином портале» </w:t>
      </w:r>
      <w:r>
        <w:t xml:space="preserve">постановлением </w:t>
      </w:r>
      <w:r w:rsidRPr="0087169B">
        <w:t>Администрации</w:t>
      </w:r>
      <w:r>
        <w:t xml:space="preserve"> </w:t>
      </w:r>
      <w:hyperlink r:id="rId47"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621576" w:rsidRPr="00907B30" w:rsidRDefault="00621576" w:rsidP="004830F2">
      <w:pPr>
        <w:rPr>
          <w:rFonts w:cs="Arial"/>
          <w:szCs w:val="28"/>
        </w:rPr>
      </w:pPr>
      <w:r w:rsidRPr="00907B30">
        <w:rPr>
          <w:rFonts w:cs="Arial"/>
          <w:szCs w:val="28"/>
        </w:rPr>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621576" w:rsidRPr="00907B30" w:rsidRDefault="00621576" w:rsidP="004830F2">
      <w:pPr>
        <w:rPr>
          <w:rFonts w:cs="Arial"/>
          <w:szCs w:val="28"/>
        </w:rPr>
      </w:pPr>
      <w:r w:rsidRPr="00907B30">
        <w:rPr>
          <w:rFonts w:cs="Arial"/>
          <w:szCs w:val="28"/>
        </w:rPr>
        <w:t>- бланки заявлений о предоставлении муниципальной услуги и образцы их заполнения;</w:t>
      </w:r>
    </w:p>
    <w:p w:rsidR="00621576" w:rsidRPr="00907B30" w:rsidRDefault="00621576" w:rsidP="004830F2">
      <w:pPr>
        <w:rPr>
          <w:rFonts w:cs="Arial"/>
          <w:szCs w:val="28"/>
        </w:rPr>
      </w:pPr>
      <w:r w:rsidRPr="00907B30">
        <w:rPr>
          <w:rFonts w:cs="Arial"/>
          <w:szCs w:val="28"/>
        </w:rPr>
        <w:t>- перечень нормативно правовых актов, регулирующих предоставление муниципальной услуги;</w:t>
      </w:r>
    </w:p>
    <w:p w:rsidR="00621576" w:rsidRPr="00907B30" w:rsidRDefault="00621576" w:rsidP="004830F2">
      <w:pPr>
        <w:rPr>
          <w:rFonts w:cs="Arial"/>
          <w:szCs w:val="28"/>
        </w:rPr>
      </w:pPr>
      <w:r w:rsidRPr="00907B30">
        <w:rPr>
          <w:rFonts w:cs="Arial"/>
          <w:szCs w:val="28"/>
        </w:rPr>
        <w:t>- порядок</w:t>
      </w:r>
      <w:r w:rsidR="00907B30" w:rsidRPr="00907B30">
        <w:rPr>
          <w:rFonts w:cs="Arial"/>
          <w:szCs w:val="28"/>
        </w:rPr>
        <w:t xml:space="preserve"> </w:t>
      </w:r>
      <w:r w:rsidRPr="00907B30">
        <w:rPr>
          <w:rFonts w:cs="Arial"/>
          <w:szCs w:val="28"/>
        </w:rPr>
        <w:t>досудебного (внесудебного) обжалования действий (бездействия) и решений, принятых (осуществляемых) в ходе предоставления муниципальной услуги.</w:t>
      </w:r>
    </w:p>
    <w:p w:rsidR="00621576" w:rsidRDefault="00621576" w:rsidP="004830F2">
      <w:pPr>
        <w:rPr>
          <w:rFonts w:cs="Arial"/>
          <w:szCs w:val="28"/>
        </w:rPr>
      </w:pPr>
      <w:r w:rsidRPr="00907B30">
        <w:rPr>
          <w:rFonts w:cs="Arial"/>
          <w:szCs w:val="28"/>
        </w:rPr>
        <w:t xml:space="preserve">14.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CC267E">
        <w:rPr>
          <w:rFonts w:cs="Arial"/>
          <w:szCs w:val="28"/>
        </w:rPr>
        <w:t>портале</w:t>
      </w:r>
      <w:r w:rsidRPr="00907B30">
        <w:rPr>
          <w:rFonts w:cs="Arial"/>
          <w:szCs w:val="28"/>
        </w:rPr>
        <w:t>) и на информационном стенде, находящемся в месте предоставления муниципальной услуги.</w:t>
      </w:r>
    </w:p>
    <w:p w:rsidR="00CC267E" w:rsidRPr="00907B30" w:rsidRDefault="00CC267E" w:rsidP="004830F2">
      <w:pPr>
        <w:rPr>
          <w:rFonts w:cs="Arial"/>
          <w:szCs w:val="28"/>
        </w:rPr>
      </w:pPr>
      <w:r>
        <w:rPr>
          <w:rFonts w:cs="Arial"/>
          <w:szCs w:val="28"/>
        </w:rPr>
        <w:t>(</w:t>
      </w:r>
      <w:r w:rsidRPr="00CC267E">
        <w:rPr>
          <w:rFonts w:cs="Arial"/>
          <w:szCs w:val="28"/>
        </w:rPr>
        <w:t>в пункте 14 слова «Едином и региональном порталах» замен</w:t>
      </w:r>
      <w:r>
        <w:rPr>
          <w:rFonts w:cs="Arial"/>
          <w:szCs w:val="28"/>
        </w:rPr>
        <w:t xml:space="preserve">ены словами «Едином портале» </w:t>
      </w:r>
      <w:r>
        <w:t xml:space="preserve">постановлением </w:t>
      </w:r>
      <w:r w:rsidRPr="0087169B">
        <w:t>Администрации</w:t>
      </w:r>
      <w:r>
        <w:t xml:space="preserve"> </w:t>
      </w:r>
      <w:hyperlink r:id="rId48"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0D6AE2" w:rsidRPr="00C75D1B" w:rsidRDefault="000D6AE2" w:rsidP="001A4754">
      <w:pPr>
        <w:autoSpaceDE w:val="0"/>
        <w:autoSpaceDN w:val="0"/>
        <w:adjustRightInd w:val="0"/>
        <w:jc w:val="center"/>
        <w:outlineLvl w:val="1"/>
        <w:rPr>
          <w:rFonts w:cs="Arial"/>
          <w:b/>
          <w:bCs/>
          <w:iCs/>
          <w:sz w:val="30"/>
          <w:szCs w:val="30"/>
        </w:rPr>
      </w:pPr>
    </w:p>
    <w:p w:rsidR="001A4754" w:rsidRPr="00C75D1B" w:rsidRDefault="001A4754" w:rsidP="001A4754">
      <w:pPr>
        <w:autoSpaceDE w:val="0"/>
        <w:autoSpaceDN w:val="0"/>
        <w:adjustRightInd w:val="0"/>
        <w:jc w:val="center"/>
        <w:outlineLvl w:val="1"/>
        <w:rPr>
          <w:rFonts w:cs="Arial"/>
          <w:b/>
          <w:bCs/>
          <w:iCs/>
          <w:sz w:val="30"/>
          <w:szCs w:val="30"/>
        </w:rPr>
      </w:pPr>
      <w:r w:rsidRPr="00C75D1B">
        <w:rPr>
          <w:rFonts w:cs="Arial"/>
          <w:b/>
          <w:bCs/>
          <w:iCs/>
          <w:sz w:val="30"/>
          <w:szCs w:val="30"/>
        </w:rPr>
        <w:t>II. Стандарт предоставления муниципальной услуги</w:t>
      </w:r>
    </w:p>
    <w:p w:rsidR="00112E91" w:rsidRPr="00907B30" w:rsidRDefault="00112E91" w:rsidP="001A4754">
      <w:pPr>
        <w:autoSpaceDE w:val="0"/>
        <w:autoSpaceDN w:val="0"/>
        <w:adjustRightInd w:val="0"/>
        <w:rPr>
          <w:rFonts w:cs="Arial"/>
          <w:szCs w:val="28"/>
        </w:rPr>
      </w:pPr>
    </w:p>
    <w:p w:rsidR="009855BD" w:rsidRPr="00907B30" w:rsidRDefault="001A4754" w:rsidP="00AE328F">
      <w:pPr>
        <w:ind w:firstLine="709"/>
        <w:jc w:val="center"/>
        <w:rPr>
          <w:rFonts w:cs="Arial"/>
          <w:b/>
          <w:szCs w:val="28"/>
        </w:rPr>
      </w:pPr>
      <w:r w:rsidRPr="00907B30">
        <w:rPr>
          <w:rFonts w:cs="Arial"/>
          <w:b/>
          <w:szCs w:val="28"/>
        </w:rPr>
        <w:t>Наименование муниципальной услуги</w:t>
      </w:r>
    </w:p>
    <w:p w:rsidR="00AE328F" w:rsidRPr="00907B30" w:rsidRDefault="00AE328F" w:rsidP="00AE328F">
      <w:pPr>
        <w:ind w:firstLine="709"/>
        <w:jc w:val="center"/>
        <w:rPr>
          <w:rFonts w:cs="Arial"/>
          <w:b/>
          <w:szCs w:val="28"/>
        </w:rPr>
      </w:pPr>
    </w:p>
    <w:p w:rsidR="00221BE1" w:rsidRPr="00221BE1" w:rsidRDefault="001A4754" w:rsidP="004830F2">
      <w:r w:rsidRPr="00907B30">
        <w:rPr>
          <w:bCs/>
        </w:rPr>
        <w:t xml:space="preserve">15. </w:t>
      </w:r>
      <w:r w:rsidR="00221BE1" w:rsidRPr="00221BE1">
        <w:t xml:space="preserve">Наименование муниципальной </w:t>
      </w:r>
      <w:proofErr w:type="gramStart"/>
      <w:r w:rsidR="00221BE1" w:rsidRPr="00221BE1">
        <w:t>услуги:  Присвоение</w:t>
      </w:r>
      <w:proofErr w:type="gramEnd"/>
      <w:r w:rsidR="00221BE1" w:rsidRPr="00221BE1">
        <w:t xml:space="preserve"> адреса объекту адресации, изменение и аннулирование такого адреса. Муниципальная услуга включает в себя следующие подуслуги:</w:t>
      </w:r>
    </w:p>
    <w:p w:rsidR="00221BE1" w:rsidRPr="00221BE1" w:rsidRDefault="00221BE1" w:rsidP="004830F2">
      <w:r w:rsidRPr="00221BE1">
        <w:t>- присвоение адреса объекту адресации;</w:t>
      </w:r>
    </w:p>
    <w:p w:rsidR="00221BE1" w:rsidRDefault="00221BE1" w:rsidP="004830F2">
      <w:r w:rsidRPr="00221BE1">
        <w:t>- аннулирование адреса объекта адресации.</w:t>
      </w:r>
    </w:p>
    <w:p w:rsidR="00221BE1" w:rsidRDefault="00221BE1" w:rsidP="004830F2">
      <w:r>
        <w:t xml:space="preserve">(пункт 15 </w:t>
      </w:r>
      <w:r w:rsidRPr="00004728">
        <w:t>излож</w:t>
      </w:r>
      <w:r>
        <w:t xml:space="preserve">ен в редакции </w:t>
      </w:r>
      <w:r w:rsidRPr="0087169B">
        <w:t>постановлени</w:t>
      </w:r>
      <w:r>
        <w:t>я</w:t>
      </w:r>
      <w:r w:rsidRPr="0087169B">
        <w:t xml:space="preserve"> Администрации</w:t>
      </w:r>
      <w:r>
        <w:t xml:space="preserve"> </w:t>
      </w:r>
      <w:hyperlink r:id="rId49"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t>)</w:t>
      </w:r>
    </w:p>
    <w:p w:rsidR="000F6B3F" w:rsidRPr="00907B30" w:rsidRDefault="000F6B3F" w:rsidP="009855BD">
      <w:pPr>
        <w:ind w:firstLine="709"/>
        <w:rPr>
          <w:rFonts w:cs="Arial"/>
          <w:szCs w:val="28"/>
        </w:rPr>
      </w:pPr>
    </w:p>
    <w:p w:rsidR="00AE328F" w:rsidRPr="00907B30" w:rsidRDefault="001F4620" w:rsidP="001F4620">
      <w:pPr>
        <w:ind w:firstLine="0"/>
        <w:jc w:val="center"/>
        <w:rPr>
          <w:rFonts w:cs="Arial"/>
          <w:b/>
          <w:szCs w:val="28"/>
        </w:rPr>
      </w:pPr>
      <w:r w:rsidRPr="001F4620">
        <w:rPr>
          <w:rFonts w:cs="Arial"/>
          <w:b/>
          <w:szCs w:val="28"/>
        </w:rPr>
        <w:lastRenderedPageBreak/>
        <w:t>Наименование органа, предоставляющего муниципальную услугу</w:t>
      </w:r>
    </w:p>
    <w:p w:rsidR="001F4620" w:rsidRDefault="001F4620" w:rsidP="001F4620">
      <w:pPr>
        <w:rPr>
          <w:rFonts w:cs="Arial"/>
          <w:szCs w:val="28"/>
        </w:rPr>
      </w:pPr>
      <w:r>
        <w:t xml:space="preserve">(заголовок пункта 16 изложен в редакции постановления Администрации </w:t>
      </w:r>
      <w:r w:rsidR="00DD3222">
        <w:t xml:space="preserve">                       </w:t>
      </w:r>
      <w:hyperlink r:id="rId50"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1F4620" w:rsidRDefault="001F4620" w:rsidP="004830F2"/>
    <w:p w:rsidR="001A4754" w:rsidRPr="00907B30" w:rsidRDefault="001A4754" w:rsidP="004830F2">
      <w:r w:rsidRPr="00907B30">
        <w:t xml:space="preserve">16. Органом местного самоуправления, предоставляющим муниципальную услугу, является администрация Березовского района. </w:t>
      </w:r>
    </w:p>
    <w:p w:rsidR="001A4754" w:rsidRPr="00907B30" w:rsidRDefault="001A4754" w:rsidP="004830F2">
      <w:r w:rsidRPr="00907B30">
        <w:t>Непосредственное предоставление муниципальной услуги осуществляет отдел архитектуры и градостроительства.</w:t>
      </w:r>
    </w:p>
    <w:p w:rsidR="000F6B3F" w:rsidRPr="00907B30" w:rsidRDefault="001A4754" w:rsidP="004830F2">
      <w:r w:rsidRPr="00907B30">
        <w:t xml:space="preserve">За получением муниципальной услуги заявитель может также обратиться в </w:t>
      </w:r>
      <w:r w:rsidR="000F6B3F" w:rsidRPr="00907B30">
        <w:t>МФЦ. Предоставление муниципальной услуги в МФЦ осуществляется в соответствии с настоящим административным регламентом на основании заключенного соглашения о взаимодействии</w:t>
      </w:r>
      <w:r w:rsidR="00810B9A" w:rsidRPr="00907B30">
        <w:t xml:space="preserve"> между администрацией и МФЦ</w:t>
      </w:r>
      <w:r w:rsidR="000F6B3F" w:rsidRPr="00907B30">
        <w:t>.</w:t>
      </w:r>
    </w:p>
    <w:p w:rsidR="001A4754" w:rsidRPr="00907B30" w:rsidRDefault="001A4754" w:rsidP="004830F2">
      <w:r w:rsidRPr="00907B30">
        <w:t xml:space="preserve">При предоставлении муниципальной услуги отдел осуществляет межведомственное информационное взаимодействие </w:t>
      </w:r>
      <w:r w:rsidR="000F6B3F" w:rsidRPr="00907B30">
        <w:t xml:space="preserve">с </w:t>
      </w:r>
      <w:r w:rsidRPr="00907B30">
        <w:t>Управление</w:t>
      </w:r>
      <w:r w:rsidR="000F6B3F" w:rsidRPr="00907B30">
        <w:t>м Росреестра.</w:t>
      </w:r>
      <w:r w:rsidRPr="00907B30">
        <w:t xml:space="preserve"> </w:t>
      </w:r>
    </w:p>
    <w:p w:rsidR="001A4754" w:rsidRPr="00907B30" w:rsidRDefault="001A4754" w:rsidP="004830F2">
      <w:r w:rsidRPr="00907B30">
        <w:rPr>
          <w:lang w:eastAsia="ar-SA"/>
        </w:rPr>
        <w:t>17. В соответствии с требованиями пункта 3 части 1 статьи 7 Федерального закона от 27 июля 2010 года</w:t>
      </w:r>
      <w:r w:rsidR="00907B30" w:rsidRPr="00907B30">
        <w:rPr>
          <w:lang w:eastAsia="ar-SA"/>
        </w:rPr>
        <w:t xml:space="preserve"> </w:t>
      </w:r>
      <w:hyperlink r:id="rId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907B30" w:rsidRPr="00767D55">
          <w:rPr>
            <w:rStyle w:val="af1"/>
            <w:rFonts w:cs="Arial"/>
            <w:szCs w:val="28"/>
            <w:lang w:eastAsia="ar-SA"/>
          </w:rPr>
          <w:t xml:space="preserve">№ </w:t>
        </w:r>
        <w:r w:rsidRPr="00767D55">
          <w:rPr>
            <w:rStyle w:val="af1"/>
            <w:rFonts w:cs="Arial"/>
            <w:szCs w:val="28"/>
            <w:lang w:eastAsia="ar-SA"/>
          </w:rPr>
          <w:t xml:space="preserve">210-ФЗ </w:t>
        </w:r>
        <w:r w:rsidR="00907B30" w:rsidRPr="00767D55">
          <w:rPr>
            <w:rStyle w:val="af1"/>
            <w:rFonts w:cs="Arial"/>
            <w:szCs w:val="28"/>
            <w:lang w:eastAsia="ar-SA"/>
          </w:rPr>
          <w:t>«</w:t>
        </w:r>
        <w:r w:rsidRPr="00767D55">
          <w:rPr>
            <w:rStyle w:val="af1"/>
            <w:rFonts w:cs="Arial"/>
            <w:szCs w:val="28"/>
            <w:lang w:eastAsia="ar-SA"/>
          </w:rPr>
          <w:t>Об организации предоставления</w:t>
        </w:r>
      </w:hyperlink>
      <w:r w:rsidRPr="00907B30">
        <w:rPr>
          <w:lang w:eastAsia="ar-SA"/>
        </w:rPr>
        <w:t xml:space="preserve"> государственных и муниципальных услуг</w:t>
      </w:r>
      <w:r w:rsidR="00907B30" w:rsidRPr="00907B30">
        <w:rPr>
          <w:lang w:eastAsia="ar-SA"/>
        </w:rPr>
        <w:t>»</w:t>
      </w:r>
      <w:r w:rsidRPr="00907B30">
        <w:rPr>
          <w:lang w:eastAsia="ar-SA"/>
        </w:rPr>
        <w:t xml:space="preserve"> (далее-Федеральный закон</w:t>
      </w:r>
      <w:r w:rsidR="00907B30" w:rsidRPr="00907B30">
        <w:rPr>
          <w:lang w:eastAsia="ar-SA"/>
        </w:rPr>
        <w:t xml:space="preserve"> № </w:t>
      </w:r>
      <w:r w:rsidRPr="00907B30">
        <w:rPr>
          <w:lang w:eastAsia="ar-SA"/>
        </w:rPr>
        <w:t xml:space="preserve">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907B30">
        <w:t>перечень услуг, которые являются необходимыми и обязательными для предоставления муниципальных услуг, утвержденный решением Думы Березовского района от 03 ноября 2011 года</w:t>
      </w:r>
      <w:r w:rsidR="00907B30" w:rsidRPr="00907B30">
        <w:t xml:space="preserve"> </w:t>
      </w:r>
      <w:hyperlink r:id="rId5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907B30" w:rsidRPr="00696225">
          <w:rPr>
            <w:rStyle w:val="af1"/>
            <w:rFonts w:cs="Arial"/>
            <w:szCs w:val="28"/>
          </w:rPr>
          <w:t xml:space="preserve">№ </w:t>
        </w:r>
        <w:r w:rsidRPr="00696225">
          <w:rPr>
            <w:rStyle w:val="af1"/>
            <w:rFonts w:cs="Arial"/>
            <w:szCs w:val="28"/>
          </w:rPr>
          <w:t xml:space="preserve">96 </w:t>
        </w:r>
        <w:r w:rsidR="00C75D1B">
          <w:rPr>
            <w:rStyle w:val="af1"/>
            <w:rFonts w:cs="Arial"/>
            <w:szCs w:val="28"/>
          </w:rPr>
          <w:t xml:space="preserve">                  </w:t>
        </w:r>
        <w:r w:rsidR="00907B30" w:rsidRPr="00696225">
          <w:rPr>
            <w:rStyle w:val="af1"/>
            <w:rFonts w:cs="Arial"/>
            <w:szCs w:val="28"/>
          </w:rPr>
          <w:t>«</w:t>
        </w:r>
        <w:r w:rsidRPr="00696225">
          <w:rPr>
            <w:rStyle w:val="af1"/>
            <w:rFonts w:cs="Arial"/>
            <w:szCs w:val="28"/>
          </w:rPr>
          <w:t>Об утверждении перечня услуг</w:t>
        </w:r>
      </w:hyperlink>
      <w:r w:rsidRPr="00907B30">
        <w:t>,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907B30" w:rsidRPr="00907B30">
        <w:t>»</w:t>
      </w:r>
      <w:r w:rsidRPr="00907B30">
        <w:t xml:space="preserve">. </w:t>
      </w:r>
    </w:p>
    <w:p w:rsidR="000D6AE2" w:rsidRPr="00907B30" w:rsidRDefault="000D6AE2" w:rsidP="000F6B3F">
      <w:pPr>
        <w:autoSpaceDE w:val="0"/>
        <w:autoSpaceDN w:val="0"/>
        <w:adjustRightInd w:val="0"/>
        <w:ind w:firstLine="709"/>
        <w:rPr>
          <w:rFonts w:cs="Arial"/>
          <w:b/>
          <w:szCs w:val="28"/>
        </w:rPr>
      </w:pPr>
    </w:p>
    <w:p w:rsidR="001A4754" w:rsidRPr="00907B30" w:rsidRDefault="001A4754" w:rsidP="00AE328F">
      <w:pPr>
        <w:autoSpaceDE w:val="0"/>
        <w:autoSpaceDN w:val="0"/>
        <w:adjustRightInd w:val="0"/>
        <w:ind w:firstLine="709"/>
        <w:jc w:val="center"/>
        <w:rPr>
          <w:rFonts w:cs="Arial"/>
          <w:b/>
          <w:szCs w:val="28"/>
        </w:rPr>
      </w:pPr>
      <w:r w:rsidRPr="00907B30">
        <w:rPr>
          <w:rFonts w:cs="Arial"/>
          <w:b/>
          <w:szCs w:val="28"/>
        </w:rPr>
        <w:t>Результат предоставления муниципальной услуги</w:t>
      </w:r>
    </w:p>
    <w:p w:rsidR="00AE328F" w:rsidRPr="00907B30" w:rsidRDefault="00AE328F" w:rsidP="00AE328F">
      <w:pPr>
        <w:autoSpaceDE w:val="0"/>
        <w:autoSpaceDN w:val="0"/>
        <w:adjustRightInd w:val="0"/>
        <w:ind w:firstLine="709"/>
        <w:jc w:val="center"/>
        <w:rPr>
          <w:rFonts w:cs="Arial"/>
          <w:b/>
          <w:szCs w:val="28"/>
        </w:rPr>
      </w:pPr>
    </w:p>
    <w:p w:rsidR="00221BE1" w:rsidRPr="00221BE1" w:rsidRDefault="001A4754" w:rsidP="004830F2">
      <w:r w:rsidRPr="00907B30">
        <w:t xml:space="preserve">18. </w:t>
      </w:r>
      <w:r w:rsidR="00221BE1" w:rsidRPr="00221BE1">
        <w:t>Результатом предоставления муниципальной услуги является:</w:t>
      </w:r>
    </w:p>
    <w:p w:rsidR="00221BE1" w:rsidRPr="00221BE1" w:rsidRDefault="00221BE1" w:rsidP="004830F2">
      <w:r w:rsidRPr="00221BE1">
        <w:t>- выдача (направление) заявителю решения о присвоении адреса объекту адресации (в случае присвоения адреса объекту адресации) либо решение об аннулировании адреса объекту адресации (в случае аннулирования адреса объекту адресации).</w:t>
      </w:r>
    </w:p>
    <w:p w:rsidR="00221BE1" w:rsidRPr="00221BE1" w:rsidRDefault="00221BE1" w:rsidP="004830F2">
      <w:r w:rsidRPr="00221BE1">
        <w:t>- выдача (направление) заявителю решения об отказе в присвоении объекту адресации адреса или аннулировании его адреса.</w:t>
      </w:r>
    </w:p>
    <w:p w:rsidR="00221BE1" w:rsidRPr="00221BE1" w:rsidRDefault="00221BE1" w:rsidP="004830F2">
      <w:r w:rsidRPr="00221BE1">
        <w:t>Решение о присвоении объекту адресации адреса, аннулирование его адреса оформляется постановлением администрации Березовского района.</w:t>
      </w:r>
    </w:p>
    <w:p w:rsidR="00221BE1" w:rsidRPr="00221BE1" w:rsidRDefault="00221BE1" w:rsidP="004830F2">
      <w:r w:rsidRPr="00221BE1">
        <w:t>Решение об отказе в предоставлении муниципальной услуги оформляется по форме, утвержденной приказом Министерства финансов Российской Федерации</w:t>
      </w:r>
      <w:r w:rsidR="00CC267E">
        <w:t xml:space="preserve">                </w:t>
      </w:r>
      <w:r w:rsidRPr="00221BE1">
        <w:t xml:space="preserve"> от 11 декабря 2014 года </w:t>
      </w:r>
      <w:hyperlink r:id="rId53" w:tooltip="ПРИКАЗ от 11.12.2014 № 146н МИНИСТЕРСТВО ФИНАНСОВ РФ&#10;&#10;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history="1">
        <w:r w:rsidRPr="00CC267E">
          <w:rPr>
            <w:rStyle w:val="af1"/>
          </w:rPr>
          <w:t>№ 146н «Об утверждении форм</w:t>
        </w:r>
      </w:hyperlink>
      <w:r w:rsidRPr="00221BE1">
        <w:t xml:space="preserve">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CC267E" w:rsidRDefault="00CC267E" w:rsidP="004830F2">
      <w:r w:rsidRPr="00CC267E">
        <w:t>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отделом заявителю (представителю заявителя) одним из способов, указанным в заявлении:</w:t>
      </w:r>
    </w:p>
    <w:p w:rsidR="00CC267E" w:rsidRDefault="00CC267E" w:rsidP="004830F2">
      <w:r>
        <w:t>(</w:t>
      </w:r>
      <w:r w:rsidRPr="00CC267E">
        <w:t>абзац шестой пункта 18</w:t>
      </w:r>
      <w:r>
        <w:t xml:space="preserve"> изложен в редакции постановления </w:t>
      </w:r>
      <w:r w:rsidRPr="0087169B">
        <w:t>Администрации</w:t>
      </w:r>
      <w:r>
        <w:t xml:space="preserve">             </w:t>
      </w:r>
      <w:hyperlink r:id="rId54"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221BE1" w:rsidRDefault="00221BE1" w:rsidP="004830F2">
      <w:r w:rsidRPr="00221BE1">
        <w:lastRenderedPageBreak/>
        <w:t>в форме электронного документа с использованием информационно-телекоммуникационных сетей общего пользования, в том числе Единого портал</w:t>
      </w:r>
      <w:r w:rsidR="00CC267E">
        <w:t>а</w:t>
      </w:r>
      <w:r w:rsidRPr="00221BE1">
        <w:t xml:space="preserve"> или портала адресной системы;</w:t>
      </w:r>
    </w:p>
    <w:p w:rsidR="00CC267E" w:rsidRDefault="00CC267E" w:rsidP="00CC267E">
      <w:r>
        <w:t>(в абзаце седьмом пункта 18</w:t>
      </w:r>
      <w:r w:rsidRPr="00CC267E">
        <w:t xml:space="preserve"> слова «Единого и региональных порталов» замен</w:t>
      </w:r>
      <w:r>
        <w:t>ены</w:t>
      </w:r>
      <w:r w:rsidRPr="00CC267E">
        <w:t xml:space="preserve"> словами «</w:t>
      </w:r>
      <w:r>
        <w:t xml:space="preserve">Единого портала» постановлением </w:t>
      </w:r>
      <w:r w:rsidRPr="0087169B">
        <w:t>Администрации</w:t>
      </w:r>
      <w:r>
        <w:t xml:space="preserve"> </w:t>
      </w:r>
      <w:hyperlink r:id="rId55"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221BE1" w:rsidRPr="00221BE1" w:rsidRDefault="00221BE1" w:rsidP="004830F2">
      <w:r w:rsidRPr="00221BE1">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221BE1" w:rsidRDefault="00221BE1" w:rsidP="004830F2">
      <w:r w:rsidRPr="00221BE1">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отдел </w:t>
      </w:r>
      <w:r w:rsidR="00CC267E" w:rsidRPr="00CC267E">
        <w:t>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МФЦ</w:t>
      </w:r>
    </w:p>
    <w:p w:rsidR="00CC267E" w:rsidRDefault="00CC267E" w:rsidP="004830F2">
      <w:r>
        <w:t>(</w:t>
      </w:r>
      <w:r w:rsidRPr="00CC267E">
        <w:t>в абзаце девятом пункта 18 слова «обеспечивает передачу документа, являющегося результатом предоставления муниципальной услуги в МФЦ» замен</w:t>
      </w:r>
      <w:r>
        <w:t xml:space="preserve">ены </w:t>
      </w:r>
      <w:r w:rsidRPr="00CC267E">
        <w:t>словами «обеспечивает передачу документа с приложением выписки из государственного адресного реестра об адресе объекта адресации или уведомления об отсутствии сведений в государс</w:t>
      </w:r>
      <w:r>
        <w:t xml:space="preserve">твенном адресном реестре в МФЦ» постановлением </w:t>
      </w:r>
      <w:r w:rsidRPr="0087169B">
        <w:t>Администрации</w:t>
      </w:r>
      <w:r>
        <w:t xml:space="preserve"> </w:t>
      </w:r>
      <w:hyperlink r:id="rId56"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EE77ED" w:rsidRDefault="00EE77ED" w:rsidP="00EE77ED">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E77ED" w:rsidRDefault="00EE77ED" w:rsidP="00EE77ED">
      <w:r>
        <w:t>Формирование реестровой записи в качестве результата предоставления муниципальной услуги не предусмотрено.</w:t>
      </w:r>
    </w:p>
    <w:p w:rsidR="00221BE1" w:rsidRDefault="00221BE1" w:rsidP="004830F2">
      <w:r>
        <w:t xml:space="preserve">(пункт 18 </w:t>
      </w:r>
      <w:r w:rsidRPr="00004728">
        <w:t>излож</w:t>
      </w:r>
      <w:r>
        <w:t xml:space="preserve">ен в редакции </w:t>
      </w:r>
      <w:r w:rsidRPr="0087169B">
        <w:t>постановлени</w:t>
      </w:r>
      <w:r>
        <w:t>я</w:t>
      </w:r>
      <w:r w:rsidRPr="0087169B">
        <w:t xml:space="preserve"> Администрации</w:t>
      </w:r>
      <w:r>
        <w:t xml:space="preserve"> </w:t>
      </w:r>
      <w:hyperlink r:id="rId57"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t>)</w:t>
      </w:r>
    </w:p>
    <w:p w:rsidR="00EE77ED" w:rsidRDefault="00EE77ED" w:rsidP="004830F2">
      <w:r>
        <w:rPr>
          <w:rFonts w:cs="Arial"/>
          <w:szCs w:val="28"/>
        </w:rPr>
        <w:t>(</w:t>
      </w:r>
      <w:r w:rsidRPr="00EE77ED">
        <w:rPr>
          <w:rFonts w:cs="Arial"/>
          <w:szCs w:val="28"/>
        </w:rPr>
        <w:t>пункт 18 дополн</w:t>
      </w:r>
      <w:r>
        <w:rPr>
          <w:rFonts w:cs="Arial"/>
          <w:szCs w:val="28"/>
        </w:rPr>
        <w:t>ен</w:t>
      </w:r>
      <w:r w:rsidRPr="00EE77ED">
        <w:rPr>
          <w:rFonts w:cs="Arial"/>
          <w:szCs w:val="28"/>
        </w:rPr>
        <w:t xml:space="preserve"> абзацами десятым, одиннадцатым</w:t>
      </w:r>
      <w:r>
        <w:rPr>
          <w:rFonts w:cs="Arial"/>
          <w:szCs w:val="28"/>
        </w:rPr>
        <w:t xml:space="preserve"> постановлением Администрации </w:t>
      </w:r>
      <w:bookmarkStart w:id="0" w:name="_GoBack"/>
      <w:bookmarkEnd w:id="0"/>
      <w:r w:rsidRPr="00EE77ED">
        <w:rPr>
          <w:rFonts w:cs="Arial"/>
          <w:szCs w:val="28"/>
        </w:rPr>
        <w:t xml:space="preserve"> </w:t>
      </w:r>
      <w:hyperlink r:id="rId58" w:tooltip="постановление от 27.02.2026 0:00:00 №174 Администрация Березовского района&#10;&#10;О внесении изменения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10;" w:history="1">
        <w:r w:rsidRPr="00EE77ED">
          <w:rPr>
            <w:rStyle w:val="af1"/>
            <w:rFonts w:cs="Arial"/>
            <w:szCs w:val="28"/>
          </w:rPr>
          <w:t>от 27.02.2026 № 174</w:t>
        </w:r>
      </w:hyperlink>
      <w:r>
        <w:rPr>
          <w:rFonts w:cs="Arial"/>
          <w:szCs w:val="28"/>
        </w:rPr>
        <w:t>)</w:t>
      </w:r>
    </w:p>
    <w:p w:rsidR="00D90F35" w:rsidRPr="00907B30" w:rsidRDefault="00D90F35" w:rsidP="000F6B3F">
      <w:pPr>
        <w:autoSpaceDE w:val="0"/>
        <w:autoSpaceDN w:val="0"/>
        <w:adjustRightInd w:val="0"/>
        <w:ind w:firstLine="709"/>
        <w:rPr>
          <w:rFonts w:cs="Arial"/>
          <w:szCs w:val="28"/>
        </w:rPr>
      </w:pPr>
    </w:p>
    <w:p w:rsidR="001A4754" w:rsidRPr="00907B30" w:rsidRDefault="001A4754" w:rsidP="00AE328F">
      <w:pPr>
        <w:autoSpaceDE w:val="0"/>
        <w:autoSpaceDN w:val="0"/>
        <w:adjustRightInd w:val="0"/>
        <w:ind w:firstLine="709"/>
        <w:jc w:val="center"/>
        <w:rPr>
          <w:rFonts w:cs="Arial"/>
          <w:b/>
          <w:szCs w:val="28"/>
        </w:rPr>
      </w:pPr>
      <w:r w:rsidRPr="00907B30">
        <w:rPr>
          <w:rFonts w:cs="Arial"/>
          <w:b/>
          <w:szCs w:val="28"/>
        </w:rPr>
        <w:t>Срок предоставления муниципальной услуги</w:t>
      </w:r>
    </w:p>
    <w:p w:rsidR="00AE328F" w:rsidRPr="00907B30" w:rsidRDefault="00AE328F" w:rsidP="00AE328F">
      <w:pPr>
        <w:autoSpaceDE w:val="0"/>
        <w:autoSpaceDN w:val="0"/>
        <w:adjustRightInd w:val="0"/>
        <w:ind w:firstLine="709"/>
        <w:jc w:val="center"/>
        <w:rPr>
          <w:rFonts w:cs="Arial"/>
          <w:b/>
          <w:szCs w:val="28"/>
        </w:rPr>
      </w:pPr>
    </w:p>
    <w:p w:rsidR="00CC267E" w:rsidRDefault="009C373F" w:rsidP="00CC267E">
      <w:r w:rsidRPr="009C373F">
        <w:t xml:space="preserve">19. </w:t>
      </w:r>
      <w:r w:rsidR="00CC267E">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отделом:</w:t>
      </w:r>
    </w:p>
    <w:p w:rsidR="00CC267E" w:rsidRDefault="00CC267E" w:rsidP="00CC267E">
      <w:r>
        <w:t>а) в случае подачи заявления на бумажном носителе - в срок не более 10 рабочих дней со дня поступления заявления;</w:t>
      </w:r>
    </w:p>
    <w:p w:rsidR="00CC267E" w:rsidRDefault="00CC267E" w:rsidP="00CC267E">
      <w:r>
        <w:t>б) в случае подачи заявления в форме электронного документа - в срок не более 5 рабочих дней со дня поступления заявления.</w:t>
      </w:r>
    </w:p>
    <w:p w:rsidR="00CC267E" w:rsidRDefault="00CC267E" w:rsidP="00CC267E">
      <w:proofErr w:type="gramStart"/>
      <w:r>
        <w:t>В  срок</w:t>
      </w:r>
      <w:proofErr w:type="gramEnd"/>
      <w:r>
        <w:t xml:space="preserve"> предоставления муниципальной услуги входит срок направления межведомственных запросов и получения на них ответов, размещение сведений об адресе объекта адресации в государственном адресном реестре, срок выдачи (направления) документов, являющихся результатом предоставления муниципальной услуги.</w:t>
      </w:r>
    </w:p>
    <w:p w:rsidR="00CC267E" w:rsidRDefault="00CC267E" w:rsidP="00CC267E">
      <w:r>
        <w:t>В случае представления заявления через МФЦ срок, указанный в подпункте «а» настоящего пункта, исчисляется со дня передачи МФЦ заявления и документов, указанных в пунктах 21, 22 настоящего административного регламента (при их наличии), в отдел.</w:t>
      </w:r>
    </w:p>
    <w:p w:rsidR="00CC267E" w:rsidRDefault="00CC267E" w:rsidP="00CC267E">
      <w:r>
        <w:lastRenderedPageBreak/>
        <w:t>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отделом заявителю (представителю заявителя) одним из способов, указанным в заявлении:</w:t>
      </w:r>
    </w:p>
    <w:p w:rsidR="00CC267E" w:rsidRDefault="00CC267E" w:rsidP="00CC267E">
      <w:r>
        <w:t>в форме электронного документа с использованием информационно-телекоммуникационных сетей общего пользования, в том числе единого портала или портала адресной системы, не позднее одного рабочего дня со дня истечения срока, указанного в подпункте «б» настоящего пункта;</w:t>
      </w:r>
    </w:p>
    <w:p w:rsidR="00CC267E" w:rsidRDefault="00CC267E" w:rsidP="00CC267E">
      <w: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установленного подпунктом «а», абзацем пятым настоящего пункта срока посредством почтового отправления по указанному в заявлении почтовому адресу.</w:t>
      </w:r>
    </w:p>
    <w:p w:rsidR="00AE328F" w:rsidRDefault="00CC267E" w:rsidP="00CC267E">
      <w:r>
        <w:t>Приостановление предоставления муниципальной услуги законодательством не предусмотрено.</w:t>
      </w:r>
    </w:p>
    <w:p w:rsidR="009C373F" w:rsidRDefault="009C373F" w:rsidP="004830F2">
      <w:r>
        <w:t>(</w:t>
      </w:r>
      <w:r w:rsidRPr="009C373F">
        <w:t>пункт 19 излож</w:t>
      </w:r>
      <w:r>
        <w:t xml:space="preserve">ен в редакции постановления Администрации </w:t>
      </w:r>
      <w:hyperlink r:id="rId59"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9C373F">
          <w:rPr>
            <w:rStyle w:val="af1"/>
            <w:rFonts w:cs="Arial"/>
            <w:szCs w:val="28"/>
          </w:rPr>
          <w:t>от 02.12.2020</w:t>
        </w:r>
        <w:r w:rsidR="00C75D1B">
          <w:rPr>
            <w:rStyle w:val="af1"/>
            <w:rFonts w:cs="Arial"/>
            <w:szCs w:val="28"/>
          </w:rPr>
          <w:t xml:space="preserve">                    </w:t>
        </w:r>
        <w:r w:rsidRPr="009C373F">
          <w:rPr>
            <w:rStyle w:val="af1"/>
            <w:rFonts w:cs="Arial"/>
            <w:szCs w:val="28"/>
          </w:rPr>
          <w:t xml:space="preserve"> № 1168</w:t>
        </w:r>
      </w:hyperlink>
      <w:r>
        <w:t>)</w:t>
      </w:r>
    </w:p>
    <w:p w:rsidR="00CC267E" w:rsidRPr="00907B30" w:rsidRDefault="00CC267E" w:rsidP="004830F2">
      <w:r w:rsidRPr="00CC267E">
        <w:t>(пункт 19 изложен в редакции постановления Администрации</w:t>
      </w:r>
      <w:r>
        <w:t xml:space="preserve"> </w:t>
      </w:r>
      <w:hyperlink r:id="rId60"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 xml:space="preserve">от 14.05.2024               </w:t>
        </w:r>
        <w:r w:rsidRPr="004E2010">
          <w:rPr>
            <w:rStyle w:val="af1"/>
          </w:rPr>
          <w:t xml:space="preserve"> № 424</w:t>
        </w:r>
      </w:hyperlink>
      <w:r>
        <w:t>)</w:t>
      </w:r>
    </w:p>
    <w:p w:rsidR="00CC267E" w:rsidRDefault="00CC267E" w:rsidP="00AE328F">
      <w:pPr>
        <w:autoSpaceDE w:val="0"/>
        <w:autoSpaceDN w:val="0"/>
        <w:adjustRightInd w:val="0"/>
        <w:jc w:val="center"/>
        <w:rPr>
          <w:rFonts w:cs="Arial"/>
          <w:b/>
          <w:szCs w:val="28"/>
        </w:rPr>
      </w:pPr>
    </w:p>
    <w:p w:rsidR="00AE328F" w:rsidRPr="00907B30" w:rsidRDefault="00AE328F" w:rsidP="009855BD">
      <w:pPr>
        <w:ind w:firstLine="709"/>
        <w:rPr>
          <w:rFonts w:cs="Arial"/>
          <w:szCs w:val="28"/>
        </w:rPr>
      </w:pPr>
    </w:p>
    <w:p w:rsidR="00CC267E" w:rsidRPr="00907B30" w:rsidRDefault="00EC5E9A" w:rsidP="00FE2780">
      <w:r w:rsidRPr="00907B30">
        <w:t xml:space="preserve">20. </w:t>
      </w:r>
      <w:r w:rsidR="00FE2780">
        <w:t xml:space="preserve">(пункт 20 с заголовком утратил силу </w:t>
      </w:r>
      <w:r w:rsidR="00FE2780" w:rsidRPr="0087169B">
        <w:t>постановлением Администрации</w:t>
      </w:r>
      <w:r w:rsidR="00FE2780">
        <w:t xml:space="preserve">                        </w:t>
      </w:r>
      <w:hyperlink r:id="rId61"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00FE2780" w:rsidRPr="00FE2780">
          <w:rPr>
            <w:rStyle w:val="af1"/>
          </w:rPr>
          <w:t>от 12.05.2025 № 374)</w:t>
        </w:r>
      </w:hyperlink>
    </w:p>
    <w:p w:rsidR="00CC267E" w:rsidRPr="00907B30" w:rsidRDefault="00CC267E" w:rsidP="004830F2"/>
    <w:p w:rsidR="00AE328F" w:rsidRPr="00907B30" w:rsidRDefault="00AE328F" w:rsidP="00986545">
      <w:pPr>
        <w:shd w:val="clear" w:color="auto" w:fill="FFFFFF"/>
        <w:autoSpaceDE w:val="0"/>
        <w:autoSpaceDN w:val="0"/>
        <w:adjustRightInd w:val="0"/>
        <w:ind w:right="-1" w:firstLine="709"/>
        <w:rPr>
          <w:rFonts w:cs="Arial"/>
          <w:szCs w:val="28"/>
        </w:rPr>
      </w:pPr>
    </w:p>
    <w:p w:rsidR="00AE328F" w:rsidRDefault="00DD3222" w:rsidP="00986545">
      <w:pPr>
        <w:shd w:val="clear" w:color="auto" w:fill="FFFFFF"/>
        <w:autoSpaceDE w:val="0"/>
        <w:autoSpaceDN w:val="0"/>
        <w:adjustRightInd w:val="0"/>
        <w:ind w:right="-1" w:firstLine="709"/>
        <w:rPr>
          <w:rFonts w:cs="Arial"/>
          <w:szCs w:val="28"/>
        </w:rPr>
      </w:pPr>
      <w:r w:rsidRPr="00DD3222">
        <w:rPr>
          <w:rFonts w:eastAsia="Calibri" w:cs="Arial"/>
          <w:b/>
          <w:szCs w:val="28"/>
          <w:lang w:eastAsia="en-US"/>
        </w:rPr>
        <w:t>Исчерпывающий перечень документов и требования к документам, необходимым для преставления муниципальной услуги</w:t>
      </w:r>
    </w:p>
    <w:p w:rsidR="00DD3222" w:rsidRDefault="00DD3222" w:rsidP="00DD3222">
      <w:pPr>
        <w:rPr>
          <w:rFonts w:cs="Arial"/>
          <w:szCs w:val="28"/>
        </w:rPr>
      </w:pPr>
      <w:r>
        <w:rPr>
          <w:rFonts w:cs="Arial"/>
          <w:szCs w:val="28"/>
        </w:rPr>
        <w:t xml:space="preserve">(заголовок пункта 21 изложен в редакции постановления Администрации                      </w:t>
      </w:r>
      <w:hyperlink r:id="rId62"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DD3222" w:rsidRPr="00907B30" w:rsidRDefault="00DD3222" w:rsidP="00986545">
      <w:pPr>
        <w:shd w:val="clear" w:color="auto" w:fill="FFFFFF"/>
        <w:autoSpaceDE w:val="0"/>
        <w:autoSpaceDN w:val="0"/>
        <w:adjustRightInd w:val="0"/>
        <w:ind w:right="-1" w:firstLine="709"/>
        <w:rPr>
          <w:rFonts w:cs="Arial"/>
          <w:szCs w:val="28"/>
        </w:rPr>
      </w:pPr>
    </w:p>
    <w:p w:rsidR="009C373F" w:rsidRPr="009C373F" w:rsidRDefault="009C373F" w:rsidP="004830F2">
      <w:r w:rsidRPr="009C373F">
        <w:t>21. 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221BE1" w:rsidRDefault="009C373F" w:rsidP="004830F2">
      <w:r w:rsidRPr="009C373F">
        <w:t xml:space="preserve">1) </w:t>
      </w:r>
      <w:r w:rsidR="00221BE1" w:rsidRPr="00221BE1">
        <w:t xml:space="preserve">заявление о присвоении адреса объекту адресации или заявление об аннулировании адреса объекта адресации  (далее - заявление) по форме, утвержденной приказом Министерства финансов Российской Федерации от 11 декабря 2014 года </w:t>
      </w:r>
      <w:hyperlink r:id="rId63" w:history="1">
        <w:r w:rsidR="00CC267E">
          <w:rPr>
            <w:rStyle w:val="af1"/>
          </w:rPr>
          <w:t xml:space="preserve">№ 146н «Об утверждении форм </w:t>
        </w:r>
      </w:hyperlink>
      <w:r w:rsidR="00221BE1" w:rsidRPr="00221BE1">
        <w:t xml:space="preserve">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w:t>
      </w:r>
      <w:r w:rsidR="00221BE1">
        <w:t>дреса» (далее – приказ № 146 н);</w:t>
      </w:r>
    </w:p>
    <w:p w:rsidR="00221BE1" w:rsidRDefault="00221BE1" w:rsidP="004830F2">
      <w:r>
        <w:t>(</w:t>
      </w:r>
      <w:r w:rsidRPr="00221BE1">
        <w:t xml:space="preserve">подпункт 1 пункта 21 </w:t>
      </w:r>
      <w:r w:rsidRPr="00004728">
        <w:t>излож</w:t>
      </w:r>
      <w:r>
        <w:t xml:space="preserve">ен в редакции </w:t>
      </w:r>
      <w:r w:rsidRPr="0087169B">
        <w:t>постановлени</w:t>
      </w:r>
      <w:r>
        <w:t>я</w:t>
      </w:r>
      <w:r w:rsidRPr="0087169B">
        <w:t xml:space="preserve"> Администрации</w:t>
      </w:r>
      <w:r w:rsidR="00C75D1B">
        <w:t xml:space="preserve">               </w:t>
      </w:r>
      <w:r>
        <w:t xml:space="preserve"> </w:t>
      </w:r>
      <w:hyperlink r:id="rId64"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от 25.04.2022 № 603</w:t>
        </w:r>
      </w:hyperlink>
      <w:r>
        <w:t>)</w:t>
      </w:r>
    </w:p>
    <w:p w:rsidR="009C373F" w:rsidRDefault="009C373F" w:rsidP="004830F2">
      <w:r w:rsidRPr="009C373F">
        <w:t xml:space="preserve">2) </w:t>
      </w:r>
      <w:r w:rsidR="00DD3222" w:rsidRPr="00DD3222">
        <w:t xml:space="preserve">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w:t>
      </w:r>
      <w:proofErr w:type="gramStart"/>
      <w:r w:rsidR="00DD3222" w:rsidRPr="00DD3222">
        <w:t>Федерации  (</w:t>
      </w:r>
      <w:proofErr w:type="gramEnd"/>
      <w:r w:rsidR="00DD3222" w:rsidRPr="00DD3222">
        <w:t>предоставляется в случае личного обращения заявителя, представителя заявителя или лица, имеющего право действовать без доверенности от имени юридического лица).</w:t>
      </w:r>
    </w:p>
    <w:p w:rsidR="00DD3222" w:rsidRDefault="00DD3222" w:rsidP="00DD3222">
      <w:pPr>
        <w:rPr>
          <w:rFonts w:cs="Arial"/>
          <w:szCs w:val="28"/>
        </w:rPr>
      </w:pPr>
      <w:r>
        <w:rPr>
          <w:rFonts w:cs="Arial"/>
          <w:szCs w:val="28"/>
        </w:rPr>
        <w:t xml:space="preserve">(подпункт 2 пункта 21 изложен в редакции постановления Администрации                   </w:t>
      </w:r>
      <w:hyperlink r:id="rId65"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9C373F" w:rsidRPr="009C373F" w:rsidRDefault="009C373F" w:rsidP="004830F2">
      <w:r w:rsidRPr="009C373F">
        <w:t>3) доверенность, оформленная в порядке, предусмотренном законодательством Российской Федерации (в случае представления заявления представителем заявителя);</w:t>
      </w:r>
    </w:p>
    <w:p w:rsidR="009C373F" w:rsidRPr="009C373F" w:rsidRDefault="009C373F" w:rsidP="004830F2">
      <w:r w:rsidRPr="009C373F">
        <w:lastRenderedPageBreak/>
        <w:t>4) документ, подтверждающий полномочия представителя юридического лица действовать от имени этого юридического лица, либо копия такого документа, заверенная печатью и подписью руководителя этого юридического лица (в случае представления заявления представителем юридического лица);</w:t>
      </w:r>
    </w:p>
    <w:p w:rsidR="009C373F" w:rsidRPr="009C373F" w:rsidRDefault="009C373F" w:rsidP="004830F2">
      <w:r w:rsidRPr="009C373F">
        <w:t>5) копия документа, предусмотренного статьей 35 или стать</w:t>
      </w:r>
      <w:r w:rsidR="00CC267E">
        <w:t xml:space="preserve">ей 42.3 Федерального закона от </w:t>
      </w:r>
      <w:r w:rsidRPr="009C373F">
        <w:t xml:space="preserve">24.07.2007 </w:t>
      </w:r>
      <w:hyperlink r:id="rId66" w:tooltip="ФЕДЕРАЛЬНЫЙ ЗАКОН от 24.07.2007 № 221-ФЗ ГОСУДАРСТВЕННАЯ ДУМА ФЕДЕРАЛЬНОГО СОБРАНИЯ РФ&#10;&#10;О КАДАСТРОВОЙ ДЕЯТЕЛЬНОСТИ" w:history="1">
        <w:r w:rsidRPr="00767D55">
          <w:rPr>
            <w:rStyle w:val="af1"/>
            <w:rFonts w:cs="Arial"/>
            <w:szCs w:val="28"/>
          </w:rPr>
          <w:t>№ 221-ФЗ «О кадастровой деятельности</w:t>
        </w:r>
      </w:hyperlink>
      <w:r w:rsidRPr="009C373F">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представления заявления кадастровым инженером).</w:t>
      </w:r>
    </w:p>
    <w:p w:rsidR="009C373F" w:rsidRPr="009C373F" w:rsidRDefault="00CC267E" w:rsidP="004830F2">
      <w:r>
        <w:t xml:space="preserve">22. </w:t>
      </w:r>
      <w:r w:rsidR="009C373F" w:rsidRPr="009C373F">
        <w:t>Исчерпывающий перечень документов (их копии или содержащиеся в них сведения), запрашиваемых и получаемых в порядке межведомственного информационного взаимодействия отделом, если они не были представлены заявителем по собственной инициативе:</w:t>
      </w:r>
    </w:p>
    <w:p w:rsidR="009C373F" w:rsidRPr="009C373F" w:rsidRDefault="00CC267E" w:rsidP="004830F2">
      <w:r>
        <w:t xml:space="preserve">1) </w:t>
      </w:r>
      <w:r w:rsidR="009C373F" w:rsidRPr="009C373F">
        <w:t xml:space="preserve">правоустанавливающие и (или) </w:t>
      </w:r>
      <w:proofErr w:type="spellStart"/>
      <w:r w:rsidR="009C373F" w:rsidRPr="009C373F">
        <w:t>правоудостоверяющие</w:t>
      </w:r>
      <w:proofErr w:type="spellEnd"/>
      <w:r w:rsidR="009C373F" w:rsidRPr="009C373F">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w:t>
      </w:r>
      <w:hyperlink r:id="rId67" w:tooltip="ФЕДЕРАЛЬНЫЙ ЗАКОН от 29.12.2004 № 190-ФЗ ГОСУДАРСТВЕННАЯ ДУМА ФЕДЕРАЛЬНОГО СОБРАНИЯ РФ&#10;&#10;Градостроительный кодекс Российской Федерации" w:history="1">
        <w:r w:rsidR="009C373F" w:rsidRPr="00767D55">
          <w:rPr>
            <w:rStyle w:val="af1"/>
            <w:rFonts w:cs="Arial"/>
            <w:szCs w:val="28"/>
          </w:rPr>
          <w:t>от 29.12.2004 № 190-ФЗ</w:t>
        </w:r>
      </w:hyperlink>
      <w:r w:rsidR="009C373F" w:rsidRPr="009C373F">
        <w:t xml:space="preserve"> для строительства которых получение разрешения на строительство не требуется, правоустанавливающие и (или) </w:t>
      </w:r>
      <w:proofErr w:type="spellStart"/>
      <w:r w:rsidR="009C373F" w:rsidRPr="009C373F">
        <w:t>правоудостоверяющие</w:t>
      </w:r>
      <w:proofErr w:type="spellEnd"/>
      <w:r w:rsidR="009C373F" w:rsidRPr="009C373F">
        <w:t xml:space="preserve"> документы на земельный участок, на котором расположены указанное здание (строение), сооружение);</w:t>
      </w:r>
    </w:p>
    <w:p w:rsidR="009C373F" w:rsidRPr="009C373F" w:rsidRDefault="009C373F" w:rsidP="004830F2">
      <w:r w:rsidRPr="009C373F">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9C373F" w:rsidRPr="009C373F" w:rsidRDefault="009C373F" w:rsidP="004830F2">
      <w:r w:rsidRPr="009C373F">
        <w:t xml:space="preserve">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w:t>
      </w:r>
      <w:hyperlink r:id="rId68" w:history="1">
        <w:r w:rsidR="00767D55">
          <w:rPr>
            <w:rStyle w:val="af1"/>
            <w:rFonts w:cs="Arial"/>
            <w:szCs w:val="28"/>
          </w:rPr>
          <w:t xml:space="preserve">от 29.12.2004 № 190-ФЗ </w:t>
        </w:r>
      </w:hyperlink>
      <w:r w:rsidRPr="009C373F">
        <w:t xml:space="preserve">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9C373F" w:rsidRPr="009C373F" w:rsidRDefault="009C373F" w:rsidP="004830F2">
      <w:r w:rsidRPr="009C373F">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9C373F" w:rsidRPr="009C373F" w:rsidRDefault="009C373F" w:rsidP="004830F2">
      <w:r w:rsidRPr="009C373F">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9C373F" w:rsidRPr="009C373F" w:rsidRDefault="009C373F" w:rsidP="004830F2">
      <w:r w:rsidRPr="009C373F">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9C373F" w:rsidRPr="009C373F" w:rsidRDefault="009C373F" w:rsidP="004830F2">
      <w:r w:rsidRPr="009C373F">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9C373F" w:rsidRPr="009C373F" w:rsidRDefault="009C373F" w:rsidP="004830F2">
      <w:r w:rsidRPr="009C373F">
        <w:lastRenderedPageBreak/>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w:t>
      </w:r>
      <w:hyperlink r:id="rId69" w:tooltip="ПОСТАНОВЛЕНИЕ от 19.11.2014 № 1221 ПРАВИТЕЛЬСТВО РФ&#10;&#10;ОБ УТВЕРЖДЕНИИ ПРАВИЛ ПРИСВОЕНИЯ, ИЗМЕНЕНИЯ И АННУЛИРОВАНИЯ АДРЕСОВ" w:history="1">
        <w:r w:rsidRPr="00C24685">
          <w:rPr>
            <w:rStyle w:val="af1"/>
            <w:rFonts w:cs="Arial"/>
            <w:szCs w:val="28"/>
          </w:rPr>
          <w:t>Правил присвоения</w:t>
        </w:r>
      </w:hyperlink>
      <w:r w:rsidRPr="009C373F">
        <w:t>, изменения и аннулирования адресов утвержденных постановлением Правительства Российской Федерации от 19.11.2014 № 1221);</w:t>
      </w:r>
    </w:p>
    <w:p w:rsidR="009C373F" w:rsidRPr="009C373F" w:rsidRDefault="009C373F" w:rsidP="004830F2">
      <w:r w:rsidRPr="009C373F">
        <w:t xml:space="preserve">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w:t>
      </w:r>
      <w:hyperlink r:id="rId70" w:history="1">
        <w:r w:rsidR="00C24685">
          <w:rPr>
            <w:rStyle w:val="af1"/>
            <w:rFonts w:cs="Arial"/>
            <w:szCs w:val="28"/>
          </w:rPr>
          <w:t>Правил присвоения</w:t>
        </w:r>
      </w:hyperlink>
      <w:r w:rsidRPr="009C373F">
        <w:t xml:space="preserve">, изменения и аннулирования адресов утвержденных постановлением Правительства Российской Федерации </w:t>
      </w:r>
      <w:r w:rsidR="00C75D1B">
        <w:t xml:space="preserve">                      </w:t>
      </w:r>
      <w:r w:rsidRPr="009C373F">
        <w:t>от 19.11.2014 № 1221).</w:t>
      </w:r>
    </w:p>
    <w:p w:rsidR="009C373F" w:rsidRPr="009C373F" w:rsidRDefault="009C373F" w:rsidP="004830F2">
      <w:r w:rsidRPr="009C373F">
        <w:t xml:space="preserve">Заявители (представители заявителя) при подаче заявления вправе приложить к нему документы, указанные в подпунктах 1, 3, 4, 6, </w:t>
      </w:r>
      <w:proofErr w:type="gramStart"/>
      <w:r w:rsidRPr="009C373F">
        <w:t>7  настоящего</w:t>
      </w:r>
      <w:proofErr w:type="gramEnd"/>
      <w:r w:rsidRPr="009C373F">
        <w:t xml:space="preserve"> пункта,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 </w:t>
      </w:r>
    </w:p>
    <w:p w:rsidR="009C373F" w:rsidRPr="009C373F" w:rsidRDefault="009C373F" w:rsidP="004830F2">
      <w:r w:rsidRPr="009C373F">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9C373F" w:rsidRPr="009C373F" w:rsidRDefault="009C373F" w:rsidP="004830F2">
      <w:r w:rsidRPr="009C373F">
        <w:t>23. Способы получения заявителями документов, необходимых для предоставления муниципальной услуги.</w:t>
      </w:r>
    </w:p>
    <w:p w:rsidR="009C373F" w:rsidRPr="009C373F" w:rsidRDefault="009C373F" w:rsidP="004830F2">
      <w:r w:rsidRPr="009C373F">
        <w:t>Форму заявления о предоставлении муниципальной услуги заявитель может получить:</w:t>
      </w:r>
    </w:p>
    <w:p w:rsidR="009C373F" w:rsidRPr="009C373F" w:rsidRDefault="009C373F" w:rsidP="004830F2">
      <w:r w:rsidRPr="009C373F">
        <w:t>- на информационном стенде в месте предоставления муниципальной услуги;</w:t>
      </w:r>
    </w:p>
    <w:p w:rsidR="009C373F" w:rsidRPr="009C373F" w:rsidRDefault="009C373F" w:rsidP="004830F2">
      <w:r w:rsidRPr="009C373F">
        <w:t>- у специалиста отдела, ответственного за предоставление муниципальной услуги или специалиста МФЦ;</w:t>
      </w:r>
    </w:p>
    <w:p w:rsidR="009C373F" w:rsidRDefault="009C373F" w:rsidP="004830F2">
      <w:r w:rsidRPr="009C373F">
        <w:t xml:space="preserve">- посредством информационно-телекоммуникационной сети «Интернет» на официальном сайте, Едином </w:t>
      </w:r>
      <w:r w:rsidR="00CC267E">
        <w:t>портале</w:t>
      </w:r>
      <w:r w:rsidRPr="009C373F">
        <w:t>.</w:t>
      </w:r>
    </w:p>
    <w:p w:rsidR="00CC267E" w:rsidRPr="009C373F" w:rsidRDefault="00CC267E" w:rsidP="004830F2">
      <w:r>
        <w:t>(</w:t>
      </w:r>
      <w:r w:rsidRPr="00CC267E">
        <w:t>в абзаце пятом пункта 23 слова «Едином и региональном порталах» замен</w:t>
      </w:r>
      <w:r>
        <w:t xml:space="preserve">ены </w:t>
      </w:r>
      <w:r w:rsidRPr="00CC267E">
        <w:t>словами «Едином портале»</w:t>
      </w:r>
      <w:r>
        <w:t xml:space="preserve"> </w:t>
      </w:r>
      <w:r w:rsidRPr="00CC267E">
        <w:t>постановлени</w:t>
      </w:r>
      <w:r>
        <w:t>ем</w:t>
      </w:r>
      <w:r w:rsidRPr="00CC267E">
        <w:t xml:space="preserve"> Администрации</w:t>
      </w:r>
      <w:r>
        <w:t xml:space="preserve"> </w:t>
      </w:r>
      <w:hyperlink r:id="rId7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Pr>
            <w:rStyle w:val="af1"/>
          </w:rPr>
          <w:t>от 14.05.2024</w:t>
        </w:r>
        <w:r w:rsidRPr="004E2010">
          <w:rPr>
            <w:rStyle w:val="af1"/>
          </w:rPr>
          <w:t xml:space="preserve"> № 424</w:t>
        </w:r>
      </w:hyperlink>
      <w:r>
        <w:t>)</w:t>
      </w:r>
    </w:p>
    <w:p w:rsidR="009C373F" w:rsidRPr="009C373F" w:rsidRDefault="009C373F" w:rsidP="004830F2">
      <w:r w:rsidRPr="009C373F">
        <w:t xml:space="preserve">Документы, указанные в подпунктах 2, 5, 8, 9 пункта 22 настоящего административного регламента, заявитель может получить, обратившись в МФЦ либо в Управление </w:t>
      </w:r>
      <w:proofErr w:type="spellStart"/>
      <w:r w:rsidRPr="009C373F">
        <w:t>Росреестра</w:t>
      </w:r>
      <w:proofErr w:type="spellEnd"/>
      <w:r w:rsidRPr="009C373F">
        <w:t>, способы получения информации о месте нахождении и графике работы, которых указаны в пункте 11 настоящего административного регламента.</w:t>
      </w:r>
    </w:p>
    <w:p w:rsidR="009C373F" w:rsidRPr="009C373F" w:rsidRDefault="009C373F" w:rsidP="004830F2">
      <w:r w:rsidRPr="009C373F">
        <w:t>Документы, указанные в подпунктах 3, 6, 7 пункта 22 настоящего административного регламента, находятся в распоряжении администрации, в связи, с чем их предоставление заявителем не требуется.</w:t>
      </w:r>
    </w:p>
    <w:p w:rsidR="009C373F" w:rsidRPr="009C373F" w:rsidRDefault="009C373F" w:rsidP="004830F2">
      <w:r w:rsidRPr="009C373F">
        <w:t>24. Требования к документам, необходимым для предоставления муниципальной услуги.</w:t>
      </w:r>
    </w:p>
    <w:p w:rsidR="009C373F" w:rsidRPr="009C373F" w:rsidRDefault="009C373F" w:rsidP="004830F2">
      <w:r w:rsidRPr="009C373F">
        <w:t xml:space="preserve">Заявление о предоставлении муниципальной услуги, указанное в подпункте 1 пункта 21 настоящего административного регламента, предоставляется по форме, утвержденной приказом Министерства финансов Российской Федерации от 11 декабря 2014 года </w:t>
      </w:r>
      <w:hyperlink r:id="rId72" w:history="1">
        <w:r w:rsidR="00CC267E">
          <w:rPr>
            <w:rStyle w:val="af1"/>
          </w:rPr>
          <w:t xml:space="preserve">№ 146н «Об утверждении форм </w:t>
        </w:r>
      </w:hyperlink>
      <w:r w:rsidRPr="009C373F">
        <w:t xml:space="preserve">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9C373F" w:rsidRPr="009C373F" w:rsidRDefault="009C373F" w:rsidP="004830F2">
      <w:r w:rsidRPr="009C373F">
        <w:t>Заявление представляется в отдел или МФЦ по месту нахождения объекта адресации.</w:t>
      </w:r>
    </w:p>
    <w:p w:rsidR="009C373F" w:rsidRPr="009C373F" w:rsidRDefault="009C373F" w:rsidP="004830F2">
      <w:r w:rsidRPr="009C373F">
        <w:t>Заявление подписывается заявителем либо представителем заявителя.</w:t>
      </w:r>
    </w:p>
    <w:p w:rsidR="009C373F" w:rsidRPr="009C373F" w:rsidRDefault="009C373F" w:rsidP="004830F2">
      <w:r w:rsidRPr="009C373F">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w:t>
      </w:r>
      <w:r w:rsidRPr="009C373F">
        <w:lastRenderedPageBreak/>
        <w:t xml:space="preserve">соответствии с частью 2 статьи 21.1 Федерального закона  от 27.07.2010 </w:t>
      </w:r>
      <w:hyperlink r:id="rId73" w:history="1">
        <w:r w:rsidR="00767D55">
          <w:rPr>
            <w:rStyle w:val="af1"/>
            <w:rFonts w:cs="Arial"/>
            <w:szCs w:val="28"/>
          </w:rPr>
          <w:t xml:space="preserve">№ 210-ФЗ «Об организации предоставления </w:t>
        </w:r>
      </w:hyperlink>
      <w:r w:rsidRPr="009C373F">
        <w:t xml:space="preserve"> государственных и муниципальных услуг».</w:t>
      </w:r>
    </w:p>
    <w:p w:rsidR="009C373F" w:rsidRPr="009C373F" w:rsidRDefault="009C373F" w:rsidP="004830F2">
      <w:r w:rsidRPr="009C373F">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9C373F" w:rsidRDefault="009C373F" w:rsidP="004830F2">
      <w:r w:rsidRPr="009C373F">
        <w:t xml:space="preserve">Документы, указанные в пунктах 21, 22 настоящего административного регламента, представляемые в отдел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21.1 Федерального закона от 27.07.2010 </w:t>
      </w:r>
      <w:hyperlink r:id="rId74" w:history="1">
        <w:r w:rsidR="00767D55">
          <w:rPr>
            <w:rStyle w:val="af1"/>
            <w:rFonts w:cs="Arial"/>
            <w:szCs w:val="28"/>
          </w:rPr>
          <w:t xml:space="preserve">№ 210-ФЗ «Об организации предоставления </w:t>
        </w:r>
      </w:hyperlink>
      <w:r w:rsidRPr="009C373F">
        <w:t>государственных и муниципальных услуг».</w:t>
      </w:r>
    </w:p>
    <w:p w:rsidR="009C373F" w:rsidRDefault="009C373F" w:rsidP="004830F2">
      <w:r>
        <w:t>(</w:t>
      </w:r>
      <w:r w:rsidRPr="009C373F">
        <w:t>пункт</w:t>
      </w:r>
      <w:r>
        <w:t>ы</w:t>
      </w:r>
      <w:r w:rsidRPr="009C373F">
        <w:t xml:space="preserve"> 21, 22, 23, 24 излож</w:t>
      </w:r>
      <w:r>
        <w:t>ены в редакции постановления Администрации</w:t>
      </w:r>
      <w:r w:rsidR="00C75D1B">
        <w:t xml:space="preserve">                 </w:t>
      </w:r>
      <w:r>
        <w:t xml:space="preserve"> </w:t>
      </w:r>
      <w:hyperlink r:id="rId75"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6C5BF1">
          <w:rPr>
            <w:rStyle w:val="af1"/>
            <w:rFonts w:cs="Arial"/>
            <w:szCs w:val="28"/>
          </w:rPr>
          <w:t xml:space="preserve">от 02.12.2020 № </w:t>
        </w:r>
        <w:r w:rsidR="006C5BF1" w:rsidRPr="006C5BF1">
          <w:rPr>
            <w:rStyle w:val="af1"/>
            <w:rFonts w:cs="Arial"/>
            <w:szCs w:val="28"/>
          </w:rPr>
          <w:t>1168</w:t>
        </w:r>
      </w:hyperlink>
      <w:r w:rsidR="006C5BF1">
        <w:t>)</w:t>
      </w:r>
    </w:p>
    <w:p w:rsidR="00221BE1" w:rsidRPr="00221BE1" w:rsidRDefault="00221BE1" w:rsidP="004830F2">
      <w:r w:rsidRPr="00221BE1">
        <w:t xml:space="preserve">24.1.  Документы, прилагаемые к заявлению предоставляемые в </w:t>
      </w:r>
      <w:proofErr w:type="gramStart"/>
      <w:r w:rsidRPr="00221BE1">
        <w:t>электронной форме</w:t>
      </w:r>
      <w:proofErr w:type="gramEnd"/>
      <w:r w:rsidRPr="00221BE1">
        <w:t xml:space="preserve"> направляются в следующих форматах:</w:t>
      </w:r>
    </w:p>
    <w:p w:rsidR="00221BE1" w:rsidRPr="00221BE1" w:rsidRDefault="00C75D1B" w:rsidP="004830F2">
      <w:r>
        <w:t xml:space="preserve">а) </w:t>
      </w:r>
      <w:r w:rsidR="00221BE1" w:rsidRPr="00221BE1">
        <w:t>xml - для формализованных документов;</w:t>
      </w:r>
    </w:p>
    <w:p w:rsidR="00221BE1" w:rsidRPr="00221BE1" w:rsidRDefault="00C75D1B" w:rsidP="004830F2">
      <w:r>
        <w:t xml:space="preserve">б) </w:t>
      </w:r>
      <w:r w:rsidR="00221BE1" w:rsidRPr="00221BE1">
        <w:t>doc, docx, odt - для документов с текстовым содержанием, не включающим формулы (за исключением документов, указанных в подпункте «в» настоящего пункта);</w:t>
      </w:r>
    </w:p>
    <w:p w:rsidR="00221BE1" w:rsidRPr="00221BE1" w:rsidRDefault="00C75D1B" w:rsidP="004830F2">
      <w:r>
        <w:t xml:space="preserve">в) </w:t>
      </w:r>
      <w:r w:rsidR="00221BE1" w:rsidRPr="00221BE1">
        <w:t>xls, xlsx, ods - для документов, содержащих расчеты;</w:t>
      </w:r>
    </w:p>
    <w:p w:rsidR="00221BE1" w:rsidRPr="00221BE1" w:rsidRDefault="00C75D1B" w:rsidP="004830F2">
      <w:r>
        <w:t xml:space="preserve">г) </w:t>
      </w:r>
      <w:r w:rsidR="00221BE1" w:rsidRPr="00221BE1">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21BE1" w:rsidRPr="00221BE1" w:rsidRDefault="00221BE1" w:rsidP="004830F2">
      <w:r w:rsidRPr="00221BE1">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221BE1" w:rsidRPr="00221BE1" w:rsidRDefault="00C75D1B" w:rsidP="004830F2">
      <w:r>
        <w:t xml:space="preserve">- </w:t>
      </w:r>
      <w:r w:rsidR="00221BE1" w:rsidRPr="00221BE1">
        <w:t>«черно-белый» (при отсутствии в документе графических изображений и (или) цветного текста);</w:t>
      </w:r>
    </w:p>
    <w:p w:rsidR="00221BE1" w:rsidRPr="00221BE1" w:rsidRDefault="00C75D1B" w:rsidP="004830F2">
      <w:r>
        <w:t xml:space="preserve">- </w:t>
      </w:r>
      <w:r w:rsidR="00221BE1" w:rsidRPr="00221BE1">
        <w:t>«оттенки серого» (при наличии в документе графических изображений, отличных от цветного графического изображения);</w:t>
      </w:r>
    </w:p>
    <w:p w:rsidR="00221BE1" w:rsidRPr="00221BE1" w:rsidRDefault="00C75D1B" w:rsidP="004830F2">
      <w:r>
        <w:t xml:space="preserve">- </w:t>
      </w:r>
      <w:r w:rsidR="00221BE1" w:rsidRPr="00221BE1">
        <w:t>«цветной» или «режим полной цветопередачи» (при наличии в документе цветных графических изображений либо цветного текста);</w:t>
      </w:r>
    </w:p>
    <w:p w:rsidR="00221BE1" w:rsidRPr="00221BE1" w:rsidRDefault="00C75D1B" w:rsidP="004830F2">
      <w:r>
        <w:t xml:space="preserve">- </w:t>
      </w:r>
      <w:r w:rsidR="00221BE1" w:rsidRPr="00221BE1">
        <w:t>с сохранением всех аутентичных признаков подлинности, а именно: графической подписи лица, печати, углового штампа бланка;</w:t>
      </w:r>
    </w:p>
    <w:p w:rsidR="00221BE1" w:rsidRPr="00221BE1" w:rsidRDefault="00221BE1" w:rsidP="004830F2">
      <w:r w:rsidRPr="00221BE1">
        <w:t>Количество файлов должно соответствовать количеству документов, каждый из которых содержит текстовую и (или) графическую информацию.</w:t>
      </w:r>
    </w:p>
    <w:p w:rsidR="00221BE1" w:rsidRPr="00221BE1" w:rsidRDefault="00221BE1" w:rsidP="004830F2">
      <w:r w:rsidRPr="00221BE1">
        <w:t>Электронные документы должны обеспечивать:</w:t>
      </w:r>
    </w:p>
    <w:p w:rsidR="00221BE1" w:rsidRPr="00221BE1" w:rsidRDefault="00C75D1B" w:rsidP="004830F2">
      <w:r>
        <w:t xml:space="preserve">- </w:t>
      </w:r>
      <w:r w:rsidR="00221BE1" w:rsidRPr="00221BE1">
        <w:t>возможность идентифицировать документ и количество листов в документе;</w:t>
      </w:r>
    </w:p>
    <w:p w:rsidR="00221BE1" w:rsidRPr="00221BE1" w:rsidRDefault="00C75D1B" w:rsidP="004830F2">
      <w:r>
        <w:t xml:space="preserve">- </w:t>
      </w:r>
      <w:r w:rsidR="00221BE1" w:rsidRPr="00221BE1">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21BE1" w:rsidRPr="00221BE1" w:rsidRDefault="00221BE1" w:rsidP="004830F2">
      <w:r w:rsidRPr="00221BE1">
        <w:t>Документы, подлежащие представлению в форматах xls, xlsx или ods, формируются в виде отдельного электронного документа.</w:t>
      </w:r>
    </w:p>
    <w:p w:rsidR="00221BE1" w:rsidRDefault="00221BE1" w:rsidP="004830F2">
      <w:r w:rsidRPr="00221BE1">
        <w:t>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221BE1" w:rsidRDefault="00221BE1" w:rsidP="004830F2">
      <w:r>
        <w:lastRenderedPageBreak/>
        <w:t xml:space="preserve">(дополнено подпунктом 24.1 </w:t>
      </w:r>
      <w:r w:rsidRPr="0087169B">
        <w:t>постановлени</w:t>
      </w:r>
      <w:r>
        <w:t>ем</w:t>
      </w:r>
      <w:r w:rsidRPr="0087169B">
        <w:t xml:space="preserve"> Администрации</w:t>
      </w:r>
      <w:r>
        <w:t xml:space="preserve"> </w:t>
      </w:r>
      <w:hyperlink r:id="rId76"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t>)</w:t>
      </w:r>
    </w:p>
    <w:p w:rsidR="001A4754" w:rsidRPr="00907B30" w:rsidRDefault="001A4754" w:rsidP="004830F2">
      <w:r w:rsidRPr="00907B30">
        <w:t>25. Способы подачи документов, необходимых для предоставления муниципальной услуги:</w:t>
      </w:r>
    </w:p>
    <w:p w:rsidR="001A4754" w:rsidRPr="00907B30" w:rsidRDefault="001A4754" w:rsidP="004830F2">
      <w:pPr>
        <w:rPr>
          <w:bCs/>
        </w:rPr>
      </w:pPr>
      <w:r w:rsidRPr="00907B30">
        <w:t xml:space="preserve">- при личном обращении в </w:t>
      </w:r>
      <w:r w:rsidRPr="00907B30">
        <w:rPr>
          <w:bCs/>
        </w:rPr>
        <w:t>отдел;</w:t>
      </w:r>
    </w:p>
    <w:p w:rsidR="001A4754" w:rsidRPr="00907B30" w:rsidRDefault="001A4754" w:rsidP="004830F2">
      <w:r w:rsidRPr="00907B30">
        <w:rPr>
          <w:bCs/>
        </w:rPr>
        <w:t xml:space="preserve">- </w:t>
      </w:r>
      <w:r w:rsidRPr="00907B30">
        <w:t>по почте с описью вложения и уведомлением о вручении;</w:t>
      </w:r>
    </w:p>
    <w:p w:rsidR="001A4754" w:rsidRPr="00907B30" w:rsidRDefault="001A4754" w:rsidP="004830F2">
      <w:r w:rsidRPr="00907B30">
        <w:t xml:space="preserve">- посредством обращения в МФЦ. </w:t>
      </w:r>
    </w:p>
    <w:p w:rsidR="001A4754" w:rsidRPr="00907B30" w:rsidRDefault="001A4754" w:rsidP="004830F2">
      <w:pPr>
        <w:rPr>
          <w:color w:val="000000"/>
        </w:rPr>
      </w:pPr>
      <w:r w:rsidRPr="00907B30">
        <w:rPr>
          <w:color w:val="000000"/>
        </w:rPr>
        <w:t xml:space="preserve">- в форме электронного документа с использованием информационно-телекоммуникационных сетей общего пользования, в том числе посредством: </w:t>
      </w:r>
    </w:p>
    <w:p w:rsidR="001A4754" w:rsidRPr="00907B30" w:rsidRDefault="001A4754" w:rsidP="004830F2">
      <w:pPr>
        <w:rPr>
          <w:color w:val="000000"/>
        </w:rPr>
      </w:pPr>
      <w:r w:rsidRPr="00907B30">
        <w:rPr>
          <w:color w:val="000000"/>
        </w:rPr>
        <w:t>- Единого портала;</w:t>
      </w:r>
    </w:p>
    <w:p w:rsidR="001A4754" w:rsidRPr="00907B30" w:rsidRDefault="00CC267E" w:rsidP="004830F2">
      <w:pPr>
        <w:rPr>
          <w:color w:val="000000"/>
        </w:rPr>
      </w:pPr>
      <w:r>
        <w:rPr>
          <w:color w:val="000000"/>
        </w:rPr>
        <w:t>(</w:t>
      </w:r>
      <w:r w:rsidRPr="00CC267E">
        <w:rPr>
          <w:color w:val="000000"/>
        </w:rPr>
        <w:t>абзац седьмой пункта 25 утрати</w:t>
      </w:r>
      <w:r>
        <w:rPr>
          <w:color w:val="000000"/>
        </w:rPr>
        <w:t xml:space="preserve">л силу постановлением Администрации                 </w:t>
      </w:r>
      <w:hyperlink r:id="rId77"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 № 424</w:t>
        </w:r>
      </w:hyperlink>
      <w:r>
        <w:rPr>
          <w:color w:val="000000"/>
        </w:rPr>
        <w:t>)</w:t>
      </w:r>
    </w:p>
    <w:p w:rsidR="00696225" w:rsidRDefault="001A4754" w:rsidP="004830F2">
      <w:r w:rsidRPr="00907B30">
        <w:rPr>
          <w:color w:val="000000"/>
        </w:rPr>
        <w:t xml:space="preserve">- портала федеральной информационной адресной системы в формационно-телекоммуникационной сети Интернет </w:t>
      </w:r>
      <w:r w:rsidRPr="00907B30">
        <w:t>(</w:t>
      </w:r>
      <w:r w:rsidRPr="00907B30">
        <w:rPr>
          <w:u w:val="single"/>
        </w:rPr>
        <w:t>fiasmo.nalog.ru</w:t>
      </w:r>
      <w:r w:rsidRPr="00907B30">
        <w:t>).</w:t>
      </w:r>
    </w:p>
    <w:p w:rsidR="003552A5" w:rsidRPr="00907B30" w:rsidRDefault="00491917" w:rsidP="004830F2">
      <w:r w:rsidRPr="00907B30">
        <w:t>26</w:t>
      </w:r>
      <w:r w:rsidR="003552A5" w:rsidRPr="00907B30">
        <w:t>. Запрещается требовать от заявителей:</w:t>
      </w:r>
    </w:p>
    <w:p w:rsidR="003552A5" w:rsidRPr="00907B30" w:rsidRDefault="003552A5" w:rsidP="004830F2">
      <w:r w:rsidRPr="00907B30">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52A5" w:rsidRPr="00907B30" w:rsidRDefault="003552A5" w:rsidP="004830F2">
      <w:r w:rsidRPr="00907B30">
        <w:t>-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w:t>
      </w:r>
      <w:r w:rsidR="00907B30" w:rsidRPr="00907B30">
        <w:t xml:space="preserve"> </w:t>
      </w:r>
      <w:r w:rsidR="00C75D1B">
        <w:t xml:space="preserve">            </w:t>
      </w:r>
      <w:hyperlink r:id="rId78" w:history="1">
        <w:r w:rsidR="00907B30">
          <w:rPr>
            <w:rStyle w:val="af1"/>
            <w:rFonts w:cs="Arial"/>
            <w:szCs w:val="28"/>
          </w:rPr>
          <w:t xml:space="preserve">№ 210-ФЗ «Об организации </w:t>
        </w:r>
      </w:hyperlink>
      <w:r w:rsidRPr="00907B30">
        <w:t xml:space="preserve"> предоставления государственных и муниципальных услуг</w:t>
      </w:r>
      <w:r w:rsidR="00907B30" w:rsidRPr="00907B30">
        <w:t>»</w:t>
      </w:r>
      <w:r w:rsidRPr="00907B30">
        <w:t xml:space="preserve">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отдел по собственной инициативе;</w:t>
      </w:r>
    </w:p>
    <w:p w:rsidR="003552A5" w:rsidRPr="00907B30" w:rsidRDefault="003552A5" w:rsidP="004830F2">
      <w:r w:rsidRPr="00907B30">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552A5" w:rsidRPr="00907B30" w:rsidRDefault="003552A5" w:rsidP="004830F2">
      <w:r w:rsidRPr="00907B30">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552A5" w:rsidRPr="00907B30" w:rsidRDefault="003552A5" w:rsidP="004830F2">
      <w:r w:rsidRPr="00907B3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552A5" w:rsidRPr="00907B30" w:rsidRDefault="003552A5" w:rsidP="004830F2">
      <w:r w:rsidRPr="00907B30">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552A5" w:rsidRPr="00907B30" w:rsidRDefault="003552A5" w:rsidP="004830F2">
      <w:r w:rsidRPr="00907B3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552A5" w:rsidRPr="00907B30" w:rsidRDefault="003552A5" w:rsidP="004830F2">
      <w:r w:rsidRPr="00907B30">
        <w:lastRenderedPageBreak/>
        <w:t>г)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B70BDE" w:rsidRDefault="00B70BDE" w:rsidP="004830F2">
      <w:r w:rsidRPr="00B70BDE">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322BB2" w:rsidRDefault="00322BB2" w:rsidP="004830F2">
      <w:r>
        <w:t>(п</w:t>
      </w:r>
      <w:r w:rsidRPr="00322BB2">
        <w:t>ункт 26 дополн</w:t>
      </w:r>
      <w:r>
        <w:t>ен</w:t>
      </w:r>
      <w:r w:rsidRPr="00322BB2">
        <w:t xml:space="preserve"> абзацем десятым постановлением Администрации </w:t>
      </w:r>
      <w:r w:rsidR="00C75D1B">
        <w:t xml:space="preserve">                       </w:t>
      </w:r>
      <w:hyperlink r:id="rId79" w:tooltip="постановление от 18.05.2021 0:00:00 №501 Администрация Березовского района&#10;&#10;О внесении изменения в постановление администрации Березовского района от 25.12.2019 № 1521 " w:history="1">
        <w:r w:rsidRPr="00322BB2">
          <w:rPr>
            <w:rStyle w:val="af1"/>
            <w:rFonts w:cs="Arial"/>
            <w:szCs w:val="28"/>
          </w:rPr>
          <w:t>от 18.05.2021 № 501</w:t>
        </w:r>
      </w:hyperlink>
      <w:r w:rsidRPr="00322BB2">
        <w:t>)</w:t>
      </w:r>
    </w:p>
    <w:p w:rsidR="00322BB2" w:rsidRDefault="00B70BDE" w:rsidP="004830F2">
      <w:r>
        <w:t>(а</w:t>
      </w:r>
      <w:r w:rsidRPr="00B70BDE">
        <w:t xml:space="preserve">бзац десятый пункта 26 </w:t>
      </w:r>
      <w:r>
        <w:t xml:space="preserve">изложен в редакции </w:t>
      </w:r>
      <w:r w:rsidRPr="0087169B">
        <w:t>постановлени</w:t>
      </w:r>
      <w:r>
        <w:t>я</w:t>
      </w:r>
      <w:r w:rsidRPr="0087169B">
        <w:t xml:space="preserve"> Администрации</w:t>
      </w:r>
      <w:r w:rsidR="00C75D1B">
        <w:t xml:space="preserve">               </w:t>
      </w:r>
      <w:r w:rsidRPr="0087169B">
        <w:t xml:space="preserve"> </w:t>
      </w:r>
      <w:hyperlink r:id="rId80" w:tooltip="постановление от 27.12.2021 0:00:00 №1560 Администрация Березовского района&#10;&#10;О внесении изменений в постановление администрации Березовского района от 25.12.2019 № 1521 " w:history="1">
        <w:r w:rsidRPr="0087169B">
          <w:rPr>
            <w:rStyle w:val="af1"/>
            <w:rFonts w:cs="Arial"/>
            <w:szCs w:val="28"/>
          </w:rPr>
          <w:t>от 27.12.2021 № 1560</w:t>
        </w:r>
      </w:hyperlink>
      <w:r w:rsidRPr="0087169B">
        <w:t>)</w:t>
      </w:r>
    </w:p>
    <w:p w:rsidR="00B70BDE" w:rsidRPr="00907B30" w:rsidRDefault="00B70BDE" w:rsidP="00B70BDE">
      <w:pPr>
        <w:widowControl w:val="0"/>
        <w:autoSpaceDE w:val="0"/>
        <w:autoSpaceDN w:val="0"/>
        <w:adjustRightInd w:val="0"/>
        <w:outlineLvl w:val="2"/>
        <w:rPr>
          <w:rFonts w:cs="Arial"/>
          <w:szCs w:val="28"/>
        </w:rPr>
      </w:pPr>
    </w:p>
    <w:p w:rsidR="00AE328F" w:rsidRPr="00907B30" w:rsidRDefault="00AE328F" w:rsidP="00AE328F">
      <w:pPr>
        <w:jc w:val="center"/>
        <w:rPr>
          <w:rFonts w:cs="Arial"/>
          <w:b/>
          <w:bCs/>
          <w:szCs w:val="28"/>
        </w:rPr>
      </w:pPr>
      <w:r w:rsidRPr="00907B30">
        <w:rPr>
          <w:rFonts w:cs="Arial"/>
          <w:b/>
          <w:szCs w:val="28"/>
        </w:rPr>
        <w:t xml:space="preserve">Исчерпывающий </w:t>
      </w:r>
      <w:r w:rsidRPr="00907B30">
        <w:rPr>
          <w:rFonts w:cs="Arial"/>
          <w:b/>
          <w:bCs/>
          <w:szCs w:val="28"/>
        </w:rPr>
        <w:t>перечень оснований для отказа в приеме документов, необходимых для предоставления муниципальной услуги</w:t>
      </w:r>
    </w:p>
    <w:p w:rsidR="00AE328F" w:rsidRPr="00907B30" w:rsidRDefault="00AE328F" w:rsidP="00E14E7C">
      <w:pPr>
        <w:widowControl w:val="0"/>
        <w:autoSpaceDE w:val="0"/>
        <w:autoSpaceDN w:val="0"/>
        <w:adjustRightInd w:val="0"/>
        <w:ind w:firstLine="709"/>
        <w:outlineLvl w:val="2"/>
        <w:rPr>
          <w:rFonts w:cs="Arial"/>
          <w:szCs w:val="28"/>
        </w:rPr>
      </w:pPr>
    </w:p>
    <w:p w:rsidR="001A4754" w:rsidRPr="00907B30" w:rsidRDefault="00491917" w:rsidP="004830F2">
      <w:r w:rsidRPr="00907B30">
        <w:t>27</w:t>
      </w:r>
      <w:r w:rsidR="001A4754" w:rsidRPr="00907B30">
        <w:t>. Оснований для отказа в приеме заявления о предоставлении муниципальной услуги законодательством не предусмотрено.</w:t>
      </w:r>
    </w:p>
    <w:p w:rsidR="00B87337" w:rsidRDefault="00B87337" w:rsidP="004830F2">
      <w:r w:rsidRPr="00907B30">
        <w:t xml:space="preserve">Не допускается отказ в приеме </w:t>
      </w:r>
      <w:r w:rsidR="00C613CA" w:rsidRPr="00907B30">
        <w:t>заявления</w:t>
      </w:r>
      <w:r w:rsidRPr="00907B30">
        <w:t xml:space="preserve"> и иных документов, необходимых для предоставления муниципальной услуги, в случае, если </w:t>
      </w:r>
      <w:r w:rsidR="00C613CA" w:rsidRPr="00907B30">
        <w:t>заявление</w:t>
      </w:r>
      <w:r w:rsidRPr="00907B30">
        <w:t xml:space="preserve">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портал</w:t>
      </w:r>
      <w:r w:rsidR="00C47EB6">
        <w:t>е</w:t>
      </w:r>
      <w:r w:rsidRPr="00907B30">
        <w:t>, официальном сайте.</w:t>
      </w:r>
    </w:p>
    <w:p w:rsidR="00C47EB6" w:rsidRPr="00907B30" w:rsidRDefault="00C47EB6" w:rsidP="004830F2">
      <w:r>
        <w:t>(</w:t>
      </w:r>
      <w:r w:rsidRPr="00C47EB6">
        <w:t>в абзаце втором пункта 27 слова «Едином и региональном порталах» замен</w:t>
      </w:r>
      <w:r>
        <w:t xml:space="preserve">ены </w:t>
      </w:r>
      <w:r w:rsidRPr="00C47EB6">
        <w:t>словами «Един</w:t>
      </w:r>
      <w:r>
        <w:t xml:space="preserve">ом портале» </w:t>
      </w:r>
      <w:r>
        <w:rPr>
          <w:color w:val="000000"/>
        </w:rPr>
        <w:t xml:space="preserve">постановлением Администрации </w:t>
      </w:r>
      <w:hyperlink r:id="rId8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 № 424</w:t>
        </w:r>
      </w:hyperlink>
      <w:r>
        <w:rPr>
          <w:color w:val="000000"/>
        </w:rPr>
        <w:t>)</w:t>
      </w:r>
    </w:p>
    <w:p w:rsidR="00AE328F" w:rsidRPr="00907B30" w:rsidRDefault="00AE328F" w:rsidP="00B87337">
      <w:pPr>
        <w:widowControl w:val="0"/>
        <w:autoSpaceDE w:val="0"/>
        <w:autoSpaceDN w:val="0"/>
        <w:adjustRightInd w:val="0"/>
        <w:ind w:firstLine="0"/>
        <w:rPr>
          <w:rFonts w:cs="Arial"/>
          <w:b/>
          <w:szCs w:val="28"/>
        </w:rPr>
      </w:pPr>
    </w:p>
    <w:p w:rsidR="00AE328F" w:rsidRPr="00907B30" w:rsidRDefault="00DD3222" w:rsidP="00DD3222">
      <w:pPr>
        <w:ind w:firstLine="0"/>
        <w:jc w:val="center"/>
      </w:pPr>
      <w:r w:rsidRPr="00DD3222">
        <w:rPr>
          <w:rFonts w:cs="Arial"/>
          <w:b/>
          <w:szCs w:val="28"/>
        </w:rPr>
        <w:t>Исчерпывающий перечень оснований для приостановления или отказа в предоставлении муниципальной услуги</w:t>
      </w:r>
    </w:p>
    <w:p w:rsidR="00DD3222" w:rsidRDefault="00DD3222" w:rsidP="00DD3222">
      <w:pPr>
        <w:rPr>
          <w:rFonts w:cs="Arial"/>
          <w:szCs w:val="28"/>
        </w:rPr>
      </w:pPr>
      <w:r>
        <w:rPr>
          <w:rFonts w:cs="Arial"/>
          <w:szCs w:val="28"/>
        </w:rPr>
        <w:t xml:space="preserve">(заголовок пункта 29 изложен в редакции постановления Администрации                      </w:t>
      </w:r>
      <w:hyperlink r:id="rId82"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DD3222" w:rsidRDefault="00DD3222" w:rsidP="004830F2"/>
    <w:p w:rsidR="00B87337" w:rsidRDefault="001A4754" w:rsidP="00DD3222">
      <w:r w:rsidRPr="00907B30">
        <w:t xml:space="preserve">29. </w:t>
      </w:r>
      <w:r w:rsidR="00DD3222" w:rsidRPr="00DD3222">
        <w:t xml:space="preserve">Основания для приостановления предоставления муниципальной услуги, законодательством Российской Федерации, </w:t>
      </w:r>
      <w:proofErr w:type="gramStart"/>
      <w:r w:rsidR="00DD3222" w:rsidRPr="00DD3222">
        <w:t>законодательством  Ханты</w:t>
      </w:r>
      <w:proofErr w:type="gramEnd"/>
      <w:r w:rsidR="00DD3222" w:rsidRPr="00DD3222">
        <w:t>-Мансийского автономного округа – Югры, муниципальными правовыми актами администрации Березовского района не предусмотрены</w:t>
      </w:r>
      <w:r w:rsidR="00B87337" w:rsidRPr="00907B30">
        <w:t>.</w:t>
      </w:r>
    </w:p>
    <w:p w:rsidR="00C47EB6" w:rsidRDefault="00C47EB6" w:rsidP="004830F2">
      <w:r>
        <w:t>(</w:t>
      </w:r>
      <w:r w:rsidRPr="00C47EB6">
        <w:t>в абзаце втором пункта 29 слова «Едином и региональном порталах» замен</w:t>
      </w:r>
      <w:r>
        <w:t xml:space="preserve">ены словами «Едином портале» </w:t>
      </w:r>
      <w:r>
        <w:rPr>
          <w:color w:val="000000"/>
        </w:rPr>
        <w:t xml:space="preserve">постановлением Администрации </w:t>
      </w:r>
      <w:hyperlink r:id="rId83"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 № 424</w:t>
        </w:r>
      </w:hyperlink>
      <w:r>
        <w:rPr>
          <w:color w:val="000000"/>
        </w:rPr>
        <w:t>)</w:t>
      </w:r>
    </w:p>
    <w:p w:rsidR="00DD3222" w:rsidRDefault="00DD3222" w:rsidP="00DD3222">
      <w:pPr>
        <w:rPr>
          <w:rFonts w:cs="Arial"/>
          <w:szCs w:val="28"/>
        </w:rPr>
      </w:pPr>
      <w:r>
        <w:t xml:space="preserve">(абзац первый пункта 29 изложен в редакции постановления Администрации </w:t>
      </w:r>
      <w:r>
        <w:rPr>
          <w:rFonts w:cs="Arial"/>
          <w:szCs w:val="28"/>
        </w:rPr>
        <w:t xml:space="preserve">                 </w:t>
      </w:r>
      <w:hyperlink r:id="rId84"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rPr>
          <w:rFonts w:cs="Arial"/>
          <w:szCs w:val="28"/>
        </w:rPr>
        <w:t>)</w:t>
      </w:r>
    </w:p>
    <w:p w:rsidR="001A4754" w:rsidRPr="00907B30" w:rsidRDefault="001A4754" w:rsidP="004830F2">
      <w:r w:rsidRPr="00907B30">
        <w:t>30. В предоставлении муниципальной услуги отказывается в случае:</w:t>
      </w:r>
    </w:p>
    <w:p w:rsidR="001A4754" w:rsidRPr="00907B30" w:rsidRDefault="001A4754" w:rsidP="004830F2">
      <w:r w:rsidRPr="00907B30">
        <w:t xml:space="preserve">1) с заявлением о предоставлении муниципальной услуги обратилось лицо, не указанное в пункте 2 раздела I настоящего административного регламента; </w:t>
      </w:r>
    </w:p>
    <w:p w:rsidR="001A4754" w:rsidRPr="00907B30" w:rsidRDefault="001A4754" w:rsidP="004830F2">
      <w:r w:rsidRPr="00907B30">
        <w:t xml:space="preserve">2) ответ на межведомственный запрос свидетельствует об отсутствии документа и (или) информации, необходимые для присвоения объекту адресации адреса или </w:t>
      </w:r>
      <w:r w:rsidRPr="00907B30">
        <w:lastRenderedPageBreak/>
        <w:t>аннулирования его адреса, и соответствующий документ не был представлен заявителем (представителем заявителя) по собственной инициативе;</w:t>
      </w:r>
    </w:p>
    <w:p w:rsidR="001A4754" w:rsidRPr="00907B30" w:rsidRDefault="001A4754" w:rsidP="004830F2">
      <w:r w:rsidRPr="00907B30">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1A4754" w:rsidRPr="00907B30" w:rsidRDefault="001A4754" w:rsidP="004830F2">
      <w:pPr>
        <w:rPr>
          <w:color w:val="000000"/>
        </w:rPr>
      </w:pPr>
      <w:r w:rsidRPr="00907B30">
        <w:t xml:space="preserve">4) отсутствуют случаи и условия для присвоения объекту адресации адреса или аннулирования его адреса, указанные в </w:t>
      </w:r>
      <w:r w:rsidRPr="00907B30">
        <w:rPr>
          <w:color w:val="000000"/>
        </w:rPr>
        <w:t>пунктах 5, 8-11, 14-18</w:t>
      </w:r>
      <w:r w:rsidRPr="00907B30">
        <w:rPr>
          <w:color w:val="00B0F0"/>
        </w:rPr>
        <w:t xml:space="preserve"> </w:t>
      </w:r>
      <w:r w:rsidRPr="00907B30">
        <w:rPr>
          <w:rFonts w:eastAsia="Calibri"/>
          <w:lang w:eastAsia="en-US"/>
        </w:rPr>
        <w:t xml:space="preserve">Правил присвоения, изменения и аннулирования адресов, утвержденных постановлением Правительства </w:t>
      </w:r>
      <w:r w:rsidRPr="00907B30">
        <w:t>Российской Федерации</w:t>
      </w:r>
      <w:r w:rsidRPr="00907B30">
        <w:rPr>
          <w:rFonts w:eastAsia="Calibri"/>
          <w:lang w:eastAsia="en-US"/>
        </w:rPr>
        <w:t xml:space="preserve"> от 19.11.2014</w:t>
      </w:r>
      <w:r w:rsidR="00907B30" w:rsidRPr="00907B30">
        <w:rPr>
          <w:rFonts w:eastAsia="Calibri"/>
          <w:lang w:eastAsia="en-US"/>
        </w:rPr>
        <w:t xml:space="preserve"> </w:t>
      </w:r>
      <w:hyperlink r:id="rId85" w:history="1">
        <w:r w:rsidR="002220B3">
          <w:rPr>
            <w:rStyle w:val="af1"/>
            <w:rFonts w:eastAsia="Calibri"/>
            <w:szCs w:val="28"/>
            <w:lang w:eastAsia="en-US"/>
          </w:rPr>
          <w:t>№ 1221 «Об утверждении Правил</w:t>
        </w:r>
      </w:hyperlink>
      <w:r w:rsidR="00696225">
        <w:rPr>
          <w:rFonts w:eastAsia="Calibri"/>
          <w:lang w:eastAsia="en-US"/>
        </w:rPr>
        <w:t xml:space="preserve"> </w:t>
      </w:r>
      <w:r w:rsidRPr="00907B30">
        <w:t xml:space="preserve"> присвоения,</w:t>
      </w:r>
      <w:r w:rsidRPr="00907B30">
        <w:rPr>
          <w:color w:val="000000"/>
        </w:rPr>
        <w:t xml:space="preserve"> изменения и аннулирования адресов</w:t>
      </w:r>
      <w:r w:rsidR="00907B30" w:rsidRPr="00907B30">
        <w:rPr>
          <w:color w:val="000000"/>
        </w:rPr>
        <w:t>»</w:t>
      </w:r>
      <w:r w:rsidRPr="00907B30">
        <w:rPr>
          <w:color w:val="000000"/>
        </w:rPr>
        <w:t>.</w:t>
      </w:r>
    </w:p>
    <w:p w:rsidR="00AE328F" w:rsidRPr="00907B30" w:rsidRDefault="00AE328F" w:rsidP="00E14E7C">
      <w:pPr>
        <w:pStyle w:val="ConsPlusNormal"/>
        <w:ind w:firstLine="709"/>
        <w:jc w:val="both"/>
        <w:outlineLvl w:val="2"/>
        <w:rPr>
          <w:color w:val="000000"/>
          <w:sz w:val="24"/>
          <w:szCs w:val="28"/>
        </w:rPr>
      </w:pPr>
    </w:p>
    <w:p w:rsidR="00DD3222" w:rsidRDefault="00DD3222" w:rsidP="00DD3222">
      <w:pPr>
        <w:ind w:firstLine="0"/>
        <w:jc w:val="center"/>
        <w:rPr>
          <w:b/>
        </w:rPr>
      </w:pPr>
      <w:r w:rsidRPr="00DD3222">
        <w:rPr>
          <w:b/>
        </w:rPr>
        <w:t>Размер платы, взимаемой с заявителя при предоставлении муниципальной услуги, и способы ее взимания.</w:t>
      </w:r>
    </w:p>
    <w:p w:rsidR="00DD3222" w:rsidRPr="00DD3222" w:rsidRDefault="00DD3222" w:rsidP="00DD3222">
      <w:pPr>
        <w:ind w:firstLine="0"/>
        <w:jc w:val="center"/>
        <w:rPr>
          <w:b/>
        </w:rPr>
      </w:pPr>
    </w:p>
    <w:p w:rsidR="00DD3222" w:rsidRDefault="00DD3222" w:rsidP="00DD3222">
      <w:r w:rsidRPr="00DD3222">
        <w:t xml:space="preserve">31. 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 </w:t>
      </w:r>
    </w:p>
    <w:p w:rsidR="00DD3222" w:rsidRDefault="00DD3222" w:rsidP="00DD3222">
      <w:r>
        <w:t xml:space="preserve">(пункт 31 с заголовком изложен в редакции постановления Администрации                    </w:t>
      </w:r>
      <w:hyperlink r:id="rId86"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t>)</w:t>
      </w:r>
    </w:p>
    <w:p w:rsidR="00FE2780" w:rsidRDefault="00FE2780" w:rsidP="004830F2"/>
    <w:p w:rsidR="00FE2780" w:rsidRPr="00FE2780" w:rsidRDefault="00FE2780" w:rsidP="00FE2780">
      <w:pPr>
        <w:widowControl w:val="0"/>
        <w:autoSpaceDE w:val="0"/>
        <w:autoSpaceDN w:val="0"/>
        <w:adjustRightInd w:val="0"/>
        <w:ind w:firstLine="709"/>
        <w:jc w:val="center"/>
        <w:rPr>
          <w:rFonts w:cs="Arial"/>
          <w:b/>
          <w:szCs w:val="28"/>
        </w:rPr>
      </w:pPr>
      <w:r w:rsidRPr="00FE2780">
        <w:rPr>
          <w:rFonts w:cs="Arial"/>
          <w:b/>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FE2780" w:rsidRPr="00FE2780" w:rsidRDefault="00FE2780" w:rsidP="00FE2780">
      <w:pPr>
        <w:widowControl w:val="0"/>
        <w:autoSpaceDE w:val="0"/>
        <w:autoSpaceDN w:val="0"/>
        <w:adjustRightInd w:val="0"/>
        <w:ind w:firstLine="709"/>
        <w:rPr>
          <w:rFonts w:cs="Arial"/>
          <w:szCs w:val="28"/>
        </w:rPr>
      </w:pPr>
    </w:p>
    <w:p w:rsidR="00AE328F" w:rsidRDefault="00FE2780" w:rsidP="00FE2780">
      <w:pPr>
        <w:widowControl w:val="0"/>
        <w:autoSpaceDE w:val="0"/>
        <w:autoSpaceDN w:val="0"/>
        <w:adjustRightInd w:val="0"/>
        <w:ind w:firstLine="709"/>
        <w:rPr>
          <w:rFonts w:cs="Arial"/>
          <w:szCs w:val="28"/>
        </w:rPr>
      </w:pPr>
      <w:r w:rsidRPr="00FE2780">
        <w:rPr>
          <w:rFonts w:cs="Arial"/>
          <w:szCs w:val="28"/>
        </w:rPr>
        <w:t>32.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DD3222" w:rsidRDefault="00DD3222" w:rsidP="00DD3222">
      <w:r>
        <w:t>(</w:t>
      </w:r>
      <w:r w:rsidRPr="00FE2780">
        <w:t>пункт 32 с заголовком</w:t>
      </w:r>
      <w:r>
        <w:t xml:space="preserve"> изложен в редакции постановления Администрации                    </w:t>
      </w:r>
      <w:hyperlink r:id="rId87"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r>
        <w:t>)</w:t>
      </w:r>
    </w:p>
    <w:p w:rsidR="00DD0DB2" w:rsidRPr="00696225" w:rsidRDefault="00DD0DB2" w:rsidP="00696225">
      <w:pPr>
        <w:widowControl w:val="0"/>
        <w:autoSpaceDE w:val="0"/>
        <w:autoSpaceDN w:val="0"/>
        <w:adjustRightInd w:val="0"/>
        <w:ind w:firstLine="709"/>
        <w:rPr>
          <w:rFonts w:cs="Arial"/>
          <w:szCs w:val="28"/>
        </w:rPr>
      </w:pPr>
    </w:p>
    <w:p w:rsidR="00DD0DB2" w:rsidRDefault="00DD0DB2" w:rsidP="00AE328F">
      <w:pPr>
        <w:ind w:firstLine="709"/>
        <w:contextualSpacing/>
        <w:jc w:val="center"/>
        <w:rPr>
          <w:rFonts w:cs="Arial"/>
          <w:b/>
          <w:szCs w:val="28"/>
        </w:rPr>
      </w:pPr>
    </w:p>
    <w:p w:rsidR="00DD3222" w:rsidRDefault="00DD3222" w:rsidP="00DD3222">
      <w:pPr>
        <w:ind w:firstLine="0"/>
        <w:jc w:val="center"/>
      </w:pPr>
      <w:r w:rsidRPr="00DD3222">
        <w:rPr>
          <w:rFonts w:cs="Arial"/>
          <w:b/>
          <w:szCs w:val="28"/>
        </w:rPr>
        <w:t>Срок регистрации запроса заявителя о предо</w:t>
      </w:r>
      <w:r>
        <w:rPr>
          <w:rFonts w:cs="Arial"/>
          <w:b/>
          <w:szCs w:val="28"/>
        </w:rPr>
        <w:t>ставлении муниципальной услуги</w:t>
      </w:r>
    </w:p>
    <w:p w:rsidR="00DD3222" w:rsidRDefault="00DD3222" w:rsidP="00DD3222">
      <w:r w:rsidRPr="00DD0DB2">
        <w:t>(</w:t>
      </w:r>
      <w:r>
        <w:t xml:space="preserve">заголовок пункта 33 изложен в редакции постановления Администрации                       </w:t>
      </w:r>
      <w:hyperlink r:id="rId88"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 № 424</w:t>
        </w:r>
      </w:hyperlink>
      <w:r>
        <w:t>)</w:t>
      </w:r>
    </w:p>
    <w:p w:rsidR="00DD3222" w:rsidRDefault="00DD3222" w:rsidP="00DD3222">
      <w:r w:rsidRPr="00DD0DB2">
        <w:t>(</w:t>
      </w:r>
      <w:r>
        <w:t xml:space="preserve">заголовок пункта 33 изложен в редакции постановления Администрации                      </w:t>
      </w:r>
      <w:hyperlink r:id="rId89"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t>)</w:t>
      </w:r>
    </w:p>
    <w:p w:rsidR="00DD0DB2" w:rsidRPr="00907B30" w:rsidRDefault="00DD0DB2" w:rsidP="00AE328F">
      <w:pPr>
        <w:ind w:firstLine="709"/>
        <w:contextualSpacing/>
        <w:jc w:val="center"/>
        <w:rPr>
          <w:rFonts w:cs="Arial"/>
          <w:b/>
          <w:szCs w:val="28"/>
        </w:rPr>
      </w:pPr>
    </w:p>
    <w:p w:rsidR="001A4754" w:rsidRPr="00907B30" w:rsidRDefault="001A4754" w:rsidP="004830F2">
      <w:r w:rsidRPr="00907B30">
        <w:t>33. Письменные обращения, поступившие в адрес отдела, в том числе посредством электронной почты,</w:t>
      </w:r>
      <w:r w:rsidRPr="00907B30">
        <w:rPr>
          <w:shd w:val="clear" w:color="auto" w:fill="FFFFFF"/>
        </w:rPr>
        <w:t xml:space="preserve"> </w:t>
      </w:r>
      <w:r w:rsidRPr="00907B30">
        <w:t>подлежат обязательной регистрации специалистом отдела ответственным за предоставление муниципальной услуги, в журнале регистрации входящей документации</w:t>
      </w:r>
      <w:r w:rsidRPr="00907B30">
        <w:rPr>
          <w:i/>
        </w:rPr>
        <w:t xml:space="preserve"> </w:t>
      </w:r>
      <w:r w:rsidRPr="00907B30">
        <w:t>в день поступления обращения в отдел.</w:t>
      </w:r>
    </w:p>
    <w:p w:rsidR="001A4754" w:rsidRPr="00907B30" w:rsidRDefault="001A4754" w:rsidP="004830F2">
      <w:pPr>
        <w:rPr>
          <w:rFonts w:eastAsia="Calibri"/>
        </w:rPr>
      </w:pPr>
      <w:r w:rsidRPr="00907B30">
        <w:rPr>
          <w:rFonts w:eastAsia="Calibri"/>
        </w:rPr>
        <w:t>Заявителю, подавшему заявление и д</w:t>
      </w:r>
      <w:r w:rsidR="00C51F0C" w:rsidRPr="00907B30">
        <w:rPr>
          <w:rFonts w:eastAsia="Calibri"/>
        </w:rPr>
        <w:t>окументы, указанные в пункт</w:t>
      </w:r>
      <w:r w:rsidR="00665739" w:rsidRPr="00907B30">
        <w:rPr>
          <w:rFonts w:eastAsia="Calibri"/>
        </w:rPr>
        <w:t>ах</w:t>
      </w:r>
      <w:r w:rsidR="00C51F0C" w:rsidRPr="00907B30">
        <w:rPr>
          <w:rFonts w:eastAsia="Calibri"/>
        </w:rPr>
        <w:t xml:space="preserve"> 21</w:t>
      </w:r>
      <w:r w:rsidR="00665739" w:rsidRPr="00907B30">
        <w:rPr>
          <w:rFonts w:eastAsia="Calibri"/>
        </w:rPr>
        <w:t>, 22</w:t>
      </w:r>
      <w:r w:rsidR="00C51F0C" w:rsidRPr="00907B30">
        <w:rPr>
          <w:rFonts w:eastAsia="Calibri"/>
        </w:rPr>
        <w:t xml:space="preserve"> настоящего</w:t>
      </w:r>
      <w:r w:rsidRPr="00907B30">
        <w:rPr>
          <w:rFonts w:eastAsia="Calibri"/>
        </w:rPr>
        <w:t xml:space="preserve"> административного регламента, в форме электронных документов, получение заявления и документов подтверждается путем направления заявителю сообщения о получении заявления и документов с указанием входящего регистрационного номера заявления, даты получения, а также перечня наименований файлов, представленных в форме электронных документов, с указанием их объема.</w:t>
      </w:r>
    </w:p>
    <w:p w:rsidR="00DD0DB2" w:rsidRDefault="00DD0DB2" w:rsidP="004830F2">
      <w:r w:rsidRPr="00DD0DB2">
        <w:lastRenderedPageBreak/>
        <w:t>Сообщение о получении заявления и документов, указанных в пунктах 21, 22 настоящего административного регламента, направляется по указанному в заявлении адресу электронной почты или в личный кабинет заявителя в Едином портале или в Портале адресной системы в случае представления заявления и документов соот</w:t>
      </w:r>
      <w:r>
        <w:t xml:space="preserve">ветственно через Единый портал </w:t>
      </w:r>
      <w:r w:rsidRPr="00DD0DB2">
        <w:t>или Портал адресной системы</w:t>
      </w:r>
    </w:p>
    <w:p w:rsidR="00DD0DB2" w:rsidRPr="00DD0DB2" w:rsidRDefault="00DD0DB2" w:rsidP="00DD0DB2">
      <w:r>
        <w:t>(</w:t>
      </w:r>
      <w:r w:rsidRPr="00DD0DB2">
        <w:t>абзац третий пункта 33</w:t>
      </w:r>
      <w:r>
        <w:t xml:space="preserve"> изложен в редакции постановления Администрации                       </w:t>
      </w:r>
      <w:hyperlink r:id="rId90"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 № 424</w:t>
        </w:r>
      </w:hyperlink>
      <w:r>
        <w:t>)</w:t>
      </w:r>
    </w:p>
    <w:p w:rsidR="001A4754" w:rsidRPr="00907B30" w:rsidRDefault="001A4754" w:rsidP="004830F2">
      <w:r w:rsidRPr="00907B30">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в журнале регистрации входящей документации в течение 15 минут.</w:t>
      </w:r>
    </w:p>
    <w:p w:rsidR="001A4754" w:rsidRPr="00907B30" w:rsidRDefault="001A4754" w:rsidP="004830F2">
      <w:r w:rsidRPr="00907B30">
        <w:t>В случае подачи заявления в МФЦ письменные обращения подлежат обязательной регистрации специалистом МФЦ в течение 15 минут в журнале регистрации заявлений или в электронном документообороте.</w:t>
      </w:r>
    </w:p>
    <w:p w:rsidR="001A4754" w:rsidRPr="00907B30" w:rsidRDefault="001A4754" w:rsidP="004830F2">
      <w:r w:rsidRPr="00907B30">
        <w:t xml:space="preserve">Заявителю, подавшему заявление в отдел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отделом по межведомственным запросам. </w:t>
      </w:r>
    </w:p>
    <w:p w:rsidR="001A4754" w:rsidRPr="00907B30" w:rsidRDefault="001A4754" w:rsidP="004830F2">
      <w:pPr>
        <w:rPr>
          <w:rFonts w:eastAsia="Calibri"/>
        </w:rPr>
      </w:pPr>
      <w:r w:rsidRPr="00907B30">
        <w:t xml:space="preserve">В случае если заявление и документы, </w:t>
      </w:r>
      <w:r w:rsidRPr="00907B30">
        <w:rPr>
          <w:rFonts w:eastAsia="Calibri"/>
        </w:rPr>
        <w:t>указанные в пункт</w:t>
      </w:r>
      <w:r w:rsidR="001F121D" w:rsidRPr="00907B30">
        <w:rPr>
          <w:rFonts w:eastAsia="Calibri"/>
        </w:rPr>
        <w:t>ах</w:t>
      </w:r>
      <w:r w:rsidRPr="00907B30">
        <w:rPr>
          <w:rFonts w:eastAsia="Calibri"/>
        </w:rPr>
        <w:t xml:space="preserve"> 21</w:t>
      </w:r>
      <w:r w:rsidR="001F121D" w:rsidRPr="00907B30">
        <w:rPr>
          <w:rFonts w:eastAsia="Calibri"/>
        </w:rPr>
        <w:t>, 22</w:t>
      </w:r>
      <w:r w:rsidRPr="00907B30">
        <w:rPr>
          <w:rFonts w:eastAsia="Calibri"/>
        </w:rPr>
        <w:t xml:space="preserve"> </w:t>
      </w:r>
      <w:r w:rsidR="00C51F0C" w:rsidRPr="00907B30">
        <w:rPr>
          <w:rFonts w:eastAsia="Calibri"/>
        </w:rPr>
        <w:t xml:space="preserve">настоящего </w:t>
      </w:r>
      <w:r w:rsidRPr="00907B30">
        <w:rPr>
          <w:rFonts w:eastAsia="Calibri"/>
        </w:rPr>
        <w:t xml:space="preserve">административного регламента, </w:t>
      </w:r>
      <w:r w:rsidRPr="00907B30">
        <w:t>представлены в отдел посредством почтового отправления,</w:t>
      </w:r>
      <w:r w:rsidRPr="00907B30">
        <w:rPr>
          <w:color w:val="FF0000"/>
        </w:rPr>
        <w:t xml:space="preserve"> </w:t>
      </w:r>
      <w:r w:rsidRPr="00907B30">
        <w:t>специалист отдела осуществляет регистрацию заявления и документов</w:t>
      </w:r>
      <w:r w:rsidRPr="00907B30">
        <w:rPr>
          <w:color w:val="FF0000"/>
        </w:rPr>
        <w:t xml:space="preserve"> </w:t>
      </w:r>
      <w:r w:rsidRPr="00907B30">
        <w:t>в журнале регистрации входящей документации.</w:t>
      </w:r>
      <w:r w:rsidRPr="00907B30">
        <w:rPr>
          <w:color w:val="FF0000"/>
        </w:rPr>
        <w:t xml:space="preserve"> </w:t>
      </w:r>
      <w:r w:rsidRPr="00907B30">
        <w:rPr>
          <w:rFonts w:eastAsia="Calibri"/>
        </w:rPr>
        <w:t xml:space="preserve">Заявителю </w:t>
      </w:r>
      <w:r w:rsidRPr="00907B30">
        <w:t xml:space="preserve">в течение рабочего дня, следующего за днем получения отделом </w:t>
      </w:r>
      <w:r w:rsidRPr="00907B30">
        <w:rPr>
          <w:rFonts w:eastAsia="Calibri"/>
        </w:rPr>
        <w:t xml:space="preserve">таких заявления и </w:t>
      </w:r>
      <w:r w:rsidRPr="00907B30">
        <w:t>документов,</w:t>
      </w:r>
      <w:r w:rsidRPr="00907B30">
        <w:rPr>
          <w:rFonts w:eastAsia="Calibri"/>
        </w:rPr>
        <w:t xml:space="preserve"> направляется по почтовому адресу, указанному в заявлении, расписка в их получении с указанием перечня и даты получения таких заявления и документов.</w:t>
      </w:r>
    </w:p>
    <w:p w:rsidR="001A4754" w:rsidRDefault="00B55C9B" w:rsidP="004830F2">
      <w:r w:rsidRPr="00907B30">
        <w:t>В случае подачи заявления посредством Единого портал</w:t>
      </w:r>
      <w:r w:rsidR="00DD0DB2">
        <w:t xml:space="preserve">а </w:t>
      </w:r>
      <w:r w:rsidRPr="00907B30">
        <w:t>письменные обращения подлежат обязательной регистрации специалистом отдела в журнале регистрации заявлений в день поступления обращения в отдел.</w:t>
      </w:r>
    </w:p>
    <w:p w:rsidR="00DD0DB2" w:rsidRPr="00DD0DB2" w:rsidRDefault="00DD0DB2" w:rsidP="00DD0DB2">
      <w:r>
        <w:t>(</w:t>
      </w:r>
      <w:r w:rsidRPr="00DD0DB2">
        <w:t>в абзаце восьмом пункта 33 слова «Единого и регионального порталов» замен</w:t>
      </w:r>
      <w:r>
        <w:t xml:space="preserve">ены </w:t>
      </w:r>
      <w:r w:rsidRPr="00DD0DB2">
        <w:t>слова</w:t>
      </w:r>
      <w:r>
        <w:t xml:space="preserve">ми «Единого портала» постановлением Администрации </w:t>
      </w:r>
      <w:hyperlink r:id="rId9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xml:space="preserve"> № 424</w:t>
        </w:r>
      </w:hyperlink>
      <w:r>
        <w:t>)</w:t>
      </w:r>
    </w:p>
    <w:p w:rsidR="00DD0DB2" w:rsidRPr="00907B30" w:rsidRDefault="00DD0DB2" w:rsidP="004830F2"/>
    <w:p w:rsidR="00FE2780" w:rsidRDefault="00FE2780" w:rsidP="00FE2780">
      <w:r>
        <w:rPr>
          <w:rFonts w:cs="Arial"/>
          <w:szCs w:val="28"/>
        </w:rPr>
        <w:t xml:space="preserve">(заголовок пункта 34 </w:t>
      </w:r>
      <w:r>
        <w:t xml:space="preserve">изложен в редакции постановления Администрации                    </w:t>
      </w:r>
      <w:hyperlink r:id="rId92"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r>
        <w:t>)</w:t>
      </w:r>
    </w:p>
    <w:p w:rsidR="00AE328F" w:rsidRPr="00907B30" w:rsidRDefault="00AE328F" w:rsidP="00E14E7C">
      <w:pPr>
        <w:widowControl w:val="0"/>
        <w:autoSpaceDE w:val="0"/>
        <w:autoSpaceDN w:val="0"/>
        <w:adjustRightInd w:val="0"/>
        <w:ind w:firstLine="709"/>
        <w:outlineLvl w:val="2"/>
        <w:rPr>
          <w:rFonts w:cs="Arial"/>
          <w:szCs w:val="28"/>
        </w:rPr>
      </w:pPr>
    </w:p>
    <w:p w:rsidR="00AE328F" w:rsidRDefault="00FE2780" w:rsidP="00AE328F">
      <w:pPr>
        <w:pStyle w:val="ConsPlusNormal"/>
        <w:ind w:firstLine="709"/>
        <w:jc w:val="center"/>
        <w:outlineLvl w:val="2"/>
        <w:rPr>
          <w:b/>
          <w:sz w:val="24"/>
          <w:szCs w:val="28"/>
        </w:rPr>
      </w:pPr>
      <w:r w:rsidRPr="00FE2780">
        <w:rPr>
          <w:b/>
          <w:sz w:val="24"/>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E2780" w:rsidRPr="00907B30" w:rsidRDefault="00FE2780" w:rsidP="00AE328F">
      <w:pPr>
        <w:pStyle w:val="ConsPlusNormal"/>
        <w:ind w:firstLine="709"/>
        <w:jc w:val="center"/>
        <w:outlineLvl w:val="2"/>
        <w:rPr>
          <w:b/>
          <w:sz w:val="24"/>
          <w:szCs w:val="28"/>
        </w:rPr>
      </w:pPr>
    </w:p>
    <w:p w:rsidR="001A4754" w:rsidRPr="00907B30" w:rsidRDefault="001A4754" w:rsidP="004830F2">
      <w:r w:rsidRPr="00907B30">
        <w:t>34. 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1A4754" w:rsidRPr="00907B30" w:rsidRDefault="001A4754" w:rsidP="004830F2">
      <w:pPr>
        <w:rPr>
          <w:rFonts w:cs="Arial"/>
        </w:rPr>
      </w:pPr>
      <w:r w:rsidRPr="00907B30">
        <w:rPr>
          <w:rFonts w:cs="Arial"/>
        </w:rPr>
        <w:t>Помещения для предоставления муниципальной услуги размещаются преимущественно на нижних этажах зданий или в отдельно стоящих зданиях.</w:t>
      </w:r>
    </w:p>
    <w:p w:rsidR="001A4754" w:rsidRPr="00907B30" w:rsidRDefault="001A4754" w:rsidP="004830F2">
      <w:pPr>
        <w:rPr>
          <w:rFonts w:cs="Arial"/>
        </w:rPr>
      </w:pPr>
      <w:r w:rsidRPr="00907B30">
        <w:rPr>
          <w:rFonts w:cs="Arial"/>
        </w:rPr>
        <w:t xml:space="preserve">Вход и выход из помещения для предоставления муниципальной услуги оборудуются: </w:t>
      </w:r>
    </w:p>
    <w:p w:rsidR="001A4754" w:rsidRPr="00907B30" w:rsidRDefault="001A4754" w:rsidP="004830F2">
      <w:pPr>
        <w:rPr>
          <w:rFonts w:cs="Arial"/>
        </w:rPr>
      </w:pPr>
      <w:r w:rsidRPr="00907B30">
        <w:rPr>
          <w:rFonts w:cs="Arial"/>
        </w:rPr>
        <w:t>- пандусами, расширенными проходами, тактильными полосами по путям движения, позволяющими обеспечить беспрепятственный доступ инвалидов;</w:t>
      </w:r>
    </w:p>
    <w:p w:rsidR="001A4754" w:rsidRPr="00907B30" w:rsidRDefault="001A4754" w:rsidP="004830F2">
      <w:pPr>
        <w:rPr>
          <w:rFonts w:cs="Arial"/>
        </w:rPr>
      </w:pPr>
      <w:r w:rsidRPr="00907B30">
        <w:rPr>
          <w:rFonts w:cs="Arial"/>
        </w:rPr>
        <w:lastRenderedPageBreak/>
        <w:t>- соответствующими указателями с автономными источниками бесперебойного питания;</w:t>
      </w:r>
    </w:p>
    <w:p w:rsidR="001A4754" w:rsidRPr="00907B30" w:rsidRDefault="001A4754" w:rsidP="004830F2">
      <w:pPr>
        <w:rPr>
          <w:rFonts w:cs="Arial"/>
        </w:rPr>
      </w:pPr>
      <w:r w:rsidRPr="00907B30">
        <w:rPr>
          <w:rFonts w:cs="Arial"/>
        </w:rPr>
        <w:t>- контрастной маркировкой ступеней по пути движения;</w:t>
      </w:r>
    </w:p>
    <w:p w:rsidR="001A4754" w:rsidRPr="00907B30" w:rsidRDefault="001A4754" w:rsidP="004830F2">
      <w:pPr>
        <w:rPr>
          <w:rFonts w:cs="Arial"/>
        </w:rPr>
      </w:pPr>
      <w:r w:rsidRPr="00907B30">
        <w:rPr>
          <w:rFonts w:cs="Arial"/>
        </w:rPr>
        <w:t>- информационной мнемосхемой (тактильной схемой движения);</w:t>
      </w:r>
    </w:p>
    <w:p w:rsidR="001A4754" w:rsidRPr="00907B30" w:rsidRDefault="001A4754" w:rsidP="004830F2">
      <w:pPr>
        <w:rPr>
          <w:rFonts w:cs="Arial"/>
        </w:rPr>
      </w:pPr>
      <w:r w:rsidRPr="00907B30">
        <w:rPr>
          <w:rFonts w:cs="Arial"/>
        </w:rPr>
        <w:t>- тактильными табличками с надписями, дублированными шрифтом Брайля.</w:t>
      </w:r>
    </w:p>
    <w:p w:rsidR="001A4754" w:rsidRPr="00907B30" w:rsidRDefault="001A4754" w:rsidP="004830F2">
      <w:pPr>
        <w:rPr>
          <w:rFonts w:cs="Arial"/>
        </w:rPr>
      </w:pPr>
      <w:r w:rsidRPr="00907B30">
        <w:rPr>
          <w:rFonts w:cs="Arial"/>
        </w:rPr>
        <w:t>Лестницы, находящиеся по пути движения в помещение для предоставления муниципальной услуги оборудуются:</w:t>
      </w:r>
    </w:p>
    <w:p w:rsidR="001A4754" w:rsidRPr="00907B30" w:rsidRDefault="001A4754" w:rsidP="004830F2">
      <w:pPr>
        <w:rPr>
          <w:rFonts w:cs="Arial"/>
        </w:rPr>
      </w:pPr>
      <w:r w:rsidRPr="00907B30">
        <w:rPr>
          <w:rFonts w:cs="Arial"/>
        </w:rPr>
        <w:t>- тактильными полосами;</w:t>
      </w:r>
    </w:p>
    <w:p w:rsidR="001A4754" w:rsidRPr="00907B30" w:rsidRDefault="001A4754" w:rsidP="004830F2">
      <w:pPr>
        <w:rPr>
          <w:rFonts w:cs="Arial"/>
        </w:rPr>
      </w:pPr>
      <w:r w:rsidRPr="00907B30">
        <w:rPr>
          <w:rFonts w:cs="Arial"/>
        </w:rPr>
        <w:t>- контрастной маркировкой крайних ступеней;</w:t>
      </w:r>
    </w:p>
    <w:p w:rsidR="001A4754" w:rsidRPr="00907B30" w:rsidRDefault="001A4754" w:rsidP="004830F2">
      <w:pPr>
        <w:rPr>
          <w:rFonts w:cs="Arial"/>
        </w:rPr>
      </w:pPr>
      <w:r w:rsidRPr="00907B30">
        <w:rPr>
          <w:rFonts w:cs="Arial"/>
        </w:rPr>
        <w:t>- поручнями с двух сторон, с тактильными полосами, нанесенными на поручни, с тактильно-выпуклым шрифтом и шрифтом Брайля с указанием этажа;</w:t>
      </w:r>
    </w:p>
    <w:p w:rsidR="001A4754" w:rsidRPr="00907B30" w:rsidRDefault="001A4754" w:rsidP="004830F2">
      <w:pPr>
        <w:rPr>
          <w:rFonts w:cs="Arial"/>
        </w:rPr>
      </w:pPr>
      <w:r w:rsidRPr="00907B30">
        <w:rPr>
          <w:rFonts w:cs="Arial"/>
        </w:rPr>
        <w:t>- тактильными табличками с указанием этажей, дублированными шрифтом Брайля.</w:t>
      </w:r>
    </w:p>
    <w:p w:rsidR="001A4754" w:rsidRPr="00907B30" w:rsidRDefault="001A4754" w:rsidP="004830F2">
      <w:pPr>
        <w:rPr>
          <w:rFonts w:cs="Arial"/>
        </w:rPr>
      </w:pPr>
      <w:r w:rsidRPr="00907B30">
        <w:rPr>
          <w:rFonts w:cs="Arial"/>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1A4754" w:rsidRPr="00907B30" w:rsidRDefault="001A4754" w:rsidP="004830F2">
      <w:pPr>
        <w:rPr>
          <w:rFonts w:cs="Arial"/>
        </w:rPr>
      </w:pPr>
      <w:r w:rsidRPr="00907B30">
        <w:rPr>
          <w:rFonts w:cs="Arial"/>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21BE1" w:rsidRDefault="00221BE1" w:rsidP="004830F2">
      <w:pPr>
        <w:rPr>
          <w:rFonts w:cs="Arial"/>
        </w:rPr>
      </w:pPr>
      <w:r w:rsidRPr="00221BE1">
        <w:rPr>
          <w:rFonts w:cs="Arial"/>
        </w:rPr>
        <w:t>Все помещения, в которых предоставляется муниципальная услуга,</w:t>
      </w:r>
      <w:r>
        <w:rPr>
          <w:rFonts w:cs="Arial"/>
        </w:rPr>
        <w:t xml:space="preserve"> </w:t>
      </w:r>
      <w:r w:rsidRPr="00221BE1">
        <w:rPr>
          <w:rFonts w:cs="Arial"/>
        </w:rPr>
        <w:t>должны соответствовать санитарно-эпидемиологическим требованиям, правилам противопожарного режима.</w:t>
      </w:r>
    </w:p>
    <w:p w:rsidR="00221BE1" w:rsidRDefault="00221BE1" w:rsidP="004830F2">
      <w:pPr>
        <w:rPr>
          <w:rFonts w:cs="Arial"/>
        </w:rPr>
      </w:pPr>
      <w:r>
        <w:rPr>
          <w:rFonts w:cs="Arial"/>
        </w:rPr>
        <w:t>(</w:t>
      </w:r>
      <w:r w:rsidRPr="00221BE1">
        <w:rPr>
          <w:rFonts w:cs="Arial"/>
        </w:rPr>
        <w:t>абзац шестнадцатый пункта 34</w:t>
      </w:r>
      <w:r>
        <w:rPr>
          <w:rFonts w:cs="Arial"/>
        </w:rPr>
        <w:t xml:space="preserve"> изложен в редакции </w:t>
      </w:r>
      <w:r w:rsidRPr="0087169B">
        <w:rPr>
          <w:rFonts w:cs="Arial"/>
        </w:rPr>
        <w:t>постановлени</w:t>
      </w:r>
      <w:r>
        <w:rPr>
          <w:rFonts w:cs="Arial"/>
        </w:rPr>
        <w:t xml:space="preserve">я </w:t>
      </w:r>
      <w:r w:rsidRPr="0087169B">
        <w:rPr>
          <w:rFonts w:cs="Arial"/>
        </w:rPr>
        <w:t>Администрации</w:t>
      </w:r>
      <w:r>
        <w:rPr>
          <w:rFonts w:cs="Arial"/>
        </w:rPr>
        <w:t xml:space="preserve"> </w:t>
      </w:r>
      <w:hyperlink r:id="rId93"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от 25.04.2022 № 603</w:t>
        </w:r>
      </w:hyperlink>
      <w:r>
        <w:rPr>
          <w:rFonts w:cs="Arial"/>
        </w:rPr>
        <w:t>)</w:t>
      </w:r>
    </w:p>
    <w:p w:rsidR="001A4754" w:rsidRPr="00907B30" w:rsidRDefault="001A4754" w:rsidP="004830F2">
      <w:pPr>
        <w:rPr>
          <w:rFonts w:cs="Arial"/>
        </w:rPr>
      </w:pPr>
      <w:r w:rsidRPr="00907B30">
        <w:rPr>
          <w:rFonts w:cs="Arial"/>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1A4754" w:rsidRPr="00907B30" w:rsidRDefault="001A4754" w:rsidP="004830F2">
      <w:pPr>
        <w:rPr>
          <w:rFonts w:cs="Arial"/>
        </w:rPr>
      </w:pPr>
      <w:r w:rsidRPr="00907B30">
        <w:rPr>
          <w:rFonts w:cs="Arial"/>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1A4754" w:rsidRPr="00907B30" w:rsidRDefault="001A4754" w:rsidP="004830F2">
      <w:pPr>
        <w:rPr>
          <w:rFonts w:cs="Arial"/>
        </w:rPr>
      </w:pPr>
      <w:r w:rsidRPr="00907B30">
        <w:rPr>
          <w:rFonts w:cs="Arial"/>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1A4754" w:rsidRPr="00907B30" w:rsidRDefault="001A4754" w:rsidP="004830F2">
      <w:pPr>
        <w:rPr>
          <w:rFonts w:cs="Arial"/>
        </w:rPr>
      </w:pPr>
      <w:r w:rsidRPr="00907B30">
        <w:rPr>
          <w:rFonts w:cs="Arial"/>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1A4754" w:rsidRPr="00907B30" w:rsidRDefault="001A4754" w:rsidP="004830F2">
      <w:pPr>
        <w:rPr>
          <w:rFonts w:cs="Arial"/>
        </w:rPr>
      </w:pPr>
      <w:r w:rsidRPr="00907B30">
        <w:rPr>
          <w:rFonts w:cs="Arial"/>
        </w:rPr>
        <w:t xml:space="preserve">На информационных стендах, информационном терминале и в информационно-телекоммуникационной сети </w:t>
      </w:r>
      <w:r w:rsidR="00907B30" w:rsidRPr="00907B30">
        <w:rPr>
          <w:rFonts w:cs="Arial"/>
        </w:rPr>
        <w:t>«</w:t>
      </w:r>
      <w:r w:rsidRPr="00907B30">
        <w:rPr>
          <w:rFonts w:cs="Arial"/>
        </w:rPr>
        <w:t>Интернет</w:t>
      </w:r>
      <w:r w:rsidR="00907B30" w:rsidRPr="00907B30">
        <w:rPr>
          <w:rFonts w:cs="Arial"/>
        </w:rPr>
        <w:t>»</w:t>
      </w:r>
      <w:r w:rsidRPr="00907B30">
        <w:rPr>
          <w:rFonts w:cs="Arial"/>
        </w:rPr>
        <w:t xml:space="preserve"> размещается информация о порядке предоставления муниципальной услуги, а также информация, указанная в пункте 1</w:t>
      </w:r>
      <w:r w:rsidR="005D40EA" w:rsidRPr="00907B30">
        <w:rPr>
          <w:rFonts w:cs="Arial"/>
        </w:rPr>
        <w:t>3</w:t>
      </w:r>
      <w:r w:rsidRPr="00907B30">
        <w:rPr>
          <w:rFonts w:cs="Arial"/>
        </w:rPr>
        <w:t xml:space="preserve"> настоящего административного регламента.</w:t>
      </w:r>
    </w:p>
    <w:p w:rsidR="00AE328F" w:rsidRPr="00907B30" w:rsidRDefault="00AE328F" w:rsidP="00E14E7C">
      <w:pPr>
        <w:widowControl w:val="0"/>
        <w:autoSpaceDE w:val="0"/>
        <w:autoSpaceDN w:val="0"/>
        <w:adjustRightInd w:val="0"/>
        <w:ind w:firstLine="709"/>
        <w:outlineLvl w:val="2"/>
        <w:rPr>
          <w:rFonts w:cs="Arial"/>
          <w:szCs w:val="28"/>
        </w:rPr>
      </w:pPr>
    </w:p>
    <w:p w:rsidR="001A4754" w:rsidRPr="00907B30" w:rsidRDefault="001A4754" w:rsidP="00AE328F">
      <w:pPr>
        <w:widowControl w:val="0"/>
        <w:autoSpaceDE w:val="0"/>
        <w:autoSpaceDN w:val="0"/>
        <w:adjustRightInd w:val="0"/>
        <w:ind w:firstLine="709"/>
        <w:jc w:val="center"/>
        <w:outlineLvl w:val="2"/>
        <w:rPr>
          <w:rFonts w:cs="Arial"/>
          <w:b/>
          <w:szCs w:val="28"/>
        </w:rPr>
      </w:pPr>
      <w:r w:rsidRPr="00907B30">
        <w:rPr>
          <w:rFonts w:cs="Arial"/>
          <w:b/>
          <w:szCs w:val="28"/>
        </w:rPr>
        <w:t>Показатели доступности и качества муниципальной услуги</w:t>
      </w:r>
    </w:p>
    <w:p w:rsidR="00AE328F" w:rsidRPr="00907B30" w:rsidRDefault="00AE328F" w:rsidP="00AE328F">
      <w:pPr>
        <w:widowControl w:val="0"/>
        <w:autoSpaceDE w:val="0"/>
        <w:autoSpaceDN w:val="0"/>
        <w:adjustRightInd w:val="0"/>
        <w:ind w:firstLine="709"/>
        <w:jc w:val="center"/>
        <w:outlineLvl w:val="2"/>
        <w:rPr>
          <w:rFonts w:cs="Arial"/>
          <w:b/>
          <w:szCs w:val="28"/>
        </w:rPr>
      </w:pPr>
    </w:p>
    <w:p w:rsidR="001A4754" w:rsidRPr="00907B30" w:rsidRDefault="001A4754" w:rsidP="004830F2">
      <w:r w:rsidRPr="00907B30">
        <w:lastRenderedPageBreak/>
        <w:t xml:space="preserve">35. Показателями доступности муниципальной услуги являются: </w:t>
      </w:r>
    </w:p>
    <w:p w:rsidR="001A4754" w:rsidRPr="00907B30" w:rsidRDefault="001A4754" w:rsidP="004830F2">
      <w:r w:rsidRPr="00907B30">
        <w:t>-</w:t>
      </w:r>
      <w:r w:rsidR="00624423" w:rsidRPr="00907B30">
        <w:t xml:space="preserve"> </w:t>
      </w:r>
      <w:r w:rsidRPr="00907B30">
        <w:t>транспортная доступность к местам предоставления муниципальной услуги;</w:t>
      </w:r>
    </w:p>
    <w:p w:rsidR="001A4754" w:rsidRDefault="001A4754" w:rsidP="004830F2">
      <w:pPr>
        <w:rPr>
          <w:color w:val="000000"/>
        </w:rPr>
      </w:pPr>
      <w:r w:rsidRPr="00907B30">
        <w:t xml:space="preserve">- возможность получения заявителем муниципальной услуги в МФЦ, в электронной форме, </w:t>
      </w:r>
      <w:r w:rsidRPr="00907B30">
        <w:rPr>
          <w:color w:val="000000"/>
        </w:rPr>
        <w:t xml:space="preserve">в том числе посредством Единого </w:t>
      </w:r>
      <w:r w:rsidR="00DD0DB2">
        <w:rPr>
          <w:color w:val="000000"/>
        </w:rPr>
        <w:t>портала</w:t>
      </w:r>
      <w:r w:rsidRPr="00907B30">
        <w:rPr>
          <w:color w:val="000000"/>
        </w:rPr>
        <w:t>, Портала адресной системы;</w:t>
      </w:r>
    </w:p>
    <w:p w:rsidR="00DD0DB2" w:rsidRPr="00DD0DB2" w:rsidRDefault="00DD0DB2" w:rsidP="00DD0DB2">
      <w:r>
        <w:rPr>
          <w:color w:val="000000"/>
        </w:rPr>
        <w:t>(</w:t>
      </w:r>
      <w:r w:rsidRPr="00DD0DB2">
        <w:rPr>
          <w:color w:val="000000"/>
        </w:rPr>
        <w:t>в абзаце третьем пункта 35 слова «Единого или регионального порталов» замен</w:t>
      </w:r>
      <w:r>
        <w:rPr>
          <w:color w:val="000000"/>
        </w:rPr>
        <w:t xml:space="preserve">ены словами «Единого портала» </w:t>
      </w:r>
      <w:r>
        <w:t xml:space="preserve">постановлением Администрации </w:t>
      </w:r>
      <w:hyperlink r:id="rId94"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xml:space="preserve"> № 424</w:t>
        </w:r>
      </w:hyperlink>
      <w:r>
        <w:t>)</w:t>
      </w:r>
    </w:p>
    <w:p w:rsidR="001A4754" w:rsidRDefault="001A4754" w:rsidP="004830F2">
      <w:pPr>
        <w:rPr>
          <w:color w:val="000000"/>
        </w:rPr>
      </w:pPr>
      <w:r w:rsidRPr="00907B30">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r w:rsidRPr="00907B30">
        <w:rPr>
          <w:color w:val="FF0000"/>
        </w:rPr>
        <w:t xml:space="preserve"> </w:t>
      </w:r>
      <w:r w:rsidRPr="00907B30">
        <w:rPr>
          <w:color w:val="000000"/>
        </w:rPr>
        <w:t xml:space="preserve">в том числе посредством официального сайта, Единого </w:t>
      </w:r>
      <w:r w:rsidR="00DD0DB2">
        <w:rPr>
          <w:color w:val="000000"/>
        </w:rPr>
        <w:t>портала</w:t>
      </w:r>
      <w:r w:rsidRPr="00907B30">
        <w:rPr>
          <w:color w:val="000000"/>
        </w:rPr>
        <w:t>;</w:t>
      </w:r>
    </w:p>
    <w:p w:rsidR="00DD0DB2" w:rsidRPr="00DD0DB2" w:rsidRDefault="00DD0DB2" w:rsidP="00DD0DB2">
      <w:r>
        <w:rPr>
          <w:color w:val="000000"/>
        </w:rPr>
        <w:t>(</w:t>
      </w:r>
      <w:r w:rsidRPr="00DD0DB2">
        <w:rPr>
          <w:color w:val="000000"/>
        </w:rPr>
        <w:t>в абзаце четвер</w:t>
      </w:r>
      <w:r>
        <w:rPr>
          <w:color w:val="000000"/>
        </w:rPr>
        <w:t>том пункта 35 слова «Единого и</w:t>
      </w:r>
      <w:r w:rsidRPr="00DD0DB2">
        <w:rPr>
          <w:color w:val="000000"/>
        </w:rPr>
        <w:t xml:space="preserve"> регионального порталов» замен</w:t>
      </w:r>
      <w:r>
        <w:rPr>
          <w:color w:val="000000"/>
        </w:rPr>
        <w:t xml:space="preserve">ены словами «Единого портала» </w:t>
      </w:r>
      <w:r>
        <w:t xml:space="preserve">постановлением Администрации </w:t>
      </w:r>
      <w:hyperlink r:id="rId95"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xml:space="preserve"> № 424</w:t>
        </w:r>
      </w:hyperlink>
      <w:r>
        <w:t>)</w:t>
      </w:r>
    </w:p>
    <w:p w:rsidR="001A4754" w:rsidRDefault="001A4754" w:rsidP="004830F2">
      <w:r w:rsidRPr="00907B30">
        <w:t xml:space="preserve">- доступность заявителей к формам заявлений и иным документам, необходимым для получения муниципальной услуги, размещенных на Едином </w:t>
      </w:r>
      <w:r w:rsidR="00DD0DB2">
        <w:t>портале</w:t>
      </w:r>
      <w:r w:rsidRPr="00907B30">
        <w:t>, в том числе с возможностью их копирования и заполнения в электронном виде;</w:t>
      </w:r>
    </w:p>
    <w:p w:rsidR="00DD0DB2" w:rsidRPr="00DD0DB2" w:rsidRDefault="00DD0DB2" w:rsidP="00DD0DB2">
      <w:r>
        <w:t>(</w:t>
      </w:r>
      <w:r w:rsidRPr="00DD0DB2">
        <w:t>в абзаце пятом пункта 35 слова «Едином и региональном порталах» замен</w:t>
      </w:r>
      <w:r>
        <w:t xml:space="preserve">ены словами «Едином портале» постановлением Администрации </w:t>
      </w:r>
      <w:hyperlink r:id="rId96"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1A4754" w:rsidRPr="00907B30" w:rsidRDefault="001A4754" w:rsidP="004830F2">
      <w:r w:rsidRPr="00907B30">
        <w:t>- бесплатность предоставления муниципальной услуги и информации о процедуре предоставления муниципальной услуги.</w:t>
      </w:r>
    </w:p>
    <w:p w:rsidR="001A4754" w:rsidRPr="00907B30" w:rsidRDefault="001A4754" w:rsidP="004830F2">
      <w:r w:rsidRPr="00907B30">
        <w:t>36. Показателями качества муниципальной услуги являются:</w:t>
      </w:r>
    </w:p>
    <w:p w:rsidR="001A4754" w:rsidRPr="00907B30" w:rsidRDefault="001A4754" w:rsidP="004830F2">
      <w:r w:rsidRPr="00907B30">
        <w:t>- соблюдение должностными лицами отдела</w:t>
      </w:r>
      <w:r w:rsidRPr="00907B30">
        <w:rPr>
          <w:i/>
        </w:rPr>
        <w:t xml:space="preserve">, </w:t>
      </w:r>
      <w:r w:rsidRPr="00907B30">
        <w:t>предоставляющими муниципальную услугу, сроков предоставления муниципальной услуги;</w:t>
      </w:r>
    </w:p>
    <w:p w:rsidR="001A4754" w:rsidRPr="00907B30" w:rsidRDefault="001A4754" w:rsidP="004830F2">
      <w:r w:rsidRPr="00907B30">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A4754" w:rsidRPr="00907B30" w:rsidRDefault="001A4754" w:rsidP="004830F2">
      <w:r w:rsidRPr="00907B30">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1A4754" w:rsidRPr="00907B30" w:rsidRDefault="001A4754" w:rsidP="004830F2">
      <w:r w:rsidRPr="00907B30">
        <w:t>- восстановление нарушенных прав заявителя.</w:t>
      </w:r>
    </w:p>
    <w:p w:rsidR="00AE328F" w:rsidRPr="00907B30" w:rsidRDefault="00AE328F" w:rsidP="00E14E7C">
      <w:pPr>
        <w:autoSpaceDE w:val="0"/>
        <w:autoSpaceDN w:val="0"/>
        <w:adjustRightInd w:val="0"/>
        <w:ind w:firstLine="709"/>
        <w:rPr>
          <w:rFonts w:cs="Arial"/>
          <w:szCs w:val="28"/>
        </w:rPr>
      </w:pPr>
    </w:p>
    <w:p w:rsidR="001A4754" w:rsidRPr="00907B30" w:rsidRDefault="001A4754" w:rsidP="00AE328F">
      <w:pPr>
        <w:widowControl w:val="0"/>
        <w:autoSpaceDE w:val="0"/>
        <w:autoSpaceDN w:val="0"/>
        <w:adjustRightInd w:val="0"/>
        <w:ind w:firstLine="709"/>
        <w:jc w:val="center"/>
        <w:outlineLvl w:val="2"/>
        <w:rPr>
          <w:rFonts w:cs="Arial"/>
          <w:b/>
          <w:szCs w:val="28"/>
        </w:rPr>
      </w:pPr>
      <w:r w:rsidRPr="00907B30">
        <w:rPr>
          <w:rFonts w:cs="Arial"/>
          <w:b/>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E328F" w:rsidRPr="00907B30" w:rsidRDefault="00AE328F" w:rsidP="00AE328F">
      <w:pPr>
        <w:widowControl w:val="0"/>
        <w:autoSpaceDE w:val="0"/>
        <w:autoSpaceDN w:val="0"/>
        <w:adjustRightInd w:val="0"/>
        <w:ind w:firstLine="709"/>
        <w:jc w:val="center"/>
        <w:outlineLvl w:val="2"/>
        <w:rPr>
          <w:rFonts w:cs="Arial"/>
          <w:b/>
          <w:szCs w:val="28"/>
        </w:rPr>
      </w:pPr>
    </w:p>
    <w:p w:rsidR="001A4754" w:rsidRPr="00907B30" w:rsidRDefault="001A4754" w:rsidP="004830F2">
      <w:r w:rsidRPr="00907B30">
        <w:t xml:space="preserve">37. Предоставление муниципальной услуги в МФЦ осуществляется по принципу </w:t>
      </w:r>
      <w:r w:rsidR="00907B30" w:rsidRPr="00907B30">
        <w:t>«</w:t>
      </w:r>
      <w:r w:rsidRPr="00907B30">
        <w:t>одного окна</w:t>
      </w:r>
      <w:r w:rsidR="00907B30" w:rsidRPr="00907B30">
        <w:t>»</w:t>
      </w:r>
      <w:r w:rsidRPr="00907B30">
        <w:t xml:space="preserve"> в соответствии с законодательством Российской Федерации.</w:t>
      </w:r>
    </w:p>
    <w:p w:rsidR="001A4754" w:rsidRPr="00907B30" w:rsidRDefault="001A4754" w:rsidP="004830F2">
      <w:r w:rsidRPr="00907B30">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6C5BF1" w:rsidRPr="006C5BF1" w:rsidRDefault="006C5BF1" w:rsidP="004830F2">
      <w:r w:rsidRPr="006C5BF1">
        <w:t xml:space="preserve">38.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06.04.2011 </w:t>
      </w:r>
      <w:hyperlink r:id="rId97" w:tooltip="ФЕДЕРАЛЬНЫЙ ЗАКОН от 06.04.2011 № 63-ФЗ ГОСУДАРСТВЕННАЯ ДУМА ФЕДЕРАЛЬНОГО СОБРАНИЯ РФ&#10;&#10;ОБ ЭЛЕКТРОННОЙ ПОДПИСИ" w:history="1">
        <w:r w:rsidRPr="00C75D1B">
          <w:rPr>
            <w:rStyle w:val="af1"/>
            <w:rFonts w:cs="Arial"/>
            <w:szCs w:val="28"/>
          </w:rPr>
          <w:t>№ 63-ФЗ «Об электронной подписи</w:t>
        </w:r>
      </w:hyperlink>
      <w:r w:rsidRPr="006C5BF1">
        <w:t xml:space="preserve">». </w:t>
      </w:r>
    </w:p>
    <w:p w:rsidR="006C5BF1" w:rsidRDefault="006C5BF1" w:rsidP="004830F2">
      <w:r w:rsidRPr="006C5BF1">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w:t>
      </w:r>
      <w:r w:rsidRPr="006C5BF1">
        <w:lastRenderedPageBreak/>
        <w:t xml:space="preserve">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25.08.2012 года </w:t>
      </w:r>
      <w:hyperlink r:id="rId98"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C75D1B">
          <w:rPr>
            <w:rStyle w:val="af1"/>
            <w:rFonts w:cs="Arial"/>
            <w:szCs w:val="28"/>
          </w:rPr>
          <w:t>№ 852 «Об утверждении Правил использования</w:t>
        </w:r>
      </w:hyperlink>
      <w:r w:rsidRPr="006C5BF1">
        <w:t xml:space="preserve">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C5BF1" w:rsidRPr="006C5BF1" w:rsidRDefault="006C5BF1" w:rsidP="004830F2">
      <w:r w:rsidRPr="006C5BF1">
        <w:rPr>
          <w:rFonts w:eastAsia="Calibri"/>
          <w:lang w:eastAsia="en-US"/>
        </w:rPr>
        <w:t>(пункт 38</w:t>
      </w:r>
      <w:r>
        <w:rPr>
          <w:rFonts w:eastAsia="Calibri"/>
          <w:lang w:eastAsia="en-US"/>
        </w:rPr>
        <w:t xml:space="preserve"> изложен в редакции постановления Администрации </w:t>
      </w:r>
      <w:hyperlink r:id="rId99"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6C5BF1">
          <w:rPr>
            <w:rStyle w:val="af1"/>
            <w:rFonts w:eastAsia="Calibri" w:cs="Arial"/>
            <w:lang w:eastAsia="en-US"/>
          </w:rPr>
          <w:t xml:space="preserve">от 02.12.2020 </w:t>
        </w:r>
        <w:r w:rsidR="00C75D1B">
          <w:rPr>
            <w:rStyle w:val="af1"/>
            <w:rFonts w:eastAsia="Calibri" w:cs="Arial"/>
            <w:lang w:eastAsia="en-US"/>
          </w:rPr>
          <w:t xml:space="preserve">               </w:t>
        </w:r>
        <w:r w:rsidRPr="006C5BF1">
          <w:rPr>
            <w:rStyle w:val="af1"/>
            <w:rFonts w:eastAsia="Calibri" w:cs="Arial"/>
            <w:lang w:eastAsia="en-US"/>
          </w:rPr>
          <w:t>№ 1168</w:t>
        </w:r>
      </w:hyperlink>
      <w:r>
        <w:rPr>
          <w:rFonts w:eastAsia="Calibri"/>
          <w:lang w:eastAsia="en-US"/>
        </w:rPr>
        <w:t>)</w:t>
      </w:r>
    </w:p>
    <w:p w:rsidR="00DD0DB2" w:rsidRDefault="00D2439A" w:rsidP="00DD0DB2">
      <w:r w:rsidRPr="00907B30">
        <w:t xml:space="preserve">39. </w:t>
      </w:r>
      <w:r w:rsidR="00DD0DB2">
        <w:t>При предоставлении муниципальной услуги в электронной форме заявителю обеспечивается:</w:t>
      </w:r>
    </w:p>
    <w:p w:rsidR="00DD0DB2" w:rsidRDefault="00DD0DB2" w:rsidP="00DD0DB2">
      <w:r>
        <w:t>- получение информации о порядке и сроках предоставления муниципальной услуги посредством Единого портала;</w:t>
      </w:r>
    </w:p>
    <w:p w:rsidR="00DD0DB2" w:rsidRDefault="00DD0DB2" w:rsidP="00DD0DB2">
      <w:r>
        <w:t>- запись на прием в МФЦ для подачи заявления о предоставлении муниципальной услуги посредством портала МФЦ;</w:t>
      </w:r>
    </w:p>
    <w:p w:rsidR="00DD0DB2" w:rsidRDefault="00DD0DB2" w:rsidP="00DD0DB2">
      <w:r>
        <w:t xml:space="preserve"> - формирование заявления на Едином портале;</w:t>
      </w:r>
    </w:p>
    <w:p w:rsidR="00DD0DB2" w:rsidRDefault="00DD0DB2" w:rsidP="00DD0DB2">
      <w:r>
        <w:t>- прием и регистрация отделом заявления и иных документов, необходимых для предоставления муниципальной услуги предоставленных посредством Единого портала;</w:t>
      </w:r>
    </w:p>
    <w:p w:rsidR="00DD0DB2" w:rsidRDefault="00DD0DB2" w:rsidP="00DD0DB2">
      <w:r>
        <w:t>- получение результата предоставления услуги посредством Единого портала;</w:t>
      </w:r>
    </w:p>
    <w:p w:rsidR="00DD0DB2" w:rsidRDefault="00DD0DB2" w:rsidP="00DD0DB2">
      <w:r>
        <w:t>- получение сведений о ходе выполнения заявления посредством Единого портала;</w:t>
      </w:r>
    </w:p>
    <w:p w:rsidR="00DD0DB2" w:rsidRDefault="00DD0DB2" w:rsidP="00DD0DB2">
      <w:r>
        <w:t>- осуществление оценки качества предоставления услуги посредством Единого портала;</w:t>
      </w:r>
    </w:p>
    <w:p w:rsidR="00DD0DB2" w:rsidRDefault="00DD0DB2" w:rsidP="00DD0DB2">
      <w: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221BE1" w:rsidRDefault="00DD0DB2" w:rsidP="00DD0DB2">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w:t>
      </w:r>
      <w:r w:rsidR="004A7E28">
        <w:t xml:space="preserve"> с особенностями</w:t>
      </w:r>
      <w:proofErr w:type="gramEnd"/>
      <w:r w:rsidR="004A7E28">
        <w:t xml:space="preserve"> установленными</w:t>
      </w:r>
      <w:r>
        <w:t xml:space="preserve"> пунктом 45 настоящего административного регламента.</w:t>
      </w:r>
    </w:p>
    <w:p w:rsidR="00221BE1" w:rsidRDefault="00221BE1" w:rsidP="004830F2">
      <w:r>
        <w:t xml:space="preserve">(пункт 39 изложен в редакции </w:t>
      </w:r>
      <w:r w:rsidRPr="0087169B">
        <w:t>постановлени</w:t>
      </w:r>
      <w:r>
        <w:t xml:space="preserve">я </w:t>
      </w:r>
      <w:r w:rsidRPr="0087169B">
        <w:t>Администрации</w:t>
      </w:r>
      <w:r>
        <w:t xml:space="preserve"> </w:t>
      </w:r>
      <w:hyperlink r:id="rId100"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 xml:space="preserve">от 25.04.2022 </w:t>
        </w:r>
        <w:r w:rsidR="00C75D1B">
          <w:rPr>
            <w:rStyle w:val="af1"/>
            <w:rFonts w:cs="Arial"/>
            <w:szCs w:val="28"/>
          </w:rPr>
          <w:t xml:space="preserve">                 </w:t>
        </w:r>
        <w:r w:rsidRPr="00D47745">
          <w:rPr>
            <w:rStyle w:val="af1"/>
            <w:rFonts w:cs="Arial"/>
            <w:szCs w:val="28"/>
          </w:rPr>
          <w:t>№ 603</w:t>
        </w:r>
      </w:hyperlink>
      <w:r>
        <w:t>)</w:t>
      </w:r>
    </w:p>
    <w:p w:rsidR="00221BE1" w:rsidRDefault="00DD0DB2" w:rsidP="006812B5">
      <w:pPr>
        <w:contextualSpacing/>
        <w:rPr>
          <w:rFonts w:cs="Arial"/>
          <w:szCs w:val="28"/>
        </w:rPr>
      </w:pPr>
      <w:r>
        <w:rPr>
          <w:rFonts w:cs="Arial"/>
          <w:szCs w:val="28"/>
        </w:rPr>
        <w:t>(</w:t>
      </w:r>
      <w:r w:rsidRPr="00DD0DB2">
        <w:rPr>
          <w:rFonts w:cs="Arial"/>
          <w:szCs w:val="28"/>
        </w:rPr>
        <w:t>пункт 39 изложен в редакции постановления Администрации</w:t>
      </w:r>
      <w:r>
        <w:rPr>
          <w:rFonts w:cs="Arial"/>
          <w:szCs w:val="28"/>
        </w:rPr>
        <w:t xml:space="preserve"> </w:t>
      </w:r>
      <w:hyperlink r:id="rId10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221BE1" w:rsidRPr="00907B30" w:rsidRDefault="00221BE1" w:rsidP="006812B5">
      <w:pPr>
        <w:contextualSpacing/>
        <w:rPr>
          <w:rFonts w:cs="Arial"/>
          <w:szCs w:val="28"/>
        </w:rPr>
      </w:pPr>
    </w:p>
    <w:p w:rsidR="00B70BDE" w:rsidRPr="00B70BDE" w:rsidRDefault="00B70BDE" w:rsidP="00B70BDE">
      <w:pPr>
        <w:widowControl w:val="0"/>
        <w:autoSpaceDE w:val="0"/>
        <w:autoSpaceDN w:val="0"/>
        <w:adjustRightInd w:val="0"/>
        <w:jc w:val="center"/>
        <w:outlineLvl w:val="2"/>
        <w:rPr>
          <w:rFonts w:cs="Arial"/>
          <w:szCs w:val="28"/>
        </w:rPr>
      </w:pPr>
      <w:r w:rsidRPr="00B70BDE">
        <w:rPr>
          <w:rFonts w:cs="Arial"/>
          <w:szCs w:val="28"/>
        </w:rPr>
        <w:t>Случаи и порядок предоставления муниципальной услуги в упреждающем (проактивном) режиме</w:t>
      </w:r>
    </w:p>
    <w:p w:rsidR="00B70BDE" w:rsidRPr="00B70BDE" w:rsidRDefault="00B70BDE" w:rsidP="00B70BDE">
      <w:pPr>
        <w:widowControl w:val="0"/>
        <w:autoSpaceDE w:val="0"/>
        <w:autoSpaceDN w:val="0"/>
        <w:adjustRightInd w:val="0"/>
        <w:outlineLvl w:val="2"/>
        <w:rPr>
          <w:rFonts w:cs="Arial"/>
          <w:szCs w:val="28"/>
        </w:rPr>
      </w:pPr>
    </w:p>
    <w:p w:rsidR="00B70BDE" w:rsidRDefault="00B70BDE" w:rsidP="004830F2">
      <w:r w:rsidRPr="00B70BDE">
        <w:t>39.1. Случаи предоставления муниципальной услуги в упреждающем (проактивном) режиме не предусмотрены.</w:t>
      </w:r>
    </w:p>
    <w:p w:rsidR="00B70BDE" w:rsidRDefault="00B70BDE" w:rsidP="004830F2">
      <w:r>
        <w:t>(д</w:t>
      </w:r>
      <w:r w:rsidRPr="00B70BDE">
        <w:t>ополн</w:t>
      </w:r>
      <w:r>
        <w:t>ено</w:t>
      </w:r>
      <w:r w:rsidR="00C75D1B">
        <w:t xml:space="preserve"> пунктом 39.1 с заголовком</w:t>
      </w:r>
      <w:r>
        <w:t xml:space="preserve"> </w:t>
      </w:r>
      <w:r w:rsidRPr="0087169B">
        <w:t>постановлени</w:t>
      </w:r>
      <w:r w:rsidR="00C75D1B">
        <w:t>ем</w:t>
      </w:r>
      <w:r w:rsidRPr="0087169B">
        <w:t xml:space="preserve"> Администрации </w:t>
      </w:r>
      <w:r w:rsidR="00C75D1B">
        <w:t xml:space="preserve">                      </w:t>
      </w:r>
      <w:hyperlink r:id="rId102" w:tooltip="постановление от 27.12.2021 0:00:00 №1560 Администрация Березовского района&#10;&#10;О внесении изменений в постановление администрации Березовского района от 25.12.2019 № 1521 " w:history="1">
        <w:r w:rsidRPr="0087169B">
          <w:rPr>
            <w:rStyle w:val="af1"/>
            <w:rFonts w:cs="Arial"/>
            <w:szCs w:val="28"/>
          </w:rPr>
          <w:t>от 27.12.2021 № 1560</w:t>
        </w:r>
      </w:hyperlink>
      <w:r w:rsidRPr="0087169B">
        <w:t>)</w:t>
      </w:r>
    </w:p>
    <w:p w:rsidR="00E14E7C" w:rsidRPr="00907B30" w:rsidRDefault="00E14E7C" w:rsidP="00B55C9B">
      <w:pPr>
        <w:contextualSpacing/>
        <w:rPr>
          <w:rFonts w:cs="Arial"/>
          <w:szCs w:val="28"/>
        </w:rPr>
      </w:pPr>
    </w:p>
    <w:p w:rsidR="001A4754" w:rsidRPr="00C75D1B" w:rsidRDefault="001A4754" w:rsidP="001A4754">
      <w:pPr>
        <w:autoSpaceDE w:val="0"/>
        <w:autoSpaceDN w:val="0"/>
        <w:adjustRightInd w:val="0"/>
        <w:jc w:val="center"/>
        <w:outlineLvl w:val="1"/>
        <w:rPr>
          <w:rFonts w:cs="Arial"/>
          <w:b/>
          <w:bCs/>
          <w:iCs/>
          <w:sz w:val="30"/>
          <w:szCs w:val="30"/>
        </w:rPr>
      </w:pPr>
      <w:r w:rsidRPr="00C75D1B">
        <w:rPr>
          <w:rFonts w:cs="Arial"/>
          <w:b/>
          <w:bCs/>
          <w:iCs/>
          <w:sz w:val="30"/>
          <w:szCs w:val="30"/>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w:t>
      </w:r>
      <w:proofErr w:type="gramStart"/>
      <w:r w:rsidRPr="00C75D1B">
        <w:rPr>
          <w:rFonts w:cs="Arial"/>
          <w:b/>
          <w:bCs/>
          <w:iCs/>
          <w:sz w:val="30"/>
          <w:szCs w:val="30"/>
        </w:rPr>
        <w:t>так же</w:t>
      </w:r>
      <w:proofErr w:type="gramEnd"/>
      <w:r w:rsidRPr="00C75D1B">
        <w:rPr>
          <w:rFonts w:cs="Arial"/>
          <w:b/>
          <w:bCs/>
          <w:iCs/>
          <w:sz w:val="30"/>
          <w:szCs w:val="30"/>
        </w:rPr>
        <w:t xml:space="preserve"> </w:t>
      </w:r>
      <w:r w:rsidRPr="00C75D1B">
        <w:rPr>
          <w:rFonts w:cs="Arial"/>
          <w:b/>
          <w:bCs/>
          <w:iCs/>
          <w:sz w:val="30"/>
          <w:szCs w:val="30"/>
        </w:rPr>
        <w:lastRenderedPageBreak/>
        <w:t>особенности выполнения административных процедур в многофункциональных центрах</w:t>
      </w:r>
    </w:p>
    <w:p w:rsidR="00AE328F" w:rsidRPr="00907B30" w:rsidRDefault="00AE328F" w:rsidP="001A4754">
      <w:pPr>
        <w:autoSpaceDE w:val="0"/>
        <w:autoSpaceDN w:val="0"/>
        <w:adjustRightInd w:val="0"/>
        <w:jc w:val="center"/>
        <w:outlineLvl w:val="1"/>
        <w:rPr>
          <w:rFonts w:cs="Arial"/>
          <w:b/>
          <w:bCs/>
          <w:iCs/>
          <w:szCs w:val="28"/>
        </w:rPr>
      </w:pPr>
    </w:p>
    <w:p w:rsidR="00AE328F" w:rsidRPr="00907B30" w:rsidRDefault="00AE328F" w:rsidP="00AE328F">
      <w:pPr>
        <w:autoSpaceDE w:val="0"/>
        <w:autoSpaceDN w:val="0"/>
        <w:adjustRightInd w:val="0"/>
        <w:jc w:val="center"/>
        <w:rPr>
          <w:rFonts w:cs="Arial"/>
          <w:b/>
          <w:szCs w:val="28"/>
          <w:lang w:eastAsia="en-US"/>
        </w:rPr>
      </w:pPr>
      <w:bookmarkStart w:id="1" w:name="Par134"/>
      <w:bookmarkEnd w:id="1"/>
      <w:r w:rsidRPr="00907B30">
        <w:rPr>
          <w:rFonts w:cs="Arial"/>
          <w:b/>
          <w:szCs w:val="28"/>
          <w:lang w:eastAsia="en-US"/>
        </w:rPr>
        <w:t>Исчерпывающий перечень административных процедур</w:t>
      </w:r>
    </w:p>
    <w:p w:rsidR="00112E91" w:rsidRPr="00907B30" w:rsidRDefault="00112E91" w:rsidP="001A4754">
      <w:pPr>
        <w:autoSpaceDE w:val="0"/>
        <w:autoSpaceDN w:val="0"/>
        <w:adjustRightInd w:val="0"/>
        <w:rPr>
          <w:rFonts w:cs="Arial"/>
          <w:szCs w:val="28"/>
        </w:rPr>
      </w:pPr>
    </w:p>
    <w:p w:rsidR="001A4754" w:rsidRPr="00907B30" w:rsidRDefault="00D2439A" w:rsidP="004830F2">
      <w:r w:rsidRPr="00907B30">
        <w:t>40</w:t>
      </w:r>
      <w:r w:rsidR="001A4754" w:rsidRPr="00907B30">
        <w:t>. Предоставление муниципальной услуги включает в себя следующие административные процедуры:</w:t>
      </w:r>
    </w:p>
    <w:p w:rsidR="001A4754" w:rsidRPr="00907B30" w:rsidRDefault="001A4754" w:rsidP="004830F2">
      <w:r w:rsidRPr="00907B30">
        <w:t>1) прием и регистрация заявления о предоставлении муниципальной услуги;</w:t>
      </w:r>
    </w:p>
    <w:p w:rsidR="001A4754" w:rsidRPr="00907B30" w:rsidRDefault="001A4754" w:rsidP="004830F2">
      <w:r w:rsidRPr="00907B30">
        <w:t>2) формирование и направление межведомственных запросов в органы, участвующие в предоставлении муниципальной услуги;</w:t>
      </w:r>
    </w:p>
    <w:p w:rsidR="001A4754" w:rsidRPr="00907B30" w:rsidRDefault="001A4754" w:rsidP="004830F2">
      <w:r w:rsidRPr="00907B30">
        <w:t>3) рассмотрение представленных документов и принятие решения о предоставлении или об отказе в предоставлении муниципальной услуги;</w:t>
      </w:r>
    </w:p>
    <w:p w:rsidR="001A4754" w:rsidRPr="00907B30" w:rsidRDefault="001A4754" w:rsidP="004830F2">
      <w:r w:rsidRPr="00907B30">
        <w:t>4) выдача (направление) заявителю документов, являющихся результатом пред</w:t>
      </w:r>
      <w:r w:rsidR="00D2439A" w:rsidRPr="00907B30">
        <w:t>оставления муниципальной услуги;</w:t>
      </w:r>
    </w:p>
    <w:p w:rsidR="00D2439A" w:rsidRPr="00907B30" w:rsidRDefault="00DF0D54" w:rsidP="004830F2">
      <w:r w:rsidRPr="00907B30">
        <w:t>5) о</w:t>
      </w:r>
      <w:r w:rsidR="00D2439A" w:rsidRPr="00907B30">
        <w:t>собенности выполнения административных процедур в электронной форме.</w:t>
      </w:r>
    </w:p>
    <w:p w:rsidR="00AE328F" w:rsidRPr="00907B30" w:rsidRDefault="00AE328F" w:rsidP="00E14E7C">
      <w:pPr>
        <w:shd w:val="clear" w:color="auto" w:fill="FFFFFF"/>
        <w:tabs>
          <w:tab w:val="left" w:pos="1411"/>
        </w:tabs>
        <w:ind w:firstLine="709"/>
        <w:rPr>
          <w:rFonts w:cs="Arial"/>
          <w:szCs w:val="28"/>
        </w:rPr>
      </w:pPr>
    </w:p>
    <w:p w:rsidR="001A4754" w:rsidRPr="00907B30" w:rsidRDefault="001A4754" w:rsidP="00AE328F">
      <w:pPr>
        <w:autoSpaceDE w:val="0"/>
        <w:autoSpaceDN w:val="0"/>
        <w:adjustRightInd w:val="0"/>
        <w:ind w:firstLine="709"/>
        <w:jc w:val="center"/>
        <w:rPr>
          <w:rFonts w:cs="Arial"/>
          <w:b/>
          <w:szCs w:val="28"/>
        </w:rPr>
      </w:pPr>
      <w:r w:rsidRPr="00907B30">
        <w:rPr>
          <w:rFonts w:cs="Arial"/>
          <w:b/>
          <w:szCs w:val="28"/>
        </w:rPr>
        <w:t>Прием и регистрация заявления о предоставлении муниципальной услуги</w:t>
      </w:r>
    </w:p>
    <w:p w:rsidR="00AE328F" w:rsidRPr="00907B30" w:rsidRDefault="00AE328F" w:rsidP="00AE328F">
      <w:pPr>
        <w:autoSpaceDE w:val="0"/>
        <w:autoSpaceDN w:val="0"/>
        <w:adjustRightInd w:val="0"/>
        <w:ind w:firstLine="709"/>
        <w:jc w:val="center"/>
        <w:rPr>
          <w:rFonts w:cs="Arial"/>
          <w:b/>
          <w:szCs w:val="28"/>
        </w:rPr>
      </w:pPr>
    </w:p>
    <w:p w:rsidR="001A4754" w:rsidRPr="00907B30" w:rsidRDefault="00A55ECC" w:rsidP="004830F2">
      <w:r w:rsidRPr="00907B30">
        <w:t>41</w:t>
      </w:r>
      <w:r w:rsidR="001A4754" w:rsidRPr="00907B30">
        <w:t>. Основанием для начала административной процедуры является поступление в отдел заявления о предоставлении муниципальной услуги</w:t>
      </w:r>
      <w:r w:rsidR="001A4754" w:rsidRPr="00907B30">
        <w:rPr>
          <w:spacing w:val="-1"/>
        </w:rPr>
        <w:t>.</w:t>
      </w:r>
    </w:p>
    <w:p w:rsidR="001A4754" w:rsidRPr="00907B30" w:rsidRDefault="001A4754" w:rsidP="004830F2">
      <w:r w:rsidRPr="00907B30">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1A4754" w:rsidRPr="00907B30" w:rsidRDefault="001A4754" w:rsidP="004830F2">
      <w:r w:rsidRPr="00907B30">
        <w:t xml:space="preserve">- за прием и регистрацию заявления, поступившего по почте в адрес отдела, специалист </w:t>
      </w:r>
      <w:r w:rsidRPr="00907B30">
        <w:rPr>
          <w:bCs/>
        </w:rPr>
        <w:t>отдела</w:t>
      </w:r>
      <w:r w:rsidRPr="00907B30">
        <w:t xml:space="preserve"> ответственный за прием и регистрацию документов;</w:t>
      </w:r>
    </w:p>
    <w:p w:rsidR="001A4754" w:rsidRPr="00907B30" w:rsidRDefault="001A4754" w:rsidP="004830F2">
      <w:r w:rsidRPr="00907B30">
        <w:t>- за прием и регистрацию заявления, предоставленного заявителем лично в отдел</w:t>
      </w:r>
      <w:r w:rsidR="00907B30" w:rsidRPr="00907B30">
        <w:t>-</w:t>
      </w:r>
      <w:r w:rsidRPr="00907B30">
        <w:t>специалист ответственный за предоставление муниципальной услуги;</w:t>
      </w:r>
    </w:p>
    <w:p w:rsidR="001A4754" w:rsidRDefault="001A4754" w:rsidP="004830F2">
      <w:r w:rsidRPr="00907B30">
        <w:t xml:space="preserve">- за прием и регистрацию </w:t>
      </w:r>
      <w:proofErr w:type="gramStart"/>
      <w:r w:rsidRPr="00907B30">
        <w:t>заявления</w:t>
      </w:r>
      <w:proofErr w:type="gramEnd"/>
      <w:r w:rsidRPr="00907B30">
        <w:t xml:space="preserve"> поступившего посредством Единого портал</w:t>
      </w:r>
      <w:r w:rsidR="003561BB">
        <w:t xml:space="preserve">а </w:t>
      </w:r>
      <w:r w:rsidRPr="00907B30">
        <w:t>в отдел</w:t>
      </w:r>
      <w:r w:rsidR="00907B30" w:rsidRPr="00907B30">
        <w:t>-</w:t>
      </w:r>
      <w:r w:rsidRPr="00907B30">
        <w:t>специалист отдела ответственный за предоставление муниципальной услуги;</w:t>
      </w:r>
    </w:p>
    <w:p w:rsidR="003561BB" w:rsidRPr="00907B30" w:rsidRDefault="003561BB" w:rsidP="004830F2">
      <w:r>
        <w:t>(</w:t>
      </w:r>
      <w:r w:rsidRPr="003561BB">
        <w:t>в абзаце пятом пункта 41 слова «Единого и регионального порталов» замен</w:t>
      </w:r>
      <w:r>
        <w:t xml:space="preserve">ены </w:t>
      </w:r>
      <w:r w:rsidRPr="003561BB">
        <w:t>словами «Единого портала»</w:t>
      </w:r>
      <w:r>
        <w:t xml:space="preserve"> </w:t>
      </w:r>
      <w:r w:rsidRPr="00DD0DB2">
        <w:rPr>
          <w:rFonts w:cs="Arial"/>
          <w:szCs w:val="28"/>
        </w:rPr>
        <w:t>постановлени</w:t>
      </w:r>
      <w:r>
        <w:rPr>
          <w:rFonts w:cs="Arial"/>
          <w:szCs w:val="28"/>
        </w:rPr>
        <w:t>ем</w:t>
      </w:r>
      <w:r w:rsidRPr="00DD0DB2">
        <w:rPr>
          <w:rFonts w:cs="Arial"/>
          <w:szCs w:val="28"/>
        </w:rPr>
        <w:t xml:space="preserve"> Администрации</w:t>
      </w:r>
      <w:r>
        <w:rPr>
          <w:rFonts w:cs="Arial"/>
          <w:szCs w:val="28"/>
        </w:rPr>
        <w:t xml:space="preserve"> </w:t>
      </w:r>
      <w:hyperlink r:id="rId103"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1A4754" w:rsidRPr="00907B30" w:rsidRDefault="001A4754" w:rsidP="004830F2">
      <w:r w:rsidRPr="00907B30">
        <w:t>- за прием и регистрацию заявления в МФЦ</w:t>
      </w:r>
      <w:r w:rsidR="00907B30" w:rsidRPr="00907B30">
        <w:t>-</w:t>
      </w:r>
      <w:r w:rsidRPr="00907B30">
        <w:t>специалист МФЦ.</w:t>
      </w:r>
    </w:p>
    <w:p w:rsidR="001A4754" w:rsidRPr="00907B30" w:rsidRDefault="0029585F" w:rsidP="004830F2">
      <w:r w:rsidRPr="00907B30">
        <w:rPr>
          <w:color w:val="000000"/>
        </w:rPr>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при личном обращении также выдача (направление) заявителю расписки </w:t>
      </w:r>
      <w:r w:rsidRPr="00907B30">
        <w:rPr>
          <w:rFonts w:eastAsia="Calibri"/>
          <w:color w:val="000000"/>
          <w:lang w:eastAsia="en-US"/>
        </w:rPr>
        <w:t>составленной в двух экземплярах, один из которых вручается заявителю, другой</w:t>
      </w:r>
      <w:r w:rsidR="00907B30" w:rsidRPr="00907B30">
        <w:rPr>
          <w:rFonts w:eastAsia="Calibri"/>
          <w:color w:val="000000"/>
          <w:lang w:eastAsia="en-US"/>
        </w:rPr>
        <w:t>-</w:t>
      </w:r>
      <w:r w:rsidRPr="00907B30">
        <w:rPr>
          <w:rFonts w:eastAsia="Calibri"/>
          <w:color w:val="000000"/>
          <w:lang w:eastAsia="en-US"/>
        </w:rPr>
        <w:t>приобщается к принятым документам</w:t>
      </w:r>
      <w:r w:rsidR="00113CC7" w:rsidRPr="00907B30">
        <w:rPr>
          <w:rFonts w:eastAsia="Calibri"/>
          <w:color w:val="000000"/>
          <w:lang w:eastAsia="en-US"/>
        </w:rPr>
        <w:t xml:space="preserve"> (продолжительность и максима</w:t>
      </w:r>
      <w:r w:rsidR="00113CC7" w:rsidRPr="00907B30">
        <w:t>льный срок выполнения административной процедуры</w:t>
      </w:r>
      <w:r w:rsidR="00907B30" w:rsidRPr="00907B30">
        <w:t>-</w:t>
      </w:r>
      <w:r w:rsidR="00113CC7" w:rsidRPr="00907B30">
        <w:t>в день поступления заявления в отдел, в случае личного обращения заявителя с заявлением</w:t>
      </w:r>
      <w:r w:rsidR="00907B30" w:rsidRPr="00907B30">
        <w:t>-</w:t>
      </w:r>
      <w:r w:rsidR="00113CC7" w:rsidRPr="00907B30">
        <w:t>в течение 15 минут).</w:t>
      </w:r>
    </w:p>
    <w:p w:rsidR="001A4754" w:rsidRPr="00907B30" w:rsidRDefault="001A4754" w:rsidP="004830F2">
      <w:r w:rsidRPr="00907B30">
        <w:t>Критерий принятия решения о приеме и регистрации заявления: наличие заявления и прилагаемых к нему документов.</w:t>
      </w:r>
    </w:p>
    <w:p w:rsidR="001A4754" w:rsidRPr="00907B30" w:rsidRDefault="001A4754" w:rsidP="004830F2">
      <w:r w:rsidRPr="00907B30">
        <w:t>Результат выполнения административной процедуры: зарегистрированное заявление и направленная заявителю расписка о получении документов.</w:t>
      </w:r>
    </w:p>
    <w:p w:rsidR="001A4754" w:rsidRPr="00907B30" w:rsidRDefault="001A4754" w:rsidP="004830F2">
      <w:pPr>
        <w:rPr>
          <w:spacing w:val="-1"/>
        </w:rPr>
      </w:pPr>
      <w:r w:rsidRPr="00907B30">
        <w:rPr>
          <w:spacing w:val="-1"/>
        </w:rPr>
        <w:t xml:space="preserve">Способ фиксации результата выполнения административной процедуры: </w:t>
      </w:r>
    </w:p>
    <w:p w:rsidR="001A4754" w:rsidRPr="00907B30" w:rsidRDefault="001A4754" w:rsidP="004830F2">
      <w:r w:rsidRPr="00907B30">
        <w:t xml:space="preserve">- в случае поступления заявления по почте специалист отдела ответственный за прием и регистрацию документов, регистрирует заявление о предоставлении муниципальной услуги в журнале регистрации входящей документации; </w:t>
      </w:r>
    </w:p>
    <w:p w:rsidR="001A4754" w:rsidRDefault="001A4754" w:rsidP="004830F2">
      <w:r w:rsidRPr="00907B30">
        <w:t>- в случае подачи заявления лично, посредств</w:t>
      </w:r>
      <w:r w:rsidR="00665739" w:rsidRPr="00907B30">
        <w:t>о</w:t>
      </w:r>
      <w:r w:rsidRPr="00907B30">
        <w:t>м Единого портал</w:t>
      </w:r>
      <w:r w:rsidR="003561BB">
        <w:t>а</w:t>
      </w:r>
      <w:r w:rsidRPr="00907B30">
        <w:t xml:space="preserve"> специалист отдела ответственный за предоставление муниципальной услуги регистрирует заявление о предоставлении муниципальной услуги в журнале регистрации входящей документации. </w:t>
      </w:r>
    </w:p>
    <w:p w:rsidR="003561BB" w:rsidRPr="00907B30" w:rsidRDefault="003561BB" w:rsidP="003561BB">
      <w:r>
        <w:lastRenderedPageBreak/>
        <w:t>(</w:t>
      </w:r>
      <w:r w:rsidRPr="003561BB">
        <w:t>в абзаце двенадцатом пункта 41 слова «Единого и региональных порталов» замен</w:t>
      </w:r>
      <w:r>
        <w:t xml:space="preserve">ены словами «Единого портала» </w:t>
      </w:r>
      <w:r w:rsidRPr="00DD0DB2">
        <w:rPr>
          <w:rFonts w:cs="Arial"/>
          <w:szCs w:val="28"/>
        </w:rPr>
        <w:t>постановлени</w:t>
      </w:r>
      <w:r>
        <w:rPr>
          <w:rFonts w:cs="Arial"/>
          <w:szCs w:val="28"/>
        </w:rPr>
        <w:t>ем</w:t>
      </w:r>
      <w:r w:rsidRPr="00DD0DB2">
        <w:rPr>
          <w:rFonts w:cs="Arial"/>
          <w:szCs w:val="28"/>
        </w:rPr>
        <w:t xml:space="preserve"> Администрации</w:t>
      </w:r>
      <w:r>
        <w:rPr>
          <w:rFonts w:cs="Arial"/>
          <w:szCs w:val="28"/>
        </w:rPr>
        <w:t xml:space="preserve"> </w:t>
      </w:r>
      <w:hyperlink r:id="rId104"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1A4754" w:rsidRPr="00907B30" w:rsidRDefault="001A4754" w:rsidP="004830F2">
      <w:r w:rsidRPr="00907B30">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1A4754" w:rsidRPr="00907B30" w:rsidRDefault="001A4754" w:rsidP="004830F2">
      <w:r w:rsidRPr="00907B30">
        <w:t>- заявителю, подавшему заявление в отдел</w:t>
      </w:r>
      <w:r w:rsidRPr="00907B30">
        <w:rPr>
          <w:i/>
        </w:rPr>
        <w:t xml:space="preserve"> </w:t>
      </w:r>
      <w:r w:rsidRPr="00907B30">
        <w:t xml:space="preserve">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по межведомственным запросам. </w:t>
      </w:r>
    </w:p>
    <w:p w:rsidR="001A4754" w:rsidRPr="00907B30" w:rsidRDefault="001A4754" w:rsidP="004830F2">
      <w:r w:rsidRPr="00907B30">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 в день регистрации указанного заявления.</w:t>
      </w:r>
    </w:p>
    <w:p w:rsidR="001A4754" w:rsidRPr="00907B30" w:rsidRDefault="001A4754" w:rsidP="004830F2">
      <w:r w:rsidRPr="00907B30">
        <w:t>В случае подачи заявления в МФЦ зарегистрированное заявление о предоставлении муниципальной услуги с приложениями передается в отдел в течение одного рабочего дня.</w:t>
      </w:r>
    </w:p>
    <w:p w:rsidR="00AE328F" w:rsidRPr="00907B30" w:rsidRDefault="00AE328F" w:rsidP="00E14E7C">
      <w:pPr>
        <w:widowControl w:val="0"/>
        <w:autoSpaceDE w:val="0"/>
        <w:autoSpaceDN w:val="0"/>
        <w:adjustRightInd w:val="0"/>
        <w:ind w:firstLine="709"/>
        <w:rPr>
          <w:rFonts w:cs="Arial"/>
          <w:szCs w:val="28"/>
        </w:rPr>
      </w:pPr>
    </w:p>
    <w:p w:rsidR="001A4754" w:rsidRPr="00907B30" w:rsidRDefault="001A4754" w:rsidP="00AE328F">
      <w:pPr>
        <w:ind w:firstLine="709"/>
        <w:contextualSpacing/>
        <w:jc w:val="center"/>
        <w:rPr>
          <w:rFonts w:cs="Arial"/>
          <w:b/>
          <w:szCs w:val="28"/>
        </w:rPr>
      </w:pPr>
      <w:r w:rsidRPr="00907B30">
        <w:rPr>
          <w:rFonts w:cs="Arial"/>
          <w:b/>
          <w:szCs w:val="28"/>
        </w:rPr>
        <w:t>Формирование и направление межведомственных запросов в органы, участвующие в предоставлении муниципальной услуги</w:t>
      </w:r>
    </w:p>
    <w:p w:rsidR="00AE328F" w:rsidRPr="00907B30" w:rsidRDefault="00AE328F" w:rsidP="00AE328F">
      <w:pPr>
        <w:ind w:firstLine="709"/>
        <w:contextualSpacing/>
        <w:jc w:val="center"/>
        <w:rPr>
          <w:rFonts w:cs="Arial"/>
          <w:b/>
          <w:szCs w:val="28"/>
        </w:rPr>
      </w:pPr>
    </w:p>
    <w:p w:rsidR="001A4754" w:rsidRPr="00907B30" w:rsidRDefault="00A55ECC" w:rsidP="004830F2">
      <w:r w:rsidRPr="00907B30">
        <w:t>42</w:t>
      </w:r>
      <w:r w:rsidR="001A4754" w:rsidRPr="00907B30">
        <w:t xml:space="preserve">. 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 </w:t>
      </w:r>
    </w:p>
    <w:p w:rsidR="001A4754" w:rsidRPr="00907B30" w:rsidRDefault="001A4754" w:rsidP="004830F2">
      <w:r w:rsidRPr="00907B30">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специалист отдела, ответственный за предоставление муниципальной услуги. </w:t>
      </w:r>
    </w:p>
    <w:p w:rsidR="001A4754" w:rsidRPr="00907B30" w:rsidRDefault="001A4754" w:rsidP="004830F2">
      <w:r w:rsidRPr="00907B30">
        <w:t xml:space="preserve">Содержание административных действий, входящих в состав административной процедуры: </w:t>
      </w:r>
    </w:p>
    <w:p w:rsidR="001A4754" w:rsidRPr="00907B30" w:rsidRDefault="001A4754" w:rsidP="004830F2">
      <w:r w:rsidRPr="00907B30">
        <w:t>- экспертиза представленных заявителем документов, 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w:t>
      </w:r>
      <w:r w:rsidR="00640E0C" w:rsidRPr="00907B30">
        <w:t xml:space="preserve"> </w:t>
      </w:r>
      <w:r w:rsidRPr="00907B30">
        <w:t xml:space="preserve">-1 рабочий день со дня поступления зарегистрированного заявления к специалисту отдела, ответственному за предоставление муниципальной услуги); </w:t>
      </w:r>
    </w:p>
    <w:p w:rsidR="001A4754" w:rsidRPr="00907B30" w:rsidRDefault="001A4754" w:rsidP="004830F2">
      <w:r w:rsidRPr="00907B30">
        <w:t>- получение ответа на межведомственные запросы (продолжительность и (или) максимальный срок выполнения административного действия</w:t>
      </w:r>
      <w:r w:rsidR="00907B30" w:rsidRPr="00907B30">
        <w:t>-</w:t>
      </w:r>
      <w:r w:rsidRPr="00907B30">
        <w:t>не позднее 5 рабочих дней со дня поступления межведомственного запроса в орган власти или организацию, предоставляющие документ и информацию).</w:t>
      </w:r>
    </w:p>
    <w:p w:rsidR="001A4754" w:rsidRPr="00907B30" w:rsidRDefault="001A4754" w:rsidP="004830F2">
      <w:r w:rsidRPr="00907B30">
        <w:t>Критерий принятия решения о направлении межведомственного запроса:</w:t>
      </w:r>
    </w:p>
    <w:p w:rsidR="001A4754" w:rsidRPr="00907B30" w:rsidRDefault="001A4754" w:rsidP="004830F2">
      <w:r w:rsidRPr="00907B30">
        <w:t>- отсутствие документов, предоставляемых заявителем по собственной ин</w:t>
      </w:r>
      <w:r w:rsidR="00A55ECC" w:rsidRPr="00907B30">
        <w:t>ициативе, указанных в пункт</w:t>
      </w:r>
      <w:r w:rsidR="00640E0C" w:rsidRPr="00907B30">
        <w:t xml:space="preserve">е </w:t>
      </w:r>
      <w:r w:rsidR="00A55ECC" w:rsidRPr="00907B30">
        <w:t>22 настоящего административного регламента.</w:t>
      </w:r>
    </w:p>
    <w:p w:rsidR="001A4754" w:rsidRPr="00907B30" w:rsidRDefault="001A4754" w:rsidP="004830F2">
      <w:r w:rsidRPr="00907B30">
        <w:t>Результат выполнения административной процедуры: полученные ответы на межведомственные запросы.</w:t>
      </w:r>
    </w:p>
    <w:p w:rsidR="001A4754" w:rsidRPr="00907B30" w:rsidRDefault="001A4754" w:rsidP="004830F2">
      <w:r w:rsidRPr="00907B30">
        <w:t xml:space="preserve">Способ фиксации результата выполнения административной процедуры: </w:t>
      </w:r>
    </w:p>
    <w:p w:rsidR="001A4754" w:rsidRPr="00907B30" w:rsidRDefault="001A4754" w:rsidP="004830F2">
      <w:r w:rsidRPr="00907B30">
        <w:t>- специалист отдела, ответственный за предоставление муниципальной услуги, регистрирует ответы на межведомственные запросы, в журнале регистрации входящей документации в день его поступления;</w:t>
      </w:r>
    </w:p>
    <w:p w:rsidR="001A4754" w:rsidRPr="00907B30" w:rsidRDefault="001A4754" w:rsidP="004830F2">
      <w:r w:rsidRPr="00907B30">
        <w:t>- в случае поступления ответа на межведомственный запрос по почте, специалист отдела регистрирует ответ на запрос, в журнале регистрации входящей документации в день его поступления;</w:t>
      </w:r>
    </w:p>
    <w:p w:rsidR="001A4754" w:rsidRPr="00907B30" w:rsidRDefault="001A4754" w:rsidP="004830F2">
      <w:r w:rsidRPr="00907B30">
        <w:t xml:space="preserve">- в случае поступления ответа на межведомственный запрос по почте в отдел, специалист передает зарегистрированный ответ на межведомственный запрос </w:t>
      </w:r>
      <w:r w:rsidRPr="00907B30">
        <w:lastRenderedPageBreak/>
        <w:t xml:space="preserve">специалисту отдела ответственному за предоставление муниципальной услуги, в день его поступления. </w:t>
      </w:r>
    </w:p>
    <w:p w:rsidR="00A55ECC" w:rsidRPr="00907B30" w:rsidRDefault="00A55ECC" w:rsidP="00E14E7C">
      <w:pPr>
        <w:ind w:firstLine="709"/>
        <w:rPr>
          <w:rFonts w:cs="Arial"/>
          <w:szCs w:val="28"/>
        </w:rPr>
      </w:pPr>
    </w:p>
    <w:p w:rsidR="00A55ECC" w:rsidRPr="00907B30" w:rsidRDefault="00A55ECC" w:rsidP="00A55ECC">
      <w:pPr>
        <w:ind w:firstLine="709"/>
        <w:jc w:val="center"/>
        <w:rPr>
          <w:rFonts w:cs="Arial"/>
          <w:b/>
          <w:color w:val="000000"/>
          <w:szCs w:val="28"/>
        </w:rPr>
      </w:pPr>
      <w:r w:rsidRPr="00907B30">
        <w:rPr>
          <w:rFonts w:cs="Arial"/>
          <w:b/>
          <w:color w:val="000000"/>
          <w:szCs w:val="28"/>
        </w:rPr>
        <w:t>Рассмотрение представленных документов и принятие решения о предоставлении или об отказе в предоставлении муниципальной услуги</w:t>
      </w:r>
    </w:p>
    <w:p w:rsidR="00A55ECC" w:rsidRPr="00907B30" w:rsidRDefault="00A55ECC" w:rsidP="00A55ECC">
      <w:pPr>
        <w:ind w:firstLine="709"/>
        <w:jc w:val="center"/>
        <w:rPr>
          <w:rFonts w:cs="Arial"/>
          <w:b/>
          <w:color w:val="000000"/>
          <w:szCs w:val="28"/>
        </w:rPr>
      </w:pPr>
    </w:p>
    <w:p w:rsidR="006C5BF1" w:rsidRPr="006C5BF1" w:rsidRDefault="006C5BF1" w:rsidP="004830F2">
      <w:r w:rsidRPr="006C5BF1">
        <w:t>43. 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 (в случае их направления).</w:t>
      </w:r>
    </w:p>
    <w:p w:rsidR="006C5BF1" w:rsidRPr="006C5BF1" w:rsidRDefault="006C5BF1" w:rsidP="004830F2">
      <w:r w:rsidRPr="006C5BF1">
        <w:t xml:space="preserve">Сведения о должностном лице, ответственном за выполнение административного действия, входящего в состав административной процедуры: специалист отдела, ответственный за предоставление муниципальной услуги. </w:t>
      </w:r>
    </w:p>
    <w:p w:rsidR="006C5BF1" w:rsidRPr="006C5BF1" w:rsidRDefault="006C5BF1" w:rsidP="004830F2">
      <w:r w:rsidRPr="006C5BF1">
        <w:t>Содержание административных действий, входящих в состав административной процедуры:</w:t>
      </w:r>
    </w:p>
    <w:p w:rsidR="006C5BF1" w:rsidRPr="006C5BF1" w:rsidRDefault="006C5BF1" w:rsidP="004830F2">
      <w:r w:rsidRPr="006C5BF1">
        <w:t>проверка представленных документов на соответствие действующему законодательству;</w:t>
      </w:r>
    </w:p>
    <w:p w:rsidR="006C5BF1" w:rsidRPr="006C5BF1" w:rsidRDefault="006C5BF1" w:rsidP="004830F2">
      <w:r w:rsidRPr="006C5BF1">
        <w:t>принятие решения о предоставлении (об отказе в предоставлении) муниципальной услуги;</w:t>
      </w:r>
    </w:p>
    <w:p w:rsidR="006C5BF1" w:rsidRDefault="006C5BF1" w:rsidP="004830F2">
      <w:r w:rsidRPr="006C5BF1">
        <w:t>оформление документов, являющихся результатом предоставления муниципальной услуги;</w:t>
      </w:r>
    </w:p>
    <w:p w:rsidR="003561BB" w:rsidRDefault="003561BB" w:rsidP="003561BB">
      <w:r>
        <w:t>размещение сведений об адресе объекта адресации в государственном адресном реестре.</w:t>
      </w:r>
    </w:p>
    <w:p w:rsidR="003561BB" w:rsidRDefault="003561BB" w:rsidP="003561BB">
      <w:r>
        <w:t>Продолжительность и (или) максимальный срок выполнения административных действий по рассмотрению документов и оформлению документа, являющегося результатом предоставления муниципальной услуги, не должна превышать 5 рабочих дней со дня поступления заявления и прилагаемых к нему документов к специалисту отдела, ответственному за предоставление муниципальной услуги, в случае подачи заявления в форме электронного документа, и 10 рабочих дней в случае подачи заявления на бумажном носителе.</w:t>
      </w:r>
    </w:p>
    <w:p w:rsidR="003561BB" w:rsidRPr="00907B30" w:rsidRDefault="003561BB" w:rsidP="003561BB">
      <w:r>
        <w:t>(</w:t>
      </w:r>
      <w:r w:rsidRPr="003561BB">
        <w:t>абзац седьмой, восьмой пункта 43</w:t>
      </w:r>
      <w:r>
        <w:t xml:space="preserve"> изложены в редакции </w:t>
      </w:r>
      <w:r w:rsidRPr="00DD0DB2">
        <w:rPr>
          <w:rFonts w:cs="Arial"/>
          <w:szCs w:val="28"/>
        </w:rPr>
        <w:t>постановлени</w:t>
      </w:r>
      <w:r>
        <w:rPr>
          <w:rFonts w:cs="Arial"/>
          <w:szCs w:val="28"/>
        </w:rPr>
        <w:t>я</w:t>
      </w:r>
      <w:r w:rsidRPr="00DD0DB2">
        <w:rPr>
          <w:rFonts w:cs="Arial"/>
          <w:szCs w:val="28"/>
        </w:rPr>
        <w:t xml:space="preserve"> Администрации</w:t>
      </w:r>
      <w:r>
        <w:rPr>
          <w:rFonts w:cs="Arial"/>
          <w:szCs w:val="28"/>
        </w:rPr>
        <w:t xml:space="preserve"> </w:t>
      </w:r>
      <w:hyperlink r:id="rId105"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6C5BF1" w:rsidRPr="006C5BF1" w:rsidRDefault="006C5BF1" w:rsidP="004830F2">
      <w:r w:rsidRPr="006C5BF1">
        <w:t>Критерий принятия решения: наличие (отсутствие) оснований для отказа, предусмотренных пунктом 30 настоящего административного регламента.</w:t>
      </w:r>
    </w:p>
    <w:p w:rsidR="006C5BF1" w:rsidRPr="006C5BF1" w:rsidRDefault="006C5BF1" w:rsidP="004830F2">
      <w:r w:rsidRPr="006C5BF1">
        <w:t>Результат выполнения административной процедуры:</w:t>
      </w:r>
    </w:p>
    <w:p w:rsidR="006C5BF1" w:rsidRPr="006C5BF1" w:rsidRDefault="006C5BF1" w:rsidP="004830F2">
      <w:r w:rsidRPr="006C5BF1">
        <w:t>подписанное главой Березовского района либо лицом, его замещающим, и зарегистрированное:</w:t>
      </w:r>
    </w:p>
    <w:p w:rsidR="006C5BF1" w:rsidRPr="006C5BF1" w:rsidRDefault="006C5BF1" w:rsidP="004830F2">
      <w:r w:rsidRPr="006C5BF1">
        <w:t xml:space="preserve">решение о присвоении </w:t>
      </w:r>
      <w:r w:rsidR="00004728" w:rsidRPr="00004728">
        <w:t>адреса объекту адресации, изменени</w:t>
      </w:r>
      <w:r w:rsidR="00004728">
        <w:t>и</w:t>
      </w:r>
      <w:r w:rsidR="00004728" w:rsidRPr="00004728">
        <w:t xml:space="preserve"> и аннулировани</w:t>
      </w:r>
      <w:r w:rsidR="00004728">
        <w:t>и</w:t>
      </w:r>
      <w:r w:rsidR="00004728" w:rsidRPr="00004728">
        <w:t xml:space="preserve"> такого адреса</w:t>
      </w:r>
      <w:r w:rsidRPr="006C5BF1">
        <w:t>;</w:t>
      </w:r>
    </w:p>
    <w:p w:rsidR="006C5BF1" w:rsidRPr="006C5BF1" w:rsidRDefault="006C5BF1" w:rsidP="004830F2">
      <w:r w:rsidRPr="006C5BF1">
        <w:t>решение об отказе в предоставлении муниципальной услуги с мотивированным указанием причин отказа.</w:t>
      </w:r>
    </w:p>
    <w:p w:rsidR="006C5BF1" w:rsidRPr="006C5BF1" w:rsidRDefault="006C5BF1" w:rsidP="004830F2">
      <w:r w:rsidRPr="006C5BF1">
        <w:t>Способ фиксации результата выполнения административной процедуры:</w:t>
      </w:r>
    </w:p>
    <w:p w:rsidR="006C5BF1" w:rsidRPr="006C5BF1" w:rsidRDefault="006C5BF1" w:rsidP="004830F2">
      <w:r w:rsidRPr="006C5BF1">
        <w:t xml:space="preserve">- постановление о присвоении </w:t>
      </w:r>
      <w:r w:rsidR="00004728" w:rsidRPr="00004728">
        <w:t>адреса объекту адресации, изменени</w:t>
      </w:r>
      <w:r w:rsidR="00004728">
        <w:t>и</w:t>
      </w:r>
      <w:r w:rsidR="00004728" w:rsidRPr="00004728">
        <w:t xml:space="preserve"> и аннулировани</w:t>
      </w:r>
      <w:r w:rsidR="00004728">
        <w:t>и</w:t>
      </w:r>
      <w:r w:rsidR="00004728" w:rsidRPr="00004728">
        <w:t xml:space="preserve"> такого адреса</w:t>
      </w:r>
      <w:r w:rsidRPr="006C5BF1">
        <w:t xml:space="preserve"> регистрируется в журнале регистрации постановлений администрации Березовского района; </w:t>
      </w:r>
    </w:p>
    <w:p w:rsidR="006C5BF1" w:rsidRDefault="006C5BF1" w:rsidP="004830F2">
      <w:r w:rsidRPr="006C5BF1">
        <w:t>- решение об отказе в предоставлении муниципальной услуги регистрируется в журнале отказов в отделе;</w:t>
      </w:r>
    </w:p>
    <w:p w:rsidR="003561BB" w:rsidRPr="006C5BF1" w:rsidRDefault="003561BB" w:rsidP="004830F2">
      <w:r w:rsidRPr="003561BB">
        <w:t xml:space="preserve">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не позднее рабочего дня, следующего за днем истечения срока, </w:t>
      </w:r>
      <w:r w:rsidRPr="003561BB">
        <w:lastRenderedPageBreak/>
        <w:t>установленного подпунктами «а» и «б» пункта 19, абзаца пятого пункта 19 настоящего административного регламента, обеспечивает его передачу в МФЦ.</w:t>
      </w:r>
    </w:p>
    <w:p w:rsidR="003561BB" w:rsidRPr="00907B30" w:rsidRDefault="003561BB" w:rsidP="003561BB">
      <w:r>
        <w:t>(</w:t>
      </w:r>
      <w:r w:rsidRPr="003561BB">
        <w:t>абзац семнадцатый пункта 43</w:t>
      </w:r>
      <w:r>
        <w:t xml:space="preserve"> изложен в редакции </w:t>
      </w:r>
      <w:r w:rsidRPr="00DD0DB2">
        <w:rPr>
          <w:rFonts w:cs="Arial"/>
          <w:szCs w:val="28"/>
        </w:rPr>
        <w:t>постановлени</w:t>
      </w:r>
      <w:r>
        <w:rPr>
          <w:rFonts w:cs="Arial"/>
          <w:szCs w:val="28"/>
        </w:rPr>
        <w:t>я</w:t>
      </w:r>
      <w:r w:rsidRPr="00DD0DB2">
        <w:rPr>
          <w:rFonts w:cs="Arial"/>
          <w:szCs w:val="28"/>
        </w:rPr>
        <w:t xml:space="preserve"> Администрации</w:t>
      </w:r>
      <w:r>
        <w:rPr>
          <w:rFonts w:cs="Arial"/>
          <w:szCs w:val="28"/>
        </w:rPr>
        <w:t xml:space="preserve"> </w:t>
      </w:r>
      <w:hyperlink r:id="rId106"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6C5BF1" w:rsidRPr="00907B30" w:rsidRDefault="006C5BF1" w:rsidP="004830F2">
      <w:r>
        <w:t xml:space="preserve">(пункт 43 изложен в редакции постановления Администрации </w:t>
      </w:r>
      <w:hyperlink r:id="rId107"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6C5BF1">
          <w:rPr>
            <w:rStyle w:val="af1"/>
            <w:rFonts w:cs="Arial"/>
            <w:szCs w:val="28"/>
          </w:rPr>
          <w:t xml:space="preserve">от 02.12.2020 </w:t>
        </w:r>
        <w:r w:rsidR="00C75D1B">
          <w:rPr>
            <w:rStyle w:val="af1"/>
            <w:rFonts w:cs="Arial"/>
            <w:szCs w:val="28"/>
          </w:rPr>
          <w:t xml:space="preserve">                  </w:t>
        </w:r>
        <w:r w:rsidRPr="006C5BF1">
          <w:rPr>
            <w:rStyle w:val="af1"/>
            <w:rFonts w:cs="Arial"/>
            <w:szCs w:val="28"/>
          </w:rPr>
          <w:t>№ 1168</w:t>
        </w:r>
      </w:hyperlink>
      <w:r>
        <w:t>)</w:t>
      </w:r>
    </w:p>
    <w:p w:rsidR="00C24685" w:rsidRDefault="00C24685" w:rsidP="007E36D2">
      <w:pPr>
        <w:tabs>
          <w:tab w:val="left" w:pos="993"/>
        </w:tabs>
        <w:autoSpaceDE w:val="0"/>
        <w:autoSpaceDN w:val="0"/>
        <w:adjustRightInd w:val="0"/>
        <w:ind w:firstLine="709"/>
        <w:jc w:val="center"/>
        <w:rPr>
          <w:rFonts w:cs="Arial"/>
          <w:b/>
          <w:szCs w:val="28"/>
        </w:rPr>
      </w:pPr>
    </w:p>
    <w:p w:rsidR="007E36D2" w:rsidRPr="00907B30" w:rsidRDefault="007E36D2" w:rsidP="007E36D2">
      <w:pPr>
        <w:tabs>
          <w:tab w:val="left" w:pos="993"/>
        </w:tabs>
        <w:autoSpaceDE w:val="0"/>
        <w:autoSpaceDN w:val="0"/>
        <w:adjustRightInd w:val="0"/>
        <w:ind w:firstLine="709"/>
        <w:jc w:val="center"/>
        <w:rPr>
          <w:rFonts w:cs="Arial"/>
          <w:b/>
          <w:szCs w:val="28"/>
        </w:rPr>
      </w:pPr>
      <w:r w:rsidRPr="00907B30">
        <w:rPr>
          <w:rFonts w:cs="Arial"/>
          <w:b/>
          <w:szCs w:val="28"/>
        </w:rPr>
        <w:t>Выдача (направление) заявителю документов, являющихся результатом предоставления муниципальной услуги</w:t>
      </w:r>
    </w:p>
    <w:p w:rsidR="007E36D2" w:rsidRPr="00907B30" w:rsidRDefault="007E36D2" w:rsidP="007E36D2">
      <w:pPr>
        <w:tabs>
          <w:tab w:val="left" w:pos="993"/>
        </w:tabs>
        <w:autoSpaceDE w:val="0"/>
        <w:autoSpaceDN w:val="0"/>
        <w:adjustRightInd w:val="0"/>
        <w:ind w:firstLine="709"/>
        <w:jc w:val="center"/>
        <w:rPr>
          <w:rFonts w:cs="Arial"/>
          <w:b/>
          <w:szCs w:val="28"/>
        </w:rPr>
      </w:pPr>
    </w:p>
    <w:p w:rsidR="001A4754" w:rsidRPr="00907B30" w:rsidRDefault="00A55ECC" w:rsidP="004830F2">
      <w:r w:rsidRPr="00907B30">
        <w:t>44</w:t>
      </w:r>
      <w:r w:rsidR="001A4754" w:rsidRPr="00907B30">
        <w:t>. Основанием для начала административной процедуры является: поступление зарегистрированных документов, являющихся результатом предоставления муниципальной услуги к специалисту отдела ответственному за предоставление муниципальной услуги либо специалисту МФЦ.</w:t>
      </w:r>
    </w:p>
    <w:p w:rsidR="000F3802" w:rsidRPr="00907B30" w:rsidRDefault="000F3802" w:rsidP="004830F2">
      <w:r w:rsidRPr="00907B30">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0F3802" w:rsidRDefault="000F3802" w:rsidP="004830F2">
      <w:r w:rsidRPr="00907B30">
        <w:t>- за направление заявителю документов, являющихся результатом предоставления муниципальной услуги, почтой,</w:t>
      </w:r>
      <w:r w:rsidRPr="00907B30">
        <w:rPr>
          <w:color w:val="FF0000"/>
        </w:rPr>
        <w:t xml:space="preserve"> </w:t>
      </w:r>
      <w:r w:rsidRPr="00907B30">
        <w:t>в том числе на электронную почту заявите</w:t>
      </w:r>
      <w:r w:rsidR="003561BB">
        <w:t>ля, а также посредством Единого</w:t>
      </w:r>
      <w:r w:rsidRPr="00907B30">
        <w:t xml:space="preserve"> портал</w:t>
      </w:r>
      <w:r w:rsidR="003561BB">
        <w:t xml:space="preserve">а </w:t>
      </w:r>
      <w:r w:rsidRPr="00907B30">
        <w:t>или Портала адресной системы</w:t>
      </w:r>
      <w:r w:rsidR="00907B30" w:rsidRPr="00907B30">
        <w:t>-</w:t>
      </w:r>
      <w:r w:rsidRPr="00907B30">
        <w:t>специалист отдела ответственный за предоставление муниципальной услуги;</w:t>
      </w:r>
    </w:p>
    <w:p w:rsidR="003561BB" w:rsidRPr="00907B30" w:rsidRDefault="003561BB" w:rsidP="003561BB">
      <w:r>
        <w:t>(</w:t>
      </w:r>
      <w:r w:rsidRPr="003561BB">
        <w:t>в абзаце третьем пункта 44 слова «Единого и регионального порталов» замен</w:t>
      </w:r>
      <w:r>
        <w:t>ены</w:t>
      </w:r>
      <w:r w:rsidRPr="003561BB">
        <w:t xml:space="preserve"> словами «Единого портала»</w:t>
      </w:r>
      <w:r>
        <w:t xml:space="preserve"> постановлением Администрации </w:t>
      </w:r>
      <w:hyperlink r:id="rId108"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0F3802" w:rsidRPr="00907B30" w:rsidRDefault="000F3802" w:rsidP="004830F2">
      <w:r w:rsidRPr="00907B30">
        <w:t>- за выдачу заявителю документов, являющихся результатом предоставления муниципальной услуги, лично</w:t>
      </w:r>
      <w:r w:rsidR="00907B30" w:rsidRPr="00907B30">
        <w:t>-</w:t>
      </w:r>
      <w:r w:rsidRPr="00907B30">
        <w:t>специалист отдела, ответственный за предоставление муниципальной услуги;</w:t>
      </w:r>
    </w:p>
    <w:p w:rsidR="000F3802" w:rsidRPr="00907B30" w:rsidRDefault="000F3802" w:rsidP="004830F2">
      <w:r w:rsidRPr="00907B30">
        <w:t>- за выдачу документов, являющихся результатом предоставления муниципальной услуги, в МФЦ</w:t>
      </w:r>
      <w:r w:rsidR="00907B30" w:rsidRPr="00907B30">
        <w:t>-</w:t>
      </w:r>
      <w:r w:rsidRPr="00907B30">
        <w:t>специалист МФЦ.</w:t>
      </w:r>
    </w:p>
    <w:p w:rsidR="00E66B69" w:rsidRDefault="00E66B69" w:rsidP="004830F2">
      <w:r w:rsidRPr="00E66B69">
        <w:t>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в форме электронного документа -  не позднее одного рабочего дня со дня истечения срока, указанного в подпункте «б» пункта 19 настоящего административного регламента; в форме документа на бумажном носителе – не позднее одного рабочего дня, следующего за 10-м рабочим днем со дня истечения установленного подпунктом «а» пункта 19, абзацем пятым пункта 19 настоящего административного регламента срока.</w:t>
      </w:r>
    </w:p>
    <w:p w:rsidR="00767D55" w:rsidRDefault="00767D55" w:rsidP="004830F2">
      <w:r>
        <w:t>(</w:t>
      </w:r>
      <w:r w:rsidRPr="00767D55">
        <w:t>абзац шестой пункта 44 излож</w:t>
      </w:r>
      <w:r>
        <w:t xml:space="preserve">ен редакции постановления Администрации </w:t>
      </w:r>
      <w:r w:rsidR="00C75D1B">
        <w:t xml:space="preserve">                </w:t>
      </w:r>
      <w:hyperlink r:id="rId109"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Pr="00767D55">
          <w:rPr>
            <w:rStyle w:val="af1"/>
            <w:rFonts w:cs="Arial"/>
            <w:szCs w:val="28"/>
          </w:rPr>
          <w:t>от 02.12.2020 № 1168</w:t>
        </w:r>
      </w:hyperlink>
      <w:r>
        <w:t>)</w:t>
      </w:r>
    </w:p>
    <w:p w:rsidR="00E66B69" w:rsidRDefault="00E66B69" w:rsidP="004830F2">
      <w:r>
        <w:t>(</w:t>
      </w:r>
      <w:r w:rsidRPr="00767D55">
        <w:t>абзац шестой пункта 44 излож</w:t>
      </w:r>
      <w:r>
        <w:t xml:space="preserve">ен редакции постановления Администрации                     </w:t>
      </w:r>
      <w:hyperlink r:id="rId110"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C171DE" w:rsidRPr="00907B30" w:rsidRDefault="00C171DE" w:rsidP="004830F2">
      <w:r w:rsidRPr="00907B30">
        <w:t xml:space="preserve">Критерием принятия решения о направлении результата муниципальной услуги является наличие оформленного документа, являющегося результатом предоставления муниципальной услуги. </w:t>
      </w:r>
    </w:p>
    <w:p w:rsidR="000F3802" w:rsidRPr="00907B30" w:rsidRDefault="000F3802" w:rsidP="004830F2">
      <w:r w:rsidRPr="00907B30">
        <w:t>Результат выполнения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0F3802" w:rsidRPr="00907B30" w:rsidRDefault="000F3802" w:rsidP="004830F2">
      <w:pPr>
        <w:rPr>
          <w:i/>
        </w:rPr>
      </w:pPr>
      <w:r w:rsidRPr="00907B30">
        <w:t xml:space="preserve">Способ фиксации результата выполнения административной процедуры: </w:t>
      </w:r>
    </w:p>
    <w:p w:rsidR="000F3802" w:rsidRPr="00907B30" w:rsidRDefault="000F3802" w:rsidP="004830F2">
      <w:r w:rsidRPr="00907B30">
        <w:t>- в случае выдачи документов в отделе, являющихся результатом предоставления муниципальной услуги, нарочно заявителю, запись о выдаче документов заявителю в журнале регистраций исходящей документации;</w:t>
      </w:r>
    </w:p>
    <w:p w:rsidR="000F3802" w:rsidRPr="00907B30" w:rsidRDefault="000F3802" w:rsidP="004830F2">
      <w:r w:rsidRPr="00907B30">
        <w:t>- в случае направления заявителю документов, являющихся результатом предоставления муниципальной услуги, почтой,</w:t>
      </w:r>
      <w:r w:rsidRPr="00907B30">
        <w:rPr>
          <w:color w:val="FF0000"/>
        </w:rPr>
        <w:t xml:space="preserve"> </w:t>
      </w:r>
      <w:r w:rsidRPr="00907B30">
        <w:t xml:space="preserve">в том числе на электронную почту </w:t>
      </w:r>
      <w:r w:rsidRPr="00907B30">
        <w:lastRenderedPageBreak/>
        <w:t>заявителя, получение заявителем документов подтверждается уведомлением о вручении;</w:t>
      </w:r>
    </w:p>
    <w:p w:rsidR="000F3802" w:rsidRDefault="00E66B69" w:rsidP="004830F2">
      <w:r>
        <w:t xml:space="preserve">- </w:t>
      </w:r>
      <w:r w:rsidRPr="00E66B69">
        <w:t>в случае направления документов, являющихся результатом предоставления муниципальной услуги, посредством Единого портала, Портала адресной системы, запись о выдаче документов заявителю отображается в Личном кабинете Единого портала или Портала адресной системы;</w:t>
      </w:r>
    </w:p>
    <w:p w:rsidR="00E66B69" w:rsidRDefault="00E66B69" w:rsidP="00E66B69">
      <w:r>
        <w:t>(</w:t>
      </w:r>
      <w:r w:rsidRPr="00E66B69">
        <w:t>абзац двенадцатый пункта 44</w:t>
      </w:r>
      <w:r>
        <w:t xml:space="preserve"> </w:t>
      </w:r>
      <w:r w:rsidRPr="00767D55">
        <w:t>излож</w:t>
      </w:r>
      <w:r>
        <w:t xml:space="preserve">ен редакции постановления Администрации                     </w:t>
      </w:r>
      <w:hyperlink r:id="rId111"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907B30" w:rsidRPr="00907B30" w:rsidRDefault="000F3802" w:rsidP="004830F2">
      <w:pPr>
        <w:rPr>
          <w:color w:val="FF0000"/>
        </w:rPr>
      </w:pPr>
      <w:r w:rsidRPr="00907B30">
        <w:t>- в случае выдачи документов, являющихся результатом предоставления муниципальной услуги, в МФЦ, запись о выдаче документов заявителю</w:t>
      </w:r>
      <w:r w:rsidRPr="00907B30">
        <w:rPr>
          <w:color w:val="FF0000"/>
        </w:rPr>
        <w:t xml:space="preserve"> </w:t>
      </w:r>
      <w:r w:rsidRPr="00907B30">
        <w:t>фиксируется в электронном документообороте.</w:t>
      </w:r>
      <w:r w:rsidRPr="00907B30">
        <w:rPr>
          <w:color w:val="FF0000"/>
        </w:rPr>
        <w:t xml:space="preserve"> </w:t>
      </w:r>
    </w:p>
    <w:p w:rsidR="00907B30" w:rsidRPr="00907B30" w:rsidRDefault="00907B30" w:rsidP="000F3802">
      <w:pPr>
        <w:autoSpaceDE w:val="0"/>
        <w:autoSpaceDN w:val="0"/>
        <w:adjustRightInd w:val="0"/>
        <w:rPr>
          <w:rFonts w:cs="Arial"/>
          <w:color w:val="FF0000"/>
          <w:szCs w:val="28"/>
        </w:rPr>
      </w:pPr>
    </w:p>
    <w:p w:rsidR="00EB4C9E" w:rsidRPr="00907B30" w:rsidRDefault="005C4176" w:rsidP="005C4176">
      <w:pPr>
        <w:autoSpaceDE w:val="0"/>
        <w:autoSpaceDN w:val="0"/>
        <w:adjustRightInd w:val="0"/>
        <w:ind w:firstLine="709"/>
        <w:jc w:val="center"/>
        <w:rPr>
          <w:rFonts w:cs="Arial"/>
          <w:b/>
          <w:szCs w:val="28"/>
        </w:rPr>
      </w:pPr>
      <w:r w:rsidRPr="00907B30">
        <w:rPr>
          <w:rFonts w:cs="Arial"/>
          <w:b/>
          <w:szCs w:val="28"/>
        </w:rPr>
        <w:t xml:space="preserve">Особенности выполнения административных процедур </w:t>
      </w:r>
    </w:p>
    <w:p w:rsidR="005C4176" w:rsidRPr="00907B30" w:rsidRDefault="005C4176" w:rsidP="005C4176">
      <w:pPr>
        <w:autoSpaceDE w:val="0"/>
        <w:autoSpaceDN w:val="0"/>
        <w:adjustRightInd w:val="0"/>
        <w:ind w:firstLine="709"/>
        <w:jc w:val="center"/>
        <w:rPr>
          <w:rFonts w:cs="Arial"/>
          <w:b/>
          <w:szCs w:val="28"/>
        </w:rPr>
      </w:pPr>
      <w:r w:rsidRPr="00907B30">
        <w:rPr>
          <w:rFonts w:cs="Arial"/>
          <w:b/>
          <w:szCs w:val="28"/>
        </w:rPr>
        <w:t>в электронной форме</w:t>
      </w:r>
    </w:p>
    <w:p w:rsidR="005C4176" w:rsidRPr="00907B30" w:rsidRDefault="005C4176" w:rsidP="005C4176">
      <w:pPr>
        <w:autoSpaceDE w:val="0"/>
        <w:autoSpaceDN w:val="0"/>
        <w:adjustRightInd w:val="0"/>
        <w:ind w:firstLine="709"/>
        <w:jc w:val="center"/>
        <w:rPr>
          <w:rFonts w:cs="Arial"/>
          <w:b/>
          <w:color w:val="FF0000"/>
          <w:szCs w:val="28"/>
        </w:rPr>
      </w:pPr>
    </w:p>
    <w:p w:rsidR="00221BE1" w:rsidRPr="00221BE1" w:rsidRDefault="00221BE1" w:rsidP="004830F2">
      <w:r w:rsidRPr="00221BE1">
        <w:t xml:space="preserve">45. Особенности выполнения </w:t>
      </w:r>
      <w:proofErr w:type="gramStart"/>
      <w:r w:rsidRPr="00221BE1">
        <w:t>административных процедур</w:t>
      </w:r>
      <w:proofErr w:type="gramEnd"/>
      <w:r w:rsidRPr="00221BE1">
        <w:t xml:space="preserve"> предусмотренных настоящим разделом в электронной форме:</w:t>
      </w:r>
    </w:p>
    <w:p w:rsidR="00E66B69" w:rsidRPr="00221BE1" w:rsidRDefault="00221BE1" w:rsidP="00E66B69">
      <w:r w:rsidRPr="00221BE1">
        <w:t>1) Предоставление муниципальной услуги посредством Единого портал</w:t>
      </w:r>
      <w:r w:rsidR="00E66B69">
        <w:t>а</w:t>
      </w:r>
      <w:r w:rsidRPr="00221BE1">
        <w:t xml:space="preserve">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221BE1" w:rsidRDefault="00221BE1" w:rsidP="004830F2">
      <w:r w:rsidRPr="00221BE1">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rsidRPr="00221BE1">
        <w:t>так же</w:t>
      </w:r>
      <w:proofErr w:type="gramEnd"/>
      <w:r w:rsidRPr="00221BE1">
        <w:t xml:space="preserve"> иными способами, указанными в пункте 3 настоящего административного регламента. </w:t>
      </w:r>
    </w:p>
    <w:p w:rsidR="00E66B69" w:rsidRDefault="00E66B69" w:rsidP="00E66B69">
      <w:r>
        <w:t>(</w:t>
      </w:r>
      <w:r w:rsidRPr="00E66B69">
        <w:t>в подпункте 1 пункта 45 слова «Единого и регионального порталов» замен</w:t>
      </w:r>
      <w:r>
        <w:t>ены</w:t>
      </w:r>
      <w:r w:rsidRPr="00E66B69">
        <w:t xml:space="preserve"> с</w:t>
      </w:r>
      <w:r>
        <w:t xml:space="preserve">ловами «Единого портала» постановлением Администрации </w:t>
      </w:r>
      <w:hyperlink r:id="rId112" w:tooltip="постановление от 14.05.2024 0:00:00 №42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CC267E">
          <w:rPr>
            <w:rStyle w:val="af1"/>
          </w:rPr>
          <w:t>от 14.05.2024</w:t>
        </w:r>
        <w:r>
          <w:rPr>
            <w:rStyle w:val="af1"/>
          </w:rPr>
          <w:t xml:space="preserve"> </w:t>
        </w:r>
        <w:r w:rsidRPr="00CC267E">
          <w:rPr>
            <w:rStyle w:val="af1"/>
          </w:rPr>
          <w:t>№ 424</w:t>
        </w:r>
      </w:hyperlink>
      <w:r>
        <w:t>)</w:t>
      </w:r>
    </w:p>
    <w:p w:rsidR="00E66B69" w:rsidRPr="00221BE1" w:rsidRDefault="00E66B69" w:rsidP="004830F2"/>
    <w:p w:rsidR="00221BE1" w:rsidRPr="00221BE1" w:rsidRDefault="00221BE1" w:rsidP="004830F2">
      <w:r w:rsidRPr="00221BE1">
        <w:t>2)</w:t>
      </w:r>
      <w:r w:rsidR="004A7E28" w:rsidRPr="004A7E28">
        <w:t xml:space="preserve"> </w:t>
      </w:r>
      <w:r w:rsidRPr="00221BE1">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221BE1" w:rsidRDefault="00221BE1" w:rsidP="004830F2">
      <w:r w:rsidRPr="00221BE1">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2209D5" w:rsidRPr="00221BE1" w:rsidRDefault="002209D5" w:rsidP="004830F2">
      <w:r w:rsidRPr="002209D5">
        <w:rPr>
          <w:rFonts w:eastAsia="Calibri"/>
          <w:lang w:eastAsia="en-US"/>
        </w:rPr>
        <w:t>Форматно-логическая проверка сформированного заявления осуществляется Единым порталом автоматически на основании требований,</w:t>
      </w:r>
      <w:r>
        <w:rPr>
          <w:rFonts w:eastAsia="Calibri"/>
          <w:lang w:eastAsia="en-US"/>
        </w:rPr>
        <w:t xml:space="preserve"> определяемых администрацией, </w:t>
      </w:r>
      <w:r w:rsidRPr="002209D5">
        <w:rPr>
          <w:rFonts w:eastAsia="Calibri"/>
          <w:lang w:eastAsia="en-US"/>
        </w:rPr>
        <w:t>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2209D5">
        <w:rPr>
          <w:rFonts w:eastAsia="Calibri"/>
          <w:bCs/>
          <w:lang w:eastAsia="en-US"/>
        </w:rPr>
        <w:t>.</w:t>
      </w:r>
    </w:p>
    <w:p w:rsidR="002209D5" w:rsidRPr="002209D5" w:rsidRDefault="002209D5" w:rsidP="004830F2">
      <w:pPr>
        <w:rPr>
          <w:rFonts w:eastAsia="Calibri"/>
          <w:lang w:eastAsia="en-US"/>
        </w:rPr>
      </w:pPr>
      <w:r w:rsidRPr="002209D5">
        <w:rPr>
          <w:rFonts w:eastAsia="Calibri"/>
          <w:lang w:eastAsia="en-US"/>
        </w:rPr>
        <w:t xml:space="preserve">(абзац второй подпункта 3 пункта 45 изложен в редакции постановления Администрации </w:t>
      </w:r>
      <w:hyperlink r:id="rId113" w:tooltip="постановление от 21.12.2022 0:00:00 №1737 Администрация Березовского района&#10;&#10;О внесении изменений в постановление администрации Березовского района от 25.12.2019 № 1521 " w:history="1">
        <w:r w:rsidRPr="002209D5">
          <w:rPr>
            <w:rStyle w:val="af1"/>
            <w:rFonts w:eastAsia="Calibri"/>
            <w:lang w:eastAsia="en-US"/>
          </w:rPr>
          <w:t>от 21.12.2022 № 1737</w:t>
        </w:r>
      </w:hyperlink>
      <w:r w:rsidRPr="002209D5">
        <w:rPr>
          <w:rFonts w:eastAsia="Calibri"/>
          <w:lang w:eastAsia="en-US"/>
        </w:rPr>
        <w:t>)</w:t>
      </w:r>
    </w:p>
    <w:p w:rsidR="00221BE1" w:rsidRPr="00221BE1" w:rsidRDefault="00221BE1" w:rsidP="004830F2">
      <w:r w:rsidRPr="00221BE1">
        <w:t>При формировании заявления заявителю обеспечивается:</w:t>
      </w:r>
    </w:p>
    <w:p w:rsidR="00221BE1" w:rsidRPr="00221BE1" w:rsidRDefault="00221BE1" w:rsidP="004830F2">
      <w:r w:rsidRPr="00221BE1">
        <w:t>- возможность копирования и сохранения заявления и иных документов, указанных в пунктах 21, 22 настоящего административного регламента, необходимых для предоставления муниципальной услуги;</w:t>
      </w:r>
    </w:p>
    <w:p w:rsidR="00221BE1" w:rsidRPr="00221BE1" w:rsidRDefault="00221BE1" w:rsidP="004830F2">
      <w:r w:rsidRPr="00221BE1">
        <w:t>- возможность печати на бумажном носителе копии электронной формы заявления;</w:t>
      </w:r>
    </w:p>
    <w:p w:rsidR="00221BE1" w:rsidRPr="00221BE1" w:rsidRDefault="00221BE1" w:rsidP="004830F2">
      <w:r w:rsidRPr="00221BE1">
        <w:lastRenderedPageBreak/>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21BE1" w:rsidRPr="00221BE1" w:rsidRDefault="00221BE1" w:rsidP="004830F2">
      <w:r w:rsidRPr="00221BE1">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221BE1" w:rsidRPr="00221BE1" w:rsidRDefault="00221BE1" w:rsidP="004830F2">
      <w:r w:rsidRPr="00221BE1">
        <w:t>- возможность вернуться на любой из этапов заполнения электронной формы заявления без потери, ранее введенной информации;</w:t>
      </w:r>
    </w:p>
    <w:p w:rsidR="00221BE1" w:rsidRPr="00221BE1" w:rsidRDefault="00221BE1" w:rsidP="004830F2">
      <w:r w:rsidRPr="00221BE1">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221BE1" w:rsidRPr="00221BE1" w:rsidRDefault="00221BE1" w:rsidP="004830F2">
      <w:r w:rsidRPr="00221BE1">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221BE1" w:rsidRPr="00221BE1" w:rsidRDefault="00221BE1" w:rsidP="004830F2">
      <w:r w:rsidRPr="00221BE1">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221BE1" w:rsidRPr="00221BE1" w:rsidRDefault="00221BE1" w:rsidP="004830F2">
      <w:r w:rsidRPr="00221BE1">
        <w:t xml:space="preserve">При получении заявления в электронной форме в автоматическом режиме осуществляется форматно-логический контроль заявления. </w:t>
      </w:r>
    </w:p>
    <w:p w:rsidR="00221BE1" w:rsidRPr="00221BE1" w:rsidRDefault="00221BE1" w:rsidP="004830F2">
      <w:r w:rsidRPr="00221BE1">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221BE1" w:rsidRPr="00221BE1" w:rsidRDefault="00221BE1" w:rsidP="004830F2">
      <w:r w:rsidRPr="00221BE1">
        <w:t>Прием и регистрация заявления осуществляются специалистом отдела, ответственным за предоставление муниципальных услуг.</w:t>
      </w:r>
    </w:p>
    <w:p w:rsidR="00221BE1" w:rsidRPr="00221BE1" w:rsidRDefault="00221BE1" w:rsidP="004830F2">
      <w:r w:rsidRPr="00221BE1">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2209D5" w:rsidRPr="002209D5" w:rsidRDefault="00221BE1" w:rsidP="004830F2">
      <w:r w:rsidRPr="00221BE1">
        <w:rPr>
          <w:rFonts w:cs="Arial"/>
        </w:rPr>
        <w:t xml:space="preserve">5) </w:t>
      </w:r>
      <w:r w:rsidR="002209D5" w:rsidRPr="002209D5">
        <w:t xml:space="preserve">Заявителю в качестве результата </w:t>
      </w:r>
      <w:proofErr w:type="gramStart"/>
      <w:r w:rsidR="002209D5" w:rsidRPr="002209D5">
        <w:t>предоставления  муниципальной</w:t>
      </w:r>
      <w:proofErr w:type="gramEnd"/>
      <w:r w:rsidR="002209D5" w:rsidRPr="002209D5">
        <w:t xml:space="preserve"> услуги обеспечивается по его выбору возможность:</w:t>
      </w:r>
    </w:p>
    <w:p w:rsidR="002209D5" w:rsidRPr="002209D5" w:rsidRDefault="002209D5" w:rsidP="004830F2">
      <w:r w:rsidRPr="002209D5">
        <w:t>- получения электронного документа, подписанного с использованием усиленной квалифицированной электронной подписи;</w:t>
      </w:r>
    </w:p>
    <w:p w:rsidR="002209D5" w:rsidRPr="002209D5" w:rsidRDefault="002209D5" w:rsidP="004830F2">
      <w:r w:rsidRPr="002209D5">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2209D5" w:rsidRPr="002209D5" w:rsidRDefault="002209D5" w:rsidP="004830F2">
      <w:r w:rsidRPr="002209D5">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2209D5" w:rsidRPr="002209D5" w:rsidRDefault="002209D5" w:rsidP="004830F2">
      <w:pPr>
        <w:rPr>
          <w:rFonts w:eastAsia="Calibri"/>
          <w:lang w:eastAsia="en-US"/>
        </w:rPr>
      </w:pPr>
      <w:r w:rsidRPr="002209D5">
        <w:t xml:space="preserve">- </w:t>
      </w:r>
      <w:r w:rsidRPr="002209D5">
        <w:rPr>
          <w:rFonts w:eastAsia="Calibri"/>
          <w:lang w:eastAsia="en-US"/>
        </w:rPr>
        <w:t xml:space="preserve">получения с использованием </w:t>
      </w:r>
      <w:proofErr w:type="gramStart"/>
      <w:r w:rsidRPr="002209D5">
        <w:rPr>
          <w:rFonts w:eastAsia="Calibri"/>
          <w:lang w:eastAsia="en-US"/>
        </w:rPr>
        <w:t>Единого  портала</w:t>
      </w:r>
      <w:proofErr w:type="gramEnd"/>
      <w:r w:rsidRPr="002209D5">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2209D5" w:rsidRPr="002209D5" w:rsidRDefault="002209D5" w:rsidP="004830F2">
      <w:r w:rsidRPr="002209D5">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w:t>
      </w:r>
      <w:r w:rsidRPr="002209D5">
        <w:lastRenderedPageBreak/>
        <w:t>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2209D5" w:rsidRPr="002209D5" w:rsidRDefault="002209D5" w:rsidP="004830F2">
      <w:r w:rsidRPr="002209D5">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221BE1" w:rsidRDefault="002209D5" w:rsidP="004830F2">
      <w:r w:rsidRPr="002209D5">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2209D5" w:rsidRPr="002209D5" w:rsidRDefault="002209D5" w:rsidP="004830F2">
      <w:pPr>
        <w:rPr>
          <w:rFonts w:eastAsia="Calibri"/>
          <w:lang w:eastAsia="en-US"/>
        </w:rPr>
      </w:pPr>
      <w:r>
        <w:t>(</w:t>
      </w:r>
      <w:r w:rsidRPr="002209D5">
        <w:t xml:space="preserve">подпункт 5 пункта 45 </w:t>
      </w:r>
      <w:r w:rsidRPr="002209D5">
        <w:rPr>
          <w:rFonts w:eastAsia="Calibri"/>
          <w:lang w:eastAsia="en-US"/>
        </w:rPr>
        <w:t xml:space="preserve">изложен в редакции постановления Администрации </w:t>
      </w:r>
      <w:r>
        <w:rPr>
          <w:rFonts w:eastAsia="Calibri"/>
          <w:lang w:eastAsia="en-US"/>
        </w:rPr>
        <w:t xml:space="preserve">                     </w:t>
      </w:r>
      <w:hyperlink r:id="rId114" w:tooltip="постановление от 21.12.2022 0:00:00 №1737 Администрация Березовского района&#10;&#10;О внесении изменений в постановление администрации Березовского района от 25.12.2019 № 1521 " w:history="1">
        <w:r w:rsidRPr="002209D5">
          <w:rPr>
            <w:rStyle w:val="af1"/>
            <w:rFonts w:eastAsia="Calibri"/>
            <w:lang w:eastAsia="en-US"/>
          </w:rPr>
          <w:t>от 21.12.2022 № 1737</w:t>
        </w:r>
      </w:hyperlink>
      <w:r w:rsidRPr="002209D5">
        <w:rPr>
          <w:rFonts w:eastAsia="Calibri"/>
          <w:lang w:eastAsia="en-US"/>
        </w:rPr>
        <w:t>)</w:t>
      </w:r>
    </w:p>
    <w:p w:rsidR="00221BE1" w:rsidRPr="00221BE1" w:rsidRDefault="00221BE1" w:rsidP="004830F2">
      <w:r w:rsidRPr="00221BE1">
        <w:t>6) Заявитель имеет возможность получения информации о ходе предоставления муниципальной услуги.</w:t>
      </w:r>
    </w:p>
    <w:p w:rsidR="00221BE1" w:rsidRPr="00221BE1" w:rsidRDefault="00221BE1" w:rsidP="004830F2">
      <w:r w:rsidRPr="00221BE1">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221BE1" w:rsidRPr="00221BE1" w:rsidRDefault="00221BE1" w:rsidP="004830F2">
      <w:r w:rsidRPr="00221BE1">
        <w:t>При предоставлении муниципальной услуги в электронной форме заявителю направляется:</w:t>
      </w:r>
    </w:p>
    <w:p w:rsidR="00221BE1" w:rsidRPr="00221BE1" w:rsidRDefault="00221BE1" w:rsidP="004830F2">
      <w:r w:rsidRPr="00221BE1">
        <w:t>- уведомление о записи на прием в МФЦ, содержащее сведения о дате, времени и месте приема;</w:t>
      </w:r>
    </w:p>
    <w:p w:rsidR="00221BE1" w:rsidRPr="00221BE1" w:rsidRDefault="00221BE1" w:rsidP="004830F2">
      <w:r w:rsidRPr="00221BE1">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221BE1" w:rsidRPr="00221BE1" w:rsidRDefault="00221BE1" w:rsidP="004830F2">
      <w:r w:rsidRPr="00221BE1">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21BE1" w:rsidRPr="00221BE1" w:rsidRDefault="00221BE1" w:rsidP="004830F2">
      <w:r w:rsidRPr="00221BE1">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221BE1" w:rsidRDefault="00221BE1" w:rsidP="004830F2">
      <w:r w:rsidRPr="00221BE1">
        <w:t xml:space="preserve">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75D1B">
          <w:rPr>
            <w:rStyle w:val="af1"/>
            <w:rFonts w:cs="Arial"/>
            <w:szCs w:val="28"/>
          </w:rPr>
          <w:t>№ 210-ФЗ</w:t>
        </w:r>
      </w:hyperlink>
      <w:r w:rsidRPr="00221BE1">
        <w:t xml:space="preserve"> и в порядке, установленном постановлением Правительства Российской Федерации от 20 ноября 2012 года </w:t>
      </w:r>
      <w:hyperlink r:id="rId116"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C75D1B">
          <w:rPr>
            <w:rStyle w:val="af1"/>
            <w:rFonts w:cs="Arial"/>
            <w:szCs w:val="28"/>
          </w:rPr>
          <w:t xml:space="preserve">№ 1198 </w:t>
        </w:r>
        <w:r w:rsidR="00C75D1B" w:rsidRPr="00C75D1B">
          <w:rPr>
            <w:rStyle w:val="af1"/>
            <w:rFonts w:cs="Arial"/>
            <w:szCs w:val="28"/>
          </w:rPr>
          <w:t xml:space="preserve">                               </w:t>
        </w:r>
        <w:r w:rsidRPr="00C75D1B">
          <w:rPr>
            <w:rStyle w:val="af1"/>
            <w:rFonts w:cs="Arial"/>
            <w:szCs w:val="28"/>
          </w:rPr>
          <w:t>«О федеральной государственной</w:t>
        </w:r>
      </w:hyperlink>
      <w:r w:rsidRPr="00221BE1">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21BE1" w:rsidRDefault="00221BE1" w:rsidP="004830F2">
      <w:pPr>
        <w:rPr>
          <w:rFonts w:cs="Arial"/>
          <w:szCs w:val="28"/>
        </w:rPr>
      </w:pPr>
      <w:r>
        <w:rPr>
          <w:rFonts w:cs="Arial"/>
          <w:szCs w:val="28"/>
        </w:rPr>
        <w:t xml:space="preserve">(пункт 45 изложен в редакции </w:t>
      </w:r>
      <w:r w:rsidRPr="0087169B">
        <w:rPr>
          <w:rFonts w:cs="Arial"/>
          <w:szCs w:val="28"/>
        </w:rPr>
        <w:t>постановлени</w:t>
      </w:r>
      <w:r>
        <w:rPr>
          <w:rFonts w:cs="Arial"/>
          <w:szCs w:val="28"/>
        </w:rPr>
        <w:t xml:space="preserve">я </w:t>
      </w:r>
      <w:r w:rsidRPr="0087169B">
        <w:rPr>
          <w:rFonts w:cs="Arial"/>
          <w:szCs w:val="28"/>
        </w:rPr>
        <w:t>Администрации</w:t>
      </w:r>
      <w:r>
        <w:rPr>
          <w:rFonts w:cs="Arial"/>
          <w:szCs w:val="28"/>
        </w:rPr>
        <w:t xml:space="preserve"> </w:t>
      </w:r>
      <w:hyperlink r:id="rId117"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от 25.04.2022</w:t>
        </w:r>
        <w:r w:rsidR="00C75D1B">
          <w:rPr>
            <w:rStyle w:val="af1"/>
            <w:rFonts w:cs="Arial"/>
            <w:szCs w:val="28"/>
          </w:rPr>
          <w:t xml:space="preserve">                   </w:t>
        </w:r>
        <w:r w:rsidRPr="00D47745">
          <w:rPr>
            <w:rStyle w:val="af1"/>
            <w:rFonts w:cs="Arial"/>
            <w:szCs w:val="28"/>
          </w:rPr>
          <w:t xml:space="preserve"> № 603</w:t>
        </w:r>
      </w:hyperlink>
      <w:r>
        <w:rPr>
          <w:rFonts w:cs="Arial"/>
          <w:szCs w:val="28"/>
        </w:rPr>
        <w:t>)</w:t>
      </w:r>
    </w:p>
    <w:p w:rsidR="00221BE1" w:rsidRPr="00907B30" w:rsidRDefault="00221BE1" w:rsidP="00D2439A">
      <w:pPr>
        <w:shd w:val="clear" w:color="auto" w:fill="FFFFFF"/>
        <w:ind w:firstLine="709"/>
        <w:rPr>
          <w:rFonts w:cs="Arial"/>
          <w:szCs w:val="28"/>
        </w:rPr>
      </w:pPr>
    </w:p>
    <w:p w:rsidR="00B70BDE" w:rsidRDefault="00B70BDE" w:rsidP="004830F2">
      <w:r w:rsidRPr="00B70BDE">
        <w:t>45.1</w:t>
      </w:r>
      <w:r w:rsidR="00E66B69">
        <w:t>.</w:t>
      </w:r>
    </w:p>
    <w:p w:rsidR="00B70BDE" w:rsidRDefault="00B70BDE" w:rsidP="004830F2">
      <w:pPr>
        <w:rPr>
          <w:rFonts w:cs="Arial"/>
          <w:szCs w:val="28"/>
        </w:rPr>
      </w:pPr>
      <w:r>
        <w:rPr>
          <w:rFonts w:cs="Arial"/>
          <w:szCs w:val="28"/>
        </w:rPr>
        <w:lastRenderedPageBreak/>
        <w:t>(д</w:t>
      </w:r>
      <w:r w:rsidRPr="00B70BDE">
        <w:rPr>
          <w:rFonts w:cs="Arial"/>
          <w:szCs w:val="28"/>
        </w:rPr>
        <w:t>ополн</w:t>
      </w:r>
      <w:r>
        <w:rPr>
          <w:rFonts w:cs="Arial"/>
          <w:szCs w:val="28"/>
        </w:rPr>
        <w:t>ено</w:t>
      </w:r>
      <w:r w:rsidRPr="00B70BDE">
        <w:rPr>
          <w:rFonts w:cs="Arial"/>
          <w:szCs w:val="28"/>
        </w:rPr>
        <w:t xml:space="preserve"> пунктом 45.1 с заголовком </w:t>
      </w:r>
      <w:r w:rsidRPr="0087169B">
        <w:rPr>
          <w:rFonts w:cs="Arial"/>
          <w:szCs w:val="28"/>
        </w:rPr>
        <w:t>постановлени</w:t>
      </w:r>
      <w:r w:rsidR="00C75D1B">
        <w:rPr>
          <w:rFonts w:cs="Arial"/>
          <w:szCs w:val="28"/>
        </w:rPr>
        <w:t>ем</w:t>
      </w:r>
      <w:r w:rsidRPr="0087169B">
        <w:rPr>
          <w:rFonts w:cs="Arial"/>
          <w:szCs w:val="28"/>
        </w:rPr>
        <w:t xml:space="preserve"> Администрации</w:t>
      </w:r>
      <w:r w:rsidR="00C75D1B">
        <w:rPr>
          <w:rFonts w:cs="Arial"/>
          <w:szCs w:val="28"/>
        </w:rPr>
        <w:t xml:space="preserve">                           </w:t>
      </w:r>
      <w:r w:rsidRPr="0087169B">
        <w:rPr>
          <w:rFonts w:cs="Arial"/>
          <w:szCs w:val="28"/>
        </w:rPr>
        <w:t xml:space="preserve"> </w:t>
      </w:r>
      <w:hyperlink r:id="rId118" w:tooltip="постановление от 27.12.2021 0:00:00 №1560 Администрация Березовского района&#10;&#10;О внесении изменений в постановление администрации Березовского района от 25.12.2019 № 1521 " w:history="1">
        <w:r w:rsidRPr="0087169B">
          <w:rPr>
            <w:rStyle w:val="af1"/>
            <w:rFonts w:cs="Arial"/>
            <w:szCs w:val="28"/>
          </w:rPr>
          <w:t>от 27.12.2021 № 1560</w:t>
        </w:r>
      </w:hyperlink>
      <w:r w:rsidRPr="0087169B">
        <w:rPr>
          <w:rFonts w:cs="Arial"/>
          <w:szCs w:val="28"/>
        </w:rPr>
        <w:t>)</w:t>
      </w:r>
    </w:p>
    <w:p w:rsidR="00DD3222" w:rsidRDefault="00DD3222" w:rsidP="00DD3222">
      <w:r>
        <w:rPr>
          <w:rFonts w:cs="Arial"/>
          <w:szCs w:val="28"/>
        </w:rPr>
        <w:t xml:space="preserve">(пункт 45.1 с заголовком утратил силу постановлением Администрации                   </w:t>
      </w:r>
      <w:hyperlink r:id="rId119"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1F4620">
          <w:rPr>
            <w:rStyle w:val="af1"/>
            <w:rFonts w:cs="Arial"/>
            <w:szCs w:val="28"/>
          </w:rPr>
          <w:t>от 02.12.2025 № 920</w:t>
        </w:r>
      </w:hyperlink>
      <w:r>
        <w:t>)</w:t>
      </w:r>
    </w:p>
    <w:p w:rsidR="00221BE1" w:rsidRDefault="00221BE1" w:rsidP="00221BE1">
      <w:pPr>
        <w:tabs>
          <w:tab w:val="left" w:pos="567"/>
        </w:tabs>
        <w:ind w:firstLine="709"/>
        <w:rPr>
          <w:rFonts w:cs="Arial"/>
          <w:szCs w:val="28"/>
        </w:rPr>
      </w:pPr>
    </w:p>
    <w:p w:rsidR="00221BE1" w:rsidRPr="00DD3222" w:rsidRDefault="00221BE1" w:rsidP="00221BE1">
      <w:pPr>
        <w:tabs>
          <w:tab w:val="left" w:pos="567"/>
        </w:tabs>
        <w:ind w:firstLine="709"/>
        <w:jc w:val="center"/>
        <w:rPr>
          <w:rFonts w:cs="Arial"/>
          <w:b/>
          <w:szCs w:val="28"/>
        </w:rPr>
      </w:pPr>
      <w:r w:rsidRPr="00DD3222">
        <w:rPr>
          <w:rFonts w:cs="Arial"/>
          <w:b/>
          <w:szCs w:val="28"/>
        </w:rPr>
        <w:t>Порядок исправления допущенных опечаток и ошибок в выданных в результате предоставления муниципальной услуги документах</w:t>
      </w:r>
    </w:p>
    <w:p w:rsidR="00221BE1" w:rsidRPr="00221BE1" w:rsidRDefault="00221BE1" w:rsidP="00221BE1">
      <w:pPr>
        <w:tabs>
          <w:tab w:val="left" w:pos="567"/>
        </w:tabs>
        <w:ind w:firstLine="709"/>
        <w:rPr>
          <w:rFonts w:cs="Arial"/>
          <w:szCs w:val="28"/>
        </w:rPr>
      </w:pPr>
    </w:p>
    <w:p w:rsidR="00221BE1" w:rsidRPr="00221BE1" w:rsidRDefault="00221BE1" w:rsidP="004830F2">
      <w:r w:rsidRPr="00221BE1">
        <w:t>45.2. В случае обнаружения заявителем допущенных в выданных в результате предоставления услуги документах опечаток и ошибок заявитель направляет в отдел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221BE1" w:rsidRPr="00221BE1" w:rsidRDefault="00221BE1" w:rsidP="004830F2">
      <w:r w:rsidRPr="00221BE1">
        <w:t>Заявление по внесению изменений в выданные в результате предоставления услуги документы подлежит регистрации в день его поступления в отдел.</w:t>
      </w:r>
    </w:p>
    <w:p w:rsidR="00221BE1" w:rsidRPr="00221BE1" w:rsidRDefault="00221BE1" w:rsidP="004830F2">
      <w:proofErr w:type="gramStart"/>
      <w:r w:rsidRPr="00221BE1">
        <w:t>Отдел  осуществляет</w:t>
      </w:r>
      <w:proofErr w:type="gramEnd"/>
      <w:r w:rsidRPr="00221BE1">
        <w:t xml:space="preserve">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221BE1" w:rsidRPr="00221BE1" w:rsidRDefault="00221BE1" w:rsidP="004830F2">
      <w:r w:rsidRPr="00221BE1">
        <w:t>Основаниями для отказа в исправлении допущенных опечаток и ошибок в выданных в результате предоставления услуги документов являются:</w:t>
      </w:r>
    </w:p>
    <w:p w:rsidR="00221BE1" w:rsidRPr="00221BE1" w:rsidRDefault="00221BE1" w:rsidP="004830F2">
      <w:r w:rsidRPr="00221BE1">
        <w:t>- несоответствие заявителя кругу лиц, указанных в пункте 2 настоящего административного регламента;</w:t>
      </w:r>
    </w:p>
    <w:p w:rsidR="00221BE1" w:rsidRDefault="00221BE1" w:rsidP="004830F2">
      <w:r w:rsidRPr="00221BE1">
        <w:t xml:space="preserve">- отсутствие факта допущения опечаток и ошибок. </w:t>
      </w:r>
    </w:p>
    <w:p w:rsidR="00221BE1" w:rsidRDefault="00221BE1" w:rsidP="004830F2">
      <w:r>
        <w:t>(</w:t>
      </w:r>
      <w:r w:rsidRPr="00221BE1">
        <w:t>дополн</w:t>
      </w:r>
      <w:r>
        <w:t>ено</w:t>
      </w:r>
      <w:r w:rsidR="00C75D1B">
        <w:t xml:space="preserve"> пунктом 45.2 с заголовком</w:t>
      </w:r>
      <w:r w:rsidRPr="00221BE1">
        <w:t xml:space="preserve"> </w:t>
      </w:r>
      <w:r w:rsidRPr="0087169B">
        <w:t>постановлени</w:t>
      </w:r>
      <w:r>
        <w:t xml:space="preserve">ем </w:t>
      </w:r>
      <w:r w:rsidRPr="0087169B">
        <w:t>Администрации</w:t>
      </w:r>
      <w:r>
        <w:t xml:space="preserve"> </w:t>
      </w:r>
      <w:r w:rsidR="00C75D1B">
        <w:t xml:space="preserve">                      </w:t>
      </w:r>
      <w:hyperlink r:id="rId120" w:tooltip="постановление от 25.04.2022 0:00:00 №603 Администрация Березовского района&#10;&#10;О внесении изменений в постановление администрации Березовского района от 25.12.2019 № 1521 " w:history="1">
        <w:r w:rsidRPr="00D47745">
          <w:rPr>
            <w:rStyle w:val="af1"/>
            <w:rFonts w:cs="Arial"/>
            <w:szCs w:val="28"/>
          </w:rPr>
          <w:t>от 25.04.2022 № 603</w:t>
        </w:r>
      </w:hyperlink>
      <w:r>
        <w:t>)</w:t>
      </w:r>
    </w:p>
    <w:p w:rsidR="001A4754" w:rsidRPr="00C75D1B" w:rsidRDefault="001A4754" w:rsidP="001A4754">
      <w:pPr>
        <w:autoSpaceDE w:val="0"/>
        <w:autoSpaceDN w:val="0"/>
        <w:adjustRightInd w:val="0"/>
        <w:outlineLvl w:val="1"/>
        <w:rPr>
          <w:rFonts w:cs="Arial"/>
          <w:sz w:val="30"/>
          <w:szCs w:val="30"/>
        </w:rPr>
      </w:pPr>
    </w:p>
    <w:p w:rsidR="001A4754" w:rsidRPr="00C75D1B" w:rsidRDefault="001A4754" w:rsidP="001A4754">
      <w:pPr>
        <w:autoSpaceDE w:val="0"/>
        <w:autoSpaceDN w:val="0"/>
        <w:adjustRightInd w:val="0"/>
        <w:jc w:val="center"/>
        <w:outlineLvl w:val="1"/>
        <w:rPr>
          <w:rFonts w:cs="Arial"/>
          <w:b/>
          <w:bCs/>
          <w:iCs/>
          <w:sz w:val="30"/>
          <w:szCs w:val="30"/>
        </w:rPr>
      </w:pPr>
      <w:r w:rsidRPr="00C75D1B">
        <w:rPr>
          <w:rFonts w:cs="Arial"/>
          <w:b/>
          <w:bCs/>
          <w:iCs/>
          <w:sz w:val="30"/>
          <w:szCs w:val="30"/>
        </w:rPr>
        <w:t>IV. Формы контроля за исполнением административного регламента</w:t>
      </w:r>
    </w:p>
    <w:p w:rsidR="00907B30" w:rsidRPr="00907B30" w:rsidRDefault="00907B30" w:rsidP="001A4754">
      <w:pPr>
        <w:autoSpaceDE w:val="0"/>
        <w:autoSpaceDN w:val="0"/>
        <w:adjustRightInd w:val="0"/>
        <w:rPr>
          <w:rFonts w:cs="Arial"/>
          <w:szCs w:val="28"/>
        </w:rPr>
      </w:pPr>
    </w:p>
    <w:p w:rsidR="00FE2780" w:rsidRDefault="00FE2780" w:rsidP="00FE2780">
      <w:r>
        <w:rPr>
          <w:rFonts w:cs="Arial"/>
          <w:szCs w:val="28"/>
        </w:rPr>
        <w:t xml:space="preserve">(раздел </w:t>
      </w:r>
      <w:r>
        <w:rPr>
          <w:rFonts w:cs="Arial"/>
          <w:szCs w:val="28"/>
          <w:lang w:val="en-US"/>
        </w:rPr>
        <w:t>IV</w:t>
      </w:r>
      <w:r>
        <w:rPr>
          <w:rFonts w:cs="Arial"/>
          <w:szCs w:val="28"/>
        </w:rPr>
        <w:t xml:space="preserve"> утратил силу </w:t>
      </w:r>
      <w:r>
        <w:t xml:space="preserve">постановлением Администрации </w:t>
      </w:r>
      <w:hyperlink r:id="rId121"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r>
        <w:t>)</w:t>
      </w:r>
    </w:p>
    <w:p w:rsidR="00907B30" w:rsidRPr="00FE2780" w:rsidRDefault="00907B30" w:rsidP="003E3DA7">
      <w:pPr>
        <w:autoSpaceDE w:val="0"/>
        <w:autoSpaceDN w:val="0"/>
        <w:adjustRightInd w:val="0"/>
        <w:outlineLvl w:val="1"/>
        <w:rPr>
          <w:rFonts w:cs="Arial"/>
          <w:szCs w:val="28"/>
        </w:rPr>
      </w:pPr>
    </w:p>
    <w:p w:rsidR="00FE2780" w:rsidRPr="00907B30" w:rsidRDefault="00FE2780" w:rsidP="003E3DA7">
      <w:pPr>
        <w:autoSpaceDE w:val="0"/>
        <w:autoSpaceDN w:val="0"/>
        <w:adjustRightInd w:val="0"/>
        <w:outlineLvl w:val="1"/>
        <w:rPr>
          <w:rFonts w:cs="Arial"/>
          <w:szCs w:val="28"/>
        </w:rPr>
      </w:pPr>
    </w:p>
    <w:p w:rsidR="004D2172" w:rsidRPr="00C75D1B" w:rsidRDefault="004D2172" w:rsidP="004D2172">
      <w:pPr>
        <w:widowControl w:val="0"/>
        <w:autoSpaceDE w:val="0"/>
        <w:autoSpaceDN w:val="0"/>
        <w:adjustRightInd w:val="0"/>
        <w:ind w:firstLine="709"/>
        <w:jc w:val="center"/>
        <w:rPr>
          <w:rFonts w:eastAsia="Calibri" w:cs="Arial"/>
          <w:b/>
          <w:sz w:val="30"/>
          <w:szCs w:val="30"/>
          <w:lang w:eastAsia="en-US"/>
        </w:rPr>
      </w:pPr>
      <w:r w:rsidRPr="00C75D1B">
        <w:rPr>
          <w:rFonts w:cs="Arial"/>
          <w:b/>
          <w:sz w:val="30"/>
          <w:szCs w:val="30"/>
        </w:rPr>
        <w:t>V</w:t>
      </w:r>
      <w:r w:rsidRPr="00C75D1B">
        <w:rPr>
          <w:rFonts w:eastAsia="Calibri" w:cs="Arial"/>
          <w:b/>
          <w:sz w:val="30"/>
          <w:szCs w:val="30"/>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w:t>
      </w:r>
      <w:r w:rsidR="00907B30" w:rsidRPr="00C75D1B">
        <w:rPr>
          <w:rFonts w:eastAsia="Calibri" w:cs="Arial"/>
          <w:b/>
          <w:sz w:val="30"/>
          <w:szCs w:val="30"/>
          <w:lang w:eastAsia="en-US"/>
        </w:rPr>
        <w:t xml:space="preserve"> </w:t>
      </w:r>
      <w:r w:rsidRPr="00C75D1B">
        <w:rPr>
          <w:rFonts w:eastAsia="Calibri" w:cs="Arial"/>
          <w:b/>
          <w:sz w:val="30"/>
          <w:szCs w:val="30"/>
          <w:lang w:eastAsia="en-US"/>
        </w:rPr>
        <w:t>работников</w:t>
      </w:r>
    </w:p>
    <w:p w:rsidR="004D2172" w:rsidRDefault="004D2172" w:rsidP="004D2172">
      <w:pPr>
        <w:widowControl w:val="0"/>
        <w:autoSpaceDE w:val="0"/>
        <w:autoSpaceDN w:val="0"/>
        <w:adjustRightInd w:val="0"/>
        <w:ind w:firstLine="709"/>
        <w:jc w:val="center"/>
        <w:rPr>
          <w:rFonts w:cs="Arial"/>
          <w:szCs w:val="28"/>
        </w:rPr>
      </w:pPr>
    </w:p>
    <w:p w:rsidR="00FE2780" w:rsidRDefault="00FE2780" w:rsidP="00FE2780">
      <w:r>
        <w:rPr>
          <w:rFonts w:cs="Arial"/>
          <w:szCs w:val="28"/>
        </w:rPr>
        <w:t xml:space="preserve">(раздел </w:t>
      </w:r>
      <w:r>
        <w:rPr>
          <w:rFonts w:cs="Arial"/>
          <w:szCs w:val="28"/>
          <w:lang w:val="en-US"/>
        </w:rPr>
        <w:t>V</w:t>
      </w:r>
      <w:r>
        <w:rPr>
          <w:rFonts w:cs="Arial"/>
          <w:szCs w:val="28"/>
        </w:rPr>
        <w:t xml:space="preserve"> утратил силу </w:t>
      </w:r>
      <w:r>
        <w:t xml:space="preserve">постановлением Администрации </w:t>
      </w:r>
      <w:hyperlink r:id="rId122" w:tooltip="постановление от 12.05.2025 0:00:00 №374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Pr="00FE2780">
          <w:rPr>
            <w:rStyle w:val="af1"/>
          </w:rPr>
          <w:t>от 12.05.2025 № 374</w:t>
        </w:r>
      </w:hyperlink>
      <w:r>
        <w:t>)</w:t>
      </w:r>
    </w:p>
    <w:p w:rsidR="00FE2780" w:rsidRPr="00907B30" w:rsidRDefault="00FE2780" w:rsidP="004D2172">
      <w:pPr>
        <w:widowControl w:val="0"/>
        <w:autoSpaceDE w:val="0"/>
        <w:autoSpaceDN w:val="0"/>
        <w:adjustRightInd w:val="0"/>
        <w:ind w:firstLine="709"/>
        <w:jc w:val="center"/>
        <w:rPr>
          <w:rFonts w:cs="Arial"/>
          <w:szCs w:val="28"/>
        </w:rPr>
      </w:pPr>
    </w:p>
    <w:p w:rsidR="00DD3222" w:rsidRDefault="00DD3222" w:rsidP="009855BD">
      <w:pPr>
        <w:tabs>
          <w:tab w:val="left" w:pos="9781"/>
          <w:tab w:val="left" w:pos="10490"/>
        </w:tabs>
        <w:autoSpaceDE w:val="0"/>
        <w:autoSpaceDN w:val="0"/>
        <w:adjustRightInd w:val="0"/>
        <w:ind w:firstLine="709"/>
        <w:outlineLvl w:val="1"/>
        <w:rPr>
          <w:rFonts w:eastAsia="Calibri" w:cs="Arial"/>
          <w:szCs w:val="28"/>
          <w:lang w:eastAsia="en-US"/>
        </w:rPr>
      </w:pPr>
    </w:p>
    <w:p w:rsidR="00DD3222" w:rsidRDefault="00DD3222" w:rsidP="00DD3222">
      <w:pPr>
        <w:ind w:right="-2" w:firstLine="709"/>
        <w:rPr>
          <w:rFonts w:ascii="Times New Roman" w:hAnsi="Times New Roman"/>
          <w:bCs/>
          <w:kern w:val="32"/>
          <w:sz w:val="28"/>
          <w:szCs w:val="28"/>
        </w:rPr>
      </w:pPr>
      <w:r>
        <w:rPr>
          <w:iCs/>
          <w:sz w:val="28"/>
          <w:szCs w:val="28"/>
        </w:rPr>
        <w:t xml:space="preserve">дополнить разделом </w:t>
      </w:r>
      <w:r>
        <w:rPr>
          <w:sz w:val="28"/>
          <w:szCs w:val="28"/>
        </w:rPr>
        <w:t>VI</w:t>
      </w:r>
      <w:r>
        <w:rPr>
          <w:iCs/>
          <w:sz w:val="28"/>
          <w:szCs w:val="28"/>
        </w:rPr>
        <w:t xml:space="preserve"> следующего содержания:</w:t>
      </w:r>
    </w:p>
    <w:p w:rsidR="00DD3222" w:rsidRDefault="00DD3222" w:rsidP="00DD3222">
      <w:pPr>
        <w:pStyle w:val="ConsPlusNormal"/>
        <w:ind w:right="1" w:firstLine="709"/>
        <w:jc w:val="both"/>
        <w:rPr>
          <w:rFonts w:ascii="Times New Roman" w:hAnsi="Times New Roman" w:cs="Times New Roman"/>
          <w:iCs/>
          <w:sz w:val="28"/>
          <w:szCs w:val="28"/>
        </w:rPr>
      </w:pPr>
      <w:r>
        <w:rPr>
          <w:rFonts w:ascii="Times New Roman" w:hAnsi="Times New Roman" w:cs="Times New Roman"/>
          <w:iCs/>
          <w:sz w:val="28"/>
          <w:szCs w:val="28"/>
        </w:rPr>
        <w:t>«</w:t>
      </w:r>
    </w:p>
    <w:p w:rsidR="00DD3222" w:rsidRPr="00FF4B07" w:rsidRDefault="00DD3222" w:rsidP="00FF4B07">
      <w:pPr>
        <w:pStyle w:val="2"/>
        <w:rPr>
          <w:rFonts w:ascii="Times New Roman" w:hAnsi="Times New Roman"/>
        </w:rPr>
      </w:pPr>
      <w:r>
        <w:t>V</w:t>
      </w:r>
      <w:r>
        <w:rPr>
          <w:lang w:val="en-US"/>
        </w:rPr>
        <w:t>I</w:t>
      </w:r>
      <w:r>
        <w:t>. Иные положения, предусмотренные нормативным правовым актом Правительства Российской Федерации</w:t>
      </w:r>
    </w:p>
    <w:p w:rsidR="00FF4B07" w:rsidRDefault="00FF4B07" w:rsidP="00FF4B07"/>
    <w:p w:rsidR="00DD3222" w:rsidRDefault="00DD3222" w:rsidP="00FF4B07">
      <w:r>
        <w:t>54. Иные положения, предусмотренные нормативным правовым актом Правительства Российской Федерации, отсутствуют.</w:t>
      </w:r>
    </w:p>
    <w:p w:rsidR="00FF4B07" w:rsidRDefault="00DD3222" w:rsidP="00FF4B07">
      <w:r>
        <w:rPr>
          <w:rFonts w:eastAsia="Calibri" w:cs="Arial"/>
          <w:szCs w:val="28"/>
          <w:lang w:eastAsia="en-US"/>
        </w:rPr>
        <w:lastRenderedPageBreak/>
        <w:t xml:space="preserve">(приложение дополнено разделом </w:t>
      </w:r>
      <w:r>
        <w:rPr>
          <w:sz w:val="28"/>
          <w:szCs w:val="28"/>
        </w:rPr>
        <w:t>VI</w:t>
      </w:r>
      <w:r>
        <w:rPr>
          <w:rFonts w:eastAsia="Calibri" w:cs="Arial"/>
          <w:szCs w:val="28"/>
          <w:lang w:eastAsia="en-US"/>
        </w:rPr>
        <w:t xml:space="preserve"> постановлением Администрации </w:t>
      </w:r>
      <w:r w:rsidR="00FF4B07">
        <w:rPr>
          <w:rFonts w:eastAsia="Calibri" w:cs="Arial"/>
          <w:szCs w:val="28"/>
          <w:lang w:eastAsia="en-US"/>
        </w:rPr>
        <w:t xml:space="preserve"> </w:t>
      </w:r>
      <w:r w:rsidR="00FF4B07">
        <w:t xml:space="preserve">                          </w:t>
      </w:r>
      <w:hyperlink r:id="rId123" w:tooltip="постановление от 02.12.2025 0:00:00 №920 Администрация Березовского района&#10;&#10;О внесении изменений в постановление администрации Березовского района от 25.12.2019 № 1521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и признании утратившими силу некоторых муниципальных правовых актов администрации Березовского района»&#10;" w:history="1">
        <w:r w:rsidR="00FF4B07" w:rsidRPr="001F4620">
          <w:rPr>
            <w:rStyle w:val="af1"/>
            <w:rFonts w:cs="Arial"/>
            <w:szCs w:val="28"/>
          </w:rPr>
          <w:t>от 02.12.2025 № 920</w:t>
        </w:r>
      </w:hyperlink>
      <w:r w:rsidR="00FF4B07">
        <w:t>)</w:t>
      </w:r>
    </w:p>
    <w:p w:rsidR="00907B30" w:rsidRPr="00907B30" w:rsidRDefault="00696225" w:rsidP="009855BD">
      <w:pPr>
        <w:tabs>
          <w:tab w:val="left" w:pos="9781"/>
          <w:tab w:val="left" w:pos="10490"/>
        </w:tabs>
        <w:autoSpaceDE w:val="0"/>
        <w:autoSpaceDN w:val="0"/>
        <w:adjustRightInd w:val="0"/>
        <w:ind w:firstLine="709"/>
        <w:outlineLvl w:val="1"/>
        <w:rPr>
          <w:rFonts w:eastAsia="Calibri" w:cs="Arial"/>
          <w:szCs w:val="28"/>
          <w:lang w:eastAsia="en-US"/>
        </w:rPr>
      </w:pPr>
      <w:r>
        <w:rPr>
          <w:rFonts w:eastAsia="Calibri" w:cs="Arial"/>
          <w:szCs w:val="28"/>
          <w:lang w:eastAsia="en-US"/>
        </w:rPr>
        <w:br w:type="page"/>
      </w:r>
      <w:r w:rsidR="00767D55">
        <w:rPr>
          <w:rFonts w:eastAsia="Calibri" w:cs="Arial"/>
          <w:szCs w:val="28"/>
          <w:lang w:eastAsia="en-US"/>
        </w:rPr>
        <w:lastRenderedPageBreak/>
        <w:t>(п</w:t>
      </w:r>
      <w:r w:rsidR="00767D55" w:rsidRPr="00767D55">
        <w:rPr>
          <w:rFonts w:eastAsia="Calibri" w:cs="Arial"/>
          <w:szCs w:val="28"/>
          <w:lang w:eastAsia="en-US"/>
        </w:rPr>
        <w:t>риложения 1, 2</w:t>
      </w:r>
      <w:r w:rsidR="00767D55">
        <w:rPr>
          <w:rFonts w:eastAsia="Calibri" w:cs="Arial"/>
          <w:szCs w:val="28"/>
          <w:lang w:eastAsia="en-US"/>
        </w:rPr>
        <w:t xml:space="preserve"> утратили силу постановлением Администрации </w:t>
      </w:r>
      <w:hyperlink r:id="rId124" w:tooltip="постановление от 02.12.2020 0:00:00 №1168 Администрация Березовского района&#10;&#10;О внесении изменений в постановление администрации Березовского района от 25.12.2019 № 1521 " w:history="1">
        <w:r w:rsidR="00767D55" w:rsidRPr="00767D55">
          <w:rPr>
            <w:rStyle w:val="af1"/>
            <w:rFonts w:eastAsia="Calibri" w:cs="Arial"/>
            <w:szCs w:val="28"/>
            <w:lang w:eastAsia="en-US"/>
          </w:rPr>
          <w:t>от 02.12.2020 № 1168</w:t>
        </w:r>
      </w:hyperlink>
      <w:r w:rsidR="00767D55">
        <w:rPr>
          <w:rFonts w:eastAsia="Calibri" w:cs="Arial"/>
          <w:szCs w:val="28"/>
          <w:lang w:eastAsia="en-US"/>
        </w:rPr>
        <w:t xml:space="preserve">) </w:t>
      </w:r>
    </w:p>
    <w:p w:rsidR="00907B30" w:rsidRDefault="00907B30" w:rsidP="001A4754">
      <w:pPr>
        <w:jc w:val="right"/>
        <w:rPr>
          <w:rFonts w:cs="Arial"/>
          <w:bCs/>
          <w:kern w:val="28"/>
          <w:szCs w:val="28"/>
        </w:rPr>
      </w:pPr>
    </w:p>
    <w:p w:rsidR="00907B30" w:rsidRDefault="00907B30" w:rsidP="001A4754">
      <w:pPr>
        <w:jc w:val="right"/>
        <w:rPr>
          <w:rFonts w:cs="Arial"/>
          <w:bCs/>
          <w:kern w:val="28"/>
          <w:szCs w:val="28"/>
        </w:rPr>
      </w:pPr>
    </w:p>
    <w:sectPr w:rsidR="00907B30" w:rsidSect="00C75D1B">
      <w:headerReference w:type="even" r:id="rId125"/>
      <w:headerReference w:type="default" r:id="rId126"/>
      <w:footerReference w:type="even" r:id="rId127"/>
      <w:footerReference w:type="default" r:id="rId128"/>
      <w:headerReference w:type="first" r:id="rId129"/>
      <w:footerReference w:type="first" r:id="rId130"/>
      <w:pgSz w:w="11906" w:h="16838"/>
      <w:pgMar w:top="1134" w:right="851" w:bottom="1134" w:left="1134" w:header="426"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2CF" w:rsidRDefault="007642CF" w:rsidP="004D686B">
      <w:r>
        <w:separator/>
      </w:r>
    </w:p>
  </w:endnote>
  <w:endnote w:type="continuationSeparator" w:id="0">
    <w:p w:rsidR="007642CF" w:rsidRDefault="007642CF" w:rsidP="004D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AAC" w:rsidRDefault="00E55AAC">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AAC" w:rsidRDefault="00E55AAC">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AAC" w:rsidRDefault="00E55AA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2CF" w:rsidRDefault="007642CF" w:rsidP="004D686B">
      <w:r>
        <w:separator/>
      </w:r>
    </w:p>
  </w:footnote>
  <w:footnote w:type="continuationSeparator" w:id="0">
    <w:p w:rsidR="007642CF" w:rsidRDefault="007642CF" w:rsidP="004D6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AAC" w:rsidRDefault="00E55AAC">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F35" w:rsidRDefault="00D90F35">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F35" w:rsidRDefault="00D90F35">
    <w:pPr>
      <w:pStyle w:val="aa"/>
      <w:jc w:val="center"/>
    </w:pPr>
  </w:p>
  <w:p w:rsidR="00D90F35" w:rsidRPr="000D6AE2" w:rsidRDefault="00D90F35" w:rsidP="000D6AE2">
    <w:pPr>
      <w:pStyle w:val="aa"/>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7992"/>
    <w:multiLevelType w:val="hybridMultilevel"/>
    <w:tmpl w:val="60703A7C"/>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1F92E60"/>
    <w:multiLevelType w:val="hybridMultilevel"/>
    <w:tmpl w:val="CD9EA582"/>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64A41D8"/>
    <w:multiLevelType w:val="hybridMultilevel"/>
    <w:tmpl w:val="146E3F8C"/>
    <w:lvl w:ilvl="0" w:tplc="0D7244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784654F"/>
    <w:multiLevelType w:val="hybridMultilevel"/>
    <w:tmpl w:val="B03463E0"/>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69677F"/>
    <w:multiLevelType w:val="hybridMultilevel"/>
    <w:tmpl w:val="5B262030"/>
    <w:lvl w:ilvl="0" w:tplc="2FE86780">
      <w:start w:val="1"/>
      <w:numFmt w:val="upperRoman"/>
      <w:lvlText w:val="%1."/>
      <w:lvlJc w:val="left"/>
      <w:pPr>
        <w:ind w:left="1080" w:hanging="720"/>
      </w:pPr>
      <w:rPr>
        <w:rFonts w:hint="default"/>
        <w:b/>
      </w:rPr>
    </w:lvl>
    <w:lvl w:ilvl="1" w:tplc="22662D7E">
      <w:start w:val="13"/>
      <w:numFmt w:val="decimal"/>
      <w:lvlText w:val="%2."/>
      <w:lvlJc w:val="left"/>
      <w:pPr>
        <w:ind w:left="2500" w:hanging="142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4776B3"/>
    <w:multiLevelType w:val="hybridMultilevel"/>
    <w:tmpl w:val="E564E65C"/>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A2D3A12"/>
    <w:multiLevelType w:val="multilevel"/>
    <w:tmpl w:val="328EE35A"/>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7" w15:restartNumberingAfterBreak="0">
    <w:nsid w:val="35360722"/>
    <w:multiLevelType w:val="hybridMultilevel"/>
    <w:tmpl w:val="99583B38"/>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5C166B4"/>
    <w:multiLevelType w:val="hybridMultilevel"/>
    <w:tmpl w:val="A32C7148"/>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3F012C6"/>
    <w:multiLevelType w:val="hybridMultilevel"/>
    <w:tmpl w:val="F8D6F19E"/>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AB52CE"/>
    <w:multiLevelType w:val="hybridMultilevel"/>
    <w:tmpl w:val="8AC66910"/>
    <w:lvl w:ilvl="0" w:tplc="9FFC056E">
      <w:start w:val="2"/>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85A760E"/>
    <w:multiLevelType w:val="hybridMultilevel"/>
    <w:tmpl w:val="A27A92CC"/>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C040C69"/>
    <w:multiLevelType w:val="hybridMultilevel"/>
    <w:tmpl w:val="7BAAC04A"/>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DD2452E"/>
    <w:multiLevelType w:val="hybridMultilevel"/>
    <w:tmpl w:val="956A9D2E"/>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EFD0BB5"/>
    <w:multiLevelType w:val="hybridMultilevel"/>
    <w:tmpl w:val="1A1E30E6"/>
    <w:lvl w:ilvl="0" w:tplc="107A7E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541E46E9"/>
    <w:multiLevelType w:val="hybridMultilevel"/>
    <w:tmpl w:val="14546252"/>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A9D7AEA"/>
    <w:multiLevelType w:val="hybridMultilevel"/>
    <w:tmpl w:val="95E4C1FE"/>
    <w:lvl w:ilvl="0" w:tplc="85687804">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616067F5"/>
    <w:multiLevelType w:val="multilevel"/>
    <w:tmpl w:val="E7A41E26"/>
    <w:lvl w:ilvl="0">
      <w:start w:val="1"/>
      <w:numFmt w:val="decimal"/>
      <w:lvlText w:val="%1."/>
      <w:lvlJc w:val="left"/>
      <w:pPr>
        <w:ind w:left="450" w:hanging="45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18" w15:restartNumberingAfterBreak="0">
    <w:nsid w:val="6219209D"/>
    <w:multiLevelType w:val="hybridMultilevel"/>
    <w:tmpl w:val="C736D7B4"/>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541460F"/>
    <w:multiLevelType w:val="hybridMultilevel"/>
    <w:tmpl w:val="A55E9A32"/>
    <w:lvl w:ilvl="0" w:tplc="2C44961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6B90460D"/>
    <w:multiLevelType w:val="hybridMultilevel"/>
    <w:tmpl w:val="6A5820F4"/>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3A2D9A"/>
    <w:multiLevelType w:val="hybridMultilevel"/>
    <w:tmpl w:val="82407A46"/>
    <w:lvl w:ilvl="0" w:tplc="AA76DD8A">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6E212BDF"/>
    <w:multiLevelType w:val="hybridMultilevel"/>
    <w:tmpl w:val="6E4E0082"/>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805608"/>
    <w:multiLevelType w:val="hybridMultilevel"/>
    <w:tmpl w:val="632036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3C52587"/>
    <w:multiLevelType w:val="hybridMultilevel"/>
    <w:tmpl w:val="E2021476"/>
    <w:lvl w:ilvl="0" w:tplc="604225DC">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7966049D"/>
    <w:multiLevelType w:val="hybridMultilevel"/>
    <w:tmpl w:val="8FC29F28"/>
    <w:lvl w:ilvl="0" w:tplc="788C0F9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7B216B64"/>
    <w:multiLevelType w:val="hybridMultilevel"/>
    <w:tmpl w:val="6DA85FDA"/>
    <w:lvl w:ilvl="0" w:tplc="985A5C32">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7F594E94"/>
    <w:multiLevelType w:val="hybridMultilevel"/>
    <w:tmpl w:val="AF40B12E"/>
    <w:lvl w:ilvl="0" w:tplc="5CDE396C">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1"/>
  </w:num>
  <w:num w:numId="3">
    <w:abstractNumId w:val="13"/>
  </w:num>
  <w:num w:numId="4">
    <w:abstractNumId w:val="27"/>
  </w:num>
  <w:num w:numId="5">
    <w:abstractNumId w:val="5"/>
  </w:num>
  <w:num w:numId="6">
    <w:abstractNumId w:val="3"/>
  </w:num>
  <w:num w:numId="7">
    <w:abstractNumId w:val="18"/>
  </w:num>
  <w:num w:numId="8">
    <w:abstractNumId w:val="15"/>
  </w:num>
  <w:num w:numId="9">
    <w:abstractNumId w:val="9"/>
  </w:num>
  <w:num w:numId="10">
    <w:abstractNumId w:val="22"/>
  </w:num>
  <w:num w:numId="11">
    <w:abstractNumId w:val="12"/>
  </w:num>
  <w:num w:numId="12">
    <w:abstractNumId w:val="0"/>
  </w:num>
  <w:num w:numId="13">
    <w:abstractNumId w:val="1"/>
  </w:num>
  <w:num w:numId="14">
    <w:abstractNumId w:val="8"/>
  </w:num>
  <w:num w:numId="15">
    <w:abstractNumId w:val="20"/>
  </w:num>
  <w:num w:numId="16">
    <w:abstractNumId w:val="23"/>
  </w:num>
  <w:num w:numId="17">
    <w:abstractNumId w:val="25"/>
  </w:num>
  <w:num w:numId="18">
    <w:abstractNumId w:val="2"/>
  </w:num>
  <w:num w:numId="19">
    <w:abstractNumId w:val="14"/>
  </w:num>
  <w:num w:numId="20">
    <w:abstractNumId w:val="17"/>
  </w:num>
  <w:num w:numId="21">
    <w:abstractNumId w:val="6"/>
  </w:num>
  <w:num w:numId="22">
    <w:abstractNumId w:val="21"/>
  </w:num>
  <w:num w:numId="23">
    <w:abstractNumId w:val="24"/>
  </w:num>
  <w:num w:numId="24">
    <w:abstractNumId w:val="16"/>
  </w:num>
  <w:num w:numId="25">
    <w:abstractNumId w:val="26"/>
  </w:num>
  <w:num w:numId="26">
    <w:abstractNumId w:val="10"/>
  </w:num>
  <w:num w:numId="27">
    <w:abstractNumId w:val="19"/>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C3C"/>
    <w:rsid w:val="0000154B"/>
    <w:rsid w:val="00004728"/>
    <w:rsid w:val="00010C53"/>
    <w:rsid w:val="00034783"/>
    <w:rsid w:val="0005039B"/>
    <w:rsid w:val="00051064"/>
    <w:rsid w:val="00053096"/>
    <w:rsid w:val="00062822"/>
    <w:rsid w:val="00062D2F"/>
    <w:rsid w:val="000679C8"/>
    <w:rsid w:val="000767DB"/>
    <w:rsid w:val="00076C83"/>
    <w:rsid w:val="00076E3B"/>
    <w:rsid w:val="0008095E"/>
    <w:rsid w:val="000A4CFE"/>
    <w:rsid w:val="000B16B5"/>
    <w:rsid w:val="000D45B6"/>
    <w:rsid w:val="000D6AE2"/>
    <w:rsid w:val="000D6EFA"/>
    <w:rsid w:val="000D7CF1"/>
    <w:rsid w:val="000F3802"/>
    <w:rsid w:val="000F6B3F"/>
    <w:rsid w:val="00103C1A"/>
    <w:rsid w:val="00106135"/>
    <w:rsid w:val="00106820"/>
    <w:rsid w:val="001117CE"/>
    <w:rsid w:val="00112E91"/>
    <w:rsid w:val="00113CC7"/>
    <w:rsid w:val="001239BF"/>
    <w:rsid w:val="00143C02"/>
    <w:rsid w:val="00146903"/>
    <w:rsid w:val="00153BE1"/>
    <w:rsid w:val="0015598C"/>
    <w:rsid w:val="00156F85"/>
    <w:rsid w:val="00164C66"/>
    <w:rsid w:val="001803CC"/>
    <w:rsid w:val="001A4754"/>
    <w:rsid w:val="001B33F2"/>
    <w:rsid w:val="001B426D"/>
    <w:rsid w:val="001B7950"/>
    <w:rsid w:val="001F121D"/>
    <w:rsid w:val="001F1E41"/>
    <w:rsid w:val="001F4620"/>
    <w:rsid w:val="001F504A"/>
    <w:rsid w:val="001F76FB"/>
    <w:rsid w:val="00202C08"/>
    <w:rsid w:val="00206BB1"/>
    <w:rsid w:val="002070C6"/>
    <w:rsid w:val="002206F0"/>
    <w:rsid w:val="002209D5"/>
    <w:rsid w:val="00221BE1"/>
    <w:rsid w:val="002220B3"/>
    <w:rsid w:val="002245DA"/>
    <w:rsid w:val="0022680F"/>
    <w:rsid w:val="002375BD"/>
    <w:rsid w:val="00251BE0"/>
    <w:rsid w:val="00264E41"/>
    <w:rsid w:val="00275E73"/>
    <w:rsid w:val="00281573"/>
    <w:rsid w:val="002919E6"/>
    <w:rsid w:val="0029585F"/>
    <w:rsid w:val="002B302C"/>
    <w:rsid w:val="002B3630"/>
    <w:rsid w:val="002C5C4B"/>
    <w:rsid w:val="002D131A"/>
    <w:rsid w:val="002D2146"/>
    <w:rsid w:val="002D6BAE"/>
    <w:rsid w:val="002E4C90"/>
    <w:rsid w:val="002E7616"/>
    <w:rsid w:val="00302555"/>
    <w:rsid w:val="0031248D"/>
    <w:rsid w:val="00322BB2"/>
    <w:rsid w:val="00334B1F"/>
    <w:rsid w:val="00340A0A"/>
    <w:rsid w:val="00344997"/>
    <w:rsid w:val="00350D5D"/>
    <w:rsid w:val="00351CFC"/>
    <w:rsid w:val="003552A5"/>
    <w:rsid w:val="003561BB"/>
    <w:rsid w:val="00373481"/>
    <w:rsid w:val="00373C75"/>
    <w:rsid w:val="0038676E"/>
    <w:rsid w:val="00393F01"/>
    <w:rsid w:val="00397FC0"/>
    <w:rsid w:val="003A41DE"/>
    <w:rsid w:val="003B53AA"/>
    <w:rsid w:val="003C4558"/>
    <w:rsid w:val="003D03A5"/>
    <w:rsid w:val="003D2376"/>
    <w:rsid w:val="003E3DA7"/>
    <w:rsid w:val="003E4885"/>
    <w:rsid w:val="003E6B03"/>
    <w:rsid w:val="003F2EF5"/>
    <w:rsid w:val="003F32A3"/>
    <w:rsid w:val="00410332"/>
    <w:rsid w:val="00432C59"/>
    <w:rsid w:val="004358E3"/>
    <w:rsid w:val="00444A53"/>
    <w:rsid w:val="0044767E"/>
    <w:rsid w:val="004547DB"/>
    <w:rsid w:val="00455249"/>
    <w:rsid w:val="0046471F"/>
    <w:rsid w:val="00482EEB"/>
    <w:rsid w:val="004830F2"/>
    <w:rsid w:val="00491917"/>
    <w:rsid w:val="004A3EB7"/>
    <w:rsid w:val="004A7E28"/>
    <w:rsid w:val="004B59A8"/>
    <w:rsid w:val="004C2684"/>
    <w:rsid w:val="004C270C"/>
    <w:rsid w:val="004C45D8"/>
    <w:rsid w:val="004C5603"/>
    <w:rsid w:val="004C6A12"/>
    <w:rsid w:val="004D2172"/>
    <w:rsid w:val="004D686B"/>
    <w:rsid w:val="004E2010"/>
    <w:rsid w:val="0050025E"/>
    <w:rsid w:val="005109B9"/>
    <w:rsid w:val="0051110A"/>
    <w:rsid w:val="0051374E"/>
    <w:rsid w:val="00517199"/>
    <w:rsid w:val="005357A0"/>
    <w:rsid w:val="00540CF0"/>
    <w:rsid w:val="005569C6"/>
    <w:rsid w:val="00557299"/>
    <w:rsid w:val="0059029E"/>
    <w:rsid w:val="00590AFF"/>
    <w:rsid w:val="005A1519"/>
    <w:rsid w:val="005A3152"/>
    <w:rsid w:val="005A32B6"/>
    <w:rsid w:val="005B0870"/>
    <w:rsid w:val="005B33E7"/>
    <w:rsid w:val="005B78B7"/>
    <w:rsid w:val="005C0C89"/>
    <w:rsid w:val="005C1FB6"/>
    <w:rsid w:val="005C4176"/>
    <w:rsid w:val="005C5F27"/>
    <w:rsid w:val="005D40EA"/>
    <w:rsid w:val="005E1C9A"/>
    <w:rsid w:val="005E4CB8"/>
    <w:rsid w:val="00602F8B"/>
    <w:rsid w:val="00611BD7"/>
    <w:rsid w:val="00621576"/>
    <w:rsid w:val="00621E56"/>
    <w:rsid w:val="00624423"/>
    <w:rsid w:val="00627F07"/>
    <w:rsid w:val="00631A08"/>
    <w:rsid w:val="00640E0C"/>
    <w:rsid w:val="00652C27"/>
    <w:rsid w:val="006540AA"/>
    <w:rsid w:val="00665739"/>
    <w:rsid w:val="00672B73"/>
    <w:rsid w:val="00675FC9"/>
    <w:rsid w:val="006812B5"/>
    <w:rsid w:val="006861B7"/>
    <w:rsid w:val="00695CD2"/>
    <w:rsid w:val="00696225"/>
    <w:rsid w:val="006B793B"/>
    <w:rsid w:val="006C5BF1"/>
    <w:rsid w:val="006D2A41"/>
    <w:rsid w:val="006D3DA0"/>
    <w:rsid w:val="006F06FA"/>
    <w:rsid w:val="006F3A4F"/>
    <w:rsid w:val="006F4DDE"/>
    <w:rsid w:val="006F6A58"/>
    <w:rsid w:val="00700EDF"/>
    <w:rsid w:val="00701DAF"/>
    <w:rsid w:val="0070294E"/>
    <w:rsid w:val="00702A22"/>
    <w:rsid w:val="00705F5A"/>
    <w:rsid w:val="00713F03"/>
    <w:rsid w:val="00730011"/>
    <w:rsid w:val="007330A4"/>
    <w:rsid w:val="007335F6"/>
    <w:rsid w:val="00747DEB"/>
    <w:rsid w:val="007540FA"/>
    <w:rsid w:val="00762087"/>
    <w:rsid w:val="007642CF"/>
    <w:rsid w:val="00767D55"/>
    <w:rsid w:val="007735A7"/>
    <w:rsid w:val="00773A3D"/>
    <w:rsid w:val="007865E0"/>
    <w:rsid w:val="00795986"/>
    <w:rsid w:val="00796537"/>
    <w:rsid w:val="007977D8"/>
    <w:rsid w:val="007A0391"/>
    <w:rsid w:val="007A6A91"/>
    <w:rsid w:val="007B0EB1"/>
    <w:rsid w:val="007B1561"/>
    <w:rsid w:val="007B185A"/>
    <w:rsid w:val="007B3531"/>
    <w:rsid w:val="007C1C3C"/>
    <w:rsid w:val="007C2CCD"/>
    <w:rsid w:val="007D2422"/>
    <w:rsid w:val="007D55DF"/>
    <w:rsid w:val="007D66EC"/>
    <w:rsid w:val="007E36D2"/>
    <w:rsid w:val="007E4C27"/>
    <w:rsid w:val="007F6C3C"/>
    <w:rsid w:val="007F773B"/>
    <w:rsid w:val="00810B9A"/>
    <w:rsid w:val="00823054"/>
    <w:rsid w:val="00825A75"/>
    <w:rsid w:val="00842658"/>
    <w:rsid w:val="00851D19"/>
    <w:rsid w:val="00852AE0"/>
    <w:rsid w:val="00853B70"/>
    <w:rsid w:val="0087159D"/>
    <w:rsid w:val="0087169B"/>
    <w:rsid w:val="0087413C"/>
    <w:rsid w:val="008746A6"/>
    <w:rsid w:val="00877A08"/>
    <w:rsid w:val="00886094"/>
    <w:rsid w:val="008914D3"/>
    <w:rsid w:val="008A531E"/>
    <w:rsid w:val="008C4C44"/>
    <w:rsid w:val="008D08D1"/>
    <w:rsid w:val="008D4C9C"/>
    <w:rsid w:val="008E3E0B"/>
    <w:rsid w:val="008E4FB9"/>
    <w:rsid w:val="008E5151"/>
    <w:rsid w:val="00907B30"/>
    <w:rsid w:val="00916CCC"/>
    <w:rsid w:val="00927AFB"/>
    <w:rsid w:val="00930681"/>
    <w:rsid w:val="00932522"/>
    <w:rsid w:val="00933FE4"/>
    <w:rsid w:val="009411E6"/>
    <w:rsid w:val="00951774"/>
    <w:rsid w:val="0096377F"/>
    <w:rsid w:val="00963C5B"/>
    <w:rsid w:val="0097056A"/>
    <w:rsid w:val="009735C4"/>
    <w:rsid w:val="009855BD"/>
    <w:rsid w:val="00986545"/>
    <w:rsid w:val="0099403F"/>
    <w:rsid w:val="00994ED9"/>
    <w:rsid w:val="009B16BC"/>
    <w:rsid w:val="009B779C"/>
    <w:rsid w:val="009C373E"/>
    <w:rsid w:val="009C373F"/>
    <w:rsid w:val="009D008C"/>
    <w:rsid w:val="009D3351"/>
    <w:rsid w:val="009D7C45"/>
    <w:rsid w:val="009E0097"/>
    <w:rsid w:val="009F274E"/>
    <w:rsid w:val="009F3EAC"/>
    <w:rsid w:val="00A0302C"/>
    <w:rsid w:val="00A10792"/>
    <w:rsid w:val="00A12EB0"/>
    <w:rsid w:val="00A17AE5"/>
    <w:rsid w:val="00A32C01"/>
    <w:rsid w:val="00A35968"/>
    <w:rsid w:val="00A402A5"/>
    <w:rsid w:val="00A55ECC"/>
    <w:rsid w:val="00A57741"/>
    <w:rsid w:val="00A579A3"/>
    <w:rsid w:val="00A75CB1"/>
    <w:rsid w:val="00A75EDB"/>
    <w:rsid w:val="00A83D8F"/>
    <w:rsid w:val="00A9672B"/>
    <w:rsid w:val="00AA55C8"/>
    <w:rsid w:val="00AB79E0"/>
    <w:rsid w:val="00AC4AC0"/>
    <w:rsid w:val="00AC681C"/>
    <w:rsid w:val="00AE328F"/>
    <w:rsid w:val="00B03BEC"/>
    <w:rsid w:val="00B048CC"/>
    <w:rsid w:val="00B06668"/>
    <w:rsid w:val="00B226C1"/>
    <w:rsid w:val="00B31CBF"/>
    <w:rsid w:val="00B42250"/>
    <w:rsid w:val="00B5573B"/>
    <w:rsid w:val="00B55C9B"/>
    <w:rsid w:val="00B62929"/>
    <w:rsid w:val="00B70BDE"/>
    <w:rsid w:val="00B74F38"/>
    <w:rsid w:val="00B76405"/>
    <w:rsid w:val="00B84592"/>
    <w:rsid w:val="00B871A9"/>
    <w:rsid w:val="00B87337"/>
    <w:rsid w:val="00BA6CE1"/>
    <w:rsid w:val="00BB08A4"/>
    <w:rsid w:val="00BB1E0E"/>
    <w:rsid w:val="00BD37DA"/>
    <w:rsid w:val="00BD55EC"/>
    <w:rsid w:val="00BF1D0B"/>
    <w:rsid w:val="00BF687B"/>
    <w:rsid w:val="00C079E6"/>
    <w:rsid w:val="00C171DE"/>
    <w:rsid w:val="00C235D4"/>
    <w:rsid w:val="00C24685"/>
    <w:rsid w:val="00C47823"/>
    <w:rsid w:val="00C47EB6"/>
    <w:rsid w:val="00C51872"/>
    <w:rsid w:val="00C51F0C"/>
    <w:rsid w:val="00C613CA"/>
    <w:rsid w:val="00C6173B"/>
    <w:rsid w:val="00C6380D"/>
    <w:rsid w:val="00C739E2"/>
    <w:rsid w:val="00C75D1B"/>
    <w:rsid w:val="00C87A9B"/>
    <w:rsid w:val="00C95962"/>
    <w:rsid w:val="00CA3C66"/>
    <w:rsid w:val="00CC267E"/>
    <w:rsid w:val="00CC3E03"/>
    <w:rsid w:val="00CD788D"/>
    <w:rsid w:val="00CF4158"/>
    <w:rsid w:val="00CF4163"/>
    <w:rsid w:val="00CF4DF2"/>
    <w:rsid w:val="00CF5A4D"/>
    <w:rsid w:val="00D00A13"/>
    <w:rsid w:val="00D00AE2"/>
    <w:rsid w:val="00D0318E"/>
    <w:rsid w:val="00D22F8B"/>
    <w:rsid w:val="00D2439A"/>
    <w:rsid w:val="00D3224D"/>
    <w:rsid w:val="00D342D2"/>
    <w:rsid w:val="00D402E6"/>
    <w:rsid w:val="00D422CD"/>
    <w:rsid w:val="00D47745"/>
    <w:rsid w:val="00D526F0"/>
    <w:rsid w:val="00D53C70"/>
    <w:rsid w:val="00D55E13"/>
    <w:rsid w:val="00D86F3D"/>
    <w:rsid w:val="00D90F35"/>
    <w:rsid w:val="00D92B25"/>
    <w:rsid w:val="00D94187"/>
    <w:rsid w:val="00DA5A08"/>
    <w:rsid w:val="00DB294F"/>
    <w:rsid w:val="00DC2EA4"/>
    <w:rsid w:val="00DC32EA"/>
    <w:rsid w:val="00DD0DB2"/>
    <w:rsid w:val="00DD3222"/>
    <w:rsid w:val="00DE3A46"/>
    <w:rsid w:val="00DE6CAD"/>
    <w:rsid w:val="00DF0D54"/>
    <w:rsid w:val="00E14E7C"/>
    <w:rsid w:val="00E26039"/>
    <w:rsid w:val="00E3474A"/>
    <w:rsid w:val="00E35340"/>
    <w:rsid w:val="00E41E8D"/>
    <w:rsid w:val="00E55AAC"/>
    <w:rsid w:val="00E56DAE"/>
    <w:rsid w:val="00E6356F"/>
    <w:rsid w:val="00E6659F"/>
    <w:rsid w:val="00E66B69"/>
    <w:rsid w:val="00E748DC"/>
    <w:rsid w:val="00E93EAF"/>
    <w:rsid w:val="00EA4DF7"/>
    <w:rsid w:val="00EA6FE0"/>
    <w:rsid w:val="00EB4C9E"/>
    <w:rsid w:val="00EC0BDC"/>
    <w:rsid w:val="00EC47D8"/>
    <w:rsid w:val="00EC4D43"/>
    <w:rsid w:val="00EC5E9A"/>
    <w:rsid w:val="00EC7A85"/>
    <w:rsid w:val="00EC7F25"/>
    <w:rsid w:val="00ED397A"/>
    <w:rsid w:val="00EE6306"/>
    <w:rsid w:val="00EE77ED"/>
    <w:rsid w:val="00F0595C"/>
    <w:rsid w:val="00F1661D"/>
    <w:rsid w:val="00F31DA1"/>
    <w:rsid w:val="00F34349"/>
    <w:rsid w:val="00F404A5"/>
    <w:rsid w:val="00F4765B"/>
    <w:rsid w:val="00F63392"/>
    <w:rsid w:val="00F63690"/>
    <w:rsid w:val="00F81E7C"/>
    <w:rsid w:val="00F936EA"/>
    <w:rsid w:val="00FB12B6"/>
    <w:rsid w:val="00FC1A12"/>
    <w:rsid w:val="00FC1A3B"/>
    <w:rsid w:val="00FC4184"/>
    <w:rsid w:val="00FD462D"/>
    <w:rsid w:val="00FD4D20"/>
    <w:rsid w:val="00FD6662"/>
    <w:rsid w:val="00FD6863"/>
    <w:rsid w:val="00FD71C3"/>
    <w:rsid w:val="00FD770C"/>
    <w:rsid w:val="00FE103C"/>
    <w:rsid w:val="00FE2780"/>
    <w:rsid w:val="00FF26DA"/>
    <w:rsid w:val="00FF4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100FD3C"/>
  <w15:chartTrackingRefBased/>
  <w15:docId w15:val="{23D46F9C-6B24-4D2C-8CE1-FA3A66F0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FF4B07"/>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FF4B07"/>
    <w:pPr>
      <w:jc w:val="center"/>
      <w:outlineLvl w:val="0"/>
    </w:pPr>
    <w:rPr>
      <w:rFonts w:cs="Arial"/>
      <w:b/>
      <w:bCs/>
      <w:kern w:val="32"/>
      <w:sz w:val="32"/>
      <w:szCs w:val="32"/>
    </w:rPr>
  </w:style>
  <w:style w:type="paragraph" w:styleId="2">
    <w:name w:val="heading 2"/>
    <w:aliases w:val="!Разделы документа"/>
    <w:basedOn w:val="a"/>
    <w:link w:val="20"/>
    <w:qFormat/>
    <w:rsid w:val="00FF4B07"/>
    <w:pPr>
      <w:jc w:val="center"/>
      <w:outlineLvl w:val="1"/>
    </w:pPr>
    <w:rPr>
      <w:rFonts w:cs="Arial"/>
      <w:b/>
      <w:bCs/>
      <w:iCs/>
      <w:sz w:val="30"/>
      <w:szCs w:val="28"/>
    </w:rPr>
  </w:style>
  <w:style w:type="paragraph" w:styleId="3">
    <w:name w:val="heading 3"/>
    <w:aliases w:val="!Главы документа"/>
    <w:basedOn w:val="a"/>
    <w:link w:val="30"/>
    <w:qFormat/>
    <w:rsid w:val="00FF4B07"/>
    <w:pPr>
      <w:outlineLvl w:val="2"/>
    </w:pPr>
    <w:rPr>
      <w:rFonts w:cs="Arial"/>
      <w:b/>
      <w:bCs/>
      <w:sz w:val="28"/>
      <w:szCs w:val="26"/>
    </w:rPr>
  </w:style>
  <w:style w:type="paragraph" w:styleId="4">
    <w:name w:val="heading 4"/>
    <w:aliases w:val="!Параграфы/Статьи документа"/>
    <w:basedOn w:val="a"/>
    <w:link w:val="40"/>
    <w:qFormat/>
    <w:rsid w:val="00FF4B07"/>
    <w:pPr>
      <w:outlineLvl w:val="3"/>
    </w:pPr>
    <w:rPr>
      <w:b/>
      <w:bCs/>
      <w:sz w:val="26"/>
      <w:szCs w:val="28"/>
    </w:rPr>
  </w:style>
  <w:style w:type="character" w:default="1" w:styleId="a0">
    <w:name w:val="Default Paragraph Font"/>
    <w:semiHidden/>
    <w:rsid w:val="00FF4B0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FF4B07"/>
  </w:style>
  <w:style w:type="character" w:customStyle="1" w:styleId="20">
    <w:name w:val="Заголовок 2 Знак"/>
    <w:aliases w:val="!Разделы документа Знак"/>
    <w:link w:val="2"/>
    <w:rsid w:val="007F6C3C"/>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7F6C3C"/>
    <w:rPr>
      <w:rFonts w:ascii="Arial" w:eastAsia="Times New Roman" w:hAnsi="Arial" w:cs="Arial"/>
      <w:b/>
      <w:bCs/>
      <w:sz w:val="28"/>
      <w:szCs w:val="26"/>
    </w:rPr>
  </w:style>
  <w:style w:type="paragraph" w:styleId="a3">
    <w:name w:val="Plain Text"/>
    <w:basedOn w:val="a"/>
    <w:link w:val="a4"/>
    <w:rsid w:val="007F6C3C"/>
    <w:rPr>
      <w:rFonts w:ascii="Courier New" w:hAnsi="Courier New" w:cs="Courier New"/>
    </w:rPr>
  </w:style>
  <w:style w:type="character" w:customStyle="1" w:styleId="a4">
    <w:name w:val="Текст Знак"/>
    <w:link w:val="a3"/>
    <w:rsid w:val="007F6C3C"/>
    <w:rPr>
      <w:rFonts w:ascii="Courier New" w:eastAsia="Times New Roman" w:hAnsi="Courier New" w:cs="Courier New"/>
      <w:sz w:val="20"/>
      <w:szCs w:val="20"/>
      <w:lang w:val="en-US" w:eastAsia="ru-RU"/>
    </w:rPr>
  </w:style>
  <w:style w:type="paragraph" w:styleId="a5">
    <w:name w:val="Body Text"/>
    <w:basedOn w:val="a"/>
    <w:link w:val="a6"/>
    <w:rsid w:val="007F6C3C"/>
    <w:rPr>
      <w:sz w:val="28"/>
    </w:rPr>
  </w:style>
  <w:style w:type="character" w:customStyle="1" w:styleId="a6">
    <w:name w:val="Основной текст Знак"/>
    <w:link w:val="a5"/>
    <w:rsid w:val="007F6C3C"/>
    <w:rPr>
      <w:rFonts w:ascii="Times New Roman" w:eastAsia="Times New Roman" w:hAnsi="Times New Roman" w:cs="Times New Roman"/>
      <w:sz w:val="28"/>
      <w:szCs w:val="20"/>
      <w:lang w:eastAsia="ru-RU"/>
    </w:rPr>
  </w:style>
  <w:style w:type="paragraph" w:customStyle="1" w:styleId="a7">
    <w:name w:val="Знак Знак Знак Знак"/>
    <w:basedOn w:val="a"/>
    <w:rsid w:val="007F6C3C"/>
    <w:pPr>
      <w:widowControl w:val="0"/>
      <w:adjustRightInd w:val="0"/>
      <w:spacing w:after="160" w:line="240" w:lineRule="exact"/>
      <w:jc w:val="right"/>
    </w:pPr>
    <w:rPr>
      <w:lang w:val="en-GB" w:eastAsia="en-US"/>
    </w:rPr>
  </w:style>
  <w:style w:type="table" w:styleId="a8">
    <w:name w:val="Table Grid"/>
    <w:basedOn w:val="a1"/>
    <w:rsid w:val="007F6C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w:basedOn w:val="a"/>
    <w:rsid w:val="007F6C3C"/>
    <w:pPr>
      <w:spacing w:after="160" w:line="240" w:lineRule="exact"/>
    </w:pPr>
    <w:rPr>
      <w:rFonts w:ascii="Verdana" w:hAnsi="Verdana"/>
      <w:lang w:eastAsia="en-US"/>
    </w:rPr>
  </w:style>
  <w:style w:type="paragraph" w:styleId="aa">
    <w:name w:val="header"/>
    <w:basedOn w:val="a"/>
    <w:link w:val="ab"/>
    <w:uiPriority w:val="99"/>
    <w:rsid w:val="007F6C3C"/>
    <w:pPr>
      <w:tabs>
        <w:tab w:val="center" w:pos="4677"/>
        <w:tab w:val="right" w:pos="9355"/>
      </w:tabs>
    </w:pPr>
  </w:style>
  <w:style w:type="character" w:customStyle="1" w:styleId="ab">
    <w:name w:val="Верхний колонтитул Знак"/>
    <w:link w:val="aa"/>
    <w:uiPriority w:val="99"/>
    <w:rsid w:val="007F6C3C"/>
    <w:rPr>
      <w:rFonts w:ascii="Times New Roman" w:eastAsia="Times New Roman" w:hAnsi="Times New Roman" w:cs="Times New Roman"/>
      <w:sz w:val="20"/>
      <w:szCs w:val="20"/>
      <w:lang w:val="en-US"/>
    </w:rPr>
  </w:style>
  <w:style w:type="paragraph" w:styleId="ac">
    <w:name w:val="footer"/>
    <w:basedOn w:val="a"/>
    <w:link w:val="ad"/>
    <w:rsid w:val="007F6C3C"/>
    <w:pPr>
      <w:tabs>
        <w:tab w:val="center" w:pos="4677"/>
        <w:tab w:val="right" w:pos="9355"/>
      </w:tabs>
    </w:pPr>
  </w:style>
  <w:style w:type="character" w:customStyle="1" w:styleId="ad">
    <w:name w:val="Нижний колонтитул Знак"/>
    <w:link w:val="ac"/>
    <w:rsid w:val="007F6C3C"/>
    <w:rPr>
      <w:rFonts w:ascii="Times New Roman" w:eastAsia="Times New Roman" w:hAnsi="Times New Roman" w:cs="Times New Roman"/>
      <w:sz w:val="20"/>
      <w:szCs w:val="20"/>
      <w:lang w:val="en-US"/>
    </w:rPr>
  </w:style>
  <w:style w:type="paragraph" w:styleId="ae">
    <w:name w:val="Balloon Text"/>
    <w:basedOn w:val="a"/>
    <w:link w:val="af"/>
    <w:rsid w:val="007F6C3C"/>
    <w:rPr>
      <w:rFonts w:ascii="Tahoma" w:hAnsi="Tahoma"/>
      <w:sz w:val="16"/>
      <w:szCs w:val="16"/>
    </w:rPr>
  </w:style>
  <w:style w:type="character" w:customStyle="1" w:styleId="af">
    <w:name w:val="Текст выноски Знак"/>
    <w:link w:val="ae"/>
    <w:rsid w:val="007F6C3C"/>
    <w:rPr>
      <w:rFonts w:ascii="Tahoma" w:eastAsia="Times New Roman" w:hAnsi="Tahoma" w:cs="Times New Roman"/>
      <w:sz w:val="16"/>
      <w:szCs w:val="16"/>
      <w:lang w:val="en-US"/>
    </w:rPr>
  </w:style>
  <w:style w:type="paragraph" w:customStyle="1" w:styleId="af0">
    <w:name w:val="Знак"/>
    <w:basedOn w:val="a"/>
    <w:rsid w:val="007F6C3C"/>
    <w:pPr>
      <w:spacing w:after="160" w:line="240" w:lineRule="exact"/>
    </w:pPr>
    <w:rPr>
      <w:rFonts w:ascii="Verdana" w:hAnsi="Verdana"/>
      <w:lang w:eastAsia="en-US"/>
    </w:rPr>
  </w:style>
  <w:style w:type="character" w:styleId="af1">
    <w:name w:val="Hyperlink"/>
    <w:rsid w:val="00FF4B07"/>
    <w:rPr>
      <w:color w:val="0000FF"/>
      <w:u w:val="none"/>
    </w:rPr>
  </w:style>
  <w:style w:type="paragraph" w:customStyle="1" w:styleId="ConsPlusNormal">
    <w:name w:val="ConsPlusNormal"/>
    <w:link w:val="ConsPlusNormal0"/>
    <w:rsid w:val="007F6C3C"/>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F6C3C"/>
    <w:rPr>
      <w:rFonts w:ascii="Arial" w:eastAsia="Times New Roman" w:hAnsi="Arial" w:cs="Arial"/>
      <w:sz w:val="20"/>
      <w:szCs w:val="20"/>
      <w:lang w:eastAsia="ru-RU"/>
    </w:rPr>
  </w:style>
  <w:style w:type="paragraph" w:customStyle="1" w:styleId="ConsPlusTitle">
    <w:name w:val="ConsPlusTitle"/>
    <w:uiPriority w:val="99"/>
    <w:rsid w:val="007F6C3C"/>
    <w:pPr>
      <w:widowControl w:val="0"/>
      <w:autoSpaceDE w:val="0"/>
      <w:autoSpaceDN w:val="0"/>
      <w:adjustRightInd w:val="0"/>
    </w:pPr>
    <w:rPr>
      <w:rFonts w:ascii="Times New Roman" w:eastAsia="Times New Roman" w:hAnsi="Times New Roman"/>
      <w:b/>
      <w:bCs/>
      <w:sz w:val="24"/>
      <w:szCs w:val="24"/>
    </w:rPr>
  </w:style>
  <w:style w:type="paragraph" w:customStyle="1" w:styleId="af2">
    <w:name w:val="Заголовок статьи"/>
    <w:basedOn w:val="a"/>
    <w:next w:val="a"/>
    <w:rsid w:val="007F6C3C"/>
    <w:pPr>
      <w:autoSpaceDE w:val="0"/>
      <w:autoSpaceDN w:val="0"/>
      <w:adjustRightInd w:val="0"/>
      <w:ind w:left="1612" w:hanging="892"/>
    </w:pPr>
    <w:rPr>
      <w:rFonts w:cs="Arial"/>
    </w:rPr>
  </w:style>
  <w:style w:type="paragraph" w:styleId="af3">
    <w:name w:val="footnote text"/>
    <w:basedOn w:val="a"/>
    <w:link w:val="af4"/>
    <w:rsid w:val="007F6C3C"/>
  </w:style>
  <w:style w:type="character" w:customStyle="1" w:styleId="af4">
    <w:name w:val="Текст сноски Знак"/>
    <w:link w:val="af3"/>
    <w:rsid w:val="007F6C3C"/>
    <w:rPr>
      <w:rFonts w:ascii="Times New Roman" w:eastAsia="Times New Roman" w:hAnsi="Times New Roman" w:cs="Times New Roman"/>
      <w:sz w:val="20"/>
      <w:szCs w:val="20"/>
      <w:lang w:val="en-US"/>
    </w:rPr>
  </w:style>
  <w:style w:type="character" w:styleId="af5">
    <w:name w:val="footnote reference"/>
    <w:rsid w:val="007F6C3C"/>
    <w:rPr>
      <w:vertAlign w:val="superscript"/>
    </w:rPr>
  </w:style>
  <w:style w:type="paragraph" w:customStyle="1" w:styleId="AeaieAAI">
    <w:name w:val="AeaieAAI"/>
    <w:basedOn w:val="a"/>
    <w:rsid w:val="007F6C3C"/>
    <w:pPr>
      <w:overflowPunct w:val="0"/>
      <w:autoSpaceDE w:val="0"/>
      <w:autoSpaceDN w:val="0"/>
      <w:adjustRightInd w:val="0"/>
      <w:ind w:firstLine="720"/>
      <w:textAlignment w:val="baseline"/>
    </w:pPr>
    <w:rPr>
      <w:sz w:val="28"/>
    </w:rPr>
  </w:style>
  <w:style w:type="paragraph" w:customStyle="1" w:styleId="11">
    <w:name w:val="Без интервала1"/>
    <w:rsid w:val="007F6C3C"/>
    <w:rPr>
      <w:rFonts w:eastAsia="Times New Roman"/>
      <w:sz w:val="22"/>
      <w:szCs w:val="22"/>
      <w:lang w:eastAsia="en-US"/>
    </w:rPr>
  </w:style>
  <w:style w:type="character" w:customStyle="1" w:styleId="hmaodepartmentemail">
    <w:name w:val="hmao_department_email"/>
    <w:rsid w:val="007F6C3C"/>
    <w:rPr>
      <w:rFonts w:cs="Times New Roman"/>
    </w:rPr>
  </w:style>
  <w:style w:type="paragraph" w:styleId="21">
    <w:name w:val="Body Text 2"/>
    <w:basedOn w:val="a"/>
    <w:link w:val="22"/>
    <w:rsid w:val="007F6C3C"/>
    <w:pPr>
      <w:spacing w:after="120" w:line="480" w:lineRule="auto"/>
    </w:pPr>
  </w:style>
  <w:style w:type="character" w:customStyle="1" w:styleId="22">
    <w:name w:val="Основной текст 2 Знак"/>
    <w:link w:val="21"/>
    <w:rsid w:val="007F6C3C"/>
    <w:rPr>
      <w:rFonts w:ascii="Times New Roman" w:eastAsia="Times New Roman" w:hAnsi="Times New Roman" w:cs="Times New Roman"/>
      <w:sz w:val="24"/>
      <w:szCs w:val="24"/>
      <w:lang w:eastAsia="ru-RU"/>
    </w:rPr>
  </w:style>
  <w:style w:type="paragraph" w:styleId="af6">
    <w:name w:val="List Paragraph"/>
    <w:basedOn w:val="a"/>
    <w:uiPriority w:val="99"/>
    <w:qFormat/>
    <w:rsid w:val="007F6C3C"/>
    <w:pPr>
      <w:ind w:left="720"/>
      <w:contextualSpacing/>
    </w:pPr>
  </w:style>
  <w:style w:type="paragraph" w:styleId="af7">
    <w:name w:val="Normal (Web)"/>
    <w:basedOn w:val="a"/>
    <w:rsid w:val="007F6C3C"/>
    <w:pPr>
      <w:spacing w:before="100" w:beforeAutospacing="1" w:after="100" w:afterAutospacing="1"/>
    </w:pPr>
    <w:rPr>
      <w:rFonts w:eastAsia="Calibri"/>
    </w:rPr>
  </w:style>
  <w:style w:type="character" w:customStyle="1" w:styleId="apple-converted-space">
    <w:name w:val="apple-converted-space"/>
    <w:basedOn w:val="a0"/>
    <w:rsid w:val="007F6C3C"/>
  </w:style>
  <w:style w:type="paragraph" w:customStyle="1" w:styleId="ConsPlusNonformat">
    <w:name w:val="ConsPlusNonformat"/>
    <w:rsid w:val="007F6C3C"/>
    <w:pPr>
      <w:autoSpaceDE w:val="0"/>
      <w:autoSpaceDN w:val="0"/>
      <w:adjustRightInd w:val="0"/>
    </w:pPr>
    <w:rPr>
      <w:rFonts w:ascii="Courier New" w:eastAsia="Times New Roman" w:hAnsi="Courier New" w:cs="Courier New"/>
    </w:rPr>
  </w:style>
  <w:style w:type="paragraph" w:customStyle="1" w:styleId="af8">
    <w:name w:val="БланкАДМ"/>
    <w:basedOn w:val="a"/>
    <w:rsid w:val="007F6C3C"/>
    <w:pPr>
      <w:widowControl w:val="0"/>
      <w:ind w:firstLine="720"/>
    </w:pPr>
    <w:rPr>
      <w:sz w:val="28"/>
    </w:rPr>
  </w:style>
  <w:style w:type="character" w:customStyle="1" w:styleId="10">
    <w:name w:val="Заголовок 1 Знак"/>
    <w:aliases w:val="!Части документа Знак"/>
    <w:link w:val="1"/>
    <w:rsid w:val="009B16BC"/>
    <w:rPr>
      <w:rFonts w:ascii="Arial" w:eastAsia="Times New Roman" w:hAnsi="Arial" w:cs="Arial"/>
      <w:b/>
      <w:bCs/>
      <w:kern w:val="32"/>
      <w:sz w:val="32"/>
      <w:szCs w:val="32"/>
    </w:rPr>
  </w:style>
  <w:style w:type="character" w:customStyle="1" w:styleId="40">
    <w:name w:val="Заголовок 4 Знак"/>
    <w:aliases w:val="!Параграфы/Статьи документа Знак"/>
    <w:link w:val="4"/>
    <w:rsid w:val="009B16BC"/>
    <w:rPr>
      <w:rFonts w:ascii="Arial" w:eastAsia="Times New Roman" w:hAnsi="Arial"/>
      <w:b/>
      <w:bCs/>
      <w:sz w:val="26"/>
      <w:szCs w:val="28"/>
    </w:rPr>
  </w:style>
  <w:style w:type="character" w:styleId="HTML">
    <w:name w:val="HTML Variable"/>
    <w:aliases w:val="!Ссылки в документе"/>
    <w:rsid w:val="00FF4B07"/>
    <w:rPr>
      <w:rFonts w:ascii="Arial" w:hAnsi="Arial"/>
      <w:b w:val="0"/>
      <w:i w:val="0"/>
      <w:iCs/>
      <w:color w:val="0000FF"/>
      <w:sz w:val="24"/>
      <w:u w:val="none"/>
    </w:rPr>
  </w:style>
  <w:style w:type="paragraph" w:styleId="af9">
    <w:name w:val="annotation text"/>
    <w:aliases w:val="!Равноширинный текст документа"/>
    <w:basedOn w:val="a"/>
    <w:link w:val="afa"/>
    <w:semiHidden/>
    <w:rsid w:val="00FF4B07"/>
    <w:rPr>
      <w:rFonts w:ascii="Courier" w:hAnsi="Courier"/>
      <w:sz w:val="22"/>
      <w:szCs w:val="20"/>
    </w:rPr>
  </w:style>
  <w:style w:type="character" w:customStyle="1" w:styleId="afa">
    <w:name w:val="Текст примечания Знак"/>
    <w:aliases w:val="!Равноширинный текст документа Знак"/>
    <w:link w:val="af9"/>
    <w:semiHidden/>
    <w:rsid w:val="009B16BC"/>
    <w:rPr>
      <w:rFonts w:ascii="Courier" w:eastAsia="Times New Roman" w:hAnsi="Courier"/>
      <w:sz w:val="22"/>
    </w:rPr>
  </w:style>
  <w:style w:type="paragraph" w:customStyle="1" w:styleId="Title">
    <w:name w:val="Title!Название НПА"/>
    <w:basedOn w:val="a"/>
    <w:rsid w:val="00FF4B07"/>
    <w:pPr>
      <w:spacing w:before="240" w:after="60"/>
      <w:jc w:val="center"/>
      <w:outlineLvl w:val="0"/>
    </w:pPr>
    <w:rPr>
      <w:rFonts w:cs="Arial"/>
      <w:b/>
      <w:bCs/>
      <w:kern w:val="28"/>
      <w:sz w:val="32"/>
      <w:szCs w:val="32"/>
    </w:rPr>
  </w:style>
  <w:style w:type="paragraph" w:customStyle="1" w:styleId="Application">
    <w:name w:val="Application!Приложение"/>
    <w:rsid w:val="00FF4B07"/>
    <w:pPr>
      <w:spacing w:before="120" w:after="120"/>
      <w:jc w:val="right"/>
    </w:pPr>
    <w:rPr>
      <w:rFonts w:ascii="Arial" w:eastAsia="Times New Roman" w:hAnsi="Arial" w:cs="Arial"/>
      <w:b/>
      <w:bCs/>
      <w:kern w:val="28"/>
      <w:sz w:val="32"/>
      <w:szCs w:val="32"/>
    </w:rPr>
  </w:style>
  <w:style w:type="paragraph" w:customStyle="1" w:styleId="Table">
    <w:name w:val="Table!Таблица"/>
    <w:rsid w:val="00FF4B07"/>
    <w:rPr>
      <w:rFonts w:ascii="Arial" w:eastAsia="Times New Roman" w:hAnsi="Arial" w:cs="Arial"/>
      <w:bCs/>
      <w:kern w:val="28"/>
      <w:sz w:val="24"/>
      <w:szCs w:val="32"/>
    </w:rPr>
  </w:style>
  <w:style w:type="paragraph" w:customStyle="1" w:styleId="Table0">
    <w:name w:val="Table!"/>
    <w:next w:val="Table"/>
    <w:rsid w:val="00FF4B07"/>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D00A13"/>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D00A13"/>
    <w:rPr>
      <w:sz w:val="28"/>
    </w:rPr>
  </w:style>
  <w:style w:type="character" w:styleId="afb">
    <w:name w:val="FollowedHyperlink"/>
    <w:uiPriority w:val="99"/>
    <w:semiHidden/>
    <w:unhideWhenUsed/>
    <w:rsid w:val="00907B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79048">
      <w:bodyDiv w:val="1"/>
      <w:marLeft w:val="0"/>
      <w:marRight w:val="0"/>
      <w:marTop w:val="0"/>
      <w:marBottom w:val="0"/>
      <w:divBdr>
        <w:top w:val="none" w:sz="0" w:space="0" w:color="auto"/>
        <w:left w:val="none" w:sz="0" w:space="0" w:color="auto"/>
        <w:bottom w:val="none" w:sz="0" w:space="0" w:color="auto"/>
        <w:right w:val="none" w:sz="0" w:space="0" w:color="auto"/>
      </w:divBdr>
    </w:div>
    <w:div w:id="183523471">
      <w:bodyDiv w:val="1"/>
      <w:marLeft w:val="0"/>
      <w:marRight w:val="0"/>
      <w:marTop w:val="0"/>
      <w:marBottom w:val="0"/>
      <w:divBdr>
        <w:top w:val="none" w:sz="0" w:space="0" w:color="auto"/>
        <w:left w:val="none" w:sz="0" w:space="0" w:color="auto"/>
        <w:bottom w:val="none" w:sz="0" w:space="0" w:color="auto"/>
        <w:right w:val="none" w:sz="0" w:space="0" w:color="auto"/>
      </w:divBdr>
    </w:div>
    <w:div w:id="316420100">
      <w:bodyDiv w:val="1"/>
      <w:marLeft w:val="0"/>
      <w:marRight w:val="0"/>
      <w:marTop w:val="0"/>
      <w:marBottom w:val="0"/>
      <w:divBdr>
        <w:top w:val="none" w:sz="0" w:space="0" w:color="auto"/>
        <w:left w:val="none" w:sz="0" w:space="0" w:color="auto"/>
        <w:bottom w:val="none" w:sz="0" w:space="0" w:color="auto"/>
        <w:right w:val="none" w:sz="0" w:space="0" w:color="auto"/>
      </w:divBdr>
    </w:div>
    <w:div w:id="668676948">
      <w:bodyDiv w:val="1"/>
      <w:marLeft w:val="0"/>
      <w:marRight w:val="0"/>
      <w:marTop w:val="0"/>
      <w:marBottom w:val="0"/>
      <w:divBdr>
        <w:top w:val="none" w:sz="0" w:space="0" w:color="auto"/>
        <w:left w:val="none" w:sz="0" w:space="0" w:color="auto"/>
        <w:bottom w:val="none" w:sz="0" w:space="0" w:color="auto"/>
        <w:right w:val="none" w:sz="0" w:space="0" w:color="auto"/>
      </w:divBdr>
    </w:div>
    <w:div w:id="811554824">
      <w:bodyDiv w:val="1"/>
      <w:marLeft w:val="0"/>
      <w:marRight w:val="0"/>
      <w:marTop w:val="0"/>
      <w:marBottom w:val="0"/>
      <w:divBdr>
        <w:top w:val="none" w:sz="0" w:space="0" w:color="auto"/>
        <w:left w:val="none" w:sz="0" w:space="0" w:color="auto"/>
        <w:bottom w:val="none" w:sz="0" w:space="0" w:color="auto"/>
        <w:right w:val="none" w:sz="0" w:space="0" w:color="auto"/>
      </w:divBdr>
    </w:div>
    <w:div w:id="900209805">
      <w:bodyDiv w:val="1"/>
      <w:marLeft w:val="0"/>
      <w:marRight w:val="0"/>
      <w:marTop w:val="0"/>
      <w:marBottom w:val="0"/>
      <w:divBdr>
        <w:top w:val="none" w:sz="0" w:space="0" w:color="auto"/>
        <w:left w:val="none" w:sz="0" w:space="0" w:color="auto"/>
        <w:bottom w:val="none" w:sz="0" w:space="0" w:color="auto"/>
        <w:right w:val="none" w:sz="0" w:space="0" w:color="auto"/>
      </w:divBdr>
    </w:div>
    <w:div w:id="969551526">
      <w:bodyDiv w:val="1"/>
      <w:marLeft w:val="0"/>
      <w:marRight w:val="0"/>
      <w:marTop w:val="0"/>
      <w:marBottom w:val="0"/>
      <w:divBdr>
        <w:top w:val="none" w:sz="0" w:space="0" w:color="auto"/>
        <w:left w:val="none" w:sz="0" w:space="0" w:color="auto"/>
        <w:bottom w:val="none" w:sz="0" w:space="0" w:color="auto"/>
        <w:right w:val="none" w:sz="0" w:space="0" w:color="auto"/>
      </w:divBdr>
    </w:div>
    <w:div w:id="1095709555">
      <w:bodyDiv w:val="1"/>
      <w:marLeft w:val="0"/>
      <w:marRight w:val="0"/>
      <w:marTop w:val="0"/>
      <w:marBottom w:val="0"/>
      <w:divBdr>
        <w:top w:val="none" w:sz="0" w:space="0" w:color="auto"/>
        <w:left w:val="none" w:sz="0" w:space="0" w:color="auto"/>
        <w:bottom w:val="none" w:sz="0" w:space="0" w:color="auto"/>
        <w:right w:val="none" w:sz="0" w:space="0" w:color="auto"/>
      </w:divBdr>
    </w:div>
    <w:div w:id="1103499100">
      <w:bodyDiv w:val="1"/>
      <w:marLeft w:val="0"/>
      <w:marRight w:val="0"/>
      <w:marTop w:val="0"/>
      <w:marBottom w:val="0"/>
      <w:divBdr>
        <w:top w:val="none" w:sz="0" w:space="0" w:color="auto"/>
        <w:left w:val="none" w:sz="0" w:space="0" w:color="auto"/>
        <w:bottom w:val="none" w:sz="0" w:space="0" w:color="auto"/>
        <w:right w:val="none" w:sz="0" w:space="0" w:color="auto"/>
      </w:divBdr>
    </w:div>
    <w:div w:id="1378506811">
      <w:bodyDiv w:val="1"/>
      <w:marLeft w:val="0"/>
      <w:marRight w:val="0"/>
      <w:marTop w:val="0"/>
      <w:marBottom w:val="0"/>
      <w:divBdr>
        <w:top w:val="none" w:sz="0" w:space="0" w:color="auto"/>
        <w:left w:val="none" w:sz="0" w:space="0" w:color="auto"/>
        <w:bottom w:val="none" w:sz="0" w:space="0" w:color="auto"/>
        <w:right w:val="none" w:sz="0" w:space="0" w:color="auto"/>
      </w:divBdr>
    </w:div>
    <w:div w:id="1469977769">
      <w:bodyDiv w:val="1"/>
      <w:marLeft w:val="0"/>
      <w:marRight w:val="0"/>
      <w:marTop w:val="0"/>
      <w:marBottom w:val="0"/>
      <w:divBdr>
        <w:top w:val="none" w:sz="0" w:space="0" w:color="auto"/>
        <w:left w:val="none" w:sz="0" w:space="0" w:color="auto"/>
        <w:bottom w:val="none" w:sz="0" w:space="0" w:color="auto"/>
        <w:right w:val="none" w:sz="0" w:space="0" w:color="auto"/>
      </w:divBdr>
    </w:div>
    <w:div w:id="1634434830">
      <w:bodyDiv w:val="1"/>
      <w:marLeft w:val="0"/>
      <w:marRight w:val="0"/>
      <w:marTop w:val="0"/>
      <w:marBottom w:val="0"/>
      <w:divBdr>
        <w:top w:val="none" w:sz="0" w:space="0" w:color="auto"/>
        <w:left w:val="none" w:sz="0" w:space="0" w:color="auto"/>
        <w:bottom w:val="none" w:sz="0" w:space="0" w:color="auto"/>
        <w:right w:val="none" w:sz="0" w:space="0" w:color="auto"/>
      </w:divBdr>
    </w:div>
    <w:div w:id="1773699043">
      <w:bodyDiv w:val="1"/>
      <w:marLeft w:val="0"/>
      <w:marRight w:val="0"/>
      <w:marTop w:val="0"/>
      <w:marBottom w:val="0"/>
      <w:divBdr>
        <w:top w:val="none" w:sz="0" w:space="0" w:color="auto"/>
        <w:left w:val="none" w:sz="0" w:space="0" w:color="auto"/>
        <w:bottom w:val="none" w:sz="0" w:space="0" w:color="auto"/>
        <w:right w:val="none" w:sz="0" w:space="0" w:color="auto"/>
      </w:divBdr>
    </w:div>
    <w:div w:id="1813331918">
      <w:bodyDiv w:val="1"/>
      <w:marLeft w:val="0"/>
      <w:marRight w:val="0"/>
      <w:marTop w:val="0"/>
      <w:marBottom w:val="0"/>
      <w:divBdr>
        <w:top w:val="none" w:sz="0" w:space="0" w:color="auto"/>
        <w:left w:val="none" w:sz="0" w:space="0" w:color="auto"/>
        <w:bottom w:val="none" w:sz="0" w:space="0" w:color="auto"/>
        <w:right w:val="none" w:sz="0" w:space="0" w:color="auto"/>
      </w:divBdr>
    </w:div>
    <w:div w:id="187152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content\act\abfcc316-dde1-482f-8d25-729420172b92.docx" TargetMode="External"/><Relationship Id="rId117" Type="http://schemas.openxmlformats.org/officeDocument/2006/relationships/hyperlink" Target="file:///\\12.10.1.199\content\act\eab14ce3-7007-4111-af9d-15478feddb0b.doc" TargetMode="External"/><Relationship Id="rId21" Type="http://schemas.openxmlformats.org/officeDocument/2006/relationships/hyperlink" Target="file:///\\WIN-K62D85HMUER\content\act\7fb04d4d-05f1-458f-9a8c-baa271d03f9a.html" TargetMode="External"/><Relationship Id="rId42" Type="http://schemas.openxmlformats.org/officeDocument/2006/relationships/hyperlink" Target="file:///\\12.10.10.10\content\act\a06c084b-5dfd-4823-89bd-9a59b1dd8d9b.doc" TargetMode="External"/><Relationship Id="rId47" Type="http://schemas.openxmlformats.org/officeDocument/2006/relationships/hyperlink" Target="file:///\\12.10.10.10\content\act\a06c084b-5dfd-4823-89bd-9a59b1dd8d9b.doc" TargetMode="External"/><Relationship Id="rId63" Type="http://schemas.openxmlformats.org/officeDocument/2006/relationships/hyperlink" Target="file:///\\12.10.10.10\content\act\0925f5df-eae1-4837-bad8-4b0eb7978aec.html" TargetMode="External"/><Relationship Id="rId68" Type="http://schemas.openxmlformats.org/officeDocument/2006/relationships/hyperlink" Target="file:///\\WIN-K62D85HMUER\content\act\387507c3-b80d-4c0d-9291-8cdc81673f2b.html" TargetMode="External"/><Relationship Id="rId84" Type="http://schemas.openxmlformats.org/officeDocument/2006/relationships/hyperlink" Target="file:///C:\content\act\25f5fc16-00a4-42af-b6a8-93f707426810.doc" TargetMode="External"/><Relationship Id="rId89" Type="http://schemas.openxmlformats.org/officeDocument/2006/relationships/hyperlink" Target="file:///C:\content\act\25f5fc16-00a4-42af-b6a8-93f707426810.doc" TargetMode="External"/><Relationship Id="rId112" Type="http://schemas.openxmlformats.org/officeDocument/2006/relationships/hyperlink" Target="file:///\\12.10.10.10\..\..\..\..\..\..\content\act\a06c084b-5dfd-4823-89bd-9a59b1dd8d9b.doc" TargetMode="External"/><Relationship Id="rId16" Type="http://schemas.openxmlformats.org/officeDocument/2006/relationships/hyperlink" Target="file:///\\12.10.10.10\content\act\fb1a38db-1115-4efe-8287-caf5bb12ca09.doc" TargetMode="External"/><Relationship Id="rId107" Type="http://schemas.openxmlformats.org/officeDocument/2006/relationships/hyperlink" Target="file:///\\WIN-K62D85HMUER\content\act\2d193d17-271d-4aa9-b297-31101fd5d8e5.doc" TargetMode="External"/><Relationship Id="rId11" Type="http://schemas.openxmlformats.org/officeDocument/2006/relationships/hyperlink" Target="file:///\\WIN-K62D85HMUER\content\act\a3321870-923d-41ab-8778-ce63ec504b90.doc" TargetMode="External"/><Relationship Id="rId32" Type="http://schemas.openxmlformats.org/officeDocument/2006/relationships/hyperlink" Target="file:///D:\content\act\b41ce348-0585-4062-a29f-ea97edfe1fe1.docx" TargetMode="External"/><Relationship Id="rId37" Type="http://schemas.openxmlformats.org/officeDocument/2006/relationships/hyperlink" Target="file:///\\WIN-K62D85HMUER\content\act\2d193d17-271d-4aa9-b297-31101fd5d8e5.doc" TargetMode="External"/><Relationship Id="rId53" Type="http://schemas.openxmlformats.org/officeDocument/2006/relationships/hyperlink" Target="file:///\\12.10.10.10\content\act\0925f5df-eae1-4837-bad8-4b0eb7978aec.html" TargetMode="External"/><Relationship Id="rId58" Type="http://schemas.openxmlformats.org/officeDocument/2006/relationships/hyperlink" Target="file:///C:\content\act\ffbfa407-4665-4bcb-80e2-d57798121922.docx" TargetMode="External"/><Relationship Id="rId74" Type="http://schemas.openxmlformats.org/officeDocument/2006/relationships/hyperlink" Target="file:///\\WIN-K62D85HMUER\content\act\bba0bfb1-06c7-4e50-a8d3-fe1045784bf1.html" TargetMode="External"/><Relationship Id="rId79" Type="http://schemas.openxmlformats.org/officeDocument/2006/relationships/hyperlink" Target="file:///\\WIN-K62D85HMUER\content\act\a3321870-923d-41ab-8778-ce63ec504b90.doc" TargetMode="External"/><Relationship Id="rId102" Type="http://schemas.openxmlformats.org/officeDocument/2006/relationships/hyperlink" Target="file:///\\12.10.1.199\content\act\060c0227-31d0-4069-b4fa-3aefb517132b.doc" TargetMode="External"/><Relationship Id="rId123" Type="http://schemas.openxmlformats.org/officeDocument/2006/relationships/hyperlink" Target="file:///C:\content\act\25f5fc16-00a4-42af-b6a8-93f707426810.doc" TargetMode="External"/><Relationship Id="rId128"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file:///\\12.10.10.10\..\..\..\..\..\..\content\act\a06c084b-5dfd-4823-89bd-9a59b1dd8d9b.doc" TargetMode="External"/><Relationship Id="rId95" Type="http://schemas.openxmlformats.org/officeDocument/2006/relationships/hyperlink" Target="file:///\\12.10.10.10\..\..\..\..\..\..\content\act\a06c084b-5dfd-4823-89bd-9a59b1dd8d9b.doc" TargetMode="External"/><Relationship Id="rId19" Type="http://schemas.openxmlformats.org/officeDocument/2006/relationships/hyperlink" Target="file:///\\WIN-K62D85HMUER\content\act\bba0bfb1-06c7-4e50-a8d3-fe1045784bf1.html" TargetMode="External"/><Relationship Id="rId14" Type="http://schemas.openxmlformats.org/officeDocument/2006/relationships/hyperlink" Target="file:///\\12.10.10.10\..\..\..\..\..\..\content\act\d1e24d74-f206-488c-b181-f2c3b4cce7fd.docx" TargetMode="External"/><Relationship Id="rId22" Type="http://schemas.openxmlformats.org/officeDocument/2006/relationships/hyperlink" Target="file:///\\WIN-K62D85HMUER\content\act\5854b5a9-5430-4e50-8455-009b1ff390bd.doc" TargetMode="External"/><Relationship Id="rId27" Type="http://schemas.openxmlformats.org/officeDocument/2006/relationships/hyperlink" Target="file:///D:\content\act\052f06c3-fcce-4fd4-aa10-2b1470feaa00.docx" TargetMode="External"/><Relationship Id="rId30" Type="http://schemas.openxmlformats.org/officeDocument/2006/relationships/hyperlink" Target="file:///D:\content\act\b41ce348-0585-4062-a29f-ea97edfe1fe1.docx" TargetMode="External"/><Relationship Id="rId35" Type="http://schemas.openxmlformats.org/officeDocument/2006/relationships/hyperlink" Target="file:///\\12.10.10.10\content\act\17efdf25-592a-4662-871d-9782b1a135cf.html" TargetMode="External"/><Relationship Id="rId43" Type="http://schemas.openxmlformats.org/officeDocument/2006/relationships/hyperlink" Target="file:///\\WIN-K62D85HMUER\content\act\643cf1ab-067c-493b-ba5c-85b5877307d4.doc" TargetMode="External"/><Relationship Id="rId48" Type="http://schemas.openxmlformats.org/officeDocument/2006/relationships/hyperlink" Target="file:///\\12.10.10.10\content\act\a06c084b-5dfd-4823-89bd-9a59b1dd8d9b.doc" TargetMode="External"/><Relationship Id="rId56" Type="http://schemas.openxmlformats.org/officeDocument/2006/relationships/hyperlink" Target="file:///\\12.10.10.10\content\act\a06c084b-5dfd-4823-89bd-9a59b1dd8d9b.doc" TargetMode="External"/><Relationship Id="rId64" Type="http://schemas.openxmlformats.org/officeDocument/2006/relationships/hyperlink" Target="file:///\\12.10.1.199\content\act\eab14ce3-7007-4111-af9d-15478feddb0b.doc" TargetMode="External"/><Relationship Id="rId69" Type="http://schemas.openxmlformats.org/officeDocument/2006/relationships/hyperlink" Target="file:///\\12.10.10.10\..\..\..\..\..\..\content\act\7fb04d4d-05f1-458f-9a8c-baa271d03f9a.html" TargetMode="External"/><Relationship Id="rId77" Type="http://schemas.openxmlformats.org/officeDocument/2006/relationships/hyperlink" Target="file:///\\12.10.10.10\content\act\a06c084b-5dfd-4823-89bd-9a59b1dd8d9b.doc" TargetMode="External"/><Relationship Id="rId100" Type="http://schemas.openxmlformats.org/officeDocument/2006/relationships/hyperlink" Target="file:///\\12.10.1.199\content\act\eab14ce3-7007-4111-af9d-15478feddb0b.doc" TargetMode="External"/><Relationship Id="rId105" Type="http://schemas.openxmlformats.org/officeDocument/2006/relationships/hyperlink" Target="file:///\\12.10.10.10\..\..\..\..\..\..\content\act\a06c084b-5dfd-4823-89bd-9a59b1dd8d9b.doc" TargetMode="External"/><Relationship Id="rId113" Type="http://schemas.openxmlformats.org/officeDocument/2006/relationships/hyperlink" Target="file:///\\12.10.10.10\..\..\..\..\..\..\content\act\d1e24d74-f206-488c-b181-f2c3b4cce7fd.docx" TargetMode="External"/><Relationship Id="rId118" Type="http://schemas.openxmlformats.org/officeDocument/2006/relationships/hyperlink" Target="file:///\\12.10.1.199\content\act\060c0227-31d0-4069-b4fa-3aefb517132b.doc" TargetMode="External"/><Relationship Id="rId126" Type="http://schemas.openxmlformats.org/officeDocument/2006/relationships/header" Target="header2.xml"/><Relationship Id="rId8" Type="http://schemas.openxmlformats.org/officeDocument/2006/relationships/hyperlink" Target="file:///\\12.10.1.199\content\act\eab14ce3-7007-4111-af9d-15478feddb0b.doc" TargetMode="External"/><Relationship Id="rId51" Type="http://schemas.openxmlformats.org/officeDocument/2006/relationships/hyperlink" Target="file:///\\WIN-K62D85HMUER\content\act\bba0bfb1-06c7-4e50-a8d3-fe1045784bf1.html" TargetMode="External"/><Relationship Id="rId72" Type="http://schemas.openxmlformats.org/officeDocument/2006/relationships/hyperlink" Target="file:///\\12.10.10.10\content\act\0925f5df-eae1-4837-bad8-4b0eb7978aec.html" TargetMode="External"/><Relationship Id="rId80" Type="http://schemas.openxmlformats.org/officeDocument/2006/relationships/hyperlink" Target="file:///\\12.10.1.199\content\act\060c0227-31d0-4069-b4fa-3aefb517132b.doc" TargetMode="External"/><Relationship Id="rId85" Type="http://schemas.openxmlformats.org/officeDocument/2006/relationships/hyperlink" Target="file:///\\WIN-K62D85HMUER\content\act\7fb04d4d-05f1-458f-9a8c-baa271d03f9a.html" TargetMode="External"/><Relationship Id="rId93" Type="http://schemas.openxmlformats.org/officeDocument/2006/relationships/hyperlink" Target="file:///\\12.10.1.199\content\act\eab14ce3-7007-4111-af9d-15478feddb0b.doc" TargetMode="External"/><Relationship Id="rId98" Type="http://schemas.openxmlformats.org/officeDocument/2006/relationships/hyperlink" Target="file:///\\12.10.10.10\..\..\..\..\..\..\content\act\18fa49ed-eae5-4a91-a0f9-81eb6912d9d3.html" TargetMode="External"/><Relationship Id="rId121" Type="http://schemas.openxmlformats.org/officeDocument/2006/relationships/hyperlink" Target="file:///\\12.10.10.10\content\act\fb1a38db-1115-4efe-8287-caf5bb12ca09.doc" TargetMode="External"/><Relationship Id="rId3" Type="http://schemas.openxmlformats.org/officeDocument/2006/relationships/styles" Target="styles.xml"/><Relationship Id="rId12" Type="http://schemas.openxmlformats.org/officeDocument/2006/relationships/hyperlink" Target="file:///\\12.10.1.199\content\act\060c0227-31d0-4069-b4fa-3aefb517132b.doc" TargetMode="External"/><Relationship Id="rId17" Type="http://schemas.openxmlformats.org/officeDocument/2006/relationships/hyperlink" Target="file:///\\12.10.10.10\content\act\25f5fc16-00a4-42af-b6a8-93f707426810.doc" TargetMode="External"/><Relationship Id="rId25" Type="http://schemas.openxmlformats.org/officeDocument/2006/relationships/hyperlink" Target="file:///D:\content\act\b41ce348-0585-4062-a29f-ea97edfe1fe1.docx" TargetMode="External"/><Relationship Id="rId33" Type="http://schemas.openxmlformats.org/officeDocument/2006/relationships/hyperlink" Target="file:///D:\content\act\e3236af8-8850-4d55-8102-b0c6368004e8.doc" TargetMode="External"/><Relationship Id="rId38" Type="http://schemas.openxmlformats.org/officeDocument/2006/relationships/hyperlink" Target="file:///C:\content\act\25f5fc16-00a4-42af-b6a8-93f707426810.doc" TargetMode="External"/><Relationship Id="rId46" Type="http://schemas.openxmlformats.org/officeDocument/2006/relationships/hyperlink" Target="file:///C:\content\act\25f5fc16-00a4-42af-b6a8-93f707426810.doc" TargetMode="External"/><Relationship Id="rId59" Type="http://schemas.openxmlformats.org/officeDocument/2006/relationships/hyperlink" Target="file:///\\WIN-K62D85HMUER\content\act\2d193d17-271d-4aa9-b297-31101fd5d8e5.doc" TargetMode="External"/><Relationship Id="rId67" Type="http://schemas.openxmlformats.org/officeDocument/2006/relationships/hyperlink" Target="file:///\\WIN-K62D85HMUER\content\act\387507c3-b80d-4c0d-9291-8cdc81673f2b.html" TargetMode="External"/><Relationship Id="rId103" Type="http://schemas.openxmlformats.org/officeDocument/2006/relationships/hyperlink" Target="file:///\\12.10.10.10\..\..\..\..\..\..\content\act\a06c084b-5dfd-4823-89bd-9a59b1dd8d9b.doc" TargetMode="External"/><Relationship Id="rId108" Type="http://schemas.openxmlformats.org/officeDocument/2006/relationships/hyperlink" Target="file:///\\12.10.10.10\..\..\..\..\..\..\content\act\a06c084b-5dfd-4823-89bd-9a59b1dd8d9b.doc" TargetMode="External"/><Relationship Id="rId116" Type="http://schemas.openxmlformats.org/officeDocument/2006/relationships/hyperlink" Target="file:///\\12.10.10.10\..\..\..\..\..\..\content\act\14f79f23-26a1-4aac-9064-101f96742a57.html" TargetMode="External"/><Relationship Id="rId124" Type="http://schemas.openxmlformats.org/officeDocument/2006/relationships/hyperlink" Target="file:///\\WIN-K62D85HMUER\content\act\2d193d17-271d-4aa9-b297-31101fd5d8e5.doc" TargetMode="External"/><Relationship Id="rId129" Type="http://schemas.openxmlformats.org/officeDocument/2006/relationships/header" Target="header3.xml"/><Relationship Id="rId20" Type="http://schemas.openxmlformats.org/officeDocument/2006/relationships/hyperlink" Target="file:///\\WIN-K62D85HMUER\content\act\96e20c02-1b12-465a-b64c-24aa92270007.html" TargetMode="External"/><Relationship Id="rId41" Type="http://schemas.openxmlformats.org/officeDocument/2006/relationships/hyperlink" Target="file:///\\12.10.10.10\content\act\a06c084b-5dfd-4823-89bd-9a59b1dd8d9b.doc" TargetMode="External"/><Relationship Id="rId54" Type="http://schemas.openxmlformats.org/officeDocument/2006/relationships/hyperlink" Target="file:///\\12.10.10.10\content\act\a06c084b-5dfd-4823-89bd-9a59b1dd8d9b.doc" TargetMode="External"/><Relationship Id="rId62" Type="http://schemas.openxmlformats.org/officeDocument/2006/relationships/hyperlink" Target="file:///C:\content\act\25f5fc16-00a4-42af-b6a8-93f707426810.doc" TargetMode="External"/><Relationship Id="rId70" Type="http://schemas.openxmlformats.org/officeDocument/2006/relationships/hyperlink" Target="file:///\\12.10.10.10\..\..\..\..\..\..\content\act\7fb04d4d-05f1-458f-9a8c-baa271d03f9a.html" TargetMode="External"/><Relationship Id="rId75" Type="http://schemas.openxmlformats.org/officeDocument/2006/relationships/hyperlink" Target="file:///\\WIN-K62D85HMUER\content\act\2d193d17-271d-4aa9-b297-31101fd5d8e5.doc" TargetMode="External"/><Relationship Id="rId83" Type="http://schemas.openxmlformats.org/officeDocument/2006/relationships/hyperlink" Target="file:///\\12.10.10.10\content\act\a06c084b-5dfd-4823-89bd-9a59b1dd8d9b.doc" TargetMode="External"/><Relationship Id="rId88" Type="http://schemas.openxmlformats.org/officeDocument/2006/relationships/hyperlink" Target="file:///\\12.10.10.10\..\..\..\..\..\..\content\act\a06c084b-5dfd-4823-89bd-9a59b1dd8d9b.doc" TargetMode="External"/><Relationship Id="rId91" Type="http://schemas.openxmlformats.org/officeDocument/2006/relationships/hyperlink" Target="file:///\\12.10.10.10\..\..\..\..\..\..\content\act\a06c084b-5dfd-4823-89bd-9a59b1dd8d9b.doc" TargetMode="External"/><Relationship Id="rId96" Type="http://schemas.openxmlformats.org/officeDocument/2006/relationships/hyperlink" Target="file:///\\12.10.10.10\..\..\..\..\..\..\content\act\a06c084b-5dfd-4823-89bd-9a59b1dd8d9b.doc" TargetMode="External"/><Relationship Id="rId111" Type="http://schemas.openxmlformats.org/officeDocument/2006/relationships/hyperlink" Target="file:///\\12.10.10.10\..\..\..\..\..\..\content\act\a06c084b-5dfd-4823-89bd-9a59b1dd8d9b.doc"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a06c084b-5dfd-4823-89bd-9a59b1dd8d9b.doc" TargetMode="External"/><Relationship Id="rId23" Type="http://schemas.openxmlformats.org/officeDocument/2006/relationships/hyperlink" Target="file:///\\WIN-K62D85HMUER\content\act\643cf1ab-067c-493b-ba5c-85b5877307d4.doc" TargetMode="External"/><Relationship Id="rId28" Type="http://schemas.openxmlformats.org/officeDocument/2006/relationships/hyperlink" Target="file:///D:\content\act\b41ce348-0585-4062-a29f-ea97edfe1fe1.docx" TargetMode="External"/><Relationship Id="rId36" Type="http://schemas.openxmlformats.org/officeDocument/2006/relationships/hyperlink" Target="file:///\\12.10.10.10\content\act\a06c084b-5dfd-4823-89bd-9a59b1dd8d9b.doc" TargetMode="External"/><Relationship Id="rId49" Type="http://schemas.openxmlformats.org/officeDocument/2006/relationships/hyperlink" Target="file:///\\12.10.1.199\content\act\eab14ce3-7007-4111-af9d-15478feddb0b.doc" TargetMode="External"/><Relationship Id="rId57" Type="http://schemas.openxmlformats.org/officeDocument/2006/relationships/hyperlink" Target="file:///\\12.10.1.199\content\act\eab14ce3-7007-4111-af9d-15478feddb0b.doc" TargetMode="External"/><Relationship Id="rId106" Type="http://schemas.openxmlformats.org/officeDocument/2006/relationships/hyperlink" Target="file:///\\12.10.10.10\..\..\..\..\..\..\content\act\a06c084b-5dfd-4823-89bd-9a59b1dd8d9b.doc" TargetMode="External"/><Relationship Id="rId114" Type="http://schemas.openxmlformats.org/officeDocument/2006/relationships/hyperlink" Target="file:///\\12.10.10.10\..\..\..\..\..\..\content\act\d1e24d74-f206-488c-b181-f2c3b4cce7fd.docx" TargetMode="External"/><Relationship Id="rId119" Type="http://schemas.openxmlformats.org/officeDocument/2006/relationships/hyperlink" Target="file:///C:\content\act\25f5fc16-00a4-42af-b6a8-93f707426810.doc" TargetMode="External"/><Relationship Id="rId127" Type="http://schemas.openxmlformats.org/officeDocument/2006/relationships/footer" Target="footer1.xml"/><Relationship Id="rId10" Type="http://schemas.openxmlformats.org/officeDocument/2006/relationships/hyperlink" Target="file:///\\WIN-K62D85HMUER\content\act\643cf1ab-067c-493b-ba5c-85b5877307d4.doc" TargetMode="External"/><Relationship Id="rId31" Type="http://schemas.openxmlformats.org/officeDocument/2006/relationships/hyperlink" Target="file:///D:\content\act\dc43efdf-7066-41e2-8169-cd9ef3cecb5e.docx" TargetMode="External"/><Relationship Id="rId44" Type="http://schemas.openxmlformats.org/officeDocument/2006/relationships/hyperlink" Target="file:///\\12.10.10.10\content\act\a06c084b-5dfd-4823-89bd-9a59b1dd8d9b.doc" TargetMode="External"/><Relationship Id="rId52" Type="http://schemas.openxmlformats.org/officeDocument/2006/relationships/hyperlink" Target="file:///\\WIN-K62D85HMUER\content\act\cd0f7e47-48e9-4653-9f12-14cbbd55446e.doc" TargetMode="External"/><Relationship Id="rId60" Type="http://schemas.openxmlformats.org/officeDocument/2006/relationships/hyperlink" Target="file:///\\12.10.10.10\content\act\a06c084b-5dfd-4823-89bd-9a59b1dd8d9b.doc" TargetMode="External"/><Relationship Id="rId65" Type="http://schemas.openxmlformats.org/officeDocument/2006/relationships/hyperlink" Target="file:///C:\content\act\25f5fc16-00a4-42af-b6a8-93f707426810.doc" TargetMode="External"/><Relationship Id="rId73" Type="http://schemas.openxmlformats.org/officeDocument/2006/relationships/hyperlink" Target="file:///\\WIN-K62D85HMUER\content\act\bba0bfb1-06c7-4e50-a8d3-fe1045784bf1.html" TargetMode="External"/><Relationship Id="rId78" Type="http://schemas.openxmlformats.org/officeDocument/2006/relationships/hyperlink" Target="file:///D:\content\act\bba0bfb1-06c7-4e50-a8d3-fe1045784bf1.html" TargetMode="External"/><Relationship Id="rId81" Type="http://schemas.openxmlformats.org/officeDocument/2006/relationships/hyperlink" Target="file:///\\12.10.10.10\content\act\a06c084b-5dfd-4823-89bd-9a59b1dd8d9b.doc" TargetMode="External"/><Relationship Id="rId86" Type="http://schemas.openxmlformats.org/officeDocument/2006/relationships/hyperlink" Target="file:///C:\content\act\25f5fc16-00a4-42af-b6a8-93f707426810.doc" TargetMode="External"/><Relationship Id="rId94" Type="http://schemas.openxmlformats.org/officeDocument/2006/relationships/hyperlink" Target="file:///\\12.10.10.10\..\..\..\..\..\..\content\act\a06c084b-5dfd-4823-89bd-9a59b1dd8d9b.doc" TargetMode="External"/><Relationship Id="rId99" Type="http://schemas.openxmlformats.org/officeDocument/2006/relationships/hyperlink" Target="file:///\\WIN-K62D85HMUER\content\act\2d193d17-271d-4aa9-b297-31101fd5d8e5.doc" TargetMode="External"/><Relationship Id="rId101" Type="http://schemas.openxmlformats.org/officeDocument/2006/relationships/hyperlink" Target="file:///\\12.10.10.10\..\..\..\..\..\..\content\act\a06c084b-5dfd-4823-89bd-9a59b1dd8d9b.doc" TargetMode="External"/><Relationship Id="rId122" Type="http://schemas.openxmlformats.org/officeDocument/2006/relationships/hyperlink" Target="file:///\\12.10.10.10\content\act\fb1a38db-1115-4efe-8287-caf5bb12ca09.doc" TargetMode="External"/><Relationship Id="rId13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WIN-K62D85HMUER\content\act\2d193d17-271d-4aa9-b297-31101fd5d8e5.doc" TargetMode="External"/><Relationship Id="rId13" Type="http://schemas.openxmlformats.org/officeDocument/2006/relationships/hyperlink" Target="file:///\\12.10.1.199\content\act\eab14ce3-7007-4111-af9d-15478feddb0b.doc" TargetMode="External"/><Relationship Id="rId18" Type="http://schemas.openxmlformats.org/officeDocument/2006/relationships/hyperlink" Target="file:///C:\content\act\ffbfa407-4665-4bcb-80e2-d57798121922.docx" TargetMode="External"/><Relationship Id="rId39" Type="http://schemas.openxmlformats.org/officeDocument/2006/relationships/hyperlink" Target="file:///\\12.10.10.10\content\act\a06c084b-5dfd-4823-89bd-9a59b1dd8d9b.doc" TargetMode="External"/><Relationship Id="rId109" Type="http://schemas.openxmlformats.org/officeDocument/2006/relationships/hyperlink" Target="file:///\\WIN-K62D85HMUER\content\act\2d193d17-271d-4aa9-b297-31101fd5d8e5.doc" TargetMode="External"/><Relationship Id="rId34" Type="http://schemas.openxmlformats.org/officeDocument/2006/relationships/hyperlink" Target="file:///D:\content\act\b41ce348-0585-4062-a29f-ea97edfe1fe1.docx" TargetMode="External"/><Relationship Id="rId50" Type="http://schemas.openxmlformats.org/officeDocument/2006/relationships/hyperlink" Target="file:///C:\content\act\25f5fc16-00a4-42af-b6a8-93f707426810.doc" TargetMode="External"/><Relationship Id="rId55" Type="http://schemas.openxmlformats.org/officeDocument/2006/relationships/hyperlink" Target="file:///\\12.10.10.10\content\act\a06c084b-5dfd-4823-89bd-9a59b1dd8d9b.doc" TargetMode="External"/><Relationship Id="rId76" Type="http://schemas.openxmlformats.org/officeDocument/2006/relationships/hyperlink" Target="file:///\\12.10.1.199\content\act\eab14ce3-7007-4111-af9d-15478feddb0b.doc" TargetMode="External"/><Relationship Id="rId97" Type="http://schemas.openxmlformats.org/officeDocument/2006/relationships/hyperlink" Target="file:///\\12.10.10.10\..\..\..\..\..\..\content\act\03cf0fb8-17d5-46f6-a5ec-d1642676534b.html" TargetMode="External"/><Relationship Id="rId104" Type="http://schemas.openxmlformats.org/officeDocument/2006/relationships/hyperlink" Target="file:///\\12.10.10.10\..\..\..\..\..\..\content\act\a06c084b-5dfd-4823-89bd-9a59b1dd8d9b.doc" TargetMode="External"/><Relationship Id="rId120" Type="http://schemas.openxmlformats.org/officeDocument/2006/relationships/hyperlink" Target="file:///\\12.10.1.199\content\act\eab14ce3-7007-4111-af9d-15478feddb0b.doc" TargetMode="External"/><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file:///\\12.10.10.10\content\act\a06c084b-5dfd-4823-89bd-9a59b1dd8d9b.doc" TargetMode="External"/><Relationship Id="rId92" Type="http://schemas.openxmlformats.org/officeDocument/2006/relationships/hyperlink" Target="file:///\\12.10.10.10\content\act\fb1a38db-1115-4efe-8287-caf5bb12ca09.doc" TargetMode="External"/><Relationship Id="rId2" Type="http://schemas.openxmlformats.org/officeDocument/2006/relationships/numbering" Target="numbering.xml"/><Relationship Id="rId29" Type="http://schemas.openxmlformats.org/officeDocument/2006/relationships/hyperlink" Target="file:///D:\content\act\68ebb455-6cbe-4cba-ac1c-6e472ddc5877.docx" TargetMode="External"/><Relationship Id="rId24" Type="http://schemas.openxmlformats.org/officeDocument/2006/relationships/hyperlink" Target="file:///\\12.10.10.10\content\act\fb1a38db-1115-4efe-8287-caf5bb12ca09.doc" TargetMode="External"/><Relationship Id="rId40" Type="http://schemas.openxmlformats.org/officeDocument/2006/relationships/hyperlink" Target="file:///\\12.10.1.199\content\act\eab14ce3-7007-4111-af9d-15478feddb0b.doc" TargetMode="External"/><Relationship Id="rId45" Type="http://schemas.openxmlformats.org/officeDocument/2006/relationships/hyperlink" Target="file:///\\WIN-K62D85HMUER\content\act\643cf1ab-067c-493b-ba5c-85b5877307d4.doc" TargetMode="External"/><Relationship Id="rId66" Type="http://schemas.openxmlformats.org/officeDocument/2006/relationships/hyperlink" Target="file:///\\WIN-K62D85HMUER\content\act\17efdf25-592a-4662-871d-9782b1a135cf.html" TargetMode="External"/><Relationship Id="rId87" Type="http://schemas.openxmlformats.org/officeDocument/2006/relationships/hyperlink" Target="file:///\\12.10.10.10\content\act\fb1a38db-1115-4efe-8287-caf5bb12ca09.doc" TargetMode="External"/><Relationship Id="rId110" Type="http://schemas.openxmlformats.org/officeDocument/2006/relationships/hyperlink" Target="file:///\\12.10.10.10\..\..\..\..\..\..\content\act\a06c084b-5dfd-4823-89bd-9a59b1dd8d9b.doc" TargetMode="External"/><Relationship Id="rId115" Type="http://schemas.openxmlformats.org/officeDocument/2006/relationships/hyperlink" Target="file:///\\12.10.10.10\..\..\..\..\..\..\content\act\bba0bfb1-06c7-4e50-a8d3-fe1045784bf1.html" TargetMode="External"/><Relationship Id="rId131" Type="http://schemas.openxmlformats.org/officeDocument/2006/relationships/fontTable" Target="fontTable.xml"/><Relationship Id="rId61" Type="http://schemas.openxmlformats.org/officeDocument/2006/relationships/hyperlink" Target="file:///\\12.10.10.10\content\act\fb1a38db-1115-4efe-8287-caf5bb12ca09.doc" TargetMode="External"/><Relationship Id="rId82" Type="http://schemas.openxmlformats.org/officeDocument/2006/relationships/hyperlink" Target="file:///C:\content\act\25f5fc16-00a4-42af-b6a8-93f7074268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A85E9-F525-4E5E-847C-CC33F8A8D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30</Pages>
  <Words>18654</Words>
  <Characters>106331</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124736</CharactersWithSpaces>
  <SharedDoc>false</SharedDoc>
  <HLinks>
    <vt:vector size="690" baseType="variant">
      <vt:variant>
        <vt:i4>7012439</vt:i4>
      </vt:variant>
      <vt:variant>
        <vt:i4>342</vt:i4>
      </vt:variant>
      <vt:variant>
        <vt:i4>0</vt:i4>
      </vt:variant>
      <vt:variant>
        <vt:i4>5</vt:i4>
      </vt:variant>
      <vt:variant>
        <vt:lpwstr>\\WIN-K62D85HMUER\content\act\2d193d17-271d-4aa9-b297-31101fd5d8e5.doc</vt:lpwstr>
      </vt:variant>
      <vt:variant>
        <vt:lpwstr/>
      </vt:variant>
      <vt:variant>
        <vt:i4>4915272</vt:i4>
      </vt:variant>
      <vt:variant>
        <vt:i4>339</vt:i4>
      </vt:variant>
      <vt:variant>
        <vt:i4>0</vt:i4>
      </vt:variant>
      <vt:variant>
        <vt:i4>5</vt:i4>
      </vt:variant>
      <vt:variant>
        <vt:lpwstr>../../../../../../../../content/act/25f5fc16-00a4-42af-b6a8-93f707426810.doc</vt:lpwstr>
      </vt:variant>
      <vt:variant>
        <vt:lpwstr/>
      </vt:variant>
      <vt:variant>
        <vt:i4>3670082</vt:i4>
      </vt:variant>
      <vt:variant>
        <vt:i4>336</vt:i4>
      </vt:variant>
      <vt:variant>
        <vt:i4>0</vt:i4>
      </vt:variant>
      <vt:variant>
        <vt:i4>5</vt:i4>
      </vt:variant>
      <vt:variant>
        <vt:lpwstr>\\12.10.10.10\content\act\fb1a38db-1115-4efe-8287-caf5bb12ca09.doc</vt:lpwstr>
      </vt:variant>
      <vt:variant>
        <vt:lpwstr/>
      </vt:variant>
      <vt:variant>
        <vt:i4>3670082</vt:i4>
      </vt:variant>
      <vt:variant>
        <vt:i4>333</vt:i4>
      </vt:variant>
      <vt:variant>
        <vt:i4>0</vt:i4>
      </vt:variant>
      <vt:variant>
        <vt:i4>5</vt:i4>
      </vt:variant>
      <vt:variant>
        <vt:lpwstr>\\12.10.10.10\content\act\fb1a38db-1115-4efe-8287-caf5bb12ca09.doc</vt:lpwstr>
      </vt:variant>
      <vt:variant>
        <vt:lpwstr/>
      </vt:variant>
      <vt:variant>
        <vt:i4>7602264</vt:i4>
      </vt:variant>
      <vt:variant>
        <vt:i4>330</vt:i4>
      </vt:variant>
      <vt:variant>
        <vt:i4>0</vt:i4>
      </vt:variant>
      <vt:variant>
        <vt:i4>5</vt:i4>
      </vt:variant>
      <vt:variant>
        <vt:lpwstr>\\12.10.1.199\content\act\eab14ce3-7007-4111-af9d-15478feddb0b.doc</vt:lpwstr>
      </vt:variant>
      <vt:variant>
        <vt:lpwstr/>
      </vt:variant>
      <vt:variant>
        <vt:i4>4915272</vt:i4>
      </vt:variant>
      <vt:variant>
        <vt:i4>327</vt:i4>
      </vt:variant>
      <vt:variant>
        <vt:i4>0</vt:i4>
      </vt:variant>
      <vt:variant>
        <vt:i4>5</vt:i4>
      </vt:variant>
      <vt:variant>
        <vt:lpwstr>../../../../../../../../content/act/25f5fc16-00a4-42af-b6a8-93f707426810.doc</vt:lpwstr>
      </vt:variant>
      <vt:variant>
        <vt:lpwstr/>
      </vt:variant>
      <vt:variant>
        <vt:i4>7667792</vt:i4>
      </vt:variant>
      <vt:variant>
        <vt:i4>324</vt:i4>
      </vt:variant>
      <vt:variant>
        <vt:i4>0</vt:i4>
      </vt:variant>
      <vt:variant>
        <vt:i4>5</vt:i4>
      </vt:variant>
      <vt:variant>
        <vt:lpwstr>\\12.10.1.199\content\act\060c0227-31d0-4069-b4fa-3aefb517132b.doc</vt:lpwstr>
      </vt:variant>
      <vt:variant>
        <vt:lpwstr/>
      </vt:variant>
      <vt:variant>
        <vt:i4>7602264</vt:i4>
      </vt:variant>
      <vt:variant>
        <vt:i4>321</vt:i4>
      </vt:variant>
      <vt:variant>
        <vt:i4>0</vt:i4>
      </vt:variant>
      <vt:variant>
        <vt:i4>5</vt:i4>
      </vt:variant>
      <vt:variant>
        <vt:lpwstr>\\12.10.1.199\content\act\eab14ce3-7007-4111-af9d-15478feddb0b.doc</vt:lpwstr>
      </vt:variant>
      <vt:variant>
        <vt:lpwstr/>
      </vt:variant>
      <vt:variant>
        <vt:i4>6881360</vt:i4>
      </vt:variant>
      <vt:variant>
        <vt:i4>318</vt:i4>
      </vt:variant>
      <vt:variant>
        <vt:i4>0</vt:i4>
      </vt:variant>
      <vt:variant>
        <vt:i4>5</vt:i4>
      </vt:variant>
      <vt:variant>
        <vt:lpwstr>\\12.10.10.10\..\..\..\..\..\..\content\act\14f79f23-26a1-4aac-9064-101f96742a57.html</vt:lpwstr>
      </vt:variant>
      <vt:variant>
        <vt:lpwstr/>
      </vt:variant>
      <vt:variant>
        <vt:i4>7209053</vt:i4>
      </vt:variant>
      <vt:variant>
        <vt:i4>315</vt:i4>
      </vt:variant>
      <vt:variant>
        <vt:i4>0</vt:i4>
      </vt:variant>
      <vt:variant>
        <vt:i4>5</vt:i4>
      </vt:variant>
      <vt:variant>
        <vt:lpwstr>\\12.10.10.10\..\..\..\..\..\..\content\act\bba0bfb1-06c7-4e50-a8d3-fe1045784bf1.html</vt:lpwstr>
      </vt:variant>
      <vt:variant>
        <vt:lpwstr/>
      </vt:variant>
      <vt:variant>
        <vt:i4>6291525</vt:i4>
      </vt:variant>
      <vt:variant>
        <vt:i4>312</vt:i4>
      </vt:variant>
      <vt:variant>
        <vt:i4>0</vt:i4>
      </vt:variant>
      <vt:variant>
        <vt:i4>5</vt:i4>
      </vt:variant>
      <vt:variant>
        <vt:lpwstr>\\12.10.10.10\..\..\..\..\..\..\content\act\d1e24d74-f206-488c-b181-f2c3b4cce7fd.docx</vt:lpwstr>
      </vt:variant>
      <vt:variant>
        <vt:lpwstr/>
      </vt:variant>
      <vt:variant>
        <vt:i4>6291525</vt:i4>
      </vt:variant>
      <vt:variant>
        <vt:i4>309</vt:i4>
      </vt:variant>
      <vt:variant>
        <vt:i4>0</vt:i4>
      </vt:variant>
      <vt:variant>
        <vt:i4>5</vt:i4>
      </vt:variant>
      <vt:variant>
        <vt:lpwstr>\\12.10.10.10\..\..\..\..\..\..\content\act\d1e24d74-f206-488c-b181-f2c3b4cce7fd.docx</vt:lpwstr>
      </vt:variant>
      <vt:variant>
        <vt:lpwstr/>
      </vt:variant>
      <vt:variant>
        <vt:i4>6357067</vt:i4>
      </vt:variant>
      <vt:variant>
        <vt:i4>306</vt:i4>
      </vt:variant>
      <vt:variant>
        <vt:i4>0</vt:i4>
      </vt:variant>
      <vt:variant>
        <vt:i4>5</vt:i4>
      </vt:variant>
      <vt:variant>
        <vt:lpwstr>\\12.10.10.10\..\..\..\..\..\..\content\act\a06c084b-5dfd-4823-89bd-9a59b1dd8d9b.doc</vt:lpwstr>
      </vt:variant>
      <vt:variant>
        <vt:lpwstr/>
      </vt:variant>
      <vt:variant>
        <vt:i4>6357067</vt:i4>
      </vt:variant>
      <vt:variant>
        <vt:i4>303</vt:i4>
      </vt:variant>
      <vt:variant>
        <vt:i4>0</vt:i4>
      </vt:variant>
      <vt:variant>
        <vt:i4>5</vt:i4>
      </vt:variant>
      <vt:variant>
        <vt:lpwstr>\\12.10.10.10\..\..\..\..\..\..\content\act\a06c084b-5dfd-4823-89bd-9a59b1dd8d9b.doc</vt:lpwstr>
      </vt:variant>
      <vt:variant>
        <vt:lpwstr/>
      </vt:variant>
      <vt:variant>
        <vt:i4>6357067</vt:i4>
      </vt:variant>
      <vt:variant>
        <vt:i4>300</vt:i4>
      </vt:variant>
      <vt:variant>
        <vt:i4>0</vt:i4>
      </vt:variant>
      <vt:variant>
        <vt:i4>5</vt:i4>
      </vt:variant>
      <vt:variant>
        <vt:lpwstr>\\12.10.10.10\..\..\..\..\..\..\content\act\a06c084b-5dfd-4823-89bd-9a59b1dd8d9b.doc</vt:lpwstr>
      </vt:variant>
      <vt:variant>
        <vt:lpwstr/>
      </vt:variant>
      <vt:variant>
        <vt:i4>7012439</vt:i4>
      </vt:variant>
      <vt:variant>
        <vt:i4>297</vt:i4>
      </vt:variant>
      <vt:variant>
        <vt:i4>0</vt:i4>
      </vt:variant>
      <vt:variant>
        <vt:i4>5</vt:i4>
      </vt:variant>
      <vt:variant>
        <vt:lpwstr>\\WIN-K62D85HMUER\content\act\2d193d17-271d-4aa9-b297-31101fd5d8e5.doc</vt:lpwstr>
      </vt:variant>
      <vt:variant>
        <vt:lpwstr/>
      </vt:variant>
      <vt:variant>
        <vt:i4>6357067</vt:i4>
      </vt:variant>
      <vt:variant>
        <vt:i4>294</vt:i4>
      </vt:variant>
      <vt:variant>
        <vt:i4>0</vt:i4>
      </vt:variant>
      <vt:variant>
        <vt:i4>5</vt:i4>
      </vt:variant>
      <vt:variant>
        <vt:lpwstr>\\12.10.10.10\..\..\..\..\..\..\content\act\a06c084b-5dfd-4823-89bd-9a59b1dd8d9b.doc</vt:lpwstr>
      </vt:variant>
      <vt:variant>
        <vt:lpwstr/>
      </vt:variant>
      <vt:variant>
        <vt:i4>7012439</vt:i4>
      </vt:variant>
      <vt:variant>
        <vt:i4>291</vt:i4>
      </vt:variant>
      <vt:variant>
        <vt:i4>0</vt:i4>
      </vt:variant>
      <vt:variant>
        <vt:i4>5</vt:i4>
      </vt:variant>
      <vt:variant>
        <vt:lpwstr>\\WIN-K62D85HMUER\content\act\2d193d17-271d-4aa9-b297-31101fd5d8e5.doc</vt:lpwstr>
      </vt:variant>
      <vt:variant>
        <vt:lpwstr/>
      </vt:variant>
      <vt:variant>
        <vt:i4>6357067</vt:i4>
      </vt:variant>
      <vt:variant>
        <vt:i4>288</vt:i4>
      </vt:variant>
      <vt:variant>
        <vt:i4>0</vt:i4>
      </vt:variant>
      <vt:variant>
        <vt:i4>5</vt:i4>
      </vt:variant>
      <vt:variant>
        <vt:lpwstr>\\12.10.10.10\..\..\..\..\..\..\content\act\a06c084b-5dfd-4823-89bd-9a59b1dd8d9b.doc</vt:lpwstr>
      </vt:variant>
      <vt:variant>
        <vt:lpwstr/>
      </vt:variant>
      <vt:variant>
        <vt:i4>6357067</vt:i4>
      </vt:variant>
      <vt:variant>
        <vt:i4>285</vt:i4>
      </vt:variant>
      <vt:variant>
        <vt:i4>0</vt:i4>
      </vt:variant>
      <vt:variant>
        <vt:i4>5</vt:i4>
      </vt:variant>
      <vt:variant>
        <vt:lpwstr>\\12.10.10.10\..\..\..\..\..\..\content\act\a06c084b-5dfd-4823-89bd-9a59b1dd8d9b.doc</vt:lpwstr>
      </vt:variant>
      <vt:variant>
        <vt:lpwstr/>
      </vt:variant>
      <vt:variant>
        <vt:i4>6357067</vt:i4>
      </vt:variant>
      <vt:variant>
        <vt:i4>282</vt:i4>
      </vt:variant>
      <vt:variant>
        <vt:i4>0</vt:i4>
      </vt:variant>
      <vt:variant>
        <vt:i4>5</vt:i4>
      </vt:variant>
      <vt:variant>
        <vt:lpwstr>\\12.10.10.10\..\..\..\..\..\..\content\act\a06c084b-5dfd-4823-89bd-9a59b1dd8d9b.doc</vt:lpwstr>
      </vt:variant>
      <vt:variant>
        <vt:lpwstr/>
      </vt:variant>
      <vt:variant>
        <vt:i4>6357067</vt:i4>
      </vt:variant>
      <vt:variant>
        <vt:i4>279</vt:i4>
      </vt:variant>
      <vt:variant>
        <vt:i4>0</vt:i4>
      </vt:variant>
      <vt:variant>
        <vt:i4>5</vt:i4>
      </vt:variant>
      <vt:variant>
        <vt:lpwstr>\\12.10.10.10\..\..\..\..\..\..\content\act\a06c084b-5dfd-4823-89bd-9a59b1dd8d9b.doc</vt:lpwstr>
      </vt:variant>
      <vt:variant>
        <vt:lpwstr/>
      </vt:variant>
      <vt:variant>
        <vt:i4>7667792</vt:i4>
      </vt:variant>
      <vt:variant>
        <vt:i4>276</vt:i4>
      </vt:variant>
      <vt:variant>
        <vt:i4>0</vt:i4>
      </vt:variant>
      <vt:variant>
        <vt:i4>5</vt:i4>
      </vt:variant>
      <vt:variant>
        <vt:lpwstr>\\12.10.1.199\content\act\060c0227-31d0-4069-b4fa-3aefb517132b.doc</vt:lpwstr>
      </vt:variant>
      <vt:variant>
        <vt:lpwstr/>
      </vt:variant>
      <vt:variant>
        <vt:i4>6357067</vt:i4>
      </vt:variant>
      <vt:variant>
        <vt:i4>273</vt:i4>
      </vt:variant>
      <vt:variant>
        <vt:i4>0</vt:i4>
      </vt:variant>
      <vt:variant>
        <vt:i4>5</vt:i4>
      </vt:variant>
      <vt:variant>
        <vt:lpwstr>\\12.10.10.10\..\..\..\..\..\..\content\act\a06c084b-5dfd-4823-89bd-9a59b1dd8d9b.doc</vt:lpwstr>
      </vt:variant>
      <vt:variant>
        <vt:lpwstr/>
      </vt:variant>
      <vt:variant>
        <vt:i4>7602264</vt:i4>
      </vt:variant>
      <vt:variant>
        <vt:i4>270</vt:i4>
      </vt:variant>
      <vt:variant>
        <vt:i4>0</vt:i4>
      </vt:variant>
      <vt:variant>
        <vt:i4>5</vt:i4>
      </vt:variant>
      <vt:variant>
        <vt:lpwstr>\\12.10.1.199\content\act\eab14ce3-7007-4111-af9d-15478feddb0b.doc</vt:lpwstr>
      </vt:variant>
      <vt:variant>
        <vt:lpwstr/>
      </vt:variant>
      <vt:variant>
        <vt:i4>7012439</vt:i4>
      </vt:variant>
      <vt:variant>
        <vt:i4>267</vt:i4>
      </vt:variant>
      <vt:variant>
        <vt:i4>0</vt:i4>
      </vt:variant>
      <vt:variant>
        <vt:i4>5</vt:i4>
      </vt:variant>
      <vt:variant>
        <vt:lpwstr>\\WIN-K62D85HMUER\content\act\2d193d17-271d-4aa9-b297-31101fd5d8e5.doc</vt:lpwstr>
      </vt:variant>
      <vt:variant>
        <vt:lpwstr/>
      </vt:variant>
      <vt:variant>
        <vt:i4>6422623</vt:i4>
      </vt:variant>
      <vt:variant>
        <vt:i4>264</vt:i4>
      </vt:variant>
      <vt:variant>
        <vt:i4>0</vt:i4>
      </vt:variant>
      <vt:variant>
        <vt:i4>5</vt:i4>
      </vt:variant>
      <vt:variant>
        <vt:lpwstr>\\12.10.10.10\..\..\..\..\..\..\content\act\18fa49ed-eae5-4a91-a0f9-81eb6912d9d3.html</vt:lpwstr>
      </vt:variant>
      <vt:variant>
        <vt:lpwstr/>
      </vt:variant>
      <vt:variant>
        <vt:i4>7143426</vt:i4>
      </vt:variant>
      <vt:variant>
        <vt:i4>261</vt:i4>
      </vt:variant>
      <vt:variant>
        <vt:i4>0</vt:i4>
      </vt:variant>
      <vt:variant>
        <vt:i4>5</vt:i4>
      </vt:variant>
      <vt:variant>
        <vt:lpwstr>\\12.10.10.10\..\..\..\..\..\..\content\act\03cf0fb8-17d5-46f6-a5ec-d1642676534b.html</vt:lpwstr>
      </vt:variant>
      <vt:variant>
        <vt:lpwstr/>
      </vt:variant>
      <vt:variant>
        <vt:i4>6357067</vt:i4>
      </vt:variant>
      <vt:variant>
        <vt:i4>258</vt:i4>
      </vt:variant>
      <vt:variant>
        <vt:i4>0</vt:i4>
      </vt:variant>
      <vt:variant>
        <vt:i4>5</vt:i4>
      </vt:variant>
      <vt:variant>
        <vt:lpwstr>\\12.10.10.10\..\..\..\..\..\..\content\act\a06c084b-5dfd-4823-89bd-9a59b1dd8d9b.doc</vt:lpwstr>
      </vt:variant>
      <vt:variant>
        <vt:lpwstr/>
      </vt:variant>
      <vt:variant>
        <vt:i4>6357067</vt:i4>
      </vt:variant>
      <vt:variant>
        <vt:i4>255</vt:i4>
      </vt:variant>
      <vt:variant>
        <vt:i4>0</vt:i4>
      </vt:variant>
      <vt:variant>
        <vt:i4>5</vt:i4>
      </vt:variant>
      <vt:variant>
        <vt:lpwstr>\\12.10.10.10\..\..\..\..\..\..\content\act\a06c084b-5dfd-4823-89bd-9a59b1dd8d9b.doc</vt:lpwstr>
      </vt:variant>
      <vt:variant>
        <vt:lpwstr/>
      </vt:variant>
      <vt:variant>
        <vt:i4>6357067</vt:i4>
      </vt:variant>
      <vt:variant>
        <vt:i4>252</vt:i4>
      </vt:variant>
      <vt:variant>
        <vt:i4>0</vt:i4>
      </vt:variant>
      <vt:variant>
        <vt:i4>5</vt:i4>
      </vt:variant>
      <vt:variant>
        <vt:lpwstr>\\12.10.10.10\..\..\..\..\..\..\content\act\a06c084b-5dfd-4823-89bd-9a59b1dd8d9b.doc</vt:lpwstr>
      </vt:variant>
      <vt:variant>
        <vt:lpwstr/>
      </vt:variant>
      <vt:variant>
        <vt:i4>7602264</vt:i4>
      </vt:variant>
      <vt:variant>
        <vt:i4>249</vt:i4>
      </vt:variant>
      <vt:variant>
        <vt:i4>0</vt:i4>
      </vt:variant>
      <vt:variant>
        <vt:i4>5</vt:i4>
      </vt:variant>
      <vt:variant>
        <vt:lpwstr>\\12.10.1.199\content\act\eab14ce3-7007-4111-af9d-15478feddb0b.doc</vt:lpwstr>
      </vt:variant>
      <vt:variant>
        <vt:lpwstr/>
      </vt:variant>
      <vt:variant>
        <vt:i4>3670082</vt:i4>
      </vt:variant>
      <vt:variant>
        <vt:i4>246</vt:i4>
      </vt:variant>
      <vt:variant>
        <vt:i4>0</vt:i4>
      </vt:variant>
      <vt:variant>
        <vt:i4>5</vt:i4>
      </vt:variant>
      <vt:variant>
        <vt:lpwstr>\\12.10.10.10\content\act\fb1a38db-1115-4efe-8287-caf5bb12ca09.doc</vt:lpwstr>
      </vt:variant>
      <vt:variant>
        <vt:lpwstr/>
      </vt:variant>
      <vt:variant>
        <vt:i4>6357067</vt:i4>
      </vt:variant>
      <vt:variant>
        <vt:i4>243</vt:i4>
      </vt:variant>
      <vt:variant>
        <vt:i4>0</vt:i4>
      </vt:variant>
      <vt:variant>
        <vt:i4>5</vt:i4>
      </vt:variant>
      <vt:variant>
        <vt:lpwstr>\\12.10.10.10\..\..\..\..\..\..\content\act\a06c084b-5dfd-4823-89bd-9a59b1dd8d9b.doc</vt:lpwstr>
      </vt:variant>
      <vt:variant>
        <vt:lpwstr/>
      </vt:variant>
      <vt:variant>
        <vt:i4>6357067</vt:i4>
      </vt:variant>
      <vt:variant>
        <vt:i4>240</vt:i4>
      </vt:variant>
      <vt:variant>
        <vt:i4>0</vt:i4>
      </vt:variant>
      <vt:variant>
        <vt:i4>5</vt:i4>
      </vt:variant>
      <vt:variant>
        <vt:lpwstr>\\12.10.10.10\..\..\..\..\..\..\content\act\a06c084b-5dfd-4823-89bd-9a59b1dd8d9b.doc</vt:lpwstr>
      </vt:variant>
      <vt:variant>
        <vt:lpwstr/>
      </vt:variant>
      <vt:variant>
        <vt:i4>4915272</vt:i4>
      </vt:variant>
      <vt:variant>
        <vt:i4>237</vt:i4>
      </vt:variant>
      <vt:variant>
        <vt:i4>0</vt:i4>
      </vt:variant>
      <vt:variant>
        <vt:i4>5</vt:i4>
      </vt:variant>
      <vt:variant>
        <vt:lpwstr>../../../../../../../../content/act/25f5fc16-00a4-42af-b6a8-93f707426810.doc</vt:lpwstr>
      </vt:variant>
      <vt:variant>
        <vt:lpwstr/>
      </vt:variant>
      <vt:variant>
        <vt:i4>6357067</vt:i4>
      </vt:variant>
      <vt:variant>
        <vt:i4>234</vt:i4>
      </vt:variant>
      <vt:variant>
        <vt:i4>0</vt:i4>
      </vt:variant>
      <vt:variant>
        <vt:i4>5</vt:i4>
      </vt:variant>
      <vt:variant>
        <vt:lpwstr>\\12.10.10.10\..\..\..\..\..\..\content\act\a06c084b-5dfd-4823-89bd-9a59b1dd8d9b.doc</vt:lpwstr>
      </vt:variant>
      <vt:variant>
        <vt:lpwstr/>
      </vt:variant>
      <vt:variant>
        <vt:i4>3670082</vt:i4>
      </vt:variant>
      <vt:variant>
        <vt:i4>231</vt:i4>
      </vt:variant>
      <vt:variant>
        <vt:i4>0</vt:i4>
      </vt:variant>
      <vt:variant>
        <vt:i4>5</vt:i4>
      </vt:variant>
      <vt:variant>
        <vt:lpwstr>\\12.10.10.10\content\act\fb1a38db-1115-4efe-8287-caf5bb12ca09.doc</vt:lpwstr>
      </vt:variant>
      <vt:variant>
        <vt:lpwstr/>
      </vt:variant>
      <vt:variant>
        <vt:i4>4915272</vt:i4>
      </vt:variant>
      <vt:variant>
        <vt:i4>228</vt:i4>
      </vt:variant>
      <vt:variant>
        <vt:i4>0</vt:i4>
      </vt:variant>
      <vt:variant>
        <vt:i4>5</vt:i4>
      </vt:variant>
      <vt:variant>
        <vt:lpwstr>../../../../../../../../content/act/25f5fc16-00a4-42af-b6a8-93f707426810.doc</vt:lpwstr>
      </vt:variant>
      <vt:variant>
        <vt:lpwstr/>
      </vt:variant>
      <vt:variant>
        <vt:i4>4128797</vt:i4>
      </vt:variant>
      <vt:variant>
        <vt:i4>225</vt:i4>
      </vt:variant>
      <vt:variant>
        <vt:i4>0</vt:i4>
      </vt:variant>
      <vt:variant>
        <vt:i4>5</vt:i4>
      </vt:variant>
      <vt:variant>
        <vt:lpwstr>\\WIN-K62D85HMUER\content\act\7fb04d4d-05f1-458f-9a8c-baa271d03f9a.html</vt:lpwstr>
      </vt:variant>
      <vt:variant>
        <vt:lpwstr/>
      </vt:variant>
      <vt:variant>
        <vt:i4>4915272</vt:i4>
      </vt:variant>
      <vt:variant>
        <vt:i4>222</vt:i4>
      </vt:variant>
      <vt:variant>
        <vt:i4>0</vt:i4>
      </vt:variant>
      <vt:variant>
        <vt:i4>5</vt:i4>
      </vt:variant>
      <vt:variant>
        <vt:lpwstr>../../../../../../../../content/act/25f5fc16-00a4-42af-b6a8-93f707426810.doc</vt:lpwstr>
      </vt:variant>
      <vt:variant>
        <vt:lpwstr/>
      </vt:variant>
      <vt:variant>
        <vt:i4>3997719</vt:i4>
      </vt:variant>
      <vt:variant>
        <vt:i4>219</vt:i4>
      </vt:variant>
      <vt:variant>
        <vt:i4>0</vt:i4>
      </vt:variant>
      <vt:variant>
        <vt:i4>5</vt:i4>
      </vt:variant>
      <vt:variant>
        <vt:lpwstr>\\12.10.10.10\content\act\a06c084b-5dfd-4823-89bd-9a59b1dd8d9b.doc</vt:lpwstr>
      </vt:variant>
      <vt:variant>
        <vt:lpwstr/>
      </vt:variant>
      <vt:variant>
        <vt:i4>4915272</vt:i4>
      </vt:variant>
      <vt:variant>
        <vt:i4>216</vt:i4>
      </vt:variant>
      <vt:variant>
        <vt:i4>0</vt:i4>
      </vt:variant>
      <vt:variant>
        <vt:i4>5</vt:i4>
      </vt:variant>
      <vt:variant>
        <vt:lpwstr>../../../../../../../../content/act/25f5fc16-00a4-42af-b6a8-93f707426810.doc</vt:lpwstr>
      </vt:variant>
      <vt:variant>
        <vt:lpwstr/>
      </vt:variant>
      <vt:variant>
        <vt:i4>3997719</vt:i4>
      </vt:variant>
      <vt:variant>
        <vt:i4>213</vt:i4>
      </vt:variant>
      <vt:variant>
        <vt:i4>0</vt:i4>
      </vt:variant>
      <vt:variant>
        <vt:i4>5</vt:i4>
      </vt:variant>
      <vt:variant>
        <vt:lpwstr>\\12.10.10.10\content\act\a06c084b-5dfd-4823-89bd-9a59b1dd8d9b.doc</vt:lpwstr>
      </vt:variant>
      <vt:variant>
        <vt:lpwstr/>
      </vt:variant>
      <vt:variant>
        <vt:i4>7667792</vt:i4>
      </vt:variant>
      <vt:variant>
        <vt:i4>210</vt:i4>
      </vt:variant>
      <vt:variant>
        <vt:i4>0</vt:i4>
      </vt:variant>
      <vt:variant>
        <vt:i4>5</vt:i4>
      </vt:variant>
      <vt:variant>
        <vt:lpwstr>\\12.10.1.199\content\act\060c0227-31d0-4069-b4fa-3aefb517132b.doc</vt:lpwstr>
      </vt:variant>
      <vt:variant>
        <vt:lpwstr/>
      </vt:variant>
      <vt:variant>
        <vt:i4>3276883</vt:i4>
      </vt:variant>
      <vt:variant>
        <vt:i4>207</vt:i4>
      </vt:variant>
      <vt:variant>
        <vt:i4>0</vt:i4>
      </vt:variant>
      <vt:variant>
        <vt:i4>5</vt:i4>
      </vt:variant>
      <vt:variant>
        <vt:lpwstr>\\WIN-K62D85HMUER\content\act\a3321870-923d-41ab-8778-ce63ec504b90.doc</vt:lpwstr>
      </vt:variant>
      <vt:variant>
        <vt:lpwstr/>
      </vt:variant>
      <vt:variant>
        <vt:i4>720934</vt:i4>
      </vt:variant>
      <vt:variant>
        <vt:i4>204</vt:i4>
      </vt:variant>
      <vt:variant>
        <vt:i4>0</vt:i4>
      </vt:variant>
      <vt:variant>
        <vt:i4>5</vt:i4>
      </vt:variant>
      <vt:variant>
        <vt:lpwstr>D:\content\act\bba0bfb1-06c7-4e50-a8d3-fe1045784bf1.html</vt:lpwstr>
      </vt:variant>
      <vt:variant>
        <vt:lpwstr/>
      </vt:variant>
      <vt:variant>
        <vt:i4>3997719</vt:i4>
      </vt:variant>
      <vt:variant>
        <vt:i4>201</vt:i4>
      </vt:variant>
      <vt:variant>
        <vt:i4>0</vt:i4>
      </vt:variant>
      <vt:variant>
        <vt:i4>5</vt:i4>
      </vt:variant>
      <vt:variant>
        <vt:lpwstr>\\12.10.10.10\content\act\a06c084b-5dfd-4823-89bd-9a59b1dd8d9b.doc</vt:lpwstr>
      </vt:variant>
      <vt:variant>
        <vt:lpwstr/>
      </vt:variant>
      <vt:variant>
        <vt:i4>7602264</vt:i4>
      </vt:variant>
      <vt:variant>
        <vt:i4>198</vt:i4>
      </vt:variant>
      <vt:variant>
        <vt:i4>0</vt:i4>
      </vt:variant>
      <vt:variant>
        <vt:i4>5</vt:i4>
      </vt:variant>
      <vt:variant>
        <vt:lpwstr>\\12.10.1.199\content\act\eab14ce3-7007-4111-af9d-15478feddb0b.doc</vt:lpwstr>
      </vt:variant>
      <vt:variant>
        <vt:lpwstr/>
      </vt:variant>
      <vt:variant>
        <vt:i4>7012439</vt:i4>
      </vt:variant>
      <vt:variant>
        <vt:i4>195</vt:i4>
      </vt:variant>
      <vt:variant>
        <vt:i4>0</vt:i4>
      </vt:variant>
      <vt:variant>
        <vt:i4>5</vt:i4>
      </vt:variant>
      <vt:variant>
        <vt:lpwstr>\\WIN-K62D85HMUER\content\act\2d193d17-271d-4aa9-b297-31101fd5d8e5.doc</vt:lpwstr>
      </vt:variant>
      <vt:variant>
        <vt:lpwstr/>
      </vt:variant>
      <vt:variant>
        <vt:i4>3473430</vt:i4>
      </vt:variant>
      <vt:variant>
        <vt:i4>192</vt:i4>
      </vt:variant>
      <vt:variant>
        <vt:i4>0</vt:i4>
      </vt:variant>
      <vt:variant>
        <vt:i4>5</vt:i4>
      </vt:variant>
      <vt:variant>
        <vt:lpwstr>\\WIN-K62D85HMUER\content\act\bba0bfb1-06c7-4e50-a8d3-fe1045784bf1.html</vt:lpwstr>
      </vt:variant>
      <vt:variant>
        <vt:lpwstr/>
      </vt:variant>
      <vt:variant>
        <vt:i4>3473430</vt:i4>
      </vt:variant>
      <vt:variant>
        <vt:i4>189</vt:i4>
      </vt:variant>
      <vt:variant>
        <vt:i4>0</vt:i4>
      </vt:variant>
      <vt:variant>
        <vt:i4>5</vt:i4>
      </vt:variant>
      <vt:variant>
        <vt:lpwstr>\\WIN-K62D85HMUER\content\act\bba0bfb1-06c7-4e50-a8d3-fe1045784bf1.html</vt:lpwstr>
      </vt:variant>
      <vt:variant>
        <vt:lpwstr/>
      </vt:variant>
      <vt:variant>
        <vt:i4>7077891</vt:i4>
      </vt:variant>
      <vt:variant>
        <vt:i4>186</vt:i4>
      </vt:variant>
      <vt:variant>
        <vt:i4>0</vt:i4>
      </vt:variant>
      <vt:variant>
        <vt:i4>5</vt:i4>
      </vt:variant>
      <vt:variant>
        <vt:lpwstr>\\12.10.10.10\content\act\0925f5df-eae1-4837-bad8-4b0eb7978aec.html</vt:lpwstr>
      </vt:variant>
      <vt:variant>
        <vt:lpwstr/>
      </vt:variant>
      <vt:variant>
        <vt:i4>3997719</vt:i4>
      </vt:variant>
      <vt:variant>
        <vt:i4>183</vt:i4>
      </vt:variant>
      <vt:variant>
        <vt:i4>0</vt:i4>
      </vt:variant>
      <vt:variant>
        <vt:i4>5</vt:i4>
      </vt:variant>
      <vt:variant>
        <vt:lpwstr>\\12.10.10.10\content\act\a06c084b-5dfd-4823-89bd-9a59b1dd8d9b.doc</vt:lpwstr>
      </vt:variant>
      <vt:variant>
        <vt:lpwstr/>
      </vt:variant>
      <vt:variant>
        <vt:i4>6553686</vt:i4>
      </vt:variant>
      <vt:variant>
        <vt:i4>180</vt:i4>
      </vt:variant>
      <vt:variant>
        <vt:i4>0</vt:i4>
      </vt:variant>
      <vt:variant>
        <vt:i4>5</vt:i4>
      </vt:variant>
      <vt:variant>
        <vt:lpwstr>\\12.10.10.10\..\..\..\..\..\..\content\act\7fb04d4d-05f1-458f-9a8c-baa271d03f9a.html</vt:lpwstr>
      </vt:variant>
      <vt:variant>
        <vt:lpwstr/>
      </vt:variant>
      <vt:variant>
        <vt:i4>6553686</vt:i4>
      </vt:variant>
      <vt:variant>
        <vt:i4>177</vt:i4>
      </vt:variant>
      <vt:variant>
        <vt:i4>0</vt:i4>
      </vt:variant>
      <vt:variant>
        <vt:i4>5</vt:i4>
      </vt:variant>
      <vt:variant>
        <vt:lpwstr>\\12.10.10.10\..\..\..\..\..\..\content\act\7fb04d4d-05f1-458f-9a8c-baa271d03f9a.html</vt:lpwstr>
      </vt:variant>
      <vt:variant>
        <vt:lpwstr/>
      </vt:variant>
      <vt:variant>
        <vt:i4>6684743</vt:i4>
      </vt:variant>
      <vt:variant>
        <vt:i4>174</vt:i4>
      </vt:variant>
      <vt:variant>
        <vt:i4>0</vt:i4>
      </vt:variant>
      <vt:variant>
        <vt:i4>5</vt:i4>
      </vt:variant>
      <vt:variant>
        <vt:lpwstr>\\WIN-K62D85HMUER\content\act\387507c3-b80d-4c0d-9291-8cdc81673f2b.html</vt:lpwstr>
      </vt:variant>
      <vt:variant>
        <vt:lpwstr/>
      </vt:variant>
      <vt:variant>
        <vt:i4>6684743</vt:i4>
      </vt:variant>
      <vt:variant>
        <vt:i4>171</vt:i4>
      </vt:variant>
      <vt:variant>
        <vt:i4>0</vt:i4>
      </vt:variant>
      <vt:variant>
        <vt:i4>5</vt:i4>
      </vt:variant>
      <vt:variant>
        <vt:lpwstr>\\WIN-K62D85HMUER\content\act\387507c3-b80d-4c0d-9291-8cdc81673f2b.html</vt:lpwstr>
      </vt:variant>
      <vt:variant>
        <vt:lpwstr/>
      </vt:variant>
      <vt:variant>
        <vt:i4>6684737</vt:i4>
      </vt:variant>
      <vt:variant>
        <vt:i4>168</vt:i4>
      </vt:variant>
      <vt:variant>
        <vt:i4>0</vt:i4>
      </vt:variant>
      <vt:variant>
        <vt:i4>5</vt:i4>
      </vt:variant>
      <vt:variant>
        <vt:lpwstr>\\WIN-K62D85HMUER\content\act\17efdf25-592a-4662-871d-9782b1a135cf.html</vt:lpwstr>
      </vt:variant>
      <vt:variant>
        <vt:lpwstr/>
      </vt:variant>
      <vt:variant>
        <vt:i4>4915272</vt:i4>
      </vt:variant>
      <vt:variant>
        <vt:i4>165</vt:i4>
      </vt:variant>
      <vt:variant>
        <vt:i4>0</vt:i4>
      </vt:variant>
      <vt:variant>
        <vt:i4>5</vt:i4>
      </vt:variant>
      <vt:variant>
        <vt:lpwstr>../../../../../../../../content/act/25f5fc16-00a4-42af-b6a8-93f707426810.doc</vt:lpwstr>
      </vt:variant>
      <vt:variant>
        <vt:lpwstr/>
      </vt:variant>
      <vt:variant>
        <vt:i4>7602264</vt:i4>
      </vt:variant>
      <vt:variant>
        <vt:i4>162</vt:i4>
      </vt:variant>
      <vt:variant>
        <vt:i4>0</vt:i4>
      </vt:variant>
      <vt:variant>
        <vt:i4>5</vt:i4>
      </vt:variant>
      <vt:variant>
        <vt:lpwstr>\\12.10.1.199\content\act\eab14ce3-7007-4111-af9d-15478feddb0b.doc</vt:lpwstr>
      </vt:variant>
      <vt:variant>
        <vt:lpwstr/>
      </vt:variant>
      <vt:variant>
        <vt:i4>7077891</vt:i4>
      </vt:variant>
      <vt:variant>
        <vt:i4>159</vt:i4>
      </vt:variant>
      <vt:variant>
        <vt:i4>0</vt:i4>
      </vt:variant>
      <vt:variant>
        <vt:i4>5</vt:i4>
      </vt:variant>
      <vt:variant>
        <vt:lpwstr>\\12.10.10.10\content\act\0925f5df-eae1-4837-bad8-4b0eb7978aec.html</vt:lpwstr>
      </vt:variant>
      <vt:variant>
        <vt:lpwstr/>
      </vt:variant>
      <vt:variant>
        <vt:i4>4915272</vt:i4>
      </vt:variant>
      <vt:variant>
        <vt:i4>156</vt:i4>
      </vt:variant>
      <vt:variant>
        <vt:i4>0</vt:i4>
      </vt:variant>
      <vt:variant>
        <vt:i4>5</vt:i4>
      </vt:variant>
      <vt:variant>
        <vt:lpwstr>../../../../../../../../content/act/25f5fc16-00a4-42af-b6a8-93f707426810.doc</vt:lpwstr>
      </vt:variant>
      <vt:variant>
        <vt:lpwstr/>
      </vt:variant>
      <vt:variant>
        <vt:i4>3670082</vt:i4>
      </vt:variant>
      <vt:variant>
        <vt:i4>153</vt:i4>
      </vt:variant>
      <vt:variant>
        <vt:i4>0</vt:i4>
      </vt:variant>
      <vt:variant>
        <vt:i4>5</vt:i4>
      </vt:variant>
      <vt:variant>
        <vt:lpwstr>\\12.10.10.10\content\act\fb1a38db-1115-4efe-8287-caf5bb12ca09.doc</vt:lpwstr>
      </vt:variant>
      <vt:variant>
        <vt:lpwstr/>
      </vt:variant>
      <vt:variant>
        <vt:i4>3997719</vt:i4>
      </vt:variant>
      <vt:variant>
        <vt:i4>150</vt:i4>
      </vt:variant>
      <vt:variant>
        <vt:i4>0</vt:i4>
      </vt:variant>
      <vt:variant>
        <vt:i4>5</vt:i4>
      </vt:variant>
      <vt:variant>
        <vt:lpwstr>\\12.10.10.10\content\act\a06c084b-5dfd-4823-89bd-9a59b1dd8d9b.doc</vt:lpwstr>
      </vt:variant>
      <vt:variant>
        <vt:lpwstr/>
      </vt:variant>
      <vt:variant>
        <vt:i4>7012439</vt:i4>
      </vt:variant>
      <vt:variant>
        <vt:i4>147</vt:i4>
      </vt:variant>
      <vt:variant>
        <vt:i4>0</vt:i4>
      </vt:variant>
      <vt:variant>
        <vt:i4>5</vt:i4>
      </vt:variant>
      <vt:variant>
        <vt:lpwstr>\\WIN-K62D85HMUER\content\act\2d193d17-271d-4aa9-b297-31101fd5d8e5.doc</vt:lpwstr>
      </vt:variant>
      <vt:variant>
        <vt:lpwstr/>
      </vt:variant>
      <vt:variant>
        <vt:i4>7602264</vt:i4>
      </vt:variant>
      <vt:variant>
        <vt:i4>144</vt:i4>
      </vt:variant>
      <vt:variant>
        <vt:i4>0</vt:i4>
      </vt:variant>
      <vt:variant>
        <vt:i4>5</vt:i4>
      </vt:variant>
      <vt:variant>
        <vt:lpwstr>\\12.10.1.199\content\act\eab14ce3-7007-4111-af9d-15478feddb0b.doc</vt:lpwstr>
      </vt:variant>
      <vt:variant>
        <vt:lpwstr/>
      </vt:variant>
      <vt:variant>
        <vt:i4>3997719</vt:i4>
      </vt:variant>
      <vt:variant>
        <vt:i4>141</vt:i4>
      </vt:variant>
      <vt:variant>
        <vt:i4>0</vt:i4>
      </vt:variant>
      <vt:variant>
        <vt:i4>5</vt:i4>
      </vt:variant>
      <vt:variant>
        <vt:lpwstr>\\12.10.10.10\content\act\a06c084b-5dfd-4823-89bd-9a59b1dd8d9b.doc</vt:lpwstr>
      </vt:variant>
      <vt:variant>
        <vt:lpwstr/>
      </vt:variant>
      <vt:variant>
        <vt:i4>3997719</vt:i4>
      </vt:variant>
      <vt:variant>
        <vt:i4>138</vt:i4>
      </vt:variant>
      <vt:variant>
        <vt:i4>0</vt:i4>
      </vt:variant>
      <vt:variant>
        <vt:i4>5</vt:i4>
      </vt:variant>
      <vt:variant>
        <vt:lpwstr>\\12.10.10.10\content\act\a06c084b-5dfd-4823-89bd-9a59b1dd8d9b.doc</vt:lpwstr>
      </vt:variant>
      <vt:variant>
        <vt:lpwstr/>
      </vt:variant>
      <vt:variant>
        <vt:i4>3997719</vt:i4>
      </vt:variant>
      <vt:variant>
        <vt:i4>135</vt:i4>
      </vt:variant>
      <vt:variant>
        <vt:i4>0</vt:i4>
      </vt:variant>
      <vt:variant>
        <vt:i4>5</vt:i4>
      </vt:variant>
      <vt:variant>
        <vt:lpwstr>\\12.10.10.10\content\act\a06c084b-5dfd-4823-89bd-9a59b1dd8d9b.doc</vt:lpwstr>
      </vt:variant>
      <vt:variant>
        <vt:lpwstr/>
      </vt:variant>
      <vt:variant>
        <vt:i4>7077891</vt:i4>
      </vt:variant>
      <vt:variant>
        <vt:i4>132</vt:i4>
      </vt:variant>
      <vt:variant>
        <vt:i4>0</vt:i4>
      </vt:variant>
      <vt:variant>
        <vt:i4>5</vt:i4>
      </vt:variant>
      <vt:variant>
        <vt:lpwstr>\\12.10.10.10\content\act\0925f5df-eae1-4837-bad8-4b0eb7978aec.html</vt:lpwstr>
      </vt:variant>
      <vt:variant>
        <vt:lpwstr/>
      </vt:variant>
      <vt:variant>
        <vt:i4>6291456</vt:i4>
      </vt:variant>
      <vt:variant>
        <vt:i4>129</vt:i4>
      </vt:variant>
      <vt:variant>
        <vt:i4>0</vt:i4>
      </vt:variant>
      <vt:variant>
        <vt:i4>5</vt:i4>
      </vt:variant>
      <vt:variant>
        <vt:lpwstr>\\WIN-K62D85HMUER\content\act\cd0f7e47-48e9-4653-9f12-14cbbd55446e.doc</vt:lpwstr>
      </vt:variant>
      <vt:variant>
        <vt:lpwstr/>
      </vt:variant>
      <vt:variant>
        <vt:i4>3473430</vt:i4>
      </vt:variant>
      <vt:variant>
        <vt:i4>126</vt:i4>
      </vt:variant>
      <vt:variant>
        <vt:i4>0</vt:i4>
      </vt:variant>
      <vt:variant>
        <vt:i4>5</vt:i4>
      </vt:variant>
      <vt:variant>
        <vt:lpwstr>\\WIN-K62D85HMUER\content\act\bba0bfb1-06c7-4e50-a8d3-fe1045784bf1.html</vt:lpwstr>
      </vt:variant>
      <vt:variant>
        <vt:lpwstr/>
      </vt:variant>
      <vt:variant>
        <vt:i4>4915272</vt:i4>
      </vt:variant>
      <vt:variant>
        <vt:i4>123</vt:i4>
      </vt:variant>
      <vt:variant>
        <vt:i4>0</vt:i4>
      </vt:variant>
      <vt:variant>
        <vt:i4>5</vt:i4>
      </vt:variant>
      <vt:variant>
        <vt:lpwstr>../../../../../../../../content/act/25f5fc16-00a4-42af-b6a8-93f707426810.doc</vt:lpwstr>
      </vt:variant>
      <vt:variant>
        <vt:lpwstr/>
      </vt:variant>
      <vt:variant>
        <vt:i4>7602264</vt:i4>
      </vt:variant>
      <vt:variant>
        <vt:i4>120</vt:i4>
      </vt:variant>
      <vt:variant>
        <vt:i4>0</vt:i4>
      </vt:variant>
      <vt:variant>
        <vt:i4>5</vt:i4>
      </vt:variant>
      <vt:variant>
        <vt:lpwstr>\\12.10.1.199\content\act\eab14ce3-7007-4111-af9d-15478feddb0b.doc</vt:lpwstr>
      </vt:variant>
      <vt:variant>
        <vt:lpwstr/>
      </vt:variant>
      <vt:variant>
        <vt:i4>3997719</vt:i4>
      </vt:variant>
      <vt:variant>
        <vt:i4>117</vt:i4>
      </vt:variant>
      <vt:variant>
        <vt:i4>0</vt:i4>
      </vt:variant>
      <vt:variant>
        <vt:i4>5</vt:i4>
      </vt:variant>
      <vt:variant>
        <vt:lpwstr>\\12.10.10.10\content\act\a06c084b-5dfd-4823-89bd-9a59b1dd8d9b.doc</vt:lpwstr>
      </vt:variant>
      <vt:variant>
        <vt:lpwstr/>
      </vt:variant>
      <vt:variant>
        <vt:i4>3997719</vt:i4>
      </vt:variant>
      <vt:variant>
        <vt:i4>114</vt:i4>
      </vt:variant>
      <vt:variant>
        <vt:i4>0</vt:i4>
      </vt:variant>
      <vt:variant>
        <vt:i4>5</vt:i4>
      </vt:variant>
      <vt:variant>
        <vt:lpwstr>\\12.10.10.10\content\act\a06c084b-5dfd-4823-89bd-9a59b1dd8d9b.doc</vt:lpwstr>
      </vt:variant>
      <vt:variant>
        <vt:lpwstr/>
      </vt:variant>
      <vt:variant>
        <vt:i4>4915272</vt:i4>
      </vt:variant>
      <vt:variant>
        <vt:i4>111</vt:i4>
      </vt:variant>
      <vt:variant>
        <vt:i4>0</vt:i4>
      </vt:variant>
      <vt:variant>
        <vt:i4>5</vt:i4>
      </vt:variant>
      <vt:variant>
        <vt:lpwstr>../../../../../../../../content/act/25f5fc16-00a4-42af-b6a8-93f707426810.doc</vt:lpwstr>
      </vt:variant>
      <vt:variant>
        <vt:lpwstr/>
      </vt:variant>
      <vt:variant>
        <vt:i4>3276880</vt:i4>
      </vt:variant>
      <vt:variant>
        <vt:i4>108</vt:i4>
      </vt:variant>
      <vt:variant>
        <vt:i4>0</vt:i4>
      </vt:variant>
      <vt:variant>
        <vt:i4>5</vt:i4>
      </vt:variant>
      <vt:variant>
        <vt:lpwstr>\\WIN-K62D85HMUER\content\act\643cf1ab-067c-493b-ba5c-85b5877307d4.doc</vt:lpwstr>
      </vt:variant>
      <vt:variant>
        <vt:lpwstr/>
      </vt:variant>
      <vt:variant>
        <vt:i4>3997719</vt:i4>
      </vt:variant>
      <vt:variant>
        <vt:i4>105</vt:i4>
      </vt:variant>
      <vt:variant>
        <vt:i4>0</vt:i4>
      </vt:variant>
      <vt:variant>
        <vt:i4>5</vt:i4>
      </vt:variant>
      <vt:variant>
        <vt:lpwstr>\\12.10.10.10\content\act\a06c084b-5dfd-4823-89bd-9a59b1dd8d9b.doc</vt:lpwstr>
      </vt:variant>
      <vt:variant>
        <vt:lpwstr/>
      </vt:variant>
      <vt:variant>
        <vt:i4>3276880</vt:i4>
      </vt:variant>
      <vt:variant>
        <vt:i4>102</vt:i4>
      </vt:variant>
      <vt:variant>
        <vt:i4>0</vt:i4>
      </vt:variant>
      <vt:variant>
        <vt:i4>5</vt:i4>
      </vt:variant>
      <vt:variant>
        <vt:lpwstr>\\WIN-K62D85HMUER\content\act\643cf1ab-067c-493b-ba5c-85b5877307d4.doc</vt:lpwstr>
      </vt:variant>
      <vt:variant>
        <vt:lpwstr/>
      </vt:variant>
      <vt:variant>
        <vt:i4>3997719</vt:i4>
      </vt:variant>
      <vt:variant>
        <vt:i4>99</vt:i4>
      </vt:variant>
      <vt:variant>
        <vt:i4>0</vt:i4>
      </vt:variant>
      <vt:variant>
        <vt:i4>5</vt:i4>
      </vt:variant>
      <vt:variant>
        <vt:lpwstr>\\12.10.10.10\content\act\a06c084b-5dfd-4823-89bd-9a59b1dd8d9b.doc</vt:lpwstr>
      </vt:variant>
      <vt:variant>
        <vt:lpwstr/>
      </vt:variant>
      <vt:variant>
        <vt:i4>3997719</vt:i4>
      </vt:variant>
      <vt:variant>
        <vt:i4>96</vt:i4>
      </vt:variant>
      <vt:variant>
        <vt:i4>0</vt:i4>
      </vt:variant>
      <vt:variant>
        <vt:i4>5</vt:i4>
      </vt:variant>
      <vt:variant>
        <vt:lpwstr>\\12.10.10.10\content\act\a06c084b-5dfd-4823-89bd-9a59b1dd8d9b.doc</vt:lpwstr>
      </vt:variant>
      <vt:variant>
        <vt:lpwstr/>
      </vt:variant>
      <vt:variant>
        <vt:i4>7602264</vt:i4>
      </vt:variant>
      <vt:variant>
        <vt:i4>93</vt:i4>
      </vt:variant>
      <vt:variant>
        <vt:i4>0</vt:i4>
      </vt:variant>
      <vt:variant>
        <vt:i4>5</vt:i4>
      </vt:variant>
      <vt:variant>
        <vt:lpwstr>\\12.10.1.199\content\act\eab14ce3-7007-4111-af9d-15478feddb0b.doc</vt:lpwstr>
      </vt:variant>
      <vt:variant>
        <vt:lpwstr/>
      </vt:variant>
      <vt:variant>
        <vt:i4>3997719</vt:i4>
      </vt:variant>
      <vt:variant>
        <vt:i4>90</vt:i4>
      </vt:variant>
      <vt:variant>
        <vt:i4>0</vt:i4>
      </vt:variant>
      <vt:variant>
        <vt:i4>5</vt:i4>
      </vt:variant>
      <vt:variant>
        <vt:lpwstr>\\12.10.10.10\content\act\a06c084b-5dfd-4823-89bd-9a59b1dd8d9b.doc</vt:lpwstr>
      </vt:variant>
      <vt:variant>
        <vt:lpwstr/>
      </vt:variant>
      <vt:variant>
        <vt:i4>4915272</vt:i4>
      </vt:variant>
      <vt:variant>
        <vt:i4>87</vt:i4>
      </vt:variant>
      <vt:variant>
        <vt:i4>0</vt:i4>
      </vt:variant>
      <vt:variant>
        <vt:i4>5</vt:i4>
      </vt:variant>
      <vt:variant>
        <vt:lpwstr>../../../../../../../../content/act/25f5fc16-00a4-42af-b6a8-93f707426810.doc</vt:lpwstr>
      </vt:variant>
      <vt:variant>
        <vt:lpwstr/>
      </vt:variant>
      <vt:variant>
        <vt:i4>7012439</vt:i4>
      </vt:variant>
      <vt:variant>
        <vt:i4>84</vt:i4>
      </vt:variant>
      <vt:variant>
        <vt:i4>0</vt:i4>
      </vt:variant>
      <vt:variant>
        <vt:i4>5</vt:i4>
      </vt:variant>
      <vt:variant>
        <vt:lpwstr>\\WIN-K62D85HMUER\content\act\2d193d17-271d-4aa9-b297-31101fd5d8e5.doc</vt:lpwstr>
      </vt:variant>
      <vt:variant>
        <vt:lpwstr/>
      </vt:variant>
      <vt:variant>
        <vt:i4>3997719</vt:i4>
      </vt:variant>
      <vt:variant>
        <vt:i4>81</vt:i4>
      </vt:variant>
      <vt:variant>
        <vt:i4>0</vt:i4>
      </vt:variant>
      <vt:variant>
        <vt:i4>5</vt:i4>
      </vt:variant>
      <vt:variant>
        <vt:lpwstr>\\12.10.10.10\content\act\a06c084b-5dfd-4823-89bd-9a59b1dd8d9b.doc</vt:lpwstr>
      </vt:variant>
      <vt:variant>
        <vt:lpwstr/>
      </vt:variant>
      <vt:variant>
        <vt:i4>6357078</vt:i4>
      </vt:variant>
      <vt:variant>
        <vt:i4>78</vt:i4>
      </vt:variant>
      <vt:variant>
        <vt:i4>0</vt:i4>
      </vt:variant>
      <vt:variant>
        <vt:i4>5</vt:i4>
      </vt:variant>
      <vt:variant>
        <vt:lpwstr>\\12.10.10.10\content\act\17efdf25-592a-4662-871d-9782b1a135cf.html</vt:lpwstr>
      </vt:variant>
      <vt:variant>
        <vt:lpwstr/>
      </vt:variant>
      <vt:variant>
        <vt:i4>5570599</vt:i4>
      </vt:variant>
      <vt:variant>
        <vt:i4>75</vt:i4>
      </vt:variant>
      <vt:variant>
        <vt:i4>0</vt:i4>
      </vt:variant>
      <vt:variant>
        <vt:i4>5</vt:i4>
      </vt:variant>
      <vt:variant>
        <vt:lpwstr>D:\content\act\b41ce348-0585-4062-a29f-ea97edfe1fe1.docx</vt:lpwstr>
      </vt:variant>
      <vt:variant>
        <vt:lpwstr/>
      </vt:variant>
      <vt:variant>
        <vt:i4>2097227</vt:i4>
      </vt:variant>
      <vt:variant>
        <vt:i4>72</vt:i4>
      </vt:variant>
      <vt:variant>
        <vt:i4>0</vt:i4>
      </vt:variant>
      <vt:variant>
        <vt:i4>5</vt:i4>
      </vt:variant>
      <vt:variant>
        <vt:lpwstr>D:\content\act\e3236af8-8850-4d55-8102-b0c6368004e8.doc</vt:lpwstr>
      </vt:variant>
      <vt:variant>
        <vt:lpwstr/>
      </vt:variant>
      <vt:variant>
        <vt:i4>5570599</vt:i4>
      </vt:variant>
      <vt:variant>
        <vt:i4>69</vt:i4>
      </vt:variant>
      <vt:variant>
        <vt:i4>0</vt:i4>
      </vt:variant>
      <vt:variant>
        <vt:i4>5</vt:i4>
      </vt:variant>
      <vt:variant>
        <vt:lpwstr>D:\content\act\b41ce348-0585-4062-a29f-ea97edfe1fe1.docx</vt:lpwstr>
      </vt:variant>
      <vt:variant>
        <vt:lpwstr/>
      </vt:variant>
      <vt:variant>
        <vt:i4>852005</vt:i4>
      </vt:variant>
      <vt:variant>
        <vt:i4>66</vt:i4>
      </vt:variant>
      <vt:variant>
        <vt:i4>0</vt:i4>
      </vt:variant>
      <vt:variant>
        <vt:i4>5</vt:i4>
      </vt:variant>
      <vt:variant>
        <vt:lpwstr>D:\content\act\dc43efdf-7066-41e2-8169-cd9ef3cecb5e.docx</vt:lpwstr>
      </vt:variant>
      <vt:variant>
        <vt:lpwstr/>
      </vt:variant>
      <vt:variant>
        <vt:i4>5570599</vt:i4>
      </vt:variant>
      <vt:variant>
        <vt:i4>63</vt:i4>
      </vt:variant>
      <vt:variant>
        <vt:i4>0</vt:i4>
      </vt:variant>
      <vt:variant>
        <vt:i4>5</vt:i4>
      </vt:variant>
      <vt:variant>
        <vt:lpwstr>D:\content\act\b41ce348-0585-4062-a29f-ea97edfe1fe1.docx</vt:lpwstr>
      </vt:variant>
      <vt:variant>
        <vt:lpwstr/>
      </vt:variant>
      <vt:variant>
        <vt:i4>524334</vt:i4>
      </vt:variant>
      <vt:variant>
        <vt:i4>60</vt:i4>
      </vt:variant>
      <vt:variant>
        <vt:i4>0</vt:i4>
      </vt:variant>
      <vt:variant>
        <vt:i4>5</vt:i4>
      </vt:variant>
      <vt:variant>
        <vt:lpwstr>D:\content\act\68ebb455-6cbe-4cba-ac1c-6e472ddc5877.docx</vt:lpwstr>
      </vt:variant>
      <vt:variant>
        <vt:lpwstr/>
      </vt:variant>
      <vt:variant>
        <vt:i4>5570599</vt:i4>
      </vt:variant>
      <vt:variant>
        <vt:i4>57</vt:i4>
      </vt:variant>
      <vt:variant>
        <vt:i4>0</vt:i4>
      </vt:variant>
      <vt:variant>
        <vt:i4>5</vt:i4>
      </vt:variant>
      <vt:variant>
        <vt:lpwstr>D:\content\act\b41ce348-0585-4062-a29f-ea97edfe1fe1.docx</vt:lpwstr>
      </vt:variant>
      <vt:variant>
        <vt:lpwstr/>
      </vt:variant>
      <vt:variant>
        <vt:i4>6225962</vt:i4>
      </vt:variant>
      <vt:variant>
        <vt:i4>54</vt:i4>
      </vt:variant>
      <vt:variant>
        <vt:i4>0</vt:i4>
      </vt:variant>
      <vt:variant>
        <vt:i4>5</vt:i4>
      </vt:variant>
      <vt:variant>
        <vt:lpwstr>D:\content\act\052f06c3-fcce-4fd4-aa10-2b1470feaa00.docx</vt:lpwstr>
      </vt:variant>
      <vt:variant>
        <vt:lpwstr/>
      </vt:variant>
      <vt:variant>
        <vt:i4>5963817</vt:i4>
      </vt:variant>
      <vt:variant>
        <vt:i4>51</vt:i4>
      </vt:variant>
      <vt:variant>
        <vt:i4>0</vt:i4>
      </vt:variant>
      <vt:variant>
        <vt:i4>5</vt:i4>
      </vt:variant>
      <vt:variant>
        <vt:lpwstr>D:\content\act\abfcc316-dde1-482f-8d25-729420172b92.docx</vt:lpwstr>
      </vt:variant>
      <vt:variant>
        <vt:lpwstr/>
      </vt:variant>
      <vt:variant>
        <vt:i4>5570599</vt:i4>
      </vt:variant>
      <vt:variant>
        <vt:i4>48</vt:i4>
      </vt:variant>
      <vt:variant>
        <vt:i4>0</vt:i4>
      </vt:variant>
      <vt:variant>
        <vt:i4>5</vt:i4>
      </vt:variant>
      <vt:variant>
        <vt:lpwstr>D:\content\act\b41ce348-0585-4062-a29f-ea97edfe1fe1.docx</vt:lpwstr>
      </vt:variant>
      <vt:variant>
        <vt:lpwstr/>
      </vt:variant>
      <vt:variant>
        <vt:i4>3670082</vt:i4>
      </vt:variant>
      <vt:variant>
        <vt:i4>45</vt:i4>
      </vt:variant>
      <vt:variant>
        <vt:i4>0</vt:i4>
      </vt:variant>
      <vt:variant>
        <vt:i4>5</vt:i4>
      </vt:variant>
      <vt:variant>
        <vt:lpwstr>\\12.10.10.10\content\act\fb1a38db-1115-4efe-8287-caf5bb12ca09.doc</vt:lpwstr>
      </vt:variant>
      <vt:variant>
        <vt:lpwstr/>
      </vt:variant>
      <vt:variant>
        <vt:i4>3276880</vt:i4>
      </vt:variant>
      <vt:variant>
        <vt:i4>42</vt:i4>
      </vt:variant>
      <vt:variant>
        <vt:i4>0</vt:i4>
      </vt:variant>
      <vt:variant>
        <vt:i4>5</vt:i4>
      </vt:variant>
      <vt:variant>
        <vt:lpwstr>\\WIN-K62D85HMUER\content\act\643cf1ab-067c-493b-ba5c-85b5877307d4.doc</vt:lpwstr>
      </vt:variant>
      <vt:variant>
        <vt:lpwstr/>
      </vt:variant>
      <vt:variant>
        <vt:i4>3604481</vt:i4>
      </vt:variant>
      <vt:variant>
        <vt:i4>39</vt:i4>
      </vt:variant>
      <vt:variant>
        <vt:i4>0</vt:i4>
      </vt:variant>
      <vt:variant>
        <vt:i4>5</vt:i4>
      </vt:variant>
      <vt:variant>
        <vt:lpwstr>\\WIN-K62D85HMUER\content\act\5854b5a9-5430-4e50-8455-009b1ff390bd.doc</vt:lpwstr>
      </vt:variant>
      <vt:variant>
        <vt:lpwstr/>
      </vt:variant>
      <vt:variant>
        <vt:i4>4128797</vt:i4>
      </vt:variant>
      <vt:variant>
        <vt:i4>36</vt:i4>
      </vt:variant>
      <vt:variant>
        <vt:i4>0</vt:i4>
      </vt:variant>
      <vt:variant>
        <vt:i4>5</vt:i4>
      </vt:variant>
      <vt:variant>
        <vt:lpwstr>\\WIN-K62D85HMUER\content\act\7fb04d4d-05f1-458f-9a8c-baa271d03f9a.html</vt:lpwstr>
      </vt:variant>
      <vt:variant>
        <vt:lpwstr/>
      </vt:variant>
      <vt:variant>
        <vt:i4>3866648</vt:i4>
      </vt:variant>
      <vt:variant>
        <vt:i4>33</vt:i4>
      </vt:variant>
      <vt:variant>
        <vt:i4>0</vt:i4>
      </vt:variant>
      <vt:variant>
        <vt:i4>5</vt:i4>
      </vt:variant>
      <vt:variant>
        <vt:lpwstr>\\WIN-K62D85HMUER\content\act\96e20c02-1b12-465a-b64c-24aa92270007.html</vt:lpwstr>
      </vt:variant>
      <vt:variant>
        <vt:lpwstr/>
      </vt:variant>
      <vt:variant>
        <vt:i4>3473430</vt:i4>
      </vt:variant>
      <vt:variant>
        <vt:i4>30</vt:i4>
      </vt:variant>
      <vt:variant>
        <vt:i4>0</vt:i4>
      </vt:variant>
      <vt:variant>
        <vt:i4>5</vt:i4>
      </vt:variant>
      <vt:variant>
        <vt:lpwstr>\\WIN-K62D85HMUER\content\act\bba0bfb1-06c7-4e50-a8d3-fe1045784bf1.html</vt:lpwstr>
      </vt:variant>
      <vt:variant>
        <vt:lpwstr/>
      </vt:variant>
      <vt:variant>
        <vt:i4>6750228</vt:i4>
      </vt:variant>
      <vt:variant>
        <vt:i4>27</vt:i4>
      </vt:variant>
      <vt:variant>
        <vt:i4>0</vt:i4>
      </vt:variant>
      <vt:variant>
        <vt:i4>5</vt:i4>
      </vt:variant>
      <vt:variant>
        <vt:lpwstr>\\12.10.10.10\content\act\25f5fc16-00a4-42af-b6a8-93f707426810.doc</vt:lpwstr>
      </vt:variant>
      <vt:variant>
        <vt:lpwstr/>
      </vt:variant>
      <vt:variant>
        <vt:i4>3670082</vt:i4>
      </vt:variant>
      <vt:variant>
        <vt:i4>24</vt:i4>
      </vt:variant>
      <vt:variant>
        <vt:i4>0</vt:i4>
      </vt:variant>
      <vt:variant>
        <vt:i4>5</vt:i4>
      </vt:variant>
      <vt:variant>
        <vt:lpwstr>\\12.10.10.10\content\act\fb1a38db-1115-4efe-8287-caf5bb12ca09.doc</vt:lpwstr>
      </vt:variant>
      <vt:variant>
        <vt:lpwstr/>
      </vt:variant>
      <vt:variant>
        <vt:i4>3997719</vt:i4>
      </vt:variant>
      <vt:variant>
        <vt:i4>21</vt:i4>
      </vt:variant>
      <vt:variant>
        <vt:i4>0</vt:i4>
      </vt:variant>
      <vt:variant>
        <vt:i4>5</vt:i4>
      </vt:variant>
      <vt:variant>
        <vt:lpwstr>\\12.10.10.10\content\act\a06c084b-5dfd-4823-89bd-9a59b1dd8d9b.doc</vt:lpwstr>
      </vt:variant>
      <vt:variant>
        <vt:lpwstr/>
      </vt:variant>
      <vt:variant>
        <vt:i4>6291525</vt:i4>
      </vt:variant>
      <vt:variant>
        <vt:i4>18</vt:i4>
      </vt:variant>
      <vt:variant>
        <vt:i4>0</vt:i4>
      </vt:variant>
      <vt:variant>
        <vt:i4>5</vt:i4>
      </vt:variant>
      <vt:variant>
        <vt:lpwstr>\\12.10.10.10\..\..\..\..\..\..\content\act\d1e24d74-f206-488c-b181-f2c3b4cce7fd.docx</vt:lpwstr>
      </vt:variant>
      <vt:variant>
        <vt:lpwstr/>
      </vt:variant>
      <vt:variant>
        <vt:i4>7602264</vt:i4>
      </vt:variant>
      <vt:variant>
        <vt:i4>15</vt:i4>
      </vt:variant>
      <vt:variant>
        <vt:i4>0</vt:i4>
      </vt:variant>
      <vt:variant>
        <vt:i4>5</vt:i4>
      </vt:variant>
      <vt:variant>
        <vt:lpwstr>\\12.10.1.199\content\act\eab14ce3-7007-4111-af9d-15478feddb0b.doc</vt:lpwstr>
      </vt:variant>
      <vt:variant>
        <vt:lpwstr/>
      </vt:variant>
      <vt:variant>
        <vt:i4>7667792</vt:i4>
      </vt:variant>
      <vt:variant>
        <vt:i4>12</vt:i4>
      </vt:variant>
      <vt:variant>
        <vt:i4>0</vt:i4>
      </vt:variant>
      <vt:variant>
        <vt:i4>5</vt:i4>
      </vt:variant>
      <vt:variant>
        <vt:lpwstr>\\12.10.1.199\content\act\060c0227-31d0-4069-b4fa-3aefb517132b.doc</vt:lpwstr>
      </vt:variant>
      <vt:variant>
        <vt:lpwstr/>
      </vt:variant>
      <vt:variant>
        <vt:i4>3276883</vt:i4>
      </vt:variant>
      <vt:variant>
        <vt:i4>9</vt:i4>
      </vt:variant>
      <vt:variant>
        <vt:i4>0</vt:i4>
      </vt:variant>
      <vt:variant>
        <vt:i4>5</vt:i4>
      </vt:variant>
      <vt:variant>
        <vt:lpwstr>\\WIN-K62D85HMUER\content\act\a3321870-923d-41ab-8778-ce63ec504b90.doc</vt:lpwstr>
      </vt:variant>
      <vt:variant>
        <vt:lpwstr/>
      </vt:variant>
      <vt:variant>
        <vt:i4>3276880</vt:i4>
      </vt:variant>
      <vt:variant>
        <vt:i4>6</vt:i4>
      </vt:variant>
      <vt:variant>
        <vt:i4>0</vt:i4>
      </vt:variant>
      <vt:variant>
        <vt:i4>5</vt:i4>
      </vt:variant>
      <vt:variant>
        <vt:lpwstr>\\WIN-K62D85HMUER\content\act\643cf1ab-067c-493b-ba5c-85b5877307d4.doc</vt:lpwstr>
      </vt:variant>
      <vt:variant>
        <vt:lpwstr/>
      </vt:variant>
      <vt:variant>
        <vt:i4>7012439</vt:i4>
      </vt:variant>
      <vt:variant>
        <vt:i4>3</vt:i4>
      </vt:variant>
      <vt:variant>
        <vt:i4>0</vt:i4>
      </vt:variant>
      <vt:variant>
        <vt:i4>5</vt:i4>
      </vt:variant>
      <vt:variant>
        <vt:lpwstr>\\WIN-K62D85HMUER\content\act\2d193d17-271d-4aa9-b297-31101fd5d8e5.doc</vt:lpwstr>
      </vt:variant>
      <vt:variant>
        <vt:lpwstr/>
      </vt:variant>
      <vt:variant>
        <vt:i4>7602264</vt:i4>
      </vt:variant>
      <vt:variant>
        <vt:i4>0</vt:i4>
      </vt:variant>
      <vt:variant>
        <vt:i4>0</vt:i4>
      </vt:variant>
      <vt:variant>
        <vt:i4>5</vt:i4>
      </vt:variant>
      <vt:variant>
        <vt:lpwstr>\\12.10.1.199\content\act\eab14ce3-7007-4111-af9d-15478feddb0b.doc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2019-12-26T09:12:00Z</cp:lastPrinted>
  <dcterms:created xsi:type="dcterms:W3CDTF">2026-03-03T09:49:00Z</dcterms:created>
  <dcterms:modified xsi:type="dcterms:W3CDTF">2026-03-03T09:49:00Z</dcterms:modified>
</cp:coreProperties>
</file>