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F2" w:rsidRPr="00660B12" w:rsidRDefault="00B62DF2" w:rsidP="00660B12">
      <w:pPr>
        <w:ind w:left="567" w:firstLine="0"/>
      </w:pPr>
      <w:bookmarkStart w:id="0" w:name="_GoBack"/>
      <w:bookmarkEnd w:id="0"/>
    </w:p>
    <w:p w:rsidR="00B62DF2" w:rsidRPr="00660B12" w:rsidRDefault="00B62DF2" w:rsidP="00660B1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660B12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B62DF2" w:rsidRPr="00660B12" w:rsidRDefault="00B62DF2" w:rsidP="00660B12">
      <w:pPr>
        <w:ind w:left="567" w:firstLine="0"/>
      </w:pPr>
    </w:p>
    <w:p w:rsidR="00B62DF2" w:rsidRPr="00660B12" w:rsidRDefault="00B62DF2" w:rsidP="00660B1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660B12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EB348B" w:rsidRPr="00660B12" w:rsidRDefault="00EB348B" w:rsidP="00660B12">
      <w:pPr>
        <w:ind w:left="567" w:firstLine="0"/>
      </w:pPr>
    </w:p>
    <w:p w:rsidR="00EB348B" w:rsidRPr="00660B12" w:rsidRDefault="00EB348B" w:rsidP="00660B1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660B12">
        <w:rPr>
          <w:rFonts w:cs="Arial"/>
          <w:b/>
          <w:bCs/>
          <w:kern w:val="32"/>
          <w:sz w:val="32"/>
          <w:szCs w:val="32"/>
        </w:rPr>
        <w:t>ПОСТАНОВЛЕНИЕ</w:t>
      </w:r>
      <w:r w:rsidR="00000864" w:rsidRPr="00660B12">
        <w:rPr>
          <w:rFonts w:cs="Arial"/>
          <w:b/>
          <w:bCs/>
          <w:kern w:val="32"/>
          <w:sz w:val="32"/>
          <w:szCs w:val="32"/>
        </w:rPr>
        <w:t xml:space="preserve"> </w:t>
      </w:r>
    </w:p>
    <w:p w:rsidR="00EB348B" w:rsidRDefault="00EB348B" w:rsidP="00660B12">
      <w:pPr>
        <w:ind w:left="567" w:firstLine="0"/>
      </w:pPr>
    </w:p>
    <w:p w:rsidR="00660B12" w:rsidRPr="00660B12" w:rsidRDefault="00660B12" w:rsidP="00660B12">
      <w:pPr>
        <w:ind w:left="567" w:firstLine="0"/>
      </w:pPr>
    </w:p>
    <w:p w:rsidR="00000864" w:rsidRPr="00660B12" w:rsidRDefault="00F654CB" w:rsidP="00660B12">
      <w:pPr>
        <w:ind w:left="567" w:firstLine="0"/>
      </w:pPr>
      <w:r w:rsidRPr="00660B12">
        <w:t>от 29.12.2012</w:t>
      </w:r>
      <w:r w:rsidR="00000864" w:rsidRPr="00660B12">
        <w:t xml:space="preserve"> </w:t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Pr="00660B12">
        <w:t>№1831</w:t>
      </w:r>
    </w:p>
    <w:p w:rsidR="00EB348B" w:rsidRPr="00660B12" w:rsidRDefault="00EB348B" w:rsidP="00660B12">
      <w:pPr>
        <w:ind w:left="567" w:firstLine="0"/>
      </w:pPr>
      <w:proofErr w:type="spellStart"/>
      <w:r w:rsidRPr="00660B12">
        <w:t>пгт</w:t>
      </w:r>
      <w:proofErr w:type="spellEnd"/>
      <w:r w:rsidRPr="00660B12">
        <w:t>. Березово</w:t>
      </w:r>
    </w:p>
    <w:p w:rsidR="001B6C6F" w:rsidRPr="00660B12" w:rsidRDefault="001B6C6F" w:rsidP="00660B12">
      <w:pPr>
        <w:ind w:left="567" w:firstLine="0"/>
      </w:pPr>
    </w:p>
    <w:p w:rsidR="008D3B44" w:rsidRPr="00660B12" w:rsidRDefault="00454307" w:rsidP="00660B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0B12">
        <w:rPr>
          <w:rFonts w:cs="Arial"/>
          <w:b/>
          <w:bCs/>
          <w:kern w:val="28"/>
          <w:sz w:val="32"/>
          <w:szCs w:val="32"/>
        </w:rPr>
        <w:t>О</w:t>
      </w:r>
      <w:r w:rsidR="008D3B44" w:rsidRPr="00660B12">
        <w:rPr>
          <w:rFonts w:cs="Arial"/>
          <w:b/>
          <w:bCs/>
          <w:kern w:val="28"/>
          <w:sz w:val="32"/>
          <w:szCs w:val="32"/>
        </w:rPr>
        <w:t xml:space="preserve"> внесении изменений в постановление</w:t>
      </w:r>
      <w:r w:rsidR="00EA6C9D" w:rsidRPr="00660B12">
        <w:rPr>
          <w:rFonts w:cs="Arial"/>
          <w:b/>
          <w:bCs/>
          <w:kern w:val="28"/>
          <w:sz w:val="32"/>
          <w:szCs w:val="32"/>
        </w:rPr>
        <w:t xml:space="preserve"> </w:t>
      </w:r>
      <w:r w:rsidR="008D3B44" w:rsidRPr="00660B12">
        <w:rPr>
          <w:rFonts w:cs="Arial"/>
          <w:b/>
          <w:bCs/>
          <w:kern w:val="28"/>
          <w:sz w:val="32"/>
          <w:szCs w:val="32"/>
        </w:rPr>
        <w:t>администрации Березовского района от 10.01.2012</w:t>
      </w:r>
      <w:r w:rsidR="00EA6C9D" w:rsidRPr="00660B12">
        <w:rPr>
          <w:rFonts w:cs="Arial"/>
          <w:b/>
          <w:bCs/>
          <w:kern w:val="28"/>
          <w:sz w:val="32"/>
          <w:szCs w:val="32"/>
        </w:rPr>
        <w:t xml:space="preserve"> </w:t>
      </w:r>
      <w:r w:rsidR="008D3B44" w:rsidRPr="00660B12">
        <w:rPr>
          <w:rFonts w:cs="Arial"/>
          <w:b/>
          <w:bCs/>
          <w:kern w:val="28"/>
          <w:sz w:val="32"/>
          <w:szCs w:val="32"/>
        </w:rPr>
        <w:t>№5 «О ведомственной целевой программе «Развитие агропромышленного комплекса Березовского</w:t>
      </w:r>
      <w:r w:rsidR="00997DF7" w:rsidRPr="00660B12">
        <w:rPr>
          <w:rFonts w:cs="Arial"/>
          <w:b/>
          <w:bCs/>
          <w:kern w:val="28"/>
          <w:sz w:val="32"/>
          <w:szCs w:val="32"/>
        </w:rPr>
        <w:t xml:space="preserve"> </w:t>
      </w:r>
      <w:r w:rsidR="008D3B44" w:rsidRPr="00660B12">
        <w:rPr>
          <w:rFonts w:cs="Arial"/>
          <w:b/>
          <w:bCs/>
          <w:kern w:val="28"/>
          <w:sz w:val="32"/>
          <w:szCs w:val="32"/>
        </w:rPr>
        <w:t>района в 2012-2013 годах»</w:t>
      </w:r>
    </w:p>
    <w:p w:rsidR="00000864" w:rsidRDefault="00000864">
      <w:pPr>
        <w:rPr>
          <w:rFonts w:cs="Arial"/>
          <w:bCs/>
          <w:szCs w:val="28"/>
        </w:rPr>
      </w:pPr>
    </w:p>
    <w:p w:rsidR="00BF246A" w:rsidRDefault="00BF246A">
      <w:pPr>
        <w:rPr>
          <w:rFonts w:cs="Arial"/>
          <w:bCs/>
          <w:szCs w:val="28"/>
        </w:rPr>
      </w:pPr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980484">
          <w:rPr>
            <w:rStyle w:val="ad"/>
          </w:rPr>
          <w:t>от 11.12.</w:t>
        </w:r>
        <w:r w:rsidR="00FF54F1">
          <w:rPr>
            <w:rStyle w:val="ad"/>
          </w:rPr>
          <w:t>2</w:t>
        </w:r>
        <w:r w:rsidRPr="00980484">
          <w:rPr>
            <w:rStyle w:val="ad"/>
          </w:rPr>
          <w:t>013 № 1802</w:t>
        </w:r>
      </w:hyperlink>
      <w:r>
        <w:t>)</w:t>
      </w:r>
    </w:p>
    <w:p w:rsidR="00000864" w:rsidRPr="00000864" w:rsidRDefault="00000864">
      <w:pPr>
        <w:rPr>
          <w:rFonts w:cs="Arial"/>
          <w:bCs/>
          <w:szCs w:val="28"/>
        </w:rPr>
      </w:pPr>
    </w:p>
    <w:p w:rsidR="00000864" w:rsidRPr="00660B12" w:rsidRDefault="0050634D" w:rsidP="00660B12">
      <w:proofErr w:type="gramStart"/>
      <w:r w:rsidRPr="00660B12">
        <w:t>На основании постановления Правительства Ханты-Мансийского автономного округа – Югры от</w:t>
      </w:r>
      <w:r w:rsidR="00272E4E" w:rsidRPr="00660B12">
        <w:t xml:space="preserve"> 19.10.2010 г. № 263-п «О целевой программе Ханты-Мансийского автономного округа</w:t>
      </w:r>
      <w:r w:rsidR="00EA6C9D" w:rsidRPr="00660B12">
        <w:t xml:space="preserve"> </w:t>
      </w:r>
      <w:r w:rsidR="00272E4E" w:rsidRPr="00660B12">
        <w:t>-</w:t>
      </w:r>
      <w:r w:rsidR="00EA6C9D" w:rsidRPr="00660B12">
        <w:t xml:space="preserve"> </w:t>
      </w:r>
      <w:r w:rsidR="00272E4E" w:rsidRPr="00660B12">
        <w:t>Югры «Развитие агропромышленного комплекса Ханты-Мансийского автономного округа</w:t>
      </w:r>
      <w:r w:rsidR="00EA6C9D" w:rsidRPr="00660B12">
        <w:t xml:space="preserve"> </w:t>
      </w:r>
      <w:r w:rsidR="00272E4E" w:rsidRPr="00660B12">
        <w:t>-</w:t>
      </w:r>
      <w:r w:rsidR="00EA6C9D" w:rsidRPr="00660B12">
        <w:t xml:space="preserve"> </w:t>
      </w:r>
      <w:r w:rsidR="00272E4E" w:rsidRPr="00660B12">
        <w:t>Югры в 2011</w:t>
      </w:r>
      <w:r w:rsidR="006A7E5D" w:rsidRPr="00660B12">
        <w:t xml:space="preserve"> - </w:t>
      </w:r>
      <w:r w:rsidR="00272E4E" w:rsidRPr="00660B12">
        <w:t xml:space="preserve">2013 годах и на </w:t>
      </w:r>
      <w:r w:rsidR="006A7E5D" w:rsidRPr="00660B12">
        <w:t xml:space="preserve">период до </w:t>
      </w:r>
      <w:r w:rsidR="00272E4E" w:rsidRPr="00660B12">
        <w:t>2015</w:t>
      </w:r>
      <w:r w:rsidR="006A7E5D" w:rsidRPr="00660B12">
        <w:t xml:space="preserve"> года», в</w:t>
      </w:r>
      <w:r w:rsidR="00000864" w:rsidRPr="00660B12">
        <w:t xml:space="preserve"> </w:t>
      </w:r>
      <w:r w:rsidR="0078443F" w:rsidRPr="00660B12">
        <w:t>связи с изменением</w:t>
      </w:r>
      <w:r w:rsidR="00F33D28" w:rsidRPr="00660B12">
        <w:t xml:space="preserve"> </w:t>
      </w:r>
      <w:r w:rsidR="0078443F" w:rsidRPr="00660B12">
        <w:t>финансирования</w:t>
      </w:r>
      <w:r w:rsidR="0003100A" w:rsidRPr="00660B12">
        <w:t xml:space="preserve"> мероприятий</w:t>
      </w:r>
      <w:r w:rsidR="00F33D28" w:rsidRPr="00660B12">
        <w:t xml:space="preserve"> программы в</w:t>
      </w:r>
      <w:r w:rsidR="0078443F" w:rsidRPr="00660B12">
        <w:t xml:space="preserve">нести в </w:t>
      </w:r>
      <w:r w:rsidR="000F113E" w:rsidRPr="00660B12">
        <w:t xml:space="preserve">постановление администрации Березовского района </w:t>
      </w:r>
      <w:hyperlink r:id="rId9" w:tgtFrame="ChangingDocument" w:tooltip="О ведомственной целевой программе " w:history="1">
        <w:r w:rsidR="000F113E" w:rsidRPr="00660B12">
          <w:rPr>
            <w:rStyle w:val="ad"/>
          </w:rPr>
          <w:t>от 10.01.2012 г. №5</w:t>
        </w:r>
      </w:hyperlink>
      <w:r w:rsidR="000F113E" w:rsidRPr="00660B12">
        <w:t xml:space="preserve"> «О </w:t>
      </w:r>
      <w:r w:rsidR="0078443F" w:rsidRPr="00660B12">
        <w:t>ведомственн</w:t>
      </w:r>
      <w:r w:rsidR="000F113E" w:rsidRPr="00660B12">
        <w:t xml:space="preserve">ой </w:t>
      </w:r>
      <w:r w:rsidR="00CD705E" w:rsidRPr="00660B12">
        <w:t>целев</w:t>
      </w:r>
      <w:r w:rsidR="000F113E" w:rsidRPr="00660B12">
        <w:t>ой п</w:t>
      </w:r>
      <w:r w:rsidR="00454307" w:rsidRPr="00660B12">
        <w:t>рограмм</w:t>
      </w:r>
      <w:r w:rsidR="000F113E" w:rsidRPr="00660B12">
        <w:t xml:space="preserve">е </w:t>
      </w:r>
      <w:r w:rsidR="00454307" w:rsidRPr="00660B12">
        <w:t>«Р</w:t>
      </w:r>
      <w:r w:rsidR="00CB1A8A" w:rsidRPr="00660B12">
        <w:t>азвитие агропромышленного комплекса</w:t>
      </w:r>
      <w:proofErr w:type="gramEnd"/>
      <w:r w:rsidR="00CB1A8A" w:rsidRPr="00660B12">
        <w:t xml:space="preserve"> Березовского района в 2012-2013 годах»</w:t>
      </w:r>
      <w:r w:rsidR="0003100A" w:rsidRPr="00660B12">
        <w:t xml:space="preserve"> следующие изменения:</w:t>
      </w:r>
    </w:p>
    <w:p w:rsidR="00601ABB" w:rsidRPr="00660B12" w:rsidRDefault="0003100A" w:rsidP="00660B12">
      <w:r w:rsidRPr="00660B12">
        <w:t>1.</w:t>
      </w:r>
      <w:r w:rsidR="00AD437F" w:rsidRPr="00660B12">
        <w:t xml:space="preserve"> </w:t>
      </w:r>
      <w:r w:rsidRPr="00660B12">
        <w:t>В приложении</w:t>
      </w:r>
      <w:r w:rsidR="00601ABB" w:rsidRPr="00660B12">
        <w:t xml:space="preserve"> к постановлению </w:t>
      </w:r>
      <w:r w:rsidRPr="00660B12">
        <w:t>«</w:t>
      </w:r>
      <w:r w:rsidR="00601ABB" w:rsidRPr="00660B12">
        <w:t>П</w:t>
      </w:r>
      <w:r w:rsidRPr="00660B12">
        <w:t>аспорт ведомственной целевой программы «Развитие агропромышленного комплекса Березовского района в 2012-2013 годах»</w:t>
      </w:r>
      <w:r w:rsidR="00601ABB" w:rsidRPr="00660B12">
        <w:t>, строку семь изложить в следующей редакции:</w:t>
      </w:r>
    </w:p>
    <w:p w:rsidR="00601ABB" w:rsidRPr="00000864" w:rsidRDefault="00871C8F" w:rsidP="0078443F">
      <w:pPr>
        <w:rPr>
          <w:rFonts w:cs="Arial"/>
        </w:rPr>
      </w:pPr>
      <w:r w:rsidRPr="00000864">
        <w:rPr>
          <w:rFonts w:cs="Arial"/>
        </w:rPr>
        <w:t>«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200"/>
      </w:tblGrid>
      <w:tr w:rsidR="00871C8F" w:rsidRPr="00D95253" w:rsidTr="00660B12">
        <w:trPr>
          <w:jc w:val="center"/>
        </w:trPr>
        <w:tc>
          <w:tcPr>
            <w:tcW w:w="2448" w:type="dxa"/>
            <w:shd w:val="clear" w:color="auto" w:fill="auto"/>
          </w:tcPr>
          <w:p w:rsidR="00871C8F" w:rsidRPr="00D95253" w:rsidRDefault="00871C8F" w:rsidP="00660B12">
            <w:pPr>
              <w:pStyle w:val="Table0"/>
            </w:pPr>
            <w:r w:rsidRPr="00D95253">
              <w:t>Объёмы и источники финансирования</w:t>
            </w:r>
            <w:r w:rsidR="00000864" w:rsidRPr="00D95253">
              <w:t xml:space="preserve"> </w:t>
            </w:r>
          </w:p>
        </w:tc>
        <w:tc>
          <w:tcPr>
            <w:tcW w:w="7200" w:type="dxa"/>
            <w:shd w:val="clear" w:color="auto" w:fill="auto"/>
          </w:tcPr>
          <w:p w:rsidR="007C75C6" w:rsidRPr="00D95253" w:rsidRDefault="00871C8F" w:rsidP="00660B12">
            <w:pPr>
              <w:pStyle w:val="Table0"/>
            </w:pPr>
            <w:r w:rsidRPr="00D95253">
              <w:t xml:space="preserve"> Общая сумма финансирования программы </w:t>
            </w:r>
            <w:r w:rsidR="00EA6C9D" w:rsidRPr="00D95253">
              <w:t xml:space="preserve">– 119456,6 </w:t>
            </w:r>
            <w:proofErr w:type="spellStart"/>
            <w:r w:rsidR="00541692" w:rsidRPr="00D95253">
              <w:t>тыс</w:t>
            </w:r>
            <w:proofErr w:type="gramStart"/>
            <w:r w:rsidR="00541692" w:rsidRPr="00D95253">
              <w:t>.р</w:t>
            </w:r>
            <w:proofErr w:type="gramEnd"/>
            <w:r w:rsidR="00541692" w:rsidRPr="00D95253">
              <w:t>ублей</w:t>
            </w:r>
            <w:proofErr w:type="spellEnd"/>
            <w:r w:rsidR="00541692" w:rsidRPr="00D95253">
              <w:t>, в том числе:</w:t>
            </w:r>
            <w:r w:rsidRPr="00D95253">
              <w:t xml:space="preserve"> </w:t>
            </w:r>
          </w:p>
          <w:p w:rsidR="007C75C6" w:rsidRPr="00D95253" w:rsidRDefault="00871C8F" w:rsidP="00660B12">
            <w:pPr>
              <w:pStyle w:val="Table"/>
            </w:pPr>
            <w:r w:rsidRPr="00D95253">
              <w:t xml:space="preserve">на 2012 год – 58824,6 </w:t>
            </w:r>
            <w:proofErr w:type="spellStart"/>
            <w:r w:rsidRPr="00D95253">
              <w:t>тыс</w:t>
            </w:r>
            <w:proofErr w:type="gramStart"/>
            <w:r w:rsidRPr="00D95253">
              <w:t>.р</w:t>
            </w:r>
            <w:proofErr w:type="gramEnd"/>
            <w:r w:rsidRPr="00D95253">
              <w:t>ублей</w:t>
            </w:r>
            <w:proofErr w:type="spellEnd"/>
            <w:r w:rsidRPr="00D95253">
              <w:t xml:space="preserve">: федеральный бюджет – 0 рублей; бюджет автономного округа – 58659,6 </w:t>
            </w:r>
            <w:proofErr w:type="spellStart"/>
            <w:r w:rsidRPr="00D95253">
              <w:t>тыс.рублей</w:t>
            </w:r>
            <w:proofErr w:type="spellEnd"/>
            <w:r w:rsidRPr="00D95253">
              <w:t xml:space="preserve">; местный бюджет – 165,0 </w:t>
            </w:r>
            <w:proofErr w:type="spellStart"/>
            <w:r w:rsidRPr="00D95253">
              <w:t>тыс.рублей</w:t>
            </w:r>
            <w:proofErr w:type="spellEnd"/>
            <w:r w:rsidRPr="00D95253">
              <w:t>.</w:t>
            </w:r>
            <w:r w:rsidR="00000864" w:rsidRPr="00D95253">
              <w:t xml:space="preserve"> </w:t>
            </w:r>
          </w:p>
          <w:p w:rsidR="00871C8F" w:rsidRPr="00D95253" w:rsidRDefault="00871C8F" w:rsidP="00660B12">
            <w:pPr>
              <w:pStyle w:val="Table"/>
            </w:pPr>
            <w:r w:rsidRPr="00D95253">
              <w:t xml:space="preserve">на 2013 год – 60632,0 </w:t>
            </w:r>
            <w:proofErr w:type="spellStart"/>
            <w:r w:rsidRPr="00D95253">
              <w:t>тыс</w:t>
            </w:r>
            <w:proofErr w:type="gramStart"/>
            <w:r w:rsidRPr="00D95253">
              <w:t>.р</w:t>
            </w:r>
            <w:proofErr w:type="gramEnd"/>
            <w:r w:rsidRPr="00D95253">
              <w:t>ублей</w:t>
            </w:r>
            <w:proofErr w:type="spellEnd"/>
            <w:r w:rsidRPr="00D95253">
              <w:t xml:space="preserve">: федеральный бюджет – 0 рублей; бюджет автономного округа – </w:t>
            </w:r>
            <w:r w:rsidR="00541692" w:rsidRPr="00D95253">
              <w:t>60</w:t>
            </w:r>
            <w:r w:rsidR="00000864" w:rsidRPr="00D95253">
              <w:t xml:space="preserve"> </w:t>
            </w:r>
            <w:r w:rsidR="00541692" w:rsidRPr="00D95253">
              <w:t xml:space="preserve">557,0 </w:t>
            </w:r>
            <w:proofErr w:type="spellStart"/>
            <w:r w:rsidRPr="00D95253">
              <w:t>тыс.рублей</w:t>
            </w:r>
            <w:proofErr w:type="spellEnd"/>
            <w:r w:rsidRPr="00D95253">
              <w:t xml:space="preserve">; местный бюджет – 75,0 </w:t>
            </w:r>
            <w:proofErr w:type="spellStart"/>
            <w:r w:rsidRPr="00D95253">
              <w:t>тыс.рублей</w:t>
            </w:r>
            <w:proofErr w:type="spellEnd"/>
            <w:r w:rsidRPr="00D95253">
              <w:t>.</w:t>
            </w:r>
            <w:r w:rsidR="00000864" w:rsidRPr="00D95253">
              <w:t xml:space="preserve"> </w:t>
            </w:r>
          </w:p>
        </w:tc>
      </w:tr>
    </w:tbl>
    <w:p w:rsidR="00000864" w:rsidRPr="00000864" w:rsidRDefault="00000864" w:rsidP="0078443F">
      <w:pPr>
        <w:rPr>
          <w:rFonts w:cs="Arial"/>
        </w:rPr>
      </w:pPr>
      <w:r w:rsidRPr="00000864">
        <w:rPr>
          <w:rFonts w:cs="Arial"/>
        </w:rPr>
        <w:t xml:space="preserve"> </w:t>
      </w:r>
      <w:r w:rsidR="00D77BA8" w:rsidRPr="00000864">
        <w:rPr>
          <w:rFonts w:cs="Arial"/>
        </w:rPr>
        <w:t>».</w:t>
      </w:r>
    </w:p>
    <w:p w:rsidR="00CF48D7" w:rsidRPr="00660B12" w:rsidRDefault="00CF48D7" w:rsidP="00660B12">
      <w:r w:rsidRPr="00660B12">
        <w:t>2. В приложении:</w:t>
      </w:r>
    </w:p>
    <w:p w:rsidR="00CF48D7" w:rsidRPr="00660B12" w:rsidRDefault="00CF48D7" w:rsidP="00660B12">
      <w:r w:rsidRPr="00660B12">
        <w:t xml:space="preserve">2.1. </w:t>
      </w:r>
      <w:proofErr w:type="gramStart"/>
      <w:r w:rsidRPr="00660B12">
        <w:t xml:space="preserve">В пункте 1.2. раздела 4 «Программные мероприятия» приложения к постановлению слова «комитет по вопросам малочисленных народов Севера, природопользованию, сельскому хозяйству и экологии администрации Березовского района (далее - комитет)» заменить словами «отдел жилищных программ администрации Березовского района (далее – отдел)», слова «Департамент природных ресурсов и </w:t>
      </w:r>
      <w:proofErr w:type="spellStart"/>
      <w:r w:rsidRPr="00660B12">
        <w:t>несырьевого</w:t>
      </w:r>
      <w:proofErr w:type="spellEnd"/>
      <w:r w:rsidRPr="00660B12">
        <w:t xml:space="preserve"> сектора экономики Ханты-Мансийского автономного округа</w:t>
      </w:r>
      <w:r w:rsidR="0000541D" w:rsidRPr="00660B12">
        <w:t xml:space="preserve"> </w:t>
      </w:r>
      <w:r w:rsidRPr="00660B12">
        <w:t>-</w:t>
      </w:r>
      <w:r w:rsidR="0000541D" w:rsidRPr="00660B12">
        <w:t xml:space="preserve"> </w:t>
      </w:r>
      <w:r w:rsidRPr="00660B12">
        <w:t xml:space="preserve">Югры (далее – Департамент) заменить словами </w:t>
      </w:r>
      <w:r w:rsidRPr="00660B12">
        <w:lastRenderedPageBreak/>
        <w:t>«Департамент жилищной политики Ханты-Мансийского автономного округа - Югры</w:t>
      </w:r>
      <w:proofErr w:type="gramEnd"/>
      <w:r w:rsidRPr="00660B12">
        <w:t xml:space="preserve"> (далее – Департамент).</w:t>
      </w:r>
    </w:p>
    <w:p w:rsidR="00000864" w:rsidRPr="00660B12" w:rsidRDefault="0014243E" w:rsidP="00660B12">
      <w:r w:rsidRPr="00660B12">
        <w:t xml:space="preserve">2.2. </w:t>
      </w:r>
      <w:r w:rsidR="00601ABB" w:rsidRPr="00660B12">
        <w:t>Таблицу 2 «Перечень мероприятий ведомственной целевой программы»</w:t>
      </w:r>
      <w:r w:rsidRPr="00660B12">
        <w:t xml:space="preserve"> </w:t>
      </w:r>
      <w:r w:rsidR="00601ABB" w:rsidRPr="00660B12">
        <w:t>изложить в следующей редакции:</w:t>
      </w:r>
    </w:p>
    <w:p w:rsidR="005A21B3" w:rsidRPr="00000864" w:rsidRDefault="00DA67FF" w:rsidP="00A47A9D">
      <w:pPr>
        <w:pStyle w:val="ConsPlusNormal"/>
        <w:widowControl/>
        <w:ind w:firstLine="0"/>
        <w:jc w:val="both"/>
        <w:rPr>
          <w:sz w:val="24"/>
          <w:szCs w:val="28"/>
        </w:rPr>
      </w:pPr>
      <w:r w:rsidRPr="00000864">
        <w:rPr>
          <w:sz w:val="24"/>
          <w:szCs w:val="28"/>
        </w:rPr>
        <w:t xml:space="preserve"> </w:t>
      </w:r>
      <w:r w:rsidR="00355E0D" w:rsidRPr="00000864">
        <w:rPr>
          <w:sz w:val="24"/>
          <w:szCs w:val="28"/>
        </w:rPr>
        <w:t>«</w:t>
      </w:r>
      <w:r w:rsidR="005A21B3" w:rsidRPr="00000864">
        <w:rPr>
          <w:sz w:val="24"/>
          <w:szCs w:val="28"/>
        </w:rPr>
        <w:t>Таблица 2</w:t>
      </w:r>
      <w:r w:rsidR="00000864" w:rsidRPr="00000864">
        <w:rPr>
          <w:sz w:val="24"/>
          <w:szCs w:val="28"/>
        </w:rPr>
        <w:t xml:space="preserve"> </w:t>
      </w:r>
    </w:p>
    <w:p w:rsidR="00DA67FF" w:rsidRPr="00660B12" w:rsidRDefault="00DA67FF" w:rsidP="00660B12">
      <w:pPr>
        <w:pStyle w:val="ConsPlusTitle"/>
        <w:widowControl/>
        <w:jc w:val="center"/>
        <w:rPr>
          <w:iCs/>
          <w:sz w:val="30"/>
          <w:szCs w:val="28"/>
        </w:rPr>
      </w:pPr>
      <w:r w:rsidRPr="00660B12">
        <w:rPr>
          <w:iCs/>
          <w:sz w:val="30"/>
          <w:szCs w:val="28"/>
        </w:rPr>
        <w:t>ПЕРЕЧЕНЬ</w:t>
      </w:r>
    </w:p>
    <w:p w:rsidR="002A28F6" w:rsidRPr="00660B12" w:rsidRDefault="00DA67FF" w:rsidP="00660B12">
      <w:pPr>
        <w:pStyle w:val="ConsPlusTitle"/>
        <w:widowControl/>
        <w:jc w:val="center"/>
        <w:rPr>
          <w:iCs/>
          <w:sz w:val="30"/>
          <w:szCs w:val="28"/>
        </w:rPr>
      </w:pPr>
      <w:r w:rsidRPr="00660B12">
        <w:rPr>
          <w:iCs/>
          <w:sz w:val="30"/>
          <w:szCs w:val="28"/>
        </w:rPr>
        <w:t>мероприятий ведомственной целевой программы</w:t>
      </w:r>
      <w:r w:rsidR="00000864" w:rsidRPr="00660B12">
        <w:rPr>
          <w:iCs/>
          <w:sz w:val="30"/>
          <w:szCs w:val="28"/>
        </w:rPr>
        <w:t xml:space="preserve"> </w:t>
      </w:r>
    </w:p>
    <w:p w:rsidR="00660B12" w:rsidRPr="00660B12" w:rsidRDefault="00660B12" w:rsidP="00660B12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47"/>
        <w:gridCol w:w="1113"/>
        <w:gridCol w:w="33"/>
        <w:gridCol w:w="1187"/>
        <w:gridCol w:w="33"/>
        <w:gridCol w:w="1107"/>
        <w:gridCol w:w="13"/>
        <w:gridCol w:w="20"/>
        <w:gridCol w:w="767"/>
        <w:gridCol w:w="293"/>
        <w:gridCol w:w="607"/>
        <w:gridCol w:w="80"/>
        <w:gridCol w:w="213"/>
        <w:gridCol w:w="787"/>
        <w:gridCol w:w="1440"/>
      </w:tblGrid>
      <w:tr w:rsidR="002A28F6" w:rsidRPr="00000864">
        <w:trPr>
          <w:cantSplit/>
          <w:trHeight w:val="48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</w:p>
          <w:p w:rsidR="002A28F6" w:rsidRPr="00000864" w:rsidRDefault="002A28F6" w:rsidP="00660B12">
            <w:pPr>
              <w:pStyle w:val="Table0"/>
            </w:pPr>
            <w:r w:rsidRPr="00000864">
              <w:t xml:space="preserve">N </w:t>
            </w:r>
            <w:proofErr w:type="gramStart"/>
            <w:r w:rsidRPr="00000864">
              <w:t>п</w:t>
            </w:r>
            <w:proofErr w:type="gramEnd"/>
            <w:r w:rsidRPr="00000864">
              <w:t>/п</w:t>
            </w:r>
          </w:p>
        </w:tc>
        <w:tc>
          <w:tcPr>
            <w:tcW w:w="148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  <w:r w:rsidRPr="00000864">
              <w:t>Мероприятия</w:t>
            </w:r>
            <w:r w:rsidR="00660B12">
              <w:t xml:space="preserve"> </w:t>
            </w:r>
            <w:r w:rsidRPr="00000864">
              <w:t xml:space="preserve">программы </w:t>
            </w:r>
          </w:p>
        </w:tc>
        <w:tc>
          <w:tcPr>
            <w:tcW w:w="11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  <w:r w:rsidRPr="00000864">
              <w:t xml:space="preserve">Источники финансирования </w:t>
            </w:r>
          </w:p>
        </w:tc>
        <w:tc>
          <w:tcPr>
            <w:tcW w:w="41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  <w:r w:rsidRPr="00000864">
              <w:t>Финансовы</w:t>
            </w:r>
            <w:r w:rsidR="007C75C6" w:rsidRPr="00000864">
              <w:t xml:space="preserve">е затраты на </w:t>
            </w:r>
            <w:r w:rsidRPr="00000864">
              <w:t>реализацию</w:t>
            </w:r>
            <w:r w:rsidR="00000864" w:rsidRPr="00000864">
              <w:t xml:space="preserve"> </w:t>
            </w:r>
            <w:r w:rsidRPr="00000864">
              <w:t>(тыс. рублей)</w:t>
            </w:r>
          </w:p>
        </w:tc>
        <w:tc>
          <w:tcPr>
            <w:tcW w:w="10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  <w:r w:rsidRPr="00000864">
              <w:t>Срок</w:t>
            </w:r>
            <w:r w:rsidR="00000864" w:rsidRPr="00000864">
              <w:t xml:space="preserve"> </w:t>
            </w:r>
            <w:r w:rsidRPr="00000864">
              <w:t>выполнения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0"/>
            </w:pPr>
            <w:r w:rsidRPr="00000864">
              <w:t>Ожидаемые результаты</w:t>
            </w:r>
          </w:p>
        </w:tc>
      </w:tr>
      <w:tr w:rsidR="002A28F6" w:rsidRPr="00000864">
        <w:trPr>
          <w:cantSplit/>
          <w:trHeight w:val="24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0"/>
            </w:pPr>
          </w:p>
        </w:tc>
        <w:tc>
          <w:tcPr>
            <w:tcW w:w="148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2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29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в том числе:</w:t>
            </w:r>
          </w:p>
        </w:tc>
        <w:tc>
          <w:tcPr>
            <w:tcW w:w="10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</w:tr>
      <w:tr w:rsidR="002A28F6" w:rsidRPr="00000864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48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2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в 20</w:t>
            </w:r>
            <w:r w:rsidR="000B454C" w:rsidRPr="00000864">
              <w:t>12</w:t>
            </w:r>
            <w:r w:rsidR="007C75C6" w:rsidRPr="00000864">
              <w:t xml:space="preserve"> </w:t>
            </w:r>
            <w:r w:rsidRPr="00000864">
              <w:t xml:space="preserve">году </w:t>
            </w: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в 20</w:t>
            </w:r>
            <w:r w:rsidR="000B454C" w:rsidRPr="00000864">
              <w:t>13</w:t>
            </w:r>
            <w:r w:rsidR="00660B12">
              <w:t xml:space="preserve"> </w:t>
            </w:r>
            <w:r w:rsidRPr="00000864">
              <w:t xml:space="preserve">году </w:t>
            </w:r>
          </w:p>
        </w:tc>
        <w:tc>
          <w:tcPr>
            <w:tcW w:w="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в</w:t>
            </w:r>
            <w:r w:rsidR="00000864" w:rsidRPr="00000864">
              <w:t xml:space="preserve"> </w:t>
            </w:r>
            <w:r w:rsidRPr="00000864">
              <w:t>20_году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</w:p>
        </w:tc>
      </w:tr>
      <w:tr w:rsidR="002A28F6" w:rsidRPr="00000864">
        <w:trPr>
          <w:cantSplit/>
          <w:trHeight w:val="19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1</w:t>
            </w:r>
          </w:p>
        </w:tc>
        <w:tc>
          <w:tcPr>
            <w:tcW w:w="14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2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3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4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5</w:t>
            </w: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6</w:t>
            </w:r>
          </w:p>
        </w:tc>
        <w:tc>
          <w:tcPr>
            <w:tcW w:w="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Pr="00000864" w:rsidRDefault="002A28F6" w:rsidP="00660B12">
            <w:pPr>
              <w:pStyle w:val="Table"/>
            </w:pPr>
            <w:r w:rsidRPr="00000864">
              <w:t>7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8F6" w:rsidRPr="00000864" w:rsidRDefault="002A28F6" w:rsidP="00660B12">
            <w:pPr>
              <w:pStyle w:val="Table"/>
            </w:pPr>
            <w:r w:rsidRPr="00000864">
              <w:t>9</w:t>
            </w:r>
          </w:p>
        </w:tc>
      </w:tr>
      <w:tr w:rsidR="002A28F6" w:rsidRPr="00000864">
        <w:trPr>
          <w:trHeight w:val="848"/>
        </w:trPr>
        <w:tc>
          <w:tcPr>
            <w:tcW w:w="972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Default="002A28F6" w:rsidP="00660B12">
            <w:pPr>
              <w:pStyle w:val="Table"/>
            </w:pPr>
            <w:r w:rsidRPr="00000864">
              <w:rPr>
                <w:lang w:val="en-US"/>
              </w:rPr>
              <w:t>I</w:t>
            </w:r>
            <w:r w:rsidRPr="00000864">
              <w:t>. Цель</w:t>
            </w:r>
            <w:r w:rsidR="00C84B4A" w:rsidRPr="00000864">
              <w:t xml:space="preserve">: </w:t>
            </w:r>
            <w:r w:rsidR="003E497F" w:rsidRPr="00000864">
              <w:t>создание условий для устойчивого развития сельского хозяйства и рыбной отрасли Березовского района, повышение конкурентоспособности продукции, произведённой на территории Березовского района.</w:t>
            </w:r>
            <w:r w:rsidR="00000864" w:rsidRPr="00000864">
              <w:t xml:space="preserve"> </w:t>
            </w:r>
          </w:p>
          <w:p w:rsidR="00660B12" w:rsidRPr="00000864" w:rsidRDefault="00660B12" w:rsidP="00660B12">
            <w:pPr>
              <w:pStyle w:val="Table"/>
            </w:pPr>
          </w:p>
        </w:tc>
      </w:tr>
      <w:tr w:rsidR="002A28F6" w:rsidRPr="00000864">
        <w:trPr>
          <w:trHeight w:val="240"/>
        </w:trPr>
        <w:tc>
          <w:tcPr>
            <w:tcW w:w="972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8F6" w:rsidRDefault="002A28F6" w:rsidP="00660B12">
            <w:pPr>
              <w:pStyle w:val="Table"/>
            </w:pPr>
            <w:r w:rsidRPr="00000864">
              <w:t>Задача 1</w:t>
            </w:r>
            <w:r w:rsidR="007B6D51" w:rsidRPr="00000864">
              <w:t>. Создание общих условий функционирования сельского хозяйства и рыбной отрасли</w:t>
            </w:r>
            <w:r w:rsidR="00000864" w:rsidRPr="00000864">
              <w:t xml:space="preserve"> </w:t>
            </w:r>
          </w:p>
          <w:p w:rsidR="00660B12" w:rsidRPr="00000864" w:rsidRDefault="00660B12" w:rsidP="00660B12">
            <w:pPr>
              <w:pStyle w:val="Table"/>
            </w:pPr>
          </w:p>
        </w:tc>
      </w:tr>
      <w:tr w:rsidR="0076764A" w:rsidRPr="00000864">
        <w:trPr>
          <w:trHeight w:val="54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64" w:rsidRPr="00000864" w:rsidRDefault="0076764A" w:rsidP="00660B12">
            <w:pPr>
              <w:pStyle w:val="Table"/>
            </w:pPr>
            <w:r w:rsidRPr="00000864">
              <w:t xml:space="preserve"> 1.1.</w:t>
            </w:r>
          </w:p>
          <w:p w:rsidR="00000864" w:rsidRPr="00000864" w:rsidRDefault="00000864" w:rsidP="00660B12">
            <w:pPr>
              <w:pStyle w:val="Table"/>
            </w:pPr>
          </w:p>
          <w:p w:rsidR="0076764A" w:rsidRPr="00000864" w:rsidRDefault="0076764A" w:rsidP="00660B12">
            <w:pPr>
              <w:pStyle w:val="Table"/>
            </w:pP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возмещение части затрат на уплату процентов по кредитам (займам) для малых форм хозяйствования, в том числе: 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</w:t>
            </w:r>
            <w:proofErr w:type="gramStart"/>
            <w:r w:rsidRPr="00000864">
              <w:t>г</w:t>
            </w:r>
            <w:proofErr w:type="spellEnd"/>
            <w:proofErr w:type="gram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привлечение дополнительных кредитов на развитие производства на</w:t>
            </w:r>
            <w:r w:rsidR="00660B12">
              <w:t xml:space="preserve"> </w:t>
            </w:r>
            <w:r w:rsidRPr="00000864">
              <w:t>сумму не менее</w:t>
            </w:r>
            <w:r w:rsidR="00000864" w:rsidRPr="00000864">
              <w:t xml:space="preserve"> </w:t>
            </w:r>
            <w:r w:rsidRPr="00000864">
              <w:t>300 тысяч рублей</w:t>
            </w:r>
            <w:r w:rsidR="00000864" w:rsidRPr="00000864">
              <w:t xml:space="preserve"> </w:t>
            </w:r>
          </w:p>
        </w:tc>
      </w:tr>
      <w:tr w:rsidR="0076764A" w:rsidRPr="00000864">
        <w:trPr>
          <w:trHeight w:val="54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429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местный бюджет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63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1.1.1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Субсидирование процентных ставок по привлечённым кредитам и займам на развитие производст</w:t>
            </w:r>
            <w:r w:rsidRPr="00000864">
              <w:lastRenderedPageBreak/>
              <w:t xml:space="preserve">ва сельскохозяйственной продукции личным подсобным хозяйствам из бюджета </w:t>
            </w:r>
            <w:proofErr w:type="spellStart"/>
            <w:r w:rsidRPr="00000864">
              <w:t>Берёзовского</w:t>
            </w:r>
            <w:proofErr w:type="spellEnd"/>
            <w:r w:rsidRPr="00000864">
              <w:t xml:space="preserve"> района (2,5 % от процента кредита).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всего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-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1.2.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  <w:rPr>
                <w:spacing w:val="-3"/>
              </w:rPr>
            </w:pPr>
            <w:r w:rsidRPr="00000864">
              <w:t>Обеспечение доступным жильём молодых специалистов и молодых семей, проживающих в сельской местности.</w:t>
            </w:r>
            <w:r w:rsidR="00000864" w:rsidRPr="00000864">
              <w:t xml:space="preserve"> 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t xml:space="preserve"> </w:t>
            </w:r>
            <w:r w:rsidRPr="00000864">
              <w:t>972,0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rPr>
                <w:lang w:val="en-US"/>
              </w:rPr>
              <w:t xml:space="preserve"> </w:t>
            </w:r>
            <w:r w:rsidRPr="00000864">
              <w:t>972,0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2013 год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обеспечить жильём</w:t>
            </w:r>
            <w:r w:rsidR="00000864" w:rsidRPr="00000864">
              <w:t xml:space="preserve"> </w:t>
            </w:r>
            <w:r w:rsidRPr="00000864">
              <w:t xml:space="preserve">1 молодого специалиста и 1 молодую семью </w:t>
            </w: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2013 год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t xml:space="preserve"> </w:t>
            </w:r>
            <w:r w:rsidRPr="00000864">
              <w:t>972,0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rPr>
                <w:lang w:val="en-US"/>
              </w:rPr>
              <w:t xml:space="preserve"> </w:t>
            </w:r>
            <w:r w:rsidRPr="00000864">
              <w:t>972,0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2013 год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6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1.3.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rPr>
                <w:color w:val="000000"/>
              </w:rPr>
              <w:t xml:space="preserve">Субсидирование </w:t>
            </w:r>
            <w:r w:rsidRPr="00000864">
              <w:t xml:space="preserve">сельско-хозяйственных </w:t>
            </w:r>
            <w:proofErr w:type="spellStart"/>
            <w:r w:rsidRPr="00000864">
              <w:t>товаропроиз</w:t>
            </w:r>
            <w:proofErr w:type="spellEnd"/>
            <w:r w:rsidRPr="00000864">
              <w:t xml:space="preserve">-водителей для возмещения затрат, связанных с участием в окружных ярмарках, выставках и конкурсах. 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50,0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50,0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продвижение</w:t>
            </w:r>
            <w:r w:rsidR="00660B12">
              <w:t xml:space="preserve"> </w:t>
            </w:r>
            <w:r w:rsidRPr="00000864">
              <w:t>продукции</w:t>
            </w:r>
            <w:r w:rsidR="00660B12">
              <w:t xml:space="preserve"> </w:t>
            </w:r>
            <w:r w:rsidRPr="00000864">
              <w:t xml:space="preserve">местных </w:t>
            </w:r>
            <w:proofErr w:type="spellStart"/>
            <w:r w:rsidRPr="00000864">
              <w:t>сель</w:t>
            </w:r>
            <w:r w:rsidR="00541692" w:rsidRPr="00000864">
              <w:t>ско</w:t>
            </w:r>
            <w:r w:rsidRPr="00000864">
              <w:t>хозяйст</w:t>
            </w:r>
            <w:proofErr w:type="spellEnd"/>
            <w:r w:rsidRPr="00000864">
              <w:t>-венных производителей</w:t>
            </w:r>
            <w:r w:rsidR="00660B12">
              <w:t xml:space="preserve"> </w:t>
            </w:r>
            <w:r w:rsidRPr="00000864">
              <w:t>на рынки округа</w:t>
            </w:r>
          </w:p>
        </w:tc>
      </w:tr>
      <w:tr w:rsidR="0076764A" w:rsidRPr="00000864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7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 xml:space="preserve">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Итого по разделу 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</w:t>
            </w:r>
            <w:r w:rsidR="00000864" w:rsidRPr="00000864">
              <w:t xml:space="preserve"> </w:t>
            </w:r>
            <w:r w:rsidRPr="00000864">
              <w:t>062,0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90,0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  <w:rPr>
                <w:color w:val="000000"/>
              </w:rPr>
            </w:pPr>
            <w:r w:rsidRPr="00000864">
              <w:t>2</w:t>
            </w:r>
            <w:r w:rsidR="00000864" w:rsidRPr="00000864">
              <w:rPr>
                <w:lang w:val="en-US"/>
              </w:rPr>
              <w:t xml:space="preserve"> </w:t>
            </w:r>
            <w:r w:rsidRPr="00000864">
              <w:t>972,0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t xml:space="preserve"> </w:t>
            </w:r>
            <w:r w:rsidRPr="00000864">
              <w:t>972,0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rPr>
                <w:lang w:val="en-US"/>
              </w:rPr>
              <w:t xml:space="preserve"> </w:t>
            </w:r>
            <w:r w:rsidRPr="00000864">
              <w:t>972,0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rPr>
                <w:lang w:val="en-US"/>
              </w:rPr>
              <w:t xml:space="preserve"> </w:t>
            </w:r>
            <w:r w:rsidRPr="00000864">
              <w:t>972,0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90,0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90,0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972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Задача 2.</w:t>
            </w:r>
            <w:r w:rsidR="00000864" w:rsidRPr="00000864">
              <w:t xml:space="preserve"> </w:t>
            </w:r>
            <w:r w:rsidRPr="00000864">
              <w:t>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предпринимательства.</w:t>
            </w:r>
            <w:r w:rsidR="00000864" w:rsidRPr="00000864">
              <w:t xml:space="preserve"> </w:t>
            </w:r>
          </w:p>
          <w:p w:rsidR="00660B12" w:rsidRPr="00000864" w:rsidRDefault="00660B12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 2.1.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Государственная поддержка животноводства, в том числе:</w:t>
            </w:r>
            <w:r w:rsidR="00000864" w:rsidRPr="00000864">
              <w:t xml:space="preserve"> 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25</w:t>
            </w:r>
            <w:r w:rsidR="00000864" w:rsidRPr="00000864">
              <w:t xml:space="preserve"> </w:t>
            </w:r>
            <w:r w:rsidRPr="00000864">
              <w:t>374,4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</w:t>
            </w:r>
            <w:r w:rsidR="00000864" w:rsidRPr="00000864">
              <w:t xml:space="preserve"> </w:t>
            </w:r>
            <w:r w:rsidRPr="00000864">
              <w:t>701,7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13</w:t>
            </w:r>
            <w:r w:rsidR="00000864" w:rsidRPr="00000864">
              <w:t xml:space="preserve"> </w:t>
            </w:r>
            <w:r w:rsidRPr="00000864">
              <w:t>672,7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25</w:t>
            </w:r>
            <w:r w:rsidR="00000864" w:rsidRPr="00000864">
              <w:t xml:space="preserve"> </w:t>
            </w:r>
            <w:r w:rsidRPr="00000864">
              <w:t>374,4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</w:t>
            </w:r>
            <w:r w:rsidR="00000864" w:rsidRPr="00000864">
              <w:t xml:space="preserve"> </w:t>
            </w:r>
            <w:r w:rsidRPr="00000864">
              <w:t>701,7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13</w:t>
            </w:r>
            <w:r w:rsidR="00000864" w:rsidRPr="00000864">
              <w:t xml:space="preserve"> </w:t>
            </w:r>
            <w:r w:rsidRPr="00000864">
              <w:t>672,7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8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2.1.1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Предоставление субсидий на производство и реализацию продукции животно-</w:t>
            </w:r>
            <w:proofErr w:type="spellStart"/>
            <w:r w:rsidRPr="00000864">
              <w:t>водства</w:t>
            </w:r>
            <w:proofErr w:type="spellEnd"/>
            <w:r w:rsidRPr="00000864">
              <w:t xml:space="preserve"> </w:t>
            </w:r>
            <w:r w:rsidRPr="00000864">
              <w:lastRenderedPageBreak/>
              <w:t>(молоко, мясо, яйцо).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19</w:t>
            </w:r>
            <w:r w:rsidR="00000864" w:rsidRPr="00000864">
              <w:t xml:space="preserve"> </w:t>
            </w:r>
            <w:r w:rsidRPr="00000864">
              <w:t>820,7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8 886,8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10</w:t>
            </w:r>
            <w:r w:rsidR="00000864" w:rsidRPr="00000864">
              <w:t xml:space="preserve"> </w:t>
            </w:r>
            <w:r w:rsidRPr="00000864">
              <w:t>933,9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увеличение ассортимента выпускаемой мясо-молочной продукции </w:t>
            </w: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19</w:t>
            </w:r>
            <w:r w:rsidR="00000864" w:rsidRPr="00000864">
              <w:t xml:space="preserve"> </w:t>
            </w:r>
            <w:r w:rsidRPr="00000864">
              <w:t>820,7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8 886,8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10</w:t>
            </w:r>
            <w:r w:rsidR="00000864" w:rsidRPr="00000864">
              <w:t xml:space="preserve"> </w:t>
            </w:r>
            <w:r w:rsidRPr="00000864">
              <w:t>933,9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6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42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2.1.2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возмещение части затрат на содержание маточного поголовья животных (личные подсобные хозяйства). 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5553,7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2 814,9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2 738,8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000864" w:rsidP="00660B12">
            <w:pPr>
              <w:pStyle w:val="Table"/>
            </w:pPr>
            <w:r w:rsidRPr="00000864">
              <w:t xml:space="preserve"> </w:t>
            </w:r>
            <w:r w:rsidR="0076764A"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стимулирование развития личных подсобных хозяйств в целях само-обеспечения населения </w:t>
            </w:r>
          </w:p>
        </w:tc>
      </w:tr>
      <w:tr w:rsidR="0076764A" w:rsidRPr="00000864">
        <w:trPr>
          <w:trHeight w:val="16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5553,7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2 814,9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2 738,8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427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2.2.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Государственная поддержка растениевод-</w:t>
            </w:r>
            <w:proofErr w:type="spellStart"/>
            <w:r w:rsidRPr="00000864">
              <w:t>ства</w:t>
            </w:r>
            <w:proofErr w:type="spellEnd"/>
            <w:r w:rsidRPr="00000864">
              <w:t>, в том числе: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323,9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166,4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157,5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увеличение ассортимента выпускаемой продукции </w:t>
            </w:r>
          </w:p>
        </w:tc>
      </w:tr>
      <w:tr w:rsidR="0076764A" w:rsidRPr="00000864">
        <w:trPr>
          <w:trHeight w:val="17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166,4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157,5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5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0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2.2.1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</w:t>
            </w:r>
            <w:r w:rsidRPr="00000864">
              <w:lastRenderedPageBreak/>
              <w:t>производство и реализацию продукции растениевод-</w:t>
            </w:r>
            <w:proofErr w:type="spellStart"/>
            <w:r w:rsidRPr="00000864">
              <w:t>ства</w:t>
            </w:r>
            <w:proofErr w:type="spellEnd"/>
            <w:r w:rsidRPr="00000864">
              <w:t xml:space="preserve">. 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всего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166,4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157,5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</w:t>
            </w:r>
            <w:r w:rsidRPr="00000864">
              <w:lastRenderedPageBreak/>
              <w:t>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166,4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157,5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7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2.3.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Государственная поддержка </w:t>
            </w:r>
            <w:proofErr w:type="spellStart"/>
            <w:r w:rsidRPr="00000864">
              <w:t>рыбодобычи</w:t>
            </w:r>
            <w:proofErr w:type="spellEnd"/>
            <w:r w:rsidRPr="00000864">
              <w:t xml:space="preserve"> и </w:t>
            </w:r>
            <w:proofErr w:type="spellStart"/>
            <w:r w:rsidRPr="00000864">
              <w:t>рыбопереработки</w:t>
            </w:r>
            <w:proofErr w:type="spellEnd"/>
            <w:r w:rsidRPr="00000864">
              <w:t>, в том числе: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81</w:t>
            </w:r>
            <w:r w:rsidR="00000864" w:rsidRPr="00000864">
              <w:t xml:space="preserve"> </w:t>
            </w:r>
            <w:r w:rsidRPr="00000864">
              <w:t>644,2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44</w:t>
            </w:r>
            <w:r w:rsidR="00000864" w:rsidRPr="00000864">
              <w:t xml:space="preserve"> </w:t>
            </w:r>
            <w:r w:rsidRPr="00000864">
              <w:t>384,2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37</w:t>
            </w:r>
            <w:r w:rsidR="00000864" w:rsidRPr="00000864">
              <w:t xml:space="preserve"> </w:t>
            </w:r>
            <w:r w:rsidRPr="00000864">
              <w:t>260,0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увеличение ассортимента выпускаемой продукции</w:t>
            </w:r>
          </w:p>
        </w:tc>
      </w:tr>
      <w:tr w:rsidR="0076764A" w:rsidRPr="00000864">
        <w:trPr>
          <w:trHeight w:val="31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6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81</w:t>
            </w:r>
            <w:r w:rsidR="00000864" w:rsidRPr="00000864">
              <w:t xml:space="preserve"> </w:t>
            </w:r>
            <w:r w:rsidRPr="00000864">
              <w:t>644,2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44</w:t>
            </w:r>
            <w:r w:rsidR="00000864" w:rsidRPr="00000864">
              <w:t xml:space="preserve"> </w:t>
            </w:r>
            <w:r w:rsidRPr="00000864">
              <w:t>384,2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37</w:t>
            </w:r>
            <w:r w:rsidR="00000864" w:rsidRPr="00000864">
              <w:t xml:space="preserve"> </w:t>
            </w:r>
            <w:r w:rsidRPr="00000864">
              <w:t>260,0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8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5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2.3.1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производство и реализацию рыбы и </w:t>
            </w:r>
            <w:proofErr w:type="spellStart"/>
            <w:r w:rsidRPr="00000864">
              <w:t>рыбопродук</w:t>
            </w:r>
            <w:r w:rsidR="0014243E" w:rsidRPr="00000864">
              <w:t>-</w:t>
            </w:r>
            <w:r w:rsidRPr="00000864">
              <w:t>ции</w:t>
            </w:r>
            <w:proofErr w:type="spellEnd"/>
            <w:r w:rsidRPr="00000864">
              <w:t>.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81</w:t>
            </w:r>
            <w:r w:rsidR="00000864" w:rsidRPr="00000864">
              <w:t xml:space="preserve"> </w:t>
            </w:r>
            <w:r w:rsidRPr="00000864">
              <w:t>644,2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44</w:t>
            </w:r>
            <w:r w:rsidR="00000864" w:rsidRPr="00000864">
              <w:t xml:space="preserve"> </w:t>
            </w:r>
            <w:r w:rsidRPr="00000864">
              <w:t>384,2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37</w:t>
            </w:r>
            <w:r w:rsidR="00000864" w:rsidRPr="00000864">
              <w:t xml:space="preserve"> </w:t>
            </w:r>
            <w:r w:rsidRPr="00000864">
              <w:t>260,0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1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0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81</w:t>
            </w:r>
            <w:r w:rsidR="00000864" w:rsidRPr="00000864">
              <w:t xml:space="preserve"> </w:t>
            </w:r>
            <w:r w:rsidRPr="00000864">
              <w:t>644,2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44</w:t>
            </w:r>
            <w:r w:rsidR="00000864" w:rsidRPr="00000864">
              <w:t xml:space="preserve"> </w:t>
            </w:r>
            <w:r w:rsidRPr="00000864">
              <w:t>384,2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37</w:t>
            </w:r>
            <w:r w:rsidR="00000864" w:rsidRPr="00000864">
              <w:t xml:space="preserve"> </w:t>
            </w:r>
            <w:r w:rsidRPr="00000864">
              <w:t>260,0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 xml:space="preserve">Внебюджетные </w:t>
            </w:r>
            <w:r w:rsidRPr="00000864">
              <w:lastRenderedPageBreak/>
              <w:t>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75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 xml:space="preserve">2.4. </w:t>
            </w:r>
          </w:p>
        </w:tc>
        <w:tc>
          <w:tcPr>
            <w:tcW w:w="14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proofErr w:type="spellStart"/>
            <w:r w:rsidRPr="00000864">
              <w:t>Предоставле-ние</w:t>
            </w:r>
            <w:proofErr w:type="spellEnd"/>
            <w:r w:rsidRPr="00000864">
              <w:t xml:space="preserve"> субсидии на развитие заготовки и</w:t>
            </w:r>
            <w:r w:rsidR="00000864" w:rsidRPr="00000864">
              <w:t xml:space="preserve"> </w:t>
            </w:r>
            <w:r w:rsidRPr="00000864">
              <w:t>переработки дикоросов, на компенсацию части затрат на организацию презентации продукции из дикоросов для участия в выставках, ярмарках, форумах, на возведение (</w:t>
            </w:r>
            <w:proofErr w:type="spellStart"/>
            <w:r w:rsidRPr="00000864">
              <w:t>строительст</w:t>
            </w:r>
            <w:proofErr w:type="spellEnd"/>
            <w:r w:rsidRPr="00000864">
              <w:t xml:space="preserve">-во), </w:t>
            </w:r>
            <w:r w:rsidR="0000541D" w:rsidRPr="00000864">
              <w:t>оснаще</w:t>
            </w:r>
            <w:r w:rsidRPr="00000864">
              <w:t xml:space="preserve">ние, </w:t>
            </w:r>
            <w:proofErr w:type="spellStart"/>
            <w:r w:rsidRPr="00000864">
              <w:t>страхо-вание</w:t>
            </w:r>
            <w:proofErr w:type="spellEnd"/>
            <w:r w:rsidRPr="00000864">
              <w:t xml:space="preserve"> пунктов по приёмке дикоросов (для организаций, имеющих статус факто-</w:t>
            </w:r>
            <w:proofErr w:type="spellStart"/>
            <w:r w:rsidRPr="00000864">
              <w:t>рий</w:t>
            </w:r>
            <w:proofErr w:type="spellEnd"/>
            <w:r w:rsidRPr="00000864">
              <w:t xml:space="preserve">), </w:t>
            </w:r>
            <w:proofErr w:type="spellStart"/>
            <w:r w:rsidRPr="00000864">
              <w:t>приобре-тение</w:t>
            </w:r>
            <w:proofErr w:type="spellEnd"/>
            <w:r w:rsidRPr="00000864">
              <w:t xml:space="preserve"> мате-</w:t>
            </w:r>
            <w:proofErr w:type="spellStart"/>
            <w:r w:rsidRPr="00000864">
              <w:t>риально</w:t>
            </w:r>
            <w:proofErr w:type="spellEnd"/>
            <w:r w:rsidRPr="00000864">
              <w:t>-тех-</w:t>
            </w:r>
            <w:proofErr w:type="spellStart"/>
            <w:r w:rsidRPr="00000864">
              <w:t>нических</w:t>
            </w:r>
            <w:proofErr w:type="spellEnd"/>
            <w:r w:rsidRPr="00000864">
              <w:t xml:space="preserve"> средств и </w:t>
            </w:r>
            <w:r w:rsidRPr="00000864">
              <w:lastRenderedPageBreak/>
              <w:t>оборудования для хра</w:t>
            </w:r>
            <w:r w:rsidR="00E25FD1" w:rsidRPr="00000864">
              <w:t>нения, транспортировки и перера</w:t>
            </w:r>
            <w:r w:rsidRPr="00000864">
              <w:t xml:space="preserve">ботки дикоросов. 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всего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</w:t>
            </w:r>
            <w:r w:rsidR="00000864" w:rsidRPr="00000864">
              <w:t xml:space="preserve"> </w:t>
            </w:r>
            <w:r w:rsidRPr="00000864">
              <w:t>700,0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</w:t>
            </w:r>
            <w:r w:rsidR="00000864" w:rsidRPr="00000864">
              <w:t xml:space="preserve"> </w:t>
            </w:r>
            <w:r w:rsidRPr="00000864">
              <w:t>700,0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>2013 г</w:t>
              </w:r>
            </w:smartTag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</w:t>
            </w:r>
            <w:r w:rsidR="00000864" w:rsidRPr="00000864">
              <w:t xml:space="preserve"> </w:t>
            </w:r>
            <w:r w:rsidRPr="00000864">
              <w:t>700,0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</w:t>
            </w:r>
            <w:r w:rsidR="00000864" w:rsidRPr="00000864">
              <w:t xml:space="preserve"> </w:t>
            </w:r>
            <w:r w:rsidRPr="00000864">
              <w:t>700,0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>2013 г</w:t>
              </w:r>
            </w:smartTag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9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3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3.1.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возмещение части затрат на развитие материально-технической базы (за исключением личных подсобных хозяйств). </w:t>
            </w:r>
          </w:p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5 202,1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2 407,3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t xml:space="preserve"> </w:t>
            </w:r>
            <w:r w:rsidRPr="00000864">
              <w:t>794,8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 xml:space="preserve">создание дополнительно не менее 19 рабочих мест. Строительство 1 животноводческого помещения, приобретение не менее 10 единиц сельхозтехники, </w:t>
            </w: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5 202,1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2 407,3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</w:t>
            </w:r>
            <w:r w:rsidR="00000864" w:rsidRPr="00000864">
              <w:t xml:space="preserve"> </w:t>
            </w:r>
            <w:r w:rsidRPr="00000864">
              <w:t>794,8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2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3.2.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 xml:space="preserve">Предоставление субсидий для возмещения части затрат, связанных с разработкой бизнес-проектов по созданию заготовительных, снабженческо-сбытовых структур по переработке сельскохозяйственной </w:t>
            </w:r>
            <w:r w:rsidRPr="00000864">
              <w:lastRenderedPageBreak/>
              <w:t xml:space="preserve">продукции и части затрат, связанных с составлением бизнес-планов по развитию крестьянских (фермерских) хозяйств района. 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создание не менее 10 новых крестьянских (</w:t>
            </w:r>
            <w:proofErr w:type="spellStart"/>
            <w:r w:rsidRPr="00000864">
              <w:t>фер-мерских</w:t>
            </w:r>
            <w:proofErr w:type="spellEnd"/>
            <w:r w:rsidRPr="00000864">
              <w:t xml:space="preserve">) хозяйств </w:t>
            </w:r>
          </w:p>
        </w:tc>
      </w:tr>
      <w:tr w:rsidR="0076764A" w:rsidRPr="00000864">
        <w:trPr>
          <w:trHeight w:val="360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Федеральный бюджет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426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местный бюджет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601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5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lastRenderedPageBreak/>
              <w:t>3.3.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A3C6B" w:rsidRPr="00000864" w:rsidRDefault="0076764A" w:rsidP="00660B12">
            <w:pPr>
              <w:pStyle w:val="Table"/>
            </w:pPr>
            <w:r w:rsidRPr="00000864">
              <w:t xml:space="preserve">Предоставление субсидий на погашение части затрат транспортных расходов по перевозке кормов сельскохозяйственным производителям </w:t>
            </w:r>
          </w:p>
          <w:p w:rsidR="0076764A" w:rsidRDefault="0076764A" w:rsidP="00660B12">
            <w:pPr>
              <w:pStyle w:val="Table"/>
            </w:pPr>
            <w:r w:rsidRPr="00000864">
              <w:t>(</w:t>
            </w:r>
            <w:r w:rsidR="00DA3C6B" w:rsidRPr="00000864">
              <w:t>крест</w:t>
            </w:r>
            <w:r w:rsidRPr="00000864">
              <w:t xml:space="preserve">ьянским (фермерским) хозяйствам, </w:t>
            </w:r>
            <w:proofErr w:type="spellStart"/>
            <w:r w:rsidRPr="00000864">
              <w:t>индивидуаль-ным</w:t>
            </w:r>
            <w:proofErr w:type="spellEnd"/>
            <w:r w:rsidRPr="00000864">
              <w:t xml:space="preserve"> пред-</w:t>
            </w:r>
            <w:proofErr w:type="spellStart"/>
            <w:r w:rsidRPr="00000864">
              <w:t>принимателям</w:t>
            </w:r>
            <w:proofErr w:type="spellEnd"/>
            <w:r w:rsidRPr="00000864">
              <w:t>)</w:t>
            </w:r>
          </w:p>
          <w:p w:rsidR="00660B12" w:rsidRPr="00000864" w:rsidRDefault="00660B12" w:rsidP="00660B12">
            <w:pPr>
              <w:pStyle w:val="Table"/>
              <w:rPr>
                <w:spacing w:val="-5"/>
              </w:rPr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15</w:t>
            </w:r>
            <w:r w:rsidR="00B91074" w:rsidRPr="00000864">
              <w:t>0</w:t>
            </w:r>
            <w:r w:rsidRPr="00000864">
              <w:t>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75,0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75</w:t>
            </w:r>
            <w:r w:rsidR="0076764A" w:rsidRPr="00000864">
              <w:t>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  <w:rPr>
                <w:spacing w:val="-11"/>
              </w:rPr>
            </w:pPr>
            <w:r w:rsidRPr="00000864">
              <w:t xml:space="preserve"> увеличение производства молока на 4 % и мяса на 12,5% от уровня 2010 года</w:t>
            </w:r>
            <w:r w:rsidR="00000864" w:rsidRPr="00000864">
              <w:t xml:space="preserve"> </w:t>
            </w:r>
          </w:p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34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Федеральный бюджет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53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местный бюджет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</w:t>
            </w:r>
            <w:r w:rsidR="00B91074" w:rsidRPr="00000864">
              <w:t>50</w:t>
            </w:r>
            <w:r w:rsidRPr="00000864">
              <w:t>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75,0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75</w:t>
            </w:r>
            <w:r w:rsidR="0076764A" w:rsidRPr="00000864">
              <w:t>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0864">
                <w:t xml:space="preserve">2013 </w:t>
              </w:r>
              <w:proofErr w:type="spellStart"/>
              <w:r w:rsidRPr="00000864">
                <w:t>г</w:t>
              </w:r>
            </w:smartTag>
            <w:r w:rsidRPr="00000864">
              <w:t>.г</w:t>
            </w:r>
            <w:proofErr w:type="spellEnd"/>
            <w:r w:rsidRPr="00000864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525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Итого по разделу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</w:t>
            </w:r>
            <w:r w:rsidR="00DA3C6B" w:rsidRPr="00000864">
              <w:t>6</w:t>
            </w:r>
            <w:r w:rsidR="00000864" w:rsidRPr="00000864">
              <w:t xml:space="preserve"> </w:t>
            </w:r>
            <w:r w:rsidR="00DA3C6B" w:rsidRPr="00000864">
              <w:t>394,6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58</w:t>
            </w:r>
            <w:r w:rsidR="00000864" w:rsidRPr="00000864">
              <w:t xml:space="preserve"> </w:t>
            </w:r>
            <w:r w:rsidRPr="00000864">
              <w:t>734,6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</w:t>
            </w:r>
            <w:r w:rsidR="00DA3C6B" w:rsidRPr="00000864">
              <w:t>7</w:t>
            </w:r>
            <w:r w:rsidR="00000864" w:rsidRPr="00000864">
              <w:t xml:space="preserve"> </w:t>
            </w:r>
            <w:r w:rsidR="00DA3C6B" w:rsidRPr="00000864">
              <w:t>660,0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Федеральный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116 244,6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58</w:t>
            </w:r>
            <w:r w:rsidR="00000864" w:rsidRPr="00000864">
              <w:t xml:space="preserve"> </w:t>
            </w:r>
            <w:r w:rsidRPr="00000864">
              <w:t>659,6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57</w:t>
            </w:r>
            <w:r w:rsidR="00000864" w:rsidRPr="00000864">
              <w:t xml:space="preserve"> </w:t>
            </w:r>
            <w:r w:rsidRPr="00000864">
              <w:t>585,0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Default="0076764A" w:rsidP="00660B12">
            <w:pPr>
              <w:pStyle w:val="Table"/>
            </w:pPr>
            <w:r w:rsidRPr="00000864">
              <w:t>местный бюджет</w:t>
            </w:r>
          </w:p>
          <w:p w:rsidR="00660B12" w:rsidRPr="00000864" w:rsidRDefault="00660B12" w:rsidP="00660B12">
            <w:pPr>
              <w:pStyle w:val="Table"/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B32AF7" w:rsidP="00660B12">
            <w:pPr>
              <w:pStyle w:val="Table"/>
            </w:pPr>
            <w:r w:rsidRPr="00000864">
              <w:t>150</w:t>
            </w:r>
            <w:r w:rsidR="0076764A" w:rsidRPr="00000864">
              <w:t>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75,0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B91074" w:rsidP="00660B12">
            <w:pPr>
              <w:pStyle w:val="Table"/>
            </w:pPr>
            <w:r w:rsidRPr="00000864">
              <w:t>75</w:t>
            </w:r>
            <w:r w:rsidR="0076764A" w:rsidRPr="00000864">
              <w:t>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 по программе:</w:t>
            </w: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всего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</w:t>
            </w:r>
            <w:r w:rsidR="001227EC" w:rsidRPr="00000864">
              <w:t>9</w:t>
            </w:r>
            <w:r w:rsidR="00000864" w:rsidRPr="00000864">
              <w:t xml:space="preserve"> </w:t>
            </w:r>
            <w:r w:rsidR="001227EC" w:rsidRPr="00000864">
              <w:t>456,6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58</w:t>
            </w:r>
            <w:r w:rsidR="00000864" w:rsidRPr="00000864">
              <w:t xml:space="preserve"> </w:t>
            </w:r>
            <w:r w:rsidRPr="00000864">
              <w:t>824,6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9E4BF4" w:rsidP="00660B12">
            <w:pPr>
              <w:pStyle w:val="Table"/>
            </w:pPr>
            <w:r w:rsidRPr="00000864">
              <w:t>60</w:t>
            </w:r>
            <w:r w:rsidR="00000864" w:rsidRPr="00000864">
              <w:t xml:space="preserve"> </w:t>
            </w:r>
            <w:r w:rsidRPr="00000864">
              <w:t>632,0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Федеральный бюджет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Бюджет автономного округа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11</w:t>
            </w:r>
            <w:r w:rsidR="001227EC" w:rsidRPr="00000864">
              <w:t>9</w:t>
            </w:r>
            <w:r w:rsidR="00000864" w:rsidRPr="00000864">
              <w:t xml:space="preserve"> </w:t>
            </w:r>
            <w:r w:rsidR="001227EC" w:rsidRPr="00000864">
              <w:t>216,6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58</w:t>
            </w:r>
            <w:r w:rsidR="00000864" w:rsidRPr="00000864">
              <w:t xml:space="preserve"> </w:t>
            </w:r>
            <w:r w:rsidRPr="00000864">
              <w:t>659,6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1227EC" w:rsidP="00660B12">
            <w:pPr>
              <w:pStyle w:val="Table"/>
            </w:pPr>
            <w:r w:rsidRPr="00000864">
              <w:t>60</w:t>
            </w:r>
            <w:r w:rsidR="00000864" w:rsidRPr="00000864">
              <w:t xml:space="preserve"> </w:t>
            </w:r>
            <w:r w:rsidRPr="00000864">
              <w:t>557,0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местный бюджет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B32AF7" w:rsidP="00660B12">
            <w:pPr>
              <w:pStyle w:val="Table"/>
            </w:pPr>
            <w:r w:rsidRPr="00000864">
              <w:t>240</w:t>
            </w:r>
            <w:r w:rsidR="0076764A" w:rsidRPr="00000864">
              <w:t>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165,0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B32AF7" w:rsidP="00660B12">
            <w:pPr>
              <w:pStyle w:val="Table"/>
            </w:pPr>
            <w:r w:rsidRPr="00000864">
              <w:t>75</w:t>
            </w:r>
            <w:r w:rsidR="0076764A" w:rsidRPr="00000864">
              <w:t>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  <w:tr w:rsidR="0076764A" w:rsidRPr="00000864">
        <w:trPr>
          <w:trHeight w:val="24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Внебюджетные источники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  <w:r w:rsidRPr="00000864">
              <w:t>-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64A" w:rsidRPr="00000864" w:rsidRDefault="0076764A" w:rsidP="00660B12">
            <w:pPr>
              <w:pStyle w:val="Table"/>
            </w:pPr>
          </w:p>
        </w:tc>
      </w:tr>
    </w:tbl>
    <w:p w:rsidR="002A28F6" w:rsidRPr="00660B12" w:rsidRDefault="00660B12" w:rsidP="00660B12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4243E" w:rsidRPr="00660B12">
        <w:rPr>
          <w:rFonts w:cs="Times New Roman"/>
          <w:sz w:val="24"/>
          <w:szCs w:val="24"/>
        </w:rPr>
        <w:t xml:space="preserve">». </w:t>
      </w:r>
    </w:p>
    <w:p w:rsidR="00000864" w:rsidRPr="00660B12" w:rsidRDefault="004C2DEC" w:rsidP="00660B12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  <w:r w:rsidRPr="00660B12">
        <w:rPr>
          <w:rFonts w:cs="Times New Roman"/>
          <w:sz w:val="24"/>
          <w:szCs w:val="24"/>
        </w:rPr>
        <w:t xml:space="preserve">2.3. </w:t>
      </w:r>
      <w:r w:rsidR="007F5E36" w:rsidRPr="00660B12">
        <w:rPr>
          <w:rFonts w:cs="Times New Roman"/>
          <w:sz w:val="24"/>
          <w:szCs w:val="24"/>
        </w:rPr>
        <w:t>Таблицу 3</w:t>
      </w:r>
      <w:r w:rsidR="00DA048C" w:rsidRPr="00660B12">
        <w:rPr>
          <w:rFonts w:cs="Times New Roman"/>
          <w:sz w:val="24"/>
          <w:szCs w:val="24"/>
        </w:rPr>
        <w:t xml:space="preserve"> «Ставки субсидий на государственную поддержку сельского хозяйства и рыбной отрасли в 2012 - 2013 годах» </w:t>
      </w:r>
      <w:r w:rsidR="007F5E36" w:rsidRPr="00660B12">
        <w:rPr>
          <w:rFonts w:cs="Times New Roman"/>
          <w:sz w:val="24"/>
          <w:szCs w:val="24"/>
        </w:rPr>
        <w:t>изложить в следующей редакции:</w:t>
      </w:r>
    </w:p>
    <w:p w:rsidR="00DA048C" w:rsidRDefault="00355E0D" w:rsidP="00660B12">
      <w:pPr>
        <w:pStyle w:val="ConsPlusNormal"/>
        <w:ind w:firstLine="540"/>
        <w:jc w:val="both"/>
        <w:rPr>
          <w:rFonts w:cs="Times New Roman"/>
          <w:sz w:val="24"/>
          <w:szCs w:val="24"/>
        </w:rPr>
      </w:pPr>
      <w:r w:rsidRPr="00660B12">
        <w:rPr>
          <w:rFonts w:cs="Times New Roman"/>
          <w:sz w:val="24"/>
          <w:szCs w:val="24"/>
        </w:rPr>
        <w:t>«</w:t>
      </w:r>
      <w:r w:rsidR="00DA048C" w:rsidRPr="00660B12">
        <w:rPr>
          <w:rFonts w:cs="Times New Roman"/>
          <w:sz w:val="24"/>
          <w:szCs w:val="24"/>
        </w:rPr>
        <w:t>Таблица 3</w:t>
      </w:r>
    </w:p>
    <w:p w:rsidR="00660B12" w:rsidRPr="00660B12" w:rsidRDefault="00660B12" w:rsidP="00660B12">
      <w:pPr>
        <w:pStyle w:val="ConsPlusNormal"/>
        <w:ind w:firstLine="540"/>
        <w:jc w:val="both"/>
        <w:rPr>
          <w:rFonts w:cs="Times New Roman"/>
          <w:sz w:val="24"/>
          <w:szCs w:val="24"/>
        </w:rPr>
      </w:pPr>
    </w:p>
    <w:p w:rsidR="005425CB" w:rsidRPr="00660B12" w:rsidRDefault="005425CB" w:rsidP="00660B12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660B12">
        <w:rPr>
          <w:b/>
          <w:bCs/>
          <w:iCs/>
          <w:sz w:val="30"/>
          <w:szCs w:val="28"/>
        </w:rPr>
        <w:t>Ставки субсидий на государственную поддержку</w:t>
      </w:r>
    </w:p>
    <w:p w:rsidR="005425CB" w:rsidRDefault="005425CB" w:rsidP="00660B12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660B12">
        <w:rPr>
          <w:b/>
          <w:bCs/>
          <w:iCs/>
          <w:sz w:val="30"/>
          <w:szCs w:val="28"/>
        </w:rPr>
        <w:t>сельского хозяйства и рыбной отрасли в 2012 - 2013 годах</w:t>
      </w:r>
    </w:p>
    <w:p w:rsidR="00660B12" w:rsidRPr="00660B12" w:rsidRDefault="00660B12" w:rsidP="00660B12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tbl>
      <w:tblPr>
        <w:tblW w:w="954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580"/>
        <w:gridCol w:w="1620"/>
        <w:gridCol w:w="1440"/>
      </w:tblGrid>
      <w:tr w:rsidR="005425CB" w:rsidRPr="00000864" w:rsidTr="00660B12">
        <w:trPr>
          <w:cantSplit/>
          <w:trHeight w:val="60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0"/>
            </w:pPr>
            <w:r w:rsidRPr="00000864">
              <w:t xml:space="preserve">N п/п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0"/>
            </w:pPr>
            <w:r w:rsidRPr="00000864">
              <w:t>Наименование субсидии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0"/>
            </w:pPr>
            <w:r w:rsidRPr="00000864">
              <w:t>На 1</w:t>
            </w:r>
            <w:r w:rsidR="00660B12">
              <w:t xml:space="preserve"> </w:t>
            </w:r>
            <w:r w:rsidRPr="00000864">
              <w:t>единицу</w:t>
            </w:r>
            <w:r w:rsidR="00660B12">
              <w:t xml:space="preserve"> </w:t>
            </w:r>
            <w:r w:rsidRPr="00000864">
              <w:t xml:space="preserve">измерения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0"/>
            </w:pPr>
            <w:r w:rsidRPr="00000864">
              <w:t>Ставки</w:t>
            </w:r>
            <w:r w:rsidR="00660B12">
              <w:t xml:space="preserve"> </w:t>
            </w:r>
            <w:r w:rsidRPr="00000864">
              <w:t>субсидий в</w:t>
            </w:r>
            <w:r w:rsidR="00660B12">
              <w:t xml:space="preserve"> </w:t>
            </w:r>
            <w:r w:rsidRPr="00000864">
              <w:t>год/квартал,</w:t>
            </w:r>
            <w:r w:rsidR="00660B12">
              <w:t xml:space="preserve"> </w:t>
            </w:r>
            <w:r w:rsidRPr="00000864">
              <w:t>рублей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Животноводство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Молоко и молокопродукты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</w:tr>
      <w:tr w:rsidR="005425CB" w:rsidRPr="00000864" w:rsidTr="00660B12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1.1.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Молоко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в</w:t>
            </w:r>
            <w:r w:rsidR="00660B12">
              <w:t xml:space="preserve"> </w:t>
            </w:r>
            <w:r w:rsidRPr="00000864">
              <w:t>натуральном</w:t>
            </w:r>
            <w:r w:rsidR="00660B12"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12000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1.2.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Молоко и молокопродукты (в переработанном</w:t>
            </w:r>
            <w:r w:rsidR="00660B12">
              <w:t xml:space="preserve"> </w:t>
            </w:r>
            <w:r w:rsidRPr="00000864">
              <w:t>виде)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в</w:t>
            </w:r>
            <w:r w:rsidR="00660B12">
              <w:t xml:space="preserve"> </w:t>
            </w:r>
            <w:r w:rsidRPr="00000864">
              <w:t>натуральном</w:t>
            </w:r>
            <w:r w:rsidR="00660B12"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16000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4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1.3.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Молоко (получателям, заявившимся в</w:t>
            </w:r>
            <w:r w:rsidR="00660B12">
              <w:t xml:space="preserve"> </w:t>
            </w:r>
            <w:r w:rsidRPr="00000864">
              <w:t>текущем финансовом году)</w:t>
            </w:r>
            <w:r w:rsidR="00660B12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в</w:t>
            </w:r>
            <w:r w:rsidR="00660B12">
              <w:t xml:space="preserve"> </w:t>
            </w:r>
            <w:r w:rsidRPr="00000864">
              <w:t>натуральном</w:t>
            </w:r>
            <w:r w:rsidR="00660B12">
              <w:t xml:space="preserve"> </w:t>
            </w:r>
            <w:r w:rsidRPr="00000864">
              <w:t>весе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10000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Мясо крупного и мелкого рогатого скота,</w:t>
            </w:r>
            <w:r w:rsidR="00660B12">
              <w:t xml:space="preserve"> </w:t>
            </w:r>
            <w:r w:rsidRPr="00000864">
              <w:t>лошадей, свиней, птицы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2.1.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Мясо крупного и мелкого рогатого скота,</w:t>
            </w:r>
            <w:r w:rsidR="00660B12">
              <w:t xml:space="preserve"> </w:t>
            </w:r>
            <w:r w:rsidRPr="00000864">
              <w:t>лошадей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живой</w:t>
            </w:r>
            <w:r w:rsidR="00660B12"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40000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lastRenderedPageBreak/>
              <w:t xml:space="preserve">2.2.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Мясо свиней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живой</w:t>
            </w:r>
            <w:r w:rsidR="00660B12"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60000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2.3.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Мясо птицы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живой</w:t>
            </w:r>
            <w:r w:rsidR="00660B12"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39305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2.4.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Мясо кроликов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 живой</w:t>
            </w:r>
            <w:r w:rsidR="00660B12">
              <w:t xml:space="preserve"> </w:t>
            </w:r>
            <w:r w:rsidRPr="00000864">
              <w:t>массы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24000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3.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Яйцо птицы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3.1.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Куриное яйцо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тысяча штук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1800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3.2.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Перепелиное яйцо</w:t>
            </w:r>
            <w:r w:rsidR="00660B12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тысяча штук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450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Растениеводство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1.1.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Огурцы</w:t>
            </w:r>
            <w:r w:rsidR="00660B12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000864" w:rsidP="00660B12">
            <w:pPr>
              <w:pStyle w:val="Table"/>
            </w:pPr>
            <w:r w:rsidRPr="00000864">
              <w:t xml:space="preserve"> 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1.1.1.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33 кг"/>
              </w:smartTagPr>
              <w:r w:rsidRPr="00000864">
                <w:t>33 кг</w:t>
              </w:r>
            </w:smartTag>
            <w:r w:rsidRPr="00000864">
              <w:t xml:space="preserve"> и выше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27000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1.1.2.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22 до </w:t>
            </w:r>
            <w:smartTag w:uri="urn:schemas-microsoft-com:office:smarttags" w:element="metricconverter">
              <w:smartTagPr>
                <w:attr w:name="ProductID" w:val="33 кг"/>
              </w:smartTagPr>
              <w:r w:rsidRPr="00000864">
                <w:t>33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24000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1.1.3.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Огурцы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22 кг"/>
              </w:smartTagPr>
              <w:r w:rsidRPr="00000864">
                <w:t>22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19000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Помидоры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1.2.1.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00864">
                <w:t>30 кг</w:t>
              </w:r>
            </w:smartTag>
            <w:r w:rsidRPr="00000864">
              <w:t xml:space="preserve"> и выше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27000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1.2.2.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22 до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00864">
                <w:t>30 кг</w:t>
              </w:r>
            </w:smartTag>
            <w:r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24000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1.2.3.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 xml:space="preserve">Помидоры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22 кг"/>
              </w:smartTagPr>
              <w:r w:rsidRPr="00000864">
                <w:t>22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19000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1.</w:t>
            </w:r>
            <w:r w:rsidR="00B40088" w:rsidRPr="00000864">
              <w:t>3</w:t>
            </w:r>
            <w:r w:rsidRPr="00000864">
              <w:t xml:space="preserve">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Зеленые культуры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000864" w:rsidP="00660B12">
            <w:pPr>
              <w:pStyle w:val="Table"/>
            </w:pPr>
            <w:r w:rsidRPr="00000864">
              <w:t xml:space="preserve"> 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1.3.1.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000864">
                <w:t>50 кг</w:t>
              </w:r>
            </w:smartTag>
            <w:r w:rsidRPr="00000864">
              <w:t xml:space="preserve"> и выше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16000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1.3.2.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от 42 до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000864">
                <w:t>50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14000</w:t>
            </w:r>
          </w:p>
        </w:tc>
      </w:tr>
      <w:tr w:rsidR="00B40088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B40088" w:rsidP="00660B12">
            <w:pPr>
              <w:pStyle w:val="Table"/>
            </w:pPr>
            <w:r w:rsidRPr="00000864">
              <w:t>1.3.3.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 xml:space="preserve">Зелёные культуры при урожайности с 1 </w:t>
            </w:r>
            <w:proofErr w:type="spellStart"/>
            <w:r w:rsidRPr="00000864">
              <w:t>кв.м</w:t>
            </w:r>
            <w:proofErr w:type="spellEnd"/>
            <w:r w:rsidRPr="00000864">
              <w:t xml:space="preserve"> до </w:t>
            </w:r>
            <w:smartTag w:uri="urn:schemas-microsoft-com:office:smarttags" w:element="metricconverter">
              <w:smartTagPr>
                <w:attr w:name="ProductID" w:val="42 кг"/>
              </w:smartTagPr>
              <w:r w:rsidRPr="00000864">
                <w:t>42 кг</w:t>
              </w:r>
            </w:smartTag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088" w:rsidRPr="00000864" w:rsidRDefault="009E544A" w:rsidP="00660B12">
            <w:pPr>
              <w:pStyle w:val="Table"/>
            </w:pPr>
            <w:r w:rsidRPr="00000864">
              <w:t>9000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000864" w:rsidP="00660B12">
            <w:pPr>
              <w:pStyle w:val="Table"/>
            </w:pPr>
            <w:r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Овощи открытого грунта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2.1.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Капуста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5000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2.2.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9E544A" w:rsidP="00660B12">
            <w:pPr>
              <w:pStyle w:val="Table"/>
            </w:pPr>
            <w:r w:rsidRPr="00000864">
              <w:t>К</w:t>
            </w:r>
            <w:r w:rsidR="005425CB" w:rsidRPr="00000864">
              <w:t>артофель</w:t>
            </w:r>
            <w:r w:rsidR="00660B12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2500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Рыбная отрасль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Рыба-сырец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8000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 мороженая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8000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3.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Рыба-филе, разделанная рыба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12000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4.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 соленая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8000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5.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 копченая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10000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6.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Рыба сушено-вяленая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15000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7.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Кулинария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9000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8.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Рыбные консервы в жестяной банке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тысяча</w:t>
            </w:r>
            <w:r w:rsidR="00660B12">
              <w:t xml:space="preserve"> </w:t>
            </w:r>
            <w:r w:rsidRPr="00000864">
              <w:t>единиц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9000</w:t>
            </w:r>
            <w:r w:rsidR="00000864" w:rsidRPr="00000864">
              <w:t xml:space="preserve"> </w:t>
            </w:r>
          </w:p>
        </w:tc>
      </w:tr>
      <w:tr w:rsidR="00A91D0C" w:rsidRPr="00000864" w:rsidTr="00660B12">
        <w:trPr>
          <w:cantSplit/>
          <w:trHeight w:val="36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A91D0C" w:rsidP="00660B12">
            <w:pPr>
              <w:pStyle w:val="Table"/>
            </w:pPr>
            <w:r w:rsidRPr="00000864">
              <w:t xml:space="preserve">Строка 9 вступает в силу с 1 января 2013 года (пункт 2 постановления Правительства ХМАО-Югры от 10.08.2012 № 285-п) </w:t>
            </w:r>
          </w:p>
        </w:tc>
      </w:tr>
      <w:tr w:rsidR="00A91D0C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A91D0C" w:rsidP="00660B12">
            <w:pPr>
              <w:pStyle w:val="Table"/>
            </w:pPr>
            <w:r w:rsidRPr="00000864">
              <w:t>9.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476081" w:rsidP="00660B12">
            <w:pPr>
              <w:pStyle w:val="Table"/>
            </w:pPr>
            <w:r w:rsidRPr="00000864">
              <w:t xml:space="preserve">Рыба искусственно выращенная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476081" w:rsidP="00660B12">
            <w:pPr>
              <w:pStyle w:val="Table"/>
            </w:pPr>
            <w:r w:rsidRPr="00000864">
              <w:t>тонна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476081" w:rsidP="00660B12">
            <w:pPr>
              <w:pStyle w:val="Table"/>
            </w:pPr>
            <w:r w:rsidRPr="00000864">
              <w:t>73400</w:t>
            </w:r>
          </w:p>
        </w:tc>
      </w:tr>
      <w:tr w:rsidR="00A91D0C" w:rsidRPr="00000864" w:rsidTr="00660B12">
        <w:trPr>
          <w:cantSplit/>
          <w:trHeight w:val="360"/>
          <w:jc w:val="center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D0C" w:rsidRPr="00000864" w:rsidRDefault="00A91D0C" w:rsidP="00660B12">
            <w:pPr>
              <w:pStyle w:val="Table"/>
            </w:pPr>
            <w:r w:rsidRPr="00000864">
              <w:t>Содержание маточного поголовья животных ЛПХ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крупного рогатого</w:t>
            </w:r>
            <w:r w:rsidR="00660B12">
              <w:t xml:space="preserve"> </w:t>
            </w:r>
            <w:r w:rsidRPr="00000864">
              <w:t>скота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10000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3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1.1.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 xml:space="preserve">Закупка кормов для содержания маточного поголовья крупного рогатого скота </w:t>
            </w:r>
          </w:p>
          <w:p w:rsidR="005425CB" w:rsidRPr="00000864" w:rsidRDefault="005425CB" w:rsidP="00660B12">
            <w:pPr>
              <w:pStyle w:val="Table"/>
            </w:pPr>
            <w:r w:rsidRPr="00000864">
              <w:t>(за счёт средств федерального бюджета)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1046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лошадей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3000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3.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свиней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5000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lastRenderedPageBreak/>
              <w:t>4.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оленей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600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5.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коз (овец)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700</w:t>
            </w:r>
            <w:r w:rsidR="00000864" w:rsidRPr="00000864">
              <w:t xml:space="preserve"> </w:t>
            </w:r>
          </w:p>
        </w:tc>
      </w:tr>
      <w:tr w:rsidR="005425CB" w:rsidRPr="00000864" w:rsidTr="00660B12">
        <w:trPr>
          <w:cantSplit/>
          <w:trHeight w:val="24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6.</w:t>
            </w:r>
            <w:r w:rsidR="00000864" w:rsidRPr="00000864"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Маточное поголовье кроликов</w:t>
            </w:r>
            <w:r w:rsidR="00000864" w:rsidRPr="00000864"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голова/год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5CB" w:rsidRPr="00000864" w:rsidRDefault="005425CB" w:rsidP="00660B12">
            <w:pPr>
              <w:pStyle w:val="Table"/>
            </w:pPr>
            <w:r w:rsidRPr="00000864">
              <w:t>200</w:t>
            </w:r>
            <w:r w:rsidR="00000864" w:rsidRPr="00000864">
              <w:t xml:space="preserve"> </w:t>
            </w:r>
          </w:p>
        </w:tc>
      </w:tr>
    </w:tbl>
    <w:p w:rsidR="00000864" w:rsidRPr="00000864" w:rsidRDefault="00660B12" w:rsidP="005425CB">
      <w:pPr>
        <w:pStyle w:val="ConsPlusNormal"/>
        <w:ind w:firstLine="540"/>
        <w:jc w:val="both"/>
        <w:outlineLvl w:val="2"/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="004C2DEC" w:rsidRPr="00000864">
        <w:rPr>
          <w:sz w:val="24"/>
          <w:szCs w:val="28"/>
        </w:rPr>
        <w:t>».</w:t>
      </w:r>
    </w:p>
    <w:p w:rsidR="00000864" w:rsidRPr="00660B12" w:rsidRDefault="009E3FC8" w:rsidP="00660B12">
      <w:r w:rsidRPr="00660B12">
        <w:t>3</w:t>
      </w:r>
      <w:r w:rsidR="002A6FD8" w:rsidRPr="00660B12">
        <w:t>.</w:t>
      </w:r>
      <w:r w:rsidR="00000864" w:rsidRPr="00660B12">
        <w:t xml:space="preserve"> </w:t>
      </w:r>
      <w:r w:rsidR="00601ABB" w:rsidRPr="00660B12">
        <w:t xml:space="preserve">Опубликовать настоящее постановление в газете «Жизнь Югры» и разместить на </w:t>
      </w:r>
      <w:r w:rsidR="00B90FCA" w:rsidRPr="00660B12">
        <w:t xml:space="preserve">официальном </w:t>
      </w:r>
      <w:r w:rsidR="00601ABB" w:rsidRPr="00660B12">
        <w:t>сайте Березовского района.</w:t>
      </w:r>
      <w:r w:rsidR="00000864" w:rsidRPr="00660B12">
        <w:t xml:space="preserve"> </w:t>
      </w:r>
    </w:p>
    <w:p w:rsidR="00000864" w:rsidRPr="00660B12" w:rsidRDefault="009E3FC8" w:rsidP="00660B12">
      <w:r w:rsidRPr="00660B12">
        <w:t>4</w:t>
      </w:r>
      <w:r w:rsidR="008463F5" w:rsidRPr="00660B12">
        <w:t>.</w:t>
      </w:r>
      <w:r w:rsidR="00000864" w:rsidRPr="00660B12">
        <w:t xml:space="preserve"> </w:t>
      </w:r>
      <w:r w:rsidR="00601ABB" w:rsidRPr="00660B12">
        <w:t xml:space="preserve">Настоящее постановление вступает в силу после его официального опубликования. </w:t>
      </w:r>
    </w:p>
    <w:p w:rsidR="00000864" w:rsidRPr="00660B12" w:rsidRDefault="009E3FC8" w:rsidP="00660B12">
      <w:r w:rsidRPr="00660B12">
        <w:t>5</w:t>
      </w:r>
      <w:r w:rsidR="008463F5" w:rsidRPr="00660B12">
        <w:t>.</w:t>
      </w:r>
      <w:r w:rsidR="00000864" w:rsidRPr="00660B12">
        <w:t xml:space="preserve"> </w:t>
      </w:r>
      <w:r w:rsidR="00601ABB" w:rsidRPr="00660B12">
        <w:t xml:space="preserve">Контроль за выполнением </w:t>
      </w:r>
      <w:r w:rsidR="005B38DA" w:rsidRPr="00660B12">
        <w:t>постановления в</w:t>
      </w:r>
      <w:r w:rsidR="00601ABB" w:rsidRPr="00660B12">
        <w:t xml:space="preserve">озложить на заместителя главы администрации района по вопросам промышленности, транспорта и связи </w:t>
      </w:r>
      <w:r w:rsidR="005B38DA" w:rsidRPr="00660B12">
        <w:t>Максимова В.В.</w:t>
      </w:r>
      <w:r w:rsidR="00000864" w:rsidRPr="00660B12">
        <w:t xml:space="preserve"> </w:t>
      </w:r>
    </w:p>
    <w:p w:rsidR="00000864" w:rsidRPr="00660B12" w:rsidRDefault="00000864" w:rsidP="00660B12"/>
    <w:p w:rsidR="00000864" w:rsidRDefault="00000864" w:rsidP="00660B12"/>
    <w:p w:rsidR="00660B12" w:rsidRPr="00660B12" w:rsidRDefault="00660B12" w:rsidP="00660B12"/>
    <w:p w:rsidR="00000864" w:rsidRPr="00660B12" w:rsidRDefault="00601ABB" w:rsidP="00660B12">
      <w:r w:rsidRPr="00660B12">
        <w:t>Глава администрации</w:t>
      </w:r>
      <w:r w:rsidR="005B38DA" w:rsidRPr="00660B12">
        <w:t xml:space="preserve"> </w:t>
      </w:r>
      <w:r w:rsidRPr="00660B12">
        <w:t>района</w:t>
      </w:r>
      <w:r w:rsidR="00000864" w:rsidRPr="00660B12">
        <w:t xml:space="preserve"> </w:t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660B12">
        <w:tab/>
      </w:r>
      <w:r w:rsidR="005B38DA" w:rsidRPr="00660B12">
        <w:t xml:space="preserve">Л.К. </w:t>
      </w:r>
      <w:proofErr w:type="spellStart"/>
      <w:r w:rsidR="005B38DA" w:rsidRPr="00660B12">
        <w:t>Коротун</w:t>
      </w:r>
      <w:proofErr w:type="spellEnd"/>
      <w:r w:rsidR="00000864" w:rsidRPr="00660B12">
        <w:t xml:space="preserve"> </w:t>
      </w:r>
    </w:p>
    <w:p w:rsidR="00000864" w:rsidRPr="00660B12" w:rsidRDefault="00000864" w:rsidP="00660B12"/>
    <w:p w:rsidR="00000864" w:rsidRPr="00660B12" w:rsidRDefault="00000864" w:rsidP="00660B12"/>
    <w:p w:rsidR="00000864" w:rsidRPr="00660B12" w:rsidRDefault="00000864" w:rsidP="00660B12"/>
    <w:sectPr w:rsidR="00000864" w:rsidRPr="00660B12" w:rsidSect="000054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46A" w:rsidRDefault="00BF246A">
      <w:r>
        <w:separator/>
      </w:r>
    </w:p>
  </w:endnote>
  <w:endnote w:type="continuationSeparator" w:id="0">
    <w:p w:rsidR="00BF246A" w:rsidRDefault="00BF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BC" w:rsidRDefault="001647B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647BC" w:rsidRDefault="001647B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1" w:rsidRDefault="00FF54F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1" w:rsidRDefault="00FF54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46A" w:rsidRDefault="00BF246A">
      <w:r>
        <w:separator/>
      </w:r>
    </w:p>
  </w:footnote>
  <w:footnote w:type="continuationSeparator" w:id="0">
    <w:p w:rsidR="00BF246A" w:rsidRDefault="00BF2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1" w:rsidRDefault="00FF54F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1" w:rsidRDefault="00FF54F1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1" w:rsidRDefault="00FF54F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1F6D"/>
    <w:multiLevelType w:val="singleLevel"/>
    <w:tmpl w:val="995850D8"/>
    <w:lvl w:ilvl="0">
      <w:start w:val="10"/>
      <w:numFmt w:val="decimal"/>
      <w:lvlText w:val="%1)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B4B656E"/>
    <w:multiLevelType w:val="hybridMultilevel"/>
    <w:tmpl w:val="F5DEEF9C"/>
    <w:lvl w:ilvl="0" w:tplc="A9E44088">
      <w:start w:val="140"/>
      <w:numFmt w:val="decimal"/>
      <w:lvlText w:val="%1"/>
      <w:lvlJc w:val="left"/>
      <w:pPr>
        <w:tabs>
          <w:tab w:val="num" w:pos="1297"/>
        </w:tabs>
        <w:ind w:left="129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2"/>
        </w:tabs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2"/>
        </w:tabs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2"/>
        </w:tabs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2"/>
        </w:tabs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2"/>
        </w:tabs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2"/>
        </w:tabs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2"/>
        </w:tabs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2"/>
        </w:tabs>
        <w:ind w:left="7012" w:hanging="180"/>
      </w:pPr>
    </w:lvl>
  </w:abstractNum>
  <w:abstractNum w:abstractNumId="2">
    <w:nsid w:val="1C4F46B0"/>
    <w:multiLevelType w:val="hybridMultilevel"/>
    <w:tmpl w:val="955EBFCC"/>
    <w:lvl w:ilvl="0" w:tplc="CEB21636">
      <w:start w:val="13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3">
    <w:nsid w:val="1EDC0F3E"/>
    <w:multiLevelType w:val="singleLevel"/>
    <w:tmpl w:val="E21287F8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11845C1"/>
    <w:multiLevelType w:val="hybridMultilevel"/>
    <w:tmpl w:val="66342E7C"/>
    <w:lvl w:ilvl="0" w:tplc="0D70FEE0">
      <w:start w:val="10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C31538"/>
    <w:multiLevelType w:val="hybridMultilevel"/>
    <w:tmpl w:val="CCEE6DA2"/>
    <w:lvl w:ilvl="0" w:tplc="792C313A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A2058BB"/>
    <w:multiLevelType w:val="singleLevel"/>
    <w:tmpl w:val="8206AC02"/>
    <w:lvl w:ilvl="0">
      <w:start w:val="6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4491BD7"/>
    <w:multiLevelType w:val="hybridMultilevel"/>
    <w:tmpl w:val="D4CC4966"/>
    <w:lvl w:ilvl="0" w:tplc="80D012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B6714A"/>
    <w:multiLevelType w:val="singleLevel"/>
    <w:tmpl w:val="E0D4E4FE"/>
    <w:lvl w:ilvl="0">
      <w:start w:val="1"/>
      <w:numFmt w:val="decimal"/>
      <w:lvlText w:val="%1)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FB64CD1"/>
    <w:multiLevelType w:val="singleLevel"/>
    <w:tmpl w:val="4E36C9F0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53EF40F6"/>
    <w:multiLevelType w:val="singleLevel"/>
    <w:tmpl w:val="AC721C38"/>
    <w:lvl w:ilvl="0">
      <w:start w:val="1"/>
      <w:numFmt w:val="decimal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558C2F1B"/>
    <w:multiLevelType w:val="singleLevel"/>
    <w:tmpl w:val="AB5C7A02"/>
    <w:lvl w:ilvl="0">
      <w:start w:val="3"/>
      <w:numFmt w:val="decimal"/>
      <w:lvlText w:val="%1)"/>
      <w:legacy w:legacy="1" w:legacySpace="0" w:legacyIndent="2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F846384"/>
    <w:multiLevelType w:val="hybridMultilevel"/>
    <w:tmpl w:val="28525260"/>
    <w:lvl w:ilvl="0" w:tplc="384C0F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6FE751DB"/>
    <w:multiLevelType w:val="hybridMultilevel"/>
    <w:tmpl w:val="9DC62686"/>
    <w:lvl w:ilvl="0" w:tplc="42DED3AA">
      <w:start w:val="11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14">
    <w:nsid w:val="7ABD6D4D"/>
    <w:multiLevelType w:val="singleLevel"/>
    <w:tmpl w:val="CE1EEECA"/>
    <w:lvl w:ilvl="0">
      <w:start w:val="1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F3E4C2E"/>
    <w:multiLevelType w:val="singleLevel"/>
    <w:tmpl w:val="8B3A90B6"/>
    <w:lvl w:ilvl="0">
      <w:start w:val="13"/>
      <w:numFmt w:val="decimal"/>
      <w:lvlText w:val="%1)"/>
      <w:legacy w:legacy="1" w:legacySpace="0" w:legacyIndent="4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4"/>
    <w:lvlOverride w:ilvl="0">
      <w:startOverride w:val="1"/>
    </w:lvlOverride>
  </w:num>
  <w:num w:numId="3">
    <w:abstractNumId w:val="6"/>
    <w:lvlOverride w:ilvl="0">
      <w:startOverride w:val="6"/>
    </w:lvlOverride>
  </w:num>
  <w:num w:numId="4">
    <w:abstractNumId w:val="11"/>
    <w:lvlOverride w:ilvl="0">
      <w:startOverride w:val="3"/>
    </w:lvlOverride>
  </w:num>
  <w:num w:numId="5">
    <w:abstractNumId w:val="0"/>
    <w:lvlOverride w:ilvl="0">
      <w:startOverride w:val="10"/>
    </w:lvlOverride>
  </w:num>
  <w:num w:numId="6">
    <w:abstractNumId w:val="15"/>
    <w:lvlOverride w:ilvl="0">
      <w:startOverride w:val="13"/>
    </w:lvlOverride>
  </w:num>
  <w:num w:numId="7">
    <w:abstractNumId w:val="3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8"/>
    <w:lvlOverride w:ilvl="0">
      <w:lvl w:ilvl="0">
        <w:start w:val="1"/>
        <w:numFmt w:val="decimal"/>
        <w:lvlText w:val="%1)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</w:num>
  <w:num w:numId="12">
    <w:abstractNumId w:val="1"/>
  </w:num>
  <w:num w:numId="13">
    <w:abstractNumId w:val="13"/>
  </w:num>
  <w:num w:numId="14">
    <w:abstractNumId w:val="2"/>
  </w:num>
  <w:num w:numId="15">
    <w:abstractNumId w:val="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1EB"/>
    <w:rsid w:val="00000864"/>
    <w:rsid w:val="00001D3E"/>
    <w:rsid w:val="000045BF"/>
    <w:rsid w:val="0000541D"/>
    <w:rsid w:val="00007139"/>
    <w:rsid w:val="000103FD"/>
    <w:rsid w:val="0001156B"/>
    <w:rsid w:val="000127EA"/>
    <w:rsid w:val="00012838"/>
    <w:rsid w:val="00013936"/>
    <w:rsid w:val="00016459"/>
    <w:rsid w:val="0002192D"/>
    <w:rsid w:val="00021AFC"/>
    <w:rsid w:val="00022792"/>
    <w:rsid w:val="00022A1E"/>
    <w:rsid w:val="000244C8"/>
    <w:rsid w:val="00025851"/>
    <w:rsid w:val="0003100A"/>
    <w:rsid w:val="00031B0C"/>
    <w:rsid w:val="000326EB"/>
    <w:rsid w:val="0003493D"/>
    <w:rsid w:val="00034B1D"/>
    <w:rsid w:val="0003664F"/>
    <w:rsid w:val="00040022"/>
    <w:rsid w:val="0004575C"/>
    <w:rsid w:val="000465EB"/>
    <w:rsid w:val="00051130"/>
    <w:rsid w:val="000523BC"/>
    <w:rsid w:val="00052CCA"/>
    <w:rsid w:val="00053DAF"/>
    <w:rsid w:val="00055443"/>
    <w:rsid w:val="00055464"/>
    <w:rsid w:val="0005795B"/>
    <w:rsid w:val="00057D25"/>
    <w:rsid w:val="0006125A"/>
    <w:rsid w:val="000613DF"/>
    <w:rsid w:val="00061A56"/>
    <w:rsid w:val="00063830"/>
    <w:rsid w:val="00066833"/>
    <w:rsid w:val="0006688A"/>
    <w:rsid w:val="00066FD5"/>
    <w:rsid w:val="00072115"/>
    <w:rsid w:val="0007436F"/>
    <w:rsid w:val="000744AE"/>
    <w:rsid w:val="00075CBF"/>
    <w:rsid w:val="00076F5F"/>
    <w:rsid w:val="000803C8"/>
    <w:rsid w:val="00082986"/>
    <w:rsid w:val="00082BC0"/>
    <w:rsid w:val="00083955"/>
    <w:rsid w:val="00083EF0"/>
    <w:rsid w:val="00084312"/>
    <w:rsid w:val="00084B86"/>
    <w:rsid w:val="0008542B"/>
    <w:rsid w:val="00085FD1"/>
    <w:rsid w:val="000864F4"/>
    <w:rsid w:val="00086997"/>
    <w:rsid w:val="00086B24"/>
    <w:rsid w:val="000901FC"/>
    <w:rsid w:val="00092742"/>
    <w:rsid w:val="00093D3A"/>
    <w:rsid w:val="00094A93"/>
    <w:rsid w:val="00094C49"/>
    <w:rsid w:val="000959FB"/>
    <w:rsid w:val="000A1456"/>
    <w:rsid w:val="000A1DE0"/>
    <w:rsid w:val="000A337F"/>
    <w:rsid w:val="000A3949"/>
    <w:rsid w:val="000A3D1B"/>
    <w:rsid w:val="000A4368"/>
    <w:rsid w:val="000A6A10"/>
    <w:rsid w:val="000A7DD6"/>
    <w:rsid w:val="000B306F"/>
    <w:rsid w:val="000B35E5"/>
    <w:rsid w:val="000B454C"/>
    <w:rsid w:val="000B6C63"/>
    <w:rsid w:val="000B7010"/>
    <w:rsid w:val="000C045A"/>
    <w:rsid w:val="000C1F77"/>
    <w:rsid w:val="000C2CEC"/>
    <w:rsid w:val="000C45FD"/>
    <w:rsid w:val="000C583D"/>
    <w:rsid w:val="000C67B8"/>
    <w:rsid w:val="000C760B"/>
    <w:rsid w:val="000D1251"/>
    <w:rsid w:val="000D555F"/>
    <w:rsid w:val="000D6494"/>
    <w:rsid w:val="000D7262"/>
    <w:rsid w:val="000E0238"/>
    <w:rsid w:val="000E0771"/>
    <w:rsid w:val="000E0ED6"/>
    <w:rsid w:val="000E3CE5"/>
    <w:rsid w:val="000E79FF"/>
    <w:rsid w:val="000F113E"/>
    <w:rsid w:val="000F2692"/>
    <w:rsid w:val="000F3CAA"/>
    <w:rsid w:val="000F4074"/>
    <w:rsid w:val="000F770C"/>
    <w:rsid w:val="00100CBB"/>
    <w:rsid w:val="00101460"/>
    <w:rsid w:val="001019F4"/>
    <w:rsid w:val="001025E8"/>
    <w:rsid w:val="00104644"/>
    <w:rsid w:val="00105552"/>
    <w:rsid w:val="00106209"/>
    <w:rsid w:val="0010633B"/>
    <w:rsid w:val="00106593"/>
    <w:rsid w:val="00112E69"/>
    <w:rsid w:val="0011356D"/>
    <w:rsid w:val="001146D8"/>
    <w:rsid w:val="001171BA"/>
    <w:rsid w:val="001173D7"/>
    <w:rsid w:val="00117523"/>
    <w:rsid w:val="00117557"/>
    <w:rsid w:val="0012020C"/>
    <w:rsid w:val="0012106C"/>
    <w:rsid w:val="0012191D"/>
    <w:rsid w:val="001227EC"/>
    <w:rsid w:val="00122C42"/>
    <w:rsid w:val="00123C9B"/>
    <w:rsid w:val="001240E4"/>
    <w:rsid w:val="00124998"/>
    <w:rsid w:val="00125FD1"/>
    <w:rsid w:val="001277DD"/>
    <w:rsid w:val="00132107"/>
    <w:rsid w:val="00133BB4"/>
    <w:rsid w:val="00135F81"/>
    <w:rsid w:val="00141AB5"/>
    <w:rsid w:val="0014243E"/>
    <w:rsid w:val="00142D62"/>
    <w:rsid w:val="00142E39"/>
    <w:rsid w:val="00143128"/>
    <w:rsid w:val="00144CD7"/>
    <w:rsid w:val="0014798B"/>
    <w:rsid w:val="0015234E"/>
    <w:rsid w:val="00152587"/>
    <w:rsid w:val="00152C99"/>
    <w:rsid w:val="001536BB"/>
    <w:rsid w:val="00154DA6"/>
    <w:rsid w:val="001555C4"/>
    <w:rsid w:val="00155F8F"/>
    <w:rsid w:val="00156513"/>
    <w:rsid w:val="00160390"/>
    <w:rsid w:val="00160D90"/>
    <w:rsid w:val="00162C59"/>
    <w:rsid w:val="001647BC"/>
    <w:rsid w:val="00165A08"/>
    <w:rsid w:val="00165C9D"/>
    <w:rsid w:val="001703D1"/>
    <w:rsid w:val="001716D1"/>
    <w:rsid w:val="00171A9C"/>
    <w:rsid w:val="00171BAC"/>
    <w:rsid w:val="0017288E"/>
    <w:rsid w:val="00172993"/>
    <w:rsid w:val="00177E5A"/>
    <w:rsid w:val="00180026"/>
    <w:rsid w:val="001815B7"/>
    <w:rsid w:val="001835C3"/>
    <w:rsid w:val="00190B5C"/>
    <w:rsid w:val="001960EF"/>
    <w:rsid w:val="0019778A"/>
    <w:rsid w:val="001A10A2"/>
    <w:rsid w:val="001A124B"/>
    <w:rsid w:val="001A484E"/>
    <w:rsid w:val="001A7CF8"/>
    <w:rsid w:val="001B1A2A"/>
    <w:rsid w:val="001B1A51"/>
    <w:rsid w:val="001B2AD6"/>
    <w:rsid w:val="001B4F5E"/>
    <w:rsid w:val="001B6C6F"/>
    <w:rsid w:val="001B7646"/>
    <w:rsid w:val="001B7D91"/>
    <w:rsid w:val="001C00E9"/>
    <w:rsid w:val="001C0E55"/>
    <w:rsid w:val="001C154A"/>
    <w:rsid w:val="001C28ED"/>
    <w:rsid w:val="001C5A88"/>
    <w:rsid w:val="001C6FC7"/>
    <w:rsid w:val="001C7547"/>
    <w:rsid w:val="001D2141"/>
    <w:rsid w:val="001D31B5"/>
    <w:rsid w:val="001D4386"/>
    <w:rsid w:val="001D511F"/>
    <w:rsid w:val="001D5299"/>
    <w:rsid w:val="001D5D1E"/>
    <w:rsid w:val="001D5DA5"/>
    <w:rsid w:val="001D67C4"/>
    <w:rsid w:val="001D71B2"/>
    <w:rsid w:val="001D7587"/>
    <w:rsid w:val="001E1BD8"/>
    <w:rsid w:val="001E2F61"/>
    <w:rsid w:val="001E4C0A"/>
    <w:rsid w:val="001E6840"/>
    <w:rsid w:val="001E6C69"/>
    <w:rsid w:val="001E6CB9"/>
    <w:rsid w:val="001F1102"/>
    <w:rsid w:val="001F14E0"/>
    <w:rsid w:val="001F206E"/>
    <w:rsid w:val="001F303C"/>
    <w:rsid w:val="001F32A2"/>
    <w:rsid w:val="0020052B"/>
    <w:rsid w:val="00202102"/>
    <w:rsid w:val="00203282"/>
    <w:rsid w:val="00204144"/>
    <w:rsid w:val="00204487"/>
    <w:rsid w:val="00205041"/>
    <w:rsid w:val="00210B51"/>
    <w:rsid w:val="00210D23"/>
    <w:rsid w:val="00213B0F"/>
    <w:rsid w:val="00216A5E"/>
    <w:rsid w:val="00216D8F"/>
    <w:rsid w:val="00220BCD"/>
    <w:rsid w:val="002223F7"/>
    <w:rsid w:val="00225C67"/>
    <w:rsid w:val="002266B5"/>
    <w:rsid w:val="0022730A"/>
    <w:rsid w:val="00227339"/>
    <w:rsid w:val="002316B0"/>
    <w:rsid w:val="00234393"/>
    <w:rsid w:val="002407DB"/>
    <w:rsid w:val="002407E5"/>
    <w:rsid w:val="0024244D"/>
    <w:rsid w:val="00243330"/>
    <w:rsid w:val="00244083"/>
    <w:rsid w:val="00244E21"/>
    <w:rsid w:val="002479BF"/>
    <w:rsid w:val="00247BBA"/>
    <w:rsid w:val="002503A5"/>
    <w:rsid w:val="0025143B"/>
    <w:rsid w:val="00251D00"/>
    <w:rsid w:val="00252B31"/>
    <w:rsid w:val="00254443"/>
    <w:rsid w:val="00254CDA"/>
    <w:rsid w:val="00255BF9"/>
    <w:rsid w:val="00255C62"/>
    <w:rsid w:val="002575A4"/>
    <w:rsid w:val="00263E77"/>
    <w:rsid w:val="00267323"/>
    <w:rsid w:val="002676E6"/>
    <w:rsid w:val="00271E2A"/>
    <w:rsid w:val="00271F43"/>
    <w:rsid w:val="00271F91"/>
    <w:rsid w:val="00272E4E"/>
    <w:rsid w:val="002762E1"/>
    <w:rsid w:val="00276B36"/>
    <w:rsid w:val="00282F44"/>
    <w:rsid w:val="0028434C"/>
    <w:rsid w:val="002845C1"/>
    <w:rsid w:val="002849A7"/>
    <w:rsid w:val="00284DD3"/>
    <w:rsid w:val="002910D5"/>
    <w:rsid w:val="002914BE"/>
    <w:rsid w:val="00292E6A"/>
    <w:rsid w:val="0029430B"/>
    <w:rsid w:val="00294322"/>
    <w:rsid w:val="002947D8"/>
    <w:rsid w:val="00294F1E"/>
    <w:rsid w:val="00296143"/>
    <w:rsid w:val="0029736D"/>
    <w:rsid w:val="00297977"/>
    <w:rsid w:val="002A01E1"/>
    <w:rsid w:val="002A10C8"/>
    <w:rsid w:val="002A1A8E"/>
    <w:rsid w:val="002A28F6"/>
    <w:rsid w:val="002A425D"/>
    <w:rsid w:val="002A6FD8"/>
    <w:rsid w:val="002A71EB"/>
    <w:rsid w:val="002A7320"/>
    <w:rsid w:val="002A7C15"/>
    <w:rsid w:val="002B04F4"/>
    <w:rsid w:val="002B24CC"/>
    <w:rsid w:val="002B36D7"/>
    <w:rsid w:val="002B4D1B"/>
    <w:rsid w:val="002B57A6"/>
    <w:rsid w:val="002B7267"/>
    <w:rsid w:val="002C02C6"/>
    <w:rsid w:val="002C0910"/>
    <w:rsid w:val="002C27FE"/>
    <w:rsid w:val="002C651E"/>
    <w:rsid w:val="002D09CC"/>
    <w:rsid w:val="002D0A8A"/>
    <w:rsid w:val="002D0AD0"/>
    <w:rsid w:val="002D100C"/>
    <w:rsid w:val="002D210A"/>
    <w:rsid w:val="002D3234"/>
    <w:rsid w:val="002D3AC6"/>
    <w:rsid w:val="002D3D00"/>
    <w:rsid w:val="002D6EC3"/>
    <w:rsid w:val="002D789F"/>
    <w:rsid w:val="002D7C87"/>
    <w:rsid w:val="002E1746"/>
    <w:rsid w:val="002E1916"/>
    <w:rsid w:val="002E3C1F"/>
    <w:rsid w:val="002E3F77"/>
    <w:rsid w:val="002E4003"/>
    <w:rsid w:val="002E475C"/>
    <w:rsid w:val="002E4A57"/>
    <w:rsid w:val="002E5C29"/>
    <w:rsid w:val="002E6A4E"/>
    <w:rsid w:val="002E7749"/>
    <w:rsid w:val="002E7842"/>
    <w:rsid w:val="002E7B24"/>
    <w:rsid w:val="002F096A"/>
    <w:rsid w:val="002F1D88"/>
    <w:rsid w:val="002F26D0"/>
    <w:rsid w:val="002F3533"/>
    <w:rsid w:val="002F5699"/>
    <w:rsid w:val="002F6711"/>
    <w:rsid w:val="002F6F5D"/>
    <w:rsid w:val="00300D81"/>
    <w:rsid w:val="00301F0E"/>
    <w:rsid w:val="00304B9B"/>
    <w:rsid w:val="00304E41"/>
    <w:rsid w:val="00306C4B"/>
    <w:rsid w:val="00306F64"/>
    <w:rsid w:val="00311732"/>
    <w:rsid w:val="00311C6D"/>
    <w:rsid w:val="00312BBE"/>
    <w:rsid w:val="00315F08"/>
    <w:rsid w:val="003168C3"/>
    <w:rsid w:val="00322CD9"/>
    <w:rsid w:val="00325CD7"/>
    <w:rsid w:val="0032604F"/>
    <w:rsid w:val="003316F3"/>
    <w:rsid w:val="00333768"/>
    <w:rsid w:val="00336134"/>
    <w:rsid w:val="00336BD8"/>
    <w:rsid w:val="0033791D"/>
    <w:rsid w:val="0034049D"/>
    <w:rsid w:val="00344D72"/>
    <w:rsid w:val="00345F94"/>
    <w:rsid w:val="0034604A"/>
    <w:rsid w:val="00347A82"/>
    <w:rsid w:val="00347E5D"/>
    <w:rsid w:val="003501F8"/>
    <w:rsid w:val="00350775"/>
    <w:rsid w:val="00350B9D"/>
    <w:rsid w:val="003514BE"/>
    <w:rsid w:val="00353A8B"/>
    <w:rsid w:val="00353C46"/>
    <w:rsid w:val="00355E0D"/>
    <w:rsid w:val="00361738"/>
    <w:rsid w:val="003623A3"/>
    <w:rsid w:val="00365F22"/>
    <w:rsid w:val="00366A31"/>
    <w:rsid w:val="003677EC"/>
    <w:rsid w:val="003703F7"/>
    <w:rsid w:val="003706BF"/>
    <w:rsid w:val="003725ED"/>
    <w:rsid w:val="00373D8A"/>
    <w:rsid w:val="00373FF8"/>
    <w:rsid w:val="00375F74"/>
    <w:rsid w:val="00381556"/>
    <w:rsid w:val="003851A3"/>
    <w:rsid w:val="00385770"/>
    <w:rsid w:val="00385F9C"/>
    <w:rsid w:val="003866D5"/>
    <w:rsid w:val="0038696D"/>
    <w:rsid w:val="00386CD2"/>
    <w:rsid w:val="0038722C"/>
    <w:rsid w:val="0038740E"/>
    <w:rsid w:val="00390531"/>
    <w:rsid w:val="003917B8"/>
    <w:rsid w:val="00392283"/>
    <w:rsid w:val="0039269C"/>
    <w:rsid w:val="003926F3"/>
    <w:rsid w:val="003944EC"/>
    <w:rsid w:val="00395741"/>
    <w:rsid w:val="003971ED"/>
    <w:rsid w:val="00397AC5"/>
    <w:rsid w:val="003A1C7B"/>
    <w:rsid w:val="003A325A"/>
    <w:rsid w:val="003A3E3D"/>
    <w:rsid w:val="003A4FC3"/>
    <w:rsid w:val="003A5409"/>
    <w:rsid w:val="003A6DD6"/>
    <w:rsid w:val="003A7689"/>
    <w:rsid w:val="003B0879"/>
    <w:rsid w:val="003B0D37"/>
    <w:rsid w:val="003B2615"/>
    <w:rsid w:val="003B4700"/>
    <w:rsid w:val="003B5019"/>
    <w:rsid w:val="003B542E"/>
    <w:rsid w:val="003B5D3B"/>
    <w:rsid w:val="003B66F4"/>
    <w:rsid w:val="003B6ED7"/>
    <w:rsid w:val="003B771B"/>
    <w:rsid w:val="003B7912"/>
    <w:rsid w:val="003C0B46"/>
    <w:rsid w:val="003C0C7F"/>
    <w:rsid w:val="003C12BE"/>
    <w:rsid w:val="003C1502"/>
    <w:rsid w:val="003C3E43"/>
    <w:rsid w:val="003C4EB5"/>
    <w:rsid w:val="003C56E5"/>
    <w:rsid w:val="003C6EB8"/>
    <w:rsid w:val="003C6FCA"/>
    <w:rsid w:val="003D1455"/>
    <w:rsid w:val="003D246E"/>
    <w:rsid w:val="003D457E"/>
    <w:rsid w:val="003D4B60"/>
    <w:rsid w:val="003D4CA1"/>
    <w:rsid w:val="003D4EDD"/>
    <w:rsid w:val="003D585E"/>
    <w:rsid w:val="003D5FF6"/>
    <w:rsid w:val="003D66F7"/>
    <w:rsid w:val="003E1B25"/>
    <w:rsid w:val="003E210E"/>
    <w:rsid w:val="003E278A"/>
    <w:rsid w:val="003E2BD9"/>
    <w:rsid w:val="003E3FEF"/>
    <w:rsid w:val="003E4306"/>
    <w:rsid w:val="003E497F"/>
    <w:rsid w:val="003F00AC"/>
    <w:rsid w:val="003F1C44"/>
    <w:rsid w:val="003F542C"/>
    <w:rsid w:val="003F5B4B"/>
    <w:rsid w:val="003F6909"/>
    <w:rsid w:val="003F7F69"/>
    <w:rsid w:val="00400545"/>
    <w:rsid w:val="0040276D"/>
    <w:rsid w:val="004063AE"/>
    <w:rsid w:val="0040728F"/>
    <w:rsid w:val="0041014D"/>
    <w:rsid w:val="0041079A"/>
    <w:rsid w:val="004109FC"/>
    <w:rsid w:val="00411C4A"/>
    <w:rsid w:val="004125D8"/>
    <w:rsid w:val="004133F5"/>
    <w:rsid w:val="0041354C"/>
    <w:rsid w:val="00413B97"/>
    <w:rsid w:val="00414139"/>
    <w:rsid w:val="0041498E"/>
    <w:rsid w:val="00414AB4"/>
    <w:rsid w:val="004200A2"/>
    <w:rsid w:val="0042090E"/>
    <w:rsid w:val="004214DA"/>
    <w:rsid w:val="00422032"/>
    <w:rsid w:val="00423FD0"/>
    <w:rsid w:val="00424294"/>
    <w:rsid w:val="00424777"/>
    <w:rsid w:val="00425A4F"/>
    <w:rsid w:val="00431A80"/>
    <w:rsid w:val="004327A4"/>
    <w:rsid w:val="004351E1"/>
    <w:rsid w:val="00435585"/>
    <w:rsid w:val="00435CF9"/>
    <w:rsid w:val="00436C1B"/>
    <w:rsid w:val="00436EA5"/>
    <w:rsid w:val="00437584"/>
    <w:rsid w:val="00437ABE"/>
    <w:rsid w:val="0044086F"/>
    <w:rsid w:val="0044475D"/>
    <w:rsid w:val="00446180"/>
    <w:rsid w:val="00446B85"/>
    <w:rsid w:val="00447BB0"/>
    <w:rsid w:val="00451663"/>
    <w:rsid w:val="004519C3"/>
    <w:rsid w:val="00454307"/>
    <w:rsid w:val="00454ECD"/>
    <w:rsid w:val="004551D5"/>
    <w:rsid w:val="0045572D"/>
    <w:rsid w:val="00457792"/>
    <w:rsid w:val="00461A3B"/>
    <w:rsid w:val="004635A2"/>
    <w:rsid w:val="00463FE1"/>
    <w:rsid w:val="004643AD"/>
    <w:rsid w:val="0046726E"/>
    <w:rsid w:val="00470071"/>
    <w:rsid w:val="0047175E"/>
    <w:rsid w:val="00473511"/>
    <w:rsid w:val="00474BAB"/>
    <w:rsid w:val="00474BC8"/>
    <w:rsid w:val="00475618"/>
    <w:rsid w:val="00476081"/>
    <w:rsid w:val="0047629C"/>
    <w:rsid w:val="004762F8"/>
    <w:rsid w:val="004770FD"/>
    <w:rsid w:val="004819AA"/>
    <w:rsid w:val="00484007"/>
    <w:rsid w:val="0048464B"/>
    <w:rsid w:val="00485A71"/>
    <w:rsid w:val="00485B69"/>
    <w:rsid w:val="00485BDD"/>
    <w:rsid w:val="00490B79"/>
    <w:rsid w:val="00491DA6"/>
    <w:rsid w:val="004929AB"/>
    <w:rsid w:val="00492FF7"/>
    <w:rsid w:val="00494431"/>
    <w:rsid w:val="00496B66"/>
    <w:rsid w:val="00497008"/>
    <w:rsid w:val="004A14EE"/>
    <w:rsid w:val="004A2074"/>
    <w:rsid w:val="004A2E4D"/>
    <w:rsid w:val="004A4211"/>
    <w:rsid w:val="004A454A"/>
    <w:rsid w:val="004A6ECA"/>
    <w:rsid w:val="004A7BC8"/>
    <w:rsid w:val="004B04EE"/>
    <w:rsid w:val="004B0F5B"/>
    <w:rsid w:val="004B331F"/>
    <w:rsid w:val="004B4B5F"/>
    <w:rsid w:val="004B4F6C"/>
    <w:rsid w:val="004B619A"/>
    <w:rsid w:val="004B647A"/>
    <w:rsid w:val="004B7586"/>
    <w:rsid w:val="004C0243"/>
    <w:rsid w:val="004C06BA"/>
    <w:rsid w:val="004C1004"/>
    <w:rsid w:val="004C2675"/>
    <w:rsid w:val="004C2DEC"/>
    <w:rsid w:val="004C3A0D"/>
    <w:rsid w:val="004C7360"/>
    <w:rsid w:val="004C7669"/>
    <w:rsid w:val="004D3A8D"/>
    <w:rsid w:val="004D3C96"/>
    <w:rsid w:val="004D43E9"/>
    <w:rsid w:val="004D6150"/>
    <w:rsid w:val="004E1544"/>
    <w:rsid w:val="004E23C1"/>
    <w:rsid w:val="004E2AB7"/>
    <w:rsid w:val="004E3635"/>
    <w:rsid w:val="004E4253"/>
    <w:rsid w:val="004E5A52"/>
    <w:rsid w:val="004E674E"/>
    <w:rsid w:val="004E7787"/>
    <w:rsid w:val="004E7A6B"/>
    <w:rsid w:val="004E7E09"/>
    <w:rsid w:val="004F21C8"/>
    <w:rsid w:val="004F2EF4"/>
    <w:rsid w:val="004F4CB6"/>
    <w:rsid w:val="004F73C9"/>
    <w:rsid w:val="004F759F"/>
    <w:rsid w:val="004F769D"/>
    <w:rsid w:val="00500580"/>
    <w:rsid w:val="00500B7C"/>
    <w:rsid w:val="00503E51"/>
    <w:rsid w:val="00503E9B"/>
    <w:rsid w:val="005048EA"/>
    <w:rsid w:val="00504C83"/>
    <w:rsid w:val="00505242"/>
    <w:rsid w:val="0050634D"/>
    <w:rsid w:val="00507E46"/>
    <w:rsid w:val="00510EC4"/>
    <w:rsid w:val="00511B0A"/>
    <w:rsid w:val="00512D17"/>
    <w:rsid w:val="0051473C"/>
    <w:rsid w:val="00514DF0"/>
    <w:rsid w:val="00514E86"/>
    <w:rsid w:val="00515D26"/>
    <w:rsid w:val="00517107"/>
    <w:rsid w:val="00517626"/>
    <w:rsid w:val="005204A1"/>
    <w:rsid w:val="00521EB3"/>
    <w:rsid w:val="00522633"/>
    <w:rsid w:val="0052263E"/>
    <w:rsid w:val="005231A7"/>
    <w:rsid w:val="005253E8"/>
    <w:rsid w:val="005253F2"/>
    <w:rsid w:val="0052703E"/>
    <w:rsid w:val="00527BA0"/>
    <w:rsid w:val="00531951"/>
    <w:rsid w:val="0053267A"/>
    <w:rsid w:val="00532938"/>
    <w:rsid w:val="00537420"/>
    <w:rsid w:val="005407DE"/>
    <w:rsid w:val="00541692"/>
    <w:rsid w:val="00541878"/>
    <w:rsid w:val="005425CB"/>
    <w:rsid w:val="005426E2"/>
    <w:rsid w:val="00542746"/>
    <w:rsid w:val="00544775"/>
    <w:rsid w:val="00545B56"/>
    <w:rsid w:val="00550482"/>
    <w:rsid w:val="00550571"/>
    <w:rsid w:val="00552D94"/>
    <w:rsid w:val="005540CA"/>
    <w:rsid w:val="00555713"/>
    <w:rsid w:val="00556606"/>
    <w:rsid w:val="005568B8"/>
    <w:rsid w:val="00557AA5"/>
    <w:rsid w:val="00557BA7"/>
    <w:rsid w:val="00562C27"/>
    <w:rsid w:val="00563A57"/>
    <w:rsid w:val="00565620"/>
    <w:rsid w:val="005670C2"/>
    <w:rsid w:val="0057088C"/>
    <w:rsid w:val="00571345"/>
    <w:rsid w:val="00572068"/>
    <w:rsid w:val="0057320E"/>
    <w:rsid w:val="00573F86"/>
    <w:rsid w:val="005745DA"/>
    <w:rsid w:val="00574881"/>
    <w:rsid w:val="005764C6"/>
    <w:rsid w:val="00577044"/>
    <w:rsid w:val="005776EA"/>
    <w:rsid w:val="00580D5C"/>
    <w:rsid w:val="00580DB8"/>
    <w:rsid w:val="00581911"/>
    <w:rsid w:val="00582822"/>
    <w:rsid w:val="00582A98"/>
    <w:rsid w:val="00584F00"/>
    <w:rsid w:val="005861CB"/>
    <w:rsid w:val="0058669D"/>
    <w:rsid w:val="00586F7D"/>
    <w:rsid w:val="00587F1B"/>
    <w:rsid w:val="005908CF"/>
    <w:rsid w:val="005949E5"/>
    <w:rsid w:val="00594C40"/>
    <w:rsid w:val="00594DFA"/>
    <w:rsid w:val="00596F17"/>
    <w:rsid w:val="005A13B8"/>
    <w:rsid w:val="005A1C60"/>
    <w:rsid w:val="005A21B3"/>
    <w:rsid w:val="005A2938"/>
    <w:rsid w:val="005A2D87"/>
    <w:rsid w:val="005A3292"/>
    <w:rsid w:val="005A370C"/>
    <w:rsid w:val="005A3AFE"/>
    <w:rsid w:val="005A48A9"/>
    <w:rsid w:val="005A73A6"/>
    <w:rsid w:val="005A78EB"/>
    <w:rsid w:val="005B0119"/>
    <w:rsid w:val="005B0F2F"/>
    <w:rsid w:val="005B1553"/>
    <w:rsid w:val="005B2FED"/>
    <w:rsid w:val="005B38DA"/>
    <w:rsid w:val="005B474A"/>
    <w:rsid w:val="005B50B7"/>
    <w:rsid w:val="005B5A10"/>
    <w:rsid w:val="005B6CA4"/>
    <w:rsid w:val="005B6FC6"/>
    <w:rsid w:val="005C084B"/>
    <w:rsid w:val="005C1364"/>
    <w:rsid w:val="005C17D4"/>
    <w:rsid w:val="005C23FF"/>
    <w:rsid w:val="005C2541"/>
    <w:rsid w:val="005C261E"/>
    <w:rsid w:val="005C52F5"/>
    <w:rsid w:val="005C7197"/>
    <w:rsid w:val="005C739E"/>
    <w:rsid w:val="005C79F1"/>
    <w:rsid w:val="005D095B"/>
    <w:rsid w:val="005D28A7"/>
    <w:rsid w:val="005D52BA"/>
    <w:rsid w:val="005D542A"/>
    <w:rsid w:val="005D61B1"/>
    <w:rsid w:val="005D7415"/>
    <w:rsid w:val="005D7530"/>
    <w:rsid w:val="005E0877"/>
    <w:rsid w:val="005E45EF"/>
    <w:rsid w:val="005E4F6E"/>
    <w:rsid w:val="005E6430"/>
    <w:rsid w:val="005E7484"/>
    <w:rsid w:val="005E7DDA"/>
    <w:rsid w:val="005F07DC"/>
    <w:rsid w:val="005F2742"/>
    <w:rsid w:val="005F50CB"/>
    <w:rsid w:val="005F5836"/>
    <w:rsid w:val="005F7854"/>
    <w:rsid w:val="00601837"/>
    <w:rsid w:val="00601ABB"/>
    <w:rsid w:val="006062C8"/>
    <w:rsid w:val="006067E4"/>
    <w:rsid w:val="0061019D"/>
    <w:rsid w:val="0061179F"/>
    <w:rsid w:val="0061338E"/>
    <w:rsid w:val="00613BB9"/>
    <w:rsid w:val="00613DD8"/>
    <w:rsid w:val="00614784"/>
    <w:rsid w:val="00614A44"/>
    <w:rsid w:val="006204C3"/>
    <w:rsid w:val="00620D58"/>
    <w:rsid w:val="0062412B"/>
    <w:rsid w:val="006263E3"/>
    <w:rsid w:val="00626559"/>
    <w:rsid w:val="00626566"/>
    <w:rsid w:val="006271BF"/>
    <w:rsid w:val="006306A2"/>
    <w:rsid w:val="00631B0B"/>
    <w:rsid w:val="00631CE8"/>
    <w:rsid w:val="006337ED"/>
    <w:rsid w:val="00633EBD"/>
    <w:rsid w:val="006348DD"/>
    <w:rsid w:val="00635C28"/>
    <w:rsid w:val="006364C8"/>
    <w:rsid w:val="006374E8"/>
    <w:rsid w:val="00640AF5"/>
    <w:rsid w:val="00640B59"/>
    <w:rsid w:val="00644604"/>
    <w:rsid w:val="006448FD"/>
    <w:rsid w:val="006476BF"/>
    <w:rsid w:val="00647DBE"/>
    <w:rsid w:val="006507BB"/>
    <w:rsid w:val="0065504B"/>
    <w:rsid w:val="0066035C"/>
    <w:rsid w:val="0066063C"/>
    <w:rsid w:val="00660888"/>
    <w:rsid w:val="00660B12"/>
    <w:rsid w:val="006612F2"/>
    <w:rsid w:val="0066279F"/>
    <w:rsid w:val="00662FCE"/>
    <w:rsid w:val="00663358"/>
    <w:rsid w:val="0066441D"/>
    <w:rsid w:val="0066442E"/>
    <w:rsid w:val="00666142"/>
    <w:rsid w:val="00666564"/>
    <w:rsid w:val="00666A84"/>
    <w:rsid w:val="00666AAF"/>
    <w:rsid w:val="00666BF4"/>
    <w:rsid w:val="006703AB"/>
    <w:rsid w:val="006712DC"/>
    <w:rsid w:val="0067278E"/>
    <w:rsid w:val="006768CE"/>
    <w:rsid w:val="00677A8F"/>
    <w:rsid w:val="00681574"/>
    <w:rsid w:val="00683394"/>
    <w:rsid w:val="00683AFD"/>
    <w:rsid w:val="00684397"/>
    <w:rsid w:val="006846E4"/>
    <w:rsid w:val="00684913"/>
    <w:rsid w:val="00684FA6"/>
    <w:rsid w:val="0068502E"/>
    <w:rsid w:val="0068536E"/>
    <w:rsid w:val="006876E0"/>
    <w:rsid w:val="0069116E"/>
    <w:rsid w:val="00691266"/>
    <w:rsid w:val="00692558"/>
    <w:rsid w:val="00692870"/>
    <w:rsid w:val="00692D15"/>
    <w:rsid w:val="006945AC"/>
    <w:rsid w:val="006955DF"/>
    <w:rsid w:val="00696052"/>
    <w:rsid w:val="00697C03"/>
    <w:rsid w:val="006A038C"/>
    <w:rsid w:val="006A33C8"/>
    <w:rsid w:val="006A42BA"/>
    <w:rsid w:val="006A4505"/>
    <w:rsid w:val="006A5D49"/>
    <w:rsid w:val="006A5E92"/>
    <w:rsid w:val="006A606D"/>
    <w:rsid w:val="006A70AB"/>
    <w:rsid w:val="006A71F8"/>
    <w:rsid w:val="006A730A"/>
    <w:rsid w:val="006A7E5D"/>
    <w:rsid w:val="006B0AA0"/>
    <w:rsid w:val="006B10E8"/>
    <w:rsid w:val="006B1133"/>
    <w:rsid w:val="006B190D"/>
    <w:rsid w:val="006B20D9"/>
    <w:rsid w:val="006B3282"/>
    <w:rsid w:val="006B3750"/>
    <w:rsid w:val="006B3FD6"/>
    <w:rsid w:val="006B46E6"/>
    <w:rsid w:val="006B64D4"/>
    <w:rsid w:val="006B6622"/>
    <w:rsid w:val="006C13F8"/>
    <w:rsid w:val="006C1581"/>
    <w:rsid w:val="006C19BE"/>
    <w:rsid w:val="006C20E2"/>
    <w:rsid w:val="006C2138"/>
    <w:rsid w:val="006C319F"/>
    <w:rsid w:val="006C4634"/>
    <w:rsid w:val="006C525E"/>
    <w:rsid w:val="006C7111"/>
    <w:rsid w:val="006D0A0B"/>
    <w:rsid w:val="006D0E38"/>
    <w:rsid w:val="006D0E72"/>
    <w:rsid w:val="006D1F63"/>
    <w:rsid w:val="006D23C0"/>
    <w:rsid w:val="006D26C8"/>
    <w:rsid w:val="006D2C54"/>
    <w:rsid w:val="006D34E8"/>
    <w:rsid w:val="006D4227"/>
    <w:rsid w:val="006D44A2"/>
    <w:rsid w:val="006D4924"/>
    <w:rsid w:val="006D4B66"/>
    <w:rsid w:val="006E0379"/>
    <w:rsid w:val="006E098E"/>
    <w:rsid w:val="006E1D66"/>
    <w:rsid w:val="006E36A0"/>
    <w:rsid w:val="006E4060"/>
    <w:rsid w:val="006E630A"/>
    <w:rsid w:val="006E6E71"/>
    <w:rsid w:val="006F071A"/>
    <w:rsid w:val="006F0B6E"/>
    <w:rsid w:val="006F1660"/>
    <w:rsid w:val="006F1C94"/>
    <w:rsid w:val="006F385B"/>
    <w:rsid w:val="006F3C06"/>
    <w:rsid w:val="006F3E0C"/>
    <w:rsid w:val="006F464E"/>
    <w:rsid w:val="006F6714"/>
    <w:rsid w:val="006F6AD8"/>
    <w:rsid w:val="006F76FC"/>
    <w:rsid w:val="00702CE7"/>
    <w:rsid w:val="007035EA"/>
    <w:rsid w:val="007132D7"/>
    <w:rsid w:val="007136F3"/>
    <w:rsid w:val="007201A7"/>
    <w:rsid w:val="007213E1"/>
    <w:rsid w:val="0072159B"/>
    <w:rsid w:val="00722170"/>
    <w:rsid w:val="00722970"/>
    <w:rsid w:val="00723864"/>
    <w:rsid w:val="007253A9"/>
    <w:rsid w:val="00727F8D"/>
    <w:rsid w:val="0073083A"/>
    <w:rsid w:val="007367C4"/>
    <w:rsid w:val="00737DF3"/>
    <w:rsid w:val="00741356"/>
    <w:rsid w:val="007414E1"/>
    <w:rsid w:val="0074195A"/>
    <w:rsid w:val="00742FA7"/>
    <w:rsid w:val="0074356B"/>
    <w:rsid w:val="00744248"/>
    <w:rsid w:val="00750765"/>
    <w:rsid w:val="00750881"/>
    <w:rsid w:val="00750888"/>
    <w:rsid w:val="007512A8"/>
    <w:rsid w:val="00753A7F"/>
    <w:rsid w:val="00755D7C"/>
    <w:rsid w:val="00756BED"/>
    <w:rsid w:val="007576CD"/>
    <w:rsid w:val="00757723"/>
    <w:rsid w:val="00757C3D"/>
    <w:rsid w:val="00760AFE"/>
    <w:rsid w:val="007615D7"/>
    <w:rsid w:val="00762113"/>
    <w:rsid w:val="00762D32"/>
    <w:rsid w:val="00764CB5"/>
    <w:rsid w:val="00766B70"/>
    <w:rsid w:val="00766C8B"/>
    <w:rsid w:val="0076764A"/>
    <w:rsid w:val="007704B0"/>
    <w:rsid w:val="00771691"/>
    <w:rsid w:val="00773402"/>
    <w:rsid w:val="00774119"/>
    <w:rsid w:val="007745CE"/>
    <w:rsid w:val="00774A2E"/>
    <w:rsid w:val="00774BD3"/>
    <w:rsid w:val="007772D3"/>
    <w:rsid w:val="007775AA"/>
    <w:rsid w:val="00777B1D"/>
    <w:rsid w:val="00780756"/>
    <w:rsid w:val="0078142A"/>
    <w:rsid w:val="00781DCE"/>
    <w:rsid w:val="00782E81"/>
    <w:rsid w:val="007838C7"/>
    <w:rsid w:val="0078443F"/>
    <w:rsid w:val="00787384"/>
    <w:rsid w:val="00790B3E"/>
    <w:rsid w:val="007915D9"/>
    <w:rsid w:val="00791C0C"/>
    <w:rsid w:val="007920F3"/>
    <w:rsid w:val="00792B46"/>
    <w:rsid w:val="0079327D"/>
    <w:rsid w:val="00795F3A"/>
    <w:rsid w:val="007960EF"/>
    <w:rsid w:val="007A0869"/>
    <w:rsid w:val="007A1654"/>
    <w:rsid w:val="007A2710"/>
    <w:rsid w:val="007A383A"/>
    <w:rsid w:val="007A3854"/>
    <w:rsid w:val="007A4CE4"/>
    <w:rsid w:val="007A5153"/>
    <w:rsid w:val="007A5FCE"/>
    <w:rsid w:val="007A6C64"/>
    <w:rsid w:val="007B0343"/>
    <w:rsid w:val="007B123F"/>
    <w:rsid w:val="007B1CA1"/>
    <w:rsid w:val="007B21DB"/>
    <w:rsid w:val="007B2718"/>
    <w:rsid w:val="007B4D24"/>
    <w:rsid w:val="007B66DE"/>
    <w:rsid w:val="007B68EB"/>
    <w:rsid w:val="007B6D51"/>
    <w:rsid w:val="007B7C1B"/>
    <w:rsid w:val="007C02BE"/>
    <w:rsid w:val="007C0E37"/>
    <w:rsid w:val="007C147C"/>
    <w:rsid w:val="007C1E9C"/>
    <w:rsid w:val="007C2E96"/>
    <w:rsid w:val="007C318B"/>
    <w:rsid w:val="007C3ACC"/>
    <w:rsid w:val="007C5074"/>
    <w:rsid w:val="007C5A41"/>
    <w:rsid w:val="007C7546"/>
    <w:rsid w:val="007C75C6"/>
    <w:rsid w:val="007C7C61"/>
    <w:rsid w:val="007D0DEE"/>
    <w:rsid w:val="007D5B1D"/>
    <w:rsid w:val="007D6C0D"/>
    <w:rsid w:val="007E1610"/>
    <w:rsid w:val="007E1A6A"/>
    <w:rsid w:val="007E319E"/>
    <w:rsid w:val="007E4794"/>
    <w:rsid w:val="007E4968"/>
    <w:rsid w:val="007E4ADD"/>
    <w:rsid w:val="007E58B5"/>
    <w:rsid w:val="007E7962"/>
    <w:rsid w:val="007F10D2"/>
    <w:rsid w:val="007F2C6B"/>
    <w:rsid w:val="007F4E45"/>
    <w:rsid w:val="007F5A9F"/>
    <w:rsid w:val="007F5B2F"/>
    <w:rsid w:val="007F5E36"/>
    <w:rsid w:val="007F6D7C"/>
    <w:rsid w:val="007F7BDE"/>
    <w:rsid w:val="007F7EEA"/>
    <w:rsid w:val="00800322"/>
    <w:rsid w:val="008007EB"/>
    <w:rsid w:val="0080587E"/>
    <w:rsid w:val="00806DD4"/>
    <w:rsid w:val="008076F2"/>
    <w:rsid w:val="00811D86"/>
    <w:rsid w:val="00812A44"/>
    <w:rsid w:val="00813482"/>
    <w:rsid w:val="00815360"/>
    <w:rsid w:val="00816697"/>
    <w:rsid w:val="00823AC5"/>
    <w:rsid w:val="00823BB9"/>
    <w:rsid w:val="00824AC8"/>
    <w:rsid w:val="00824DEA"/>
    <w:rsid w:val="008257AA"/>
    <w:rsid w:val="00825BC7"/>
    <w:rsid w:val="00827D65"/>
    <w:rsid w:val="00830947"/>
    <w:rsid w:val="00831408"/>
    <w:rsid w:val="00831B1E"/>
    <w:rsid w:val="00832A40"/>
    <w:rsid w:val="00832CAF"/>
    <w:rsid w:val="00832E5C"/>
    <w:rsid w:val="00835F6C"/>
    <w:rsid w:val="0083634C"/>
    <w:rsid w:val="00836F17"/>
    <w:rsid w:val="008402D8"/>
    <w:rsid w:val="00840F38"/>
    <w:rsid w:val="00842587"/>
    <w:rsid w:val="00842E95"/>
    <w:rsid w:val="00843989"/>
    <w:rsid w:val="00843A10"/>
    <w:rsid w:val="008463F5"/>
    <w:rsid w:val="00846DD7"/>
    <w:rsid w:val="00850492"/>
    <w:rsid w:val="00851E93"/>
    <w:rsid w:val="00854882"/>
    <w:rsid w:val="008557FB"/>
    <w:rsid w:val="00856BD5"/>
    <w:rsid w:val="008600F4"/>
    <w:rsid w:val="00862CAB"/>
    <w:rsid w:val="00863CA1"/>
    <w:rsid w:val="00863D06"/>
    <w:rsid w:val="00865DD2"/>
    <w:rsid w:val="00866166"/>
    <w:rsid w:val="00871C8F"/>
    <w:rsid w:val="00872DA9"/>
    <w:rsid w:val="00874074"/>
    <w:rsid w:val="00883037"/>
    <w:rsid w:val="00883760"/>
    <w:rsid w:val="00884503"/>
    <w:rsid w:val="0089109C"/>
    <w:rsid w:val="008919E8"/>
    <w:rsid w:val="0089276B"/>
    <w:rsid w:val="00893552"/>
    <w:rsid w:val="00894514"/>
    <w:rsid w:val="00895230"/>
    <w:rsid w:val="00895F57"/>
    <w:rsid w:val="008979BD"/>
    <w:rsid w:val="008A02C0"/>
    <w:rsid w:val="008A164E"/>
    <w:rsid w:val="008A2118"/>
    <w:rsid w:val="008A2226"/>
    <w:rsid w:val="008A7F7B"/>
    <w:rsid w:val="008B0B5D"/>
    <w:rsid w:val="008B122C"/>
    <w:rsid w:val="008B21D3"/>
    <w:rsid w:val="008B5024"/>
    <w:rsid w:val="008B532A"/>
    <w:rsid w:val="008B59F4"/>
    <w:rsid w:val="008B61AC"/>
    <w:rsid w:val="008B6C26"/>
    <w:rsid w:val="008C51BE"/>
    <w:rsid w:val="008C5981"/>
    <w:rsid w:val="008C6C00"/>
    <w:rsid w:val="008D03DF"/>
    <w:rsid w:val="008D0EB1"/>
    <w:rsid w:val="008D3B44"/>
    <w:rsid w:val="008D4018"/>
    <w:rsid w:val="008E0DF0"/>
    <w:rsid w:val="008E1CB1"/>
    <w:rsid w:val="008E3485"/>
    <w:rsid w:val="008E3C2C"/>
    <w:rsid w:val="008E3D64"/>
    <w:rsid w:val="008F1BC4"/>
    <w:rsid w:val="008F2A33"/>
    <w:rsid w:val="008F2DD8"/>
    <w:rsid w:val="008F3BCE"/>
    <w:rsid w:val="008F421D"/>
    <w:rsid w:val="008F444C"/>
    <w:rsid w:val="008F4703"/>
    <w:rsid w:val="008F610E"/>
    <w:rsid w:val="008F6D5B"/>
    <w:rsid w:val="008F7709"/>
    <w:rsid w:val="008F7DE6"/>
    <w:rsid w:val="009009D5"/>
    <w:rsid w:val="00900ED9"/>
    <w:rsid w:val="00905B8F"/>
    <w:rsid w:val="00910F88"/>
    <w:rsid w:val="00912F6F"/>
    <w:rsid w:val="0091505D"/>
    <w:rsid w:val="009217E0"/>
    <w:rsid w:val="00921821"/>
    <w:rsid w:val="00922FF9"/>
    <w:rsid w:val="009230D9"/>
    <w:rsid w:val="00924682"/>
    <w:rsid w:val="00925834"/>
    <w:rsid w:val="00925D1B"/>
    <w:rsid w:val="009261F5"/>
    <w:rsid w:val="00926F70"/>
    <w:rsid w:val="009312D6"/>
    <w:rsid w:val="00931CA9"/>
    <w:rsid w:val="0093233A"/>
    <w:rsid w:val="0093379E"/>
    <w:rsid w:val="00934033"/>
    <w:rsid w:val="00934FF4"/>
    <w:rsid w:val="00935034"/>
    <w:rsid w:val="00935D47"/>
    <w:rsid w:val="0094157A"/>
    <w:rsid w:val="00941BF9"/>
    <w:rsid w:val="009460BB"/>
    <w:rsid w:val="00946CE9"/>
    <w:rsid w:val="009479CD"/>
    <w:rsid w:val="00950E75"/>
    <w:rsid w:val="009515E1"/>
    <w:rsid w:val="0095377A"/>
    <w:rsid w:val="00953823"/>
    <w:rsid w:val="00953C74"/>
    <w:rsid w:val="00955EBC"/>
    <w:rsid w:val="009561A7"/>
    <w:rsid w:val="00956F2D"/>
    <w:rsid w:val="0095771D"/>
    <w:rsid w:val="009577B6"/>
    <w:rsid w:val="009616FF"/>
    <w:rsid w:val="00961EC0"/>
    <w:rsid w:val="00962783"/>
    <w:rsid w:val="00963968"/>
    <w:rsid w:val="00964D18"/>
    <w:rsid w:val="00965DEF"/>
    <w:rsid w:val="00970D12"/>
    <w:rsid w:val="00971199"/>
    <w:rsid w:val="00974829"/>
    <w:rsid w:val="00974A67"/>
    <w:rsid w:val="00974E6A"/>
    <w:rsid w:val="00975A66"/>
    <w:rsid w:val="00976671"/>
    <w:rsid w:val="0098077F"/>
    <w:rsid w:val="00981904"/>
    <w:rsid w:val="00982D48"/>
    <w:rsid w:val="00983A05"/>
    <w:rsid w:val="00985306"/>
    <w:rsid w:val="00990865"/>
    <w:rsid w:val="00990A36"/>
    <w:rsid w:val="00990A69"/>
    <w:rsid w:val="00990ABA"/>
    <w:rsid w:val="00990B54"/>
    <w:rsid w:val="00993302"/>
    <w:rsid w:val="009954CC"/>
    <w:rsid w:val="009970AD"/>
    <w:rsid w:val="00997DF7"/>
    <w:rsid w:val="00997E5C"/>
    <w:rsid w:val="009A05C1"/>
    <w:rsid w:val="009A0948"/>
    <w:rsid w:val="009A0F01"/>
    <w:rsid w:val="009A3BAB"/>
    <w:rsid w:val="009A4499"/>
    <w:rsid w:val="009A6704"/>
    <w:rsid w:val="009B072A"/>
    <w:rsid w:val="009B16AB"/>
    <w:rsid w:val="009B2278"/>
    <w:rsid w:val="009B2A99"/>
    <w:rsid w:val="009B3673"/>
    <w:rsid w:val="009B38C7"/>
    <w:rsid w:val="009B474F"/>
    <w:rsid w:val="009B4CF0"/>
    <w:rsid w:val="009B6C2A"/>
    <w:rsid w:val="009B6FF4"/>
    <w:rsid w:val="009C017D"/>
    <w:rsid w:val="009C13E5"/>
    <w:rsid w:val="009C26CB"/>
    <w:rsid w:val="009C2CDB"/>
    <w:rsid w:val="009C3A40"/>
    <w:rsid w:val="009C4669"/>
    <w:rsid w:val="009C47C9"/>
    <w:rsid w:val="009C4800"/>
    <w:rsid w:val="009C5E12"/>
    <w:rsid w:val="009C7059"/>
    <w:rsid w:val="009C7119"/>
    <w:rsid w:val="009D0FA6"/>
    <w:rsid w:val="009D25A4"/>
    <w:rsid w:val="009D27B5"/>
    <w:rsid w:val="009D3A6D"/>
    <w:rsid w:val="009D4B83"/>
    <w:rsid w:val="009D5701"/>
    <w:rsid w:val="009D77F3"/>
    <w:rsid w:val="009E028F"/>
    <w:rsid w:val="009E0DC3"/>
    <w:rsid w:val="009E0E26"/>
    <w:rsid w:val="009E2217"/>
    <w:rsid w:val="009E2CFD"/>
    <w:rsid w:val="009E3C9C"/>
    <w:rsid w:val="009E3ED0"/>
    <w:rsid w:val="009E3FC8"/>
    <w:rsid w:val="009E4BF4"/>
    <w:rsid w:val="009E544A"/>
    <w:rsid w:val="009E6D10"/>
    <w:rsid w:val="009E7C89"/>
    <w:rsid w:val="009E7EA9"/>
    <w:rsid w:val="009F23A0"/>
    <w:rsid w:val="009F2D02"/>
    <w:rsid w:val="009F31AD"/>
    <w:rsid w:val="009F3B28"/>
    <w:rsid w:val="009F3BB7"/>
    <w:rsid w:val="009F4C05"/>
    <w:rsid w:val="009F52E0"/>
    <w:rsid w:val="009F5352"/>
    <w:rsid w:val="009F61E6"/>
    <w:rsid w:val="009F6877"/>
    <w:rsid w:val="009F729D"/>
    <w:rsid w:val="009F7DC1"/>
    <w:rsid w:val="00A00AFB"/>
    <w:rsid w:val="00A033E4"/>
    <w:rsid w:val="00A03A90"/>
    <w:rsid w:val="00A03A97"/>
    <w:rsid w:val="00A04902"/>
    <w:rsid w:val="00A0546E"/>
    <w:rsid w:val="00A057BF"/>
    <w:rsid w:val="00A0734C"/>
    <w:rsid w:val="00A07A2C"/>
    <w:rsid w:val="00A120B5"/>
    <w:rsid w:val="00A12493"/>
    <w:rsid w:val="00A13AD2"/>
    <w:rsid w:val="00A15996"/>
    <w:rsid w:val="00A16638"/>
    <w:rsid w:val="00A17EE7"/>
    <w:rsid w:val="00A206E3"/>
    <w:rsid w:val="00A2175B"/>
    <w:rsid w:val="00A233E7"/>
    <w:rsid w:val="00A23851"/>
    <w:rsid w:val="00A241B1"/>
    <w:rsid w:val="00A24216"/>
    <w:rsid w:val="00A25AB4"/>
    <w:rsid w:val="00A3013A"/>
    <w:rsid w:val="00A30CB0"/>
    <w:rsid w:val="00A30F2A"/>
    <w:rsid w:val="00A32587"/>
    <w:rsid w:val="00A34CFD"/>
    <w:rsid w:val="00A35548"/>
    <w:rsid w:val="00A36CA2"/>
    <w:rsid w:val="00A44A13"/>
    <w:rsid w:val="00A456C8"/>
    <w:rsid w:val="00A47A9D"/>
    <w:rsid w:val="00A51BB7"/>
    <w:rsid w:val="00A53084"/>
    <w:rsid w:val="00A5427E"/>
    <w:rsid w:val="00A5608D"/>
    <w:rsid w:val="00A56438"/>
    <w:rsid w:val="00A575B3"/>
    <w:rsid w:val="00A616EC"/>
    <w:rsid w:val="00A61BD7"/>
    <w:rsid w:val="00A627E4"/>
    <w:rsid w:val="00A677CD"/>
    <w:rsid w:val="00A73D38"/>
    <w:rsid w:val="00A75874"/>
    <w:rsid w:val="00A75D45"/>
    <w:rsid w:val="00A75D73"/>
    <w:rsid w:val="00A76096"/>
    <w:rsid w:val="00A80D23"/>
    <w:rsid w:val="00A83701"/>
    <w:rsid w:val="00A83833"/>
    <w:rsid w:val="00A848E8"/>
    <w:rsid w:val="00A8533C"/>
    <w:rsid w:val="00A86539"/>
    <w:rsid w:val="00A868DE"/>
    <w:rsid w:val="00A8792C"/>
    <w:rsid w:val="00A9036A"/>
    <w:rsid w:val="00A91CD4"/>
    <w:rsid w:val="00A91D0C"/>
    <w:rsid w:val="00A93625"/>
    <w:rsid w:val="00A96CD5"/>
    <w:rsid w:val="00AA123D"/>
    <w:rsid w:val="00AA1542"/>
    <w:rsid w:val="00AA2856"/>
    <w:rsid w:val="00AA2F38"/>
    <w:rsid w:val="00AA314A"/>
    <w:rsid w:val="00AA32CE"/>
    <w:rsid w:val="00AA3360"/>
    <w:rsid w:val="00AA35A4"/>
    <w:rsid w:val="00AA3D43"/>
    <w:rsid w:val="00AA569B"/>
    <w:rsid w:val="00AA68B2"/>
    <w:rsid w:val="00AB26AA"/>
    <w:rsid w:val="00AB2EE3"/>
    <w:rsid w:val="00AB33C9"/>
    <w:rsid w:val="00AB36D8"/>
    <w:rsid w:val="00AB46A6"/>
    <w:rsid w:val="00AB52C1"/>
    <w:rsid w:val="00AB5727"/>
    <w:rsid w:val="00AB5771"/>
    <w:rsid w:val="00AB5D50"/>
    <w:rsid w:val="00AB6846"/>
    <w:rsid w:val="00AC4AE8"/>
    <w:rsid w:val="00AC65FC"/>
    <w:rsid w:val="00AC7BD0"/>
    <w:rsid w:val="00AC7E2C"/>
    <w:rsid w:val="00AD0225"/>
    <w:rsid w:val="00AD05EF"/>
    <w:rsid w:val="00AD2AE3"/>
    <w:rsid w:val="00AD3D8C"/>
    <w:rsid w:val="00AD41A1"/>
    <w:rsid w:val="00AD437F"/>
    <w:rsid w:val="00AD5220"/>
    <w:rsid w:val="00AD55EE"/>
    <w:rsid w:val="00AD5696"/>
    <w:rsid w:val="00AD5A0E"/>
    <w:rsid w:val="00AD7A10"/>
    <w:rsid w:val="00AE0580"/>
    <w:rsid w:val="00AE0A56"/>
    <w:rsid w:val="00AE3661"/>
    <w:rsid w:val="00AE3778"/>
    <w:rsid w:val="00AE5F12"/>
    <w:rsid w:val="00AE66B0"/>
    <w:rsid w:val="00AE7BAF"/>
    <w:rsid w:val="00AF25A5"/>
    <w:rsid w:val="00AF4748"/>
    <w:rsid w:val="00AF4AA6"/>
    <w:rsid w:val="00AF4F8C"/>
    <w:rsid w:val="00AF5A49"/>
    <w:rsid w:val="00AF5F6C"/>
    <w:rsid w:val="00AF6FBF"/>
    <w:rsid w:val="00AF727D"/>
    <w:rsid w:val="00AF779B"/>
    <w:rsid w:val="00AF7900"/>
    <w:rsid w:val="00B00BAA"/>
    <w:rsid w:val="00B00D17"/>
    <w:rsid w:val="00B01811"/>
    <w:rsid w:val="00B034EC"/>
    <w:rsid w:val="00B04A35"/>
    <w:rsid w:val="00B06A40"/>
    <w:rsid w:val="00B07DAB"/>
    <w:rsid w:val="00B11549"/>
    <w:rsid w:val="00B11614"/>
    <w:rsid w:val="00B11F16"/>
    <w:rsid w:val="00B11F81"/>
    <w:rsid w:val="00B125C5"/>
    <w:rsid w:val="00B12A81"/>
    <w:rsid w:val="00B15A0B"/>
    <w:rsid w:val="00B17996"/>
    <w:rsid w:val="00B2043B"/>
    <w:rsid w:val="00B20FFC"/>
    <w:rsid w:val="00B22479"/>
    <w:rsid w:val="00B236D0"/>
    <w:rsid w:val="00B24D1B"/>
    <w:rsid w:val="00B26134"/>
    <w:rsid w:val="00B26723"/>
    <w:rsid w:val="00B2684C"/>
    <w:rsid w:val="00B2696A"/>
    <w:rsid w:val="00B3076B"/>
    <w:rsid w:val="00B30A92"/>
    <w:rsid w:val="00B32471"/>
    <w:rsid w:val="00B32AF7"/>
    <w:rsid w:val="00B332D6"/>
    <w:rsid w:val="00B35027"/>
    <w:rsid w:val="00B350F2"/>
    <w:rsid w:val="00B361CE"/>
    <w:rsid w:val="00B40088"/>
    <w:rsid w:val="00B40777"/>
    <w:rsid w:val="00B41534"/>
    <w:rsid w:val="00B4186B"/>
    <w:rsid w:val="00B42753"/>
    <w:rsid w:val="00B432AF"/>
    <w:rsid w:val="00B43926"/>
    <w:rsid w:val="00B446E6"/>
    <w:rsid w:val="00B44BCC"/>
    <w:rsid w:val="00B50A41"/>
    <w:rsid w:val="00B50E6C"/>
    <w:rsid w:val="00B51907"/>
    <w:rsid w:val="00B53567"/>
    <w:rsid w:val="00B53E00"/>
    <w:rsid w:val="00B54D47"/>
    <w:rsid w:val="00B54ECE"/>
    <w:rsid w:val="00B566AF"/>
    <w:rsid w:val="00B57D38"/>
    <w:rsid w:val="00B6115E"/>
    <w:rsid w:val="00B62DF2"/>
    <w:rsid w:val="00B63D3D"/>
    <w:rsid w:val="00B64153"/>
    <w:rsid w:val="00B672AD"/>
    <w:rsid w:val="00B735ED"/>
    <w:rsid w:val="00B76328"/>
    <w:rsid w:val="00B77A55"/>
    <w:rsid w:val="00B77F2E"/>
    <w:rsid w:val="00B833BB"/>
    <w:rsid w:val="00B83D46"/>
    <w:rsid w:val="00B8428A"/>
    <w:rsid w:val="00B843FF"/>
    <w:rsid w:val="00B84816"/>
    <w:rsid w:val="00B853A2"/>
    <w:rsid w:val="00B85F58"/>
    <w:rsid w:val="00B86B99"/>
    <w:rsid w:val="00B87F01"/>
    <w:rsid w:val="00B90FCA"/>
    <w:rsid w:val="00B91074"/>
    <w:rsid w:val="00B91EBD"/>
    <w:rsid w:val="00B93B36"/>
    <w:rsid w:val="00B9584B"/>
    <w:rsid w:val="00BA14E6"/>
    <w:rsid w:val="00BA4D85"/>
    <w:rsid w:val="00BA6FA9"/>
    <w:rsid w:val="00BA7BB1"/>
    <w:rsid w:val="00BB070F"/>
    <w:rsid w:val="00BB0FA3"/>
    <w:rsid w:val="00BB1211"/>
    <w:rsid w:val="00BB2E6A"/>
    <w:rsid w:val="00BB2FCA"/>
    <w:rsid w:val="00BB3E6E"/>
    <w:rsid w:val="00BB64B8"/>
    <w:rsid w:val="00BB68A3"/>
    <w:rsid w:val="00BC08F4"/>
    <w:rsid w:val="00BC0C75"/>
    <w:rsid w:val="00BC0E23"/>
    <w:rsid w:val="00BC0FBD"/>
    <w:rsid w:val="00BC4CA3"/>
    <w:rsid w:val="00BC52DA"/>
    <w:rsid w:val="00BC6DAC"/>
    <w:rsid w:val="00BC6F02"/>
    <w:rsid w:val="00BC7C6A"/>
    <w:rsid w:val="00BD0396"/>
    <w:rsid w:val="00BD084D"/>
    <w:rsid w:val="00BD3C11"/>
    <w:rsid w:val="00BD50AB"/>
    <w:rsid w:val="00BD5F0B"/>
    <w:rsid w:val="00BD6612"/>
    <w:rsid w:val="00BD6EF7"/>
    <w:rsid w:val="00BD7B43"/>
    <w:rsid w:val="00BE2AEF"/>
    <w:rsid w:val="00BE3886"/>
    <w:rsid w:val="00BE5154"/>
    <w:rsid w:val="00BE52D5"/>
    <w:rsid w:val="00BE5FE4"/>
    <w:rsid w:val="00BE6890"/>
    <w:rsid w:val="00BF246A"/>
    <w:rsid w:val="00BF3DB1"/>
    <w:rsid w:val="00BF76BA"/>
    <w:rsid w:val="00C00524"/>
    <w:rsid w:val="00C00F0E"/>
    <w:rsid w:val="00C01E28"/>
    <w:rsid w:val="00C0371D"/>
    <w:rsid w:val="00C04252"/>
    <w:rsid w:val="00C11E17"/>
    <w:rsid w:val="00C13929"/>
    <w:rsid w:val="00C150F4"/>
    <w:rsid w:val="00C16B42"/>
    <w:rsid w:val="00C17D5E"/>
    <w:rsid w:val="00C17FCB"/>
    <w:rsid w:val="00C2149D"/>
    <w:rsid w:val="00C227C5"/>
    <w:rsid w:val="00C237D5"/>
    <w:rsid w:val="00C32076"/>
    <w:rsid w:val="00C320B7"/>
    <w:rsid w:val="00C3361A"/>
    <w:rsid w:val="00C33F88"/>
    <w:rsid w:val="00C342CC"/>
    <w:rsid w:val="00C34355"/>
    <w:rsid w:val="00C34F95"/>
    <w:rsid w:val="00C3757F"/>
    <w:rsid w:val="00C4000C"/>
    <w:rsid w:val="00C41065"/>
    <w:rsid w:val="00C42295"/>
    <w:rsid w:val="00C424EB"/>
    <w:rsid w:val="00C4475F"/>
    <w:rsid w:val="00C452DE"/>
    <w:rsid w:val="00C47B1A"/>
    <w:rsid w:val="00C52DB8"/>
    <w:rsid w:val="00C5568C"/>
    <w:rsid w:val="00C5628F"/>
    <w:rsid w:val="00C57DA5"/>
    <w:rsid w:val="00C57F79"/>
    <w:rsid w:val="00C613B9"/>
    <w:rsid w:val="00C643CB"/>
    <w:rsid w:val="00C653A4"/>
    <w:rsid w:val="00C653FB"/>
    <w:rsid w:val="00C655DF"/>
    <w:rsid w:val="00C656CB"/>
    <w:rsid w:val="00C67426"/>
    <w:rsid w:val="00C674F1"/>
    <w:rsid w:val="00C71BB7"/>
    <w:rsid w:val="00C73C9B"/>
    <w:rsid w:val="00C74EE3"/>
    <w:rsid w:val="00C83D0B"/>
    <w:rsid w:val="00C84B4A"/>
    <w:rsid w:val="00C84CEA"/>
    <w:rsid w:val="00C90BC1"/>
    <w:rsid w:val="00C91453"/>
    <w:rsid w:val="00C91AAB"/>
    <w:rsid w:val="00C94DD8"/>
    <w:rsid w:val="00C95CCD"/>
    <w:rsid w:val="00C96587"/>
    <w:rsid w:val="00C97D61"/>
    <w:rsid w:val="00C97F43"/>
    <w:rsid w:val="00CA67DC"/>
    <w:rsid w:val="00CA73C2"/>
    <w:rsid w:val="00CB13EF"/>
    <w:rsid w:val="00CB1A8A"/>
    <w:rsid w:val="00CB213E"/>
    <w:rsid w:val="00CB489A"/>
    <w:rsid w:val="00CB587F"/>
    <w:rsid w:val="00CB5FB7"/>
    <w:rsid w:val="00CB5FED"/>
    <w:rsid w:val="00CB6E44"/>
    <w:rsid w:val="00CC0F75"/>
    <w:rsid w:val="00CC6D17"/>
    <w:rsid w:val="00CD02E1"/>
    <w:rsid w:val="00CD1DEB"/>
    <w:rsid w:val="00CD1E1D"/>
    <w:rsid w:val="00CD2B51"/>
    <w:rsid w:val="00CD3E3F"/>
    <w:rsid w:val="00CD41B5"/>
    <w:rsid w:val="00CD5766"/>
    <w:rsid w:val="00CD6A6B"/>
    <w:rsid w:val="00CD705E"/>
    <w:rsid w:val="00CE02F3"/>
    <w:rsid w:val="00CE3380"/>
    <w:rsid w:val="00CE5ACB"/>
    <w:rsid w:val="00CE6D0D"/>
    <w:rsid w:val="00CE77E7"/>
    <w:rsid w:val="00CE7DFF"/>
    <w:rsid w:val="00CE7F34"/>
    <w:rsid w:val="00CF1577"/>
    <w:rsid w:val="00CF331E"/>
    <w:rsid w:val="00CF387B"/>
    <w:rsid w:val="00CF40A4"/>
    <w:rsid w:val="00CF46D2"/>
    <w:rsid w:val="00CF48D7"/>
    <w:rsid w:val="00CF4D8A"/>
    <w:rsid w:val="00CF6817"/>
    <w:rsid w:val="00CF73F5"/>
    <w:rsid w:val="00D015C3"/>
    <w:rsid w:val="00D02464"/>
    <w:rsid w:val="00D02F63"/>
    <w:rsid w:val="00D1198E"/>
    <w:rsid w:val="00D11E2F"/>
    <w:rsid w:val="00D12663"/>
    <w:rsid w:val="00D12F1D"/>
    <w:rsid w:val="00D136C0"/>
    <w:rsid w:val="00D13DB2"/>
    <w:rsid w:val="00D14617"/>
    <w:rsid w:val="00D17454"/>
    <w:rsid w:val="00D175D6"/>
    <w:rsid w:val="00D20203"/>
    <w:rsid w:val="00D247F8"/>
    <w:rsid w:val="00D25175"/>
    <w:rsid w:val="00D25750"/>
    <w:rsid w:val="00D3019E"/>
    <w:rsid w:val="00D301CB"/>
    <w:rsid w:val="00D303FA"/>
    <w:rsid w:val="00D30D57"/>
    <w:rsid w:val="00D32B9C"/>
    <w:rsid w:val="00D34351"/>
    <w:rsid w:val="00D3459A"/>
    <w:rsid w:val="00D358C3"/>
    <w:rsid w:val="00D36334"/>
    <w:rsid w:val="00D36F74"/>
    <w:rsid w:val="00D42C87"/>
    <w:rsid w:val="00D45033"/>
    <w:rsid w:val="00D47F15"/>
    <w:rsid w:val="00D5084F"/>
    <w:rsid w:val="00D50895"/>
    <w:rsid w:val="00D519CE"/>
    <w:rsid w:val="00D52EF0"/>
    <w:rsid w:val="00D54C45"/>
    <w:rsid w:val="00D55152"/>
    <w:rsid w:val="00D5563B"/>
    <w:rsid w:val="00D56513"/>
    <w:rsid w:val="00D5662D"/>
    <w:rsid w:val="00D60CED"/>
    <w:rsid w:val="00D61487"/>
    <w:rsid w:val="00D620C4"/>
    <w:rsid w:val="00D6366B"/>
    <w:rsid w:val="00D636FB"/>
    <w:rsid w:val="00D66A25"/>
    <w:rsid w:val="00D66DB2"/>
    <w:rsid w:val="00D6762D"/>
    <w:rsid w:val="00D73471"/>
    <w:rsid w:val="00D77BA8"/>
    <w:rsid w:val="00D8020C"/>
    <w:rsid w:val="00D80BF2"/>
    <w:rsid w:val="00D81AB6"/>
    <w:rsid w:val="00D86C38"/>
    <w:rsid w:val="00D8760B"/>
    <w:rsid w:val="00D91423"/>
    <w:rsid w:val="00D9279C"/>
    <w:rsid w:val="00D94BFC"/>
    <w:rsid w:val="00D95253"/>
    <w:rsid w:val="00D961F0"/>
    <w:rsid w:val="00D9761B"/>
    <w:rsid w:val="00D97A64"/>
    <w:rsid w:val="00DA048C"/>
    <w:rsid w:val="00DA06B5"/>
    <w:rsid w:val="00DA1391"/>
    <w:rsid w:val="00DA2242"/>
    <w:rsid w:val="00DA26E7"/>
    <w:rsid w:val="00DA2FFF"/>
    <w:rsid w:val="00DA3C6B"/>
    <w:rsid w:val="00DA4009"/>
    <w:rsid w:val="00DA67FF"/>
    <w:rsid w:val="00DA6B0D"/>
    <w:rsid w:val="00DB0388"/>
    <w:rsid w:val="00DB06FF"/>
    <w:rsid w:val="00DB08D3"/>
    <w:rsid w:val="00DB1888"/>
    <w:rsid w:val="00DB2A93"/>
    <w:rsid w:val="00DB31C1"/>
    <w:rsid w:val="00DB44B5"/>
    <w:rsid w:val="00DB52BB"/>
    <w:rsid w:val="00DB5964"/>
    <w:rsid w:val="00DB66B4"/>
    <w:rsid w:val="00DB6C52"/>
    <w:rsid w:val="00DC06C1"/>
    <w:rsid w:val="00DC13A6"/>
    <w:rsid w:val="00DC2330"/>
    <w:rsid w:val="00DC4E06"/>
    <w:rsid w:val="00DC4F7E"/>
    <w:rsid w:val="00DC5A99"/>
    <w:rsid w:val="00DC611B"/>
    <w:rsid w:val="00DC6877"/>
    <w:rsid w:val="00DC733C"/>
    <w:rsid w:val="00DD1E57"/>
    <w:rsid w:val="00DD2197"/>
    <w:rsid w:val="00DD2CBE"/>
    <w:rsid w:val="00DD3E86"/>
    <w:rsid w:val="00DD41CB"/>
    <w:rsid w:val="00DD4680"/>
    <w:rsid w:val="00DD4995"/>
    <w:rsid w:val="00DD5686"/>
    <w:rsid w:val="00DD5F95"/>
    <w:rsid w:val="00DD67E2"/>
    <w:rsid w:val="00DE0085"/>
    <w:rsid w:val="00DE1878"/>
    <w:rsid w:val="00DE223B"/>
    <w:rsid w:val="00DE2CF7"/>
    <w:rsid w:val="00DE5E53"/>
    <w:rsid w:val="00DE625F"/>
    <w:rsid w:val="00DF379C"/>
    <w:rsid w:val="00DF42C8"/>
    <w:rsid w:val="00DF4C0E"/>
    <w:rsid w:val="00DF52B6"/>
    <w:rsid w:val="00DF54C0"/>
    <w:rsid w:val="00E019CC"/>
    <w:rsid w:val="00E01FDA"/>
    <w:rsid w:val="00E02D34"/>
    <w:rsid w:val="00E03609"/>
    <w:rsid w:val="00E05120"/>
    <w:rsid w:val="00E07E29"/>
    <w:rsid w:val="00E1007F"/>
    <w:rsid w:val="00E1099F"/>
    <w:rsid w:val="00E135B8"/>
    <w:rsid w:val="00E159AF"/>
    <w:rsid w:val="00E1642C"/>
    <w:rsid w:val="00E2017E"/>
    <w:rsid w:val="00E20779"/>
    <w:rsid w:val="00E21617"/>
    <w:rsid w:val="00E2246C"/>
    <w:rsid w:val="00E23B6C"/>
    <w:rsid w:val="00E241B2"/>
    <w:rsid w:val="00E24319"/>
    <w:rsid w:val="00E24FBD"/>
    <w:rsid w:val="00E25FD1"/>
    <w:rsid w:val="00E27A7C"/>
    <w:rsid w:val="00E30512"/>
    <w:rsid w:val="00E30837"/>
    <w:rsid w:val="00E31155"/>
    <w:rsid w:val="00E318E7"/>
    <w:rsid w:val="00E31DB1"/>
    <w:rsid w:val="00E32A0B"/>
    <w:rsid w:val="00E33E9A"/>
    <w:rsid w:val="00E37BA5"/>
    <w:rsid w:val="00E44583"/>
    <w:rsid w:val="00E463B1"/>
    <w:rsid w:val="00E467DC"/>
    <w:rsid w:val="00E503E4"/>
    <w:rsid w:val="00E53A30"/>
    <w:rsid w:val="00E5603D"/>
    <w:rsid w:val="00E606E0"/>
    <w:rsid w:val="00E60942"/>
    <w:rsid w:val="00E60A30"/>
    <w:rsid w:val="00E61AC3"/>
    <w:rsid w:val="00E63216"/>
    <w:rsid w:val="00E63AE7"/>
    <w:rsid w:val="00E6474D"/>
    <w:rsid w:val="00E6606E"/>
    <w:rsid w:val="00E668DF"/>
    <w:rsid w:val="00E715A0"/>
    <w:rsid w:val="00E715BF"/>
    <w:rsid w:val="00E716ED"/>
    <w:rsid w:val="00E71B55"/>
    <w:rsid w:val="00E72A16"/>
    <w:rsid w:val="00E75542"/>
    <w:rsid w:val="00E75ADA"/>
    <w:rsid w:val="00E805A8"/>
    <w:rsid w:val="00E81012"/>
    <w:rsid w:val="00E827D8"/>
    <w:rsid w:val="00E82A5A"/>
    <w:rsid w:val="00E84AE8"/>
    <w:rsid w:val="00E84C93"/>
    <w:rsid w:val="00E86DB1"/>
    <w:rsid w:val="00E87EF4"/>
    <w:rsid w:val="00E9030B"/>
    <w:rsid w:val="00E90328"/>
    <w:rsid w:val="00E92EBA"/>
    <w:rsid w:val="00E9327B"/>
    <w:rsid w:val="00E9365D"/>
    <w:rsid w:val="00E937AE"/>
    <w:rsid w:val="00E93CBA"/>
    <w:rsid w:val="00E948BD"/>
    <w:rsid w:val="00EA00B9"/>
    <w:rsid w:val="00EA13F7"/>
    <w:rsid w:val="00EA18D5"/>
    <w:rsid w:val="00EA40C9"/>
    <w:rsid w:val="00EA487B"/>
    <w:rsid w:val="00EA48F2"/>
    <w:rsid w:val="00EA5BC3"/>
    <w:rsid w:val="00EA62BB"/>
    <w:rsid w:val="00EA6C9D"/>
    <w:rsid w:val="00EA7CEA"/>
    <w:rsid w:val="00EA7EBD"/>
    <w:rsid w:val="00EB2A81"/>
    <w:rsid w:val="00EB348B"/>
    <w:rsid w:val="00EB3CFB"/>
    <w:rsid w:val="00EB51D9"/>
    <w:rsid w:val="00EB6364"/>
    <w:rsid w:val="00EB6F69"/>
    <w:rsid w:val="00EB77F9"/>
    <w:rsid w:val="00EB7C86"/>
    <w:rsid w:val="00EC2CBC"/>
    <w:rsid w:val="00EC412C"/>
    <w:rsid w:val="00EC695B"/>
    <w:rsid w:val="00ED0B77"/>
    <w:rsid w:val="00ED0BE1"/>
    <w:rsid w:val="00ED0BFA"/>
    <w:rsid w:val="00ED0D71"/>
    <w:rsid w:val="00ED1046"/>
    <w:rsid w:val="00ED1FD7"/>
    <w:rsid w:val="00ED451E"/>
    <w:rsid w:val="00ED6372"/>
    <w:rsid w:val="00EE1A43"/>
    <w:rsid w:val="00EE549C"/>
    <w:rsid w:val="00EF24DF"/>
    <w:rsid w:val="00EF2FB6"/>
    <w:rsid w:val="00EF5B48"/>
    <w:rsid w:val="00EF67AB"/>
    <w:rsid w:val="00EF7058"/>
    <w:rsid w:val="00EF7134"/>
    <w:rsid w:val="00EF79CC"/>
    <w:rsid w:val="00F0003F"/>
    <w:rsid w:val="00F01B9A"/>
    <w:rsid w:val="00F02C39"/>
    <w:rsid w:val="00F02CDC"/>
    <w:rsid w:val="00F03355"/>
    <w:rsid w:val="00F0647F"/>
    <w:rsid w:val="00F10417"/>
    <w:rsid w:val="00F13FD8"/>
    <w:rsid w:val="00F143D5"/>
    <w:rsid w:val="00F1743F"/>
    <w:rsid w:val="00F20036"/>
    <w:rsid w:val="00F2089A"/>
    <w:rsid w:val="00F220D7"/>
    <w:rsid w:val="00F23486"/>
    <w:rsid w:val="00F242EF"/>
    <w:rsid w:val="00F25DCB"/>
    <w:rsid w:val="00F27B97"/>
    <w:rsid w:val="00F302E6"/>
    <w:rsid w:val="00F30AF3"/>
    <w:rsid w:val="00F30BC3"/>
    <w:rsid w:val="00F33A0B"/>
    <w:rsid w:val="00F33D28"/>
    <w:rsid w:val="00F33FE6"/>
    <w:rsid w:val="00F3427D"/>
    <w:rsid w:val="00F35DFF"/>
    <w:rsid w:val="00F44696"/>
    <w:rsid w:val="00F44E1F"/>
    <w:rsid w:val="00F45B41"/>
    <w:rsid w:val="00F51B42"/>
    <w:rsid w:val="00F54BB5"/>
    <w:rsid w:val="00F55D35"/>
    <w:rsid w:val="00F57364"/>
    <w:rsid w:val="00F60606"/>
    <w:rsid w:val="00F622A7"/>
    <w:rsid w:val="00F628DD"/>
    <w:rsid w:val="00F62BCA"/>
    <w:rsid w:val="00F64B2F"/>
    <w:rsid w:val="00F654CB"/>
    <w:rsid w:val="00F661E6"/>
    <w:rsid w:val="00F72100"/>
    <w:rsid w:val="00F73404"/>
    <w:rsid w:val="00F74385"/>
    <w:rsid w:val="00F766F0"/>
    <w:rsid w:val="00F76B8F"/>
    <w:rsid w:val="00F82EE4"/>
    <w:rsid w:val="00F85075"/>
    <w:rsid w:val="00F857B0"/>
    <w:rsid w:val="00F857C1"/>
    <w:rsid w:val="00F86AAC"/>
    <w:rsid w:val="00F879BD"/>
    <w:rsid w:val="00F87AFB"/>
    <w:rsid w:val="00F9017F"/>
    <w:rsid w:val="00F90A21"/>
    <w:rsid w:val="00F90A7D"/>
    <w:rsid w:val="00F915A9"/>
    <w:rsid w:val="00F94453"/>
    <w:rsid w:val="00F95DB2"/>
    <w:rsid w:val="00F95EC3"/>
    <w:rsid w:val="00F969C5"/>
    <w:rsid w:val="00FA0907"/>
    <w:rsid w:val="00FA0D79"/>
    <w:rsid w:val="00FA3A75"/>
    <w:rsid w:val="00FA751A"/>
    <w:rsid w:val="00FB0F79"/>
    <w:rsid w:val="00FB34B1"/>
    <w:rsid w:val="00FB3D3E"/>
    <w:rsid w:val="00FC03FA"/>
    <w:rsid w:val="00FC1022"/>
    <w:rsid w:val="00FC2BD2"/>
    <w:rsid w:val="00FC3353"/>
    <w:rsid w:val="00FC44AA"/>
    <w:rsid w:val="00FC5BA5"/>
    <w:rsid w:val="00FD25AF"/>
    <w:rsid w:val="00FD261E"/>
    <w:rsid w:val="00FD49C1"/>
    <w:rsid w:val="00FD4E4B"/>
    <w:rsid w:val="00FD557D"/>
    <w:rsid w:val="00FD61F0"/>
    <w:rsid w:val="00FD7993"/>
    <w:rsid w:val="00FE0CC3"/>
    <w:rsid w:val="00FE3633"/>
    <w:rsid w:val="00FE4052"/>
    <w:rsid w:val="00FE4A02"/>
    <w:rsid w:val="00FE5B45"/>
    <w:rsid w:val="00FE73ED"/>
    <w:rsid w:val="00FE7D04"/>
    <w:rsid w:val="00FF0983"/>
    <w:rsid w:val="00FF1295"/>
    <w:rsid w:val="00FF1C1B"/>
    <w:rsid w:val="00FF2189"/>
    <w:rsid w:val="00FF45F9"/>
    <w:rsid w:val="00FF54F1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F246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F246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BF246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BF246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BF246A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right"/>
      <w:outlineLvl w:val="4"/>
    </w:pPr>
    <w:rPr>
      <w:color w:val="000000"/>
      <w:spacing w:val="6"/>
      <w:sz w:val="28"/>
      <w:szCs w:val="26"/>
    </w:rPr>
  </w:style>
  <w:style w:type="paragraph" w:styleId="6">
    <w:name w:val="heading 6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outlineLvl w:val="5"/>
    </w:pPr>
    <w:rPr>
      <w:color w:val="000000"/>
      <w:spacing w:val="6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center"/>
    </w:pPr>
    <w:rPr>
      <w:b/>
      <w:bCs/>
      <w:color w:val="000000"/>
      <w:spacing w:val="6"/>
      <w:sz w:val="28"/>
      <w:szCs w:val="26"/>
    </w:rPr>
  </w:style>
  <w:style w:type="paragraph" w:styleId="20">
    <w:name w:val="Body Text Indent 2"/>
    <w:basedOn w:val="a"/>
    <w:pPr>
      <w:widowControl w:val="0"/>
      <w:shd w:val="clear" w:color="auto" w:fill="FFFFFF"/>
      <w:tabs>
        <w:tab w:val="left" w:pos="972"/>
      </w:tabs>
      <w:autoSpaceDE w:val="0"/>
      <w:autoSpaceDN w:val="0"/>
      <w:adjustRightInd w:val="0"/>
      <w:spacing w:before="7"/>
      <w:ind w:left="706"/>
    </w:pPr>
    <w:rPr>
      <w:color w:val="000000"/>
      <w:spacing w:val="11"/>
      <w:sz w:val="28"/>
      <w:szCs w:val="26"/>
    </w:rPr>
  </w:style>
  <w:style w:type="paragraph" w:styleId="a3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324" w:line="317" w:lineRule="exact"/>
      <w:ind w:left="108"/>
    </w:pPr>
    <w:rPr>
      <w:color w:val="000000"/>
      <w:spacing w:val="-3"/>
      <w:sz w:val="28"/>
      <w:szCs w:val="28"/>
    </w:rPr>
  </w:style>
  <w:style w:type="character" w:styleId="a4">
    <w:name w:val="page number"/>
    <w:basedOn w:val="a0"/>
  </w:style>
  <w:style w:type="paragraph" w:styleId="a5">
    <w:name w:val="footer"/>
    <w:basedOn w:val="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31">
    <w:name w:val="Body Text Indent 3"/>
    <w:basedOn w:val="a"/>
    <w:pPr>
      <w:shd w:val="clear" w:color="auto" w:fill="FFFFFF"/>
      <w:tabs>
        <w:tab w:val="left" w:pos="1022"/>
      </w:tabs>
      <w:spacing w:line="317" w:lineRule="exact"/>
      <w:ind w:firstLine="763"/>
    </w:pPr>
    <w:rPr>
      <w:color w:val="000000"/>
      <w:spacing w:val="-3"/>
      <w:sz w:val="28"/>
      <w:szCs w:val="28"/>
    </w:rPr>
  </w:style>
  <w:style w:type="paragraph" w:styleId="a6">
    <w:name w:val="Body Text"/>
    <w:basedOn w:val="a"/>
    <w:pPr>
      <w:shd w:val="clear" w:color="auto" w:fill="FFFFFF"/>
      <w:tabs>
        <w:tab w:val="left" w:pos="1022"/>
      </w:tabs>
      <w:spacing w:line="317" w:lineRule="exact"/>
    </w:pPr>
    <w:rPr>
      <w:color w:val="000000"/>
      <w:spacing w:val="-2"/>
      <w:sz w:val="28"/>
      <w:szCs w:val="28"/>
    </w:rPr>
  </w:style>
  <w:style w:type="paragraph" w:styleId="21">
    <w:name w:val="Body Text 2"/>
    <w:basedOn w:val="a"/>
    <w:rPr>
      <w:sz w:val="28"/>
    </w:rPr>
  </w:style>
  <w:style w:type="paragraph" w:styleId="a7">
    <w:name w:val="Block Text"/>
    <w:basedOn w:val="a"/>
    <w:pPr>
      <w:shd w:val="clear" w:color="auto" w:fill="FFFFFF"/>
      <w:ind w:left="14" w:right="353"/>
    </w:pPr>
  </w:style>
  <w:style w:type="table" w:styleId="a8">
    <w:name w:val="Table Grid"/>
    <w:basedOn w:val="a1"/>
    <w:rsid w:val="00D25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28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A28F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474B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qFormat/>
    <w:rsid w:val="00474BC8"/>
    <w:rPr>
      <w:rFonts w:ascii="Calibri" w:hAnsi="Calibri"/>
      <w:sz w:val="22"/>
      <w:szCs w:val="22"/>
    </w:rPr>
  </w:style>
  <w:style w:type="paragraph" w:customStyle="1" w:styleId="11Char">
    <w:name w:val="Знак1 Знак Знак Знак Знак Знак Знак Знак Знак1 Char"/>
    <w:basedOn w:val="a"/>
    <w:rsid w:val="00856B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БланкАДМ"/>
    <w:basedOn w:val="a"/>
    <w:rsid w:val="00B62DF2"/>
    <w:pPr>
      <w:ind w:firstLine="720"/>
    </w:pPr>
    <w:rPr>
      <w:sz w:val="28"/>
      <w:szCs w:val="20"/>
    </w:rPr>
  </w:style>
  <w:style w:type="character" w:styleId="HTML">
    <w:name w:val="HTML Variable"/>
    <w:aliases w:val="!Ссылки в документе"/>
    <w:basedOn w:val="a0"/>
    <w:rsid w:val="00BF246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BF246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rsid w:val="00660B1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F246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BF246A"/>
    <w:rPr>
      <w:color w:val="0000FF"/>
      <w:u w:val="none"/>
    </w:rPr>
  </w:style>
  <w:style w:type="paragraph" w:customStyle="1" w:styleId="Application">
    <w:name w:val="Application!Приложение"/>
    <w:rsid w:val="00BF246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F246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F246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e">
    <w:name w:val="header"/>
    <w:basedOn w:val="a"/>
    <w:link w:val="af"/>
    <w:rsid w:val="00660B1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60B12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BF246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F246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F246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BF246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BF246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BF246A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right"/>
      <w:outlineLvl w:val="4"/>
    </w:pPr>
    <w:rPr>
      <w:color w:val="000000"/>
      <w:spacing w:val="6"/>
      <w:sz w:val="28"/>
      <w:szCs w:val="26"/>
    </w:rPr>
  </w:style>
  <w:style w:type="paragraph" w:styleId="6">
    <w:name w:val="heading 6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outlineLvl w:val="5"/>
    </w:pPr>
    <w:rPr>
      <w:color w:val="000000"/>
      <w:spacing w:val="6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center"/>
    </w:pPr>
    <w:rPr>
      <w:b/>
      <w:bCs/>
      <w:color w:val="000000"/>
      <w:spacing w:val="6"/>
      <w:sz w:val="28"/>
      <w:szCs w:val="26"/>
    </w:rPr>
  </w:style>
  <w:style w:type="paragraph" w:styleId="20">
    <w:name w:val="Body Text Indent 2"/>
    <w:basedOn w:val="a"/>
    <w:pPr>
      <w:widowControl w:val="0"/>
      <w:shd w:val="clear" w:color="auto" w:fill="FFFFFF"/>
      <w:tabs>
        <w:tab w:val="left" w:pos="972"/>
      </w:tabs>
      <w:autoSpaceDE w:val="0"/>
      <w:autoSpaceDN w:val="0"/>
      <w:adjustRightInd w:val="0"/>
      <w:spacing w:before="7"/>
      <w:ind w:left="706"/>
    </w:pPr>
    <w:rPr>
      <w:color w:val="000000"/>
      <w:spacing w:val="11"/>
      <w:sz w:val="28"/>
      <w:szCs w:val="26"/>
    </w:rPr>
  </w:style>
  <w:style w:type="paragraph" w:styleId="a3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324" w:line="317" w:lineRule="exact"/>
      <w:ind w:left="108"/>
    </w:pPr>
    <w:rPr>
      <w:color w:val="000000"/>
      <w:spacing w:val="-3"/>
      <w:sz w:val="28"/>
      <w:szCs w:val="28"/>
    </w:rPr>
  </w:style>
  <w:style w:type="character" w:styleId="a4">
    <w:name w:val="page number"/>
    <w:basedOn w:val="a0"/>
  </w:style>
  <w:style w:type="paragraph" w:styleId="a5">
    <w:name w:val="footer"/>
    <w:basedOn w:val="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31">
    <w:name w:val="Body Text Indent 3"/>
    <w:basedOn w:val="a"/>
    <w:pPr>
      <w:shd w:val="clear" w:color="auto" w:fill="FFFFFF"/>
      <w:tabs>
        <w:tab w:val="left" w:pos="1022"/>
      </w:tabs>
      <w:spacing w:line="317" w:lineRule="exact"/>
      <w:ind w:firstLine="763"/>
    </w:pPr>
    <w:rPr>
      <w:color w:val="000000"/>
      <w:spacing w:val="-3"/>
      <w:sz w:val="28"/>
      <w:szCs w:val="28"/>
    </w:rPr>
  </w:style>
  <w:style w:type="paragraph" w:styleId="a6">
    <w:name w:val="Body Text"/>
    <w:basedOn w:val="a"/>
    <w:pPr>
      <w:shd w:val="clear" w:color="auto" w:fill="FFFFFF"/>
      <w:tabs>
        <w:tab w:val="left" w:pos="1022"/>
      </w:tabs>
      <w:spacing w:line="317" w:lineRule="exact"/>
    </w:pPr>
    <w:rPr>
      <w:color w:val="000000"/>
      <w:spacing w:val="-2"/>
      <w:sz w:val="28"/>
      <w:szCs w:val="28"/>
    </w:rPr>
  </w:style>
  <w:style w:type="paragraph" w:styleId="21">
    <w:name w:val="Body Text 2"/>
    <w:basedOn w:val="a"/>
    <w:rPr>
      <w:sz w:val="28"/>
    </w:rPr>
  </w:style>
  <w:style w:type="paragraph" w:styleId="a7">
    <w:name w:val="Block Text"/>
    <w:basedOn w:val="a"/>
    <w:pPr>
      <w:shd w:val="clear" w:color="auto" w:fill="FFFFFF"/>
      <w:ind w:left="14" w:right="353"/>
    </w:pPr>
  </w:style>
  <w:style w:type="table" w:styleId="a8">
    <w:name w:val="Table Grid"/>
    <w:basedOn w:val="a1"/>
    <w:rsid w:val="00D25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28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A28F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474B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qFormat/>
    <w:rsid w:val="00474BC8"/>
    <w:rPr>
      <w:rFonts w:ascii="Calibri" w:hAnsi="Calibri"/>
      <w:sz w:val="22"/>
      <w:szCs w:val="22"/>
    </w:rPr>
  </w:style>
  <w:style w:type="paragraph" w:customStyle="1" w:styleId="11Char">
    <w:name w:val="Знак1 Знак Знак Знак Знак Знак Знак Знак Знак1 Char"/>
    <w:basedOn w:val="a"/>
    <w:rsid w:val="00856B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БланкАДМ"/>
    <w:basedOn w:val="a"/>
    <w:rsid w:val="00B62DF2"/>
    <w:pPr>
      <w:ind w:firstLine="720"/>
    </w:pPr>
    <w:rPr>
      <w:sz w:val="28"/>
      <w:szCs w:val="20"/>
    </w:rPr>
  </w:style>
  <w:style w:type="character" w:styleId="HTML">
    <w:name w:val="HTML Variable"/>
    <w:aliases w:val="!Ссылки в документе"/>
    <w:basedOn w:val="a0"/>
    <w:rsid w:val="00BF246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BF246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rsid w:val="00660B1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F246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BF246A"/>
    <w:rPr>
      <w:color w:val="0000FF"/>
      <w:u w:val="none"/>
    </w:rPr>
  </w:style>
  <w:style w:type="paragraph" w:customStyle="1" w:styleId="Application">
    <w:name w:val="Application!Приложение"/>
    <w:rsid w:val="00BF246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F246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F246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e">
    <w:name w:val="header"/>
    <w:basedOn w:val="a"/>
    <w:link w:val="af"/>
    <w:rsid w:val="00660B1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60B12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BF246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7308a5e0-0c49-4a50-aca3-ced59b62744e.doc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8b119b6b-f682-4bf6-adcd-7c1013e07062.doc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12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</vt:lpstr>
    </vt:vector>
  </TitlesOfParts>
  <Company>Администрация</Company>
  <LinksUpToDate>false</LinksUpToDate>
  <CharactersWithSpaces>13527</CharactersWithSpaces>
  <SharedDoc>false</SharedDoc>
  <HLinks>
    <vt:vector size="6" baseType="variant">
      <vt:variant>
        <vt:i4>5570632</vt:i4>
      </vt:variant>
      <vt:variant>
        <vt:i4>0</vt:i4>
      </vt:variant>
      <vt:variant>
        <vt:i4>0</vt:i4>
      </vt:variant>
      <vt:variant>
        <vt:i4>5</vt:i4>
      </vt:variant>
      <vt:variant>
        <vt:lpwstr>/content/edition/8b119b6b-f682-4bf6-adcd-7c1013e07062.doc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2012-12-29T05:47:00Z</cp:lastPrinted>
  <dcterms:created xsi:type="dcterms:W3CDTF">2024-04-01T12:11:00Z</dcterms:created>
  <dcterms:modified xsi:type="dcterms:W3CDTF">2024-04-01T12:11:00Z</dcterms:modified>
</cp:coreProperties>
</file>