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52F" w:rsidRPr="00880182" w:rsidRDefault="00F2752F" w:rsidP="00880182">
      <w:pPr>
        <w:pStyle w:val="2"/>
        <w:rPr>
          <w:i/>
        </w:rPr>
      </w:pPr>
      <w:r w:rsidRPr="00880182">
        <w:t>АДМИНИСТРАЦИЯ БЕРЕЗОВСКОГО РАЙОНА</w:t>
      </w:r>
    </w:p>
    <w:p w:rsidR="00F2752F" w:rsidRPr="00880182" w:rsidRDefault="00F2752F" w:rsidP="00880182">
      <w:pPr>
        <w:pStyle w:val="2"/>
      </w:pPr>
      <w:r w:rsidRPr="00880182">
        <w:t>ХАНТЫ</w:t>
      </w:r>
      <w:r w:rsidR="00880182" w:rsidRPr="00880182">
        <w:t>-</w:t>
      </w:r>
      <w:r w:rsidRPr="00880182">
        <w:t>МАНСИЙСКОГО АВТОНОМНОГО ОКРУГА</w:t>
      </w:r>
      <w:r w:rsidR="00880182" w:rsidRPr="00880182">
        <w:t>-</w:t>
      </w:r>
      <w:r w:rsidRPr="00880182">
        <w:t>ЮГРЫ</w:t>
      </w:r>
    </w:p>
    <w:p w:rsidR="00F2752F" w:rsidRPr="00880182" w:rsidRDefault="00F2752F" w:rsidP="00880182">
      <w:pPr>
        <w:pStyle w:val="2"/>
        <w:rPr>
          <w:i/>
        </w:rPr>
      </w:pPr>
      <w:r w:rsidRPr="00880182">
        <w:t>ПОСТАНОВЛЕНИЕ</w:t>
      </w:r>
    </w:p>
    <w:p w:rsidR="00F2752F" w:rsidRPr="00880182" w:rsidRDefault="00F2752F" w:rsidP="00880182">
      <w:pPr>
        <w:tabs>
          <w:tab w:val="left" w:pos="567"/>
        </w:tabs>
        <w:ind w:firstLine="0"/>
        <w:rPr>
          <w:rFonts w:cs="Arial"/>
          <w:szCs w:val="28"/>
        </w:rPr>
      </w:pPr>
    </w:p>
    <w:p w:rsidR="00EA4679" w:rsidRPr="00880182" w:rsidRDefault="009433F2" w:rsidP="00880182">
      <w:pPr>
        <w:tabs>
          <w:tab w:val="left" w:pos="567"/>
          <w:tab w:val="center" w:pos="9072"/>
        </w:tabs>
        <w:ind w:firstLine="0"/>
        <w:rPr>
          <w:rFonts w:cs="Arial"/>
          <w:szCs w:val="28"/>
        </w:rPr>
      </w:pPr>
      <w:r w:rsidRPr="00880182">
        <w:rPr>
          <w:rFonts w:cs="Arial"/>
          <w:szCs w:val="28"/>
        </w:rPr>
        <w:t>от</w:t>
      </w:r>
      <w:r w:rsidR="00880182" w:rsidRPr="00880182">
        <w:rPr>
          <w:rFonts w:cs="Arial"/>
          <w:szCs w:val="28"/>
        </w:rPr>
        <w:t xml:space="preserve"> </w:t>
      </w:r>
      <w:r w:rsidRPr="00880182">
        <w:rPr>
          <w:rFonts w:cs="Arial"/>
          <w:szCs w:val="28"/>
        </w:rPr>
        <w:t>20.02.</w:t>
      </w:r>
      <w:r w:rsidR="002A5B8F" w:rsidRPr="00880182">
        <w:rPr>
          <w:rFonts w:cs="Arial"/>
          <w:szCs w:val="28"/>
        </w:rPr>
        <w:t>2023</w:t>
      </w:r>
      <w:r w:rsidR="00880182">
        <w:rPr>
          <w:rFonts w:cs="Arial"/>
          <w:szCs w:val="28"/>
        </w:rPr>
        <w:tab/>
      </w:r>
      <w:r w:rsidR="00EA4679" w:rsidRPr="00880182">
        <w:rPr>
          <w:rFonts w:cs="Arial"/>
          <w:szCs w:val="28"/>
        </w:rPr>
        <w:t xml:space="preserve">№ </w:t>
      </w:r>
      <w:r w:rsidRPr="00880182">
        <w:rPr>
          <w:rFonts w:cs="Arial"/>
          <w:szCs w:val="28"/>
        </w:rPr>
        <w:t>112</w:t>
      </w:r>
    </w:p>
    <w:p w:rsidR="00EA4679" w:rsidRPr="00880182" w:rsidRDefault="00EA4679" w:rsidP="00880182">
      <w:pPr>
        <w:tabs>
          <w:tab w:val="left" w:pos="567"/>
          <w:tab w:val="left" w:pos="4200"/>
        </w:tabs>
        <w:ind w:firstLine="0"/>
        <w:rPr>
          <w:rFonts w:cs="Arial"/>
          <w:szCs w:val="28"/>
        </w:rPr>
      </w:pPr>
      <w:proofErr w:type="spellStart"/>
      <w:r w:rsidRPr="00880182">
        <w:rPr>
          <w:rFonts w:cs="Arial"/>
          <w:szCs w:val="28"/>
        </w:rPr>
        <w:t>пгт</w:t>
      </w:r>
      <w:proofErr w:type="spellEnd"/>
      <w:r w:rsidRPr="00880182">
        <w:rPr>
          <w:rFonts w:cs="Arial"/>
          <w:szCs w:val="28"/>
        </w:rPr>
        <w:t>. Березово</w:t>
      </w:r>
    </w:p>
    <w:p w:rsidR="00F2752F" w:rsidRPr="00880182" w:rsidRDefault="00F2752F" w:rsidP="00EA4679">
      <w:pPr>
        <w:tabs>
          <w:tab w:val="left" w:pos="567"/>
          <w:tab w:val="left" w:pos="4200"/>
        </w:tabs>
        <w:rPr>
          <w:rFonts w:cs="Arial"/>
          <w:szCs w:val="28"/>
        </w:rPr>
      </w:pPr>
    </w:p>
    <w:p w:rsidR="00880182" w:rsidRDefault="005C6C4D" w:rsidP="00880182">
      <w:pPr>
        <w:pStyle w:val="Title"/>
      </w:pPr>
      <w:r w:rsidRPr="00880182">
        <w:t xml:space="preserve">О внесении изменений в постановление администрации Березовского района от </w:t>
      </w:r>
      <w:r w:rsidR="002A5B8F" w:rsidRPr="00880182">
        <w:t>28.12.202</w:t>
      </w:r>
      <w:r w:rsidRPr="00880182">
        <w:t xml:space="preserve">1 № 1591 </w:t>
      </w:r>
      <w:r w:rsidR="00880182" w:rsidRPr="00880182">
        <w:t>«</w:t>
      </w:r>
      <w:r w:rsidRPr="00880182">
        <w:t xml:space="preserve">О муниципальной программе </w:t>
      </w:r>
      <w:r w:rsidR="00880182" w:rsidRPr="00880182">
        <w:t>«</w:t>
      </w:r>
      <w:r w:rsidR="00427D23" w:rsidRPr="00880182">
        <w:t>Содействие занятости населения</w:t>
      </w:r>
      <w:r w:rsidR="00880182" w:rsidRPr="00880182">
        <w:t xml:space="preserve"> </w:t>
      </w:r>
      <w:r w:rsidR="00427D23" w:rsidRPr="00880182">
        <w:t>городского поселения</w:t>
      </w:r>
      <w:r w:rsidRPr="00880182">
        <w:t xml:space="preserve"> Березово</w:t>
      </w:r>
      <w:r w:rsidR="00880182" w:rsidRPr="00880182">
        <w:t>»</w:t>
      </w:r>
    </w:p>
    <w:p w:rsidR="00880182" w:rsidRDefault="00880182" w:rsidP="005C6C4D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rPr>
          <w:rFonts w:cs="Arial"/>
          <w:bCs/>
          <w:szCs w:val="28"/>
        </w:rPr>
      </w:pPr>
    </w:p>
    <w:p w:rsidR="006A2552" w:rsidRDefault="006A2552" w:rsidP="006A2552">
      <w:pPr>
        <w:rPr>
          <w:bCs/>
          <w:szCs w:val="28"/>
        </w:rPr>
      </w:pPr>
      <w:r>
        <w:rPr>
          <w:bCs/>
          <w:szCs w:val="28"/>
        </w:rPr>
        <w:t xml:space="preserve">(утратило силу постановлением Администрации </w:t>
      </w:r>
      <w:hyperlink r:id="rId9" w:tooltip="постановление от 01.02.2024 0:00:00 №82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>
          <w:rPr>
            <w:rStyle w:val="a5"/>
            <w:bCs/>
            <w:szCs w:val="28"/>
          </w:rPr>
          <w:t>от 01.02.2024 № 82</w:t>
        </w:r>
      </w:hyperlink>
      <w:r>
        <w:rPr>
          <w:bCs/>
          <w:szCs w:val="28"/>
        </w:rPr>
        <w:t>)</w:t>
      </w:r>
    </w:p>
    <w:p w:rsidR="006A2552" w:rsidRPr="00880182" w:rsidRDefault="006A2552" w:rsidP="005C6C4D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rPr>
          <w:rFonts w:cs="Arial"/>
          <w:bCs/>
          <w:szCs w:val="28"/>
        </w:rPr>
      </w:pPr>
      <w:bookmarkStart w:id="0" w:name="_GoBack"/>
      <w:bookmarkEnd w:id="0"/>
    </w:p>
    <w:p w:rsidR="005C6C4D" w:rsidRPr="00880182" w:rsidRDefault="005C6C4D" w:rsidP="00880182">
      <w:proofErr w:type="gramStart"/>
      <w:r w:rsidRPr="00880182">
        <w:t xml:space="preserve">В соответствии с решением Совета депутатов городского поселения Березово </w:t>
      </w:r>
      <w:r w:rsidR="00880182">
        <w:t xml:space="preserve">          </w:t>
      </w:r>
      <w:hyperlink r:id="rId10" w:tooltip="РЕШЕНИЕ от 23.12.2022 № 53 Совет депутатов городского поселения Березово Березовский район&#10;&#10;О внесении изменений в решение Совета депутатов городского поселения Берёзово от 16 декабря 2021 года № 337 «О бюджете городского поселения Берёзово на 2022 год и плановый период 2023 и 2024 годов»" w:history="1">
        <w:r w:rsidRPr="006A2552">
          <w:rPr>
            <w:rStyle w:val="a5"/>
          </w:rPr>
          <w:t xml:space="preserve">от </w:t>
        </w:r>
        <w:r w:rsidR="001D597B" w:rsidRPr="006A2552">
          <w:rPr>
            <w:rStyle w:val="a5"/>
          </w:rPr>
          <w:t>23.12.</w:t>
        </w:r>
        <w:r w:rsidRPr="006A2552">
          <w:rPr>
            <w:rStyle w:val="a5"/>
          </w:rPr>
          <w:t>2022</w:t>
        </w:r>
        <w:r w:rsidR="00880182" w:rsidRPr="006A2552">
          <w:rPr>
            <w:rStyle w:val="a5"/>
          </w:rPr>
          <w:t xml:space="preserve"> </w:t>
        </w:r>
        <w:r w:rsidRPr="006A2552">
          <w:rPr>
            <w:rStyle w:val="a5"/>
          </w:rPr>
          <w:t xml:space="preserve">№ </w:t>
        </w:r>
        <w:r w:rsidR="001D597B" w:rsidRPr="006A2552">
          <w:rPr>
            <w:rStyle w:val="a5"/>
          </w:rPr>
          <w:t>53</w:t>
        </w:r>
      </w:hyperlink>
      <w:r w:rsidRPr="00880182">
        <w:t xml:space="preserve"> </w:t>
      </w:r>
      <w:r w:rsidR="00880182" w:rsidRPr="00880182">
        <w:t>«</w:t>
      </w:r>
      <w:r w:rsidRPr="00880182">
        <w:t xml:space="preserve">О внесении изменений в решение Совета депутатов городского поселения Березово </w:t>
      </w:r>
      <w:hyperlink r:id="rId11" w:tooltip="РЕШЕНИЕ от 16.12.2021 № 337 Совет депутатов городского поселения Березово Березовский район&#10;&#10;О бюджете городского поселения Берёзово на 2022 год и плановый период 2023 и 2024 годов" w:history="1">
        <w:r w:rsidRPr="006A2552">
          <w:rPr>
            <w:rStyle w:val="a5"/>
          </w:rPr>
          <w:t>от 16.12.2021 № 337</w:t>
        </w:r>
      </w:hyperlink>
      <w:r w:rsidRPr="00880182">
        <w:t xml:space="preserve"> </w:t>
      </w:r>
      <w:r w:rsidR="00880182" w:rsidRPr="00880182">
        <w:t>«</w:t>
      </w:r>
      <w:r w:rsidRPr="00880182">
        <w:t>О бюджете городского поселения Березово на 2022 год и плановый период 2023 и 2024 годов</w:t>
      </w:r>
      <w:r w:rsidR="00880182" w:rsidRPr="00880182">
        <w:t>»</w:t>
      </w:r>
      <w:r w:rsidR="001D597B" w:rsidRPr="00880182">
        <w:t xml:space="preserve">, с решением Совета депутатов городского поселения Березово </w:t>
      </w:r>
      <w:hyperlink r:id="rId12" w:tooltip="РЕШЕНИЕ от 23.12.2022 № 54 Совет депутатов городского поселения Березово Березовский район&#10;&#10;О бюджете городского поселения Берёзово на 2023 год и плановый период 2024 и 2025 годов" w:history="1">
        <w:r w:rsidR="001D597B" w:rsidRPr="006A2552">
          <w:rPr>
            <w:rStyle w:val="a5"/>
          </w:rPr>
          <w:t>от 23.12.2022</w:t>
        </w:r>
        <w:r w:rsidR="00880182" w:rsidRPr="006A2552">
          <w:rPr>
            <w:rStyle w:val="a5"/>
          </w:rPr>
          <w:t xml:space="preserve"> </w:t>
        </w:r>
        <w:r w:rsidR="001D597B" w:rsidRPr="006A2552">
          <w:rPr>
            <w:rStyle w:val="a5"/>
          </w:rPr>
          <w:t>№ 54</w:t>
        </w:r>
      </w:hyperlink>
      <w:r w:rsidR="001D597B" w:rsidRPr="00880182">
        <w:t xml:space="preserve"> </w:t>
      </w:r>
      <w:r w:rsidR="00880182" w:rsidRPr="00880182">
        <w:t>«</w:t>
      </w:r>
      <w:r w:rsidR="001D597B" w:rsidRPr="00880182">
        <w:t>О бюджете городского поселения Березово на 2023 год и плановый</w:t>
      </w:r>
      <w:proofErr w:type="gramEnd"/>
      <w:r w:rsidR="001D597B" w:rsidRPr="00880182">
        <w:t xml:space="preserve"> период 2024 и 2025 годов</w:t>
      </w:r>
      <w:r w:rsidR="00880182" w:rsidRPr="00880182">
        <w:t>»</w:t>
      </w:r>
      <w:r w:rsidRPr="00880182">
        <w:t>:</w:t>
      </w:r>
    </w:p>
    <w:p w:rsidR="00880182" w:rsidRPr="00880182" w:rsidRDefault="00880182" w:rsidP="00880182">
      <w:r w:rsidRPr="00880182">
        <w:t xml:space="preserve">1. Внести в приложение к постановлению администрации Березовского района </w:t>
      </w:r>
      <w:r>
        <w:t xml:space="preserve">            </w:t>
      </w:r>
      <w:hyperlink r:id="rId13" w:tooltip="постановление от 28.12.2021 0:00:00 №1591 Администрация Березовского района&#10;&#10;О муниципальной программе " w:history="1">
        <w:r w:rsidRPr="00880182">
          <w:rPr>
            <w:rStyle w:val="a5"/>
          </w:rPr>
          <w:t>от 28.12.2021 № 1591</w:t>
        </w:r>
      </w:hyperlink>
      <w:r w:rsidRPr="00880182">
        <w:t xml:space="preserve"> «О муниципальной программе «Содействие занятости населения городского поселения Березово» (далее-муниципальная программа) следующие изменения:</w:t>
      </w:r>
    </w:p>
    <w:p w:rsidR="00880182" w:rsidRPr="00880182" w:rsidRDefault="00880182" w:rsidP="00880182">
      <w:r w:rsidRPr="00880182">
        <w:t>1.1. В паспорте муниципальной программы строку «Параметры финансового обеспечения муниципальной программы» изложить в следующей редакции:</w:t>
      </w:r>
    </w:p>
    <w:p w:rsidR="001D597B" w:rsidRPr="00880182" w:rsidRDefault="00880182" w:rsidP="00880182">
      <w:r w:rsidRPr="00880182">
        <w:t>«</w:t>
      </w:r>
    </w:p>
    <w:tbl>
      <w:tblPr>
        <w:tblW w:w="9918" w:type="dxa"/>
        <w:tblInd w:w="113" w:type="dxa"/>
        <w:tblLook w:val="04A0" w:firstRow="1" w:lastRow="0" w:firstColumn="1" w:lastColumn="0" w:noHBand="0" w:noVBand="1"/>
      </w:tblPr>
      <w:tblGrid>
        <w:gridCol w:w="2521"/>
        <w:gridCol w:w="2382"/>
        <w:gridCol w:w="1084"/>
        <w:gridCol w:w="956"/>
        <w:gridCol w:w="951"/>
        <w:gridCol w:w="973"/>
        <w:gridCol w:w="1051"/>
      </w:tblGrid>
      <w:tr w:rsidR="002D3212" w:rsidRPr="00880182" w:rsidTr="001D597B">
        <w:trPr>
          <w:trHeight w:val="300"/>
        </w:trPr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12" w:rsidRPr="00880182" w:rsidRDefault="00880182" w:rsidP="00880182">
            <w:pPr>
              <w:spacing w:after="240"/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  <w:r w:rsidR="002D3212" w:rsidRPr="00880182">
              <w:rPr>
                <w:rFonts w:cs="Arial"/>
                <w:color w:val="000000"/>
                <w:szCs w:val="20"/>
              </w:rPr>
              <w:t>Параметры финансового обеспечения муниципальной программы</w:t>
            </w:r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Источники финансирования</w:t>
            </w:r>
          </w:p>
        </w:tc>
        <w:tc>
          <w:tcPr>
            <w:tcW w:w="49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12" w:rsidRPr="00880182" w:rsidRDefault="002D3212" w:rsidP="002D3212">
            <w:pPr>
              <w:jc w:val="center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Расходы по годам (тыс. рублей)</w:t>
            </w:r>
          </w:p>
        </w:tc>
      </w:tr>
      <w:tr w:rsidR="002D3212" w:rsidRPr="00880182" w:rsidTr="001D597B">
        <w:trPr>
          <w:trHeight w:val="315"/>
        </w:trPr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212" w:rsidRPr="00880182" w:rsidRDefault="002D3212" w:rsidP="002D3212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212" w:rsidRPr="00880182" w:rsidRDefault="002D3212" w:rsidP="00880182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2022г.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2023г.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2024г.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2025 г</w:t>
            </w:r>
          </w:p>
        </w:tc>
      </w:tr>
      <w:tr w:rsidR="002D3212" w:rsidRPr="00880182" w:rsidTr="001D597B">
        <w:trPr>
          <w:trHeight w:val="300"/>
        </w:trPr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212" w:rsidRPr="00880182" w:rsidRDefault="002D3212" w:rsidP="002D3212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212" w:rsidRPr="00880182" w:rsidRDefault="002D3212" w:rsidP="00880182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212" w:rsidRPr="00880182" w:rsidRDefault="002D3212" w:rsidP="00880182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212" w:rsidRPr="00880182" w:rsidRDefault="002D3212" w:rsidP="00880182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212" w:rsidRPr="00880182" w:rsidRDefault="002D3212" w:rsidP="00880182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212" w:rsidRPr="00880182" w:rsidRDefault="002D3212" w:rsidP="00880182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3212" w:rsidRPr="00880182" w:rsidRDefault="002D3212" w:rsidP="00880182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</w:tr>
      <w:tr w:rsidR="002D3212" w:rsidRPr="00880182" w:rsidTr="001D597B">
        <w:trPr>
          <w:trHeight w:val="300"/>
        </w:trPr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212" w:rsidRPr="00880182" w:rsidRDefault="002D3212" w:rsidP="002D3212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25594,4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6076,4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5888,3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5988,3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7641,4</w:t>
            </w:r>
          </w:p>
        </w:tc>
      </w:tr>
      <w:tr w:rsidR="002D3212" w:rsidRPr="00880182" w:rsidTr="001D597B">
        <w:trPr>
          <w:trHeight w:val="405"/>
        </w:trPr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212" w:rsidRPr="00880182" w:rsidRDefault="002D3212" w:rsidP="002D3212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D3212" w:rsidRPr="00880182" w:rsidTr="002C2578">
        <w:trPr>
          <w:trHeight w:val="630"/>
        </w:trPr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212" w:rsidRPr="00880182" w:rsidRDefault="002D3212" w:rsidP="002D3212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12183,5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2490,5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2613,3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2713,3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4366,4</w:t>
            </w:r>
          </w:p>
        </w:tc>
      </w:tr>
      <w:tr w:rsidR="002D3212" w:rsidRPr="00880182" w:rsidTr="002C2578">
        <w:trPr>
          <w:trHeight w:val="300"/>
        </w:trPr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212" w:rsidRPr="00880182" w:rsidRDefault="002D3212" w:rsidP="002D3212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2D3212" w:rsidRPr="00880182" w:rsidTr="002C2578">
        <w:trPr>
          <w:trHeight w:val="510"/>
        </w:trPr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212" w:rsidRPr="00880182" w:rsidRDefault="002D3212" w:rsidP="002D3212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13410,9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3585,9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</w:tr>
      <w:tr w:rsidR="002D3212" w:rsidRPr="00880182" w:rsidTr="001D597B">
        <w:trPr>
          <w:trHeight w:val="585"/>
        </w:trPr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212" w:rsidRPr="00880182" w:rsidRDefault="002D3212" w:rsidP="002D3212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880182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13410,9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3585,9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</w:tr>
      <w:tr w:rsidR="002D3212" w:rsidRPr="00880182" w:rsidTr="001D597B">
        <w:trPr>
          <w:trHeight w:val="630"/>
        </w:trPr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212" w:rsidRPr="00880182" w:rsidRDefault="002D3212" w:rsidP="002D3212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D3212" w:rsidRPr="00880182" w:rsidRDefault="002D3212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</w:tbl>
    <w:p w:rsidR="00880182" w:rsidRPr="00880182" w:rsidRDefault="00880182" w:rsidP="00880182">
      <w:pPr>
        <w:pStyle w:val="a6"/>
        <w:tabs>
          <w:tab w:val="left" w:pos="567"/>
          <w:tab w:val="left" w:pos="709"/>
        </w:tabs>
        <w:ind w:left="0"/>
        <w:jc w:val="right"/>
        <w:rPr>
          <w:rFonts w:cs="Arial"/>
          <w:szCs w:val="28"/>
        </w:rPr>
      </w:pPr>
      <w:r>
        <w:rPr>
          <w:rFonts w:cs="Arial"/>
          <w:szCs w:val="28"/>
        </w:rPr>
        <w:t>»</w:t>
      </w:r>
      <w:r w:rsidR="00CF06CE" w:rsidRPr="00880182">
        <w:rPr>
          <w:rFonts w:cs="Arial"/>
          <w:szCs w:val="28"/>
        </w:rPr>
        <w:t>;</w:t>
      </w:r>
    </w:p>
    <w:p w:rsidR="00880182" w:rsidRPr="00880182" w:rsidRDefault="008B4CB0" w:rsidP="00880182">
      <w:r w:rsidRPr="00880182">
        <w:t xml:space="preserve">1.2. </w:t>
      </w:r>
      <w:r w:rsidR="00B9464F" w:rsidRPr="00880182">
        <w:t>т</w:t>
      </w:r>
      <w:r w:rsidRPr="00880182">
        <w:t xml:space="preserve">аблицу 1 </w:t>
      </w:r>
      <w:r w:rsidR="00302AD4" w:rsidRPr="00880182">
        <w:t>к муниципальной программе изложить в следующей редакции согласно приложению к настоящему постановлению</w:t>
      </w:r>
      <w:r w:rsidR="00057924" w:rsidRPr="00880182">
        <w:t>.</w:t>
      </w:r>
      <w:r w:rsidR="00880182" w:rsidRPr="00880182">
        <w:t xml:space="preserve"> </w:t>
      </w:r>
    </w:p>
    <w:p w:rsidR="00880182" w:rsidRPr="00880182" w:rsidRDefault="00302AD4" w:rsidP="00880182">
      <w:r w:rsidRPr="00880182">
        <w:lastRenderedPageBreak/>
        <w:t xml:space="preserve">2. Опубликовать настоящее постановление в газете </w:t>
      </w:r>
      <w:r w:rsidR="00880182" w:rsidRPr="00880182">
        <w:t>«</w:t>
      </w:r>
      <w:r w:rsidRPr="00880182">
        <w:t>Жизнь Югры</w:t>
      </w:r>
      <w:r w:rsidR="00880182" w:rsidRPr="00880182">
        <w:t>»</w:t>
      </w:r>
      <w:r w:rsidRPr="00880182">
        <w:t xml:space="preserve"> и разместить на </w:t>
      </w:r>
      <w:proofErr w:type="gramStart"/>
      <w:r w:rsidRPr="00880182">
        <w:t>официальном</w:t>
      </w:r>
      <w:proofErr w:type="gramEnd"/>
      <w:r w:rsidRPr="00880182">
        <w:t xml:space="preserve"> веб-сайте органов местного самоуправления Березовского района и </w:t>
      </w:r>
      <w:r w:rsidR="00B9464F" w:rsidRPr="00880182">
        <w:t>городского поселения</w:t>
      </w:r>
      <w:r w:rsidRPr="00880182">
        <w:t xml:space="preserve"> Березово.</w:t>
      </w:r>
    </w:p>
    <w:p w:rsidR="00880182" w:rsidRPr="00880182" w:rsidRDefault="00302AD4" w:rsidP="00880182">
      <w:r w:rsidRPr="00880182">
        <w:t>3. Настоящее постановление вступает в силу после его официального опубликования</w:t>
      </w:r>
      <w:r w:rsidR="00B9464F" w:rsidRPr="00880182">
        <w:t>.</w:t>
      </w:r>
      <w:r w:rsidR="00880182" w:rsidRPr="00880182">
        <w:t xml:space="preserve"> </w:t>
      </w:r>
    </w:p>
    <w:p w:rsidR="00F2752F" w:rsidRDefault="00F2752F" w:rsidP="00880182"/>
    <w:p w:rsidR="00880182" w:rsidRDefault="00880182" w:rsidP="00880182"/>
    <w:p w:rsidR="00880182" w:rsidRPr="00880182" w:rsidRDefault="00880182" w:rsidP="00880182">
      <w:pPr>
        <w:ind w:firstLine="0"/>
      </w:pPr>
    </w:p>
    <w:p w:rsidR="00880182" w:rsidRDefault="00EA4679" w:rsidP="00880182">
      <w:pPr>
        <w:tabs>
          <w:tab w:val="center" w:pos="9072"/>
        </w:tabs>
        <w:ind w:firstLine="0"/>
      </w:pPr>
      <w:r w:rsidRPr="00880182">
        <w:t>Глава района</w:t>
      </w:r>
      <w:r w:rsidR="00880182" w:rsidRPr="00880182">
        <w:t xml:space="preserve"> </w:t>
      </w:r>
      <w:r w:rsidR="00B9464F" w:rsidRPr="00880182">
        <w:t xml:space="preserve"> </w:t>
      </w:r>
      <w:r w:rsidR="00880182">
        <w:tab/>
      </w:r>
      <w:r w:rsidR="00986274" w:rsidRPr="00880182">
        <w:t>П.В.</w:t>
      </w:r>
      <w:r w:rsidR="00880182">
        <w:t xml:space="preserve"> </w:t>
      </w:r>
      <w:r w:rsidRPr="00880182">
        <w:t>Артеев</w:t>
      </w:r>
    </w:p>
    <w:p w:rsidR="00EA4679" w:rsidRPr="00880182" w:rsidRDefault="00880182" w:rsidP="00F2752F">
      <w:pPr>
        <w:rPr>
          <w:rFonts w:cs="Arial"/>
          <w:color w:val="000000"/>
          <w:szCs w:val="28"/>
          <w:lang w:bidi="ru-RU"/>
        </w:rPr>
        <w:sectPr w:rsidR="00EA4679" w:rsidRPr="00880182" w:rsidSect="00880182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  <w:r w:rsidRPr="00880182">
        <w:rPr>
          <w:rFonts w:cs="Arial"/>
          <w:szCs w:val="28"/>
        </w:rPr>
        <w:t xml:space="preserve"> </w:t>
      </w:r>
      <w:r w:rsidR="00EA4679" w:rsidRPr="00880182">
        <w:rPr>
          <w:rFonts w:cs="Arial"/>
          <w:color w:val="000000"/>
          <w:szCs w:val="28"/>
          <w:lang w:bidi="ru-RU"/>
        </w:rPr>
        <w:br w:type="page"/>
      </w:r>
    </w:p>
    <w:tbl>
      <w:tblPr>
        <w:tblW w:w="14879" w:type="dxa"/>
        <w:tblInd w:w="113" w:type="dxa"/>
        <w:tblLook w:val="04A0" w:firstRow="1" w:lastRow="0" w:firstColumn="1" w:lastColumn="0" w:noHBand="0" w:noVBand="1"/>
      </w:tblPr>
      <w:tblGrid>
        <w:gridCol w:w="1676"/>
        <w:gridCol w:w="2188"/>
        <w:gridCol w:w="3095"/>
        <w:gridCol w:w="2344"/>
        <w:gridCol w:w="1121"/>
        <w:gridCol w:w="1140"/>
        <w:gridCol w:w="1173"/>
        <w:gridCol w:w="1174"/>
        <w:gridCol w:w="1045"/>
      </w:tblGrid>
      <w:tr w:rsidR="003B6205" w:rsidRPr="00880182" w:rsidTr="002D3212">
        <w:trPr>
          <w:trHeight w:val="375"/>
        </w:trPr>
        <w:tc>
          <w:tcPr>
            <w:tcW w:w="1487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8"/>
              </w:rPr>
            </w:pPr>
          </w:p>
          <w:tbl>
            <w:tblPr>
              <w:tblW w:w="14913" w:type="dxa"/>
              <w:tblLook w:val="04A0" w:firstRow="1" w:lastRow="0" w:firstColumn="1" w:lastColumn="0" w:noHBand="0" w:noVBand="1"/>
            </w:tblPr>
            <w:tblGrid>
              <w:gridCol w:w="222"/>
              <w:gridCol w:w="222"/>
              <w:gridCol w:w="14296"/>
            </w:tblGrid>
            <w:tr w:rsidR="003B6205" w:rsidRPr="00880182" w:rsidTr="009433F2">
              <w:trPr>
                <w:trHeight w:val="300"/>
              </w:trPr>
              <w:tc>
                <w:tcPr>
                  <w:tcW w:w="1491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80182" w:rsidRPr="00880182" w:rsidRDefault="00880182" w:rsidP="00880182">
                  <w:pPr>
                    <w:ind w:firstLine="0"/>
                    <w:rPr>
                      <w:rFonts w:cs="Arial"/>
                      <w:b/>
                      <w:color w:val="000000"/>
                      <w:sz w:val="30"/>
                      <w:szCs w:val="30"/>
                      <w:highlight w:val="yellow"/>
                    </w:rPr>
                  </w:pPr>
                </w:p>
                <w:p w:rsidR="00880182" w:rsidRPr="00880182" w:rsidRDefault="00880182" w:rsidP="009433F2">
                  <w:pPr>
                    <w:jc w:val="right"/>
                    <w:rPr>
                      <w:rFonts w:cs="Arial"/>
                      <w:b/>
                      <w:color w:val="000000"/>
                      <w:sz w:val="30"/>
                      <w:szCs w:val="30"/>
                    </w:rPr>
                  </w:pPr>
                </w:p>
                <w:p w:rsidR="00880182" w:rsidRPr="00880182" w:rsidRDefault="00880182" w:rsidP="009433F2">
                  <w:pPr>
                    <w:jc w:val="right"/>
                    <w:rPr>
                      <w:rFonts w:cs="Arial"/>
                      <w:b/>
                      <w:color w:val="000000"/>
                      <w:sz w:val="30"/>
                      <w:szCs w:val="30"/>
                    </w:rPr>
                  </w:pPr>
                </w:p>
                <w:p w:rsidR="009433F2" w:rsidRPr="00880182" w:rsidRDefault="003B6205" w:rsidP="009433F2">
                  <w:pPr>
                    <w:jc w:val="right"/>
                    <w:rPr>
                      <w:rFonts w:cs="Arial"/>
                      <w:b/>
                      <w:color w:val="000000"/>
                      <w:sz w:val="30"/>
                      <w:szCs w:val="30"/>
                    </w:rPr>
                  </w:pPr>
                  <w:r w:rsidRPr="00880182">
                    <w:rPr>
                      <w:rFonts w:cs="Arial"/>
                      <w:b/>
                      <w:color w:val="000000"/>
                      <w:sz w:val="30"/>
                      <w:szCs w:val="30"/>
                    </w:rPr>
                    <w:t xml:space="preserve">Приложение </w:t>
                  </w:r>
                </w:p>
                <w:p w:rsidR="00880182" w:rsidRPr="00880182" w:rsidRDefault="003B6205" w:rsidP="009433F2">
                  <w:pPr>
                    <w:jc w:val="right"/>
                    <w:rPr>
                      <w:rFonts w:cs="Arial"/>
                      <w:b/>
                      <w:color w:val="000000"/>
                      <w:sz w:val="30"/>
                      <w:szCs w:val="30"/>
                    </w:rPr>
                  </w:pPr>
                  <w:r w:rsidRPr="00880182">
                    <w:rPr>
                      <w:rFonts w:cs="Arial"/>
                      <w:b/>
                      <w:color w:val="000000"/>
                      <w:sz w:val="30"/>
                      <w:szCs w:val="30"/>
                    </w:rPr>
                    <w:t>к постановлению администрации</w:t>
                  </w:r>
                  <w:r w:rsidR="009433F2" w:rsidRPr="00880182">
                    <w:rPr>
                      <w:rFonts w:cs="Arial"/>
                      <w:b/>
                      <w:color w:val="000000"/>
                      <w:sz w:val="30"/>
                      <w:szCs w:val="30"/>
                    </w:rPr>
                    <w:t xml:space="preserve"> </w:t>
                  </w:r>
                </w:p>
                <w:p w:rsidR="001D597B" w:rsidRPr="00880182" w:rsidRDefault="001D597B" w:rsidP="009433F2">
                  <w:pPr>
                    <w:jc w:val="right"/>
                    <w:rPr>
                      <w:rFonts w:cs="Arial"/>
                      <w:b/>
                      <w:color w:val="000000"/>
                      <w:sz w:val="30"/>
                      <w:szCs w:val="30"/>
                    </w:rPr>
                  </w:pPr>
                  <w:r w:rsidRPr="00880182">
                    <w:rPr>
                      <w:rFonts w:cs="Arial"/>
                      <w:b/>
                      <w:color w:val="000000"/>
                      <w:sz w:val="30"/>
                      <w:szCs w:val="30"/>
                    </w:rPr>
                    <w:t>Березовского района</w:t>
                  </w:r>
                </w:p>
                <w:p w:rsidR="001D597B" w:rsidRPr="00880182" w:rsidRDefault="001D597B" w:rsidP="009433F2">
                  <w:pPr>
                    <w:jc w:val="right"/>
                    <w:rPr>
                      <w:rFonts w:cs="Arial"/>
                      <w:b/>
                      <w:color w:val="000000"/>
                      <w:sz w:val="30"/>
                      <w:szCs w:val="30"/>
                      <w:highlight w:val="yellow"/>
                    </w:rPr>
                  </w:pPr>
                  <w:r w:rsidRPr="00880182">
                    <w:rPr>
                      <w:rFonts w:cs="Arial"/>
                      <w:b/>
                      <w:color w:val="000000"/>
                      <w:sz w:val="30"/>
                      <w:szCs w:val="30"/>
                    </w:rPr>
                    <w:t xml:space="preserve">от </w:t>
                  </w:r>
                  <w:r w:rsidR="009433F2" w:rsidRPr="00880182">
                    <w:rPr>
                      <w:rFonts w:cs="Arial"/>
                      <w:b/>
                      <w:color w:val="000000"/>
                      <w:sz w:val="30"/>
                      <w:szCs w:val="30"/>
                    </w:rPr>
                    <w:t>20.02.2023 № 112</w:t>
                  </w:r>
                </w:p>
              </w:tc>
            </w:tr>
            <w:tr w:rsidR="003B6205" w:rsidRPr="00880182" w:rsidTr="009433F2">
              <w:trPr>
                <w:trHeight w:val="600"/>
              </w:trPr>
              <w:tc>
                <w:tcPr>
                  <w:tcW w:w="1491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3B6205" w:rsidRPr="00880182" w:rsidRDefault="003B6205" w:rsidP="001D597B">
                  <w:pPr>
                    <w:jc w:val="right"/>
                    <w:rPr>
                      <w:rFonts w:cs="Arial"/>
                      <w:b/>
                      <w:color w:val="000000"/>
                      <w:sz w:val="30"/>
                      <w:szCs w:val="30"/>
                      <w:highlight w:val="yellow"/>
                    </w:rPr>
                  </w:pPr>
                </w:p>
                <w:p w:rsidR="00880182" w:rsidRPr="00880182" w:rsidRDefault="00880182" w:rsidP="001D597B">
                  <w:pPr>
                    <w:jc w:val="right"/>
                    <w:rPr>
                      <w:rFonts w:cs="Arial"/>
                      <w:b/>
                      <w:color w:val="000000"/>
                      <w:sz w:val="30"/>
                      <w:szCs w:val="30"/>
                      <w:highlight w:val="yellow"/>
                    </w:rPr>
                  </w:pPr>
                </w:p>
                <w:p w:rsidR="00880182" w:rsidRPr="00880182" w:rsidRDefault="00880182" w:rsidP="001D597B">
                  <w:pPr>
                    <w:jc w:val="right"/>
                    <w:rPr>
                      <w:rFonts w:cs="Arial"/>
                      <w:b/>
                      <w:color w:val="000000"/>
                      <w:sz w:val="30"/>
                      <w:szCs w:val="30"/>
                      <w:highlight w:val="yellow"/>
                    </w:rPr>
                  </w:pPr>
                </w:p>
              </w:tc>
            </w:tr>
            <w:tr w:rsidR="003B6205" w:rsidRPr="00880182" w:rsidTr="009433F2">
              <w:trPr>
                <w:trHeight w:val="300"/>
              </w:trPr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205" w:rsidRPr="00880182" w:rsidRDefault="003B6205" w:rsidP="002D3212">
                  <w:pPr>
                    <w:jc w:val="right"/>
                    <w:rPr>
                      <w:rFonts w:cs="Arial"/>
                      <w:color w:val="000000"/>
                      <w:szCs w:val="28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205" w:rsidRPr="00880182" w:rsidRDefault="003B6205" w:rsidP="002D3212">
                  <w:pPr>
                    <w:jc w:val="right"/>
                    <w:rPr>
                      <w:rFonts w:cs="Arial"/>
                      <w:szCs w:val="28"/>
                    </w:rPr>
                  </w:pPr>
                </w:p>
              </w:tc>
              <w:tc>
                <w:tcPr>
                  <w:tcW w:w="144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6205" w:rsidRPr="00880182" w:rsidRDefault="003B6205" w:rsidP="002D3212">
                  <w:pPr>
                    <w:jc w:val="right"/>
                    <w:rPr>
                      <w:rFonts w:cs="Arial"/>
                      <w:color w:val="000000"/>
                      <w:szCs w:val="28"/>
                    </w:rPr>
                  </w:pPr>
                  <w:r w:rsidRPr="00880182">
                    <w:rPr>
                      <w:rFonts w:cs="Arial"/>
                      <w:color w:val="000000"/>
                      <w:szCs w:val="28"/>
                    </w:rPr>
                    <w:t>Таблица 1</w:t>
                  </w:r>
                </w:p>
              </w:tc>
            </w:tr>
          </w:tbl>
          <w:p w:rsidR="003B6205" w:rsidRPr="00880182" w:rsidRDefault="003B6205" w:rsidP="002D3212">
            <w:pPr>
              <w:jc w:val="right"/>
              <w:rPr>
                <w:rFonts w:cs="Arial"/>
                <w:color w:val="000000"/>
                <w:szCs w:val="28"/>
              </w:rPr>
            </w:pPr>
          </w:p>
          <w:p w:rsidR="003B6205" w:rsidRPr="00880182" w:rsidRDefault="003B6205" w:rsidP="003B6205">
            <w:pPr>
              <w:jc w:val="center"/>
              <w:rPr>
                <w:rFonts w:cs="Arial"/>
                <w:b/>
                <w:color w:val="000000"/>
                <w:szCs w:val="28"/>
              </w:rPr>
            </w:pPr>
            <w:r w:rsidRPr="00880182">
              <w:rPr>
                <w:rFonts w:cs="Arial"/>
                <w:b/>
                <w:color w:val="000000"/>
                <w:szCs w:val="28"/>
              </w:rPr>
              <w:t>Распределение финансовых ресурсов муниципальной программы (по годам)</w:t>
            </w:r>
          </w:p>
        </w:tc>
      </w:tr>
      <w:tr w:rsidR="003B6205" w:rsidRPr="00880182" w:rsidTr="002D3212">
        <w:trPr>
          <w:trHeight w:val="315"/>
        </w:trPr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6205" w:rsidRPr="00880182" w:rsidRDefault="003B6205" w:rsidP="003B6205">
            <w:pPr>
              <w:jc w:val="center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205" w:rsidRPr="00880182" w:rsidRDefault="003B6205" w:rsidP="003B6205">
            <w:pPr>
              <w:rPr>
                <w:rFonts w:cs="Arial"/>
                <w:szCs w:val="20"/>
              </w:rPr>
            </w:pP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205" w:rsidRPr="00880182" w:rsidRDefault="003B6205" w:rsidP="003B6205">
            <w:pPr>
              <w:rPr>
                <w:rFonts w:cs="Arial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205" w:rsidRPr="00880182" w:rsidRDefault="003B6205" w:rsidP="003B6205">
            <w:pPr>
              <w:rPr>
                <w:rFonts w:cs="Arial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205" w:rsidRPr="00880182" w:rsidRDefault="003B6205" w:rsidP="003B6205">
            <w:pPr>
              <w:rPr>
                <w:rFonts w:cs="Arial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205" w:rsidRPr="00880182" w:rsidRDefault="003B6205" w:rsidP="003B6205">
            <w:pPr>
              <w:rPr>
                <w:rFonts w:cs="Arial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205" w:rsidRPr="00880182" w:rsidRDefault="003B6205" w:rsidP="003B6205">
            <w:pPr>
              <w:rPr>
                <w:rFonts w:cs="Arial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205" w:rsidRPr="00880182" w:rsidRDefault="003B6205" w:rsidP="003B6205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205" w:rsidRPr="00880182" w:rsidRDefault="003B6205" w:rsidP="003B6205">
            <w:pPr>
              <w:rPr>
                <w:rFonts w:cs="Arial"/>
                <w:szCs w:val="20"/>
              </w:rPr>
            </w:pPr>
          </w:p>
        </w:tc>
      </w:tr>
      <w:tr w:rsidR="003B6205" w:rsidRPr="00880182" w:rsidTr="002D3212">
        <w:trPr>
          <w:trHeight w:val="900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№ структурного элемента (основного мероприятия)</w:t>
            </w:r>
          </w:p>
        </w:tc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Ответственный исполнитель/соисполнитель</w:t>
            </w:r>
          </w:p>
        </w:tc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Источники финансирования</w:t>
            </w:r>
          </w:p>
        </w:tc>
        <w:tc>
          <w:tcPr>
            <w:tcW w:w="58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2D3212">
            <w:pPr>
              <w:jc w:val="center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Финансовые затраты на реализацию (тыс. рублей)</w:t>
            </w:r>
          </w:p>
        </w:tc>
      </w:tr>
      <w:tr w:rsidR="003B6205" w:rsidRPr="00880182" w:rsidTr="002D3212">
        <w:trPr>
          <w:trHeight w:val="300"/>
        </w:trPr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49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center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в том числе</w:t>
            </w:r>
          </w:p>
        </w:tc>
      </w:tr>
      <w:tr w:rsidR="003B6205" w:rsidRPr="00880182" w:rsidTr="002D3212">
        <w:trPr>
          <w:trHeight w:val="963"/>
        </w:trPr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2022г.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2023г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2024г.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2025г.</w:t>
            </w:r>
          </w:p>
        </w:tc>
      </w:tr>
      <w:tr w:rsidR="003B6205" w:rsidRPr="00880182" w:rsidTr="002D3212">
        <w:trPr>
          <w:trHeight w:val="300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center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1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center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center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center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center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center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center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center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center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9</w:t>
            </w:r>
          </w:p>
        </w:tc>
      </w:tr>
      <w:tr w:rsidR="003B6205" w:rsidRPr="00880182" w:rsidTr="002D3212">
        <w:trPr>
          <w:trHeight w:val="300"/>
        </w:trPr>
        <w:tc>
          <w:tcPr>
            <w:tcW w:w="14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center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Подпрограмма 1. </w:t>
            </w:r>
            <w:r w:rsidR="00880182" w:rsidRPr="00880182">
              <w:rPr>
                <w:rFonts w:cs="Arial"/>
                <w:color w:val="000000"/>
                <w:szCs w:val="20"/>
              </w:rPr>
              <w:t>«</w:t>
            </w:r>
            <w:r w:rsidRPr="00880182">
              <w:rPr>
                <w:rFonts w:cs="Arial"/>
                <w:color w:val="000000"/>
                <w:szCs w:val="20"/>
              </w:rPr>
              <w:t>Содействие трудоустройству граждан</w:t>
            </w:r>
            <w:r w:rsidR="00880182" w:rsidRPr="00880182">
              <w:rPr>
                <w:rFonts w:cs="Arial"/>
                <w:color w:val="000000"/>
                <w:szCs w:val="20"/>
              </w:rPr>
              <w:t>»</w:t>
            </w:r>
          </w:p>
        </w:tc>
      </w:tr>
      <w:tr w:rsidR="003B6205" w:rsidRPr="00880182" w:rsidTr="002D3212">
        <w:trPr>
          <w:trHeight w:val="375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center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1.1.</w:t>
            </w:r>
          </w:p>
        </w:tc>
        <w:tc>
          <w:tcPr>
            <w:tcW w:w="23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880182" w:rsidRPr="00880182">
              <w:rPr>
                <w:rFonts w:cs="Arial"/>
                <w:color w:val="000000"/>
                <w:szCs w:val="20"/>
              </w:rPr>
              <w:t>«</w:t>
            </w:r>
            <w:r w:rsidRPr="00880182">
              <w:rPr>
                <w:rFonts w:cs="Arial"/>
                <w:color w:val="000000"/>
                <w:szCs w:val="20"/>
              </w:rPr>
              <w:t xml:space="preserve">Содействие улучшению положения на рынке труда не </w:t>
            </w:r>
            <w:r w:rsidRPr="00880182">
              <w:rPr>
                <w:rFonts w:cs="Arial"/>
                <w:color w:val="000000"/>
                <w:szCs w:val="20"/>
              </w:rPr>
              <w:lastRenderedPageBreak/>
              <w:t>занятых трудовой деятельностью и безработных граждан показатели</w:t>
            </w:r>
            <w:r w:rsidR="00880182" w:rsidRPr="00880182">
              <w:rPr>
                <w:rFonts w:cs="Arial"/>
                <w:color w:val="000000"/>
                <w:szCs w:val="20"/>
              </w:rPr>
              <w:t xml:space="preserve">» </w:t>
            </w:r>
            <w:r w:rsidRPr="00880182">
              <w:rPr>
                <w:rFonts w:cs="Arial"/>
                <w:color w:val="000000"/>
                <w:szCs w:val="20"/>
              </w:rPr>
              <w:t>(показатели 1,2,3)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lastRenderedPageBreak/>
              <w:t xml:space="preserve">Управление по жилищно-коммунальному хозяйству администрации Березовского района Муниципальное казенное </w:t>
            </w:r>
            <w:r w:rsidRPr="00880182">
              <w:rPr>
                <w:rFonts w:cs="Arial"/>
                <w:color w:val="000000"/>
                <w:szCs w:val="20"/>
              </w:rPr>
              <w:lastRenderedPageBreak/>
              <w:t xml:space="preserve">учреждение </w:t>
            </w:r>
            <w:r w:rsidR="00880182" w:rsidRPr="00880182">
              <w:rPr>
                <w:rFonts w:cs="Arial"/>
                <w:color w:val="000000"/>
                <w:szCs w:val="20"/>
              </w:rPr>
              <w:t>«</w:t>
            </w:r>
            <w:r w:rsidRPr="00880182">
              <w:rPr>
                <w:rFonts w:cs="Arial"/>
                <w:color w:val="000000"/>
                <w:szCs w:val="20"/>
              </w:rPr>
              <w:t>Хозяйственно-эксплуатационная служба администрации городского поселения Березово</w:t>
            </w:r>
            <w:r w:rsidR="00880182" w:rsidRPr="00880182">
              <w:rPr>
                <w:rFonts w:cs="Arial"/>
                <w:color w:val="000000"/>
                <w:szCs w:val="20"/>
              </w:rPr>
              <w:t>»</w:t>
            </w:r>
            <w:r w:rsidRPr="00880182">
              <w:rPr>
                <w:rFonts w:cs="Arial"/>
                <w:color w:val="000000"/>
                <w:szCs w:val="20"/>
              </w:rPr>
              <w:t xml:space="preserve">, в том числе: 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lastRenderedPageBreak/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25594,4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6076,4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5888,3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5988,3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7641,4</w:t>
            </w:r>
          </w:p>
        </w:tc>
      </w:tr>
      <w:tr w:rsidR="003B6205" w:rsidRPr="00880182" w:rsidTr="002D3212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12183,5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2490,5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2613,3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2713,3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4366,4</w:t>
            </w:r>
          </w:p>
        </w:tc>
      </w:tr>
      <w:tr w:rsidR="003B6205" w:rsidRPr="00880182" w:rsidTr="002D3212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3B6205" w:rsidRPr="00880182" w:rsidTr="002D3212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13410,9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3585,9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</w:tr>
      <w:tr w:rsidR="003B6205" w:rsidRPr="00880182" w:rsidTr="004506E8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880182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13410,9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3585,9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</w:tr>
      <w:tr w:rsidR="003B6205" w:rsidRPr="00880182" w:rsidTr="003C1A25">
        <w:trPr>
          <w:trHeight w:val="7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3C1A25">
        <w:trPr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proofErr w:type="gramStart"/>
            <w:r w:rsidRPr="00880182">
              <w:rPr>
                <w:rFonts w:cs="Arial"/>
                <w:color w:val="000000"/>
                <w:szCs w:val="20"/>
              </w:rPr>
              <w:t>Управление по жилищно-коммунальному хозяйству администрации Березовского района)</w:t>
            </w:r>
            <w:proofErr w:type="gramEnd"/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3C1A25">
        <w:trPr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3C1A25">
        <w:trPr>
          <w:trHeight w:val="48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96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3C1A25">
        <w:trPr>
          <w:trHeight w:val="33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3C1A25">
        <w:trPr>
          <w:trHeight w:val="24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3C1A25">
        <w:trPr>
          <w:trHeight w:val="31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880182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3C1A25">
        <w:trPr>
          <w:trHeight w:val="34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3C1A25">
        <w:trPr>
          <w:trHeight w:val="34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Муниципальное казенное учреждение </w:t>
            </w:r>
            <w:r w:rsidR="00880182" w:rsidRPr="00880182">
              <w:rPr>
                <w:rFonts w:cs="Arial"/>
                <w:color w:val="000000"/>
                <w:szCs w:val="20"/>
              </w:rPr>
              <w:t>«</w:t>
            </w:r>
            <w:r w:rsidRPr="00880182">
              <w:rPr>
                <w:rFonts w:cs="Arial"/>
                <w:color w:val="000000"/>
                <w:szCs w:val="20"/>
              </w:rPr>
              <w:t>Хозяйственно-эксплуатационная служба администрации городского поселения Березово</w:t>
            </w:r>
            <w:r w:rsidR="00880182" w:rsidRPr="00880182">
              <w:rPr>
                <w:rFonts w:cs="Arial"/>
                <w:color w:val="000000"/>
                <w:szCs w:val="20"/>
              </w:rPr>
              <w:t>»</w:t>
            </w:r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25594,4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6076,4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5888,3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5988,3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7641,4</w:t>
            </w:r>
          </w:p>
        </w:tc>
      </w:tr>
      <w:tr w:rsidR="003B6205" w:rsidRPr="00880182" w:rsidTr="002D3212">
        <w:trPr>
          <w:trHeight w:val="34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4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12183,5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2490,5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2613,3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2713,3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4366,4</w:t>
            </w:r>
          </w:p>
        </w:tc>
      </w:tr>
      <w:tr w:rsidR="003B6205" w:rsidRPr="00880182" w:rsidTr="002D3212">
        <w:trPr>
          <w:trHeight w:val="34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</w:t>
            </w:r>
          </w:p>
        </w:tc>
      </w:tr>
      <w:tr w:rsidR="003B6205" w:rsidRPr="00880182" w:rsidTr="002D3212">
        <w:trPr>
          <w:trHeight w:val="34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бюджет городского </w:t>
            </w:r>
            <w:r w:rsidRPr="00880182">
              <w:rPr>
                <w:rFonts w:cs="Arial"/>
                <w:color w:val="000000"/>
                <w:szCs w:val="20"/>
              </w:rPr>
              <w:lastRenderedPageBreak/>
              <w:t>поселения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lastRenderedPageBreak/>
              <w:t>13410,9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3585,9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</w:tr>
      <w:tr w:rsidR="003B6205" w:rsidRPr="00880182" w:rsidTr="002D3212">
        <w:trPr>
          <w:trHeight w:val="34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880182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13410,9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3585,9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</w:tr>
      <w:tr w:rsidR="003B6205" w:rsidRPr="00880182" w:rsidTr="002D3212">
        <w:trPr>
          <w:trHeight w:val="69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515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center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1.2.</w:t>
            </w:r>
          </w:p>
        </w:tc>
        <w:tc>
          <w:tcPr>
            <w:tcW w:w="23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Основное мероприятие </w:t>
            </w:r>
            <w:r w:rsidR="00880182" w:rsidRPr="00880182">
              <w:rPr>
                <w:rFonts w:cs="Arial"/>
                <w:color w:val="000000"/>
                <w:szCs w:val="20"/>
              </w:rPr>
              <w:t>«</w:t>
            </w:r>
            <w:r w:rsidRPr="00880182">
              <w:rPr>
                <w:rFonts w:cs="Arial"/>
                <w:color w:val="000000"/>
                <w:szCs w:val="20"/>
              </w:rPr>
              <w:t>Содействие трудоустройству граждан с инвалидностью и их адаптации на рынке труда</w:t>
            </w:r>
            <w:r w:rsidR="00880182" w:rsidRPr="00880182">
              <w:rPr>
                <w:rFonts w:cs="Arial"/>
                <w:color w:val="000000"/>
                <w:szCs w:val="20"/>
              </w:rPr>
              <w:t>»</w:t>
            </w:r>
            <w:r w:rsidRPr="00880182">
              <w:rPr>
                <w:rFonts w:cs="Arial"/>
                <w:color w:val="000000"/>
                <w:szCs w:val="20"/>
              </w:rPr>
              <w:t xml:space="preserve"> (показатели 1,2,3)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Управление по жилищно-коммунальному хозяйству администрации Березовского района</w:t>
            </w:r>
            <w:r w:rsidR="00880182" w:rsidRPr="00880182">
              <w:rPr>
                <w:rFonts w:cs="Arial"/>
                <w:color w:val="000000"/>
                <w:szCs w:val="20"/>
              </w:rPr>
              <w:t xml:space="preserve"> </w:t>
            </w:r>
            <w:r w:rsidRPr="00880182">
              <w:rPr>
                <w:rFonts w:cs="Arial"/>
                <w:color w:val="000000"/>
                <w:szCs w:val="20"/>
              </w:rPr>
              <w:t xml:space="preserve">Муниципальное казенное учреждение </w:t>
            </w:r>
            <w:r w:rsidR="00880182" w:rsidRPr="00880182">
              <w:rPr>
                <w:rFonts w:cs="Arial"/>
                <w:color w:val="000000"/>
                <w:szCs w:val="20"/>
              </w:rPr>
              <w:t>«</w:t>
            </w:r>
            <w:r w:rsidRPr="00880182">
              <w:rPr>
                <w:rFonts w:cs="Arial"/>
                <w:color w:val="000000"/>
                <w:szCs w:val="20"/>
              </w:rPr>
              <w:t>Хозяйственно-эксплуатационная служба администрации городского поселения Березово</w:t>
            </w:r>
            <w:r w:rsidR="00880182" w:rsidRPr="00880182">
              <w:rPr>
                <w:rFonts w:cs="Arial"/>
                <w:color w:val="000000"/>
                <w:szCs w:val="20"/>
              </w:rPr>
              <w:t>»</w:t>
            </w:r>
            <w:proofErr w:type="gramStart"/>
            <w:r w:rsidRPr="00880182">
              <w:rPr>
                <w:rFonts w:cs="Arial"/>
                <w:color w:val="000000"/>
                <w:szCs w:val="20"/>
              </w:rPr>
              <w:t xml:space="preserve"> ,</w:t>
            </w:r>
            <w:proofErr w:type="gramEnd"/>
            <w:r w:rsidR="00880182" w:rsidRPr="00880182">
              <w:rPr>
                <w:rFonts w:cs="Arial"/>
                <w:color w:val="000000"/>
                <w:szCs w:val="20"/>
              </w:rPr>
              <w:t xml:space="preserve"> </w:t>
            </w:r>
            <w:r w:rsidRPr="00880182">
              <w:rPr>
                <w:rFonts w:cs="Arial"/>
                <w:color w:val="000000"/>
                <w:szCs w:val="20"/>
              </w:rPr>
              <w:t>в том числе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40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40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6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6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61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880182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3C1A25">
        <w:trPr>
          <w:trHeight w:val="572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3C1A25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3C1A25">
        <w:trPr>
          <w:trHeight w:val="39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3C1A25">
        <w:trPr>
          <w:trHeight w:val="33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3C1A25">
        <w:trPr>
          <w:trHeight w:val="27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3C1A25">
        <w:trPr>
          <w:trHeight w:val="28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3C1A25">
        <w:trPr>
          <w:trHeight w:val="36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880182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3C1A25">
        <w:trPr>
          <w:trHeight w:val="6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3C1A25">
        <w:trPr>
          <w:trHeight w:val="36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Муниципальное казенное учреждение </w:t>
            </w:r>
            <w:r w:rsidR="00880182" w:rsidRPr="00880182">
              <w:rPr>
                <w:rFonts w:cs="Arial"/>
                <w:color w:val="000000"/>
                <w:szCs w:val="20"/>
              </w:rPr>
              <w:t>«</w:t>
            </w:r>
            <w:r w:rsidRPr="00880182">
              <w:rPr>
                <w:rFonts w:cs="Arial"/>
                <w:color w:val="000000"/>
                <w:szCs w:val="20"/>
              </w:rPr>
              <w:t>Хозяйственно-эксплуатационная служба администрации городского поселения Березово</w:t>
            </w:r>
            <w:r w:rsidR="00880182" w:rsidRPr="00880182">
              <w:rPr>
                <w:rFonts w:cs="Arial"/>
                <w:color w:val="000000"/>
                <w:szCs w:val="20"/>
              </w:rPr>
              <w:t>»</w:t>
            </w:r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1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25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3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00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880182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4506E8">
        <w:trPr>
          <w:trHeight w:val="70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4506E8">
        <w:trPr>
          <w:trHeight w:val="300"/>
        </w:trPr>
        <w:tc>
          <w:tcPr>
            <w:tcW w:w="37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center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Итого по подпрограмме 1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880182" w:rsidP="003B6205">
            <w:pPr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25594,4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6076,4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5888,3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5988,3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7641,4</w:t>
            </w:r>
          </w:p>
        </w:tc>
      </w:tr>
      <w:tr w:rsidR="003B6205" w:rsidRPr="00880182" w:rsidTr="002D3212">
        <w:trPr>
          <w:trHeight w:val="300"/>
        </w:trPr>
        <w:tc>
          <w:tcPr>
            <w:tcW w:w="378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00"/>
        </w:trPr>
        <w:tc>
          <w:tcPr>
            <w:tcW w:w="378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12183,5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2490,5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2613,3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2713,3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4366,4</w:t>
            </w:r>
          </w:p>
        </w:tc>
      </w:tr>
      <w:tr w:rsidR="003B6205" w:rsidRPr="00880182" w:rsidTr="002D3212">
        <w:trPr>
          <w:trHeight w:val="300"/>
        </w:trPr>
        <w:tc>
          <w:tcPr>
            <w:tcW w:w="378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00"/>
        </w:trPr>
        <w:tc>
          <w:tcPr>
            <w:tcW w:w="378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13410,9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3585,9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</w:tr>
      <w:tr w:rsidR="003B6205" w:rsidRPr="00880182" w:rsidTr="002D3212">
        <w:trPr>
          <w:trHeight w:val="300"/>
        </w:trPr>
        <w:tc>
          <w:tcPr>
            <w:tcW w:w="378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880182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13410,9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3585,9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</w:tr>
      <w:tr w:rsidR="003B6205" w:rsidRPr="00880182" w:rsidTr="004506E8">
        <w:trPr>
          <w:trHeight w:val="300"/>
        </w:trPr>
        <w:tc>
          <w:tcPr>
            <w:tcW w:w="3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  <w:p w:rsidR="002D3212" w:rsidRPr="00880182" w:rsidRDefault="002D3212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4506E8">
        <w:trPr>
          <w:trHeight w:val="375"/>
        </w:trPr>
        <w:tc>
          <w:tcPr>
            <w:tcW w:w="37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Всего по муниципальной программе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880182" w:rsidP="003B6205">
            <w:pPr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всего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25594,4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6076,4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5888,3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5988,3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7641,4</w:t>
            </w:r>
          </w:p>
        </w:tc>
      </w:tr>
      <w:tr w:rsidR="003B6205" w:rsidRPr="00880182" w:rsidTr="002D3212">
        <w:trPr>
          <w:trHeight w:val="375"/>
        </w:trPr>
        <w:tc>
          <w:tcPr>
            <w:tcW w:w="37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75"/>
        </w:trPr>
        <w:tc>
          <w:tcPr>
            <w:tcW w:w="37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12183,5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2490,5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2613,3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2713,3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4366,4</w:t>
            </w:r>
          </w:p>
        </w:tc>
      </w:tr>
      <w:tr w:rsidR="003B6205" w:rsidRPr="00880182" w:rsidTr="002D3212">
        <w:trPr>
          <w:trHeight w:val="375"/>
        </w:trPr>
        <w:tc>
          <w:tcPr>
            <w:tcW w:w="37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0</w:t>
            </w:r>
          </w:p>
        </w:tc>
      </w:tr>
      <w:tr w:rsidR="003B6205" w:rsidRPr="00880182" w:rsidTr="002D3212">
        <w:trPr>
          <w:trHeight w:val="375"/>
        </w:trPr>
        <w:tc>
          <w:tcPr>
            <w:tcW w:w="37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13410,9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3585,9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3275,0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3275,0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3275,0</w:t>
            </w:r>
          </w:p>
        </w:tc>
      </w:tr>
      <w:tr w:rsidR="003B6205" w:rsidRPr="00880182" w:rsidTr="002D3212">
        <w:trPr>
          <w:trHeight w:val="375"/>
        </w:trPr>
        <w:tc>
          <w:tcPr>
            <w:tcW w:w="37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 xml:space="preserve">в том числе </w:t>
            </w:r>
            <w:proofErr w:type="spellStart"/>
            <w:r w:rsidRPr="00880182">
              <w:rPr>
                <w:rFonts w:cs="Arial"/>
                <w:b/>
                <w:bCs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13410,9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3585,9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3275,0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3275,0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3275,0</w:t>
            </w:r>
          </w:p>
        </w:tc>
      </w:tr>
      <w:tr w:rsidR="003B6205" w:rsidRPr="00880182" w:rsidTr="002D3212">
        <w:trPr>
          <w:trHeight w:val="375"/>
        </w:trPr>
        <w:tc>
          <w:tcPr>
            <w:tcW w:w="37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b/>
                <w:bCs/>
                <w:color w:val="000000"/>
                <w:szCs w:val="20"/>
              </w:rPr>
            </w:pPr>
            <w:r w:rsidRPr="00880182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232"/>
        </w:trPr>
        <w:tc>
          <w:tcPr>
            <w:tcW w:w="37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В том числе: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880182" w:rsidP="003B6205">
            <w:pPr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880182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880182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880182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880182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880182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880182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3B6205" w:rsidRPr="00880182" w:rsidTr="002D3212">
        <w:trPr>
          <w:trHeight w:val="375"/>
        </w:trPr>
        <w:tc>
          <w:tcPr>
            <w:tcW w:w="64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center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Проектная часть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75"/>
        </w:trPr>
        <w:tc>
          <w:tcPr>
            <w:tcW w:w="6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75"/>
        </w:trPr>
        <w:tc>
          <w:tcPr>
            <w:tcW w:w="6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75"/>
        </w:trPr>
        <w:tc>
          <w:tcPr>
            <w:tcW w:w="6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75"/>
        </w:trPr>
        <w:tc>
          <w:tcPr>
            <w:tcW w:w="6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75"/>
        </w:trPr>
        <w:tc>
          <w:tcPr>
            <w:tcW w:w="6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880182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75"/>
        </w:trPr>
        <w:tc>
          <w:tcPr>
            <w:tcW w:w="6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75"/>
        </w:trPr>
        <w:tc>
          <w:tcPr>
            <w:tcW w:w="64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center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Процессная часть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25594,4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6076,4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5888,3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5988,3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7641,4</w:t>
            </w:r>
          </w:p>
        </w:tc>
      </w:tr>
      <w:tr w:rsidR="003B6205" w:rsidRPr="00880182" w:rsidTr="002D3212">
        <w:trPr>
          <w:trHeight w:val="375"/>
        </w:trPr>
        <w:tc>
          <w:tcPr>
            <w:tcW w:w="6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75"/>
        </w:trPr>
        <w:tc>
          <w:tcPr>
            <w:tcW w:w="6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12183,5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2490,5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2613,3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2713,3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4366,4</w:t>
            </w:r>
          </w:p>
        </w:tc>
      </w:tr>
      <w:tr w:rsidR="003B6205" w:rsidRPr="00880182" w:rsidTr="002D3212">
        <w:trPr>
          <w:trHeight w:val="375"/>
        </w:trPr>
        <w:tc>
          <w:tcPr>
            <w:tcW w:w="6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75"/>
        </w:trPr>
        <w:tc>
          <w:tcPr>
            <w:tcW w:w="6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13410,9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3585,9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</w:tr>
      <w:tr w:rsidR="003B6205" w:rsidRPr="00880182" w:rsidTr="002D3212">
        <w:trPr>
          <w:trHeight w:val="375"/>
        </w:trPr>
        <w:tc>
          <w:tcPr>
            <w:tcW w:w="6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880182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13410,9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3585,9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</w:tr>
      <w:tr w:rsidR="003B6205" w:rsidRPr="00880182" w:rsidTr="004506E8">
        <w:trPr>
          <w:trHeight w:val="375"/>
        </w:trPr>
        <w:tc>
          <w:tcPr>
            <w:tcW w:w="6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4506E8">
        <w:trPr>
          <w:trHeight w:val="300"/>
        </w:trPr>
        <w:tc>
          <w:tcPr>
            <w:tcW w:w="6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В том числе: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880182" w:rsidP="003B6205">
            <w:pPr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880182" w:rsidP="003B6205">
            <w:pPr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880182" w:rsidP="003B6205">
            <w:pPr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880182" w:rsidP="003B6205">
            <w:pPr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880182" w:rsidP="003B6205">
            <w:pPr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880182" w:rsidP="003B6205">
            <w:pPr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3B6205" w:rsidRPr="00880182" w:rsidTr="004506E8">
        <w:trPr>
          <w:trHeight w:val="278"/>
        </w:trPr>
        <w:tc>
          <w:tcPr>
            <w:tcW w:w="64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center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Прочие расходы</w:t>
            </w:r>
          </w:p>
        </w:tc>
        <w:tc>
          <w:tcPr>
            <w:tcW w:w="2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25594,4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6076,4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5888,3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5988,3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7641,4</w:t>
            </w:r>
          </w:p>
        </w:tc>
      </w:tr>
      <w:tr w:rsidR="003B6205" w:rsidRPr="00880182" w:rsidTr="002D3212">
        <w:trPr>
          <w:trHeight w:val="375"/>
        </w:trPr>
        <w:tc>
          <w:tcPr>
            <w:tcW w:w="6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75"/>
        </w:trPr>
        <w:tc>
          <w:tcPr>
            <w:tcW w:w="6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12183,5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2490,5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2613,3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2713,3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4366,4</w:t>
            </w:r>
          </w:p>
        </w:tc>
      </w:tr>
      <w:tr w:rsidR="003B6205" w:rsidRPr="00880182" w:rsidTr="002D3212">
        <w:trPr>
          <w:trHeight w:val="375"/>
        </w:trPr>
        <w:tc>
          <w:tcPr>
            <w:tcW w:w="6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75"/>
        </w:trPr>
        <w:tc>
          <w:tcPr>
            <w:tcW w:w="6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13410,90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3585,9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</w:tr>
      <w:tr w:rsidR="003B6205" w:rsidRPr="00880182" w:rsidTr="002D3212">
        <w:trPr>
          <w:trHeight w:val="375"/>
        </w:trPr>
        <w:tc>
          <w:tcPr>
            <w:tcW w:w="6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880182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13410,9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3585,9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</w:tr>
      <w:tr w:rsidR="003B6205" w:rsidRPr="00880182" w:rsidTr="002D3212">
        <w:trPr>
          <w:trHeight w:val="399"/>
        </w:trPr>
        <w:tc>
          <w:tcPr>
            <w:tcW w:w="6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00"/>
        </w:trPr>
        <w:tc>
          <w:tcPr>
            <w:tcW w:w="6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lastRenderedPageBreak/>
              <w:t>В том числе: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880182" w:rsidP="003B6205">
            <w:pPr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880182" w:rsidP="003B6205">
            <w:pPr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880182" w:rsidP="003B6205">
            <w:pPr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880182" w:rsidP="003B6205">
            <w:pPr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880182" w:rsidP="003B6205">
            <w:pPr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880182" w:rsidP="003B6205">
            <w:pPr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3B6205" w:rsidRPr="00880182" w:rsidTr="002D3212">
        <w:trPr>
          <w:trHeight w:val="282"/>
        </w:trPr>
        <w:tc>
          <w:tcPr>
            <w:tcW w:w="64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Ответственный исполнитель:</w:t>
            </w:r>
            <w:r w:rsidR="00880182" w:rsidRPr="00880182">
              <w:rPr>
                <w:rFonts w:cs="Arial"/>
                <w:color w:val="000000"/>
                <w:szCs w:val="20"/>
              </w:rPr>
              <w:t xml:space="preserve"> </w:t>
            </w:r>
            <w:r w:rsidRPr="00880182">
              <w:rPr>
                <w:rFonts w:cs="Arial"/>
                <w:color w:val="000000"/>
                <w:szCs w:val="20"/>
              </w:rPr>
              <w:t>(управление по жилищно-коммунальному хозяйству администрации Березовского района)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75"/>
        </w:trPr>
        <w:tc>
          <w:tcPr>
            <w:tcW w:w="6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75"/>
        </w:trPr>
        <w:tc>
          <w:tcPr>
            <w:tcW w:w="6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75"/>
        </w:trPr>
        <w:tc>
          <w:tcPr>
            <w:tcW w:w="6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75"/>
        </w:trPr>
        <w:tc>
          <w:tcPr>
            <w:tcW w:w="6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75"/>
        </w:trPr>
        <w:tc>
          <w:tcPr>
            <w:tcW w:w="6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880182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75"/>
        </w:trPr>
        <w:tc>
          <w:tcPr>
            <w:tcW w:w="6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00"/>
        </w:trPr>
        <w:tc>
          <w:tcPr>
            <w:tcW w:w="64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 Соисполнитель 1:</w:t>
            </w:r>
            <w:r w:rsidR="00880182" w:rsidRPr="00880182">
              <w:rPr>
                <w:rFonts w:cs="Arial"/>
                <w:color w:val="000000"/>
                <w:szCs w:val="20"/>
              </w:rPr>
              <w:t xml:space="preserve"> </w:t>
            </w:r>
            <w:r w:rsidRPr="00880182">
              <w:rPr>
                <w:rFonts w:cs="Arial"/>
                <w:color w:val="000000"/>
                <w:szCs w:val="20"/>
              </w:rPr>
              <w:t xml:space="preserve">Муниципальное казенное учреждение </w:t>
            </w:r>
            <w:r w:rsidR="00880182" w:rsidRPr="00880182">
              <w:rPr>
                <w:rFonts w:cs="Arial"/>
                <w:color w:val="000000"/>
                <w:szCs w:val="20"/>
              </w:rPr>
              <w:t>«</w:t>
            </w:r>
            <w:r w:rsidRPr="00880182">
              <w:rPr>
                <w:rFonts w:cs="Arial"/>
                <w:color w:val="000000"/>
                <w:szCs w:val="20"/>
              </w:rPr>
              <w:t>Хозяйственно-эксплуатационная служба администрации городского поселения Березово</w:t>
            </w:r>
            <w:r w:rsidR="00880182" w:rsidRPr="00880182">
              <w:rPr>
                <w:rFonts w:cs="Arial"/>
                <w:color w:val="000000"/>
                <w:szCs w:val="20"/>
              </w:rPr>
              <w:t>»</w:t>
            </w:r>
            <w:r w:rsidRPr="00880182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25594,4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6076,4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5888,3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5988,3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7641,4</w:t>
            </w:r>
          </w:p>
        </w:tc>
      </w:tr>
      <w:tr w:rsidR="003B6205" w:rsidRPr="00880182" w:rsidTr="002D3212">
        <w:trPr>
          <w:trHeight w:val="375"/>
        </w:trPr>
        <w:tc>
          <w:tcPr>
            <w:tcW w:w="6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75"/>
        </w:trPr>
        <w:tc>
          <w:tcPr>
            <w:tcW w:w="6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12183,5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2490,5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2613,3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2713,3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4366,4</w:t>
            </w:r>
          </w:p>
        </w:tc>
      </w:tr>
      <w:tr w:rsidR="003B6205" w:rsidRPr="00880182" w:rsidTr="002D3212">
        <w:trPr>
          <w:trHeight w:val="375"/>
        </w:trPr>
        <w:tc>
          <w:tcPr>
            <w:tcW w:w="6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3B6205" w:rsidRPr="00880182" w:rsidTr="002D3212">
        <w:trPr>
          <w:trHeight w:val="375"/>
        </w:trPr>
        <w:tc>
          <w:tcPr>
            <w:tcW w:w="6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16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13410,9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3585,9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</w:tr>
      <w:tr w:rsidR="003B6205" w:rsidRPr="00880182" w:rsidTr="002D3212">
        <w:trPr>
          <w:trHeight w:val="375"/>
        </w:trPr>
        <w:tc>
          <w:tcPr>
            <w:tcW w:w="6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880182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13410,9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3585,9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3275,0</w:t>
            </w:r>
          </w:p>
        </w:tc>
      </w:tr>
      <w:tr w:rsidR="003B6205" w:rsidRPr="00880182" w:rsidTr="002D3212">
        <w:trPr>
          <w:trHeight w:val="375"/>
        </w:trPr>
        <w:tc>
          <w:tcPr>
            <w:tcW w:w="6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6205" w:rsidRPr="00880182" w:rsidRDefault="003B6205" w:rsidP="003B6205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3B6205">
            <w:pPr>
              <w:jc w:val="right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205" w:rsidRPr="00880182" w:rsidRDefault="003B6205" w:rsidP="00880182">
            <w:pPr>
              <w:ind w:firstLine="0"/>
              <w:rPr>
                <w:rFonts w:cs="Arial"/>
                <w:color w:val="000000"/>
                <w:szCs w:val="20"/>
              </w:rPr>
            </w:pPr>
            <w:r w:rsidRPr="00880182">
              <w:rPr>
                <w:rFonts w:cs="Arial"/>
                <w:color w:val="000000"/>
                <w:szCs w:val="20"/>
              </w:rPr>
              <w:t>0,0</w:t>
            </w:r>
          </w:p>
        </w:tc>
      </w:tr>
    </w:tbl>
    <w:p w:rsidR="00712586" w:rsidRPr="00880182" w:rsidRDefault="00712586" w:rsidP="002C5F06">
      <w:pPr>
        <w:rPr>
          <w:rFonts w:cs="Arial"/>
        </w:rPr>
      </w:pPr>
    </w:p>
    <w:sectPr w:rsidR="00712586" w:rsidRPr="00880182" w:rsidSect="00880182">
      <w:type w:val="continuous"/>
      <w:pgSz w:w="16838" w:h="11906" w:orient="landscape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8E3" w:rsidRDefault="006768E3" w:rsidP="000B1075">
      <w:r>
        <w:separator/>
      </w:r>
    </w:p>
  </w:endnote>
  <w:endnote w:type="continuationSeparator" w:id="0">
    <w:p w:rsidR="006768E3" w:rsidRDefault="006768E3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E83" w:rsidRDefault="00AA0E83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E83" w:rsidRDefault="00AA0E83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E83" w:rsidRDefault="00AA0E8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8E3" w:rsidRDefault="006768E3" w:rsidP="000B1075">
      <w:r>
        <w:separator/>
      </w:r>
    </w:p>
  </w:footnote>
  <w:footnote w:type="continuationSeparator" w:id="0">
    <w:p w:rsidR="006768E3" w:rsidRDefault="006768E3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E83" w:rsidRDefault="00AA0E8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D23" w:rsidRDefault="00427D23">
    <w:pPr>
      <w:pStyle w:val="ConsPlusNormal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E83" w:rsidRDefault="00AA0E8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32494"/>
    <w:multiLevelType w:val="multilevel"/>
    <w:tmpl w:val="4648CF2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22177E98"/>
    <w:multiLevelType w:val="multilevel"/>
    <w:tmpl w:val="04D00320"/>
    <w:lvl w:ilvl="0">
      <w:start w:val="1"/>
      <w:numFmt w:val="decimal"/>
      <w:lvlText w:val="%1."/>
      <w:lvlJc w:val="left"/>
      <w:pPr>
        <w:ind w:left="108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333CA"/>
    <w:rsid w:val="00037802"/>
    <w:rsid w:val="000442AD"/>
    <w:rsid w:val="00057924"/>
    <w:rsid w:val="00064B17"/>
    <w:rsid w:val="0007605D"/>
    <w:rsid w:val="00097A6E"/>
    <w:rsid w:val="000A1069"/>
    <w:rsid w:val="000B1075"/>
    <w:rsid w:val="000D578C"/>
    <w:rsid w:val="000D601A"/>
    <w:rsid w:val="00100363"/>
    <w:rsid w:val="00130D01"/>
    <w:rsid w:val="00132B3F"/>
    <w:rsid w:val="00140AD9"/>
    <w:rsid w:val="001473B5"/>
    <w:rsid w:val="001568E6"/>
    <w:rsid w:val="00180746"/>
    <w:rsid w:val="001848EE"/>
    <w:rsid w:val="001A27D6"/>
    <w:rsid w:val="001D567D"/>
    <w:rsid w:val="001D597B"/>
    <w:rsid w:val="001E30DE"/>
    <w:rsid w:val="001E58BE"/>
    <w:rsid w:val="001F07A3"/>
    <w:rsid w:val="0021566D"/>
    <w:rsid w:val="0023062D"/>
    <w:rsid w:val="002436A0"/>
    <w:rsid w:val="00247E56"/>
    <w:rsid w:val="00261F61"/>
    <w:rsid w:val="00264F15"/>
    <w:rsid w:val="00284028"/>
    <w:rsid w:val="002905A9"/>
    <w:rsid w:val="00293AE8"/>
    <w:rsid w:val="00295415"/>
    <w:rsid w:val="002A5B8F"/>
    <w:rsid w:val="002B6811"/>
    <w:rsid w:val="002C2578"/>
    <w:rsid w:val="002C531B"/>
    <w:rsid w:val="002C5F06"/>
    <w:rsid w:val="002D3212"/>
    <w:rsid w:val="002F06E9"/>
    <w:rsid w:val="00302AD4"/>
    <w:rsid w:val="00310955"/>
    <w:rsid w:val="00320EFB"/>
    <w:rsid w:val="003325E1"/>
    <w:rsid w:val="00341328"/>
    <w:rsid w:val="00346A17"/>
    <w:rsid w:val="00356D66"/>
    <w:rsid w:val="003650BD"/>
    <w:rsid w:val="00367ED8"/>
    <w:rsid w:val="00374933"/>
    <w:rsid w:val="003929D2"/>
    <w:rsid w:val="003939A9"/>
    <w:rsid w:val="003B0B0E"/>
    <w:rsid w:val="003B6205"/>
    <w:rsid w:val="003C1A25"/>
    <w:rsid w:val="003C7EC5"/>
    <w:rsid w:val="003D6277"/>
    <w:rsid w:val="003D75CE"/>
    <w:rsid w:val="003E59AD"/>
    <w:rsid w:val="00400659"/>
    <w:rsid w:val="0041244A"/>
    <w:rsid w:val="004142DE"/>
    <w:rsid w:val="00420B34"/>
    <w:rsid w:val="00427D23"/>
    <w:rsid w:val="00444538"/>
    <w:rsid w:val="004445BD"/>
    <w:rsid w:val="004457FB"/>
    <w:rsid w:val="004506E8"/>
    <w:rsid w:val="0047452D"/>
    <w:rsid w:val="00475F7E"/>
    <w:rsid w:val="0048309D"/>
    <w:rsid w:val="004876A6"/>
    <w:rsid w:val="004A6AF3"/>
    <w:rsid w:val="004C0398"/>
    <w:rsid w:val="004D70CA"/>
    <w:rsid w:val="004E64EC"/>
    <w:rsid w:val="0050645B"/>
    <w:rsid w:val="0055021C"/>
    <w:rsid w:val="0055589F"/>
    <w:rsid w:val="005606B6"/>
    <w:rsid w:val="0056440B"/>
    <w:rsid w:val="00572739"/>
    <w:rsid w:val="005C62FB"/>
    <w:rsid w:val="005C6C4D"/>
    <w:rsid w:val="005F700B"/>
    <w:rsid w:val="00607AEB"/>
    <w:rsid w:val="00622B0F"/>
    <w:rsid w:val="00626325"/>
    <w:rsid w:val="0063443F"/>
    <w:rsid w:val="006350BF"/>
    <w:rsid w:val="006728A9"/>
    <w:rsid w:val="006768E3"/>
    <w:rsid w:val="006829F3"/>
    <w:rsid w:val="0069375B"/>
    <w:rsid w:val="006A2552"/>
    <w:rsid w:val="006B4A5A"/>
    <w:rsid w:val="006B5EB7"/>
    <w:rsid w:val="006C67BA"/>
    <w:rsid w:val="006E022C"/>
    <w:rsid w:val="006E0A80"/>
    <w:rsid w:val="00700E7E"/>
    <w:rsid w:val="007011AC"/>
    <w:rsid w:val="00706152"/>
    <w:rsid w:val="00712586"/>
    <w:rsid w:val="0072005A"/>
    <w:rsid w:val="00731A3F"/>
    <w:rsid w:val="0074413E"/>
    <w:rsid w:val="00744941"/>
    <w:rsid w:val="00767FCB"/>
    <w:rsid w:val="00776EF8"/>
    <w:rsid w:val="007A62CD"/>
    <w:rsid w:val="007B1D5F"/>
    <w:rsid w:val="007B5B54"/>
    <w:rsid w:val="007E5BCA"/>
    <w:rsid w:val="00800878"/>
    <w:rsid w:val="0080468C"/>
    <w:rsid w:val="00813FB3"/>
    <w:rsid w:val="0083129A"/>
    <w:rsid w:val="00836F1A"/>
    <w:rsid w:val="00874A06"/>
    <w:rsid w:val="00880182"/>
    <w:rsid w:val="00891FD8"/>
    <w:rsid w:val="008972A2"/>
    <w:rsid w:val="008B4CB0"/>
    <w:rsid w:val="008B5DF0"/>
    <w:rsid w:val="008D29B3"/>
    <w:rsid w:val="008E327B"/>
    <w:rsid w:val="008E3FBF"/>
    <w:rsid w:val="008F13C6"/>
    <w:rsid w:val="00901E9F"/>
    <w:rsid w:val="00912F47"/>
    <w:rsid w:val="00942001"/>
    <w:rsid w:val="00942374"/>
    <w:rsid w:val="009433F2"/>
    <w:rsid w:val="00954549"/>
    <w:rsid w:val="009720D4"/>
    <w:rsid w:val="00982838"/>
    <w:rsid w:val="00986274"/>
    <w:rsid w:val="009A4E2E"/>
    <w:rsid w:val="00A17638"/>
    <w:rsid w:val="00A212C7"/>
    <w:rsid w:val="00A32CCB"/>
    <w:rsid w:val="00A40E15"/>
    <w:rsid w:val="00A44138"/>
    <w:rsid w:val="00A44946"/>
    <w:rsid w:val="00A44B23"/>
    <w:rsid w:val="00A702BE"/>
    <w:rsid w:val="00A711B8"/>
    <w:rsid w:val="00A77C6E"/>
    <w:rsid w:val="00A84AB2"/>
    <w:rsid w:val="00A91FCE"/>
    <w:rsid w:val="00AA0E83"/>
    <w:rsid w:val="00AB4681"/>
    <w:rsid w:val="00AC3695"/>
    <w:rsid w:val="00AD1FEF"/>
    <w:rsid w:val="00AF34C5"/>
    <w:rsid w:val="00B07272"/>
    <w:rsid w:val="00B24CD8"/>
    <w:rsid w:val="00B353F9"/>
    <w:rsid w:val="00B41D57"/>
    <w:rsid w:val="00B4265B"/>
    <w:rsid w:val="00B44009"/>
    <w:rsid w:val="00B616EB"/>
    <w:rsid w:val="00B64989"/>
    <w:rsid w:val="00B82BA2"/>
    <w:rsid w:val="00B9464F"/>
    <w:rsid w:val="00B95363"/>
    <w:rsid w:val="00BA2120"/>
    <w:rsid w:val="00BA29E3"/>
    <w:rsid w:val="00BA5C39"/>
    <w:rsid w:val="00BB49ED"/>
    <w:rsid w:val="00BC3465"/>
    <w:rsid w:val="00BF3C47"/>
    <w:rsid w:val="00BF7FE8"/>
    <w:rsid w:val="00C13366"/>
    <w:rsid w:val="00C27347"/>
    <w:rsid w:val="00C44827"/>
    <w:rsid w:val="00C55FF9"/>
    <w:rsid w:val="00C81F3B"/>
    <w:rsid w:val="00CB1A96"/>
    <w:rsid w:val="00CB48C2"/>
    <w:rsid w:val="00CB48C8"/>
    <w:rsid w:val="00CD5A35"/>
    <w:rsid w:val="00CF06CE"/>
    <w:rsid w:val="00D31FC3"/>
    <w:rsid w:val="00D75620"/>
    <w:rsid w:val="00DA551A"/>
    <w:rsid w:val="00DC5CB2"/>
    <w:rsid w:val="00DC72F9"/>
    <w:rsid w:val="00DD06D4"/>
    <w:rsid w:val="00DD194D"/>
    <w:rsid w:val="00DE010D"/>
    <w:rsid w:val="00DE0F38"/>
    <w:rsid w:val="00E27B29"/>
    <w:rsid w:val="00E315FD"/>
    <w:rsid w:val="00E33464"/>
    <w:rsid w:val="00E33BB2"/>
    <w:rsid w:val="00E4417D"/>
    <w:rsid w:val="00E44372"/>
    <w:rsid w:val="00E547E3"/>
    <w:rsid w:val="00E74835"/>
    <w:rsid w:val="00E8189D"/>
    <w:rsid w:val="00E93A65"/>
    <w:rsid w:val="00EA4679"/>
    <w:rsid w:val="00EB338F"/>
    <w:rsid w:val="00EB5962"/>
    <w:rsid w:val="00ED6BE5"/>
    <w:rsid w:val="00EE5FF3"/>
    <w:rsid w:val="00EF761D"/>
    <w:rsid w:val="00F0781A"/>
    <w:rsid w:val="00F2565B"/>
    <w:rsid w:val="00F270CB"/>
    <w:rsid w:val="00F2752F"/>
    <w:rsid w:val="00F30FD0"/>
    <w:rsid w:val="00F40850"/>
    <w:rsid w:val="00F42277"/>
    <w:rsid w:val="00F67DE6"/>
    <w:rsid w:val="00F86865"/>
    <w:rsid w:val="00F92E2A"/>
    <w:rsid w:val="00FA3144"/>
    <w:rsid w:val="00FA4D54"/>
    <w:rsid w:val="00FB6EBA"/>
    <w:rsid w:val="00FC3EDE"/>
    <w:rsid w:val="00FE3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88018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88018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8018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8018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80182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467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4679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467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467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467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EA467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EA4679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A4679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EA4679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A467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EA4679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EA4679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EA4679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EA4679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rsid w:val="00A44B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880182"/>
    <w:rPr>
      <w:color w:val="0000FF"/>
      <w:u w:val="none"/>
    </w:rPr>
  </w:style>
  <w:style w:type="paragraph" w:styleId="a6">
    <w:name w:val="List Paragraph"/>
    <w:basedOn w:val="a"/>
    <w:uiPriority w:val="34"/>
    <w:qFormat/>
    <w:rsid w:val="00EA4679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basedOn w:val="a0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rsid w:val="004D70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paragraph" w:styleId="ae">
    <w:name w:val="caption"/>
    <w:basedOn w:val="a"/>
    <w:next w:val="a"/>
    <w:uiPriority w:val="35"/>
    <w:semiHidden/>
    <w:unhideWhenUsed/>
    <w:qFormat/>
    <w:rsid w:val="00EA4679"/>
    <w:pPr>
      <w:spacing w:after="200"/>
    </w:pPr>
    <w:rPr>
      <w:i/>
      <w:iCs/>
      <w:color w:val="1F497D" w:themeColor="text2"/>
      <w:sz w:val="18"/>
      <w:szCs w:val="18"/>
    </w:rPr>
  </w:style>
  <w:style w:type="paragraph" w:styleId="af">
    <w:name w:val="Title"/>
    <w:basedOn w:val="a"/>
    <w:next w:val="a"/>
    <w:link w:val="af0"/>
    <w:uiPriority w:val="10"/>
    <w:qFormat/>
    <w:rsid w:val="00EA4679"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0">
    <w:name w:val="Название Знак"/>
    <w:basedOn w:val="a0"/>
    <w:link w:val="af"/>
    <w:uiPriority w:val="10"/>
    <w:rsid w:val="00EA4679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1">
    <w:name w:val="Subtitle"/>
    <w:basedOn w:val="a"/>
    <w:next w:val="a"/>
    <w:link w:val="af2"/>
    <w:uiPriority w:val="11"/>
    <w:qFormat/>
    <w:rsid w:val="00EA4679"/>
    <w:pPr>
      <w:numPr>
        <w:ilvl w:val="1"/>
      </w:numPr>
      <w:ind w:firstLine="567"/>
    </w:pPr>
    <w:rPr>
      <w:color w:val="5A5A5A" w:themeColor="text1" w:themeTint="A5"/>
      <w:spacing w:val="15"/>
    </w:rPr>
  </w:style>
  <w:style w:type="character" w:customStyle="1" w:styleId="af2">
    <w:name w:val="Подзаголовок Знак"/>
    <w:basedOn w:val="a0"/>
    <w:link w:val="af1"/>
    <w:uiPriority w:val="11"/>
    <w:rsid w:val="00EA4679"/>
    <w:rPr>
      <w:color w:val="5A5A5A" w:themeColor="text1" w:themeTint="A5"/>
      <w:spacing w:val="15"/>
    </w:rPr>
  </w:style>
  <w:style w:type="character" w:styleId="af3">
    <w:name w:val="Strong"/>
    <w:basedOn w:val="a0"/>
    <w:uiPriority w:val="22"/>
    <w:qFormat/>
    <w:rsid w:val="00EA4679"/>
    <w:rPr>
      <w:b/>
      <w:bCs/>
      <w:color w:val="auto"/>
    </w:rPr>
  </w:style>
  <w:style w:type="character" w:styleId="af4">
    <w:name w:val="Emphasis"/>
    <w:basedOn w:val="a0"/>
    <w:uiPriority w:val="20"/>
    <w:qFormat/>
    <w:rsid w:val="00EA4679"/>
    <w:rPr>
      <w:i/>
      <w:iCs/>
      <w:color w:val="auto"/>
    </w:rPr>
  </w:style>
  <w:style w:type="paragraph" w:styleId="af5">
    <w:name w:val="No Spacing"/>
    <w:uiPriority w:val="1"/>
    <w:qFormat/>
    <w:rsid w:val="00EA4679"/>
    <w:pPr>
      <w:spacing w:after="0" w:line="240" w:lineRule="auto"/>
    </w:pPr>
  </w:style>
  <w:style w:type="paragraph" w:styleId="23">
    <w:name w:val="Quote"/>
    <w:basedOn w:val="a"/>
    <w:next w:val="a"/>
    <w:link w:val="24"/>
    <w:uiPriority w:val="29"/>
    <w:qFormat/>
    <w:rsid w:val="00EA4679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sid w:val="00EA4679"/>
    <w:rPr>
      <w:i/>
      <w:iCs/>
      <w:color w:val="404040" w:themeColor="text1" w:themeTint="BF"/>
    </w:rPr>
  </w:style>
  <w:style w:type="paragraph" w:styleId="af6">
    <w:name w:val="Intense Quote"/>
    <w:basedOn w:val="a"/>
    <w:next w:val="a"/>
    <w:link w:val="af7"/>
    <w:uiPriority w:val="30"/>
    <w:qFormat/>
    <w:rsid w:val="00EA4679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7">
    <w:name w:val="Выделенная цитата Знак"/>
    <w:basedOn w:val="a0"/>
    <w:link w:val="af6"/>
    <w:uiPriority w:val="30"/>
    <w:rsid w:val="00EA4679"/>
    <w:rPr>
      <w:i/>
      <w:iCs/>
      <w:color w:val="404040" w:themeColor="text1" w:themeTint="BF"/>
    </w:rPr>
  </w:style>
  <w:style w:type="character" w:styleId="af8">
    <w:name w:val="Subtle Emphasis"/>
    <w:basedOn w:val="a0"/>
    <w:uiPriority w:val="19"/>
    <w:qFormat/>
    <w:rsid w:val="00EA4679"/>
    <w:rPr>
      <w:i/>
      <w:iCs/>
      <w:color w:val="404040" w:themeColor="text1" w:themeTint="BF"/>
    </w:rPr>
  </w:style>
  <w:style w:type="character" w:styleId="af9">
    <w:name w:val="Intense Emphasis"/>
    <w:basedOn w:val="a0"/>
    <w:uiPriority w:val="21"/>
    <w:qFormat/>
    <w:rsid w:val="00EA4679"/>
    <w:rPr>
      <w:b/>
      <w:bCs/>
      <w:i/>
      <w:iCs/>
      <w:color w:val="auto"/>
    </w:rPr>
  </w:style>
  <w:style w:type="character" w:styleId="afa">
    <w:name w:val="Subtle Reference"/>
    <w:basedOn w:val="a0"/>
    <w:uiPriority w:val="31"/>
    <w:qFormat/>
    <w:rsid w:val="00EA4679"/>
    <w:rPr>
      <w:smallCaps/>
      <w:color w:val="404040" w:themeColor="text1" w:themeTint="BF"/>
    </w:rPr>
  </w:style>
  <w:style w:type="character" w:styleId="afb">
    <w:name w:val="Intense Reference"/>
    <w:basedOn w:val="a0"/>
    <w:uiPriority w:val="32"/>
    <w:qFormat/>
    <w:rsid w:val="00EA4679"/>
    <w:rPr>
      <w:b/>
      <w:bCs/>
      <w:smallCaps/>
      <w:color w:val="404040" w:themeColor="text1" w:themeTint="BF"/>
      <w:spacing w:val="5"/>
    </w:rPr>
  </w:style>
  <w:style w:type="character" w:styleId="afc">
    <w:name w:val="Book Title"/>
    <w:basedOn w:val="a0"/>
    <w:uiPriority w:val="33"/>
    <w:qFormat/>
    <w:rsid w:val="00EA4679"/>
    <w:rPr>
      <w:b/>
      <w:bCs/>
      <w:i/>
      <w:iCs/>
      <w:spacing w:val="5"/>
    </w:rPr>
  </w:style>
  <w:style w:type="paragraph" w:styleId="afd">
    <w:name w:val="TOC Heading"/>
    <w:basedOn w:val="1"/>
    <w:next w:val="a"/>
    <w:uiPriority w:val="39"/>
    <w:semiHidden/>
    <w:unhideWhenUsed/>
    <w:qFormat/>
    <w:rsid w:val="00EA4679"/>
    <w:pPr>
      <w:outlineLvl w:val="9"/>
    </w:pPr>
  </w:style>
  <w:style w:type="character" w:styleId="afe">
    <w:name w:val="line number"/>
    <w:basedOn w:val="a0"/>
    <w:uiPriority w:val="99"/>
    <w:semiHidden/>
    <w:unhideWhenUsed/>
    <w:rsid w:val="00EA4679"/>
  </w:style>
  <w:style w:type="paragraph" w:styleId="aff">
    <w:name w:val="Normal (Web)"/>
    <w:basedOn w:val="a"/>
    <w:rsid w:val="00EA4679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ConsPlusCell">
    <w:name w:val="ConsPlusCell"/>
    <w:uiPriority w:val="99"/>
    <w:rsid w:val="005C6C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11">
    <w:name w:val="Без интервала1"/>
    <w:rsid w:val="005C6C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TML">
    <w:name w:val="HTML Variable"/>
    <w:aliases w:val="!Ссылки в документе"/>
    <w:basedOn w:val="a0"/>
    <w:rsid w:val="00880182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0">
    <w:name w:val="annotation text"/>
    <w:aliases w:val="!Равноширинный текст документа"/>
    <w:basedOn w:val="a"/>
    <w:link w:val="aff1"/>
    <w:semiHidden/>
    <w:rsid w:val="00880182"/>
    <w:rPr>
      <w:rFonts w:ascii="Courier" w:hAnsi="Courier"/>
      <w:sz w:val="22"/>
      <w:szCs w:val="20"/>
    </w:rPr>
  </w:style>
  <w:style w:type="character" w:customStyle="1" w:styleId="aff1">
    <w:name w:val="Текст примечания Знак"/>
    <w:aliases w:val="!Равноширинный текст документа Знак"/>
    <w:basedOn w:val="a0"/>
    <w:link w:val="aff0"/>
    <w:semiHidden/>
    <w:rsid w:val="00880182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88018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880182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80182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80182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2">
    <w:name w:val="FollowedHyperlink"/>
    <w:basedOn w:val="a0"/>
    <w:uiPriority w:val="99"/>
    <w:semiHidden/>
    <w:unhideWhenUsed/>
    <w:rsid w:val="0088018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88018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88018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8018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8018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80182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467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4679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467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467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467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EA467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EA4679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A4679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EA4679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A467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EA4679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EA4679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EA4679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EA4679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rsid w:val="00A44B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880182"/>
    <w:rPr>
      <w:color w:val="0000FF"/>
      <w:u w:val="none"/>
    </w:rPr>
  </w:style>
  <w:style w:type="paragraph" w:styleId="a6">
    <w:name w:val="List Paragraph"/>
    <w:basedOn w:val="a"/>
    <w:uiPriority w:val="34"/>
    <w:qFormat/>
    <w:rsid w:val="00EA4679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basedOn w:val="a0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rsid w:val="004D70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paragraph" w:styleId="ae">
    <w:name w:val="caption"/>
    <w:basedOn w:val="a"/>
    <w:next w:val="a"/>
    <w:uiPriority w:val="35"/>
    <w:semiHidden/>
    <w:unhideWhenUsed/>
    <w:qFormat/>
    <w:rsid w:val="00EA4679"/>
    <w:pPr>
      <w:spacing w:after="200"/>
    </w:pPr>
    <w:rPr>
      <w:i/>
      <w:iCs/>
      <w:color w:val="1F497D" w:themeColor="text2"/>
      <w:sz w:val="18"/>
      <w:szCs w:val="18"/>
    </w:rPr>
  </w:style>
  <w:style w:type="paragraph" w:styleId="af">
    <w:name w:val="Title"/>
    <w:basedOn w:val="a"/>
    <w:next w:val="a"/>
    <w:link w:val="af0"/>
    <w:uiPriority w:val="10"/>
    <w:qFormat/>
    <w:rsid w:val="00EA4679"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0">
    <w:name w:val="Название Знак"/>
    <w:basedOn w:val="a0"/>
    <w:link w:val="af"/>
    <w:uiPriority w:val="10"/>
    <w:rsid w:val="00EA4679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1">
    <w:name w:val="Subtitle"/>
    <w:basedOn w:val="a"/>
    <w:next w:val="a"/>
    <w:link w:val="af2"/>
    <w:uiPriority w:val="11"/>
    <w:qFormat/>
    <w:rsid w:val="00EA4679"/>
    <w:pPr>
      <w:numPr>
        <w:ilvl w:val="1"/>
      </w:numPr>
      <w:ind w:firstLine="567"/>
    </w:pPr>
    <w:rPr>
      <w:color w:val="5A5A5A" w:themeColor="text1" w:themeTint="A5"/>
      <w:spacing w:val="15"/>
    </w:rPr>
  </w:style>
  <w:style w:type="character" w:customStyle="1" w:styleId="af2">
    <w:name w:val="Подзаголовок Знак"/>
    <w:basedOn w:val="a0"/>
    <w:link w:val="af1"/>
    <w:uiPriority w:val="11"/>
    <w:rsid w:val="00EA4679"/>
    <w:rPr>
      <w:color w:val="5A5A5A" w:themeColor="text1" w:themeTint="A5"/>
      <w:spacing w:val="15"/>
    </w:rPr>
  </w:style>
  <w:style w:type="character" w:styleId="af3">
    <w:name w:val="Strong"/>
    <w:basedOn w:val="a0"/>
    <w:uiPriority w:val="22"/>
    <w:qFormat/>
    <w:rsid w:val="00EA4679"/>
    <w:rPr>
      <w:b/>
      <w:bCs/>
      <w:color w:val="auto"/>
    </w:rPr>
  </w:style>
  <w:style w:type="character" w:styleId="af4">
    <w:name w:val="Emphasis"/>
    <w:basedOn w:val="a0"/>
    <w:uiPriority w:val="20"/>
    <w:qFormat/>
    <w:rsid w:val="00EA4679"/>
    <w:rPr>
      <w:i/>
      <w:iCs/>
      <w:color w:val="auto"/>
    </w:rPr>
  </w:style>
  <w:style w:type="paragraph" w:styleId="af5">
    <w:name w:val="No Spacing"/>
    <w:uiPriority w:val="1"/>
    <w:qFormat/>
    <w:rsid w:val="00EA4679"/>
    <w:pPr>
      <w:spacing w:after="0" w:line="240" w:lineRule="auto"/>
    </w:pPr>
  </w:style>
  <w:style w:type="paragraph" w:styleId="23">
    <w:name w:val="Quote"/>
    <w:basedOn w:val="a"/>
    <w:next w:val="a"/>
    <w:link w:val="24"/>
    <w:uiPriority w:val="29"/>
    <w:qFormat/>
    <w:rsid w:val="00EA4679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sid w:val="00EA4679"/>
    <w:rPr>
      <w:i/>
      <w:iCs/>
      <w:color w:val="404040" w:themeColor="text1" w:themeTint="BF"/>
    </w:rPr>
  </w:style>
  <w:style w:type="paragraph" w:styleId="af6">
    <w:name w:val="Intense Quote"/>
    <w:basedOn w:val="a"/>
    <w:next w:val="a"/>
    <w:link w:val="af7"/>
    <w:uiPriority w:val="30"/>
    <w:qFormat/>
    <w:rsid w:val="00EA4679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7">
    <w:name w:val="Выделенная цитата Знак"/>
    <w:basedOn w:val="a0"/>
    <w:link w:val="af6"/>
    <w:uiPriority w:val="30"/>
    <w:rsid w:val="00EA4679"/>
    <w:rPr>
      <w:i/>
      <w:iCs/>
      <w:color w:val="404040" w:themeColor="text1" w:themeTint="BF"/>
    </w:rPr>
  </w:style>
  <w:style w:type="character" w:styleId="af8">
    <w:name w:val="Subtle Emphasis"/>
    <w:basedOn w:val="a0"/>
    <w:uiPriority w:val="19"/>
    <w:qFormat/>
    <w:rsid w:val="00EA4679"/>
    <w:rPr>
      <w:i/>
      <w:iCs/>
      <w:color w:val="404040" w:themeColor="text1" w:themeTint="BF"/>
    </w:rPr>
  </w:style>
  <w:style w:type="character" w:styleId="af9">
    <w:name w:val="Intense Emphasis"/>
    <w:basedOn w:val="a0"/>
    <w:uiPriority w:val="21"/>
    <w:qFormat/>
    <w:rsid w:val="00EA4679"/>
    <w:rPr>
      <w:b/>
      <w:bCs/>
      <w:i/>
      <w:iCs/>
      <w:color w:val="auto"/>
    </w:rPr>
  </w:style>
  <w:style w:type="character" w:styleId="afa">
    <w:name w:val="Subtle Reference"/>
    <w:basedOn w:val="a0"/>
    <w:uiPriority w:val="31"/>
    <w:qFormat/>
    <w:rsid w:val="00EA4679"/>
    <w:rPr>
      <w:smallCaps/>
      <w:color w:val="404040" w:themeColor="text1" w:themeTint="BF"/>
    </w:rPr>
  </w:style>
  <w:style w:type="character" w:styleId="afb">
    <w:name w:val="Intense Reference"/>
    <w:basedOn w:val="a0"/>
    <w:uiPriority w:val="32"/>
    <w:qFormat/>
    <w:rsid w:val="00EA4679"/>
    <w:rPr>
      <w:b/>
      <w:bCs/>
      <w:smallCaps/>
      <w:color w:val="404040" w:themeColor="text1" w:themeTint="BF"/>
      <w:spacing w:val="5"/>
    </w:rPr>
  </w:style>
  <w:style w:type="character" w:styleId="afc">
    <w:name w:val="Book Title"/>
    <w:basedOn w:val="a0"/>
    <w:uiPriority w:val="33"/>
    <w:qFormat/>
    <w:rsid w:val="00EA4679"/>
    <w:rPr>
      <w:b/>
      <w:bCs/>
      <w:i/>
      <w:iCs/>
      <w:spacing w:val="5"/>
    </w:rPr>
  </w:style>
  <w:style w:type="paragraph" w:styleId="afd">
    <w:name w:val="TOC Heading"/>
    <w:basedOn w:val="1"/>
    <w:next w:val="a"/>
    <w:uiPriority w:val="39"/>
    <w:semiHidden/>
    <w:unhideWhenUsed/>
    <w:qFormat/>
    <w:rsid w:val="00EA4679"/>
    <w:pPr>
      <w:outlineLvl w:val="9"/>
    </w:pPr>
  </w:style>
  <w:style w:type="character" w:styleId="afe">
    <w:name w:val="line number"/>
    <w:basedOn w:val="a0"/>
    <w:uiPriority w:val="99"/>
    <w:semiHidden/>
    <w:unhideWhenUsed/>
    <w:rsid w:val="00EA4679"/>
  </w:style>
  <w:style w:type="paragraph" w:styleId="aff">
    <w:name w:val="Normal (Web)"/>
    <w:basedOn w:val="a"/>
    <w:rsid w:val="00EA4679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ConsPlusCell">
    <w:name w:val="ConsPlusCell"/>
    <w:uiPriority w:val="99"/>
    <w:rsid w:val="005C6C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11">
    <w:name w:val="Без интервала1"/>
    <w:rsid w:val="005C6C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TML">
    <w:name w:val="HTML Variable"/>
    <w:aliases w:val="!Ссылки в документе"/>
    <w:basedOn w:val="a0"/>
    <w:rsid w:val="00880182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0">
    <w:name w:val="annotation text"/>
    <w:aliases w:val="!Равноширинный текст документа"/>
    <w:basedOn w:val="a"/>
    <w:link w:val="aff1"/>
    <w:semiHidden/>
    <w:rsid w:val="00880182"/>
    <w:rPr>
      <w:rFonts w:ascii="Courier" w:hAnsi="Courier"/>
      <w:sz w:val="22"/>
      <w:szCs w:val="20"/>
    </w:rPr>
  </w:style>
  <w:style w:type="character" w:customStyle="1" w:styleId="aff1">
    <w:name w:val="Текст примечания Знак"/>
    <w:aliases w:val="!Равноширинный текст документа Знак"/>
    <w:basedOn w:val="a0"/>
    <w:link w:val="aff0"/>
    <w:semiHidden/>
    <w:rsid w:val="00880182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88018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880182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80182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80182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2">
    <w:name w:val="FollowedHyperlink"/>
    <w:basedOn w:val="a0"/>
    <w:uiPriority w:val="99"/>
    <w:semiHidden/>
    <w:unhideWhenUsed/>
    <w:rsid w:val="0088018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2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25986038-2ef3-4eb2-bb6a-771fe2c62e93.doc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7791c3aa-6934-41a2-b638-57be393fefa3.htm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f13a9b19-1467-4568-8fc0-088ee1cf287d.html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file:///C:\content\act\89a4709d-162f-4487-ad1b-7661c8b4bc9b.html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hyperlink" Target="file:///Z:\content\act\471524f6-56a3-4685-9df3-4d29d3652d9a.doc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9C1CB-E93E-4D96-BBAC-ED35FCE47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9</Pages>
  <Words>1512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Ярдухина Виктория Вячеславовна</cp:lastModifiedBy>
  <cp:revision>2</cp:revision>
  <cp:lastPrinted>2023-02-21T06:12:00Z</cp:lastPrinted>
  <dcterms:created xsi:type="dcterms:W3CDTF">2024-02-05T12:25:00Z</dcterms:created>
  <dcterms:modified xsi:type="dcterms:W3CDTF">2024-02-05T12:25:00Z</dcterms:modified>
</cp:coreProperties>
</file>