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049" w:rsidRPr="002F320E" w:rsidRDefault="00AE4049" w:rsidP="002F320E">
      <w:pPr>
        <w:pStyle w:val="2"/>
      </w:pPr>
      <w:r w:rsidRPr="002F320E">
        <w:t>АДМИНИСТРАЦИЯ</w:t>
      </w:r>
      <w:r w:rsidR="002F320E" w:rsidRPr="002F320E">
        <w:t xml:space="preserve"> </w:t>
      </w:r>
      <w:r w:rsidRPr="002F320E">
        <w:t>БЕРЕЗОВСКОГО РАЙОНА</w:t>
      </w:r>
    </w:p>
    <w:p w:rsidR="00AE4049" w:rsidRDefault="00AE4049" w:rsidP="002F320E">
      <w:pPr>
        <w:pStyle w:val="2"/>
      </w:pPr>
      <w:r w:rsidRPr="002F320E">
        <w:t>ХАНТЫ-МАНСИЙСКОГО АВТОНОМНОГО ОКРУГА</w:t>
      </w:r>
      <w:r w:rsidR="002F320E" w:rsidRPr="002F320E">
        <w:t>-</w:t>
      </w:r>
      <w:r w:rsidRPr="002F320E">
        <w:t>ЮГРЫ</w:t>
      </w:r>
    </w:p>
    <w:p w:rsidR="002F320E" w:rsidRPr="002F320E" w:rsidRDefault="002F320E" w:rsidP="002F320E">
      <w:pPr>
        <w:pStyle w:val="2"/>
      </w:pPr>
    </w:p>
    <w:p w:rsidR="00AE4049" w:rsidRPr="002F320E" w:rsidRDefault="00AE4049" w:rsidP="002F320E">
      <w:pPr>
        <w:pStyle w:val="2"/>
        <w:rPr>
          <w:szCs w:val="36"/>
        </w:rPr>
      </w:pPr>
      <w:r w:rsidRPr="002F320E">
        <w:rPr>
          <w:szCs w:val="36"/>
        </w:rPr>
        <w:t xml:space="preserve">ПОСТАНОВЛЕНИЕ </w:t>
      </w:r>
    </w:p>
    <w:p w:rsidR="00173C0C" w:rsidRPr="002F320E" w:rsidRDefault="00173C0C" w:rsidP="002F320E">
      <w:pPr>
        <w:pStyle w:val="af8"/>
        <w:ind w:right="-1" w:firstLine="0"/>
        <w:jc w:val="center"/>
        <w:rPr>
          <w:rFonts w:cs="Arial"/>
          <w:b w:val="0"/>
          <w:szCs w:val="36"/>
        </w:rPr>
      </w:pPr>
    </w:p>
    <w:p w:rsidR="00AE4049" w:rsidRPr="002F320E" w:rsidRDefault="00173C0C" w:rsidP="002F320E">
      <w:pPr>
        <w:tabs>
          <w:tab w:val="center" w:pos="9072"/>
        </w:tabs>
        <w:ind w:firstLine="0"/>
      </w:pPr>
      <w:r w:rsidRPr="002F320E">
        <w:t>от</w:t>
      </w:r>
      <w:r w:rsidR="002F320E" w:rsidRPr="002F320E">
        <w:t xml:space="preserve"> </w:t>
      </w:r>
      <w:r w:rsidRPr="002F320E">
        <w:t>08.09.</w:t>
      </w:r>
      <w:r w:rsidR="00AE4049" w:rsidRPr="002F320E">
        <w:t>20</w:t>
      </w:r>
      <w:r w:rsidR="00F10A88" w:rsidRPr="002F320E">
        <w:t>2</w:t>
      </w:r>
      <w:r w:rsidR="00821A44" w:rsidRPr="002F320E">
        <w:t>2</w:t>
      </w:r>
      <w:r w:rsidR="002F320E" w:rsidRPr="002F320E">
        <w:t xml:space="preserve"> </w:t>
      </w:r>
      <w:r w:rsidR="002F320E">
        <w:tab/>
      </w:r>
      <w:r w:rsidR="002F320E" w:rsidRPr="002F320E">
        <w:t xml:space="preserve">№ </w:t>
      </w:r>
      <w:r w:rsidRPr="002F320E">
        <w:t>1182</w:t>
      </w:r>
    </w:p>
    <w:p w:rsidR="00AE4049" w:rsidRPr="002F320E" w:rsidRDefault="00AE4049" w:rsidP="002F320E">
      <w:pPr>
        <w:ind w:firstLine="0"/>
      </w:pPr>
      <w:r w:rsidRPr="002F320E">
        <w:t>пгт. Березово</w:t>
      </w:r>
    </w:p>
    <w:p w:rsidR="00173C0C" w:rsidRPr="002F320E" w:rsidRDefault="00173C0C" w:rsidP="00173C0C">
      <w:pPr>
        <w:rPr>
          <w:rFonts w:cs="Arial"/>
          <w:b/>
          <w:szCs w:val="28"/>
        </w:rPr>
      </w:pPr>
    </w:p>
    <w:p w:rsidR="002C0237" w:rsidRPr="002F320E" w:rsidRDefault="00AE4049" w:rsidP="002F320E">
      <w:pPr>
        <w:pStyle w:val="Title"/>
      </w:pPr>
      <w:r w:rsidRPr="002F320E">
        <w:t xml:space="preserve">Об утверждении административного регламента предоставления муниципальной услуги </w:t>
      </w:r>
      <w:r w:rsidR="002F320E" w:rsidRPr="002F320E">
        <w:t>«</w:t>
      </w:r>
      <w:r w:rsidR="00821A44" w:rsidRPr="002F320E">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2F320E" w:rsidRPr="002F320E">
        <w:t>»</w:t>
      </w:r>
    </w:p>
    <w:p w:rsidR="002F320E" w:rsidRDefault="002F320E" w:rsidP="002C0237">
      <w:pPr>
        <w:widowControl w:val="0"/>
        <w:tabs>
          <w:tab w:val="left" w:pos="0"/>
        </w:tabs>
        <w:autoSpaceDE w:val="0"/>
        <w:autoSpaceDN w:val="0"/>
        <w:adjustRightInd w:val="0"/>
        <w:ind w:right="5101"/>
        <w:rPr>
          <w:rFonts w:cs="Arial"/>
          <w:b/>
        </w:rPr>
      </w:pPr>
    </w:p>
    <w:p w:rsidR="007D24B6" w:rsidRDefault="007D24B6" w:rsidP="007D24B6">
      <w:r>
        <w:t>(</w:t>
      </w:r>
      <w:r w:rsidR="0003172F">
        <w:t>с</w:t>
      </w:r>
      <w:r>
        <w:t xml:space="preserve"> изменениями, внесенными постановлением Администрации </w:t>
      </w:r>
      <w:hyperlink r:id="rId7" w:tooltip="постановление от 20.12.2022 0:00:00 №1699 Администрация Березовского района&#10;&#10;О внесении изменений в постановление администрации Березовского района от 08.09.2022 № 1182 " w:history="1">
        <w:r w:rsidRPr="007D24B6">
          <w:rPr>
            <w:rStyle w:val="a3"/>
          </w:rPr>
          <w:t>от 20.12.2022                  № 1699</w:t>
        </w:r>
      </w:hyperlink>
      <w:r>
        <w:t>)</w:t>
      </w:r>
    </w:p>
    <w:p w:rsidR="007D24B6" w:rsidRDefault="004E2CDE" w:rsidP="007D24B6">
      <w:r>
        <w:t xml:space="preserve">(с изменениями, внесенными постановлением Администрации </w:t>
      </w:r>
      <w:hyperlink r:id="rId8" w:tooltip="постановление от 27.11.2023 0:00:00 №896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4E2CDE">
          <w:rPr>
            <w:rStyle w:val="a3"/>
          </w:rPr>
          <w:t>от 27.11.2023                № 896</w:t>
        </w:r>
      </w:hyperlink>
      <w:r>
        <w:t>)</w:t>
      </w:r>
    </w:p>
    <w:p w:rsidR="004E2CDE" w:rsidRDefault="004036DE" w:rsidP="007D24B6">
      <w:r>
        <w:t xml:space="preserve">(с изменениями, внесенными постановлением Администрации </w:t>
      </w:r>
      <w:hyperlink r:id="rId9"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4036DE">
          <w:rPr>
            <w:rStyle w:val="a3"/>
          </w:rPr>
          <w:t>от 22.04.2024              № 338</w:t>
        </w:r>
      </w:hyperlink>
      <w:r>
        <w:t>)</w:t>
      </w:r>
    </w:p>
    <w:p w:rsidR="008D640D" w:rsidRDefault="008D640D" w:rsidP="00741B1E">
      <w:r>
        <w:t xml:space="preserve">(с изменениями, внесенными постановлением Администрации </w:t>
      </w:r>
      <w:hyperlink r:id="rId10" w:tooltip="постановление от 27.11.2024 0:00:00 №1067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8D640D">
          <w:rPr>
            <w:rStyle w:val="a3"/>
          </w:rPr>
          <w:t>от 27.11.2024                 № 1067</w:t>
        </w:r>
      </w:hyperlink>
      <w:r>
        <w:t>)</w:t>
      </w:r>
    </w:p>
    <w:p w:rsidR="00741B1E" w:rsidRDefault="00741B1E" w:rsidP="00741B1E">
      <w:r>
        <w:t xml:space="preserve">(с изменениями, внесенными постановлением Администрации </w:t>
      </w:r>
      <w:hyperlink r:id="rId11" w:tooltip="постановление от 23.04.2025 0:00:00 №303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741B1E">
          <w:rPr>
            <w:rStyle w:val="a3"/>
          </w:rPr>
          <w:t xml:space="preserve">от 23.04.2025 </w:t>
        </w:r>
        <w:r w:rsidR="00A059D8">
          <w:rPr>
            <w:rStyle w:val="a3"/>
          </w:rPr>
          <w:t xml:space="preserve">                 </w:t>
        </w:r>
        <w:r w:rsidRPr="00741B1E">
          <w:rPr>
            <w:rStyle w:val="a3"/>
          </w:rPr>
          <w:t>№ 303</w:t>
        </w:r>
      </w:hyperlink>
      <w:r>
        <w:t>)</w:t>
      </w:r>
    </w:p>
    <w:p w:rsidR="00A90809" w:rsidRDefault="00A90809" w:rsidP="00741B1E">
      <w:r>
        <w:t xml:space="preserve">(с изменениями, внесенными постановлением Администрации </w:t>
      </w:r>
      <w:hyperlink r:id="rId12" w:tooltip="постановление от 26.12.2025 0:00:00 №1012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A059D8">
          <w:rPr>
            <w:rStyle w:val="a3"/>
          </w:rPr>
          <w:t xml:space="preserve">от 26.12.2025 </w:t>
        </w:r>
        <w:r w:rsidR="00A059D8">
          <w:rPr>
            <w:rStyle w:val="a3"/>
          </w:rPr>
          <w:t xml:space="preserve">           </w:t>
        </w:r>
        <w:r w:rsidRPr="00A059D8">
          <w:rPr>
            <w:rStyle w:val="a3"/>
          </w:rPr>
          <w:t>№ 1012</w:t>
        </w:r>
      </w:hyperlink>
      <w:r>
        <w:t>)</w:t>
      </w:r>
    </w:p>
    <w:p w:rsidR="00A90809" w:rsidRDefault="00BF598B" w:rsidP="00741B1E">
      <w:r>
        <w:t xml:space="preserve">(с изменениями, внесенными постановлением Администрации </w:t>
      </w:r>
      <w:hyperlink r:id="rId13" w:tooltip="постановление от 11.03.2026 0:00:00 №219 Администрация Березовского района&#10;&#10;О внесении изменения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BF598B">
          <w:rPr>
            <w:rStyle w:val="a3"/>
          </w:rPr>
          <w:t xml:space="preserve">от 11.03.2026 </w:t>
        </w:r>
        <w:r>
          <w:rPr>
            <w:rStyle w:val="a3"/>
          </w:rPr>
          <w:t xml:space="preserve">                </w:t>
        </w:r>
        <w:r w:rsidRPr="00BF598B">
          <w:rPr>
            <w:rStyle w:val="a3"/>
          </w:rPr>
          <w:t>№ 219</w:t>
        </w:r>
      </w:hyperlink>
      <w:r>
        <w:t>)</w:t>
      </w:r>
    </w:p>
    <w:p w:rsidR="00BF598B" w:rsidRPr="002F320E" w:rsidRDefault="00BF598B" w:rsidP="00741B1E"/>
    <w:p w:rsidR="002F320E" w:rsidRDefault="00AE4049" w:rsidP="002F320E">
      <w:r w:rsidRPr="002F320E">
        <w:t xml:space="preserve">В соответствии с </w:t>
      </w:r>
      <w:hyperlink r:id="rId14" w:tooltip="ФЕДЕРАЛЬНЫЙ ЗАКОН от 25.10.2001 № 136-ФЗ ГОСУДАРСТВЕННАЯ ДУМА ФЕДЕРАЛЬНОГО СОБРАНИЯ РФ&#10;&#10;ЗЕМЕЛЬНЫЙ КОДЕКС РОССИЙСКОЙ ФЕДЕРАЦИИ" w:history="1">
        <w:r w:rsidRPr="00BD4363">
          <w:rPr>
            <w:rStyle w:val="a3"/>
          </w:rPr>
          <w:t xml:space="preserve">Земельным </w:t>
        </w:r>
        <w:r w:rsidRPr="00BD4363">
          <w:rPr>
            <w:rStyle w:val="a3"/>
            <w:szCs w:val="28"/>
          </w:rPr>
          <w:t>кодекс</w:t>
        </w:r>
        <w:r w:rsidRPr="00BD4363">
          <w:rPr>
            <w:rStyle w:val="a3"/>
          </w:rPr>
          <w:t>ом</w:t>
        </w:r>
      </w:hyperlink>
      <w:r w:rsidRPr="002F320E">
        <w:t xml:space="preserve"> Российской Федерации от 25 октября 2001 года</w:t>
      </w:r>
      <w:r w:rsidR="002F320E" w:rsidRPr="002F320E">
        <w:t xml:space="preserve"> № </w:t>
      </w:r>
      <w:r w:rsidRPr="002F320E">
        <w:t>136-ФЗ, Федеральным</w:t>
      </w:r>
      <w:r w:rsidR="004B11F7" w:rsidRPr="002F320E">
        <w:t>и</w:t>
      </w:r>
      <w:r w:rsidR="002F320E" w:rsidRPr="002F320E">
        <w:t xml:space="preserve"> </w:t>
      </w:r>
      <w:r w:rsidRPr="002F320E">
        <w:t>закон</w:t>
      </w:r>
      <w:r w:rsidR="004B11F7" w:rsidRPr="002F320E">
        <w:t>ами</w:t>
      </w:r>
      <w:r w:rsidRPr="002F320E">
        <w:t xml:space="preserve"> от 25.10.2001</w:t>
      </w:r>
      <w:r w:rsidR="002F320E" w:rsidRPr="002F320E">
        <w:t xml:space="preserve"> </w:t>
      </w:r>
      <w:hyperlink r:id="rId15" w:tooltip="ФЕДЕРАЛЬНЫЙ ЗАКОН от 25.10.2001 № 137-ФЗ ГОСУДАРСТВЕННАЯ ДУМА ФЕДЕРАЛЬНОГО СОБРАНИЯ РФ&#10;&#10;О ВВЕДЕНИИ В ДЕЙСТВИЕ ЗЕМЕЛЬНОГО КОДЕКСА РОССИЙСКОЙ ФЕДЕРАЦИИ" w:history="1">
        <w:r w:rsidR="002F320E" w:rsidRPr="00BD4363">
          <w:rPr>
            <w:rStyle w:val="a3"/>
          </w:rPr>
          <w:t xml:space="preserve">№ </w:t>
        </w:r>
        <w:r w:rsidRPr="00BD4363">
          <w:rPr>
            <w:rStyle w:val="a3"/>
          </w:rPr>
          <w:t xml:space="preserve">137-ФЗ </w:t>
        </w:r>
        <w:r w:rsidR="002F320E" w:rsidRPr="00BD4363">
          <w:rPr>
            <w:rStyle w:val="a3"/>
          </w:rPr>
          <w:t>«</w:t>
        </w:r>
        <w:r w:rsidRPr="00BD4363">
          <w:rPr>
            <w:rStyle w:val="a3"/>
          </w:rPr>
          <w:t>О введении в действие</w:t>
        </w:r>
      </w:hyperlink>
      <w:r w:rsidRPr="002F320E">
        <w:t xml:space="preserve"> Земельного кодекса Российской Федерации</w:t>
      </w:r>
      <w:r w:rsidR="002F320E" w:rsidRPr="002F320E">
        <w:t>»</w:t>
      </w:r>
      <w:r w:rsidRPr="002F320E">
        <w:t>,</w:t>
      </w:r>
      <w:r w:rsidR="002F320E" w:rsidRPr="002F320E">
        <w:t xml:space="preserve"> </w:t>
      </w:r>
      <w:r w:rsidRPr="002F320E">
        <w:rPr>
          <w:bCs/>
        </w:rPr>
        <w:t>от 06 октября 2003 года</w:t>
      </w:r>
      <w:r w:rsidR="002F320E" w:rsidRPr="002F320E">
        <w:rPr>
          <w:bCs/>
        </w:rPr>
        <w:t xml:space="preserve"> </w:t>
      </w:r>
      <w:r w:rsidR="0017707D">
        <w:rPr>
          <w:bCs/>
        </w:rPr>
        <w:t xml:space="preserve">            </w:t>
      </w:r>
      <w:hyperlink r:id="rId16"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002F320E" w:rsidRPr="00BD4363">
          <w:rPr>
            <w:rStyle w:val="a3"/>
            <w:bCs/>
          </w:rPr>
          <w:t xml:space="preserve">№ </w:t>
        </w:r>
        <w:r w:rsidRPr="00BD4363">
          <w:rPr>
            <w:rStyle w:val="a3"/>
            <w:bCs/>
          </w:rPr>
          <w:t xml:space="preserve">131-ФЗ </w:t>
        </w:r>
        <w:r w:rsidR="002F320E" w:rsidRPr="00BD4363">
          <w:rPr>
            <w:rStyle w:val="a3"/>
            <w:bCs/>
          </w:rPr>
          <w:t>«</w:t>
        </w:r>
        <w:r w:rsidRPr="00BD4363">
          <w:rPr>
            <w:rStyle w:val="a3"/>
            <w:bCs/>
          </w:rPr>
          <w:t>Об общих принципах</w:t>
        </w:r>
      </w:hyperlink>
      <w:r w:rsidRPr="002F320E">
        <w:rPr>
          <w:bCs/>
        </w:rPr>
        <w:t xml:space="preserve"> организации местного самоуправления в Российской Федерации</w:t>
      </w:r>
      <w:r w:rsidR="002F320E" w:rsidRPr="002F320E">
        <w:rPr>
          <w:bCs/>
        </w:rPr>
        <w:t>»</w:t>
      </w:r>
      <w:r w:rsidRPr="002F320E">
        <w:rPr>
          <w:bCs/>
        </w:rPr>
        <w:t xml:space="preserve">, </w:t>
      </w:r>
      <w:r w:rsidRPr="002F320E">
        <w:t>от 27 июля 2010 года</w:t>
      </w:r>
      <w:r w:rsidR="002F320E" w:rsidRPr="002F320E">
        <w:t xml:space="preserve"> </w:t>
      </w:r>
      <w:hyperlink r:id="rId1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2F320E" w:rsidRPr="00BD4363">
          <w:rPr>
            <w:rStyle w:val="a3"/>
          </w:rPr>
          <w:t xml:space="preserve">№ </w:t>
        </w:r>
        <w:r w:rsidRPr="00BD4363">
          <w:rPr>
            <w:rStyle w:val="a3"/>
          </w:rPr>
          <w:t xml:space="preserve">210-ФЗ </w:t>
        </w:r>
        <w:r w:rsidR="002F320E" w:rsidRPr="00BD4363">
          <w:rPr>
            <w:rStyle w:val="a3"/>
          </w:rPr>
          <w:t>«</w:t>
        </w:r>
        <w:r w:rsidRPr="00BD4363">
          <w:rPr>
            <w:rStyle w:val="a3"/>
          </w:rPr>
          <w:t>Об организации предоставления</w:t>
        </w:r>
      </w:hyperlink>
      <w:r w:rsidRPr="002F320E">
        <w:t xml:space="preserve"> государственных и муниципальных услуг</w:t>
      </w:r>
      <w:r w:rsidR="002F320E" w:rsidRPr="002F320E">
        <w:t>»</w:t>
      </w:r>
      <w:r w:rsidRPr="002F320E">
        <w:t xml:space="preserve">, </w:t>
      </w:r>
      <w:hyperlink r:id="rId18" w:tooltip="УСТАВ МО от 15.04.2005 № 338 Дума Березовского района&#10;&#10;УСТАВ БЕРЕЗОВСКОГО РАЙОНА" w:history="1">
        <w:r w:rsidRPr="00224908">
          <w:rPr>
            <w:rStyle w:val="a3"/>
          </w:rPr>
          <w:t>уставом Березовского района</w:t>
        </w:r>
      </w:hyperlink>
      <w:r w:rsidRPr="002F320E">
        <w:t>,</w:t>
      </w:r>
      <w:r w:rsidR="00741B1E" w:rsidRPr="00741B1E">
        <w:t xml:space="preserve"> постановлением администрации Березовского района </w:t>
      </w:r>
      <w:hyperlink r:id="rId19"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10;&#10;" w:history="1">
        <w:r w:rsidR="00741B1E" w:rsidRPr="00A059D8">
          <w:rPr>
            <w:rStyle w:val="a3"/>
          </w:rPr>
          <w:t>от 29.12.2020 № 1275</w:t>
        </w:r>
      </w:hyperlink>
      <w:r w:rsidR="00741B1E" w:rsidRPr="00741B1E">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rsidRPr="002F320E">
        <w:t xml:space="preserve">: </w:t>
      </w:r>
    </w:p>
    <w:p w:rsidR="00741B1E" w:rsidRPr="002F320E" w:rsidRDefault="00741B1E" w:rsidP="002F320E">
      <w:pPr>
        <w:rPr>
          <w:rStyle w:val="afb"/>
          <w:rFonts w:cs="Arial"/>
          <w:b/>
          <w:i w:val="0"/>
          <w:iCs w:val="0"/>
        </w:rPr>
      </w:pPr>
      <w:r>
        <w:t>(</w:t>
      </w:r>
      <w:r w:rsidRPr="00741B1E">
        <w:t xml:space="preserve">в преамбуле слова «постановлениями администрации Березовского района </w:t>
      </w:r>
      <w:r w:rsidR="00A059D8">
        <w:t xml:space="preserve">               </w:t>
      </w:r>
      <w:hyperlink r:id="rId20" w:history="1">
        <w:r w:rsidR="00A059D8">
          <w:rPr>
            <w:rStyle w:val="a3"/>
          </w:rPr>
          <w:t xml:space="preserve">от 29.12.2020 № 1275 </w:t>
        </w:r>
      </w:hyperlink>
      <w:r w:rsidRPr="00741B1E">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t>ены</w:t>
      </w:r>
      <w:r w:rsidRPr="00741B1E">
        <w:t xml:space="preserve"> словами «постановлением администрации Березовского района </w:t>
      </w:r>
      <w:hyperlink r:id="rId21" w:history="1">
        <w:r w:rsidR="00A059D8">
          <w:rPr>
            <w:rStyle w:val="a3"/>
          </w:rPr>
          <w:t xml:space="preserve">от </w:t>
        </w:r>
        <w:r w:rsidR="00A059D8">
          <w:rPr>
            <w:rStyle w:val="a3"/>
          </w:rPr>
          <w:lastRenderedPageBreak/>
          <w:t xml:space="preserve">29.12.2020 № 1275 </w:t>
        </w:r>
      </w:hyperlink>
      <w:r w:rsidRPr="00741B1E">
        <w:t>«Об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t xml:space="preserve"> постановлением Администрации </w:t>
      </w:r>
      <w:hyperlink r:id="rId22" w:tooltip="постановление от 23.04.2025 0:00:00 №303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741B1E">
          <w:rPr>
            <w:rStyle w:val="a3"/>
          </w:rPr>
          <w:t>от 23.04.2025 № 303</w:t>
        </w:r>
      </w:hyperlink>
      <w:r>
        <w:t>)</w:t>
      </w:r>
    </w:p>
    <w:p w:rsidR="002F320E" w:rsidRPr="002F320E" w:rsidRDefault="00AE4049" w:rsidP="002F320E">
      <w:r w:rsidRPr="002F320E">
        <w:t>1.</w:t>
      </w:r>
      <w:r w:rsidR="00BD7952" w:rsidRPr="002F320E">
        <w:t xml:space="preserve"> </w:t>
      </w:r>
      <w:r w:rsidRPr="002F320E">
        <w:t xml:space="preserve">Утвердить административный регламент предоставления муниципальной услуги </w:t>
      </w:r>
      <w:r w:rsidR="002F320E" w:rsidRPr="002F320E">
        <w:t>«</w:t>
      </w:r>
      <w:r w:rsidR="002C0237" w:rsidRPr="002F320E">
        <w:t>Предоставление земельного участка, находящегося в государственной или муниципальной собственности,</w:t>
      </w:r>
      <w:r w:rsidR="00821A44" w:rsidRPr="002F320E">
        <w:t xml:space="preserve"> </w:t>
      </w:r>
      <w:r w:rsidR="002C0237" w:rsidRPr="002F320E">
        <w:t>гражданину или юридическому лицу в собственность бесплатно</w:t>
      </w:r>
      <w:r w:rsidR="002F320E" w:rsidRPr="002F320E">
        <w:t>»</w:t>
      </w:r>
      <w:r w:rsidR="002C0237" w:rsidRPr="002F320E">
        <w:t xml:space="preserve"> </w:t>
      </w:r>
      <w:r w:rsidRPr="002F320E">
        <w:t>согласно приложению к настоящему постановлению.</w:t>
      </w:r>
      <w:r w:rsidR="00821A44" w:rsidRPr="002F320E">
        <w:t xml:space="preserve"> </w:t>
      </w:r>
    </w:p>
    <w:p w:rsidR="002F320E" w:rsidRPr="002F320E" w:rsidRDefault="00E54737" w:rsidP="002F320E">
      <w:r w:rsidRPr="002F320E">
        <w:t>2</w:t>
      </w:r>
      <w:r w:rsidR="00AE4049" w:rsidRPr="002F320E">
        <w:t xml:space="preserve">. Опубликовать настоящее постановление в газете </w:t>
      </w:r>
      <w:r w:rsidR="002F320E" w:rsidRPr="002F320E">
        <w:t>«</w:t>
      </w:r>
      <w:r w:rsidR="00AE4049" w:rsidRPr="002F320E">
        <w:t>Жизнь Югры</w:t>
      </w:r>
      <w:r w:rsidR="002F320E" w:rsidRPr="002F320E">
        <w:t>»</w:t>
      </w:r>
      <w:r w:rsidR="00AE4049" w:rsidRPr="002F320E">
        <w:t xml:space="preserve"> и разместить на официальном веб-сайте органов местного самоуправления Березовского района. </w:t>
      </w:r>
    </w:p>
    <w:p w:rsidR="002F320E" w:rsidRPr="002F320E" w:rsidRDefault="00E54737" w:rsidP="002F320E">
      <w:r w:rsidRPr="002F320E">
        <w:t>3</w:t>
      </w:r>
      <w:r w:rsidR="00AE4049" w:rsidRPr="002F320E">
        <w:t>. Настоящее постановление вступает в силу после его официального опубликования.</w:t>
      </w:r>
    </w:p>
    <w:p w:rsidR="00AE4049" w:rsidRPr="002F320E" w:rsidRDefault="00E54737" w:rsidP="002F320E">
      <w:r w:rsidRPr="002F320E">
        <w:t>4</w:t>
      </w:r>
      <w:r w:rsidR="00AE4049" w:rsidRPr="002F320E">
        <w:t>. Контроль за исполнением настоящего постановления возложить на заместителя главы Березовского района, председателя комитета Титова С.Н.</w:t>
      </w:r>
    </w:p>
    <w:p w:rsidR="00AE4049" w:rsidRPr="002F320E" w:rsidRDefault="00AE4049" w:rsidP="00305B27">
      <w:pPr>
        <w:tabs>
          <w:tab w:val="num" w:pos="720"/>
          <w:tab w:val="left" w:pos="1080"/>
        </w:tabs>
        <w:spacing w:line="480" w:lineRule="auto"/>
        <w:rPr>
          <w:rFonts w:cs="Arial"/>
          <w:b/>
          <w:szCs w:val="28"/>
        </w:rPr>
      </w:pPr>
    </w:p>
    <w:p w:rsidR="002F320E" w:rsidRPr="002F320E" w:rsidRDefault="000B4FFA" w:rsidP="002F320E">
      <w:pPr>
        <w:tabs>
          <w:tab w:val="center" w:pos="9072"/>
        </w:tabs>
        <w:ind w:firstLine="0"/>
      </w:pPr>
      <w:r w:rsidRPr="002F320E">
        <w:t>И.о.</w:t>
      </w:r>
      <w:r w:rsidR="002F320E" w:rsidRPr="002F320E">
        <w:t xml:space="preserve"> </w:t>
      </w:r>
      <w:r w:rsidRPr="002F320E">
        <w:t>г</w:t>
      </w:r>
      <w:r w:rsidR="00AE4049" w:rsidRPr="002F320E">
        <w:t>лав</w:t>
      </w:r>
      <w:r w:rsidRPr="002F320E">
        <w:t>ы</w:t>
      </w:r>
      <w:r w:rsidR="00AE4049" w:rsidRPr="002F320E">
        <w:t xml:space="preserve"> района</w:t>
      </w:r>
      <w:r w:rsidR="002F320E">
        <w:tab/>
      </w:r>
      <w:r w:rsidR="002F320E" w:rsidRPr="002F320E">
        <w:t xml:space="preserve"> </w:t>
      </w:r>
      <w:r w:rsidRPr="002F320E">
        <w:t>И.В. Чечеткина</w:t>
      </w:r>
      <w:r w:rsidR="002F320E" w:rsidRPr="002F320E">
        <w:t xml:space="preserve"> </w:t>
      </w:r>
    </w:p>
    <w:p w:rsidR="002F320E" w:rsidRPr="002F320E" w:rsidRDefault="002F320E" w:rsidP="00AE4049">
      <w:pPr>
        <w:tabs>
          <w:tab w:val="num" w:pos="720"/>
          <w:tab w:val="left" w:pos="1080"/>
        </w:tabs>
        <w:ind w:right="-2"/>
        <w:rPr>
          <w:rFonts w:cs="Arial"/>
          <w:b/>
          <w:szCs w:val="28"/>
        </w:rPr>
      </w:pPr>
    </w:p>
    <w:p w:rsidR="002F320E" w:rsidRPr="002F320E" w:rsidRDefault="002F320E" w:rsidP="002F320E">
      <w:pPr>
        <w:jc w:val="right"/>
        <w:rPr>
          <w:rFonts w:cs="Arial"/>
          <w:b/>
          <w:sz w:val="30"/>
          <w:szCs w:val="30"/>
        </w:rPr>
      </w:pPr>
      <w:r>
        <w:rPr>
          <w:rFonts w:cs="Arial"/>
          <w:b/>
          <w:szCs w:val="28"/>
        </w:rPr>
        <w:br w:type="page"/>
      </w:r>
    </w:p>
    <w:p w:rsidR="002F320E" w:rsidRPr="002F320E" w:rsidRDefault="002F320E" w:rsidP="002F320E">
      <w:pPr>
        <w:jc w:val="right"/>
        <w:rPr>
          <w:rFonts w:cs="Arial"/>
          <w:b/>
          <w:sz w:val="30"/>
          <w:szCs w:val="30"/>
        </w:rPr>
      </w:pPr>
    </w:p>
    <w:p w:rsidR="002F320E" w:rsidRPr="002F320E" w:rsidRDefault="002F320E" w:rsidP="002F320E">
      <w:pPr>
        <w:jc w:val="right"/>
        <w:rPr>
          <w:rFonts w:cs="Arial"/>
          <w:b/>
          <w:sz w:val="30"/>
          <w:szCs w:val="30"/>
        </w:rPr>
      </w:pPr>
    </w:p>
    <w:p w:rsidR="00AE4049" w:rsidRPr="002F320E" w:rsidRDefault="00AE4049" w:rsidP="002F320E">
      <w:pPr>
        <w:pStyle w:val="ae"/>
        <w:jc w:val="right"/>
        <w:rPr>
          <w:rFonts w:ascii="Arial" w:hAnsi="Arial" w:cs="Arial"/>
          <w:sz w:val="30"/>
          <w:szCs w:val="30"/>
        </w:rPr>
      </w:pPr>
      <w:r w:rsidRPr="002F320E">
        <w:rPr>
          <w:rFonts w:ascii="Arial" w:hAnsi="Arial" w:cs="Arial"/>
          <w:sz w:val="30"/>
          <w:szCs w:val="30"/>
        </w:rPr>
        <w:t>Приложение</w:t>
      </w:r>
    </w:p>
    <w:p w:rsidR="002F320E" w:rsidRPr="002F320E" w:rsidRDefault="00AE4049" w:rsidP="002F320E">
      <w:pPr>
        <w:pStyle w:val="ae"/>
        <w:jc w:val="right"/>
        <w:rPr>
          <w:rFonts w:ascii="Arial" w:hAnsi="Arial" w:cs="Arial"/>
          <w:sz w:val="30"/>
          <w:szCs w:val="30"/>
        </w:rPr>
      </w:pPr>
      <w:r w:rsidRPr="002F320E">
        <w:rPr>
          <w:rFonts w:ascii="Arial" w:hAnsi="Arial" w:cs="Arial"/>
          <w:sz w:val="30"/>
          <w:szCs w:val="30"/>
        </w:rPr>
        <w:t>к постановлению администрации</w:t>
      </w:r>
    </w:p>
    <w:p w:rsidR="00AE4049" w:rsidRPr="002F320E" w:rsidRDefault="002F320E" w:rsidP="002F320E">
      <w:pPr>
        <w:pStyle w:val="ae"/>
        <w:jc w:val="right"/>
        <w:rPr>
          <w:rFonts w:ascii="Arial" w:hAnsi="Arial" w:cs="Arial"/>
          <w:sz w:val="30"/>
          <w:szCs w:val="30"/>
        </w:rPr>
      </w:pPr>
      <w:r w:rsidRPr="002F320E">
        <w:rPr>
          <w:rFonts w:ascii="Arial" w:hAnsi="Arial" w:cs="Arial"/>
          <w:sz w:val="30"/>
          <w:szCs w:val="30"/>
        </w:rPr>
        <w:t xml:space="preserve"> </w:t>
      </w:r>
      <w:r w:rsidR="00AE4049" w:rsidRPr="002F320E">
        <w:rPr>
          <w:rFonts w:ascii="Arial" w:hAnsi="Arial" w:cs="Arial"/>
          <w:sz w:val="30"/>
          <w:szCs w:val="30"/>
        </w:rPr>
        <w:t>Березовского района</w:t>
      </w:r>
    </w:p>
    <w:p w:rsidR="00AE4049" w:rsidRPr="002F320E" w:rsidRDefault="00AE4049" w:rsidP="002F320E">
      <w:pPr>
        <w:pStyle w:val="ae"/>
        <w:jc w:val="right"/>
        <w:rPr>
          <w:rFonts w:ascii="Arial" w:hAnsi="Arial" w:cs="Arial"/>
          <w:sz w:val="30"/>
          <w:szCs w:val="30"/>
        </w:rPr>
      </w:pPr>
      <w:r w:rsidRPr="002F320E">
        <w:rPr>
          <w:rFonts w:ascii="Arial" w:hAnsi="Arial" w:cs="Arial"/>
          <w:sz w:val="30"/>
          <w:szCs w:val="30"/>
        </w:rPr>
        <w:t xml:space="preserve">от </w:t>
      </w:r>
      <w:r w:rsidR="00173C0C" w:rsidRPr="002F320E">
        <w:rPr>
          <w:rFonts w:ascii="Arial" w:hAnsi="Arial" w:cs="Arial"/>
          <w:sz w:val="30"/>
          <w:szCs w:val="30"/>
        </w:rPr>
        <w:t>08.09.2022</w:t>
      </w:r>
      <w:r w:rsidR="002F320E" w:rsidRPr="002F320E">
        <w:rPr>
          <w:rFonts w:ascii="Arial" w:hAnsi="Arial" w:cs="Arial"/>
          <w:sz w:val="30"/>
          <w:szCs w:val="30"/>
        </w:rPr>
        <w:t xml:space="preserve"> № </w:t>
      </w:r>
      <w:r w:rsidR="00173C0C" w:rsidRPr="002F320E">
        <w:rPr>
          <w:rFonts w:ascii="Arial" w:hAnsi="Arial" w:cs="Arial"/>
          <w:sz w:val="30"/>
          <w:szCs w:val="30"/>
        </w:rPr>
        <w:t>1182</w:t>
      </w:r>
    </w:p>
    <w:p w:rsidR="002F320E" w:rsidRPr="002F320E" w:rsidRDefault="002F320E" w:rsidP="002F320E">
      <w:pPr>
        <w:pStyle w:val="ae"/>
        <w:jc w:val="right"/>
        <w:rPr>
          <w:rFonts w:ascii="Arial" w:hAnsi="Arial" w:cs="Arial"/>
          <w:sz w:val="30"/>
          <w:szCs w:val="30"/>
        </w:rPr>
      </w:pPr>
    </w:p>
    <w:p w:rsidR="002F320E" w:rsidRDefault="002F320E" w:rsidP="002F320E">
      <w:pPr>
        <w:pStyle w:val="ae"/>
        <w:jc w:val="right"/>
        <w:rPr>
          <w:rFonts w:ascii="Arial" w:hAnsi="Arial" w:cs="Arial"/>
          <w:sz w:val="30"/>
          <w:szCs w:val="30"/>
        </w:rPr>
      </w:pPr>
    </w:p>
    <w:p w:rsidR="002F320E" w:rsidRPr="002F320E" w:rsidRDefault="002F320E" w:rsidP="002F320E">
      <w:pPr>
        <w:pStyle w:val="ae"/>
        <w:jc w:val="right"/>
        <w:rPr>
          <w:rFonts w:ascii="Arial" w:hAnsi="Arial" w:cs="Arial"/>
          <w:sz w:val="30"/>
          <w:szCs w:val="30"/>
        </w:rPr>
      </w:pPr>
    </w:p>
    <w:p w:rsidR="007F4DB7" w:rsidRPr="002F320E" w:rsidRDefault="007F4DB7" w:rsidP="002F320E"/>
    <w:p w:rsidR="00924093" w:rsidRPr="002F320E" w:rsidRDefault="009A6831" w:rsidP="002F320E">
      <w:pPr>
        <w:jc w:val="center"/>
        <w:rPr>
          <w:b/>
          <w:sz w:val="30"/>
          <w:szCs w:val="30"/>
        </w:rPr>
      </w:pPr>
      <w:r w:rsidRPr="002F320E">
        <w:rPr>
          <w:b/>
          <w:sz w:val="30"/>
          <w:szCs w:val="30"/>
        </w:rPr>
        <w:t>Административный</w:t>
      </w:r>
      <w:r w:rsidR="00924093" w:rsidRPr="002F320E">
        <w:rPr>
          <w:b/>
          <w:sz w:val="30"/>
          <w:szCs w:val="30"/>
        </w:rPr>
        <w:t xml:space="preserve"> регламент</w:t>
      </w:r>
    </w:p>
    <w:p w:rsidR="00983F8A" w:rsidRPr="002F320E" w:rsidRDefault="009A6831" w:rsidP="002F320E">
      <w:pPr>
        <w:jc w:val="center"/>
        <w:rPr>
          <w:b/>
          <w:sz w:val="30"/>
          <w:szCs w:val="30"/>
        </w:rPr>
      </w:pPr>
      <w:r w:rsidRPr="002F320E">
        <w:rPr>
          <w:b/>
          <w:sz w:val="30"/>
          <w:szCs w:val="30"/>
        </w:rPr>
        <w:t xml:space="preserve">предоставления </w:t>
      </w:r>
      <w:r w:rsidR="00A72AB5" w:rsidRPr="002F320E">
        <w:rPr>
          <w:b/>
          <w:sz w:val="30"/>
          <w:szCs w:val="30"/>
        </w:rPr>
        <w:t>муниципальной</w:t>
      </w:r>
      <w:r w:rsidRPr="002F320E">
        <w:rPr>
          <w:b/>
          <w:sz w:val="30"/>
          <w:szCs w:val="30"/>
        </w:rPr>
        <w:t xml:space="preserve"> услуги</w:t>
      </w:r>
    </w:p>
    <w:p w:rsidR="00821A44" w:rsidRPr="002F320E" w:rsidRDefault="002F320E" w:rsidP="002F320E">
      <w:pPr>
        <w:jc w:val="center"/>
        <w:rPr>
          <w:b/>
          <w:sz w:val="30"/>
          <w:szCs w:val="30"/>
        </w:rPr>
      </w:pPr>
      <w:r w:rsidRPr="002F320E">
        <w:rPr>
          <w:b/>
          <w:sz w:val="30"/>
          <w:szCs w:val="30"/>
        </w:rPr>
        <w:t>«</w:t>
      </w:r>
      <w:r w:rsidR="00821A44" w:rsidRPr="002F320E">
        <w:rPr>
          <w:b/>
          <w:sz w:val="30"/>
          <w:szCs w:val="30"/>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2F320E">
        <w:rPr>
          <w:b/>
          <w:sz w:val="30"/>
          <w:szCs w:val="30"/>
        </w:rPr>
        <w:t>»</w:t>
      </w:r>
    </w:p>
    <w:p w:rsidR="00821A44" w:rsidRPr="002F320E" w:rsidRDefault="00821A44" w:rsidP="002F320E">
      <w:pPr>
        <w:jc w:val="center"/>
        <w:rPr>
          <w:b/>
          <w:sz w:val="30"/>
          <w:szCs w:val="30"/>
        </w:rPr>
      </w:pPr>
    </w:p>
    <w:p w:rsidR="002F320E" w:rsidRPr="002F320E" w:rsidRDefault="002F320E" w:rsidP="002F320E">
      <w:pPr>
        <w:jc w:val="center"/>
        <w:rPr>
          <w:b/>
          <w:sz w:val="30"/>
          <w:szCs w:val="30"/>
        </w:rPr>
      </w:pPr>
      <w:r>
        <w:rPr>
          <w:b/>
          <w:sz w:val="30"/>
          <w:szCs w:val="30"/>
        </w:rPr>
        <w:t xml:space="preserve">I. </w:t>
      </w:r>
      <w:r w:rsidRPr="002F320E">
        <w:rPr>
          <w:b/>
          <w:sz w:val="30"/>
          <w:szCs w:val="30"/>
        </w:rPr>
        <w:t>Общие положения</w:t>
      </w:r>
    </w:p>
    <w:p w:rsidR="002F320E" w:rsidRPr="002F320E" w:rsidRDefault="002F320E" w:rsidP="002F320E">
      <w:pPr>
        <w:jc w:val="center"/>
        <w:rPr>
          <w:b/>
        </w:rPr>
      </w:pPr>
    </w:p>
    <w:p w:rsidR="002F320E" w:rsidRPr="002F320E" w:rsidRDefault="00014CE2" w:rsidP="002F320E">
      <w:pPr>
        <w:jc w:val="center"/>
        <w:rPr>
          <w:b/>
          <w:szCs w:val="28"/>
        </w:rPr>
      </w:pPr>
      <w:r w:rsidRPr="002F320E">
        <w:rPr>
          <w:b/>
          <w:szCs w:val="28"/>
        </w:rPr>
        <w:t>Предмет регулирования административного регламента</w:t>
      </w:r>
    </w:p>
    <w:p w:rsidR="002F320E" w:rsidRPr="002F320E" w:rsidRDefault="002F320E" w:rsidP="00AE4049">
      <w:pPr>
        <w:autoSpaceDE w:val="0"/>
        <w:autoSpaceDN w:val="0"/>
        <w:adjustRightInd w:val="0"/>
        <w:jc w:val="center"/>
        <w:outlineLvl w:val="0"/>
        <w:rPr>
          <w:rFonts w:cs="Arial"/>
          <w:b/>
          <w:szCs w:val="28"/>
        </w:rPr>
      </w:pPr>
    </w:p>
    <w:p w:rsidR="002F320E" w:rsidRPr="002F320E" w:rsidRDefault="00C660BC" w:rsidP="002F320E">
      <w:pPr>
        <w:rPr>
          <w:szCs w:val="28"/>
        </w:rPr>
      </w:pPr>
      <w:r w:rsidRPr="002F320E">
        <w:rPr>
          <w:szCs w:val="28"/>
        </w:rPr>
        <w:t xml:space="preserve">1. </w:t>
      </w:r>
      <w:r w:rsidR="00361A57" w:rsidRPr="002F320E">
        <w:rPr>
          <w:szCs w:val="28"/>
        </w:rPr>
        <w:t xml:space="preserve">Административный регламент предоставления муниципальной услуги </w:t>
      </w:r>
      <w:r w:rsidR="002F320E" w:rsidRPr="002F320E">
        <w:t>«</w:t>
      </w:r>
      <w:r w:rsidR="00821A44" w:rsidRPr="002F320E">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2F320E" w:rsidRPr="002F320E">
        <w:t>»</w:t>
      </w:r>
      <w:r w:rsidR="00F10A88" w:rsidRPr="002F320E">
        <w:rPr>
          <w:bCs/>
          <w:szCs w:val="28"/>
        </w:rPr>
        <w:t xml:space="preserve"> </w:t>
      </w:r>
      <w:r w:rsidR="00111F4C" w:rsidRPr="002F320E">
        <w:rPr>
          <w:szCs w:val="28"/>
        </w:rPr>
        <w:t>(далее соответственно</w:t>
      </w:r>
      <w:r w:rsidR="002F320E" w:rsidRPr="002F320E">
        <w:rPr>
          <w:szCs w:val="28"/>
        </w:rPr>
        <w:t>-</w:t>
      </w:r>
      <w:r w:rsidR="00036BB9" w:rsidRPr="002F320E">
        <w:rPr>
          <w:szCs w:val="28"/>
        </w:rPr>
        <w:t>А</w:t>
      </w:r>
      <w:r w:rsidR="0064477D" w:rsidRPr="002F320E">
        <w:rPr>
          <w:szCs w:val="28"/>
        </w:rPr>
        <w:t>дминистративный регламент, муниципальная услуга)</w:t>
      </w:r>
      <w:r w:rsidR="00361A57" w:rsidRPr="002F320E">
        <w:rPr>
          <w:szCs w:val="28"/>
        </w:rPr>
        <w:t>, устанавливает сроки и последовательность административных процедур и административных действий</w:t>
      </w:r>
      <w:r w:rsidR="00AE4049" w:rsidRPr="002F320E">
        <w:rPr>
          <w:szCs w:val="28"/>
        </w:rPr>
        <w:t xml:space="preserve"> комитета по земельным ресурсам и управлению муниципальным имуществом администрации Березовского района (далее</w:t>
      </w:r>
      <w:r w:rsidR="002F320E" w:rsidRPr="002F320E">
        <w:rPr>
          <w:szCs w:val="28"/>
        </w:rPr>
        <w:t>-</w:t>
      </w:r>
      <w:r w:rsidR="00AE4049" w:rsidRPr="002F320E">
        <w:rPr>
          <w:szCs w:val="28"/>
        </w:rPr>
        <w:t>Комитет), структурного подразделения Комитета отдела по земельным ресурсам (далее</w:t>
      </w:r>
      <w:r w:rsidR="002F320E" w:rsidRPr="002F320E">
        <w:rPr>
          <w:szCs w:val="28"/>
        </w:rPr>
        <w:t>-</w:t>
      </w:r>
      <w:r w:rsidR="00AE4049" w:rsidRPr="002F320E">
        <w:rPr>
          <w:szCs w:val="28"/>
        </w:rPr>
        <w:t>Отдел), а также порядок его взаимодействия с заявителями, органами власти и организациями при предоставлении муниципальной услуги.</w:t>
      </w:r>
    </w:p>
    <w:p w:rsidR="002F320E" w:rsidRPr="002F320E" w:rsidRDefault="0019550E" w:rsidP="002F320E">
      <w:pPr>
        <w:rPr>
          <w:szCs w:val="28"/>
        </w:rPr>
      </w:pPr>
      <w:r w:rsidRPr="002F320E">
        <w:rPr>
          <w:szCs w:val="28"/>
        </w:rPr>
        <w:t>Действие настоящего административного регламента распространяется на земельные участки, расположенные на территории Березовского района (за исключением городского поселения Игрим), находящиеся в муниципальной собственности Березовского района, городского поселения Березово (далее -земельные участки, находящиеся в муниципальной собственности) или государственная собственность на которые не разграничена.</w:t>
      </w:r>
    </w:p>
    <w:p w:rsidR="006D1FD5" w:rsidRPr="002F320E" w:rsidRDefault="006D1FD5" w:rsidP="002F320E">
      <w:pPr>
        <w:rPr>
          <w:szCs w:val="28"/>
        </w:rPr>
      </w:pPr>
      <w:r w:rsidRPr="002F320E">
        <w:rPr>
          <w:szCs w:val="28"/>
        </w:rPr>
        <w:t>Возможные цели обращения:</w:t>
      </w:r>
    </w:p>
    <w:p w:rsidR="002F320E" w:rsidRPr="002F320E" w:rsidRDefault="002F320E" w:rsidP="002F320E">
      <w:r w:rsidRPr="002F320E">
        <w:t>-</w:t>
      </w:r>
      <w:r w:rsidR="006D1FD5" w:rsidRPr="002F320E">
        <w:t>предоставление земельного участка, находящегося в государственной или муниципальной собственности, в собственность бесплатно.</w:t>
      </w:r>
    </w:p>
    <w:p w:rsidR="006D1FD5" w:rsidRPr="002F320E" w:rsidRDefault="006D1FD5" w:rsidP="002F320E">
      <w:r w:rsidRPr="002F320E">
        <w:t>Настоящий Административный регламент не применяется в случаях, если требуется образование земельного участка или уточнение его границ в соответствии Федеральным законом от 13 июля 2015 г</w:t>
      </w:r>
      <w:r w:rsidR="004B11F7" w:rsidRPr="002F320E">
        <w:t>ода</w:t>
      </w:r>
      <w:r w:rsidR="002F320E" w:rsidRPr="002F320E">
        <w:t xml:space="preserve"> </w:t>
      </w:r>
      <w:hyperlink r:id="rId23" w:tooltip="ФЕДЕРАЛЬНЫЙ ЗАКОН от 13.07.2015 № 218-ФЗ ГОСУДАРСТВЕННАЯ ДУМА ФЕДЕРАЛЬНОГО СОБРАНИЯ РФ&#10;&#10;О ГОСУДАРСТВЕННОЙ РЕГИСТРАЦИИ НЕДВИЖИМОСТИ" w:history="1">
        <w:r w:rsidR="002F320E" w:rsidRPr="00BD4363">
          <w:rPr>
            <w:rStyle w:val="a3"/>
          </w:rPr>
          <w:t xml:space="preserve">№ </w:t>
        </w:r>
        <w:r w:rsidRPr="00BD4363">
          <w:rPr>
            <w:rStyle w:val="a3"/>
          </w:rPr>
          <w:t xml:space="preserve">218-ФЗ </w:t>
        </w:r>
        <w:r w:rsidR="002F320E" w:rsidRPr="00BD4363">
          <w:rPr>
            <w:rStyle w:val="a3"/>
          </w:rPr>
          <w:t>«</w:t>
        </w:r>
        <w:r w:rsidRPr="00BD4363">
          <w:rPr>
            <w:rStyle w:val="a3"/>
          </w:rPr>
          <w:t>О государственной регистрации недвижимости</w:t>
        </w:r>
      </w:hyperlink>
      <w:r w:rsidR="002F320E" w:rsidRPr="002F320E">
        <w:t>»</w:t>
      </w:r>
      <w:r w:rsidRPr="002F320E">
        <w:t>.</w:t>
      </w:r>
    </w:p>
    <w:p w:rsidR="006D1FD5" w:rsidRPr="002F320E" w:rsidRDefault="006D1FD5" w:rsidP="002F320E">
      <w:r w:rsidRPr="002F320E">
        <w:t xml:space="preserve">При предоставлении земельного участка, находящегося в государственной или муниципальной собственности, в собственность бесплатно по основаниям, указанным в подпунктах 6 и 7 статьи 39.5 </w:t>
      </w:r>
      <w:hyperlink r:id="rId24" w:tooltip="ФЕДЕРАЛЬНЫЙ ЗАКОН от 25.10.2001 № 136-ФЗ ГОСУДАРСТВЕННАЯ ДУМА ФЕДЕРАЛЬНОГО СОБРАНИЯ РФ&#10;&#10;ЗЕМЕЛЬНЫЙ КОДЕКС РОССИЙСКОЙ ФЕДЕРАЦИИ" w:history="1">
        <w:r w:rsidRPr="00BD4363">
          <w:rPr>
            <w:rStyle w:val="a3"/>
          </w:rPr>
          <w:t>Земельного кодекса</w:t>
        </w:r>
      </w:hyperlink>
      <w:r w:rsidRPr="002F320E">
        <w:t xml:space="preserve"> Российской Федерации, настоящий </w:t>
      </w:r>
      <w:r w:rsidRPr="002F320E">
        <w:lastRenderedPageBreak/>
        <w:t xml:space="preserve">Административный регламент применяется в части, не противоречащей </w:t>
      </w:r>
      <w:r w:rsidR="00036BB9" w:rsidRPr="002F320E">
        <w:t>законодательству Ханты-Мансийского автономного округа</w:t>
      </w:r>
      <w:r w:rsidR="002F320E" w:rsidRPr="002F320E">
        <w:t>-</w:t>
      </w:r>
      <w:r w:rsidR="00036BB9" w:rsidRPr="002F320E">
        <w:t>Югры</w:t>
      </w:r>
      <w:r w:rsidRPr="002F320E">
        <w:t>.</w:t>
      </w:r>
    </w:p>
    <w:p w:rsidR="002F320E" w:rsidRDefault="002F320E" w:rsidP="006C4E43">
      <w:pPr>
        <w:pStyle w:val="HTML"/>
        <w:ind w:firstLine="709"/>
        <w:jc w:val="center"/>
        <w:rPr>
          <w:rFonts w:ascii="Arial" w:hAnsi="Arial" w:cs="Arial"/>
          <w:sz w:val="24"/>
          <w:szCs w:val="28"/>
          <w:lang w:val="ru-RU"/>
        </w:rPr>
      </w:pPr>
    </w:p>
    <w:p w:rsidR="00C660BC" w:rsidRPr="002F320E" w:rsidRDefault="0061373D" w:rsidP="006C4E43">
      <w:pPr>
        <w:pStyle w:val="HTML"/>
        <w:ind w:firstLine="709"/>
        <w:jc w:val="center"/>
        <w:rPr>
          <w:rFonts w:ascii="Arial" w:hAnsi="Arial" w:cs="Arial"/>
          <w:sz w:val="24"/>
          <w:szCs w:val="28"/>
        </w:rPr>
      </w:pPr>
      <w:r w:rsidRPr="002F320E">
        <w:rPr>
          <w:rFonts w:ascii="Arial" w:hAnsi="Arial" w:cs="Arial"/>
          <w:sz w:val="24"/>
          <w:szCs w:val="28"/>
        </w:rPr>
        <w:t>Круг заявителей</w:t>
      </w:r>
    </w:p>
    <w:p w:rsidR="002F320E" w:rsidRPr="002F320E" w:rsidRDefault="002F320E" w:rsidP="00306C50">
      <w:pPr>
        <w:pStyle w:val="ae"/>
        <w:jc w:val="both"/>
        <w:rPr>
          <w:rFonts w:ascii="Arial" w:hAnsi="Arial" w:cs="Arial"/>
          <w:b w:val="0"/>
          <w:sz w:val="24"/>
        </w:rPr>
      </w:pPr>
    </w:p>
    <w:p w:rsidR="002F320E" w:rsidRPr="002F320E" w:rsidRDefault="006540A5" w:rsidP="002F320E">
      <w:r w:rsidRPr="002F320E">
        <w:rPr>
          <w:bCs/>
        </w:rPr>
        <w:t>2</w:t>
      </w:r>
      <w:r w:rsidR="006D4321" w:rsidRPr="002F320E">
        <w:rPr>
          <w:bCs/>
        </w:rPr>
        <w:t xml:space="preserve">. </w:t>
      </w:r>
      <w:r w:rsidR="00821A44" w:rsidRPr="002F320E">
        <w:t>Заявителями на получение муниципальной услуги (далее при совместном упоминании</w:t>
      </w:r>
      <w:r w:rsidR="002F320E" w:rsidRPr="002F320E">
        <w:t>-</w:t>
      </w:r>
      <w:r w:rsidR="00821A44" w:rsidRPr="002F320E">
        <w:t>Заявители) являются физические лица, юридические лица и индивидуальные предприниматели.</w:t>
      </w:r>
    </w:p>
    <w:p w:rsidR="002F320E" w:rsidRPr="002F320E" w:rsidRDefault="00036BB9" w:rsidP="002F320E">
      <w:r w:rsidRPr="002F320E">
        <w:t>3.</w:t>
      </w:r>
      <w:r w:rsidR="004E2CDE">
        <w:t xml:space="preserve"> </w:t>
      </w:r>
      <w:r w:rsidR="001D494B" w:rsidRPr="002F320E">
        <w:t xml:space="preserve">Предоставление земельного участка гражданину или юридическому лицу в собственность бесплатно на основании решения </w:t>
      </w:r>
      <w:r w:rsidR="00306C50" w:rsidRPr="002F320E">
        <w:t>администрации Березовского района</w:t>
      </w:r>
      <w:r w:rsidR="001D494B" w:rsidRPr="002F320E">
        <w:t xml:space="preserve"> осуществляется в случае предоставления:</w:t>
      </w:r>
    </w:p>
    <w:p w:rsidR="002F320E" w:rsidRPr="002F320E" w:rsidRDefault="00036BB9" w:rsidP="002F320E">
      <w:r w:rsidRPr="002F320E">
        <w:t>1)</w:t>
      </w:r>
      <w:r w:rsidR="001D494B" w:rsidRPr="002F320E">
        <w:t xml:space="preserve">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2F320E" w:rsidRPr="002F320E" w:rsidRDefault="00036BB9" w:rsidP="002F320E">
      <w:r w:rsidRPr="002F320E">
        <w:t>2)</w:t>
      </w:r>
      <w:r w:rsidR="001D494B" w:rsidRPr="002F320E">
        <w:t xml:space="preserve">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2F320E" w:rsidRPr="002F320E" w:rsidRDefault="00036BB9" w:rsidP="002F320E">
      <w:r w:rsidRPr="002F320E">
        <w:t>3)</w:t>
      </w:r>
      <w:r w:rsidR="001D494B" w:rsidRPr="002F320E">
        <w:t xml:space="preserve">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w:t>
      </w:r>
      <w:hyperlink r:id="rId25" w:tooltip="ФЕДЕРАЛЬНЫЙ ЗАКОН от 25.10.2001 № 136-ФЗ ГОСУДАРСТВЕННАЯ ДУМА ФЕДЕРАЛЬНОГО СОБРАНИЯ РФ&#10;&#10;ЗЕМЕЛЬНЫЙ КОДЕКС РОССИЙСКОЙ ФЕДЕРАЦИИ" w:history="1">
        <w:r w:rsidR="00DC3F28" w:rsidRPr="00BD4363">
          <w:rPr>
            <w:rStyle w:val="a3"/>
          </w:rPr>
          <w:t>Земельного</w:t>
        </w:r>
        <w:r w:rsidR="001D494B" w:rsidRPr="00BD4363">
          <w:rPr>
            <w:rStyle w:val="a3"/>
          </w:rPr>
          <w:t xml:space="preserve"> Кодекса</w:t>
        </w:r>
      </w:hyperlink>
      <w:r w:rsidR="001D494B" w:rsidRPr="002F320E">
        <w:t xml:space="preserve">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2F320E" w:rsidRDefault="00036BB9" w:rsidP="004E2CDE">
      <w:r w:rsidRPr="002F320E">
        <w:t>4)</w:t>
      </w:r>
      <w:r w:rsidR="001D494B" w:rsidRPr="002F320E">
        <w:t xml:space="preserve"> </w:t>
      </w:r>
      <w:r w:rsidR="004E2CDE">
        <w:t xml:space="preserve">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w:t>
      </w:r>
      <w:hyperlink r:id="rId26" w:tooltip="ФЕДЕРАЛЬНЫЙ ЗАКОН от 25.10.2001 № 136-ФЗ ГОСУДАРСТВЕННАЯ ДУМА ФЕДЕРАЛЬНОГО СОБРАНИЯ РФ&#10;&#10;ЗЕМЕЛЬНЫЙ КОДЕКС РОССИЙСКОЙ ФЕДЕРАЦИИ" w:history="1">
        <w:r w:rsidR="004E2CDE" w:rsidRPr="004E2CDE">
          <w:rPr>
            <w:rStyle w:val="a3"/>
          </w:rPr>
          <w:t>Земельного Кодекса</w:t>
        </w:r>
      </w:hyperlink>
      <w:r w:rsidR="004E2CDE">
        <w:t xml:space="preserve"> при условии, </w:t>
      </w:r>
      <w:r w:rsidR="004E2CDE" w:rsidRPr="004E2CDE">
        <w:t>что этот гражданин использовал такой земельный участок в указанный период в соответствии с его целевым назначением и установленным разрешенным</w:t>
      </w:r>
      <w:r w:rsidR="004E2CDE">
        <w:rPr>
          <w:szCs w:val="28"/>
        </w:rPr>
        <w:t xml:space="preserve"> использованием и работал по основному месту работы в муниципальном образовании, определенном законом субъекта Российской Федерации, и по профессии, специальности, </w:t>
      </w:r>
      <w:r w:rsidR="004E2CDE">
        <w:t>которые определены законодательством Ханты-Мансийского автономного округа - Югры;</w:t>
      </w:r>
    </w:p>
    <w:p w:rsidR="004E2CDE" w:rsidRPr="002F320E" w:rsidRDefault="004E2CDE" w:rsidP="004E2CDE">
      <w:r>
        <w:t xml:space="preserve">(подпункт 4 пункта 3 изложен в редакции постановления Администрации                         </w:t>
      </w:r>
      <w:hyperlink r:id="rId27" w:tooltip="постановление от 27.11.2023 0:00:00 №896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4E2CDE">
          <w:rPr>
            <w:rStyle w:val="a3"/>
          </w:rPr>
          <w:t>от 27.11.2023 № 896</w:t>
        </w:r>
      </w:hyperlink>
      <w:r>
        <w:t>)</w:t>
      </w:r>
    </w:p>
    <w:p w:rsidR="002F320E" w:rsidRPr="002F320E" w:rsidRDefault="00036BB9" w:rsidP="002F320E">
      <w:r w:rsidRPr="002F320E">
        <w:t>5)</w:t>
      </w:r>
      <w:r w:rsidR="001D494B" w:rsidRPr="002F320E">
        <w:t xml:space="preserve"> земельного участка гражданам</w:t>
      </w:r>
      <w:r w:rsidR="0019550E" w:rsidRPr="002F320E">
        <w:t xml:space="preserve">, имеющим трех и более детей, в случае </w:t>
      </w:r>
      <w:r w:rsidR="001B3A3B" w:rsidRPr="002F320E">
        <w:t xml:space="preserve">и в порядке </w:t>
      </w:r>
      <w:r w:rsidR="0019550E" w:rsidRPr="002F320E">
        <w:t xml:space="preserve">предусмотренном </w:t>
      </w:r>
      <w:r w:rsidR="003F36F8" w:rsidRPr="002F320E">
        <w:rPr>
          <w:bCs/>
        </w:rPr>
        <w:t>Закон</w:t>
      </w:r>
      <w:r w:rsidR="0019550E" w:rsidRPr="002F320E">
        <w:rPr>
          <w:bCs/>
        </w:rPr>
        <w:t>ом</w:t>
      </w:r>
      <w:r w:rsidR="003F36F8" w:rsidRPr="002F320E">
        <w:rPr>
          <w:bCs/>
        </w:rPr>
        <w:t xml:space="preserve"> Ханты-Мансийского автономного округа</w:t>
      </w:r>
      <w:r w:rsidR="002F320E" w:rsidRPr="002F320E">
        <w:rPr>
          <w:bCs/>
        </w:rPr>
        <w:t>-</w:t>
      </w:r>
      <w:r w:rsidR="003F36F8" w:rsidRPr="002F320E">
        <w:rPr>
          <w:bCs/>
        </w:rPr>
        <w:t xml:space="preserve">Югры </w:t>
      </w:r>
      <w:r w:rsidR="00224908">
        <w:rPr>
          <w:bCs/>
        </w:rPr>
        <w:t xml:space="preserve">            </w:t>
      </w:r>
      <w:r w:rsidR="00BD4363">
        <w:rPr>
          <w:bCs/>
        </w:rPr>
        <w:t xml:space="preserve"> </w:t>
      </w:r>
      <w:r w:rsidR="003F36F8" w:rsidRPr="002F320E">
        <w:rPr>
          <w:bCs/>
        </w:rPr>
        <w:t>от 6 июля 2005 г.</w:t>
      </w:r>
      <w:r w:rsidR="002F320E" w:rsidRPr="002F320E">
        <w:rPr>
          <w:bCs/>
        </w:rPr>
        <w:t xml:space="preserve"> </w:t>
      </w:r>
      <w:hyperlink r:id="rId28" w:tooltip="ЗАКОН от 06.07.2005 № 57-оз Дума Ханты-Мансийского автономного округа-Югры&#10;&#10;О РЕГУЛИРОВАНИИ ОТДЕЛЬНЫХ ЖИЛИЩНЫХ ОТНОШЕНИЙ&#10;В ХАНТЫ-МАНСИЙСКОМ АВТОНОМНОМ ОКРУГЕ – ЮГРЕ" w:history="1">
        <w:r w:rsidR="002F320E" w:rsidRPr="00BD4363">
          <w:rPr>
            <w:rStyle w:val="a3"/>
            <w:bCs/>
          </w:rPr>
          <w:t xml:space="preserve">№ </w:t>
        </w:r>
        <w:r w:rsidR="003F36F8" w:rsidRPr="00BD4363">
          <w:rPr>
            <w:rStyle w:val="a3"/>
            <w:bCs/>
          </w:rPr>
          <w:t xml:space="preserve">57-оз </w:t>
        </w:r>
        <w:r w:rsidR="002F320E" w:rsidRPr="00BD4363">
          <w:rPr>
            <w:rStyle w:val="a3"/>
            <w:bCs/>
          </w:rPr>
          <w:t>«</w:t>
        </w:r>
        <w:r w:rsidR="003F36F8" w:rsidRPr="00BD4363">
          <w:rPr>
            <w:rStyle w:val="a3"/>
            <w:bCs/>
          </w:rPr>
          <w:t>О регулировании отдельных</w:t>
        </w:r>
      </w:hyperlink>
      <w:r w:rsidR="003F36F8" w:rsidRPr="002F320E">
        <w:rPr>
          <w:bCs/>
        </w:rPr>
        <w:t xml:space="preserve"> жилищных отношений в Ханты-Мансийском автономном округе</w:t>
      </w:r>
      <w:r w:rsidR="002F320E" w:rsidRPr="002F320E">
        <w:rPr>
          <w:bCs/>
        </w:rPr>
        <w:t>-</w:t>
      </w:r>
      <w:r w:rsidR="003F36F8" w:rsidRPr="002F320E">
        <w:rPr>
          <w:bCs/>
        </w:rPr>
        <w:t>Югре</w:t>
      </w:r>
      <w:r w:rsidR="001B3A3B" w:rsidRPr="002F320E">
        <w:rPr>
          <w:bCs/>
        </w:rPr>
        <w:t xml:space="preserve"> и</w:t>
      </w:r>
      <w:r w:rsidR="002F320E" w:rsidRPr="002F320E">
        <w:rPr>
          <w:bCs/>
        </w:rPr>
        <w:t xml:space="preserve"> </w:t>
      </w:r>
      <w:r w:rsidR="00411A6D" w:rsidRPr="002F320E">
        <w:rPr>
          <w:bCs/>
        </w:rPr>
        <w:t>Закон</w:t>
      </w:r>
      <w:r w:rsidR="0019550E" w:rsidRPr="002F320E">
        <w:rPr>
          <w:bCs/>
        </w:rPr>
        <w:t>ом</w:t>
      </w:r>
      <w:r w:rsidR="00411A6D" w:rsidRPr="002F320E">
        <w:rPr>
          <w:bCs/>
        </w:rPr>
        <w:t xml:space="preserve"> Ханты-Мансийского автономного округа</w:t>
      </w:r>
      <w:r w:rsidR="002F320E" w:rsidRPr="002F320E">
        <w:rPr>
          <w:bCs/>
        </w:rPr>
        <w:t>-</w:t>
      </w:r>
      <w:r w:rsidR="00411A6D" w:rsidRPr="002F320E">
        <w:rPr>
          <w:bCs/>
        </w:rPr>
        <w:t>Югры от 3 мая 2000 г.</w:t>
      </w:r>
      <w:r w:rsidR="002F320E" w:rsidRPr="002F320E">
        <w:rPr>
          <w:bCs/>
        </w:rPr>
        <w:t xml:space="preserve"> № </w:t>
      </w:r>
      <w:r w:rsidR="00411A6D" w:rsidRPr="002F320E">
        <w:rPr>
          <w:bCs/>
        </w:rPr>
        <w:t xml:space="preserve">26-оз </w:t>
      </w:r>
      <w:r w:rsidR="002F320E" w:rsidRPr="002F320E">
        <w:rPr>
          <w:bCs/>
        </w:rPr>
        <w:t>«</w:t>
      </w:r>
      <w:r w:rsidR="00411A6D" w:rsidRPr="002F320E">
        <w:rPr>
          <w:bCs/>
        </w:rPr>
        <w:t>О регулировании отдельных земельных отношений в Ханты-Мансийском автономном округе</w:t>
      </w:r>
      <w:r w:rsidR="002F320E" w:rsidRPr="002F320E">
        <w:rPr>
          <w:bCs/>
        </w:rPr>
        <w:t>-</w:t>
      </w:r>
      <w:r w:rsidR="00411A6D" w:rsidRPr="002F320E">
        <w:rPr>
          <w:bCs/>
        </w:rPr>
        <w:t>Югре</w:t>
      </w:r>
      <w:r w:rsidR="002F320E" w:rsidRPr="002F320E">
        <w:rPr>
          <w:bCs/>
        </w:rPr>
        <w:t>»</w:t>
      </w:r>
      <w:r w:rsidR="004B11F7" w:rsidRPr="002F320E">
        <w:t>;</w:t>
      </w:r>
    </w:p>
    <w:p w:rsidR="002F320E" w:rsidRPr="002F320E" w:rsidRDefault="00036BB9" w:rsidP="002F320E">
      <w:r w:rsidRPr="002F320E">
        <w:t>6)</w:t>
      </w:r>
      <w:r w:rsidR="001D494B" w:rsidRPr="002F320E">
        <w:t xml:space="preserve"> земельного участка иным не указанным в подпункте </w:t>
      </w:r>
      <w:r w:rsidRPr="002F320E">
        <w:t>5</w:t>
      </w:r>
      <w:r w:rsidR="001D494B" w:rsidRPr="002F320E">
        <w:t xml:space="preserve"> настояще</w:t>
      </w:r>
      <w:r w:rsidRPr="002F320E">
        <w:t>го пункта</w:t>
      </w:r>
      <w:r w:rsidR="001D494B" w:rsidRPr="002F320E">
        <w:t xml:space="preserve">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w:t>
      </w:r>
      <w:r w:rsidRPr="002F320E">
        <w:t>законодательством Ханты-Мансийского автономного округа</w:t>
      </w:r>
      <w:r w:rsidR="002F320E" w:rsidRPr="002F320E">
        <w:t>-</w:t>
      </w:r>
      <w:r w:rsidRPr="002F320E">
        <w:t>Югры</w:t>
      </w:r>
      <w:r w:rsidR="001D494B" w:rsidRPr="002F320E">
        <w:t>;</w:t>
      </w:r>
    </w:p>
    <w:p w:rsidR="002F320E" w:rsidRPr="002F320E" w:rsidRDefault="00036BB9" w:rsidP="002F320E">
      <w:r w:rsidRPr="002F320E">
        <w:t>7)</w:t>
      </w:r>
      <w:r w:rsidR="001D494B" w:rsidRPr="002F320E">
        <w:t xml:space="preserve">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w:t>
      </w:r>
      <w:r w:rsidRPr="002F320E">
        <w:t>законодательством Ханты-Мансийского автономного округа</w:t>
      </w:r>
      <w:r w:rsidR="002F320E" w:rsidRPr="002F320E">
        <w:t>-</w:t>
      </w:r>
      <w:r w:rsidRPr="002F320E">
        <w:t>Югры;</w:t>
      </w:r>
    </w:p>
    <w:p w:rsidR="002F320E" w:rsidRPr="002F320E" w:rsidRDefault="00036BB9" w:rsidP="002F320E">
      <w:r w:rsidRPr="002F320E">
        <w:t>8)</w:t>
      </w:r>
      <w:r w:rsidR="001D494B" w:rsidRPr="002F320E">
        <w:t xml:space="preserve"> земельного участка гражданину в соответствии с Федеральным законом</w:t>
      </w:r>
      <w:r w:rsidR="00306C50" w:rsidRPr="002F320E">
        <w:t xml:space="preserve"> </w:t>
      </w:r>
      <w:r w:rsidR="00BD4363">
        <w:t xml:space="preserve">            </w:t>
      </w:r>
      <w:r w:rsidR="00306C50" w:rsidRPr="002F320E">
        <w:t>от 1 мая 2016 года</w:t>
      </w:r>
      <w:r w:rsidR="002F320E" w:rsidRPr="002F320E">
        <w:t xml:space="preserve"> </w:t>
      </w:r>
      <w:hyperlink r:id="rId29" w:tooltip="ФЕДЕРАЛЬНЫЙ ЗАКОН от 01.05.2016 № 119-ФЗ ГОСУДАРСТВЕННАЯ ДУМА ФЕДЕРАЛЬНОГО СОБРАНИЯ РФ&#10;&#10;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 w:history="1">
        <w:r w:rsidR="002F320E" w:rsidRPr="00BD4363">
          <w:rPr>
            <w:rStyle w:val="a3"/>
          </w:rPr>
          <w:t xml:space="preserve">№ </w:t>
        </w:r>
        <w:r w:rsidR="00306C50" w:rsidRPr="00BD4363">
          <w:rPr>
            <w:rStyle w:val="a3"/>
          </w:rPr>
          <w:t xml:space="preserve">119-ФЗ </w:t>
        </w:r>
        <w:r w:rsidR="002F320E" w:rsidRPr="00BD4363">
          <w:rPr>
            <w:rStyle w:val="a3"/>
          </w:rPr>
          <w:t>«</w:t>
        </w:r>
        <w:r w:rsidR="001D494B" w:rsidRPr="00BD4363">
          <w:rPr>
            <w:rStyle w:val="a3"/>
          </w:rPr>
          <w:t>Об особенностях предоставления</w:t>
        </w:r>
      </w:hyperlink>
      <w:r w:rsidR="001D494B" w:rsidRPr="002F320E">
        <w:t xml:space="preserve"> гражданам земельных </w:t>
      </w:r>
      <w:r w:rsidR="001D494B" w:rsidRPr="002F320E">
        <w:lastRenderedPageBreak/>
        <w:t>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w:t>
      </w:r>
      <w:r w:rsidR="00306C50" w:rsidRPr="002F320E">
        <w:t>льные акты Российской Федерации</w:t>
      </w:r>
      <w:r w:rsidR="002F320E" w:rsidRPr="002F320E">
        <w:t>»</w:t>
      </w:r>
      <w:r w:rsidR="001D494B" w:rsidRPr="002F320E">
        <w:t>;</w:t>
      </w:r>
    </w:p>
    <w:p w:rsidR="00251FA5" w:rsidRDefault="00036BB9" w:rsidP="002F320E">
      <w:r w:rsidRPr="002F320E">
        <w:t>9)</w:t>
      </w:r>
      <w:r w:rsidR="001D494B" w:rsidRPr="002F320E">
        <w:t xml:space="preserve"> </w:t>
      </w:r>
      <w:r w:rsidR="00251FA5" w:rsidRPr="00251FA5">
        <w:t xml:space="preserve">земельного участка в соответствии с Федеральным законом от 24 июля 2008 года </w:t>
      </w:r>
      <w:hyperlink r:id="rId30" w:tooltip="ФЕДЕРАЛЬНЫЙ ЗАКОН от 24.07.2008 № 161-ФЗ ГОСУДАРСТВЕННАЯ ДУМА ФЕДЕРАЛЬНОГО СОБРАНИЯ РФ&#10;&#10;О СОДЕЙСТВИИ РАЗВИТИЮ ЖИЛИЩНОГО СТРОИТЕЛЬСТВА, СОЗДАНИЮ ОБЪЕКТОВ ТУРИСТСКОЙ ИНФРАСТРУКТУРЫ И ИНОМУ РАЗВИТИЮ ТЕРРИТОРИЙ" w:history="1">
        <w:r w:rsidR="00251FA5" w:rsidRPr="00251FA5">
          <w:rPr>
            <w:rStyle w:val="a3"/>
          </w:rPr>
          <w:t>№ 161-ФЗ «О содействии развитию</w:t>
        </w:r>
      </w:hyperlink>
      <w:r w:rsidR="00251FA5" w:rsidRPr="00251FA5">
        <w:t xml:space="preserve"> жилищного строительства, созданию объектов туристской инфраструктуры и иному развитию территорий»;</w:t>
      </w:r>
    </w:p>
    <w:p w:rsidR="00251FA5" w:rsidRDefault="00251FA5" w:rsidP="002F320E">
      <w:r>
        <w:t>(</w:t>
      </w:r>
      <w:r w:rsidRPr="00251FA5">
        <w:t>подпункт 9 пункта 3</w:t>
      </w:r>
      <w:r>
        <w:t xml:space="preserve"> изложен в редакции постановления Администрации                       </w:t>
      </w:r>
      <w:hyperlink r:id="rId31" w:tooltip="постановление от 27.11.2024 0:00:00 №1067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251FA5">
          <w:rPr>
            <w:rStyle w:val="a3"/>
          </w:rPr>
          <w:t>от 27.11.2024 № 1067</w:t>
        </w:r>
      </w:hyperlink>
      <w:r>
        <w:t>)</w:t>
      </w:r>
    </w:p>
    <w:p w:rsidR="002F320E" w:rsidRPr="002F320E" w:rsidRDefault="00036BB9" w:rsidP="002F320E">
      <w:r w:rsidRPr="002F320E">
        <w:t>10)</w:t>
      </w:r>
      <w:r w:rsidR="001D494B" w:rsidRPr="002F320E">
        <w:t xml:space="preserve">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w:t>
      </w:r>
      <w:r w:rsidR="00306C50" w:rsidRPr="002F320E">
        <w:t xml:space="preserve"> </w:t>
      </w:r>
      <w:r w:rsidR="002F320E" w:rsidRPr="002F320E">
        <w:t>«</w:t>
      </w:r>
      <w:r w:rsidR="001D494B" w:rsidRPr="002F320E">
        <w:t>Об инновационных научно-технологических центрах и о внесении изменений в отдельные законодательные акты Росси</w:t>
      </w:r>
      <w:r w:rsidR="00306C50" w:rsidRPr="002F320E">
        <w:t>йской Федерации</w:t>
      </w:r>
      <w:r w:rsidR="002F320E" w:rsidRPr="002F320E">
        <w:t>»</w:t>
      </w:r>
      <w:r w:rsidR="001D494B" w:rsidRPr="002F320E">
        <w:t>.</w:t>
      </w:r>
    </w:p>
    <w:p w:rsidR="00A14AB3" w:rsidRPr="002F320E" w:rsidRDefault="00954AB7" w:rsidP="002F320E">
      <w:r w:rsidRPr="002F320E">
        <w:t xml:space="preserve">4. </w:t>
      </w:r>
      <w:r w:rsidR="00B57179" w:rsidRPr="002F320E">
        <w:t>При предоставлении муниципальной услуги от имени заявителей вправе обратиться их законные представители, действующие на основании доверенности, закона либо акта уполномоченного на то государственного органа или органа местного самоуправления.</w:t>
      </w:r>
    </w:p>
    <w:p w:rsidR="00A14AB3" w:rsidRPr="002F320E" w:rsidRDefault="00A14AB3" w:rsidP="002F320E">
      <w:pPr>
        <w:rPr>
          <w:szCs w:val="28"/>
        </w:rPr>
      </w:pPr>
    </w:p>
    <w:p w:rsidR="002F320E" w:rsidRPr="002F320E" w:rsidRDefault="00EA5D41" w:rsidP="006540A5">
      <w:pPr>
        <w:autoSpaceDE w:val="0"/>
        <w:autoSpaceDN w:val="0"/>
        <w:adjustRightInd w:val="0"/>
        <w:ind w:firstLine="709"/>
        <w:jc w:val="center"/>
        <w:rPr>
          <w:rFonts w:cs="Arial"/>
          <w:b/>
          <w:szCs w:val="28"/>
        </w:rPr>
      </w:pPr>
      <w:bookmarkStart w:id="0" w:name="p336"/>
      <w:bookmarkEnd w:id="0"/>
      <w:r w:rsidRPr="002F320E">
        <w:rPr>
          <w:rFonts w:cs="Arial"/>
          <w:b/>
          <w:szCs w:val="28"/>
        </w:rPr>
        <w:t>Требования к порядку информирования</w:t>
      </w:r>
    </w:p>
    <w:p w:rsidR="00EA5D41" w:rsidRPr="002F320E" w:rsidRDefault="00A059D8" w:rsidP="006540A5">
      <w:pPr>
        <w:autoSpaceDE w:val="0"/>
        <w:autoSpaceDN w:val="0"/>
        <w:adjustRightInd w:val="0"/>
        <w:ind w:firstLine="709"/>
        <w:jc w:val="center"/>
        <w:rPr>
          <w:rFonts w:cs="Arial"/>
          <w:b/>
          <w:szCs w:val="28"/>
        </w:rPr>
      </w:pPr>
      <w:r>
        <w:rPr>
          <w:rFonts w:cs="Arial"/>
          <w:b/>
          <w:szCs w:val="28"/>
        </w:rPr>
        <w:t>о</w:t>
      </w:r>
      <w:r w:rsidR="00305B27" w:rsidRPr="002F320E">
        <w:rPr>
          <w:rFonts w:cs="Arial"/>
          <w:b/>
          <w:szCs w:val="28"/>
        </w:rPr>
        <w:t xml:space="preserve"> </w:t>
      </w:r>
      <w:r>
        <w:rPr>
          <w:rFonts w:cs="Arial"/>
          <w:b/>
          <w:szCs w:val="28"/>
        </w:rPr>
        <w:t>предоставлении</w:t>
      </w:r>
      <w:r w:rsidR="00EA5D41" w:rsidRPr="002F320E">
        <w:rPr>
          <w:rFonts w:cs="Arial"/>
          <w:b/>
          <w:szCs w:val="28"/>
        </w:rPr>
        <w:t xml:space="preserve"> муниципальной услуги</w:t>
      </w:r>
    </w:p>
    <w:p w:rsidR="006540A5" w:rsidRPr="002F320E" w:rsidRDefault="006540A5" w:rsidP="006540A5">
      <w:pPr>
        <w:autoSpaceDE w:val="0"/>
        <w:autoSpaceDN w:val="0"/>
        <w:adjustRightInd w:val="0"/>
        <w:ind w:firstLine="709"/>
        <w:jc w:val="center"/>
        <w:rPr>
          <w:rFonts w:cs="Arial"/>
          <w:b/>
          <w:szCs w:val="28"/>
        </w:rPr>
      </w:pPr>
    </w:p>
    <w:p w:rsidR="00A059D8" w:rsidRDefault="00A059D8" w:rsidP="002F320E">
      <w:r>
        <w:t>(</w:t>
      </w:r>
      <w:r w:rsidRPr="00A059D8">
        <w:t>в заголовке пункта 5 слова «о правилах предоставления» замен</w:t>
      </w:r>
      <w:r>
        <w:t>ены</w:t>
      </w:r>
      <w:r w:rsidRPr="00A059D8">
        <w:t xml:space="preserve"> словами «о предоставлении»</w:t>
      </w:r>
      <w:r>
        <w:t xml:space="preserve"> постановлением Администрации </w:t>
      </w:r>
      <w:hyperlink r:id="rId32" w:tooltip="постановление от 26.12.2025 0:00:00 №1012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A059D8">
          <w:rPr>
            <w:rStyle w:val="a3"/>
          </w:rPr>
          <w:t>от 26.12.2025 № 1012</w:t>
        </w:r>
      </w:hyperlink>
      <w:r>
        <w:t>)</w:t>
      </w:r>
    </w:p>
    <w:p w:rsidR="00A059D8" w:rsidRDefault="00A059D8" w:rsidP="002F320E"/>
    <w:p w:rsidR="00D24C89" w:rsidRPr="002F320E" w:rsidRDefault="002A2306" w:rsidP="002F320E">
      <w:r w:rsidRPr="002F320E">
        <w:t>5</w:t>
      </w:r>
      <w:r w:rsidR="006540A5" w:rsidRPr="002F320E">
        <w:t>.</w:t>
      </w:r>
      <w:r w:rsidR="00D24C89" w:rsidRPr="002F320E">
        <w:t xml:space="preserve"> Информирование по вопросам предоставления муниципальной услуги, в том числе о сроках и порядке ее предоставления, осуществляется специалистами Отдела, в следующих формах и способах (по выбору заявителя):</w:t>
      </w:r>
    </w:p>
    <w:p w:rsidR="00EA5D41" w:rsidRPr="002F320E" w:rsidRDefault="00D24C89" w:rsidP="002F320E">
      <w:r w:rsidRPr="002F320E">
        <w:t xml:space="preserve">- </w:t>
      </w:r>
      <w:r w:rsidR="00EA5D41" w:rsidRPr="002F320E">
        <w:t>устной (при личном обращении заявителя и/или по телефону);</w:t>
      </w:r>
    </w:p>
    <w:p w:rsidR="00EA5D41" w:rsidRPr="002F320E" w:rsidRDefault="00D24C89" w:rsidP="002F320E">
      <w:r w:rsidRPr="002F320E">
        <w:t xml:space="preserve">- </w:t>
      </w:r>
      <w:r w:rsidR="00EA5D41" w:rsidRPr="002F320E">
        <w:t>письменной (при письменном обращении заявителя по почте, электронной почте, факсу);</w:t>
      </w:r>
    </w:p>
    <w:p w:rsidR="00EA5D41" w:rsidRPr="002F320E" w:rsidRDefault="00D24C89" w:rsidP="002F320E">
      <w:r w:rsidRPr="002F320E">
        <w:t xml:space="preserve">- </w:t>
      </w:r>
      <w:r w:rsidR="00EA5D41" w:rsidRPr="002F320E">
        <w:t xml:space="preserve">на информационном стенде </w:t>
      </w:r>
      <w:r w:rsidR="00C720D1" w:rsidRPr="002F320E">
        <w:t>в месте предоставления муниципальной услуги</w:t>
      </w:r>
      <w:r w:rsidR="00EA5D41" w:rsidRPr="002F320E">
        <w:t xml:space="preserve"> в форме информационных (текстовых) материалов;</w:t>
      </w:r>
    </w:p>
    <w:p w:rsidR="002F320E" w:rsidRPr="002F320E" w:rsidRDefault="00D24C89" w:rsidP="002F320E">
      <w:r w:rsidRPr="002F320E">
        <w:t xml:space="preserve">- </w:t>
      </w:r>
      <w:r w:rsidR="00EA5D41" w:rsidRPr="002F320E">
        <w:t xml:space="preserve">в форме информационных (мультимедийных) материалов в информационно-телекоммуникационной сети </w:t>
      </w:r>
      <w:r w:rsidR="002F320E" w:rsidRPr="002F320E">
        <w:t>«</w:t>
      </w:r>
      <w:r w:rsidR="00EA5D41" w:rsidRPr="002F320E">
        <w:t>Интернет</w:t>
      </w:r>
      <w:r w:rsidR="002F320E" w:rsidRPr="002F320E">
        <w:t>»</w:t>
      </w:r>
      <w:r w:rsidR="00EA5D41" w:rsidRPr="002F320E">
        <w:t xml:space="preserve">: </w:t>
      </w:r>
    </w:p>
    <w:p w:rsidR="002F320E" w:rsidRPr="002F320E" w:rsidRDefault="00D24C89" w:rsidP="002F320E">
      <w:r w:rsidRPr="002F320E">
        <w:t>на официальном сайте органов местного самоуправления: www.berezovo.ru</w:t>
      </w:r>
      <w:r w:rsidR="002F320E" w:rsidRPr="002F320E">
        <w:t xml:space="preserve"> </w:t>
      </w:r>
      <w:r w:rsidRPr="002F320E">
        <w:t>(далее</w:t>
      </w:r>
      <w:r w:rsidR="002F320E" w:rsidRPr="002F320E">
        <w:t>-</w:t>
      </w:r>
      <w:r w:rsidRPr="002F320E">
        <w:t>официальный сайт);</w:t>
      </w:r>
    </w:p>
    <w:p w:rsidR="00EA5D41" w:rsidRDefault="00EA5D41" w:rsidP="002F320E">
      <w:r w:rsidRPr="002F320E">
        <w:t xml:space="preserve">в федеральной государственной информационной системе </w:t>
      </w:r>
      <w:r w:rsidR="002F320E" w:rsidRPr="002F320E">
        <w:t>«</w:t>
      </w:r>
      <w:r w:rsidRPr="002F320E">
        <w:t>Единый портал государственных и муниципальных услуг (функций)</w:t>
      </w:r>
      <w:r w:rsidR="002F320E" w:rsidRPr="002F320E">
        <w:t>»</w:t>
      </w:r>
      <w:r w:rsidRPr="002F320E">
        <w:t xml:space="preserve"> www.gosuslugi.ru (далее</w:t>
      </w:r>
      <w:r w:rsidR="002F320E" w:rsidRPr="002F320E">
        <w:t>-</w:t>
      </w:r>
      <w:r w:rsidR="004036DE">
        <w:t>Единый портал).</w:t>
      </w:r>
    </w:p>
    <w:p w:rsidR="004036DE" w:rsidRPr="002F320E" w:rsidRDefault="004036DE" w:rsidP="002F320E">
      <w:r>
        <w:t>(</w:t>
      </w:r>
      <w:r w:rsidRPr="004036DE">
        <w:t xml:space="preserve">абзац восьмой пункта 5 </w:t>
      </w:r>
      <w:r>
        <w:t>утратил</w:t>
      </w:r>
      <w:r w:rsidRPr="004036DE">
        <w:t xml:space="preserve"> силу</w:t>
      </w:r>
      <w:r>
        <w:t xml:space="preserve"> постановлением Администрации                          </w:t>
      </w:r>
      <w:hyperlink r:id="rId33"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4036DE">
          <w:rPr>
            <w:rStyle w:val="a3"/>
          </w:rPr>
          <w:t>от 22.04.2024 № 338</w:t>
        </w:r>
      </w:hyperlink>
      <w:r>
        <w:t>)</w:t>
      </w:r>
    </w:p>
    <w:p w:rsidR="00954AB7" w:rsidRDefault="002A2306" w:rsidP="002F320E">
      <w:r w:rsidRPr="002F320E">
        <w:t xml:space="preserve">6. </w:t>
      </w:r>
      <w:r w:rsidR="00954AB7" w:rsidRPr="002F320E">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4036DE" w:rsidRPr="002F320E" w:rsidRDefault="004036DE" w:rsidP="002F320E">
      <w:r>
        <w:t>(</w:t>
      </w:r>
      <w:r w:rsidRPr="004036DE">
        <w:t>в пункте 6 слова « Едином и региональном портале» замен</w:t>
      </w:r>
      <w:r>
        <w:t xml:space="preserve">ены словами «Едином портале» постановлением Администрации </w:t>
      </w:r>
      <w:hyperlink r:id="rId34"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4036DE">
          <w:rPr>
            <w:rStyle w:val="a3"/>
          </w:rPr>
          <w:t>от 22.04.2024 № 338</w:t>
        </w:r>
      </w:hyperlink>
      <w:r>
        <w:t>)</w:t>
      </w:r>
    </w:p>
    <w:p w:rsidR="008235CD" w:rsidRPr="002F320E" w:rsidRDefault="002A2306" w:rsidP="002F320E">
      <w:r w:rsidRPr="002F320E">
        <w:t>7</w:t>
      </w:r>
      <w:r w:rsidR="004B55D6" w:rsidRPr="002F320E">
        <w:t>.</w:t>
      </w:r>
      <w:r w:rsidR="00D24C89" w:rsidRPr="002F320E">
        <w:t xml:space="preserve"> </w:t>
      </w:r>
      <w:r w:rsidR="008235CD" w:rsidRPr="002F320E">
        <w:t>В случае устного обращения (лично или по телефону) заявителя (его представителя) специалист</w:t>
      </w:r>
      <w:r w:rsidR="00D24C89" w:rsidRPr="002F320E">
        <w:t xml:space="preserve"> Отдела </w:t>
      </w:r>
      <w:r w:rsidR="008235CD" w:rsidRPr="002F320E">
        <w:t>в часы приема осуществля</w:t>
      </w:r>
      <w:r w:rsidR="00CE20DA" w:rsidRPr="002F320E">
        <w:t>ет</w:t>
      </w:r>
      <w:r w:rsidR="008235CD" w:rsidRPr="002F320E">
        <w:t xml:space="preserve"> устное информирование (соответственно лично или по телефону) обратившегося за информацией заявителя. Устное информирование осуществляется не</w:t>
      </w:r>
      <w:r w:rsidR="002F320E" w:rsidRPr="002F320E">
        <w:t xml:space="preserve"> </w:t>
      </w:r>
      <w:r w:rsidR="008235CD" w:rsidRPr="002F320E">
        <w:t>более 15 минут.</w:t>
      </w:r>
    </w:p>
    <w:p w:rsidR="008235CD" w:rsidRPr="002F320E" w:rsidRDefault="008235CD" w:rsidP="002F320E">
      <w:r w:rsidRPr="002F320E">
        <w:lastRenderedPageBreak/>
        <w:t>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сообщается телефонный номер, по которому можно получить необходимую информацию.</w:t>
      </w:r>
    </w:p>
    <w:p w:rsidR="00D24C89" w:rsidRPr="002F320E" w:rsidRDefault="008235CD" w:rsidP="002F320E">
      <w:r w:rsidRPr="002F320E">
        <w:t xml:space="preserve">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w:t>
      </w:r>
      <w:r w:rsidR="00D24C89" w:rsidRPr="002F320E">
        <w:t>Отдел</w:t>
      </w:r>
      <w:r w:rsidRPr="002F320E">
        <w:t xml:space="preserve">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6B3E88" w:rsidRPr="002F320E" w:rsidRDefault="006B3E88" w:rsidP="002F320E">
      <w:r w:rsidRPr="002F320E">
        <w:t xml:space="preserve">При консультировании по письменным обращениям ответ на обращение направляется заявителю в срок, не превышающий </w:t>
      </w:r>
      <w:r w:rsidR="00360A04" w:rsidRPr="002F320E">
        <w:t>15</w:t>
      </w:r>
      <w:r w:rsidRPr="002F320E">
        <w:t xml:space="preserve"> календарных дней с момента регистрации обращения</w:t>
      </w:r>
      <w:r w:rsidR="00C720D1" w:rsidRPr="002F320E">
        <w:t xml:space="preserve"> в Отдел</w:t>
      </w:r>
      <w:r w:rsidRPr="002F320E">
        <w:t>.</w:t>
      </w:r>
    </w:p>
    <w:p w:rsidR="00D24C89" w:rsidRPr="002F320E" w:rsidRDefault="008235CD" w:rsidP="002F320E">
      <w:r w:rsidRPr="002F320E">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D24C89" w:rsidRDefault="008235CD" w:rsidP="002F320E">
      <w:r w:rsidRPr="002F320E">
        <w:t xml:space="preserve">Для получения информации по вопросам предоставления муниципальной услуги посредством Единого </w:t>
      </w:r>
      <w:r w:rsidR="004036DE">
        <w:t xml:space="preserve">портала </w:t>
      </w:r>
      <w:r w:rsidRPr="002F320E">
        <w:t xml:space="preserve">заявителям необходимо использовать адреса в информационно-телекоммуникационной сети </w:t>
      </w:r>
      <w:r w:rsidR="002F320E" w:rsidRPr="002F320E">
        <w:t>«</w:t>
      </w:r>
      <w:r w:rsidRPr="002F320E">
        <w:t>Интернет</w:t>
      </w:r>
      <w:r w:rsidR="002F320E" w:rsidRPr="002F320E">
        <w:t>»</w:t>
      </w:r>
      <w:r w:rsidRPr="002F320E">
        <w:t xml:space="preserve">, указанные в </w:t>
      </w:r>
      <w:r w:rsidR="00A955AF" w:rsidRPr="002F320E">
        <w:t>пункт</w:t>
      </w:r>
      <w:r w:rsidR="004B55D6" w:rsidRPr="002F320E">
        <w:t>е</w:t>
      </w:r>
      <w:r w:rsidR="00A955AF" w:rsidRPr="002F320E">
        <w:t xml:space="preserve"> </w:t>
      </w:r>
      <w:r w:rsidR="002A2306" w:rsidRPr="002F320E">
        <w:t>5</w:t>
      </w:r>
      <w:r w:rsidRPr="002F320E">
        <w:t xml:space="preserve"> </w:t>
      </w:r>
      <w:r w:rsidR="008D1041" w:rsidRPr="002F320E">
        <w:t xml:space="preserve">настоящего </w:t>
      </w:r>
      <w:r w:rsidR="00A955AF" w:rsidRPr="002F320E">
        <w:t>а</w:t>
      </w:r>
      <w:r w:rsidRPr="002F320E">
        <w:t>дминистративного регламента.</w:t>
      </w:r>
    </w:p>
    <w:p w:rsidR="004036DE" w:rsidRPr="002F320E" w:rsidRDefault="004036DE" w:rsidP="002F320E">
      <w:r>
        <w:t>(</w:t>
      </w:r>
      <w:r w:rsidRPr="004036DE">
        <w:t>в абзаце шестом пункта 7 слова «Единого и регионального порталов» замен</w:t>
      </w:r>
      <w:r>
        <w:t xml:space="preserve">ены словами «Единого портала» постановлением Администрации </w:t>
      </w:r>
      <w:hyperlink r:id="rId35"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4036DE">
          <w:rPr>
            <w:rStyle w:val="a3"/>
          </w:rPr>
          <w:t>от 22.04.2024 № 338</w:t>
        </w:r>
      </w:hyperlink>
      <w:r>
        <w:t>)</w:t>
      </w:r>
    </w:p>
    <w:p w:rsidR="004B6842" w:rsidRPr="002F320E" w:rsidRDefault="002A2306" w:rsidP="002F320E">
      <w:r w:rsidRPr="002F320E">
        <w:t>8.</w:t>
      </w:r>
      <w:r w:rsidR="002F320E">
        <w:t xml:space="preserve"> </w:t>
      </w:r>
      <w:r w:rsidR="004B6842" w:rsidRPr="002F320E">
        <w:t>Информирование заявителей о порядке предоставления муниципальной услуги в автономном учреждении Ханты-Мансийского автономного округа</w:t>
      </w:r>
      <w:r w:rsidR="002F320E" w:rsidRPr="002F320E">
        <w:t>-</w:t>
      </w:r>
      <w:r w:rsidR="004B6842" w:rsidRPr="002F320E">
        <w:t xml:space="preserve">Югры </w:t>
      </w:r>
      <w:r w:rsidR="002F320E" w:rsidRPr="002F320E">
        <w:t>«</w:t>
      </w:r>
      <w:r w:rsidR="004B6842" w:rsidRPr="002F320E">
        <w:t>Многофункциональный центр предоставления государственных и муниципальных услуг Югры</w:t>
      </w:r>
      <w:r w:rsidR="002F320E" w:rsidRPr="002F320E">
        <w:t>»</w:t>
      </w:r>
      <w:r w:rsidR="004B6842" w:rsidRPr="002F320E">
        <w:t xml:space="preserve"> (далее</w:t>
      </w:r>
      <w:r w:rsidR="002F320E" w:rsidRPr="002F320E">
        <w:t>-</w:t>
      </w:r>
      <w:r w:rsidR="004B6842" w:rsidRPr="002F320E">
        <w:t>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8235CD" w:rsidRDefault="00954AB7" w:rsidP="002F320E">
      <w:r w:rsidRPr="002F320E">
        <w:t>9</w:t>
      </w:r>
      <w:r w:rsidR="004B55D6" w:rsidRPr="002F320E">
        <w:t>.</w:t>
      </w:r>
      <w:r w:rsidR="00D24C89" w:rsidRPr="002F320E">
        <w:t xml:space="preserve"> </w:t>
      </w:r>
      <w:r w:rsidR="008235CD" w:rsidRPr="002F320E">
        <w:t>Информация по вопросам предоставления муниципальной услуги, в том числе о сроках и порядке ее предост</w:t>
      </w:r>
      <w:r w:rsidR="004036DE">
        <w:t>авления, размещенная на Едином портале</w:t>
      </w:r>
      <w:r w:rsidR="008235CD" w:rsidRPr="002F320E">
        <w:t>, на официальном сайте, предоставляется заявителю бесплатно.</w:t>
      </w:r>
    </w:p>
    <w:p w:rsidR="004036DE" w:rsidRPr="002F320E" w:rsidRDefault="004036DE" w:rsidP="002F320E">
      <w:r>
        <w:t>(</w:t>
      </w:r>
      <w:r w:rsidRPr="004036DE">
        <w:t>в абзаце первом пункта 9 слова «Едином и региональном порталах» за</w:t>
      </w:r>
      <w:r>
        <w:t xml:space="preserve">менены словами «Едином портале» постановлением Администрации </w:t>
      </w:r>
      <w:hyperlink r:id="rId36"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4036DE">
          <w:rPr>
            <w:rStyle w:val="a3"/>
          </w:rPr>
          <w:t>от 22.04.2024 № 338</w:t>
        </w:r>
      </w:hyperlink>
      <w:r>
        <w:t>)</w:t>
      </w:r>
    </w:p>
    <w:p w:rsidR="002F320E" w:rsidRPr="002F320E" w:rsidRDefault="008235CD" w:rsidP="002F320E">
      <w:r w:rsidRPr="002F320E">
        <w:t>Доступ к информации по вопросам предоставления муниципальной услуги, в том числе о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F320E" w:rsidRPr="002F320E" w:rsidRDefault="00954AB7" w:rsidP="002F320E">
      <w:r w:rsidRPr="002F320E">
        <w:t>10</w:t>
      </w:r>
      <w:r w:rsidR="00D24C89" w:rsidRPr="002F320E">
        <w:t>.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2F320E" w:rsidRPr="002F320E">
        <w:t xml:space="preserve"> </w:t>
      </w:r>
      <w:r w:rsidR="00D24C89" w:rsidRPr="002F320E">
        <w:t xml:space="preserve">предоставлении муниципальной услуги, в том числе </w:t>
      </w:r>
      <w:r w:rsidR="00A955AF" w:rsidRPr="002F320E">
        <w:t>МФЦ</w:t>
      </w:r>
      <w:r w:rsidR="00D24C89" w:rsidRPr="002F320E">
        <w:t>.</w:t>
      </w:r>
    </w:p>
    <w:p w:rsidR="004118C1" w:rsidRPr="002F320E" w:rsidRDefault="00D24C89" w:rsidP="002F320E">
      <w:r w:rsidRPr="002F320E">
        <w:t>По выбору заявителя могут использоваться способы получения информации, указанные в пунк</w:t>
      </w:r>
      <w:r w:rsidR="004B55D6" w:rsidRPr="002F320E">
        <w:t>те</w:t>
      </w:r>
      <w:r w:rsidRPr="002F320E">
        <w:t xml:space="preserve"> </w:t>
      </w:r>
      <w:r w:rsidR="00306C50" w:rsidRPr="002F320E">
        <w:t>5</w:t>
      </w:r>
      <w:r w:rsidRPr="002F320E">
        <w:t xml:space="preserve"> настоящего административного регламента, а так же</w:t>
      </w:r>
      <w:r w:rsidR="002F320E" w:rsidRPr="002F320E">
        <w:t xml:space="preserve"> </w:t>
      </w:r>
      <w:r w:rsidRPr="002F320E">
        <w:t>информационные материалы, размещенные на официальных сайтах:</w:t>
      </w:r>
    </w:p>
    <w:p w:rsidR="00D24C89" w:rsidRPr="002F320E" w:rsidRDefault="002F320E" w:rsidP="002F320E">
      <w:r w:rsidRPr="002F320E">
        <w:t>-</w:t>
      </w:r>
      <w:r w:rsidR="00D24C89" w:rsidRPr="002F320E">
        <w:t>информацию об управлении</w:t>
      </w:r>
      <w:r w:rsidRPr="002F320E">
        <w:t xml:space="preserve"> </w:t>
      </w:r>
      <w:r w:rsidR="00D24C89" w:rsidRPr="002F320E">
        <w:t>Федеральной службы</w:t>
      </w:r>
      <w:r w:rsidRPr="002F320E">
        <w:t xml:space="preserve"> </w:t>
      </w:r>
      <w:r w:rsidR="00D24C89" w:rsidRPr="002F320E">
        <w:t>государственной регистрации, кадастра и картографии по Ханты-Мансийскому автономному округу</w:t>
      </w:r>
      <w:r w:rsidRPr="002F320E">
        <w:t>-</w:t>
      </w:r>
      <w:r w:rsidR="00D24C89" w:rsidRPr="002F320E">
        <w:t>Югре, Березовский отдел заявитель может получить посредством</w:t>
      </w:r>
      <w:r w:rsidRPr="002F320E">
        <w:t xml:space="preserve"> </w:t>
      </w:r>
      <w:r w:rsidR="00D24C89" w:rsidRPr="002F320E">
        <w:t xml:space="preserve">обращения на сайт: </w:t>
      </w:r>
      <w:r w:rsidR="00954AB7" w:rsidRPr="002F320E">
        <w:t>http://www.to86.rosreestr.ru</w:t>
      </w:r>
      <w:r w:rsidR="00D24C89" w:rsidRPr="002F320E">
        <w:t>;</w:t>
      </w:r>
    </w:p>
    <w:p w:rsidR="00954AB7" w:rsidRPr="002F320E" w:rsidRDefault="00954AB7" w:rsidP="002F320E">
      <w:r w:rsidRPr="002F320E">
        <w:t>- информацию о межрайонной ИФНС России</w:t>
      </w:r>
      <w:r w:rsidR="002F320E" w:rsidRPr="002F320E">
        <w:t xml:space="preserve"> № </w:t>
      </w:r>
      <w:r w:rsidRPr="002F320E">
        <w:t>7 по Ханты-Мансийскому автономному округу-Югре заявитель может получить посредством обращения на сайт: http://www.nalog.ru/; http://www.r86.nalog.ru/;</w:t>
      </w:r>
    </w:p>
    <w:p w:rsidR="002F320E" w:rsidRPr="002F320E" w:rsidRDefault="005C745F" w:rsidP="002F320E">
      <w:r w:rsidRPr="002F320E">
        <w:lastRenderedPageBreak/>
        <w:t>- информацию о Клиентской службе в Березовском районе (на правах отдела) Государственного учреждения</w:t>
      </w:r>
      <w:r w:rsidR="002F320E" w:rsidRPr="002F320E">
        <w:t>-</w:t>
      </w:r>
      <w:r w:rsidRPr="002F320E">
        <w:t>Управления Пенсионного фонда Российской Федерации в городе Белоярский (межрайонного) Ханты-Мансийского автономного округа</w:t>
      </w:r>
      <w:r w:rsidR="002F320E" w:rsidRPr="002F320E">
        <w:t>-</w:t>
      </w:r>
      <w:r w:rsidRPr="002F320E">
        <w:t>Югры заявитель может получить посредством обращения на официальный сайт: http://www.pfrf.ru/</w:t>
      </w:r>
      <w:r w:rsidR="001E7C28" w:rsidRPr="002F320E">
        <w:t>;</w:t>
      </w:r>
    </w:p>
    <w:p w:rsidR="00D24C89" w:rsidRPr="002F320E" w:rsidRDefault="002F320E" w:rsidP="002F320E">
      <w:r w:rsidRPr="002F320E">
        <w:t>-</w:t>
      </w:r>
      <w:r w:rsidR="00865EF1">
        <w:t xml:space="preserve"> </w:t>
      </w:r>
      <w:r w:rsidR="00E83D5D" w:rsidRPr="002F320E">
        <w:t>и</w:t>
      </w:r>
      <w:r w:rsidR="00D24C89" w:rsidRPr="002F320E">
        <w:t>нформацию о МФЦ</w:t>
      </w:r>
      <w:r w:rsidR="00157A4B" w:rsidRPr="002F320E">
        <w:t xml:space="preserve"> </w:t>
      </w:r>
      <w:r w:rsidR="00D24C89" w:rsidRPr="002F320E">
        <w:t>заявитель может получить посредством обращения к порталу многофункциональных центров Ханты-Мансийск</w:t>
      </w:r>
      <w:r w:rsidR="004C6A3D" w:rsidRPr="002F320E">
        <w:t>ого автономного округа</w:t>
      </w:r>
      <w:r w:rsidRPr="002F320E">
        <w:t>-</w:t>
      </w:r>
      <w:r w:rsidR="004C6A3D" w:rsidRPr="002F320E">
        <w:t>Югры (</w:t>
      </w:r>
      <w:r w:rsidR="00D24C89" w:rsidRPr="002F320E">
        <w:t>http://mfc.admhmao.ru/)</w:t>
      </w:r>
      <w:r w:rsidR="004C6A3D" w:rsidRPr="002F320E">
        <w:t xml:space="preserve"> (далее</w:t>
      </w:r>
      <w:r w:rsidRPr="002F320E">
        <w:t>-</w:t>
      </w:r>
      <w:r w:rsidR="004C6A3D" w:rsidRPr="002F320E">
        <w:t>портал МФЦ)</w:t>
      </w:r>
      <w:r w:rsidR="00D24C89" w:rsidRPr="002F320E">
        <w:t>;</w:t>
      </w:r>
    </w:p>
    <w:p w:rsidR="0019550E" w:rsidRPr="002F320E" w:rsidRDefault="002F320E" w:rsidP="002F320E">
      <w:r w:rsidRPr="002F320E">
        <w:t>-</w:t>
      </w:r>
      <w:r w:rsidR="00865EF1">
        <w:t xml:space="preserve"> </w:t>
      </w:r>
      <w:r w:rsidR="0019550E" w:rsidRPr="002F320E">
        <w:t>информацию об Отделении по вопросам миграции Отдела Министерства внутренних дел России по Березовскому району заявитель может получить посредством обращения на сайт: https://86.МВД.РФ;</w:t>
      </w:r>
    </w:p>
    <w:p w:rsidR="002F320E" w:rsidRPr="002F320E" w:rsidRDefault="002F320E" w:rsidP="002F320E">
      <w:r w:rsidRPr="002F320E">
        <w:t>-</w:t>
      </w:r>
      <w:r w:rsidR="00865EF1">
        <w:t xml:space="preserve"> </w:t>
      </w:r>
      <w:r w:rsidR="0087171A" w:rsidRPr="002F320E">
        <w:t>информацию об администрации Березовского района (далее</w:t>
      </w:r>
      <w:r w:rsidRPr="002F320E">
        <w:t>-</w:t>
      </w:r>
      <w:r w:rsidR="0087171A" w:rsidRPr="002F320E">
        <w:t>администрация), Комитете, Отделе заявитель может получить посредством обращения на официальный сайт: http://www.berezovo.ru/.</w:t>
      </w:r>
    </w:p>
    <w:p w:rsidR="00563775" w:rsidRDefault="00954AB7" w:rsidP="002F320E">
      <w:r w:rsidRPr="002F320E">
        <w:t>11</w:t>
      </w:r>
      <w:r w:rsidR="00DD1311" w:rsidRPr="002F320E">
        <w:t xml:space="preserve">. </w:t>
      </w:r>
      <w:r w:rsidR="00A059D8" w:rsidRPr="00A059D8">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00563775" w:rsidRPr="002F320E">
        <w:t>.</w:t>
      </w:r>
    </w:p>
    <w:p w:rsidR="00A059D8" w:rsidRPr="002F320E" w:rsidRDefault="00A059D8" w:rsidP="002F320E">
      <w:r>
        <w:t xml:space="preserve">(абзац первый пункта 11 изложен в редакции постановления Администрации               </w:t>
      </w:r>
      <w:hyperlink r:id="rId37" w:tooltip="постановление от 26.12.2025 0:00:00 №1012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A059D8">
          <w:rPr>
            <w:rStyle w:val="a3"/>
          </w:rPr>
          <w:t>от 26.12.2025 № 1012</w:t>
        </w:r>
      </w:hyperlink>
      <w:r>
        <w:t>)</w:t>
      </w:r>
    </w:p>
    <w:p w:rsidR="00563775" w:rsidRPr="002F320E" w:rsidRDefault="00563775" w:rsidP="002F320E">
      <w:r w:rsidRPr="002F320E">
        <w:t>Информация о местах нахождения, телефонах, графиках работы, адресах официальных сайтов и электронной почты администрации, Комитета, Отдела, предоставляющего муниципальную услугу, органов, власти участвующих в</w:t>
      </w:r>
      <w:r w:rsidR="002F320E" w:rsidRPr="002F320E">
        <w:t xml:space="preserve"> </w:t>
      </w:r>
      <w:r w:rsidRPr="002F320E">
        <w:t xml:space="preserve">предоставлении муниципальной услуги, в том числе МФЦ размещается Отделом на официальном сайте: http://www.berezovo.ru/ (раздел </w:t>
      </w:r>
      <w:r w:rsidR="002F320E" w:rsidRPr="002F320E">
        <w:t>«</w:t>
      </w:r>
      <w:r w:rsidRPr="002F320E">
        <w:t>Деятельность</w:t>
      </w:r>
      <w:r w:rsidR="002F320E" w:rsidRPr="002F320E">
        <w:t>»</w:t>
      </w:r>
      <w:r w:rsidRPr="002F320E">
        <w:t xml:space="preserve">, </w:t>
      </w:r>
      <w:r w:rsidR="002F320E" w:rsidRPr="002F320E">
        <w:t>«</w:t>
      </w:r>
      <w:r w:rsidRPr="002F320E">
        <w:t>Государственные и муниципальные услуги</w:t>
      </w:r>
      <w:r w:rsidR="002F320E" w:rsidRPr="002F320E">
        <w:t>»</w:t>
      </w:r>
      <w:r w:rsidRPr="002F320E">
        <w:t xml:space="preserve">, </w:t>
      </w:r>
      <w:r w:rsidR="002F320E" w:rsidRPr="002F320E">
        <w:t>«</w:t>
      </w:r>
      <w:r w:rsidRPr="002F320E">
        <w:t>Муниципальные услуги и административные регламенты</w:t>
      </w:r>
      <w:r w:rsidR="002F320E" w:rsidRPr="002F320E">
        <w:t>»</w:t>
      </w:r>
      <w:r w:rsidRPr="002F320E">
        <w:t xml:space="preserve">, муниципальная услуга, </w:t>
      </w:r>
      <w:r w:rsidR="002F320E" w:rsidRPr="002F320E">
        <w:t>«</w:t>
      </w:r>
      <w:r w:rsidRPr="002F320E">
        <w:t>Справочная информация</w:t>
      </w:r>
      <w:r w:rsidR="002F320E" w:rsidRPr="002F320E">
        <w:t>»</w:t>
      </w:r>
      <w:r w:rsidRPr="002F320E">
        <w:t>).</w:t>
      </w:r>
    </w:p>
    <w:p w:rsidR="00563775" w:rsidRDefault="00563775" w:rsidP="002F320E">
      <w:r w:rsidRPr="002F320E">
        <w:t xml:space="preserve">На информационных стендах в месте предоставления муниципальной услуги, в МФЦ и в информационно-телекоммуникационной сети </w:t>
      </w:r>
      <w:r w:rsidR="002F320E" w:rsidRPr="002F320E">
        <w:t>«</w:t>
      </w:r>
      <w:r w:rsidRPr="002F320E">
        <w:t>Интернет</w:t>
      </w:r>
      <w:r w:rsidR="002F320E" w:rsidRPr="002F320E">
        <w:t>»</w:t>
      </w:r>
      <w:r w:rsidR="004036DE">
        <w:t>, в том числе на Едином портале</w:t>
      </w:r>
      <w:r w:rsidRPr="002F320E">
        <w:t xml:space="preserve"> размещается следующая информация:</w:t>
      </w:r>
    </w:p>
    <w:p w:rsidR="004036DE" w:rsidRPr="002F320E" w:rsidRDefault="004036DE" w:rsidP="002F320E">
      <w:r>
        <w:t>(</w:t>
      </w:r>
      <w:r w:rsidRPr="004036DE">
        <w:t>в абзаце третьем пункта 11 слова «Едином и региональном порталах» замен</w:t>
      </w:r>
      <w:r>
        <w:t xml:space="preserve">ены словами «Едином портале» постановлением Администрации </w:t>
      </w:r>
      <w:hyperlink r:id="rId38"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4036DE">
          <w:rPr>
            <w:rStyle w:val="a3"/>
          </w:rPr>
          <w:t>от 22.04.2024 № 338</w:t>
        </w:r>
      </w:hyperlink>
      <w:r>
        <w:t>)</w:t>
      </w:r>
    </w:p>
    <w:p w:rsidR="00563775" w:rsidRPr="002F320E" w:rsidRDefault="00563775" w:rsidP="002F320E">
      <w:r w:rsidRPr="002F320E">
        <w:t>- справочная информация (место нахождения, графики работы, справочные телефоны, адреса официальных сайтов и электронной почты администрации, Комитета, Отдела, МФЦ);</w:t>
      </w:r>
    </w:p>
    <w:p w:rsidR="00563775" w:rsidRPr="002F320E" w:rsidRDefault="00563775" w:rsidP="002F320E">
      <w:r w:rsidRPr="002F320E">
        <w:t>- бланки заявлений о предоставлении муниципальной услуги и образцы их заполнения;</w:t>
      </w:r>
    </w:p>
    <w:p w:rsidR="00563775" w:rsidRPr="002F320E" w:rsidRDefault="00563775" w:rsidP="002F320E">
      <w:r w:rsidRPr="002F320E">
        <w:t>- перечень нормативно правовых актов, регулирующих предоставление муниципальной услуги;</w:t>
      </w:r>
    </w:p>
    <w:p w:rsidR="00563775" w:rsidRPr="002F320E" w:rsidRDefault="00563775" w:rsidP="002F320E">
      <w:r w:rsidRPr="002F320E">
        <w:t xml:space="preserve">- досудебный (внесудебный) порядок обжалования решений и действий (бездействия) </w:t>
      </w:r>
      <w:r w:rsidR="00954AB7" w:rsidRPr="002F320E">
        <w:t xml:space="preserve">администрации, </w:t>
      </w:r>
      <w:r w:rsidRPr="002F320E">
        <w:t>Комитета, МФЦ, а также их должностных лиц, муниципальных служащих, работников.</w:t>
      </w:r>
    </w:p>
    <w:p w:rsidR="009A6831" w:rsidRPr="002F320E" w:rsidRDefault="00563775" w:rsidP="002F320E">
      <w:pPr>
        <w:rPr>
          <w:bCs/>
        </w:rPr>
      </w:pPr>
      <w:r w:rsidRPr="002F320E">
        <w:t>1</w:t>
      </w:r>
      <w:r w:rsidR="006A7248" w:rsidRPr="002F320E">
        <w:t>2</w:t>
      </w:r>
      <w:r w:rsidRPr="002F320E">
        <w:t>.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r w:rsidR="002F320E" w:rsidRPr="002F320E">
        <w:rPr>
          <w:bCs/>
        </w:rPr>
        <w:t xml:space="preserve"> </w:t>
      </w:r>
    </w:p>
    <w:p w:rsidR="00563775" w:rsidRPr="002F320E" w:rsidRDefault="00563775" w:rsidP="00563775">
      <w:pPr>
        <w:pStyle w:val="ae"/>
        <w:ind w:firstLine="708"/>
        <w:jc w:val="both"/>
        <w:rPr>
          <w:rFonts w:ascii="Arial" w:hAnsi="Arial" w:cs="Arial"/>
          <w:b w:val="0"/>
          <w:bCs/>
          <w:sz w:val="24"/>
        </w:rPr>
      </w:pPr>
    </w:p>
    <w:p w:rsidR="009A6831" w:rsidRPr="002F320E" w:rsidRDefault="009A6831" w:rsidP="006B3E88">
      <w:pPr>
        <w:autoSpaceDE w:val="0"/>
        <w:autoSpaceDN w:val="0"/>
        <w:adjustRightInd w:val="0"/>
        <w:jc w:val="center"/>
        <w:outlineLvl w:val="0"/>
        <w:rPr>
          <w:rFonts w:cs="Arial"/>
          <w:b/>
          <w:sz w:val="30"/>
          <w:szCs w:val="30"/>
        </w:rPr>
      </w:pPr>
      <w:r w:rsidRPr="002F320E">
        <w:rPr>
          <w:rFonts w:cs="Arial"/>
          <w:b/>
          <w:sz w:val="30"/>
          <w:szCs w:val="30"/>
        </w:rPr>
        <w:t xml:space="preserve">II. Стандарт предоставления </w:t>
      </w:r>
      <w:r w:rsidR="00D06AB8" w:rsidRPr="002F320E">
        <w:rPr>
          <w:rFonts w:cs="Arial"/>
          <w:b/>
          <w:sz w:val="30"/>
          <w:szCs w:val="30"/>
        </w:rPr>
        <w:t>муниципальной</w:t>
      </w:r>
      <w:r w:rsidRPr="002F320E">
        <w:rPr>
          <w:rFonts w:cs="Arial"/>
          <w:b/>
          <w:sz w:val="30"/>
          <w:szCs w:val="30"/>
        </w:rPr>
        <w:t xml:space="preserve"> услуги</w:t>
      </w:r>
    </w:p>
    <w:p w:rsidR="005912AE" w:rsidRPr="002F320E" w:rsidRDefault="005912AE" w:rsidP="006B3E88">
      <w:pPr>
        <w:autoSpaceDE w:val="0"/>
        <w:autoSpaceDN w:val="0"/>
        <w:adjustRightInd w:val="0"/>
        <w:ind w:firstLine="540"/>
        <w:jc w:val="center"/>
        <w:rPr>
          <w:rFonts w:cs="Arial"/>
          <w:szCs w:val="28"/>
        </w:rPr>
      </w:pPr>
    </w:p>
    <w:p w:rsidR="00CE20DA" w:rsidRPr="002F320E" w:rsidRDefault="00CE20DA" w:rsidP="00CE20DA">
      <w:pPr>
        <w:autoSpaceDE w:val="0"/>
        <w:autoSpaceDN w:val="0"/>
        <w:adjustRightInd w:val="0"/>
        <w:jc w:val="center"/>
        <w:outlineLvl w:val="1"/>
        <w:rPr>
          <w:rFonts w:cs="Arial"/>
          <w:b/>
          <w:szCs w:val="28"/>
        </w:rPr>
      </w:pPr>
      <w:r w:rsidRPr="002F320E">
        <w:rPr>
          <w:rFonts w:cs="Arial"/>
          <w:b/>
          <w:szCs w:val="28"/>
        </w:rPr>
        <w:t>Наименование муниципальной услуги</w:t>
      </w:r>
    </w:p>
    <w:p w:rsidR="002F320E" w:rsidRPr="002F320E" w:rsidRDefault="002F320E" w:rsidP="00CE20DA">
      <w:pPr>
        <w:autoSpaceDE w:val="0"/>
        <w:autoSpaceDN w:val="0"/>
        <w:adjustRightInd w:val="0"/>
        <w:rPr>
          <w:rFonts w:cs="Arial"/>
          <w:b/>
          <w:szCs w:val="28"/>
        </w:rPr>
      </w:pPr>
    </w:p>
    <w:p w:rsidR="004B55D6" w:rsidRDefault="002F320E" w:rsidP="002F320E">
      <w:r>
        <w:lastRenderedPageBreak/>
        <w:t xml:space="preserve">13. </w:t>
      </w:r>
      <w:r w:rsidRPr="002F320E">
        <w:t>Муниципальная услуга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2F320E" w:rsidRPr="002F320E" w:rsidRDefault="002F320E" w:rsidP="006D1FD5">
      <w:pPr>
        <w:autoSpaceDE w:val="0"/>
        <w:autoSpaceDN w:val="0"/>
        <w:adjustRightInd w:val="0"/>
        <w:ind w:firstLine="709"/>
        <w:rPr>
          <w:rFonts w:cs="Arial"/>
          <w:b/>
          <w:szCs w:val="28"/>
        </w:rPr>
      </w:pPr>
    </w:p>
    <w:p w:rsidR="002F320E" w:rsidRPr="002F320E" w:rsidRDefault="0093462C" w:rsidP="004B55D6">
      <w:pPr>
        <w:autoSpaceDE w:val="0"/>
        <w:autoSpaceDN w:val="0"/>
        <w:adjustRightInd w:val="0"/>
        <w:ind w:firstLine="540"/>
        <w:jc w:val="center"/>
        <w:rPr>
          <w:rFonts w:cs="Arial"/>
          <w:b/>
        </w:rPr>
      </w:pPr>
      <w:r w:rsidRPr="002F320E">
        <w:rPr>
          <w:rFonts w:cs="Arial"/>
          <w:b/>
        </w:rPr>
        <w:t>Наименование органа</w:t>
      </w:r>
      <w:r w:rsidR="00A059D8">
        <w:rPr>
          <w:rFonts w:cs="Arial"/>
          <w:b/>
        </w:rPr>
        <w:t>,</w:t>
      </w:r>
      <w:r w:rsidRPr="002F320E">
        <w:rPr>
          <w:rFonts w:cs="Arial"/>
          <w:b/>
        </w:rPr>
        <w:t xml:space="preserve"> предост</w:t>
      </w:r>
      <w:r w:rsidR="00A059D8">
        <w:rPr>
          <w:rFonts w:cs="Arial"/>
          <w:b/>
        </w:rPr>
        <w:t>авляющего муниципальную услугу.</w:t>
      </w:r>
    </w:p>
    <w:p w:rsidR="00A059D8" w:rsidRPr="002F320E" w:rsidRDefault="00A059D8" w:rsidP="00A059D8">
      <w:r>
        <w:t xml:space="preserve">(заголовок пункта 14 изложен в редакции постановления Администрации               </w:t>
      </w:r>
      <w:hyperlink r:id="rId39" w:tooltip="постановление от 26.12.2025 0:00:00 №1012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A059D8">
          <w:rPr>
            <w:rStyle w:val="a3"/>
          </w:rPr>
          <w:t>от 26.12.2025 № 1012</w:t>
        </w:r>
      </w:hyperlink>
      <w:r>
        <w:t>)</w:t>
      </w:r>
    </w:p>
    <w:p w:rsidR="00A059D8" w:rsidRDefault="00A059D8" w:rsidP="002F320E"/>
    <w:p w:rsidR="002F320E" w:rsidRPr="002F320E" w:rsidRDefault="004B55D6" w:rsidP="002F320E">
      <w:r w:rsidRPr="002F320E">
        <w:t>1</w:t>
      </w:r>
      <w:r w:rsidR="006A7248" w:rsidRPr="002F320E">
        <w:t>4</w:t>
      </w:r>
      <w:r w:rsidRPr="002F320E">
        <w:t xml:space="preserve">. </w:t>
      </w:r>
      <w:r w:rsidR="0093462C" w:rsidRPr="002F320E">
        <w:t>Органом местного самоуправления, предоставляющим муниципальную услугу, является администрация Березовского района.</w:t>
      </w:r>
    </w:p>
    <w:p w:rsidR="002F320E" w:rsidRPr="002F320E" w:rsidRDefault="0093462C" w:rsidP="002F320E">
      <w:r w:rsidRPr="002F320E">
        <w:t>Непосредственное предоставление муниципальной услуги осуществляется отделом по земельным ресурсам Комитета.</w:t>
      </w:r>
    </w:p>
    <w:p w:rsidR="002F320E" w:rsidRPr="002F320E" w:rsidRDefault="0093462C" w:rsidP="002F320E">
      <w:r w:rsidRPr="002F320E">
        <w:t>За получением</w:t>
      </w:r>
      <w:r w:rsidR="002F320E" w:rsidRPr="002F320E">
        <w:t xml:space="preserve"> </w:t>
      </w:r>
      <w:r w:rsidRPr="002F320E">
        <w:t>муниципальной</w:t>
      </w:r>
      <w:r w:rsidR="002F320E" w:rsidRPr="002F320E">
        <w:t xml:space="preserve"> </w:t>
      </w:r>
      <w:r w:rsidRPr="002F320E">
        <w:t>услуги заявитель может также обратиться в МФЦ.</w:t>
      </w:r>
    </w:p>
    <w:p w:rsidR="002F320E" w:rsidRPr="002F320E" w:rsidRDefault="0093462C" w:rsidP="002F320E">
      <w:r w:rsidRPr="002F320E">
        <w:t>При предоставлении муниципальной услуги Отдел</w:t>
      </w:r>
      <w:r w:rsidR="00E00B45" w:rsidRPr="002F320E">
        <w:t>,</w:t>
      </w:r>
      <w:r w:rsidRPr="002F320E">
        <w:t xml:space="preserve"> </w:t>
      </w:r>
      <w:r w:rsidR="00E00B45" w:rsidRPr="002F320E">
        <w:rPr>
          <w:szCs w:val="28"/>
        </w:rPr>
        <w:t>осуществляет межведомственное информационное взаимодействие с</w:t>
      </w:r>
      <w:r w:rsidRPr="002F320E">
        <w:t>:</w:t>
      </w:r>
    </w:p>
    <w:p w:rsidR="002F320E" w:rsidRPr="002F320E" w:rsidRDefault="0093462C" w:rsidP="002F320E">
      <w:r w:rsidRPr="002F320E">
        <w:t>Управлением Федеральной службы государственной регистрации, кадастра и картографии по Ханты-Мансийскому автономному округу</w:t>
      </w:r>
      <w:r w:rsidR="002F320E" w:rsidRPr="002F320E">
        <w:t>-</w:t>
      </w:r>
      <w:r w:rsidRPr="002F320E">
        <w:t>Югре, Березовский отдел</w:t>
      </w:r>
      <w:r w:rsidR="008A3815" w:rsidRPr="002F320E">
        <w:t>;</w:t>
      </w:r>
    </w:p>
    <w:p w:rsidR="002F320E" w:rsidRPr="002F320E" w:rsidRDefault="005C745F" w:rsidP="002F320E">
      <w:r w:rsidRPr="002F320E">
        <w:t>Клиентской службой в Березовском районе (на правах отдела) Государственного учреждения</w:t>
      </w:r>
      <w:r w:rsidR="002F320E" w:rsidRPr="002F320E">
        <w:t>-</w:t>
      </w:r>
      <w:r w:rsidRPr="002F320E">
        <w:t>Управления Пенсионного фонда Российской Федерации в городе Белоярский (межрайонного) Ханты-Мансий</w:t>
      </w:r>
      <w:r w:rsidR="00752CB9" w:rsidRPr="002F320E">
        <w:t>ского автономного округа</w:t>
      </w:r>
      <w:r w:rsidR="002F320E" w:rsidRPr="002F320E">
        <w:t>-</w:t>
      </w:r>
      <w:r w:rsidR="00752CB9" w:rsidRPr="002F320E">
        <w:t>Югры;</w:t>
      </w:r>
    </w:p>
    <w:p w:rsidR="002F320E" w:rsidRPr="002F320E" w:rsidRDefault="00752CB9" w:rsidP="002F320E">
      <w:r w:rsidRPr="002F320E">
        <w:t>Отделением по вопросам миграции Отдела Министерства внутренних дел России по Березовскому району;</w:t>
      </w:r>
    </w:p>
    <w:p w:rsidR="002F320E" w:rsidRPr="002F320E" w:rsidRDefault="00AF43B7" w:rsidP="002F320E">
      <w:r w:rsidRPr="002F320E">
        <w:t>Межрайонной Инспекцией Федеральной налоговой службы России</w:t>
      </w:r>
      <w:r w:rsidR="002F320E" w:rsidRPr="002F320E">
        <w:t xml:space="preserve"> № </w:t>
      </w:r>
      <w:r w:rsidRPr="002F320E">
        <w:t>7 по Ханты-Мансийскому автономному округу</w:t>
      </w:r>
      <w:r w:rsidR="002F320E" w:rsidRPr="002F320E">
        <w:t>-</w:t>
      </w:r>
      <w:r w:rsidRPr="002F320E">
        <w:t>Югре.</w:t>
      </w:r>
    </w:p>
    <w:p w:rsidR="000425E3" w:rsidRPr="002F320E" w:rsidRDefault="004B55D6" w:rsidP="002F320E">
      <w:r w:rsidRPr="002F320E">
        <w:rPr>
          <w:szCs w:val="28"/>
        </w:rPr>
        <w:t>1</w:t>
      </w:r>
      <w:r w:rsidR="006A7248" w:rsidRPr="002F320E">
        <w:rPr>
          <w:szCs w:val="28"/>
        </w:rPr>
        <w:t>5</w:t>
      </w:r>
      <w:r w:rsidRPr="002F320E">
        <w:rPr>
          <w:szCs w:val="28"/>
        </w:rPr>
        <w:t xml:space="preserve">. </w:t>
      </w:r>
      <w:r w:rsidR="006709B2" w:rsidRPr="002F320E">
        <w:rPr>
          <w:lang w:eastAsia="ar-SA"/>
        </w:rPr>
        <w:t xml:space="preserve">В </w:t>
      </w:r>
      <w:r w:rsidR="006709B2" w:rsidRPr="002F320E">
        <w:t>соответствии</w:t>
      </w:r>
      <w:r w:rsidR="006709B2" w:rsidRPr="002F320E">
        <w:rPr>
          <w:lang w:eastAsia="ar-SA"/>
        </w:rPr>
        <w:t xml:space="preserve"> с требованиями пункта 3 части 1 статьи 7 Федерального закона от 27 июля 2010 года</w:t>
      </w:r>
      <w:r w:rsidR="002F320E" w:rsidRPr="002F320E">
        <w:rPr>
          <w:lang w:eastAsia="ar-SA"/>
        </w:rPr>
        <w:t xml:space="preserve"> </w:t>
      </w:r>
      <w:hyperlink r:id="rId4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2F320E" w:rsidRPr="00865EF1">
          <w:rPr>
            <w:rStyle w:val="a3"/>
            <w:lang w:eastAsia="ar-SA"/>
          </w:rPr>
          <w:t xml:space="preserve">№ </w:t>
        </w:r>
        <w:r w:rsidR="006709B2" w:rsidRPr="00865EF1">
          <w:rPr>
            <w:rStyle w:val="a3"/>
            <w:lang w:eastAsia="ar-SA"/>
          </w:rPr>
          <w:t xml:space="preserve">210-ФЗ </w:t>
        </w:r>
        <w:r w:rsidR="002F320E" w:rsidRPr="00865EF1">
          <w:rPr>
            <w:rStyle w:val="a3"/>
            <w:lang w:eastAsia="ar-SA"/>
          </w:rPr>
          <w:t>«</w:t>
        </w:r>
        <w:r w:rsidR="006709B2" w:rsidRPr="00865EF1">
          <w:rPr>
            <w:rStyle w:val="a3"/>
            <w:lang w:eastAsia="ar-SA"/>
          </w:rPr>
          <w:t>Об организации предоставления</w:t>
        </w:r>
      </w:hyperlink>
      <w:r w:rsidR="006709B2" w:rsidRPr="002F320E">
        <w:rPr>
          <w:lang w:eastAsia="ar-SA"/>
        </w:rPr>
        <w:t xml:space="preserve"> государственных и муниципальных услуг</w:t>
      </w:r>
      <w:r w:rsidR="002F320E" w:rsidRPr="002F320E">
        <w:rPr>
          <w:lang w:eastAsia="ar-SA"/>
        </w:rPr>
        <w:t>»</w:t>
      </w:r>
      <w:r w:rsidR="006709B2" w:rsidRPr="002F320E">
        <w:rPr>
          <w:lang w:eastAsia="ar-SA"/>
        </w:rPr>
        <w:t xml:space="preserve"> (далее</w:t>
      </w:r>
      <w:r w:rsidR="002F320E" w:rsidRPr="002F320E">
        <w:rPr>
          <w:lang w:eastAsia="ar-SA"/>
        </w:rPr>
        <w:t>-</w:t>
      </w:r>
      <w:r w:rsidR="006709B2" w:rsidRPr="002F320E">
        <w:rPr>
          <w:lang w:eastAsia="ar-SA"/>
        </w:rPr>
        <w:t>Федеральный закон</w:t>
      </w:r>
      <w:r w:rsidR="002F320E" w:rsidRPr="002F320E">
        <w:rPr>
          <w:lang w:eastAsia="ar-SA"/>
        </w:rPr>
        <w:t xml:space="preserve"> </w:t>
      </w:r>
      <w:hyperlink r:id="rId4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2F320E" w:rsidRPr="00865EF1">
          <w:rPr>
            <w:rStyle w:val="a3"/>
            <w:lang w:eastAsia="ar-SA"/>
          </w:rPr>
          <w:t xml:space="preserve">№ </w:t>
        </w:r>
        <w:r w:rsidR="006709B2" w:rsidRPr="00865EF1">
          <w:rPr>
            <w:rStyle w:val="a3"/>
            <w:lang w:eastAsia="ar-SA"/>
          </w:rPr>
          <w:t>210-ФЗ</w:t>
        </w:r>
      </w:hyperlink>
      <w:r w:rsidR="006709B2" w:rsidRPr="002F320E">
        <w:rPr>
          <w:lang w:eastAsia="ar-SA"/>
        </w:rPr>
        <w:t xml:space="preserve">) </w:t>
      </w:r>
      <w:r w:rsidR="006709B2" w:rsidRPr="002F320E">
        <w:rPr>
          <w:bCs/>
        </w:rPr>
        <w:t xml:space="preserve">запрещается </w:t>
      </w:r>
      <w:r w:rsidR="006709B2" w:rsidRPr="002F320E">
        <w:rPr>
          <w:lang w:eastAsia="ar-SA"/>
        </w:rPr>
        <w:t xml:space="preserve">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w:t>
      </w:r>
      <w:r w:rsidR="006709B2" w:rsidRPr="002F320E">
        <w:rPr>
          <w:bCs/>
        </w:rPr>
        <w:t xml:space="preserve">органы местного самоуправления, </w:t>
      </w:r>
      <w:r w:rsidR="006709B2" w:rsidRPr="002F320E">
        <w:rPr>
          <w:lang w:eastAsia="ar-SA"/>
        </w:rPr>
        <w:t xml:space="preserve">организации, подведомственные органам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w:t>
      </w:r>
      <w:r w:rsidR="000425E3" w:rsidRPr="002F320E">
        <w:rPr>
          <w:szCs w:val="28"/>
        </w:rPr>
        <w:t>решением Думы Березовского района</w:t>
      </w:r>
      <w:r w:rsidR="00865EF1">
        <w:rPr>
          <w:szCs w:val="28"/>
        </w:rPr>
        <w:t xml:space="preserve">                     </w:t>
      </w:r>
      <w:r w:rsidR="000425E3" w:rsidRPr="002F320E">
        <w:rPr>
          <w:szCs w:val="28"/>
        </w:rPr>
        <w:t xml:space="preserve"> </w:t>
      </w:r>
      <w:hyperlink r:id="rId42"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000425E3" w:rsidRPr="00865EF1">
          <w:rPr>
            <w:rStyle w:val="a3"/>
            <w:szCs w:val="28"/>
          </w:rPr>
          <w:t>от 03 ноября 2011 года</w:t>
        </w:r>
        <w:r w:rsidR="002F320E" w:rsidRPr="00865EF1">
          <w:rPr>
            <w:rStyle w:val="a3"/>
            <w:szCs w:val="28"/>
          </w:rPr>
          <w:t xml:space="preserve"> № </w:t>
        </w:r>
        <w:r w:rsidR="000425E3" w:rsidRPr="00865EF1">
          <w:rPr>
            <w:rStyle w:val="a3"/>
            <w:szCs w:val="28"/>
          </w:rPr>
          <w:t>96</w:t>
        </w:r>
      </w:hyperlink>
      <w:r w:rsidR="000425E3" w:rsidRPr="002F320E">
        <w:rPr>
          <w:szCs w:val="28"/>
        </w:rPr>
        <w:t xml:space="preserve"> </w:t>
      </w:r>
      <w:r w:rsidR="002F320E" w:rsidRPr="002F320E">
        <w:rPr>
          <w:szCs w:val="28"/>
        </w:rPr>
        <w:t>«</w:t>
      </w:r>
      <w:r w:rsidR="000425E3" w:rsidRPr="002F320E">
        <w:rPr>
          <w:szCs w:val="28"/>
        </w:rPr>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2F320E" w:rsidRPr="002F320E">
        <w:rPr>
          <w:szCs w:val="28"/>
        </w:rPr>
        <w:t>»</w:t>
      </w:r>
      <w:r w:rsidR="000425E3" w:rsidRPr="002F320E">
        <w:rPr>
          <w:szCs w:val="28"/>
        </w:rPr>
        <w:t>.</w:t>
      </w:r>
    </w:p>
    <w:p w:rsidR="006D1FD5" w:rsidRPr="002F320E" w:rsidRDefault="006D1FD5" w:rsidP="00AF43B7">
      <w:pPr>
        <w:pStyle w:val="ae"/>
        <w:jc w:val="both"/>
        <w:rPr>
          <w:rFonts w:ascii="Arial" w:hAnsi="Arial" w:cs="Arial"/>
          <w:b w:val="0"/>
          <w:sz w:val="24"/>
        </w:rPr>
      </w:pPr>
    </w:p>
    <w:p w:rsidR="001C0B54" w:rsidRPr="002F320E" w:rsidRDefault="001C0B54" w:rsidP="004B55D6">
      <w:pPr>
        <w:pStyle w:val="ae"/>
        <w:jc w:val="center"/>
        <w:rPr>
          <w:rFonts w:ascii="Arial" w:hAnsi="Arial" w:cs="Arial"/>
          <w:sz w:val="24"/>
        </w:rPr>
      </w:pPr>
      <w:r w:rsidRPr="002F320E">
        <w:rPr>
          <w:rFonts w:ascii="Arial" w:hAnsi="Arial" w:cs="Arial"/>
          <w:sz w:val="24"/>
        </w:rPr>
        <w:t>Результат предоставления муниципальной услуги.</w:t>
      </w:r>
    </w:p>
    <w:p w:rsidR="004B55D6" w:rsidRPr="002F320E" w:rsidRDefault="004B55D6" w:rsidP="002F320E"/>
    <w:p w:rsidR="000A5D1E" w:rsidRPr="002F320E" w:rsidRDefault="000A5D1E" w:rsidP="002F320E">
      <w:pPr>
        <w:rPr>
          <w:rFonts w:eastAsia="Calibri"/>
          <w:szCs w:val="26"/>
          <w:lang w:eastAsia="en-US"/>
        </w:rPr>
      </w:pPr>
      <w:r w:rsidRPr="002F320E">
        <w:rPr>
          <w:rFonts w:eastAsia="Calibri"/>
          <w:szCs w:val="26"/>
          <w:lang w:eastAsia="en-US"/>
        </w:rPr>
        <w:t>1</w:t>
      </w:r>
      <w:r w:rsidR="00C044E9" w:rsidRPr="002F320E">
        <w:rPr>
          <w:rFonts w:eastAsia="Calibri"/>
          <w:szCs w:val="26"/>
          <w:lang w:eastAsia="en-US"/>
        </w:rPr>
        <w:t>6</w:t>
      </w:r>
      <w:r w:rsidRPr="002F320E">
        <w:rPr>
          <w:rFonts w:eastAsia="Calibri"/>
          <w:szCs w:val="26"/>
          <w:lang w:eastAsia="en-US"/>
        </w:rPr>
        <w:t>. Результатом предоставления муниципальной услуги является выдача (направление) заявителю:</w:t>
      </w:r>
    </w:p>
    <w:p w:rsidR="000A5D1E" w:rsidRPr="002F320E" w:rsidRDefault="00C4646C" w:rsidP="002F320E">
      <w:pPr>
        <w:rPr>
          <w:rFonts w:eastAsia="Calibri"/>
          <w:szCs w:val="26"/>
          <w:lang w:eastAsia="en-US"/>
        </w:rPr>
      </w:pPr>
      <w:r w:rsidRPr="002F320E">
        <w:rPr>
          <w:rFonts w:eastAsia="Calibri"/>
          <w:szCs w:val="26"/>
          <w:lang w:eastAsia="en-US"/>
        </w:rPr>
        <w:t>- постановлени</w:t>
      </w:r>
      <w:r w:rsidR="006A7248" w:rsidRPr="002F320E">
        <w:rPr>
          <w:rFonts w:eastAsia="Calibri"/>
          <w:szCs w:val="26"/>
          <w:lang w:eastAsia="en-US"/>
        </w:rPr>
        <w:t>я</w:t>
      </w:r>
      <w:r w:rsidRPr="002F320E">
        <w:rPr>
          <w:rFonts w:eastAsia="Calibri"/>
          <w:szCs w:val="26"/>
          <w:lang w:eastAsia="en-US"/>
        </w:rPr>
        <w:t xml:space="preserve"> администрации Березовского района </w:t>
      </w:r>
      <w:r w:rsidR="000A5D1E" w:rsidRPr="002F320E">
        <w:rPr>
          <w:rFonts w:eastAsia="Calibri"/>
          <w:szCs w:val="26"/>
          <w:lang w:eastAsia="en-US"/>
        </w:rPr>
        <w:t xml:space="preserve">о </w:t>
      </w:r>
      <w:r w:rsidR="006D1FD5" w:rsidRPr="002F320E">
        <w:rPr>
          <w:rFonts w:eastAsia="Calibri"/>
          <w:szCs w:val="26"/>
          <w:lang w:eastAsia="en-US"/>
        </w:rPr>
        <w:t>предоставлении земельного участка</w:t>
      </w:r>
      <w:r w:rsidRPr="002F320E">
        <w:rPr>
          <w:rFonts w:eastAsia="Calibri"/>
          <w:szCs w:val="26"/>
          <w:lang w:eastAsia="en-US"/>
        </w:rPr>
        <w:t xml:space="preserve"> в собственность бесплатно</w:t>
      </w:r>
      <w:r w:rsidR="000A5D1E" w:rsidRPr="002F320E">
        <w:rPr>
          <w:rFonts w:eastAsia="Calibri"/>
          <w:szCs w:val="26"/>
          <w:lang w:eastAsia="en-US"/>
        </w:rPr>
        <w:t>;</w:t>
      </w:r>
    </w:p>
    <w:p w:rsidR="002F320E" w:rsidRPr="002F320E" w:rsidRDefault="00C4646C" w:rsidP="002F320E">
      <w:pPr>
        <w:rPr>
          <w:rFonts w:eastAsia="Calibri"/>
          <w:szCs w:val="26"/>
          <w:lang w:eastAsia="en-US"/>
        </w:rPr>
      </w:pPr>
      <w:r w:rsidRPr="002F320E">
        <w:rPr>
          <w:rFonts w:eastAsia="Calibri"/>
          <w:szCs w:val="26"/>
          <w:lang w:eastAsia="en-US"/>
        </w:rPr>
        <w:t>- уведомление</w:t>
      </w:r>
      <w:r w:rsidR="002F320E" w:rsidRPr="002F320E">
        <w:rPr>
          <w:rFonts w:eastAsia="Calibri"/>
          <w:szCs w:val="26"/>
          <w:lang w:eastAsia="en-US"/>
        </w:rPr>
        <w:t xml:space="preserve"> </w:t>
      </w:r>
      <w:r w:rsidR="000A5D1E" w:rsidRPr="002F320E">
        <w:rPr>
          <w:rFonts w:eastAsia="Calibri"/>
          <w:szCs w:val="26"/>
          <w:lang w:eastAsia="en-US"/>
        </w:rPr>
        <w:t xml:space="preserve">об отказе в </w:t>
      </w:r>
      <w:r w:rsidR="007C1F49" w:rsidRPr="002F320E">
        <w:rPr>
          <w:rFonts w:eastAsia="Calibri"/>
          <w:szCs w:val="26"/>
          <w:lang w:eastAsia="en-US"/>
        </w:rPr>
        <w:t>предоставлении земельного участка</w:t>
      </w:r>
      <w:r w:rsidRPr="002F320E">
        <w:rPr>
          <w:rFonts w:eastAsia="Calibri"/>
          <w:szCs w:val="26"/>
          <w:lang w:eastAsia="en-US"/>
        </w:rPr>
        <w:t xml:space="preserve"> в собственность бесплатно</w:t>
      </w:r>
      <w:r w:rsidR="006A7248" w:rsidRPr="002F320E">
        <w:rPr>
          <w:rFonts w:eastAsia="Calibri"/>
          <w:szCs w:val="26"/>
          <w:lang w:eastAsia="en-US"/>
        </w:rPr>
        <w:t xml:space="preserve">, </w:t>
      </w:r>
      <w:r w:rsidR="00CB4FF8" w:rsidRPr="002F320E">
        <w:rPr>
          <w:rFonts w:eastAsia="Calibri"/>
          <w:szCs w:val="26"/>
          <w:lang w:eastAsia="en-US"/>
        </w:rPr>
        <w:t>оформленное</w:t>
      </w:r>
      <w:r w:rsidR="006A7248" w:rsidRPr="002F320E">
        <w:rPr>
          <w:rFonts w:eastAsia="Calibri"/>
          <w:szCs w:val="26"/>
          <w:lang w:eastAsia="en-US"/>
        </w:rPr>
        <w:t xml:space="preserve"> на бланке администрации Березовского</w:t>
      </w:r>
      <w:r w:rsidR="002F320E" w:rsidRPr="002F320E">
        <w:rPr>
          <w:rFonts w:eastAsia="Calibri"/>
          <w:szCs w:val="26"/>
          <w:lang w:eastAsia="en-US"/>
        </w:rPr>
        <w:t xml:space="preserve"> </w:t>
      </w:r>
      <w:r w:rsidR="006A7248" w:rsidRPr="002F320E">
        <w:rPr>
          <w:rFonts w:eastAsia="Calibri"/>
          <w:szCs w:val="26"/>
          <w:lang w:eastAsia="en-US"/>
        </w:rPr>
        <w:t>района</w:t>
      </w:r>
      <w:r w:rsidRPr="002F320E">
        <w:rPr>
          <w:rFonts w:eastAsia="Calibri"/>
          <w:szCs w:val="26"/>
          <w:lang w:eastAsia="en-US"/>
        </w:rPr>
        <w:t xml:space="preserve"> за подписью заместителя главы </w:t>
      </w:r>
      <w:r w:rsidR="006A7248" w:rsidRPr="002F320E">
        <w:rPr>
          <w:rFonts w:eastAsia="Calibri"/>
          <w:szCs w:val="26"/>
          <w:lang w:eastAsia="en-US"/>
        </w:rPr>
        <w:t>Березовского района, председателя комитета</w:t>
      </w:r>
      <w:r w:rsidRPr="002F320E">
        <w:rPr>
          <w:rFonts w:eastAsia="Calibri"/>
          <w:szCs w:val="26"/>
          <w:lang w:eastAsia="en-US"/>
        </w:rPr>
        <w:t>.</w:t>
      </w:r>
    </w:p>
    <w:p w:rsidR="000A5D1E" w:rsidRDefault="00E00B45" w:rsidP="002F320E">
      <w:r w:rsidRPr="002F320E">
        <w:t>По выбору заявителя результат предоставления муниципальной услуги предоставляется Комитетом в форме электронного документа, подписанного усиленной квалифицированной электронной подписью, и (или) документа на бумажном носителе.</w:t>
      </w:r>
    </w:p>
    <w:p w:rsidR="00BF598B" w:rsidRDefault="00BF598B" w:rsidP="00BF598B">
      <w:r>
        <w:lastRenderedPageBreak/>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BF598B" w:rsidRDefault="00BF598B" w:rsidP="00BF598B">
      <w:r>
        <w:t>Формирование реестровой записи в качестве результата предоставления муниципальной услуги не предусмотрено.</w:t>
      </w:r>
    </w:p>
    <w:p w:rsidR="00BF598B" w:rsidRDefault="00BF598B" w:rsidP="00BF598B">
      <w:r>
        <w:t>Результаты предоставления муниципальной услуги могут быть получены заявителем посредством Единого портала, почтового отправления, лично в Отделе и в МФЦ.</w:t>
      </w:r>
    </w:p>
    <w:p w:rsidR="00BF598B" w:rsidRPr="002F320E" w:rsidRDefault="00BF598B" w:rsidP="002F320E">
      <w:r>
        <w:t>(</w:t>
      </w:r>
      <w:r w:rsidRPr="00BF598B">
        <w:t>пункт 16 дополн</w:t>
      </w:r>
      <w:r>
        <w:t xml:space="preserve">ен </w:t>
      </w:r>
      <w:bookmarkStart w:id="1" w:name="_GoBack"/>
      <w:bookmarkEnd w:id="1"/>
      <w:r w:rsidRPr="00BF598B">
        <w:t xml:space="preserve">абзацами пятым-седьмым </w:t>
      </w:r>
      <w:r>
        <w:t xml:space="preserve">постановлением Администрации              </w:t>
      </w:r>
      <w:hyperlink r:id="rId43" w:tooltip="постановление от 11.03.2026 0:00:00 №219 Администрация Березовского района&#10;&#10;О внесении изменения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BF598B">
          <w:rPr>
            <w:rStyle w:val="a3"/>
          </w:rPr>
          <w:t>от 11.03.2026 № 219</w:t>
        </w:r>
      </w:hyperlink>
      <w:r>
        <w:t>)</w:t>
      </w:r>
    </w:p>
    <w:p w:rsidR="00C4646C" w:rsidRPr="002F320E" w:rsidRDefault="00C4646C" w:rsidP="004B55D6">
      <w:pPr>
        <w:pStyle w:val="ae"/>
        <w:jc w:val="center"/>
        <w:rPr>
          <w:rFonts w:ascii="Arial" w:hAnsi="Arial" w:cs="Arial"/>
          <w:b w:val="0"/>
          <w:sz w:val="24"/>
          <w:szCs w:val="28"/>
        </w:rPr>
      </w:pPr>
    </w:p>
    <w:p w:rsidR="00405E02" w:rsidRPr="002F320E" w:rsidRDefault="001C0B54" w:rsidP="004B55D6">
      <w:pPr>
        <w:pStyle w:val="ae"/>
        <w:jc w:val="center"/>
        <w:rPr>
          <w:rFonts w:ascii="Arial" w:hAnsi="Arial" w:cs="Arial"/>
          <w:sz w:val="24"/>
          <w:szCs w:val="28"/>
        </w:rPr>
      </w:pPr>
      <w:r w:rsidRPr="002F320E">
        <w:rPr>
          <w:rFonts w:ascii="Arial" w:hAnsi="Arial" w:cs="Arial"/>
          <w:sz w:val="24"/>
          <w:szCs w:val="28"/>
        </w:rPr>
        <w:t>Срок предоставления муниципальной услуги.</w:t>
      </w:r>
    </w:p>
    <w:p w:rsidR="002F320E" w:rsidRPr="002F320E" w:rsidRDefault="002F320E" w:rsidP="004B55D6">
      <w:pPr>
        <w:pStyle w:val="ae"/>
        <w:jc w:val="center"/>
        <w:rPr>
          <w:rFonts w:ascii="Arial" w:hAnsi="Arial" w:cs="Arial"/>
          <w:b w:val="0"/>
          <w:sz w:val="24"/>
          <w:szCs w:val="28"/>
        </w:rPr>
      </w:pPr>
    </w:p>
    <w:p w:rsidR="002F320E" w:rsidRPr="002F320E" w:rsidRDefault="004B55D6" w:rsidP="002F320E">
      <w:pPr>
        <w:rPr>
          <w:i/>
        </w:rPr>
      </w:pPr>
      <w:r w:rsidRPr="002F320E">
        <w:t xml:space="preserve">17. </w:t>
      </w:r>
      <w:r w:rsidR="00EC7EA5" w:rsidRPr="002F320E">
        <w:t xml:space="preserve">Общий срок предоставления муниципальной услуги составляет </w:t>
      </w:r>
      <w:r w:rsidR="004E4D82" w:rsidRPr="002F320E">
        <w:t>1</w:t>
      </w:r>
      <w:r w:rsidR="007C1F49" w:rsidRPr="002F320E">
        <w:t>5</w:t>
      </w:r>
      <w:r w:rsidR="00AC66BE" w:rsidRPr="002F320E">
        <w:t xml:space="preserve"> </w:t>
      </w:r>
      <w:r w:rsidR="004E4D82" w:rsidRPr="002F320E">
        <w:t xml:space="preserve">рабочих </w:t>
      </w:r>
      <w:r w:rsidR="00AC66BE" w:rsidRPr="002F320E">
        <w:t>дней</w:t>
      </w:r>
      <w:r w:rsidR="002F320E" w:rsidRPr="002F320E">
        <w:t xml:space="preserve"> </w:t>
      </w:r>
      <w:r w:rsidR="00EC7EA5" w:rsidRPr="002F320E">
        <w:t xml:space="preserve">со дня поступления заявления о предоставлении муниципальной услуги в </w:t>
      </w:r>
      <w:r w:rsidR="00414810" w:rsidRPr="002F320E">
        <w:t>а</w:t>
      </w:r>
      <w:r w:rsidR="00AC66BE" w:rsidRPr="002F320E">
        <w:t>дминистрацию, Комитет</w:t>
      </w:r>
      <w:r w:rsidR="00EC7EA5" w:rsidRPr="002F320E">
        <w:rPr>
          <w:i/>
        </w:rPr>
        <w:t>.</w:t>
      </w:r>
    </w:p>
    <w:p w:rsidR="002F320E" w:rsidRPr="002F320E" w:rsidRDefault="00041B85" w:rsidP="002F320E">
      <w:pPr>
        <w:rPr>
          <w:rFonts w:eastAsia="Calibri"/>
          <w:lang w:eastAsia="en-US"/>
        </w:rPr>
      </w:pPr>
      <w:r w:rsidRPr="002F320E">
        <w:rPr>
          <w:rFonts w:eastAsia="Calibri"/>
          <w:lang w:eastAsia="en-US"/>
        </w:rPr>
        <w:t>Решение о предоставлении гражданину отнесенного к одной из категорий, указанных в пункт</w:t>
      </w:r>
      <w:r w:rsidR="000A748B" w:rsidRPr="002F320E">
        <w:rPr>
          <w:rFonts w:eastAsia="Calibri"/>
          <w:lang w:eastAsia="en-US"/>
        </w:rPr>
        <w:t>е</w:t>
      </w:r>
      <w:r w:rsidRPr="002F320E">
        <w:rPr>
          <w:rFonts w:eastAsia="Calibri"/>
          <w:lang w:eastAsia="en-US"/>
        </w:rPr>
        <w:t xml:space="preserve"> 1 статьи 7.4 Закона Ханты-Мансийского автономного округа</w:t>
      </w:r>
      <w:r w:rsidR="002F320E" w:rsidRPr="002F320E">
        <w:rPr>
          <w:rFonts w:eastAsia="Calibri"/>
          <w:lang w:eastAsia="en-US"/>
        </w:rPr>
        <w:t>-</w:t>
      </w:r>
      <w:r w:rsidRPr="002F320E">
        <w:rPr>
          <w:rFonts w:eastAsia="Calibri"/>
          <w:lang w:eastAsia="en-US"/>
        </w:rPr>
        <w:t xml:space="preserve">Югры </w:t>
      </w:r>
      <w:r w:rsidR="000A748B" w:rsidRPr="002F320E">
        <w:rPr>
          <w:rFonts w:eastAsia="Calibri"/>
          <w:lang w:eastAsia="en-US"/>
        </w:rPr>
        <w:t>от 06.07.2005</w:t>
      </w:r>
      <w:r w:rsidR="002F320E" w:rsidRPr="002F320E">
        <w:rPr>
          <w:rFonts w:eastAsia="Calibri"/>
          <w:lang w:eastAsia="en-US"/>
        </w:rPr>
        <w:t xml:space="preserve"> </w:t>
      </w:r>
      <w:hyperlink r:id="rId44" w:history="1">
        <w:r w:rsidR="00BD4363">
          <w:rPr>
            <w:rStyle w:val="a3"/>
            <w:rFonts w:eastAsia="Calibri"/>
            <w:lang w:eastAsia="en-US"/>
          </w:rPr>
          <w:t xml:space="preserve">№ 57-оз «О регулировании отдельных </w:t>
        </w:r>
      </w:hyperlink>
      <w:r w:rsidRPr="002F320E">
        <w:rPr>
          <w:rFonts w:eastAsia="Calibri"/>
          <w:lang w:eastAsia="en-US"/>
        </w:rPr>
        <w:t xml:space="preserve"> жилищных отношений в Ханты-Мансийском автономном округе</w:t>
      </w:r>
      <w:r w:rsidR="002F320E" w:rsidRPr="002F320E">
        <w:rPr>
          <w:rFonts w:eastAsia="Calibri"/>
          <w:lang w:eastAsia="en-US"/>
        </w:rPr>
        <w:t>-</w:t>
      </w:r>
      <w:r w:rsidRPr="002F320E">
        <w:rPr>
          <w:rFonts w:eastAsia="Calibri"/>
          <w:lang w:eastAsia="en-US"/>
        </w:rPr>
        <w:t>Югре</w:t>
      </w:r>
      <w:r w:rsidR="002F320E" w:rsidRPr="002F320E">
        <w:rPr>
          <w:rFonts w:eastAsia="Calibri"/>
          <w:lang w:eastAsia="en-US"/>
        </w:rPr>
        <w:t>»</w:t>
      </w:r>
      <w:r w:rsidRPr="002F320E">
        <w:rPr>
          <w:rFonts w:eastAsia="Calibri"/>
          <w:lang w:eastAsia="en-US"/>
        </w:rPr>
        <w:t xml:space="preserve"> земельного участка принимается не позднее пяти рабочих дней со дня получения согласия гражданина на получение земельного участка и в течение пяти рабочих дней со дня его принятия направляется </w:t>
      </w:r>
      <w:r w:rsidR="00C4646C" w:rsidRPr="002F320E">
        <w:rPr>
          <w:rFonts w:eastAsia="Calibri"/>
          <w:lang w:eastAsia="en-US"/>
        </w:rPr>
        <w:t xml:space="preserve">Комитетом </w:t>
      </w:r>
      <w:r w:rsidRPr="002F320E">
        <w:rPr>
          <w:rFonts w:eastAsia="Calibri"/>
          <w:lang w:eastAsia="en-US"/>
        </w:rPr>
        <w:t>по почте заказным письмом с уведомлением о вручении или выдается гражданину под расписку.</w:t>
      </w:r>
    </w:p>
    <w:p w:rsidR="002F320E" w:rsidRPr="002F320E" w:rsidRDefault="00EC7EA5" w:rsidP="002F320E">
      <w:r w:rsidRPr="002F320E">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2F320E" w:rsidRPr="002F320E" w:rsidRDefault="00EC7EA5" w:rsidP="002F320E">
      <w:r w:rsidRPr="002F320E">
        <w:t>Срок выдачи (направления) документов, являющихся результатом предоставления муниципальной услуги</w:t>
      </w:r>
      <w:r w:rsidR="002F320E" w:rsidRPr="002F320E">
        <w:t>-</w:t>
      </w:r>
      <w:r w:rsidR="003A145D" w:rsidRPr="002F320E">
        <w:t>в течение</w:t>
      </w:r>
      <w:r w:rsidRPr="002F320E">
        <w:t xml:space="preserve"> </w:t>
      </w:r>
      <w:r w:rsidR="00414810" w:rsidRPr="002F320E">
        <w:t>2</w:t>
      </w:r>
      <w:r w:rsidR="00AC66BE" w:rsidRPr="002F320E">
        <w:t xml:space="preserve"> рабочих</w:t>
      </w:r>
      <w:r w:rsidR="002F320E" w:rsidRPr="002F320E">
        <w:t xml:space="preserve"> </w:t>
      </w:r>
      <w:r w:rsidR="008D2339" w:rsidRPr="002F320E">
        <w:t>дней</w:t>
      </w:r>
      <w:r w:rsidR="00414810" w:rsidRPr="002F320E">
        <w:t xml:space="preserve"> после</w:t>
      </w:r>
      <w:r w:rsidR="008D2339" w:rsidRPr="002F320E">
        <w:t xml:space="preserve"> </w:t>
      </w:r>
      <w:r w:rsidR="003A145D" w:rsidRPr="002F320E">
        <w:t>принятия решения являющегося результатом предоставления муниципальной услуги, указанного в пункте 16 настоящего административного регламента.</w:t>
      </w:r>
    </w:p>
    <w:p w:rsidR="00695280" w:rsidRPr="002F320E" w:rsidRDefault="00695280" w:rsidP="002F320E">
      <w:r w:rsidRPr="002F320E">
        <w:t>В случае обращения заявителя за получением муниципальной услуги в МФЦ срок предоставления муниципальной услуги исчисляется со дня передачи МФЦ документов, обязанность по предоставлению которых возложена на заявителя, в</w:t>
      </w:r>
      <w:r w:rsidR="002F320E" w:rsidRPr="002F320E">
        <w:t xml:space="preserve"> </w:t>
      </w:r>
      <w:r w:rsidR="009811F5" w:rsidRPr="002F320E">
        <w:t>Комитет</w:t>
      </w:r>
      <w:r w:rsidRPr="002F320E">
        <w:t>.</w:t>
      </w:r>
    </w:p>
    <w:p w:rsidR="004B55D6" w:rsidRPr="002F320E" w:rsidRDefault="004B55D6" w:rsidP="00405E02">
      <w:pPr>
        <w:pStyle w:val="ae"/>
        <w:jc w:val="both"/>
        <w:rPr>
          <w:rFonts w:ascii="Arial" w:hAnsi="Arial" w:cs="Arial"/>
          <w:b w:val="0"/>
          <w:sz w:val="24"/>
        </w:rPr>
      </w:pPr>
    </w:p>
    <w:p w:rsidR="004B55D6" w:rsidRPr="00741B1E" w:rsidRDefault="00741B1E" w:rsidP="00405E02">
      <w:pPr>
        <w:pStyle w:val="ae"/>
        <w:jc w:val="both"/>
        <w:rPr>
          <w:rFonts w:ascii="Arial" w:hAnsi="Arial" w:cs="Arial"/>
          <w:b w:val="0"/>
          <w:sz w:val="24"/>
          <w:szCs w:val="28"/>
        </w:rPr>
      </w:pPr>
      <w:r>
        <w:rPr>
          <w:rFonts w:ascii="Arial" w:hAnsi="Arial" w:cs="Arial"/>
          <w:b w:val="0"/>
          <w:sz w:val="24"/>
          <w:szCs w:val="28"/>
        </w:rPr>
        <w:t>(</w:t>
      </w:r>
      <w:r w:rsidRPr="00741B1E">
        <w:rPr>
          <w:rFonts w:ascii="Arial" w:hAnsi="Arial" w:cs="Arial"/>
          <w:b w:val="0"/>
          <w:sz w:val="24"/>
          <w:szCs w:val="28"/>
        </w:rPr>
        <w:t>пункт 18 с заголовком призн</w:t>
      </w:r>
      <w:r>
        <w:rPr>
          <w:rFonts w:ascii="Arial" w:hAnsi="Arial" w:cs="Arial"/>
          <w:b w:val="0"/>
          <w:sz w:val="24"/>
          <w:szCs w:val="28"/>
        </w:rPr>
        <w:t>ан</w:t>
      </w:r>
      <w:r w:rsidRPr="00741B1E">
        <w:rPr>
          <w:rFonts w:ascii="Arial" w:hAnsi="Arial" w:cs="Arial"/>
          <w:b w:val="0"/>
          <w:sz w:val="24"/>
          <w:szCs w:val="28"/>
        </w:rPr>
        <w:t xml:space="preserve"> утратившим силу</w:t>
      </w:r>
      <w:r>
        <w:rPr>
          <w:rFonts w:ascii="Arial" w:hAnsi="Arial" w:cs="Arial"/>
          <w:b w:val="0"/>
          <w:sz w:val="24"/>
          <w:szCs w:val="28"/>
        </w:rPr>
        <w:t xml:space="preserve"> постановлением </w:t>
      </w:r>
      <w:r w:rsidRPr="00741B1E">
        <w:rPr>
          <w:rFonts w:ascii="Arial" w:hAnsi="Arial" w:cs="Arial"/>
          <w:b w:val="0"/>
          <w:sz w:val="24"/>
          <w:szCs w:val="28"/>
        </w:rPr>
        <w:t xml:space="preserve">Администрации </w:t>
      </w:r>
      <w:hyperlink r:id="rId45" w:tooltip="постановление от 23.04.2025 0:00:00 №303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741B1E">
          <w:rPr>
            <w:rStyle w:val="a3"/>
            <w:rFonts w:ascii="Arial" w:hAnsi="Arial" w:cs="Arial"/>
            <w:b w:val="0"/>
            <w:sz w:val="24"/>
            <w:szCs w:val="28"/>
          </w:rPr>
          <w:t>от 23.04.2025 № 303</w:t>
        </w:r>
      </w:hyperlink>
      <w:r>
        <w:rPr>
          <w:rFonts w:ascii="Arial" w:hAnsi="Arial" w:cs="Arial"/>
          <w:b w:val="0"/>
          <w:sz w:val="24"/>
          <w:szCs w:val="28"/>
        </w:rPr>
        <w:t>)</w:t>
      </w:r>
    </w:p>
    <w:p w:rsidR="00741B1E" w:rsidRPr="00741B1E" w:rsidRDefault="00741B1E" w:rsidP="00405E02">
      <w:pPr>
        <w:pStyle w:val="ae"/>
        <w:jc w:val="both"/>
        <w:rPr>
          <w:rFonts w:ascii="Arial" w:hAnsi="Arial" w:cs="Arial"/>
          <w:b w:val="0"/>
          <w:sz w:val="24"/>
        </w:rPr>
      </w:pPr>
    </w:p>
    <w:p w:rsidR="002F320E" w:rsidRPr="002F320E" w:rsidRDefault="00405E02" w:rsidP="004B55D6">
      <w:pPr>
        <w:pStyle w:val="ae"/>
        <w:jc w:val="center"/>
        <w:rPr>
          <w:rFonts w:ascii="Arial" w:hAnsi="Arial" w:cs="Arial"/>
          <w:sz w:val="24"/>
        </w:rPr>
      </w:pPr>
      <w:r w:rsidRPr="002F320E">
        <w:rPr>
          <w:rFonts w:ascii="Arial" w:hAnsi="Arial" w:cs="Arial"/>
          <w:sz w:val="24"/>
        </w:rPr>
        <w:t>Исчерпывающий перечень документов и требования к документам,</w:t>
      </w:r>
    </w:p>
    <w:p w:rsidR="00405E02" w:rsidRPr="002F320E" w:rsidRDefault="00405E02" w:rsidP="004B55D6">
      <w:pPr>
        <w:pStyle w:val="ae"/>
        <w:jc w:val="center"/>
        <w:rPr>
          <w:rFonts w:ascii="Arial" w:hAnsi="Arial" w:cs="Arial"/>
          <w:sz w:val="24"/>
        </w:rPr>
      </w:pPr>
      <w:r w:rsidRPr="002F320E">
        <w:rPr>
          <w:rFonts w:ascii="Arial" w:hAnsi="Arial" w:cs="Arial"/>
          <w:sz w:val="24"/>
        </w:rPr>
        <w:t>необходимы</w:t>
      </w:r>
      <w:r w:rsidR="00B63C34" w:rsidRPr="002F320E">
        <w:rPr>
          <w:rFonts w:ascii="Arial" w:hAnsi="Arial" w:cs="Arial"/>
          <w:sz w:val="24"/>
        </w:rPr>
        <w:t>м</w:t>
      </w:r>
      <w:r w:rsidRPr="002F320E">
        <w:rPr>
          <w:rFonts w:ascii="Arial" w:hAnsi="Arial" w:cs="Arial"/>
          <w:sz w:val="24"/>
        </w:rPr>
        <w:t xml:space="preserve"> для предоставления муниципальной услуги.</w:t>
      </w:r>
      <w:bookmarkStart w:id="2" w:name="Par96"/>
      <w:bookmarkEnd w:id="2"/>
    </w:p>
    <w:p w:rsidR="002F320E" w:rsidRPr="002F320E" w:rsidRDefault="002F320E" w:rsidP="004B55D6">
      <w:pPr>
        <w:pStyle w:val="ae"/>
        <w:jc w:val="center"/>
        <w:rPr>
          <w:rFonts w:ascii="Arial" w:hAnsi="Arial" w:cs="Arial"/>
          <w:b w:val="0"/>
          <w:sz w:val="24"/>
        </w:rPr>
      </w:pPr>
    </w:p>
    <w:p w:rsidR="002F320E" w:rsidRPr="002F320E" w:rsidRDefault="004B55D6" w:rsidP="002F320E">
      <w:r w:rsidRPr="002F320E">
        <w:t>19</w:t>
      </w:r>
      <w:r w:rsidR="00405E02" w:rsidRPr="002F320E">
        <w:t xml:space="preserve">. </w:t>
      </w:r>
      <w:r w:rsidR="009B2F48" w:rsidRPr="002F320E">
        <w:t xml:space="preserve">Исчерпывающий перечень документов, необходимых для предоставления муниципальной услуги, которые заявитель должен представить самостоятельно: </w:t>
      </w:r>
    </w:p>
    <w:p w:rsidR="00CB4FF8" w:rsidRDefault="00BA5F09" w:rsidP="002F320E">
      <w:r w:rsidRPr="002F320E">
        <w:t xml:space="preserve">1) </w:t>
      </w:r>
      <w:r w:rsidR="00C4646C" w:rsidRPr="002F320E">
        <w:t>заявление о пред</w:t>
      </w:r>
      <w:r w:rsidR="00251B7E" w:rsidRPr="002F320E">
        <w:t>оставлении муниципальной услуги в свободной форме либо по форме установленной</w:t>
      </w:r>
      <w:r w:rsidR="002F320E" w:rsidRPr="002F320E">
        <w:t xml:space="preserve"> </w:t>
      </w:r>
      <w:r w:rsidR="00251B7E" w:rsidRPr="002F320E">
        <w:t xml:space="preserve">приложением </w:t>
      </w:r>
      <w:r w:rsidR="009A747B" w:rsidRPr="002F320E">
        <w:t>1</w:t>
      </w:r>
      <w:r w:rsidR="00251B7E" w:rsidRPr="002F320E">
        <w:t xml:space="preserve"> к настоящему </w:t>
      </w:r>
      <w:r w:rsidR="00D4138B" w:rsidRPr="002F320E">
        <w:t>А</w:t>
      </w:r>
      <w:r w:rsidR="00251B7E" w:rsidRPr="002F320E">
        <w:t>дминистративному регламенту;</w:t>
      </w:r>
      <w:r w:rsidR="00C4646C" w:rsidRPr="002F320E">
        <w:t xml:space="preserve"> </w:t>
      </w:r>
    </w:p>
    <w:p w:rsidR="004036DE" w:rsidRDefault="004036DE" w:rsidP="002F320E">
      <w:r w:rsidRPr="004036DE">
        <w:t>В случае подачи заявления в электронной форме посредством Единого портала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rsidR="004036DE" w:rsidRPr="002F320E" w:rsidRDefault="004036DE" w:rsidP="002F320E">
      <w:r>
        <w:lastRenderedPageBreak/>
        <w:t>(</w:t>
      </w:r>
      <w:r w:rsidRPr="004036DE">
        <w:t>абзац второй подпункта 1 пункта 19</w:t>
      </w:r>
      <w:r>
        <w:t xml:space="preserve"> изложен в редакции постановления Администрации </w:t>
      </w:r>
      <w:hyperlink r:id="rId46"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4036DE">
          <w:rPr>
            <w:rStyle w:val="a3"/>
          </w:rPr>
          <w:t>от 22.04.2024 № 338</w:t>
        </w:r>
      </w:hyperlink>
      <w:r>
        <w:t>)</w:t>
      </w:r>
    </w:p>
    <w:p w:rsidR="00CB4FF8" w:rsidRPr="002F320E" w:rsidRDefault="00BA5F09" w:rsidP="002F320E">
      <w:r w:rsidRPr="002F320E">
        <w:t xml:space="preserve">2) </w:t>
      </w:r>
      <w:r w:rsidR="00C4646C" w:rsidRPr="002F320E">
        <w:t>доку</w:t>
      </w:r>
      <w:r w:rsidR="00D4138B" w:rsidRPr="002F320E">
        <w:t>мент, удостоверяющего личность з</w:t>
      </w:r>
      <w:r w:rsidR="00C4646C" w:rsidRPr="002F320E">
        <w:t xml:space="preserve">аявителя (предоставляется в случае личного обращения в </w:t>
      </w:r>
      <w:r w:rsidRPr="002F320E">
        <w:t>Комитет, Отдел</w:t>
      </w:r>
      <w:r w:rsidR="00C4646C" w:rsidRPr="002F320E">
        <w:t xml:space="preserve"> либо МФЦ). </w:t>
      </w:r>
    </w:p>
    <w:p w:rsidR="002F320E" w:rsidRDefault="00D4138B" w:rsidP="002F320E">
      <w:r w:rsidRPr="002F320E">
        <w:t>В случае направления з</w:t>
      </w:r>
      <w:r w:rsidR="00C4646C" w:rsidRPr="002F320E">
        <w:t xml:space="preserve">аявления посредством </w:t>
      </w:r>
      <w:r w:rsidR="004036DE">
        <w:t xml:space="preserve">Единого портала </w:t>
      </w:r>
      <w:r w:rsidR="00C4646C" w:rsidRPr="002F320E">
        <w:t>сведения из докум</w:t>
      </w:r>
      <w:r w:rsidRPr="002F320E">
        <w:t>ента, удостоверяющего личность з</w:t>
      </w:r>
      <w:r w:rsidR="00C4646C" w:rsidRPr="002F320E">
        <w:t>аинтересованного лица формируются при подтверждении учетной записи в</w:t>
      </w:r>
      <w:r w:rsidR="00CB4FF8" w:rsidRPr="002F320E">
        <w:t xml:space="preserve"> единой системы идентификации и аутентификации</w:t>
      </w:r>
      <w:r w:rsidR="00C4646C" w:rsidRPr="002F320E">
        <w:t xml:space="preserve"> </w:t>
      </w:r>
      <w:r w:rsidR="00CB4FF8" w:rsidRPr="002F320E">
        <w:t>(далее</w:t>
      </w:r>
      <w:r w:rsidR="002F320E" w:rsidRPr="002F320E">
        <w:t>-</w:t>
      </w:r>
      <w:r w:rsidR="00C4646C" w:rsidRPr="002F320E">
        <w:t>ЕСИА</w:t>
      </w:r>
      <w:r w:rsidR="00CB4FF8" w:rsidRPr="002F320E">
        <w:t>)</w:t>
      </w:r>
      <w:r w:rsidR="00C4646C" w:rsidRPr="002F320E">
        <w:t xml:space="preserve">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w:t>
      </w:r>
      <w:r w:rsidR="002F320E" w:rsidRPr="002F320E">
        <w:t>«</w:t>
      </w:r>
      <w:r w:rsidR="00C4646C" w:rsidRPr="002F320E">
        <w:t>Единая система межведомственного электронного взаимодействия</w:t>
      </w:r>
      <w:r w:rsidR="002F320E" w:rsidRPr="002F320E">
        <w:t>»</w:t>
      </w:r>
      <w:r w:rsidR="00C4646C" w:rsidRPr="002F320E">
        <w:t xml:space="preserve"> (далее</w:t>
      </w:r>
      <w:r w:rsidR="002F320E" w:rsidRPr="002F320E">
        <w:t>-</w:t>
      </w:r>
      <w:r w:rsidR="00C4646C" w:rsidRPr="002F320E">
        <w:t>СМЭВ);</w:t>
      </w:r>
    </w:p>
    <w:p w:rsidR="00F43CAE" w:rsidRPr="002F320E" w:rsidRDefault="00F43CAE" w:rsidP="00F43CAE">
      <w:r>
        <w:t>(</w:t>
      </w:r>
      <w:r w:rsidRPr="00F43CAE">
        <w:t>в абзаце втором подпункта 2 пункта 19 слова «ЕПГУ» замен</w:t>
      </w:r>
      <w:r>
        <w:t xml:space="preserve">ены словами «Единого портала» постановлением Администрации </w:t>
      </w:r>
      <w:hyperlink r:id="rId47"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4036DE">
          <w:rPr>
            <w:rStyle w:val="a3"/>
          </w:rPr>
          <w:t>от 22.04.2024 № 338</w:t>
        </w:r>
      </w:hyperlink>
      <w:r>
        <w:t>)</w:t>
      </w:r>
    </w:p>
    <w:p w:rsidR="002F320E" w:rsidRPr="002F320E" w:rsidRDefault="00BA5F09" w:rsidP="002F320E">
      <w:r w:rsidRPr="002F320E">
        <w:t xml:space="preserve">3) </w:t>
      </w:r>
      <w:r w:rsidR="00C4646C" w:rsidRPr="002F320E">
        <w:t>документ, подтверждающий полномочия представителя действовать от имени заявителя</w:t>
      </w:r>
      <w:r w:rsidR="002F320E" w:rsidRPr="002F320E">
        <w:t>-</w:t>
      </w:r>
      <w:r w:rsidR="00752CB9" w:rsidRPr="002F320E">
        <w:t xml:space="preserve">в </w:t>
      </w:r>
      <w:r w:rsidR="00C4646C" w:rsidRPr="002F320E">
        <w:t>случае, если заявление подается представителем.</w:t>
      </w:r>
    </w:p>
    <w:p w:rsidR="002F320E" w:rsidRPr="002F320E" w:rsidRDefault="00C4646C" w:rsidP="002F320E">
      <w:r w:rsidRPr="002F320E">
        <w:t xml:space="preserve">В случае направления заявления посредством </w:t>
      </w:r>
      <w:r w:rsidR="00F43CAE">
        <w:t xml:space="preserve">Единого портала </w:t>
      </w:r>
      <w:r w:rsidRPr="002F320E">
        <w:t xml:space="preserve">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w:t>
      </w:r>
      <w:r w:rsidR="00752CB9" w:rsidRPr="002F320E">
        <w:t>СМЭВ</w:t>
      </w:r>
      <w:r w:rsidRPr="002F320E">
        <w:t>.</w:t>
      </w:r>
    </w:p>
    <w:p w:rsidR="002F320E" w:rsidRDefault="00C4646C" w:rsidP="002F320E">
      <w:r w:rsidRPr="002F320E">
        <w:t>При обращении посредством</w:t>
      </w:r>
      <w:r w:rsidR="00F43CAE">
        <w:t xml:space="preserve"> Единого портала</w:t>
      </w:r>
      <w:r w:rsidRPr="002F320E">
        <w:t xml:space="preserve"> указанный документ, выданный:</w:t>
      </w:r>
    </w:p>
    <w:p w:rsidR="00F43CAE" w:rsidRPr="002F320E" w:rsidRDefault="00F43CAE" w:rsidP="002F320E">
      <w:r>
        <w:t>(</w:t>
      </w:r>
      <w:r w:rsidRPr="00F43CAE">
        <w:t>в абзаце втором, третьем подпункта 3 пункта 19 слова «ЕПГУ» замен</w:t>
      </w:r>
      <w:r>
        <w:t xml:space="preserve">ены словами «Единого портала» постановлением Администрации </w:t>
      </w:r>
      <w:hyperlink r:id="rId48"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4036DE">
          <w:rPr>
            <w:rStyle w:val="a3"/>
          </w:rPr>
          <w:t>от 22.04.2024 № 338</w:t>
        </w:r>
      </w:hyperlink>
      <w:r>
        <w:t>)</w:t>
      </w:r>
    </w:p>
    <w:p w:rsidR="002F320E" w:rsidRPr="002F320E" w:rsidRDefault="00C4646C" w:rsidP="002F320E">
      <w:r w:rsidRPr="002F320E">
        <w:t xml:space="preserve">организацией, удостоверяется </w:t>
      </w:r>
      <w:r w:rsidR="00CB4FF8" w:rsidRPr="002F320E">
        <w:t>усиленной квалифицированной электронной подписью ( далее</w:t>
      </w:r>
      <w:r w:rsidR="002F320E" w:rsidRPr="002F320E">
        <w:t>-</w:t>
      </w:r>
      <w:r w:rsidRPr="002F320E">
        <w:t>УКЭП</w:t>
      </w:r>
      <w:r w:rsidR="00CB4FF8" w:rsidRPr="002F320E">
        <w:t>)</w:t>
      </w:r>
      <w:r w:rsidRPr="002F320E">
        <w:t xml:space="preserve"> правомочного должностного лица организации;</w:t>
      </w:r>
    </w:p>
    <w:p w:rsidR="002F320E" w:rsidRPr="002F320E" w:rsidRDefault="00C4646C" w:rsidP="002F320E">
      <w:r w:rsidRPr="002F320E">
        <w:t>физическим лицом,</w:t>
      </w:r>
      <w:r w:rsidR="00865EF1">
        <w:t xml:space="preserve"> </w:t>
      </w:r>
      <w:r w:rsidR="002F320E" w:rsidRPr="002F320E">
        <w:t>-</w:t>
      </w:r>
      <w:r w:rsidR="00865EF1">
        <w:t xml:space="preserve"> </w:t>
      </w:r>
      <w:r w:rsidRPr="002F320E">
        <w:t xml:space="preserve">УКЭП нотариуса с приложением файла открепленной УКЭП в формате </w:t>
      </w:r>
      <w:r w:rsidRPr="002F320E">
        <w:rPr>
          <w:lang w:val="en-US" w:bidi="en-US"/>
        </w:rPr>
        <w:t>sig</w:t>
      </w:r>
      <w:r w:rsidRPr="002F320E">
        <w:rPr>
          <w:lang w:bidi="en-US"/>
        </w:rPr>
        <w:t>;</w:t>
      </w:r>
    </w:p>
    <w:p w:rsidR="002F320E" w:rsidRPr="002F320E" w:rsidRDefault="00CB4FF8" w:rsidP="002F320E">
      <w:r w:rsidRPr="002F320E">
        <w:t xml:space="preserve">4) </w:t>
      </w:r>
      <w:r w:rsidR="00C4646C" w:rsidRPr="002F320E">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4646C" w:rsidRPr="002F320E" w:rsidRDefault="00CB4FF8" w:rsidP="002F320E">
      <w:r w:rsidRPr="002F320E">
        <w:t xml:space="preserve">5) </w:t>
      </w:r>
      <w:r w:rsidR="00C4646C" w:rsidRPr="002F320E">
        <w:t>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rsidR="002F320E" w:rsidRPr="002F320E" w:rsidRDefault="00CB4FF8" w:rsidP="002F320E">
      <w:r w:rsidRPr="002F320E">
        <w:t xml:space="preserve">6) </w:t>
      </w:r>
      <w:r w:rsidR="00C4646C" w:rsidRPr="002F320E">
        <w:t>договор о развитии застроенной территории, если обращается лицо, с которым заключен договор о развитии застроенной территории;</w:t>
      </w:r>
    </w:p>
    <w:p w:rsidR="002F320E" w:rsidRPr="002F320E" w:rsidRDefault="00CB4FF8" w:rsidP="002F320E">
      <w:r w:rsidRPr="002F320E">
        <w:t xml:space="preserve">7) </w:t>
      </w:r>
      <w:r w:rsidR="00C4646C" w:rsidRPr="002F320E">
        <w:t>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p w:rsidR="002F320E" w:rsidRPr="002F320E" w:rsidRDefault="00CB4FF8" w:rsidP="002F320E">
      <w:r w:rsidRPr="002F320E">
        <w:t xml:space="preserve">8) </w:t>
      </w:r>
      <w:r w:rsidR="00C4646C" w:rsidRPr="002F320E">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p w:rsidR="002F320E" w:rsidRPr="002F320E" w:rsidRDefault="00CB4FF8" w:rsidP="002F320E">
      <w:r w:rsidRPr="002F320E">
        <w:t xml:space="preserve">9) </w:t>
      </w:r>
      <w:r w:rsidR="00C4646C" w:rsidRPr="002F320E">
        <w:t xml:space="preserve">сообщение заявителя (заявителей), содержащее перечень всех зданий, сооружений, расположенных на испрашиваемом земельном участке, с указанием </w:t>
      </w:r>
      <w:r w:rsidR="00C4646C" w:rsidRPr="002F320E">
        <w:lastRenderedPageBreak/>
        <w:t>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w:t>
      </w:r>
    </w:p>
    <w:p w:rsidR="00C4646C" w:rsidRPr="002F320E" w:rsidRDefault="005C745F" w:rsidP="002F320E">
      <w:r w:rsidRPr="002F320E">
        <w:t xml:space="preserve">10) </w:t>
      </w:r>
      <w:r w:rsidR="00C4646C" w:rsidRPr="002F320E">
        <w:t>решение общего собрания членов садоводческого или огороднического</w:t>
      </w:r>
    </w:p>
    <w:p w:rsidR="00C4646C" w:rsidRPr="002F320E" w:rsidRDefault="00C4646C" w:rsidP="002F320E">
      <w:r w:rsidRPr="002F320E">
        <w:t>некоммерческого товарищества о приобретении земельного участка общего назначения,</w:t>
      </w:r>
      <w:r w:rsidR="002F320E" w:rsidRPr="002F320E">
        <w:t xml:space="preserve"> </w:t>
      </w:r>
      <w:r w:rsidRPr="002F320E">
        <w:t>расположенного в границах территории садоводства или</w:t>
      </w:r>
    </w:p>
    <w:p w:rsidR="002F320E" w:rsidRPr="002F320E" w:rsidRDefault="00C4646C" w:rsidP="002F320E">
      <w:r w:rsidRPr="002F320E">
        <w:t>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p>
    <w:p w:rsidR="00B35402" w:rsidRPr="002F320E" w:rsidRDefault="005C745F" w:rsidP="002F320E">
      <w:pPr>
        <w:rPr>
          <w:szCs w:val="28"/>
        </w:rPr>
      </w:pPr>
      <w:r w:rsidRPr="002F320E">
        <w:t>11)</w:t>
      </w:r>
      <w:r w:rsidR="000F05A0" w:rsidRPr="002F320E">
        <w:t xml:space="preserve"> </w:t>
      </w:r>
      <w:r w:rsidR="00F16F3F">
        <w:rPr>
          <w:szCs w:val="28"/>
        </w:rPr>
        <w:t xml:space="preserve">(утратил силу постановлением Администрации </w:t>
      </w:r>
      <w:hyperlink r:id="rId49" w:tooltip="постановление от 27.11.2023 0:00:00 №896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00F16F3F" w:rsidRPr="00F16F3F">
          <w:rPr>
            <w:rStyle w:val="a3"/>
            <w:szCs w:val="28"/>
          </w:rPr>
          <w:t>от 27.11.2023 № 896</w:t>
        </w:r>
      </w:hyperlink>
      <w:r w:rsidR="00F16F3F">
        <w:rPr>
          <w:szCs w:val="28"/>
        </w:rPr>
        <w:t>)</w:t>
      </w:r>
    </w:p>
    <w:p w:rsidR="002F320E" w:rsidRPr="002F320E" w:rsidRDefault="00210C90" w:rsidP="002F320E">
      <w:r w:rsidRPr="002F320E">
        <w:t>12)</w:t>
      </w:r>
      <w:r w:rsidR="002F320E" w:rsidRPr="002F320E">
        <w:t xml:space="preserve"> </w:t>
      </w:r>
      <w:r w:rsidRPr="002F320E">
        <w:t xml:space="preserve">документы, подтверждающие условия предоставления земельных участков в соответствии с </w:t>
      </w:r>
      <w:r w:rsidR="000A748B" w:rsidRPr="002F320E">
        <w:t xml:space="preserve">законодательством </w:t>
      </w:r>
      <w:r w:rsidRPr="002F320E">
        <w:t>Ханты</w:t>
      </w:r>
      <w:r w:rsidR="00EF5778" w:rsidRPr="002F320E">
        <w:t>-Мансийского автономного округа</w:t>
      </w:r>
      <w:r w:rsidR="002F320E" w:rsidRPr="002F320E">
        <w:t>-</w:t>
      </w:r>
      <w:r w:rsidRPr="002F320E">
        <w:t>Югры,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r w:rsidR="000A748B" w:rsidRPr="002F320E">
        <w:t>;</w:t>
      </w:r>
    </w:p>
    <w:p w:rsidR="002F320E" w:rsidRPr="002F320E" w:rsidRDefault="00B35402" w:rsidP="002F320E">
      <w:r w:rsidRPr="002F320E">
        <w:t xml:space="preserve">13) </w:t>
      </w:r>
      <w:r w:rsidR="00F16F3F">
        <w:rPr>
          <w:szCs w:val="28"/>
        </w:rPr>
        <w:t xml:space="preserve">(утратил силу постановлением Администрации </w:t>
      </w:r>
      <w:hyperlink r:id="rId50" w:tooltip="постановление от 27.11.2023 0:00:00 №896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00F16F3F" w:rsidRPr="00F16F3F">
          <w:rPr>
            <w:rStyle w:val="a3"/>
            <w:szCs w:val="28"/>
          </w:rPr>
          <w:t>от 27.11.2023 № 896</w:t>
        </w:r>
      </w:hyperlink>
      <w:r w:rsidR="00F16F3F">
        <w:rPr>
          <w:szCs w:val="28"/>
        </w:rPr>
        <w:t>)</w:t>
      </w:r>
    </w:p>
    <w:p w:rsidR="00B35402" w:rsidRPr="002F320E" w:rsidRDefault="00B35402" w:rsidP="002F320E">
      <w:r w:rsidRPr="002F320E">
        <w:t xml:space="preserve">14) </w:t>
      </w:r>
      <w:r w:rsidR="00F16F3F">
        <w:rPr>
          <w:szCs w:val="28"/>
        </w:rPr>
        <w:t xml:space="preserve">(утратил силу постановлением Администрации </w:t>
      </w:r>
      <w:hyperlink r:id="rId51" w:tooltip="постановление от 27.11.2023 0:00:00 №896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00F16F3F" w:rsidRPr="00F16F3F">
          <w:rPr>
            <w:rStyle w:val="a3"/>
            <w:szCs w:val="28"/>
          </w:rPr>
          <w:t>от 27.11.2023 № 896</w:t>
        </w:r>
      </w:hyperlink>
      <w:r w:rsidR="00F16F3F">
        <w:rPr>
          <w:szCs w:val="28"/>
        </w:rPr>
        <w:t>)</w:t>
      </w:r>
    </w:p>
    <w:p w:rsidR="00C4646C" w:rsidRPr="002F320E" w:rsidRDefault="00210C90" w:rsidP="00F16F3F">
      <w:pPr>
        <w:rPr>
          <w:rFonts w:cs="Arial"/>
          <w:b/>
        </w:rPr>
      </w:pPr>
      <w:r w:rsidRPr="002F320E">
        <w:t xml:space="preserve">15) </w:t>
      </w:r>
      <w:r w:rsidR="00F16F3F">
        <w:rPr>
          <w:szCs w:val="28"/>
        </w:rPr>
        <w:t xml:space="preserve">(утратил силу постановлением Администрации </w:t>
      </w:r>
      <w:hyperlink r:id="rId52" w:tooltip="постановление от 27.11.2023 0:00:00 №896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00F16F3F" w:rsidRPr="00F16F3F">
          <w:rPr>
            <w:rStyle w:val="a3"/>
            <w:szCs w:val="28"/>
          </w:rPr>
          <w:t>от 27.11.2023 № 896</w:t>
        </w:r>
      </w:hyperlink>
      <w:r w:rsidR="00F16F3F">
        <w:rPr>
          <w:szCs w:val="28"/>
        </w:rPr>
        <w:t>)</w:t>
      </w:r>
    </w:p>
    <w:p w:rsidR="002A224B" w:rsidRPr="002F320E" w:rsidRDefault="000D4FDD" w:rsidP="002F320E">
      <w:r w:rsidRPr="002F320E">
        <w:t>2</w:t>
      </w:r>
      <w:r w:rsidR="004B55D6" w:rsidRPr="002F320E">
        <w:t>0</w:t>
      </w:r>
      <w:r w:rsidRPr="002F320E">
        <w:t xml:space="preserve">. </w:t>
      </w:r>
      <w:r w:rsidR="002A224B" w:rsidRPr="002F320E">
        <w:t xml:space="preserve">Исчерпывающий перечень документов, необходимых для предоставления муниципальной услуги, находящихся в распоряжении </w:t>
      </w:r>
      <w:r w:rsidR="00414810" w:rsidRPr="002F320E">
        <w:t>администрации</w:t>
      </w:r>
      <w:r w:rsidR="002A224B" w:rsidRPr="002F320E">
        <w:t>, а также запрашиваемых и получаемых в порядке межведомственного информационного взаимодействия</w:t>
      </w:r>
      <w:r w:rsidR="00D4138B" w:rsidRPr="002F320E">
        <w:t xml:space="preserve"> Отделом</w:t>
      </w:r>
      <w:r w:rsidR="002A224B" w:rsidRPr="002F320E">
        <w:t>:</w:t>
      </w:r>
    </w:p>
    <w:p w:rsidR="00B54E57" w:rsidRPr="002F320E" w:rsidRDefault="00D4138B" w:rsidP="002F320E">
      <w:r w:rsidRPr="002F320E">
        <w:t xml:space="preserve">1) </w:t>
      </w:r>
      <w:r w:rsidR="00B54E57" w:rsidRPr="002F320E">
        <w:t>выписка из Единого государственного реестра юридических лиц о юридическом лице, являющемся заявителем;</w:t>
      </w:r>
    </w:p>
    <w:p w:rsidR="00B54E57" w:rsidRPr="002F320E" w:rsidRDefault="00D4138B" w:rsidP="002F320E">
      <w:r w:rsidRPr="002F320E">
        <w:t xml:space="preserve">2) </w:t>
      </w:r>
      <w:r w:rsidR="00B54E57" w:rsidRPr="002F320E">
        <w:t>выписка из Единого государственного реестра индивидуальных предпринимателей об индивидуальном предпринимателе, являющемся заявителем;</w:t>
      </w:r>
    </w:p>
    <w:p w:rsidR="00B54E57" w:rsidRPr="002F320E" w:rsidRDefault="00D4138B" w:rsidP="002F320E">
      <w:r w:rsidRPr="002F320E">
        <w:t>3)</w:t>
      </w:r>
      <w:r w:rsidR="00B54E57" w:rsidRPr="002F320E">
        <w:t xml:space="preserve"> выписка из Е</w:t>
      </w:r>
      <w:r w:rsidR="000A748B" w:rsidRPr="002F320E">
        <w:t>диного государственного реестра недвижимости</w:t>
      </w:r>
      <w:r w:rsidR="00B54E57" w:rsidRPr="002F320E">
        <w:t xml:space="preserve">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210141" w:rsidRPr="002F320E" w:rsidRDefault="00D4138B" w:rsidP="002F320E">
      <w:r w:rsidRPr="002F320E">
        <w:t>4)</w:t>
      </w:r>
      <w:r w:rsidR="002F320E" w:rsidRPr="002F320E">
        <w:t xml:space="preserve"> </w:t>
      </w:r>
      <w:r w:rsidR="00210141" w:rsidRPr="002F320E">
        <w:t>сведения о трудовой деятельности заявителя</w:t>
      </w:r>
      <w:r w:rsidR="000F05A0" w:rsidRPr="002F320E">
        <w:t>, в случае если обращается гражданин, работающий по основному месту работы в муниципальном образовании по специальности, которая установлена законодательством Ханты-Мансийского автономного округа</w:t>
      </w:r>
      <w:r w:rsidR="002F320E" w:rsidRPr="002F320E">
        <w:t>-</w:t>
      </w:r>
      <w:r w:rsidR="000F05A0" w:rsidRPr="002F320E">
        <w:t>Югры;</w:t>
      </w:r>
    </w:p>
    <w:p w:rsidR="00B54E57" w:rsidRPr="002F320E" w:rsidRDefault="00D4138B" w:rsidP="002F320E">
      <w:r w:rsidRPr="002F320E">
        <w:t>5)</w:t>
      </w:r>
      <w:r w:rsidR="00B54E57" w:rsidRPr="002F320E">
        <w:t xml:space="preserve"> документ о предоставлении исходного земельного участка садоводческому некоммерческому</w:t>
      </w:r>
      <w:r w:rsidR="002F320E" w:rsidRPr="002F320E">
        <w:t xml:space="preserve"> </w:t>
      </w:r>
      <w:r w:rsidR="00B54E57" w:rsidRPr="002F320E">
        <w:t>товариществу</w:t>
      </w:r>
      <w:r w:rsidR="002F320E" w:rsidRPr="002F320E">
        <w:t xml:space="preserve"> </w:t>
      </w:r>
      <w:r w:rsidR="00B54E57" w:rsidRPr="002F320E">
        <w:t>или</w:t>
      </w:r>
      <w:r w:rsidR="002F320E" w:rsidRPr="002F320E">
        <w:t xml:space="preserve"> </w:t>
      </w:r>
      <w:r w:rsidR="00B54E57" w:rsidRPr="002F320E">
        <w:t xml:space="preserve">огородническому </w:t>
      </w:r>
      <w:r w:rsidRPr="002F320E">
        <w:t>н</w:t>
      </w:r>
      <w:r w:rsidR="00B54E57" w:rsidRPr="002F320E">
        <w:t>екоммерческому товариществу</w:t>
      </w:r>
      <w:r w:rsidRPr="002F320E">
        <w:t>,</w:t>
      </w:r>
      <w:r w:rsidR="00B54E57" w:rsidRPr="002F320E">
        <w:t xml:space="preserve"> если обращается лицо, уполномоченное на подачу заявления решением общего собрания членов такого товарищества;</w:t>
      </w:r>
    </w:p>
    <w:p w:rsidR="00B54E57" w:rsidRPr="002F320E" w:rsidRDefault="00D4138B" w:rsidP="002F320E">
      <w:r w:rsidRPr="002F320E">
        <w:t>6)</w:t>
      </w:r>
      <w:r w:rsidR="00B54E57" w:rsidRPr="002F320E">
        <w:t xml:space="preserve"> утвержденный проект межевания территории, если обращается лицо, с</w:t>
      </w:r>
    </w:p>
    <w:p w:rsidR="00B54E57" w:rsidRPr="002F320E" w:rsidRDefault="00B54E57" w:rsidP="002F320E">
      <w:r w:rsidRPr="002F320E">
        <w:t>которым заключен договор о развитии застроенной территории; лицо, уполномоченное на подачу заявления решением общего собрания членов садоводческого</w:t>
      </w:r>
      <w:r w:rsidR="002F320E" w:rsidRPr="002F320E">
        <w:t xml:space="preserve"> </w:t>
      </w:r>
      <w:r w:rsidRPr="002F320E">
        <w:t>некоммерческого</w:t>
      </w:r>
      <w:r w:rsidR="002F320E" w:rsidRPr="002F320E">
        <w:t xml:space="preserve"> </w:t>
      </w:r>
      <w:r w:rsidRPr="002F320E">
        <w:t>товарищества</w:t>
      </w:r>
      <w:r w:rsidR="002F320E" w:rsidRPr="002F320E">
        <w:t xml:space="preserve"> </w:t>
      </w:r>
      <w:r w:rsidRPr="002F320E">
        <w:t>или огороднического</w:t>
      </w:r>
    </w:p>
    <w:p w:rsidR="00B54E57" w:rsidRPr="002F320E" w:rsidRDefault="00B54E57" w:rsidP="002F320E">
      <w:r w:rsidRPr="002F320E">
        <w:t>некоммерческого товарищества;</w:t>
      </w:r>
    </w:p>
    <w:p w:rsidR="00B54E57" w:rsidRPr="002F320E" w:rsidRDefault="00D4138B" w:rsidP="002F320E">
      <w:r w:rsidRPr="002F320E">
        <w:t>7)</w:t>
      </w:r>
      <w:r w:rsidR="00B54E57" w:rsidRPr="002F320E">
        <w:t xml:space="preserve"> утвержденный проект планировки территории, если обращается лицо, с которым заключен договор о развитии застроенной территории</w:t>
      </w:r>
      <w:r w:rsidR="0019550E" w:rsidRPr="002F320E">
        <w:t>;</w:t>
      </w:r>
    </w:p>
    <w:p w:rsidR="0019550E" w:rsidRPr="002F320E" w:rsidRDefault="0019550E" w:rsidP="002F320E">
      <w:r w:rsidRPr="002F320E">
        <w:t>8) Сведения о регистрации по месту жительства либо по месту пребывания гражданина и членов его семьи;</w:t>
      </w:r>
    </w:p>
    <w:p w:rsidR="002F320E" w:rsidRPr="002F320E" w:rsidRDefault="0019550E" w:rsidP="00F16F3F">
      <w:r w:rsidRPr="002F320E">
        <w:t xml:space="preserve">9) </w:t>
      </w:r>
      <w:r w:rsidR="00F16F3F">
        <w:rPr>
          <w:szCs w:val="28"/>
        </w:rPr>
        <w:t xml:space="preserve">(утратил силу постановлением Администрации </w:t>
      </w:r>
      <w:hyperlink r:id="rId53" w:tooltip="постановление от 27.11.2023 0:00:00 №896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00F16F3F" w:rsidRPr="00F16F3F">
          <w:rPr>
            <w:rStyle w:val="a3"/>
            <w:szCs w:val="28"/>
          </w:rPr>
          <w:t>от 27.11.2023 № 896</w:t>
        </w:r>
      </w:hyperlink>
      <w:r w:rsidR="00F16F3F">
        <w:rPr>
          <w:szCs w:val="28"/>
        </w:rPr>
        <w:t>)</w:t>
      </w:r>
    </w:p>
    <w:p w:rsidR="000D4FDD" w:rsidRPr="002F320E" w:rsidRDefault="004B55D6" w:rsidP="002F320E">
      <w:r w:rsidRPr="002F320E">
        <w:lastRenderedPageBreak/>
        <w:t>21.</w:t>
      </w:r>
      <w:r w:rsidR="002F320E" w:rsidRPr="002F320E">
        <w:t xml:space="preserve"> </w:t>
      </w:r>
      <w:r w:rsidR="000D4FDD" w:rsidRPr="002F320E">
        <w:t>Способы получения заявителями документов, необходимых для предоставления муниципальной услуги:</w:t>
      </w:r>
    </w:p>
    <w:p w:rsidR="004B55D6" w:rsidRPr="002F320E" w:rsidRDefault="006253B6" w:rsidP="002F320E">
      <w:pPr>
        <w:rPr>
          <w:szCs w:val="28"/>
        </w:rPr>
      </w:pPr>
      <w:r w:rsidRPr="002F320E">
        <w:rPr>
          <w:szCs w:val="28"/>
        </w:rPr>
        <w:t>1) ф</w:t>
      </w:r>
      <w:r w:rsidR="004B55D6" w:rsidRPr="002F320E">
        <w:rPr>
          <w:szCs w:val="28"/>
        </w:rPr>
        <w:t>орму заявления о предоставлении муниципальной услуги, заявитель может получить:</w:t>
      </w:r>
    </w:p>
    <w:p w:rsidR="000D4FDD" w:rsidRPr="002F320E" w:rsidRDefault="002F320E" w:rsidP="002F320E">
      <w:r w:rsidRPr="002F320E">
        <w:t>-</w:t>
      </w:r>
      <w:r w:rsidR="000D4FDD" w:rsidRPr="002F320E">
        <w:t>на информационном стенде в месте предоставления муниципальной услуги;</w:t>
      </w:r>
    </w:p>
    <w:p w:rsidR="000D4FDD" w:rsidRPr="002F320E" w:rsidRDefault="002F320E" w:rsidP="002F320E">
      <w:r w:rsidRPr="002F320E">
        <w:t>-</w:t>
      </w:r>
      <w:r w:rsidR="000D4FDD" w:rsidRPr="002F320E">
        <w:t>у специалиста Отдела или специалиста МФЦ;</w:t>
      </w:r>
    </w:p>
    <w:p w:rsidR="002F320E" w:rsidRDefault="002F320E" w:rsidP="002F320E">
      <w:r w:rsidRPr="002F320E">
        <w:t>-</w:t>
      </w:r>
      <w:r w:rsidR="000D4FDD" w:rsidRPr="002F320E">
        <w:t xml:space="preserve">посредством информационно-телекоммуникационной сети </w:t>
      </w:r>
      <w:r w:rsidRPr="002F320E">
        <w:t>«</w:t>
      </w:r>
      <w:r w:rsidR="000D4FDD" w:rsidRPr="002F320E">
        <w:t>Интернет</w:t>
      </w:r>
      <w:r w:rsidRPr="002F320E">
        <w:t>»</w:t>
      </w:r>
      <w:r w:rsidR="000D4FDD" w:rsidRPr="002F320E">
        <w:t xml:space="preserve"> на официальном сайте, Едином </w:t>
      </w:r>
      <w:r w:rsidR="00F43CAE">
        <w:t>портале</w:t>
      </w:r>
      <w:r w:rsidR="000D4FDD" w:rsidRPr="002F320E">
        <w:t>.</w:t>
      </w:r>
    </w:p>
    <w:p w:rsidR="00F43CAE" w:rsidRPr="002F320E" w:rsidRDefault="00F43CAE" w:rsidP="002F320E">
      <w:r>
        <w:t>(</w:t>
      </w:r>
      <w:r w:rsidRPr="00F43CAE">
        <w:t>в абзаце пятом пункта 21 слова «Едином и региональном порталах» замен</w:t>
      </w:r>
      <w:r>
        <w:t xml:space="preserve">ены словами «Едином портале» постановлением Администрации </w:t>
      </w:r>
      <w:hyperlink r:id="rId54"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F43CAE">
          <w:rPr>
            <w:rStyle w:val="a3"/>
          </w:rPr>
          <w:t>от 22.04.2024 № 338</w:t>
        </w:r>
      </w:hyperlink>
      <w:r>
        <w:t>)</w:t>
      </w:r>
    </w:p>
    <w:p w:rsidR="002F320E" w:rsidRPr="002F320E" w:rsidRDefault="00AF43B7" w:rsidP="002F320E">
      <w:r w:rsidRPr="002F320E">
        <w:t xml:space="preserve">2) </w:t>
      </w:r>
      <w:r w:rsidR="00624AAC" w:rsidRPr="002F320E">
        <w:t>Документы, указанные в подпунктах 1, 2 пункта 20 настоящего Административного регламента заявитель может получить обратившись в</w:t>
      </w:r>
      <w:r w:rsidR="002F320E" w:rsidRPr="002F320E">
        <w:t xml:space="preserve"> </w:t>
      </w:r>
      <w:r w:rsidRPr="002F320E">
        <w:t xml:space="preserve">МФЦ либо в Межрайонную </w:t>
      </w:r>
      <w:r w:rsidRPr="002F320E">
        <w:rPr>
          <w:color w:val="000000"/>
        </w:rPr>
        <w:t>ИФНС России</w:t>
      </w:r>
      <w:r w:rsidR="002F320E" w:rsidRPr="002F320E">
        <w:rPr>
          <w:color w:val="000000"/>
        </w:rPr>
        <w:t xml:space="preserve"> № </w:t>
      </w:r>
      <w:r w:rsidRPr="002F320E">
        <w:rPr>
          <w:color w:val="000000"/>
        </w:rPr>
        <w:t>7 по Ханты-Мансийскому автономному округу-Югре, и</w:t>
      </w:r>
      <w:r w:rsidRPr="002F320E">
        <w:t xml:space="preserve">нформация о местонахождении, контактах и графике работы содержится на официальных сайтах, указанных в пункте </w:t>
      </w:r>
      <w:r w:rsidR="00624AAC" w:rsidRPr="002F320E">
        <w:t>10</w:t>
      </w:r>
      <w:r w:rsidRPr="002F320E">
        <w:t xml:space="preserve"> настоящего административного регламента</w:t>
      </w:r>
      <w:r w:rsidR="004A408C" w:rsidRPr="002F320E">
        <w:t>.</w:t>
      </w:r>
      <w:r w:rsidRPr="002F320E">
        <w:t xml:space="preserve"> </w:t>
      </w:r>
    </w:p>
    <w:p w:rsidR="002F320E" w:rsidRPr="002F320E" w:rsidRDefault="00AF43B7" w:rsidP="002F320E">
      <w:r w:rsidRPr="002F320E">
        <w:t xml:space="preserve">3) </w:t>
      </w:r>
      <w:r w:rsidR="00624AAC" w:rsidRPr="002F320E">
        <w:t xml:space="preserve">Документ, указанный в подпункте 3 пункта 20 настоящего Административного регламента заявитель может получить обратившись в </w:t>
      </w:r>
      <w:r w:rsidRPr="002F320E">
        <w:t>МФЦ либо в управление Федеральной службы государственной регистрации, кадастра и картографии по Ханты-Мансийскому автономному округу</w:t>
      </w:r>
      <w:r w:rsidR="002F320E" w:rsidRPr="002F320E">
        <w:t>-</w:t>
      </w:r>
      <w:r w:rsidRPr="002F320E">
        <w:t>Югре, Березовский отдел, информация о местонахождении, контактах и графике работы содержится на официальн</w:t>
      </w:r>
      <w:r w:rsidR="00624AAC" w:rsidRPr="002F320E">
        <w:t>ом</w:t>
      </w:r>
      <w:r w:rsidRPr="002F320E">
        <w:t xml:space="preserve"> сайт</w:t>
      </w:r>
      <w:r w:rsidR="00624AAC" w:rsidRPr="002F320E">
        <w:t>е органа, указанного</w:t>
      </w:r>
      <w:r w:rsidRPr="002F320E">
        <w:t xml:space="preserve"> в пункте </w:t>
      </w:r>
      <w:r w:rsidR="00624AAC" w:rsidRPr="002F320E">
        <w:t>10 настоящего Административного регламента</w:t>
      </w:r>
      <w:r w:rsidR="004A408C" w:rsidRPr="002F320E">
        <w:t>.</w:t>
      </w:r>
    </w:p>
    <w:p w:rsidR="002F320E" w:rsidRDefault="00624AAC" w:rsidP="002F320E">
      <w:r w:rsidRPr="002F320E">
        <w:t>4) Документ, указанный в подпункте 4 пункта 20 настоящего Административного регламента заявитель может получить, обратившись в Клиентскую службу в Березовском районе (на правах отдела) Государственного учреждения</w:t>
      </w:r>
      <w:r w:rsidR="002F320E" w:rsidRPr="002F320E">
        <w:t>-</w:t>
      </w:r>
      <w:r w:rsidRPr="002F320E">
        <w:t>Управления Пенсионного фонда Российской Федерации в городе Белоярский (межрайонного) Ханты-Мансийского автономного округа</w:t>
      </w:r>
      <w:r w:rsidR="002F320E" w:rsidRPr="002F320E">
        <w:t>-</w:t>
      </w:r>
      <w:r w:rsidRPr="002F320E">
        <w:t>Югры, информация о местонахождении, контактах и графике работы содержится на официальном сайте органа, указанного в пункте 10 настоящего</w:t>
      </w:r>
      <w:r w:rsidR="00F678EC" w:rsidRPr="002F320E">
        <w:t xml:space="preserve"> </w:t>
      </w:r>
      <w:r w:rsidRPr="002F320E">
        <w:t>Административного</w:t>
      </w:r>
      <w:r w:rsidR="00F678EC" w:rsidRPr="002F320E">
        <w:t xml:space="preserve"> </w:t>
      </w:r>
      <w:r w:rsidRPr="002F320E">
        <w:t>регламента</w:t>
      </w:r>
      <w:r w:rsidR="004A408C" w:rsidRPr="002F320E">
        <w:t>.</w:t>
      </w:r>
    </w:p>
    <w:p w:rsidR="002F320E" w:rsidRPr="002F320E" w:rsidRDefault="0019550E" w:rsidP="002F320E">
      <w:r w:rsidRPr="002F320E">
        <w:t xml:space="preserve">5) Документ, указанный в подпункте </w:t>
      </w:r>
      <w:r w:rsidR="00272740" w:rsidRPr="002F320E">
        <w:t>8</w:t>
      </w:r>
      <w:r w:rsidRPr="002F320E">
        <w:t xml:space="preserve"> пункта 20 настоящего Административного регламента заявитель может получить, обратившись в отделение по вопросам миграции Отдела Министерства внутренних дел России по Березовскому району, информация о местонахождении, контактах и графике работы содержится на официальном сайте органа, указанного в пункте 10 настоящего Административного</w:t>
      </w:r>
      <w:r w:rsidR="004A408C" w:rsidRPr="002F320E">
        <w:t xml:space="preserve"> регламента</w:t>
      </w:r>
      <w:r w:rsidRPr="002F320E">
        <w:t>.</w:t>
      </w:r>
    </w:p>
    <w:p w:rsidR="00444DF9" w:rsidRPr="002F320E" w:rsidRDefault="00F40D3E" w:rsidP="002F320E">
      <w:r w:rsidRPr="002F320E">
        <w:t>22.</w:t>
      </w:r>
      <w:r w:rsidR="00550A37" w:rsidRPr="002F320E">
        <w:t xml:space="preserve"> </w:t>
      </w:r>
      <w:r w:rsidR="000D4FDD" w:rsidRPr="002F320E">
        <w:t>Требования к документам, необходимым</w:t>
      </w:r>
      <w:r w:rsidR="002F320E" w:rsidRPr="002F320E">
        <w:t xml:space="preserve"> </w:t>
      </w:r>
      <w:r w:rsidR="000D4FDD" w:rsidRPr="002F320E">
        <w:t>для предоставления муниципальной услуги.</w:t>
      </w:r>
    </w:p>
    <w:p w:rsidR="002C0160" w:rsidRPr="002F320E" w:rsidRDefault="002178A9" w:rsidP="002F320E">
      <w:r w:rsidRPr="002F320E">
        <w:t>Заявление</w:t>
      </w:r>
      <w:r w:rsidR="002C0160" w:rsidRPr="002F320E">
        <w:t xml:space="preserve"> </w:t>
      </w:r>
      <w:r w:rsidRPr="002F320E">
        <w:t xml:space="preserve">о предоставлении муниципальной услуги </w:t>
      </w:r>
      <w:r w:rsidR="002C0160" w:rsidRPr="002F320E">
        <w:t xml:space="preserve">представляется в свободной форме либо по рекомендуемой форме, приведенной в приложении </w:t>
      </w:r>
      <w:r w:rsidR="009A747B" w:rsidRPr="002F320E">
        <w:t>1</w:t>
      </w:r>
      <w:r w:rsidR="002C0160" w:rsidRPr="002F320E">
        <w:t xml:space="preserve"> к</w:t>
      </w:r>
      <w:r w:rsidR="00EC6BF8" w:rsidRPr="002F320E">
        <w:t xml:space="preserve"> настоящему</w:t>
      </w:r>
      <w:r w:rsidR="002C0160" w:rsidRPr="002F320E">
        <w:t xml:space="preserve"> </w:t>
      </w:r>
      <w:r w:rsidR="00B10AE3" w:rsidRPr="002F320E">
        <w:t>а</w:t>
      </w:r>
      <w:r w:rsidR="002C0160" w:rsidRPr="002F320E">
        <w:t>дминистративному регламенту;</w:t>
      </w:r>
    </w:p>
    <w:p w:rsidR="00231328" w:rsidRPr="002F320E" w:rsidRDefault="002178A9" w:rsidP="002F320E">
      <w:r w:rsidRPr="002F320E">
        <w:t>В</w:t>
      </w:r>
      <w:r w:rsidR="00231328" w:rsidRPr="002F320E">
        <w:t xml:space="preserve"> случае подачи заявления путем направления почтовым отправлением верность прилагаемых к нему копий документов должна быть засвидетельствована нотариусом.</w:t>
      </w:r>
    </w:p>
    <w:p w:rsidR="002F320E" w:rsidRPr="002F320E" w:rsidRDefault="00097243" w:rsidP="002F320E">
      <w:r w:rsidRPr="002F320E">
        <w:t>Документы, указанные в пункте 19 настоящего административного регламента, представляемые в Комитет, Отдел в форме электронных документов, направленных посредством электронной почты, удостоверяются заявителем (представителем заявителя) с использованием усиленной квалифицированной электронной подписи.</w:t>
      </w:r>
    </w:p>
    <w:p w:rsidR="00852295" w:rsidRDefault="00852295" w:rsidP="002F320E">
      <w:r w:rsidRPr="002F320E">
        <w:t xml:space="preserve">Документы, прилагаемые </w:t>
      </w:r>
      <w:r w:rsidR="002178A9" w:rsidRPr="002F320E">
        <w:t>заявителем к з</w:t>
      </w:r>
      <w:r w:rsidRPr="002F320E">
        <w:t>аявлению, представляемые в электронной форме, направляются в следующих форматах:</w:t>
      </w:r>
    </w:p>
    <w:p w:rsidR="002F320E" w:rsidRDefault="002F320E" w:rsidP="002F320E">
      <w:r>
        <w:t>1) xml-для документов, в отношении которых утверждены формы и требования по формированию электронных документов в виде файлов в формате xml;</w:t>
      </w:r>
    </w:p>
    <w:p w:rsidR="002F320E" w:rsidRDefault="002F320E" w:rsidP="002F320E">
      <w:r>
        <w:t>2) doc, docx, odt-для документов с текстовым содержанием, не включающим формулы;</w:t>
      </w:r>
    </w:p>
    <w:p w:rsidR="002F320E" w:rsidRDefault="002F320E" w:rsidP="002F320E">
      <w:r>
        <w:lastRenderedPageBreak/>
        <w:t>3) pdf, jpg, jpeg, png, bmp, tiff-для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F320E" w:rsidRDefault="002F320E" w:rsidP="002F320E">
      <w:r>
        <w:t>4) zip, rar-для сжатых документов в один файл;</w:t>
      </w:r>
    </w:p>
    <w:p w:rsidR="002F320E" w:rsidRPr="002F320E" w:rsidRDefault="002F320E" w:rsidP="002F320E">
      <w:r>
        <w:t>5) sig-для открепленной УКЭП.</w:t>
      </w:r>
    </w:p>
    <w:p w:rsidR="00852295" w:rsidRDefault="00852295" w:rsidP="002F320E">
      <w:r w:rsidRPr="002F320E">
        <w:t>В случае если ориги</w:t>
      </w:r>
      <w:r w:rsidR="002178A9" w:rsidRPr="002F320E">
        <w:t>налы документов, прилагаемых к з</w:t>
      </w:r>
      <w:r w:rsidRPr="002F320E">
        <w:t>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w:t>
      </w:r>
      <w:r w:rsidR="002F320E" w:rsidRPr="002F320E">
        <w:t>-</w:t>
      </w:r>
      <w:r w:rsidRPr="002F320E">
        <w:t>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2F320E" w:rsidRDefault="002F320E" w:rsidP="002F320E">
      <w:r>
        <w:t>1) «черно-белый» (при отсутствии в документе графических изображений и(или) цветного текста);</w:t>
      </w:r>
    </w:p>
    <w:p w:rsidR="002F320E" w:rsidRDefault="002F320E" w:rsidP="002F320E">
      <w:r>
        <w:t>2) «оттенки серого» (при наличии в документе графических изображений, отличных от цветного графического изображения);</w:t>
      </w:r>
    </w:p>
    <w:p w:rsidR="002F320E" w:rsidRDefault="002F320E" w:rsidP="002F320E">
      <w:r>
        <w:t>3) «цветной» или «режим полной цветопередачи» (при наличии в документе цветных графических изображений либо цветного текста).</w:t>
      </w:r>
    </w:p>
    <w:p w:rsidR="002F320E" w:rsidRDefault="002F320E" w:rsidP="002F320E">
      <w:r>
        <w:t>Количество файлов должно соответствовать количеству документов, каждый из которых содержит текстовую и</w:t>
      </w:r>
      <w:r w:rsidR="00865EF1">
        <w:t xml:space="preserve"> </w:t>
      </w:r>
      <w:r>
        <w:t>(или) графическую информацию.</w:t>
      </w:r>
    </w:p>
    <w:p w:rsidR="002F320E" w:rsidRPr="002F320E" w:rsidRDefault="002F320E" w:rsidP="002F320E">
      <w: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0D4FDD" w:rsidRPr="002F320E" w:rsidRDefault="00C355EA" w:rsidP="002F320E">
      <w:r w:rsidRPr="002F320E">
        <w:t>23</w:t>
      </w:r>
      <w:r w:rsidR="000D4FDD" w:rsidRPr="002F320E">
        <w:t>.</w:t>
      </w:r>
      <w:r w:rsidRPr="002F320E">
        <w:t xml:space="preserve"> </w:t>
      </w:r>
      <w:r w:rsidR="000D4FDD" w:rsidRPr="002F320E">
        <w:t>Способы подачи документов, необходимых для предоставления муниципальной услуги:</w:t>
      </w:r>
    </w:p>
    <w:p w:rsidR="000D4FDD" w:rsidRPr="002F320E" w:rsidRDefault="002F320E" w:rsidP="002F320E">
      <w:r w:rsidRPr="002F320E">
        <w:t>-</w:t>
      </w:r>
      <w:r w:rsidR="000D4FDD" w:rsidRPr="002F320E">
        <w:t>при личном обращении в Отдел;</w:t>
      </w:r>
    </w:p>
    <w:p w:rsidR="000D4FDD" w:rsidRPr="002F320E" w:rsidRDefault="002F320E" w:rsidP="002F320E">
      <w:r w:rsidRPr="002F320E">
        <w:t>-</w:t>
      </w:r>
      <w:r w:rsidR="000D4FDD" w:rsidRPr="002F320E">
        <w:t>посредством почтового отправления с описью вложения и с уведомлением о вручении в Комитет, администрацию;</w:t>
      </w:r>
    </w:p>
    <w:p w:rsidR="000D4FDD" w:rsidRPr="002F320E" w:rsidRDefault="002F320E" w:rsidP="002F320E">
      <w:r w:rsidRPr="002F320E">
        <w:t>-</w:t>
      </w:r>
      <w:r w:rsidR="000D4FDD" w:rsidRPr="002F320E">
        <w:t>посредством обращения в МФЦ;</w:t>
      </w:r>
    </w:p>
    <w:p w:rsidR="000D4FDD" w:rsidRPr="002F320E" w:rsidRDefault="002F320E" w:rsidP="002F320E">
      <w:r w:rsidRPr="002F320E">
        <w:t>-</w:t>
      </w:r>
      <w:r w:rsidR="000D4FDD" w:rsidRPr="002F320E">
        <w:t xml:space="preserve">посредством отправления на электронную почту Комитета, адрес электронной почты: </w:t>
      </w:r>
      <w:r w:rsidR="000D4FDD" w:rsidRPr="002F320E">
        <w:rPr>
          <w:szCs w:val="28"/>
          <w:lang w:val="en-US"/>
        </w:rPr>
        <w:t>komzemres</w:t>
      </w:r>
      <w:r w:rsidR="000D4FDD" w:rsidRPr="002F320E">
        <w:rPr>
          <w:szCs w:val="28"/>
        </w:rPr>
        <w:t>@</w:t>
      </w:r>
      <w:r w:rsidR="000D4FDD" w:rsidRPr="002F320E">
        <w:rPr>
          <w:szCs w:val="28"/>
          <w:lang w:val="en-US"/>
        </w:rPr>
        <w:t>berezovo</w:t>
      </w:r>
      <w:r w:rsidR="000D4FDD" w:rsidRPr="002F320E">
        <w:rPr>
          <w:szCs w:val="28"/>
        </w:rPr>
        <w:t>.</w:t>
      </w:r>
      <w:r w:rsidR="000D4FDD" w:rsidRPr="002F320E">
        <w:rPr>
          <w:szCs w:val="28"/>
          <w:lang w:val="en-US"/>
        </w:rPr>
        <w:t>ru</w:t>
      </w:r>
      <w:r w:rsidR="0087171A" w:rsidRPr="002F320E">
        <w:rPr>
          <w:rStyle w:val="a3"/>
          <w:rFonts w:cs="Arial"/>
          <w:b/>
          <w:color w:val="auto"/>
          <w:szCs w:val="28"/>
        </w:rPr>
        <w:t>;</w:t>
      </w:r>
    </w:p>
    <w:p w:rsidR="002F320E" w:rsidRDefault="002F320E" w:rsidP="002F320E">
      <w:pPr>
        <w:rPr>
          <w:szCs w:val="28"/>
        </w:rPr>
      </w:pPr>
      <w:r w:rsidRPr="002F320E">
        <w:rPr>
          <w:szCs w:val="28"/>
        </w:rPr>
        <w:t>-</w:t>
      </w:r>
      <w:r w:rsidR="0087171A" w:rsidRPr="002F320E">
        <w:rPr>
          <w:szCs w:val="28"/>
        </w:rPr>
        <w:t xml:space="preserve">посредством Единого </w:t>
      </w:r>
      <w:r w:rsidR="00F43CAE">
        <w:rPr>
          <w:szCs w:val="28"/>
        </w:rPr>
        <w:t>портала</w:t>
      </w:r>
      <w:r w:rsidR="0087171A" w:rsidRPr="002F320E">
        <w:rPr>
          <w:szCs w:val="28"/>
        </w:rPr>
        <w:t>.</w:t>
      </w:r>
    </w:p>
    <w:p w:rsidR="00F43CAE" w:rsidRPr="002F320E" w:rsidRDefault="00F43CAE" w:rsidP="002F320E">
      <w:r>
        <w:rPr>
          <w:szCs w:val="28"/>
        </w:rPr>
        <w:t>(</w:t>
      </w:r>
      <w:r w:rsidRPr="00F43CAE">
        <w:rPr>
          <w:szCs w:val="28"/>
        </w:rPr>
        <w:t>в абзаце шестом пункта 23 слова «Единого и регионального порталов» замен</w:t>
      </w:r>
      <w:r>
        <w:rPr>
          <w:szCs w:val="28"/>
        </w:rPr>
        <w:t xml:space="preserve">ены </w:t>
      </w:r>
      <w:r w:rsidRPr="00F43CAE">
        <w:rPr>
          <w:szCs w:val="28"/>
        </w:rPr>
        <w:t>словами «Ед</w:t>
      </w:r>
      <w:r>
        <w:rPr>
          <w:szCs w:val="28"/>
        </w:rPr>
        <w:t xml:space="preserve">иного портала» постановлением Администрации </w:t>
      </w:r>
      <w:hyperlink r:id="rId55"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F43CAE">
          <w:rPr>
            <w:rStyle w:val="a3"/>
            <w:szCs w:val="28"/>
          </w:rPr>
          <w:t>от 22.04.2024 № 338</w:t>
        </w:r>
      </w:hyperlink>
      <w:r>
        <w:rPr>
          <w:szCs w:val="28"/>
        </w:rPr>
        <w:t>)</w:t>
      </w:r>
    </w:p>
    <w:p w:rsidR="002F320E" w:rsidRPr="002F320E" w:rsidRDefault="00C355EA" w:rsidP="002F320E">
      <w:r w:rsidRPr="002F320E">
        <w:t>24</w:t>
      </w:r>
      <w:r w:rsidR="000D4FDD" w:rsidRPr="002F320E">
        <w:t>.</w:t>
      </w:r>
      <w:r w:rsidR="002F320E" w:rsidRPr="002F320E">
        <w:t xml:space="preserve"> </w:t>
      </w:r>
      <w:r w:rsidR="00097243" w:rsidRPr="002F320E">
        <w:t>З</w:t>
      </w:r>
      <w:r w:rsidR="000D4FDD" w:rsidRPr="002F320E">
        <w:t>апрещается требовать от заявителей:</w:t>
      </w:r>
    </w:p>
    <w:p w:rsidR="002F320E" w:rsidRPr="002F320E" w:rsidRDefault="00C355EA" w:rsidP="002F320E">
      <w:r w:rsidRPr="002F320E">
        <w:t>1)</w:t>
      </w:r>
      <w:r w:rsidR="000D4FDD" w:rsidRPr="002F320E">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F320E" w:rsidRPr="002F320E" w:rsidRDefault="00C355EA" w:rsidP="002F320E">
      <w:r w:rsidRPr="002F320E">
        <w:t>2)</w:t>
      </w:r>
      <w:r w:rsidR="000D4FDD" w:rsidRPr="002F320E">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w:t>
      </w:r>
      <w:r w:rsidR="002F320E" w:rsidRPr="002F320E">
        <w:t xml:space="preserve"> </w:t>
      </w:r>
      <w:hyperlink r:id="rId5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2F320E" w:rsidRPr="00865EF1">
          <w:rPr>
            <w:rStyle w:val="a3"/>
          </w:rPr>
          <w:t xml:space="preserve">№ </w:t>
        </w:r>
        <w:r w:rsidR="000D4FDD" w:rsidRPr="00865EF1">
          <w:rPr>
            <w:rStyle w:val="a3"/>
          </w:rPr>
          <w:t>210-ФЗ</w:t>
        </w:r>
      </w:hyperlink>
      <w:r w:rsidR="000D4FDD" w:rsidRPr="002F320E">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w:t>
      </w:r>
      <w:r w:rsidR="002F320E" w:rsidRPr="002F320E">
        <w:t>-</w:t>
      </w:r>
      <w:r w:rsidR="000D4FDD" w:rsidRPr="002F320E">
        <w:t>Югры, муниципальными правовыми актами, за исключением документов, включенных в определенный частью 6 статьи 7 Федерального закона</w:t>
      </w:r>
      <w:r w:rsidR="002F320E" w:rsidRPr="002F320E">
        <w:t xml:space="preserve"> </w:t>
      </w:r>
      <w:hyperlink r:id="rId5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2F320E" w:rsidRPr="00865EF1">
          <w:rPr>
            <w:rStyle w:val="a3"/>
          </w:rPr>
          <w:t xml:space="preserve">№ </w:t>
        </w:r>
        <w:r w:rsidR="000D4FDD" w:rsidRPr="00865EF1">
          <w:rPr>
            <w:rStyle w:val="a3"/>
          </w:rPr>
          <w:t>210-ФЗ</w:t>
        </w:r>
      </w:hyperlink>
      <w:r w:rsidR="000D4FDD" w:rsidRPr="002F320E">
        <w:t xml:space="preserve"> перечень </w:t>
      </w:r>
      <w:r w:rsidR="000D4FDD" w:rsidRPr="002F320E">
        <w:lastRenderedPageBreak/>
        <w:t>документов. Заявитель вправе представить указанные документы и информацию по собственной инициативе;</w:t>
      </w:r>
    </w:p>
    <w:p w:rsidR="000D4FDD" w:rsidRPr="002F320E" w:rsidRDefault="00C355EA" w:rsidP="002F320E">
      <w:r w:rsidRPr="002F320E">
        <w:t xml:space="preserve">3) </w:t>
      </w:r>
      <w:r w:rsidR="000D4FDD" w:rsidRPr="002F320E">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D4FDD" w:rsidRPr="002F320E" w:rsidRDefault="002F320E" w:rsidP="002F320E">
      <w:r w:rsidRPr="002F320E">
        <w:t>-</w:t>
      </w:r>
      <w:r>
        <w:t xml:space="preserve"> </w:t>
      </w:r>
      <w:r w:rsidR="000D4FDD" w:rsidRPr="002F320E">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D4FDD" w:rsidRPr="002F320E" w:rsidRDefault="002F320E" w:rsidP="002F320E">
      <w:r w:rsidRPr="002F320E">
        <w:t>-</w:t>
      </w:r>
      <w:r>
        <w:t xml:space="preserve"> </w:t>
      </w:r>
      <w:r w:rsidR="000D4FDD" w:rsidRPr="002F320E">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D4FDD" w:rsidRPr="002F320E" w:rsidRDefault="002F320E" w:rsidP="002F320E">
      <w:r w:rsidRPr="002F320E">
        <w:t>-</w:t>
      </w:r>
      <w:r>
        <w:t xml:space="preserve"> </w:t>
      </w:r>
      <w:r w:rsidR="000D4FDD" w:rsidRPr="002F320E">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F320E" w:rsidRPr="002F320E" w:rsidRDefault="002F320E" w:rsidP="002F320E">
      <w:r w:rsidRPr="002F320E">
        <w:t>-</w:t>
      </w:r>
      <w:r>
        <w:t xml:space="preserve"> </w:t>
      </w:r>
      <w:r w:rsidR="000D4FDD" w:rsidRPr="002F320E">
        <w:t xml:space="preserve">выявление документально подтвержденного факта (признаков) ошибочного или противоправного действия (бездействия) должностного лица </w:t>
      </w:r>
      <w:r w:rsidR="002178A9" w:rsidRPr="002F320E">
        <w:t xml:space="preserve">Комитета, </w:t>
      </w:r>
      <w:r w:rsidR="000D4FDD" w:rsidRPr="002F320E">
        <w:t>Отдела,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заместителя главы Березовского район, председателя Комитета,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r w:rsidR="004A408C" w:rsidRPr="002F320E">
        <w:t>;</w:t>
      </w:r>
    </w:p>
    <w:p w:rsidR="002F320E" w:rsidRPr="002F320E" w:rsidRDefault="001206DA" w:rsidP="002F320E">
      <w:r w:rsidRPr="002F320E">
        <w:t>4)</w:t>
      </w:r>
      <w:r w:rsidR="002F320E" w:rsidRPr="002F320E">
        <w:t xml:space="preserve"> </w:t>
      </w:r>
      <w:r w:rsidRPr="002F320E">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2F320E" w:rsidRPr="002F320E">
        <w:t xml:space="preserve"> </w:t>
      </w:r>
      <w:hyperlink r:id="rId58"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2F320E" w:rsidRPr="00865EF1">
          <w:rPr>
            <w:rStyle w:val="a3"/>
          </w:rPr>
          <w:t xml:space="preserve">№ </w:t>
        </w:r>
        <w:r w:rsidRPr="00865EF1">
          <w:rPr>
            <w:rStyle w:val="a3"/>
          </w:rPr>
          <w:t>210-ФЗ</w:t>
        </w:r>
      </w:hyperlink>
      <w:r w:rsidRPr="002F320E">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D4FDD" w:rsidRPr="002F320E" w:rsidRDefault="000D4FDD" w:rsidP="00231328">
      <w:pPr>
        <w:pStyle w:val="ae"/>
        <w:jc w:val="both"/>
        <w:rPr>
          <w:rFonts w:ascii="Arial" w:hAnsi="Arial" w:cs="Arial"/>
          <w:b w:val="0"/>
          <w:sz w:val="24"/>
        </w:rPr>
      </w:pPr>
    </w:p>
    <w:p w:rsidR="000D4FDD" w:rsidRPr="002F320E" w:rsidRDefault="00120B66" w:rsidP="00C355EA">
      <w:pPr>
        <w:autoSpaceDE w:val="0"/>
        <w:autoSpaceDN w:val="0"/>
        <w:adjustRightInd w:val="0"/>
        <w:ind w:firstLine="540"/>
        <w:jc w:val="center"/>
        <w:rPr>
          <w:rFonts w:cs="Arial"/>
          <w:b/>
          <w:szCs w:val="28"/>
        </w:rPr>
      </w:pPr>
      <w:r w:rsidRPr="002F320E">
        <w:rPr>
          <w:rFonts w:cs="Arial"/>
          <w:b/>
          <w:szCs w:val="28"/>
        </w:rPr>
        <w:t xml:space="preserve">Исчерпывающий перечень оснований для отказа в приеме документов, необходимых для предоставления </w:t>
      </w:r>
      <w:r w:rsidR="00E76A31" w:rsidRPr="002F320E">
        <w:rPr>
          <w:rFonts w:cs="Arial"/>
          <w:b/>
          <w:szCs w:val="28"/>
        </w:rPr>
        <w:t>муниципальной</w:t>
      </w:r>
      <w:r w:rsidRPr="002F320E">
        <w:rPr>
          <w:rFonts w:cs="Arial"/>
          <w:b/>
          <w:szCs w:val="28"/>
        </w:rPr>
        <w:t xml:space="preserve"> услуги</w:t>
      </w:r>
      <w:r w:rsidR="000D4FDD" w:rsidRPr="002F320E">
        <w:rPr>
          <w:rFonts w:cs="Arial"/>
          <w:b/>
          <w:szCs w:val="28"/>
        </w:rPr>
        <w:t>.</w:t>
      </w:r>
    </w:p>
    <w:p w:rsidR="002F320E" w:rsidRPr="002F320E" w:rsidRDefault="002F320E" w:rsidP="00C355EA">
      <w:pPr>
        <w:autoSpaceDE w:val="0"/>
        <w:autoSpaceDN w:val="0"/>
        <w:adjustRightInd w:val="0"/>
        <w:ind w:firstLine="540"/>
        <w:jc w:val="center"/>
        <w:rPr>
          <w:rFonts w:cs="Arial"/>
          <w:b/>
          <w:szCs w:val="28"/>
        </w:rPr>
      </w:pPr>
    </w:p>
    <w:p w:rsidR="00CA7AD7" w:rsidRPr="002F320E" w:rsidRDefault="00C355EA" w:rsidP="002F320E">
      <w:r w:rsidRPr="002F320E">
        <w:t xml:space="preserve">25. </w:t>
      </w:r>
      <w:r w:rsidR="00CA7AD7" w:rsidRPr="002F320E">
        <w:t>Основаниями для отказа в приеме к рассмотрению документов, необходимых для предоставления муниципальной услуги, являются:</w:t>
      </w:r>
    </w:p>
    <w:p w:rsidR="00CA7AD7" w:rsidRPr="002F320E" w:rsidRDefault="002F320E" w:rsidP="002F320E">
      <w:r w:rsidRPr="002F320E">
        <w:t>-</w:t>
      </w:r>
      <w:r w:rsidR="00CA7AD7" w:rsidRPr="002F320E">
        <w:t>представление неполного комплекта документов;</w:t>
      </w:r>
    </w:p>
    <w:p w:rsidR="00CA7AD7" w:rsidRPr="002F320E" w:rsidRDefault="002F320E" w:rsidP="002F320E">
      <w:r w:rsidRPr="002F320E">
        <w:t>-</w:t>
      </w:r>
      <w:r w:rsidR="00CA7AD7" w:rsidRPr="002F320E">
        <w:t xml:space="preserve">представленные документы утратили силу на момент обращения за </w:t>
      </w:r>
      <w:r w:rsidR="00852295" w:rsidRPr="002F320E">
        <w:t xml:space="preserve">муниципальной </w:t>
      </w:r>
      <w:r w:rsidR="00CA7AD7" w:rsidRPr="002F320E">
        <w:t>услугой;</w:t>
      </w:r>
    </w:p>
    <w:p w:rsidR="00CA7AD7" w:rsidRPr="002F320E" w:rsidRDefault="002F320E" w:rsidP="002F320E">
      <w:r w:rsidRPr="002F320E">
        <w:t>-</w:t>
      </w:r>
      <w:r w:rsidR="00CA7AD7" w:rsidRPr="002F320E">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CA7AD7" w:rsidRPr="002F320E" w:rsidRDefault="002F320E" w:rsidP="002F320E">
      <w:r w:rsidRPr="002F320E">
        <w:t>-</w:t>
      </w:r>
      <w:r w:rsidR="00CA7AD7" w:rsidRPr="002F320E">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1206DA" w:rsidRPr="002F320E">
        <w:t xml:space="preserve">муниципальной </w:t>
      </w:r>
      <w:r w:rsidR="00CA7AD7" w:rsidRPr="002F320E">
        <w:t>услуги;</w:t>
      </w:r>
    </w:p>
    <w:p w:rsidR="00CA7AD7" w:rsidRPr="002F320E" w:rsidRDefault="002F320E" w:rsidP="002F320E">
      <w:r w:rsidRPr="002F320E">
        <w:t>-</w:t>
      </w:r>
      <w:r w:rsidR="00CA7AD7" w:rsidRPr="002F320E">
        <w:t xml:space="preserve">несоблюдение установленных статьей 11 Федерального закона </w:t>
      </w:r>
      <w:r w:rsidR="00865EF1">
        <w:t xml:space="preserve">                               </w:t>
      </w:r>
      <w:r w:rsidR="00CA7AD7" w:rsidRPr="002F320E">
        <w:t>от 6 апреля 2011 года</w:t>
      </w:r>
      <w:r w:rsidRPr="002F320E">
        <w:t xml:space="preserve"> </w:t>
      </w:r>
      <w:hyperlink r:id="rId59" w:tooltip="ФЕДЕРАЛЬНЫЙ ЗАКОН от 06.04.2011 № 63-ФЗ ГОСУДАРСТВЕННАЯ ДУМА ФЕДЕРАЛЬНОГО СОБРАНИЯ РФ&#10;&#10;ОБ ЭЛЕКТРОННОЙ ПОДПИСИ" w:history="1">
        <w:r w:rsidRPr="00865EF1">
          <w:rPr>
            <w:rStyle w:val="a3"/>
          </w:rPr>
          <w:t xml:space="preserve">№ </w:t>
        </w:r>
        <w:r w:rsidR="00CA7AD7" w:rsidRPr="00865EF1">
          <w:rPr>
            <w:rStyle w:val="a3"/>
          </w:rPr>
          <w:t xml:space="preserve">63-ФЗ </w:t>
        </w:r>
        <w:r w:rsidRPr="00865EF1">
          <w:rPr>
            <w:rStyle w:val="a3"/>
          </w:rPr>
          <w:t>«</w:t>
        </w:r>
        <w:r w:rsidR="00CA7AD7" w:rsidRPr="00865EF1">
          <w:rPr>
            <w:rStyle w:val="a3"/>
          </w:rPr>
          <w:t>Об электронной подписи</w:t>
        </w:r>
      </w:hyperlink>
      <w:r w:rsidRPr="002F320E">
        <w:t>»</w:t>
      </w:r>
      <w:r w:rsidR="00CA7AD7" w:rsidRPr="002F320E">
        <w:t xml:space="preserve"> условий признания действительности, усиленной квалифицированной электронной подписи;</w:t>
      </w:r>
    </w:p>
    <w:p w:rsidR="00CA7AD7" w:rsidRPr="002F320E" w:rsidRDefault="002F320E" w:rsidP="002F320E">
      <w:r w:rsidRPr="002F320E">
        <w:t>-</w:t>
      </w:r>
      <w:r w:rsidR="00CA7AD7" w:rsidRPr="002F320E">
        <w:t>подача з</w:t>
      </w:r>
      <w:r w:rsidR="001206DA" w:rsidRPr="002F320E">
        <w:t>аявления</w:t>
      </w:r>
      <w:r w:rsidR="00CA7AD7" w:rsidRPr="002F320E">
        <w:t xml:space="preserve"> о предоставлении</w:t>
      </w:r>
      <w:r w:rsidR="001206DA" w:rsidRPr="002F320E">
        <w:t xml:space="preserve"> муниципальной</w:t>
      </w:r>
      <w:r w:rsidR="00CA7AD7" w:rsidRPr="002F320E">
        <w:t xml:space="preserve"> услуги и документов, необходимых для предоставления </w:t>
      </w:r>
      <w:r w:rsidR="00852295" w:rsidRPr="002F320E">
        <w:t xml:space="preserve">муниципальной </w:t>
      </w:r>
      <w:r w:rsidR="00CA7AD7" w:rsidRPr="002F320E">
        <w:t xml:space="preserve">услуги, в электронной форме с </w:t>
      </w:r>
      <w:r w:rsidR="00CA7AD7" w:rsidRPr="002F320E">
        <w:lastRenderedPageBreak/>
        <w:t>нарушением требований</w:t>
      </w:r>
      <w:r w:rsidR="001206DA" w:rsidRPr="002F320E">
        <w:t xml:space="preserve"> установленных пунктом 22 настоящего Административного регламента</w:t>
      </w:r>
      <w:r w:rsidR="00CA7AD7" w:rsidRPr="002F320E">
        <w:t>;</w:t>
      </w:r>
    </w:p>
    <w:p w:rsidR="00CA7AD7" w:rsidRDefault="002F320E" w:rsidP="002F320E">
      <w:r w:rsidRPr="002F320E">
        <w:t>-</w:t>
      </w:r>
      <w:r w:rsidR="00865EF1">
        <w:t xml:space="preserve"> </w:t>
      </w:r>
      <w:r w:rsidR="00CA7AD7" w:rsidRPr="002F320E">
        <w:t xml:space="preserve">неполное заполнение полей в форме заявления, в том числе в интерактивной форме заявления на Едином </w:t>
      </w:r>
      <w:r w:rsidR="00F43CAE">
        <w:t>портале</w:t>
      </w:r>
      <w:r w:rsidR="00CA7AD7" w:rsidRPr="002F320E">
        <w:t>;</w:t>
      </w:r>
    </w:p>
    <w:p w:rsidR="00F43CAE" w:rsidRPr="002F320E" w:rsidRDefault="00F43CAE" w:rsidP="002F320E">
      <w:r>
        <w:t>(</w:t>
      </w:r>
      <w:r w:rsidRPr="00F43CAE">
        <w:t xml:space="preserve">в </w:t>
      </w:r>
      <w:r>
        <w:t xml:space="preserve">абзаце восьмом пункта 25 слова </w:t>
      </w:r>
      <w:r w:rsidRPr="00F43CAE">
        <w:t>«Едином и региональном порталах» замен</w:t>
      </w:r>
      <w:r>
        <w:t xml:space="preserve">ены словами «Едином портале» постановлением Администрации </w:t>
      </w:r>
      <w:hyperlink r:id="rId60"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F43CAE">
          <w:rPr>
            <w:rStyle w:val="a3"/>
          </w:rPr>
          <w:t>от 22.04.2024 № 338</w:t>
        </w:r>
      </w:hyperlink>
      <w:r>
        <w:t>)</w:t>
      </w:r>
    </w:p>
    <w:p w:rsidR="00CA7AD7" w:rsidRPr="002F320E" w:rsidRDefault="002F320E" w:rsidP="002F320E">
      <w:r w:rsidRPr="002F320E">
        <w:t>-</w:t>
      </w:r>
      <w:r w:rsidR="00865EF1">
        <w:t xml:space="preserve"> </w:t>
      </w:r>
      <w:r w:rsidR="00CA7AD7" w:rsidRPr="002F320E">
        <w:t>обращение за предоставлением иной муниципальной услугой;</w:t>
      </w:r>
    </w:p>
    <w:p w:rsidR="002F320E" w:rsidRPr="002F320E" w:rsidRDefault="002F320E" w:rsidP="002F320E">
      <w:r w:rsidRPr="002F320E">
        <w:t>-</w:t>
      </w:r>
      <w:r w:rsidR="00865EF1">
        <w:t xml:space="preserve"> </w:t>
      </w:r>
      <w:r w:rsidR="00CA7AD7" w:rsidRPr="002F320E">
        <w:t>з</w:t>
      </w:r>
      <w:r w:rsidR="001206DA" w:rsidRPr="002F320E">
        <w:t>аявление</w:t>
      </w:r>
      <w:r w:rsidR="00CA7AD7" w:rsidRPr="002F320E">
        <w:t xml:space="preserve"> подан</w:t>
      </w:r>
      <w:r w:rsidR="001206DA" w:rsidRPr="002F320E">
        <w:t>о</w:t>
      </w:r>
      <w:r w:rsidR="00CA7AD7" w:rsidRPr="002F320E">
        <w:t xml:space="preserve"> лицом, не имеющим полномочий представлять интересы Заявителя.</w:t>
      </w:r>
    </w:p>
    <w:p w:rsidR="002F320E" w:rsidRDefault="00A059D8" w:rsidP="002F320E">
      <w:r w:rsidRPr="00A059D8">
        <w:t>Решение об отказе в приеме документов, необходимых для предоставления муниципальной услуги готовиться по форме, приведенной в приложении 2 к настоящему административному регламенту за подписью заместителя главы Березовского района, председателя комитета либо лица его замещающего, с указанием мотивированных оснований для отказа в приеме документов, указанных в настоящем пункте, направляется заявителю не позднее первого рабочего дня, следующего за днем подачи заявления</w:t>
      </w:r>
      <w:r w:rsidR="00CA7AD7" w:rsidRPr="002F320E">
        <w:t>.</w:t>
      </w:r>
    </w:p>
    <w:p w:rsidR="00F43CAE" w:rsidRDefault="00F43CAE" w:rsidP="002F320E">
      <w:r>
        <w:t>(</w:t>
      </w:r>
      <w:r w:rsidRPr="00F43CAE">
        <w:t>в абзаце одиннадцатом пункта 25 слова «Едином и региональном порталах» замен</w:t>
      </w:r>
      <w:r>
        <w:t>ены</w:t>
      </w:r>
      <w:r w:rsidRPr="00F43CAE">
        <w:t xml:space="preserve"> словами «Едином портале</w:t>
      </w:r>
      <w:r>
        <w:t xml:space="preserve">» постановлением Администрации </w:t>
      </w:r>
      <w:hyperlink r:id="rId61"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F43CAE">
          <w:rPr>
            <w:rStyle w:val="a3"/>
          </w:rPr>
          <w:t>от 22.04.2024 № 338</w:t>
        </w:r>
      </w:hyperlink>
      <w:r>
        <w:t>)</w:t>
      </w:r>
    </w:p>
    <w:p w:rsidR="00A059D8" w:rsidRPr="002F320E" w:rsidRDefault="00A059D8" w:rsidP="002F320E">
      <w:r>
        <w:t xml:space="preserve">(абзац одиннадцатый пункта 25 изложен в редакции постановления Администрации </w:t>
      </w:r>
      <w:hyperlink r:id="rId62" w:tooltip="постановление от 26.12.2025 0:00:00 №1012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A059D8">
          <w:rPr>
            <w:rStyle w:val="a3"/>
          </w:rPr>
          <w:t>от 26.12.2025 № 1012</w:t>
        </w:r>
      </w:hyperlink>
      <w:r>
        <w:t xml:space="preserve">) </w:t>
      </w:r>
    </w:p>
    <w:p w:rsidR="00C355EA" w:rsidRPr="002F320E" w:rsidRDefault="00CA7AD7" w:rsidP="002F320E">
      <w:r w:rsidRPr="002F320E">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A7AD7" w:rsidRDefault="006D2B94" w:rsidP="002F320E">
      <w:r w:rsidRPr="002F320E">
        <w:t xml:space="preserve">Не допускается отказ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F43CAE">
        <w:t>портале</w:t>
      </w:r>
      <w:r w:rsidRPr="002F320E">
        <w:t>, официальном сайте.</w:t>
      </w:r>
    </w:p>
    <w:p w:rsidR="00F43CAE" w:rsidRPr="002F320E" w:rsidRDefault="00F43CAE" w:rsidP="002F320E">
      <w:r>
        <w:t>(</w:t>
      </w:r>
      <w:r w:rsidRPr="00F43CAE">
        <w:t>в абзаце тринадцатом пункта 25 слова «Едином и региональном порталах» замен</w:t>
      </w:r>
      <w:r>
        <w:t xml:space="preserve">ены словами «Едином портале» постановлением Администрации </w:t>
      </w:r>
      <w:hyperlink r:id="rId63"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F43CAE">
          <w:rPr>
            <w:rStyle w:val="a3"/>
          </w:rPr>
          <w:t>от 22.04.2024 № 338</w:t>
        </w:r>
      </w:hyperlink>
      <w:r>
        <w:t>)</w:t>
      </w:r>
    </w:p>
    <w:p w:rsidR="002F320E" w:rsidRPr="002F320E" w:rsidRDefault="002F320E" w:rsidP="002F320E">
      <w:pPr>
        <w:tabs>
          <w:tab w:val="left" w:pos="8004"/>
        </w:tabs>
        <w:autoSpaceDE w:val="0"/>
        <w:autoSpaceDN w:val="0"/>
        <w:adjustRightInd w:val="0"/>
        <w:ind w:firstLine="0"/>
        <w:rPr>
          <w:rFonts w:cs="Arial"/>
          <w:b/>
          <w:szCs w:val="28"/>
        </w:rPr>
      </w:pPr>
    </w:p>
    <w:p w:rsidR="000D4FDD" w:rsidRPr="002F320E" w:rsidRDefault="00A059D8" w:rsidP="00C355EA">
      <w:pPr>
        <w:autoSpaceDE w:val="0"/>
        <w:autoSpaceDN w:val="0"/>
        <w:adjustRightInd w:val="0"/>
        <w:ind w:firstLine="709"/>
        <w:jc w:val="center"/>
        <w:rPr>
          <w:rFonts w:cs="Arial"/>
          <w:b/>
          <w:szCs w:val="28"/>
        </w:rPr>
      </w:pPr>
      <w:r w:rsidRPr="00A059D8">
        <w:rPr>
          <w:rFonts w:cs="Arial"/>
          <w:b/>
          <w:szCs w:val="28"/>
        </w:rPr>
        <w:t>Исчерпывающий перечень оснований для приостановления или отказа в предоставлении муниципальной услуги</w:t>
      </w:r>
      <w:r w:rsidR="000D4FDD" w:rsidRPr="002F320E">
        <w:rPr>
          <w:rFonts w:cs="Arial"/>
          <w:b/>
          <w:szCs w:val="28"/>
        </w:rPr>
        <w:t>.</w:t>
      </w:r>
    </w:p>
    <w:p w:rsidR="0072486D" w:rsidRPr="002F320E" w:rsidRDefault="0072486D" w:rsidP="00C355EA">
      <w:pPr>
        <w:autoSpaceDE w:val="0"/>
        <w:autoSpaceDN w:val="0"/>
        <w:adjustRightInd w:val="0"/>
        <w:ind w:firstLine="709"/>
        <w:jc w:val="center"/>
        <w:rPr>
          <w:rFonts w:cs="Arial"/>
          <w:b/>
          <w:szCs w:val="28"/>
        </w:rPr>
      </w:pPr>
    </w:p>
    <w:p w:rsidR="00A059D8" w:rsidRDefault="00A059D8" w:rsidP="002F320E">
      <w:r>
        <w:t xml:space="preserve">(заголовок пункта 26 изложен в редакции постановления Администрации                </w:t>
      </w:r>
      <w:hyperlink r:id="rId64" w:tooltip="постановление от 26.12.2025 0:00:00 №1012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A059D8">
          <w:rPr>
            <w:rStyle w:val="a3"/>
          </w:rPr>
          <w:t>от 26.12.2025 № 1012</w:t>
        </w:r>
      </w:hyperlink>
      <w:r>
        <w:t>)</w:t>
      </w:r>
    </w:p>
    <w:p w:rsidR="000D4FDD" w:rsidRPr="002F320E" w:rsidRDefault="00C355EA" w:rsidP="002F320E">
      <w:r w:rsidRPr="002F320E">
        <w:t>26.</w:t>
      </w:r>
      <w:r w:rsidR="002F320E" w:rsidRPr="002F320E">
        <w:t xml:space="preserve"> </w:t>
      </w:r>
      <w:r w:rsidR="00311CB1" w:rsidRPr="002F320E">
        <w:t xml:space="preserve">Основания для приостановления предоставления </w:t>
      </w:r>
      <w:r w:rsidR="00E76A31" w:rsidRPr="002F320E">
        <w:t>муниципальной</w:t>
      </w:r>
      <w:r w:rsidR="00311CB1" w:rsidRPr="002F320E">
        <w:t xml:space="preserve"> услуги </w:t>
      </w:r>
      <w:r w:rsidR="004D0481" w:rsidRPr="002F320E">
        <w:t xml:space="preserve">действующим </w:t>
      </w:r>
      <w:r w:rsidR="00311CB1" w:rsidRPr="002F320E">
        <w:t xml:space="preserve">законодательством </w:t>
      </w:r>
      <w:r w:rsidR="00AC583E" w:rsidRPr="002F320E">
        <w:t>Российской Федерации и Ханты-Мансийского автономного округа</w:t>
      </w:r>
      <w:r w:rsidR="002F320E" w:rsidRPr="002F320E">
        <w:t>-</w:t>
      </w:r>
      <w:r w:rsidR="00AC583E" w:rsidRPr="002F320E">
        <w:t xml:space="preserve">Югры </w:t>
      </w:r>
      <w:r w:rsidR="00311CB1" w:rsidRPr="002F320E">
        <w:t>не предусмотрены.</w:t>
      </w:r>
    </w:p>
    <w:p w:rsidR="002F320E" w:rsidRDefault="00231328" w:rsidP="002F320E">
      <w:r w:rsidRPr="002F320E">
        <w:t xml:space="preserve">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F43CAE">
        <w:t>портале</w:t>
      </w:r>
      <w:r w:rsidR="006223E9" w:rsidRPr="002F320E">
        <w:t>, официальном сайте</w:t>
      </w:r>
      <w:r w:rsidRPr="002F320E">
        <w:t>.</w:t>
      </w:r>
    </w:p>
    <w:p w:rsidR="00F43CAE" w:rsidRPr="002F320E" w:rsidRDefault="00F43CAE" w:rsidP="00F43CAE">
      <w:r>
        <w:t>(</w:t>
      </w:r>
      <w:r w:rsidRPr="00F43CAE">
        <w:t>в абзаце втором пункта 26 слова «Едином и региональных порталах» за</w:t>
      </w:r>
      <w:r>
        <w:t xml:space="preserve">менены словами «Едином портале» постановлением Администрации </w:t>
      </w:r>
      <w:hyperlink r:id="rId65"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F43CAE">
          <w:rPr>
            <w:rStyle w:val="a3"/>
          </w:rPr>
          <w:t>от 22.04.2024 № 338</w:t>
        </w:r>
      </w:hyperlink>
      <w:r>
        <w:t>)</w:t>
      </w:r>
    </w:p>
    <w:p w:rsidR="002F320E" w:rsidRPr="002F320E" w:rsidRDefault="000D4FDD" w:rsidP="002F320E">
      <w:r w:rsidRPr="002F320E">
        <w:t>2</w:t>
      </w:r>
      <w:r w:rsidR="00C355EA" w:rsidRPr="002F320E">
        <w:t>7</w:t>
      </w:r>
      <w:r w:rsidR="003E565C" w:rsidRPr="002F320E">
        <w:t>.</w:t>
      </w:r>
      <w:r w:rsidR="00F82732" w:rsidRPr="002F320E">
        <w:t xml:space="preserve"> </w:t>
      </w:r>
      <w:r w:rsidR="00E3680B" w:rsidRPr="002F320E">
        <w:t>Основания для отказа в предоставлении муниципальной услуги:</w:t>
      </w:r>
    </w:p>
    <w:p w:rsidR="003B496A" w:rsidRPr="002F320E" w:rsidRDefault="003B496A" w:rsidP="002F320E">
      <w:r w:rsidRPr="002F320E">
        <w:t>1)</w:t>
      </w:r>
      <w:r w:rsidR="002F320E" w:rsidRPr="002F320E">
        <w:t xml:space="preserve"> </w:t>
      </w:r>
      <w:r w:rsidRPr="002F320E">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B496A" w:rsidRPr="002F320E" w:rsidRDefault="003B496A" w:rsidP="002F320E">
      <w:r w:rsidRPr="002F320E">
        <w:lastRenderedPageBreak/>
        <w:t>2)указанный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3B496A" w:rsidRPr="002F320E" w:rsidRDefault="003B496A" w:rsidP="002F320E">
      <w:r w:rsidRPr="002F320E">
        <w:t>3)</w:t>
      </w:r>
      <w:r w:rsidR="002F320E" w:rsidRPr="002F320E">
        <w:t xml:space="preserve"> </w:t>
      </w:r>
      <w:r w:rsidRPr="002F320E">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3B496A" w:rsidRPr="002F320E" w:rsidRDefault="003B496A" w:rsidP="002F320E">
      <w:r w:rsidRPr="002F320E">
        <w:t>4)</w:t>
      </w:r>
      <w:r w:rsidR="002F320E" w:rsidRPr="002F320E">
        <w:t xml:space="preserve"> </w:t>
      </w:r>
      <w:r w:rsidRPr="002F320E">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66" w:tooltip="ФЕДЕРАЛЬНЫЙ ЗАКОН от 25.10.2001 № 136-ФЗ ГОСУДАРСТВЕННАЯ ДУМА ФЕДЕРАЛЬНОГО СОБРАНИЯ РФ&#10;&#10;ЗЕМЕЛЬНЫЙ КОДЕКС РОССИЙСКОЙ ФЕДЕРАЦИИ" w:history="1">
        <w:r w:rsidRPr="00865EF1">
          <w:rPr>
            <w:rStyle w:val="a3"/>
          </w:rPr>
          <w:t>Земельного кодекса</w:t>
        </w:r>
      </w:hyperlink>
      <w:r w:rsidRPr="002F320E">
        <w:t xml:space="preserve">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hyperlink r:id="rId67" w:tooltip="ФЕДЕРАЛЬНЫЙ ЗАКОН от 29.12.2004 № 190-ФЗ ГОСУДАРСТВЕННАЯ ДУМА ФЕДЕРАЛЬНОГО СОБРАНИЯ РФ&#10;&#10;Градостроительный кодекс Российской Федерации" w:history="1">
        <w:r w:rsidRPr="00865EF1">
          <w:rPr>
            <w:rStyle w:val="a3"/>
          </w:rPr>
          <w:t>Градостроительного кодекса</w:t>
        </w:r>
      </w:hyperlink>
      <w:r w:rsidRPr="002F320E">
        <w:t xml:space="preserve"> Российской Федерации;</w:t>
      </w:r>
    </w:p>
    <w:p w:rsidR="003B496A" w:rsidRPr="002F320E" w:rsidRDefault="003B496A" w:rsidP="002F320E">
      <w:r w:rsidRPr="002F320E">
        <w:t>5)</w:t>
      </w:r>
      <w:r w:rsidR="002F320E">
        <w:t xml:space="preserve"> </w:t>
      </w:r>
      <w:r w:rsidRPr="002F320E">
        <w:t xml:space="preserve">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68" w:tooltip="ФЕДЕРАЛЬНЫЙ ЗАКОН от 25.10.2001 № 136-ФЗ ГОСУДАРСТВЕННАЯ ДУМА ФЕДЕРАЛЬНОГО СОБРАНИЯ РФ&#10;&#10;ЗЕМЕЛЬНЫЙ КОДЕКС РОССИЙСКОЙ ФЕДЕРАЦИИ" w:history="1">
        <w:r w:rsidRPr="00865EF1">
          <w:rPr>
            <w:rStyle w:val="a3"/>
          </w:rPr>
          <w:t>Земельного кодекса</w:t>
        </w:r>
      </w:hyperlink>
      <w:r w:rsidRPr="002F320E">
        <w:t xml:space="preserve">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B496A" w:rsidRPr="002F320E" w:rsidRDefault="003B496A" w:rsidP="002F320E">
      <w:r w:rsidRPr="002F320E">
        <w:t>6)</w:t>
      </w:r>
      <w:r w:rsidR="002F320E" w:rsidRPr="002F320E">
        <w:t xml:space="preserve"> </w:t>
      </w:r>
      <w:r w:rsidRPr="002F320E">
        <w:t>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p w:rsidR="003B496A" w:rsidRPr="002F320E" w:rsidRDefault="003B496A" w:rsidP="002F320E">
      <w:r w:rsidRPr="002F320E">
        <w:t>7)</w:t>
      </w:r>
      <w:r w:rsidR="002F320E" w:rsidRPr="002F320E">
        <w:t xml:space="preserve"> </w:t>
      </w:r>
      <w:r w:rsidRPr="002F320E">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251FA5" w:rsidRDefault="003B496A" w:rsidP="00251FA5">
      <w:r w:rsidRPr="002F320E">
        <w:t>8)</w:t>
      </w:r>
      <w:r w:rsidR="002F320E" w:rsidRPr="002F320E">
        <w:t xml:space="preserve"> </w:t>
      </w:r>
      <w:r w:rsidR="00251FA5">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51FA5" w:rsidRDefault="00251FA5" w:rsidP="00251FA5">
      <w:r>
        <w:t xml:space="preserve">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w:t>
      </w:r>
      <w:r>
        <w:lastRenderedPageBreak/>
        <w:t>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B496A" w:rsidRDefault="00251FA5" w:rsidP="00251FA5">
      <w:r>
        <w:t>10)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51FA5" w:rsidRPr="002F320E" w:rsidRDefault="00251FA5" w:rsidP="00251FA5">
      <w:r>
        <w:t>(</w:t>
      </w:r>
      <w:r w:rsidRPr="00251FA5">
        <w:t>подпункты 8-10 пункта 27</w:t>
      </w:r>
      <w:r>
        <w:t xml:space="preserve"> изложены в редакции постановления Администрации       </w:t>
      </w:r>
      <w:hyperlink r:id="rId69" w:tooltip="постановление от 27.11.2024 0:00:00 №1067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251FA5">
          <w:rPr>
            <w:rStyle w:val="a3"/>
          </w:rPr>
          <w:t>от 27.11.2024 № 1067</w:t>
        </w:r>
      </w:hyperlink>
      <w:r>
        <w:t>)</w:t>
      </w:r>
    </w:p>
    <w:p w:rsidR="003B496A" w:rsidRPr="002F320E" w:rsidRDefault="003B496A" w:rsidP="002F320E">
      <w:r w:rsidRPr="002F320E">
        <w:t>11)</w:t>
      </w:r>
      <w:r w:rsidR="002F320E" w:rsidRPr="002F320E">
        <w:t xml:space="preserve"> </w:t>
      </w:r>
      <w:r w:rsidRPr="002F320E">
        <w:t xml:space="preserve">указанный в заявлении земельный участок является предметом аукциона, извещение о проведении которого размещено в соответствии с пунктом 19 статьи 39.11 </w:t>
      </w:r>
      <w:hyperlink r:id="rId70" w:tooltip="ФЕДЕРАЛЬНЫЙ ЗАКОН от 25.10.2001 № 136-ФЗ ГОСУДАРСТВЕННАЯ ДУМА ФЕДЕРАЛЬНОГО СОБРАНИЯ РФ&#10;&#10;ЗЕМЕЛЬНЫЙ КОДЕКС РОССИЙСКОЙ ФЕДЕРАЦИИ" w:history="1">
        <w:r w:rsidRPr="00865EF1">
          <w:rPr>
            <w:rStyle w:val="a3"/>
          </w:rPr>
          <w:t>Земельного кодекса</w:t>
        </w:r>
      </w:hyperlink>
      <w:r w:rsidRPr="002F320E">
        <w:t xml:space="preserve"> Российской Федерации;</w:t>
      </w:r>
    </w:p>
    <w:p w:rsidR="003B496A" w:rsidRPr="002F320E" w:rsidRDefault="003B496A" w:rsidP="002F320E">
      <w:r w:rsidRPr="002F320E">
        <w:t>12)</w:t>
      </w:r>
      <w:r w:rsidR="002F320E" w:rsidRPr="002F320E">
        <w:t xml:space="preserve"> </w:t>
      </w:r>
      <w:r w:rsidRPr="002F320E">
        <w:t xml:space="preserve">в отношении земельного участка, указанного в заявлении, поступило предусмотренное подпунктом 6 пункта 4 статьи 39.11 </w:t>
      </w:r>
      <w:hyperlink r:id="rId71" w:tooltip="ФЕДЕРАЛЬНЫЙ ЗАКОН от 25.10.2001 № 136-ФЗ ГОСУДАРСТВЕННАЯ ДУМА ФЕДЕРАЛЬНОГО СОБРАНИЯ РФ&#10;&#10;ЗЕМЕЛЬНЫЙ КОДЕКС РОССИЙСКОЙ ФЕДЕРАЦИИ" w:history="1">
        <w:r w:rsidRPr="00865EF1">
          <w:rPr>
            <w:rStyle w:val="a3"/>
          </w:rPr>
          <w:t>Земельного кодекса</w:t>
        </w:r>
      </w:hyperlink>
      <w:r w:rsidRPr="002F320E">
        <w:t xml:space="preserve">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hyperlink r:id="rId72" w:tooltip="ФЕДЕРАЛЬНЫЙ ЗАКОН от 25.10.2001 № 136-ФЗ ГОСУДАРСТВЕННАЯ ДУМА ФЕДЕРАЛЬНОГО СОБРАНИЯ РФ&#10;&#10;ЗЕМЕЛЬНЫЙ КОДЕКС РОССИЙСКОЙ ФЕДЕРАЦИИ" w:history="1">
        <w:r w:rsidRPr="00865EF1">
          <w:rPr>
            <w:rStyle w:val="a3"/>
          </w:rPr>
          <w:t>Земельного кодекса</w:t>
        </w:r>
      </w:hyperlink>
      <w:r w:rsidRPr="002F320E">
        <w:t xml:space="preserve">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w:t>
      </w:r>
      <w:hyperlink r:id="rId73" w:tooltip="ФЕДЕРАЛЬНЫЙ ЗАКОН от 25.10.2001 № 136-ФЗ ГОСУДАРСТВЕННАЯ ДУМА ФЕДЕРАЛЬНОГО СОБРАНИЯ РФ&#10;&#10;ЗЕМЕЛЬНЫЙ КОДЕКС РОССИЙСКОЙ ФЕДЕРАЦИИ" w:history="1">
        <w:r w:rsidRPr="00865EF1">
          <w:rPr>
            <w:rStyle w:val="a3"/>
          </w:rPr>
          <w:t>Земельного кодекса</w:t>
        </w:r>
      </w:hyperlink>
      <w:r w:rsidRPr="002F320E">
        <w:t xml:space="preserve"> Российской Федерации;</w:t>
      </w:r>
    </w:p>
    <w:p w:rsidR="003B496A" w:rsidRDefault="003B496A" w:rsidP="002F320E">
      <w:r w:rsidRPr="002F320E">
        <w:t>13)</w:t>
      </w:r>
      <w:r w:rsidR="002F320E" w:rsidRPr="002F320E">
        <w:t xml:space="preserve"> </w:t>
      </w:r>
      <w:r w:rsidR="00A059D8" w:rsidRPr="00A059D8">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r w:rsidR="00251FA5" w:rsidRPr="00251FA5">
        <w:t>;</w:t>
      </w:r>
    </w:p>
    <w:p w:rsidR="00251FA5" w:rsidRDefault="00251FA5" w:rsidP="00251FA5">
      <w:r>
        <w:t>(</w:t>
      </w:r>
      <w:r w:rsidRPr="00251FA5">
        <w:t>подпункт 13 пункта 27</w:t>
      </w:r>
      <w:r>
        <w:t xml:space="preserve"> изложен в редакции постановления Администрации                     </w:t>
      </w:r>
      <w:hyperlink r:id="rId74" w:tooltip="постановление от 27.11.2024 0:00:00 №1067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251FA5">
          <w:rPr>
            <w:rStyle w:val="a3"/>
          </w:rPr>
          <w:t>от 27.11.2024 № 1067</w:t>
        </w:r>
      </w:hyperlink>
      <w:r>
        <w:t>)</w:t>
      </w:r>
    </w:p>
    <w:p w:rsidR="00A059D8" w:rsidRDefault="00A059D8" w:rsidP="00A059D8">
      <w:r>
        <w:t>(</w:t>
      </w:r>
      <w:r w:rsidRPr="00251FA5">
        <w:t>подпункт 13 пункта 27</w:t>
      </w:r>
      <w:r>
        <w:t xml:space="preserve"> изложен в редакции постановления Администрации                 </w:t>
      </w:r>
      <w:hyperlink r:id="rId75" w:tooltip="постановление от 26.12.2025 0:00:00 №1012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A059D8">
          <w:rPr>
            <w:rStyle w:val="a3"/>
          </w:rPr>
          <w:t>от 26.12.2025 № 1012</w:t>
        </w:r>
      </w:hyperlink>
      <w:r>
        <w:t>)</w:t>
      </w:r>
    </w:p>
    <w:p w:rsidR="003B496A" w:rsidRPr="002F320E" w:rsidRDefault="003B496A" w:rsidP="002F320E">
      <w:r w:rsidRPr="002F320E">
        <w:t>14)</w:t>
      </w:r>
      <w:r w:rsidR="002F320E" w:rsidRPr="002F320E">
        <w:t xml:space="preserve"> </w:t>
      </w:r>
      <w:r w:rsidRPr="002F320E">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3B496A" w:rsidRPr="002F320E" w:rsidRDefault="003B496A" w:rsidP="002F320E">
      <w:r w:rsidRPr="002F320E">
        <w:t>15)</w:t>
      </w:r>
      <w:r w:rsidR="002F320E" w:rsidRPr="002F320E">
        <w:t xml:space="preserve"> </w:t>
      </w:r>
      <w:r w:rsidRPr="002F320E">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3B496A" w:rsidRPr="002F320E" w:rsidRDefault="003B496A" w:rsidP="002F320E">
      <w:r w:rsidRPr="002F320E">
        <w:t xml:space="preserve">16) испрашиваемый земельный участок не включен в утвержденный в установленном Правительством Российской Федерации порядке перечень земельных </w:t>
      </w:r>
      <w:r w:rsidRPr="002F320E">
        <w:lastRenderedPageBreak/>
        <w:t xml:space="preserve">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w:t>
      </w:r>
      <w:hyperlink r:id="rId76" w:tooltip="ФЕДЕРАЛЬНЫЙ ЗАКОН от 25.10.2001 № 136-ФЗ ГОСУДАРСТВЕННАЯ ДУМА ФЕДЕРАЛЬНОГО СОБРАНИЯ РФ&#10;&#10;ЗЕМЕЛЬНЫЙ КОДЕКС РОССИЙСКОЙ ФЕДЕРАЦИИ" w:history="1">
        <w:r w:rsidRPr="00865EF1">
          <w:rPr>
            <w:rStyle w:val="a3"/>
            <w:szCs w:val="28"/>
          </w:rPr>
          <w:t>Земельного кодекса</w:t>
        </w:r>
      </w:hyperlink>
      <w:r w:rsidRPr="002F320E">
        <w:rPr>
          <w:szCs w:val="28"/>
        </w:rPr>
        <w:t xml:space="preserve"> Российской Федерации</w:t>
      </w:r>
      <w:r w:rsidRPr="002F320E">
        <w:t>;</w:t>
      </w:r>
    </w:p>
    <w:p w:rsidR="003B496A" w:rsidRPr="002F320E" w:rsidRDefault="003B496A" w:rsidP="002F320E">
      <w:r w:rsidRPr="002F320E">
        <w:t>17)</w:t>
      </w:r>
      <w:r w:rsidR="002F320E" w:rsidRPr="002F320E">
        <w:t xml:space="preserve"> </w:t>
      </w:r>
      <w:r w:rsidRPr="002F320E">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3B496A" w:rsidRPr="002F320E" w:rsidRDefault="003B496A" w:rsidP="002F320E">
      <w:r w:rsidRPr="002F320E">
        <w:t>18)</w:t>
      </w:r>
      <w:r w:rsidR="002F320E" w:rsidRPr="002F320E">
        <w:t xml:space="preserve"> </w:t>
      </w:r>
      <w:r w:rsidRPr="002F320E">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3B496A" w:rsidRPr="002F320E" w:rsidRDefault="003B496A" w:rsidP="002F320E">
      <w:r w:rsidRPr="002F320E">
        <w:t>19)</w:t>
      </w:r>
      <w:r w:rsidR="002F320E" w:rsidRPr="002F320E">
        <w:t xml:space="preserve"> </w:t>
      </w:r>
      <w:r w:rsidRPr="002F320E">
        <w:t>предоставление земельного участка на заявленном виде прав не допускается;</w:t>
      </w:r>
    </w:p>
    <w:p w:rsidR="003B496A" w:rsidRPr="002F320E" w:rsidRDefault="003B496A" w:rsidP="002F320E">
      <w:r w:rsidRPr="002F320E">
        <w:t>20)</w:t>
      </w:r>
      <w:r w:rsidR="002F320E" w:rsidRPr="002F320E">
        <w:t xml:space="preserve"> </w:t>
      </w:r>
      <w:r w:rsidRPr="002F320E">
        <w:t>в отношении земельного участка, указанного в заявлении, не установлен вид разрешенного использования;</w:t>
      </w:r>
    </w:p>
    <w:p w:rsidR="003B496A" w:rsidRPr="002F320E" w:rsidRDefault="003B496A" w:rsidP="002F320E">
      <w:r w:rsidRPr="002F320E">
        <w:t>21)</w:t>
      </w:r>
      <w:r w:rsidR="002F320E" w:rsidRPr="002F320E">
        <w:t xml:space="preserve"> </w:t>
      </w:r>
      <w:r w:rsidRPr="002F320E">
        <w:t>указанный в заявлении земельный участок, не отнесен к определенной категории земель;</w:t>
      </w:r>
    </w:p>
    <w:p w:rsidR="003B496A" w:rsidRPr="002F320E" w:rsidRDefault="003B496A" w:rsidP="002F320E">
      <w:r w:rsidRPr="002F320E">
        <w:t>22)</w:t>
      </w:r>
      <w:r w:rsidR="002F320E" w:rsidRPr="002F320E">
        <w:t xml:space="preserve"> </w:t>
      </w:r>
      <w:r w:rsidRPr="002F320E">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3B496A" w:rsidRPr="002F320E" w:rsidRDefault="003B496A" w:rsidP="002F320E">
      <w:r w:rsidRPr="002F320E">
        <w:t>23)</w:t>
      </w:r>
      <w:r w:rsidR="002F320E" w:rsidRPr="002F320E">
        <w:t xml:space="preserve"> </w:t>
      </w:r>
      <w:r w:rsidRPr="002F320E">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B496A" w:rsidRPr="002F320E" w:rsidRDefault="003B496A" w:rsidP="002F320E">
      <w:r w:rsidRPr="002F320E">
        <w:t>24)</w:t>
      </w:r>
      <w:r w:rsidR="002F320E" w:rsidRPr="002F320E">
        <w:t xml:space="preserve"> </w:t>
      </w:r>
      <w:r w:rsidRPr="002F320E">
        <w:t>границы земельного участка, указанного в заявлении, подлежат уточнению в соответствии с Федеральным законом от 13 июля 2015 г</w:t>
      </w:r>
      <w:r w:rsidR="004A408C" w:rsidRPr="002F320E">
        <w:t>ода</w:t>
      </w:r>
      <w:r w:rsidR="002F320E" w:rsidRPr="002F320E">
        <w:t xml:space="preserve"> </w:t>
      </w:r>
      <w:hyperlink r:id="rId77" w:history="1">
        <w:r w:rsidR="00BD4363">
          <w:rPr>
            <w:rStyle w:val="a3"/>
          </w:rPr>
          <w:t>№ 218-ФЗ</w:t>
        </w:r>
        <w:r w:rsidR="00224908">
          <w:rPr>
            <w:rStyle w:val="a3"/>
          </w:rPr>
          <w:t xml:space="preserve">                               </w:t>
        </w:r>
        <w:r w:rsidR="00BD4363">
          <w:rPr>
            <w:rStyle w:val="a3"/>
          </w:rPr>
          <w:t xml:space="preserve"> «О государственной регистрации недвижимости</w:t>
        </w:r>
      </w:hyperlink>
      <w:r w:rsidR="002F320E" w:rsidRPr="002F320E">
        <w:t>»</w:t>
      </w:r>
      <w:r w:rsidRPr="002F320E">
        <w:t>;</w:t>
      </w:r>
    </w:p>
    <w:p w:rsidR="002F320E" w:rsidRPr="002F320E" w:rsidRDefault="003B496A" w:rsidP="002F320E">
      <w:r w:rsidRPr="002F320E">
        <w:t>25)</w:t>
      </w:r>
      <w:r w:rsidR="002F320E" w:rsidRPr="002F320E">
        <w:t xml:space="preserve"> </w:t>
      </w:r>
      <w:r w:rsidRPr="002F320E">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93B80" w:rsidRPr="002F320E" w:rsidRDefault="00D93B80" w:rsidP="002F320E">
      <w:r w:rsidRPr="002F320E">
        <w:t>2</w:t>
      </w:r>
      <w:r w:rsidR="003B496A" w:rsidRPr="002F320E">
        <w:t>6</w:t>
      </w:r>
      <w:r w:rsidRPr="002F320E">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w:t>
      </w:r>
      <w:r w:rsidR="00865EF1">
        <w:t xml:space="preserve">             </w:t>
      </w:r>
      <w:r w:rsidR="002F320E" w:rsidRPr="002F320E">
        <w:t xml:space="preserve"> </w:t>
      </w:r>
      <w:hyperlink r:id="rId78" w:tooltip="ФЕДЕРАЛЬНЫЙ ЗАКОН от 24.07.2007 № 209-ФЗ ГОСУДАРСТВЕННАЯ ДУМА ФЕДЕРАЛЬНОГО СОБРАНИЯ РФ&#10;&#10;О развитии малого и среднего предпринимательства в Российской Федерации" w:history="1">
        <w:r w:rsidR="002F320E" w:rsidRPr="00865EF1">
          <w:rPr>
            <w:rStyle w:val="a3"/>
          </w:rPr>
          <w:t xml:space="preserve">№ </w:t>
        </w:r>
        <w:r w:rsidRPr="00865EF1">
          <w:rPr>
            <w:rStyle w:val="a3"/>
          </w:rPr>
          <w:t xml:space="preserve">209-ФЗ </w:t>
        </w:r>
        <w:r w:rsidR="002F320E" w:rsidRPr="00865EF1">
          <w:rPr>
            <w:rStyle w:val="a3"/>
          </w:rPr>
          <w:t>«</w:t>
        </w:r>
        <w:r w:rsidRPr="00865EF1">
          <w:rPr>
            <w:rStyle w:val="a3"/>
          </w:rPr>
          <w:t>О развитии малого</w:t>
        </w:r>
      </w:hyperlink>
      <w:r w:rsidRPr="002F320E">
        <w:t xml:space="preserve"> и среднего предпринимательства в Российской Федерации</w:t>
      </w:r>
      <w:r w:rsidR="002F320E" w:rsidRPr="002F320E">
        <w:t>»</w:t>
      </w:r>
      <w:r w:rsidRPr="002F320E">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C355EA" w:rsidRPr="002F320E" w:rsidRDefault="00C355EA" w:rsidP="00D93B80">
      <w:pPr>
        <w:pStyle w:val="ae"/>
        <w:jc w:val="both"/>
        <w:rPr>
          <w:rFonts w:ascii="Arial" w:hAnsi="Arial" w:cs="Arial"/>
          <w:sz w:val="24"/>
          <w:szCs w:val="28"/>
        </w:rPr>
      </w:pPr>
    </w:p>
    <w:p w:rsidR="00A059D8" w:rsidRDefault="00A059D8" w:rsidP="00A059D8">
      <w:pPr>
        <w:ind w:firstLine="0"/>
        <w:jc w:val="center"/>
        <w:rPr>
          <w:b/>
        </w:rPr>
      </w:pPr>
      <w:r w:rsidRPr="00A059D8">
        <w:rPr>
          <w:b/>
        </w:rPr>
        <w:t>Размер платы, взимаемой</w:t>
      </w:r>
      <w:r>
        <w:rPr>
          <w:b/>
        </w:rPr>
        <w:t xml:space="preserve"> с заявителя при предоставлении</w:t>
      </w:r>
      <w:r w:rsidRPr="00A059D8">
        <w:rPr>
          <w:b/>
        </w:rPr>
        <w:t xml:space="preserve"> муниципальной услуги, и способы ее взимания.</w:t>
      </w:r>
    </w:p>
    <w:p w:rsidR="00A059D8" w:rsidRPr="00A059D8" w:rsidRDefault="00A059D8" w:rsidP="00A059D8">
      <w:pPr>
        <w:ind w:firstLine="0"/>
        <w:jc w:val="center"/>
        <w:rPr>
          <w:b/>
        </w:rPr>
      </w:pPr>
    </w:p>
    <w:p w:rsidR="00893278" w:rsidRDefault="00A059D8" w:rsidP="00A059D8">
      <w:r w:rsidRPr="00A059D8">
        <w:t>28. 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Березовского района не предусмотрено.</w:t>
      </w:r>
    </w:p>
    <w:p w:rsidR="00A059D8" w:rsidRPr="002F320E" w:rsidRDefault="00A059D8" w:rsidP="002F320E">
      <w:r>
        <w:t xml:space="preserve">(Пункт 28 с заголовком изложен в редакции постановления Администрации                    </w:t>
      </w:r>
      <w:hyperlink r:id="rId79" w:tooltip="постановление от 26.12.2025 0:00:00 №1012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A059D8">
          <w:rPr>
            <w:rStyle w:val="a3"/>
          </w:rPr>
          <w:t>от 26.12.2025 № 1012</w:t>
        </w:r>
      </w:hyperlink>
      <w:r>
        <w:t>)</w:t>
      </w:r>
    </w:p>
    <w:p w:rsidR="00A06054" w:rsidRPr="002F320E" w:rsidRDefault="00A06054" w:rsidP="00C355EA">
      <w:pPr>
        <w:pStyle w:val="ae"/>
        <w:jc w:val="center"/>
        <w:rPr>
          <w:rFonts w:ascii="Arial" w:hAnsi="Arial" w:cs="Arial"/>
          <w:b w:val="0"/>
          <w:sz w:val="24"/>
          <w:szCs w:val="28"/>
        </w:rPr>
      </w:pPr>
      <w:bookmarkStart w:id="3" w:name="Par143"/>
      <w:bookmarkStart w:id="4" w:name="Par148"/>
      <w:bookmarkEnd w:id="3"/>
      <w:bookmarkEnd w:id="4"/>
    </w:p>
    <w:p w:rsidR="00741B1E" w:rsidRPr="00741B1E" w:rsidRDefault="00741B1E" w:rsidP="00741B1E">
      <w:pPr>
        <w:pStyle w:val="ae"/>
        <w:jc w:val="center"/>
        <w:rPr>
          <w:rFonts w:ascii="Arial" w:hAnsi="Arial" w:cs="Arial"/>
          <w:sz w:val="24"/>
          <w:szCs w:val="24"/>
        </w:rPr>
      </w:pPr>
      <w:r w:rsidRPr="00741B1E">
        <w:rPr>
          <w:rFonts w:ascii="Arial" w:hAnsi="Arial" w:cs="Arial"/>
          <w:sz w:val="24"/>
          <w:szCs w:val="24"/>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741B1E" w:rsidRDefault="00741B1E" w:rsidP="00741B1E">
      <w:pPr>
        <w:pStyle w:val="ae"/>
        <w:jc w:val="both"/>
        <w:rPr>
          <w:rFonts w:ascii="Arial" w:hAnsi="Arial" w:cs="Arial"/>
          <w:sz w:val="24"/>
          <w:szCs w:val="28"/>
        </w:rPr>
      </w:pPr>
    </w:p>
    <w:p w:rsidR="002F320E" w:rsidRPr="00741B1E" w:rsidRDefault="00741B1E" w:rsidP="00741B1E">
      <w:pPr>
        <w:pStyle w:val="ae"/>
        <w:ind w:firstLine="567"/>
        <w:jc w:val="both"/>
        <w:rPr>
          <w:rFonts w:ascii="Arial" w:hAnsi="Arial" w:cs="Arial"/>
          <w:b w:val="0"/>
          <w:sz w:val="24"/>
          <w:szCs w:val="28"/>
        </w:rPr>
      </w:pPr>
      <w:r w:rsidRPr="00741B1E">
        <w:rPr>
          <w:rFonts w:ascii="Arial" w:hAnsi="Arial" w:cs="Arial"/>
          <w:b w:val="0"/>
          <w:sz w:val="24"/>
          <w:szCs w:val="28"/>
        </w:rPr>
        <w:t xml:space="preserve">29. 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741B1E">
        <w:rPr>
          <w:rFonts w:ascii="Arial" w:hAnsi="Arial" w:cs="Arial"/>
          <w:b w:val="0"/>
          <w:bCs/>
          <w:sz w:val="24"/>
          <w:szCs w:val="28"/>
        </w:rPr>
        <w:t xml:space="preserve">в случае обращения заявителя непосредственно в Отдел или МФЦ </w:t>
      </w:r>
      <w:r w:rsidRPr="00741B1E">
        <w:rPr>
          <w:rFonts w:ascii="Arial" w:hAnsi="Arial" w:cs="Arial"/>
          <w:b w:val="0"/>
          <w:sz w:val="24"/>
          <w:szCs w:val="28"/>
        </w:rPr>
        <w:t>не должен превышать 15 минут.</w:t>
      </w:r>
    </w:p>
    <w:p w:rsidR="00741B1E" w:rsidRPr="00741B1E" w:rsidRDefault="00741B1E" w:rsidP="00741B1E">
      <w:r w:rsidRPr="00741B1E">
        <w:t>(пункт 29 с заголовком излож</w:t>
      </w:r>
      <w:r>
        <w:t>ен</w:t>
      </w:r>
      <w:r w:rsidRPr="00741B1E">
        <w:t xml:space="preserve"> в редакции</w:t>
      </w:r>
      <w:r>
        <w:t xml:space="preserve"> постановления </w:t>
      </w:r>
      <w:r w:rsidRPr="00741B1E">
        <w:t xml:space="preserve">Администрации </w:t>
      </w:r>
      <w:hyperlink r:id="rId80" w:tooltip="постановление от 23.04.2025 0:00:00 №303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741B1E">
          <w:rPr>
            <w:rStyle w:val="a3"/>
          </w:rPr>
          <w:t>от 23.04.2025 № 303</w:t>
        </w:r>
      </w:hyperlink>
      <w:r w:rsidRPr="00741B1E">
        <w:t>)</w:t>
      </w:r>
    </w:p>
    <w:p w:rsidR="00741B1E" w:rsidRDefault="00741B1E" w:rsidP="00741B1E"/>
    <w:p w:rsidR="00741B1E" w:rsidRDefault="00741B1E" w:rsidP="00741B1E"/>
    <w:p w:rsidR="00741B1E" w:rsidRDefault="00741B1E" w:rsidP="00EF5778">
      <w:pPr>
        <w:pStyle w:val="ae"/>
        <w:jc w:val="center"/>
        <w:rPr>
          <w:rFonts w:ascii="Arial" w:hAnsi="Arial" w:cs="Arial"/>
          <w:sz w:val="24"/>
          <w:szCs w:val="28"/>
        </w:rPr>
      </w:pPr>
    </w:p>
    <w:p w:rsidR="002F320E" w:rsidRDefault="00A059D8" w:rsidP="00EF5778">
      <w:pPr>
        <w:pStyle w:val="ae"/>
        <w:jc w:val="center"/>
        <w:rPr>
          <w:rFonts w:ascii="Arial" w:hAnsi="Arial" w:cs="Arial"/>
          <w:sz w:val="24"/>
          <w:szCs w:val="28"/>
        </w:rPr>
      </w:pPr>
      <w:r w:rsidRPr="00A059D8">
        <w:rPr>
          <w:rFonts w:ascii="Arial" w:hAnsi="Arial" w:cs="Arial"/>
          <w:sz w:val="24"/>
          <w:szCs w:val="28"/>
        </w:rPr>
        <w:t>Срок</w:t>
      </w:r>
      <w:r>
        <w:rPr>
          <w:rFonts w:ascii="Arial" w:hAnsi="Arial" w:cs="Arial"/>
          <w:sz w:val="24"/>
          <w:szCs w:val="28"/>
        </w:rPr>
        <w:t xml:space="preserve"> регистрации запроса заявителя </w:t>
      </w:r>
      <w:r w:rsidRPr="00A059D8">
        <w:rPr>
          <w:rFonts w:ascii="Arial" w:hAnsi="Arial" w:cs="Arial"/>
          <w:sz w:val="24"/>
          <w:szCs w:val="28"/>
        </w:rPr>
        <w:t>о предоставлении муниципальной услуги</w:t>
      </w:r>
      <w:r w:rsidR="00F32859" w:rsidRPr="002F320E">
        <w:rPr>
          <w:rFonts w:ascii="Arial" w:hAnsi="Arial" w:cs="Arial"/>
          <w:sz w:val="24"/>
          <w:szCs w:val="28"/>
        </w:rPr>
        <w:t>.</w:t>
      </w:r>
    </w:p>
    <w:p w:rsidR="00741B1E" w:rsidRPr="00741B1E" w:rsidRDefault="00741B1E" w:rsidP="00A059D8">
      <w:pPr>
        <w:pStyle w:val="ae"/>
        <w:ind w:firstLine="567"/>
        <w:jc w:val="both"/>
        <w:rPr>
          <w:rFonts w:ascii="Arial" w:hAnsi="Arial" w:cs="Arial"/>
          <w:b w:val="0"/>
          <w:sz w:val="24"/>
          <w:szCs w:val="24"/>
        </w:rPr>
      </w:pPr>
      <w:r w:rsidRPr="00741B1E">
        <w:rPr>
          <w:rFonts w:ascii="Arial" w:hAnsi="Arial" w:cs="Arial"/>
          <w:b w:val="0"/>
          <w:sz w:val="24"/>
          <w:szCs w:val="24"/>
        </w:rPr>
        <w:t xml:space="preserve">(в заголовке пункта 30 слова «Единого и регионального порталов» заменены словами «Единого портала» постановлением Администрации </w:t>
      </w:r>
      <w:hyperlink r:id="rId81"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741B1E">
          <w:rPr>
            <w:rStyle w:val="a3"/>
            <w:rFonts w:ascii="Arial" w:hAnsi="Arial" w:cs="Arial"/>
            <w:b w:val="0"/>
            <w:sz w:val="24"/>
            <w:szCs w:val="24"/>
          </w:rPr>
          <w:t>от 22.04.2024 № 338</w:t>
        </w:r>
      </w:hyperlink>
      <w:r w:rsidRPr="00741B1E">
        <w:rPr>
          <w:rFonts w:ascii="Arial" w:hAnsi="Arial" w:cs="Arial"/>
          <w:b w:val="0"/>
          <w:sz w:val="24"/>
          <w:szCs w:val="24"/>
        </w:rPr>
        <w:t>)</w:t>
      </w:r>
    </w:p>
    <w:p w:rsidR="00A059D8" w:rsidRPr="002F320E" w:rsidRDefault="00A059D8" w:rsidP="00A059D8">
      <w:r>
        <w:t xml:space="preserve">(заголовок пункта 30 изложен в редакции постановления Администрации                       </w:t>
      </w:r>
      <w:hyperlink r:id="rId82" w:tooltip="постановление от 26.12.2025 0:00:00 №1012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A059D8">
          <w:rPr>
            <w:rStyle w:val="a3"/>
          </w:rPr>
          <w:t>от 26.12.2025 № 1012</w:t>
        </w:r>
      </w:hyperlink>
      <w:r>
        <w:t>)</w:t>
      </w:r>
    </w:p>
    <w:p w:rsidR="002F320E" w:rsidRPr="002F320E" w:rsidRDefault="002F320E" w:rsidP="002F320E"/>
    <w:p w:rsidR="002F320E" w:rsidRDefault="00C355EA" w:rsidP="002F320E">
      <w:r w:rsidRPr="002F320E">
        <w:t xml:space="preserve">30. </w:t>
      </w:r>
      <w:r w:rsidR="00CA7AD7" w:rsidRPr="002F320E">
        <w:t xml:space="preserve">Срок и порядок регистрации </w:t>
      </w:r>
      <w:r w:rsidR="001206DA" w:rsidRPr="002F320E">
        <w:t>заявления о пре</w:t>
      </w:r>
      <w:r w:rsidR="006B49F6" w:rsidRPr="002F320E">
        <w:t xml:space="preserve">доставлении муниципальной услуги заявителя </w:t>
      </w:r>
      <w:r w:rsidR="00CA7AD7" w:rsidRPr="002F320E">
        <w:t xml:space="preserve">о предоставлении муниципальной услуги, в том числе поступившего посредством электронной почты и с использованием Единого </w:t>
      </w:r>
      <w:r w:rsidR="00716FC4">
        <w:t>портала</w:t>
      </w:r>
      <w:r w:rsidR="00CA7AD7" w:rsidRPr="002F320E">
        <w:t>.</w:t>
      </w:r>
    </w:p>
    <w:p w:rsidR="00716FC4" w:rsidRPr="002F320E" w:rsidRDefault="00716FC4" w:rsidP="002F320E">
      <w:r>
        <w:t>(</w:t>
      </w:r>
      <w:r w:rsidRPr="00716FC4">
        <w:t>в абзаце первом пункта 30 слова «Единого и регионального порталов» замен</w:t>
      </w:r>
      <w:r>
        <w:t xml:space="preserve">ены словами «Единого портала» постановлением Администрации </w:t>
      </w:r>
      <w:hyperlink r:id="rId83"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716FC4">
          <w:rPr>
            <w:rStyle w:val="a3"/>
          </w:rPr>
          <w:t>от 22.04.2024 № 338</w:t>
        </w:r>
      </w:hyperlink>
      <w:r>
        <w:t>)</w:t>
      </w:r>
    </w:p>
    <w:p w:rsidR="002F320E" w:rsidRPr="002F320E" w:rsidRDefault="00CA7AD7" w:rsidP="002F320E">
      <w:r w:rsidRPr="002F320E">
        <w:t>Письменные заявления, поступившие в адрес Отдела, Комитета, администрации, подлежат обязательной регистрации специалистом Комитета, администрации, ответственным за прием и регистрацию документов, в электронном документообороте в день поступления обращения.</w:t>
      </w:r>
    </w:p>
    <w:p w:rsidR="002F320E" w:rsidRPr="002F320E" w:rsidRDefault="00CA7AD7" w:rsidP="002F320E">
      <w:r w:rsidRPr="002F320E">
        <w:t>В случае личного обращения заявителя в Отдел, заявление о предоставлении муниципальной услуги подлежит обязательной регистрации специалистом Комитета, ответственным за прием и регистрацию документов в электронном документообороте в течение 15 минут.</w:t>
      </w:r>
    </w:p>
    <w:p w:rsidR="002F320E" w:rsidRDefault="00CA7AD7" w:rsidP="002F320E">
      <w:r w:rsidRPr="002F320E">
        <w:t xml:space="preserve">В случае подачи заявления посредством </w:t>
      </w:r>
      <w:r w:rsidR="00803D08" w:rsidRPr="002F320E">
        <w:t xml:space="preserve">Единого </w:t>
      </w:r>
      <w:r w:rsidR="00716FC4">
        <w:t>портала</w:t>
      </w:r>
      <w:r w:rsidR="00803D08" w:rsidRPr="002F320E">
        <w:t xml:space="preserve">, </w:t>
      </w:r>
      <w:r w:rsidR="006B49F6" w:rsidRPr="002F320E">
        <w:t xml:space="preserve">электронной </w:t>
      </w:r>
      <w:r w:rsidRPr="002F320E">
        <w:t>почты заявление о предоставлении муниципальной услуги и прилагаемые к нему документы подлежат обязательной регистрации в электронном документообороте. Получение заявления о предоставлении муниципальной услуги Комитетом подтверждается путем направления заявителю уведомления, содержащего входящий регистрационный номер заявления, дату получения, в срок не позднее рабочего дня, следующего за днем поступления заявления в Комитет.</w:t>
      </w:r>
    </w:p>
    <w:p w:rsidR="00716FC4" w:rsidRPr="002F320E" w:rsidRDefault="00716FC4" w:rsidP="002F320E">
      <w:r>
        <w:t>(</w:t>
      </w:r>
      <w:r w:rsidRPr="00716FC4">
        <w:t>в абзаце четвертом пункта 30 слова «Единого и регионального порталов» замен</w:t>
      </w:r>
      <w:r>
        <w:t>ены</w:t>
      </w:r>
      <w:r w:rsidRPr="00716FC4">
        <w:t xml:space="preserve"> словами «Единого портала»</w:t>
      </w:r>
      <w:r>
        <w:t xml:space="preserve"> постановлением Администрации </w:t>
      </w:r>
      <w:hyperlink r:id="rId84"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716FC4">
          <w:rPr>
            <w:rStyle w:val="a3"/>
          </w:rPr>
          <w:t>от 22.04.2024 № 338</w:t>
        </w:r>
      </w:hyperlink>
      <w:r>
        <w:t>)</w:t>
      </w:r>
    </w:p>
    <w:p w:rsidR="002F320E" w:rsidRPr="002F320E" w:rsidRDefault="00CA7AD7" w:rsidP="002F320E">
      <w:r w:rsidRPr="002F320E">
        <w:t xml:space="preserve">В случае подачи заявления в МФЦ письменное обращение подлежит обязательной регистрации специалистом МФЦ в течение 15 минут в электронном документообороте. </w:t>
      </w:r>
    </w:p>
    <w:p w:rsidR="002F320E" w:rsidRDefault="00CA7AD7" w:rsidP="002F320E">
      <w:r w:rsidRPr="002F320E">
        <w:t>Заявителю, подавшему заявление в Комитет или МФЦ, выдается расписка в получении документов с указанием их перечня и даты их получения Комитетом или МФЦ, а также с указанием перечня сведений и документов, которые будут получены по межведомственным запросам.</w:t>
      </w:r>
    </w:p>
    <w:p w:rsidR="00741B1E" w:rsidRPr="002F320E" w:rsidRDefault="00741B1E" w:rsidP="002F320E"/>
    <w:p w:rsidR="002F320E" w:rsidRPr="00741B1E" w:rsidRDefault="00741B1E" w:rsidP="00741B1E">
      <w:pPr>
        <w:pStyle w:val="ae"/>
        <w:jc w:val="center"/>
        <w:rPr>
          <w:rFonts w:ascii="Arial" w:hAnsi="Arial" w:cs="Arial"/>
          <w:sz w:val="24"/>
        </w:rPr>
      </w:pPr>
      <w:r w:rsidRPr="00741B1E">
        <w:rPr>
          <w:rFonts w:ascii="Arial" w:hAnsi="Arial" w:cs="Arial"/>
          <w:sz w:val="24"/>
        </w:rPr>
        <w:lastRenderedPageBreak/>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41B1E" w:rsidRPr="002F320E" w:rsidRDefault="00741B1E" w:rsidP="00CA7AD7">
      <w:pPr>
        <w:pStyle w:val="ae"/>
        <w:jc w:val="both"/>
        <w:rPr>
          <w:rFonts w:ascii="Arial" w:hAnsi="Arial" w:cs="Arial"/>
          <w:b w:val="0"/>
          <w:sz w:val="24"/>
        </w:rPr>
      </w:pPr>
    </w:p>
    <w:p w:rsidR="00741B1E" w:rsidRDefault="00741B1E" w:rsidP="00741B1E">
      <w:pPr>
        <w:pStyle w:val="ae"/>
        <w:jc w:val="both"/>
        <w:rPr>
          <w:rFonts w:ascii="Arial" w:hAnsi="Arial" w:cs="Arial"/>
          <w:b w:val="0"/>
          <w:sz w:val="24"/>
          <w:szCs w:val="28"/>
        </w:rPr>
      </w:pPr>
      <w:r>
        <w:rPr>
          <w:rFonts w:ascii="Arial" w:hAnsi="Arial" w:cs="Arial"/>
          <w:b w:val="0"/>
          <w:sz w:val="24"/>
          <w:szCs w:val="28"/>
        </w:rPr>
        <w:t>(</w:t>
      </w:r>
      <w:r w:rsidRPr="00741B1E">
        <w:rPr>
          <w:rFonts w:ascii="Arial" w:hAnsi="Arial" w:cs="Arial"/>
          <w:b w:val="0"/>
          <w:sz w:val="24"/>
          <w:szCs w:val="28"/>
        </w:rPr>
        <w:t>заголовок пункта 31 излож</w:t>
      </w:r>
      <w:r>
        <w:rPr>
          <w:rFonts w:ascii="Arial" w:hAnsi="Arial" w:cs="Arial"/>
          <w:b w:val="0"/>
          <w:sz w:val="24"/>
          <w:szCs w:val="28"/>
        </w:rPr>
        <w:t xml:space="preserve">ен </w:t>
      </w:r>
      <w:r w:rsidRPr="00741B1E">
        <w:rPr>
          <w:rFonts w:ascii="Arial" w:hAnsi="Arial" w:cs="Arial"/>
          <w:b w:val="0"/>
          <w:sz w:val="24"/>
          <w:szCs w:val="28"/>
        </w:rPr>
        <w:t xml:space="preserve">в редакции постановления Администрации </w:t>
      </w:r>
      <w:hyperlink r:id="rId85" w:tooltip="постановление от 23.04.2025 0:00:00 №303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741B1E">
          <w:rPr>
            <w:rStyle w:val="a3"/>
            <w:rFonts w:ascii="Arial" w:hAnsi="Arial" w:cs="Arial"/>
            <w:b w:val="0"/>
            <w:sz w:val="24"/>
            <w:szCs w:val="28"/>
          </w:rPr>
          <w:t>от 23.04.2025 № 303</w:t>
        </w:r>
      </w:hyperlink>
      <w:r>
        <w:rPr>
          <w:rFonts w:ascii="Arial" w:hAnsi="Arial" w:cs="Arial"/>
          <w:b w:val="0"/>
          <w:sz w:val="24"/>
          <w:szCs w:val="28"/>
        </w:rPr>
        <w:t>)</w:t>
      </w:r>
    </w:p>
    <w:p w:rsidR="00741B1E" w:rsidRPr="002F320E" w:rsidRDefault="00741B1E" w:rsidP="00C355EA">
      <w:pPr>
        <w:pStyle w:val="ae"/>
        <w:jc w:val="center"/>
        <w:rPr>
          <w:rFonts w:ascii="Arial" w:hAnsi="Arial" w:cs="Arial"/>
          <w:b w:val="0"/>
          <w:sz w:val="24"/>
          <w:szCs w:val="28"/>
        </w:rPr>
      </w:pPr>
    </w:p>
    <w:p w:rsidR="002F320E" w:rsidRPr="002F320E" w:rsidRDefault="00C355EA" w:rsidP="002F320E">
      <w:r w:rsidRPr="002F320E">
        <w:t xml:space="preserve">31. </w:t>
      </w:r>
      <w:r w:rsidR="00F32859" w:rsidRPr="002F320E">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2F320E" w:rsidRPr="002F320E" w:rsidRDefault="00F32859" w:rsidP="002F320E">
      <w:r w:rsidRPr="002F320E">
        <w:t>Помещения для предоставления муниципальной услуги размещаются преимущественно на нижних этажах зданий или в отдельно стоящих зданиях.</w:t>
      </w:r>
    </w:p>
    <w:p w:rsidR="00F32859" w:rsidRPr="002F320E" w:rsidRDefault="00F32859" w:rsidP="002F320E">
      <w:r w:rsidRPr="002F320E">
        <w:t xml:space="preserve">Вход и выход из помещения для предоставления муниципальной услуги оборудуются: </w:t>
      </w:r>
    </w:p>
    <w:p w:rsidR="00F32859" w:rsidRPr="002F320E" w:rsidRDefault="002F320E" w:rsidP="002F320E">
      <w:r w:rsidRPr="002F320E">
        <w:t>-</w:t>
      </w:r>
      <w:r w:rsidR="00F32859" w:rsidRPr="002F320E">
        <w:t>пандусами, расширенными проходами, тактильными полосами по путям движения, позволяющими обеспечить беспрепятственный доступ инвалидов;</w:t>
      </w:r>
    </w:p>
    <w:p w:rsidR="00F32859" w:rsidRPr="002F320E" w:rsidRDefault="002F320E" w:rsidP="002F320E">
      <w:r w:rsidRPr="002F320E">
        <w:t>-</w:t>
      </w:r>
      <w:r w:rsidR="00F32859" w:rsidRPr="002F320E">
        <w:t>соответствующими указателями с автономными источниками бесперебойного питания;</w:t>
      </w:r>
    </w:p>
    <w:p w:rsidR="00F32859" w:rsidRPr="002F320E" w:rsidRDefault="002F320E" w:rsidP="002F320E">
      <w:r w:rsidRPr="002F320E">
        <w:t>-</w:t>
      </w:r>
      <w:r w:rsidR="00F32859" w:rsidRPr="002F320E">
        <w:t>контрастной маркировкой ступеней по пути движения;</w:t>
      </w:r>
    </w:p>
    <w:p w:rsidR="00F32859" w:rsidRPr="002F320E" w:rsidRDefault="002F320E" w:rsidP="002F320E">
      <w:r w:rsidRPr="002F320E">
        <w:t>-</w:t>
      </w:r>
      <w:r w:rsidR="00F32859" w:rsidRPr="002F320E">
        <w:t>информационной мнемосхемой (тактильной схемой движения);</w:t>
      </w:r>
    </w:p>
    <w:p w:rsidR="002F320E" w:rsidRPr="002F320E" w:rsidRDefault="002F320E" w:rsidP="002F320E">
      <w:r w:rsidRPr="002F320E">
        <w:t>-</w:t>
      </w:r>
      <w:r w:rsidR="00F32859" w:rsidRPr="002F320E">
        <w:t>тактильными табличками с надписями, дублированными шрифтом Брайля.</w:t>
      </w:r>
    </w:p>
    <w:p w:rsidR="00F32859" w:rsidRPr="002F320E" w:rsidRDefault="00F32859" w:rsidP="002F320E">
      <w:r w:rsidRPr="002F320E">
        <w:t>Лестницы, находящиеся по пути движения в помещение для предоставления муниципальной услуги оборудуются:</w:t>
      </w:r>
    </w:p>
    <w:p w:rsidR="00F32859" w:rsidRPr="002F320E" w:rsidRDefault="002F320E" w:rsidP="002F320E">
      <w:r w:rsidRPr="002F320E">
        <w:t>-</w:t>
      </w:r>
      <w:r w:rsidR="00F32859" w:rsidRPr="002F320E">
        <w:t>тактильными полосами;</w:t>
      </w:r>
    </w:p>
    <w:p w:rsidR="00F32859" w:rsidRPr="002F320E" w:rsidRDefault="002F320E" w:rsidP="002F320E">
      <w:r w:rsidRPr="002F320E">
        <w:t>-</w:t>
      </w:r>
      <w:r w:rsidR="00F32859" w:rsidRPr="002F320E">
        <w:t>контрастной маркировкой крайних ступеней;</w:t>
      </w:r>
    </w:p>
    <w:p w:rsidR="00F32859" w:rsidRPr="002F320E" w:rsidRDefault="002F320E" w:rsidP="002F320E">
      <w:r w:rsidRPr="002F320E">
        <w:t>-</w:t>
      </w:r>
      <w:r w:rsidR="00F32859" w:rsidRPr="002F320E">
        <w:t>поручнями с двух сторон, с тактильными полосами, нанесенными на поручни, с тактильно-выпуклым шрифтом и шрифтом Брайля с указанием этажа;</w:t>
      </w:r>
    </w:p>
    <w:p w:rsidR="002F320E" w:rsidRPr="002F320E" w:rsidRDefault="002F320E" w:rsidP="002F320E">
      <w:r w:rsidRPr="002F320E">
        <w:t>-</w:t>
      </w:r>
      <w:r w:rsidR="00F32859" w:rsidRPr="002F320E">
        <w:t>тактильными табличками с указанием этажей, дублированными шрифтом Брайля.</w:t>
      </w:r>
    </w:p>
    <w:p w:rsidR="002F320E" w:rsidRPr="002F320E" w:rsidRDefault="00F32859" w:rsidP="002F320E">
      <w:r w:rsidRPr="002F320E">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2F320E" w:rsidRPr="002F320E" w:rsidRDefault="00F32859" w:rsidP="002F320E">
      <w:r w:rsidRPr="002F320E">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2F320E" w:rsidRPr="002F320E" w:rsidRDefault="00F32859" w:rsidP="002F320E">
      <w:r w:rsidRPr="002F320E">
        <w:t xml:space="preserve">Все помещения, в которых предоставляется муниципальная услуга, должны соответствовать санитарно-эпидемиологическим требованиям, правилам </w:t>
      </w:r>
      <w:r w:rsidR="00803D08" w:rsidRPr="002F320E">
        <w:t>противо</w:t>
      </w:r>
      <w:r w:rsidRPr="002F320E">
        <w:t>пожарной безопасности.</w:t>
      </w:r>
    </w:p>
    <w:p w:rsidR="002F320E" w:rsidRPr="002F320E" w:rsidRDefault="00F32859" w:rsidP="002F320E">
      <w:r w:rsidRPr="002F320E">
        <w:t xml:space="preserve">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w:t>
      </w:r>
      <w:r w:rsidR="00803D08" w:rsidRPr="002F320E">
        <w:t xml:space="preserve">муниципальной </w:t>
      </w:r>
      <w:r w:rsidRPr="002F320E">
        <w:t>услуги и организовать предоставление муниципальной услуги в полном объеме.</w:t>
      </w:r>
    </w:p>
    <w:p w:rsidR="002F320E" w:rsidRPr="002F320E" w:rsidRDefault="00F32859" w:rsidP="002F320E">
      <w:r w:rsidRPr="002F320E">
        <w:lastRenderedPageBreak/>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2F320E" w:rsidRPr="002F320E" w:rsidRDefault="00F32859" w:rsidP="002F320E">
      <w:r w:rsidRPr="002F320E">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2F320E" w:rsidRPr="002F320E" w:rsidRDefault="00F32859" w:rsidP="002F320E">
      <w:r w:rsidRPr="002F320E">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F32859" w:rsidRPr="002F320E" w:rsidRDefault="00F32859" w:rsidP="002F320E">
      <w:r w:rsidRPr="002F320E">
        <w:t>На информационных стендах, информационном терминале и в информационно-телекоммуникационной сети Интернет размещается информация, указанная в пункт</w:t>
      </w:r>
      <w:r w:rsidR="00C355EA" w:rsidRPr="002F320E">
        <w:t>е</w:t>
      </w:r>
      <w:r w:rsidRPr="002F320E">
        <w:t xml:space="preserve"> </w:t>
      </w:r>
      <w:r w:rsidR="006B49F6" w:rsidRPr="002F320E">
        <w:t>11</w:t>
      </w:r>
      <w:r w:rsidRPr="002F320E">
        <w:t xml:space="preserve"> настоящего административного регламента.</w:t>
      </w:r>
    </w:p>
    <w:p w:rsidR="00C355EA" w:rsidRPr="002F320E" w:rsidRDefault="00C355EA" w:rsidP="002F320E"/>
    <w:p w:rsidR="009A7846" w:rsidRPr="002F320E" w:rsidRDefault="00F32859" w:rsidP="00A06054">
      <w:pPr>
        <w:pStyle w:val="ae"/>
        <w:spacing w:before="120" w:after="120"/>
        <w:jc w:val="center"/>
        <w:rPr>
          <w:rFonts w:ascii="Arial" w:hAnsi="Arial" w:cs="Arial"/>
          <w:sz w:val="24"/>
          <w:szCs w:val="28"/>
        </w:rPr>
      </w:pPr>
      <w:r w:rsidRPr="002F320E">
        <w:rPr>
          <w:rFonts w:ascii="Arial" w:hAnsi="Arial" w:cs="Arial"/>
          <w:sz w:val="24"/>
          <w:szCs w:val="28"/>
        </w:rPr>
        <w:t>Показатели доступности и качества муниципальной услуги</w:t>
      </w:r>
      <w:r w:rsidR="006223E9" w:rsidRPr="002F320E">
        <w:rPr>
          <w:rFonts w:ascii="Arial" w:hAnsi="Arial" w:cs="Arial"/>
          <w:sz w:val="24"/>
          <w:szCs w:val="28"/>
        </w:rPr>
        <w:t>.</w:t>
      </w:r>
      <w:r w:rsidR="009A7846" w:rsidRPr="002F320E">
        <w:rPr>
          <w:rFonts w:ascii="Arial" w:hAnsi="Arial" w:cs="Arial"/>
          <w:sz w:val="24"/>
          <w:szCs w:val="28"/>
        </w:rPr>
        <w:t xml:space="preserve"> </w:t>
      </w:r>
    </w:p>
    <w:p w:rsidR="002F320E" w:rsidRPr="002F320E" w:rsidRDefault="002F320E" w:rsidP="00A06054">
      <w:pPr>
        <w:pStyle w:val="ae"/>
        <w:spacing w:before="120" w:after="120"/>
        <w:jc w:val="center"/>
        <w:rPr>
          <w:rFonts w:ascii="Arial" w:hAnsi="Arial" w:cs="Arial"/>
          <w:b w:val="0"/>
          <w:sz w:val="24"/>
          <w:szCs w:val="16"/>
        </w:rPr>
      </w:pPr>
    </w:p>
    <w:p w:rsidR="00F32859" w:rsidRPr="002F320E" w:rsidRDefault="00C355EA" w:rsidP="002F320E">
      <w:r w:rsidRPr="002F320E">
        <w:t>32.</w:t>
      </w:r>
      <w:r w:rsidR="00F32859" w:rsidRPr="002F320E">
        <w:t xml:space="preserve"> Показателями доступности муниципальной услуги являются:</w:t>
      </w:r>
    </w:p>
    <w:p w:rsidR="00F32859" w:rsidRPr="002F320E" w:rsidRDefault="002F320E" w:rsidP="002F320E">
      <w:r w:rsidRPr="002F320E">
        <w:t>-</w:t>
      </w:r>
      <w:r w:rsidR="00F32859" w:rsidRPr="002F320E">
        <w:t>транспортная доступность к местам предоставления муниципальной услуги;</w:t>
      </w:r>
    </w:p>
    <w:p w:rsidR="00F32859" w:rsidRPr="002F320E" w:rsidRDefault="002F320E" w:rsidP="002F320E">
      <w:r w:rsidRPr="002F320E">
        <w:t>-</w:t>
      </w:r>
      <w:r w:rsidR="00F32859" w:rsidRPr="002F320E">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w:t>
      </w:r>
    </w:p>
    <w:p w:rsidR="00F32859" w:rsidRDefault="002F320E" w:rsidP="002F320E">
      <w:r w:rsidRPr="002F320E">
        <w:t>-</w:t>
      </w:r>
      <w:r w:rsidR="00F32859" w:rsidRPr="002F320E">
        <w:t xml:space="preserve">доступность заявителей к форме заявления о предоставлении муниципальной услуги, размещенной на Едином </w:t>
      </w:r>
      <w:r w:rsidR="00716FC4">
        <w:t>портале</w:t>
      </w:r>
      <w:r w:rsidR="00F32859" w:rsidRPr="002F320E">
        <w:t>, в том числе с возможностью его копирования и заполнения в электронном виде;</w:t>
      </w:r>
    </w:p>
    <w:p w:rsidR="00716FC4" w:rsidRPr="002F320E" w:rsidRDefault="00716FC4" w:rsidP="002F320E">
      <w:r>
        <w:t>(</w:t>
      </w:r>
      <w:r w:rsidRPr="00716FC4">
        <w:t>в абзаце четвертом пункта 32 слова «Едином и региональном порталах» замен</w:t>
      </w:r>
      <w:r>
        <w:t>ены</w:t>
      </w:r>
      <w:r w:rsidRPr="00716FC4">
        <w:t xml:space="preserve"> словами «Едином портале»</w:t>
      </w:r>
      <w:r>
        <w:t xml:space="preserve"> постановлением Администрации </w:t>
      </w:r>
      <w:hyperlink r:id="rId86"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716FC4">
          <w:rPr>
            <w:rStyle w:val="a3"/>
          </w:rPr>
          <w:t>от 22.04.2024 № 338</w:t>
        </w:r>
      </w:hyperlink>
      <w:r>
        <w:t>)</w:t>
      </w:r>
    </w:p>
    <w:p w:rsidR="00F32859" w:rsidRPr="002F320E" w:rsidRDefault="002F320E" w:rsidP="002F320E">
      <w:r w:rsidRPr="002F320E">
        <w:t>-</w:t>
      </w:r>
      <w:r w:rsidR="00F32859" w:rsidRPr="002F320E">
        <w:t>возможность получения заявителем муниципальной услуги в МФЦ;</w:t>
      </w:r>
    </w:p>
    <w:p w:rsidR="00F32859" w:rsidRPr="002F320E" w:rsidRDefault="002F320E" w:rsidP="002F320E">
      <w:r w:rsidRPr="002F320E">
        <w:t>-</w:t>
      </w:r>
      <w:r w:rsidR="00F32859" w:rsidRPr="002F320E">
        <w:t>возможность направления заявителем документов в электронной форме на электронную почту;</w:t>
      </w:r>
    </w:p>
    <w:p w:rsidR="002F320E" w:rsidRPr="002F320E" w:rsidRDefault="002F320E" w:rsidP="002F320E">
      <w:r w:rsidRPr="002F320E">
        <w:t>-</w:t>
      </w:r>
      <w:r w:rsidR="00F32859" w:rsidRPr="002F320E">
        <w:t>бесплатность предоставления муниципальной услуги и информации о процедуре предоставления муниципальной услуги.</w:t>
      </w:r>
    </w:p>
    <w:p w:rsidR="00F32859" w:rsidRPr="002F320E" w:rsidRDefault="00C355EA" w:rsidP="002F320E">
      <w:r w:rsidRPr="002F320E">
        <w:t>33.</w:t>
      </w:r>
      <w:r w:rsidR="00F32859" w:rsidRPr="002F320E">
        <w:t xml:space="preserve"> Показателями качества муниципальной услуги являются:</w:t>
      </w:r>
    </w:p>
    <w:p w:rsidR="00F32859" w:rsidRPr="002F320E" w:rsidRDefault="002F320E" w:rsidP="002F320E">
      <w:r w:rsidRPr="002F320E">
        <w:t>-</w:t>
      </w:r>
      <w:r w:rsidR="00F32859" w:rsidRPr="002F320E">
        <w:t>соблюдение должностным лицом Комитета, Отдела предоставляющим муниципальную услугу, сроков ее предоставления;</w:t>
      </w:r>
    </w:p>
    <w:p w:rsidR="00F32859" w:rsidRPr="002F320E" w:rsidRDefault="002F320E" w:rsidP="002F320E">
      <w:r w:rsidRPr="002F320E">
        <w:t>-</w:t>
      </w:r>
      <w:r w:rsidR="00F32859" w:rsidRPr="002F320E">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F320E" w:rsidRPr="002F320E" w:rsidRDefault="002F320E" w:rsidP="002F320E">
      <w:r w:rsidRPr="002F320E">
        <w:t>-</w:t>
      </w:r>
      <w:r w:rsidR="00F32859" w:rsidRPr="002F320E">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551499" w:rsidRPr="002F320E" w:rsidRDefault="00551499" w:rsidP="00CA7AD7">
      <w:pPr>
        <w:pStyle w:val="ae"/>
        <w:jc w:val="both"/>
        <w:rPr>
          <w:rFonts w:ascii="Arial" w:hAnsi="Arial" w:cs="Arial"/>
          <w:b w:val="0"/>
          <w:sz w:val="24"/>
        </w:rPr>
      </w:pPr>
    </w:p>
    <w:p w:rsidR="00CA7AD7" w:rsidRPr="002F320E" w:rsidRDefault="00CA7AD7" w:rsidP="00551499">
      <w:pPr>
        <w:pStyle w:val="ae"/>
        <w:jc w:val="center"/>
        <w:rPr>
          <w:rFonts w:ascii="Arial" w:hAnsi="Arial" w:cs="Arial"/>
          <w:sz w:val="24"/>
        </w:rPr>
      </w:pPr>
      <w:r w:rsidRPr="002F320E">
        <w:rPr>
          <w:rFonts w:ascii="Arial" w:hAnsi="Arial" w:cs="Arial"/>
          <w:sz w:val="24"/>
        </w:rPr>
        <w:t>Иные требования, в том числе учитывающие особенности предоставления муниципальной услуги</w:t>
      </w:r>
      <w:r w:rsidR="002F320E" w:rsidRPr="002F320E">
        <w:rPr>
          <w:rFonts w:ascii="Arial" w:hAnsi="Arial" w:cs="Arial"/>
          <w:sz w:val="24"/>
        </w:rPr>
        <w:t xml:space="preserve"> </w:t>
      </w:r>
      <w:r w:rsidRPr="002F320E">
        <w:rPr>
          <w:rFonts w:ascii="Arial" w:hAnsi="Arial" w:cs="Arial"/>
          <w:sz w:val="24"/>
        </w:rPr>
        <w:t>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F320E" w:rsidRPr="002F320E" w:rsidRDefault="002F320E" w:rsidP="00CA7AD7">
      <w:pPr>
        <w:pStyle w:val="ae"/>
        <w:jc w:val="both"/>
        <w:rPr>
          <w:rFonts w:ascii="Arial" w:hAnsi="Arial" w:cs="Arial"/>
          <w:b w:val="0"/>
          <w:sz w:val="24"/>
          <w:szCs w:val="16"/>
        </w:rPr>
      </w:pPr>
    </w:p>
    <w:p w:rsidR="00716FC4" w:rsidRDefault="006B49F6" w:rsidP="00716FC4">
      <w:r w:rsidRPr="002F320E">
        <w:lastRenderedPageBreak/>
        <w:t xml:space="preserve">34. </w:t>
      </w:r>
      <w:r w:rsidR="00716FC4">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МФЦ. </w:t>
      </w:r>
    </w:p>
    <w:p w:rsidR="00716FC4" w:rsidRDefault="00716FC4" w:rsidP="00716FC4">
      <w:r>
        <w:t>При предоставлении муниципальной услуг в электронной форме заявителю обеспечивается:</w:t>
      </w:r>
    </w:p>
    <w:p w:rsidR="00716FC4" w:rsidRDefault="00716FC4" w:rsidP="00716FC4">
      <w:r>
        <w:t>- получение информации о порядке и сроках предоставления муниципальной услуги посредством Единого портала;</w:t>
      </w:r>
    </w:p>
    <w:p w:rsidR="00716FC4" w:rsidRDefault="00716FC4" w:rsidP="00716FC4">
      <w:r>
        <w:t>- запись на прием в МФЦ для подачи заявления о предоставлении муниципальной услуги посредством портала МФЦ;</w:t>
      </w:r>
    </w:p>
    <w:p w:rsidR="00716FC4" w:rsidRDefault="00716FC4" w:rsidP="00716FC4">
      <w:r>
        <w:t>- формирование заявления на Едином портале;</w:t>
      </w:r>
    </w:p>
    <w:p w:rsidR="00716FC4" w:rsidRDefault="00716FC4" w:rsidP="00716FC4">
      <w:r>
        <w:t>- прием и регистрация Отделом заявления и иных документов, необходимых для предоставления муниципальной услуги поступившего посредством Единого портала;</w:t>
      </w:r>
    </w:p>
    <w:p w:rsidR="00716FC4" w:rsidRDefault="00716FC4" w:rsidP="00716FC4">
      <w:r>
        <w:t>- получение результата предоставления муниципальной услуги посредством Единого портала;</w:t>
      </w:r>
    </w:p>
    <w:p w:rsidR="00716FC4" w:rsidRDefault="00716FC4" w:rsidP="00716FC4">
      <w:r>
        <w:t>- осуществление оценки качества предоставления муниципальной услуги посредством Единого портала;</w:t>
      </w:r>
    </w:p>
    <w:p w:rsidR="00716FC4" w:rsidRDefault="00716FC4" w:rsidP="00716FC4">
      <w:r>
        <w:t>- получение сведений о ходе выполнения заявления поступившего посредством Единого портала;</w:t>
      </w:r>
    </w:p>
    <w:p w:rsidR="00716FC4" w:rsidRDefault="00716FC4" w:rsidP="00716FC4">
      <w:r>
        <w:t>- досудебное (внесудебное) обжалование решений и действий (бездействии) администрации, Отдела, Комитета, МФЦ, а также их должностных лиц, муниципальных служащих, работников, посредством Единого портала, официального сайта органов местного самоуправления, портала МФЦ.</w:t>
      </w:r>
    </w:p>
    <w:p w:rsidR="00716FC4" w:rsidRDefault="00716FC4" w:rsidP="00716FC4">
      <w:r>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41 настоящего административного регламента.</w:t>
      </w:r>
    </w:p>
    <w:p w:rsidR="00716FC4" w:rsidRDefault="00716FC4" w:rsidP="00716FC4">
      <w:r>
        <w:t xml:space="preserve">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87" w:tooltip="ФЕДЕРАЛЬНЫЙ ЗАКОН от 06.04.2011 № 63-ФЗ ГОСУДАРСТВЕННАЯ ДУМА ФЕДЕРАЛЬНОГО СОБРАНИЯ РФ&#10;&#10;ОБ ЭЛЕКТРОННОЙ ПОДПИСИ" w:history="1">
        <w:r w:rsidRPr="00716FC4">
          <w:rPr>
            <w:rStyle w:val="a3"/>
          </w:rPr>
          <w:t>№ 63-ФЗ «Об электронной подписи</w:t>
        </w:r>
      </w:hyperlink>
      <w:r>
        <w:t>».</w:t>
      </w:r>
    </w:p>
    <w:p w:rsidR="00716FC4" w:rsidRDefault="00716FC4" w:rsidP="00716FC4">
      <w: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w:t>
      </w:r>
      <w:hyperlink r:id="rId88"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history="1">
        <w:r w:rsidRPr="00716FC4">
          <w:rPr>
            <w:rStyle w:val="a3"/>
          </w:rPr>
          <w:t>№ 852                                   «Об утверждении Правил</w:t>
        </w:r>
      </w:hyperlink>
      <w:r>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16FC4" w:rsidRDefault="00716FC4" w:rsidP="00716FC4">
      <w:r>
        <w:t xml:space="preserve">Предоставление муниципальной услуги в МФЦ осуществляется по принципу «одного окна» в соответствии с законодательством Российской Федерации и соглашением о взаимодействии заключенным между администрацией и МФЦ. </w:t>
      </w:r>
    </w:p>
    <w:p w:rsidR="00F32859" w:rsidRDefault="00716FC4" w:rsidP="00716FC4">
      <w: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1C67A1" w:rsidRPr="002F320E" w:rsidRDefault="001C67A1" w:rsidP="00716FC4">
      <w:pPr>
        <w:rPr>
          <w:szCs w:val="28"/>
        </w:rPr>
      </w:pPr>
      <w:r>
        <w:t xml:space="preserve">(пункт 34 изложен в редакции постановления Администрации </w:t>
      </w:r>
      <w:hyperlink r:id="rId89"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1C67A1">
          <w:rPr>
            <w:rStyle w:val="a3"/>
          </w:rPr>
          <w:t>от 22.04.2024                    № 338</w:t>
        </w:r>
      </w:hyperlink>
      <w:r>
        <w:t>)</w:t>
      </w:r>
    </w:p>
    <w:p w:rsidR="00EF5778" w:rsidRDefault="00EF5778" w:rsidP="00A06054">
      <w:pPr>
        <w:pStyle w:val="ae"/>
        <w:spacing w:before="120" w:after="120"/>
        <w:jc w:val="both"/>
        <w:rPr>
          <w:rFonts w:ascii="Arial" w:hAnsi="Arial" w:cs="Arial"/>
          <w:b w:val="0"/>
          <w:sz w:val="24"/>
          <w:szCs w:val="28"/>
        </w:rPr>
      </w:pPr>
    </w:p>
    <w:p w:rsidR="002F320E" w:rsidRPr="002F320E" w:rsidRDefault="002F320E" w:rsidP="00A06054">
      <w:pPr>
        <w:pStyle w:val="ae"/>
        <w:spacing w:before="120" w:after="120"/>
        <w:jc w:val="both"/>
        <w:rPr>
          <w:rFonts w:ascii="Arial" w:hAnsi="Arial" w:cs="Arial"/>
          <w:b w:val="0"/>
          <w:sz w:val="24"/>
          <w:szCs w:val="28"/>
        </w:rPr>
      </w:pPr>
    </w:p>
    <w:p w:rsidR="004A408C" w:rsidRPr="002F320E" w:rsidRDefault="006B49F6" w:rsidP="00EF5778">
      <w:pPr>
        <w:pStyle w:val="ae"/>
        <w:jc w:val="center"/>
        <w:rPr>
          <w:rFonts w:ascii="Arial" w:hAnsi="Arial" w:cs="Arial"/>
          <w:sz w:val="24"/>
        </w:rPr>
      </w:pPr>
      <w:r w:rsidRPr="002F320E">
        <w:rPr>
          <w:rFonts w:ascii="Arial" w:hAnsi="Arial" w:cs="Arial"/>
          <w:sz w:val="24"/>
        </w:rPr>
        <w:t>Случаи и порядок предоставления муниципальной услуги</w:t>
      </w:r>
    </w:p>
    <w:p w:rsidR="006B49F6" w:rsidRPr="002F320E" w:rsidRDefault="006B49F6" w:rsidP="00EF5778">
      <w:pPr>
        <w:pStyle w:val="ae"/>
        <w:jc w:val="center"/>
        <w:rPr>
          <w:rFonts w:ascii="Arial" w:hAnsi="Arial" w:cs="Arial"/>
          <w:sz w:val="24"/>
        </w:rPr>
      </w:pPr>
      <w:r w:rsidRPr="002F320E">
        <w:rPr>
          <w:rFonts w:ascii="Arial" w:hAnsi="Arial" w:cs="Arial"/>
          <w:sz w:val="24"/>
        </w:rPr>
        <w:t>в у</w:t>
      </w:r>
      <w:r w:rsidR="00551499" w:rsidRPr="002F320E">
        <w:rPr>
          <w:rFonts w:ascii="Arial" w:hAnsi="Arial" w:cs="Arial"/>
          <w:sz w:val="24"/>
        </w:rPr>
        <w:t>преждающем (проактивном) режиме</w:t>
      </w:r>
    </w:p>
    <w:p w:rsidR="00A06054" w:rsidRPr="002F320E" w:rsidRDefault="00A06054" w:rsidP="002F320E"/>
    <w:p w:rsidR="002F320E" w:rsidRPr="002F320E" w:rsidRDefault="00551499" w:rsidP="002F320E">
      <w:pPr>
        <w:rPr>
          <w:szCs w:val="28"/>
        </w:rPr>
      </w:pPr>
      <w:r w:rsidRPr="002F320E">
        <w:rPr>
          <w:szCs w:val="28"/>
        </w:rPr>
        <w:t xml:space="preserve">35. </w:t>
      </w:r>
      <w:r w:rsidR="006B49F6" w:rsidRPr="002F320E">
        <w:rPr>
          <w:szCs w:val="28"/>
        </w:rPr>
        <w:t>Случаи предоставления муниципальной услуги в упреждающем (проактивном) режиме не предусмотрены.</w:t>
      </w:r>
    </w:p>
    <w:p w:rsidR="007F4DB7" w:rsidRPr="002F320E" w:rsidRDefault="007F4DB7" w:rsidP="004A408C">
      <w:pPr>
        <w:pStyle w:val="ae"/>
        <w:jc w:val="both"/>
        <w:rPr>
          <w:rFonts w:ascii="Arial" w:hAnsi="Arial" w:cs="Arial"/>
          <w:sz w:val="24"/>
          <w:szCs w:val="28"/>
        </w:rPr>
      </w:pPr>
    </w:p>
    <w:p w:rsidR="00F32859" w:rsidRPr="002F320E" w:rsidRDefault="006A3120" w:rsidP="002F320E">
      <w:pPr>
        <w:pStyle w:val="ae"/>
        <w:jc w:val="center"/>
        <w:rPr>
          <w:rFonts w:ascii="Arial" w:hAnsi="Arial" w:cs="Arial"/>
          <w:sz w:val="30"/>
          <w:szCs w:val="30"/>
        </w:rPr>
      </w:pPr>
      <w:r w:rsidRPr="002F320E">
        <w:rPr>
          <w:rFonts w:ascii="Arial" w:hAnsi="Arial" w:cs="Arial"/>
          <w:sz w:val="30"/>
          <w:szCs w:val="30"/>
          <w:lang w:val="en-US"/>
        </w:rPr>
        <w:t>III</w:t>
      </w:r>
      <w:r w:rsidRPr="002F320E">
        <w:rPr>
          <w:rFonts w:ascii="Arial" w:hAnsi="Arial" w:cs="Arial"/>
          <w:sz w:val="30"/>
          <w:szCs w:val="30"/>
        </w:rPr>
        <w:t xml:space="preserve">. </w:t>
      </w:r>
      <w:r w:rsidR="00103535" w:rsidRPr="002F320E">
        <w:rPr>
          <w:rFonts w:ascii="Arial" w:hAnsi="Arial" w:cs="Arial"/>
          <w:sz w:val="30"/>
          <w:szCs w:val="30"/>
          <w:lang w:eastAsia="ru-RU"/>
        </w:rPr>
        <w:t>Состав, последовательность и сроки выполнения</w:t>
      </w:r>
      <w:r w:rsidR="002F320E" w:rsidRPr="002F320E">
        <w:rPr>
          <w:rFonts w:ascii="Arial" w:hAnsi="Arial" w:cs="Arial"/>
          <w:sz w:val="30"/>
          <w:szCs w:val="30"/>
          <w:lang w:eastAsia="ru-RU"/>
        </w:rPr>
        <w:t xml:space="preserve"> </w:t>
      </w:r>
      <w:r w:rsidR="00103535" w:rsidRPr="002F320E">
        <w:rPr>
          <w:rFonts w:ascii="Arial" w:hAnsi="Arial" w:cs="Arial"/>
          <w:sz w:val="30"/>
          <w:szCs w:val="30"/>
          <w:lang w:eastAsia="ru-RU"/>
        </w:rPr>
        <w:t>административных процедур, требования к порядку их выполнения,</w:t>
      </w:r>
      <w:r w:rsidR="002F320E" w:rsidRPr="002F320E">
        <w:rPr>
          <w:rFonts w:ascii="Arial" w:hAnsi="Arial" w:cs="Arial"/>
          <w:sz w:val="30"/>
          <w:szCs w:val="30"/>
          <w:lang w:eastAsia="ru-RU"/>
        </w:rPr>
        <w:t xml:space="preserve"> </w:t>
      </w:r>
      <w:r w:rsidR="00103535" w:rsidRPr="002F320E">
        <w:rPr>
          <w:rFonts w:ascii="Arial" w:hAnsi="Arial" w:cs="Arial"/>
          <w:sz w:val="30"/>
          <w:szCs w:val="30"/>
          <w:lang w:eastAsia="ru-RU"/>
        </w:rPr>
        <w:t>в том числе особенности выполнения административных процедур</w:t>
      </w:r>
      <w:r w:rsidR="002F320E" w:rsidRPr="002F320E">
        <w:rPr>
          <w:rFonts w:ascii="Arial" w:hAnsi="Arial" w:cs="Arial"/>
          <w:sz w:val="30"/>
          <w:szCs w:val="30"/>
          <w:lang w:eastAsia="ru-RU"/>
        </w:rPr>
        <w:t xml:space="preserve"> </w:t>
      </w:r>
      <w:r w:rsidR="00103535" w:rsidRPr="002F320E">
        <w:rPr>
          <w:rFonts w:ascii="Arial" w:hAnsi="Arial" w:cs="Arial"/>
          <w:sz w:val="30"/>
          <w:szCs w:val="30"/>
          <w:lang w:eastAsia="ru-RU"/>
        </w:rPr>
        <w:t>в электронной форме</w:t>
      </w:r>
      <w:r w:rsidR="00C80910" w:rsidRPr="002F320E">
        <w:rPr>
          <w:rFonts w:ascii="Arial" w:hAnsi="Arial" w:cs="Arial"/>
          <w:sz w:val="30"/>
          <w:szCs w:val="30"/>
          <w:lang w:eastAsia="ru-RU"/>
        </w:rPr>
        <w:t xml:space="preserve">, а также </w:t>
      </w:r>
      <w:r w:rsidR="007F416F" w:rsidRPr="002F320E">
        <w:rPr>
          <w:rFonts w:ascii="Arial" w:hAnsi="Arial" w:cs="Arial"/>
          <w:sz w:val="30"/>
          <w:szCs w:val="30"/>
          <w:lang w:eastAsia="ru-RU"/>
        </w:rPr>
        <w:t>особенности выполнения</w:t>
      </w:r>
      <w:r w:rsidR="002F320E" w:rsidRPr="002F320E">
        <w:rPr>
          <w:rFonts w:ascii="Arial" w:hAnsi="Arial" w:cs="Arial"/>
          <w:sz w:val="30"/>
          <w:szCs w:val="30"/>
        </w:rPr>
        <w:t xml:space="preserve"> </w:t>
      </w:r>
      <w:r w:rsidR="007F416F" w:rsidRPr="002F320E">
        <w:rPr>
          <w:rFonts w:ascii="Arial" w:hAnsi="Arial" w:cs="Arial"/>
          <w:sz w:val="30"/>
          <w:szCs w:val="30"/>
          <w:lang w:eastAsia="ru-RU"/>
        </w:rPr>
        <w:t xml:space="preserve">административных процедур </w:t>
      </w:r>
      <w:r w:rsidR="00C80910" w:rsidRPr="002F320E">
        <w:rPr>
          <w:rFonts w:ascii="Arial" w:hAnsi="Arial" w:cs="Arial"/>
          <w:sz w:val="30"/>
          <w:szCs w:val="30"/>
          <w:lang w:eastAsia="ru-RU"/>
        </w:rPr>
        <w:t xml:space="preserve">в </w:t>
      </w:r>
      <w:r w:rsidR="00997053" w:rsidRPr="002F320E">
        <w:rPr>
          <w:rFonts w:ascii="Arial" w:hAnsi="Arial" w:cs="Arial"/>
          <w:sz w:val="30"/>
          <w:szCs w:val="30"/>
          <w:lang w:eastAsia="ru-RU"/>
        </w:rPr>
        <w:t>МФЦ</w:t>
      </w:r>
    </w:p>
    <w:p w:rsidR="002F320E" w:rsidRPr="002F320E" w:rsidRDefault="002F320E" w:rsidP="00EB1EB9">
      <w:pPr>
        <w:pStyle w:val="ae"/>
        <w:jc w:val="center"/>
        <w:rPr>
          <w:rFonts w:ascii="Arial" w:hAnsi="Arial" w:cs="Arial"/>
          <w:sz w:val="24"/>
          <w:szCs w:val="28"/>
          <w:lang w:eastAsia="ru-RU"/>
        </w:rPr>
      </w:pPr>
    </w:p>
    <w:p w:rsidR="002F320E" w:rsidRPr="002F320E" w:rsidRDefault="008965E7" w:rsidP="002F320E">
      <w:r w:rsidRPr="002F320E">
        <w:t>3</w:t>
      </w:r>
      <w:r w:rsidR="00C355EA" w:rsidRPr="002F320E">
        <w:t>6.</w:t>
      </w:r>
      <w:r w:rsidRPr="002F320E">
        <w:t xml:space="preserve"> Предоставление муниципальной услуги включает в себя следующие</w:t>
      </w:r>
      <w:r w:rsidR="002F320E" w:rsidRPr="002F320E">
        <w:t xml:space="preserve"> </w:t>
      </w:r>
      <w:r w:rsidRPr="002F320E">
        <w:t>административные процедуры:</w:t>
      </w:r>
    </w:p>
    <w:p w:rsidR="002F320E" w:rsidRPr="002F320E" w:rsidRDefault="009A7846" w:rsidP="002F320E">
      <w:r w:rsidRPr="002F320E">
        <w:t>1)</w:t>
      </w:r>
      <w:r w:rsidR="008965E7" w:rsidRPr="002F320E">
        <w:t xml:space="preserve"> прием и регистрация заявления о предоставлении муниципальной услуги;</w:t>
      </w:r>
    </w:p>
    <w:p w:rsidR="002F320E" w:rsidRPr="002F320E" w:rsidRDefault="009A7846" w:rsidP="002F320E">
      <w:r w:rsidRPr="002F320E">
        <w:t xml:space="preserve">2) </w:t>
      </w:r>
      <w:r w:rsidR="008965E7" w:rsidRPr="002F320E">
        <w:t>формирование и направление межведомственных запросов, получение ответов на них;</w:t>
      </w:r>
    </w:p>
    <w:p w:rsidR="002F320E" w:rsidRPr="002F320E" w:rsidRDefault="009A7846" w:rsidP="002F320E">
      <w:r w:rsidRPr="002F320E">
        <w:t>3) принятие решения о предоставлении или об отказе в предоставлении муниципальной услуги</w:t>
      </w:r>
      <w:r w:rsidR="008965E7" w:rsidRPr="002F320E">
        <w:t>;</w:t>
      </w:r>
    </w:p>
    <w:p w:rsidR="002F320E" w:rsidRPr="002F320E" w:rsidRDefault="009A7846" w:rsidP="002F320E">
      <w:r w:rsidRPr="002F320E">
        <w:t>4)</w:t>
      </w:r>
      <w:r w:rsidR="008965E7" w:rsidRPr="002F320E">
        <w:t xml:space="preserve"> выдача (направление) заявителю документов, являющихся результатом пред</w:t>
      </w:r>
      <w:r w:rsidR="00803D08" w:rsidRPr="002F320E">
        <w:t>оставления муниципальной услуги;</w:t>
      </w:r>
    </w:p>
    <w:p w:rsidR="00803D08" w:rsidRPr="002F320E" w:rsidRDefault="00803D08" w:rsidP="002F320E">
      <w:r w:rsidRPr="002F320E">
        <w:t>5) особенности предоставления муниципальной услуги в электронной форме.</w:t>
      </w:r>
    </w:p>
    <w:p w:rsidR="00673C29" w:rsidRPr="002F320E" w:rsidRDefault="00673C29" w:rsidP="00C355EA">
      <w:pPr>
        <w:pStyle w:val="ae"/>
        <w:jc w:val="center"/>
        <w:rPr>
          <w:rFonts w:ascii="Arial" w:hAnsi="Arial" w:cs="Arial"/>
          <w:b w:val="0"/>
          <w:sz w:val="24"/>
          <w:szCs w:val="28"/>
        </w:rPr>
      </w:pPr>
    </w:p>
    <w:p w:rsidR="002F320E" w:rsidRPr="002F320E" w:rsidRDefault="008965E7" w:rsidP="00C355EA">
      <w:pPr>
        <w:pStyle w:val="ae"/>
        <w:jc w:val="center"/>
        <w:rPr>
          <w:rFonts w:ascii="Arial" w:hAnsi="Arial" w:cs="Arial"/>
          <w:sz w:val="24"/>
          <w:szCs w:val="28"/>
        </w:rPr>
      </w:pPr>
      <w:r w:rsidRPr="002F320E">
        <w:rPr>
          <w:rFonts w:ascii="Arial" w:hAnsi="Arial" w:cs="Arial"/>
          <w:sz w:val="24"/>
          <w:szCs w:val="28"/>
        </w:rPr>
        <w:t>Прием и регистрация заявления о предоставлении</w:t>
      </w:r>
    </w:p>
    <w:p w:rsidR="008965E7" w:rsidRPr="002F320E" w:rsidRDefault="008965E7" w:rsidP="00C355EA">
      <w:pPr>
        <w:pStyle w:val="ae"/>
        <w:jc w:val="center"/>
        <w:rPr>
          <w:rFonts w:ascii="Arial" w:hAnsi="Arial" w:cs="Arial"/>
          <w:sz w:val="24"/>
          <w:szCs w:val="28"/>
        </w:rPr>
      </w:pPr>
      <w:r w:rsidRPr="002F320E">
        <w:rPr>
          <w:rFonts w:ascii="Arial" w:hAnsi="Arial" w:cs="Arial"/>
          <w:sz w:val="24"/>
          <w:szCs w:val="28"/>
        </w:rPr>
        <w:t>муниципальной услуги.</w:t>
      </w:r>
    </w:p>
    <w:p w:rsidR="002F320E" w:rsidRPr="002F320E" w:rsidRDefault="002F320E" w:rsidP="00C355EA">
      <w:pPr>
        <w:pStyle w:val="ae"/>
        <w:jc w:val="center"/>
        <w:rPr>
          <w:rFonts w:ascii="Arial" w:hAnsi="Arial" w:cs="Arial"/>
          <w:b w:val="0"/>
          <w:sz w:val="24"/>
          <w:szCs w:val="28"/>
        </w:rPr>
      </w:pPr>
    </w:p>
    <w:p w:rsidR="002F320E" w:rsidRPr="002F320E" w:rsidRDefault="00C355EA" w:rsidP="00691BB2">
      <w:r w:rsidRPr="002F320E">
        <w:t>37.</w:t>
      </w:r>
      <w:r w:rsidR="008965E7" w:rsidRPr="002F320E">
        <w:t xml:space="preserve"> Основанием для начала административной процедуры является поступление в</w:t>
      </w:r>
      <w:r w:rsidR="008965E7" w:rsidRPr="002F320E">
        <w:rPr>
          <w:lang w:eastAsia="ar-SA"/>
        </w:rPr>
        <w:t xml:space="preserve"> Отдел, Комитет, </w:t>
      </w:r>
      <w:r w:rsidR="00B61500" w:rsidRPr="002F320E">
        <w:rPr>
          <w:lang w:eastAsia="ar-SA"/>
        </w:rPr>
        <w:t xml:space="preserve">администрацию, </w:t>
      </w:r>
      <w:r w:rsidR="008965E7" w:rsidRPr="002F320E">
        <w:rPr>
          <w:lang w:eastAsia="ar-SA"/>
        </w:rPr>
        <w:t xml:space="preserve">МФЦ </w:t>
      </w:r>
      <w:r w:rsidR="008965E7" w:rsidRPr="002F320E">
        <w:t>заявления о предоставлении муниципальной услуги.</w:t>
      </w:r>
    </w:p>
    <w:p w:rsidR="002F320E" w:rsidRPr="002F320E" w:rsidRDefault="008965E7" w:rsidP="00691BB2">
      <w:r w:rsidRPr="002F320E">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C044E9" w:rsidRDefault="00C044E9" w:rsidP="00691BB2">
      <w:r w:rsidRPr="002F320E">
        <w:t>за прием и регистрацию заявления, поступившего посредством Единого портала, по почте, в том числе электронной почтой в адрес Комитета</w:t>
      </w:r>
      <w:r w:rsidR="00865EF1">
        <w:t xml:space="preserve"> </w:t>
      </w:r>
      <w:r w:rsidR="002F320E" w:rsidRPr="002F320E">
        <w:t>-</w:t>
      </w:r>
      <w:r w:rsidR="00865EF1">
        <w:t xml:space="preserve"> </w:t>
      </w:r>
      <w:r w:rsidRPr="002F320E">
        <w:t>специалист Комитета, ответственный за прием и регистрацию документов;</w:t>
      </w:r>
    </w:p>
    <w:p w:rsidR="001C67A1" w:rsidRPr="002F320E" w:rsidRDefault="001C67A1" w:rsidP="00691BB2">
      <w:r>
        <w:t>(</w:t>
      </w:r>
      <w:r w:rsidRPr="001C67A1">
        <w:t>в абзаце третьем пункта 37 слова «Единого и регионального портала» замен</w:t>
      </w:r>
      <w:r>
        <w:t xml:space="preserve">ены </w:t>
      </w:r>
      <w:r w:rsidRPr="001C67A1">
        <w:t>словами «Единого портала»</w:t>
      </w:r>
      <w:r>
        <w:t xml:space="preserve"> постановлением Администрации </w:t>
      </w:r>
      <w:hyperlink r:id="rId90"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1C67A1">
          <w:rPr>
            <w:rStyle w:val="a3"/>
          </w:rPr>
          <w:t>от 22.04.2024                    № 338</w:t>
        </w:r>
      </w:hyperlink>
      <w:r>
        <w:t>)</w:t>
      </w:r>
    </w:p>
    <w:p w:rsidR="00C044E9" w:rsidRPr="002F320E" w:rsidRDefault="00C044E9" w:rsidP="00691BB2">
      <w:r w:rsidRPr="002F320E">
        <w:t>- за прием и регистрацию, предоставленного заявителем лично в Отдел и подготовку решения об отказе в приеме документов</w:t>
      </w:r>
      <w:r w:rsidR="00865EF1">
        <w:t xml:space="preserve"> </w:t>
      </w:r>
      <w:r w:rsidR="002F320E" w:rsidRPr="002F320E">
        <w:t>-</w:t>
      </w:r>
      <w:r w:rsidR="00865EF1">
        <w:t xml:space="preserve"> </w:t>
      </w:r>
      <w:r w:rsidRPr="002F320E">
        <w:t>специалист Отдела, ответственный за предоставление муниципальной услуги;</w:t>
      </w:r>
    </w:p>
    <w:p w:rsidR="002F320E" w:rsidRPr="002F320E" w:rsidRDefault="008965E7" w:rsidP="00691BB2">
      <w:r w:rsidRPr="002F320E">
        <w:t>- за прием и регистрацию заявления в МФЦ</w:t>
      </w:r>
      <w:r w:rsidR="002F320E" w:rsidRPr="002F320E">
        <w:t>-</w:t>
      </w:r>
      <w:r w:rsidRPr="002F320E">
        <w:t>специалист МФЦ.</w:t>
      </w:r>
    </w:p>
    <w:p w:rsidR="00C044E9" w:rsidRPr="002F320E" w:rsidRDefault="00C044E9" w:rsidP="00691BB2">
      <w:r w:rsidRPr="002F320E">
        <w:t xml:space="preserve">Содержание административных действий, входящих в состав административной процедуры: </w:t>
      </w:r>
    </w:p>
    <w:p w:rsidR="00C044E9" w:rsidRPr="002F320E" w:rsidRDefault="00C044E9" w:rsidP="00691BB2">
      <w:r w:rsidRPr="002F320E">
        <w:t>прием и регистрация заявления о предоставлении муниципальной услуги (продолжительность и (или) максимальный срок их выполнения</w:t>
      </w:r>
      <w:r w:rsidR="002F320E" w:rsidRPr="002F320E">
        <w:t>-</w:t>
      </w:r>
      <w:r w:rsidRPr="002F320E">
        <w:t>в день поступления заявления в Отдел, Комитет, администрацию</w:t>
      </w:r>
      <w:r w:rsidR="004A408C" w:rsidRPr="002F320E">
        <w:t>)</w:t>
      </w:r>
      <w:r w:rsidRPr="002F320E">
        <w:t xml:space="preserve">; </w:t>
      </w:r>
    </w:p>
    <w:p w:rsidR="00C044E9" w:rsidRPr="002F320E" w:rsidRDefault="00C044E9" w:rsidP="00691BB2">
      <w:r w:rsidRPr="002F320E">
        <w:t xml:space="preserve">при личном обращении заявителя -15 минут с момента получения заявления о предоставлении муниципальной услуги), проверка комплектности документов на наличие (отсутствие) оснований для отказа в приеме документов. </w:t>
      </w:r>
    </w:p>
    <w:p w:rsidR="002F320E" w:rsidRPr="002F320E" w:rsidRDefault="00C044E9" w:rsidP="00691BB2">
      <w:r w:rsidRPr="002F320E">
        <w:lastRenderedPageBreak/>
        <w:t>При наличии оснований для отказа в приеме документов указанных в пункте 25 настоящего административного регламента подготовка решения об отказе в приеме документов и направление (выдача) заявителю.</w:t>
      </w:r>
    </w:p>
    <w:p w:rsidR="002F320E" w:rsidRPr="002F320E" w:rsidRDefault="008965E7" w:rsidP="00691BB2">
      <w:r w:rsidRPr="002F320E">
        <w:t>Критерием принятия решения о приеме и регистрации заявления является наличие заявления о предоставлении муниципальной услуги</w:t>
      </w:r>
      <w:r w:rsidR="00C044E9" w:rsidRPr="002F320E">
        <w:t xml:space="preserve"> и наличие (отсутствие) оснований для отказа в приеме документов указанных в пункте 25 настоящего административного регламента</w:t>
      </w:r>
      <w:r w:rsidRPr="002F320E">
        <w:t>.</w:t>
      </w:r>
    </w:p>
    <w:p w:rsidR="002F320E" w:rsidRPr="00691BB2" w:rsidRDefault="008965E7" w:rsidP="00691BB2">
      <w:r w:rsidRPr="00691BB2">
        <w:t>Результатом выполнения данной административной процедуры является зарегистрированное заявление о предоставлении муниципальной услуги</w:t>
      </w:r>
      <w:r w:rsidR="00803D08" w:rsidRPr="00691BB2">
        <w:t xml:space="preserve"> либо отказ в приеме документов</w:t>
      </w:r>
      <w:r w:rsidRPr="00691BB2">
        <w:t>.</w:t>
      </w:r>
    </w:p>
    <w:p w:rsidR="008965E7" w:rsidRPr="00691BB2" w:rsidRDefault="008965E7" w:rsidP="00691BB2">
      <w:r w:rsidRPr="00691BB2">
        <w:t xml:space="preserve">Способ фиксации результата выполнения административной процедуры: </w:t>
      </w:r>
    </w:p>
    <w:p w:rsidR="008965E7" w:rsidRDefault="002F320E" w:rsidP="00691BB2">
      <w:r w:rsidRPr="00691BB2">
        <w:t>-</w:t>
      </w:r>
      <w:r w:rsidR="00C044E9" w:rsidRPr="00691BB2">
        <w:t xml:space="preserve">в случае направления заявления посредством Единого </w:t>
      </w:r>
      <w:r w:rsidR="001C67A1">
        <w:t>портала</w:t>
      </w:r>
      <w:r w:rsidR="00C044E9" w:rsidRPr="00691BB2">
        <w:t>, по почте, в том числе электронной почтой, специалист Комитета, ответственный за прием и регистрацию документов, регистрирует заявление о предоставлении муниципальной услуги в электронном документообороте;</w:t>
      </w:r>
    </w:p>
    <w:p w:rsidR="001C67A1" w:rsidRPr="00691BB2" w:rsidRDefault="001C67A1" w:rsidP="00691BB2">
      <w:r>
        <w:t>(</w:t>
      </w:r>
      <w:r w:rsidRPr="001C67A1">
        <w:t>в абзаце тринадцатом пункта 37 слова «Единого и регионального порталов» замен</w:t>
      </w:r>
      <w:r>
        <w:t xml:space="preserve">ены </w:t>
      </w:r>
      <w:r w:rsidRPr="001C67A1">
        <w:t>словами «Единого портала»</w:t>
      </w:r>
      <w:r>
        <w:t xml:space="preserve"> постановлением Администрации </w:t>
      </w:r>
      <w:hyperlink r:id="rId91"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1C67A1">
          <w:rPr>
            <w:rStyle w:val="a3"/>
          </w:rPr>
          <w:t>от 22.04.2024                    № 338</w:t>
        </w:r>
      </w:hyperlink>
      <w:r>
        <w:t>)</w:t>
      </w:r>
    </w:p>
    <w:p w:rsidR="008965E7" w:rsidRPr="00691BB2" w:rsidRDefault="002F320E" w:rsidP="00691BB2">
      <w:r w:rsidRPr="00691BB2">
        <w:t>-</w:t>
      </w:r>
      <w:r w:rsidR="008965E7" w:rsidRPr="00691BB2">
        <w:t xml:space="preserve">в случае подачи заявления лично, специалист Отдела, ответственный за </w:t>
      </w:r>
      <w:r w:rsidR="006223E9" w:rsidRPr="00691BB2">
        <w:t>предоставление муниципальной услуги</w:t>
      </w:r>
      <w:r w:rsidR="008965E7" w:rsidRPr="00691BB2">
        <w:t>, регистрирует заявление о предоставлении муниципальной услуги в электронном документообороте;</w:t>
      </w:r>
    </w:p>
    <w:p w:rsidR="002F320E" w:rsidRPr="00691BB2" w:rsidRDefault="002F320E" w:rsidP="00691BB2">
      <w:r w:rsidRPr="00691BB2">
        <w:t>-</w:t>
      </w:r>
      <w:r w:rsidR="008965E7" w:rsidRPr="00691BB2">
        <w:t>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2F320E" w:rsidRPr="00691BB2" w:rsidRDefault="008965E7" w:rsidP="00691BB2">
      <w:r w:rsidRPr="00691BB2">
        <w:t>В случае подачи заявления в МФЦ зарегистрированное заявление о предоставлении муниципальной услуги с приложениями предается в Отдел, в срок не позднее одного рабочего дня со дня приема заявления.</w:t>
      </w:r>
    </w:p>
    <w:p w:rsidR="002F320E" w:rsidRPr="00691BB2" w:rsidRDefault="008965E7" w:rsidP="00691BB2">
      <w:r w:rsidRPr="00691BB2">
        <w:t>Заявителю, подавшему заявление в Отдел, Комитет или МФЦ, выдается расписка в получении документов с указанием перечня и даты получения Отделом, Комитетом или МФЦ, а также с указанием перечня сведений и документов, которые будут получены по межведомственным запросам.</w:t>
      </w:r>
    </w:p>
    <w:p w:rsidR="002F320E" w:rsidRPr="00691BB2" w:rsidRDefault="008965E7" w:rsidP="00691BB2">
      <w:r w:rsidRPr="00691BB2">
        <w:t>В случае поступления заявления по почте зарегистрированное заявление о предоставлении муниципальной услуги с приложениями, передается специалисту Отдела, ответственному за предоставление муниципальной услуги.</w:t>
      </w:r>
    </w:p>
    <w:p w:rsidR="00C355EA" w:rsidRPr="002F320E" w:rsidRDefault="00C355EA" w:rsidP="00B61500">
      <w:pPr>
        <w:pStyle w:val="ae"/>
        <w:jc w:val="both"/>
        <w:rPr>
          <w:rFonts w:ascii="Arial" w:hAnsi="Arial" w:cs="Arial"/>
          <w:b w:val="0"/>
          <w:sz w:val="24"/>
          <w:szCs w:val="28"/>
        </w:rPr>
      </w:pPr>
    </w:p>
    <w:p w:rsidR="002F320E" w:rsidRPr="00691BB2" w:rsidRDefault="00B61500" w:rsidP="00C355EA">
      <w:pPr>
        <w:pStyle w:val="ae"/>
        <w:jc w:val="center"/>
        <w:rPr>
          <w:rFonts w:ascii="Arial" w:hAnsi="Arial" w:cs="Arial"/>
          <w:sz w:val="24"/>
        </w:rPr>
      </w:pPr>
      <w:r w:rsidRPr="00691BB2">
        <w:rPr>
          <w:rFonts w:ascii="Arial" w:hAnsi="Arial" w:cs="Arial"/>
          <w:sz w:val="24"/>
        </w:rPr>
        <w:t>Формирование и направление межведомственных запросов</w:t>
      </w:r>
    </w:p>
    <w:p w:rsidR="00B61500" w:rsidRPr="00691BB2" w:rsidRDefault="00B61500" w:rsidP="00C355EA">
      <w:pPr>
        <w:pStyle w:val="ae"/>
        <w:jc w:val="center"/>
        <w:rPr>
          <w:rFonts w:ascii="Arial" w:hAnsi="Arial" w:cs="Arial"/>
          <w:sz w:val="24"/>
        </w:rPr>
      </w:pPr>
      <w:r w:rsidRPr="00691BB2">
        <w:rPr>
          <w:rFonts w:ascii="Arial" w:hAnsi="Arial" w:cs="Arial"/>
          <w:sz w:val="24"/>
        </w:rPr>
        <w:t>в органы власти, участвующие в предоставлении муниципальной услуги</w:t>
      </w:r>
    </w:p>
    <w:p w:rsidR="002F320E" w:rsidRPr="002F320E" w:rsidRDefault="002F320E" w:rsidP="00B61500">
      <w:pPr>
        <w:pStyle w:val="ae"/>
        <w:jc w:val="both"/>
        <w:rPr>
          <w:rFonts w:ascii="Arial" w:hAnsi="Arial" w:cs="Arial"/>
          <w:b w:val="0"/>
          <w:sz w:val="24"/>
          <w:szCs w:val="28"/>
        </w:rPr>
      </w:pPr>
    </w:p>
    <w:p w:rsidR="002F320E" w:rsidRPr="002F320E" w:rsidRDefault="00C355EA" w:rsidP="00691BB2">
      <w:r w:rsidRPr="002F320E">
        <w:t>38. О</w:t>
      </w:r>
      <w:r w:rsidR="00B61500" w:rsidRPr="002F320E">
        <w:t>снованием для начала административной процедуры является поступление зарегистрированного заявления к специалисту Отдела, ответственному за предоставление муниципальной услуги.</w:t>
      </w:r>
    </w:p>
    <w:p w:rsidR="002F320E" w:rsidRPr="002F320E" w:rsidRDefault="00B61500" w:rsidP="00691BB2">
      <w:r w:rsidRPr="002F320E">
        <w:t>Сведения о должностном лице, ответственном за выполнение административной процедуры: специалист Отдела, ответственный за предоставление муниципальной услуги.</w:t>
      </w:r>
    </w:p>
    <w:p w:rsidR="002F320E" w:rsidRPr="002F320E" w:rsidRDefault="00B61500" w:rsidP="00691BB2">
      <w:r w:rsidRPr="002F320E">
        <w:t>Содержание административных действий, входящих в состав административной процедуры:</w:t>
      </w:r>
    </w:p>
    <w:p w:rsidR="002F320E" w:rsidRPr="002F320E" w:rsidRDefault="00B61500" w:rsidP="00691BB2">
      <w:r w:rsidRPr="002F320E">
        <w:t>экспертиза представленных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услуги (продолжительность и (или) максимальный срок выполнения административного действия</w:t>
      </w:r>
      <w:r w:rsidR="00865EF1">
        <w:t xml:space="preserve"> </w:t>
      </w:r>
      <w:r w:rsidR="002F320E" w:rsidRPr="002F320E">
        <w:t>-</w:t>
      </w:r>
      <w:r w:rsidR="00865EF1">
        <w:t xml:space="preserve"> </w:t>
      </w:r>
      <w:r w:rsidR="00383481" w:rsidRPr="002F320E">
        <w:t>в течение 2</w:t>
      </w:r>
      <w:r w:rsidRPr="002F320E">
        <w:t xml:space="preserve"> рабочих дн</w:t>
      </w:r>
      <w:r w:rsidR="00383481" w:rsidRPr="002F320E">
        <w:t>ей</w:t>
      </w:r>
      <w:r w:rsidRPr="002F320E">
        <w:t xml:space="preserve"> со дня </w:t>
      </w:r>
      <w:r w:rsidR="00383481" w:rsidRPr="002F320E">
        <w:t>принятия</w:t>
      </w:r>
      <w:r w:rsidRPr="002F320E">
        <w:t xml:space="preserve"> заявления;</w:t>
      </w:r>
    </w:p>
    <w:p w:rsidR="002F320E" w:rsidRPr="002F320E" w:rsidRDefault="00B61500" w:rsidP="00691BB2">
      <w:pPr>
        <w:rPr>
          <w:i/>
        </w:rPr>
      </w:pPr>
      <w:r w:rsidRPr="002F320E">
        <w:t>получение ответа на межведомственные запросы (продолжительность и (или) максимальный срок выполнения административного действия</w:t>
      </w:r>
      <w:r w:rsidR="00865EF1">
        <w:t xml:space="preserve"> </w:t>
      </w:r>
      <w:r w:rsidR="002F320E" w:rsidRPr="002F320E">
        <w:t>-</w:t>
      </w:r>
      <w:r w:rsidR="00865EF1">
        <w:t xml:space="preserve"> </w:t>
      </w:r>
      <w:r w:rsidRPr="002F320E">
        <w:t xml:space="preserve">5 рабочих дней со дня </w:t>
      </w:r>
      <w:r w:rsidRPr="002F320E">
        <w:lastRenderedPageBreak/>
        <w:t>поступления межведомственного запроса в орган власти и</w:t>
      </w:r>
      <w:r w:rsidR="00EB1EB9" w:rsidRPr="002F320E">
        <w:t>ли</w:t>
      </w:r>
      <w:r w:rsidRPr="002F320E">
        <w:t xml:space="preserve"> организацию предоставляющие документ и информацию).</w:t>
      </w:r>
    </w:p>
    <w:p w:rsidR="002F320E" w:rsidRPr="002F320E" w:rsidRDefault="00B61500" w:rsidP="00691BB2">
      <w:r w:rsidRPr="002F320E">
        <w:t>Критерий принятия решения о направлении межведомственного запроса: отсутствие документов, необходимых для предоставления муниципальной услуги, указанных в пункте 2</w:t>
      </w:r>
      <w:r w:rsidR="002948BD" w:rsidRPr="002F320E">
        <w:t>0</w:t>
      </w:r>
      <w:r w:rsidRPr="002F320E">
        <w:t xml:space="preserve"> настоящего административного регламента.</w:t>
      </w:r>
    </w:p>
    <w:p w:rsidR="002F320E" w:rsidRPr="002F320E" w:rsidRDefault="00B61500" w:rsidP="00691BB2">
      <w:r w:rsidRPr="002F320E">
        <w:t>Результат выполнения административной процедуры: полученные ответы на межведомственные запросы.</w:t>
      </w:r>
    </w:p>
    <w:p w:rsidR="002F320E" w:rsidRPr="002F320E" w:rsidRDefault="00B61500" w:rsidP="00691BB2">
      <w:r w:rsidRPr="002F320E">
        <w:t xml:space="preserve">Способ фиксации результата административной процедуры: </w:t>
      </w:r>
    </w:p>
    <w:p w:rsidR="002F320E" w:rsidRPr="002F320E" w:rsidRDefault="00B61500" w:rsidP="00691BB2">
      <w:r w:rsidRPr="002F320E">
        <w:t>специалист Отдела, ответственный за предоставление муниципальной услуги, обеспечивает регистрацию ответа на запрос, в электронном документообороте;</w:t>
      </w:r>
    </w:p>
    <w:p w:rsidR="002F320E" w:rsidRPr="002F320E" w:rsidRDefault="00B61500" w:rsidP="00691BB2">
      <w:r w:rsidRPr="002F320E">
        <w:t xml:space="preserve">в случае поступления ответа на межведомственный запрос по почте специалист Комитета, ответственный за регистрацию входящей документации, регистрирует ответ на запрос, в </w:t>
      </w:r>
      <w:r w:rsidR="00EB1EB9" w:rsidRPr="002F320E">
        <w:t>электронном документообороте.</w:t>
      </w:r>
    </w:p>
    <w:p w:rsidR="00B61500" w:rsidRPr="002F320E" w:rsidRDefault="00B61500" w:rsidP="00691BB2">
      <w:r w:rsidRPr="002F320E">
        <w:t>В случае поступления ответа на межведомственный запрос по почте в Комитет, специалист Комитета, ответственный за регистрацию входящей документации, передает зарегистрированный ответ на межведомственный запрос специалисту Отдела, ответственному за предоставление муниципальной услуги.</w:t>
      </w:r>
    </w:p>
    <w:p w:rsidR="00C355EA" w:rsidRPr="002F320E" w:rsidRDefault="00C355EA" w:rsidP="00B61500">
      <w:pPr>
        <w:pStyle w:val="ae"/>
        <w:jc w:val="both"/>
        <w:rPr>
          <w:rFonts w:ascii="Arial" w:hAnsi="Arial" w:cs="Arial"/>
          <w:b w:val="0"/>
          <w:sz w:val="24"/>
        </w:rPr>
      </w:pPr>
    </w:p>
    <w:p w:rsidR="002F320E" w:rsidRPr="00691BB2" w:rsidRDefault="00383481" w:rsidP="00C355EA">
      <w:pPr>
        <w:pStyle w:val="ae"/>
        <w:jc w:val="center"/>
        <w:rPr>
          <w:rFonts w:ascii="Arial" w:hAnsi="Arial" w:cs="Arial"/>
          <w:sz w:val="24"/>
        </w:rPr>
      </w:pPr>
      <w:r w:rsidRPr="00691BB2">
        <w:rPr>
          <w:rFonts w:ascii="Arial" w:hAnsi="Arial" w:cs="Arial"/>
          <w:sz w:val="24"/>
        </w:rPr>
        <w:t>Принятие решения о предоставлении или об отказе</w:t>
      </w:r>
    </w:p>
    <w:p w:rsidR="00B61500" w:rsidRPr="00691BB2" w:rsidRDefault="00383481" w:rsidP="00C355EA">
      <w:pPr>
        <w:pStyle w:val="ae"/>
        <w:jc w:val="center"/>
        <w:rPr>
          <w:rFonts w:ascii="Arial" w:hAnsi="Arial" w:cs="Arial"/>
          <w:sz w:val="24"/>
        </w:rPr>
      </w:pPr>
      <w:r w:rsidRPr="00691BB2">
        <w:rPr>
          <w:rFonts w:ascii="Arial" w:hAnsi="Arial" w:cs="Arial"/>
          <w:sz w:val="24"/>
        </w:rPr>
        <w:t>в предоставлении муниципальной услуги</w:t>
      </w:r>
      <w:r w:rsidR="00B61500" w:rsidRPr="00691BB2">
        <w:rPr>
          <w:rFonts w:ascii="Arial" w:hAnsi="Arial" w:cs="Arial"/>
          <w:sz w:val="24"/>
        </w:rPr>
        <w:t>.</w:t>
      </w:r>
    </w:p>
    <w:p w:rsidR="00C355EA" w:rsidRPr="002F320E" w:rsidRDefault="00C355EA" w:rsidP="00C355EA">
      <w:pPr>
        <w:pStyle w:val="ae"/>
        <w:jc w:val="center"/>
        <w:rPr>
          <w:rFonts w:ascii="Arial" w:hAnsi="Arial" w:cs="Arial"/>
          <w:b w:val="0"/>
          <w:sz w:val="24"/>
        </w:rPr>
      </w:pPr>
    </w:p>
    <w:p w:rsidR="002F320E" w:rsidRPr="00691BB2" w:rsidRDefault="00893AB5" w:rsidP="00691BB2">
      <w:pPr>
        <w:rPr>
          <w:rFonts w:eastAsia="Calibri"/>
          <w:lang w:eastAsia="en-US"/>
        </w:rPr>
      </w:pPr>
      <w:r w:rsidRPr="00691BB2">
        <w:rPr>
          <w:rFonts w:eastAsia="Calibri"/>
          <w:lang w:eastAsia="en-US"/>
        </w:rPr>
        <w:t xml:space="preserve">39. </w:t>
      </w:r>
      <w:r w:rsidR="00B61500" w:rsidRPr="00691BB2">
        <w:rPr>
          <w:rFonts w:eastAsia="Calibri"/>
          <w:lang w:eastAsia="en-US"/>
        </w:rPr>
        <w:t xml:space="preserve">Основанием для начала административной процедуры является поступление </w:t>
      </w:r>
      <w:r w:rsidR="00EB1EB9" w:rsidRPr="00691BB2">
        <w:rPr>
          <w:rFonts w:eastAsia="Calibri"/>
          <w:lang w:eastAsia="en-US"/>
        </w:rPr>
        <w:t xml:space="preserve">к </w:t>
      </w:r>
      <w:r w:rsidR="00B61500" w:rsidRPr="00691BB2">
        <w:rPr>
          <w:rFonts w:eastAsia="Calibri"/>
          <w:lang w:eastAsia="en-US"/>
        </w:rPr>
        <w:t xml:space="preserve">специалисту Отдела, </w:t>
      </w:r>
      <w:r w:rsidR="0080432D" w:rsidRPr="00691BB2">
        <w:rPr>
          <w:rFonts w:eastAsia="Calibri"/>
          <w:lang w:eastAsia="en-US"/>
        </w:rPr>
        <w:t>ответственному за предоставление муниципальной услуги, зарегистрированного заявления, прилагаемых к нему документов, в том числе полученных в порядке межведомственного информационного взаимодействия.</w:t>
      </w:r>
    </w:p>
    <w:p w:rsidR="002F320E" w:rsidRPr="00691BB2" w:rsidRDefault="00B61500" w:rsidP="00691BB2">
      <w:pPr>
        <w:rPr>
          <w:rFonts w:eastAsia="Calibri"/>
          <w:lang w:eastAsia="en-US"/>
        </w:rPr>
      </w:pPr>
      <w:r w:rsidRPr="00691BB2">
        <w:rPr>
          <w:rFonts w:eastAsia="Calibri"/>
          <w:lang w:eastAsia="en-US"/>
        </w:rPr>
        <w:t>Сведения о должностном лице, ответственном за выполнение административной процедуры:</w:t>
      </w:r>
    </w:p>
    <w:p w:rsidR="002F320E" w:rsidRPr="00691BB2" w:rsidRDefault="00B61500" w:rsidP="00691BB2">
      <w:pPr>
        <w:rPr>
          <w:rFonts w:eastAsia="Calibri"/>
          <w:lang w:eastAsia="en-US"/>
        </w:rPr>
      </w:pPr>
      <w:r w:rsidRPr="00691BB2">
        <w:rPr>
          <w:rFonts w:eastAsia="Calibri"/>
          <w:lang w:eastAsia="en-US"/>
        </w:rPr>
        <w:t>за рассмотрение документов, необходимых для предоставления муниципальной услуги и оформление документов, являющихся результатом предоставления муниципальной услуги</w:t>
      </w:r>
      <w:r w:rsidR="002F320E" w:rsidRPr="00691BB2">
        <w:rPr>
          <w:rFonts w:eastAsia="Calibri"/>
          <w:lang w:eastAsia="en-US"/>
        </w:rPr>
        <w:t>-</w:t>
      </w:r>
      <w:r w:rsidRPr="00691BB2">
        <w:rPr>
          <w:rFonts w:eastAsia="Calibri"/>
          <w:lang w:eastAsia="en-US"/>
        </w:rPr>
        <w:t>специалист Отдела, ответственный за предоставление муниципальной услуги;</w:t>
      </w:r>
    </w:p>
    <w:p w:rsidR="002F320E" w:rsidRPr="00691BB2" w:rsidRDefault="00B61500" w:rsidP="00691BB2">
      <w:pPr>
        <w:rPr>
          <w:rFonts w:eastAsia="Calibri"/>
          <w:lang w:eastAsia="en-US"/>
        </w:rPr>
      </w:pPr>
      <w:r w:rsidRPr="00691BB2">
        <w:rPr>
          <w:rFonts w:eastAsia="Calibri"/>
          <w:lang w:eastAsia="en-US"/>
        </w:rPr>
        <w:t>за подписание документов, являющихся результатом предоставления муниципальной услуги,</w:t>
      </w:r>
      <w:r w:rsidR="00525224">
        <w:rPr>
          <w:rFonts w:eastAsia="Calibri"/>
          <w:lang w:eastAsia="en-US"/>
        </w:rPr>
        <w:t xml:space="preserve"> </w:t>
      </w:r>
      <w:r w:rsidR="002F320E" w:rsidRPr="00691BB2">
        <w:rPr>
          <w:rFonts w:eastAsia="Calibri"/>
          <w:lang w:eastAsia="en-US"/>
        </w:rPr>
        <w:t>-</w:t>
      </w:r>
      <w:r w:rsidR="00525224">
        <w:rPr>
          <w:rFonts w:eastAsia="Calibri"/>
          <w:lang w:eastAsia="en-US"/>
        </w:rPr>
        <w:t xml:space="preserve"> </w:t>
      </w:r>
      <w:r w:rsidRPr="00691BB2">
        <w:rPr>
          <w:rFonts w:eastAsia="Calibri"/>
          <w:lang w:eastAsia="en-US"/>
        </w:rPr>
        <w:t>специалист Отдела, ответственный за предоставление муниципальной услуги.</w:t>
      </w:r>
    </w:p>
    <w:p w:rsidR="002F320E" w:rsidRPr="00691BB2" w:rsidRDefault="00B61500" w:rsidP="00691BB2">
      <w:pPr>
        <w:rPr>
          <w:rFonts w:eastAsia="Calibri"/>
          <w:lang w:eastAsia="en-US"/>
        </w:rPr>
      </w:pPr>
      <w:r w:rsidRPr="00691BB2">
        <w:rPr>
          <w:rFonts w:eastAsia="Calibri"/>
          <w:lang w:eastAsia="en-US"/>
        </w:rPr>
        <w:t>за регистрацию подписанных документов, являющихся результатом предоставления муниципальной услуги,</w:t>
      </w:r>
      <w:r w:rsidR="00525224">
        <w:rPr>
          <w:rFonts w:eastAsia="Calibri"/>
          <w:lang w:eastAsia="en-US"/>
        </w:rPr>
        <w:t xml:space="preserve"> </w:t>
      </w:r>
      <w:r w:rsidR="002F320E" w:rsidRPr="00691BB2">
        <w:rPr>
          <w:rFonts w:eastAsia="Calibri"/>
          <w:lang w:eastAsia="en-US"/>
        </w:rPr>
        <w:t>-</w:t>
      </w:r>
      <w:r w:rsidR="00525224">
        <w:rPr>
          <w:rFonts w:eastAsia="Calibri"/>
          <w:lang w:eastAsia="en-US"/>
        </w:rPr>
        <w:t xml:space="preserve"> </w:t>
      </w:r>
      <w:r w:rsidRPr="00691BB2">
        <w:rPr>
          <w:rFonts w:eastAsia="Calibri"/>
          <w:lang w:eastAsia="en-US"/>
        </w:rPr>
        <w:t>специалист Отдела, ответственный за предоставление услуги.</w:t>
      </w:r>
    </w:p>
    <w:p w:rsidR="00B61500" w:rsidRPr="00691BB2" w:rsidRDefault="00B61500" w:rsidP="00691BB2">
      <w:pPr>
        <w:rPr>
          <w:rFonts w:eastAsia="Calibri"/>
          <w:lang w:eastAsia="en-US"/>
        </w:rPr>
      </w:pPr>
      <w:r w:rsidRPr="00691BB2">
        <w:rPr>
          <w:rFonts w:eastAsia="Calibri"/>
          <w:lang w:eastAsia="en-US"/>
        </w:rPr>
        <w:t>Содержание административных действий, входящих в состав административной процедуры:</w:t>
      </w:r>
    </w:p>
    <w:p w:rsidR="002A45C2" w:rsidRPr="00691BB2" w:rsidRDefault="002A45C2" w:rsidP="00691BB2">
      <w:pPr>
        <w:rPr>
          <w:rFonts w:eastAsia="Calibri" w:cs="Arial"/>
          <w:b/>
          <w:szCs w:val="26"/>
          <w:lang w:eastAsia="en-US"/>
        </w:rPr>
      </w:pPr>
      <w:r w:rsidRPr="00691BB2">
        <w:rPr>
          <w:rFonts w:eastAsia="Calibri"/>
          <w:lang w:eastAsia="en-US"/>
        </w:rPr>
        <w:t>- рассмотрение заявления: специалист</w:t>
      </w:r>
      <w:r w:rsidRPr="00691BB2">
        <w:rPr>
          <w:rFonts w:eastAsia="Calibri" w:cs="Arial"/>
          <w:b/>
          <w:szCs w:val="26"/>
          <w:lang w:eastAsia="en-US"/>
        </w:rPr>
        <w:t xml:space="preserve"> </w:t>
      </w:r>
      <w:r w:rsidRPr="00691BB2">
        <w:rPr>
          <w:rFonts w:eastAsia="Calibri"/>
          <w:lang w:eastAsia="en-US"/>
        </w:rPr>
        <w:t>ответственный за предоставление муниципальной услуги устанавливает предмет обращения заявителя; проверяет наличие приложенных к заявлению документов, наличие документов полученных в результате межведомственного взаимодействия; устанавливает наличие полномочий по рассмотрению обращения заявителя; проверяет наличие или отсутствие оснований</w:t>
      </w:r>
      <w:r w:rsidRPr="00691BB2">
        <w:rPr>
          <w:rFonts w:eastAsia="Calibri" w:cs="Arial"/>
          <w:b/>
          <w:szCs w:val="26"/>
          <w:lang w:eastAsia="en-US"/>
        </w:rPr>
        <w:t xml:space="preserve">, </w:t>
      </w:r>
      <w:r w:rsidRPr="00691BB2">
        <w:rPr>
          <w:rFonts w:eastAsia="Calibri"/>
          <w:lang w:eastAsia="en-US"/>
        </w:rPr>
        <w:t>предусмотренных пунктом 27 настоящего административного регламента;</w:t>
      </w:r>
    </w:p>
    <w:p w:rsidR="002A45C2" w:rsidRPr="00691BB2" w:rsidRDefault="002A45C2" w:rsidP="002A45C2">
      <w:pPr>
        <w:pStyle w:val="HTML"/>
        <w:ind w:firstLine="709"/>
        <w:rPr>
          <w:rFonts w:ascii="Arial" w:eastAsia="Calibri" w:hAnsi="Arial" w:cs="Arial"/>
          <w:b w:val="0"/>
          <w:sz w:val="24"/>
          <w:szCs w:val="26"/>
          <w:lang w:val="ru-RU" w:eastAsia="en-US"/>
        </w:rPr>
      </w:pPr>
      <w:r w:rsidRPr="00691BB2">
        <w:rPr>
          <w:rFonts w:ascii="Arial" w:eastAsia="Calibri" w:hAnsi="Arial" w:cs="Arial"/>
          <w:b w:val="0"/>
          <w:sz w:val="24"/>
          <w:szCs w:val="26"/>
          <w:lang w:val="ru-RU" w:eastAsia="en-US"/>
        </w:rPr>
        <w:t>-</w:t>
      </w:r>
      <w:r w:rsidR="004A408C" w:rsidRPr="00691BB2">
        <w:rPr>
          <w:rFonts w:ascii="Arial" w:eastAsia="Calibri" w:hAnsi="Arial" w:cs="Arial"/>
          <w:b w:val="0"/>
          <w:sz w:val="24"/>
          <w:szCs w:val="26"/>
          <w:lang w:val="ru-RU" w:eastAsia="en-US"/>
        </w:rPr>
        <w:t xml:space="preserve"> </w:t>
      </w:r>
      <w:r w:rsidRPr="00691BB2">
        <w:rPr>
          <w:rFonts w:ascii="Arial" w:eastAsia="Calibri" w:hAnsi="Arial" w:cs="Arial"/>
          <w:b w:val="0"/>
          <w:sz w:val="24"/>
          <w:szCs w:val="26"/>
          <w:lang w:val="ru-RU" w:eastAsia="en-US"/>
        </w:rPr>
        <w:t>оформление документов, являющихся результатом предоставления муниципальной услуги: по результатам анализа документов, специалист Отдела, ответственный за предоставление муниципальной услуги, готовит документ, являющихся результатом предоставления муниципальной услуги.</w:t>
      </w:r>
    </w:p>
    <w:p w:rsidR="002A45C2" w:rsidRPr="00691BB2" w:rsidRDefault="002A45C2" w:rsidP="00691BB2">
      <w:pPr>
        <w:rPr>
          <w:rFonts w:eastAsia="Calibri"/>
          <w:lang w:eastAsia="en-US"/>
        </w:rPr>
      </w:pPr>
      <w:r w:rsidRPr="00691BB2">
        <w:rPr>
          <w:rFonts w:eastAsia="Calibri"/>
          <w:lang w:eastAsia="en-US"/>
        </w:rPr>
        <w:t xml:space="preserve">- подписание и регистрация документов, являющихся результатом предоставления муниципальной услуги. </w:t>
      </w:r>
    </w:p>
    <w:p w:rsidR="009E05FA" w:rsidRPr="00691BB2" w:rsidRDefault="009E05FA" w:rsidP="00691BB2">
      <w:pPr>
        <w:rPr>
          <w:rFonts w:eastAsia="Calibri"/>
          <w:lang w:eastAsia="en-US"/>
        </w:rPr>
      </w:pPr>
      <w:r w:rsidRPr="00691BB2">
        <w:rPr>
          <w:rFonts w:eastAsia="Calibri"/>
          <w:lang w:eastAsia="en-US"/>
        </w:rPr>
        <w:lastRenderedPageBreak/>
        <w:t>Продолжительность и (или) максимальный срок выполнения административных действий</w:t>
      </w:r>
      <w:r w:rsidR="002F320E" w:rsidRPr="00691BB2">
        <w:rPr>
          <w:rFonts w:eastAsia="Calibri"/>
          <w:lang w:eastAsia="en-US"/>
        </w:rPr>
        <w:t>-</w:t>
      </w:r>
      <w:r w:rsidRPr="00691BB2">
        <w:rPr>
          <w:rFonts w:eastAsia="Calibri"/>
          <w:lang w:eastAsia="en-US"/>
        </w:rPr>
        <w:t>в течение 5 рабочих дней со дня поступления ответов на межведомственные запросы.</w:t>
      </w:r>
    </w:p>
    <w:p w:rsidR="002F320E" w:rsidRPr="00691BB2" w:rsidRDefault="002A45C2" w:rsidP="00691BB2">
      <w:pPr>
        <w:rPr>
          <w:rFonts w:eastAsia="Calibri"/>
          <w:lang w:eastAsia="en-US"/>
        </w:rPr>
      </w:pPr>
      <w:r w:rsidRPr="00691BB2">
        <w:rPr>
          <w:rFonts w:eastAsia="Calibri"/>
          <w:lang w:eastAsia="en-US"/>
        </w:rPr>
        <w:t>Критерием принятия решения о предоставлении или отказе в предоставлении муниципальной услуги является наличие или отсутствие оснований для отказа в предоставлении муниципальной услуги, указанных в пункте 27 настоящего административного регламента.</w:t>
      </w:r>
    </w:p>
    <w:p w:rsidR="002F320E" w:rsidRPr="002F320E" w:rsidRDefault="0080432D" w:rsidP="00691BB2">
      <w:r w:rsidRPr="002F320E">
        <w:t>Результатом выполнения административной процедуры является подписанн</w:t>
      </w:r>
      <w:r w:rsidR="00C044E9" w:rsidRPr="002F320E">
        <w:t>ый</w:t>
      </w:r>
      <w:r w:rsidRPr="002F320E">
        <w:t xml:space="preserve"> и зарегистрированн</w:t>
      </w:r>
      <w:r w:rsidR="00C044E9" w:rsidRPr="002F320E">
        <w:t xml:space="preserve">ый документ, являющийся результатом предоставления муниципальной услуги указанный в пункте </w:t>
      </w:r>
      <w:r w:rsidR="002A45C2" w:rsidRPr="002F320E">
        <w:t>16 настоящего административного регламента.</w:t>
      </w:r>
    </w:p>
    <w:p w:rsidR="002F320E" w:rsidRPr="002F320E" w:rsidRDefault="00875DC8" w:rsidP="00691BB2">
      <w:pPr>
        <w:rPr>
          <w:i/>
        </w:rPr>
      </w:pPr>
      <w:r w:rsidRPr="002F320E">
        <w:t xml:space="preserve">Способ фиксации результата выполнения административной процедуры: </w:t>
      </w:r>
    </w:p>
    <w:p w:rsidR="002F320E" w:rsidRPr="002F320E" w:rsidRDefault="00875DC8" w:rsidP="00691BB2">
      <w:r w:rsidRPr="002F320E">
        <w:t xml:space="preserve">постановление о предоставлении земельного участка в собственность бесплатно </w:t>
      </w:r>
      <w:r w:rsidR="00351F65" w:rsidRPr="002F320E">
        <w:t xml:space="preserve">регистрируется </w:t>
      </w:r>
      <w:r w:rsidRPr="002F320E">
        <w:t>в журнале регистрации постановлений;</w:t>
      </w:r>
    </w:p>
    <w:p w:rsidR="002F320E" w:rsidRPr="002F320E" w:rsidRDefault="00351F65" w:rsidP="00691BB2">
      <w:r w:rsidRPr="002F320E">
        <w:t>уведомление</w:t>
      </w:r>
      <w:r w:rsidR="00875DC8" w:rsidRPr="002F320E">
        <w:t xml:space="preserve"> об отказе в предоставлении земельного участка</w:t>
      </w:r>
      <w:r w:rsidRPr="002F320E">
        <w:t xml:space="preserve"> в собственность бесплатно</w:t>
      </w:r>
      <w:r w:rsidR="00875DC8" w:rsidRPr="002F320E">
        <w:t>, регистрируется в электронном документообороте.</w:t>
      </w:r>
    </w:p>
    <w:p w:rsidR="002F320E" w:rsidRPr="002F320E" w:rsidRDefault="00B61500" w:rsidP="00691BB2">
      <w:r w:rsidRPr="002F320E">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893AB5" w:rsidRPr="002F320E" w:rsidRDefault="00893AB5" w:rsidP="00691BB2">
      <w:pPr>
        <w:rPr>
          <w:szCs w:val="12"/>
        </w:rPr>
      </w:pPr>
    </w:p>
    <w:p w:rsidR="0080432D" w:rsidRPr="00691BB2" w:rsidRDefault="00EB67B2" w:rsidP="00893AB5">
      <w:pPr>
        <w:pStyle w:val="ae"/>
        <w:jc w:val="center"/>
        <w:rPr>
          <w:rFonts w:ascii="Arial" w:hAnsi="Arial" w:cs="Arial"/>
          <w:sz w:val="24"/>
        </w:rPr>
      </w:pPr>
      <w:r w:rsidRPr="00691BB2">
        <w:rPr>
          <w:rFonts w:ascii="Arial" w:hAnsi="Arial" w:cs="Arial"/>
          <w:sz w:val="24"/>
        </w:rPr>
        <w:t xml:space="preserve">Выдача (направление) заявителю документов, </w:t>
      </w:r>
    </w:p>
    <w:p w:rsidR="00EB67B2" w:rsidRPr="00691BB2" w:rsidRDefault="00EB67B2" w:rsidP="00893AB5">
      <w:pPr>
        <w:pStyle w:val="ae"/>
        <w:jc w:val="center"/>
        <w:rPr>
          <w:rFonts w:ascii="Arial" w:hAnsi="Arial" w:cs="Arial"/>
          <w:sz w:val="24"/>
        </w:rPr>
      </w:pPr>
      <w:r w:rsidRPr="00691BB2">
        <w:rPr>
          <w:rFonts w:ascii="Arial" w:hAnsi="Arial" w:cs="Arial"/>
          <w:sz w:val="24"/>
        </w:rPr>
        <w:t>являющихся результатом предоставления муниципальной</w:t>
      </w:r>
      <w:r w:rsidR="002F320E" w:rsidRPr="00691BB2">
        <w:rPr>
          <w:rFonts w:ascii="Arial" w:hAnsi="Arial" w:cs="Arial"/>
          <w:sz w:val="24"/>
        </w:rPr>
        <w:t xml:space="preserve"> </w:t>
      </w:r>
      <w:r w:rsidRPr="00691BB2">
        <w:rPr>
          <w:rFonts w:ascii="Arial" w:hAnsi="Arial" w:cs="Arial"/>
          <w:sz w:val="24"/>
        </w:rPr>
        <w:t>услуги</w:t>
      </w:r>
    </w:p>
    <w:p w:rsidR="002F320E" w:rsidRPr="002F320E" w:rsidRDefault="002F320E" w:rsidP="00893AB5">
      <w:pPr>
        <w:pStyle w:val="ae"/>
        <w:jc w:val="center"/>
        <w:rPr>
          <w:rFonts w:ascii="Arial" w:hAnsi="Arial" w:cs="Arial"/>
          <w:sz w:val="24"/>
        </w:rPr>
      </w:pPr>
    </w:p>
    <w:p w:rsidR="001C67A1" w:rsidRDefault="00893AB5" w:rsidP="001C67A1">
      <w:r w:rsidRPr="002F320E">
        <w:t xml:space="preserve">40. </w:t>
      </w:r>
      <w:r w:rsidR="001C67A1">
        <w:t>Основанием для начала административной процедуры является поступление к специалисту Отдела, ответственному за предоставление муниципальной услуги, либо к специалисту МФЦ, документа, являющегося результатом предоставления муниципальной услуги.</w:t>
      </w:r>
    </w:p>
    <w:p w:rsidR="001C67A1" w:rsidRDefault="001C67A1" w:rsidP="001C67A1">
      <w:r>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1C67A1" w:rsidRDefault="001C67A1" w:rsidP="001C67A1">
      <w:r>
        <w:t xml:space="preserve">- за направление заявителю документов, являющихся результатом предоставления муниципальной услуги посредством Единого портала, почтой, в том числе электронной почтой - специалист Отдела ответственный за предоставление муниципальной услуги; </w:t>
      </w:r>
    </w:p>
    <w:p w:rsidR="001C67A1" w:rsidRDefault="001C67A1" w:rsidP="001C67A1">
      <w:r>
        <w:t>- за выдачу заявителю документов, являющихся результатом предоставления муниципальной услуги, нарочно - специалист Отдела, ответственный за предоставление муниципальной услуги;</w:t>
      </w:r>
    </w:p>
    <w:p w:rsidR="001C67A1" w:rsidRDefault="001C67A1" w:rsidP="001C67A1">
      <w:r>
        <w:t>- за выдачу документов, являющихся результатом предоставления муниципальной услуги, в МФЦ - специалист МФЦ.</w:t>
      </w:r>
    </w:p>
    <w:p w:rsidR="001C67A1" w:rsidRDefault="001C67A1" w:rsidP="001C67A1">
      <w:r>
        <w:t xml:space="preserve">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 - в течение 2 рабочих дней после принятия документа, являющегося результатом предоставления муниципальной услуги). </w:t>
      </w:r>
    </w:p>
    <w:p w:rsidR="001C67A1" w:rsidRDefault="001C67A1" w:rsidP="001C67A1">
      <w:r>
        <w:t>Критерий принятия решения: наличие подписанного и зарегистрированного документа, являющегося результатом предоставления муниципальной услуги.</w:t>
      </w:r>
    </w:p>
    <w:p w:rsidR="001C67A1" w:rsidRDefault="001C67A1" w:rsidP="001C67A1">
      <w:r>
        <w:t>Результат административной процедуры: выданные (направленные) заявителю документы, являющиеся результатом предоставления муниципальной услуги, нарочно или по адресу, указанному в заявлении, в том числе посредством Единого портала, либо через МФЦ.</w:t>
      </w:r>
    </w:p>
    <w:p w:rsidR="001C67A1" w:rsidRDefault="001C67A1" w:rsidP="001C67A1">
      <w:r>
        <w:lastRenderedPageBreak/>
        <w:t>Способ фиксации результата выполнения административной процедуры:</w:t>
      </w:r>
    </w:p>
    <w:p w:rsidR="001C67A1" w:rsidRDefault="001C67A1" w:rsidP="001C67A1">
      <w:r>
        <w:t>- в случае выдачи документов, являющихся результатом предоставления муниципальной услуги, нарочно заявителю;</w:t>
      </w:r>
    </w:p>
    <w:p w:rsidR="001C67A1" w:rsidRDefault="001C67A1" w:rsidP="001C67A1">
      <w:r>
        <w:t>- в случае направления заявителю документов, являющихся результатом предоставления муниципальной услуги, почтой, в том числе электронной, получение заявителем документов подтверждается уведомлением о вручении или уведомлении о прочтении;</w:t>
      </w:r>
    </w:p>
    <w:p w:rsidR="001C67A1" w:rsidRDefault="001C67A1" w:rsidP="001C67A1">
      <w:r>
        <w:t>- в случае выдачи документов, являющихся результатом предоставления муниципальной услуги, в МФЦ, запись о выдаче документов заявителю отображается в электронном документообороте;</w:t>
      </w:r>
    </w:p>
    <w:p w:rsidR="00484621" w:rsidRDefault="001C67A1" w:rsidP="001C67A1">
      <w:r>
        <w:t>- в случае направления заявителю документов, являющихся результатом предоставления муниципальной услуги, через Единый портал получение заявителем информации отображается в личном кабинете заявителя.</w:t>
      </w:r>
    </w:p>
    <w:p w:rsidR="001C67A1" w:rsidRPr="002F320E" w:rsidRDefault="001C67A1" w:rsidP="001C67A1">
      <w:r>
        <w:t xml:space="preserve">(пункт 40 изложен в редакции постановления Администрации </w:t>
      </w:r>
      <w:hyperlink r:id="rId92" w:tooltip="постановление от 22.04.2024 0:00:00 №338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1C67A1">
          <w:rPr>
            <w:rStyle w:val="a3"/>
          </w:rPr>
          <w:t>от 22.04.2024                    № 338</w:t>
        </w:r>
      </w:hyperlink>
      <w:r>
        <w:t>)</w:t>
      </w:r>
    </w:p>
    <w:p w:rsidR="00961098" w:rsidRPr="002F320E" w:rsidRDefault="00961098" w:rsidP="00961098">
      <w:pPr>
        <w:pStyle w:val="ae"/>
        <w:ind w:firstLine="708"/>
        <w:jc w:val="both"/>
        <w:rPr>
          <w:rFonts w:ascii="Arial" w:hAnsi="Arial" w:cs="Arial"/>
          <w:b w:val="0"/>
          <w:sz w:val="24"/>
        </w:rPr>
      </w:pPr>
    </w:p>
    <w:p w:rsidR="00961098" w:rsidRPr="00691BB2" w:rsidRDefault="00961098" w:rsidP="00961098">
      <w:pPr>
        <w:pStyle w:val="ae"/>
        <w:ind w:firstLine="708"/>
        <w:jc w:val="center"/>
        <w:rPr>
          <w:rFonts w:ascii="Arial" w:hAnsi="Arial" w:cs="Arial"/>
          <w:sz w:val="24"/>
        </w:rPr>
      </w:pPr>
      <w:r w:rsidRPr="00691BB2">
        <w:rPr>
          <w:rFonts w:ascii="Arial" w:hAnsi="Arial" w:cs="Arial"/>
          <w:sz w:val="24"/>
        </w:rPr>
        <w:t>Особенности выполнения административных процедур предусмотренных настоящим разделом в электронной форме</w:t>
      </w:r>
    </w:p>
    <w:p w:rsidR="00961098" w:rsidRPr="002F320E" w:rsidRDefault="00961098" w:rsidP="00961098">
      <w:pPr>
        <w:pStyle w:val="ae"/>
        <w:ind w:firstLine="708"/>
        <w:jc w:val="both"/>
        <w:rPr>
          <w:rFonts w:ascii="Arial" w:hAnsi="Arial" w:cs="Arial"/>
          <w:b w:val="0"/>
          <w:sz w:val="24"/>
        </w:rPr>
      </w:pPr>
    </w:p>
    <w:p w:rsidR="00961098" w:rsidRPr="00691BB2" w:rsidRDefault="00961098" w:rsidP="00691BB2">
      <w:r w:rsidRPr="00691BB2">
        <w:t>41. Особенности выполнения административных процедур предусмотренных настоящим разделом в электронной форме</w:t>
      </w:r>
      <w:r w:rsidR="00E87E03" w:rsidRPr="00691BB2">
        <w:t>:</w:t>
      </w:r>
    </w:p>
    <w:p w:rsidR="00961098" w:rsidRPr="00691BB2" w:rsidRDefault="00961098" w:rsidP="00691BB2">
      <w:r w:rsidRPr="00691BB2">
        <w:t>1</w:t>
      </w:r>
      <w:r w:rsidR="004A408C" w:rsidRPr="00691BB2">
        <w:t>)</w:t>
      </w:r>
      <w:r w:rsidRPr="00691BB2">
        <w:t>.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также иными способами, указанными в пункт</w:t>
      </w:r>
      <w:r w:rsidR="00E87E03" w:rsidRPr="00691BB2">
        <w:t xml:space="preserve">е 5 </w:t>
      </w:r>
      <w:r w:rsidRPr="00691BB2">
        <w:t xml:space="preserve">настоящего административного регламента. </w:t>
      </w:r>
    </w:p>
    <w:p w:rsidR="00961098" w:rsidRPr="00691BB2" w:rsidRDefault="00961098" w:rsidP="00691BB2">
      <w:r w:rsidRPr="00691BB2">
        <w:t>2</w:t>
      </w:r>
      <w:r w:rsidR="004A408C" w:rsidRPr="00691BB2">
        <w:t>)</w:t>
      </w:r>
      <w:r w:rsidRPr="00691BB2">
        <w:t>.</w:t>
      </w:r>
      <w:r w:rsidR="002F320E" w:rsidRPr="00691BB2">
        <w:t xml:space="preserve"> </w:t>
      </w:r>
      <w:r w:rsidRPr="00691BB2">
        <w:t>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961098" w:rsidRDefault="00961098" w:rsidP="00691BB2">
      <w:r w:rsidRPr="00691BB2">
        <w:t>3</w:t>
      </w:r>
      <w:r w:rsidR="004A408C" w:rsidRPr="00691BB2">
        <w:t>)</w:t>
      </w:r>
      <w:r w:rsidRPr="00691BB2">
        <w:t>.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7D24B6" w:rsidRPr="007D24B6" w:rsidRDefault="007D24B6" w:rsidP="00691BB2">
      <w:r w:rsidRPr="007D24B6">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D24B6" w:rsidRPr="00691BB2" w:rsidRDefault="007D24B6" w:rsidP="00691BB2">
      <w:r>
        <w:t>(</w:t>
      </w:r>
      <w:r w:rsidRPr="007D24B6">
        <w:t>абзац второй подпункта 3 пункта 41</w:t>
      </w:r>
      <w:r>
        <w:t xml:space="preserve"> изложен в редакции постановления Администрации </w:t>
      </w:r>
      <w:hyperlink r:id="rId93" w:tooltip="постановление от 20.12.2022 0:00:00 №1699 Администрация Березовского района&#10;&#10;О внесении изменений в постановление администрации Березовского района от 08.09.2022 № 1182 " w:history="1">
        <w:r w:rsidRPr="007D24B6">
          <w:rPr>
            <w:rStyle w:val="a3"/>
          </w:rPr>
          <w:t>от 20.12.2022 № 1699</w:t>
        </w:r>
      </w:hyperlink>
      <w:r>
        <w:t>)</w:t>
      </w:r>
    </w:p>
    <w:p w:rsidR="00961098" w:rsidRPr="002F320E" w:rsidRDefault="00961098" w:rsidP="00691BB2">
      <w:r w:rsidRPr="002F320E">
        <w:t>При формировании заявления заявителю обеспечивается:</w:t>
      </w:r>
    </w:p>
    <w:p w:rsidR="00961098" w:rsidRPr="002F320E" w:rsidRDefault="00961098" w:rsidP="00691BB2">
      <w:r w:rsidRPr="002F320E">
        <w:t xml:space="preserve">- возможность копирования и сохранения заявления и иных документов, указанных в </w:t>
      </w:r>
      <w:r w:rsidR="002A2306" w:rsidRPr="002F320E">
        <w:t xml:space="preserve">пункте 19 </w:t>
      </w:r>
      <w:r w:rsidRPr="002F320E">
        <w:t>настоящего административного регламента, необходимых для предоставления муниципальной услуги;</w:t>
      </w:r>
    </w:p>
    <w:p w:rsidR="00961098" w:rsidRPr="002F320E" w:rsidRDefault="00961098" w:rsidP="00691BB2">
      <w:r w:rsidRPr="002F320E">
        <w:t>- возможность печати на бумажном носителе копии электронной формы заявления;</w:t>
      </w:r>
    </w:p>
    <w:p w:rsidR="00961098" w:rsidRPr="002F320E" w:rsidRDefault="00961098" w:rsidP="00691BB2">
      <w:r w:rsidRPr="002F320E">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61098" w:rsidRPr="002F320E" w:rsidRDefault="00961098" w:rsidP="00691BB2">
      <w:r w:rsidRPr="002F320E">
        <w:lastRenderedPageBreak/>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2F320E" w:rsidRPr="002F320E">
        <w:t>«</w:t>
      </w:r>
      <w:r w:rsidRPr="002F320E">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2F320E" w:rsidRPr="002F320E">
        <w:t>»</w:t>
      </w:r>
      <w:r w:rsidRPr="002F320E">
        <w:t xml:space="preserve"> (далее</w:t>
      </w:r>
      <w:r w:rsidR="002F320E" w:rsidRPr="002F320E">
        <w:t>-</w:t>
      </w:r>
      <w:r w:rsidRPr="002F320E">
        <w:t>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961098" w:rsidRPr="002F320E" w:rsidRDefault="00961098" w:rsidP="00691BB2">
      <w:r w:rsidRPr="002F320E">
        <w:t>- возможность вернуться на любой из этапов заполнения электронной формы заявления без потери, ранее введенной информации;</w:t>
      </w:r>
    </w:p>
    <w:p w:rsidR="00961098" w:rsidRPr="002F320E" w:rsidRDefault="00961098" w:rsidP="00691BB2">
      <w:r w:rsidRPr="002F320E">
        <w:t>-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заявлении</w:t>
      </w:r>
      <w:r w:rsidR="002F320E" w:rsidRPr="002F320E">
        <w:t>-</w:t>
      </w:r>
      <w:r w:rsidRPr="002F320E">
        <w:t>в течение не менее 3 месяцев.</w:t>
      </w:r>
    </w:p>
    <w:p w:rsidR="00961098" w:rsidRPr="002F320E" w:rsidRDefault="00961098" w:rsidP="00691BB2">
      <w:r w:rsidRPr="002F320E">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w:t>
      </w:r>
      <w:r w:rsidR="002F320E" w:rsidRPr="002F320E">
        <w:t xml:space="preserve"> </w:t>
      </w:r>
      <w:r w:rsidRPr="002F320E">
        <w:t>или регионального порталов.</w:t>
      </w:r>
    </w:p>
    <w:p w:rsidR="00961098" w:rsidRPr="002F320E" w:rsidRDefault="00961098" w:rsidP="00691BB2">
      <w:r w:rsidRPr="002F320E">
        <w:t>4</w:t>
      </w:r>
      <w:r w:rsidR="004A408C" w:rsidRPr="002F320E">
        <w:t>)</w:t>
      </w:r>
      <w:r w:rsidRPr="002F320E">
        <w:t>.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961098" w:rsidRPr="002F320E" w:rsidRDefault="00961098" w:rsidP="00691BB2">
      <w:r w:rsidRPr="002F320E">
        <w:t xml:space="preserve">При получении заявления в электронной форме в автоматическом режиме осуществляется форматно-логический контроль заявления. </w:t>
      </w:r>
    </w:p>
    <w:p w:rsidR="00961098" w:rsidRPr="002F320E" w:rsidRDefault="00961098" w:rsidP="00691BB2">
      <w:r w:rsidRPr="002F320E">
        <w:t>Заявителю сообщается присвоенный заявлению в электронной форме уникальный номер, по которому в соответствующем разделе Единого портал заявителю будет представлена информация о ходе выполнения указанного заявления.</w:t>
      </w:r>
    </w:p>
    <w:p w:rsidR="00961098" w:rsidRPr="002F320E" w:rsidRDefault="00961098" w:rsidP="00691BB2">
      <w:r w:rsidRPr="002F320E">
        <w:t>Прием и регистрация заявления осуществляются специалистом Отдела, ответственным за предоставление муниципальных услуг.</w:t>
      </w:r>
    </w:p>
    <w:p w:rsidR="00961098" w:rsidRPr="002F320E" w:rsidRDefault="00961098" w:rsidP="00691BB2">
      <w:r w:rsidRPr="002F320E">
        <w:t xml:space="preserve">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w:t>
      </w:r>
      <w:r w:rsidR="002F320E" w:rsidRPr="002F320E">
        <w:t>«</w:t>
      </w:r>
      <w:r w:rsidRPr="002F320E">
        <w:t>принято</w:t>
      </w:r>
      <w:r w:rsidR="002F320E" w:rsidRPr="002F320E">
        <w:t>»</w:t>
      </w:r>
      <w:r w:rsidRPr="002F320E">
        <w:t>.</w:t>
      </w:r>
    </w:p>
    <w:p w:rsidR="007D24B6" w:rsidRPr="00AC267E" w:rsidRDefault="00961098" w:rsidP="007D24B6">
      <w:r w:rsidRPr="002F320E">
        <w:t>5</w:t>
      </w:r>
      <w:r w:rsidR="004A408C" w:rsidRPr="002F320E">
        <w:t>)</w:t>
      </w:r>
      <w:r w:rsidRPr="002F320E">
        <w:t xml:space="preserve">. </w:t>
      </w:r>
      <w:r w:rsidR="007D24B6" w:rsidRPr="00AC267E">
        <w:t>Заявителю в качестве результата предоставления  муниципальной услуги обеспечивается по его выбору возможность:</w:t>
      </w:r>
    </w:p>
    <w:p w:rsidR="007D24B6" w:rsidRPr="00AC267E" w:rsidRDefault="007D24B6" w:rsidP="007D24B6">
      <w:r w:rsidRPr="00AC267E">
        <w:t>- получения электронного документа, подписанного с использованием усиленной квалифицированной электронной подписи;</w:t>
      </w:r>
    </w:p>
    <w:p w:rsidR="007D24B6" w:rsidRPr="00AC267E" w:rsidRDefault="007D24B6" w:rsidP="007D24B6">
      <w:r w:rsidRPr="00AC267E">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7D24B6" w:rsidRPr="00AC267E" w:rsidRDefault="007D24B6" w:rsidP="007D24B6">
      <w:r w:rsidRPr="00AC267E">
        <w:t xml:space="preserve">-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w:t>
      </w:r>
      <w:r>
        <w:t xml:space="preserve">и </w:t>
      </w:r>
      <w:r w:rsidRPr="00AC267E">
        <w:t>(или)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7D24B6" w:rsidRPr="00AC267E" w:rsidRDefault="007D24B6" w:rsidP="007D24B6">
      <w:r w:rsidRPr="00AC267E">
        <w:t xml:space="preserve">-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w:t>
      </w:r>
      <w:r>
        <w:t>администрации</w:t>
      </w:r>
      <w:r w:rsidRPr="00AC267E">
        <w:t>.</w:t>
      </w:r>
    </w:p>
    <w:p w:rsidR="007D24B6" w:rsidRPr="00AC267E" w:rsidRDefault="007D24B6" w:rsidP="007D24B6">
      <w:r w:rsidRPr="00AC267E">
        <w:t>При получении результата предоставления муниципальной услуги на Едином портале</w:t>
      </w:r>
      <w:r>
        <w:t xml:space="preserve"> </w:t>
      </w:r>
      <w:r w:rsidRPr="00AC267E">
        <w:t xml:space="preserve">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w:t>
      </w:r>
      <w:r w:rsidRPr="00AC267E">
        <w:lastRenderedPageBreak/>
        <w:t>услуг, информационная система которых интегрирована с Единым порталом в установленном порядке (при наличии у них технической возможности).</w:t>
      </w:r>
    </w:p>
    <w:p w:rsidR="007D24B6" w:rsidRPr="00AC267E" w:rsidRDefault="007D24B6" w:rsidP="007D24B6">
      <w:r w:rsidRPr="00AC267E">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961098" w:rsidRDefault="007D24B6" w:rsidP="007D24B6">
      <w:r w:rsidRPr="00AC267E">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7D24B6" w:rsidRPr="00691BB2" w:rsidRDefault="007D24B6" w:rsidP="007D24B6">
      <w:r>
        <w:t>(</w:t>
      </w:r>
      <w:r w:rsidRPr="00AC267E">
        <w:rPr>
          <w:bCs/>
        </w:rPr>
        <w:t xml:space="preserve">подпункт 5 </w:t>
      </w:r>
      <w:r w:rsidRPr="00AC267E">
        <w:t>пункта 4</w:t>
      </w:r>
      <w:r>
        <w:t xml:space="preserve">1 изложен в редакции постановления Администрации               </w:t>
      </w:r>
      <w:hyperlink r:id="rId94" w:tooltip="постановление от 20.12.2022 0:00:00 №1699 Администрация Березовского района&#10;&#10;О внесении изменений в постановление администрации Березовского района от 08.09.2022 № 1182 " w:history="1">
        <w:r w:rsidRPr="007D24B6">
          <w:rPr>
            <w:rStyle w:val="a3"/>
          </w:rPr>
          <w:t>от 20.12.2022 № 1699</w:t>
        </w:r>
      </w:hyperlink>
      <w:r>
        <w:t>)</w:t>
      </w:r>
    </w:p>
    <w:p w:rsidR="00961098" w:rsidRPr="002F320E" w:rsidRDefault="00961098" w:rsidP="00691BB2">
      <w:r w:rsidRPr="002F320E">
        <w:t>6</w:t>
      </w:r>
      <w:r w:rsidR="004A408C" w:rsidRPr="002F320E">
        <w:t>)</w:t>
      </w:r>
      <w:r w:rsidRPr="002F320E">
        <w:t>. Заявитель имеет возможность получения информации о ходе предоставления муниципальной услуги.</w:t>
      </w:r>
    </w:p>
    <w:p w:rsidR="00961098" w:rsidRPr="002F320E" w:rsidRDefault="00961098" w:rsidP="00691BB2">
      <w:r w:rsidRPr="002F320E">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961098" w:rsidRPr="002F320E" w:rsidRDefault="00961098" w:rsidP="00691BB2">
      <w:r w:rsidRPr="002F320E">
        <w:t>При предоставлении муниципальной услуги в электронной форме заявителю направляется:</w:t>
      </w:r>
    </w:p>
    <w:p w:rsidR="00961098" w:rsidRPr="002F320E" w:rsidRDefault="00961098" w:rsidP="00691BB2">
      <w:r w:rsidRPr="002F320E">
        <w:t>- уведомление о записи на прием в МФЦ, содержащее сведения о дате, времени и месте приема;</w:t>
      </w:r>
    </w:p>
    <w:p w:rsidR="00961098" w:rsidRPr="002F320E" w:rsidRDefault="00961098" w:rsidP="00691BB2">
      <w:r w:rsidRPr="002F320E">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961098" w:rsidRPr="002F320E" w:rsidRDefault="00961098" w:rsidP="00691BB2">
      <w:r w:rsidRPr="002F320E">
        <w:t>-</w:t>
      </w:r>
      <w:r w:rsidR="004A408C" w:rsidRPr="002F320E">
        <w:t xml:space="preserve"> </w:t>
      </w:r>
      <w:r w:rsidRPr="002F320E">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61098" w:rsidRPr="002F320E" w:rsidRDefault="00961098" w:rsidP="00691BB2">
      <w:r w:rsidRPr="002F320E">
        <w:t>7</w:t>
      </w:r>
      <w:r w:rsidR="004A408C" w:rsidRPr="002F320E">
        <w:t>)</w:t>
      </w:r>
      <w:r w:rsidRPr="002F320E">
        <w:t>.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2F320E" w:rsidRPr="002F320E" w:rsidRDefault="00961098" w:rsidP="00691BB2">
      <w:r w:rsidRPr="002F320E">
        <w:t>8</w:t>
      </w:r>
      <w:r w:rsidR="004A408C" w:rsidRPr="002F320E">
        <w:t>)</w:t>
      </w:r>
      <w:r w:rsidRPr="002F320E">
        <w:t>. Заявителю обеспечивается возможность направления жалобы на решения, действия или бездействие администрации, Комитета, отдела, МФЦ</w:t>
      </w:r>
      <w:r w:rsidR="002F320E" w:rsidRPr="002F320E">
        <w:t xml:space="preserve"> </w:t>
      </w:r>
      <w:r w:rsidRPr="002F320E">
        <w:t>должностного лица либо муниципального служащего администрации, Комитета, отдела, МФЦ в соответствии со статьей 11.2 Федерального закона</w:t>
      </w:r>
      <w:r w:rsidR="002F320E" w:rsidRPr="002F320E">
        <w:t xml:space="preserve"> </w:t>
      </w:r>
      <w:hyperlink r:id="rId9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2F320E" w:rsidRPr="00525224">
          <w:rPr>
            <w:rStyle w:val="a3"/>
          </w:rPr>
          <w:t xml:space="preserve">№ </w:t>
        </w:r>
        <w:r w:rsidRPr="00525224">
          <w:rPr>
            <w:rStyle w:val="a3"/>
          </w:rPr>
          <w:t>210-ФЗ</w:t>
        </w:r>
      </w:hyperlink>
      <w:r w:rsidRPr="002F320E">
        <w:t xml:space="preserve"> и в порядке, установленном постановлением Правительства Российской Федерации</w:t>
      </w:r>
      <w:r w:rsidR="00525224">
        <w:t xml:space="preserve">                        </w:t>
      </w:r>
      <w:r w:rsidRPr="002F320E">
        <w:t xml:space="preserve"> от 20 ноября 2012 года</w:t>
      </w:r>
      <w:r w:rsidR="002F320E" w:rsidRPr="002F320E">
        <w:t xml:space="preserve"> </w:t>
      </w:r>
      <w:hyperlink r:id="rId96"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002F320E" w:rsidRPr="00525224">
          <w:rPr>
            <w:rStyle w:val="a3"/>
          </w:rPr>
          <w:t xml:space="preserve">№ </w:t>
        </w:r>
        <w:r w:rsidRPr="00525224">
          <w:rPr>
            <w:rStyle w:val="a3"/>
          </w:rPr>
          <w:t xml:space="preserve">1198 </w:t>
        </w:r>
        <w:r w:rsidR="002F320E" w:rsidRPr="00525224">
          <w:rPr>
            <w:rStyle w:val="a3"/>
          </w:rPr>
          <w:t>«</w:t>
        </w:r>
        <w:r w:rsidRPr="00525224">
          <w:rPr>
            <w:rStyle w:val="a3"/>
          </w:rPr>
          <w:t>О федеральной государственной</w:t>
        </w:r>
      </w:hyperlink>
      <w:r w:rsidRPr="002F320E">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61098" w:rsidRPr="002F320E" w:rsidRDefault="00961098" w:rsidP="00961098">
      <w:pPr>
        <w:pStyle w:val="ae"/>
        <w:ind w:firstLine="708"/>
        <w:jc w:val="both"/>
        <w:rPr>
          <w:rFonts w:ascii="Arial" w:hAnsi="Arial" w:cs="Arial"/>
          <w:b w:val="0"/>
          <w:sz w:val="24"/>
        </w:rPr>
      </w:pPr>
    </w:p>
    <w:p w:rsidR="002F320E" w:rsidRPr="002F320E" w:rsidRDefault="00484621" w:rsidP="00484621">
      <w:pPr>
        <w:pStyle w:val="22"/>
        <w:shd w:val="clear" w:color="auto" w:fill="auto"/>
        <w:tabs>
          <w:tab w:val="left" w:pos="0"/>
        </w:tabs>
        <w:spacing w:after="0" w:line="240" w:lineRule="auto"/>
        <w:jc w:val="center"/>
        <w:rPr>
          <w:rFonts w:cs="Arial"/>
          <w:sz w:val="24"/>
          <w:szCs w:val="28"/>
        </w:rPr>
      </w:pPr>
      <w:r w:rsidRPr="002F320E">
        <w:rPr>
          <w:rFonts w:cs="Arial"/>
          <w:sz w:val="24"/>
          <w:szCs w:val="28"/>
        </w:rPr>
        <w:t>Порядок исправления допущенных опечаток и ошибок</w:t>
      </w:r>
    </w:p>
    <w:p w:rsidR="00484621" w:rsidRPr="002F320E" w:rsidRDefault="00484621" w:rsidP="00484621">
      <w:pPr>
        <w:pStyle w:val="22"/>
        <w:shd w:val="clear" w:color="auto" w:fill="auto"/>
        <w:tabs>
          <w:tab w:val="left" w:pos="0"/>
        </w:tabs>
        <w:spacing w:after="0" w:line="240" w:lineRule="auto"/>
        <w:jc w:val="center"/>
        <w:rPr>
          <w:rFonts w:cs="Arial"/>
          <w:sz w:val="24"/>
          <w:szCs w:val="28"/>
        </w:rPr>
      </w:pPr>
      <w:r w:rsidRPr="002F320E">
        <w:rPr>
          <w:rFonts w:cs="Arial"/>
          <w:sz w:val="24"/>
          <w:szCs w:val="28"/>
        </w:rPr>
        <w:t>в выданных в результате предоставления муниципальной услуги документах.</w:t>
      </w:r>
    </w:p>
    <w:p w:rsidR="00484621" w:rsidRPr="002F320E" w:rsidRDefault="00484621" w:rsidP="00484621">
      <w:pPr>
        <w:pStyle w:val="22"/>
        <w:shd w:val="clear" w:color="auto" w:fill="auto"/>
        <w:tabs>
          <w:tab w:val="left" w:pos="0"/>
        </w:tabs>
        <w:spacing w:after="0" w:line="240" w:lineRule="auto"/>
        <w:jc w:val="center"/>
        <w:rPr>
          <w:rFonts w:cs="Arial"/>
          <w:sz w:val="24"/>
          <w:szCs w:val="28"/>
        </w:rPr>
      </w:pPr>
    </w:p>
    <w:p w:rsidR="00484621" w:rsidRPr="00691BB2" w:rsidRDefault="002A2306" w:rsidP="00691BB2">
      <w:r w:rsidRPr="00691BB2">
        <w:t>42</w:t>
      </w:r>
      <w:r w:rsidR="00484621" w:rsidRPr="00691BB2">
        <w:t>. В случае выявления опечаток и ошибок</w:t>
      </w:r>
      <w:r w:rsidR="002F320E" w:rsidRPr="00691BB2">
        <w:t xml:space="preserve"> </w:t>
      </w:r>
      <w:r w:rsidR="00484621" w:rsidRPr="00691BB2">
        <w:t>в документах, являющихся результатом предоставления муниципальной услуги, заявитель вправе обратится</w:t>
      </w:r>
      <w:r w:rsidR="002F320E" w:rsidRPr="00691BB2">
        <w:t xml:space="preserve"> </w:t>
      </w:r>
      <w:r w:rsidR="00484621" w:rsidRPr="00691BB2">
        <w:lastRenderedPageBreak/>
        <w:t>лично в Комитет</w:t>
      </w:r>
      <w:r w:rsidR="002F320E" w:rsidRPr="00691BB2">
        <w:t xml:space="preserve"> </w:t>
      </w:r>
      <w:r w:rsidR="00484621" w:rsidRPr="00691BB2">
        <w:t>с заявлением об исправлении допущенных опечаток и ошибок в выданных в результате предоставления муниципальной услуги документах.</w:t>
      </w:r>
    </w:p>
    <w:p w:rsidR="00484621" w:rsidRPr="00691BB2" w:rsidRDefault="00484621" w:rsidP="00691BB2">
      <w:r w:rsidRPr="00691BB2">
        <w:t>Комитет при получении заявления об исправлении опечаток и ошибок в документах, которые являются результатом предоставления муниципальной услуги рассматривает необходимость внесения соответствующих изменений в документы, являющиеся результатом предоставления муниципальной услуги.</w:t>
      </w:r>
    </w:p>
    <w:p w:rsidR="00484621" w:rsidRPr="00691BB2" w:rsidRDefault="00484621" w:rsidP="00691BB2">
      <w:r w:rsidRPr="00691BB2">
        <w:t>Комитет в случае подтверждения допущенных опечаток, ошибок в документах, являющихся результатом предоставления муниципальной услуги, обеспечивает устранение опечаток и ошибок в документах, являющихся результатом предоставления муниципальной услуги.</w:t>
      </w:r>
    </w:p>
    <w:p w:rsidR="00484621" w:rsidRDefault="00484621" w:rsidP="00691BB2">
      <w:r w:rsidRPr="00691BB2">
        <w:t>Срок устранения ошибок не должен превышать 3 (трех) рабочих дней с даты</w:t>
      </w:r>
      <w:r w:rsidR="002F320E" w:rsidRPr="00691BB2">
        <w:t xml:space="preserve"> </w:t>
      </w:r>
      <w:r w:rsidRPr="00691BB2">
        <w:t>регистрации заявления в Комитете.</w:t>
      </w:r>
    </w:p>
    <w:p w:rsidR="00691BB2" w:rsidRDefault="00691BB2" w:rsidP="00691BB2"/>
    <w:p w:rsidR="00691BB2" w:rsidRPr="00691BB2" w:rsidRDefault="00691BB2" w:rsidP="00691BB2">
      <w:pPr>
        <w:jc w:val="center"/>
        <w:rPr>
          <w:b/>
        </w:rPr>
      </w:pPr>
    </w:p>
    <w:p w:rsidR="00691BB2" w:rsidRDefault="00691BB2" w:rsidP="00691BB2">
      <w:r w:rsidRPr="00691BB2">
        <w:t>43.</w:t>
      </w:r>
    </w:p>
    <w:p w:rsidR="00A059D8" w:rsidRPr="00691BB2" w:rsidRDefault="00A059D8" w:rsidP="00691BB2">
      <w:r>
        <w:t>(</w:t>
      </w:r>
      <w:r w:rsidRPr="00A059D8">
        <w:t xml:space="preserve">пункт 43 с заголовком </w:t>
      </w:r>
      <w:r>
        <w:t xml:space="preserve">утратил силу постановлением Администрации                              </w:t>
      </w:r>
      <w:hyperlink r:id="rId97" w:tooltip="постановление от 26.12.2025 0:00:00 №1012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A059D8">
          <w:rPr>
            <w:rStyle w:val="a3"/>
          </w:rPr>
          <w:t>от 26.12.2025 № 1012</w:t>
        </w:r>
      </w:hyperlink>
      <w:r>
        <w:t>)</w:t>
      </w:r>
    </w:p>
    <w:p w:rsidR="002A2306" w:rsidRPr="00691BB2" w:rsidRDefault="002A2306" w:rsidP="002A2306">
      <w:pPr>
        <w:pStyle w:val="24"/>
        <w:keepNext/>
        <w:keepLines/>
        <w:shd w:val="clear" w:color="auto" w:fill="auto"/>
        <w:spacing w:after="0" w:line="310" w:lineRule="exact"/>
        <w:ind w:left="-142" w:firstLine="1222"/>
        <w:jc w:val="both"/>
        <w:rPr>
          <w:rFonts w:cs="Arial"/>
          <w:b/>
          <w:sz w:val="30"/>
          <w:szCs w:val="30"/>
          <w:lang w:val="ru-RU"/>
        </w:rPr>
      </w:pPr>
    </w:p>
    <w:p w:rsidR="00EB67B2" w:rsidRPr="00691BB2" w:rsidRDefault="00EB67B2" w:rsidP="007F3009">
      <w:pPr>
        <w:pStyle w:val="ae"/>
        <w:jc w:val="center"/>
        <w:rPr>
          <w:rFonts w:ascii="Arial" w:hAnsi="Arial" w:cs="Arial"/>
          <w:sz w:val="30"/>
          <w:szCs w:val="30"/>
        </w:rPr>
      </w:pPr>
      <w:r w:rsidRPr="00691BB2">
        <w:rPr>
          <w:rFonts w:ascii="Arial" w:hAnsi="Arial" w:cs="Arial"/>
          <w:sz w:val="30"/>
          <w:szCs w:val="30"/>
        </w:rPr>
        <w:t>IV. Формы контроля</w:t>
      </w:r>
    </w:p>
    <w:p w:rsidR="00EB67B2" w:rsidRPr="00691BB2" w:rsidRDefault="00EB67B2" w:rsidP="007F3009">
      <w:pPr>
        <w:pStyle w:val="ae"/>
        <w:jc w:val="center"/>
        <w:rPr>
          <w:rFonts w:ascii="Arial" w:hAnsi="Arial" w:cs="Arial"/>
          <w:sz w:val="30"/>
          <w:szCs w:val="30"/>
        </w:rPr>
      </w:pPr>
      <w:r w:rsidRPr="00691BB2">
        <w:rPr>
          <w:rFonts w:ascii="Arial" w:hAnsi="Arial" w:cs="Arial"/>
          <w:sz w:val="30"/>
          <w:szCs w:val="30"/>
        </w:rPr>
        <w:t>за исполнением административного регламента.</w:t>
      </w:r>
    </w:p>
    <w:p w:rsidR="00EB67B2" w:rsidRPr="002F320E" w:rsidRDefault="00EB67B2" w:rsidP="007F3009">
      <w:pPr>
        <w:pStyle w:val="ae"/>
        <w:jc w:val="both"/>
        <w:rPr>
          <w:rFonts w:ascii="Arial" w:hAnsi="Arial" w:cs="Arial"/>
          <w:b w:val="0"/>
          <w:sz w:val="24"/>
        </w:rPr>
      </w:pPr>
    </w:p>
    <w:p w:rsidR="00741B1E" w:rsidRPr="00741B1E" w:rsidRDefault="00741B1E" w:rsidP="00A059D8">
      <w:pPr>
        <w:pStyle w:val="ae"/>
        <w:jc w:val="both"/>
        <w:rPr>
          <w:rFonts w:ascii="Arial" w:hAnsi="Arial" w:cs="Arial"/>
          <w:b w:val="0"/>
          <w:sz w:val="24"/>
          <w:szCs w:val="24"/>
        </w:rPr>
      </w:pPr>
      <w:r>
        <w:rPr>
          <w:rFonts w:ascii="Arial" w:hAnsi="Arial" w:cs="Arial"/>
          <w:b w:val="0"/>
          <w:iCs/>
          <w:sz w:val="24"/>
          <w:szCs w:val="24"/>
        </w:rPr>
        <w:t>(раздел</w:t>
      </w:r>
      <w:r w:rsidRPr="00741B1E">
        <w:rPr>
          <w:rFonts w:ascii="Arial" w:hAnsi="Arial" w:cs="Arial"/>
          <w:b w:val="0"/>
          <w:iCs/>
          <w:sz w:val="24"/>
          <w:szCs w:val="24"/>
        </w:rPr>
        <w:t xml:space="preserve"> </w:t>
      </w:r>
      <w:r w:rsidRPr="00741B1E">
        <w:rPr>
          <w:rFonts w:ascii="Arial" w:hAnsi="Arial" w:cs="Arial"/>
          <w:b w:val="0"/>
          <w:sz w:val="24"/>
          <w:szCs w:val="24"/>
          <w:lang w:val="en-US"/>
        </w:rPr>
        <w:t>IV</w:t>
      </w:r>
      <w:r>
        <w:rPr>
          <w:rFonts w:ascii="Arial" w:hAnsi="Arial" w:cs="Arial"/>
          <w:b w:val="0"/>
          <w:sz w:val="24"/>
          <w:szCs w:val="24"/>
        </w:rPr>
        <w:t xml:space="preserve"> признан утратившим</w:t>
      </w:r>
      <w:r w:rsidRPr="00741B1E">
        <w:rPr>
          <w:rFonts w:ascii="Arial" w:hAnsi="Arial" w:cs="Arial"/>
          <w:b w:val="0"/>
          <w:sz w:val="24"/>
          <w:szCs w:val="24"/>
        </w:rPr>
        <w:t xml:space="preserve"> силу</w:t>
      </w:r>
      <w:r>
        <w:rPr>
          <w:rFonts w:ascii="Arial" w:hAnsi="Arial" w:cs="Arial"/>
          <w:b w:val="0"/>
          <w:sz w:val="24"/>
          <w:szCs w:val="24"/>
        </w:rPr>
        <w:t xml:space="preserve"> постановлением </w:t>
      </w:r>
      <w:r w:rsidRPr="00741B1E">
        <w:rPr>
          <w:rFonts w:ascii="Arial" w:hAnsi="Arial" w:cs="Arial"/>
          <w:b w:val="0"/>
          <w:sz w:val="24"/>
          <w:szCs w:val="24"/>
        </w:rPr>
        <w:t xml:space="preserve">Администрации </w:t>
      </w:r>
      <w:hyperlink r:id="rId98" w:tooltip="постановление от 23.04.2025 0:00:00 №303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741B1E">
          <w:rPr>
            <w:rStyle w:val="a3"/>
            <w:rFonts w:ascii="Arial" w:hAnsi="Arial" w:cs="Arial"/>
            <w:b w:val="0"/>
            <w:sz w:val="24"/>
            <w:szCs w:val="24"/>
          </w:rPr>
          <w:t xml:space="preserve">от 23.04.2025 </w:t>
        </w:r>
        <w:r w:rsidR="00A059D8">
          <w:rPr>
            <w:rStyle w:val="a3"/>
            <w:rFonts w:ascii="Arial" w:hAnsi="Arial" w:cs="Arial"/>
            <w:b w:val="0"/>
            <w:sz w:val="24"/>
            <w:szCs w:val="24"/>
          </w:rPr>
          <w:t xml:space="preserve">            </w:t>
        </w:r>
        <w:r w:rsidRPr="00741B1E">
          <w:rPr>
            <w:rStyle w:val="a3"/>
            <w:rFonts w:ascii="Arial" w:hAnsi="Arial" w:cs="Arial"/>
            <w:b w:val="0"/>
            <w:sz w:val="24"/>
            <w:szCs w:val="24"/>
          </w:rPr>
          <w:t>№ 303</w:t>
        </w:r>
      </w:hyperlink>
      <w:r w:rsidRPr="00741B1E">
        <w:rPr>
          <w:rFonts w:ascii="Arial" w:hAnsi="Arial" w:cs="Arial"/>
          <w:b w:val="0"/>
          <w:sz w:val="24"/>
          <w:szCs w:val="24"/>
        </w:rPr>
        <w:t>)</w:t>
      </w:r>
    </w:p>
    <w:p w:rsidR="00741B1E" w:rsidRDefault="00741B1E" w:rsidP="0017313B">
      <w:pPr>
        <w:pStyle w:val="ae"/>
        <w:jc w:val="center"/>
        <w:rPr>
          <w:rFonts w:ascii="Arial" w:hAnsi="Arial" w:cs="Arial"/>
          <w:sz w:val="24"/>
        </w:rPr>
      </w:pPr>
    </w:p>
    <w:p w:rsidR="00741B1E" w:rsidRDefault="00741B1E" w:rsidP="0017313B">
      <w:pPr>
        <w:pStyle w:val="ae"/>
        <w:jc w:val="center"/>
        <w:rPr>
          <w:rFonts w:ascii="Arial" w:hAnsi="Arial" w:cs="Arial"/>
          <w:sz w:val="24"/>
        </w:rPr>
      </w:pPr>
    </w:p>
    <w:p w:rsidR="007C5675" w:rsidRPr="002F320E" w:rsidRDefault="007C5675" w:rsidP="007F3009">
      <w:pPr>
        <w:pStyle w:val="ae"/>
        <w:jc w:val="both"/>
        <w:rPr>
          <w:rFonts w:ascii="Arial" w:hAnsi="Arial" w:cs="Arial"/>
          <w:b w:val="0"/>
          <w:sz w:val="24"/>
        </w:rPr>
      </w:pPr>
    </w:p>
    <w:p w:rsidR="00EB67B2" w:rsidRPr="00691BB2" w:rsidRDefault="00EB67B2" w:rsidP="007F3009">
      <w:pPr>
        <w:pStyle w:val="ae"/>
        <w:jc w:val="center"/>
        <w:rPr>
          <w:rFonts w:ascii="Arial" w:hAnsi="Arial" w:cs="Arial"/>
          <w:sz w:val="30"/>
          <w:szCs w:val="30"/>
        </w:rPr>
      </w:pPr>
      <w:bookmarkStart w:id="5" w:name="Par251"/>
      <w:bookmarkEnd w:id="5"/>
      <w:r w:rsidRPr="00691BB2">
        <w:rPr>
          <w:rFonts w:ascii="Arial" w:hAnsi="Arial" w:cs="Arial"/>
          <w:sz w:val="30"/>
          <w:szCs w:val="30"/>
          <w:lang w:val="en-US"/>
        </w:rPr>
        <w:t>V</w:t>
      </w:r>
      <w:r w:rsidRPr="00691BB2">
        <w:rPr>
          <w:rFonts w:ascii="Arial" w:hAnsi="Arial" w:cs="Arial"/>
          <w:sz w:val="30"/>
          <w:szCs w:val="30"/>
        </w:rPr>
        <w:t>.</w:t>
      </w:r>
      <w:r w:rsidR="002F320E" w:rsidRPr="00691BB2">
        <w:rPr>
          <w:rFonts w:ascii="Arial" w:hAnsi="Arial" w:cs="Arial"/>
          <w:sz w:val="30"/>
          <w:szCs w:val="30"/>
        </w:rPr>
        <w:t xml:space="preserve"> </w:t>
      </w:r>
      <w:r w:rsidRPr="00691BB2">
        <w:rPr>
          <w:rFonts w:ascii="Arial" w:hAnsi="Arial" w:cs="Arial"/>
          <w:sz w:val="30"/>
          <w:szCs w:val="30"/>
        </w:rPr>
        <w:t>Досудебный (внесудебный) порядок обжалования решений и действий (бездействия) органа, предоставляющего муниципальную услугу, МФЦ, а также должностных лиц, муниципальных служащих, работников</w:t>
      </w:r>
    </w:p>
    <w:p w:rsidR="002F320E" w:rsidRPr="002F320E" w:rsidRDefault="002F320E" w:rsidP="007F3009">
      <w:pPr>
        <w:pStyle w:val="ae"/>
        <w:jc w:val="center"/>
        <w:rPr>
          <w:rFonts w:ascii="Arial" w:hAnsi="Arial" w:cs="Arial"/>
          <w:sz w:val="24"/>
        </w:rPr>
      </w:pPr>
    </w:p>
    <w:p w:rsidR="00741B1E" w:rsidRPr="00741B1E" w:rsidRDefault="00741B1E" w:rsidP="00741B1E">
      <w:r w:rsidRPr="00741B1E">
        <w:rPr>
          <w:iCs/>
        </w:rPr>
        <w:t>(раздел</w:t>
      </w:r>
      <w:r w:rsidRPr="00741B1E">
        <w:t xml:space="preserve"> V признан утратившим силу постановлением</w:t>
      </w:r>
      <w:r>
        <w:rPr>
          <w:b/>
        </w:rPr>
        <w:t xml:space="preserve"> </w:t>
      </w:r>
      <w:r w:rsidRPr="00741B1E">
        <w:t xml:space="preserve">Администрации </w:t>
      </w:r>
      <w:r w:rsidR="00A059D8">
        <w:t xml:space="preserve">                             </w:t>
      </w:r>
      <w:hyperlink r:id="rId99" w:tooltip="постановление от 23.04.2025 0:00:00 №303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741B1E">
          <w:rPr>
            <w:rStyle w:val="a3"/>
          </w:rPr>
          <w:t>от 23.04.2025 № 303</w:t>
        </w:r>
      </w:hyperlink>
      <w:r w:rsidRPr="00741B1E">
        <w:t>)</w:t>
      </w:r>
    </w:p>
    <w:p w:rsidR="002F320E" w:rsidRPr="002F320E" w:rsidRDefault="002F320E" w:rsidP="00691BB2">
      <w:pPr>
        <w:rPr>
          <w:rFonts w:cs="Arial"/>
          <w:b/>
          <w:szCs w:val="28"/>
        </w:rPr>
      </w:pPr>
    </w:p>
    <w:p w:rsidR="002F320E" w:rsidRDefault="002F320E" w:rsidP="00550A37">
      <w:pPr>
        <w:pStyle w:val="ae"/>
        <w:jc w:val="both"/>
        <w:rPr>
          <w:rFonts w:ascii="Arial" w:hAnsi="Arial" w:cs="Arial"/>
          <w:b w:val="0"/>
          <w:sz w:val="24"/>
          <w:szCs w:val="28"/>
        </w:rPr>
      </w:pPr>
    </w:p>
    <w:p w:rsidR="00A059D8" w:rsidRPr="00A059D8" w:rsidRDefault="00A059D8" w:rsidP="00A059D8">
      <w:pPr>
        <w:autoSpaceDE w:val="0"/>
        <w:autoSpaceDN w:val="0"/>
        <w:adjustRightInd w:val="0"/>
        <w:ind w:firstLine="709"/>
        <w:jc w:val="center"/>
        <w:rPr>
          <w:rFonts w:ascii="Times New Roman" w:hAnsi="Times New Roman"/>
          <w:sz w:val="30"/>
          <w:szCs w:val="30"/>
        </w:rPr>
      </w:pPr>
      <w:r w:rsidRPr="00A059D8">
        <w:rPr>
          <w:b/>
          <w:sz w:val="30"/>
          <w:szCs w:val="30"/>
          <w:lang w:val="en-US"/>
        </w:rPr>
        <w:t>VI</w:t>
      </w:r>
      <w:r w:rsidRPr="00A059D8">
        <w:rPr>
          <w:b/>
          <w:sz w:val="30"/>
          <w:szCs w:val="30"/>
        </w:rPr>
        <w:t>. Иные положения, предусмотренные нормативным правовым актом</w:t>
      </w:r>
    </w:p>
    <w:p w:rsidR="00A059D8" w:rsidRPr="00A059D8" w:rsidRDefault="00A059D8" w:rsidP="00A059D8">
      <w:pPr>
        <w:autoSpaceDE w:val="0"/>
        <w:autoSpaceDN w:val="0"/>
        <w:adjustRightInd w:val="0"/>
        <w:ind w:firstLine="709"/>
        <w:jc w:val="center"/>
        <w:rPr>
          <w:b/>
          <w:sz w:val="30"/>
          <w:szCs w:val="30"/>
        </w:rPr>
      </w:pPr>
      <w:r w:rsidRPr="00A059D8">
        <w:rPr>
          <w:b/>
          <w:sz w:val="30"/>
          <w:szCs w:val="30"/>
        </w:rPr>
        <w:t>Правительства Российской Федерации.</w:t>
      </w:r>
    </w:p>
    <w:p w:rsidR="00A059D8" w:rsidRDefault="00A059D8" w:rsidP="00A059D8"/>
    <w:p w:rsidR="00A059D8" w:rsidRPr="00A059D8" w:rsidRDefault="00A059D8" w:rsidP="00A059D8">
      <w:r w:rsidRPr="00A059D8">
        <w:t xml:space="preserve">Иные положения, предусмотренные нормативным правовым актом Правительства Российской Федерации, отсутствуют.». </w:t>
      </w:r>
    </w:p>
    <w:p w:rsidR="00A059D8" w:rsidRDefault="00A059D8" w:rsidP="00550A37">
      <w:pPr>
        <w:pStyle w:val="ae"/>
        <w:jc w:val="both"/>
        <w:rPr>
          <w:rFonts w:ascii="Arial" w:hAnsi="Arial" w:cs="Arial"/>
          <w:b w:val="0"/>
          <w:sz w:val="24"/>
          <w:szCs w:val="28"/>
        </w:rPr>
      </w:pPr>
    </w:p>
    <w:p w:rsidR="00A059D8" w:rsidRPr="002F320E" w:rsidRDefault="00A059D8" w:rsidP="00A059D8">
      <w:r>
        <w:t xml:space="preserve">(приложение дополнено разделом </w:t>
      </w:r>
      <w:r>
        <w:rPr>
          <w:lang w:val="en-US"/>
        </w:rPr>
        <w:t>VI</w:t>
      </w:r>
      <w:r>
        <w:t xml:space="preserve"> постановлением Администрации                           </w:t>
      </w:r>
      <w:hyperlink r:id="rId100" w:tooltip="постановление от 26.12.2025 0:00:00 №1012 Администрация Березовского района&#10;&#10;О внесении изменений в постановление администрации Березовского района от 08.09.2022 № 1182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10;" w:history="1">
        <w:r w:rsidRPr="00A059D8">
          <w:rPr>
            <w:rStyle w:val="a3"/>
          </w:rPr>
          <w:t>от 26.12.2025 № 1012</w:t>
        </w:r>
      </w:hyperlink>
      <w:r>
        <w:t>)</w:t>
      </w:r>
    </w:p>
    <w:p w:rsidR="00A059D8" w:rsidRPr="002F320E" w:rsidRDefault="00A059D8" w:rsidP="00550A37">
      <w:pPr>
        <w:pStyle w:val="ae"/>
        <w:jc w:val="both"/>
        <w:rPr>
          <w:rFonts w:ascii="Arial" w:hAnsi="Arial" w:cs="Arial"/>
          <w:b w:val="0"/>
          <w:sz w:val="24"/>
          <w:szCs w:val="28"/>
        </w:rPr>
      </w:pPr>
    </w:p>
    <w:p w:rsidR="00691BB2" w:rsidRPr="00691BB2" w:rsidRDefault="00691BB2" w:rsidP="00691BB2">
      <w:pPr>
        <w:autoSpaceDE w:val="0"/>
        <w:autoSpaceDN w:val="0"/>
        <w:adjustRightInd w:val="0"/>
        <w:ind w:firstLine="709"/>
        <w:jc w:val="right"/>
        <w:outlineLvl w:val="0"/>
        <w:rPr>
          <w:rFonts w:cs="Arial"/>
          <w:b/>
          <w:sz w:val="30"/>
          <w:szCs w:val="30"/>
        </w:rPr>
      </w:pPr>
      <w:r>
        <w:rPr>
          <w:rFonts w:cs="Arial"/>
          <w:b/>
        </w:rPr>
        <w:br w:type="page"/>
      </w:r>
    </w:p>
    <w:p w:rsidR="002F320E" w:rsidRPr="00691BB2" w:rsidRDefault="002F320E" w:rsidP="00691BB2">
      <w:pPr>
        <w:autoSpaceDE w:val="0"/>
        <w:autoSpaceDN w:val="0"/>
        <w:adjustRightInd w:val="0"/>
        <w:ind w:firstLine="709"/>
        <w:jc w:val="right"/>
        <w:outlineLvl w:val="0"/>
        <w:rPr>
          <w:rFonts w:cs="Arial"/>
          <w:b/>
          <w:sz w:val="30"/>
          <w:szCs w:val="30"/>
        </w:rPr>
      </w:pPr>
    </w:p>
    <w:p w:rsidR="00983F8A" w:rsidRPr="00691BB2" w:rsidRDefault="00983F8A" w:rsidP="00691BB2">
      <w:pPr>
        <w:autoSpaceDE w:val="0"/>
        <w:autoSpaceDN w:val="0"/>
        <w:adjustRightInd w:val="0"/>
        <w:ind w:firstLine="709"/>
        <w:jc w:val="right"/>
        <w:outlineLvl w:val="0"/>
        <w:rPr>
          <w:rFonts w:cs="Arial"/>
          <w:b/>
          <w:sz w:val="30"/>
          <w:szCs w:val="30"/>
        </w:rPr>
      </w:pPr>
      <w:bookmarkStart w:id="6" w:name="bookmark40"/>
      <w:r w:rsidRPr="00691BB2">
        <w:rPr>
          <w:rFonts w:cs="Arial"/>
          <w:b/>
          <w:sz w:val="30"/>
          <w:szCs w:val="30"/>
        </w:rPr>
        <w:t xml:space="preserve">Приложение </w:t>
      </w:r>
      <w:r w:rsidR="003A61AA" w:rsidRPr="00691BB2">
        <w:rPr>
          <w:rFonts w:cs="Arial"/>
          <w:b/>
          <w:sz w:val="30"/>
          <w:szCs w:val="30"/>
        </w:rPr>
        <w:t>1</w:t>
      </w:r>
    </w:p>
    <w:p w:rsidR="00983F8A" w:rsidRPr="00691BB2" w:rsidRDefault="00983F8A" w:rsidP="00691BB2">
      <w:pPr>
        <w:widowControl w:val="0"/>
        <w:autoSpaceDE w:val="0"/>
        <w:autoSpaceDN w:val="0"/>
        <w:adjustRightInd w:val="0"/>
        <w:jc w:val="right"/>
        <w:rPr>
          <w:rFonts w:cs="Arial"/>
          <w:b/>
          <w:sz w:val="30"/>
          <w:szCs w:val="30"/>
        </w:rPr>
      </w:pPr>
      <w:r w:rsidRPr="00691BB2">
        <w:rPr>
          <w:rFonts w:cs="Arial"/>
          <w:b/>
          <w:sz w:val="30"/>
          <w:szCs w:val="30"/>
        </w:rPr>
        <w:t>к административному регламенту</w:t>
      </w:r>
    </w:p>
    <w:p w:rsidR="00983F8A" w:rsidRPr="00691BB2" w:rsidRDefault="00983F8A" w:rsidP="00691BB2">
      <w:pPr>
        <w:widowControl w:val="0"/>
        <w:autoSpaceDE w:val="0"/>
        <w:autoSpaceDN w:val="0"/>
        <w:adjustRightInd w:val="0"/>
        <w:jc w:val="right"/>
        <w:outlineLvl w:val="1"/>
        <w:rPr>
          <w:rFonts w:cs="Arial"/>
          <w:b/>
          <w:sz w:val="30"/>
          <w:szCs w:val="30"/>
        </w:rPr>
      </w:pPr>
      <w:r w:rsidRPr="00691BB2">
        <w:rPr>
          <w:rFonts w:cs="Arial"/>
          <w:b/>
          <w:sz w:val="30"/>
          <w:szCs w:val="30"/>
        </w:rPr>
        <w:t xml:space="preserve">предоставления муниципальной услуги </w:t>
      </w:r>
    </w:p>
    <w:p w:rsidR="00983F8A" w:rsidRPr="00691BB2" w:rsidRDefault="002F320E" w:rsidP="00691BB2">
      <w:pPr>
        <w:autoSpaceDE w:val="0"/>
        <w:autoSpaceDN w:val="0"/>
        <w:adjustRightInd w:val="0"/>
        <w:jc w:val="right"/>
        <w:rPr>
          <w:rFonts w:cs="Arial"/>
          <w:b/>
          <w:sz w:val="30"/>
          <w:szCs w:val="30"/>
        </w:rPr>
      </w:pPr>
      <w:r w:rsidRPr="00691BB2">
        <w:rPr>
          <w:rFonts w:cs="Arial"/>
          <w:b/>
          <w:sz w:val="30"/>
          <w:szCs w:val="30"/>
        </w:rPr>
        <w:t>«</w:t>
      </w:r>
      <w:r w:rsidR="00983F8A" w:rsidRPr="00691BB2">
        <w:rPr>
          <w:rFonts w:cs="Arial"/>
          <w:b/>
          <w:sz w:val="30"/>
          <w:szCs w:val="30"/>
        </w:rPr>
        <w:t xml:space="preserve">Предоставление земельного участка, </w:t>
      </w:r>
    </w:p>
    <w:p w:rsidR="00983F8A" w:rsidRPr="00691BB2" w:rsidRDefault="00983F8A" w:rsidP="00691BB2">
      <w:pPr>
        <w:autoSpaceDE w:val="0"/>
        <w:autoSpaceDN w:val="0"/>
        <w:adjustRightInd w:val="0"/>
        <w:jc w:val="right"/>
        <w:rPr>
          <w:rFonts w:cs="Arial"/>
          <w:b/>
          <w:sz w:val="30"/>
          <w:szCs w:val="30"/>
        </w:rPr>
      </w:pPr>
      <w:r w:rsidRPr="00691BB2">
        <w:rPr>
          <w:rFonts w:cs="Arial"/>
          <w:b/>
          <w:sz w:val="30"/>
          <w:szCs w:val="30"/>
        </w:rPr>
        <w:t xml:space="preserve">находящегося в государственной или </w:t>
      </w:r>
    </w:p>
    <w:p w:rsidR="002F320E" w:rsidRPr="00691BB2" w:rsidRDefault="00983F8A" w:rsidP="00691BB2">
      <w:pPr>
        <w:autoSpaceDE w:val="0"/>
        <w:autoSpaceDN w:val="0"/>
        <w:adjustRightInd w:val="0"/>
        <w:jc w:val="right"/>
        <w:rPr>
          <w:rFonts w:cs="Arial"/>
          <w:b/>
          <w:sz w:val="30"/>
          <w:szCs w:val="30"/>
        </w:rPr>
      </w:pPr>
      <w:r w:rsidRPr="00691BB2">
        <w:rPr>
          <w:rFonts w:cs="Arial"/>
          <w:b/>
          <w:sz w:val="30"/>
          <w:szCs w:val="30"/>
        </w:rPr>
        <w:t>муниципальной собственности, гражданину</w:t>
      </w:r>
    </w:p>
    <w:p w:rsidR="00691BB2" w:rsidRPr="00691BB2" w:rsidRDefault="00691BB2" w:rsidP="00691BB2">
      <w:pPr>
        <w:autoSpaceDE w:val="0"/>
        <w:autoSpaceDN w:val="0"/>
        <w:adjustRightInd w:val="0"/>
        <w:jc w:val="right"/>
        <w:rPr>
          <w:rFonts w:cs="Arial"/>
          <w:b/>
          <w:sz w:val="30"/>
          <w:szCs w:val="30"/>
        </w:rPr>
      </w:pPr>
      <w:r w:rsidRPr="00691BB2">
        <w:rPr>
          <w:rFonts w:cs="Arial"/>
          <w:b/>
          <w:sz w:val="30"/>
          <w:szCs w:val="30"/>
        </w:rPr>
        <w:t>или юридическому лицу в собственность бесплатно»</w:t>
      </w:r>
    </w:p>
    <w:bookmarkEnd w:id="6"/>
    <w:p w:rsidR="00691BB2" w:rsidRPr="00691BB2" w:rsidRDefault="00691BB2" w:rsidP="00691BB2">
      <w:pPr>
        <w:pStyle w:val="22"/>
        <w:shd w:val="clear" w:color="auto" w:fill="auto"/>
        <w:spacing w:after="0" w:line="240" w:lineRule="auto"/>
        <w:ind w:left="5200" w:firstLine="0"/>
        <w:rPr>
          <w:rFonts w:cs="Arial"/>
          <w:sz w:val="30"/>
          <w:szCs w:val="30"/>
          <w:lang w:val="ru-RU"/>
        </w:rPr>
      </w:pPr>
    </w:p>
    <w:p w:rsidR="00691BB2" w:rsidRPr="00691BB2" w:rsidRDefault="00691BB2" w:rsidP="00691BB2">
      <w:pPr>
        <w:pStyle w:val="22"/>
        <w:shd w:val="clear" w:color="auto" w:fill="auto"/>
        <w:spacing w:after="0" w:line="240" w:lineRule="auto"/>
        <w:ind w:left="5200" w:firstLine="0"/>
        <w:rPr>
          <w:rFonts w:cs="Arial"/>
          <w:sz w:val="30"/>
          <w:szCs w:val="30"/>
          <w:lang w:val="ru-RU"/>
        </w:rPr>
      </w:pPr>
    </w:p>
    <w:p w:rsidR="00691BB2" w:rsidRPr="00691BB2" w:rsidRDefault="00691BB2" w:rsidP="00691BB2">
      <w:pPr>
        <w:pStyle w:val="22"/>
        <w:shd w:val="clear" w:color="auto" w:fill="auto"/>
        <w:spacing w:after="0" w:line="240" w:lineRule="auto"/>
        <w:ind w:left="5200" w:firstLine="0"/>
        <w:rPr>
          <w:rFonts w:cs="Arial"/>
          <w:sz w:val="30"/>
          <w:szCs w:val="30"/>
          <w:lang w:val="ru-RU"/>
        </w:rPr>
      </w:pPr>
    </w:p>
    <w:p w:rsidR="00691BB2" w:rsidRPr="00691BB2" w:rsidRDefault="00691BB2" w:rsidP="00691BB2">
      <w:pPr>
        <w:tabs>
          <w:tab w:val="left" w:pos="6000"/>
        </w:tabs>
        <w:jc w:val="center"/>
        <w:rPr>
          <w:b/>
        </w:rPr>
      </w:pPr>
      <w:r w:rsidRPr="00691BB2">
        <w:rPr>
          <w:b/>
        </w:rPr>
        <w:t>Форма заявления о предоставлении услуги</w:t>
      </w:r>
    </w:p>
    <w:p w:rsidR="00691BB2" w:rsidRDefault="00691BB2" w:rsidP="003A61AA">
      <w:pPr>
        <w:pStyle w:val="22"/>
        <w:shd w:val="clear" w:color="auto" w:fill="auto"/>
        <w:spacing w:after="0" w:line="240" w:lineRule="auto"/>
        <w:ind w:left="5200" w:firstLine="0"/>
        <w:rPr>
          <w:rFonts w:cs="Arial"/>
          <w:sz w:val="24"/>
          <w:lang w:val="ru-RU"/>
        </w:rPr>
      </w:pPr>
    </w:p>
    <w:p w:rsidR="00DB2F69" w:rsidRPr="00691BB2" w:rsidRDefault="00DB2F69" w:rsidP="003A61AA">
      <w:pPr>
        <w:pStyle w:val="22"/>
        <w:shd w:val="clear" w:color="auto" w:fill="auto"/>
        <w:spacing w:after="0" w:line="240" w:lineRule="auto"/>
        <w:ind w:left="5200" w:firstLine="0"/>
        <w:rPr>
          <w:rFonts w:cs="Arial"/>
          <w:b w:val="0"/>
          <w:sz w:val="24"/>
        </w:rPr>
      </w:pPr>
      <w:r w:rsidRPr="00691BB2">
        <w:rPr>
          <w:rFonts w:cs="Arial"/>
          <w:b w:val="0"/>
          <w:sz w:val="24"/>
        </w:rPr>
        <w:t>кому:</w:t>
      </w:r>
    </w:p>
    <w:p w:rsidR="00DB2F69" w:rsidRDefault="00DB2F69" w:rsidP="003A61AA">
      <w:pPr>
        <w:pStyle w:val="101"/>
        <w:shd w:val="clear" w:color="auto" w:fill="auto"/>
        <w:spacing w:before="0" w:after="0" w:line="240" w:lineRule="auto"/>
        <w:ind w:right="80"/>
        <w:jc w:val="right"/>
        <w:rPr>
          <w:rFonts w:cs="Arial"/>
          <w:b w:val="0"/>
          <w:i w:val="0"/>
          <w:sz w:val="20"/>
          <w:szCs w:val="20"/>
          <w:lang w:val="ru-RU"/>
        </w:rPr>
      </w:pPr>
      <w:r w:rsidRPr="00691BB2">
        <w:rPr>
          <w:rFonts w:cs="Arial"/>
          <w:b w:val="0"/>
          <w:i w:val="0"/>
          <w:sz w:val="20"/>
          <w:szCs w:val="20"/>
        </w:rPr>
        <w:t>(наименование уполномоченного органа)</w:t>
      </w:r>
    </w:p>
    <w:p w:rsidR="00691BB2" w:rsidRPr="00691BB2" w:rsidRDefault="00691BB2" w:rsidP="003A61AA">
      <w:pPr>
        <w:pStyle w:val="101"/>
        <w:shd w:val="clear" w:color="auto" w:fill="auto"/>
        <w:spacing w:before="0" w:after="0" w:line="240" w:lineRule="auto"/>
        <w:ind w:right="80"/>
        <w:jc w:val="right"/>
        <w:rPr>
          <w:rFonts w:cs="Arial"/>
          <w:b w:val="0"/>
          <w:i w:val="0"/>
          <w:sz w:val="20"/>
          <w:szCs w:val="20"/>
          <w:lang w:val="ru-RU"/>
        </w:rPr>
      </w:pPr>
    </w:p>
    <w:p w:rsidR="00DB2F69" w:rsidRPr="00691BB2" w:rsidRDefault="00DB2F69" w:rsidP="003A61AA">
      <w:pPr>
        <w:pStyle w:val="22"/>
        <w:shd w:val="clear" w:color="auto" w:fill="auto"/>
        <w:spacing w:after="0" w:line="240" w:lineRule="auto"/>
        <w:ind w:left="5200" w:firstLine="0"/>
        <w:rPr>
          <w:rFonts w:cs="Arial"/>
          <w:b w:val="0"/>
          <w:sz w:val="24"/>
        </w:rPr>
      </w:pPr>
      <w:r w:rsidRPr="00691BB2">
        <w:rPr>
          <w:rFonts w:cs="Arial"/>
          <w:b w:val="0"/>
          <w:sz w:val="24"/>
        </w:rPr>
        <w:t>от кого:</w:t>
      </w:r>
    </w:p>
    <w:p w:rsidR="00DB2F69" w:rsidRDefault="00DB2F69" w:rsidP="003A61AA">
      <w:pPr>
        <w:pStyle w:val="101"/>
        <w:shd w:val="clear" w:color="auto" w:fill="auto"/>
        <w:spacing w:before="0" w:after="0" w:line="240" w:lineRule="auto"/>
        <w:ind w:right="80"/>
        <w:jc w:val="right"/>
        <w:rPr>
          <w:rFonts w:cs="Arial"/>
          <w:b w:val="0"/>
          <w:sz w:val="20"/>
          <w:szCs w:val="20"/>
          <w:lang w:val="ru-RU"/>
        </w:rPr>
      </w:pPr>
      <w:r w:rsidRPr="00691BB2">
        <w:rPr>
          <w:rFonts w:cs="Arial"/>
          <w:b w:val="0"/>
          <w:sz w:val="20"/>
          <w:szCs w:val="20"/>
        </w:rPr>
        <w:t>(полное наименование, ИНН, ОГРН юридического лица, ИП)</w:t>
      </w:r>
      <w:r w:rsidR="002F320E" w:rsidRPr="00691BB2">
        <w:rPr>
          <w:rFonts w:cs="Arial"/>
          <w:b w:val="0"/>
          <w:sz w:val="20"/>
          <w:szCs w:val="20"/>
        </w:rPr>
        <w:t xml:space="preserve"> </w:t>
      </w:r>
      <w:r w:rsidRPr="00691BB2">
        <w:rPr>
          <w:rFonts w:cs="Arial"/>
          <w:b w:val="0"/>
          <w:sz w:val="20"/>
          <w:szCs w:val="20"/>
        </w:rPr>
        <w:t>(контактный телефон, электронная почта, почтовый адрес)</w:t>
      </w:r>
      <w:r w:rsidR="002F320E" w:rsidRPr="00691BB2">
        <w:rPr>
          <w:rFonts w:cs="Arial"/>
          <w:b w:val="0"/>
          <w:sz w:val="20"/>
          <w:szCs w:val="20"/>
        </w:rPr>
        <w:t xml:space="preserve"> </w:t>
      </w:r>
      <w:r w:rsidRPr="00691BB2">
        <w:rPr>
          <w:rFonts w:cs="Arial"/>
          <w:b w:val="0"/>
          <w:sz w:val="20"/>
          <w:szCs w:val="20"/>
        </w:rPr>
        <w:t>(фамилия, имя, отчество (последнее</w:t>
      </w:r>
      <w:r w:rsidR="002F320E" w:rsidRPr="00691BB2">
        <w:rPr>
          <w:rFonts w:cs="Arial"/>
          <w:b w:val="0"/>
          <w:sz w:val="20"/>
          <w:szCs w:val="20"/>
        </w:rPr>
        <w:t>-</w:t>
      </w:r>
      <w:r w:rsidRPr="00691BB2">
        <w:rPr>
          <w:rFonts w:cs="Arial"/>
          <w:b w:val="0"/>
          <w:sz w:val="20"/>
          <w:szCs w:val="20"/>
        </w:rPr>
        <w:t>при наличии), данные</w:t>
      </w:r>
      <w:r w:rsidR="002F320E" w:rsidRPr="00691BB2">
        <w:rPr>
          <w:rFonts w:cs="Arial"/>
          <w:b w:val="0"/>
          <w:sz w:val="20"/>
          <w:szCs w:val="20"/>
        </w:rPr>
        <w:t xml:space="preserve"> </w:t>
      </w:r>
      <w:r w:rsidRPr="00691BB2">
        <w:rPr>
          <w:rFonts w:cs="Arial"/>
          <w:b w:val="0"/>
          <w:sz w:val="20"/>
          <w:szCs w:val="20"/>
        </w:rPr>
        <w:t>документа, удостоверяющего личность, контактный телефон,</w:t>
      </w:r>
      <w:r w:rsidR="002F320E" w:rsidRPr="00691BB2">
        <w:rPr>
          <w:rFonts w:cs="Arial"/>
          <w:b w:val="0"/>
          <w:sz w:val="20"/>
          <w:szCs w:val="20"/>
        </w:rPr>
        <w:t xml:space="preserve"> </w:t>
      </w:r>
      <w:r w:rsidRPr="00691BB2">
        <w:rPr>
          <w:rFonts w:cs="Arial"/>
          <w:b w:val="0"/>
          <w:sz w:val="20"/>
          <w:szCs w:val="20"/>
        </w:rPr>
        <w:t>адрес электронной почты, адрес регистрации, адрес</w:t>
      </w:r>
      <w:r w:rsidR="002F320E" w:rsidRPr="00691BB2">
        <w:rPr>
          <w:rFonts w:cs="Arial"/>
          <w:b w:val="0"/>
          <w:sz w:val="20"/>
          <w:szCs w:val="20"/>
        </w:rPr>
        <w:t xml:space="preserve"> </w:t>
      </w:r>
      <w:r w:rsidRPr="00691BB2">
        <w:rPr>
          <w:rFonts w:cs="Arial"/>
          <w:b w:val="0"/>
          <w:sz w:val="20"/>
          <w:szCs w:val="20"/>
        </w:rPr>
        <w:t>фактического проживания уполномоченного лица)</w:t>
      </w:r>
      <w:r w:rsidR="002F320E" w:rsidRPr="00691BB2">
        <w:rPr>
          <w:rFonts w:cs="Arial"/>
          <w:b w:val="0"/>
          <w:sz w:val="20"/>
          <w:szCs w:val="20"/>
        </w:rPr>
        <w:t xml:space="preserve"> </w:t>
      </w:r>
      <w:r w:rsidRPr="00691BB2">
        <w:rPr>
          <w:rFonts w:cs="Arial"/>
          <w:b w:val="0"/>
          <w:sz w:val="20"/>
          <w:szCs w:val="20"/>
        </w:rPr>
        <w:t>(данные представителя заявителя)</w:t>
      </w:r>
    </w:p>
    <w:p w:rsidR="00691BB2" w:rsidRDefault="00691BB2" w:rsidP="003A61AA">
      <w:pPr>
        <w:pStyle w:val="101"/>
        <w:shd w:val="clear" w:color="auto" w:fill="auto"/>
        <w:spacing w:before="0" w:after="0" w:line="240" w:lineRule="auto"/>
        <w:ind w:right="80"/>
        <w:jc w:val="right"/>
        <w:rPr>
          <w:rFonts w:cs="Arial"/>
          <w:b w:val="0"/>
          <w:sz w:val="20"/>
          <w:szCs w:val="20"/>
          <w:lang w:val="ru-RU"/>
        </w:rPr>
      </w:pPr>
    </w:p>
    <w:p w:rsidR="00691BB2" w:rsidRPr="00691BB2" w:rsidRDefault="00691BB2" w:rsidP="003A61AA">
      <w:pPr>
        <w:pStyle w:val="101"/>
        <w:shd w:val="clear" w:color="auto" w:fill="auto"/>
        <w:spacing w:before="0" w:after="0" w:line="240" w:lineRule="auto"/>
        <w:ind w:right="80"/>
        <w:jc w:val="right"/>
        <w:rPr>
          <w:rFonts w:cs="Arial"/>
          <w:sz w:val="20"/>
          <w:szCs w:val="20"/>
          <w:lang w:val="ru-RU"/>
        </w:rPr>
      </w:pPr>
    </w:p>
    <w:p w:rsidR="00DB2F69" w:rsidRPr="00691BB2" w:rsidRDefault="00DB2F69" w:rsidP="00DB2F69">
      <w:pPr>
        <w:pStyle w:val="90"/>
        <w:shd w:val="clear" w:color="auto" w:fill="auto"/>
        <w:spacing w:before="0"/>
        <w:ind w:left="3980"/>
        <w:jc w:val="left"/>
        <w:rPr>
          <w:rFonts w:cs="Arial"/>
          <w:b/>
          <w:sz w:val="24"/>
          <w:szCs w:val="28"/>
        </w:rPr>
      </w:pPr>
      <w:r w:rsidRPr="00691BB2">
        <w:rPr>
          <w:rFonts w:cs="Arial"/>
          <w:b/>
          <w:sz w:val="24"/>
          <w:szCs w:val="28"/>
        </w:rPr>
        <w:t>Заявление</w:t>
      </w:r>
    </w:p>
    <w:p w:rsidR="00DB2F69" w:rsidRPr="00691BB2" w:rsidRDefault="00DB2F69" w:rsidP="00DB2F69">
      <w:pPr>
        <w:pStyle w:val="90"/>
        <w:shd w:val="clear" w:color="auto" w:fill="auto"/>
        <w:spacing w:before="0" w:after="276"/>
        <w:ind w:left="2400"/>
        <w:jc w:val="left"/>
        <w:rPr>
          <w:rFonts w:cs="Arial"/>
          <w:b/>
          <w:sz w:val="24"/>
          <w:szCs w:val="28"/>
        </w:rPr>
      </w:pPr>
      <w:r w:rsidRPr="00691BB2">
        <w:rPr>
          <w:rFonts w:cs="Arial"/>
          <w:b/>
          <w:sz w:val="24"/>
          <w:szCs w:val="28"/>
        </w:rPr>
        <w:t>о предоставлении земельного участка</w:t>
      </w:r>
    </w:p>
    <w:p w:rsidR="00DB2F69" w:rsidRPr="00691BB2" w:rsidRDefault="00DB2F69" w:rsidP="00691BB2">
      <w:r w:rsidRPr="00691BB2">
        <w:t>Прошу предоставить земельный участок с кадастровым номером</w:t>
      </w:r>
      <w:r w:rsidR="00983F8A" w:rsidRPr="00691BB2">
        <w:t>____________</w:t>
      </w:r>
      <w:r w:rsidR="00691BB2">
        <w:t>________________</w:t>
      </w:r>
      <w:r w:rsidR="00983F8A" w:rsidRPr="00691BB2">
        <w:t>__ в</w:t>
      </w:r>
      <w:r w:rsidRPr="00691BB2">
        <w:t xml:space="preserve"> собственность бесплатно.</w:t>
      </w:r>
    </w:p>
    <w:p w:rsidR="00DB2F69" w:rsidRPr="00691BB2" w:rsidRDefault="00DB2F69" w:rsidP="00691BB2">
      <w:r w:rsidRPr="00691BB2">
        <w:t>Основание предоставления земельного участка:</w:t>
      </w:r>
      <w:r w:rsidR="002F320E" w:rsidRPr="00691BB2">
        <w:t xml:space="preserve"> </w:t>
      </w:r>
    </w:p>
    <w:p w:rsidR="00DB2F69" w:rsidRPr="00691BB2" w:rsidRDefault="00DB2F69" w:rsidP="00691BB2">
      <w:r w:rsidRPr="00691BB2">
        <w:t>Цель использования земельного участка</w:t>
      </w:r>
      <w:r w:rsidR="002F320E" w:rsidRPr="00691BB2">
        <w:t xml:space="preserve"> </w:t>
      </w:r>
    </w:p>
    <w:p w:rsidR="00DB2F69" w:rsidRPr="00691BB2" w:rsidRDefault="00DB2F69" w:rsidP="00691BB2">
      <w:r w:rsidRPr="00691BB2">
        <w:t>Реквизиты решения об изъятии земельного участка для государственных или муниципальных нужд</w:t>
      </w:r>
      <w:r w:rsidR="002F320E" w:rsidRPr="00691BB2">
        <w:t xml:space="preserve"> </w:t>
      </w:r>
      <w:r w:rsidRPr="00691BB2">
        <w:t>.</w:t>
      </w:r>
    </w:p>
    <w:p w:rsidR="00DB2F69" w:rsidRPr="00691BB2" w:rsidRDefault="00DB2F69" w:rsidP="00691BB2">
      <w:r w:rsidRPr="00691BB2">
        <w:t>Реквизиты решения об утверждении документа территориального планирования и (или) проекта планировки территории</w:t>
      </w:r>
      <w:r w:rsidR="002F320E" w:rsidRPr="00691BB2">
        <w:t xml:space="preserve"> </w:t>
      </w:r>
      <w:r w:rsidRPr="00691BB2">
        <w:rPr>
          <w:vertAlign w:val="superscript"/>
        </w:rPr>
        <w:footnoteReference w:id="1"/>
      </w:r>
      <w:r w:rsidRPr="00691BB2">
        <w:t>.</w:t>
      </w:r>
    </w:p>
    <w:p w:rsidR="00DB2F69" w:rsidRDefault="00DB2F69" w:rsidP="00691BB2">
      <w:r w:rsidRPr="00691BB2">
        <w:t>Реквизиты решения о предварительном согласовании предоставления земельного участка</w:t>
      </w:r>
      <w:r w:rsidR="002F320E" w:rsidRPr="00691BB2">
        <w:t xml:space="preserve"> </w:t>
      </w:r>
      <w:r w:rsidRPr="00691BB2">
        <w:rPr>
          <w:vertAlign w:val="superscript"/>
        </w:rPr>
        <w:footnoteReference w:id="2"/>
      </w:r>
      <w:r w:rsidRPr="00691BB2">
        <w:t>.</w:t>
      </w:r>
    </w:p>
    <w:p w:rsidR="00691BB2" w:rsidRPr="00691BB2" w:rsidRDefault="00691BB2" w:rsidP="00691BB2"/>
    <w:p w:rsidR="003A61AA" w:rsidRPr="00691BB2" w:rsidRDefault="00DB2F69" w:rsidP="00691BB2">
      <w:r w:rsidRPr="00691BB2">
        <w:t>Приложение:</w:t>
      </w:r>
    </w:p>
    <w:p w:rsidR="003A61AA" w:rsidRPr="002F320E" w:rsidRDefault="003A61AA" w:rsidP="00691BB2">
      <w:r w:rsidRPr="002F320E">
        <w:t>Документы, являющиеся результатом предоставления муниципальной услуги, прошу выдать (направить):</w:t>
      </w:r>
    </w:p>
    <w:p w:rsidR="003A61AA" w:rsidRPr="002F320E" w:rsidRDefault="003A61AA" w:rsidP="00691BB2">
      <w:r w:rsidRPr="002F320E">
        <w:t> в многофункциональном центре</w:t>
      </w:r>
    </w:p>
    <w:p w:rsidR="003A61AA" w:rsidRPr="002F320E" w:rsidRDefault="003A61AA" w:rsidP="00691BB2">
      <w:r w:rsidRPr="002F320E">
        <w:t> выдать на руки</w:t>
      </w:r>
    </w:p>
    <w:p w:rsidR="003A61AA" w:rsidRDefault="003A61AA" w:rsidP="00691BB2">
      <w:r w:rsidRPr="002F320E">
        <w:t xml:space="preserve"> посредством почтовой связи </w:t>
      </w:r>
    </w:p>
    <w:p w:rsidR="00691BB2" w:rsidRPr="002F320E" w:rsidRDefault="00691BB2" w:rsidP="00691BB2">
      <w:r w:rsidRPr="002F320E">
        <w:lastRenderedPageBreak/>
        <w:t> посредством почтовой Единого и регионального порталов</w:t>
      </w:r>
    </w:p>
    <w:p w:rsidR="00691BB2" w:rsidRPr="002F320E" w:rsidRDefault="00691BB2" w:rsidP="00691BB2"/>
    <w:p w:rsidR="003A61AA" w:rsidRPr="001F31DC" w:rsidRDefault="003A61AA" w:rsidP="003A61AA">
      <w:pPr>
        <w:rPr>
          <w:rFonts w:cs="Arial"/>
        </w:rPr>
      </w:pPr>
    </w:p>
    <w:p w:rsidR="003A61AA" w:rsidRPr="001F31DC" w:rsidRDefault="003A61AA" w:rsidP="003A61AA">
      <w:pPr>
        <w:rPr>
          <w:rFonts w:cs="Arial"/>
        </w:rPr>
      </w:pPr>
      <w:r w:rsidRPr="001F31DC">
        <w:rPr>
          <w:rFonts w:cs="Arial"/>
        </w:rPr>
        <w:t>Дата, подпись)</w:t>
      </w:r>
    </w:p>
    <w:p w:rsidR="003A61AA" w:rsidRPr="001F31DC" w:rsidRDefault="003A61AA" w:rsidP="003A61AA">
      <w:pPr>
        <w:rPr>
          <w:rFonts w:cs="Arial"/>
        </w:rPr>
      </w:pPr>
    </w:p>
    <w:p w:rsidR="003A61AA" w:rsidRPr="001F31DC" w:rsidRDefault="003A61AA" w:rsidP="003A61AA">
      <w:pPr>
        <w:rPr>
          <w:rFonts w:cs="Arial"/>
        </w:rPr>
      </w:pPr>
      <w:r w:rsidRPr="001F31DC">
        <w:rPr>
          <w:rFonts w:cs="Arial"/>
        </w:rPr>
        <w:t>(фамилия, имя, отчество (последнее</w:t>
      </w:r>
      <w:r w:rsidR="002F320E" w:rsidRPr="001F31DC">
        <w:rPr>
          <w:rFonts w:cs="Arial"/>
        </w:rPr>
        <w:t>-</w:t>
      </w:r>
      <w:r w:rsidRPr="001F31DC">
        <w:rPr>
          <w:rFonts w:cs="Arial"/>
        </w:rPr>
        <w:t>при наличии)</w:t>
      </w:r>
    </w:p>
    <w:p w:rsidR="003A61AA" w:rsidRPr="001F31DC" w:rsidRDefault="001F31DC" w:rsidP="001F31DC">
      <w:pPr>
        <w:jc w:val="right"/>
        <w:rPr>
          <w:rFonts w:cs="Arial"/>
          <w:sz w:val="30"/>
          <w:szCs w:val="30"/>
        </w:rPr>
      </w:pPr>
      <w:r>
        <w:rPr>
          <w:rFonts w:cs="Arial"/>
        </w:rPr>
        <w:br w:type="page"/>
      </w:r>
    </w:p>
    <w:p w:rsidR="001F31DC" w:rsidRPr="001F31DC" w:rsidRDefault="001F31DC" w:rsidP="001F31DC">
      <w:pPr>
        <w:autoSpaceDE w:val="0"/>
        <w:autoSpaceDN w:val="0"/>
        <w:adjustRightInd w:val="0"/>
        <w:ind w:firstLine="709"/>
        <w:jc w:val="right"/>
        <w:outlineLvl w:val="0"/>
        <w:rPr>
          <w:rFonts w:cs="Arial"/>
          <w:b/>
          <w:sz w:val="30"/>
          <w:szCs w:val="30"/>
        </w:rPr>
      </w:pPr>
      <w:bookmarkStart w:id="7" w:name="bookmark41"/>
    </w:p>
    <w:p w:rsidR="001F31DC" w:rsidRPr="001F31DC" w:rsidRDefault="001F31DC" w:rsidP="001F31DC">
      <w:pPr>
        <w:autoSpaceDE w:val="0"/>
        <w:autoSpaceDN w:val="0"/>
        <w:adjustRightInd w:val="0"/>
        <w:ind w:firstLine="709"/>
        <w:jc w:val="right"/>
        <w:outlineLvl w:val="0"/>
        <w:rPr>
          <w:rFonts w:cs="Arial"/>
          <w:b/>
          <w:sz w:val="30"/>
          <w:szCs w:val="30"/>
        </w:rPr>
      </w:pPr>
    </w:p>
    <w:p w:rsidR="00983F8A" w:rsidRPr="001F31DC" w:rsidRDefault="00983F8A" w:rsidP="001F31DC">
      <w:pPr>
        <w:autoSpaceDE w:val="0"/>
        <w:autoSpaceDN w:val="0"/>
        <w:adjustRightInd w:val="0"/>
        <w:ind w:firstLine="709"/>
        <w:jc w:val="right"/>
        <w:outlineLvl w:val="0"/>
        <w:rPr>
          <w:rFonts w:cs="Arial"/>
          <w:b/>
          <w:sz w:val="30"/>
          <w:szCs w:val="30"/>
        </w:rPr>
      </w:pPr>
      <w:r w:rsidRPr="001F31DC">
        <w:rPr>
          <w:rFonts w:cs="Arial"/>
          <w:b/>
          <w:sz w:val="30"/>
          <w:szCs w:val="30"/>
        </w:rPr>
        <w:t xml:space="preserve">Приложение </w:t>
      </w:r>
      <w:r w:rsidR="003A61AA" w:rsidRPr="001F31DC">
        <w:rPr>
          <w:rFonts w:cs="Arial"/>
          <w:b/>
          <w:sz w:val="30"/>
          <w:szCs w:val="30"/>
        </w:rPr>
        <w:t>2</w:t>
      </w:r>
    </w:p>
    <w:p w:rsidR="00983F8A" w:rsidRPr="001F31DC" w:rsidRDefault="00983F8A" w:rsidP="001F31DC">
      <w:pPr>
        <w:widowControl w:val="0"/>
        <w:autoSpaceDE w:val="0"/>
        <w:autoSpaceDN w:val="0"/>
        <w:adjustRightInd w:val="0"/>
        <w:jc w:val="right"/>
        <w:rPr>
          <w:rFonts w:cs="Arial"/>
          <w:b/>
          <w:sz w:val="30"/>
          <w:szCs w:val="30"/>
        </w:rPr>
      </w:pPr>
      <w:r w:rsidRPr="001F31DC">
        <w:rPr>
          <w:rFonts w:cs="Arial"/>
          <w:b/>
          <w:sz w:val="30"/>
          <w:szCs w:val="30"/>
        </w:rPr>
        <w:t>к административному регламенту</w:t>
      </w:r>
    </w:p>
    <w:p w:rsidR="00983F8A" w:rsidRPr="001F31DC" w:rsidRDefault="00983F8A" w:rsidP="001F31DC">
      <w:pPr>
        <w:widowControl w:val="0"/>
        <w:autoSpaceDE w:val="0"/>
        <w:autoSpaceDN w:val="0"/>
        <w:adjustRightInd w:val="0"/>
        <w:jc w:val="right"/>
        <w:outlineLvl w:val="1"/>
        <w:rPr>
          <w:rFonts w:cs="Arial"/>
          <w:b/>
          <w:sz w:val="30"/>
          <w:szCs w:val="30"/>
        </w:rPr>
      </w:pPr>
      <w:r w:rsidRPr="001F31DC">
        <w:rPr>
          <w:rFonts w:cs="Arial"/>
          <w:b/>
          <w:sz w:val="30"/>
          <w:szCs w:val="30"/>
        </w:rPr>
        <w:t>предоставления муниципальной услуги</w:t>
      </w:r>
    </w:p>
    <w:p w:rsidR="00983F8A" w:rsidRPr="001F31DC" w:rsidRDefault="002F320E" w:rsidP="001F31DC">
      <w:pPr>
        <w:autoSpaceDE w:val="0"/>
        <w:autoSpaceDN w:val="0"/>
        <w:adjustRightInd w:val="0"/>
        <w:jc w:val="right"/>
        <w:rPr>
          <w:rFonts w:cs="Arial"/>
          <w:b/>
          <w:sz w:val="30"/>
          <w:szCs w:val="30"/>
        </w:rPr>
      </w:pPr>
      <w:r w:rsidRPr="001F31DC">
        <w:rPr>
          <w:rFonts w:cs="Arial"/>
          <w:b/>
          <w:sz w:val="30"/>
          <w:szCs w:val="30"/>
        </w:rPr>
        <w:t>«</w:t>
      </w:r>
      <w:r w:rsidR="00983F8A" w:rsidRPr="001F31DC">
        <w:rPr>
          <w:rFonts w:cs="Arial"/>
          <w:b/>
          <w:sz w:val="30"/>
          <w:szCs w:val="30"/>
        </w:rPr>
        <w:t>Предоставление земельного участка,</w:t>
      </w:r>
    </w:p>
    <w:p w:rsidR="00983F8A" w:rsidRPr="001F31DC" w:rsidRDefault="00983F8A" w:rsidP="001F31DC">
      <w:pPr>
        <w:autoSpaceDE w:val="0"/>
        <w:autoSpaceDN w:val="0"/>
        <w:adjustRightInd w:val="0"/>
        <w:jc w:val="right"/>
        <w:rPr>
          <w:rFonts w:cs="Arial"/>
          <w:b/>
          <w:sz w:val="30"/>
          <w:szCs w:val="30"/>
        </w:rPr>
      </w:pPr>
      <w:r w:rsidRPr="001F31DC">
        <w:rPr>
          <w:rFonts w:cs="Arial"/>
          <w:b/>
          <w:sz w:val="30"/>
          <w:szCs w:val="30"/>
        </w:rPr>
        <w:t>находящегося в государственной или</w:t>
      </w:r>
    </w:p>
    <w:p w:rsidR="002F320E" w:rsidRPr="001F31DC" w:rsidRDefault="00983F8A" w:rsidP="001F31DC">
      <w:pPr>
        <w:autoSpaceDE w:val="0"/>
        <w:autoSpaceDN w:val="0"/>
        <w:adjustRightInd w:val="0"/>
        <w:jc w:val="right"/>
        <w:rPr>
          <w:rFonts w:cs="Arial"/>
          <w:b/>
          <w:sz w:val="30"/>
          <w:szCs w:val="30"/>
        </w:rPr>
      </w:pPr>
      <w:r w:rsidRPr="001F31DC">
        <w:rPr>
          <w:rFonts w:cs="Arial"/>
          <w:b/>
          <w:sz w:val="30"/>
          <w:szCs w:val="30"/>
        </w:rPr>
        <w:t>муниципальной собственности, гражданину</w:t>
      </w:r>
    </w:p>
    <w:p w:rsidR="001F31DC" w:rsidRPr="001F31DC" w:rsidRDefault="001F31DC" w:rsidP="001F31DC">
      <w:pPr>
        <w:autoSpaceDE w:val="0"/>
        <w:autoSpaceDN w:val="0"/>
        <w:adjustRightInd w:val="0"/>
        <w:jc w:val="right"/>
        <w:rPr>
          <w:rFonts w:cs="Arial"/>
          <w:b/>
          <w:sz w:val="30"/>
          <w:szCs w:val="30"/>
        </w:rPr>
      </w:pPr>
      <w:r w:rsidRPr="001F31DC">
        <w:rPr>
          <w:rFonts w:cs="Arial"/>
          <w:b/>
          <w:sz w:val="30"/>
          <w:szCs w:val="30"/>
        </w:rPr>
        <w:t>или юридическому лицу в собственность бесплатно»</w:t>
      </w:r>
    </w:p>
    <w:p w:rsidR="001F31DC" w:rsidRPr="001F31DC" w:rsidRDefault="001F31DC" w:rsidP="001F31DC">
      <w:pPr>
        <w:autoSpaceDE w:val="0"/>
        <w:autoSpaceDN w:val="0"/>
        <w:adjustRightInd w:val="0"/>
        <w:jc w:val="right"/>
        <w:rPr>
          <w:rFonts w:cs="Arial"/>
          <w:b/>
          <w:sz w:val="30"/>
          <w:szCs w:val="30"/>
        </w:rPr>
      </w:pPr>
    </w:p>
    <w:p w:rsidR="001F31DC" w:rsidRPr="001F31DC" w:rsidRDefault="001F31DC" w:rsidP="001F31DC">
      <w:pPr>
        <w:autoSpaceDE w:val="0"/>
        <w:autoSpaceDN w:val="0"/>
        <w:adjustRightInd w:val="0"/>
        <w:jc w:val="right"/>
        <w:rPr>
          <w:rFonts w:cs="Arial"/>
          <w:b/>
          <w:sz w:val="30"/>
          <w:szCs w:val="30"/>
        </w:rPr>
      </w:pPr>
    </w:p>
    <w:p w:rsidR="001F31DC" w:rsidRPr="001F31DC" w:rsidRDefault="001F31DC" w:rsidP="001F31DC">
      <w:pPr>
        <w:autoSpaceDE w:val="0"/>
        <w:autoSpaceDN w:val="0"/>
        <w:adjustRightInd w:val="0"/>
        <w:jc w:val="center"/>
        <w:rPr>
          <w:rFonts w:cs="Arial"/>
          <w:b/>
          <w:sz w:val="30"/>
          <w:szCs w:val="30"/>
        </w:rPr>
      </w:pPr>
    </w:p>
    <w:p w:rsidR="001F31DC" w:rsidRDefault="001F31DC" w:rsidP="001F31DC">
      <w:pPr>
        <w:autoSpaceDE w:val="0"/>
        <w:autoSpaceDN w:val="0"/>
        <w:adjustRightInd w:val="0"/>
        <w:jc w:val="center"/>
        <w:rPr>
          <w:rFonts w:cs="Arial"/>
          <w:b/>
        </w:rPr>
      </w:pPr>
      <w:r w:rsidRPr="001F31DC">
        <w:rPr>
          <w:rFonts w:cs="Arial"/>
          <w:b/>
        </w:rPr>
        <w:t>Форма решения об отказе в приеме документов</w:t>
      </w:r>
    </w:p>
    <w:p w:rsidR="001F31DC" w:rsidRPr="001F31DC" w:rsidRDefault="001F31DC" w:rsidP="001F31DC">
      <w:pPr>
        <w:autoSpaceDE w:val="0"/>
        <w:autoSpaceDN w:val="0"/>
        <w:adjustRightInd w:val="0"/>
        <w:jc w:val="center"/>
        <w:rPr>
          <w:rFonts w:cs="Arial"/>
          <w:sz w:val="20"/>
          <w:szCs w:val="20"/>
        </w:rPr>
      </w:pPr>
      <w:r w:rsidRPr="001F31DC">
        <w:rPr>
          <w:rFonts w:cs="Arial"/>
          <w:sz w:val="20"/>
          <w:szCs w:val="20"/>
        </w:rPr>
        <w:t>(наименование уполномоченного органа местного самоуправления)</w:t>
      </w:r>
    </w:p>
    <w:bookmarkEnd w:id="7"/>
    <w:p w:rsidR="001F31DC" w:rsidRDefault="001F31DC" w:rsidP="00DB2F69">
      <w:pPr>
        <w:pStyle w:val="22"/>
        <w:shd w:val="clear" w:color="auto" w:fill="auto"/>
        <w:ind w:left="6780" w:firstLine="0"/>
        <w:jc w:val="left"/>
        <w:rPr>
          <w:rFonts w:cs="Arial"/>
          <w:sz w:val="24"/>
          <w:lang w:val="ru-RU"/>
        </w:rPr>
      </w:pPr>
    </w:p>
    <w:p w:rsidR="00DB2F69" w:rsidRPr="001F31DC" w:rsidRDefault="00DB2F69" w:rsidP="00DB2F69">
      <w:pPr>
        <w:pStyle w:val="22"/>
        <w:shd w:val="clear" w:color="auto" w:fill="auto"/>
        <w:ind w:left="6780" w:firstLine="0"/>
        <w:jc w:val="left"/>
        <w:rPr>
          <w:rFonts w:cs="Arial"/>
          <w:b w:val="0"/>
          <w:sz w:val="24"/>
        </w:rPr>
      </w:pPr>
      <w:r w:rsidRPr="001F31DC">
        <w:rPr>
          <w:rFonts w:cs="Arial"/>
          <w:b w:val="0"/>
          <w:sz w:val="24"/>
        </w:rPr>
        <w:t>Кому:</w:t>
      </w:r>
    </w:p>
    <w:p w:rsidR="001F31DC" w:rsidRDefault="001F31DC" w:rsidP="001F31DC"/>
    <w:p w:rsidR="00DB2F69" w:rsidRPr="001F31DC" w:rsidRDefault="00DB2F69" w:rsidP="001F31DC">
      <w:pPr>
        <w:jc w:val="center"/>
        <w:rPr>
          <w:b/>
        </w:rPr>
      </w:pPr>
      <w:r w:rsidRPr="001F31DC">
        <w:rPr>
          <w:b/>
        </w:rPr>
        <w:t>РЕШЕНИЕ</w:t>
      </w:r>
    </w:p>
    <w:p w:rsidR="002F320E" w:rsidRPr="001F31DC" w:rsidRDefault="00DB2F69" w:rsidP="001F31DC">
      <w:pPr>
        <w:jc w:val="center"/>
        <w:rPr>
          <w:b/>
        </w:rPr>
      </w:pPr>
      <w:r w:rsidRPr="001F31DC">
        <w:rPr>
          <w:b/>
        </w:rPr>
        <w:t xml:space="preserve">Об отказе в приеме документов, необходимых для предоставления </w:t>
      </w:r>
      <w:r w:rsidR="009469C5" w:rsidRPr="001F31DC">
        <w:rPr>
          <w:b/>
        </w:rPr>
        <w:t xml:space="preserve">муниципальной </w:t>
      </w:r>
      <w:r w:rsidRPr="001F31DC">
        <w:rPr>
          <w:b/>
        </w:rPr>
        <w:t>услуги</w:t>
      </w:r>
      <w:r w:rsidR="002F320E" w:rsidRPr="001F31DC">
        <w:rPr>
          <w:b/>
        </w:rPr>
        <w:t xml:space="preserve"> № </w:t>
      </w:r>
      <w:r w:rsidR="001F31DC">
        <w:rPr>
          <w:b/>
        </w:rPr>
        <w:t xml:space="preserve">_________ </w:t>
      </w:r>
      <w:r w:rsidRPr="001F31DC">
        <w:rPr>
          <w:b/>
        </w:rPr>
        <w:t>от</w:t>
      </w:r>
      <w:r w:rsidR="00525224">
        <w:rPr>
          <w:b/>
        </w:rPr>
        <w:t xml:space="preserve"> </w:t>
      </w:r>
      <w:r w:rsidR="001F31DC">
        <w:rPr>
          <w:b/>
        </w:rPr>
        <w:t>_______________________</w:t>
      </w:r>
    </w:p>
    <w:p w:rsidR="001F31DC" w:rsidRDefault="001F31DC" w:rsidP="00983F8A">
      <w:pPr>
        <w:autoSpaceDE w:val="0"/>
        <w:autoSpaceDN w:val="0"/>
        <w:adjustRightInd w:val="0"/>
        <w:rPr>
          <w:rFonts w:cs="Arial"/>
          <w:b/>
        </w:rPr>
      </w:pPr>
    </w:p>
    <w:p w:rsidR="00DB2F69" w:rsidRDefault="00DB2F69" w:rsidP="001F31DC">
      <w:r w:rsidRPr="002F320E">
        <w:t xml:space="preserve">По результатам рассмотрения заявления о предоставлении услуги </w:t>
      </w:r>
      <w:r w:rsidR="002F320E" w:rsidRPr="002F320E">
        <w:t>«</w:t>
      </w:r>
      <w:r w:rsidR="00983F8A" w:rsidRPr="002F320E">
        <w:t>Предоставление земельного участка,</w:t>
      </w:r>
      <w:r w:rsidR="002F320E" w:rsidRPr="002F320E">
        <w:t xml:space="preserve"> </w:t>
      </w:r>
      <w:r w:rsidR="00983F8A" w:rsidRPr="002F320E">
        <w:t>находящегося в государственной или муниципальной собственности, гражданину</w:t>
      </w:r>
      <w:r w:rsidR="002F320E" w:rsidRPr="002F320E">
        <w:t xml:space="preserve"> </w:t>
      </w:r>
      <w:r w:rsidR="00983F8A" w:rsidRPr="002F320E">
        <w:t>или юридическому лицу в собственность бесплатно</w:t>
      </w:r>
      <w:r w:rsidR="002F320E" w:rsidRPr="002F320E">
        <w:t xml:space="preserve">» </w:t>
      </w:r>
      <w:r w:rsidRPr="002F320E">
        <w:t>от</w:t>
      </w:r>
      <w:r w:rsidR="009469C5" w:rsidRPr="002F320E">
        <w:t>________</w:t>
      </w:r>
      <w:r w:rsidR="002F320E" w:rsidRPr="002F320E">
        <w:t xml:space="preserve"> № </w:t>
      </w:r>
      <w:r w:rsidR="009469C5" w:rsidRPr="002F320E">
        <w:t>______</w:t>
      </w:r>
      <w:r w:rsidR="002F320E" w:rsidRPr="002F320E">
        <w:t xml:space="preserve"> </w:t>
      </w:r>
      <w:r w:rsidR="00983F8A" w:rsidRPr="002F320E">
        <w:t>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1F31DC" w:rsidRDefault="001F31DC" w:rsidP="001F31DC"/>
    <w:p w:rsidR="001F31DC" w:rsidRPr="002F320E" w:rsidRDefault="001F31DC" w:rsidP="001F31DC">
      <w:r w:rsidRPr="002F320E">
        <w:t>Дополнительно информируем:</w:t>
      </w:r>
    </w:p>
    <w:p w:rsidR="00DB2F69" w:rsidRPr="002F320E" w:rsidRDefault="00DB2F69" w:rsidP="00DB2F69">
      <w:pPr>
        <w:rPr>
          <w:rFonts w:cs="Arial"/>
          <w:szCs w:val="2"/>
        </w:rPr>
      </w:pPr>
    </w:p>
    <w:tbl>
      <w:tblPr>
        <w:tblOverlap w:val="neve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4"/>
        <w:gridCol w:w="2861"/>
        <w:gridCol w:w="4425"/>
      </w:tblGrid>
      <w:tr w:rsidR="007F4DB7" w:rsidRPr="002F320E" w:rsidTr="007F4DB7">
        <w:trPr>
          <w:trHeight w:hRule="exact" w:val="1435"/>
          <w:jc w:val="center"/>
        </w:trPr>
        <w:tc>
          <w:tcPr>
            <w:tcW w:w="2434" w:type="dxa"/>
            <w:shd w:val="clear" w:color="auto" w:fill="FFFFFF"/>
            <w:vAlign w:val="center"/>
          </w:tcPr>
          <w:p w:rsidR="007F4DB7" w:rsidRPr="002F320E" w:rsidRDefault="002F320E" w:rsidP="001F31DC">
            <w:pPr>
              <w:ind w:firstLine="0"/>
              <w:jc w:val="center"/>
            </w:pPr>
            <w:r w:rsidRPr="002F320E">
              <w:rPr>
                <w:rStyle w:val="211pt"/>
                <w:rFonts w:ascii="Arial" w:hAnsi="Arial" w:cs="Arial"/>
                <w:sz w:val="24"/>
              </w:rPr>
              <w:t>№</w:t>
            </w:r>
          </w:p>
          <w:p w:rsidR="007F4DB7" w:rsidRPr="002F320E" w:rsidRDefault="007F4DB7" w:rsidP="001F31DC">
            <w:pPr>
              <w:ind w:firstLine="0"/>
              <w:jc w:val="center"/>
            </w:pPr>
            <w:r w:rsidRPr="002F320E">
              <w:rPr>
                <w:rStyle w:val="211pt"/>
                <w:rFonts w:ascii="Arial" w:hAnsi="Arial" w:cs="Arial"/>
                <w:sz w:val="24"/>
              </w:rPr>
              <w:t>Пункта административного регламента</w:t>
            </w:r>
          </w:p>
        </w:tc>
        <w:tc>
          <w:tcPr>
            <w:tcW w:w="2861" w:type="dxa"/>
            <w:shd w:val="clear" w:color="auto" w:fill="FFFFFF"/>
          </w:tcPr>
          <w:p w:rsidR="007F4DB7" w:rsidRPr="001F31DC" w:rsidRDefault="007F4DB7" w:rsidP="001F31DC">
            <w:pPr>
              <w:ind w:firstLine="0"/>
              <w:jc w:val="center"/>
              <w:rPr>
                <w:rFonts w:cs="Arial"/>
                <w:color w:val="000000"/>
                <w:szCs w:val="22"/>
                <w:shd w:val="clear" w:color="auto" w:fill="FFFFFF"/>
                <w:lang w:bidi="ru-RU"/>
              </w:rPr>
            </w:pPr>
            <w:r w:rsidRPr="002F320E">
              <w:rPr>
                <w:rStyle w:val="211pt"/>
                <w:rFonts w:ascii="Arial" w:hAnsi="Arial" w:cs="Arial"/>
                <w:sz w:val="24"/>
              </w:rPr>
              <w:t>Наименование основания для отказа в соответствии с пунктом 25 настоящего административного регламента</w:t>
            </w:r>
          </w:p>
        </w:tc>
        <w:tc>
          <w:tcPr>
            <w:tcW w:w="4425" w:type="dxa"/>
            <w:shd w:val="clear" w:color="auto" w:fill="FFFFFF"/>
          </w:tcPr>
          <w:p w:rsidR="007F4DB7" w:rsidRPr="002F320E" w:rsidRDefault="007F4DB7" w:rsidP="001F31DC">
            <w:pPr>
              <w:ind w:firstLine="0"/>
              <w:jc w:val="center"/>
            </w:pPr>
            <w:r w:rsidRPr="002F320E">
              <w:rPr>
                <w:rStyle w:val="211pt"/>
                <w:rFonts w:ascii="Arial" w:hAnsi="Arial" w:cs="Arial"/>
                <w:sz w:val="24"/>
              </w:rPr>
              <w:t>Разъяснение причин отказа в предоставлении услуги</w:t>
            </w:r>
          </w:p>
        </w:tc>
      </w:tr>
      <w:tr w:rsidR="007F4DB7" w:rsidRPr="002F320E" w:rsidTr="007F4DB7">
        <w:trPr>
          <w:trHeight w:hRule="exact" w:val="983"/>
          <w:jc w:val="center"/>
        </w:trPr>
        <w:tc>
          <w:tcPr>
            <w:tcW w:w="2434" w:type="dxa"/>
            <w:shd w:val="clear" w:color="auto" w:fill="FFFFFF"/>
          </w:tcPr>
          <w:p w:rsidR="007F4DB7" w:rsidRPr="002F320E" w:rsidRDefault="007F4DB7" w:rsidP="001F31DC"/>
        </w:tc>
        <w:tc>
          <w:tcPr>
            <w:tcW w:w="2861" w:type="dxa"/>
            <w:shd w:val="clear" w:color="auto" w:fill="FFFFFF"/>
            <w:vAlign w:val="center"/>
          </w:tcPr>
          <w:p w:rsidR="007F4DB7" w:rsidRPr="002F320E" w:rsidRDefault="007F4DB7" w:rsidP="001F31DC"/>
        </w:tc>
        <w:tc>
          <w:tcPr>
            <w:tcW w:w="4425" w:type="dxa"/>
            <w:shd w:val="clear" w:color="auto" w:fill="FFFFFF"/>
            <w:vAlign w:val="center"/>
          </w:tcPr>
          <w:p w:rsidR="007F4DB7" w:rsidRPr="002F320E" w:rsidRDefault="007F4DB7" w:rsidP="001F31DC"/>
        </w:tc>
      </w:tr>
    </w:tbl>
    <w:p w:rsidR="00DB2F69" w:rsidRPr="002F320E" w:rsidRDefault="00DB2F69" w:rsidP="001F31DC">
      <w:r w:rsidRPr="002F320E">
        <w:t xml:space="preserve">Вы вправе повторно обратиться </w:t>
      </w:r>
      <w:r w:rsidRPr="002F320E">
        <w:rPr>
          <w:lang w:val="en-US" w:eastAsia="en-US" w:bidi="en-US"/>
        </w:rPr>
        <w:t>c</w:t>
      </w:r>
      <w:r w:rsidRPr="002F320E">
        <w:rPr>
          <w:lang w:eastAsia="en-US" w:bidi="en-US"/>
        </w:rPr>
        <w:t xml:space="preserve"> </w:t>
      </w:r>
      <w:r w:rsidRPr="002F320E">
        <w:t>заявлением о предоставлении услуги после устранения указанных нарушений.</w:t>
      </w:r>
    </w:p>
    <w:p w:rsidR="00DB2F69" w:rsidRPr="002F320E" w:rsidRDefault="00DB2F69" w:rsidP="001F31DC">
      <w:r w:rsidRPr="002F320E">
        <w:t>Данный отказ может быть обжалован в досудебном порядке путем направления</w:t>
      </w:r>
    </w:p>
    <w:p w:rsidR="00DB2F69" w:rsidRPr="002F320E" w:rsidRDefault="00DB2F69" w:rsidP="001F31DC">
      <w:r w:rsidRPr="002F320E">
        <w:t xml:space="preserve">жалобы в </w:t>
      </w:r>
      <w:r w:rsidR="00E74B9A" w:rsidRPr="002F320E">
        <w:t>администрацию Березовского района</w:t>
      </w:r>
      <w:r w:rsidRPr="002F320E">
        <w:t>, а</w:t>
      </w:r>
      <w:r w:rsidR="00E74B9A" w:rsidRPr="002F320E">
        <w:t xml:space="preserve"> </w:t>
      </w:r>
      <w:r w:rsidRPr="002F320E">
        <w:t>также в судебном порядке.</w:t>
      </w:r>
    </w:p>
    <w:p w:rsidR="007F4DB7" w:rsidRPr="002F320E" w:rsidRDefault="007F4DB7" w:rsidP="001F31DC">
      <w:pPr>
        <w:ind w:firstLine="0"/>
      </w:pPr>
      <w:r w:rsidRPr="002F320E">
        <w:t>_________________________________________________________________</w:t>
      </w:r>
      <w:r w:rsidR="001F31DC">
        <w:t>_____</w:t>
      </w:r>
      <w:r w:rsidRPr="002F320E">
        <w:t>__</w:t>
      </w:r>
    </w:p>
    <w:p w:rsidR="003A61AA" w:rsidRPr="001F31DC" w:rsidRDefault="003A61AA" w:rsidP="001F31DC">
      <w:pPr>
        <w:jc w:val="center"/>
        <w:rPr>
          <w:sz w:val="20"/>
          <w:szCs w:val="20"/>
        </w:rPr>
      </w:pPr>
      <w:r w:rsidRPr="001F31DC">
        <w:rPr>
          <w:sz w:val="20"/>
          <w:szCs w:val="20"/>
        </w:rPr>
        <w:lastRenderedPageBreak/>
        <w:t>(должность)</w:t>
      </w:r>
      <w:r w:rsidR="002F320E" w:rsidRPr="001F31DC">
        <w:rPr>
          <w:sz w:val="20"/>
          <w:szCs w:val="20"/>
        </w:rPr>
        <w:t xml:space="preserve"> </w:t>
      </w:r>
      <w:r w:rsidRPr="001F31DC">
        <w:rPr>
          <w:sz w:val="20"/>
          <w:szCs w:val="20"/>
        </w:rPr>
        <w:t>(подпись)(фамилия, имя, отчество (последнее -при наличии))</w:t>
      </w:r>
    </w:p>
    <w:sectPr w:rsidR="003A61AA" w:rsidRPr="001F31DC" w:rsidSect="008D640D">
      <w:headerReference w:type="even" r:id="rId101"/>
      <w:headerReference w:type="default" r:id="rId102"/>
      <w:footerReference w:type="even" r:id="rId103"/>
      <w:footerReference w:type="default" r:id="rId104"/>
      <w:headerReference w:type="first" r:id="rId105"/>
      <w:footerReference w:type="first" r:id="rId106"/>
      <w:type w:val="continuous"/>
      <w:pgSz w:w="11906" w:h="16838" w:code="9"/>
      <w:pgMar w:top="1134" w:right="567" w:bottom="1134" w:left="1418" w:header="425" w:footer="709" w:gutter="0"/>
      <w:cols w:space="708"/>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BFD" w:rsidRDefault="00231BFD" w:rsidP="001753A0">
      <w:r>
        <w:separator/>
      </w:r>
    </w:p>
  </w:endnote>
  <w:endnote w:type="continuationSeparator" w:id="0">
    <w:p w:rsidR="00231BFD" w:rsidRDefault="00231BFD" w:rsidP="00175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CDE" w:rsidRDefault="004E2CDE">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CDE" w:rsidRDefault="004E2CDE">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CDE" w:rsidRDefault="004E2CD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BFD" w:rsidRDefault="00231BFD" w:rsidP="001753A0">
      <w:r>
        <w:separator/>
      </w:r>
    </w:p>
  </w:footnote>
  <w:footnote w:type="continuationSeparator" w:id="0">
    <w:p w:rsidR="00231BFD" w:rsidRDefault="00231BFD" w:rsidP="001753A0">
      <w:r>
        <w:continuationSeparator/>
      </w:r>
    </w:p>
  </w:footnote>
  <w:footnote w:id="1">
    <w:p w:rsidR="004E2CDE" w:rsidRPr="00691BB2" w:rsidRDefault="004E2CDE" w:rsidP="00691BB2">
      <w:r w:rsidRPr="00691BB2">
        <w:rPr>
          <w:vertAlign w:val="superscript"/>
        </w:rPr>
        <w:footnoteRef/>
      </w:r>
      <w:r w:rsidRPr="00691BB2">
        <w:tab/>
        <w:t>Указывается в случае, если земельный участок предоставляется для размещения объектов, предусмотренных указанными документом и (или) проектом</w:t>
      </w:r>
    </w:p>
  </w:footnote>
  <w:footnote w:id="2">
    <w:p w:rsidR="004E2CDE" w:rsidRDefault="004E2CDE" w:rsidP="00691BB2">
      <w:r w:rsidRPr="00691BB2">
        <w:rPr>
          <w:vertAlign w:val="superscript"/>
        </w:rPr>
        <w:footnoteRef/>
      </w:r>
      <w:r w:rsidRPr="00691BB2">
        <w:tab/>
        <w:t>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CDE" w:rsidRDefault="004E2CDE">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CDE" w:rsidRDefault="004E2CDE">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CDE" w:rsidRDefault="004E2CD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7F51"/>
    <w:multiLevelType w:val="hybridMultilevel"/>
    <w:tmpl w:val="999C777E"/>
    <w:lvl w:ilvl="0" w:tplc="12A24AA8">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7B2414"/>
    <w:multiLevelType w:val="hybridMultilevel"/>
    <w:tmpl w:val="CD106C0A"/>
    <w:lvl w:ilvl="0" w:tplc="437AEAAE">
      <w:start w:val="20"/>
      <w:numFmt w:val="decimal"/>
      <w:lvlText w:val="%1."/>
      <w:lvlJc w:val="left"/>
      <w:pPr>
        <w:ind w:left="1509" w:hanging="375"/>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 w15:restartNumberingAfterBreak="0">
    <w:nsid w:val="07266F98"/>
    <w:multiLevelType w:val="hybridMultilevel"/>
    <w:tmpl w:val="DDDA7ECE"/>
    <w:lvl w:ilvl="0" w:tplc="279E3874">
      <w:start w:val="1"/>
      <w:numFmt w:val="decimal"/>
      <w:lvlText w:val="%1."/>
      <w:lvlJc w:val="left"/>
      <w:pPr>
        <w:ind w:left="1861" w:hanging="1152"/>
      </w:pPr>
      <w:rPr>
        <w:rFonts w:hint="default"/>
        <w:b w:val="0"/>
        <w:i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7963EB2"/>
    <w:multiLevelType w:val="hybridMultilevel"/>
    <w:tmpl w:val="3C82942E"/>
    <w:lvl w:ilvl="0" w:tplc="F142000C">
      <w:start w:val="11"/>
      <w:numFmt w:val="decimal"/>
      <w:lvlText w:val="%1."/>
      <w:lvlJc w:val="left"/>
      <w:pPr>
        <w:ind w:left="1155" w:hanging="375"/>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4" w15:restartNumberingAfterBreak="0">
    <w:nsid w:val="086D5B36"/>
    <w:multiLevelType w:val="hybridMultilevel"/>
    <w:tmpl w:val="C1625B0C"/>
    <w:lvl w:ilvl="0" w:tplc="02CA4470">
      <w:start w:val="1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9B6FD0"/>
    <w:multiLevelType w:val="multilevel"/>
    <w:tmpl w:val="89588136"/>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150959"/>
    <w:multiLevelType w:val="multilevel"/>
    <w:tmpl w:val="0A6C4D98"/>
    <w:lvl w:ilvl="0">
      <w:start w:val="1"/>
      <w:numFmt w:val="decimal"/>
      <w:lvlText w:val="%1."/>
      <w:lvlJc w:val="left"/>
      <w:pPr>
        <w:ind w:left="2003" w:hanging="1152"/>
      </w:pPr>
      <w:rPr>
        <w:rFonts w:ascii="Times New Roman" w:hAnsi="Times New Roman" w:cs="Times New Roman" w:hint="default"/>
        <w:b w:val="0"/>
        <w:i w:val="0"/>
        <w:strike w:val="0"/>
        <w:color w:val="auto"/>
      </w:rPr>
    </w:lvl>
    <w:lvl w:ilvl="1">
      <w:start w:val="2"/>
      <w:numFmt w:val="decimal"/>
      <w:isLgl/>
      <w:lvlText w:val="%1.%2."/>
      <w:lvlJc w:val="left"/>
      <w:pPr>
        <w:ind w:left="228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122141D2"/>
    <w:multiLevelType w:val="hybridMultilevel"/>
    <w:tmpl w:val="B61E0EF8"/>
    <w:lvl w:ilvl="0" w:tplc="842AAF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4E36E3A"/>
    <w:multiLevelType w:val="multilevel"/>
    <w:tmpl w:val="0A12B4B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B60541"/>
    <w:multiLevelType w:val="hybridMultilevel"/>
    <w:tmpl w:val="C9F0870E"/>
    <w:lvl w:ilvl="0" w:tplc="AD04E2D0">
      <w:start w:val="1"/>
      <w:numFmt w:val="upp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8106006"/>
    <w:multiLevelType w:val="multilevel"/>
    <w:tmpl w:val="0E6E0F1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234BA9"/>
    <w:multiLevelType w:val="hybridMultilevel"/>
    <w:tmpl w:val="C8609CE2"/>
    <w:lvl w:ilvl="0" w:tplc="58CE3560">
      <w:start w:val="15"/>
      <w:numFmt w:val="decimal"/>
      <w:lvlText w:val="%1."/>
      <w:lvlJc w:val="left"/>
      <w:pPr>
        <w:ind w:left="1494"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E227A0"/>
    <w:multiLevelType w:val="multilevel"/>
    <w:tmpl w:val="B88452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2F2373"/>
    <w:multiLevelType w:val="hybridMultilevel"/>
    <w:tmpl w:val="B5A2829C"/>
    <w:lvl w:ilvl="0" w:tplc="9B24549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27E23C39"/>
    <w:multiLevelType w:val="multilevel"/>
    <w:tmpl w:val="34B22318"/>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203DD9"/>
    <w:multiLevelType w:val="multilevel"/>
    <w:tmpl w:val="E348073E"/>
    <w:lvl w:ilvl="0">
      <w:start w:val="3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E745FAA"/>
    <w:multiLevelType w:val="multilevel"/>
    <w:tmpl w:val="77F68A34"/>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C95807"/>
    <w:multiLevelType w:val="multilevel"/>
    <w:tmpl w:val="963C0D8E"/>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08024B"/>
    <w:multiLevelType w:val="hybridMultilevel"/>
    <w:tmpl w:val="457E596E"/>
    <w:lvl w:ilvl="0" w:tplc="DC54FFE2">
      <w:start w:val="3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BC0167"/>
    <w:multiLevelType w:val="multilevel"/>
    <w:tmpl w:val="43DCDAC4"/>
    <w:lvl w:ilvl="0">
      <w:start w:val="3"/>
      <w:numFmt w:val="upperRoman"/>
      <w:lvlText w:val="%1."/>
      <w:lvlJc w:val="left"/>
      <w:pPr>
        <w:ind w:left="1080" w:hanging="720"/>
      </w:pPr>
      <w:rPr>
        <w:rFonts w:hint="default"/>
      </w:rPr>
    </w:lvl>
    <w:lvl w:ilvl="1">
      <w:start w:val="5"/>
      <w:numFmt w:val="decimal"/>
      <w:isLgl/>
      <w:lvlText w:val="%1.%2."/>
      <w:lvlJc w:val="left"/>
      <w:pPr>
        <w:ind w:left="1429" w:hanging="720"/>
      </w:pPr>
      <w:rPr>
        <w:rFonts w:hint="default"/>
        <w:color w:val="332E2D"/>
      </w:rPr>
    </w:lvl>
    <w:lvl w:ilvl="2">
      <w:start w:val="1"/>
      <w:numFmt w:val="decimal"/>
      <w:isLgl/>
      <w:lvlText w:val="%1.%2.%3."/>
      <w:lvlJc w:val="left"/>
      <w:pPr>
        <w:ind w:left="1778" w:hanging="720"/>
      </w:pPr>
      <w:rPr>
        <w:rFonts w:hint="default"/>
        <w:color w:val="332E2D"/>
      </w:rPr>
    </w:lvl>
    <w:lvl w:ilvl="3">
      <w:start w:val="1"/>
      <w:numFmt w:val="decimal"/>
      <w:isLgl/>
      <w:lvlText w:val="%1.%2.%3.%4."/>
      <w:lvlJc w:val="left"/>
      <w:pPr>
        <w:ind w:left="2487" w:hanging="1080"/>
      </w:pPr>
      <w:rPr>
        <w:rFonts w:hint="default"/>
        <w:color w:val="332E2D"/>
      </w:rPr>
    </w:lvl>
    <w:lvl w:ilvl="4">
      <w:start w:val="1"/>
      <w:numFmt w:val="decimal"/>
      <w:isLgl/>
      <w:lvlText w:val="%1.%2.%3.%4.%5."/>
      <w:lvlJc w:val="left"/>
      <w:pPr>
        <w:ind w:left="2836" w:hanging="1080"/>
      </w:pPr>
      <w:rPr>
        <w:rFonts w:hint="default"/>
        <w:color w:val="332E2D"/>
      </w:rPr>
    </w:lvl>
    <w:lvl w:ilvl="5">
      <w:start w:val="1"/>
      <w:numFmt w:val="decimal"/>
      <w:isLgl/>
      <w:lvlText w:val="%1.%2.%3.%4.%5.%6."/>
      <w:lvlJc w:val="left"/>
      <w:pPr>
        <w:ind w:left="3545" w:hanging="1440"/>
      </w:pPr>
      <w:rPr>
        <w:rFonts w:hint="default"/>
        <w:color w:val="332E2D"/>
      </w:rPr>
    </w:lvl>
    <w:lvl w:ilvl="6">
      <w:start w:val="1"/>
      <w:numFmt w:val="decimal"/>
      <w:isLgl/>
      <w:lvlText w:val="%1.%2.%3.%4.%5.%6.%7."/>
      <w:lvlJc w:val="left"/>
      <w:pPr>
        <w:ind w:left="4254" w:hanging="1800"/>
      </w:pPr>
      <w:rPr>
        <w:rFonts w:hint="default"/>
        <w:color w:val="332E2D"/>
      </w:rPr>
    </w:lvl>
    <w:lvl w:ilvl="7">
      <w:start w:val="1"/>
      <w:numFmt w:val="decimal"/>
      <w:isLgl/>
      <w:lvlText w:val="%1.%2.%3.%4.%5.%6.%7.%8."/>
      <w:lvlJc w:val="left"/>
      <w:pPr>
        <w:ind w:left="4603" w:hanging="1800"/>
      </w:pPr>
      <w:rPr>
        <w:rFonts w:hint="default"/>
        <w:color w:val="332E2D"/>
      </w:rPr>
    </w:lvl>
    <w:lvl w:ilvl="8">
      <w:start w:val="1"/>
      <w:numFmt w:val="decimal"/>
      <w:isLgl/>
      <w:lvlText w:val="%1.%2.%3.%4.%5.%6.%7.%8.%9."/>
      <w:lvlJc w:val="left"/>
      <w:pPr>
        <w:ind w:left="5312" w:hanging="2160"/>
      </w:pPr>
      <w:rPr>
        <w:rFonts w:hint="default"/>
        <w:color w:val="332E2D"/>
      </w:rPr>
    </w:lvl>
  </w:abstractNum>
  <w:abstractNum w:abstractNumId="20" w15:restartNumberingAfterBreak="0">
    <w:nsid w:val="3C3A3D2E"/>
    <w:multiLevelType w:val="multilevel"/>
    <w:tmpl w:val="B2609C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EC12534"/>
    <w:multiLevelType w:val="hybridMultilevel"/>
    <w:tmpl w:val="4140BEBA"/>
    <w:lvl w:ilvl="0" w:tplc="53B4B7E4">
      <w:start w:val="40"/>
      <w:numFmt w:val="decimal"/>
      <w:lvlText w:val="%1."/>
      <w:lvlJc w:val="left"/>
      <w:pPr>
        <w:ind w:left="735" w:hanging="375"/>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8507A4"/>
    <w:multiLevelType w:val="multilevel"/>
    <w:tmpl w:val="7D06AB2A"/>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2904BCB"/>
    <w:multiLevelType w:val="hybridMultilevel"/>
    <w:tmpl w:val="D122A76C"/>
    <w:lvl w:ilvl="0" w:tplc="0AB62E84">
      <w:start w:val="4"/>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3F618E"/>
    <w:multiLevelType w:val="multilevel"/>
    <w:tmpl w:val="BCB4E46C"/>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D73414"/>
    <w:multiLevelType w:val="multilevel"/>
    <w:tmpl w:val="50AC345E"/>
    <w:lvl w:ilvl="0">
      <w:start w:val="19"/>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6" w15:restartNumberingAfterBreak="0">
    <w:nsid w:val="50161BC4"/>
    <w:multiLevelType w:val="multilevel"/>
    <w:tmpl w:val="BCF6B200"/>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97101E4"/>
    <w:multiLevelType w:val="multilevel"/>
    <w:tmpl w:val="92040D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DF67F00"/>
    <w:multiLevelType w:val="multilevel"/>
    <w:tmpl w:val="CFA22FE2"/>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0A85687"/>
    <w:multiLevelType w:val="multilevel"/>
    <w:tmpl w:val="5DE828A6"/>
    <w:lvl w:ilvl="0">
      <w:start w:val="3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21504BE"/>
    <w:multiLevelType w:val="hybridMultilevel"/>
    <w:tmpl w:val="F3580072"/>
    <w:lvl w:ilvl="0" w:tplc="C226CC66">
      <w:start w:val="4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6174A8A"/>
    <w:multiLevelType w:val="hybridMultilevel"/>
    <w:tmpl w:val="376A4F7A"/>
    <w:lvl w:ilvl="0" w:tplc="187242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74513AE"/>
    <w:multiLevelType w:val="multilevel"/>
    <w:tmpl w:val="6CFEDFF8"/>
    <w:lvl w:ilvl="0">
      <w:start w:val="1"/>
      <w:numFmt w:val="decimal"/>
      <w:lvlText w:val="%1."/>
      <w:lvlJc w:val="left"/>
      <w:pPr>
        <w:ind w:left="1050" w:hanging="360"/>
      </w:pPr>
      <w:rPr>
        <w:rFonts w:cs="Times New Roman" w:hint="default"/>
      </w:rPr>
    </w:lvl>
    <w:lvl w:ilvl="1">
      <w:start w:val="2"/>
      <w:numFmt w:val="decimal"/>
      <w:isLgl/>
      <w:lvlText w:val="%1.%2."/>
      <w:lvlJc w:val="left"/>
      <w:pPr>
        <w:ind w:left="141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490" w:hanging="180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850" w:hanging="2160"/>
      </w:pPr>
      <w:rPr>
        <w:rFonts w:hint="default"/>
      </w:rPr>
    </w:lvl>
  </w:abstractNum>
  <w:abstractNum w:abstractNumId="33" w15:restartNumberingAfterBreak="0">
    <w:nsid w:val="6D0E742A"/>
    <w:multiLevelType w:val="multilevel"/>
    <w:tmpl w:val="A07C3B8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0802E51"/>
    <w:multiLevelType w:val="multilevel"/>
    <w:tmpl w:val="2E3C01A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25F7A11"/>
    <w:multiLevelType w:val="multilevel"/>
    <w:tmpl w:val="7D328E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46473D0"/>
    <w:multiLevelType w:val="hybridMultilevel"/>
    <w:tmpl w:val="88745BF8"/>
    <w:lvl w:ilvl="0" w:tplc="0419000F">
      <w:start w:val="4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D54CFA"/>
    <w:multiLevelType w:val="multilevel"/>
    <w:tmpl w:val="98162A14"/>
    <w:lvl w:ilvl="0">
      <w:start w:val="1"/>
      <w:numFmt w:val="upperRoman"/>
      <w:lvlText w:val="%1."/>
      <w:lvlJc w:val="left"/>
      <w:pPr>
        <w:ind w:left="1080" w:hanging="720"/>
      </w:pPr>
      <w:rPr>
        <w:rFonts w:hint="default"/>
      </w:rPr>
    </w:lvl>
    <w:lvl w:ilvl="1">
      <w:start w:val="7"/>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8" w15:restartNumberingAfterBreak="0">
    <w:nsid w:val="762C414C"/>
    <w:multiLevelType w:val="multilevel"/>
    <w:tmpl w:val="9A10EB7A"/>
    <w:lvl w:ilvl="0">
      <w:start w:val="3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8982960"/>
    <w:multiLevelType w:val="hybridMultilevel"/>
    <w:tmpl w:val="9CDE5686"/>
    <w:lvl w:ilvl="0" w:tplc="B498E11C">
      <w:start w:val="1"/>
      <w:numFmt w:val="decimal"/>
      <w:lvlText w:val="%1."/>
      <w:lvlJc w:val="left"/>
      <w:pPr>
        <w:ind w:left="1861" w:hanging="1152"/>
      </w:pPr>
      <w:rPr>
        <w:rFonts w:hint="default"/>
        <w:b w:val="0"/>
        <w:i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9B97EB6"/>
    <w:multiLevelType w:val="multilevel"/>
    <w:tmpl w:val="9FF8839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AC36AF3"/>
    <w:multiLevelType w:val="multilevel"/>
    <w:tmpl w:val="4F7CC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B9D1AC3"/>
    <w:multiLevelType w:val="hybridMultilevel"/>
    <w:tmpl w:val="72A001F2"/>
    <w:lvl w:ilvl="0" w:tplc="A30468E4">
      <w:start w:val="2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3" w15:restartNumberingAfterBreak="0">
    <w:nsid w:val="7BA5465E"/>
    <w:multiLevelType w:val="hybridMultilevel"/>
    <w:tmpl w:val="0FCC45F4"/>
    <w:lvl w:ilvl="0" w:tplc="C2CEEC5C">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7"/>
  </w:num>
  <w:num w:numId="2">
    <w:abstractNumId w:val="19"/>
  </w:num>
  <w:num w:numId="3">
    <w:abstractNumId w:val="43"/>
  </w:num>
  <w:num w:numId="4">
    <w:abstractNumId w:val="0"/>
  </w:num>
  <w:num w:numId="5">
    <w:abstractNumId w:val="11"/>
  </w:num>
  <w:num w:numId="6">
    <w:abstractNumId w:val="7"/>
  </w:num>
  <w:num w:numId="7">
    <w:abstractNumId w:val="1"/>
  </w:num>
  <w:num w:numId="8">
    <w:abstractNumId w:val="42"/>
  </w:num>
  <w:num w:numId="9">
    <w:abstractNumId w:val="18"/>
  </w:num>
  <w:num w:numId="10">
    <w:abstractNumId w:val="21"/>
  </w:num>
  <w:num w:numId="11">
    <w:abstractNumId w:val="6"/>
  </w:num>
  <w:num w:numId="12">
    <w:abstractNumId w:val="2"/>
  </w:num>
  <w:num w:numId="13">
    <w:abstractNumId w:val="39"/>
  </w:num>
  <w:num w:numId="14">
    <w:abstractNumId w:val="31"/>
  </w:num>
  <w:num w:numId="15">
    <w:abstractNumId w:val="32"/>
  </w:num>
  <w:num w:numId="16">
    <w:abstractNumId w:val="33"/>
  </w:num>
  <w:num w:numId="17">
    <w:abstractNumId w:val="13"/>
  </w:num>
  <w:num w:numId="18">
    <w:abstractNumId w:val="34"/>
  </w:num>
  <w:num w:numId="19">
    <w:abstractNumId w:val="40"/>
  </w:num>
  <w:num w:numId="20">
    <w:abstractNumId w:val="3"/>
  </w:num>
  <w:num w:numId="21">
    <w:abstractNumId w:val="22"/>
  </w:num>
  <w:num w:numId="22">
    <w:abstractNumId w:val="35"/>
  </w:num>
  <w:num w:numId="23">
    <w:abstractNumId w:val="28"/>
  </w:num>
  <w:num w:numId="24">
    <w:abstractNumId w:val="12"/>
  </w:num>
  <w:num w:numId="25">
    <w:abstractNumId w:val="25"/>
  </w:num>
  <w:num w:numId="26">
    <w:abstractNumId w:val="10"/>
  </w:num>
  <w:num w:numId="27">
    <w:abstractNumId w:val="8"/>
  </w:num>
  <w:num w:numId="28">
    <w:abstractNumId w:val="14"/>
  </w:num>
  <w:num w:numId="29">
    <w:abstractNumId w:val="26"/>
  </w:num>
  <w:num w:numId="30">
    <w:abstractNumId w:val="5"/>
  </w:num>
  <w:num w:numId="31">
    <w:abstractNumId w:val="16"/>
  </w:num>
  <w:num w:numId="32">
    <w:abstractNumId w:val="24"/>
  </w:num>
  <w:num w:numId="33">
    <w:abstractNumId w:val="29"/>
  </w:num>
  <w:num w:numId="34">
    <w:abstractNumId w:val="38"/>
  </w:num>
  <w:num w:numId="35">
    <w:abstractNumId w:val="15"/>
  </w:num>
  <w:num w:numId="36">
    <w:abstractNumId w:val="20"/>
  </w:num>
  <w:num w:numId="37">
    <w:abstractNumId w:val="41"/>
  </w:num>
  <w:num w:numId="38">
    <w:abstractNumId w:val="23"/>
  </w:num>
  <w:num w:numId="39">
    <w:abstractNumId w:val="9"/>
  </w:num>
  <w:num w:numId="40">
    <w:abstractNumId w:val="27"/>
  </w:num>
  <w:num w:numId="41">
    <w:abstractNumId w:val="17"/>
  </w:num>
  <w:num w:numId="42">
    <w:abstractNumId w:val="36"/>
  </w:num>
  <w:num w:numId="43">
    <w:abstractNumId w:val="30"/>
  </w:num>
  <w:num w:numId="44">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drawingGridHorizontalSpacing w:val="281"/>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F77"/>
    <w:rsid w:val="0000096E"/>
    <w:rsid w:val="000009EC"/>
    <w:rsid w:val="0000124D"/>
    <w:rsid w:val="00002099"/>
    <w:rsid w:val="00003017"/>
    <w:rsid w:val="000043A8"/>
    <w:rsid w:val="00004D9A"/>
    <w:rsid w:val="00006DDC"/>
    <w:rsid w:val="00010307"/>
    <w:rsid w:val="00011FB8"/>
    <w:rsid w:val="000130F9"/>
    <w:rsid w:val="000136AE"/>
    <w:rsid w:val="00013BFA"/>
    <w:rsid w:val="00014CE2"/>
    <w:rsid w:val="000152A5"/>
    <w:rsid w:val="000174EF"/>
    <w:rsid w:val="00017ADF"/>
    <w:rsid w:val="00017B6E"/>
    <w:rsid w:val="0002038A"/>
    <w:rsid w:val="0002044E"/>
    <w:rsid w:val="0002058E"/>
    <w:rsid w:val="0002236F"/>
    <w:rsid w:val="0002342F"/>
    <w:rsid w:val="00024763"/>
    <w:rsid w:val="00026F3F"/>
    <w:rsid w:val="000273F9"/>
    <w:rsid w:val="000301FE"/>
    <w:rsid w:val="0003172F"/>
    <w:rsid w:val="00031965"/>
    <w:rsid w:val="000335AF"/>
    <w:rsid w:val="00035063"/>
    <w:rsid w:val="00035B20"/>
    <w:rsid w:val="000360FA"/>
    <w:rsid w:val="00036BB9"/>
    <w:rsid w:val="00036CC4"/>
    <w:rsid w:val="00037775"/>
    <w:rsid w:val="00037B94"/>
    <w:rsid w:val="000406CD"/>
    <w:rsid w:val="00041B85"/>
    <w:rsid w:val="000420CA"/>
    <w:rsid w:val="000425E3"/>
    <w:rsid w:val="00042A14"/>
    <w:rsid w:val="000431A0"/>
    <w:rsid w:val="00044172"/>
    <w:rsid w:val="00044988"/>
    <w:rsid w:val="00045381"/>
    <w:rsid w:val="0004694F"/>
    <w:rsid w:val="00051696"/>
    <w:rsid w:val="00051C4F"/>
    <w:rsid w:val="00052A4F"/>
    <w:rsid w:val="00055B4B"/>
    <w:rsid w:val="00056C16"/>
    <w:rsid w:val="00060F46"/>
    <w:rsid w:val="000623CF"/>
    <w:rsid w:val="000631AB"/>
    <w:rsid w:val="00067770"/>
    <w:rsid w:val="00071943"/>
    <w:rsid w:val="00071CA6"/>
    <w:rsid w:val="00072208"/>
    <w:rsid w:val="00073C47"/>
    <w:rsid w:val="00075F69"/>
    <w:rsid w:val="000809F2"/>
    <w:rsid w:val="00080D7A"/>
    <w:rsid w:val="00081942"/>
    <w:rsid w:val="00081D80"/>
    <w:rsid w:val="0008427B"/>
    <w:rsid w:val="000844C5"/>
    <w:rsid w:val="000856C5"/>
    <w:rsid w:val="00087065"/>
    <w:rsid w:val="000877D3"/>
    <w:rsid w:val="00087811"/>
    <w:rsid w:val="00087991"/>
    <w:rsid w:val="00091DA9"/>
    <w:rsid w:val="000944A6"/>
    <w:rsid w:val="00095A5B"/>
    <w:rsid w:val="00097243"/>
    <w:rsid w:val="000A25AE"/>
    <w:rsid w:val="000A2E85"/>
    <w:rsid w:val="000A5651"/>
    <w:rsid w:val="000A5951"/>
    <w:rsid w:val="000A5CBE"/>
    <w:rsid w:val="000A5CE8"/>
    <w:rsid w:val="000A5D1E"/>
    <w:rsid w:val="000A748B"/>
    <w:rsid w:val="000A76E8"/>
    <w:rsid w:val="000B09EE"/>
    <w:rsid w:val="000B1BBE"/>
    <w:rsid w:val="000B2D45"/>
    <w:rsid w:val="000B46AD"/>
    <w:rsid w:val="000B4FFA"/>
    <w:rsid w:val="000B63A6"/>
    <w:rsid w:val="000B656B"/>
    <w:rsid w:val="000B67AE"/>
    <w:rsid w:val="000B725D"/>
    <w:rsid w:val="000B753C"/>
    <w:rsid w:val="000C1F4E"/>
    <w:rsid w:val="000C26CC"/>
    <w:rsid w:val="000C2B91"/>
    <w:rsid w:val="000C3265"/>
    <w:rsid w:val="000C3B08"/>
    <w:rsid w:val="000C4BDF"/>
    <w:rsid w:val="000C5699"/>
    <w:rsid w:val="000C5EBD"/>
    <w:rsid w:val="000C64A9"/>
    <w:rsid w:val="000C7BD5"/>
    <w:rsid w:val="000D1DEF"/>
    <w:rsid w:val="000D44FC"/>
    <w:rsid w:val="000D4FDD"/>
    <w:rsid w:val="000D57B0"/>
    <w:rsid w:val="000D6F41"/>
    <w:rsid w:val="000E1194"/>
    <w:rsid w:val="000E1805"/>
    <w:rsid w:val="000E4105"/>
    <w:rsid w:val="000E4963"/>
    <w:rsid w:val="000E4E4D"/>
    <w:rsid w:val="000E63B6"/>
    <w:rsid w:val="000E6BEF"/>
    <w:rsid w:val="000E6F36"/>
    <w:rsid w:val="000E7437"/>
    <w:rsid w:val="000E7A54"/>
    <w:rsid w:val="000F05A0"/>
    <w:rsid w:val="000F0EEC"/>
    <w:rsid w:val="000F1D9C"/>
    <w:rsid w:val="000F1E29"/>
    <w:rsid w:val="000F4E26"/>
    <w:rsid w:val="000F5BDF"/>
    <w:rsid w:val="000F6888"/>
    <w:rsid w:val="0010004F"/>
    <w:rsid w:val="00100757"/>
    <w:rsid w:val="0010145E"/>
    <w:rsid w:val="00102412"/>
    <w:rsid w:val="00103535"/>
    <w:rsid w:val="001042B0"/>
    <w:rsid w:val="001042D2"/>
    <w:rsid w:val="00104CE1"/>
    <w:rsid w:val="00105BD3"/>
    <w:rsid w:val="00106332"/>
    <w:rsid w:val="00110547"/>
    <w:rsid w:val="00110C6B"/>
    <w:rsid w:val="00111F3E"/>
    <w:rsid w:val="00111F4C"/>
    <w:rsid w:val="00112B38"/>
    <w:rsid w:val="00113341"/>
    <w:rsid w:val="00114529"/>
    <w:rsid w:val="0011596E"/>
    <w:rsid w:val="0011599B"/>
    <w:rsid w:val="00116310"/>
    <w:rsid w:val="001163B0"/>
    <w:rsid w:val="00117744"/>
    <w:rsid w:val="001206DA"/>
    <w:rsid w:val="00120B66"/>
    <w:rsid w:val="0012112B"/>
    <w:rsid w:val="001240C8"/>
    <w:rsid w:val="00125C73"/>
    <w:rsid w:val="00126360"/>
    <w:rsid w:val="00126B23"/>
    <w:rsid w:val="00126D8F"/>
    <w:rsid w:val="001301AF"/>
    <w:rsid w:val="00130293"/>
    <w:rsid w:val="00130365"/>
    <w:rsid w:val="0013059F"/>
    <w:rsid w:val="00132481"/>
    <w:rsid w:val="0013472F"/>
    <w:rsid w:val="001352A5"/>
    <w:rsid w:val="001352DC"/>
    <w:rsid w:val="001355D5"/>
    <w:rsid w:val="00136DC9"/>
    <w:rsid w:val="00137408"/>
    <w:rsid w:val="0014044D"/>
    <w:rsid w:val="0014129B"/>
    <w:rsid w:val="00143166"/>
    <w:rsid w:val="00145C3E"/>
    <w:rsid w:val="001478A6"/>
    <w:rsid w:val="00147BCA"/>
    <w:rsid w:val="00151889"/>
    <w:rsid w:val="001529E4"/>
    <w:rsid w:val="00153239"/>
    <w:rsid w:val="00153321"/>
    <w:rsid w:val="001537F3"/>
    <w:rsid w:val="0015399B"/>
    <w:rsid w:val="00153BE3"/>
    <w:rsid w:val="001542FA"/>
    <w:rsid w:val="00154AE8"/>
    <w:rsid w:val="001571D0"/>
    <w:rsid w:val="00157A4B"/>
    <w:rsid w:val="001607A9"/>
    <w:rsid w:val="001633CD"/>
    <w:rsid w:val="001649AA"/>
    <w:rsid w:val="00166BF0"/>
    <w:rsid w:val="00166E80"/>
    <w:rsid w:val="001724D8"/>
    <w:rsid w:val="0017313B"/>
    <w:rsid w:val="00173C0C"/>
    <w:rsid w:val="001753A0"/>
    <w:rsid w:val="00175582"/>
    <w:rsid w:val="0017707D"/>
    <w:rsid w:val="00177C4C"/>
    <w:rsid w:val="00180139"/>
    <w:rsid w:val="00180D9E"/>
    <w:rsid w:val="00182847"/>
    <w:rsid w:val="00183D89"/>
    <w:rsid w:val="00183E60"/>
    <w:rsid w:val="00184146"/>
    <w:rsid w:val="001865EB"/>
    <w:rsid w:val="00186900"/>
    <w:rsid w:val="001875B8"/>
    <w:rsid w:val="00187ABB"/>
    <w:rsid w:val="00190071"/>
    <w:rsid w:val="00190890"/>
    <w:rsid w:val="00191079"/>
    <w:rsid w:val="00192CFB"/>
    <w:rsid w:val="0019467F"/>
    <w:rsid w:val="00194B2B"/>
    <w:rsid w:val="0019550E"/>
    <w:rsid w:val="00195FB3"/>
    <w:rsid w:val="00197794"/>
    <w:rsid w:val="001A081A"/>
    <w:rsid w:val="001A0E45"/>
    <w:rsid w:val="001A1A08"/>
    <w:rsid w:val="001A1F71"/>
    <w:rsid w:val="001A3140"/>
    <w:rsid w:val="001A3A3A"/>
    <w:rsid w:val="001A3AC7"/>
    <w:rsid w:val="001A3F34"/>
    <w:rsid w:val="001A4380"/>
    <w:rsid w:val="001A49CD"/>
    <w:rsid w:val="001A6C66"/>
    <w:rsid w:val="001A70E6"/>
    <w:rsid w:val="001B0A74"/>
    <w:rsid w:val="001B0AB8"/>
    <w:rsid w:val="001B3A3B"/>
    <w:rsid w:val="001B708D"/>
    <w:rsid w:val="001C0B45"/>
    <w:rsid w:val="001C0B54"/>
    <w:rsid w:val="001C117D"/>
    <w:rsid w:val="001C118F"/>
    <w:rsid w:val="001C12FF"/>
    <w:rsid w:val="001C1CA8"/>
    <w:rsid w:val="001C2016"/>
    <w:rsid w:val="001C23C8"/>
    <w:rsid w:val="001C26BA"/>
    <w:rsid w:val="001C4461"/>
    <w:rsid w:val="001C4FEF"/>
    <w:rsid w:val="001C5D83"/>
    <w:rsid w:val="001C67A1"/>
    <w:rsid w:val="001C697B"/>
    <w:rsid w:val="001C6F55"/>
    <w:rsid w:val="001C7795"/>
    <w:rsid w:val="001C7FFA"/>
    <w:rsid w:val="001D184D"/>
    <w:rsid w:val="001D494B"/>
    <w:rsid w:val="001D50DE"/>
    <w:rsid w:val="001D52AA"/>
    <w:rsid w:val="001D5AC4"/>
    <w:rsid w:val="001E0B12"/>
    <w:rsid w:val="001E147D"/>
    <w:rsid w:val="001E2972"/>
    <w:rsid w:val="001E386B"/>
    <w:rsid w:val="001E3911"/>
    <w:rsid w:val="001E3E50"/>
    <w:rsid w:val="001E4093"/>
    <w:rsid w:val="001E473E"/>
    <w:rsid w:val="001E541F"/>
    <w:rsid w:val="001E68F9"/>
    <w:rsid w:val="001E7C28"/>
    <w:rsid w:val="001F05F3"/>
    <w:rsid w:val="001F31DC"/>
    <w:rsid w:val="001F5CF6"/>
    <w:rsid w:val="001F5FF6"/>
    <w:rsid w:val="001F6303"/>
    <w:rsid w:val="001F75C2"/>
    <w:rsid w:val="001F7C11"/>
    <w:rsid w:val="002009DF"/>
    <w:rsid w:val="00200F49"/>
    <w:rsid w:val="002011E0"/>
    <w:rsid w:val="0020307A"/>
    <w:rsid w:val="0020325A"/>
    <w:rsid w:val="00203842"/>
    <w:rsid w:val="00205A38"/>
    <w:rsid w:val="00206012"/>
    <w:rsid w:val="00210141"/>
    <w:rsid w:val="00210C90"/>
    <w:rsid w:val="0021152A"/>
    <w:rsid w:val="002116D4"/>
    <w:rsid w:val="00213C14"/>
    <w:rsid w:val="002150C7"/>
    <w:rsid w:val="00215558"/>
    <w:rsid w:val="00216D86"/>
    <w:rsid w:val="002176C3"/>
    <w:rsid w:val="002178A9"/>
    <w:rsid w:val="00217D25"/>
    <w:rsid w:val="002212CA"/>
    <w:rsid w:val="0022177A"/>
    <w:rsid w:val="00221B41"/>
    <w:rsid w:val="002228D5"/>
    <w:rsid w:val="002229A3"/>
    <w:rsid w:val="00223DFD"/>
    <w:rsid w:val="0022438C"/>
    <w:rsid w:val="00224908"/>
    <w:rsid w:val="00226003"/>
    <w:rsid w:val="002273D9"/>
    <w:rsid w:val="00230356"/>
    <w:rsid w:val="00231328"/>
    <w:rsid w:val="002315A3"/>
    <w:rsid w:val="00231BFD"/>
    <w:rsid w:val="00232E23"/>
    <w:rsid w:val="002334AE"/>
    <w:rsid w:val="00233C3C"/>
    <w:rsid w:val="00235DA6"/>
    <w:rsid w:val="00236972"/>
    <w:rsid w:val="00236B12"/>
    <w:rsid w:val="0024139C"/>
    <w:rsid w:val="00243011"/>
    <w:rsid w:val="00243BB8"/>
    <w:rsid w:val="002441A3"/>
    <w:rsid w:val="00245E19"/>
    <w:rsid w:val="002464E7"/>
    <w:rsid w:val="00246A97"/>
    <w:rsid w:val="0025041D"/>
    <w:rsid w:val="0025087D"/>
    <w:rsid w:val="002513A7"/>
    <w:rsid w:val="00251668"/>
    <w:rsid w:val="00251795"/>
    <w:rsid w:val="00251B7E"/>
    <w:rsid w:val="00251CE7"/>
    <w:rsid w:val="00251F0A"/>
    <w:rsid w:val="00251FA5"/>
    <w:rsid w:val="00253019"/>
    <w:rsid w:val="00253704"/>
    <w:rsid w:val="00254F4F"/>
    <w:rsid w:val="0025573A"/>
    <w:rsid w:val="00256914"/>
    <w:rsid w:val="00257CE7"/>
    <w:rsid w:val="0026004D"/>
    <w:rsid w:val="00262FB4"/>
    <w:rsid w:val="00263760"/>
    <w:rsid w:val="00264235"/>
    <w:rsid w:val="0026481B"/>
    <w:rsid w:val="002649C9"/>
    <w:rsid w:val="00265210"/>
    <w:rsid w:val="00266E8A"/>
    <w:rsid w:val="00272740"/>
    <w:rsid w:val="002729B3"/>
    <w:rsid w:val="00272C09"/>
    <w:rsid w:val="00273BEB"/>
    <w:rsid w:val="00280C26"/>
    <w:rsid w:val="0028166D"/>
    <w:rsid w:val="00281F84"/>
    <w:rsid w:val="00282849"/>
    <w:rsid w:val="00282FCC"/>
    <w:rsid w:val="00284DA4"/>
    <w:rsid w:val="002864A3"/>
    <w:rsid w:val="00287A2C"/>
    <w:rsid w:val="00290870"/>
    <w:rsid w:val="002908AA"/>
    <w:rsid w:val="00290B8B"/>
    <w:rsid w:val="00292D87"/>
    <w:rsid w:val="00294734"/>
    <w:rsid w:val="002948BD"/>
    <w:rsid w:val="002948BE"/>
    <w:rsid w:val="0029539B"/>
    <w:rsid w:val="002959FE"/>
    <w:rsid w:val="00295E27"/>
    <w:rsid w:val="00296299"/>
    <w:rsid w:val="002963C7"/>
    <w:rsid w:val="0029646B"/>
    <w:rsid w:val="002966C7"/>
    <w:rsid w:val="002974F0"/>
    <w:rsid w:val="002979DE"/>
    <w:rsid w:val="002A198C"/>
    <w:rsid w:val="002A224B"/>
    <w:rsid w:val="002A2306"/>
    <w:rsid w:val="002A3477"/>
    <w:rsid w:val="002A3AE9"/>
    <w:rsid w:val="002A45C2"/>
    <w:rsid w:val="002A6D23"/>
    <w:rsid w:val="002A7593"/>
    <w:rsid w:val="002B250F"/>
    <w:rsid w:val="002B2C26"/>
    <w:rsid w:val="002B31D3"/>
    <w:rsid w:val="002B6E88"/>
    <w:rsid w:val="002C0160"/>
    <w:rsid w:val="002C0237"/>
    <w:rsid w:val="002C1101"/>
    <w:rsid w:val="002C11EC"/>
    <w:rsid w:val="002C17A9"/>
    <w:rsid w:val="002C3469"/>
    <w:rsid w:val="002C3E44"/>
    <w:rsid w:val="002C4E17"/>
    <w:rsid w:val="002C6179"/>
    <w:rsid w:val="002C65EF"/>
    <w:rsid w:val="002C71EE"/>
    <w:rsid w:val="002D000A"/>
    <w:rsid w:val="002D1C0B"/>
    <w:rsid w:val="002D2737"/>
    <w:rsid w:val="002D367A"/>
    <w:rsid w:val="002D3CDA"/>
    <w:rsid w:val="002D4B05"/>
    <w:rsid w:val="002D5C05"/>
    <w:rsid w:val="002D601B"/>
    <w:rsid w:val="002D62E7"/>
    <w:rsid w:val="002D73B8"/>
    <w:rsid w:val="002D7D2E"/>
    <w:rsid w:val="002E15C8"/>
    <w:rsid w:val="002E3A39"/>
    <w:rsid w:val="002E4A9A"/>
    <w:rsid w:val="002E5A89"/>
    <w:rsid w:val="002E6BE5"/>
    <w:rsid w:val="002F275D"/>
    <w:rsid w:val="002F2E15"/>
    <w:rsid w:val="002F320E"/>
    <w:rsid w:val="002F36C7"/>
    <w:rsid w:val="002F445C"/>
    <w:rsid w:val="002F5475"/>
    <w:rsid w:val="002F54EA"/>
    <w:rsid w:val="002F6BF2"/>
    <w:rsid w:val="003017AD"/>
    <w:rsid w:val="003030E7"/>
    <w:rsid w:val="003046C9"/>
    <w:rsid w:val="00304FFD"/>
    <w:rsid w:val="00305B27"/>
    <w:rsid w:val="0030622E"/>
    <w:rsid w:val="00306C50"/>
    <w:rsid w:val="0030772E"/>
    <w:rsid w:val="00307857"/>
    <w:rsid w:val="00307938"/>
    <w:rsid w:val="00311CB1"/>
    <w:rsid w:val="003130BA"/>
    <w:rsid w:val="003141EC"/>
    <w:rsid w:val="003147C6"/>
    <w:rsid w:val="003164FB"/>
    <w:rsid w:val="00320091"/>
    <w:rsid w:val="0032249F"/>
    <w:rsid w:val="00322C91"/>
    <w:rsid w:val="00322E55"/>
    <w:rsid w:val="00323B4F"/>
    <w:rsid w:val="00324602"/>
    <w:rsid w:val="003259CC"/>
    <w:rsid w:val="00325B76"/>
    <w:rsid w:val="003262B5"/>
    <w:rsid w:val="003269CE"/>
    <w:rsid w:val="00327712"/>
    <w:rsid w:val="00331268"/>
    <w:rsid w:val="00334DBC"/>
    <w:rsid w:val="00334E6A"/>
    <w:rsid w:val="00335159"/>
    <w:rsid w:val="003360BF"/>
    <w:rsid w:val="00337036"/>
    <w:rsid w:val="00337D0E"/>
    <w:rsid w:val="00341BF9"/>
    <w:rsid w:val="00344EBB"/>
    <w:rsid w:val="00346572"/>
    <w:rsid w:val="00346EA0"/>
    <w:rsid w:val="0035014B"/>
    <w:rsid w:val="00350E83"/>
    <w:rsid w:val="00350F4F"/>
    <w:rsid w:val="00351F65"/>
    <w:rsid w:val="00352810"/>
    <w:rsid w:val="0035306D"/>
    <w:rsid w:val="0035363E"/>
    <w:rsid w:val="00354188"/>
    <w:rsid w:val="00355442"/>
    <w:rsid w:val="0035565A"/>
    <w:rsid w:val="0035574D"/>
    <w:rsid w:val="00355E5D"/>
    <w:rsid w:val="00356679"/>
    <w:rsid w:val="0035752C"/>
    <w:rsid w:val="00360A04"/>
    <w:rsid w:val="00361093"/>
    <w:rsid w:val="00361A57"/>
    <w:rsid w:val="003633B1"/>
    <w:rsid w:val="00364AFE"/>
    <w:rsid w:val="00365000"/>
    <w:rsid w:val="003652F8"/>
    <w:rsid w:val="0037129C"/>
    <w:rsid w:val="00376066"/>
    <w:rsid w:val="00377829"/>
    <w:rsid w:val="00382646"/>
    <w:rsid w:val="00383481"/>
    <w:rsid w:val="00384070"/>
    <w:rsid w:val="00384115"/>
    <w:rsid w:val="00386F9D"/>
    <w:rsid w:val="003874AE"/>
    <w:rsid w:val="0038752D"/>
    <w:rsid w:val="003901C4"/>
    <w:rsid w:val="00391687"/>
    <w:rsid w:val="00394C39"/>
    <w:rsid w:val="00395942"/>
    <w:rsid w:val="00396576"/>
    <w:rsid w:val="003A0672"/>
    <w:rsid w:val="003A145D"/>
    <w:rsid w:val="003A435C"/>
    <w:rsid w:val="003A48A7"/>
    <w:rsid w:val="003A494F"/>
    <w:rsid w:val="003A4C9E"/>
    <w:rsid w:val="003A4D51"/>
    <w:rsid w:val="003A61AA"/>
    <w:rsid w:val="003B00F0"/>
    <w:rsid w:val="003B221A"/>
    <w:rsid w:val="003B22D0"/>
    <w:rsid w:val="003B3D1A"/>
    <w:rsid w:val="003B422B"/>
    <w:rsid w:val="003B496A"/>
    <w:rsid w:val="003B4976"/>
    <w:rsid w:val="003B50DB"/>
    <w:rsid w:val="003B52FD"/>
    <w:rsid w:val="003B5D30"/>
    <w:rsid w:val="003B5FFE"/>
    <w:rsid w:val="003B7DDD"/>
    <w:rsid w:val="003C0087"/>
    <w:rsid w:val="003C1609"/>
    <w:rsid w:val="003C1E83"/>
    <w:rsid w:val="003C25CA"/>
    <w:rsid w:val="003C41A8"/>
    <w:rsid w:val="003C4301"/>
    <w:rsid w:val="003C46B0"/>
    <w:rsid w:val="003C4BF3"/>
    <w:rsid w:val="003C6EAC"/>
    <w:rsid w:val="003C7CBD"/>
    <w:rsid w:val="003D1858"/>
    <w:rsid w:val="003D1996"/>
    <w:rsid w:val="003D28D9"/>
    <w:rsid w:val="003D2E9D"/>
    <w:rsid w:val="003D323A"/>
    <w:rsid w:val="003D3497"/>
    <w:rsid w:val="003D4A36"/>
    <w:rsid w:val="003D4E3F"/>
    <w:rsid w:val="003D68F6"/>
    <w:rsid w:val="003E0AA2"/>
    <w:rsid w:val="003E0D47"/>
    <w:rsid w:val="003E269B"/>
    <w:rsid w:val="003E3A4E"/>
    <w:rsid w:val="003E3DBB"/>
    <w:rsid w:val="003E3F55"/>
    <w:rsid w:val="003E40B0"/>
    <w:rsid w:val="003E4266"/>
    <w:rsid w:val="003E4B5F"/>
    <w:rsid w:val="003E5431"/>
    <w:rsid w:val="003E565C"/>
    <w:rsid w:val="003E636D"/>
    <w:rsid w:val="003F0889"/>
    <w:rsid w:val="003F18E5"/>
    <w:rsid w:val="003F3309"/>
    <w:rsid w:val="003F36F8"/>
    <w:rsid w:val="003F506A"/>
    <w:rsid w:val="003F5287"/>
    <w:rsid w:val="003F557C"/>
    <w:rsid w:val="003F6F45"/>
    <w:rsid w:val="00401D41"/>
    <w:rsid w:val="0040240B"/>
    <w:rsid w:val="004036DE"/>
    <w:rsid w:val="0040395E"/>
    <w:rsid w:val="00405E02"/>
    <w:rsid w:val="00406422"/>
    <w:rsid w:val="004118C1"/>
    <w:rsid w:val="00411A6D"/>
    <w:rsid w:val="00412839"/>
    <w:rsid w:val="0041378D"/>
    <w:rsid w:val="00414810"/>
    <w:rsid w:val="0041530F"/>
    <w:rsid w:val="004156F1"/>
    <w:rsid w:val="00420E64"/>
    <w:rsid w:val="00422E22"/>
    <w:rsid w:val="00424B30"/>
    <w:rsid w:val="00424D62"/>
    <w:rsid w:val="00425BC2"/>
    <w:rsid w:val="0042649F"/>
    <w:rsid w:val="004276F9"/>
    <w:rsid w:val="00427975"/>
    <w:rsid w:val="004314E7"/>
    <w:rsid w:val="00433994"/>
    <w:rsid w:val="00434E88"/>
    <w:rsid w:val="004355B5"/>
    <w:rsid w:val="00435EC0"/>
    <w:rsid w:val="0043601E"/>
    <w:rsid w:val="00440D79"/>
    <w:rsid w:val="004425C8"/>
    <w:rsid w:val="004428B6"/>
    <w:rsid w:val="004433F8"/>
    <w:rsid w:val="0044346E"/>
    <w:rsid w:val="00444DF9"/>
    <w:rsid w:val="00447F29"/>
    <w:rsid w:val="00451162"/>
    <w:rsid w:val="0045187A"/>
    <w:rsid w:val="004528E2"/>
    <w:rsid w:val="004535A7"/>
    <w:rsid w:val="00453A16"/>
    <w:rsid w:val="004548BD"/>
    <w:rsid w:val="0045533B"/>
    <w:rsid w:val="00455624"/>
    <w:rsid w:val="00455A02"/>
    <w:rsid w:val="00456864"/>
    <w:rsid w:val="00456CEA"/>
    <w:rsid w:val="00457A1D"/>
    <w:rsid w:val="00457CC3"/>
    <w:rsid w:val="00460BFE"/>
    <w:rsid w:val="00461992"/>
    <w:rsid w:val="00464469"/>
    <w:rsid w:val="00466418"/>
    <w:rsid w:val="0046697F"/>
    <w:rsid w:val="0046742D"/>
    <w:rsid w:val="00470315"/>
    <w:rsid w:val="00470673"/>
    <w:rsid w:val="00470EA3"/>
    <w:rsid w:val="00472A54"/>
    <w:rsid w:val="00474B5B"/>
    <w:rsid w:val="0047625F"/>
    <w:rsid w:val="00477223"/>
    <w:rsid w:val="004823A0"/>
    <w:rsid w:val="004834A7"/>
    <w:rsid w:val="00484621"/>
    <w:rsid w:val="004876F5"/>
    <w:rsid w:val="00492F3E"/>
    <w:rsid w:val="004946B6"/>
    <w:rsid w:val="004946C6"/>
    <w:rsid w:val="00494F4E"/>
    <w:rsid w:val="00496150"/>
    <w:rsid w:val="00496DDA"/>
    <w:rsid w:val="00497A6D"/>
    <w:rsid w:val="004A15BF"/>
    <w:rsid w:val="004A1CB9"/>
    <w:rsid w:val="004A311A"/>
    <w:rsid w:val="004A408C"/>
    <w:rsid w:val="004A40E2"/>
    <w:rsid w:val="004A4BD6"/>
    <w:rsid w:val="004A4C35"/>
    <w:rsid w:val="004A7E07"/>
    <w:rsid w:val="004A7E66"/>
    <w:rsid w:val="004B0EEA"/>
    <w:rsid w:val="004B11F7"/>
    <w:rsid w:val="004B2B32"/>
    <w:rsid w:val="004B5020"/>
    <w:rsid w:val="004B55D6"/>
    <w:rsid w:val="004B60D1"/>
    <w:rsid w:val="004B6842"/>
    <w:rsid w:val="004B71F6"/>
    <w:rsid w:val="004C0273"/>
    <w:rsid w:val="004C0C0D"/>
    <w:rsid w:val="004C0E2C"/>
    <w:rsid w:val="004C13A7"/>
    <w:rsid w:val="004C179F"/>
    <w:rsid w:val="004C1CBC"/>
    <w:rsid w:val="004C1DCE"/>
    <w:rsid w:val="004C4791"/>
    <w:rsid w:val="004C5A60"/>
    <w:rsid w:val="004C5CC3"/>
    <w:rsid w:val="004C6A3D"/>
    <w:rsid w:val="004C756A"/>
    <w:rsid w:val="004C756D"/>
    <w:rsid w:val="004C7ABA"/>
    <w:rsid w:val="004D0481"/>
    <w:rsid w:val="004D101E"/>
    <w:rsid w:val="004D1054"/>
    <w:rsid w:val="004D2A4D"/>
    <w:rsid w:val="004D6B00"/>
    <w:rsid w:val="004E03F0"/>
    <w:rsid w:val="004E2223"/>
    <w:rsid w:val="004E2AB4"/>
    <w:rsid w:val="004E2CDE"/>
    <w:rsid w:val="004E2E12"/>
    <w:rsid w:val="004E3850"/>
    <w:rsid w:val="004E393C"/>
    <w:rsid w:val="004E4B20"/>
    <w:rsid w:val="004E4D82"/>
    <w:rsid w:val="004E5207"/>
    <w:rsid w:val="004E5633"/>
    <w:rsid w:val="004E5930"/>
    <w:rsid w:val="004E59EC"/>
    <w:rsid w:val="004E5F55"/>
    <w:rsid w:val="004E65ED"/>
    <w:rsid w:val="004E73A3"/>
    <w:rsid w:val="004F0FD6"/>
    <w:rsid w:val="004F109F"/>
    <w:rsid w:val="004F2C6F"/>
    <w:rsid w:val="004F3313"/>
    <w:rsid w:val="004F3518"/>
    <w:rsid w:val="004F6C5C"/>
    <w:rsid w:val="004F7774"/>
    <w:rsid w:val="005007EB"/>
    <w:rsid w:val="00501178"/>
    <w:rsid w:val="0050141A"/>
    <w:rsid w:val="00501649"/>
    <w:rsid w:val="005023F0"/>
    <w:rsid w:val="00502E2F"/>
    <w:rsid w:val="00505BAC"/>
    <w:rsid w:val="0051143C"/>
    <w:rsid w:val="00511615"/>
    <w:rsid w:val="00511CAE"/>
    <w:rsid w:val="00515F1C"/>
    <w:rsid w:val="005164BF"/>
    <w:rsid w:val="00516821"/>
    <w:rsid w:val="005172F2"/>
    <w:rsid w:val="00520BC4"/>
    <w:rsid w:val="0052125C"/>
    <w:rsid w:val="00521450"/>
    <w:rsid w:val="00522006"/>
    <w:rsid w:val="0052298D"/>
    <w:rsid w:val="00522A80"/>
    <w:rsid w:val="00523364"/>
    <w:rsid w:val="00524AA7"/>
    <w:rsid w:val="00525224"/>
    <w:rsid w:val="005258A4"/>
    <w:rsid w:val="00526F83"/>
    <w:rsid w:val="005276A3"/>
    <w:rsid w:val="00531143"/>
    <w:rsid w:val="0053197B"/>
    <w:rsid w:val="00533BA8"/>
    <w:rsid w:val="00534B37"/>
    <w:rsid w:val="00534BA8"/>
    <w:rsid w:val="00535906"/>
    <w:rsid w:val="00536365"/>
    <w:rsid w:val="0053644A"/>
    <w:rsid w:val="00536D2B"/>
    <w:rsid w:val="005371EC"/>
    <w:rsid w:val="0053746E"/>
    <w:rsid w:val="0054017C"/>
    <w:rsid w:val="00540490"/>
    <w:rsid w:val="00540AE5"/>
    <w:rsid w:val="00541575"/>
    <w:rsid w:val="005417BF"/>
    <w:rsid w:val="00544CA8"/>
    <w:rsid w:val="005464CF"/>
    <w:rsid w:val="00546AA8"/>
    <w:rsid w:val="0055013D"/>
    <w:rsid w:val="00550A37"/>
    <w:rsid w:val="00550AFA"/>
    <w:rsid w:val="00551499"/>
    <w:rsid w:val="005533F8"/>
    <w:rsid w:val="00554560"/>
    <w:rsid w:val="0055708C"/>
    <w:rsid w:val="00557D7F"/>
    <w:rsid w:val="00560613"/>
    <w:rsid w:val="005615A0"/>
    <w:rsid w:val="00561F9A"/>
    <w:rsid w:val="005632F7"/>
    <w:rsid w:val="00563775"/>
    <w:rsid w:val="00566F10"/>
    <w:rsid w:val="005707AC"/>
    <w:rsid w:val="005712C2"/>
    <w:rsid w:val="0057341E"/>
    <w:rsid w:val="0057393F"/>
    <w:rsid w:val="00576862"/>
    <w:rsid w:val="005778A6"/>
    <w:rsid w:val="00580190"/>
    <w:rsid w:val="00580969"/>
    <w:rsid w:val="0058160C"/>
    <w:rsid w:val="00582B3D"/>
    <w:rsid w:val="00583753"/>
    <w:rsid w:val="00583C09"/>
    <w:rsid w:val="00583C3F"/>
    <w:rsid w:val="00584106"/>
    <w:rsid w:val="00585723"/>
    <w:rsid w:val="0058726B"/>
    <w:rsid w:val="00587EC2"/>
    <w:rsid w:val="00591030"/>
    <w:rsid w:val="005912AE"/>
    <w:rsid w:val="005915F8"/>
    <w:rsid w:val="005927D0"/>
    <w:rsid w:val="005928CD"/>
    <w:rsid w:val="00592E8F"/>
    <w:rsid w:val="00593513"/>
    <w:rsid w:val="0059394D"/>
    <w:rsid w:val="0059482D"/>
    <w:rsid w:val="00594B4D"/>
    <w:rsid w:val="0059558F"/>
    <w:rsid w:val="00596035"/>
    <w:rsid w:val="0059719A"/>
    <w:rsid w:val="00597D02"/>
    <w:rsid w:val="005A06BD"/>
    <w:rsid w:val="005A10A0"/>
    <w:rsid w:val="005A165F"/>
    <w:rsid w:val="005A2BBD"/>
    <w:rsid w:val="005A2E21"/>
    <w:rsid w:val="005A31F8"/>
    <w:rsid w:val="005A3452"/>
    <w:rsid w:val="005A35B5"/>
    <w:rsid w:val="005A40B6"/>
    <w:rsid w:val="005A484F"/>
    <w:rsid w:val="005A4A79"/>
    <w:rsid w:val="005A7319"/>
    <w:rsid w:val="005A7381"/>
    <w:rsid w:val="005A777E"/>
    <w:rsid w:val="005B1E46"/>
    <w:rsid w:val="005B3495"/>
    <w:rsid w:val="005B3AAA"/>
    <w:rsid w:val="005B3E64"/>
    <w:rsid w:val="005B4D27"/>
    <w:rsid w:val="005B503E"/>
    <w:rsid w:val="005B50E9"/>
    <w:rsid w:val="005B57AB"/>
    <w:rsid w:val="005B5F70"/>
    <w:rsid w:val="005C00CF"/>
    <w:rsid w:val="005C0531"/>
    <w:rsid w:val="005C1609"/>
    <w:rsid w:val="005C1D79"/>
    <w:rsid w:val="005C201B"/>
    <w:rsid w:val="005C2D60"/>
    <w:rsid w:val="005C3030"/>
    <w:rsid w:val="005C64AD"/>
    <w:rsid w:val="005C6E51"/>
    <w:rsid w:val="005C745F"/>
    <w:rsid w:val="005D0AD6"/>
    <w:rsid w:val="005D32FF"/>
    <w:rsid w:val="005D444F"/>
    <w:rsid w:val="005D4624"/>
    <w:rsid w:val="005D56D7"/>
    <w:rsid w:val="005D5FDB"/>
    <w:rsid w:val="005D6799"/>
    <w:rsid w:val="005D688E"/>
    <w:rsid w:val="005E003A"/>
    <w:rsid w:val="005E04CA"/>
    <w:rsid w:val="005E04D4"/>
    <w:rsid w:val="005E0B60"/>
    <w:rsid w:val="005E0BB4"/>
    <w:rsid w:val="005E0DAF"/>
    <w:rsid w:val="005E1716"/>
    <w:rsid w:val="005E3A64"/>
    <w:rsid w:val="005E40A3"/>
    <w:rsid w:val="005E5857"/>
    <w:rsid w:val="005E5FD9"/>
    <w:rsid w:val="005E7E9E"/>
    <w:rsid w:val="005F1639"/>
    <w:rsid w:val="005F1908"/>
    <w:rsid w:val="005F21B4"/>
    <w:rsid w:val="005F5802"/>
    <w:rsid w:val="005F6556"/>
    <w:rsid w:val="005F69D9"/>
    <w:rsid w:val="005F73FF"/>
    <w:rsid w:val="005F7D49"/>
    <w:rsid w:val="00602024"/>
    <w:rsid w:val="00603291"/>
    <w:rsid w:val="00603395"/>
    <w:rsid w:val="00604668"/>
    <w:rsid w:val="00606804"/>
    <w:rsid w:val="006135D7"/>
    <w:rsid w:val="0061373D"/>
    <w:rsid w:val="006143B3"/>
    <w:rsid w:val="00614C24"/>
    <w:rsid w:val="00615863"/>
    <w:rsid w:val="00616D1C"/>
    <w:rsid w:val="00620854"/>
    <w:rsid w:val="00621148"/>
    <w:rsid w:val="006223E9"/>
    <w:rsid w:val="00622B8A"/>
    <w:rsid w:val="00623E11"/>
    <w:rsid w:val="006244E5"/>
    <w:rsid w:val="00624AAC"/>
    <w:rsid w:val="00624C68"/>
    <w:rsid w:val="006252DF"/>
    <w:rsid w:val="006253B6"/>
    <w:rsid w:val="00627966"/>
    <w:rsid w:val="00630DB4"/>
    <w:rsid w:val="00630E3D"/>
    <w:rsid w:val="00631067"/>
    <w:rsid w:val="006315C3"/>
    <w:rsid w:val="00632DB4"/>
    <w:rsid w:val="00633D2A"/>
    <w:rsid w:val="0063488D"/>
    <w:rsid w:val="00634D85"/>
    <w:rsid w:val="006366E4"/>
    <w:rsid w:val="00640B36"/>
    <w:rsid w:val="00641260"/>
    <w:rsid w:val="00641A2D"/>
    <w:rsid w:val="00642C0C"/>
    <w:rsid w:val="00643DA2"/>
    <w:rsid w:val="0064477D"/>
    <w:rsid w:val="00644DE0"/>
    <w:rsid w:val="0064697F"/>
    <w:rsid w:val="0064766D"/>
    <w:rsid w:val="00652673"/>
    <w:rsid w:val="00652BA4"/>
    <w:rsid w:val="00653986"/>
    <w:rsid w:val="006540A5"/>
    <w:rsid w:val="00654DB4"/>
    <w:rsid w:val="00655646"/>
    <w:rsid w:val="006607B7"/>
    <w:rsid w:val="00660EBB"/>
    <w:rsid w:val="006612D9"/>
    <w:rsid w:val="00661600"/>
    <w:rsid w:val="006619D1"/>
    <w:rsid w:val="0066298D"/>
    <w:rsid w:val="0066314D"/>
    <w:rsid w:val="0066335C"/>
    <w:rsid w:val="00664014"/>
    <w:rsid w:val="006653A3"/>
    <w:rsid w:val="00665C0B"/>
    <w:rsid w:val="006664A9"/>
    <w:rsid w:val="006709B2"/>
    <w:rsid w:val="00671054"/>
    <w:rsid w:val="00671AF3"/>
    <w:rsid w:val="0067347B"/>
    <w:rsid w:val="00673A1A"/>
    <w:rsid w:val="00673C29"/>
    <w:rsid w:val="006741F0"/>
    <w:rsid w:val="00674B9A"/>
    <w:rsid w:val="00675844"/>
    <w:rsid w:val="0067641F"/>
    <w:rsid w:val="00677472"/>
    <w:rsid w:val="00680592"/>
    <w:rsid w:val="00680E00"/>
    <w:rsid w:val="00680F31"/>
    <w:rsid w:val="006824A4"/>
    <w:rsid w:val="006826B9"/>
    <w:rsid w:val="00684178"/>
    <w:rsid w:val="00684C78"/>
    <w:rsid w:val="0068500B"/>
    <w:rsid w:val="00685B27"/>
    <w:rsid w:val="00685DE8"/>
    <w:rsid w:val="006873CC"/>
    <w:rsid w:val="00687B72"/>
    <w:rsid w:val="00687E7D"/>
    <w:rsid w:val="00691BB2"/>
    <w:rsid w:val="00693168"/>
    <w:rsid w:val="006941A6"/>
    <w:rsid w:val="006945C6"/>
    <w:rsid w:val="00695280"/>
    <w:rsid w:val="0069553D"/>
    <w:rsid w:val="00695759"/>
    <w:rsid w:val="00695ADF"/>
    <w:rsid w:val="006960BB"/>
    <w:rsid w:val="0069670C"/>
    <w:rsid w:val="00696A82"/>
    <w:rsid w:val="00697DF4"/>
    <w:rsid w:val="006A0068"/>
    <w:rsid w:val="006A2DB9"/>
    <w:rsid w:val="006A3120"/>
    <w:rsid w:val="006A3C8B"/>
    <w:rsid w:val="006A4F55"/>
    <w:rsid w:val="006A6248"/>
    <w:rsid w:val="006A7158"/>
    <w:rsid w:val="006A7248"/>
    <w:rsid w:val="006B0112"/>
    <w:rsid w:val="006B0432"/>
    <w:rsid w:val="006B0C91"/>
    <w:rsid w:val="006B148D"/>
    <w:rsid w:val="006B3136"/>
    <w:rsid w:val="006B3E88"/>
    <w:rsid w:val="006B49F6"/>
    <w:rsid w:val="006C023B"/>
    <w:rsid w:val="006C1441"/>
    <w:rsid w:val="006C4B69"/>
    <w:rsid w:val="006C4DF0"/>
    <w:rsid w:val="006C4E43"/>
    <w:rsid w:val="006C603B"/>
    <w:rsid w:val="006C7054"/>
    <w:rsid w:val="006D0328"/>
    <w:rsid w:val="006D0777"/>
    <w:rsid w:val="006D1DF3"/>
    <w:rsid w:val="006D1FD5"/>
    <w:rsid w:val="006D27B8"/>
    <w:rsid w:val="006D2B94"/>
    <w:rsid w:val="006D3BAC"/>
    <w:rsid w:val="006D4242"/>
    <w:rsid w:val="006D4321"/>
    <w:rsid w:val="006D5261"/>
    <w:rsid w:val="006D5395"/>
    <w:rsid w:val="006E0D18"/>
    <w:rsid w:val="006E1CCF"/>
    <w:rsid w:val="006E1CDE"/>
    <w:rsid w:val="006E1FDF"/>
    <w:rsid w:val="006E2251"/>
    <w:rsid w:val="006E2386"/>
    <w:rsid w:val="006E2F24"/>
    <w:rsid w:val="006E4506"/>
    <w:rsid w:val="006E4A7E"/>
    <w:rsid w:val="006E7949"/>
    <w:rsid w:val="006F010D"/>
    <w:rsid w:val="006F2DEC"/>
    <w:rsid w:val="006F399B"/>
    <w:rsid w:val="006F4321"/>
    <w:rsid w:val="006F6AEB"/>
    <w:rsid w:val="006F78BC"/>
    <w:rsid w:val="006F7E5D"/>
    <w:rsid w:val="00700178"/>
    <w:rsid w:val="0070028C"/>
    <w:rsid w:val="007009FB"/>
    <w:rsid w:val="007020CE"/>
    <w:rsid w:val="00702BBA"/>
    <w:rsid w:val="00703084"/>
    <w:rsid w:val="007032DE"/>
    <w:rsid w:val="00704FFA"/>
    <w:rsid w:val="00705C69"/>
    <w:rsid w:val="00707804"/>
    <w:rsid w:val="00710AEF"/>
    <w:rsid w:val="00710DDA"/>
    <w:rsid w:val="0071126A"/>
    <w:rsid w:val="0071135E"/>
    <w:rsid w:val="007137C3"/>
    <w:rsid w:val="00713830"/>
    <w:rsid w:val="0071428D"/>
    <w:rsid w:val="00714A79"/>
    <w:rsid w:val="0071670C"/>
    <w:rsid w:val="00716BFD"/>
    <w:rsid w:val="00716FC4"/>
    <w:rsid w:val="00717B93"/>
    <w:rsid w:val="0072074C"/>
    <w:rsid w:val="00720949"/>
    <w:rsid w:val="007214FD"/>
    <w:rsid w:val="00722070"/>
    <w:rsid w:val="0072486D"/>
    <w:rsid w:val="00725FA4"/>
    <w:rsid w:val="007279F2"/>
    <w:rsid w:val="00737899"/>
    <w:rsid w:val="00741B1E"/>
    <w:rsid w:val="00742214"/>
    <w:rsid w:val="0074580C"/>
    <w:rsid w:val="00745C3A"/>
    <w:rsid w:val="0074651F"/>
    <w:rsid w:val="00750601"/>
    <w:rsid w:val="00751736"/>
    <w:rsid w:val="00752CB9"/>
    <w:rsid w:val="007547A7"/>
    <w:rsid w:val="00754BBB"/>
    <w:rsid w:val="00754CC1"/>
    <w:rsid w:val="007557E6"/>
    <w:rsid w:val="00755940"/>
    <w:rsid w:val="00756102"/>
    <w:rsid w:val="007565C2"/>
    <w:rsid w:val="00756D75"/>
    <w:rsid w:val="00756F0B"/>
    <w:rsid w:val="00757CD1"/>
    <w:rsid w:val="00762BE1"/>
    <w:rsid w:val="00765632"/>
    <w:rsid w:val="00766A75"/>
    <w:rsid w:val="00771205"/>
    <w:rsid w:val="007721B9"/>
    <w:rsid w:val="007749C0"/>
    <w:rsid w:val="0077583A"/>
    <w:rsid w:val="0077704A"/>
    <w:rsid w:val="007804AD"/>
    <w:rsid w:val="00782F14"/>
    <w:rsid w:val="00783234"/>
    <w:rsid w:val="007833C2"/>
    <w:rsid w:val="0078395B"/>
    <w:rsid w:val="00783C7C"/>
    <w:rsid w:val="00785991"/>
    <w:rsid w:val="00787B03"/>
    <w:rsid w:val="00787DE0"/>
    <w:rsid w:val="00790D9B"/>
    <w:rsid w:val="00791142"/>
    <w:rsid w:val="007917E7"/>
    <w:rsid w:val="00793A91"/>
    <w:rsid w:val="00793BBD"/>
    <w:rsid w:val="00793BEA"/>
    <w:rsid w:val="007941E2"/>
    <w:rsid w:val="00794274"/>
    <w:rsid w:val="00794458"/>
    <w:rsid w:val="00794B9C"/>
    <w:rsid w:val="00794CD5"/>
    <w:rsid w:val="00795D25"/>
    <w:rsid w:val="00795FB3"/>
    <w:rsid w:val="007967B5"/>
    <w:rsid w:val="007972BC"/>
    <w:rsid w:val="00797401"/>
    <w:rsid w:val="00797A5A"/>
    <w:rsid w:val="007A2729"/>
    <w:rsid w:val="007A4408"/>
    <w:rsid w:val="007A7CF4"/>
    <w:rsid w:val="007B1E25"/>
    <w:rsid w:val="007B23C5"/>
    <w:rsid w:val="007B45DA"/>
    <w:rsid w:val="007B6A9F"/>
    <w:rsid w:val="007C1168"/>
    <w:rsid w:val="007C1F49"/>
    <w:rsid w:val="007C2F95"/>
    <w:rsid w:val="007C3C70"/>
    <w:rsid w:val="007C5126"/>
    <w:rsid w:val="007C5675"/>
    <w:rsid w:val="007C57B8"/>
    <w:rsid w:val="007C5A0E"/>
    <w:rsid w:val="007C5FA2"/>
    <w:rsid w:val="007C7D39"/>
    <w:rsid w:val="007D24B6"/>
    <w:rsid w:val="007D2DDE"/>
    <w:rsid w:val="007D354F"/>
    <w:rsid w:val="007D47D1"/>
    <w:rsid w:val="007D5DB3"/>
    <w:rsid w:val="007D6DA8"/>
    <w:rsid w:val="007D6F0F"/>
    <w:rsid w:val="007E221C"/>
    <w:rsid w:val="007E2A08"/>
    <w:rsid w:val="007E3A4C"/>
    <w:rsid w:val="007E40B5"/>
    <w:rsid w:val="007E4FC6"/>
    <w:rsid w:val="007E794F"/>
    <w:rsid w:val="007F195B"/>
    <w:rsid w:val="007F1C58"/>
    <w:rsid w:val="007F1F95"/>
    <w:rsid w:val="007F2843"/>
    <w:rsid w:val="007F3009"/>
    <w:rsid w:val="007F416F"/>
    <w:rsid w:val="007F4DB7"/>
    <w:rsid w:val="007F6553"/>
    <w:rsid w:val="007F6CC2"/>
    <w:rsid w:val="00800773"/>
    <w:rsid w:val="00801BD0"/>
    <w:rsid w:val="00801C6A"/>
    <w:rsid w:val="00801CA4"/>
    <w:rsid w:val="00803853"/>
    <w:rsid w:val="00803D08"/>
    <w:rsid w:val="00803EFF"/>
    <w:rsid w:val="0080432D"/>
    <w:rsid w:val="008045DF"/>
    <w:rsid w:val="00805D9D"/>
    <w:rsid w:val="00806616"/>
    <w:rsid w:val="00807A32"/>
    <w:rsid w:val="0081031B"/>
    <w:rsid w:val="0081061F"/>
    <w:rsid w:val="00811541"/>
    <w:rsid w:val="008141B2"/>
    <w:rsid w:val="008152FA"/>
    <w:rsid w:val="008164B4"/>
    <w:rsid w:val="008205C8"/>
    <w:rsid w:val="00821A44"/>
    <w:rsid w:val="00822395"/>
    <w:rsid w:val="00822DA4"/>
    <w:rsid w:val="0082306D"/>
    <w:rsid w:val="008235CD"/>
    <w:rsid w:val="00823A18"/>
    <w:rsid w:val="00825782"/>
    <w:rsid w:val="00825ECE"/>
    <w:rsid w:val="0082608E"/>
    <w:rsid w:val="00826229"/>
    <w:rsid w:val="0082651A"/>
    <w:rsid w:val="008307AA"/>
    <w:rsid w:val="00830C00"/>
    <w:rsid w:val="00832DF5"/>
    <w:rsid w:val="00835862"/>
    <w:rsid w:val="00835881"/>
    <w:rsid w:val="00835F60"/>
    <w:rsid w:val="00840CB9"/>
    <w:rsid w:val="008471F9"/>
    <w:rsid w:val="008500C5"/>
    <w:rsid w:val="0085056E"/>
    <w:rsid w:val="008511F2"/>
    <w:rsid w:val="008518AC"/>
    <w:rsid w:val="00852295"/>
    <w:rsid w:val="00852EB0"/>
    <w:rsid w:val="00854547"/>
    <w:rsid w:val="00854F23"/>
    <w:rsid w:val="008552BB"/>
    <w:rsid w:val="00855374"/>
    <w:rsid w:val="00855931"/>
    <w:rsid w:val="00856F9E"/>
    <w:rsid w:val="00857201"/>
    <w:rsid w:val="008605AD"/>
    <w:rsid w:val="008605D4"/>
    <w:rsid w:val="00861A4C"/>
    <w:rsid w:val="00862483"/>
    <w:rsid w:val="00862B3B"/>
    <w:rsid w:val="00862D7B"/>
    <w:rsid w:val="00863036"/>
    <w:rsid w:val="008638ED"/>
    <w:rsid w:val="0086522A"/>
    <w:rsid w:val="00865EF1"/>
    <w:rsid w:val="008660BB"/>
    <w:rsid w:val="008664B5"/>
    <w:rsid w:val="0086783F"/>
    <w:rsid w:val="00867935"/>
    <w:rsid w:val="00870081"/>
    <w:rsid w:val="0087014A"/>
    <w:rsid w:val="00870181"/>
    <w:rsid w:val="0087171A"/>
    <w:rsid w:val="00871961"/>
    <w:rsid w:val="00872962"/>
    <w:rsid w:val="00873298"/>
    <w:rsid w:val="008750B4"/>
    <w:rsid w:val="00875DC8"/>
    <w:rsid w:val="00875E70"/>
    <w:rsid w:val="00876848"/>
    <w:rsid w:val="0087689E"/>
    <w:rsid w:val="00877507"/>
    <w:rsid w:val="008809FF"/>
    <w:rsid w:val="00880B8F"/>
    <w:rsid w:val="00880F9D"/>
    <w:rsid w:val="0088177A"/>
    <w:rsid w:val="0088312E"/>
    <w:rsid w:val="00883D68"/>
    <w:rsid w:val="00884BA0"/>
    <w:rsid w:val="00884FBA"/>
    <w:rsid w:val="00886731"/>
    <w:rsid w:val="00886BAD"/>
    <w:rsid w:val="008873C6"/>
    <w:rsid w:val="00887400"/>
    <w:rsid w:val="00890253"/>
    <w:rsid w:val="00891088"/>
    <w:rsid w:val="0089184F"/>
    <w:rsid w:val="00891A1B"/>
    <w:rsid w:val="0089274B"/>
    <w:rsid w:val="00892DC9"/>
    <w:rsid w:val="00893278"/>
    <w:rsid w:val="00893788"/>
    <w:rsid w:val="00893AB5"/>
    <w:rsid w:val="008942D2"/>
    <w:rsid w:val="0089442E"/>
    <w:rsid w:val="0089520C"/>
    <w:rsid w:val="00895430"/>
    <w:rsid w:val="008965E7"/>
    <w:rsid w:val="00897CFD"/>
    <w:rsid w:val="008A333F"/>
    <w:rsid w:val="008A33B0"/>
    <w:rsid w:val="008A3815"/>
    <w:rsid w:val="008A3B4D"/>
    <w:rsid w:val="008A5110"/>
    <w:rsid w:val="008A5457"/>
    <w:rsid w:val="008A55F4"/>
    <w:rsid w:val="008A5DE4"/>
    <w:rsid w:val="008A609A"/>
    <w:rsid w:val="008A6DED"/>
    <w:rsid w:val="008A7EDD"/>
    <w:rsid w:val="008B0D1B"/>
    <w:rsid w:val="008B3579"/>
    <w:rsid w:val="008B3CD5"/>
    <w:rsid w:val="008B3D98"/>
    <w:rsid w:val="008B7D13"/>
    <w:rsid w:val="008B7FB1"/>
    <w:rsid w:val="008C0E1B"/>
    <w:rsid w:val="008C1B39"/>
    <w:rsid w:val="008C1B49"/>
    <w:rsid w:val="008C2011"/>
    <w:rsid w:val="008C24E4"/>
    <w:rsid w:val="008C3952"/>
    <w:rsid w:val="008C4216"/>
    <w:rsid w:val="008C437A"/>
    <w:rsid w:val="008C4653"/>
    <w:rsid w:val="008C4CA8"/>
    <w:rsid w:val="008C6E8F"/>
    <w:rsid w:val="008C72F6"/>
    <w:rsid w:val="008C75C7"/>
    <w:rsid w:val="008C7B14"/>
    <w:rsid w:val="008C7C70"/>
    <w:rsid w:val="008D06DF"/>
    <w:rsid w:val="008D1041"/>
    <w:rsid w:val="008D18AA"/>
    <w:rsid w:val="008D20E9"/>
    <w:rsid w:val="008D2339"/>
    <w:rsid w:val="008D341D"/>
    <w:rsid w:val="008D417A"/>
    <w:rsid w:val="008D4DFB"/>
    <w:rsid w:val="008D640D"/>
    <w:rsid w:val="008D6573"/>
    <w:rsid w:val="008D7377"/>
    <w:rsid w:val="008D745E"/>
    <w:rsid w:val="008E087E"/>
    <w:rsid w:val="008E59C4"/>
    <w:rsid w:val="008E6C85"/>
    <w:rsid w:val="008E714C"/>
    <w:rsid w:val="008E77B7"/>
    <w:rsid w:val="008E7EE1"/>
    <w:rsid w:val="008F199A"/>
    <w:rsid w:val="008F2BF5"/>
    <w:rsid w:val="008F506D"/>
    <w:rsid w:val="008F58D5"/>
    <w:rsid w:val="008F7145"/>
    <w:rsid w:val="00902877"/>
    <w:rsid w:val="009033EF"/>
    <w:rsid w:val="009034E1"/>
    <w:rsid w:val="00906BAB"/>
    <w:rsid w:val="00907165"/>
    <w:rsid w:val="0090716F"/>
    <w:rsid w:val="00913076"/>
    <w:rsid w:val="00914158"/>
    <w:rsid w:val="00914217"/>
    <w:rsid w:val="00914DF2"/>
    <w:rsid w:val="00914F9A"/>
    <w:rsid w:val="00915928"/>
    <w:rsid w:val="00916536"/>
    <w:rsid w:val="0091767D"/>
    <w:rsid w:val="00917AAE"/>
    <w:rsid w:val="00917D4C"/>
    <w:rsid w:val="0092023D"/>
    <w:rsid w:val="009205BF"/>
    <w:rsid w:val="0092110B"/>
    <w:rsid w:val="009213D1"/>
    <w:rsid w:val="009238C9"/>
    <w:rsid w:val="00923CCD"/>
    <w:rsid w:val="00924093"/>
    <w:rsid w:val="009249B0"/>
    <w:rsid w:val="0092505C"/>
    <w:rsid w:val="00925A32"/>
    <w:rsid w:val="00925CB2"/>
    <w:rsid w:val="0092622F"/>
    <w:rsid w:val="00927839"/>
    <w:rsid w:val="009314EE"/>
    <w:rsid w:val="00932391"/>
    <w:rsid w:val="009324AD"/>
    <w:rsid w:val="0093385E"/>
    <w:rsid w:val="0093462C"/>
    <w:rsid w:val="0093561B"/>
    <w:rsid w:val="009378FB"/>
    <w:rsid w:val="00937C2D"/>
    <w:rsid w:val="00937ECC"/>
    <w:rsid w:val="00940733"/>
    <w:rsid w:val="00941BE1"/>
    <w:rsid w:val="00941DF5"/>
    <w:rsid w:val="009421F9"/>
    <w:rsid w:val="00942425"/>
    <w:rsid w:val="00943292"/>
    <w:rsid w:val="0094474B"/>
    <w:rsid w:val="009451A3"/>
    <w:rsid w:val="00945945"/>
    <w:rsid w:val="009469C5"/>
    <w:rsid w:val="00946D54"/>
    <w:rsid w:val="00947806"/>
    <w:rsid w:val="00947A91"/>
    <w:rsid w:val="00950059"/>
    <w:rsid w:val="00950200"/>
    <w:rsid w:val="00951827"/>
    <w:rsid w:val="00951F59"/>
    <w:rsid w:val="00953B8E"/>
    <w:rsid w:val="0095459F"/>
    <w:rsid w:val="009547AD"/>
    <w:rsid w:val="00954AB7"/>
    <w:rsid w:val="00954FEB"/>
    <w:rsid w:val="009565BB"/>
    <w:rsid w:val="00957A83"/>
    <w:rsid w:val="00957D75"/>
    <w:rsid w:val="00960998"/>
    <w:rsid w:val="00961098"/>
    <w:rsid w:val="0096150F"/>
    <w:rsid w:val="00961AA5"/>
    <w:rsid w:val="00962279"/>
    <w:rsid w:val="0096308D"/>
    <w:rsid w:val="00963EBA"/>
    <w:rsid w:val="0096704F"/>
    <w:rsid w:val="00967978"/>
    <w:rsid w:val="00967E00"/>
    <w:rsid w:val="0097047D"/>
    <w:rsid w:val="00970979"/>
    <w:rsid w:val="009717DE"/>
    <w:rsid w:val="009750FA"/>
    <w:rsid w:val="00975B58"/>
    <w:rsid w:val="00976086"/>
    <w:rsid w:val="00977F13"/>
    <w:rsid w:val="0098039C"/>
    <w:rsid w:val="009811F5"/>
    <w:rsid w:val="00981A52"/>
    <w:rsid w:val="00982FC4"/>
    <w:rsid w:val="00983F8A"/>
    <w:rsid w:val="009842F2"/>
    <w:rsid w:val="009843DF"/>
    <w:rsid w:val="009856CD"/>
    <w:rsid w:val="009905FF"/>
    <w:rsid w:val="00991041"/>
    <w:rsid w:val="00991B02"/>
    <w:rsid w:val="00992051"/>
    <w:rsid w:val="00994C95"/>
    <w:rsid w:val="00995D40"/>
    <w:rsid w:val="00997053"/>
    <w:rsid w:val="009975DD"/>
    <w:rsid w:val="009A04DC"/>
    <w:rsid w:val="009A4E5B"/>
    <w:rsid w:val="009A680D"/>
    <w:rsid w:val="009A6831"/>
    <w:rsid w:val="009A747B"/>
    <w:rsid w:val="009A7846"/>
    <w:rsid w:val="009B000E"/>
    <w:rsid w:val="009B0590"/>
    <w:rsid w:val="009B086E"/>
    <w:rsid w:val="009B0A91"/>
    <w:rsid w:val="009B1605"/>
    <w:rsid w:val="009B19D8"/>
    <w:rsid w:val="009B2F48"/>
    <w:rsid w:val="009B3422"/>
    <w:rsid w:val="009B397C"/>
    <w:rsid w:val="009B3BA6"/>
    <w:rsid w:val="009C1245"/>
    <w:rsid w:val="009C2819"/>
    <w:rsid w:val="009C57B9"/>
    <w:rsid w:val="009C6D42"/>
    <w:rsid w:val="009C7DEA"/>
    <w:rsid w:val="009D293F"/>
    <w:rsid w:val="009D5D3B"/>
    <w:rsid w:val="009D74D0"/>
    <w:rsid w:val="009D7598"/>
    <w:rsid w:val="009D791D"/>
    <w:rsid w:val="009E05FA"/>
    <w:rsid w:val="009E0C74"/>
    <w:rsid w:val="009E2C5E"/>
    <w:rsid w:val="009E335A"/>
    <w:rsid w:val="009E460E"/>
    <w:rsid w:val="009F24BB"/>
    <w:rsid w:val="009F31F9"/>
    <w:rsid w:val="009F39FB"/>
    <w:rsid w:val="009F4674"/>
    <w:rsid w:val="009F6763"/>
    <w:rsid w:val="009F79B0"/>
    <w:rsid w:val="00A0195A"/>
    <w:rsid w:val="00A01F89"/>
    <w:rsid w:val="00A03233"/>
    <w:rsid w:val="00A05344"/>
    <w:rsid w:val="00A059D8"/>
    <w:rsid w:val="00A05E7F"/>
    <w:rsid w:val="00A06054"/>
    <w:rsid w:val="00A0643F"/>
    <w:rsid w:val="00A06B3D"/>
    <w:rsid w:val="00A1109A"/>
    <w:rsid w:val="00A11EB6"/>
    <w:rsid w:val="00A13533"/>
    <w:rsid w:val="00A14AAB"/>
    <w:rsid w:val="00A14AB3"/>
    <w:rsid w:val="00A154D0"/>
    <w:rsid w:val="00A15636"/>
    <w:rsid w:val="00A17FF5"/>
    <w:rsid w:val="00A20155"/>
    <w:rsid w:val="00A20232"/>
    <w:rsid w:val="00A2178E"/>
    <w:rsid w:val="00A21911"/>
    <w:rsid w:val="00A2570E"/>
    <w:rsid w:val="00A25C19"/>
    <w:rsid w:val="00A25E0C"/>
    <w:rsid w:val="00A26CB2"/>
    <w:rsid w:val="00A3043A"/>
    <w:rsid w:val="00A30C91"/>
    <w:rsid w:val="00A3116D"/>
    <w:rsid w:val="00A31D19"/>
    <w:rsid w:val="00A33431"/>
    <w:rsid w:val="00A35224"/>
    <w:rsid w:val="00A356B8"/>
    <w:rsid w:val="00A35703"/>
    <w:rsid w:val="00A36754"/>
    <w:rsid w:val="00A3712C"/>
    <w:rsid w:val="00A373D3"/>
    <w:rsid w:val="00A41B3E"/>
    <w:rsid w:val="00A424BC"/>
    <w:rsid w:val="00A434C4"/>
    <w:rsid w:val="00A43880"/>
    <w:rsid w:val="00A439FF"/>
    <w:rsid w:val="00A44DA3"/>
    <w:rsid w:val="00A45058"/>
    <w:rsid w:val="00A46265"/>
    <w:rsid w:val="00A47837"/>
    <w:rsid w:val="00A47ACE"/>
    <w:rsid w:val="00A47C0F"/>
    <w:rsid w:val="00A517A7"/>
    <w:rsid w:val="00A52405"/>
    <w:rsid w:val="00A5287F"/>
    <w:rsid w:val="00A52A2C"/>
    <w:rsid w:val="00A5471C"/>
    <w:rsid w:val="00A55058"/>
    <w:rsid w:val="00A55930"/>
    <w:rsid w:val="00A56EC8"/>
    <w:rsid w:val="00A61580"/>
    <w:rsid w:val="00A615D0"/>
    <w:rsid w:val="00A62C23"/>
    <w:rsid w:val="00A65320"/>
    <w:rsid w:val="00A65DFB"/>
    <w:rsid w:val="00A6651C"/>
    <w:rsid w:val="00A668ED"/>
    <w:rsid w:val="00A67645"/>
    <w:rsid w:val="00A6790B"/>
    <w:rsid w:val="00A67F0A"/>
    <w:rsid w:val="00A70942"/>
    <w:rsid w:val="00A70B38"/>
    <w:rsid w:val="00A710DD"/>
    <w:rsid w:val="00A7232F"/>
    <w:rsid w:val="00A72603"/>
    <w:rsid w:val="00A72AB5"/>
    <w:rsid w:val="00A73B96"/>
    <w:rsid w:val="00A7532E"/>
    <w:rsid w:val="00A75881"/>
    <w:rsid w:val="00A7698E"/>
    <w:rsid w:val="00A803AC"/>
    <w:rsid w:val="00A90809"/>
    <w:rsid w:val="00A90E7E"/>
    <w:rsid w:val="00A90F4D"/>
    <w:rsid w:val="00A91822"/>
    <w:rsid w:val="00A91BEA"/>
    <w:rsid w:val="00A9378E"/>
    <w:rsid w:val="00A955AF"/>
    <w:rsid w:val="00A958FD"/>
    <w:rsid w:val="00A95F02"/>
    <w:rsid w:val="00A96D66"/>
    <w:rsid w:val="00AA0FF2"/>
    <w:rsid w:val="00AA310C"/>
    <w:rsid w:val="00AA4B11"/>
    <w:rsid w:val="00AA5CF4"/>
    <w:rsid w:val="00AA5D95"/>
    <w:rsid w:val="00AA74B0"/>
    <w:rsid w:val="00AA7904"/>
    <w:rsid w:val="00AA7BD0"/>
    <w:rsid w:val="00AB027F"/>
    <w:rsid w:val="00AB0E2B"/>
    <w:rsid w:val="00AC033A"/>
    <w:rsid w:val="00AC04A3"/>
    <w:rsid w:val="00AC0E01"/>
    <w:rsid w:val="00AC3611"/>
    <w:rsid w:val="00AC3AC3"/>
    <w:rsid w:val="00AC4184"/>
    <w:rsid w:val="00AC583E"/>
    <w:rsid w:val="00AC66BE"/>
    <w:rsid w:val="00AC6746"/>
    <w:rsid w:val="00AC7B20"/>
    <w:rsid w:val="00AD1212"/>
    <w:rsid w:val="00AD2011"/>
    <w:rsid w:val="00AD2349"/>
    <w:rsid w:val="00AD260E"/>
    <w:rsid w:val="00AD2A74"/>
    <w:rsid w:val="00AD301E"/>
    <w:rsid w:val="00AD4F60"/>
    <w:rsid w:val="00AD56E5"/>
    <w:rsid w:val="00AD5897"/>
    <w:rsid w:val="00AD5B48"/>
    <w:rsid w:val="00AD7620"/>
    <w:rsid w:val="00AE1435"/>
    <w:rsid w:val="00AE18C4"/>
    <w:rsid w:val="00AE21AA"/>
    <w:rsid w:val="00AE32ED"/>
    <w:rsid w:val="00AE32F6"/>
    <w:rsid w:val="00AE3EA1"/>
    <w:rsid w:val="00AE4049"/>
    <w:rsid w:val="00AE4310"/>
    <w:rsid w:val="00AE529E"/>
    <w:rsid w:val="00AE55FD"/>
    <w:rsid w:val="00AE5EB4"/>
    <w:rsid w:val="00AE6AB1"/>
    <w:rsid w:val="00AE7303"/>
    <w:rsid w:val="00AE7B13"/>
    <w:rsid w:val="00AF08C0"/>
    <w:rsid w:val="00AF3199"/>
    <w:rsid w:val="00AF32C4"/>
    <w:rsid w:val="00AF43B7"/>
    <w:rsid w:val="00AF5B14"/>
    <w:rsid w:val="00AF7C2F"/>
    <w:rsid w:val="00AF7C94"/>
    <w:rsid w:val="00B03230"/>
    <w:rsid w:val="00B05A47"/>
    <w:rsid w:val="00B0635D"/>
    <w:rsid w:val="00B06400"/>
    <w:rsid w:val="00B102A5"/>
    <w:rsid w:val="00B10AE3"/>
    <w:rsid w:val="00B1128B"/>
    <w:rsid w:val="00B12BB9"/>
    <w:rsid w:val="00B12F59"/>
    <w:rsid w:val="00B13086"/>
    <w:rsid w:val="00B132CB"/>
    <w:rsid w:val="00B13A8D"/>
    <w:rsid w:val="00B1414C"/>
    <w:rsid w:val="00B1479E"/>
    <w:rsid w:val="00B16757"/>
    <w:rsid w:val="00B17420"/>
    <w:rsid w:val="00B177DE"/>
    <w:rsid w:val="00B179E7"/>
    <w:rsid w:val="00B213F8"/>
    <w:rsid w:val="00B2388D"/>
    <w:rsid w:val="00B24D91"/>
    <w:rsid w:val="00B25BE3"/>
    <w:rsid w:val="00B25D36"/>
    <w:rsid w:val="00B25F34"/>
    <w:rsid w:val="00B271B5"/>
    <w:rsid w:val="00B30733"/>
    <w:rsid w:val="00B31E51"/>
    <w:rsid w:val="00B341AB"/>
    <w:rsid w:val="00B35035"/>
    <w:rsid w:val="00B35402"/>
    <w:rsid w:val="00B35BAA"/>
    <w:rsid w:val="00B36009"/>
    <w:rsid w:val="00B37B53"/>
    <w:rsid w:val="00B43FF6"/>
    <w:rsid w:val="00B4440A"/>
    <w:rsid w:val="00B474EB"/>
    <w:rsid w:val="00B50E03"/>
    <w:rsid w:val="00B5196C"/>
    <w:rsid w:val="00B51F5B"/>
    <w:rsid w:val="00B52CBA"/>
    <w:rsid w:val="00B54579"/>
    <w:rsid w:val="00B54A9C"/>
    <w:rsid w:val="00B54E57"/>
    <w:rsid w:val="00B55F04"/>
    <w:rsid w:val="00B57179"/>
    <w:rsid w:val="00B57F62"/>
    <w:rsid w:val="00B61500"/>
    <w:rsid w:val="00B633A6"/>
    <w:rsid w:val="00B63C34"/>
    <w:rsid w:val="00B642A8"/>
    <w:rsid w:val="00B64341"/>
    <w:rsid w:val="00B648B2"/>
    <w:rsid w:val="00B6584B"/>
    <w:rsid w:val="00B67D7D"/>
    <w:rsid w:val="00B70166"/>
    <w:rsid w:val="00B70B93"/>
    <w:rsid w:val="00B71EDE"/>
    <w:rsid w:val="00B73A4B"/>
    <w:rsid w:val="00B754D1"/>
    <w:rsid w:val="00B816A1"/>
    <w:rsid w:val="00B8247B"/>
    <w:rsid w:val="00B82D10"/>
    <w:rsid w:val="00B85396"/>
    <w:rsid w:val="00B85892"/>
    <w:rsid w:val="00B877B8"/>
    <w:rsid w:val="00B90582"/>
    <w:rsid w:val="00B90A85"/>
    <w:rsid w:val="00B91F7A"/>
    <w:rsid w:val="00B91FD4"/>
    <w:rsid w:val="00B92FA0"/>
    <w:rsid w:val="00B93D1E"/>
    <w:rsid w:val="00B95771"/>
    <w:rsid w:val="00B9691B"/>
    <w:rsid w:val="00B96A94"/>
    <w:rsid w:val="00B97A21"/>
    <w:rsid w:val="00BA07F8"/>
    <w:rsid w:val="00BA0B1F"/>
    <w:rsid w:val="00BA2088"/>
    <w:rsid w:val="00BA4097"/>
    <w:rsid w:val="00BA4AFE"/>
    <w:rsid w:val="00BA5C5D"/>
    <w:rsid w:val="00BA5F09"/>
    <w:rsid w:val="00BA62A1"/>
    <w:rsid w:val="00BA72C1"/>
    <w:rsid w:val="00BA77A3"/>
    <w:rsid w:val="00BA78AF"/>
    <w:rsid w:val="00BB1C8D"/>
    <w:rsid w:val="00BB2536"/>
    <w:rsid w:val="00BB5C10"/>
    <w:rsid w:val="00BB61AF"/>
    <w:rsid w:val="00BB63AD"/>
    <w:rsid w:val="00BB730A"/>
    <w:rsid w:val="00BB74C7"/>
    <w:rsid w:val="00BC0FB5"/>
    <w:rsid w:val="00BC19D8"/>
    <w:rsid w:val="00BC3BD5"/>
    <w:rsid w:val="00BC47CA"/>
    <w:rsid w:val="00BC4F42"/>
    <w:rsid w:val="00BC5D58"/>
    <w:rsid w:val="00BC5D70"/>
    <w:rsid w:val="00BC5F3E"/>
    <w:rsid w:val="00BC72EA"/>
    <w:rsid w:val="00BC74AD"/>
    <w:rsid w:val="00BC7FCD"/>
    <w:rsid w:val="00BD0BE7"/>
    <w:rsid w:val="00BD0D14"/>
    <w:rsid w:val="00BD2CC7"/>
    <w:rsid w:val="00BD34D0"/>
    <w:rsid w:val="00BD4363"/>
    <w:rsid w:val="00BD484E"/>
    <w:rsid w:val="00BD4F49"/>
    <w:rsid w:val="00BD5B07"/>
    <w:rsid w:val="00BD6D2D"/>
    <w:rsid w:val="00BD7952"/>
    <w:rsid w:val="00BD7A6C"/>
    <w:rsid w:val="00BE06E4"/>
    <w:rsid w:val="00BE1057"/>
    <w:rsid w:val="00BE1085"/>
    <w:rsid w:val="00BE1C5E"/>
    <w:rsid w:val="00BE2A20"/>
    <w:rsid w:val="00BE481B"/>
    <w:rsid w:val="00BE502B"/>
    <w:rsid w:val="00BE5A88"/>
    <w:rsid w:val="00BE6F35"/>
    <w:rsid w:val="00BE743D"/>
    <w:rsid w:val="00BF1989"/>
    <w:rsid w:val="00BF2B2F"/>
    <w:rsid w:val="00BF423A"/>
    <w:rsid w:val="00BF444A"/>
    <w:rsid w:val="00BF4886"/>
    <w:rsid w:val="00BF598B"/>
    <w:rsid w:val="00BF61C8"/>
    <w:rsid w:val="00BF76F8"/>
    <w:rsid w:val="00BF7882"/>
    <w:rsid w:val="00C002B8"/>
    <w:rsid w:val="00C0051C"/>
    <w:rsid w:val="00C00CDC"/>
    <w:rsid w:val="00C00EBE"/>
    <w:rsid w:val="00C03847"/>
    <w:rsid w:val="00C03DA9"/>
    <w:rsid w:val="00C044E9"/>
    <w:rsid w:val="00C04650"/>
    <w:rsid w:val="00C0544E"/>
    <w:rsid w:val="00C062D6"/>
    <w:rsid w:val="00C06BEA"/>
    <w:rsid w:val="00C11660"/>
    <w:rsid w:val="00C12356"/>
    <w:rsid w:val="00C12446"/>
    <w:rsid w:val="00C12AA0"/>
    <w:rsid w:val="00C138DB"/>
    <w:rsid w:val="00C13A92"/>
    <w:rsid w:val="00C1433A"/>
    <w:rsid w:val="00C14DBD"/>
    <w:rsid w:val="00C16B8C"/>
    <w:rsid w:val="00C1745B"/>
    <w:rsid w:val="00C204B2"/>
    <w:rsid w:val="00C20796"/>
    <w:rsid w:val="00C20ABC"/>
    <w:rsid w:val="00C20DFF"/>
    <w:rsid w:val="00C21104"/>
    <w:rsid w:val="00C2222E"/>
    <w:rsid w:val="00C22B4A"/>
    <w:rsid w:val="00C23681"/>
    <w:rsid w:val="00C2498D"/>
    <w:rsid w:val="00C24B43"/>
    <w:rsid w:val="00C30AC9"/>
    <w:rsid w:val="00C3115A"/>
    <w:rsid w:val="00C3160D"/>
    <w:rsid w:val="00C31909"/>
    <w:rsid w:val="00C32668"/>
    <w:rsid w:val="00C355EA"/>
    <w:rsid w:val="00C36DF9"/>
    <w:rsid w:val="00C37EF5"/>
    <w:rsid w:val="00C40CE5"/>
    <w:rsid w:val="00C41312"/>
    <w:rsid w:val="00C41571"/>
    <w:rsid w:val="00C41891"/>
    <w:rsid w:val="00C41E5E"/>
    <w:rsid w:val="00C41ECF"/>
    <w:rsid w:val="00C4269F"/>
    <w:rsid w:val="00C429B3"/>
    <w:rsid w:val="00C42B06"/>
    <w:rsid w:val="00C43A8A"/>
    <w:rsid w:val="00C45A90"/>
    <w:rsid w:val="00C4646C"/>
    <w:rsid w:val="00C4655A"/>
    <w:rsid w:val="00C50547"/>
    <w:rsid w:val="00C53522"/>
    <w:rsid w:val="00C54260"/>
    <w:rsid w:val="00C60816"/>
    <w:rsid w:val="00C63582"/>
    <w:rsid w:val="00C660BC"/>
    <w:rsid w:val="00C67CFF"/>
    <w:rsid w:val="00C67E8C"/>
    <w:rsid w:val="00C7043E"/>
    <w:rsid w:val="00C7083E"/>
    <w:rsid w:val="00C71A7D"/>
    <w:rsid w:val="00C720D1"/>
    <w:rsid w:val="00C72301"/>
    <w:rsid w:val="00C7472F"/>
    <w:rsid w:val="00C80910"/>
    <w:rsid w:val="00C846C9"/>
    <w:rsid w:val="00C84701"/>
    <w:rsid w:val="00C85134"/>
    <w:rsid w:val="00C85791"/>
    <w:rsid w:val="00C85AEF"/>
    <w:rsid w:val="00C8623B"/>
    <w:rsid w:val="00C86B09"/>
    <w:rsid w:val="00C86E1B"/>
    <w:rsid w:val="00C9068F"/>
    <w:rsid w:val="00C909DB"/>
    <w:rsid w:val="00C93651"/>
    <w:rsid w:val="00C941E2"/>
    <w:rsid w:val="00C94AA3"/>
    <w:rsid w:val="00C95F8B"/>
    <w:rsid w:val="00C964CE"/>
    <w:rsid w:val="00C96F08"/>
    <w:rsid w:val="00C971A4"/>
    <w:rsid w:val="00C9769B"/>
    <w:rsid w:val="00CA332C"/>
    <w:rsid w:val="00CA35E9"/>
    <w:rsid w:val="00CA6386"/>
    <w:rsid w:val="00CA6456"/>
    <w:rsid w:val="00CA6A76"/>
    <w:rsid w:val="00CA6BD9"/>
    <w:rsid w:val="00CA798D"/>
    <w:rsid w:val="00CA7AD7"/>
    <w:rsid w:val="00CA7DEB"/>
    <w:rsid w:val="00CB014E"/>
    <w:rsid w:val="00CB0A20"/>
    <w:rsid w:val="00CB16DC"/>
    <w:rsid w:val="00CB4FF8"/>
    <w:rsid w:val="00CB65BD"/>
    <w:rsid w:val="00CB725B"/>
    <w:rsid w:val="00CC11A2"/>
    <w:rsid w:val="00CC2363"/>
    <w:rsid w:val="00CC35DC"/>
    <w:rsid w:val="00CC36E3"/>
    <w:rsid w:val="00CC3C99"/>
    <w:rsid w:val="00CC45BC"/>
    <w:rsid w:val="00CC47D9"/>
    <w:rsid w:val="00CC4C00"/>
    <w:rsid w:val="00CC61EC"/>
    <w:rsid w:val="00CC7BC6"/>
    <w:rsid w:val="00CC7C7D"/>
    <w:rsid w:val="00CD2463"/>
    <w:rsid w:val="00CD3770"/>
    <w:rsid w:val="00CD3F77"/>
    <w:rsid w:val="00CD5D7C"/>
    <w:rsid w:val="00CD7CD5"/>
    <w:rsid w:val="00CD7FA1"/>
    <w:rsid w:val="00CE0203"/>
    <w:rsid w:val="00CE20DA"/>
    <w:rsid w:val="00CE2715"/>
    <w:rsid w:val="00CE3330"/>
    <w:rsid w:val="00CE4307"/>
    <w:rsid w:val="00CE4733"/>
    <w:rsid w:val="00CF2CC8"/>
    <w:rsid w:val="00CF300F"/>
    <w:rsid w:val="00CF37EF"/>
    <w:rsid w:val="00CF44A4"/>
    <w:rsid w:val="00CF6CE5"/>
    <w:rsid w:val="00CF71DA"/>
    <w:rsid w:val="00CF7565"/>
    <w:rsid w:val="00D0021E"/>
    <w:rsid w:val="00D00262"/>
    <w:rsid w:val="00D00690"/>
    <w:rsid w:val="00D00F2B"/>
    <w:rsid w:val="00D02432"/>
    <w:rsid w:val="00D0311B"/>
    <w:rsid w:val="00D04968"/>
    <w:rsid w:val="00D05E0E"/>
    <w:rsid w:val="00D06AB8"/>
    <w:rsid w:val="00D07E6E"/>
    <w:rsid w:val="00D1067E"/>
    <w:rsid w:val="00D10BC3"/>
    <w:rsid w:val="00D120F0"/>
    <w:rsid w:val="00D14385"/>
    <w:rsid w:val="00D146C0"/>
    <w:rsid w:val="00D152BD"/>
    <w:rsid w:val="00D15377"/>
    <w:rsid w:val="00D15987"/>
    <w:rsid w:val="00D177B8"/>
    <w:rsid w:val="00D17C55"/>
    <w:rsid w:val="00D17DAD"/>
    <w:rsid w:val="00D2029B"/>
    <w:rsid w:val="00D21C51"/>
    <w:rsid w:val="00D22896"/>
    <w:rsid w:val="00D2322A"/>
    <w:rsid w:val="00D2334A"/>
    <w:rsid w:val="00D24001"/>
    <w:rsid w:val="00D24893"/>
    <w:rsid w:val="00D24C89"/>
    <w:rsid w:val="00D2676C"/>
    <w:rsid w:val="00D26EF0"/>
    <w:rsid w:val="00D270C1"/>
    <w:rsid w:val="00D27111"/>
    <w:rsid w:val="00D30261"/>
    <w:rsid w:val="00D31318"/>
    <w:rsid w:val="00D31CE6"/>
    <w:rsid w:val="00D32D35"/>
    <w:rsid w:val="00D34B17"/>
    <w:rsid w:val="00D367BE"/>
    <w:rsid w:val="00D36F88"/>
    <w:rsid w:val="00D3721E"/>
    <w:rsid w:val="00D37F8D"/>
    <w:rsid w:val="00D4072F"/>
    <w:rsid w:val="00D40828"/>
    <w:rsid w:val="00D40B59"/>
    <w:rsid w:val="00D4138B"/>
    <w:rsid w:val="00D4295B"/>
    <w:rsid w:val="00D4362F"/>
    <w:rsid w:val="00D43CD2"/>
    <w:rsid w:val="00D459CF"/>
    <w:rsid w:val="00D4661F"/>
    <w:rsid w:val="00D4744D"/>
    <w:rsid w:val="00D50017"/>
    <w:rsid w:val="00D5028B"/>
    <w:rsid w:val="00D50C60"/>
    <w:rsid w:val="00D51E3B"/>
    <w:rsid w:val="00D547E5"/>
    <w:rsid w:val="00D54B0D"/>
    <w:rsid w:val="00D54C5E"/>
    <w:rsid w:val="00D56029"/>
    <w:rsid w:val="00D56347"/>
    <w:rsid w:val="00D57228"/>
    <w:rsid w:val="00D60094"/>
    <w:rsid w:val="00D60104"/>
    <w:rsid w:val="00D61953"/>
    <w:rsid w:val="00D62600"/>
    <w:rsid w:val="00D637BB"/>
    <w:rsid w:val="00D649F5"/>
    <w:rsid w:val="00D65436"/>
    <w:rsid w:val="00D65C0E"/>
    <w:rsid w:val="00D66AE4"/>
    <w:rsid w:val="00D71953"/>
    <w:rsid w:val="00D724E3"/>
    <w:rsid w:val="00D74334"/>
    <w:rsid w:val="00D75699"/>
    <w:rsid w:val="00D75B64"/>
    <w:rsid w:val="00D760E8"/>
    <w:rsid w:val="00D768F2"/>
    <w:rsid w:val="00D76E49"/>
    <w:rsid w:val="00D77AA0"/>
    <w:rsid w:val="00D77C80"/>
    <w:rsid w:val="00D82AF4"/>
    <w:rsid w:val="00D83128"/>
    <w:rsid w:val="00D8406C"/>
    <w:rsid w:val="00D85F19"/>
    <w:rsid w:val="00D8704D"/>
    <w:rsid w:val="00D878BA"/>
    <w:rsid w:val="00D87A19"/>
    <w:rsid w:val="00D87B6B"/>
    <w:rsid w:val="00D90C45"/>
    <w:rsid w:val="00D9159B"/>
    <w:rsid w:val="00D93B80"/>
    <w:rsid w:val="00D9439A"/>
    <w:rsid w:val="00D9480C"/>
    <w:rsid w:val="00D94E9B"/>
    <w:rsid w:val="00D967D1"/>
    <w:rsid w:val="00D97DC4"/>
    <w:rsid w:val="00DA01C2"/>
    <w:rsid w:val="00DA1BD5"/>
    <w:rsid w:val="00DA5ED9"/>
    <w:rsid w:val="00DA6438"/>
    <w:rsid w:val="00DA678E"/>
    <w:rsid w:val="00DB232D"/>
    <w:rsid w:val="00DB2F69"/>
    <w:rsid w:val="00DB536B"/>
    <w:rsid w:val="00DB6401"/>
    <w:rsid w:val="00DB66F0"/>
    <w:rsid w:val="00DB76FE"/>
    <w:rsid w:val="00DB7744"/>
    <w:rsid w:val="00DB7D33"/>
    <w:rsid w:val="00DB7F9B"/>
    <w:rsid w:val="00DC09E0"/>
    <w:rsid w:val="00DC18A2"/>
    <w:rsid w:val="00DC358E"/>
    <w:rsid w:val="00DC3928"/>
    <w:rsid w:val="00DC3F28"/>
    <w:rsid w:val="00DC4BBD"/>
    <w:rsid w:val="00DC51C1"/>
    <w:rsid w:val="00DC79E5"/>
    <w:rsid w:val="00DC7E3E"/>
    <w:rsid w:val="00DD0862"/>
    <w:rsid w:val="00DD1311"/>
    <w:rsid w:val="00DD388B"/>
    <w:rsid w:val="00DD696C"/>
    <w:rsid w:val="00DD6BCD"/>
    <w:rsid w:val="00DD70E2"/>
    <w:rsid w:val="00DE0077"/>
    <w:rsid w:val="00DE08FD"/>
    <w:rsid w:val="00DE1125"/>
    <w:rsid w:val="00DE1AA8"/>
    <w:rsid w:val="00DE2AB4"/>
    <w:rsid w:val="00DE2FAE"/>
    <w:rsid w:val="00DE6324"/>
    <w:rsid w:val="00DE640B"/>
    <w:rsid w:val="00DE6565"/>
    <w:rsid w:val="00DE7A3F"/>
    <w:rsid w:val="00DF224F"/>
    <w:rsid w:val="00DF4F13"/>
    <w:rsid w:val="00DF71A0"/>
    <w:rsid w:val="00E00B45"/>
    <w:rsid w:val="00E00CB6"/>
    <w:rsid w:val="00E019F6"/>
    <w:rsid w:val="00E03213"/>
    <w:rsid w:val="00E03BB9"/>
    <w:rsid w:val="00E03DF9"/>
    <w:rsid w:val="00E05E93"/>
    <w:rsid w:val="00E0612E"/>
    <w:rsid w:val="00E06901"/>
    <w:rsid w:val="00E06D3B"/>
    <w:rsid w:val="00E078BE"/>
    <w:rsid w:val="00E079F4"/>
    <w:rsid w:val="00E10718"/>
    <w:rsid w:val="00E11595"/>
    <w:rsid w:val="00E11648"/>
    <w:rsid w:val="00E11F22"/>
    <w:rsid w:val="00E127CD"/>
    <w:rsid w:val="00E1435B"/>
    <w:rsid w:val="00E15B65"/>
    <w:rsid w:val="00E15EA7"/>
    <w:rsid w:val="00E1628E"/>
    <w:rsid w:val="00E17A4A"/>
    <w:rsid w:val="00E17EE6"/>
    <w:rsid w:val="00E203D0"/>
    <w:rsid w:val="00E21A24"/>
    <w:rsid w:val="00E229D6"/>
    <w:rsid w:val="00E22CCD"/>
    <w:rsid w:val="00E234E5"/>
    <w:rsid w:val="00E243FE"/>
    <w:rsid w:val="00E244FF"/>
    <w:rsid w:val="00E25ECC"/>
    <w:rsid w:val="00E263B3"/>
    <w:rsid w:val="00E2774F"/>
    <w:rsid w:val="00E3037F"/>
    <w:rsid w:val="00E307D3"/>
    <w:rsid w:val="00E30A4B"/>
    <w:rsid w:val="00E30EE9"/>
    <w:rsid w:val="00E310CE"/>
    <w:rsid w:val="00E31A5C"/>
    <w:rsid w:val="00E348A3"/>
    <w:rsid w:val="00E3558C"/>
    <w:rsid w:val="00E358FF"/>
    <w:rsid w:val="00E35B41"/>
    <w:rsid w:val="00E35D1D"/>
    <w:rsid w:val="00E35F06"/>
    <w:rsid w:val="00E3680B"/>
    <w:rsid w:val="00E36BFA"/>
    <w:rsid w:val="00E377DE"/>
    <w:rsid w:val="00E404BD"/>
    <w:rsid w:val="00E40A0A"/>
    <w:rsid w:val="00E420BB"/>
    <w:rsid w:val="00E42E7F"/>
    <w:rsid w:val="00E43CA1"/>
    <w:rsid w:val="00E43F37"/>
    <w:rsid w:val="00E44508"/>
    <w:rsid w:val="00E44649"/>
    <w:rsid w:val="00E4548B"/>
    <w:rsid w:val="00E45EDB"/>
    <w:rsid w:val="00E46923"/>
    <w:rsid w:val="00E47E7C"/>
    <w:rsid w:val="00E50232"/>
    <w:rsid w:val="00E50EA1"/>
    <w:rsid w:val="00E52DCC"/>
    <w:rsid w:val="00E54737"/>
    <w:rsid w:val="00E54B38"/>
    <w:rsid w:val="00E5593D"/>
    <w:rsid w:val="00E569B5"/>
    <w:rsid w:val="00E569D5"/>
    <w:rsid w:val="00E578DF"/>
    <w:rsid w:val="00E606EB"/>
    <w:rsid w:val="00E60D58"/>
    <w:rsid w:val="00E61651"/>
    <w:rsid w:val="00E618B6"/>
    <w:rsid w:val="00E623E8"/>
    <w:rsid w:val="00E62593"/>
    <w:rsid w:val="00E722FC"/>
    <w:rsid w:val="00E735E0"/>
    <w:rsid w:val="00E742D8"/>
    <w:rsid w:val="00E74B9A"/>
    <w:rsid w:val="00E76A31"/>
    <w:rsid w:val="00E77D8B"/>
    <w:rsid w:val="00E83D5D"/>
    <w:rsid w:val="00E8407C"/>
    <w:rsid w:val="00E87AF5"/>
    <w:rsid w:val="00E87DA7"/>
    <w:rsid w:val="00E87DB0"/>
    <w:rsid w:val="00E87E03"/>
    <w:rsid w:val="00E87EC3"/>
    <w:rsid w:val="00E90609"/>
    <w:rsid w:val="00E91528"/>
    <w:rsid w:val="00E936A1"/>
    <w:rsid w:val="00E96365"/>
    <w:rsid w:val="00E973FD"/>
    <w:rsid w:val="00EA2802"/>
    <w:rsid w:val="00EA36D4"/>
    <w:rsid w:val="00EA3760"/>
    <w:rsid w:val="00EA3AEF"/>
    <w:rsid w:val="00EA3B15"/>
    <w:rsid w:val="00EA4C69"/>
    <w:rsid w:val="00EA5220"/>
    <w:rsid w:val="00EA535A"/>
    <w:rsid w:val="00EA5835"/>
    <w:rsid w:val="00EA5D41"/>
    <w:rsid w:val="00EA5E07"/>
    <w:rsid w:val="00EB1832"/>
    <w:rsid w:val="00EB1EB9"/>
    <w:rsid w:val="00EB34F0"/>
    <w:rsid w:val="00EB5054"/>
    <w:rsid w:val="00EB58B0"/>
    <w:rsid w:val="00EB67B2"/>
    <w:rsid w:val="00EB725C"/>
    <w:rsid w:val="00EC2708"/>
    <w:rsid w:val="00EC2862"/>
    <w:rsid w:val="00EC30A0"/>
    <w:rsid w:val="00EC4BE0"/>
    <w:rsid w:val="00EC52DF"/>
    <w:rsid w:val="00EC5CC4"/>
    <w:rsid w:val="00EC6BF8"/>
    <w:rsid w:val="00EC6D60"/>
    <w:rsid w:val="00EC7EA5"/>
    <w:rsid w:val="00ED1447"/>
    <w:rsid w:val="00ED16C4"/>
    <w:rsid w:val="00ED1F95"/>
    <w:rsid w:val="00ED27F2"/>
    <w:rsid w:val="00ED315F"/>
    <w:rsid w:val="00ED516C"/>
    <w:rsid w:val="00ED7570"/>
    <w:rsid w:val="00EE017F"/>
    <w:rsid w:val="00EE087F"/>
    <w:rsid w:val="00EE34BD"/>
    <w:rsid w:val="00EE4B54"/>
    <w:rsid w:val="00EE5662"/>
    <w:rsid w:val="00EE6CD7"/>
    <w:rsid w:val="00EF009F"/>
    <w:rsid w:val="00EF333B"/>
    <w:rsid w:val="00EF3DD0"/>
    <w:rsid w:val="00EF4B0D"/>
    <w:rsid w:val="00EF528F"/>
    <w:rsid w:val="00EF5778"/>
    <w:rsid w:val="00EF59BB"/>
    <w:rsid w:val="00EF62CC"/>
    <w:rsid w:val="00EF6993"/>
    <w:rsid w:val="00EF73B2"/>
    <w:rsid w:val="00F01B5D"/>
    <w:rsid w:val="00F01FA3"/>
    <w:rsid w:val="00F03882"/>
    <w:rsid w:val="00F042B3"/>
    <w:rsid w:val="00F06634"/>
    <w:rsid w:val="00F100A6"/>
    <w:rsid w:val="00F10A88"/>
    <w:rsid w:val="00F10ABD"/>
    <w:rsid w:val="00F116B7"/>
    <w:rsid w:val="00F164D4"/>
    <w:rsid w:val="00F16F3F"/>
    <w:rsid w:val="00F21C2D"/>
    <w:rsid w:val="00F268BE"/>
    <w:rsid w:val="00F26ED5"/>
    <w:rsid w:val="00F27C50"/>
    <w:rsid w:val="00F30162"/>
    <w:rsid w:val="00F30F72"/>
    <w:rsid w:val="00F3264A"/>
    <w:rsid w:val="00F3279F"/>
    <w:rsid w:val="00F32859"/>
    <w:rsid w:val="00F3512B"/>
    <w:rsid w:val="00F363E6"/>
    <w:rsid w:val="00F40D3E"/>
    <w:rsid w:val="00F42B2B"/>
    <w:rsid w:val="00F433D3"/>
    <w:rsid w:val="00F43CAE"/>
    <w:rsid w:val="00F43EEB"/>
    <w:rsid w:val="00F44357"/>
    <w:rsid w:val="00F45C15"/>
    <w:rsid w:val="00F46657"/>
    <w:rsid w:val="00F46C36"/>
    <w:rsid w:val="00F510E5"/>
    <w:rsid w:val="00F51B15"/>
    <w:rsid w:val="00F51B54"/>
    <w:rsid w:val="00F521AA"/>
    <w:rsid w:val="00F523FB"/>
    <w:rsid w:val="00F53072"/>
    <w:rsid w:val="00F536FC"/>
    <w:rsid w:val="00F53DC1"/>
    <w:rsid w:val="00F53DD4"/>
    <w:rsid w:val="00F54D88"/>
    <w:rsid w:val="00F56FDD"/>
    <w:rsid w:val="00F5755B"/>
    <w:rsid w:val="00F577B1"/>
    <w:rsid w:val="00F60D9F"/>
    <w:rsid w:val="00F612E4"/>
    <w:rsid w:val="00F6143D"/>
    <w:rsid w:val="00F640C5"/>
    <w:rsid w:val="00F64E41"/>
    <w:rsid w:val="00F66797"/>
    <w:rsid w:val="00F668B7"/>
    <w:rsid w:val="00F678EC"/>
    <w:rsid w:val="00F719EE"/>
    <w:rsid w:val="00F730DC"/>
    <w:rsid w:val="00F733D7"/>
    <w:rsid w:val="00F7383E"/>
    <w:rsid w:val="00F742C9"/>
    <w:rsid w:val="00F7442E"/>
    <w:rsid w:val="00F757B2"/>
    <w:rsid w:val="00F75C8C"/>
    <w:rsid w:val="00F763A1"/>
    <w:rsid w:val="00F76B59"/>
    <w:rsid w:val="00F76FCE"/>
    <w:rsid w:val="00F77308"/>
    <w:rsid w:val="00F77638"/>
    <w:rsid w:val="00F77A14"/>
    <w:rsid w:val="00F77C7B"/>
    <w:rsid w:val="00F8140A"/>
    <w:rsid w:val="00F81581"/>
    <w:rsid w:val="00F81851"/>
    <w:rsid w:val="00F82732"/>
    <w:rsid w:val="00F82D4A"/>
    <w:rsid w:val="00F839F4"/>
    <w:rsid w:val="00F86637"/>
    <w:rsid w:val="00F873B5"/>
    <w:rsid w:val="00F913DD"/>
    <w:rsid w:val="00F91F61"/>
    <w:rsid w:val="00F93B4C"/>
    <w:rsid w:val="00F9425E"/>
    <w:rsid w:val="00F94F0E"/>
    <w:rsid w:val="00F96360"/>
    <w:rsid w:val="00FA0227"/>
    <w:rsid w:val="00FA0958"/>
    <w:rsid w:val="00FA1401"/>
    <w:rsid w:val="00FA3363"/>
    <w:rsid w:val="00FA3AC1"/>
    <w:rsid w:val="00FA3EEC"/>
    <w:rsid w:val="00FA43B8"/>
    <w:rsid w:val="00FA4B45"/>
    <w:rsid w:val="00FA4EE4"/>
    <w:rsid w:val="00FA5C73"/>
    <w:rsid w:val="00FA7AD9"/>
    <w:rsid w:val="00FB01DE"/>
    <w:rsid w:val="00FB0CA9"/>
    <w:rsid w:val="00FB104C"/>
    <w:rsid w:val="00FB13E9"/>
    <w:rsid w:val="00FB1673"/>
    <w:rsid w:val="00FB2CCB"/>
    <w:rsid w:val="00FB3EF1"/>
    <w:rsid w:val="00FB418A"/>
    <w:rsid w:val="00FB46ED"/>
    <w:rsid w:val="00FB4BF2"/>
    <w:rsid w:val="00FB5DDB"/>
    <w:rsid w:val="00FB64E0"/>
    <w:rsid w:val="00FC29EB"/>
    <w:rsid w:val="00FC2DBA"/>
    <w:rsid w:val="00FC421D"/>
    <w:rsid w:val="00FC4C3C"/>
    <w:rsid w:val="00FC4EF4"/>
    <w:rsid w:val="00FC7F6E"/>
    <w:rsid w:val="00FD07E3"/>
    <w:rsid w:val="00FD14FE"/>
    <w:rsid w:val="00FD3048"/>
    <w:rsid w:val="00FD3282"/>
    <w:rsid w:val="00FD3B6A"/>
    <w:rsid w:val="00FD511F"/>
    <w:rsid w:val="00FD58AF"/>
    <w:rsid w:val="00FD7447"/>
    <w:rsid w:val="00FE0C9F"/>
    <w:rsid w:val="00FE13E7"/>
    <w:rsid w:val="00FE15CE"/>
    <w:rsid w:val="00FE2D50"/>
    <w:rsid w:val="00FE341F"/>
    <w:rsid w:val="00FE3FA0"/>
    <w:rsid w:val="00FE45A4"/>
    <w:rsid w:val="00FE4DEB"/>
    <w:rsid w:val="00FE6349"/>
    <w:rsid w:val="00FF03AD"/>
    <w:rsid w:val="00FF2271"/>
    <w:rsid w:val="00FF3F77"/>
    <w:rsid w:val="00FF6312"/>
    <w:rsid w:val="00FF6A10"/>
    <w:rsid w:val="00FF77D9"/>
    <w:rsid w:val="00FF7E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63790D2B"/>
  <w15:chartTrackingRefBased/>
  <w15:docId w15:val="{29649AA9-AE15-4820-9F54-06F1AAA9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A059D8"/>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A059D8"/>
    <w:pPr>
      <w:jc w:val="center"/>
      <w:outlineLvl w:val="0"/>
    </w:pPr>
    <w:rPr>
      <w:rFonts w:cs="Arial"/>
      <w:b/>
      <w:bCs/>
      <w:kern w:val="32"/>
      <w:sz w:val="32"/>
      <w:szCs w:val="32"/>
    </w:rPr>
  </w:style>
  <w:style w:type="paragraph" w:styleId="2">
    <w:name w:val="heading 2"/>
    <w:aliases w:val="!Разделы документа"/>
    <w:basedOn w:val="a"/>
    <w:link w:val="20"/>
    <w:qFormat/>
    <w:rsid w:val="00A059D8"/>
    <w:pPr>
      <w:jc w:val="center"/>
      <w:outlineLvl w:val="1"/>
    </w:pPr>
    <w:rPr>
      <w:rFonts w:cs="Arial"/>
      <w:b/>
      <w:bCs/>
      <w:iCs/>
      <w:sz w:val="30"/>
      <w:szCs w:val="28"/>
    </w:rPr>
  </w:style>
  <w:style w:type="paragraph" w:styleId="3">
    <w:name w:val="heading 3"/>
    <w:aliases w:val="!Главы документа"/>
    <w:basedOn w:val="a"/>
    <w:link w:val="30"/>
    <w:qFormat/>
    <w:rsid w:val="00A059D8"/>
    <w:pPr>
      <w:outlineLvl w:val="2"/>
    </w:pPr>
    <w:rPr>
      <w:rFonts w:cs="Arial"/>
      <w:b/>
      <w:bCs/>
      <w:sz w:val="28"/>
      <w:szCs w:val="26"/>
    </w:rPr>
  </w:style>
  <w:style w:type="paragraph" w:styleId="4">
    <w:name w:val="heading 4"/>
    <w:aliases w:val="!Параграфы/Статьи документа"/>
    <w:basedOn w:val="a"/>
    <w:link w:val="40"/>
    <w:qFormat/>
    <w:rsid w:val="00A059D8"/>
    <w:pPr>
      <w:outlineLvl w:val="3"/>
    </w:pPr>
    <w:rPr>
      <w:b/>
      <w:bCs/>
      <w:sz w:val="26"/>
      <w:szCs w:val="28"/>
    </w:rPr>
  </w:style>
  <w:style w:type="character" w:default="1" w:styleId="a0">
    <w:name w:val="Default Paragraph Font"/>
    <w:semiHidden/>
    <w:rsid w:val="00A059D8"/>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A059D8"/>
  </w:style>
  <w:style w:type="character" w:customStyle="1" w:styleId="10">
    <w:name w:val="Заголовок 1 Знак"/>
    <w:aliases w:val="!Части документа Знак"/>
    <w:link w:val="1"/>
    <w:rsid w:val="004535A7"/>
    <w:rPr>
      <w:rFonts w:ascii="Arial" w:eastAsia="Times New Roman" w:hAnsi="Arial" w:cs="Arial"/>
      <w:b/>
      <w:bCs/>
      <w:kern w:val="32"/>
      <w:sz w:val="32"/>
      <w:szCs w:val="32"/>
    </w:rPr>
  </w:style>
  <w:style w:type="character" w:styleId="a3">
    <w:name w:val="Hyperlink"/>
    <w:rsid w:val="00A059D8"/>
    <w:rPr>
      <w:color w:val="0000FF"/>
      <w:u w:val="none"/>
    </w:rPr>
  </w:style>
  <w:style w:type="table" w:styleId="a4">
    <w:name w:val="Table Grid"/>
    <w:basedOn w:val="a1"/>
    <w:uiPriority w:val="39"/>
    <w:rsid w:val="00200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753A0"/>
    <w:pPr>
      <w:tabs>
        <w:tab w:val="center" w:pos="4677"/>
        <w:tab w:val="right" w:pos="9355"/>
      </w:tabs>
    </w:pPr>
    <w:rPr>
      <w:lang w:val="x-none"/>
    </w:rPr>
  </w:style>
  <w:style w:type="character" w:customStyle="1" w:styleId="a6">
    <w:name w:val="Верхний колонтитул Знак"/>
    <w:link w:val="a5"/>
    <w:uiPriority w:val="99"/>
    <w:rsid w:val="001753A0"/>
    <w:rPr>
      <w:b/>
      <w:sz w:val="28"/>
      <w:szCs w:val="26"/>
      <w:lang w:eastAsia="en-US"/>
    </w:rPr>
  </w:style>
  <w:style w:type="paragraph" w:styleId="a7">
    <w:name w:val="footer"/>
    <w:basedOn w:val="a"/>
    <w:link w:val="a8"/>
    <w:uiPriority w:val="99"/>
    <w:unhideWhenUsed/>
    <w:rsid w:val="001753A0"/>
    <w:pPr>
      <w:tabs>
        <w:tab w:val="center" w:pos="4677"/>
        <w:tab w:val="right" w:pos="9355"/>
      </w:tabs>
    </w:pPr>
    <w:rPr>
      <w:lang w:val="x-none"/>
    </w:rPr>
  </w:style>
  <w:style w:type="character" w:customStyle="1" w:styleId="a8">
    <w:name w:val="Нижний колонтитул Знак"/>
    <w:link w:val="a7"/>
    <w:uiPriority w:val="99"/>
    <w:rsid w:val="001753A0"/>
    <w:rPr>
      <w:b/>
      <w:sz w:val="28"/>
      <w:szCs w:val="26"/>
      <w:lang w:eastAsia="en-US"/>
    </w:rPr>
  </w:style>
  <w:style w:type="character" w:styleId="a9">
    <w:name w:val="Placeholder Text"/>
    <w:uiPriority w:val="99"/>
    <w:semiHidden/>
    <w:rsid w:val="00EB58B0"/>
    <w:rPr>
      <w:color w:val="808080"/>
    </w:rPr>
  </w:style>
  <w:style w:type="paragraph" w:styleId="aa">
    <w:name w:val="Balloon Text"/>
    <w:basedOn w:val="a"/>
    <w:link w:val="ab"/>
    <w:uiPriority w:val="99"/>
    <w:semiHidden/>
    <w:unhideWhenUsed/>
    <w:rsid w:val="00104CE1"/>
    <w:rPr>
      <w:rFonts w:ascii="Tahoma" w:hAnsi="Tahoma"/>
      <w:sz w:val="16"/>
      <w:szCs w:val="16"/>
      <w:lang w:val="x-none"/>
    </w:rPr>
  </w:style>
  <w:style w:type="character" w:customStyle="1" w:styleId="ab">
    <w:name w:val="Текст выноски Знак"/>
    <w:link w:val="aa"/>
    <w:uiPriority w:val="99"/>
    <w:semiHidden/>
    <w:rsid w:val="00104CE1"/>
    <w:rPr>
      <w:rFonts w:ascii="Tahoma" w:hAnsi="Tahoma" w:cs="Tahoma"/>
      <w:b/>
      <w:sz w:val="16"/>
      <w:szCs w:val="16"/>
      <w:lang w:eastAsia="en-US"/>
    </w:rPr>
  </w:style>
  <w:style w:type="paragraph" w:styleId="ac">
    <w:name w:val="List Paragraph"/>
    <w:basedOn w:val="a"/>
    <w:uiPriority w:val="34"/>
    <w:qFormat/>
    <w:rsid w:val="00A45058"/>
    <w:pPr>
      <w:ind w:left="720"/>
      <w:contextualSpacing/>
    </w:pPr>
  </w:style>
  <w:style w:type="paragraph" w:customStyle="1" w:styleId="ConsPlusNormal">
    <w:name w:val="ConsPlusNormal"/>
    <w:link w:val="ConsPlusNormal0"/>
    <w:rsid w:val="00924093"/>
    <w:pPr>
      <w:widowControl w:val="0"/>
      <w:autoSpaceDE w:val="0"/>
      <w:autoSpaceDN w:val="0"/>
      <w:adjustRightInd w:val="0"/>
      <w:ind w:firstLine="720"/>
    </w:pPr>
    <w:rPr>
      <w:rFonts w:ascii="Arial" w:eastAsia="Times New Roman" w:hAnsi="Arial" w:cs="Arial"/>
    </w:rPr>
  </w:style>
  <w:style w:type="character" w:styleId="ad">
    <w:name w:val="Strong"/>
    <w:uiPriority w:val="22"/>
    <w:qFormat/>
    <w:rsid w:val="00924093"/>
    <w:rPr>
      <w:b/>
      <w:bCs/>
    </w:rPr>
  </w:style>
  <w:style w:type="character" w:customStyle="1" w:styleId="spanoffilialname">
    <w:name w:val="span_of_filial_name"/>
    <w:rsid w:val="00924093"/>
  </w:style>
  <w:style w:type="character" w:customStyle="1" w:styleId="ConsPlusNormal0">
    <w:name w:val="ConsPlusNormal Знак"/>
    <w:link w:val="ConsPlusNormal"/>
    <w:locked/>
    <w:rsid w:val="00136DC9"/>
    <w:rPr>
      <w:rFonts w:ascii="Arial" w:eastAsia="Times New Roman" w:hAnsi="Arial" w:cs="Arial"/>
      <w:lang w:val="ru-RU" w:eastAsia="ru-RU" w:bidi="ar-SA"/>
    </w:rPr>
  </w:style>
  <w:style w:type="paragraph" w:customStyle="1" w:styleId="ConsPlusNonformat">
    <w:name w:val="ConsPlusNonformat"/>
    <w:uiPriority w:val="99"/>
    <w:rsid w:val="006D5395"/>
    <w:pPr>
      <w:autoSpaceDE w:val="0"/>
      <w:autoSpaceDN w:val="0"/>
      <w:adjustRightInd w:val="0"/>
    </w:pPr>
    <w:rPr>
      <w:rFonts w:ascii="Courier New" w:hAnsi="Courier New" w:cs="Courier New"/>
    </w:rPr>
  </w:style>
  <w:style w:type="paragraph" w:styleId="ae">
    <w:name w:val="No Spacing"/>
    <w:uiPriority w:val="1"/>
    <w:qFormat/>
    <w:rsid w:val="00327712"/>
    <w:rPr>
      <w:b/>
      <w:sz w:val="28"/>
      <w:szCs w:val="26"/>
      <w:lang w:eastAsia="en-US"/>
    </w:rPr>
  </w:style>
  <w:style w:type="paragraph" w:styleId="af">
    <w:name w:val="Normal (Web)"/>
    <w:basedOn w:val="a"/>
    <w:uiPriority w:val="99"/>
    <w:rsid w:val="001E473E"/>
    <w:pPr>
      <w:spacing w:before="30" w:after="30"/>
    </w:pPr>
    <w:rPr>
      <w:rFonts w:cs="Arial"/>
      <w:b/>
      <w:color w:val="332E2D"/>
      <w:spacing w:val="2"/>
    </w:rPr>
  </w:style>
  <w:style w:type="paragraph" w:customStyle="1" w:styleId="ConsPlusTitle">
    <w:name w:val="ConsPlusTitle"/>
    <w:rsid w:val="00C86E1B"/>
    <w:pPr>
      <w:widowControl w:val="0"/>
      <w:autoSpaceDE w:val="0"/>
      <w:autoSpaceDN w:val="0"/>
    </w:pPr>
    <w:rPr>
      <w:rFonts w:ascii="Calibri" w:eastAsia="Times New Roman" w:hAnsi="Calibri" w:cs="Calibri"/>
      <w:b/>
      <w:sz w:val="22"/>
    </w:rPr>
  </w:style>
  <w:style w:type="character" w:styleId="af0">
    <w:name w:val="annotation reference"/>
    <w:uiPriority w:val="99"/>
    <w:semiHidden/>
    <w:unhideWhenUsed/>
    <w:rsid w:val="00C86E1B"/>
    <w:rPr>
      <w:sz w:val="16"/>
      <w:szCs w:val="16"/>
    </w:rPr>
  </w:style>
  <w:style w:type="paragraph" w:styleId="af1">
    <w:name w:val="annotation text"/>
    <w:aliases w:val="!Равноширинный текст документа"/>
    <w:basedOn w:val="a"/>
    <w:link w:val="af2"/>
    <w:semiHidden/>
    <w:rsid w:val="00A059D8"/>
    <w:rPr>
      <w:rFonts w:ascii="Courier" w:hAnsi="Courier"/>
      <w:sz w:val="22"/>
      <w:szCs w:val="20"/>
    </w:rPr>
  </w:style>
  <w:style w:type="character" w:customStyle="1" w:styleId="af2">
    <w:name w:val="Текст примечания Знак"/>
    <w:aliases w:val="!Равноширинный текст документа Знак"/>
    <w:link w:val="af1"/>
    <w:semiHidden/>
    <w:rsid w:val="00C86E1B"/>
    <w:rPr>
      <w:rFonts w:ascii="Courier" w:eastAsia="Times New Roman" w:hAnsi="Courier"/>
      <w:sz w:val="22"/>
    </w:rPr>
  </w:style>
  <w:style w:type="paragraph" w:styleId="af3">
    <w:name w:val="annotation subject"/>
    <w:basedOn w:val="af1"/>
    <w:next w:val="af1"/>
    <w:link w:val="af4"/>
    <w:uiPriority w:val="99"/>
    <w:semiHidden/>
    <w:unhideWhenUsed/>
    <w:rsid w:val="00C86E1B"/>
    <w:rPr>
      <w:bCs/>
    </w:rPr>
  </w:style>
  <w:style w:type="character" w:customStyle="1" w:styleId="af4">
    <w:name w:val="Тема примечания Знак"/>
    <w:link w:val="af3"/>
    <w:uiPriority w:val="99"/>
    <w:semiHidden/>
    <w:rsid w:val="00C86E1B"/>
    <w:rPr>
      <w:b/>
      <w:bCs/>
      <w:lang w:eastAsia="en-US"/>
    </w:rPr>
  </w:style>
  <w:style w:type="paragraph" w:styleId="af5">
    <w:name w:val="footnote text"/>
    <w:basedOn w:val="a"/>
    <w:link w:val="af6"/>
    <w:uiPriority w:val="99"/>
    <w:semiHidden/>
    <w:unhideWhenUsed/>
    <w:rsid w:val="00801BD0"/>
    <w:rPr>
      <w:sz w:val="20"/>
      <w:szCs w:val="20"/>
      <w:lang w:val="x-none"/>
    </w:rPr>
  </w:style>
  <w:style w:type="character" w:customStyle="1" w:styleId="af6">
    <w:name w:val="Текст сноски Знак"/>
    <w:link w:val="af5"/>
    <w:uiPriority w:val="99"/>
    <w:semiHidden/>
    <w:rsid w:val="00801BD0"/>
    <w:rPr>
      <w:b/>
      <w:lang w:eastAsia="en-US"/>
    </w:rPr>
  </w:style>
  <w:style w:type="character" w:styleId="af7">
    <w:name w:val="footnote reference"/>
    <w:uiPriority w:val="99"/>
    <w:semiHidden/>
    <w:unhideWhenUsed/>
    <w:rsid w:val="00801BD0"/>
    <w:rPr>
      <w:vertAlign w:val="superscript"/>
    </w:rPr>
  </w:style>
  <w:style w:type="paragraph" w:styleId="af8">
    <w:name w:val="Body Text"/>
    <w:basedOn w:val="a"/>
    <w:link w:val="af9"/>
    <w:uiPriority w:val="99"/>
    <w:rsid w:val="00AE4049"/>
    <w:pPr>
      <w:spacing w:after="120"/>
    </w:pPr>
    <w:rPr>
      <w:b/>
      <w:szCs w:val="20"/>
      <w:lang w:val="x-none" w:eastAsia="x-none"/>
    </w:rPr>
  </w:style>
  <w:style w:type="character" w:customStyle="1" w:styleId="af9">
    <w:name w:val="Основной текст Знак"/>
    <w:link w:val="af8"/>
    <w:uiPriority w:val="99"/>
    <w:rsid w:val="00AE4049"/>
    <w:rPr>
      <w:sz w:val="24"/>
      <w:lang w:val="x-none" w:eastAsia="x-none"/>
    </w:rPr>
  </w:style>
  <w:style w:type="paragraph" w:customStyle="1" w:styleId="afa">
    <w:name w:val="БланкАДМ"/>
    <w:basedOn w:val="a"/>
    <w:uiPriority w:val="99"/>
    <w:rsid w:val="00AE4049"/>
    <w:pPr>
      <w:ind w:firstLine="720"/>
    </w:pPr>
    <w:rPr>
      <w:b/>
      <w:szCs w:val="20"/>
    </w:rPr>
  </w:style>
  <w:style w:type="character" w:styleId="afb">
    <w:name w:val="Emphasis"/>
    <w:uiPriority w:val="99"/>
    <w:qFormat/>
    <w:rsid w:val="00AE4049"/>
    <w:rPr>
      <w:rFonts w:cs="Times New Roman"/>
      <w:i/>
      <w:iCs/>
    </w:rPr>
  </w:style>
  <w:style w:type="paragraph" w:styleId="afc">
    <w:name w:val="endnote text"/>
    <w:basedOn w:val="a"/>
    <w:link w:val="afd"/>
    <w:uiPriority w:val="99"/>
    <w:semiHidden/>
    <w:unhideWhenUsed/>
    <w:rsid w:val="009F24BB"/>
    <w:rPr>
      <w:sz w:val="20"/>
      <w:szCs w:val="20"/>
      <w:lang w:val="x-none"/>
    </w:rPr>
  </w:style>
  <w:style w:type="character" w:customStyle="1" w:styleId="afd">
    <w:name w:val="Текст концевой сноски Знак"/>
    <w:link w:val="afc"/>
    <w:uiPriority w:val="99"/>
    <w:semiHidden/>
    <w:rsid w:val="009F24BB"/>
    <w:rPr>
      <w:b/>
      <w:lang w:eastAsia="en-US"/>
    </w:rPr>
  </w:style>
  <w:style w:type="character" w:styleId="afe">
    <w:name w:val="endnote reference"/>
    <w:uiPriority w:val="99"/>
    <w:semiHidden/>
    <w:unhideWhenUsed/>
    <w:rsid w:val="009F24BB"/>
    <w:rPr>
      <w:vertAlign w:val="superscript"/>
    </w:rPr>
  </w:style>
  <w:style w:type="paragraph" w:customStyle="1" w:styleId="ConsPlusCell">
    <w:name w:val="ConsPlusCell"/>
    <w:uiPriority w:val="99"/>
    <w:rsid w:val="007C5675"/>
    <w:pPr>
      <w:widowControl w:val="0"/>
      <w:autoSpaceDE w:val="0"/>
      <w:autoSpaceDN w:val="0"/>
      <w:adjustRightInd w:val="0"/>
    </w:pPr>
    <w:rPr>
      <w:rFonts w:ascii="Arial" w:eastAsia="Times New Roman" w:hAnsi="Arial" w:cs="Arial"/>
    </w:rPr>
  </w:style>
  <w:style w:type="paragraph" w:styleId="HTML">
    <w:name w:val="HTML Preformatted"/>
    <w:basedOn w:val="a"/>
    <w:link w:val="HTML0"/>
    <w:uiPriority w:val="99"/>
    <w:unhideWhenUsed/>
    <w:rsid w:val="00F1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b/>
      <w:sz w:val="20"/>
      <w:szCs w:val="20"/>
      <w:lang w:val="x-none" w:eastAsia="x-none"/>
    </w:rPr>
  </w:style>
  <w:style w:type="character" w:customStyle="1" w:styleId="HTML0">
    <w:name w:val="Стандартный HTML Знак"/>
    <w:link w:val="HTML"/>
    <w:uiPriority w:val="99"/>
    <w:rsid w:val="00F10A88"/>
    <w:rPr>
      <w:rFonts w:ascii="Courier New" w:eastAsia="Times New Roman" w:hAnsi="Courier New" w:cs="Courier New"/>
    </w:rPr>
  </w:style>
  <w:style w:type="character" w:customStyle="1" w:styleId="31">
    <w:name w:val="Основной текст (3)_"/>
    <w:link w:val="32"/>
    <w:rsid w:val="002C0237"/>
    <w:rPr>
      <w:rFonts w:eastAsia="Times New Roman"/>
      <w:b/>
      <w:bCs/>
      <w:sz w:val="28"/>
      <w:szCs w:val="28"/>
      <w:shd w:val="clear" w:color="auto" w:fill="FFFFFF"/>
    </w:rPr>
  </w:style>
  <w:style w:type="paragraph" w:customStyle="1" w:styleId="32">
    <w:name w:val="Основной текст (3)"/>
    <w:basedOn w:val="a"/>
    <w:link w:val="31"/>
    <w:rsid w:val="002C0237"/>
    <w:pPr>
      <w:widowControl w:val="0"/>
      <w:shd w:val="clear" w:color="auto" w:fill="FFFFFF"/>
      <w:spacing w:before="640" w:line="322" w:lineRule="exact"/>
      <w:ind w:hanging="920"/>
      <w:jc w:val="center"/>
    </w:pPr>
    <w:rPr>
      <w:bCs/>
      <w:szCs w:val="28"/>
      <w:lang w:val="x-none" w:eastAsia="x-none"/>
    </w:rPr>
  </w:style>
  <w:style w:type="character" w:customStyle="1" w:styleId="21">
    <w:name w:val="Основной текст (2)_"/>
    <w:link w:val="22"/>
    <w:rsid w:val="00821A44"/>
    <w:rPr>
      <w:rFonts w:eastAsia="Times New Roman"/>
      <w:sz w:val="26"/>
      <w:szCs w:val="26"/>
      <w:shd w:val="clear" w:color="auto" w:fill="FFFFFF"/>
    </w:rPr>
  </w:style>
  <w:style w:type="paragraph" w:customStyle="1" w:styleId="22">
    <w:name w:val="Основной текст (2)"/>
    <w:basedOn w:val="a"/>
    <w:link w:val="21"/>
    <w:rsid w:val="00821A44"/>
    <w:pPr>
      <w:widowControl w:val="0"/>
      <w:shd w:val="clear" w:color="auto" w:fill="FFFFFF"/>
      <w:spacing w:after="640" w:line="288" w:lineRule="exact"/>
      <w:ind w:hanging="200"/>
      <w:jc w:val="right"/>
    </w:pPr>
    <w:rPr>
      <w:b/>
      <w:sz w:val="26"/>
      <w:lang w:val="x-none" w:eastAsia="x-none"/>
    </w:rPr>
  </w:style>
  <w:style w:type="character" w:customStyle="1" w:styleId="aff">
    <w:name w:val="Сноска_"/>
    <w:link w:val="aff0"/>
    <w:rsid w:val="00DB2F69"/>
    <w:rPr>
      <w:rFonts w:eastAsia="Times New Roman"/>
      <w:shd w:val="clear" w:color="auto" w:fill="FFFFFF"/>
    </w:rPr>
  </w:style>
  <w:style w:type="character" w:customStyle="1" w:styleId="23">
    <w:name w:val="Заголовок №2_"/>
    <w:link w:val="24"/>
    <w:rsid w:val="00DB2F69"/>
    <w:rPr>
      <w:rFonts w:eastAsia="Times New Roman"/>
      <w:b/>
      <w:bCs/>
      <w:sz w:val="28"/>
      <w:szCs w:val="28"/>
      <w:shd w:val="clear" w:color="auto" w:fill="FFFFFF"/>
    </w:rPr>
  </w:style>
  <w:style w:type="character" w:customStyle="1" w:styleId="aff1">
    <w:name w:val="Колонтитул_"/>
    <w:rsid w:val="00DB2F69"/>
    <w:rPr>
      <w:rFonts w:ascii="Times New Roman" w:eastAsia="Times New Roman" w:hAnsi="Times New Roman" w:cs="Times New Roman"/>
      <w:b w:val="0"/>
      <w:bCs w:val="0"/>
      <w:i w:val="0"/>
      <w:iCs w:val="0"/>
      <w:smallCaps w:val="0"/>
      <w:strike w:val="0"/>
      <w:sz w:val="28"/>
      <w:szCs w:val="28"/>
      <w:u w:val="none"/>
    </w:rPr>
  </w:style>
  <w:style w:type="character" w:customStyle="1" w:styleId="11pt">
    <w:name w:val="Колонтитул + 11 pt"/>
    <w:rsid w:val="00DB2F6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5">
    <w:name w:val="Основной текст (2) + Курсив"/>
    <w:rsid w:val="00DB2F69"/>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aff2">
    <w:name w:val="Колонтитул"/>
    <w:rsid w:val="00DB2F6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1pt">
    <w:name w:val="Основной текст (2) + 11 pt"/>
    <w:rsid w:val="00DB2F69"/>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0pt">
    <w:name w:val="Основной текст (2) + 10 pt"/>
    <w:rsid w:val="00DB2F6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Exact">
    <w:name w:val="Основной текст (2) Exact"/>
    <w:rsid w:val="00DB2F69"/>
    <w:rPr>
      <w:rFonts w:ascii="Times New Roman" w:eastAsia="Times New Roman" w:hAnsi="Times New Roman" w:cs="Times New Roman"/>
      <w:b w:val="0"/>
      <w:bCs w:val="0"/>
      <w:i w:val="0"/>
      <w:iCs w:val="0"/>
      <w:smallCaps w:val="0"/>
      <w:strike w:val="0"/>
      <w:sz w:val="26"/>
      <w:szCs w:val="26"/>
      <w:u w:val="none"/>
    </w:rPr>
  </w:style>
  <w:style w:type="character" w:customStyle="1" w:styleId="7">
    <w:name w:val="Основной текст (7)_"/>
    <w:link w:val="70"/>
    <w:rsid w:val="00DB2F69"/>
    <w:rPr>
      <w:rFonts w:eastAsia="Times New Roman"/>
      <w:sz w:val="18"/>
      <w:szCs w:val="18"/>
      <w:shd w:val="clear" w:color="auto" w:fill="FFFFFF"/>
    </w:rPr>
  </w:style>
  <w:style w:type="character" w:customStyle="1" w:styleId="8">
    <w:name w:val="Основной текст (8)_"/>
    <w:link w:val="80"/>
    <w:rsid w:val="00DB2F69"/>
    <w:rPr>
      <w:rFonts w:eastAsia="Times New Roman"/>
      <w:sz w:val="22"/>
      <w:szCs w:val="22"/>
      <w:shd w:val="clear" w:color="auto" w:fill="FFFFFF"/>
    </w:rPr>
  </w:style>
  <w:style w:type="character" w:customStyle="1" w:styleId="9">
    <w:name w:val="Основной текст (9)_"/>
    <w:link w:val="90"/>
    <w:rsid w:val="00DB2F69"/>
    <w:rPr>
      <w:rFonts w:eastAsia="Times New Roman"/>
      <w:b/>
      <w:bCs/>
      <w:shd w:val="clear" w:color="auto" w:fill="FFFFFF"/>
    </w:rPr>
  </w:style>
  <w:style w:type="character" w:customStyle="1" w:styleId="11">
    <w:name w:val="Заголовок №1_"/>
    <w:rsid w:val="00DB2F69"/>
    <w:rPr>
      <w:rFonts w:ascii="Microsoft Sans Serif" w:eastAsia="Microsoft Sans Serif" w:hAnsi="Microsoft Sans Serif" w:cs="Microsoft Sans Serif"/>
      <w:b w:val="0"/>
      <w:bCs w:val="0"/>
      <w:i w:val="0"/>
      <w:iCs w:val="0"/>
      <w:smallCaps w:val="0"/>
      <w:strike w:val="0"/>
      <w:sz w:val="28"/>
      <w:szCs w:val="28"/>
      <w:u w:val="none"/>
    </w:rPr>
  </w:style>
  <w:style w:type="character" w:customStyle="1" w:styleId="100">
    <w:name w:val="Основной текст (10)_"/>
    <w:link w:val="101"/>
    <w:rsid w:val="00DB2F69"/>
    <w:rPr>
      <w:rFonts w:eastAsia="Times New Roman"/>
      <w:i/>
      <w:iCs/>
      <w:sz w:val="18"/>
      <w:szCs w:val="18"/>
      <w:shd w:val="clear" w:color="auto" w:fill="FFFFFF"/>
    </w:rPr>
  </w:style>
  <w:style w:type="character" w:customStyle="1" w:styleId="12">
    <w:name w:val="Заголовок №1"/>
    <w:rsid w:val="00DB2F69"/>
    <w:rPr>
      <w:rFonts w:ascii="Microsoft Sans Serif" w:eastAsia="Microsoft Sans Serif" w:hAnsi="Microsoft Sans Serif" w:cs="Microsoft Sans Serif"/>
      <w:b w:val="0"/>
      <w:bCs w:val="0"/>
      <w:i w:val="0"/>
      <w:iCs w:val="0"/>
      <w:smallCaps w:val="0"/>
      <w:strike w:val="0"/>
      <w:color w:val="211D29"/>
      <w:spacing w:val="0"/>
      <w:w w:val="100"/>
      <w:position w:val="0"/>
      <w:sz w:val="28"/>
      <w:szCs w:val="28"/>
      <w:u w:val="none"/>
      <w:lang w:val="ru-RU" w:eastAsia="ru-RU" w:bidi="ru-RU"/>
    </w:rPr>
  </w:style>
  <w:style w:type="character" w:customStyle="1" w:styleId="26">
    <w:name w:val="Подпись к таблице (2)_"/>
    <w:link w:val="27"/>
    <w:rsid w:val="00DB2F69"/>
    <w:rPr>
      <w:rFonts w:eastAsia="Times New Roman"/>
      <w:sz w:val="26"/>
      <w:szCs w:val="26"/>
      <w:shd w:val="clear" w:color="auto" w:fill="FFFFFF"/>
    </w:rPr>
  </w:style>
  <w:style w:type="character" w:customStyle="1" w:styleId="aff3">
    <w:name w:val="Подпись к таблице_"/>
    <w:link w:val="aff4"/>
    <w:rsid w:val="00DB2F69"/>
    <w:rPr>
      <w:rFonts w:eastAsia="Times New Roman"/>
      <w:sz w:val="22"/>
      <w:szCs w:val="22"/>
      <w:shd w:val="clear" w:color="auto" w:fill="FFFFFF"/>
    </w:rPr>
  </w:style>
  <w:style w:type="paragraph" w:customStyle="1" w:styleId="aff0">
    <w:name w:val="Сноска"/>
    <w:basedOn w:val="a"/>
    <w:link w:val="aff"/>
    <w:rsid w:val="00DB2F69"/>
    <w:pPr>
      <w:widowControl w:val="0"/>
      <w:shd w:val="clear" w:color="auto" w:fill="FFFFFF"/>
      <w:spacing w:line="222" w:lineRule="exact"/>
    </w:pPr>
    <w:rPr>
      <w:b/>
      <w:sz w:val="20"/>
      <w:szCs w:val="20"/>
      <w:lang w:val="x-none" w:eastAsia="x-none"/>
    </w:rPr>
  </w:style>
  <w:style w:type="paragraph" w:customStyle="1" w:styleId="24">
    <w:name w:val="Заголовок №2"/>
    <w:basedOn w:val="a"/>
    <w:link w:val="23"/>
    <w:rsid w:val="00DB2F69"/>
    <w:pPr>
      <w:widowControl w:val="0"/>
      <w:shd w:val="clear" w:color="auto" w:fill="FFFFFF"/>
      <w:spacing w:after="200" w:line="322" w:lineRule="exact"/>
      <w:ind w:hanging="220"/>
      <w:jc w:val="center"/>
      <w:outlineLvl w:val="1"/>
    </w:pPr>
    <w:rPr>
      <w:bCs/>
      <w:szCs w:val="28"/>
      <w:lang w:val="x-none" w:eastAsia="x-none"/>
    </w:rPr>
  </w:style>
  <w:style w:type="paragraph" w:customStyle="1" w:styleId="70">
    <w:name w:val="Основной текст (7)"/>
    <w:basedOn w:val="a"/>
    <w:link w:val="7"/>
    <w:rsid w:val="00DB2F69"/>
    <w:pPr>
      <w:widowControl w:val="0"/>
      <w:shd w:val="clear" w:color="auto" w:fill="FFFFFF"/>
      <w:spacing w:before="240" w:line="200" w:lineRule="exact"/>
    </w:pPr>
    <w:rPr>
      <w:b/>
      <w:sz w:val="18"/>
      <w:szCs w:val="18"/>
      <w:lang w:val="x-none" w:eastAsia="x-none"/>
    </w:rPr>
  </w:style>
  <w:style w:type="paragraph" w:customStyle="1" w:styleId="80">
    <w:name w:val="Основной текст (8)"/>
    <w:basedOn w:val="a"/>
    <w:link w:val="8"/>
    <w:rsid w:val="00DB2F69"/>
    <w:pPr>
      <w:widowControl w:val="0"/>
      <w:shd w:val="clear" w:color="auto" w:fill="FFFFFF"/>
      <w:spacing w:before="880" w:after="340" w:line="244" w:lineRule="exact"/>
    </w:pPr>
    <w:rPr>
      <w:b/>
      <w:sz w:val="22"/>
      <w:szCs w:val="22"/>
      <w:lang w:val="x-none" w:eastAsia="x-none"/>
    </w:rPr>
  </w:style>
  <w:style w:type="paragraph" w:customStyle="1" w:styleId="90">
    <w:name w:val="Основной текст (9)"/>
    <w:basedOn w:val="a"/>
    <w:link w:val="9"/>
    <w:rsid w:val="00DB2F69"/>
    <w:pPr>
      <w:widowControl w:val="0"/>
      <w:shd w:val="clear" w:color="auto" w:fill="FFFFFF"/>
      <w:spacing w:before="880" w:line="266" w:lineRule="exact"/>
      <w:jc w:val="center"/>
    </w:pPr>
    <w:rPr>
      <w:bCs/>
      <w:sz w:val="20"/>
      <w:szCs w:val="20"/>
      <w:lang w:val="x-none" w:eastAsia="x-none"/>
    </w:rPr>
  </w:style>
  <w:style w:type="paragraph" w:customStyle="1" w:styleId="101">
    <w:name w:val="Основной текст (10)"/>
    <w:basedOn w:val="a"/>
    <w:link w:val="100"/>
    <w:rsid w:val="00DB2F69"/>
    <w:pPr>
      <w:widowControl w:val="0"/>
      <w:shd w:val="clear" w:color="auto" w:fill="FFFFFF"/>
      <w:spacing w:before="380" w:after="380" w:line="200" w:lineRule="exact"/>
      <w:jc w:val="center"/>
    </w:pPr>
    <w:rPr>
      <w:b/>
      <w:i/>
      <w:iCs/>
      <w:sz w:val="18"/>
      <w:szCs w:val="18"/>
      <w:lang w:val="x-none" w:eastAsia="x-none"/>
    </w:rPr>
  </w:style>
  <w:style w:type="paragraph" w:customStyle="1" w:styleId="27">
    <w:name w:val="Подпись к таблице (2)"/>
    <w:basedOn w:val="a"/>
    <w:link w:val="26"/>
    <w:rsid w:val="00DB2F69"/>
    <w:pPr>
      <w:widowControl w:val="0"/>
      <w:shd w:val="clear" w:color="auto" w:fill="FFFFFF"/>
      <w:spacing w:line="288" w:lineRule="exact"/>
    </w:pPr>
    <w:rPr>
      <w:b/>
      <w:sz w:val="26"/>
      <w:lang w:val="x-none" w:eastAsia="x-none"/>
    </w:rPr>
  </w:style>
  <w:style w:type="paragraph" w:customStyle="1" w:styleId="aff4">
    <w:name w:val="Подпись к таблице"/>
    <w:basedOn w:val="a"/>
    <w:link w:val="aff3"/>
    <w:rsid w:val="00DB2F69"/>
    <w:pPr>
      <w:widowControl w:val="0"/>
      <w:shd w:val="clear" w:color="auto" w:fill="FFFFFF"/>
      <w:spacing w:line="244" w:lineRule="exact"/>
    </w:pPr>
    <w:rPr>
      <w:b/>
      <w:sz w:val="22"/>
      <w:szCs w:val="22"/>
      <w:lang w:val="x-none" w:eastAsia="x-none"/>
    </w:rPr>
  </w:style>
  <w:style w:type="character" w:customStyle="1" w:styleId="2Candara">
    <w:name w:val="Основной текст (2) + Candara"/>
    <w:rsid w:val="00E3680B"/>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0">
    <w:name w:val="Заголовок 2 Знак"/>
    <w:aliases w:val="!Разделы документа Знак"/>
    <w:link w:val="2"/>
    <w:rsid w:val="002F320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2F320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2F320E"/>
    <w:rPr>
      <w:rFonts w:ascii="Arial" w:eastAsia="Times New Roman" w:hAnsi="Arial"/>
      <w:b/>
      <w:bCs/>
      <w:sz w:val="26"/>
      <w:szCs w:val="28"/>
    </w:rPr>
  </w:style>
  <w:style w:type="character" w:styleId="HTML1">
    <w:name w:val="HTML Variable"/>
    <w:aliases w:val="!Ссылки в документе"/>
    <w:rsid w:val="00A059D8"/>
    <w:rPr>
      <w:rFonts w:ascii="Arial" w:hAnsi="Arial"/>
      <w:b w:val="0"/>
      <w:i w:val="0"/>
      <w:iCs/>
      <w:color w:val="0000FF"/>
      <w:sz w:val="24"/>
      <w:u w:val="none"/>
    </w:rPr>
  </w:style>
  <w:style w:type="paragraph" w:customStyle="1" w:styleId="Title">
    <w:name w:val="Title!Название НПА"/>
    <w:basedOn w:val="a"/>
    <w:rsid w:val="00A059D8"/>
    <w:pPr>
      <w:spacing w:before="240" w:after="60"/>
      <w:jc w:val="center"/>
      <w:outlineLvl w:val="0"/>
    </w:pPr>
    <w:rPr>
      <w:rFonts w:cs="Arial"/>
      <w:b/>
      <w:bCs/>
      <w:kern w:val="28"/>
      <w:sz w:val="32"/>
      <w:szCs w:val="32"/>
    </w:rPr>
  </w:style>
  <w:style w:type="paragraph" w:customStyle="1" w:styleId="Application">
    <w:name w:val="Application!Приложение"/>
    <w:rsid w:val="00A059D8"/>
    <w:pPr>
      <w:spacing w:before="120" w:after="120"/>
      <w:jc w:val="right"/>
    </w:pPr>
    <w:rPr>
      <w:rFonts w:ascii="Arial" w:eastAsia="Times New Roman" w:hAnsi="Arial" w:cs="Arial"/>
      <w:b/>
      <w:bCs/>
      <w:kern w:val="28"/>
      <w:sz w:val="32"/>
      <w:szCs w:val="32"/>
    </w:rPr>
  </w:style>
  <w:style w:type="paragraph" w:customStyle="1" w:styleId="Table">
    <w:name w:val="Table!Таблица"/>
    <w:rsid w:val="00A059D8"/>
    <w:rPr>
      <w:rFonts w:ascii="Arial" w:eastAsia="Times New Roman" w:hAnsi="Arial" w:cs="Arial"/>
      <w:bCs/>
      <w:kern w:val="28"/>
      <w:sz w:val="24"/>
      <w:szCs w:val="32"/>
    </w:rPr>
  </w:style>
  <w:style w:type="paragraph" w:customStyle="1" w:styleId="Table0">
    <w:name w:val="Table!"/>
    <w:next w:val="Table"/>
    <w:rsid w:val="00A059D8"/>
    <w:pPr>
      <w:jc w:val="center"/>
    </w:pPr>
    <w:rPr>
      <w:rFonts w:ascii="Arial" w:eastAsia="Times New Roman" w:hAnsi="Arial" w:cs="Arial"/>
      <w:b/>
      <w:bCs/>
      <w:kern w:val="28"/>
      <w:sz w:val="24"/>
      <w:szCs w:val="32"/>
    </w:rPr>
  </w:style>
  <w:style w:type="character" w:styleId="aff5">
    <w:name w:val="FollowedHyperlink"/>
    <w:uiPriority w:val="99"/>
    <w:semiHidden/>
    <w:unhideWhenUsed/>
    <w:rsid w:val="001F31D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79500">
      <w:bodyDiv w:val="1"/>
      <w:marLeft w:val="0"/>
      <w:marRight w:val="0"/>
      <w:marTop w:val="0"/>
      <w:marBottom w:val="0"/>
      <w:divBdr>
        <w:top w:val="none" w:sz="0" w:space="0" w:color="auto"/>
        <w:left w:val="none" w:sz="0" w:space="0" w:color="auto"/>
        <w:bottom w:val="none" w:sz="0" w:space="0" w:color="auto"/>
        <w:right w:val="none" w:sz="0" w:space="0" w:color="auto"/>
      </w:divBdr>
    </w:div>
    <w:div w:id="658120511">
      <w:bodyDiv w:val="1"/>
      <w:marLeft w:val="0"/>
      <w:marRight w:val="0"/>
      <w:marTop w:val="0"/>
      <w:marBottom w:val="0"/>
      <w:divBdr>
        <w:top w:val="none" w:sz="0" w:space="0" w:color="auto"/>
        <w:left w:val="none" w:sz="0" w:space="0" w:color="auto"/>
        <w:bottom w:val="none" w:sz="0" w:space="0" w:color="auto"/>
        <w:right w:val="none" w:sz="0" w:space="0" w:color="auto"/>
      </w:divBdr>
    </w:div>
    <w:div w:id="788865290">
      <w:bodyDiv w:val="1"/>
      <w:marLeft w:val="0"/>
      <w:marRight w:val="0"/>
      <w:marTop w:val="0"/>
      <w:marBottom w:val="0"/>
      <w:divBdr>
        <w:top w:val="none" w:sz="0" w:space="0" w:color="auto"/>
        <w:left w:val="none" w:sz="0" w:space="0" w:color="auto"/>
        <w:bottom w:val="none" w:sz="0" w:space="0" w:color="auto"/>
        <w:right w:val="none" w:sz="0" w:space="0" w:color="auto"/>
      </w:divBdr>
    </w:div>
    <w:div w:id="802624581">
      <w:bodyDiv w:val="1"/>
      <w:marLeft w:val="0"/>
      <w:marRight w:val="0"/>
      <w:marTop w:val="0"/>
      <w:marBottom w:val="0"/>
      <w:divBdr>
        <w:top w:val="none" w:sz="0" w:space="0" w:color="auto"/>
        <w:left w:val="none" w:sz="0" w:space="0" w:color="auto"/>
        <w:bottom w:val="none" w:sz="0" w:space="0" w:color="auto"/>
        <w:right w:val="none" w:sz="0" w:space="0" w:color="auto"/>
      </w:divBdr>
    </w:div>
    <w:div w:id="1109468575">
      <w:bodyDiv w:val="1"/>
      <w:marLeft w:val="0"/>
      <w:marRight w:val="0"/>
      <w:marTop w:val="0"/>
      <w:marBottom w:val="0"/>
      <w:divBdr>
        <w:top w:val="none" w:sz="0" w:space="0" w:color="auto"/>
        <w:left w:val="none" w:sz="0" w:space="0" w:color="auto"/>
        <w:bottom w:val="none" w:sz="0" w:space="0" w:color="auto"/>
        <w:right w:val="none" w:sz="0" w:space="0" w:color="auto"/>
      </w:divBdr>
    </w:div>
    <w:div w:id="1240091102">
      <w:bodyDiv w:val="1"/>
      <w:marLeft w:val="0"/>
      <w:marRight w:val="0"/>
      <w:marTop w:val="0"/>
      <w:marBottom w:val="0"/>
      <w:divBdr>
        <w:top w:val="none" w:sz="0" w:space="0" w:color="auto"/>
        <w:left w:val="none" w:sz="0" w:space="0" w:color="auto"/>
        <w:bottom w:val="none" w:sz="0" w:space="0" w:color="auto"/>
        <w:right w:val="none" w:sz="0" w:space="0" w:color="auto"/>
      </w:divBdr>
    </w:div>
    <w:div w:id="1349259543">
      <w:bodyDiv w:val="1"/>
      <w:marLeft w:val="0"/>
      <w:marRight w:val="0"/>
      <w:marTop w:val="0"/>
      <w:marBottom w:val="0"/>
      <w:divBdr>
        <w:top w:val="none" w:sz="0" w:space="0" w:color="auto"/>
        <w:left w:val="none" w:sz="0" w:space="0" w:color="auto"/>
        <w:bottom w:val="none" w:sz="0" w:space="0" w:color="auto"/>
        <w:right w:val="none" w:sz="0" w:space="0" w:color="auto"/>
      </w:divBdr>
    </w:div>
    <w:div w:id="1390346401">
      <w:bodyDiv w:val="1"/>
      <w:marLeft w:val="0"/>
      <w:marRight w:val="0"/>
      <w:marTop w:val="0"/>
      <w:marBottom w:val="0"/>
      <w:divBdr>
        <w:top w:val="none" w:sz="0" w:space="0" w:color="auto"/>
        <w:left w:val="none" w:sz="0" w:space="0" w:color="auto"/>
        <w:bottom w:val="none" w:sz="0" w:space="0" w:color="auto"/>
        <w:right w:val="none" w:sz="0" w:space="0" w:color="auto"/>
      </w:divBdr>
    </w:div>
    <w:div w:id="1507790481">
      <w:bodyDiv w:val="1"/>
      <w:marLeft w:val="0"/>
      <w:marRight w:val="0"/>
      <w:marTop w:val="0"/>
      <w:marBottom w:val="0"/>
      <w:divBdr>
        <w:top w:val="none" w:sz="0" w:space="0" w:color="auto"/>
        <w:left w:val="none" w:sz="0" w:space="0" w:color="auto"/>
        <w:bottom w:val="none" w:sz="0" w:space="0" w:color="auto"/>
        <w:right w:val="none" w:sz="0" w:space="0" w:color="auto"/>
      </w:divBdr>
    </w:div>
    <w:div w:id="1535927568">
      <w:bodyDiv w:val="1"/>
      <w:marLeft w:val="0"/>
      <w:marRight w:val="0"/>
      <w:marTop w:val="0"/>
      <w:marBottom w:val="0"/>
      <w:divBdr>
        <w:top w:val="none" w:sz="0" w:space="0" w:color="auto"/>
        <w:left w:val="none" w:sz="0" w:space="0" w:color="auto"/>
        <w:bottom w:val="none" w:sz="0" w:space="0" w:color="auto"/>
        <w:right w:val="none" w:sz="0" w:space="0" w:color="auto"/>
      </w:divBdr>
    </w:div>
    <w:div w:id="1639601484">
      <w:bodyDiv w:val="1"/>
      <w:marLeft w:val="0"/>
      <w:marRight w:val="0"/>
      <w:marTop w:val="0"/>
      <w:marBottom w:val="0"/>
      <w:divBdr>
        <w:top w:val="none" w:sz="0" w:space="0" w:color="auto"/>
        <w:left w:val="none" w:sz="0" w:space="0" w:color="auto"/>
        <w:bottom w:val="none" w:sz="0" w:space="0" w:color="auto"/>
        <w:right w:val="none" w:sz="0" w:space="0" w:color="auto"/>
      </w:divBdr>
    </w:div>
    <w:div w:id="1692028183">
      <w:bodyDiv w:val="1"/>
      <w:marLeft w:val="0"/>
      <w:marRight w:val="0"/>
      <w:marTop w:val="0"/>
      <w:marBottom w:val="0"/>
      <w:divBdr>
        <w:top w:val="none" w:sz="0" w:space="0" w:color="auto"/>
        <w:left w:val="none" w:sz="0" w:space="0" w:color="auto"/>
        <w:bottom w:val="none" w:sz="0" w:space="0" w:color="auto"/>
        <w:right w:val="none" w:sz="0" w:space="0" w:color="auto"/>
      </w:divBdr>
    </w:div>
    <w:div w:id="1704017542">
      <w:bodyDiv w:val="1"/>
      <w:marLeft w:val="0"/>
      <w:marRight w:val="0"/>
      <w:marTop w:val="0"/>
      <w:marBottom w:val="0"/>
      <w:divBdr>
        <w:top w:val="none" w:sz="0" w:space="0" w:color="auto"/>
        <w:left w:val="none" w:sz="0" w:space="0" w:color="auto"/>
        <w:bottom w:val="none" w:sz="0" w:space="0" w:color="auto"/>
        <w:right w:val="none" w:sz="0" w:space="0" w:color="auto"/>
      </w:divBdr>
    </w:div>
    <w:div w:id="1984236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21.198.47.56\content\act\9cf2f1c3-393d-4051-a52d-9923b0e51c0c.html" TargetMode="External"/><Relationship Id="rId21" Type="http://schemas.openxmlformats.org/officeDocument/2006/relationships/hyperlink" Target="file:///\\12.10.10.10\content\act\5854b5a9-5430-4e50-8455-009b1ff390bd.doc" TargetMode="External"/><Relationship Id="rId42" Type="http://schemas.openxmlformats.org/officeDocument/2006/relationships/hyperlink" Target="file:///\\12.10.10.10\..\..\..\..\..\..\content\act\cd0f7e47-48e9-4653-9f12-14cbbd55446e.doc" TargetMode="External"/><Relationship Id="rId47" Type="http://schemas.openxmlformats.org/officeDocument/2006/relationships/hyperlink" Target="file:///\\12.10.10.10\content\act\9099d8b6-d5a0-45b1-b427-8b5f30ac6be4.doc" TargetMode="External"/><Relationship Id="rId63" Type="http://schemas.openxmlformats.org/officeDocument/2006/relationships/hyperlink" Target="file:///\\12.10.10.10\content\act\9099d8b6-d5a0-45b1-b427-8b5f30ac6be4.doc" TargetMode="External"/><Relationship Id="rId68" Type="http://schemas.openxmlformats.org/officeDocument/2006/relationships/hyperlink" Target="file:///\\12.10.10.10\..\..\..\..\..\..\content\act\9cf2f1c3-393d-4051-a52d-9923b0e51c0c.html" TargetMode="External"/><Relationship Id="rId84" Type="http://schemas.openxmlformats.org/officeDocument/2006/relationships/hyperlink" Target="file:///\\12.10.10.10\content\act\9099d8b6-d5a0-45b1-b427-8b5f30ac6be4.doc" TargetMode="External"/><Relationship Id="rId89" Type="http://schemas.openxmlformats.org/officeDocument/2006/relationships/hyperlink" Target="file:///\\12.10.10.10\content\act\9099d8b6-d5a0-45b1-b427-8b5f30ac6be4.doc" TargetMode="External"/><Relationship Id="rId7" Type="http://schemas.openxmlformats.org/officeDocument/2006/relationships/hyperlink" Target="file:///\\12.10.10.10\..\..\..\..\..\..\content\act\949163c2-0116-4f88-98df-62cf48cf640b.docx" TargetMode="External"/><Relationship Id="rId71" Type="http://schemas.openxmlformats.org/officeDocument/2006/relationships/hyperlink" Target="file:///\\12.10.10.10\..\..\..\..\..\..\content\act\9cf2f1c3-393d-4051-a52d-9923b0e51c0c.html" TargetMode="External"/><Relationship Id="rId92" Type="http://schemas.openxmlformats.org/officeDocument/2006/relationships/hyperlink" Target="file:///\\12.10.10.10\content\act\9099d8b6-d5a0-45b1-b427-8b5f30ac6be4.doc" TargetMode="External"/><Relationship Id="rId2" Type="http://schemas.openxmlformats.org/officeDocument/2006/relationships/styles" Target="styles.xml"/><Relationship Id="rId16" Type="http://schemas.openxmlformats.org/officeDocument/2006/relationships/hyperlink" Target="file:///\\12.10.10.10\..\..\..\..\..\..\content\act\96e20c02-1b12-465a-b64c-24aa92270007.html" TargetMode="External"/><Relationship Id="rId29" Type="http://schemas.openxmlformats.org/officeDocument/2006/relationships/hyperlink" Target="file:///\\12.10.10.10\..\..\..\..\..\..\content\act\aa330918-cc8b-432e-9453-a78dd70ea567.html" TargetMode="External"/><Relationship Id="rId107" Type="http://schemas.openxmlformats.org/officeDocument/2006/relationships/fontTable" Target="fontTable.xml"/><Relationship Id="rId11" Type="http://schemas.openxmlformats.org/officeDocument/2006/relationships/hyperlink" Target="file:///\\12.10.10.10\content\act\790d586e-6efb-48ce-86bf-f5eeb9c068f7.doc" TargetMode="External"/><Relationship Id="rId24" Type="http://schemas.openxmlformats.org/officeDocument/2006/relationships/hyperlink" Target="file:///\\12.10.10.10\..\..\..\..\..\..\content\act\9cf2f1c3-393d-4051-a52d-9923b0e51c0c.html" TargetMode="External"/><Relationship Id="rId32" Type="http://schemas.openxmlformats.org/officeDocument/2006/relationships/hyperlink" Target="file:///C:\content\act\2ada0fdc-b352-49e0-b048-d3d7b229d8d9.doc" TargetMode="External"/><Relationship Id="rId37" Type="http://schemas.openxmlformats.org/officeDocument/2006/relationships/hyperlink" Target="file:///C:\content\act\2ada0fdc-b352-49e0-b048-d3d7b229d8d9.doc" TargetMode="External"/><Relationship Id="rId40" Type="http://schemas.openxmlformats.org/officeDocument/2006/relationships/hyperlink" Target="file:///\\12.10.10.10\..\..\..\..\..\..\content\act\bba0bfb1-06c7-4e50-a8d3-fe1045784bf1.html" TargetMode="External"/><Relationship Id="rId45" Type="http://schemas.openxmlformats.org/officeDocument/2006/relationships/hyperlink" Target="file:///\\12.10.10.10\..\..\..\..\..\..\content\act\790d586e-6efb-48ce-86bf-f5eeb9c068f7.doc" TargetMode="External"/><Relationship Id="rId53" Type="http://schemas.openxmlformats.org/officeDocument/2006/relationships/hyperlink" Target="file:///\\21.198.47.56\content\act\2431f910-1bba-4377-b9e1-f25d9bf4d870.doc" TargetMode="External"/><Relationship Id="rId58" Type="http://schemas.openxmlformats.org/officeDocument/2006/relationships/hyperlink" Target="file:///\\12.10.10.10\..\..\..\..\..\..\content\act\bba0bfb1-06c7-4e50-a8d3-fe1045784bf1.html" TargetMode="External"/><Relationship Id="rId66" Type="http://schemas.openxmlformats.org/officeDocument/2006/relationships/hyperlink" Target="file:///\\12.10.10.10\..\..\..\..\..\..\content\act\9cf2f1c3-393d-4051-a52d-9923b0e51c0c.html" TargetMode="External"/><Relationship Id="rId74" Type="http://schemas.openxmlformats.org/officeDocument/2006/relationships/hyperlink" Target="file:///\\12.10.10.10\content\act\b8282e59-9ad6-4f60-ad82-fa8f7da4ad76.doc" TargetMode="External"/><Relationship Id="rId79" Type="http://schemas.openxmlformats.org/officeDocument/2006/relationships/hyperlink" Target="file:///C:\content\act\2ada0fdc-b352-49e0-b048-d3d7b229d8d9.doc" TargetMode="External"/><Relationship Id="rId87" Type="http://schemas.openxmlformats.org/officeDocument/2006/relationships/hyperlink" Target="file:///\\12.10.10.10\content\act\03cf0fb8-17d5-46f6-a5ec-d1642676534b.html" TargetMode="External"/><Relationship Id="rId102"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file:///\\12.10.10.10\content\act\9099d8b6-d5a0-45b1-b427-8b5f30ac6be4.doc" TargetMode="External"/><Relationship Id="rId82" Type="http://schemas.openxmlformats.org/officeDocument/2006/relationships/hyperlink" Target="file:///C:\content\act\2ada0fdc-b352-49e0-b048-d3d7b229d8d9.doc" TargetMode="External"/><Relationship Id="rId90" Type="http://schemas.openxmlformats.org/officeDocument/2006/relationships/hyperlink" Target="file:///\\12.10.10.10\content\act\9099d8b6-d5a0-45b1-b427-8b5f30ac6be4.doc" TargetMode="External"/><Relationship Id="rId95" Type="http://schemas.openxmlformats.org/officeDocument/2006/relationships/hyperlink" Target="file:///\\12.10.10.10\..\..\..\..\..\..\content\act\bba0bfb1-06c7-4e50-a8d3-fe1045784bf1.html" TargetMode="External"/><Relationship Id="rId19" Type="http://schemas.openxmlformats.org/officeDocument/2006/relationships/hyperlink" Target="file:///\\12.10.10.10\content\act\5854b5a9-5430-4e50-8455-009b1ff390bd.doc" TargetMode="External"/><Relationship Id="rId14" Type="http://schemas.openxmlformats.org/officeDocument/2006/relationships/hyperlink" Target="file:///\\12.10.10.10\..\..\..\..\..\..\content\act\9cf2f1c3-393d-4051-a52d-9923b0e51c0c.html" TargetMode="External"/><Relationship Id="rId22" Type="http://schemas.openxmlformats.org/officeDocument/2006/relationships/hyperlink" Target="file:///\\12.10.10.10\..\..\..\..\..\..\content\act\790d586e-6efb-48ce-86bf-f5eeb9c068f7.doc" TargetMode="External"/><Relationship Id="rId27" Type="http://schemas.openxmlformats.org/officeDocument/2006/relationships/hyperlink" Target="file:///\\21.198.47.56\content\act\2431f910-1bba-4377-b9e1-f25d9bf4d870.doc" TargetMode="External"/><Relationship Id="rId30" Type="http://schemas.openxmlformats.org/officeDocument/2006/relationships/hyperlink" Target="file:///\\12.10.10.10\content\act\7a1fabfe-9419-47f4-938b-45cea49f79bd.html" TargetMode="External"/><Relationship Id="rId35" Type="http://schemas.openxmlformats.org/officeDocument/2006/relationships/hyperlink" Target="file:///\\12.10.10.10\content\act\9099d8b6-d5a0-45b1-b427-8b5f30ac6be4.doc" TargetMode="External"/><Relationship Id="rId43" Type="http://schemas.openxmlformats.org/officeDocument/2006/relationships/hyperlink" Target="file:///C:\content\act\87faad5c-2d6d-402f-af97-80497b9dfae9.docx" TargetMode="External"/><Relationship Id="rId48" Type="http://schemas.openxmlformats.org/officeDocument/2006/relationships/hyperlink" Target="file:///\\12.10.10.10\content\act\9099d8b6-d5a0-45b1-b427-8b5f30ac6be4.doc" TargetMode="External"/><Relationship Id="rId56" Type="http://schemas.openxmlformats.org/officeDocument/2006/relationships/hyperlink" Target="file:///\\12.10.10.10\..\..\..\..\..\..\content\act\bba0bfb1-06c7-4e50-a8d3-fe1045784bf1.html" TargetMode="External"/><Relationship Id="rId64" Type="http://schemas.openxmlformats.org/officeDocument/2006/relationships/hyperlink" Target="file:///C:\content\act\2ada0fdc-b352-49e0-b048-d3d7b229d8d9.doc" TargetMode="External"/><Relationship Id="rId69" Type="http://schemas.openxmlformats.org/officeDocument/2006/relationships/hyperlink" Target="file:///\\12.10.10.10\content\act\b8282e59-9ad6-4f60-ad82-fa8f7da4ad76.doc" TargetMode="External"/><Relationship Id="rId77" Type="http://schemas.openxmlformats.org/officeDocument/2006/relationships/hyperlink" Target="file:///\\12.10.10.10\..\..\..\..\..\..\content\act\cff822a1-201b-4168-905d-21f0ba5fc42b.html" TargetMode="External"/><Relationship Id="rId100" Type="http://schemas.openxmlformats.org/officeDocument/2006/relationships/hyperlink" Target="file:///C:\content\act\2ada0fdc-b352-49e0-b048-d3d7b229d8d9.doc" TargetMode="External"/><Relationship Id="rId105" Type="http://schemas.openxmlformats.org/officeDocument/2006/relationships/header" Target="header3.xml"/><Relationship Id="rId8" Type="http://schemas.openxmlformats.org/officeDocument/2006/relationships/hyperlink" Target="file:///\\21.198.47.56\content\act\2431f910-1bba-4377-b9e1-f25d9bf4d870.doc" TargetMode="External"/><Relationship Id="rId51" Type="http://schemas.openxmlformats.org/officeDocument/2006/relationships/hyperlink" Target="file:///\\21.198.47.56\content\act\2431f910-1bba-4377-b9e1-f25d9bf4d870.doc" TargetMode="External"/><Relationship Id="rId72" Type="http://schemas.openxmlformats.org/officeDocument/2006/relationships/hyperlink" Target="file:///\\12.10.10.10\..\..\..\..\..\..\content\act\9cf2f1c3-393d-4051-a52d-9923b0e51c0c.html" TargetMode="External"/><Relationship Id="rId80" Type="http://schemas.openxmlformats.org/officeDocument/2006/relationships/hyperlink" Target="file:///\\12.10.10.10\..\..\..\..\..\..\content\act\790d586e-6efb-48ce-86bf-f5eeb9c068f7.doc" TargetMode="External"/><Relationship Id="rId85" Type="http://schemas.openxmlformats.org/officeDocument/2006/relationships/hyperlink" Target="file:///\\12.10.10.10\..\..\..\..\..\..\content\act\790d586e-6efb-48ce-86bf-f5eeb9c068f7.doc" TargetMode="External"/><Relationship Id="rId93" Type="http://schemas.openxmlformats.org/officeDocument/2006/relationships/hyperlink" Target="file:///\\12.10.10.10\..\..\..\..\..\..\content\act\949163c2-0116-4f88-98df-62cf48cf640b.docx" TargetMode="External"/><Relationship Id="rId98" Type="http://schemas.openxmlformats.org/officeDocument/2006/relationships/hyperlink" Target="file:///\\12.10.10.10\..\..\..\..\..\..\content\act\790d586e-6efb-48ce-86bf-f5eeb9c068f7.doc" TargetMode="External"/><Relationship Id="rId3" Type="http://schemas.openxmlformats.org/officeDocument/2006/relationships/settings" Target="settings.xml"/><Relationship Id="rId12" Type="http://schemas.openxmlformats.org/officeDocument/2006/relationships/hyperlink" Target="file:///\\12.10.10.10\content\act\2ada0fdc-b352-49e0-b048-d3d7b229d8d9.doc" TargetMode="External"/><Relationship Id="rId17" Type="http://schemas.openxmlformats.org/officeDocument/2006/relationships/hyperlink" Target="file:///\\12.10.10.10\..\..\..\..\..\..\content\act\bba0bfb1-06c7-4e50-a8d3-fe1045784bf1.html" TargetMode="External"/><Relationship Id="rId25" Type="http://schemas.openxmlformats.org/officeDocument/2006/relationships/hyperlink" Target="file:///\\12.10.10.10\..\..\..\..\..\..\content\act\9cf2f1c3-393d-4051-a52d-9923b0e51c0c.html" TargetMode="External"/><Relationship Id="rId33" Type="http://schemas.openxmlformats.org/officeDocument/2006/relationships/hyperlink" Target="file:///\\12.10.10.10\content\act\9099d8b6-d5a0-45b1-b427-8b5f30ac6be4.doc" TargetMode="External"/><Relationship Id="rId38" Type="http://schemas.openxmlformats.org/officeDocument/2006/relationships/hyperlink" Target="file:///\\12.10.10.10\content\act\9099d8b6-d5a0-45b1-b427-8b5f30ac6be4.doc" TargetMode="External"/><Relationship Id="rId46" Type="http://schemas.openxmlformats.org/officeDocument/2006/relationships/hyperlink" Target="file:///\\12.10.10.10\content\act\9099d8b6-d5a0-45b1-b427-8b5f30ac6be4.doc" TargetMode="External"/><Relationship Id="rId59" Type="http://schemas.openxmlformats.org/officeDocument/2006/relationships/hyperlink" Target="file:///\\12.10.10.10\..\..\..\..\..\..\content\act\03cf0fb8-17d5-46f6-a5ec-d1642676534b.html" TargetMode="External"/><Relationship Id="rId67" Type="http://schemas.openxmlformats.org/officeDocument/2006/relationships/hyperlink" Target="file:///\\12.10.10.10\..\..\..\..\..\..\content\act\387507c3-b80d-4c0d-9291-8cdc81673f2b.html" TargetMode="External"/><Relationship Id="rId103" Type="http://schemas.openxmlformats.org/officeDocument/2006/relationships/footer" Target="footer1.xml"/><Relationship Id="rId108" Type="http://schemas.openxmlformats.org/officeDocument/2006/relationships/theme" Target="theme/theme1.xml"/><Relationship Id="rId20" Type="http://schemas.openxmlformats.org/officeDocument/2006/relationships/hyperlink" Target="file:///\\12.10.10.10\content\act\5854b5a9-5430-4e50-8455-009b1ff390bd.doc" TargetMode="External"/><Relationship Id="rId41" Type="http://schemas.openxmlformats.org/officeDocument/2006/relationships/hyperlink" Target="file:///\\12.10.10.10\..\..\..\..\..\..\content\act\bba0bfb1-06c7-4e50-a8d3-fe1045784bf1.html" TargetMode="External"/><Relationship Id="rId54" Type="http://schemas.openxmlformats.org/officeDocument/2006/relationships/hyperlink" Target="file:///\\12.10.10.10\content\act\9099d8b6-d5a0-45b1-b427-8b5f30ac6be4.doc" TargetMode="External"/><Relationship Id="rId62" Type="http://schemas.openxmlformats.org/officeDocument/2006/relationships/hyperlink" Target="file:///C:\content\act\2ada0fdc-b352-49e0-b048-d3d7b229d8d9.doc" TargetMode="External"/><Relationship Id="rId70" Type="http://schemas.openxmlformats.org/officeDocument/2006/relationships/hyperlink" Target="file:///\\12.10.10.10\..\..\..\..\..\..\content\act\9cf2f1c3-393d-4051-a52d-9923b0e51c0c.html" TargetMode="External"/><Relationship Id="rId75" Type="http://schemas.openxmlformats.org/officeDocument/2006/relationships/hyperlink" Target="file:///C:\content\act\2ada0fdc-b352-49e0-b048-d3d7b229d8d9.doc" TargetMode="External"/><Relationship Id="rId83" Type="http://schemas.openxmlformats.org/officeDocument/2006/relationships/hyperlink" Target="file:///\\12.10.10.10\content\act\9099d8b6-d5a0-45b1-b427-8b5f30ac6be4.doc" TargetMode="External"/><Relationship Id="rId88" Type="http://schemas.openxmlformats.org/officeDocument/2006/relationships/hyperlink" Target="file:///\\12.10.10.10\content\act\18fa49ed-eae5-4a91-a0f9-81eb6912d9d3.html" TargetMode="External"/><Relationship Id="rId91" Type="http://schemas.openxmlformats.org/officeDocument/2006/relationships/hyperlink" Target="file:///\\12.10.10.10\content\act\9099d8b6-d5a0-45b1-b427-8b5f30ac6be4.doc" TargetMode="External"/><Relationship Id="rId96" Type="http://schemas.openxmlformats.org/officeDocument/2006/relationships/hyperlink" Target="file:///\\12.10.10.10\..\..\..\..\..\..\content\act\14f79f23-26a1-4aac-9064-101f96742a57.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12.10.10.10\..\..\..\..\..\..\content\act\819e429d-7874-4193-afbd-e683538d976c.html" TargetMode="External"/><Relationship Id="rId23" Type="http://schemas.openxmlformats.org/officeDocument/2006/relationships/hyperlink" Target="file:///\\12.10.10.10\..\..\..\..\..\..\content\act\cff822a1-201b-4168-905d-21f0ba5fc42b.html" TargetMode="External"/><Relationship Id="rId28" Type="http://schemas.openxmlformats.org/officeDocument/2006/relationships/hyperlink" Target="file:///\\12.10.10.10\..\..\..\..\..\..\content\act\e32de609-f86c-4496-bf8f-b5c62681713f.html" TargetMode="External"/><Relationship Id="rId36" Type="http://schemas.openxmlformats.org/officeDocument/2006/relationships/hyperlink" Target="file:///\\12.10.10.10\content\act\9099d8b6-d5a0-45b1-b427-8b5f30ac6be4.doc" TargetMode="External"/><Relationship Id="rId49" Type="http://schemas.openxmlformats.org/officeDocument/2006/relationships/hyperlink" Target="file:///\\21.198.47.56\content\act\2431f910-1bba-4377-b9e1-f25d9bf4d870.doc" TargetMode="External"/><Relationship Id="rId57" Type="http://schemas.openxmlformats.org/officeDocument/2006/relationships/hyperlink" Target="file:///\\12.10.10.10\..\..\..\..\..\..\content\act\bba0bfb1-06c7-4e50-a8d3-fe1045784bf1.html" TargetMode="External"/><Relationship Id="rId106" Type="http://schemas.openxmlformats.org/officeDocument/2006/relationships/footer" Target="footer3.xml"/><Relationship Id="rId10" Type="http://schemas.openxmlformats.org/officeDocument/2006/relationships/hyperlink" Target="file:///\\12.10.10.10\content\act\b8282e59-9ad6-4f60-ad82-fa8f7da4ad76.doc" TargetMode="External"/><Relationship Id="rId31" Type="http://schemas.openxmlformats.org/officeDocument/2006/relationships/hyperlink" Target="file:///\\12.10.10.10\content\act\b8282e59-9ad6-4f60-ad82-fa8f7da4ad76.doc" TargetMode="External"/><Relationship Id="rId44" Type="http://schemas.openxmlformats.org/officeDocument/2006/relationships/hyperlink" Target="file:///\\12.10.10.10\..\..\..\..\..\..\content\act\e32de609-f86c-4496-bf8f-b5c62681713f.html" TargetMode="External"/><Relationship Id="rId52" Type="http://schemas.openxmlformats.org/officeDocument/2006/relationships/hyperlink" Target="file:///\\21.198.47.56\content\act\2431f910-1bba-4377-b9e1-f25d9bf4d870.doc" TargetMode="External"/><Relationship Id="rId60" Type="http://schemas.openxmlformats.org/officeDocument/2006/relationships/hyperlink" Target="file:///\\12.10.10.10\content\act\9099d8b6-d5a0-45b1-b427-8b5f30ac6be4.doc" TargetMode="External"/><Relationship Id="rId65" Type="http://schemas.openxmlformats.org/officeDocument/2006/relationships/hyperlink" Target="file:///\\12.10.10.10\content\act\9099d8b6-d5a0-45b1-b427-8b5f30ac6be4.doc" TargetMode="External"/><Relationship Id="rId73" Type="http://schemas.openxmlformats.org/officeDocument/2006/relationships/hyperlink" Target="file:///\\12.10.10.10\..\..\..\..\..\..\content\act\9cf2f1c3-393d-4051-a52d-9923b0e51c0c.html" TargetMode="External"/><Relationship Id="rId78" Type="http://schemas.openxmlformats.org/officeDocument/2006/relationships/hyperlink" Target="file:///\\12.10.10.10\..\..\..\..\..\..\content\act\45004c75-5243-401b-8c73-766db0b42115.html" TargetMode="External"/><Relationship Id="rId81" Type="http://schemas.openxmlformats.org/officeDocument/2006/relationships/hyperlink" Target="file:///\\12.10.10.10\content\act\9099d8b6-d5a0-45b1-b427-8b5f30ac6be4.doc" TargetMode="External"/><Relationship Id="rId86" Type="http://schemas.openxmlformats.org/officeDocument/2006/relationships/hyperlink" Target="file:///\\12.10.10.10\content\act\9099d8b6-d5a0-45b1-b427-8b5f30ac6be4.doc" TargetMode="External"/><Relationship Id="rId94" Type="http://schemas.openxmlformats.org/officeDocument/2006/relationships/hyperlink" Target="file:///\\12.10.10.10\..\..\..\..\..\..\content\act\949163c2-0116-4f88-98df-62cf48cf640b.docx" TargetMode="External"/><Relationship Id="rId99" Type="http://schemas.openxmlformats.org/officeDocument/2006/relationships/hyperlink" Target="file:///\\12.10.10.10\..\..\..\..\..\..\content\act\790d586e-6efb-48ce-86bf-f5eeb9c068f7.doc" TargetMode="External"/><Relationship Id="rId10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12.10.10.10\content\act\9099d8b6-d5a0-45b1-b427-8b5f30ac6be4.doc" TargetMode="External"/><Relationship Id="rId13" Type="http://schemas.openxmlformats.org/officeDocument/2006/relationships/hyperlink" Target="file:///C:\content\act\87faad5c-2d6d-402f-af97-80497b9dfae9.docx" TargetMode="External"/><Relationship Id="rId18" Type="http://schemas.openxmlformats.org/officeDocument/2006/relationships/hyperlink" Target="file:///\\12.10.10.10\..\..\..\..\..\..\content\act\ed9adaed-1374-498f-822a-b042a5b1d6a8.html" TargetMode="External"/><Relationship Id="rId39" Type="http://schemas.openxmlformats.org/officeDocument/2006/relationships/hyperlink" Target="file:///C:\content\act\2ada0fdc-b352-49e0-b048-d3d7b229d8d9.doc" TargetMode="External"/><Relationship Id="rId34" Type="http://schemas.openxmlformats.org/officeDocument/2006/relationships/hyperlink" Target="file:///\\12.10.10.10\content\act\9099d8b6-d5a0-45b1-b427-8b5f30ac6be4.doc" TargetMode="External"/><Relationship Id="rId50" Type="http://schemas.openxmlformats.org/officeDocument/2006/relationships/hyperlink" Target="file:///\\21.198.47.56\content\act\2431f910-1bba-4377-b9e1-f25d9bf4d870.doc" TargetMode="External"/><Relationship Id="rId55" Type="http://schemas.openxmlformats.org/officeDocument/2006/relationships/hyperlink" Target="file:///\\12.10.10.10\content\act\9099d8b6-d5a0-45b1-b427-8b5f30ac6be4.doc" TargetMode="External"/><Relationship Id="rId76" Type="http://schemas.openxmlformats.org/officeDocument/2006/relationships/hyperlink" Target="file:///\\12.10.10.10\..\..\..\..\..\..\content\act\9cf2f1c3-393d-4051-a52d-9923b0e51c0c.html" TargetMode="External"/><Relationship Id="rId97" Type="http://schemas.openxmlformats.org/officeDocument/2006/relationships/hyperlink" Target="file:///C:\content\act\2ada0fdc-b352-49e0-b048-d3d7b229d8d9.doc" TargetMode="External"/><Relationship Id="rId10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Styles</Template>
  <TotalTime>1</TotalTime>
  <Pages>34</Pages>
  <Words>19365</Words>
  <Characters>110385</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129492</CharactersWithSpaces>
  <SharedDoc>false</SharedDoc>
  <HLinks>
    <vt:vector size="552" baseType="variant">
      <vt:variant>
        <vt:i4>1179714</vt:i4>
      </vt:variant>
      <vt:variant>
        <vt:i4>273</vt:i4>
      </vt:variant>
      <vt:variant>
        <vt:i4>0</vt:i4>
      </vt:variant>
      <vt:variant>
        <vt:i4>5</vt:i4>
      </vt:variant>
      <vt:variant>
        <vt:lpwstr>../../../../../../../../content/act/2ada0fdc-b352-49e0-b048-d3d7b229d8d9.doc</vt:lpwstr>
      </vt:variant>
      <vt:variant>
        <vt:lpwstr/>
      </vt:variant>
      <vt:variant>
        <vt:i4>6291486</vt:i4>
      </vt:variant>
      <vt:variant>
        <vt:i4>270</vt:i4>
      </vt:variant>
      <vt:variant>
        <vt:i4>0</vt:i4>
      </vt:variant>
      <vt:variant>
        <vt:i4>5</vt:i4>
      </vt:variant>
      <vt:variant>
        <vt:lpwstr>\\12.10.10.10\..\..\..\..\..\..\content\act\790d586e-6efb-48ce-86bf-f5eeb9c068f7.doc</vt:lpwstr>
      </vt:variant>
      <vt:variant>
        <vt:lpwstr/>
      </vt:variant>
      <vt:variant>
        <vt:i4>6291486</vt:i4>
      </vt:variant>
      <vt:variant>
        <vt:i4>267</vt:i4>
      </vt:variant>
      <vt:variant>
        <vt:i4>0</vt:i4>
      </vt:variant>
      <vt:variant>
        <vt:i4>5</vt:i4>
      </vt:variant>
      <vt:variant>
        <vt:lpwstr>\\12.10.10.10\..\..\..\..\..\..\content\act\790d586e-6efb-48ce-86bf-f5eeb9c068f7.doc</vt:lpwstr>
      </vt:variant>
      <vt:variant>
        <vt:lpwstr/>
      </vt:variant>
      <vt:variant>
        <vt:i4>1179714</vt:i4>
      </vt:variant>
      <vt:variant>
        <vt:i4>264</vt:i4>
      </vt:variant>
      <vt:variant>
        <vt:i4>0</vt:i4>
      </vt:variant>
      <vt:variant>
        <vt:i4>5</vt:i4>
      </vt:variant>
      <vt:variant>
        <vt:lpwstr>../../../../../../../../content/act/2ada0fdc-b352-49e0-b048-d3d7b229d8d9.doc</vt:lpwstr>
      </vt:variant>
      <vt:variant>
        <vt:lpwstr/>
      </vt:variant>
      <vt:variant>
        <vt:i4>6881360</vt:i4>
      </vt:variant>
      <vt:variant>
        <vt:i4>261</vt:i4>
      </vt:variant>
      <vt:variant>
        <vt:i4>0</vt:i4>
      </vt:variant>
      <vt:variant>
        <vt:i4>5</vt:i4>
      </vt:variant>
      <vt:variant>
        <vt:lpwstr>\\12.10.10.10\..\..\..\..\..\..\content\act\14f79f23-26a1-4aac-9064-101f96742a57.html</vt:lpwstr>
      </vt:variant>
      <vt:variant>
        <vt:lpwstr/>
      </vt:variant>
      <vt:variant>
        <vt:i4>7209053</vt:i4>
      </vt:variant>
      <vt:variant>
        <vt:i4>258</vt:i4>
      </vt:variant>
      <vt:variant>
        <vt:i4>0</vt:i4>
      </vt:variant>
      <vt:variant>
        <vt:i4>5</vt:i4>
      </vt:variant>
      <vt:variant>
        <vt:lpwstr>\\12.10.10.10\..\..\..\..\..\..\content\act\bba0bfb1-06c7-4e50-a8d3-fe1045784bf1.html</vt:lpwstr>
      </vt:variant>
      <vt:variant>
        <vt:lpwstr/>
      </vt:variant>
      <vt:variant>
        <vt:i4>3866700</vt:i4>
      </vt:variant>
      <vt:variant>
        <vt:i4>255</vt:i4>
      </vt:variant>
      <vt:variant>
        <vt:i4>0</vt:i4>
      </vt:variant>
      <vt:variant>
        <vt:i4>5</vt:i4>
      </vt:variant>
      <vt:variant>
        <vt:lpwstr>\\12.10.10.10\..\..\..\..\..\..\content\act\949163c2-0116-4f88-98df-62cf48cf640b.docx</vt:lpwstr>
      </vt:variant>
      <vt:variant>
        <vt:lpwstr/>
      </vt:variant>
      <vt:variant>
        <vt:i4>3866700</vt:i4>
      </vt:variant>
      <vt:variant>
        <vt:i4>252</vt:i4>
      </vt:variant>
      <vt:variant>
        <vt:i4>0</vt:i4>
      </vt:variant>
      <vt:variant>
        <vt:i4>5</vt:i4>
      </vt:variant>
      <vt:variant>
        <vt:lpwstr>\\12.10.10.10\..\..\..\..\..\..\content\act\949163c2-0116-4f88-98df-62cf48cf640b.docx</vt:lpwstr>
      </vt:variant>
      <vt:variant>
        <vt:lpwstr/>
      </vt:variant>
      <vt:variant>
        <vt:i4>6946894</vt:i4>
      </vt:variant>
      <vt:variant>
        <vt:i4>249</vt:i4>
      </vt:variant>
      <vt:variant>
        <vt:i4>0</vt:i4>
      </vt:variant>
      <vt:variant>
        <vt:i4>5</vt:i4>
      </vt:variant>
      <vt:variant>
        <vt:lpwstr>\\12.10.10.10\content\act\9099d8b6-d5a0-45b1-b427-8b5f30ac6be4.doc</vt:lpwstr>
      </vt:variant>
      <vt:variant>
        <vt:lpwstr/>
      </vt:variant>
      <vt:variant>
        <vt:i4>6946894</vt:i4>
      </vt:variant>
      <vt:variant>
        <vt:i4>246</vt:i4>
      </vt:variant>
      <vt:variant>
        <vt:i4>0</vt:i4>
      </vt:variant>
      <vt:variant>
        <vt:i4>5</vt:i4>
      </vt:variant>
      <vt:variant>
        <vt:lpwstr>\\12.10.10.10\content\act\9099d8b6-d5a0-45b1-b427-8b5f30ac6be4.doc</vt:lpwstr>
      </vt:variant>
      <vt:variant>
        <vt:lpwstr/>
      </vt:variant>
      <vt:variant>
        <vt:i4>6946894</vt:i4>
      </vt:variant>
      <vt:variant>
        <vt:i4>243</vt:i4>
      </vt:variant>
      <vt:variant>
        <vt:i4>0</vt:i4>
      </vt:variant>
      <vt:variant>
        <vt:i4>5</vt:i4>
      </vt:variant>
      <vt:variant>
        <vt:lpwstr>\\12.10.10.10\content\act\9099d8b6-d5a0-45b1-b427-8b5f30ac6be4.doc</vt:lpwstr>
      </vt:variant>
      <vt:variant>
        <vt:lpwstr/>
      </vt:variant>
      <vt:variant>
        <vt:i4>6946894</vt:i4>
      </vt:variant>
      <vt:variant>
        <vt:i4>240</vt:i4>
      </vt:variant>
      <vt:variant>
        <vt:i4>0</vt:i4>
      </vt:variant>
      <vt:variant>
        <vt:i4>5</vt:i4>
      </vt:variant>
      <vt:variant>
        <vt:lpwstr>\\12.10.10.10\content\act\9099d8b6-d5a0-45b1-b427-8b5f30ac6be4.doc</vt:lpwstr>
      </vt:variant>
      <vt:variant>
        <vt:lpwstr/>
      </vt:variant>
      <vt:variant>
        <vt:i4>4063235</vt:i4>
      </vt:variant>
      <vt:variant>
        <vt:i4>237</vt:i4>
      </vt:variant>
      <vt:variant>
        <vt:i4>0</vt:i4>
      </vt:variant>
      <vt:variant>
        <vt:i4>5</vt:i4>
      </vt:variant>
      <vt:variant>
        <vt:lpwstr>\\12.10.10.10\content\act\18fa49ed-eae5-4a91-a0f9-81eb6912d9d3.html</vt:lpwstr>
      </vt:variant>
      <vt:variant>
        <vt:lpwstr/>
      </vt:variant>
      <vt:variant>
        <vt:i4>3211358</vt:i4>
      </vt:variant>
      <vt:variant>
        <vt:i4>234</vt:i4>
      </vt:variant>
      <vt:variant>
        <vt:i4>0</vt:i4>
      </vt:variant>
      <vt:variant>
        <vt:i4>5</vt:i4>
      </vt:variant>
      <vt:variant>
        <vt:lpwstr>\\12.10.10.10\content\act\03cf0fb8-17d5-46f6-a5ec-d1642676534b.html</vt:lpwstr>
      </vt:variant>
      <vt:variant>
        <vt:lpwstr/>
      </vt:variant>
      <vt:variant>
        <vt:i4>6946894</vt:i4>
      </vt:variant>
      <vt:variant>
        <vt:i4>231</vt:i4>
      </vt:variant>
      <vt:variant>
        <vt:i4>0</vt:i4>
      </vt:variant>
      <vt:variant>
        <vt:i4>5</vt:i4>
      </vt:variant>
      <vt:variant>
        <vt:lpwstr>\\12.10.10.10\content\act\9099d8b6-d5a0-45b1-b427-8b5f30ac6be4.doc</vt:lpwstr>
      </vt:variant>
      <vt:variant>
        <vt:lpwstr/>
      </vt:variant>
      <vt:variant>
        <vt:i4>6291486</vt:i4>
      </vt:variant>
      <vt:variant>
        <vt:i4>228</vt:i4>
      </vt:variant>
      <vt:variant>
        <vt:i4>0</vt:i4>
      </vt:variant>
      <vt:variant>
        <vt:i4>5</vt:i4>
      </vt:variant>
      <vt:variant>
        <vt:lpwstr>\\12.10.10.10\..\..\..\..\..\..\content\act\790d586e-6efb-48ce-86bf-f5eeb9c068f7.doc</vt:lpwstr>
      </vt:variant>
      <vt:variant>
        <vt:lpwstr/>
      </vt:variant>
      <vt:variant>
        <vt:i4>6946894</vt:i4>
      </vt:variant>
      <vt:variant>
        <vt:i4>225</vt:i4>
      </vt:variant>
      <vt:variant>
        <vt:i4>0</vt:i4>
      </vt:variant>
      <vt:variant>
        <vt:i4>5</vt:i4>
      </vt:variant>
      <vt:variant>
        <vt:lpwstr>\\12.10.10.10\content\act\9099d8b6-d5a0-45b1-b427-8b5f30ac6be4.doc</vt:lpwstr>
      </vt:variant>
      <vt:variant>
        <vt:lpwstr/>
      </vt:variant>
      <vt:variant>
        <vt:i4>6946894</vt:i4>
      </vt:variant>
      <vt:variant>
        <vt:i4>222</vt:i4>
      </vt:variant>
      <vt:variant>
        <vt:i4>0</vt:i4>
      </vt:variant>
      <vt:variant>
        <vt:i4>5</vt:i4>
      </vt:variant>
      <vt:variant>
        <vt:lpwstr>\\12.10.10.10\content\act\9099d8b6-d5a0-45b1-b427-8b5f30ac6be4.doc</vt:lpwstr>
      </vt:variant>
      <vt:variant>
        <vt:lpwstr/>
      </vt:variant>
      <vt:variant>
        <vt:i4>1179714</vt:i4>
      </vt:variant>
      <vt:variant>
        <vt:i4>219</vt:i4>
      </vt:variant>
      <vt:variant>
        <vt:i4>0</vt:i4>
      </vt:variant>
      <vt:variant>
        <vt:i4>5</vt:i4>
      </vt:variant>
      <vt:variant>
        <vt:lpwstr>../../../../../../../../content/act/2ada0fdc-b352-49e0-b048-d3d7b229d8d9.doc</vt:lpwstr>
      </vt:variant>
      <vt:variant>
        <vt:lpwstr/>
      </vt:variant>
      <vt:variant>
        <vt:i4>6946894</vt:i4>
      </vt:variant>
      <vt:variant>
        <vt:i4>216</vt:i4>
      </vt:variant>
      <vt:variant>
        <vt:i4>0</vt:i4>
      </vt:variant>
      <vt:variant>
        <vt:i4>5</vt:i4>
      </vt:variant>
      <vt:variant>
        <vt:lpwstr>\\12.10.10.10\content\act\9099d8b6-d5a0-45b1-b427-8b5f30ac6be4.doc</vt:lpwstr>
      </vt:variant>
      <vt:variant>
        <vt:lpwstr/>
      </vt:variant>
      <vt:variant>
        <vt:i4>6291486</vt:i4>
      </vt:variant>
      <vt:variant>
        <vt:i4>213</vt:i4>
      </vt:variant>
      <vt:variant>
        <vt:i4>0</vt:i4>
      </vt:variant>
      <vt:variant>
        <vt:i4>5</vt:i4>
      </vt:variant>
      <vt:variant>
        <vt:lpwstr>\\12.10.10.10\..\..\..\..\..\..\content\act\790d586e-6efb-48ce-86bf-f5eeb9c068f7.doc</vt:lpwstr>
      </vt:variant>
      <vt:variant>
        <vt:lpwstr/>
      </vt:variant>
      <vt:variant>
        <vt:i4>1179714</vt:i4>
      </vt:variant>
      <vt:variant>
        <vt:i4>210</vt:i4>
      </vt:variant>
      <vt:variant>
        <vt:i4>0</vt:i4>
      </vt:variant>
      <vt:variant>
        <vt:i4>5</vt:i4>
      </vt:variant>
      <vt:variant>
        <vt:lpwstr>../../../../../../../../content/act/2ada0fdc-b352-49e0-b048-d3d7b229d8d9.doc</vt:lpwstr>
      </vt:variant>
      <vt:variant>
        <vt:lpwstr/>
      </vt:variant>
      <vt:variant>
        <vt:i4>4063234</vt:i4>
      </vt:variant>
      <vt:variant>
        <vt:i4>207</vt:i4>
      </vt:variant>
      <vt:variant>
        <vt:i4>0</vt:i4>
      </vt:variant>
      <vt:variant>
        <vt:i4>5</vt:i4>
      </vt:variant>
      <vt:variant>
        <vt:lpwstr>\\12.10.10.10\..\..\..\..\..\..\content\act\45004c75-5243-401b-8c73-766db0b42115.html</vt:lpwstr>
      </vt:variant>
      <vt:variant>
        <vt:lpwstr/>
      </vt:variant>
      <vt:variant>
        <vt:i4>6815827</vt:i4>
      </vt:variant>
      <vt:variant>
        <vt:i4>204</vt:i4>
      </vt:variant>
      <vt:variant>
        <vt:i4>0</vt:i4>
      </vt:variant>
      <vt:variant>
        <vt:i4>5</vt:i4>
      </vt:variant>
      <vt:variant>
        <vt:lpwstr>\\12.10.10.10\..\..\..\..\..\..\content\act\cff822a1-201b-4168-905d-21f0ba5fc42b.html</vt:lpwstr>
      </vt:variant>
      <vt:variant>
        <vt:lpwstr/>
      </vt:variant>
      <vt:variant>
        <vt:i4>7143433</vt:i4>
      </vt:variant>
      <vt:variant>
        <vt:i4>201</vt:i4>
      </vt:variant>
      <vt:variant>
        <vt:i4>0</vt:i4>
      </vt:variant>
      <vt:variant>
        <vt:i4>5</vt:i4>
      </vt:variant>
      <vt:variant>
        <vt:lpwstr>\\12.10.10.10\..\..\..\..\..\..\content\act\9cf2f1c3-393d-4051-a52d-9923b0e51c0c.html</vt:lpwstr>
      </vt:variant>
      <vt:variant>
        <vt:lpwstr/>
      </vt:variant>
      <vt:variant>
        <vt:i4>1179714</vt:i4>
      </vt:variant>
      <vt:variant>
        <vt:i4>198</vt:i4>
      </vt:variant>
      <vt:variant>
        <vt:i4>0</vt:i4>
      </vt:variant>
      <vt:variant>
        <vt:i4>5</vt:i4>
      </vt:variant>
      <vt:variant>
        <vt:lpwstr>../../../../../../../../content/act/2ada0fdc-b352-49e0-b048-d3d7b229d8d9.doc</vt:lpwstr>
      </vt:variant>
      <vt:variant>
        <vt:lpwstr/>
      </vt:variant>
      <vt:variant>
        <vt:i4>3538974</vt:i4>
      </vt:variant>
      <vt:variant>
        <vt:i4>195</vt:i4>
      </vt:variant>
      <vt:variant>
        <vt:i4>0</vt:i4>
      </vt:variant>
      <vt:variant>
        <vt:i4>5</vt:i4>
      </vt:variant>
      <vt:variant>
        <vt:lpwstr>\\12.10.10.10\content\act\b8282e59-9ad6-4f60-ad82-fa8f7da4ad76.doc</vt:lpwstr>
      </vt:variant>
      <vt:variant>
        <vt:lpwstr/>
      </vt:variant>
      <vt:variant>
        <vt:i4>7143433</vt:i4>
      </vt:variant>
      <vt:variant>
        <vt:i4>192</vt:i4>
      </vt:variant>
      <vt:variant>
        <vt:i4>0</vt:i4>
      </vt:variant>
      <vt:variant>
        <vt:i4>5</vt:i4>
      </vt:variant>
      <vt:variant>
        <vt:lpwstr>\\12.10.10.10\..\..\..\..\..\..\content\act\9cf2f1c3-393d-4051-a52d-9923b0e51c0c.html</vt:lpwstr>
      </vt:variant>
      <vt:variant>
        <vt:lpwstr/>
      </vt:variant>
      <vt:variant>
        <vt:i4>7143433</vt:i4>
      </vt:variant>
      <vt:variant>
        <vt:i4>189</vt:i4>
      </vt:variant>
      <vt:variant>
        <vt:i4>0</vt:i4>
      </vt:variant>
      <vt:variant>
        <vt:i4>5</vt:i4>
      </vt:variant>
      <vt:variant>
        <vt:lpwstr>\\12.10.10.10\..\..\..\..\..\..\content\act\9cf2f1c3-393d-4051-a52d-9923b0e51c0c.html</vt:lpwstr>
      </vt:variant>
      <vt:variant>
        <vt:lpwstr/>
      </vt:variant>
      <vt:variant>
        <vt:i4>7143433</vt:i4>
      </vt:variant>
      <vt:variant>
        <vt:i4>186</vt:i4>
      </vt:variant>
      <vt:variant>
        <vt:i4>0</vt:i4>
      </vt:variant>
      <vt:variant>
        <vt:i4>5</vt:i4>
      </vt:variant>
      <vt:variant>
        <vt:lpwstr>\\12.10.10.10\..\..\..\..\..\..\content\act\9cf2f1c3-393d-4051-a52d-9923b0e51c0c.html</vt:lpwstr>
      </vt:variant>
      <vt:variant>
        <vt:lpwstr/>
      </vt:variant>
      <vt:variant>
        <vt:i4>7143433</vt:i4>
      </vt:variant>
      <vt:variant>
        <vt:i4>183</vt:i4>
      </vt:variant>
      <vt:variant>
        <vt:i4>0</vt:i4>
      </vt:variant>
      <vt:variant>
        <vt:i4>5</vt:i4>
      </vt:variant>
      <vt:variant>
        <vt:lpwstr>\\12.10.10.10\..\..\..\..\..\..\content\act\9cf2f1c3-393d-4051-a52d-9923b0e51c0c.html</vt:lpwstr>
      </vt:variant>
      <vt:variant>
        <vt:lpwstr/>
      </vt:variant>
      <vt:variant>
        <vt:i4>3538974</vt:i4>
      </vt:variant>
      <vt:variant>
        <vt:i4>180</vt:i4>
      </vt:variant>
      <vt:variant>
        <vt:i4>0</vt:i4>
      </vt:variant>
      <vt:variant>
        <vt:i4>5</vt:i4>
      </vt:variant>
      <vt:variant>
        <vt:lpwstr>\\12.10.10.10\content\act\b8282e59-9ad6-4f60-ad82-fa8f7da4ad76.doc</vt:lpwstr>
      </vt:variant>
      <vt:variant>
        <vt:lpwstr/>
      </vt:variant>
      <vt:variant>
        <vt:i4>7143433</vt:i4>
      </vt:variant>
      <vt:variant>
        <vt:i4>177</vt:i4>
      </vt:variant>
      <vt:variant>
        <vt:i4>0</vt:i4>
      </vt:variant>
      <vt:variant>
        <vt:i4>5</vt:i4>
      </vt:variant>
      <vt:variant>
        <vt:lpwstr>\\12.10.10.10\..\..\..\..\..\..\content\act\9cf2f1c3-393d-4051-a52d-9923b0e51c0c.html</vt:lpwstr>
      </vt:variant>
      <vt:variant>
        <vt:lpwstr/>
      </vt:variant>
      <vt:variant>
        <vt:i4>3997708</vt:i4>
      </vt:variant>
      <vt:variant>
        <vt:i4>174</vt:i4>
      </vt:variant>
      <vt:variant>
        <vt:i4>0</vt:i4>
      </vt:variant>
      <vt:variant>
        <vt:i4>5</vt:i4>
      </vt:variant>
      <vt:variant>
        <vt:lpwstr>\\12.10.10.10\..\..\..\..\..\..\content\act\387507c3-b80d-4c0d-9291-8cdc81673f2b.html</vt:lpwstr>
      </vt:variant>
      <vt:variant>
        <vt:lpwstr/>
      </vt:variant>
      <vt:variant>
        <vt:i4>7143433</vt:i4>
      </vt:variant>
      <vt:variant>
        <vt:i4>171</vt:i4>
      </vt:variant>
      <vt:variant>
        <vt:i4>0</vt:i4>
      </vt:variant>
      <vt:variant>
        <vt:i4>5</vt:i4>
      </vt:variant>
      <vt:variant>
        <vt:lpwstr>\\12.10.10.10\..\..\..\..\..\..\content\act\9cf2f1c3-393d-4051-a52d-9923b0e51c0c.html</vt:lpwstr>
      </vt:variant>
      <vt:variant>
        <vt:lpwstr/>
      </vt:variant>
      <vt:variant>
        <vt:i4>6946894</vt:i4>
      </vt:variant>
      <vt:variant>
        <vt:i4>168</vt:i4>
      </vt:variant>
      <vt:variant>
        <vt:i4>0</vt:i4>
      </vt:variant>
      <vt:variant>
        <vt:i4>5</vt:i4>
      </vt:variant>
      <vt:variant>
        <vt:lpwstr>\\12.10.10.10\content\act\9099d8b6-d5a0-45b1-b427-8b5f30ac6be4.doc</vt:lpwstr>
      </vt:variant>
      <vt:variant>
        <vt:lpwstr/>
      </vt:variant>
      <vt:variant>
        <vt:i4>1179714</vt:i4>
      </vt:variant>
      <vt:variant>
        <vt:i4>165</vt:i4>
      </vt:variant>
      <vt:variant>
        <vt:i4>0</vt:i4>
      </vt:variant>
      <vt:variant>
        <vt:i4>5</vt:i4>
      </vt:variant>
      <vt:variant>
        <vt:lpwstr>../../../../../../../../content/act/2ada0fdc-b352-49e0-b048-d3d7b229d8d9.doc</vt:lpwstr>
      </vt:variant>
      <vt:variant>
        <vt:lpwstr/>
      </vt:variant>
      <vt:variant>
        <vt:i4>6946894</vt:i4>
      </vt:variant>
      <vt:variant>
        <vt:i4>162</vt:i4>
      </vt:variant>
      <vt:variant>
        <vt:i4>0</vt:i4>
      </vt:variant>
      <vt:variant>
        <vt:i4>5</vt:i4>
      </vt:variant>
      <vt:variant>
        <vt:lpwstr>\\12.10.10.10\content\act\9099d8b6-d5a0-45b1-b427-8b5f30ac6be4.doc</vt:lpwstr>
      </vt:variant>
      <vt:variant>
        <vt:lpwstr/>
      </vt:variant>
      <vt:variant>
        <vt:i4>1179714</vt:i4>
      </vt:variant>
      <vt:variant>
        <vt:i4>159</vt:i4>
      </vt:variant>
      <vt:variant>
        <vt:i4>0</vt:i4>
      </vt:variant>
      <vt:variant>
        <vt:i4>5</vt:i4>
      </vt:variant>
      <vt:variant>
        <vt:lpwstr>../../../../../../../../content/act/2ada0fdc-b352-49e0-b048-d3d7b229d8d9.doc</vt:lpwstr>
      </vt:variant>
      <vt:variant>
        <vt:lpwstr/>
      </vt:variant>
      <vt:variant>
        <vt:i4>6946894</vt:i4>
      </vt:variant>
      <vt:variant>
        <vt:i4>156</vt:i4>
      </vt:variant>
      <vt:variant>
        <vt:i4>0</vt:i4>
      </vt:variant>
      <vt:variant>
        <vt:i4>5</vt:i4>
      </vt:variant>
      <vt:variant>
        <vt:lpwstr>\\12.10.10.10\content\act\9099d8b6-d5a0-45b1-b427-8b5f30ac6be4.doc</vt:lpwstr>
      </vt:variant>
      <vt:variant>
        <vt:lpwstr/>
      </vt:variant>
      <vt:variant>
        <vt:i4>6946894</vt:i4>
      </vt:variant>
      <vt:variant>
        <vt:i4>153</vt:i4>
      </vt:variant>
      <vt:variant>
        <vt:i4>0</vt:i4>
      </vt:variant>
      <vt:variant>
        <vt:i4>5</vt:i4>
      </vt:variant>
      <vt:variant>
        <vt:lpwstr>\\12.10.10.10\content\act\9099d8b6-d5a0-45b1-b427-8b5f30ac6be4.doc</vt:lpwstr>
      </vt:variant>
      <vt:variant>
        <vt:lpwstr/>
      </vt:variant>
      <vt:variant>
        <vt:i4>7143426</vt:i4>
      </vt:variant>
      <vt:variant>
        <vt:i4>150</vt:i4>
      </vt:variant>
      <vt:variant>
        <vt:i4>0</vt:i4>
      </vt:variant>
      <vt:variant>
        <vt:i4>5</vt:i4>
      </vt:variant>
      <vt:variant>
        <vt:lpwstr>\\12.10.10.10\..\..\..\..\..\..\content\act\03cf0fb8-17d5-46f6-a5ec-d1642676534b.html</vt:lpwstr>
      </vt:variant>
      <vt:variant>
        <vt:lpwstr/>
      </vt:variant>
      <vt:variant>
        <vt:i4>7209053</vt:i4>
      </vt:variant>
      <vt:variant>
        <vt:i4>147</vt:i4>
      </vt:variant>
      <vt:variant>
        <vt:i4>0</vt:i4>
      </vt:variant>
      <vt:variant>
        <vt:i4>5</vt:i4>
      </vt:variant>
      <vt:variant>
        <vt:lpwstr>\\12.10.10.10\..\..\..\..\..\..\content\act\bba0bfb1-06c7-4e50-a8d3-fe1045784bf1.html</vt:lpwstr>
      </vt:variant>
      <vt:variant>
        <vt:lpwstr/>
      </vt:variant>
      <vt:variant>
        <vt:i4>7209053</vt:i4>
      </vt:variant>
      <vt:variant>
        <vt:i4>144</vt:i4>
      </vt:variant>
      <vt:variant>
        <vt:i4>0</vt:i4>
      </vt:variant>
      <vt:variant>
        <vt:i4>5</vt:i4>
      </vt:variant>
      <vt:variant>
        <vt:lpwstr>\\12.10.10.10\..\..\..\..\..\..\content\act\bba0bfb1-06c7-4e50-a8d3-fe1045784bf1.html</vt:lpwstr>
      </vt:variant>
      <vt:variant>
        <vt:lpwstr/>
      </vt:variant>
      <vt:variant>
        <vt:i4>7209053</vt:i4>
      </vt:variant>
      <vt:variant>
        <vt:i4>141</vt:i4>
      </vt:variant>
      <vt:variant>
        <vt:i4>0</vt:i4>
      </vt:variant>
      <vt:variant>
        <vt:i4>5</vt:i4>
      </vt:variant>
      <vt:variant>
        <vt:lpwstr>\\12.10.10.10\..\..\..\..\..\..\content\act\bba0bfb1-06c7-4e50-a8d3-fe1045784bf1.html</vt:lpwstr>
      </vt:variant>
      <vt:variant>
        <vt:lpwstr/>
      </vt:variant>
      <vt:variant>
        <vt:i4>6946894</vt:i4>
      </vt:variant>
      <vt:variant>
        <vt:i4>138</vt:i4>
      </vt:variant>
      <vt:variant>
        <vt:i4>0</vt:i4>
      </vt:variant>
      <vt:variant>
        <vt:i4>5</vt:i4>
      </vt:variant>
      <vt:variant>
        <vt:lpwstr>\\12.10.10.10\content\act\9099d8b6-d5a0-45b1-b427-8b5f30ac6be4.doc</vt:lpwstr>
      </vt:variant>
      <vt:variant>
        <vt:lpwstr/>
      </vt:variant>
      <vt:variant>
        <vt:i4>6946894</vt:i4>
      </vt:variant>
      <vt:variant>
        <vt:i4>135</vt:i4>
      </vt:variant>
      <vt:variant>
        <vt:i4>0</vt:i4>
      </vt:variant>
      <vt:variant>
        <vt:i4>5</vt:i4>
      </vt:variant>
      <vt:variant>
        <vt:lpwstr>\\12.10.10.10\content\act\9099d8b6-d5a0-45b1-b427-8b5f30ac6be4.doc</vt:lpwstr>
      </vt:variant>
      <vt:variant>
        <vt:lpwstr/>
      </vt:variant>
      <vt:variant>
        <vt:i4>65583</vt:i4>
      </vt:variant>
      <vt:variant>
        <vt:i4>132</vt:i4>
      </vt:variant>
      <vt:variant>
        <vt:i4>0</vt:i4>
      </vt:variant>
      <vt:variant>
        <vt:i4>5</vt:i4>
      </vt:variant>
      <vt:variant>
        <vt:lpwstr>\\21.198.47.56\content\act\2431f910-1bba-4377-b9e1-f25d9bf4d870.doc</vt:lpwstr>
      </vt:variant>
      <vt:variant>
        <vt:lpwstr/>
      </vt:variant>
      <vt:variant>
        <vt:i4>65583</vt:i4>
      </vt:variant>
      <vt:variant>
        <vt:i4>129</vt:i4>
      </vt:variant>
      <vt:variant>
        <vt:i4>0</vt:i4>
      </vt:variant>
      <vt:variant>
        <vt:i4>5</vt:i4>
      </vt:variant>
      <vt:variant>
        <vt:lpwstr>\\21.198.47.56\content\act\2431f910-1bba-4377-b9e1-f25d9bf4d870.doc</vt:lpwstr>
      </vt:variant>
      <vt:variant>
        <vt:lpwstr/>
      </vt:variant>
      <vt:variant>
        <vt:i4>65583</vt:i4>
      </vt:variant>
      <vt:variant>
        <vt:i4>126</vt:i4>
      </vt:variant>
      <vt:variant>
        <vt:i4>0</vt:i4>
      </vt:variant>
      <vt:variant>
        <vt:i4>5</vt:i4>
      </vt:variant>
      <vt:variant>
        <vt:lpwstr>\\21.198.47.56\content\act\2431f910-1bba-4377-b9e1-f25d9bf4d870.doc</vt:lpwstr>
      </vt:variant>
      <vt:variant>
        <vt:lpwstr/>
      </vt:variant>
      <vt:variant>
        <vt:i4>65583</vt:i4>
      </vt:variant>
      <vt:variant>
        <vt:i4>123</vt:i4>
      </vt:variant>
      <vt:variant>
        <vt:i4>0</vt:i4>
      </vt:variant>
      <vt:variant>
        <vt:i4>5</vt:i4>
      </vt:variant>
      <vt:variant>
        <vt:lpwstr>\\21.198.47.56\content\act\2431f910-1bba-4377-b9e1-f25d9bf4d870.doc</vt:lpwstr>
      </vt:variant>
      <vt:variant>
        <vt:lpwstr/>
      </vt:variant>
      <vt:variant>
        <vt:i4>65583</vt:i4>
      </vt:variant>
      <vt:variant>
        <vt:i4>120</vt:i4>
      </vt:variant>
      <vt:variant>
        <vt:i4>0</vt:i4>
      </vt:variant>
      <vt:variant>
        <vt:i4>5</vt:i4>
      </vt:variant>
      <vt:variant>
        <vt:lpwstr>\\21.198.47.56\content\act\2431f910-1bba-4377-b9e1-f25d9bf4d870.doc</vt:lpwstr>
      </vt:variant>
      <vt:variant>
        <vt:lpwstr/>
      </vt:variant>
      <vt:variant>
        <vt:i4>6946894</vt:i4>
      </vt:variant>
      <vt:variant>
        <vt:i4>117</vt:i4>
      </vt:variant>
      <vt:variant>
        <vt:i4>0</vt:i4>
      </vt:variant>
      <vt:variant>
        <vt:i4>5</vt:i4>
      </vt:variant>
      <vt:variant>
        <vt:lpwstr>\\12.10.10.10\content\act\9099d8b6-d5a0-45b1-b427-8b5f30ac6be4.doc</vt:lpwstr>
      </vt:variant>
      <vt:variant>
        <vt:lpwstr/>
      </vt:variant>
      <vt:variant>
        <vt:i4>6946894</vt:i4>
      </vt:variant>
      <vt:variant>
        <vt:i4>114</vt:i4>
      </vt:variant>
      <vt:variant>
        <vt:i4>0</vt:i4>
      </vt:variant>
      <vt:variant>
        <vt:i4>5</vt:i4>
      </vt:variant>
      <vt:variant>
        <vt:lpwstr>\\12.10.10.10\content\act\9099d8b6-d5a0-45b1-b427-8b5f30ac6be4.doc</vt:lpwstr>
      </vt:variant>
      <vt:variant>
        <vt:lpwstr/>
      </vt:variant>
      <vt:variant>
        <vt:i4>6946894</vt:i4>
      </vt:variant>
      <vt:variant>
        <vt:i4>111</vt:i4>
      </vt:variant>
      <vt:variant>
        <vt:i4>0</vt:i4>
      </vt:variant>
      <vt:variant>
        <vt:i4>5</vt:i4>
      </vt:variant>
      <vt:variant>
        <vt:lpwstr>\\12.10.10.10\content\act\9099d8b6-d5a0-45b1-b427-8b5f30ac6be4.doc</vt:lpwstr>
      </vt:variant>
      <vt:variant>
        <vt:lpwstr/>
      </vt:variant>
      <vt:variant>
        <vt:i4>6291486</vt:i4>
      </vt:variant>
      <vt:variant>
        <vt:i4>108</vt:i4>
      </vt:variant>
      <vt:variant>
        <vt:i4>0</vt:i4>
      </vt:variant>
      <vt:variant>
        <vt:i4>5</vt:i4>
      </vt:variant>
      <vt:variant>
        <vt:lpwstr>\\12.10.10.10\..\..\..\..\..\..\content\act\790d586e-6efb-48ce-86bf-f5eeb9c068f7.doc</vt:lpwstr>
      </vt:variant>
      <vt:variant>
        <vt:lpwstr/>
      </vt:variant>
      <vt:variant>
        <vt:i4>6291464</vt:i4>
      </vt:variant>
      <vt:variant>
        <vt:i4>105</vt:i4>
      </vt:variant>
      <vt:variant>
        <vt:i4>0</vt:i4>
      </vt:variant>
      <vt:variant>
        <vt:i4>5</vt:i4>
      </vt:variant>
      <vt:variant>
        <vt:lpwstr>\\12.10.10.10\..\..\..\..\..\..\content\act\e32de609-f86c-4496-bf8f-b5c62681713f.html</vt:lpwstr>
      </vt:variant>
      <vt:variant>
        <vt:lpwstr/>
      </vt:variant>
      <vt:variant>
        <vt:i4>3866699</vt:i4>
      </vt:variant>
      <vt:variant>
        <vt:i4>102</vt:i4>
      </vt:variant>
      <vt:variant>
        <vt:i4>0</vt:i4>
      </vt:variant>
      <vt:variant>
        <vt:i4>5</vt:i4>
      </vt:variant>
      <vt:variant>
        <vt:lpwstr>\\12.10.10.10\..\..\..\..\..\..\content\act\cd0f7e47-48e9-4653-9f12-14cbbd55446e.doc</vt:lpwstr>
      </vt:variant>
      <vt:variant>
        <vt:lpwstr/>
      </vt:variant>
      <vt:variant>
        <vt:i4>7209053</vt:i4>
      </vt:variant>
      <vt:variant>
        <vt:i4>99</vt:i4>
      </vt:variant>
      <vt:variant>
        <vt:i4>0</vt:i4>
      </vt:variant>
      <vt:variant>
        <vt:i4>5</vt:i4>
      </vt:variant>
      <vt:variant>
        <vt:lpwstr>\\12.10.10.10\..\..\..\..\..\..\content\act\bba0bfb1-06c7-4e50-a8d3-fe1045784bf1.html</vt:lpwstr>
      </vt:variant>
      <vt:variant>
        <vt:lpwstr/>
      </vt:variant>
      <vt:variant>
        <vt:i4>7209053</vt:i4>
      </vt:variant>
      <vt:variant>
        <vt:i4>96</vt:i4>
      </vt:variant>
      <vt:variant>
        <vt:i4>0</vt:i4>
      </vt:variant>
      <vt:variant>
        <vt:i4>5</vt:i4>
      </vt:variant>
      <vt:variant>
        <vt:lpwstr>\\12.10.10.10\..\..\..\..\..\..\content\act\bba0bfb1-06c7-4e50-a8d3-fe1045784bf1.html</vt:lpwstr>
      </vt:variant>
      <vt:variant>
        <vt:lpwstr/>
      </vt:variant>
      <vt:variant>
        <vt:i4>1179714</vt:i4>
      </vt:variant>
      <vt:variant>
        <vt:i4>93</vt:i4>
      </vt:variant>
      <vt:variant>
        <vt:i4>0</vt:i4>
      </vt:variant>
      <vt:variant>
        <vt:i4>5</vt:i4>
      </vt:variant>
      <vt:variant>
        <vt:lpwstr>../../../../../../../../content/act/2ada0fdc-b352-49e0-b048-d3d7b229d8d9.doc</vt:lpwstr>
      </vt:variant>
      <vt:variant>
        <vt:lpwstr/>
      </vt:variant>
      <vt:variant>
        <vt:i4>6946894</vt:i4>
      </vt:variant>
      <vt:variant>
        <vt:i4>90</vt:i4>
      </vt:variant>
      <vt:variant>
        <vt:i4>0</vt:i4>
      </vt:variant>
      <vt:variant>
        <vt:i4>5</vt:i4>
      </vt:variant>
      <vt:variant>
        <vt:lpwstr>\\12.10.10.10\content\act\9099d8b6-d5a0-45b1-b427-8b5f30ac6be4.doc</vt:lpwstr>
      </vt:variant>
      <vt:variant>
        <vt:lpwstr/>
      </vt:variant>
      <vt:variant>
        <vt:i4>1179714</vt:i4>
      </vt:variant>
      <vt:variant>
        <vt:i4>87</vt:i4>
      </vt:variant>
      <vt:variant>
        <vt:i4>0</vt:i4>
      </vt:variant>
      <vt:variant>
        <vt:i4>5</vt:i4>
      </vt:variant>
      <vt:variant>
        <vt:lpwstr>../../../../../../../../content/act/2ada0fdc-b352-49e0-b048-d3d7b229d8d9.doc</vt:lpwstr>
      </vt:variant>
      <vt:variant>
        <vt:lpwstr/>
      </vt:variant>
      <vt:variant>
        <vt:i4>6946894</vt:i4>
      </vt:variant>
      <vt:variant>
        <vt:i4>84</vt:i4>
      </vt:variant>
      <vt:variant>
        <vt:i4>0</vt:i4>
      </vt:variant>
      <vt:variant>
        <vt:i4>5</vt:i4>
      </vt:variant>
      <vt:variant>
        <vt:lpwstr>\\12.10.10.10\content\act\9099d8b6-d5a0-45b1-b427-8b5f30ac6be4.doc</vt:lpwstr>
      </vt:variant>
      <vt:variant>
        <vt:lpwstr/>
      </vt:variant>
      <vt:variant>
        <vt:i4>6946894</vt:i4>
      </vt:variant>
      <vt:variant>
        <vt:i4>81</vt:i4>
      </vt:variant>
      <vt:variant>
        <vt:i4>0</vt:i4>
      </vt:variant>
      <vt:variant>
        <vt:i4>5</vt:i4>
      </vt:variant>
      <vt:variant>
        <vt:lpwstr>\\12.10.10.10\content\act\9099d8b6-d5a0-45b1-b427-8b5f30ac6be4.doc</vt:lpwstr>
      </vt:variant>
      <vt:variant>
        <vt:lpwstr/>
      </vt:variant>
      <vt:variant>
        <vt:i4>6946894</vt:i4>
      </vt:variant>
      <vt:variant>
        <vt:i4>78</vt:i4>
      </vt:variant>
      <vt:variant>
        <vt:i4>0</vt:i4>
      </vt:variant>
      <vt:variant>
        <vt:i4>5</vt:i4>
      </vt:variant>
      <vt:variant>
        <vt:lpwstr>\\12.10.10.10\content\act\9099d8b6-d5a0-45b1-b427-8b5f30ac6be4.doc</vt:lpwstr>
      </vt:variant>
      <vt:variant>
        <vt:lpwstr/>
      </vt:variant>
      <vt:variant>
        <vt:i4>6946894</vt:i4>
      </vt:variant>
      <vt:variant>
        <vt:i4>75</vt:i4>
      </vt:variant>
      <vt:variant>
        <vt:i4>0</vt:i4>
      </vt:variant>
      <vt:variant>
        <vt:i4>5</vt:i4>
      </vt:variant>
      <vt:variant>
        <vt:lpwstr>\\12.10.10.10\content\act\9099d8b6-d5a0-45b1-b427-8b5f30ac6be4.doc</vt:lpwstr>
      </vt:variant>
      <vt:variant>
        <vt:lpwstr/>
      </vt:variant>
      <vt:variant>
        <vt:i4>1179714</vt:i4>
      </vt:variant>
      <vt:variant>
        <vt:i4>72</vt:i4>
      </vt:variant>
      <vt:variant>
        <vt:i4>0</vt:i4>
      </vt:variant>
      <vt:variant>
        <vt:i4>5</vt:i4>
      </vt:variant>
      <vt:variant>
        <vt:lpwstr>../../../../../../../../content/act/2ada0fdc-b352-49e0-b048-d3d7b229d8d9.doc</vt:lpwstr>
      </vt:variant>
      <vt:variant>
        <vt:lpwstr/>
      </vt:variant>
      <vt:variant>
        <vt:i4>3538974</vt:i4>
      </vt:variant>
      <vt:variant>
        <vt:i4>69</vt:i4>
      </vt:variant>
      <vt:variant>
        <vt:i4>0</vt:i4>
      </vt:variant>
      <vt:variant>
        <vt:i4>5</vt:i4>
      </vt:variant>
      <vt:variant>
        <vt:lpwstr>\\12.10.10.10\content\act\b8282e59-9ad6-4f60-ad82-fa8f7da4ad76.doc</vt:lpwstr>
      </vt:variant>
      <vt:variant>
        <vt:lpwstr/>
      </vt:variant>
      <vt:variant>
        <vt:i4>6946906</vt:i4>
      </vt:variant>
      <vt:variant>
        <vt:i4>66</vt:i4>
      </vt:variant>
      <vt:variant>
        <vt:i4>0</vt:i4>
      </vt:variant>
      <vt:variant>
        <vt:i4>5</vt:i4>
      </vt:variant>
      <vt:variant>
        <vt:lpwstr>\\12.10.10.10\content\act\7a1fabfe-9419-47f4-938b-45cea49f79bd.html</vt:lpwstr>
      </vt:variant>
      <vt:variant>
        <vt:lpwstr/>
      </vt:variant>
      <vt:variant>
        <vt:i4>3276890</vt:i4>
      </vt:variant>
      <vt:variant>
        <vt:i4>63</vt:i4>
      </vt:variant>
      <vt:variant>
        <vt:i4>0</vt:i4>
      </vt:variant>
      <vt:variant>
        <vt:i4>5</vt:i4>
      </vt:variant>
      <vt:variant>
        <vt:lpwstr>\\12.10.10.10\..\..\..\..\..\..\content\act\aa330918-cc8b-432e-9453-a78dd70ea567.html</vt:lpwstr>
      </vt:variant>
      <vt:variant>
        <vt:lpwstr/>
      </vt:variant>
      <vt:variant>
        <vt:i4>6291464</vt:i4>
      </vt:variant>
      <vt:variant>
        <vt:i4>60</vt:i4>
      </vt:variant>
      <vt:variant>
        <vt:i4>0</vt:i4>
      </vt:variant>
      <vt:variant>
        <vt:i4>5</vt:i4>
      </vt:variant>
      <vt:variant>
        <vt:lpwstr>\\12.10.10.10\..\..\..\..\..\..\content\act\e32de609-f86c-4496-bf8f-b5c62681713f.html</vt:lpwstr>
      </vt:variant>
      <vt:variant>
        <vt:lpwstr/>
      </vt:variant>
      <vt:variant>
        <vt:i4>65583</vt:i4>
      </vt:variant>
      <vt:variant>
        <vt:i4>57</vt:i4>
      </vt:variant>
      <vt:variant>
        <vt:i4>0</vt:i4>
      </vt:variant>
      <vt:variant>
        <vt:i4>5</vt:i4>
      </vt:variant>
      <vt:variant>
        <vt:lpwstr>\\21.198.47.56\content\act\2431f910-1bba-4377-b9e1-f25d9bf4d870.doc</vt:lpwstr>
      </vt:variant>
      <vt:variant>
        <vt:lpwstr/>
      </vt:variant>
      <vt:variant>
        <vt:i4>2949140</vt:i4>
      </vt:variant>
      <vt:variant>
        <vt:i4>54</vt:i4>
      </vt:variant>
      <vt:variant>
        <vt:i4>0</vt:i4>
      </vt:variant>
      <vt:variant>
        <vt:i4>5</vt:i4>
      </vt:variant>
      <vt:variant>
        <vt:lpwstr>\\21.198.47.56\content\act\9cf2f1c3-393d-4051-a52d-9923b0e51c0c.html</vt:lpwstr>
      </vt:variant>
      <vt:variant>
        <vt:lpwstr/>
      </vt:variant>
      <vt:variant>
        <vt:i4>7143433</vt:i4>
      </vt:variant>
      <vt:variant>
        <vt:i4>51</vt:i4>
      </vt:variant>
      <vt:variant>
        <vt:i4>0</vt:i4>
      </vt:variant>
      <vt:variant>
        <vt:i4>5</vt:i4>
      </vt:variant>
      <vt:variant>
        <vt:lpwstr>\\12.10.10.10\..\..\..\..\..\..\content\act\9cf2f1c3-393d-4051-a52d-9923b0e51c0c.html</vt:lpwstr>
      </vt:variant>
      <vt:variant>
        <vt:lpwstr/>
      </vt:variant>
      <vt:variant>
        <vt:i4>7143433</vt:i4>
      </vt:variant>
      <vt:variant>
        <vt:i4>48</vt:i4>
      </vt:variant>
      <vt:variant>
        <vt:i4>0</vt:i4>
      </vt:variant>
      <vt:variant>
        <vt:i4>5</vt:i4>
      </vt:variant>
      <vt:variant>
        <vt:lpwstr>\\12.10.10.10\..\..\..\..\..\..\content\act\9cf2f1c3-393d-4051-a52d-9923b0e51c0c.html</vt:lpwstr>
      </vt:variant>
      <vt:variant>
        <vt:lpwstr/>
      </vt:variant>
      <vt:variant>
        <vt:i4>6815827</vt:i4>
      </vt:variant>
      <vt:variant>
        <vt:i4>45</vt:i4>
      </vt:variant>
      <vt:variant>
        <vt:i4>0</vt:i4>
      </vt:variant>
      <vt:variant>
        <vt:i4>5</vt:i4>
      </vt:variant>
      <vt:variant>
        <vt:lpwstr>\\12.10.10.10\..\..\..\..\..\..\content\act\cff822a1-201b-4168-905d-21f0ba5fc42b.html</vt:lpwstr>
      </vt:variant>
      <vt:variant>
        <vt:lpwstr/>
      </vt:variant>
      <vt:variant>
        <vt:i4>6291486</vt:i4>
      </vt:variant>
      <vt:variant>
        <vt:i4>42</vt:i4>
      </vt:variant>
      <vt:variant>
        <vt:i4>0</vt:i4>
      </vt:variant>
      <vt:variant>
        <vt:i4>5</vt:i4>
      </vt:variant>
      <vt:variant>
        <vt:lpwstr>\\12.10.10.10\..\..\..\..\..\..\content\act\790d586e-6efb-48ce-86bf-f5eeb9c068f7.doc</vt:lpwstr>
      </vt:variant>
      <vt:variant>
        <vt:lpwstr/>
      </vt:variant>
      <vt:variant>
        <vt:i4>3145750</vt:i4>
      </vt:variant>
      <vt:variant>
        <vt:i4>39</vt:i4>
      </vt:variant>
      <vt:variant>
        <vt:i4>0</vt:i4>
      </vt:variant>
      <vt:variant>
        <vt:i4>5</vt:i4>
      </vt:variant>
      <vt:variant>
        <vt:lpwstr>\\12.10.10.10\content\act\5854b5a9-5430-4e50-8455-009b1ff390bd.doc</vt:lpwstr>
      </vt:variant>
      <vt:variant>
        <vt:lpwstr/>
      </vt:variant>
      <vt:variant>
        <vt:i4>3145750</vt:i4>
      </vt:variant>
      <vt:variant>
        <vt:i4>36</vt:i4>
      </vt:variant>
      <vt:variant>
        <vt:i4>0</vt:i4>
      </vt:variant>
      <vt:variant>
        <vt:i4>5</vt:i4>
      </vt:variant>
      <vt:variant>
        <vt:lpwstr>\\12.10.10.10\content\act\5854b5a9-5430-4e50-8455-009b1ff390bd.doc</vt:lpwstr>
      </vt:variant>
      <vt:variant>
        <vt:lpwstr/>
      </vt:variant>
      <vt:variant>
        <vt:i4>3145750</vt:i4>
      </vt:variant>
      <vt:variant>
        <vt:i4>33</vt:i4>
      </vt:variant>
      <vt:variant>
        <vt:i4>0</vt:i4>
      </vt:variant>
      <vt:variant>
        <vt:i4>5</vt:i4>
      </vt:variant>
      <vt:variant>
        <vt:lpwstr>\\12.10.10.10\content\act\5854b5a9-5430-4e50-8455-009b1ff390bd.doc</vt:lpwstr>
      </vt:variant>
      <vt:variant>
        <vt:lpwstr/>
      </vt:variant>
      <vt:variant>
        <vt:i4>3670022</vt:i4>
      </vt:variant>
      <vt:variant>
        <vt:i4>30</vt:i4>
      </vt:variant>
      <vt:variant>
        <vt:i4>0</vt:i4>
      </vt:variant>
      <vt:variant>
        <vt:i4>5</vt:i4>
      </vt:variant>
      <vt:variant>
        <vt:lpwstr>\\12.10.10.10\..\..\..\..\..\..\content\act\ed9adaed-1374-498f-822a-b042a5b1d6a8.html</vt:lpwstr>
      </vt:variant>
      <vt:variant>
        <vt:lpwstr/>
      </vt:variant>
      <vt:variant>
        <vt:i4>7209053</vt:i4>
      </vt:variant>
      <vt:variant>
        <vt:i4>27</vt:i4>
      </vt:variant>
      <vt:variant>
        <vt:i4>0</vt:i4>
      </vt:variant>
      <vt:variant>
        <vt:i4>5</vt:i4>
      </vt:variant>
      <vt:variant>
        <vt:lpwstr>\\12.10.10.10\..\..\..\..\..\..\content\act\bba0bfb1-06c7-4e50-a8d3-fe1045784bf1.html</vt:lpwstr>
      </vt:variant>
      <vt:variant>
        <vt:lpwstr/>
      </vt:variant>
      <vt:variant>
        <vt:i4>6291539</vt:i4>
      </vt:variant>
      <vt:variant>
        <vt:i4>24</vt:i4>
      </vt:variant>
      <vt:variant>
        <vt:i4>0</vt:i4>
      </vt:variant>
      <vt:variant>
        <vt:i4>5</vt:i4>
      </vt:variant>
      <vt:variant>
        <vt:lpwstr>\\12.10.10.10\..\..\..\..\..\..\content\act\96e20c02-1b12-465a-b64c-24aa92270007.html</vt:lpwstr>
      </vt:variant>
      <vt:variant>
        <vt:lpwstr/>
      </vt:variant>
      <vt:variant>
        <vt:i4>6684675</vt:i4>
      </vt:variant>
      <vt:variant>
        <vt:i4>21</vt:i4>
      </vt:variant>
      <vt:variant>
        <vt:i4>0</vt:i4>
      </vt:variant>
      <vt:variant>
        <vt:i4>5</vt:i4>
      </vt:variant>
      <vt:variant>
        <vt:lpwstr>\\12.10.10.10\..\..\..\..\..\..\content\act\819e429d-7874-4193-afbd-e683538d976c.html</vt:lpwstr>
      </vt:variant>
      <vt:variant>
        <vt:lpwstr/>
      </vt:variant>
      <vt:variant>
        <vt:i4>7143433</vt:i4>
      </vt:variant>
      <vt:variant>
        <vt:i4>18</vt:i4>
      </vt:variant>
      <vt:variant>
        <vt:i4>0</vt:i4>
      </vt:variant>
      <vt:variant>
        <vt:i4>5</vt:i4>
      </vt:variant>
      <vt:variant>
        <vt:lpwstr>\\12.10.10.10\..\..\..\..\..\..\content\act\9cf2f1c3-393d-4051-a52d-9923b0e51c0c.html</vt:lpwstr>
      </vt:variant>
      <vt:variant>
        <vt:lpwstr/>
      </vt:variant>
      <vt:variant>
        <vt:i4>4063262</vt:i4>
      </vt:variant>
      <vt:variant>
        <vt:i4>15</vt:i4>
      </vt:variant>
      <vt:variant>
        <vt:i4>0</vt:i4>
      </vt:variant>
      <vt:variant>
        <vt:i4>5</vt:i4>
      </vt:variant>
      <vt:variant>
        <vt:lpwstr>\\12.10.10.10\content\act\2ada0fdc-b352-49e0-b048-d3d7b229d8d9.doc</vt:lpwstr>
      </vt:variant>
      <vt:variant>
        <vt:lpwstr/>
      </vt:variant>
      <vt:variant>
        <vt:i4>3932226</vt:i4>
      </vt:variant>
      <vt:variant>
        <vt:i4>12</vt:i4>
      </vt:variant>
      <vt:variant>
        <vt:i4>0</vt:i4>
      </vt:variant>
      <vt:variant>
        <vt:i4>5</vt:i4>
      </vt:variant>
      <vt:variant>
        <vt:lpwstr>\\12.10.10.10\content\act\790d586e-6efb-48ce-86bf-f5eeb9c068f7.doc</vt:lpwstr>
      </vt:variant>
      <vt:variant>
        <vt:lpwstr/>
      </vt:variant>
      <vt:variant>
        <vt:i4>3538974</vt:i4>
      </vt:variant>
      <vt:variant>
        <vt:i4>9</vt:i4>
      </vt:variant>
      <vt:variant>
        <vt:i4>0</vt:i4>
      </vt:variant>
      <vt:variant>
        <vt:i4>5</vt:i4>
      </vt:variant>
      <vt:variant>
        <vt:lpwstr>\\12.10.10.10\content\act\b8282e59-9ad6-4f60-ad82-fa8f7da4ad76.doc</vt:lpwstr>
      </vt:variant>
      <vt:variant>
        <vt:lpwstr/>
      </vt:variant>
      <vt:variant>
        <vt:i4>6946894</vt:i4>
      </vt:variant>
      <vt:variant>
        <vt:i4>6</vt:i4>
      </vt:variant>
      <vt:variant>
        <vt:i4>0</vt:i4>
      </vt:variant>
      <vt:variant>
        <vt:i4>5</vt:i4>
      </vt:variant>
      <vt:variant>
        <vt:lpwstr>\\12.10.10.10\content\act\9099d8b6-d5a0-45b1-b427-8b5f30ac6be4.doc</vt:lpwstr>
      </vt:variant>
      <vt:variant>
        <vt:lpwstr/>
      </vt:variant>
      <vt:variant>
        <vt:i4>65583</vt:i4>
      </vt:variant>
      <vt:variant>
        <vt:i4>3</vt:i4>
      </vt:variant>
      <vt:variant>
        <vt:i4>0</vt:i4>
      </vt:variant>
      <vt:variant>
        <vt:i4>5</vt:i4>
      </vt:variant>
      <vt:variant>
        <vt:lpwstr>\\21.198.47.56\content\act\2431f910-1bba-4377-b9e1-f25d9bf4d870.doc</vt:lpwstr>
      </vt:variant>
      <vt:variant>
        <vt:lpwstr/>
      </vt:variant>
      <vt:variant>
        <vt:i4>3866700</vt:i4>
      </vt:variant>
      <vt:variant>
        <vt:i4>0</vt:i4>
      </vt:variant>
      <vt:variant>
        <vt:i4>0</vt:i4>
      </vt:variant>
      <vt:variant>
        <vt:i4>5</vt:i4>
      </vt:variant>
      <vt:variant>
        <vt:lpwstr>\\12.10.10.10\..\..\..\..\..\..\content\act\949163c2-0116-4f88-98df-62cf48cf640b.docx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Ваганова Анна Алексеевна</dc:creator>
  <cp:keywords/>
  <cp:lastModifiedBy>Антонова Елена Павловна</cp:lastModifiedBy>
  <cp:revision>2</cp:revision>
  <cp:lastPrinted>2022-09-09T06:59:00Z</cp:lastPrinted>
  <dcterms:created xsi:type="dcterms:W3CDTF">2026-03-12T10:11:00Z</dcterms:created>
  <dcterms:modified xsi:type="dcterms:W3CDTF">2026-03-12T10:11:00Z</dcterms:modified>
</cp:coreProperties>
</file>