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6DB" w:rsidRPr="00FE78A2" w:rsidRDefault="009F56DB" w:rsidP="00D177D5">
      <w:pPr>
        <w:pStyle w:val="2"/>
      </w:pPr>
      <w:r w:rsidRPr="00FE78A2">
        <w:t>АДМИНИСТРАЦИЯ БЕРЕЗОВСКОГО РАЙОНА</w:t>
      </w:r>
    </w:p>
    <w:p w:rsidR="009F56DB" w:rsidRPr="00FE78A2" w:rsidRDefault="009F56DB" w:rsidP="00D177D5">
      <w:pPr>
        <w:pStyle w:val="2"/>
        <w:rPr>
          <w:szCs w:val="20"/>
        </w:rPr>
      </w:pPr>
      <w:r w:rsidRPr="00FE78A2">
        <w:rPr>
          <w:szCs w:val="20"/>
        </w:rPr>
        <w:t>ХАНТЫ-МАНСИЙСКОГО АВТОНОМНОГО ОКРУГА</w:t>
      </w:r>
      <w:r w:rsidR="00D177D5" w:rsidRPr="00FE78A2">
        <w:rPr>
          <w:szCs w:val="20"/>
        </w:rPr>
        <w:t>-</w:t>
      </w:r>
      <w:r w:rsidRPr="00FE78A2">
        <w:rPr>
          <w:szCs w:val="20"/>
        </w:rPr>
        <w:t>ЮГРЫ</w:t>
      </w:r>
    </w:p>
    <w:p w:rsidR="009F56DB" w:rsidRPr="00FE78A2" w:rsidRDefault="009F56DB" w:rsidP="00D177D5">
      <w:pPr>
        <w:pStyle w:val="2"/>
      </w:pPr>
    </w:p>
    <w:p w:rsidR="009F56DB" w:rsidRPr="00FE78A2" w:rsidRDefault="009F56DB" w:rsidP="00D177D5">
      <w:pPr>
        <w:pStyle w:val="2"/>
      </w:pPr>
      <w:r w:rsidRPr="00FE78A2">
        <w:t>ПОСТАНОВЛЕНИЕ</w:t>
      </w:r>
    </w:p>
    <w:p w:rsidR="009F56DB" w:rsidRPr="00FE78A2" w:rsidRDefault="009F56DB" w:rsidP="009F56DB">
      <w:pPr>
        <w:rPr>
          <w:rFonts w:cs="Arial"/>
          <w:szCs w:val="28"/>
        </w:rPr>
      </w:pPr>
    </w:p>
    <w:p w:rsidR="009F56DB" w:rsidRPr="00FE78A2" w:rsidRDefault="00D60CD9" w:rsidP="00D177D5">
      <w:pPr>
        <w:tabs>
          <w:tab w:val="center" w:pos="9072"/>
        </w:tabs>
        <w:ind w:firstLine="0"/>
        <w:rPr>
          <w:rFonts w:cs="Arial"/>
          <w:szCs w:val="28"/>
        </w:rPr>
      </w:pPr>
      <w:r w:rsidRPr="00FE78A2">
        <w:rPr>
          <w:rFonts w:cs="Arial"/>
          <w:szCs w:val="28"/>
        </w:rPr>
        <w:t>от</w:t>
      </w:r>
      <w:r w:rsidR="00D177D5" w:rsidRPr="00FE78A2">
        <w:rPr>
          <w:rFonts w:cs="Arial"/>
          <w:szCs w:val="28"/>
        </w:rPr>
        <w:t xml:space="preserve"> </w:t>
      </w:r>
      <w:r w:rsidRPr="00FE78A2">
        <w:rPr>
          <w:rFonts w:cs="Arial"/>
          <w:szCs w:val="28"/>
        </w:rPr>
        <w:t>28.06.</w:t>
      </w:r>
      <w:r w:rsidR="009F56DB" w:rsidRPr="00FE78A2">
        <w:rPr>
          <w:rFonts w:cs="Arial"/>
          <w:szCs w:val="28"/>
        </w:rPr>
        <w:t>2022</w:t>
      </w:r>
      <w:r w:rsidR="00D177D5" w:rsidRPr="00FE78A2">
        <w:rPr>
          <w:rFonts w:cs="Arial"/>
          <w:szCs w:val="28"/>
        </w:rPr>
        <w:tab/>
        <w:t xml:space="preserve"> № </w:t>
      </w:r>
      <w:r w:rsidRPr="00FE78A2">
        <w:rPr>
          <w:rFonts w:cs="Arial"/>
          <w:szCs w:val="28"/>
        </w:rPr>
        <w:t>932</w:t>
      </w:r>
    </w:p>
    <w:p w:rsidR="00D177D5" w:rsidRPr="00FE78A2" w:rsidRDefault="009F56DB" w:rsidP="00D177D5">
      <w:pPr>
        <w:ind w:firstLine="0"/>
        <w:rPr>
          <w:rFonts w:cs="Arial"/>
          <w:szCs w:val="28"/>
        </w:rPr>
      </w:pPr>
      <w:r w:rsidRPr="00FE78A2">
        <w:rPr>
          <w:rFonts w:cs="Arial"/>
          <w:szCs w:val="28"/>
        </w:rPr>
        <w:t>пгт. Березово</w:t>
      </w:r>
    </w:p>
    <w:p w:rsidR="00D177D5" w:rsidRPr="00FE78A2" w:rsidRDefault="00D177D5" w:rsidP="009F56DB">
      <w:pPr>
        <w:rPr>
          <w:rFonts w:cs="Arial"/>
          <w:szCs w:val="28"/>
        </w:rPr>
      </w:pPr>
    </w:p>
    <w:p w:rsidR="009F56DB" w:rsidRPr="00FE78A2" w:rsidRDefault="009F56DB" w:rsidP="00D177D5">
      <w:pPr>
        <w:pStyle w:val="Title"/>
      </w:pPr>
      <w:r w:rsidRPr="00FE78A2">
        <w:t xml:space="preserve">Об утверждении Порядков предоставления субсидий (компенсаций) в рамках реализации мероприятий муниципальной программы </w:t>
      </w:r>
      <w:r w:rsidR="00D177D5" w:rsidRPr="00FE78A2">
        <w:t>«</w:t>
      </w:r>
      <w:r w:rsidRPr="00FE78A2">
        <w:t>Устойчивое развитие коренных малочисленных народов Севера в Березовском районе</w:t>
      </w:r>
      <w:r w:rsidR="00D177D5" w:rsidRPr="00FE78A2">
        <w:t>»</w:t>
      </w:r>
    </w:p>
    <w:p w:rsidR="009F56DB" w:rsidRPr="00FE78A2" w:rsidRDefault="009F56DB" w:rsidP="009F56DB">
      <w:pPr>
        <w:tabs>
          <w:tab w:val="left" w:pos="17294"/>
          <w:tab w:val="left" w:pos="19845"/>
        </w:tabs>
        <w:autoSpaceDE w:val="0"/>
        <w:autoSpaceDN w:val="0"/>
        <w:adjustRightInd w:val="0"/>
        <w:ind w:firstLine="540"/>
        <w:rPr>
          <w:rFonts w:cs="Arial"/>
          <w:szCs w:val="28"/>
        </w:rPr>
      </w:pPr>
    </w:p>
    <w:p w:rsidR="00335E70" w:rsidRPr="00FE78A2" w:rsidRDefault="00335E70" w:rsidP="007243FE">
      <w:pPr>
        <w:rPr>
          <w:rFonts w:cs="Arial"/>
          <w:szCs w:val="28"/>
        </w:rPr>
      </w:pPr>
      <w:r w:rsidRPr="00FE78A2">
        <w:rPr>
          <w:rFonts w:cs="Arial"/>
          <w:szCs w:val="28"/>
        </w:rPr>
        <w:t xml:space="preserve">(с изменениями, внесенными постановлением Администрации </w:t>
      </w:r>
      <w:hyperlink r:id="rId8" w:tooltip="постановление от 31.01.2023 0:00:00 №17 Администрация Березовского района&#10;&#10;О внесении изменений в постановление администрации Березовского района от 28.06.2022 № 932 " w:history="1">
        <w:r w:rsidRPr="00FE78A2">
          <w:rPr>
            <w:rStyle w:val="a9"/>
            <w:rFonts w:cs="Arial"/>
            <w:szCs w:val="28"/>
          </w:rPr>
          <w:t>от 31.01.2023</w:t>
        </w:r>
        <w:r w:rsidR="007243FE" w:rsidRPr="00FE78A2">
          <w:rPr>
            <w:rStyle w:val="a9"/>
            <w:rFonts w:cs="Arial"/>
            <w:szCs w:val="28"/>
          </w:rPr>
          <w:t xml:space="preserve">                  </w:t>
        </w:r>
        <w:r w:rsidRPr="00FE78A2">
          <w:rPr>
            <w:rStyle w:val="a9"/>
            <w:rFonts w:cs="Arial"/>
            <w:szCs w:val="28"/>
          </w:rPr>
          <w:t xml:space="preserve"> № 17</w:t>
        </w:r>
      </w:hyperlink>
      <w:r w:rsidRPr="00FE78A2">
        <w:rPr>
          <w:rFonts w:cs="Arial"/>
          <w:szCs w:val="28"/>
        </w:rPr>
        <w:t>)</w:t>
      </w:r>
    </w:p>
    <w:p w:rsidR="00335E70" w:rsidRPr="00FE78A2" w:rsidRDefault="002113B6" w:rsidP="007243FE">
      <w:pPr>
        <w:rPr>
          <w:rFonts w:cs="Arial"/>
          <w:szCs w:val="28"/>
        </w:rPr>
      </w:pPr>
      <w:r w:rsidRPr="00FE78A2">
        <w:rPr>
          <w:rFonts w:cs="Arial"/>
          <w:szCs w:val="28"/>
        </w:rPr>
        <w:t xml:space="preserve">(с изменениями, внесенными постановлением Администрации </w:t>
      </w:r>
      <w:hyperlink r:id="rId9" w:tooltip="постановление от 22.05.2023 0:00:00 №360 Администрация Березовского района&#10;&#10;О внесении изменений в постановление администрации Березовского района от 28.06.2022 № 932 " w:history="1">
        <w:r w:rsidRPr="00FE78A2">
          <w:rPr>
            <w:rStyle w:val="a9"/>
            <w:rFonts w:cs="Arial"/>
            <w:szCs w:val="28"/>
          </w:rPr>
          <w:t>от 22.05.2023                № 360</w:t>
        </w:r>
      </w:hyperlink>
      <w:r w:rsidRPr="00FE78A2">
        <w:rPr>
          <w:rFonts w:cs="Arial"/>
          <w:szCs w:val="28"/>
        </w:rPr>
        <w:t>)</w:t>
      </w:r>
    </w:p>
    <w:p w:rsidR="002113B6" w:rsidRPr="00FE78A2" w:rsidRDefault="00487CA3" w:rsidP="009F56DB">
      <w:pPr>
        <w:tabs>
          <w:tab w:val="left" w:pos="17294"/>
          <w:tab w:val="left" w:pos="19845"/>
        </w:tabs>
        <w:autoSpaceDE w:val="0"/>
        <w:autoSpaceDN w:val="0"/>
        <w:adjustRightInd w:val="0"/>
        <w:ind w:firstLine="540"/>
        <w:rPr>
          <w:rFonts w:cs="Arial"/>
          <w:szCs w:val="28"/>
        </w:rPr>
      </w:pPr>
      <w:r w:rsidRPr="00FE78A2">
        <w:rPr>
          <w:rFonts w:cs="Arial"/>
          <w:szCs w:val="28"/>
        </w:rPr>
        <w:t xml:space="preserve">(с изменениями, внесенными постановлением Администрации </w:t>
      </w:r>
      <w:hyperlink r:id="rId10"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Fonts w:cs="Arial"/>
            <w:szCs w:val="28"/>
          </w:rPr>
          <w:t>от 31.07.2023                  № 590</w:t>
        </w:r>
      </w:hyperlink>
      <w:r w:rsidRPr="00FE78A2">
        <w:rPr>
          <w:rFonts w:cs="Arial"/>
          <w:szCs w:val="28"/>
        </w:rPr>
        <w:t>)</w:t>
      </w:r>
    </w:p>
    <w:p w:rsidR="00487CA3" w:rsidRPr="00FE78A2" w:rsidRDefault="00426829" w:rsidP="009F56DB">
      <w:pPr>
        <w:tabs>
          <w:tab w:val="left" w:pos="17294"/>
          <w:tab w:val="left" w:pos="19845"/>
        </w:tabs>
        <w:autoSpaceDE w:val="0"/>
        <w:autoSpaceDN w:val="0"/>
        <w:adjustRightInd w:val="0"/>
        <w:ind w:firstLine="540"/>
        <w:rPr>
          <w:rFonts w:cs="Arial"/>
          <w:szCs w:val="28"/>
        </w:rPr>
      </w:pPr>
      <w:r w:rsidRPr="00FE78A2">
        <w:rPr>
          <w:rFonts w:cs="Arial"/>
          <w:szCs w:val="28"/>
        </w:rPr>
        <w:t xml:space="preserve">(с изменениями, внесенными постановлением Администрации </w:t>
      </w:r>
      <w:hyperlink r:id="rId11"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15.12.2023              № 949</w:t>
        </w:r>
      </w:hyperlink>
      <w:r w:rsidRPr="00FE78A2">
        <w:rPr>
          <w:rFonts w:cs="Arial"/>
          <w:szCs w:val="28"/>
        </w:rPr>
        <w:t>)</w:t>
      </w:r>
    </w:p>
    <w:p w:rsidR="00426829" w:rsidRPr="00FE78A2" w:rsidRDefault="007814AF" w:rsidP="009F56DB">
      <w:pPr>
        <w:tabs>
          <w:tab w:val="left" w:pos="17294"/>
          <w:tab w:val="left" w:pos="19845"/>
        </w:tabs>
        <w:autoSpaceDE w:val="0"/>
        <w:autoSpaceDN w:val="0"/>
        <w:adjustRightInd w:val="0"/>
        <w:ind w:firstLine="540"/>
        <w:rPr>
          <w:rFonts w:cs="Arial"/>
          <w:szCs w:val="28"/>
        </w:rPr>
      </w:pPr>
      <w:r w:rsidRPr="00FE78A2">
        <w:rPr>
          <w:rFonts w:cs="Arial"/>
          <w:szCs w:val="28"/>
        </w:rPr>
        <w:t xml:space="preserve">(с изменениями, внесенными постановлением Администрации </w:t>
      </w:r>
      <w:hyperlink r:id="rId12"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01.11.2024                    № 989</w:t>
        </w:r>
      </w:hyperlink>
      <w:r w:rsidRPr="00FE78A2">
        <w:rPr>
          <w:rFonts w:cs="Arial"/>
          <w:szCs w:val="28"/>
        </w:rPr>
        <w:t>)</w:t>
      </w:r>
    </w:p>
    <w:p w:rsidR="007814AF" w:rsidRPr="00FE78A2" w:rsidRDefault="009E40FA" w:rsidP="009F56DB">
      <w:pPr>
        <w:tabs>
          <w:tab w:val="left" w:pos="17294"/>
          <w:tab w:val="left" w:pos="19845"/>
        </w:tabs>
        <w:autoSpaceDE w:val="0"/>
        <w:autoSpaceDN w:val="0"/>
        <w:adjustRightInd w:val="0"/>
        <w:ind w:firstLine="540"/>
        <w:rPr>
          <w:rFonts w:cs="Arial"/>
          <w:szCs w:val="28"/>
        </w:rPr>
      </w:pPr>
      <w:r w:rsidRPr="00FE78A2">
        <w:rPr>
          <w:rFonts w:cs="Arial"/>
          <w:szCs w:val="28"/>
        </w:rPr>
        <w:t xml:space="preserve">(с изменениями, внесенными постановлением Администрации </w:t>
      </w:r>
      <w:hyperlink r:id="rId13" w:tooltip="постановление от 13.05.2025 0:00:00 №381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13.05.2025                    № 381</w:t>
        </w:r>
      </w:hyperlink>
      <w:r w:rsidRPr="00FE78A2">
        <w:rPr>
          <w:rFonts w:cs="Arial"/>
          <w:szCs w:val="28"/>
        </w:rPr>
        <w:t>)</w:t>
      </w:r>
    </w:p>
    <w:p w:rsidR="009E40FA" w:rsidRPr="00FE78A2" w:rsidRDefault="0012258B" w:rsidP="009F56DB">
      <w:pPr>
        <w:tabs>
          <w:tab w:val="left" w:pos="17294"/>
          <w:tab w:val="left" w:pos="19845"/>
        </w:tabs>
        <w:autoSpaceDE w:val="0"/>
        <w:autoSpaceDN w:val="0"/>
        <w:adjustRightInd w:val="0"/>
        <w:ind w:firstLine="540"/>
        <w:rPr>
          <w:rFonts w:cs="Arial"/>
          <w:szCs w:val="28"/>
        </w:rPr>
      </w:pPr>
      <w:r w:rsidRPr="00FE78A2">
        <w:rPr>
          <w:rFonts w:cs="Arial"/>
          <w:szCs w:val="28"/>
        </w:rPr>
        <w:t xml:space="preserve">(с изменениями, внесенными постановлением Администрации </w:t>
      </w:r>
      <w:hyperlink r:id="rId14" w:tooltip="постановление от 15.12.2025 0:00:00 №964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 xml:space="preserve">от 15.12.2025 </w:t>
        </w:r>
        <w:r w:rsidR="00387667" w:rsidRPr="00FE78A2">
          <w:rPr>
            <w:rStyle w:val="a9"/>
            <w:rFonts w:cs="Arial"/>
            <w:szCs w:val="28"/>
          </w:rPr>
          <w:t xml:space="preserve">                </w:t>
        </w:r>
        <w:r w:rsidRPr="00FE78A2">
          <w:rPr>
            <w:rStyle w:val="a9"/>
            <w:rFonts w:cs="Arial"/>
            <w:szCs w:val="28"/>
          </w:rPr>
          <w:t>№ 964</w:t>
        </w:r>
      </w:hyperlink>
      <w:r w:rsidRPr="00FE78A2">
        <w:rPr>
          <w:rFonts w:cs="Arial"/>
          <w:szCs w:val="28"/>
        </w:rPr>
        <w:t>)</w:t>
      </w:r>
    </w:p>
    <w:p w:rsidR="00387667" w:rsidRPr="00FE78A2" w:rsidRDefault="00415CA4" w:rsidP="009F56DB">
      <w:pPr>
        <w:tabs>
          <w:tab w:val="left" w:pos="17294"/>
          <w:tab w:val="left" w:pos="19845"/>
        </w:tabs>
        <w:autoSpaceDE w:val="0"/>
        <w:autoSpaceDN w:val="0"/>
        <w:adjustRightInd w:val="0"/>
        <w:ind w:firstLine="540"/>
        <w:rPr>
          <w:rFonts w:cs="Arial"/>
          <w:szCs w:val="28"/>
        </w:rPr>
      </w:pPr>
      <w:r w:rsidRPr="00FE78A2">
        <w:rPr>
          <w:rFonts w:cs="Arial"/>
          <w:szCs w:val="28"/>
        </w:rPr>
        <w:t xml:space="preserve">(с изменениями, внесенными постановлением Администрации </w:t>
      </w:r>
      <w:hyperlink r:id="rId15"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rPr>
          <w:rFonts w:cs="Arial"/>
          <w:szCs w:val="28"/>
        </w:rPr>
        <w:t>)</w:t>
      </w:r>
    </w:p>
    <w:p w:rsidR="00415CA4" w:rsidRPr="00FE78A2" w:rsidRDefault="00415CA4" w:rsidP="009F56DB">
      <w:pPr>
        <w:tabs>
          <w:tab w:val="left" w:pos="17294"/>
          <w:tab w:val="left" w:pos="19845"/>
        </w:tabs>
        <w:autoSpaceDE w:val="0"/>
        <w:autoSpaceDN w:val="0"/>
        <w:adjustRightInd w:val="0"/>
        <w:ind w:firstLine="540"/>
        <w:rPr>
          <w:rFonts w:cs="Arial"/>
          <w:szCs w:val="28"/>
        </w:rPr>
      </w:pPr>
    </w:p>
    <w:p w:rsidR="007814AF" w:rsidRPr="00FE78A2" w:rsidRDefault="007814AF" w:rsidP="00D177D5">
      <w:r w:rsidRPr="00FE78A2">
        <w:t xml:space="preserve">В соответствии со статьей 78 </w:t>
      </w:r>
      <w:hyperlink r:id="rId16" w:tooltip="&quot;Бюджетный кодекс Российской Федерации (с изменениями на 31 марта 2026 года)&quot;&#10;Кодекс РФ от 31.07.1998 N 145-ФЗ&#10;Статус: Действующая редакция документа (действ. c 01.04.2026 по 30.06.2026)" w:history="1">
        <w:r w:rsidRPr="00FE78A2">
          <w:rPr>
            <w:rStyle w:val="a9"/>
            <w:color w:val="0000AA"/>
          </w:rPr>
          <w:t>Бюджетного кодекса</w:t>
        </w:r>
      </w:hyperlink>
      <w:r w:rsidRPr="00FE78A2">
        <w:t xml:space="preserve"> Российской Федерации, постановлением Правительства Российской Федерации от 25.10.2023 </w:t>
      </w:r>
      <w:hyperlink r:id="rId17" w:tooltip="&quot;Об утверждении общих требований к нормативным правовым актам, муниципальным правовым ...&quot;&#10;Постановление Правительства РФ от 25.10.2023 N 1782&#10;Статус: Действующая редакция документа (действ. c 12.03.2026)" w:history="1">
        <w:r w:rsidRPr="00FE78A2">
          <w:rPr>
            <w:rStyle w:val="a9"/>
            <w:color w:val="0000AA"/>
          </w:rPr>
          <w:t>№ 1782                    «Об утверждении общих требований</w:t>
        </w:r>
      </w:hyperlink>
      <w:r w:rsidRPr="00FE78A2">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Законом Ханты-Мансийского автономного округа-Югры от 31 января 2011 года </w:t>
      </w:r>
      <w:hyperlink r:id="rId18" w:tooltip="&quot;О НАДЕЛЕНИИ ОРГАНОВ МЕСТНОГО САМОУПРАВЛЕНИЯ МУНИЦИПАЛЬНЫХ ОБРАЗОВАНИЙ ХАНТЫ-МАНСИЙСКОГО АВТОНОМНОГО ...&quot;&#10;Закон Ханты-Мансийского автономного округа - Югры от 31.01.2011 N 8-оз&#10;Статус: Действующая редакция документа" w:history="1">
        <w:r w:rsidRPr="00FE78A2">
          <w:rPr>
            <w:rStyle w:val="a9"/>
            <w:color w:val="0000AA"/>
          </w:rPr>
          <w:t>№ 8-оз «О наделении органов местного</w:t>
        </w:r>
      </w:hyperlink>
      <w:r w:rsidRPr="00FE78A2">
        <w:t xml:space="preserve"> самоуправления муниципальных образований Ханты-Мансийского автономного округа-Югры отдельным государственным полномочием по участию в реализации государственной программы Ханты-Мансийского автономного округа-Югры «Устойчивое развитие коренных малочисленных народов Севера», постановлением Правительства Ханты-Мансийского автономного округа-Югры от 30 декабря 2021 года </w:t>
      </w:r>
      <w:hyperlink r:id="rId19" w:tooltip="&quot;О мерах по реализации государственной программы Ханты-Мансийского автономного округа - Югры ...&quot;&#10;Постановление Правительства Ханты-Мансийского автономного округа - Югры от 30.12.2021 N 639-п&#10;Статус: Действующая редакция документа" w:history="1">
        <w:r w:rsidRPr="00FE78A2">
          <w:rPr>
            <w:rStyle w:val="a9"/>
            <w:color w:val="0000AA"/>
          </w:rPr>
          <w:t>№ 639-п «О мерах по реализации</w:t>
        </w:r>
      </w:hyperlink>
      <w:r w:rsidRPr="00FE78A2">
        <w:t xml:space="preserve"> государственной программы Ханты-Мансийского автономного округа-Югры «Устойчивое развитие коренных малочисленных народов Севера», постановлением администрации Березовского района </w:t>
      </w:r>
      <w:hyperlink r:id="rId20" w:tooltip="постановление от 26.12.2023 0:00:00 №990 Администрация Березовского района&#10;&#10;О муниципальной программе «Устойчивое развитие коренных малочисленных народов Севера в Березовском районе» &#10;" w:history="1">
        <w:r w:rsidRPr="00FE78A2">
          <w:rPr>
            <w:rStyle w:val="a9"/>
          </w:rPr>
          <w:t>от 26.12.2023 № 990</w:t>
        </w:r>
      </w:hyperlink>
      <w:r w:rsidRPr="00FE78A2">
        <w:t xml:space="preserve"> «О муниципальной программе «Устойчивое развитие коренных малочисленных народов Севера в Березовском районе:</w:t>
      </w:r>
    </w:p>
    <w:p w:rsidR="007814AF" w:rsidRPr="00FE78A2" w:rsidRDefault="007814AF" w:rsidP="007814AF">
      <w:pPr>
        <w:tabs>
          <w:tab w:val="left" w:pos="17294"/>
          <w:tab w:val="left" w:pos="19845"/>
        </w:tabs>
        <w:autoSpaceDE w:val="0"/>
        <w:autoSpaceDN w:val="0"/>
        <w:adjustRightInd w:val="0"/>
        <w:ind w:firstLine="540"/>
        <w:rPr>
          <w:rFonts w:cs="Arial"/>
          <w:szCs w:val="28"/>
        </w:rPr>
      </w:pPr>
      <w:r w:rsidRPr="00FE78A2">
        <w:lastRenderedPageBreak/>
        <w:t xml:space="preserve">(преамбула постановления изложена в редакции </w:t>
      </w:r>
      <w:r w:rsidRPr="00FE78A2">
        <w:rPr>
          <w:rFonts w:cs="Arial"/>
          <w:szCs w:val="28"/>
        </w:rPr>
        <w:t xml:space="preserve">постановления Администрации </w:t>
      </w:r>
      <w:hyperlink r:id="rId21"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01.11.2024 № 989</w:t>
        </w:r>
      </w:hyperlink>
      <w:r w:rsidRPr="00FE78A2">
        <w:rPr>
          <w:rFonts w:cs="Arial"/>
          <w:szCs w:val="28"/>
        </w:rPr>
        <w:t>)</w:t>
      </w:r>
    </w:p>
    <w:p w:rsidR="00D177D5" w:rsidRPr="00FE78A2" w:rsidRDefault="00D177D5" w:rsidP="00D177D5">
      <w:r w:rsidRPr="00FE78A2">
        <w:t>1. Утвердить:</w:t>
      </w:r>
    </w:p>
    <w:p w:rsidR="00D177D5" w:rsidRPr="00FE78A2" w:rsidRDefault="00D177D5" w:rsidP="00D177D5">
      <w:r w:rsidRPr="00FE78A2">
        <w:t>1.1. Порядок предоставления субсидии на обустройство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согласно приложению 1 к настоящему постановлению.</w:t>
      </w:r>
    </w:p>
    <w:p w:rsidR="00D177D5" w:rsidRPr="00FE78A2" w:rsidRDefault="00D177D5" w:rsidP="00D177D5">
      <w:r w:rsidRPr="00FE78A2">
        <w:t>1.2. Порядок предоставления компенсации расходов на приобретение материально-технических средств согласно приложению 2 к настоящему постановлению.</w:t>
      </w:r>
    </w:p>
    <w:p w:rsidR="00D177D5" w:rsidRPr="00FE78A2" w:rsidRDefault="00D177D5" w:rsidP="00D177D5">
      <w:r w:rsidRPr="00FE78A2">
        <w:t xml:space="preserve">1.3. Порядок предоставления компенсации расходов на приобретение северных оленей согласно приложению 3 к настоящему постановлению. </w:t>
      </w:r>
    </w:p>
    <w:p w:rsidR="00D177D5" w:rsidRPr="00FE78A2" w:rsidRDefault="00D177D5" w:rsidP="00D177D5">
      <w:r w:rsidRPr="00FE78A2">
        <w:t>1.4. Порядок предоставления субсидии на продукцию охоты согласно приложению 4 к настоящему постановлению.</w:t>
      </w:r>
    </w:p>
    <w:p w:rsidR="00D177D5" w:rsidRPr="00FE78A2" w:rsidRDefault="00D177D5" w:rsidP="00D177D5">
      <w:r w:rsidRPr="00FE78A2">
        <w:t>1.5. Порядок предоставления 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согласно приложению 5 к настоящему постановлению.</w:t>
      </w:r>
    </w:p>
    <w:p w:rsidR="00D177D5" w:rsidRPr="00FE78A2" w:rsidRDefault="00D177D5" w:rsidP="00D177D5">
      <w:r w:rsidRPr="00FE78A2">
        <w:t>1.6. Порядок предоставления компенсации расходов 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w:t>
      </w:r>
      <w:r w:rsidR="00415CA4" w:rsidRPr="00FE78A2">
        <w:t xml:space="preserve">занные виды обучения, и обратно, </w:t>
      </w:r>
      <w:r w:rsidR="00415CA4" w:rsidRPr="00FE78A2">
        <w:rPr>
          <w:rFonts w:cs="Arial"/>
          <w:szCs w:val="28"/>
        </w:rPr>
        <w:t>оплату проживания в период обучения</w:t>
      </w:r>
      <w:r w:rsidR="00415CA4" w:rsidRPr="00FE78A2">
        <w:t xml:space="preserve"> </w:t>
      </w:r>
      <w:r w:rsidRPr="00FE78A2">
        <w:t>согласно приложению 6 к настоящему постановлению.</w:t>
      </w:r>
    </w:p>
    <w:p w:rsidR="00415CA4" w:rsidRPr="00FE78A2" w:rsidRDefault="00415CA4" w:rsidP="00D177D5">
      <w:r w:rsidRPr="00FE78A2">
        <w:rPr>
          <w:rFonts w:cs="Arial"/>
          <w:szCs w:val="28"/>
        </w:rPr>
        <w:t xml:space="preserve">(в пункте 1.6 после слова «обратно» дополнено словами «, оплату проживания в период обучения» постановлением Администрации </w:t>
      </w:r>
      <w:hyperlink r:id="rId22"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rPr>
          <w:rFonts w:cs="Arial"/>
          <w:szCs w:val="28"/>
        </w:rPr>
        <w:t>)</w:t>
      </w:r>
    </w:p>
    <w:p w:rsidR="00335E70" w:rsidRPr="00FE78A2" w:rsidRDefault="00335E70" w:rsidP="00335E70">
      <w:pPr>
        <w:rPr>
          <w:lang w:eastAsia="ar-SA"/>
        </w:rPr>
      </w:pPr>
      <w:r w:rsidRPr="00FE78A2">
        <w:rPr>
          <w:lang w:eastAsia="ar-SA"/>
        </w:rPr>
        <w:t>1.7. Порядок предоставления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согласно приложению 7 к настоящему постановлению.</w:t>
      </w:r>
    </w:p>
    <w:p w:rsidR="00335E70" w:rsidRPr="00FE78A2" w:rsidRDefault="00335E70" w:rsidP="00335E70">
      <w:r w:rsidRPr="00FE78A2">
        <w:t>(пункт 1 дополнен подпунктом 1</w:t>
      </w:r>
      <w:r w:rsidR="0016095D" w:rsidRPr="00FE78A2">
        <w:t>.7 постановлением Администрации</w:t>
      </w:r>
      <w:r w:rsidRPr="00FE78A2">
        <w:t xml:space="preserve"> </w:t>
      </w:r>
      <w:hyperlink r:id="rId23" w:tooltip="постановление от 31.01.2023 0:00:00 №17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31.01.2023 № 17</w:t>
        </w:r>
      </w:hyperlink>
      <w:r w:rsidRPr="00FE78A2">
        <w:t>)</w:t>
      </w:r>
    </w:p>
    <w:p w:rsidR="00415CA4" w:rsidRPr="00FE78A2" w:rsidRDefault="00415CA4" w:rsidP="00335E70">
      <w:r w:rsidRPr="00FE78A2">
        <w:t>Порядок предоставления финансовой помощи оленеводам на содержание поголовья оленей, согласно приложению 8 к настоящему постановлению.</w:t>
      </w:r>
    </w:p>
    <w:p w:rsidR="00415CA4" w:rsidRPr="00FE78A2" w:rsidRDefault="00415CA4" w:rsidP="00335E70">
      <w:r w:rsidRPr="00FE78A2">
        <w:t>(пункт 1 дополнен подпунктом 1</w:t>
      </w:r>
      <w:r w:rsidRPr="00FE78A2">
        <w:t>.8</w:t>
      </w:r>
      <w:r w:rsidRPr="00FE78A2">
        <w:t xml:space="preserve"> постановлением Администрации </w:t>
      </w:r>
      <w:hyperlink r:id="rId24"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rPr>
          <w:rFonts w:cs="Arial"/>
          <w:szCs w:val="28"/>
        </w:rPr>
        <w:t>)</w:t>
      </w:r>
    </w:p>
    <w:p w:rsidR="00D177D5" w:rsidRPr="00FE78A2" w:rsidRDefault="00D177D5" w:rsidP="00D177D5">
      <w:r w:rsidRPr="00FE78A2">
        <w:t xml:space="preserve">2. Опубликовать настоящее постановление в газете «Жизнь Югры» и разместить на официальном веб-сайте органов местного самоуправления Березовского района. </w:t>
      </w:r>
    </w:p>
    <w:p w:rsidR="00D177D5" w:rsidRPr="00FE78A2" w:rsidRDefault="00D177D5" w:rsidP="00D177D5">
      <w:r w:rsidRPr="00FE78A2">
        <w:t>3. Настоящее постановление вступает в силу после его официального опубликования и распространяется на правоотношения, возникшие с 01.01.2022, при этом положения о размещении сведений о субсидии, объявлении о проведении отбора, о результатах отбора способом запроса предложений, на едином портале бюджетной системы Российской Федерации в информационно-телекоммуникационной сети Интернет действуют с момента организации администрацией Березовского района технического обеспечения размещения данной информации в соответствии с бюджетным законодательством, но не позднее 01.01.2025.</w:t>
      </w:r>
    </w:p>
    <w:p w:rsidR="00D177D5" w:rsidRPr="00FE78A2" w:rsidRDefault="00D177D5" w:rsidP="00D177D5">
      <w:r w:rsidRPr="00FE78A2">
        <w:t>4. Приостановить до 01.01.2023 действие абзаца третьего пункта 2.2. раздела 2 приложения 1, абзаца третьего пункта 2.2. раздела 2 приложения 4 к настоящему постановлению.</w:t>
      </w:r>
    </w:p>
    <w:p w:rsidR="00D177D5" w:rsidRPr="00FE78A2" w:rsidRDefault="00D177D5" w:rsidP="00D177D5">
      <w:r w:rsidRPr="00FE78A2">
        <w:t>5. Контроль за исполнением настоящего постановления возложить на заместителя главы Березовского района, председателя комитета С.Н. Титова.</w:t>
      </w:r>
    </w:p>
    <w:p w:rsidR="00D177D5" w:rsidRPr="00FE78A2" w:rsidRDefault="00D177D5" w:rsidP="00D177D5"/>
    <w:p w:rsidR="00D177D5" w:rsidRPr="00FE78A2" w:rsidRDefault="00D177D5" w:rsidP="00D177D5"/>
    <w:p w:rsidR="00D177D5" w:rsidRPr="00FE78A2" w:rsidRDefault="00D177D5" w:rsidP="00D177D5">
      <w:pPr>
        <w:tabs>
          <w:tab w:val="center" w:pos="9072"/>
        </w:tabs>
        <w:ind w:firstLine="0"/>
      </w:pPr>
      <w:r w:rsidRPr="00FE78A2">
        <w:lastRenderedPageBreak/>
        <w:t xml:space="preserve">Глава района </w:t>
      </w:r>
      <w:r w:rsidRPr="00FE78A2">
        <w:tab/>
        <w:t>П.В. Артеев</w:t>
      </w:r>
    </w:p>
    <w:p w:rsidR="009E40FA" w:rsidRPr="00FE78A2" w:rsidRDefault="00D177D5" w:rsidP="009E40FA">
      <w:bookmarkStart w:id="0" w:name="_GoBack"/>
      <w:bookmarkEnd w:id="0"/>
      <w:r w:rsidRPr="00FE78A2">
        <w:br w:type="page"/>
      </w:r>
      <w:r w:rsidR="009E40FA" w:rsidRPr="00FE78A2">
        <w:lastRenderedPageBreak/>
        <w:t xml:space="preserve">(приложение 1 изложено в редакции постановления Администрации                         </w:t>
      </w:r>
      <w:hyperlink r:id="rId25" w:tooltip="постановление от 13.05.2025 0:00:00 №381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009E40FA" w:rsidRPr="00FE78A2">
          <w:rPr>
            <w:rStyle w:val="a9"/>
            <w:rFonts w:cs="Arial"/>
            <w:szCs w:val="28"/>
          </w:rPr>
          <w:t>от 13.05.2025 № 381</w:t>
        </w:r>
      </w:hyperlink>
      <w:r w:rsidR="009E40FA" w:rsidRPr="00FE78A2">
        <w:t>)</w:t>
      </w:r>
    </w:p>
    <w:p w:rsidR="00D177D5" w:rsidRPr="00FE78A2" w:rsidRDefault="00D177D5" w:rsidP="00D177D5">
      <w:pPr>
        <w:tabs>
          <w:tab w:val="left" w:pos="17294"/>
          <w:tab w:val="left" w:pos="19845"/>
        </w:tabs>
        <w:autoSpaceDE w:val="0"/>
        <w:autoSpaceDN w:val="0"/>
        <w:adjustRightInd w:val="0"/>
        <w:ind w:firstLine="540"/>
        <w:jc w:val="right"/>
        <w:rPr>
          <w:rFonts w:cs="Arial"/>
          <w:szCs w:val="28"/>
        </w:rPr>
      </w:pPr>
    </w:p>
    <w:p w:rsidR="00D177D5" w:rsidRPr="00FE78A2" w:rsidRDefault="00D177D5" w:rsidP="00D177D5">
      <w:pPr>
        <w:tabs>
          <w:tab w:val="left" w:pos="17294"/>
          <w:tab w:val="left" w:pos="19845"/>
        </w:tabs>
        <w:autoSpaceDE w:val="0"/>
        <w:autoSpaceDN w:val="0"/>
        <w:adjustRightInd w:val="0"/>
        <w:ind w:firstLine="540"/>
        <w:jc w:val="right"/>
        <w:rPr>
          <w:rFonts w:cs="Arial"/>
          <w:b/>
        </w:rPr>
      </w:pPr>
    </w:p>
    <w:p w:rsidR="00D177D5" w:rsidRPr="00FE78A2" w:rsidRDefault="00D177D5" w:rsidP="00D177D5">
      <w:pPr>
        <w:tabs>
          <w:tab w:val="left" w:pos="17294"/>
          <w:tab w:val="left" w:pos="19845"/>
        </w:tabs>
        <w:autoSpaceDE w:val="0"/>
        <w:autoSpaceDN w:val="0"/>
        <w:adjustRightInd w:val="0"/>
        <w:ind w:firstLine="540"/>
        <w:jc w:val="right"/>
        <w:rPr>
          <w:rFonts w:cs="Arial"/>
          <w:b/>
        </w:rPr>
      </w:pPr>
    </w:p>
    <w:p w:rsidR="00D177D5" w:rsidRPr="00FE78A2" w:rsidRDefault="00D177D5" w:rsidP="00D177D5">
      <w:pPr>
        <w:tabs>
          <w:tab w:val="left" w:pos="17294"/>
          <w:tab w:val="left" w:pos="19845"/>
        </w:tabs>
        <w:autoSpaceDE w:val="0"/>
        <w:autoSpaceDN w:val="0"/>
        <w:adjustRightInd w:val="0"/>
        <w:ind w:firstLine="540"/>
        <w:jc w:val="right"/>
        <w:rPr>
          <w:rFonts w:cs="Arial"/>
          <w:b/>
          <w:sz w:val="32"/>
        </w:rPr>
      </w:pPr>
      <w:r w:rsidRPr="00FE78A2">
        <w:rPr>
          <w:rFonts w:cs="Arial"/>
          <w:b/>
          <w:sz w:val="32"/>
        </w:rPr>
        <w:t>Приложение 1</w:t>
      </w:r>
    </w:p>
    <w:p w:rsidR="00D177D5" w:rsidRPr="00FE78A2" w:rsidRDefault="00D177D5" w:rsidP="00D177D5">
      <w:pPr>
        <w:tabs>
          <w:tab w:val="left" w:pos="17294"/>
          <w:tab w:val="left" w:pos="19845"/>
        </w:tabs>
        <w:autoSpaceDE w:val="0"/>
        <w:autoSpaceDN w:val="0"/>
        <w:adjustRightInd w:val="0"/>
        <w:ind w:firstLine="540"/>
        <w:jc w:val="right"/>
        <w:rPr>
          <w:rFonts w:cs="Arial"/>
          <w:b/>
          <w:sz w:val="32"/>
        </w:rPr>
      </w:pPr>
      <w:r w:rsidRPr="00FE78A2">
        <w:rPr>
          <w:rFonts w:cs="Arial"/>
          <w:b/>
          <w:sz w:val="32"/>
        </w:rPr>
        <w:t>к постановлению администрации</w:t>
      </w:r>
    </w:p>
    <w:p w:rsidR="00D177D5" w:rsidRPr="00FE78A2" w:rsidRDefault="00D177D5" w:rsidP="00D177D5">
      <w:pPr>
        <w:tabs>
          <w:tab w:val="left" w:pos="17294"/>
          <w:tab w:val="left" w:pos="19845"/>
        </w:tabs>
        <w:autoSpaceDE w:val="0"/>
        <w:autoSpaceDN w:val="0"/>
        <w:adjustRightInd w:val="0"/>
        <w:ind w:firstLine="540"/>
        <w:jc w:val="right"/>
        <w:rPr>
          <w:rFonts w:cs="Arial"/>
          <w:b/>
          <w:sz w:val="32"/>
        </w:rPr>
      </w:pPr>
      <w:r w:rsidRPr="00FE78A2">
        <w:rPr>
          <w:rFonts w:cs="Arial"/>
          <w:b/>
          <w:sz w:val="32"/>
        </w:rPr>
        <w:t xml:space="preserve"> Березовского района</w:t>
      </w:r>
    </w:p>
    <w:p w:rsidR="00D177D5" w:rsidRPr="00FE78A2" w:rsidRDefault="00D177D5" w:rsidP="00D177D5">
      <w:pPr>
        <w:tabs>
          <w:tab w:val="left" w:pos="17294"/>
          <w:tab w:val="left" w:pos="19845"/>
        </w:tabs>
        <w:autoSpaceDE w:val="0"/>
        <w:autoSpaceDN w:val="0"/>
        <w:adjustRightInd w:val="0"/>
        <w:ind w:firstLine="540"/>
        <w:jc w:val="right"/>
        <w:rPr>
          <w:rFonts w:cs="Arial"/>
          <w:b/>
          <w:sz w:val="32"/>
        </w:rPr>
      </w:pPr>
      <w:r w:rsidRPr="00FE78A2">
        <w:rPr>
          <w:rFonts w:cs="Arial"/>
          <w:b/>
          <w:sz w:val="32"/>
        </w:rPr>
        <w:t>от 28.06.2022 № 932</w:t>
      </w:r>
    </w:p>
    <w:p w:rsidR="00D177D5" w:rsidRPr="00FE78A2" w:rsidRDefault="00D177D5" w:rsidP="00D177D5">
      <w:pPr>
        <w:tabs>
          <w:tab w:val="left" w:pos="17294"/>
          <w:tab w:val="left" w:pos="19845"/>
        </w:tabs>
        <w:autoSpaceDE w:val="0"/>
        <w:autoSpaceDN w:val="0"/>
        <w:adjustRightInd w:val="0"/>
        <w:ind w:firstLine="540"/>
        <w:jc w:val="right"/>
        <w:rPr>
          <w:rFonts w:cs="Arial"/>
          <w:b/>
        </w:rPr>
      </w:pPr>
    </w:p>
    <w:p w:rsidR="00D177D5" w:rsidRPr="00FE78A2" w:rsidRDefault="00D177D5" w:rsidP="00D177D5">
      <w:pPr>
        <w:tabs>
          <w:tab w:val="left" w:pos="17294"/>
          <w:tab w:val="left" w:pos="19845"/>
        </w:tabs>
        <w:autoSpaceDE w:val="0"/>
        <w:autoSpaceDN w:val="0"/>
        <w:adjustRightInd w:val="0"/>
        <w:ind w:firstLine="540"/>
        <w:jc w:val="right"/>
        <w:rPr>
          <w:rFonts w:cs="Arial"/>
          <w:b/>
        </w:rPr>
      </w:pPr>
    </w:p>
    <w:p w:rsidR="00D177D5" w:rsidRPr="00FE78A2" w:rsidRDefault="00D177D5" w:rsidP="00D177D5">
      <w:pPr>
        <w:tabs>
          <w:tab w:val="left" w:pos="17294"/>
          <w:tab w:val="left" w:pos="19845"/>
        </w:tabs>
        <w:autoSpaceDE w:val="0"/>
        <w:autoSpaceDN w:val="0"/>
        <w:adjustRightInd w:val="0"/>
        <w:ind w:firstLine="540"/>
        <w:jc w:val="right"/>
        <w:rPr>
          <w:rFonts w:cs="Arial"/>
          <w:szCs w:val="28"/>
        </w:rPr>
      </w:pPr>
    </w:p>
    <w:p w:rsidR="009E40FA" w:rsidRPr="00FE78A2" w:rsidRDefault="009E40FA" w:rsidP="00415CA4">
      <w:pPr>
        <w:pStyle w:val="2"/>
      </w:pPr>
      <w:r w:rsidRPr="00FE78A2">
        <w:t>Порядок</w:t>
      </w:r>
      <w:r w:rsidR="00415CA4" w:rsidRPr="00FE78A2">
        <w:t xml:space="preserve"> </w:t>
      </w:r>
      <w:r w:rsidRPr="00FE78A2">
        <w:t>предоставления субсидии на обустройство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w:t>
      </w:r>
    </w:p>
    <w:p w:rsidR="009E40FA" w:rsidRPr="00FE78A2" w:rsidRDefault="009E40FA" w:rsidP="00415CA4">
      <w:pPr>
        <w:pStyle w:val="2"/>
      </w:pPr>
      <w:r w:rsidRPr="00FE78A2">
        <w:t>(далее-Порядок)</w:t>
      </w:r>
    </w:p>
    <w:p w:rsidR="009E40FA" w:rsidRPr="00FE78A2" w:rsidRDefault="009E40FA" w:rsidP="009E40FA">
      <w:pPr>
        <w:tabs>
          <w:tab w:val="left" w:pos="17294"/>
          <w:tab w:val="left" w:pos="19845"/>
        </w:tabs>
        <w:autoSpaceDE w:val="0"/>
        <w:autoSpaceDN w:val="0"/>
        <w:adjustRightInd w:val="0"/>
        <w:ind w:firstLine="540"/>
        <w:rPr>
          <w:rFonts w:cs="Arial"/>
          <w:b/>
          <w:szCs w:val="28"/>
        </w:rPr>
      </w:pPr>
    </w:p>
    <w:p w:rsidR="009E40FA" w:rsidRPr="00FE78A2" w:rsidRDefault="009E40FA" w:rsidP="00415CA4">
      <w:pPr>
        <w:pStyle w:val="2"/>
      </w:pPr>
      <w:r w:rsidRPr="00FE78A2">
        <w:t>1. Общие положения о предоставлении субсидии</w:t>
      </w:r>
    </w:p>
    <w:p w:rsidR="009E40FA" w:rsidRPr="00FE78A2" w:rsidRDefault="009E40FA" w:rsidP="009E40FA">
      <w:pPr>
        <w:tabs>
          <w:tab w:val="left" w:pos="17294"/>
          <w:tab w:val="left" w:pos="19845"/>
        </w:tabs>
        <w:autoSpaceDE w:val="0"/>
        <w:autoSpaceDN w:val="0"/>
        <w:adjustRightInd w:val="0"/>
        <w:ind w:firstLine="540"/>
        <w:rPr>
          <w:rFonts w:cs="Arial"/>
          <w:szCs w:val="28"/>
        </w:rPr>
      </w:pPr>
    </w:p>
    <w:p w:rsidR="009E40FA" w:rsidRPr="00FE78A2" w:rsidRDefault="009E40FA" w:rsidP="009E40FA">
      <w:r w:rsidRPr="00FE78A2">
        <w:t>1.1. Порядок определяет цели, условия и процедуру предоставления из бюджета Березовского района Ханты-Мансийского автономного округа-Югры субсидии на обустройство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на территории Березовского района (далее-Субсидия), за счет субвенций из бюджета Ханты-Мансийского автономного округа-Югры (далее-автономный округ).</w:t>
      </w:r>
    </w:p>
    <w:p w:rsidR="009E40FA" w:rsidRPr="00FE78A2" w:rsidRDefault="009E40FA" w:rsidP="009E40FA">
      <w:r w:rsidRPr="00FE78A2">
        <w:t>1.2. Понятия, используемые для целей Порядка:</w:t>
      </w:r>
    </w:p>
    <w:p w:rsidR="009E40FA" w:rsidRPr="00FE78A2" w:rsidRDefault="009E40FA" w:rsidP="009E40FA">
      <w:r w:rsidRPr="00FE78A2">
        <w:t>участник отбора получателем субсидии-юридическое, физическое лицо, претендующее на получение субсидии;</w:t>
      </w:r>
    </w:p>
    <w:p w:rsidR="009E40FA" w:rsidRPr="00FE78A2" w:rsidRDefault="009E40FA" w:rsidP="009E40FA">
      <w:r w:rsidRPr="00FE78A2">
        <w:t>получатель субсидии-Участник отбора получатель субсидии, который по результатам отбора для предоставления Субсидии (далее-Отбор) признан соответствующим критериям и требованиям, установленным в пунктах 2.1, 2.2 настоящего Порядка;</w:t>
      </w:r>
    </w:p>
    <w:p w:rsidR="009E40FA" w:rsidRPr="00FE78A2" w:rsidRDefault="009E40FA" w:rsidP="009E40FA">
      <w:r w:rsidRPr="00FE78A2">
        <w:t xml:space="preserve">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администрация Березовского района (далее-Главный распорядитель), расположенном по адресу: 628140, Ханты-Мансийский автономный округ-Югра, пгт. Березово, ул. Астраханцева, д. 54, </w:t>
      </w:r>
      <w:r w:rsidRPr="00FE78A2">
        <w:rPr>
          <w:lang w:val="en-US"/>
        </w:rPr>
        <w:t>www</w:t>
      </w:r>
      <w:r w:rsidRPr="00FE78A2">
        <w:t>.berezovo.ru;</w:t>
      </w:r>
    </w:p>
    <w:p w:rsidR="009E40FA" w:rsidRPr="00FE78A2" w:rsidRDefault="009E40FA" w:rsidP="009E40FA">
      <w:r w:rsidRPr="00FE78A2">
        <w:t>уполномоченным органом администрации Березовского района по организации предоставления субсидии является отдел по вопросам малочисленных народов Севера, природопользованию, сельскому хозяйству и экологии администрации Березовского района по адресу: 628140, Ханты-Мансийский автономный округ-Югра, пгт. Березово, ул. Астраханцева, д. 54, кб. 413 (далее-Уполномоченный орган);</w:t>
      </w:r>
    </w:p>
    <w:p w:rsidR="009E40FA" w:rsidRPr="00FE78A2" w:rsidRDefault="009E40FA" w:rsidP="009E40FA">
      <w:r w:rsidRPr="00FE78A2">
        <w:t xml:space="preserve">пользователи недр-юридические лица, созданные в соответствии с законодательством Российской Федерации, индивидуальные предприниматели, </w:t>
      </w:r>
      <w:r w:rsidRPr="00FE78A2">
        <w:lastRenderedPageBreak/>
        <w:t>являющиеся гражданами Российской Федерации, если иное не установлено федеральными законами;</w:t>
      </w:r>
    </w:p>
    <w:p w:rsidR="009E40FA" w:rsidRPr="00FE78A2" w:rsidRDefault="009E40FA" w:rsidP="009E40FA">
      <w:r w:rsidRPr="00FE78A2">
        <w:t xml:space="preserve">реестр организаций-реестр организаций, осуществляющих традиционную хозяйственную деятельность коренных малочисленных народов Севера в автономном округе, сформированный в соответствии с порядком, утвержденным постановлением Правительства Ханты-Мансийского автономного округа от 6 апреля 2007 года </w:t>
      </w:r>
      <w:hyperlink r:id="rId26" w:tooltip="&quot;О реестре организаций, осуществляющих традиционную хозяйственную деятельность коренных малочисленных ...&quot;&#10;Постановление Правительства Ханты-Мансийского автономного округа - Югры от 06.04.2007 N 85-п&#10;Статус: Действующая редакция документа" w:history="1">
        <w:r w:rsidRPr="00FE78A2">
          <w:rPr>
            <w:rStyle w:val="a9"/>
            <w:color w:val="0000AA"/>
          </w:rPr>
          <w:t>№ 85-п «О реестре организаций</w:t>
        </w:r>
      </w:hyperlink>
      <w:r w:rsidRPr="00FE78A2">
        <w:t>, осуществляющих традиционную хозяйственную деятельность коренных малочисленных народов Севера в Ханты-Мансийском автономном округе-Югре»;</w:t>
      </w:r>
    </w:p>
    <w:p w:rsidR="009E40FA" w:rsidRPr="00FE78A2" w:rsidRDefault="009E40FA" w:rsidP="009E40FA">
      <w:r w:rsidRPr="00FE78A2">
        <w:t>территории традиционного природопользования-территории традиционного природопользования коренных малочисленных народов Севера регионального значения в автономном округе; особо охраняемые территории регионального значения, образованные для ведения традиционного природопользования и традиционного образа жизни коренных малочисленных народов Севера субъектами права традиционного природопользования;</w:t>
      </w:r>
    </w:p>
    <w:p w:rsidR="009E40FA" w:rsidRPr="00FE78A2" w:rsidRDefault="009E40FA" w:rsidP="009E40FA">
      <w:r w:rsidRPr="00FE78A2">
        <w:t>реестр территорий традиционного природопользования-реестр территорий традиционного природопользования коренных малочисленных народов Севера регионального значения в автономном округе; документ, содержащий официальные сведения об образованных на территории автономного округа территориях традиционного природопользования регионального значения, включая сведения о субъектах права традиционного природопользования;</w:t>
      </w:r>
    </w:p>
    <w:p w:rsidR="009E40FA" w:rsidRPr="00FE78A2" w:rsidRDefault="009E40FA" w:rsidP="009E40FA">
      <w:r w:rsidRPr="00FE78A2">
        <w:t>соглашение с пользователями недр-соглашение (договор) с пользователями недр об использовании земель для целей недропользования в границах территорий традиционного природопользования;</w:t>
      </w:r>
    </w:p>
    <w:p w:rsidR="009E40FA" w:rsidRPr="00FE78A2" w:rsidRDefault="009E40FA" w:rsidP="009E40FA">
      <w:r w:rsidRPr="00FE78A2">
        <w:t>соглашение-соглашение о предоставлении Субсидии, разработанное в соответствии с типовой формой, утвержденной Комитетом по финансам администрации Березовского района, заключенное между Главным распорядителем и Получателем;</w:t>
      </w:r>
    </w:p>
    <w:p w:rsidR="009E40FA" w:rsidRPr="00FE78A2" w:rsidRDefault="009E40FA" w:rsidP="009E40FA">
      <w:r w:rsidRPr="00FE78A2">
        <w:t>комиссия-коллегиальный орган, созданный Главным распорядителем бюджетных средств, с целью рассмотрения документов, принятия решения о соответствии или несоответствии Заявителя и представленных им документов критериям и требованиям;</w:t>
      </w:r>
    </w:p>
    <w:p w:rsidR="009E40FA" w:rsidRPr="00FE78A2" w:rsidRDefault="009E40FA" w:rsidP="009E40FA">
      <w:r w:rsidRPr="00FE78A2">
        <w:t>комиссия осуществляет свою работу в соответствии с Положением о комиссии по предоставлению государственной поддержки коренным малочисленным народам Севера при администрации Березовского района(далее-Комиссия);</w:t>
      </w:r>
    </w:p>
    <w:p w:rsidR="009E40FA" w:rsidRPr="00FE78A2" w:rsidRDefault="009E40FA" w:rsidP="009E40FA">
      <w:pPr>
        <w:rPr>
          <w:color w:val="000000"/>
          <w:lang w:eastAsia="en-US"/>
        </w:rPr>
      </w:pPr>
      <w:r w:rsidRPr="00FE78A2">
        <w:rPr>
          <w:color w:val="000000"/>
          <w:lang w:eastAsia="en-US"/>
        </w:rPr>
        <w:t>ЕСИА-единая система идентификации и аутентификации.</w:t>
      </w:r>
    </w:p>
    <w:p w:rsidR="009E40FA" w:rsidRPr="00FE78A2" w:rsidRDefault="009E40FA" w:rsidP="009E40FA">
      <w:r w:rsidRPr="00FE78A2">
        <w:t>1.3. Целью предоставления Субсидии является возмещение части фактически понесенных затрат на приобретение материально-технических средств, необходимых для обустройства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в рамках реализации переданного отдельного государственного полномочия по участию в реализации государственной программы автономного округа «</w:t>
      </w:r>
      <w:hyperlink r:id="rId27" w:tooltip="ПОСТАНОВЛЕНИЕ от 10.11.2023 № 547-п Правительство Ханты-Мансийского автономного округа-Югры&#10;&#10;О ГОСУДАРСТВЕННОЙ ПРОГРАММЕ ХАНТЫ-МАНСИЙСКОГО АВТОНОМНОГО ОКРУГА – ЮГРЫ «УСТОЙЧИВОЕ РАЗВИТИЕ КОРЕННЫХ МАЛОЧИСЛЕННЫХ НАРОДОВ СЕВЕРА»" w:history="1">
        <w:r w:rsidRPr="00FE78A2">
          <w:rPr>
            <w:color w:val="0000FF"/>
          </w:rPr>
          <w:t>Устойчивое развитие</w:t>
        </w:r>
      </w:hyperlink>
      <w:r w:rsidRPr="00FE78A2">
        <w:t xml:space="preserve"> коренных малочисленных народов Севера», утвержденной постановлением Правительства Ханты-Мансийского автономного округа-Югры </w:t>
      </w:r>
      <w:hyperlink r:id="rId28" w:tooltip="&quot;О государственной программе Ханты-Мансийского автономного округа - Югры &quot;Устойчивое развитие коренных ...&quot;&#10;Постановление Правительства Ханты-Мансийского автономного округа - Югры от 10.11.2023 N 547-п&#10;Статус: Действующая редакция документа" w:history="1">
        <w:r w:rsidRPr="00FE78A2">
          <w:rPr>
            <w:rStyle w:val="a9"/>
            <w:color w:val="0000AA"/>
          </w:rPr>
          <w:t>от 10 ноября 2023 года № 547-п</w:t>
        </w:r>
      </w:hyperlink>
      <w:r w:rsidRPr="00FE78A2">
        <w:t>.</w:t>
      </w:r>
    </w:p>
    <w:p w:rsidR="009E40FA" w:rsidRPr="00FE78A2" w:rsidRDefault="009E40FA" w:rsidP="009E40FA">
      <w:r w:rsidRPr="00FE78A2">
        <w:t>1.4. Предоставление Субсидии осуществляет Главный распорядитель.</w:t>
      </w:r>
    </w:p>
    <w:p w:rsidR="009E40FA" w:rsidRPr="00FE78A2" w:rsidRDefault="009E40FA" w:rsidP="009E40FA">
      <w:r w:rsidRPr="00FE78A2">
        <w:t>1.5. Под обустройством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понимается приобретение следующих видов материально-технических средств, используемых для строительства объектов и построек, необходимых для ведения традиционной хозяйственной деятельности:</w:t>
      </w:r>
    </w:p>
    <w:p w:rsidR="009E40FA" w:rsidRPr="00FE78A2" w:rsidRDefault="009E40FA" w:rsidP="009E40FA">
      <w:r w:rsidRPr="00FE78A2">
        <w:t>пилорама-1 единица;</w:t>
      </w:r>
    </w:p>
    <w:p w:rsidR="009E40FA" w:rsidRPr="00FE78A2" w:rsidRDefault="009E40FA" w:rsidP="009E40FA">
      <w:r w:rsidRPr="00FE78A2">
        <w:t>квадроцикл-1 единица;</w:t>
      </w:r>
    </w:p>
    <w:p w:rsidR="009E40FA" w:rsidRPr="00FE78A2" w:rsidRDefault="009E40FA" w:rsidP="009E40FA">
      <w:r w:rsidRPr="00FE78A2">
        <w:lastRenderedPageBreak/>
        <w:t>бензопила-1 единица.</w:t>
      </w:r>
    </w:p>
    <w:p w:rsidR="009E40FA" w:rsidRPr="00FE78A2" w:rsidRDefault="009E40FA" w:rsidP="009E40FA">
      <w:r w:rsidRPr="00FE78A2">
        <w:t xml:space="preserve">1.6. Субсидия предоставляется 1 раз </w:t>
      </w:r>
      <w:r w:rsidR="00387667" w:rsidRPr="00FE78A2">
        <w:t>в 5 лет</w:t>
      </w:r>
      <w:r w:rsidRPr="00FE78A2">
        <w:t xml:space="preserve"> на обустройство 1 домохозяйства или лесного участка, предназначенного для ведения традиционной хозяйственной деятельности по каждому из видов материально-технических средств, указанных в пункте 1.5 настоящего Порядка, приобретенных в течение срока, предусмотренного пунктом 1.7 настоящего Порядка.</w:t>
      </w:r>
    </w:p>
    <w:p w:rsidR="00387667" w:rsidRPr="00FE78A2" w:rsidRDefault="00387667" w:rsidP="00387667">
      <w:r w:rsidRPr="00FE78A2">
        <w:rPr>
          <w:rFonts w:cs="Arial"/>
          <w:szCs w:val="28"/>
        </w:rPr>
        <w:t xml:space="preserve">(в пункте 1.6 слова «период действия настоящего Порядка» заменены словами «5 лет» постановлением Администрации </w:t>
      </w:r>
      <w:hyperlink r:id="rId29" w:tooltip="постановление от 15.12.2025 0:00:00 №964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15.12.2025 № 964</w:t>
        </w:r>
      </w:hyperlink>
      <w:r w:rsidRPr="00FE78A2">
        <w:rPr>
          <w:rFonts w:cs="Arial"/>
          <w:szCs w:val="28"/>
        </w:rPr>
        <w:t>)</w:t>
      </w:r>
    </w:p>
    <w:p w:rsidR="009E40FA" w:rsidRPr="00FE78A2" w:rsidRDefault="009E40FA" w:rsidP="009E40FA">
      <w:r w:rsidRPr="00FE78A2">
        <w:t>1.7. Субсидия предоставляется на новое материально-техническое средство, со дня приобретения, которого прошло не более 2 лет на дату подачи заявления о предоставлении Субсидии.</w:t>
      </w:r>
    </w:p>
    <w:p w:rsidR="009E40FA" w:rsidRPr="00FE78A2" w:rsidRDefault="009E40FA" w:rsidP="009E40FA">
      <w:r w:rsidRPr="00FE78A2">
        <w:t>1.8. Субсидия предоставляется на возмещение части фактически понесенных затрат на приобретение материально-технических средств, необходимых для обустройства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в пределах утвержденных бюджетных ассигнований на текущий финансовый год.</w:t>
      </w:r>
    </w:p>
    <w:p w:rsidR="009E40FA" w:rsidRPr="00FE78A2" w:rsidRDefault="009E40FA" w:rsidP="009E40FA">
      <w:r w:rsidRPr="00FE78A2">
        <w:t>1.9. Отбор осуществляется посредством запроса предложений.</w:t>
      </w:r>
    </w:p>
    <w:p w:rsidR="009E40FA" w:rsidRPr="00FE78A2" w:rsidRDefault="009E40FA" w:rsidP="009E40FA">
      <w:r w:rsidRPr="00FE78A2">
        <w:t xml:space="preserve">1.10. </w:t>
      </w:r>
      <w:r w:rsidR="00387667" w:rsidRPr="00FE78A2">
        <w:t>Юридические лица, получившие ранее субсидию на обустройство земельных участков территорий традиционного природопользования, территорий (акваторий), предназначенных для пользования объектами животного мира, водными биологическими ресурсами, по прошествии 5 лет с даты фактического исполнения договорных обязательств, принятых при получении указанной субсидии, имеют право на получение Субсидии</w:t>
      </w:r>
      <w:r w:rsidRPr="00FE78A2">
        <w:t>.</w:t>
      </w:r>
    </w:p>
    <w:p w:rsidR="00387667" w:rsidRPr="00FE78A2" w:rsidRDefault="00387667" w:rsidP="00387667">
      <w:r w:rsidRPr="00FE78A2">
        <w:rPr>
          <w:rFonts w:cs="Arial"/>
          <w:szCs w:val="28"/>
        </w:rPr>
        <w:t xml:space="preserve">(пункт 1.10 изложен в редакции постановления Администрации </w:t>
      </w:r>
      <w:hyperlink r:id="rId30" w:tooltip="постановление от 15.12.2025 0:00:00 №964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15.12.2025 № 964</w:t>
        </w:r>
      </w:hyperlink>
      <w:r w:rsidRPr="00FE78A2">
        <w:rPr>
          <w:rFonts w:cs="Arial"/>
          <w:szCs w:val="28"/>
        </w:rPr>
        <w:t>)</w:t>
      </w:r>
    </w:p>
    <w:p w:rsidR="009E40FA" w:rsidRPr="00FE78A2" w:rsidRDefault="009E40FA" w:rsidP="009E40FA">
      <w:r w:rsidRPr="00FE78A2">
        <w:t>1.11. Информация о субсидиях размещается Уполномоченным органом на едином портале бюджетной системы Российской Федерации в информационно-телекоммуникационной сети «Интернет» (далее-Единый портал).</w:t>
      </w:r>
    </w:p>
    <w:p w:rsidR="009E40FA" w:rsidRPr="00FE78A2" w:rsidRDefault="009E40FA" w:rsidP="009E40FA">
      <w:pPr>
        <w:jc w:val="center"/>
        <w:rPr>
          <w:rFonts w:cs="Arial"/>
          <w:b/>
          <w:szCs w:val="28"/>
        </w:rPr>
      </w:pPr>
    </w:p>
    <w:p w:rsidR="009E40FA" w:rsidRPr="00FE78A2" w:rsidRDefault="009E40FA" w:rsidP="00415CA4">
      <w:pPr>
        <w:pStyle w:val="2"/>
      </w:pPr>
      <w:r w:rsidRPr="00FE78A2">
        <w:t>2. Условия и порядок предоставления субсидий</w:t>
      </w:r>
    </w:p>
    <w:p w:rsidR="009E40FA" w:rsidRPr="00FE78A2" w:rsidRDefault="009E40FA" w:rsidP="009E40FA">
      <w:pPr>
        <w:jc w:val="center"/>
        <w:rPr>
          <w:rFonts w:cs="Arial"/>
          <w:szCs w:val="28"/>
        </w:rPr>
      </w:pPr>
    </w:p>
    <w:p w:rsidR="009E40FA" w:rsidRPr="00FE78A2" w:rsidRDefault="009E40FA" w:rsidP="009E40FA">
      <w:r w:rsidRPr="00FE78A2">
        <w:t>2.1. Отбор Получателя субсидии осуществляется в государственной интегрированной информационной системе управления общественными финансами «Электронный бюджет» (далее-ГИИС «Электронный бюджет»).</w:t>
      </w:r>
    </w:p>
    <w:p w:rsidR="009E40FA" w:rsidRPr="00FE78A2" w:rsidRDefault="009E40FA" w:rsidP="009E40FA">
      <w:r w:rsidRPr="00FE78A2">
        <w:t>Право на получение субсидии по настоящему Порядку предоставляется юридическим и физическим лицам (далее-Заявитель), соответствующим в совокупности на дату подачи заявления о предоставлении субсидии следующим критериям:</w:t>
      </w:r>
    </w:p>
    <w:p w:rsidR="009E40FA" w:rsidRPr="00FE78A2" w:rsidRDefault="009E40FA" w:rsidP="009E40FA">
      <w:r w:rsidRPr="00FE78A2">
        <w:t>2.1.1. для юридических лиц:</w:t>
      </w:r>
    </w:p>
    <w:p w:rsidR="009E40FA" w:rsidRPr="00FE78A2" w:rsidRDefault="009E40FA" w:rsidP="009E40FA">
      <w:r w:rsidRPr="00FE78A2">
        <w:t>а) имеет в пользовании территорию традиционного природопользования или лесной участок, предназначенный для ведения традиционной хозяйственной деятельности и осуществляет данный вид деятельности;</w:t>
      </w:r>
    </w:p>
    <w:p w:rsidR="009E40FA" w:rsidRPr="00FE78A2" w:rsidRDefault="009E40FA" w:rsidP="009E40FA">
      <w:r w:rsidRPr="00FE78A2">
        <w:t>б) не имеет соглашений с пользователями недр;</w:t>
      </w:r>
    </w:p>
    <w:p w:rsidR="009E40FA" w:rsidRPr="00FE78A2" w:rsidRDefault="009E40FA" w:rsidP="009E40FA">
      <w:r w:rsidRPr="00FE78A2">
        <w:t>в) включено в Реестр организаций или соответствует следующим критериям:</w:t>
      </w:r>
    </w:p>
    <w:p w:rsidR="009E40FA" w:rsidRPr="00FE78A2" w:rsidRDefault="009E40FA" w:rsidP="009E40FA">
      <w:r w:rsidRPr="00FE78A2">
        <w:t>первая категория-община коренных малочисленных народов Севера автономного округа;</w:t>
      </w:r>
    </w:p>
    <w:p w:rsidR="009E40FA" w:rsidRPr="00FE78A2" w:rsidRDefault="009E40FA" w:rsidP="009E40FA">
      <w:r w:rsidRPr="00FE78A2">
        <w:t>вторая категория-хозяйственные товарищества, общества, производственные и потребительские кооперативы, которые соответствуют следующим критериям в совокупности:</w:t>
      </w:r>
    </w:p>
    <w:p w:rsidR="009E40FA" w:rsidRPr="00FE78A2" w:rsidRDefault="009E40FA" w:rsidP="009E40FA">
      <w:r w:rsidRPr="00FE78A2">
        <w:t xml:space="preserve">хотя бы один из учредителей относится к лицам из числа коренных малочисленных народов Севера, проживающих в автономном округе; </w:t>
      </w:r>
    </w:p>
    <w:p w:rsidR="009E40FA" w:rsidRPr="00FE78A2" w:rsidRDefault="009E40FA" w:rsidP="009E40FA">
      <w:r w:rsidRPr="00FE78A2">
        <w:lastRenderedPageBreak/>
        <w:t>основным видом деятельности является традиционная хозяйственная деятельность коренных малочисленных народов Севера, при этом выручка от этого вида деятельности в общей сумме должна составлять не менее 70 %;</w:t>
      </w:r>
    </w:p>
    <w:p w:rsidR="009E40FA" w:rsidRPr="00FE78A2" w:rsidRDefault="009E40FA" w:rsidP="009E40FA">
      <w:r w:rsidRPr="00FE78A2">
        <w:t xml:space="preserve">не менее половины рабочих мест занято лицами из числа коренных малочисленных народов Севера, проживающих в автономном округе; </w:t>
      </w:r>
    </w:p>
    <w:p w:rsidR="009E40FA" w:rsidRPr="00FE78A2" w:rsidRDefault="009E40FA" w:rsidP="009E40FA">
      <w:r w:rsidRPr="00FE78A2">
        <w:t xml:space="preserve">регистрация в качестве юридического лица в автономном округе; </w:t>
      </w:r>
    </w:p>
    <w:p w:rsidR="009E40FA" w:rsidRPr="00FE78A2" w:rsidRDefault="009E40FA" w:rsidP="009E40FA">
      <w:r w:rsidRPr="00FE78A2">
        <w:t>2.1.2.</w:t>
      </w:r>
    </w:p>
    <w:p w:rsidR="00387667" w:rsidRPr="00FE78A2" w:rsidRDefault="00387667" w:rsidP="00387667">
      <w:r w:rsidRPr="00FE78A2">
        <w:rPr>
          <w:rFonts w:cs="Arial"/>
          <w:szCs w:val="28"/>
        </w:rPr>
        <w:t xml:space="preserve">(подпункт 2.1.2 пункта 2.1 раздела 2 утратил силу постановлением Администрации </w:t>
      </w:r>
      <w:hyperlink r:id="rId31" w:tooltip="постановление от 15.12.2025 0:00:00 №964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15.12.2025 № 964</w:t>
        </w:r>
      </w:hyperlink>
      <w:r w:rsidRPr="00FE78A2">
        <w:rPr>
          <w:rFonts w:cs="Arial"/>
          <w:szCs w:val="28"/>
        </w:rPr>
        <w:t>)</w:t>
      </w:r>
    </w:p>
    <w:p w:rsidR="009E40FA" w:rsidRPr="00FE78A2" w:rsidRDefault="009E40FA" w:rsidP="009E40FA">
      <w:r w:rsidRPr="00FE78A2">
        <w:t>2.2. Требования, которым должен соответствовать Участник отбора получателей субсидий на дату подписания Заявки:</w:t>
      </w:r>
    </w:p>
    <w:p w:rsidR="009E40FA" w:rsidRPr="00FE78A2" w:rsidRDefault="009E40FA" w:rsidP="009E40FA">
      <w:r w:rsidRPr="00FE78A2">
        <w:t>-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9E40FA" w:rsidRPr="00FE78A2" w:rsidRDefault="009E40FA" w:rsidP="009E40FA">
      <w:r w:rsidRPr="00FE78A2">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E40FA" w:rsidRPr="00FE78A2" w:rsidRDefault="009E40FA" w:rsidP="009E40FA">
      <w:r w:rsidRPr="00FE78A2">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9E40FA" w:rsidRPr="00FE78A2" w:rsidRDefault="009E40FA" w:rsidP="009E40FA">
      <w:r w:rsidRPr="00FE78A2">
        <w:t>- не получает средства из бюджета Березовского района, на основании иных нормативных правовых актов на цели, установленные в пункте 1.3 настоящего Порядка;</w:t>
      </w:r>
    </w:p>
    <w:p w:rsidR="009E40FA" w:rsidRPr="00FE78A2" w:rsidRDefault="009E40FA" w:rsidP="009E40FA">
      <w:r w:rsidRPr="00FE78A2">
        <w:t>- не является иностранным агентом в соответствии с Федеральным законом              «</w:t>
      </w:r>
      <w:hyperlink r:id="rId32" w:tooltip="ФЕДЕРАЛЬНЫЙ ЗАКОН от 14.07.2022 № 255-ФЗ ГОСУДАРСТВЕННАЯ ДУМА ФЕДЕРАЛЬНОГО СОБРАНИЯ РФ&#10;&#10;О КОНТРОЛЕ ЗА ДЕЯТЕЛЬНОСТЬЮ ЛИЦ, НАХОДЯЩИХСЯ ПОД ИНОСТРАННЫМ ВЛИЯНИЕМ" w:history="1">
        <w:r w:rsidRPr="00FE78A2">
          <w:rPr>
            <w:color w:val="0000FF"/>
          </w:rPr>
          <w:t>О контроле за деятельностью лиц</w:t>
        </w:r>
      </w:hyperlink>
      <w:r w:rsidRPr="00FE78A2">
        <w:t>, находящихся под иностранным влиянием»;</w:t>
      </w:r>
    </w:p>
    <w:p w:rsidR="009E40FA" w:rsidRPr="00FE78A2" w:rsidRDefault="009E40FA" w:rsidP="009E40FA">
      <w:r w:rsidRPr="00FE78A2">
        <w:t xml:space="preserve">- у Участника отбора получателя субсидии на едином налоговом счете отсутствует или не превышает размер, определенный пунктом 3 статьи 47 </w:t>
      </w:r>
      <w:hyperlink r:id="rId33" w:tooltip="&quot;Налоговый кодекс Российской Федерации (часть первая) (с изменениями на 11 февраля 2026 года) (редакция, действующая с 1 апреля 2026 года)&quot;&#10;Кодекс РФ от 31.07.1998 N 146-ФЗ&#10;Статус: Действующая редакция документа (действ. c 01.04.2026 по 16.05.2026)" w:history="1">
        <w:r w:rsidRPr="00FE78A2">
          <w:rPr>
            <w:rStyle w:val="a9"/>
            <w:color w:val="0000AA"/>
          </w:rPr>
          <w:t>Налогового кодекса</w:t>
        </w:r>
      </w:hyperlink>
      <w:r w:rsidRPr="00FE78A2">
        <w:t xml:space="preserve"> Российской Федерации, задолженность по уплате налогов, сборов и страховых взносов в бюджеты бюджетной системы Российской Федерации;</w:t>
      </w:r>
    </w:p>
    <w:p w:rsidR="009E40FA" w:rsidRPr="00FE78A2" w:rsidRDefault="009E40FA" w:rsidP="009E40FA">
      <w:r w:rsidRPr="00FE78A2">
        <w:t xml:space="preserve">- отсутствует просроченная задолженность по возврату в бюджет Ханты-Мансийского автономного округа-Югра, Березовского района, из которого планируется предоставление субсидий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 правовым образованием, из бюджета которого планируется предоставление субсидий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 </w:t>
      </w:r>
    </w:p>
    <w:p w:rsidR="009E40FA" w:rsidRPr="00FE78A2" w:rsidRDefault="009E40FA" w:rsidP="009E40FA">
      <w:r w:rsidRPr="00FE78A2">
        <w:lastRenderedPageBreak/>
        <w:t>- не находится в процессе реорганизации (за исключением реорганизации в форме присоединения к юридическому лицу другого юридического лица), ликвидации, в отношении его не введена процедура банкротства, деятельность не приостановлена в порядке, предусмотренном законодательством Российской Федерации, а Заявитель, являющийся индивидуальным предпринимателем, не прекратил деятельность в качестве индивидуального предпринимателя;</w:t>
      </w:r>
    </w:p>
    <w:p w:rsidR="009E40FA" w:rsidRPr="00FE78A2" w:rsidRDefault="009E40FA" w:rsidP="009E40FA">
      <w:r w:rsidRPr="00FE78A2">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являющегося юридическим лицом, об индивидуальном предпринимателе и о физическом лице-производителе товаров, работ, услуг.</w:t>
      </w:r>
    </w:p>
    <w:p w:rsidR="009E40FA" w:rsidRPr="00FE78A2" w:rsidRDefault="009E40FA" w:rsidP="009E40FA">
      <w:r w:rsidRPr="00FE78A2">
        <w:t>2.3. Для участия в отборе на получение субсидий Участник отбора получателей субсидии предоставляет следующие документы:</w:t>
      </w:r>
    </w:p>
    <w:p w:rsidR="009E40FA" w:rsidRPr="00FE78A2" w:rsidRDefault="009E40FA" w:rsidP="009E40FA">
      <w:r w:rsidRPr="00FE78A2">
        <w:t>заявку о предоставлении Субсидии, включающую в том числе согласие на публикацию (размещение) в информационно-телекоммуникационной сети Интернет информации о Заявителе, о подаваемом им предложении, иной информации о нем, связанной с участием в Отборе, согласие на обработку персональных данных для физического лица, по форме и содержанию, установленными постановлением администрации Березовского района, размещаемым на официальном сайте по адресу https://www.berezovo.ru/activity/MNS/mery-podderzhki.php (далее-заявка);</w:t>
      </w:r>
    </w:p>
    <w:p w:rsidR="009E40FA" w:rsidRPr="00FE78A2" w:rsidRDefault="009E40FA" w:rsidP="009E40FA">
      <w:r w:rsidRPr="00FE78A2">
        <w:t>кассовый (фискальный) чек на приобретенное(ые) материально-техническое(</w:t>
      </w:r>
      <w:proofErr w:type="spellStart"/>
      <w:r w:rsidRPr="00FE78A2">
        <w:t>ие</w:t>
      </w:r>
      <w:proofErr w:type="spellEnd"/>
      <w:r w:rsidRPr="00FE78A2">
        <w:t>) средство(а), товарный чек (в случае, если кассовый чек не содержит наименование, количество и стоимость каждого товара), в случае оплаты товара электронным способом кассовый (фискальный) чек дополняется терминальным чеком; в случае оплаты товара безналичным способом предоставляется банковский документ о перечислении финансовых средств с предоставлением подтверждающих документов о приобретении товара (договор купли-продажи, акт приема-передачи, товарная накладная);</w:t>
      </w:r>
    </w:p>
    <w:p w:rsidR="009E40FA" w:rsidRPr="00FE78A2" w:rsidRDefault="009E40FA" w:rsidP="009E40FA">
      <w:r w:rsidRPr="00FE78A2">
        <w:t xml:space="preserve">копию паспорта самоходной машины (для </w:t>
      </w:r>
      <w:proofErr w:type="spellStart"/>
      <w:r w:rsidRPr="00FE78A2">
        <w:t>квадроцикла</w:t>
      </w:r>
      <w:proofErr w:type="spellEnd"/>
      <w:r w:rsidRPr="00FE78A2">
        <w:t>), инструкцию по эксплуатации (для бензопилы, пилорамы) либо иной документ, где указано наименование завода-изготовителя и(или) серийный (идентификационный) номер приобретенных материально-технических средств;</w:t>
      </w:r>
    </w:p>
    <w:p w:rsidR="009E40FA" w:rsidRPr="00FE78A2" w:rsidRDefault="009E40FA" w:rsidP="009E40FA">
      <w:r w:rsidRPr="00FE78A2">
        <w:t xml:space="preserve">копию документа, подтверждающего государственную регистрацию </w:t>
      </w:r>
      <w:proofErr w:type="spellStart"/>
      <w:r w:rsidRPr="00FE78A2">
        <w:t>квадроцикла</w:t>
      </w:r>
      <w:proofErr w:type="spellEnd"/>
      <w:r w:rsidRPr="00FE78A2">
        <w:t>, в установленных действующим законодательством случаях;</w:t>
      </w:r>
    </w:p>
    <w:p w:rsidR="009E40FA" w:rsidRPr="00FE78A2" w:rsidRDefault="009E40FA" w:rsidP="009E40FA">
      <w:r w:rsidRPr="00FE78A2">
        <w:t>реквизиты расчетных или корреспондентских счетов, открытых Получателем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
    <w:p w:rsidR="009E40FA" w:rsidRPr="00FE78A2" w:rsidRDefault="009E40FA" w:rsidP="009E40FA">
      <w:r w:rsidRPr="00FE78A2">
        <w:t>2.3.1. Заявитель-юридическое лицо дополнительно представляет:</w:t>
      </w:r>
    </w:p>
    <w:p w:rsidR="009E40FA" w:rsidRPr="00FE78A2" w:rsidRDefault="009E40FA" w:rsidP="009E40FA">
      <w:bookmarkStart w:id="1" w:name="_Hlk177565195"/>
      <w:r w:rsidRPr="00FE78A2">
        <w:t xml:space="preserve">копии документов, содержащих сведения о национальности одного из учредителей Заявителя, а также </w:t>
      </w:r>
      <w:bookmarkEnd w:id="1"/>
      <w:r w:rsidRPr="00FE78A2">
        <w:t>работников, состоящих в трудовых отношениях с ним (не менее 50% списочного состава), если Заявитель не состоит в реестре организаций (вправе представить копии свидетельств о рождении, подтверждающих, что родители либо один из родителей одного из его учредителей, а также работников, состоящих в трудовых отношениях с ним (не менее 50% списочного состава), относятся к лицам из числа коренных малочисленных народов Севера, либо копии вступивших в законную силу решений суда, свидетельствующих об установлении судом факта отнесения к коренным малочисленным народам Севера Ханты-Мансийского автономного округа-Югры);</w:t>
      </w:r>
    </w:p>
    <w:p w:rsidR="009E40FA" w:rsidRPr="00FE78A2" w:rsidRDefault="009E40FA" w:rsidP="009E40FA">
      <w:r w:rsidRPr="00FE78A2">
        <w:t xml:space="preserve">справку о сумме выручки за предыдущий год по видам деятельности по форме, установленной постановлением администрации Березовского района, размещаемым </w:t>
      </w:r>
      <w:r w:rsidRPr="00FE78A2">
        <w:lastRenderedPageBreak/>
        <w:t>на официальном сайте по адресу https://www.berezovo.ru/activity/MNS/mery-podderzhki.php, если Заявитель не состоит в реестре организаций;</w:t>
      </w:r>
    </w:p>
    <w:p w:rsidR="009E40FA" w:rsidRPr="00FE78A2" w:rsidRDefault="009E40FA" w:rsidP="009E40FA">
      <w:r w:rsidRPr="00FE78A2">
        <w:t>согласия работников, состоящих в трудовых отношениях с Заявителем, на обработку их персональных данных, если Заявитель не состоит в Реестре организаций.</w:t>
      </w:r>
    </w:p>
    <w:p w:rsidR="009E40FA" w:rsidRPr="00FE78A2" w:rsidRDefault="009E40FA" w:rsidP="009E40FA">
      <w:r w:rsidRPr="00FE78A2">
        <w:t>2.3.2. Заявитель-физическое лицо дополнительно представляет в предложении:</w:t>
      </w:r>
    </w:p>
    <w:p w:rsidR="009E40FA" w:rsidRPr="00FE78A2" w:rsidRDefault="009E40FA" w:rsidP="009E40FA">
      <w:r w:rsidRPr="00FE78A2">
        <w:t>копию документа, удостоверяющего личность Заявителя;</w:t>
      </w:r>
    </w:p>
    <w:p w:rsidR="009E40FA" w:rsidRPr="00FE78A2" w:rsidRDefault="009E40FA" w:rsidP="009E40FA">
      <w:r w:rsidRPr="00FE78A2">
        <w:t>копию вступившего в законную силу решения суда, подтверждающего факт постоянного проживания на территории автономного округа (при наличии);</w:t>
      </w:r>
    </w:p>
    <w:p w:rsidR="009E40FA" w:rsidRPr="00FE78A2" w:rsidRDefault="009E40FA" w:rsidP="009E40FA">
      <w:r w:rsidRPr="00FE78A2">
        <w:t>копию документа, содержащего сведения о принадлежности Заявителя к коренным малочисленным народам Севера автономного округа. Заявитель вправе предоставить копию свидетельства о рождении, подтверждающего, что родители либо один из родителей Заявителя относятся к лицам из числа коренных малочисленных народов Севера автономного округа, либо копию вступившего в законную силу решения суда, свидетельствующего об установлении судом факта отнесения к коренным малочисленным народам Севера автономного округа, либо иные содержащие сведения о национальности официальные документы;</w:t>
      </w:r>
    </w:p>
    <w:p w:rsidR="009E40FA" w:rsidRPr="00FE78A2" w:rsidRDefault="009E40FA" w:rsidP="009E40FA">
      <w:r w:rsidRPr="00FE78A2">
        <w:t>копию свидетельства о постановке на учет в налоговом органе физического лица по месту жительства на территории Российской Федерации;</w:t>
      </w:r>
    </w:p>
    <w:p w:rsidR="009E40FA" w:rsidRPr="00FE78A2" w:rsidRDefault="009E40FA" w:rsidP="009E40FA">
      <w:r w:rsidRPr="00FE78A2">
        <w:t>копию страхового свидетельства государственного пенсионного страхования, либо документа, подтверждающего регистрацию в системе пенсионного и социального страхования, индивидуального (персонифицированного) учета и содержащего сведения о страховом номере индивидуального лицевого счета;</w:t>
      </w:r>
    </w:p>
    <w:p w:rsidR="009E40FA" w:rsidRPr="00FE78A2" w:rsidRDefault="009E40FA" w:rsidP="009E40FA">
      <w:r w:rsidRPr="00FE78A2">
        <w:t>копию документа, подтверждающего факт постоянного проживания Заявителя на территории автономного округа (копию паспорта с отметкой о регистрации по месту жительства, либо копию документа органа (организации), имеющего(ей) сведения о факте постоянного проживания на территории автономного округа и уполномоченного(ой) на его выдачу).</w:t>
      </w:r>
    </w:p>
    <w:p w:rsidR="009E40FA" w:rsidRPr="00FE78A2" w:rsidRDefault="009E40FA" w:rsidP="009E40FA">
      <w:r w:rsidRPr="00FE78A2">
        <w:t>2.4. Уполномоченный орган в порядке межведомственного информационного взаимодействия в течение 2 рабочих дней со дня регистрации заявки и присвоением регистрационного номера в системе ГИИС «Электронный бюджет», в соответствии с законодательством Российской Федерации, запрашивает следующие документы:</w:t>
      </w:r>
    </w:p>
    <w:p w:rsidR="009E40FA" w:rsidRPr="00FE78A2" w:rsidRDefault="009E40FA" w:rsidP="009E40FA">
      <w:r w:rsidRPr="00FE78A2">
        <w:t xml:space="preserve">выписку из Реестра территорий традиционного природопользования, либо сведения об аренде лесного участка, предназначенного для ведения традиционной хозяйственной деятельности, либо выписку из Реестра организаций — в Департаменте недропользования и природных ресурсов Ханты-Мансийского автономного округа Югры; </w:t>
      </w:r>
    </w:p>
    <w:p w:rsidR="009E40FA" w:rsidRPr="00FE78A2" w:rsidRDefault="009E40FA" w:rsidP="009E40FA">
      <w:r w:rsidRPr="00FE78A2">
        <w:t xml:space="preserve">выписку из Единого государственного реестра юридических лиц в Управлении Федеральной налоговой службы по автономному округу; </w:t>
      </w:r>
    </w:p>
    <w:p w:rsidR="009E40FA" w:rsidRPr="00FE78A2" w:rsidRDefault="009E40FA" w:rsidP="009E40FA">
      <w:r w:rsidRPr="00FE78A2">
        <w:t>сведения об отсутствии (наличии) задолженности по возврату в бюджет Березовского района субсидий, бюджетных инвестиций, предоставленных их в том числе в соответствии с иными правовыми актами и иной просроченной задолженности перед бюджетом Березовского района в комитет финансов, и иных структурных подразделении администрации Березовского района.</w:t>
      </w:r>
    </w:p>
    <w:p w:rsidR="009E40FA" w:rsidRPr="00FE78A2" w:rsidRDefault="009E40FA" w:rsidP="009E40FA">
      <w:r w:rsidRPr="00FE78A2">
        <w:t>2.4.1. Заявитель вправе предоставить данные документы самостоятельно.</w:t>
      </w:r>
    </w:p>
    <w:p w:rsidR="009E40FA" w:rsidRPr="00FE78A2" w:rsidRDefault="009E40FA" w:rsidP="009E40FA">
      <w:r w:rsidRPr="00FE78A2">
        <w:t xml:space="preserve">2.5. Порядок и сроки проведения проверки на соответствие требования, указанных в пункте 2.2 настоящего раздела: </w:t>
      </w:r>
    </w:p>
    <w:p w:rsidR="009E40FA" w:rsidRPr="00FE78A2" w:rsidRDefault="009E40FA" w:rsidP="009E40FA">
      <w:pPr>
        <w:rPr>
          <w:bCs/>
          <w:iCs/>
        </w:rPr>
      </w:pPr>
      <w:r w:rsidRPr="00FE78A2">
        <w:rPr>
          <w:bCs/>
          <w:iCs/>
        </w:rPr>
        <w:t>2.5.1. При наличии технической возможности автоматической проверки, проверка осуществляется автоматически в ГИИС «Электронный бюджет» по данным государственных информационных систем, в том числе с использованием единой системы межведомственного взаимодействия.</w:t>
      </w:r>
    </w:p>
    <w:p w:rsidR="009E40FA" w:rsidRPr="00FE78A2" w:rsidRDefault="009E40FA" w:rsidP="009E40FA">
      <w:pPr>
        <w:rPr>
          <w:bCs/>
          <w:iCs/>
        </w:rPr>
      </w:pPr>
      <w:r w:rsidRPr="00FE78A2">
        <w:rPr>
          <w:bCs/>
          <w:iCs/>
        </w:rPr>
        <w:lastRenderedPageBreak/>
        <w:t xml:space="preserve">2.5.2. При отсутствии технической возможности автоматической проверки, путем проставления в электронном виде отметок о соответствии указанным требованиям посредствам заполнения соответствующих экранных форм веб-интерфейса системы ГИИС «Электронный бюджет». </w:t>
      </w:r>
    </w:p>
    <w:p w:rsidR="009E40FA" w:rsidRPr="00FE78A2" w:rsidRDefault="009E40FA" w:rsidP="009E40FA">
      <w:r w:rsidRPr="00FE78A2">
        <w:rPr>
          <w:bCs/>
          <w:iCs/>
        </w:rPr>
        <w:t xml:space="preserve">В целях проверки соответствия Уполномоченный орган в течение 5 рабочих дней </w:t>
      </w:r>
      <w:r w:rsidRPr="00FE78A2">
        <w:t>с даты окончания приема заявок запрашивает в порядке межведомственного электронного взаимодействия документы, указанные в пункте 2.2 настоящего Порядка.</w:t>
      </w:r>
    </w:p>
    <w:p w:rsidR="009E40FA" w:rsidRPr="00FE78A2" w:rsidRDefault="009E40FA" w:rsidP="009E40FA">
      <w:r w:rsidRPr="00FE78A2">
        <w:t>2.6. Ответственность за полноту и достоверность информации и документов, содержащихся в заявке, а также своевременность их представления несет Участник отбора получателей субсидии.</w:t>
      </w:r>
    </w:p>
    <w:p w:rsidR="009E40FA" w:rsidRPr="00FE78A2" w:rsidRDefault="009E40FA" w:rsidP="009E40FA">
      <w:r w:rsidRPr="00FE78A2">
        <w:t>Требовать от Заявителя предоставление документов, не предусмотренных порядком, не допускается.</w:t>
      </w:r>
    </w:p>
    <w:p w:rsidR="009E40FA" w:rsidRPr="00FE78A2" w:rsidRDefault="009E40FA" w:rsidP="009E40FA">
      <w:r w:rsidRPr="00FE78A2">
        <w:t>2.7.С целью проведения экспертизы заявок получателей субсидии, полного, всестороннего и объективного их рассмотрения к работе Комиссии могут привлекаться при необходимости эксперты (экспертные организации), обладающие необходимыми специальными знаниями, опытом, квалификацией в области науки, техники, искусства или ремесла.</w:t>
      </w:r>
    </w:p>
    <w:p w:rsidR="009E40FA" w:rsidRPr="00FE78A2" w:rsidRDefault="009E40FA" w:rsidP="009E40FA">
      <w:r w:rsidRPr="00FE78A2">
        <w:t xml:space="preserve">Члены Комиссии, эксперты (экспертные организации) в случае наличия у них признаков </w:t>
      </w:r>
      <w:proofErr w:type="spellStart"/>
      <w:r w:rsidRPr="00FE78A2">
        <w:t>аффилированности</w:t>
      </w:r>
      <w:proofErr w:type="spellEnd"/>
      <w:r w:rsidRPr="00FE78A2">
        <w:t xml:space="preserve"> с участниками отбора получателей субсидий не допускаются до рассмотрения и (или) оценки заявок, поданных участниками, и (или) отстраняются от их рассмотрения.</w:t>
      </w:r>
    </w:p>
    <w:p w:rsidR="009E40FA" w:rsidRPr="00FE78A2" w:rsidRDefault="009E40FA" w:rsidP="009E40FA">
      <w:r w:rsidRPr="00FE78A2">
        <w:t>2.8. Основания для отказа Заявителю в предоставлении субсидии:</w:t>
      </w:r>
    </w:p>
    <w:p w:rsidR="009E40FA" w:rsidRPr="00FE78A2" w:rsidRDefault="009E40FA" w:rsidP="009E40FA">
      <w:r w:rsidRPr="00FE78A2">
        <w:t>несоответствие заявленных видов материально-технических средств на возмещение части фактически понесенных затрат на их приобретение, установленных в пункте 1.5 Порядка;</w:t>
      </w:r>
    </w:p>
    <w:p w:rsidR="009E40FA" w:rsidRPr="00FE78A2" w:rsidRDefault="009E40FA" w:rsidP="009E40FA">
      <w:r w:rsidRPr="00FE78A2">
        <w:t xml:space="preserve">несоответствие участника отбора критериям, указанным в объявлении о проведении отбора, согласно пункта 2.1. настоящего Порядка; </w:t>
      </w:r>
    </w:p>
    <w:p w:rsidR="009E40FA" w:rsidRPr="00FE78A2" w:rsidRDefault="009E40FA" w:rsidP="009E40FA">
      <w:r w:rsidRPr="00FE78A2">
        <w:t xml:space="preserve">несоответствие представленных участником отбора требованиям, установленным в объявлении о проведении отбора, указанным в пункте 2.2. настоящего Порядка; </w:t>
      </w:r>
    </w:p>
    <w:p w:rsidR="009E40FA" w:rsidRPr="00FE78A2" w:rsidRDefault="009E40FA" w:rsidP="009E40FA">
      <w:r w:rsidRPr="00FE78A2">
        <w:t>несоответствие представленных Заявителем документов требованиям, определенными пунктом 2.3. и (или) непредставление (представление не в полном объеме) указанных документов;</w:t>
      </w:r>
    </w:p>
    <w:p w:rsidR="009E40FA" w:rsidRPr="00FE78A2" w:rsidRDefault="009E40FA" w:rsidP="009E40FA">
      <w:r w:rsidRPr="00FE78A2">
        <w:t>установление факта недостоверности, представленной Заявителем на получение субсидии, информации;</w:t>
      </w:r>
    </w:p>
    <w:p w:rsidR="009E40FA" w:rsidRPr="00FE78A2" w:rsidRDefault="009E40FA" w:rsidP="009E40FA">
      <w:r w:rsidRPr="00FE78A2">
        <w:t xml:space="preserve">несоответствие представленных участником отбора заявок и (или) документов требованиям, установленным в объявлении о проведении отбора, согласно пункта 3.5.1. </w:t>
      </w:r>
    </w:p>
    <w:p w:rsidR="009E40FA" w:rsidRPr="00FE78A2" w:rsidRDefault="009E40FA" w:rsidP="009E40FA">
      <w:r w:rsidRPr="00FE78A2">
        <w:t>В случае принятия решения об отказе указывается причина отказа.</w:t>
      </w:r>
    </w:p>
    <w:p w:rsidR="009E40FA" w:rsidRPr="00FE78A2" w:rsidRDefault="009E40FA" w:rsidP="009E40FA">
      <w:r w:rsidRPr="00FE78A2">
        <w:t>2.9. Субсидия выплачивается получателю в следующих размерах:</w:t>
      </w:r>
    </w:p>
    <w:p w:rsidR="009E40FA" w:rsidRPr="00FE78A2" w:rsidRDefault="009E40FA" w:rsidP="009E40FA">
      <w:pPr>
        <w:rPr>
          <w:rFonts w:cs="Arial"/>
          <w:szCs w:val="28"/>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454"/>
        <w:gridCol w:w="2779"/>
        <w:gridCol w:w="1204"/>
        <w:gridCol w:w="2869"/>
        <w:gridCol w:w="1699"/>
      </w:tblGrid>
      <w:tr w:rsidR="009E40FA" w:rsidRPr="00FE78A2" w:rsidTr="009E40FA">
        <w:trPr>
          <w:jc w:val="center"/>
        </w:trPr>
        <w:tc>
          <w:tcPr>
            <w:tcW w:w="45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 п/п</w:t>
            </w:r>
          </w:p>
        </w:tc>
        <w:tc>
          <w:tcPr>
            <w:tcW w:w="277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jc w:val="center"/>
              <w:rPr>
                <w:rFonts w:cs="Arial"/>
              </w:rPr>
            </w:pPr>
            <w:r w:rsidRPr="00FE78A2">
              <w:rPr>
                <w:rFonts w:cs="Arial"/>
              </w:rPr>
              <w:t>Вид материально-технических средств</w:t>
            </w:r>
          </w:p>
        </w:tc>
        <w:tc>
          <w:tcPr>
            <w:tcW w:w="120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jc w:val="center"/>
              <w:rPr>
                <w:rFonts w:cs="Arial"/>
              </w:rPr>
            </w:pPr>
            <w:r w:rsidRPr="00FE78A2">
              <w:rPr>
                <w:rFonts w:cs="Arial"/>
              </w:rPr>
              <w:t>Ед. измерения</w:t>
            </w:r>
          </w:p>
        </w:tc>
        <w:tc>
          <w:tcPr>
            <w:tcW w:w="286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jc w:val="center"/>
              <w:rPr>
                <w:rFonts w:cs="Arial"/>
              </w:rPr>
            </w:pPr>
            <w:r w:rsidRPr="00FE78A2">
              <w:rPr>
                <w:rFonts w:cs="Arial"/>
              </w:rPr>
              <w:t>Процент от стоимости материально-технического средства</w:t>
            </w:r>
          </w:p>
        </w:tc>
        <w:tc>
          <w:tcPr>
            <w:tcW w:w="169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jc w:val="center"/>
              <w:rPr>
                <w:rFonts w:cs="Arial"/>
              </w:rPr>
            </w:pPr>
            <w:r w:rsidRPr="00FE78A2">
              <w:rPr>
                <w:rFonts w:cs="Arial"/>
              </w:rPr>
              <w:t>Максимальный размер Субсидии, руб.</w:t>
            </w:r>
          </w:p>
        </w:tc>
      </w:tr>
      <w:tr w:rsidR="009E40FA" w:rsidRPr="00FE78A2" w:rsidTr="009E40FA">
        <w:trPr>
          <w:jc w:val="center"/>
        </w:trPr>
        <w:tc>
          <w:tcPr>
            <w:tcW w:w="45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1</w:t>
            </w:r>
          </w:p>
        </w:tc>
        <w:tc>
          <w:tcPr>
            <w:tcW w:w="277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2</w:t>
            </w:r>
          </w:p>
        </w:tc>
        <w:tc>
          <w:tcPr>
            <w:tcW w:w="120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3</w:t>
            </w:r>
          </w:p>
        </w:tc>
        <w:tc>
          <w:tcPr>
            <w:tcW w:w="286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4</w:t>
            </w:r>
          </w:p>
        </w:tc>
        <w:tc>
          <w:tcPr>
            <w:tcW w:w="169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5</w:t>
            </w:r>
          </w:p>
        </w:tc>
      </w:tr>
      <w:tr w:rsidR="009E40FA" w:rsidRPr="00FE78A2" w:rsidTr="009E40FA">
        <w:trPr>
          <w:jc w:val="center"/>
        </w:trPr>
        <w:tc>
          <w:tcPr>
            <w:tcW w:w="45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1</w:t>
            </w:r>
          </w:p>
        </w:tc>
        <w:tc>
          <w:tcPr>
            <w:tcW w:w="277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Бензопила</w:t>
            </w:r>
          </w:p>
        </w:tc>
        <w:tc>
          <w:tcPr>
            <w:tcW w:w="120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штука</w:t>
            </w:r>
          </w:p>
        </w:tc>
        <w:tc>
          <w:tcPr>
            <w:tcW w:w="286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75</w:t>
            </w:r>
          </w:p>
        </w:tc>
        <w:tc>
          <w:tcPr>
            <w:tcW w:w="169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50000</w:t>
            </w:r>
          </w:p>
        </w:tc>
      </w:tr>
      <w:tr w:rsidR="009E40FA" w:rsidRPr="00FE78A2" w:rsidTr="009E40FA">
        <w:trPr>
          <w:trHeight w:val="409"/>
          <w:jc w:val="center"/>
        </w:trPr>
        <w:tc>
          <w:tcPr>
            <w:tcW w:w="45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2</w:t>
            </w:r>
          </w:p>
        </w:tc>
        <w:tc>
          <w:tcPr>
            <w:tcW w:w="277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Пилорама</w:t>
            </w:r>
          </w:p>
        </w:tc>
        <w:tc>
          <w:tcPr>
            <w:tcW w:w="120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штука</w:t>
            </w:r>
          </w:p>
        </w:tc>
        <w:tc>
          <w:tcPr>
            <w:tcW w:w="286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75</w:t>
            </w:r>
          </w:p>
        </w:tc>
        <w:tc>
          <w:tcPr>
            <w:tcW w:w="169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260000</w:t>
            </w:r>
          </w:p>
        </w:tc>
      </w:tr>
      <w:tr w:rsidR="009E40FA" w:rsidRPr="00FE78A2" w:rsidTr="009E40FA">
        <w:trPr>
          <w:jc w:val="center"/>
        </w:trPr>
        <w:tc>
          <w:tcPr>
            <w:tcW w:w="45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3</w:t>
            </w:r>
          </w:p>
        </w:tc>
        <w:tc>
          <w:tcPr>
            <w:tcW w:w="277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proofErr w:type="spellStart"/>
            <w:r w:rsidRPr="00FE78A2">
              <w:rPr>
                <w:rFonts w:cs="Arial"/>
              </w:rPr>
              <w:t>Квадроцикл</w:t>
            </w:r>
            <w:proofErr w:type="spellEnd"/>
          </w:p>
        </w:tc>
        <w:tc>
          <w:tcPr>
            <w:tcW w:w="1204"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штука</w:t>
            </w:r>
          </w:p>
        </w:tc>
        <w:tc>
          <w:tcPr>
            <w:tcW w:w="2869" w:type="dxa"/>
            <w:tcBorders>
              <w:top w:val="single" w:sz="4" w:space="0" w:color="auto"/>
              <w:left w:val="single" w:sz="4" w:space="0" w:color="auto"/>
              <w:bottom w:val="single" w:sz="4" w:space="0" w:color="auto"/>
              <w:right w:val="single" w:sz="4" w:space="0" w:color="auto"/>
            </w:tcBorders>
            <w:hideMark/>
          </w:tcPr>
          <w:p w:rsidR="009E40FA" w:rsidRPr="00FE78A2" w:rsidRDefault="009E40FA" w:rsidP="009E40FA">
            <w:pPr>
              <w:ind w:firstLine="0"/>
              <w:rPr>
                <w:rFonts w:cs="Arial"/>
              </w:rPr>
            </w:pPr>
            <w:r w:rsidRPr="00FE78A2">
              <w:rPr>
                <w:rFonts w:cs="Arial"/>
              </w:rPr>
              <w:t>75</w:t>
            </w:r>
          </w:p>
        </w:tc>
        <w:tc>
          <w:tcPr>
            <w:tcW w:w="1699" w:type="dxa"/>
            <w:tcBorders>
              <w:top w:val="single" w:sz="4" w:space="0" w:color="auto"/>
              <w:left w:val="single" w:sz="4" w:space="0" w:color="auto"/>
              <w:bottom w:val="single" w:sz="4" w:space="0" w:color="auto"/>
              <w:right w:val="single" w:sz="4" w:space="0" w:color="auto"/>
            </w:tcBorders>
            <w:hideMark/>
          </w:tcPr>
          <w:p w:rsidR="009E40FA" w:rsidRPr="00FE78A2" w:rsidRDefault="00387667" w:rsidP="009E40FA">
            <w:pPr>
              <w:ind w:firstLine="0"/>
              <w:rPr>
                <w:rFonts w:cs="Arial"/>
              </w:rPr>
            </w:pPr>
            <w:r w:rsidRPr="00FE78A2">
              <w:rPr>
                <w:rFonts w:cs="Arial"/>
              </w:rPr>
              <w:t>5</w:t>
            </w:r>
            <w:r w:rsidR="009E40FA" w:rsidRPr="00FE78A2">
              <w:rPr>
                <w:rFonts w:cs="Arial"/>
              </w:rPr>
              <w:t>00000</w:t>
            </w:r>
          </w:p>
        </w:tc>
      </w:tr>
    </w:tbl>
    <w:p w:rsidR="00387667" w:rsidRPr="00FE78A2" w:rsidRDefault="00387667" w:rsidP="00387667">
      <w:r w:rsidRPr="00FE78A2">
        <w:rPr>
          <w:rFonts w:cs="Arial"/>
          <w:szCs w:val="28"/>
        </w:rPr>
        <w:lastRenderedPageBreak/>
        <w:t xml:space="preserve">(строка 3 таблицы пункта 2.9 раздела 2 изложена в редакции постановления Администрации </w:t>
      </w:r>
      <w:hyperlink r:id="rId34" w:tooltip="постановление от 15.12.2025 0:00:00 №964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15.12.2025 № 964</w:t>
        </w:r>
      </w:hyperlink>
      <w:r w:rsidRPr="00FE78A2">
        <w:rPr>
          <w:rFonts w:cs="Arial"/>
          <w:szCs w:val="28"/>
        </w:rPr>
        <w:t>)</w:t>
      </w:r>
    </w:p>
    <w:p w:rsidR="009E40FA" w:rsidRPr="00FE78A2" w:rsidRDefault="009E40FA" w:rsidP="009E40FA">
      <w:pPr>
        <w:rPr>
          <w:rFonts w:cs="Arial"/>
          <w:szCs w:val="28"/>
        </w:rPr>
      </w:pPr>
    </w:p>
    <w:p w:rsidR="009E40FA" w:rsidRPr="00FE78A2" w:rsidRDefault="009E40FA" w:rsidP="009E40FA">
      <w:r w:rsidRPr="00FE78A2">
        <w:t xml:space="preserve">Расчет размера субсидии, указанного в Порядке предоставления субсидий на обустройство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осуществляется по следующей формуле: </w:t>
      </w:r>
    </w:p>
    <w:p w:rsidR="009E40FA" w:rsidRPr="00FE78A2" w:rsidRDefault="009E40FA" w:rsidP="009E40FA">
      <w:r w:rsidRPr="00FE78A2">
        <w:t xml:space="preserve">С = О х 75%, </w:t>
      </w:r>
    </w:p>
    <w:p w:rsidR="009E40FA" w:rsidRPr="00FE78A2" w:rsidRDefault="009E40FA" w:rsidP="009E40FA">
      <w:r w:rsidRPr="00FE78A2">
        <w:t xml:space="preserve">где С-размер субсидии, выделяемой получателю субсидии (но не более размера, указанного в Порядке предоставления субсидий на обустройство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w:t>
      </w:r>
    </w:p>
    <w:p w:rsidR="009E40FA" w:rsidRPr="00FE78A2" w:rsidRDefault="009E40FA" w:rsidP="009E40FA">
      <w:proofErr w:type="gramStart"/>
      <w:r w:rsidRPr="00FE78A2">
        <w:t>О-стоимость материально- технических средств</w:t>
      </w:r>
      <w:proofErr w:type="gramEnd"/>
      <w:r w:rsidRPr="00FE78A2">
        <w:t>.</w:t>
      </w:r>
    </w:p>
    <w:p w:rsidR="009E40FA" w:rsidRPr="00FE78A2" w:rsidRDefault="009E40FA" w:rsidP="009E40FA">
      <w:r w:rsidRPr="00FE78A2">
        <w:t>2.10.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без повторного прохождения отбора в следующем финансовом году, в пределах доведенных лимитов бюджетных обязательств.</w:t>
      </w:r>
    </w:p>
    <w:p w:rsidR="009E40FA" w:rsidRPr="00FE78A2" w:rsidRDefault="009E40FA" w:rsidP="009E40FA">
      <w:pPr>
        <w:rPr>
          <w:rFonts w:cs="Arial"/>
          <w:szCs w:val="28"/>
        </w:rPr>
      </w:pPr>
    </w:p>
    <w:p w:rsidR="009E40FA" w:rsidRPr="00FE78A2" w:rsidRDefault="009E40FA" w:rsidP="00415CA4">
      <w:pPr>
        <w:pStyle w:val="2"/>
      </w:pPr>
      <w:r w:rsidRPr="00FE78A2">
        <w:t>3. Порядок проведения отбора</w:t>
      </w:r>
    </w:p>
    <w:p w:rsidR="009E40FA" w:rsidRPr="00FE78A2" w:rsidRDefault="009E40FA" w:rsidP="009E40FA">
      <w:pPr>
        <w:jc w:val="center"/>
        <w:rPr>
          <w:rFonts w:cs="Arial"/>
          <w:b/>
          <w:szCs w:val="28"/>
        </w:rPr>
      </w:pPr>
    </w:p>
    <w:p w:rsidR="009E40FA" w:rsidRPr="00FE78A2" w:rsidRDefault="009E40FA" w:rsidP="009E40FA">
      <w:r w:rsidRPr="00FE78A2">
        <w:t>3.1. Объявление о проведении отбора Получателей субсидий Уполномоченный орган размещает в системе ГИИС «Электронный бюджет» не позднее 10-го календарного дня до наступления даты начала приема заявок.</w:t>
      </w:r>
    </w:p>
    <w:p w:rsidR="009E40FA" w:rsidRPr="00FE78A2" w:rsidRDefault="009E40FA" w:rsidP="009E40FA">
      <w:r w:rsidRPr="00FE78A2">
        <w:t xml:space="preserve">3.2. В объявлении о проведении отбора включается следующая информация: </w:t>
      </w:r>
    </w:p>
    <w:p w:rsidR="009E40FA" w:rsidRPr="00FE78A2" w:rsidRDefault="009E40FA" w:rsidP="009E40FA">
      <w:r w:rsidRPr="00FE78A2">
        <w:t>способ проведения отбора Получателей субсидии;</w:t>
      </w:r>
    </w:p>
    <w:p w:rsidR="009E40FA" w:rsidRPr="00FE78A2" w:rsidRDefault="009E40FA" w:rsidP="009E40FA">
      <w:r w:rsidRPr="00FE78A2">
        <w:t>сроки проведения отбора;</w:t>
      </w:r>
    </w:p>
    <w:p w:rsidR="009E40FA" w:rsidRPr="00FE78A2" w:rsidRDefault="009E40FA" w:rsidP="009E40FA">
      <w:r w:rsidRPr="00FE78A2">
        <w:t>дата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9E40FA" w:rsidRPr="00FE78A2" w:rsidRDefault="009E40FA" w:rsidP="009E40FA">
      <w:r w:rsidRPr="00FE78A2">
        <w:t>наименование, место нахождения, почтовый адрес, адрес электронной почты контактный телефон Главного распорядителя (уполномоченного им лица), осуществляющего в соответствии с настоящим порядком предоставление субсидий и приема заявок;</w:t>
      </w:r>
    </w:p>
    <w:p w:rsidR="009E40FA" w:rsidRPr="00FE78A2" w:rsidRDefault="009E40FA" w:rsidP="009E40FA">
      <w:r w:rsidRPr="00FE78A2">
        <w:t>результаты предоставления субсидии;</w:t>
      </w:r>
    </w:p>
    <w:p w:rsidR="009E40FA" w:rsidRPr="00FE78A2" w:rsidRDefault="009E40FA" w:rsidP="009E40FA">
      <w:r w:rsidRPr="00FE78A2">
        <w:t>требования к участникам отбора получателей субсидий, предъявляемые в соответствии с настоящим Порядком, а также требования к документам, подтверждающим соответствие участника отбора указанным требованиям;</w:t>
      </w:r>
    </w:p>
    <w:p w:rsidR="009E40FA" w:rsidRPr="00FE78A2" w:rsidRDefault="009E40FA" w:rsidP="009E40FA">
      <w:r w:rsidRPr="00FE78A2">
        <w:t>порядок подачи заявок участниками отбора и требования, предъявляемые к содержанию заявок, подаваемых участниками отбора получателей субсидий;</w:t>
      </w:r>
    </w:p>
    <w:p w:rsidR="009E40FA" w:rsidRPr="00FE78A2" w:rsidRDefault="009E40FA" w:rsidP="009E40FA">
      <w:r w:rsidRPr="00FE78A2">
        <w:t>порядок отзыва участниками отбора заявок, включающий в себя возможность или отсутствие возможности отзыва заявок, а также условия отзыва заявок;</w:t>
      </w:r>
    </w:p>
    <w:p w:rsidR="009E40FA" w:rsidRPr="00FE78A2" w:rsidRDefault="009E40FA" w:rsidP="009E40FA">
      <w:r w:rsidRPr="00FE78A2">
        <w:t>порядок внесения участниками отбора изменений в заявки, включающий в себя возможность или отсутствие возможности внесения изменений в заявки, а также условия внесения изменений в заявки;</w:t>
      </w:r>
    </w:p>
    <w:p w:rsidR="009E40FA" w:rsidRPr="00FE78A2" w:rsidRDefault="009E40FA" w:rsidP="009E40FA">
      <w:r w:rsidRPr="00FE78A2">
        <w:t>порядок рассмотрения заявок на предмет их соответствия установленным в объявлении о проведении отбора получателей субсидий требованиям, категориям и (или) критериям, сроки рассмотрения заявок, а также информация об участии или неучастии комиссии в рассмотрении заявок;</w:t>
      </w:r>
    </w:p>
    <w:p w:rsidR="009E40FA" w:rsidRPr="00FE78A2" w:rsidRDefault="009E40FA" w:rsidP="009E40FA">
      <w:r w:rsidRPr="00FE78A2">
        <w:t>порядок возврата заявок участникам отбора получателей субсидий на доработку;</w:t>
      </w:r>
    </w:p>
    <w:p w:rsidR="009E40FA" w:rsidRPr="00FE78A2" w:rsidRDefault="009E40FA" w:rsidP="009E40FA">
      <w:r w:rsidRPr="00FE78A2">
        <w:t>порядок отклонения заявок, а также информацию об основаниях их отклонения;</w:t>
      </w:r>
    </w:p>
    <w:p w:rsidR="009E40FA" w:rsidRPr="00FE78A2" w:rsidRDefault="009E40FA" w:rsidP="009E40FA">
      <w:r w:rsidRPr="00FE78A2">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9E40FA" w:rsidRPr="00FE78A2" w:rsidRDefault="009E40FA" w:rsidP="009E40FA">
      <w:r w:rsidRPr="00FE78A2">
        <w:lastRenderedPageBreak/>
        <w:t>срок, в течение которого получатель субсидий должен подписать Соглашение;</w:t>
      </w:r>
    </w:p>
    <w:p w:rsidR="009E40FA" w:rsidRPr="00FE78A2" w:rsidRDefault="009E40FA" w:rsidP="009E40FA">
      <w:r w:rsidRPr="00FE78A2">
        <w:t>условия признания Получателя субсидий, уклонившимся от заключения Соглашения;</w:t>
      </w:r>
    </w:p>
    <w:p w:rsidR="009E40FA" w:rsidRPr="00FE78A2" w:rsidRDefault="009E40FA" w:rsidP="009E40FA">
      <w:r w:rsidRPr="00FE78A2">
        <w:t>сроки размещения протокола подведения итогов отбора;</w:t>
      </w:r>
    </w:p>
    <w:p w:rsidR="009E40FA" w:rsidRPr="00FE78A2" w:rsidRDefault="009E40FA" w:rsidP="009E40FA">
      <w:r w:rsidRPr="00FE78A2">
        <w:t>доменное имя и (или) указатели страниц государственной информационной системы в сети «Интернет»;</w:t>
      </w:r>
    </w:p>
    <w:p w:rsidR="009E40FA" w:rsidRPr="00FE78A2" w:rsidRDefault="009E40FA" w:rsidP="009E40FA">
      <w:r w:rsidRPr="00FE78A2">
        <w:t xml:space="preserve">объем субсидии в рамках отбора Получателей субсидий, порядок расчета размера субсидии, установленный правовым актом в соответствии с пунктами 2.9. Раздела 2 и правила распределения субсидии по результатам отбора, установленные пунктом 4.5 Раздела 4 настоящего Порядка. </w:t>
      </w:r>
    </w:p>
    <w:p w:rsidR="009E40FA" w:rsidRPr="00FE78A2" w:rsidRDefault="009E40FA" w:rsidP="009E40FA">
      <w:r w:rsidRPr="00FE78A2">
        <w:t>3.3. Внесение изменений в объявление о проведении отбора, осуществляется не позднее наступления даты окончания приема заявок участников отбора Получателей субсидий с соблюдением следующих условий:</w:t>
      </w:r>
    </w:p>
    <w:p w:rsidR="009E40FA" w:rsidRPr="00FE78A2" w:rsidRDefault="009E40FA" w:rsidP="009E40FA">
      <w:r w:rsidRPr="00FE78A2">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9E40FA" w:rsidRPr="00FE78A2" w:rsidRDefault="009E40FA" w:rsidP="009E40FA">
      <w:r w:rsidRPr="00FE78A2">
        <w:t>при внесении изменений в объявление о проведении отбора получателей субсидий изменение способа отбора получателей субсидий не допускается;</w:t>
      </w:r>
    </w:p>
    <w:p w:rsidR="009E40FA" w:rsidRPr="00FE78A2" w:rsidRDefault="009E40FA" w:rsidP="009E40FA">
      <w:r w:rsidRPr="00FE78A2">
        <w:t>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9E40FA" w:rsidRPr="00FE78A2" w:rsidRDefault="009E40FA" w:rsidP="009E40FA">
      <w:r w:rsidRPr="00FE78A2">
        <w:t>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ГИИС «Электронный бюджет».</w:t>
      </w:r>
    </w:p>
    <w:p w:rsidR="009E40FA" w:rsidRPr="00FE78A2" w:rsidRDefault="009E40FA" w:rsidP="009E40FA">
      <w:r w:rsidRPr="00FE78A2">
        <w:t xml:space="preserve">3.4. Порядок отмены проведения отбора Получателей субсидий. </w:t>
      </w:r>
    </w:p>
    <w:p w:rsidR="009E40FA" w:rsidRPr="00FE78A2" w:rsidRDefault="009E40FA" w:rsidP="009E40FA">
      <w:r w:rsidRPr="00FE78A2">
        <w:t xml:space="preserve">Объявления об отмене проведения отбора с указанием причин отмены размещается в системе ГИИС «Электронный бюджет» не позднее чем за один рабочий день до даты окончания срока подачи заявок участниками отбора. </w:t>
      </w:r>
    </w:p>
    <w:p w:rsidR="009E40FA" w:rsidRPr="00FE78A2" w:rsidRDefault="009E40FA" w:rsidP="009E40FA">
      <w:r w:rsidRPr="00FE78A2">
        <w:t>Отбор Получателей субсидий считается отмененным со дня размещения объявления о его отмене в системе ГИИС «Электронный бюджет».</w:t>
      </w:r>
    </w:p>
    <w:p w:rsidR="009E40FA" w:rsidRPr="00FE78A2" w:rsidRDefault="009E40FA" w:rsidP="009E40FA">
      <w:r w:rsidRPr="00FE78A2">
        <w:t xml:space="preserve">После окончания срока отмены проведения отбора Получателей субсидий и до заключения Соглашения между Главным распорядителем и Получателем субсидии отмена отбора получателей субсидий возможна только в случае возникновения обстоятельств непреодолимой силы в соответствии с пунктом 3 статьи 401 </w:t>
      </w:r>
      <w:hyperlink r:id="rId35" w:tooltip="&quot;Гражданский кодекс Российской Федерации (часть первая) (статьи 1 - 453) (с изменениями на 25 марта 2026 года)&quot;&#10;Кодекс РФ от 30.11.1994 N 51-ФЗ&#10;Статус: Действующая редакция документа (действ. c 26.03.2026)" w:history="1">
        <w:r w:rsidRPr="00FE78A2">
          <w:rPr>
            <w:rStyle w:val="a9"/>
            <w:color w:val="0000AA"/>
          </w:rPr>
          <w:t>Гражданского кодекса</w:t>
        </w:r>
      </w:hyperlink>
      <w:r w:rsidRPr="00FE78A2">
        <w:t xml:space="preserve"> Российской Федерации. </w:t>
      </w:r>
    </w:p>
    <w:p w:rsidR="009E40FA" w:rsidRPr="00FE78A2" w:rsidRDefault="009E40FA" w:rsidP="009E40FA">
      <w:r w:rsidRPr="00FE78A2">
        <w:t>3.5.</w:t>
      </w:r>
      <w:r w:rsidR="00415CA4" w:rsidRPr="00FE78A2">
        <w:t xml:space="preserve"> </w:t>
      </w:r>
      <w:r w:rsidRPr="00FE78A2">
        <w:t xml:space="preserve">Для участия в отборе участник отбора подает заявку с приложением копии подтверждающих документов, указанных в пункте 2.3 настоящего Порядка. </w:t>
      </w:r>
    </w:p>
    <w:p w:rsidR="009E40FA" w:rsidRPr="00FE78A2" w:rsidRDefault="009E40FA" w:rsidP="009E40FA">
      <w:r w:rsidRPr="00FE78A2">
        <w:t xml:space="preserve">3.5.1. Заявки формируются участниками отбора в электронной форме посредством заполнения соответствующих экранных форм веб-интерфейса системы ГИИС «Электронный бюджет» и представления в систему ГИИС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субсидий. 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w:t>
      </w:r>
    </w:p>
    <w:p w:rsidR="009E40FA" w:rsidRPr="00FE78A2" w:rsidRDefault="009E40FA" w:rsidP="009E40FA">
      <w:r w:rsidRPr="00FE78A2">
        <w:lastRenderedPageBreak/>
        <w:t>Датой и временем представления участником отбора заявки считаются дата и время подписания участником отбора получателей субсидий указанной заявки с присвоением ей регистрационного номера в системе ГИИС «Электронный бюджет».</w:t>
      </w:r>
    </w:p>
    <w:p w:rsidR="009E40FA" w:rsidRPr="00FE78A2" w:rsidRDefault="009E40FA" w:rsidP="009E40FA">
      <w:r w:rsidRPr="00FE78A2">
        <w:t xml:space="preserve">Заявка подписывается: </w:t>
      </w:r>
    </w:p>
    <w:p w:rsidR="009E40FA" w:rsidRPr="00FE78A2" w:rsidRDefault="009E40FA" w:rsidP="009E40FA">
      <w:r w:rsidRPr="00FE78A2">
        <w:t xml:space="preserve">усиленной квалифицированной электронной подписью руководителя участника отбора получателей субсидий или уполномоченного им лица (для юридических лиц и индивидуальных предпринимателей); </w:t>
      </w:r>
    </w:p>
    <w:p w:rsidR="009E40FA" w:rsidRPr="00FE78A2" w:rsidRDefault="009E40FA" w:rsidP="009E40FA">
      <w:r w:rsidRPr="00FE78A2">
        <w:t xml:space="preserve">простой электронной подписью, подтвержденной учетной записи физического лица в единой системе идентификации и аутентификации (для физических лиц). </w:t>
      </w:r>
    </w:p>
    <w:p w:rsidR="009E40FA" w:rsidRPr="00FE78A2" w:rsidRDefault="009E40FA" w:rsidP="009E40FA">
      <w:r w:rsidRPr="00FE78A2">
        <w:t>3.5.2.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субсидий в соответствии с законодательством Российской Федерации.</w:t>
      </w:r>
    </w:p>
    <w:p w:rsidR="009E40FA" w:rsidRPr="00FE78A2" w:rsidRDefault="009E40FA" w:rsidP="009E40FA">
      <w:r w:rsidRPr="00FE78A2">
        <w:t xml:space="preserve">3.6. Внесение изменений в заявку или отзыв заявки осуществляется участником отбора Получателей субсидий в порядке, аналогичному порядку формирования заявки участником отбора Получателей субсидий. </w:t>
      </w:r>
    </w:p>
    <w:p w:rsidR="009E40FA" w:rsidRPr="00FE78A2" w:rsidRDefault="009E40FA" w:rsidP="009E40FA">
      <w:r w:rsidRPr="00FE78A2">
        <w:t xml:space="preserve">Участник отбора вправе отозвать заявку до наступления даты окончания приема заявок, указанной в объявлении о проведении отбора. </w:t>
      </w:r>
    </w:p>
    <w:p w:rsidR="009E40FA" w:rsidRPr="00FE78A2" w:rsidRDefault="009E40FA" w:rsidP="009E40FA">
      <w:r w:rsidRPr="00FE78A2">
        <w:t>Участник имеет право вносить изменения в заявку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w:t>
      </w:r>
    </w:p>
    <w:p w:rsidR="009E40FA" w:rsidRPr="00FE78A2" w:rsidRDefault="009E40FA" w:rsidP="009E40FA">
      <w:r w:rsidRPr="00FE78A2">
        <w:rPr>
          <w:bCs/>
          <w:iCs/>
        </w:rPr>
        <w:t>Возврат Заявок Участникам отбора получателей субсидий на доработку не предусмотрен.</w:t>
      </w:r>
      <w:r w:rsidRPr="00FE78A2">
        <w:t xml:space="preserve"> </w:t>
      </w:r>
    </w:p>
    <w:p w:rsidR="009E40FA" w:rsidRPr="00FE78A2" w:rsidRDefault="009E40FA" w:rsidP="009E40FA">
      <w:r w:rsidRPr="00FE78A2">
        <w:t>3.7. Любой участник отбора со дня размещения объявления о проведении отбора получателей субсидий не позднее 3-го рабочего дня до дня завершения подачи заявок вправе направить не более 5 запросов о разъяснении положений объявления о проведении отбора в электронной форме путем формирования в системе ГИИС «Электронный бюджет» соответствующего запроса. Доступ к разъяснению, формируемому в системе ГИИС «Электронный бюджет», предоставляется всем участникам отбора.</w:t>
      </w:r>
    </w:p>
    <w:p w:rsidR="009E40FA" w:rsidRPr="00FE78A2" w:rsidRDefault="009E40FA" w:rsidP="009E40FA">
      <w:r w:rsidRPr="00FE78A2">
        <w:t>Разъяснение положений объявления о проведении отбора размещается в срок, установленный указанным объявлением, но не позднее 1 рабочего дня до дня завершения подачи заявок.</w:t>
      </w:r>
    </w:p>
    <w:p w:rsidR="009E40FA" w:rsidRPr="00FE78A2" w:rsidRDefault="009E40FA" w:rsidP="009E40FA">
      <w:pPr>
        <w:rPr>
          <w:rFonts w:cs="Arial"/>
          <w:b/>
          <w:szCs w:val="28"/>
        </w:rPr>
      </w:pPr>
    </w:p>
    <w:p w:rsidR="009E40FA" w:rsidRPr="00FE78A2" w:rsidRDefault="009E40FA" w:rsidP="00415CA4">
      <w:pPr>
        <w:pStyle w:val="2"/>
      </w:pPr>
      <w:r w:rsidRPr="00FE78A2">
        <w:t>4. Порядок рассмотрения заявок</w:t>
      </w:r>
    </w:p>
    <w:p w:rsidR="009E40FA" w:rsidRPr="00FE78A2" w:rsidRDefault="009E40FA" w:rsidP="009E40FA">
      <w:pPr>
        <w:jc w:val="center"/>
        <w:rPr>
          <w:rFonts w:cs="Arial"/>
          <w:b/>
          <w:szCs w:val="28"/>
        </w:rPr>
      </w:pPr>
    </w:p>
    <w:p w:rsidR="009E40FA" w:rsidRPr="00FE78A2" w:rsidRDefault="009E40FA" w:rsidP="009E40FA">
      <w:r w:rsidRPr="00FE78A2">
        <w:t>4.1. Рассмотрение заявок участников отбора осуществляет Комиссия.</w:t>
      </w:r>
    </w:p>
    <w:p w:rsidR="009E40FA" w:rsidRPr="00FE78A2" w:rsidRDefault="009E40FA" w:rsidP="009E40FA">
      <w:r w:rsidRPr="00FE78A2">
        <w:t xml:space="preserve">4.2 Комиссия не позднее 1-го рабочего дня, следующего за днем окончания приема заявок, установленного в объявлении о проведении отбора, подписывает протокол вскрытия заявок, включающий следующую информацию: </w:t>
      </w:r>
    </w:p>
    <w:p w:rsidR="009E40FA" w:rsidRPr="00FE78A2" w:rsidRDefault="009E40FA" w:rsidP="009E40FA">
      <w:r w:rsidRPr="00FE78A2">
        <w:t xml:space="preserve">регистрационный номер заявки; </w:t>
      </w:r>
    </w:p>
    <w:p w:rsidR="009E40FA" w:rsidRPr="00FE78A2" w:rsidRDefault="009E40FA" w:rsidP="009E40FA">
      <w:r w:rsidRPr="00FE78A2">
        <w:t xml:space="preserve">дата и время поступления заявки; </w:t>
      </w:r>
    </w:p>
    <w:p w:rsidR="009E40FA" w:rsidRPr="00FE78A2" w:rsidRDefault="009E40FA" w:rsidP="009E40FA">
      <w:r w:rsidRPr="00FE78A2">
        <w:t xml:space="preserve">полное наименование участника отбора получателей субсидий (для юридических лиц) или фамилия, имя, отчество (при наличии) (для физических лиц; </w:t>
      </w:r>
    </w:p>
    <w:p w:rsidR="009E40FA" w:rsidRPr="00FE78A2" w:rsidRDefault="009E40FA" w:rsidP="009E40FA">
      <w:r w:rsidRPr="00FE78A2">
        <w:t xml:space="preserve">адрес юридического лица, адрес регистрации (для физических лиц); </w:t>
      </w:r>
    </w:p>
    <w:p w:rsidR="009E40FA" w:rsidRPr="00FE78A2" w:rsidRDefault="009E40FA" w:rsidP="009E40FA">
      <w:r w:rsidRPr="00FE78A2">
        <w:t>запрашиваемый участником отбора получателем субсидии размер субсидии.</w:t>
      </w:r>
    </w:p>
    <w:p w:rsidR="009E40FA" w:rsidRPr="00FE78A2" w:rsidRDefault="009E40FA" w:rsidP="009E40FA">
      <w:r w:rsidRPr="00FE78A2">
        <w:t>4.3.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рабочего дня, следующего за днем его подписания.</w:t>
      </w:r>
    </w:p>
    <w:p w:rsidR="009E40FA" w:rsidRPr="00FE78A2" w:rsidRDefault="009E40FA" w:rsidP="009E40FA">
      <w:r w:rsidRPr="00FE78A2">
        <w:lastRenderedPageBreak/>
        <w:t xml:space="preserve">4.4. Комиссия в течение 30 рабочих дней с даты размещения протокола вскрытия заявок: </w:t>
      </w:r>
    </w:p>
    <w:p w:rsidR="009E40FA" w:rsidRPr="00FE78A2" w:rsidRDefault="009E40FA" w:rsidP="009E40FA">
      <w:r w:rsidRPr="00FE78A2">
        <w:t xml:space="preserve">осуществляет проверку поданных заявок участниками отбора на предмет соответствие участников отбора требованиям, установленным в объявлении о проведении отбора; </w:t>
      </w:r>
    </w:p>
    <w:p w:rsidR="009E40FA" w:rsidRPr="00FE78A2" w:rsidRDefault="009E40FA" w:rsidP="009E40FA">
      <w:r w:rsidRPr="00FE78A2">
        <w:t xml:space="preserve">в случае необходимости получения информации и документов от участников отбора для разъяснений по представленным ими документам и информации, Уполномоченный орган направляет запросы участникам отбора с использованием системы ГИИС «Электронный бюджет», при необходимости в равной мере ко всем участникам отбора. </w:t>
      </w:r>
    </w:p>
    <w:p w:rsidR="009E40FA" w:rsidRPr="00FE78A2" w:rsidRDefault="009E40FA" w:rsidP="009E40FA">
      <w:r w:rsidRPr="00FE78A2">
        <w:t>4.5. Ранжирование поступивших заявок осуществляется исходя из очередности их поступления.</w:t>
      </w:r>
    </w:p>
    <w:p w:rsidR="009E40FA" w:rsidRPr="00FE78A2" w:rsidRDefault="009E40FA" w:rsidP="009E40FA">
      <w:r w:rsidRPr="00FE78A2">
        <w:t>4.6. Решения, принятые Комиссией, носят рекомендательный характер.</w:t>
      </w:r>
    </w:p>
    <w:p w:rsidR="009E40FA" w:rsidRPr="00FE78A2" w:rsidRDefault="009E40FA" w:rsidP="009E40FA">
      <w:r w:rsidRPr="00FE78A2">
        <w:t xml:space="preserve">4.7. По результатам рассмотрения заявок не позднее 1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получателей субсидий о признании его заявки надлежащей или об отклонении его заявки с указанием оснований для отклонения. </w:t>
      </w:r>
    </w:p>
    <w:p w:rsidR="009E40FA" w:rsidRPr="00FE78A2" w:rsidRDefault="009E40FA" w:rsidP="009E40FA">
      <w:r w:rsidRPr="00FE78A2">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рабочего дня, следующего за днем его подписания.</w:t>
      </w:r>
    </w:p>
    <w:p w:rsidR="009E40FA" w:rsidRPr="00FE78A2" w:rsidRDefault="009E40FA" w:rsidP="009E40FA">
      <w:r w:rsidRPr="00FE78A2">
        <w:t xml:space="preserve">4.8. Отбор Получателей субсидий признается несостоявшимся в следующих случаях: </w:t>
      </w:r>
    </w:p>
    <w:p w:rsidR="009E40FA" w:rsidRPr="00FE78A2" w:rsidRDefault="009E40FA" w:rsidP="009E40FA">
      <w:r w:rsidRPr="00FE78A2">
        <w:t xml:space="preserve">по окончании срока подачи заявок не подано ни одной заявки; </w:t>
      </w:r>
    </w:p>
    <w:p w:rsidR="009E40FA" w:rsidRPr="00FE78A2" w:rsidRDefault="009E40FA" w:rsidP="009E40FA">
      <w:r w:rsidRPr="00FE78A2">
        <w:t>по результатам рассмотрения заявок отклонены все заявки.</w:t>
      </w:r>
    </w:p>
    <w:p w:rsidR="009E40FA" w:rsidRPr="00FE78A2" w:rsidRDefault="009E40FA" w:rsidP="009E40FA">
      <w:r w:rsidRPr="00FE78A2">
        <w:t>4.9. 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rsidR="009E40FA" w:rsidRPr="00FE78A2" w:rsidRDefault="009E40FA" w:rsidP="009E40FA">
      <w:r w:rsidRPr="00FE78A2">
        <w:t>4.10.</w:t>
      </w:r>
      <w:r w:rsidRPr="00FE78A2">
        <w:rPr>
          <w:color w:val="000000"/>
        </w:rPr>
        <w:t xml:space="preserve"> </w:t>
      </w:r>
      <w:r w:rsidRPr="00FE78A2">
        <w:t xml:space="preserve">В целях завершения отбора получателей субсидий формируется протокол подведения итогов отбора получателей субсидий, включающий информацию о Получателях субсидий с указанием размера субсидии, предусмотренной им для предоставления, об отклонении заявок с указанием оснований для их отклонения. </w:t>
      </w:r>
    </w:p>
    <w:p w:rsidR="009E40FA" w:rsidRPr="00FE78A2" w:rsidRDefault="009E40FA" w:rsidP="009E40FA">
      <w:r w:rsidRPr="00FE78A2">
        <w:t xml:space="preserve">4.11. Протокол подведения итогов формируется на едином портале автоматически на основании результатов определения Получателей субсидий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1 рабочего дня, следующего за днем его подписания. </w:t>
      </w:r>
    </w:p>
    <w:p w:rsidR="009E40FA" w:rsidRPr="00FE78A2" w:rsidRDefault="009E40FA" w:rsidP="009E40FA">
      <w:r w:rsidRPr="00FE78A2">
        <w:t xml:space="preserve">4.12.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 </w:t>
      </w:r>
    </w:p>
    <w:p w:rsidR="009E40FA" w:rsidRPr="00FE78A2" w:rsidRDefault="009E40FA" w:rsidP="009E40FA">
      <w:r w:rsidRPr="00FE78A2">
        <w:t xml:space="preserve">4.13. Уполномоченный орган в течение 3 рабочих дней с момента подписания протокола заседания Комиссии готовит проект постановления о предоставлении субсидии на обустройство земельных участков территории традиционного природопользования, лесных участков, предназначенных для ведения традиционной хозяйственной деятельности либо отказе в предоставлении субсидии. </w:t>
      </w:r>
    </w:p>
    <w:p w:rsidR="009E40FA" w:rsidRPr="00FE78A2" w:rsidRDefault="009E40FA" w:rsidP="009E40FA">
      <w:r w:rsidRPr="00FE78A2">
        <w:lastRenderedPageBreak/>
        <w:t>4.14. Решение о предоставлении субсидии принимает Главный распорядитель.</w:t>
      </w:r>
    </w:p>
    <w:p w:rsidR="009E40FA" w:rsidRPr="00FE78A2" w:rsidRDefault="009E40FA" w:rsidP="009E40FA">
      <w:pPr>
        <w:rPr>
          <w:rFonts w:cs="Arial"/>
          <w:b/>
          <w:szCs w:val="28"/>
        </w:rPr>
      </w:pPr>
    </w:p>
    <w:p w:rsidR="009E40FA" w:rsidRPr="00FE78A2" w:rsidRDefault="009E40FA" w:rsidP="00415CA4">
      <w:pPr>
        <w:pStyle w:val="2"/>
      </w:pPr>
      <w:r w:rsidRPr="00FE78A2">
        <w:t xml:space="preserve">5. Условия </w:t>
      </w:r>
      <w:r w:rsidR="00415CA4" w:rsidRPr="00FE78A2">
        <w:t>и порядок заключения Соглашения</w:t>
      </w:r>
    </w:p>
    <w:p w:rsidR="009E40FA" w:rsidRPr="00FE78A2" w:rsidRDefault="009E40FA" w:rsidP="009E40FA">
      <w:pPr>
        <w:rPr>
          <w:rFonts w:cs="Arial"/>
          <w:b/>
          <w:szCs w:val="28"/>
        </w:rPr>
      </w:pPr>
    </w:p>
    <w:p w:rsidR="009E40FA" w:rsidRPr="00FE78A2" w:rsidRDefault="009E40FA" w:rsidP="009E40FA">
      <w:r w:rsidRPr="00FE78A2">
        <w:t xml:space="preserve">5.1. Соглашение в соответствии с Правилами предоставления субсидий заключается в ГИС «Региональный электронный бюджет Ханты-Мансийского автономного округа-Югры» (далее-ГИС «РЭБ Югры») (при наличии технической возможности) в соответствии с типовой формой соглашения, установленной Комитетом по финансам администрации Березовского района. </w:t>
      </w:r>
    </w:p>
    <w:p w:rsidR="009E40FA" w:rsidRPr="00FE78A2" w:rsidRDefault="009E40FA" w:rsidP="009E40FA">
      <w:r w:rsidRPr="00FE78A2">
        <w:t xml:space="preserve">Главный распорядитель (уполномоченное лицо) не позднее 2 рабочих дней со дня принятия решения о предоставлении субсидии формирует проект соглашения о предоставлении субсидии и направляет его для подписания получателю. Получатель в течении 2 рабочих дней, следующего за днем получения проекта соглашения, подписывает усиленной квалифицированной электронной подписью (простой электронной подписью для физического лица) и направляет подписанное соглашение в адрес Главного распорядителя бюджетных средств (уполномоченного лица). </w:t>
      </w:r>
    </w:p>
    <w:p w:rsidR="009E40FA" w:rsidRPr="00FE78A2" w:rsidRDefault="009E40FA" w:rsidP="009E40FA">
      <w:r w:rsidRPr="00FE78A2">
        <w:t>Уполномоченный орган в течении 1 рабочего дня направляет Главному распорядителю (уполномоченному лицу) на подписание соглашение получение от получателя субсидии подписанного экземпляра.</w:t>
      </w:r>
    </w:p>
    <w:p w:rsidR="009E40FA" w:rsidRPr="00FE78A2" w:rsidRDefault="009E40FA" w:rsidP="009E40FA">
      <w:r w:rsidRPr="00FE78A2">
        <w:t xml:space="preserve">Главный распорядитель (уполномоченное лицо) подписывает проект соглашения о предоставлении субсидии в течение 1 рабочего дня со дня его получения от получателя. </w:t>
      </w:r>
    </w:p>
    <w:p w:rsidR="009E40FA" w:rsidRPr="00FE78A2" w:rsidRDefault="009E40FA" w:rsidP="009E40FA">
      <w:r w:rsidRPr="00FE78A2">
        <w:t xml:space="preserve">5.1.1. В случае отсутствия технической возможности заключения соглашения в системе ГИС «РЭБ Югры», соглашение заключается на бумажном носителе в соответствии с условиями и порядком, установленными в настоящем разделе (в случае направления посредством почтовой связи, срок исчисляется 3 рабочими днями с даты получения Соглашения Получателем до момента его передачи почтовой организации). </w:t>
      </w:r>
    </w:p>
    <w:p w:rsidR="009E40FA" w:rsidRPr="00FE78A2" w:rsidRDefault="009E40FA" w:rsidP="009E40FA">
      <w:r w:rsidRPr="00FE78A2">
        <w:t xml:space="preserve">5.2. В соглашении о предоставлении субсидии предусматриваются положения, согласно которым: </w:t>
      </w:r>
    </w:p>
    <w:p w:rsidR="009E40FA" w:rsidRPr="00FE78A2" w:rsidRDefault="009E40FA" w:rsidP="009E40FA">
      <w:r w:rsidRPr="00FE78A2">
        <w:t xml:space="preserve">5.2.1. в случае уменьшения главному распорядителю как получателю бюджетных средств ранее доведенных лимитов бюджетных обязательств, приводящих к невозможности предоставления субсидии в размере, определенном в соглашении, получатель субсидии подписывает дополнительное соглашение с новыми условиями соглашения или о расторжении соглашения при не достижении согласия по новым условиям; </w:t>
      </w:r>
    </w:p>
    <w:p w:rsidR="009E40FA" w:rsidRPr="00FE78A2" w:rsidRDefault="009E40FA" w:rsidP="009E40FA">
      <w:r w:rsidRPr="00FE78A2">
        <w:t xml:space="preserve">5.2.2. в случае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rsidR="009E40FA" w:rsidRPr="00FE78A2" w:rsidRDefault="009E40FA" w:rsidP="009E40FA">
      <w:r w:rsidRPr="00FE78A2">
        <w:t xml:space="preserve">5.2.3. в случае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w:t>
      </w:r>
    </w:p>
    <w:p w:rsidR="009E40FA" w:rsidRPr="00FE78A2" w:rsidRDefault="009E40FA" w:rsidP="009E40FA">
      <w:r w:rsidRPr="00FE78A2">
        <w:t xml:space="preserve">5.3. Получатель субсидий признается уклонившемся от заключения соглашения если: </w:t>
      </w:r>
    </w:p>
    <w:p w:rsidR="009E40FA" w:rsidRPr="00FE78A2" w:rsidRDefault="009E40FA" w:rsidP="009E40FA">
      <w:r w:rsidRPr="00FE78A2">
        <w:lastRenderedPageBreak/>
        <w:t xml:space="preserve">не подписал соглашение в течение указанного в объявлении о проведении отбора получателей субсидий количества рабочих дней и не направил возражения по проекту соглашения; </w:t>
      </w:r>
    </w:p>
    <w:p w:rsidR="009E40FA" w:rsidRPr="00FE78A2" w:rsidRDefault="009E40FA" w:rsidP="009E40FA">
      <w:r w:rsidRPr="00FE78A2">
        <w:t>не подписал соглашение в течение указанного в объявлении о проведении отбора получателей субсидий количества рабочих дней со дня поступления</w:t>
      </w:r>
      <w:r w:rsidRPr="00FE78A2">
        <w:rPr>
          <w:color w:val="000000"/>
        </w:rPr>
        <w:t xml:space="preserve"> </w:t>
      </w:r>
      <w:r w:rsidRPr="00FE78A2">
        <w:t xml:space="preserve">соглашения на подписание в систему ГИС «РЭБ Югры» и не направил возражения по проекту соглашения. </w:t>
      </w:r>
    </w:p>
    <w:p w:rsidR="009E40FA" w:rsidRPr="00FE78A2" w:rsidRDefault="009E40FA" w:rsidP="009E40FA">
      <w:r w:rsidRPr="00FE78A2">
        <w:t xml:space="preserve">В случае признания Получателя субсидий, уклонившемся от заключения соглашения, Уполномоченный орган вносит изменения в протокол подведения итогов и направляет уведомление получателю субсидии о невозможности заключить соглашение по основаниям, установленным настоящим пунктом посредством электронной почты или почтовым отправлением с уведомлением о вручении, по адресу, указанному в заявке. </w:t>
      </w:r>
    </w:p>
    <w:p w:rsidR="009E40FA" w:rsidRPr="00FE78A2" w:rsidRDefault="009E40FA" w:rsidP="009E40FA">
      <w:r w:rsidRPr="00FE78A2">
        <w:t xml:space="preserve">5.4. В случае признания получателя субсидии, уклонившимся от заключения соглашения в соответствии с пунктом 5.3, настоящего порядка, Уполномоченный орган в течение 1 рабочего дня готовит проект постановления о внесении изменений в постановление администрации района о предоставлении субсидии. </w:t>
      </w:r>
    </w:p>
    <w:p w:rsidR="009E40FA" w:rsidRPr="00FE78A2" w:rsidRDefault="009E40FA" w:rsidP="009E40FA">
      <w:r w:rsidRPr="00FE78A2">
        <w:t xml:space="preserve">5.5. Результат предоставления субсидии определяется обустройством земельного участка территорий традиционного природопользования, произведённого при помощи приобретенных материально-технических средств пункт 1.5 настоящего Порядка, в течении 1 года с даты предоставления Субсидии. </w:t>
      </w:r>
    </w:p>
    <w:p w:rsidR="009E40FA" w:rsidRPr="00FE78A2" w:rsidRDefault="009E40FA" w:rsidP="009E40FA">
      <w:r w:rsidRPr="00FE78A2">
        <w:t xml:space="preserve">5.6. Субсидия перечисляется не позднее 10-го рабочего дня, следующего за днем принятия Главным распорядителем решения о предоставлении субсидии и на основании заключенного соглашения. </w:t>
      </w:r>
    </w:p>
    <w:p w:rsidR="009E40FA" w:rsidRPr="00FE78A2" w:rsidRDefault="009E40FA" w:rsidP="009E40FA">
      <w:r w:rsidRPr="00FE78A2">
        <w:t xml:space="preserve">5.7. Перечисление субсидии осуществляется на расчетные или корреспондентские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 </w:t>
      </w:r>
    </w:p>
    <w:p w:rsidR="009E40FA" w:rsidRPr="00FE78A2" w:rsidRDefault="009E40FA" w:rsidP="009E40FA">
      <w:pPr>
        <w:rPr>
          <w:rFonts w:cs="Arial"/>
          <w:szCs w:val="28"/>
        </w:rPr>
      </w:pPr>
    </w:p>
    <w:p w:rsidR="009E40FA" w:rsidRPr="00FE78A2" w:rsidRDefault="009E40FA" w:rsidP="00415CA4">
      <w:pPr>
        <w:pStyle w:val="2"/>
      </w:pPr>
      <w:r w:rsidRPr="00FE78A2">
        <w:t>6. Требования к отчетности, осуществлению контроля (мониторинга) за соблюдением условий и порядка предоставления субсидий и ответственности за их нарушение</w:t>
      </w:r>
    </w:p>
    <w:p w:rsidR="009E40FA" w:rsidRPr="00FE78A2" w:rsidRDefault="009E40FA" w:rsidP="009E40FA">
      <w:pPr>
        <w:jc w:val="center"/>
        <w:rPr>
          <w:rFonts w:cs="Arial"/>
          <w:b/>
          <w:szCs w:val="28"/>
        </w:rPr>
      </w:pPr>
    </w:p>
    <w:p w:rsidR="009E40FA" w:rsidRPr="00FE78A2" w:rsidRDefault="009E40FA" w:rsidP="009E40FA">
      <w:r w:rsidRPr="00FE78A2">
        <w:t>6.1. Получатель субсидии ежеквартально, не позднее 10-го рабочего дня, следующего за отчетным, направляет в ГИС «РЭБ Югры» по формам, определенным типовыми формами соглашений, отчет по использованию субсидии с приложением подтверждающих документов: отчет о выполнении работ по обустройству земельного участка территорий традиционного природопользования.</w:t>
      </w:r>
    </w:p>
    <w:p w:rsidR="009E40FA" w:rsidRPr="00FE78A2" w:rsidRDefault="009E40FA" w:rsidP="009E40FA">
      <w:r w:rsidRPr="00FE78A2">
        <w:t xml:space="preserve">6.2. Уполномоченный орган в течении 10 рабочих дней с даты получения отчета осуществляет проверку предоставленной получателем субсидии информации. </w:t>
      </w:r>
    </w:p>
    <w:p w:rsidR="009E40FA" w:rsidRPr="00FE78A2" w:rsidRDefault="009E40FA" w:rsidP="009E40FA">
      <w:r w:rsidRPr="00FE78A2">
        <w:t xml:space="preserve">6.3. Уполномоченный орган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утвержденным Министерством финансов Российской Федерации. </w:t>
      </w:r>
    </w:p>
    <w:p w:rsidR="009E40FA" w:rsidRPr="00FE78A2" w:rsidRDefault="009E40FA" w:rsidP="009E40FA">
      <w:r w:rsidRPr="00FE78A2">
        <w:t xml:space="preserve">6.3.1. Уполномоченный орган оформляет акт обследования выполненных работ по обустройству земельных участков территорий традиционного природопользования, лесных участков, предназначенных для ведения традиционной хозяйственной деятельности в течение 30 рабочих дней с даты предоставления отчета. </w:t>
      </w:r>
    </w:p>
    <w:p w:rsidR="009E40FA" w:rsidRPr="00FE78A2" w:rsidRDefault="009E40FA" w:rsidP="009E40FA">
      <w:r w:rsidRPr="00FE78A2">
        <w:lastRenderedPageBreak/>
        <w:t xml:space="preserve">6.4. Уполномоченный орган в отношении Получателей субсидии осуществляет проверки соблюдения ими порядка и условий предоставления субсидий, в том числе в части достижения результатов их предоставления, а также проверок органами муниципального (государственного) финансового контроля в соответствии со статьями 268.1 и 269.2 </w:t>
      </w:r>
      <w:hyperlink r:id="rId36" w:tooltip="&quot;Бюджетный кодекс Российской Федерации (с изменениями на 31 марта 2026 года)&quot;&#10;Кодекс РФ от 31.07.1998 N 145-ФЗ&#10;Статус: Действующая редакция документа (действ. c 01.04.2026 по 30.06.2026)" w:history="1">
        <w:r w:rsidRPr="00FE78A2">
          <w:rPr>
            <w:rStyle w:val="a9"/>
            <w:color w:val="0000AA"/>
          </w:rPr>
          <w:t>Бюджетного Кодекса</w:t>
        </w:r>
      </w:hyperlink>
      <w:r w:rsidRPr="00FE78A2">
        <w:t xml:space="preserve"> Российской Федерации.</w:t>
      </w:r>
    </w:p>
    <w:p w:rsidR="009E40FA" w:rsidRPr="00FE78A2" w:rsidRDefault="009E40FA" w:rsidP="009E40FA">
      <w:r w:rsidRPr="00FE78A2">
        <w:t xml:space="preserve">6.5. </w:t>
      </w:r>
      <w:r w:rsidRPr="00FE78A2">
        <w:rPr>
          <w:bCs/>
          <w:iCs/>
        </w:rPr>
        <w:t xml:space="preserve">В случае нарушения Получателем субсидии условий, установленных при предоставлении субсидии, выявленного в том числе по фактам проверок, проведенных </w:t>
      </w:r>
      <w:r w:rsidRPr="00FE78A2">
        <w:t xml:space="preserve">Уполномоченным органом </w:t>
      </w:r>
      <w:r w:rsidRPr="00FE78A2">
        <w:rPr>
          <w:bCs/>
          <w:iCs/>
        </w:rPr>
        <w:t>и органами государственного (муниципального) финансового контроля, а также в случае не достижения значений результатов предоставления субсидии, определенных Соглашением</w:t>
      </w:r>
      <w:r w:rsidRPr="00FE78A2">
        <w:t xml:space="preserve"> о предоставлении субсидии</w:t>
      </w:r>
      <w:r w:rsidRPr="00FE78A2">
        <w:rPr>
          <w:bCs/>
          <w:iCs/>
        </w:rPr>
        <w:t>, субсидии подлежат возврату в бюджет Березовского района</w:t>
      </w:r>
      <w:r w:rsidRPr="00FE78A2">
        <w:t xml:space="preserve">. </w:t>
      </w:r>
    </w:p>
    <w:p w:rsidR="009E40FA" w:rsidRPr="00FE78A2" w:rsidRDefault="009E40FA" w:rsidP="009E40FA">
      <w:r w:rsidRPr="00FE78A2">
        <w:t>6.6. В течение 10 рабочих дней с даты возникновения основания для возврата субсидии Уполномоченный орган направляет Заявителю требование о её возврате (далее-требование) почтовым отправлением с уведомлением либо электронной почтой.</w:t>
      </w:r>
    </w:p>
    <w:p w:rsidR="009E40FA" w:rsidRPr="00FE78A2" w:rsidRDefault="009E40FA" w:rsidP="009E40FA">
      <w:r w:rsidRPr="00FE78A2">
        <w:t>6.7. В течение 30 рабочих дней с даты получения требования Заявитель обязан осуществить возврат по реквизитам, указанным в нем, и уведомить Уполномоченный орган по электронной почте с приложением копии платежного поручения.</w:t>
      </w:r>
    </w:p>
    <w:p w:rsidR="009E40FA" w:rsidRPr="00FE78A2" w:rsidRDefault="009E40FA" w:rsidP="009E40FA">
      <w:r w:rsidRPr="00FE78A2">
        <w:t xml:space="preserve">6.8. В случае невыполнения требования о возврате субсидии ее взыскание осуществляется в судебном порядке в соответствии с законодательством Российской Федерации. </w:t>
      </w:r>
    </w:p>
    <w:p w:rsidR="009E40FA" w:rsidRPr="00FE78A2" w:rsidRDefault="009E40FA" w:rsidP="009E40FA">
      <w:r w:rsidRPr="00FE78A2">
        <w:t>6.9. В случае возникновения непредвиденных обстоятельств непреодолимой силы (смерть получателя субсидии), вследствие возникновения которых соблюдение условий предоставления субсидий, в том числе исполнение обязательств по достижению значения результата предоставления субсидий, является невозможным, издается постановление администрации Березовского района о прекращении действия договора (Соглашения) в связи со смертью получателя субсидии.</w:t>
      </w:r>
    </w:p>
    <w:p w:rsidR="009E40FA" w:rsidRPr="00FE78A2" w:rsidRDefault="009E40FA" w:rsidP="00D177D5">
      <w:pPr>
        <w:jc w:val="right"/>
      </w:pPr>
    </w:p>
    <w:p w:rsidR="00D177D5" w:rsidRPr="00FE78A2" w:rsidRDefault="00D177D5" w:rsidP="00D177D5">
      <w:pPr>
        <w:jc w:val="right"/>
        <w:rPr>
          <w:b/>
          <w:sz w:val="30"/>
          <w:szCs w:val="30"/>
        </w:rPr>
      </w:pPr>
      <w:r w:rsidRPr="00FE78A2">
        <w:br w:type="page"/>
      </w:r>
    </w:p>
    <w:p w:rsidR="00D177D5" w:rsidRPr="00FE78A2" w:rsidRDefault="00D177D5" w:rsidP="00D177D5">
      <w:pPr>
        <w:pStyle w:val="ConsPlusNormal"/>
        <w:jc w:val="right"/>
        <w:rPr>
          <w:rFonts w:ascii="Arial" w:hAnsi="Arial" w:cs="Arial"/>
          <w:b/>
          <w:sz w:val="30"/>
          <w:szCs w:val="30"/>
        </w:rPr>
      </w:pPr>
    </w:p>
    <w:p w:rsidR="00D177D5" w:rsidRPr="00FE78A2" w:rsidRDefault="00D177D5" w:rsidP="00D177D5">
      <w:pPr>
        <w:pStyle w:val="ConsPlusNormal"/>
        <w:jc w:val="right"/>
        <w:outlineLvl w:val="0"/>
        <w:rPr>
          <w:rFonts w:ascii="Arial" w:hAnsi="Arial" w:cs="Arial"/>
          <w:b/>
          <w:sz w:val="32"/>
        </w:rPr>
      </w:pPr>
    </w:p>
    <w:p w:rsidR="00236469" w:rsidRPr="00FE78A2" w:rsidRDefault="00236469" w:rsidP="00D177D5">
      <w:pPr>
        <w:pStyle w:val="ConsPlusNormal"/>
        <w:jc w:val="right"/>
        <w:outlineLvl w:val="0"/>
        <w:rPr>
          <w:rFonts w:ascii="Arial" w:hAnsi="Arial" w:cs="Arial"/>
          <w:b/>
          <w:sz w:val="32"/>
        </w:rPr>
      </w:pPr>
      <w:r w:rsidRPr="00FE78A2">
        <w:rPr>
          <w:rFonts w:ascii="Arial" w:hAnsi="Arial" w:cs="Arial"/>
          <w:b/>
          <w:sz w:val="32"/>
        </w:rPr>
        <w:t>Приложение 2</w:t>
      </w:r>
    </w:p>
    <w:p w:rsidR="00D177D5" w:rsidRPr="00FE78A2" w:rsidRDefault="00236469" w:rsidP="00D177D5">
      <w:pPr>
        <w:pStyle w:val="ConsPlusNormal"/>
        <w:jc w:val="right"/>
        <w:rPr>
          <w:rFonts w:ascii="Arial" w:hAnsi="Arial" w:cs="Arial"/>
          <w:b/>
          <w:sz w:val="32"/>
        </w:rPr>
      </w:pPr>
      <w:r w:rsidRPr="00FE78A2">
        <w:rPr>
          <w:rFonts w:ascii="Arial" w:hAnsi="Arial" w:cs="Arial"/>
          <w:b/>
          <w:sz w:val="32"/>
        </w:rPr>
        <w:t>к постановлению</w:t>
      </w:r>
      <w:r w:rsidR="00D60CD9" w:rsidRPr="00FE78A2">
        <w:rPr>
          <w:rFonts w:ascii="Arial" w:hAnsi="Arial" w:cs="Arial"/>
          <w:b/>
          <w:sz w:val="32"/>
        </w:rPr>
        <w:t xml:space="preserve"> </w:t>
      </w:r>
      <w:r w:rsidRPr="00FE78A2">
        <w:rPr>
          <w:rFonts w:ascii="Arial" w:hAnsi="Arial" w:cs="Arial"/>
          <w:b/>
          <w:sz w:val="32"/>
        </w:rPr>
        <w:t xml:space="preserve">администрации </w:t>
      </w:r>
    </w:p>
    <w:p w:rsidR="00236469" w:rsidRPr="00FE78A2" w:rsidRDefault="00236469" w:rsidP="00D177D5">
      <w:pPr>
        <w:pStyle w:val="ConsPlusNormal"/>
        <w:jc w:val="right"/>
        <w:rPr>
          <w:rFonts w:ascii="Arial" w:hAnsi="Arial" w:cs="Arial"/>
          <w:b/>
          <w:sz w:val="32"/>
        </w:rPr>
      </w:pPr>
      <w:r w:rsidRPr="00FE78A2">
        <w:rPr>
          <w:rFonts w:ascii="Arial" w:hAnsi="Arial" w:cs="Arial"/>
          <w:b/>
          <w:sz w:val="32"/>
        </w:rPr>
        <w:t>Березовского района</w:t>
      </w:r>
    </w:p>
    <w:p w:rsidR="00236469" w:rsidRPr="00FE78A2" w:rsidRDefault="00236469" w:rsidP="00D177D5">
      <w:pPr>
        <w:pStyle w:val="ConsPlusNormal"/>
        <w:jc w:val="right"/>
        <w:rPr>
          <w:rFonts w:ascii="Arial" w:hAnsi="Arial" w:cs="Arial"/>
          <w:b/>
          <w:sz w:val="32"/>
        </w:rPr>
      </w:pPr>
      <w:r w:rsidRPr="00FE78A2">
        <w:rPr>
          <w:rFonts w:ascii="Arial" w:hAnsi="Arial" w:cs="Arial"/>
          <w:b/>
          <w:sz w:val="32"/>
        </w:rPr>
        <w:t xml:space="preserve">от </w:t>
      </w:r>
      <w:r w:rsidR="00D60CD9" w:rsidRPr="00FE78A2">
        <w:rPr>
          <w:rFonts w:ascii="Arial" w:hAnsi="Arial" w:cs="Arial"/>
          <w:b/>
          <w:sz w:val="32"/>
        </w:rPr>
        <w:t>28.06.2022</w:t>
      </w:r>
      <w:r w:rsidR="00D177D5" w:rsidRPr="00FE78A2">
        <w:rPr>
          <w:rFonts w:ascii="Arial" w:hAnsi="Arial" w:cs="Arial"/>
          <w:b/>
          <w:sz w:val="32"/>
        </w:rPr>
        <w:t xml:space="preserve"> № </w:t>
      </w:r>
      <w:r w:rsidR="00D60CD9" w:rsidRPr="00FE78A2">
        <w:rPr>
          <w:rFonts w:ascii="Arial" w:hAnsi="Arial" w:cs="Arial"/>
          <w:b/>
          <w:sz w:val="32"/>
        </w:rPr>
        <w:t>932</w:t>
      </w:r>
    </w:p>
    <w:p w:rsidR="00D177D5" w:rsidRPr="00FE78A2" w:rsidRDefault="00D177D5" w:rsidP="00D177D5">
      <w:pPr>
        <w:pStyle w:val="ConsPlusNormal"/>
        <w:jc w:val="right"/>
        <w:rPr>
          <w:rFonts w:ascii="Arial" w:hAnsi="Arial" w:cs="Arial"/>
          <w:b/>
        </w:rPr>
      </w:pPr>
    </w:p>
    <w:p w:rsidR="00D177D5" w:rsidRPr="00FE78A2" w:rsidRDefault="00D177D5" w:rsidP="00D177D5">
      <w:pPr>
        <w:pStyle w:val="ConsPlusNormal"/>
        <w:jc w:val="right"/>
        <w:rPr>
          <w:rFonts w:ascii="Arial" w:hAnsi="Arial" w:cs="Arial"/>
          <w:b/>
        </w:rPr>
      </w:pPr>
    </w:p>
    <w:p w:rsidR="00A45D72" w:rsidRPr="00FE78A2" w:rsidRDefault="00A45D72" w:rsidP="00D177D5">
      <w:pPr>
        <w:pStyle w:val="ConsPlusNormal"/>
        <w:jc w:val="right"/>
        <w:rPr>
          <w:rFonts w:ascii="Arial" w:hAnsi="Arial" w:cs="Arial"/>
          <w:b/>
          <w:sz w:val="30"/>
          <w:szCs w:val="30"/>
        </w:rPr>
      </w:pPr>
    </w:p>
    <w:p w:rsidR="00236469" w:rsidRPr="00FE78A2" w:rsidRDefault="00236469" w:rsidP="00415CA4">
      <w:pPr>
        <w:pStyle w:val="2"/>
      </w:pPr>
      <w:bookmarkStart w:id="2" w:name="Par2749"/>
      <w:bookmarkEnd w:id="2"/>
      <w:proofErr w:type="gramStart"/>
      <w:r w:rsidRPr="00FE78A2">
        <w:t xml:space="preserve">Порядок </w:t>
      </w:r>
      <w:r w:rsidR="00415CA4" w:rsidRPr="00FE78A2">
        <w:t xml:space="preserve"> </w:t>
      </w:r>
      <w:r w:rsidRPr="00FE78A2">
        <w:t>предоставления</w:t>
      </w:r>
      <w:proofErr w:type="gramEnd"/>
      <w:r w:rsidRPr="00FE78A2">
        <w:t xml:space="preserve"> компенсации расходов на приобретение материально-технических средств </w:t>
      </w:r>
    </w:p>
    <w:p w:rsidR="00D177D5" w:rsidRPr="00FE78A2" w:rsidRDefault="00236469" w:rsidP="00415CA4">
      <w:pPr>
        <w:pStyle w:val="2"/>
      </w:pPr>
      <w:r w:rsidRPr="00FE78A2">
        <w:t>(далее</w:t>
      </w:r>
      <w:r w:rsidR="00D177D5" w:rsidRPr="00FE78A2">
        <w:t>-</w:t>
      </w:r>
      <w:r w:rsidRPr="00FE78A2">
        <w:t>Порядок)</w:t>
      </w:r>
    </w:p>
    <w:p w:rsidR="00D177D5" w:rsidRPr="00FE78A2" w:rsidRDefault="00D177D5" w:rsidP="000C060C">
      <w:pPr>
        <w:pStyle w:val="ConsPlusTitle"/>
        <w:jc w:val="center"/>
      </w:pPr>
    </w:p>
    <w:p w:rsidR="00A45D72" w:rsidRPr="00FE78A2" w:rsidRDefault="00A45D72" w:rsidP="00415CA4">
      <w:pPr>
        <w:pStyle w:val="2"/>
      </w:pPr>
      <w:r w:rsidRPr="00FE78A2">
        <w:t>1. Общие положения</w:t>
      </w:r>
      <w:r w:rsidR="00A332EF" w:rsidRPr="00FE78A2">
        <w:t xml:space="preserve"> о предоставлении </w:t>
      </w:r>
      <w:r w:rsidR="00FD42C8" w:rsidRPr="00FE78A2">
        <w:t>компенсации</w:t>
      </w:r>
    </w:p>
    <w:p w:rsidR="00A45D72" w:rsidRPr="00FE78A2" w:rsidRDefault="00A45D72" w:rsidP="000C060C">
      <w:pPr>
        <w:pStyle w:val="ConsPlusNormal"/>
        <w:jc w:val="both"/>
        <w:rPr>
          <w:rFonts w:ascii="Arial" w:hAnsi="Arial" w:cs="Arial"/>
        </w:rPr>
      </w:pPr>
    </w:p>
    <w:p w:rsidR="00D177D5" w:rsidRPr="00FE78A2" w:rsidRDefault="00A45D72" w:rsidP="00D177D5">
      <w:r w:rsidRPr="00FE78A2">
        <w:t xml:space="preserve">1.1. Порядок определяет цели, условия и процедуру предоставления из </w:t>
      </w:r>
      <w:r w:rsidR="00707D85" w:rsidRPr="00FE78A2">
        <w:t>бюджета Березовского района</w:t>
      </w:r>
      <w:r w:rsidRPr="00FE78A2">
        <w:t xml:space="preserve"> Ханты-Мансийского автономного округа</w:t>
      </w:r>
      <w:r w:rsidR="00D177D5" w:rsidRPr="00FE78A2">
        <w:t>-</w:t>
      </w:r>
      <w:r w:rsidRPr="00FE78A2">
        <w:t>Югры компенсации расходов на приобретение материально-технических средств</w:t>
      </w:r>
      <w:r w:rsidR="001C2075" w:rsidRPr="00FE78A2">
        <w:t xml:space="preserve"> лицам из числа коренных малочисленных народов Севера, проживающим на территории Березовского района</w:t>
      </w:r>
      <w:r w:rsidRPr="00FE78A2">
        <w:t xml:space="preserve"> (далее</w:t>
      </w:r>
      <w:r w:rsidR="00D177D5" w:rsidRPr="00FE78A2">
        <w:t>-</w:t>
      </w:r>
      <w:r w:rsidRPr="00FE78A2">
        <w:t>Компенсация) за счет субвенций из бюджета Ханты-Мансийского автономного округа</w:t>
      </w:r>
      <w:r w:rsidR="00D177D5" w:rsidRPr="00FE78A2">
        <w:t>-</w:t>
      </w:r>
      <w:r w:rsidRPr="00FE78A2">
        <w:t>Югры (далее</w:t>
      </w:r>
      <w:r w:rsidR="00D177D5" w:rsidRPr="00FE78A2">
        <w:t>-автономный округ).</w:t>
      </w:r>
    </w:p>
    <w:p w:rsidR="00D177D5" w:rsidRPr="00FE78A2" w:rsidRDefault="00A45D72" w:rsidP="00D177D5">
      <w:r w:rsidRPr="00FE78A2">
        <w:t xml:space="preserve">1.2. Понятия, </w:t>
      </w:r>
      <w:r w:rsidR="00D177D5" w:rsidRPr="00FE78A2">
        <w:t>используемые для целей Порядка:</w:t>
      </w:r>
    </w:p>
    <w:p w:rsidR="00D177D5" w:rsidRPr="00FE78A2" w:rsidRDefault="00F27578" w:rsidP="00D177D5">
      <w:r w:rsidRPr="00FE78A2">
        <w:t>з</w:t>
      </w:r>
      <w:r w:rsidR="00A45D72" w:rsidRPr="00FE78A2">
        <w:t>аявитель</w:t>
      </w:r>
      <w:r w:rsidR="00D177D5" w:rsidRPr="00FE78A2">
        <w:t>-</w:t>
      </w:r>
      <w:r w:rsidR="00A45D72" w:rsidRPr="00FE78A2">
        <w:t>физическое лицо, претенд</w:t>
      </w:r>
      <w:r w:rsidR="00D177D5" w:rsidRPr="00FE78A2">
        <w:t>ующее на получение Компенсации;</w:t>
      </w:r>
    </w:p>
    <w:p w:rsidR="00D177D5" w:rsidRPr="00FE78A2" w:rsidRDefault="00F27578" w:rsidP="00D177D5">
      <w:r w:rsidRPr="00FE78A2">
        <w:t>главным распорядителем бюджетных средств,</w:t>
      </w:r>
      <w:r w:rsidR="00A332EF" w:rsidRPr="00FE78A2">
        <w:t xml:space="preserve"> до которого в соответствии с бюджетным законодательством Российской Федерации как получателя бюджетных средств</w:t>
      </w:r>
      <w:r w:rsidRPr="00FE78A2">
        <w:t>,</w:t>
      </w:r>
      <w:r w:rsidR="00A332EF" w:rsidRPr="00FE78A2">
        <w:t xml:space="preserve"> доведены лимиты бюджетных обязательств на предоставление </w:t>
      </w:r>
      <w:r w:rsidRPr="00FE78A2">
        <w:t>Компенсаций</w:t>
      </w:r>
      <w:r w:rsidR="00A332EF" w:rsidRPr="00FE78A2">
        <w:t xml:space="preserve"> на соответствующий финансовый год и плановый период, является администрация Березовского района Ханты-Мансийского автономного округа</w:t>
      </w:r>
      <w:r w:rsidR="00D177D5" w:rsidRPr="00FE78A2">
        <w:t>-</w:t>
      </w:r>
      <w:r w:rsidR="00A332EF" w:rsidRPr="00FE78A2">
        <w:t>Югры (далее</w:t>
      </w:r>
      <w:r w:rsidR="00D177D5" w:rsidRPr="00FE78A2">
        <w:t>-</w:t>
      </w:r>
      <w:r w:rsidR="00A332EF" w:rsidRPr="00FE78A2">
        <w:t>Главный распорядитель);</w:t>
      </w:r>
    </w:p>
    <w:p w:rsidR="006E4747" w:rsidRPr="00FE78A2" w:rsidRDefault="006E4747" w:rsidP="00D177D5">
      <w:r w:rsidRPr="00FE78A2">
        <w:t xml:space="preserve">уполномоченным органом администрации Березовского района по организации предоставления субсидии в рамках реализации переданного отдельного государственного полномочия по участию в реализации государственной программы автономного округа «Устойчивое развитие коренных малочисленных народов Севера», утвержденной постановлением Правительства Ханты-Мансийского автономного округа-Югры от 10 ноября 2023 </w:t>
      </w:r>
      <w:hyperlink r:id="rId37" w:tooltip="&quot;О государственной программе Ханты-Мансийского автономного округа - Югры &quot;Устойчивое развитие коренных ...&quot;&#10;Постановление Правительства Ханты-Мансийского автономного округа - Югры от 10.11.2023 N 547-п&#10;Статус: Действующая редакция документа" w:history="1">
        <w:r w:rsidRPr="00FE78A2">
          <w:rPr>
            <w:rStyle w:val="a9"/>
            <w:color w:val="0000AA"/>
          </w:rPr>
          <w:t>№ 547-п</w:t>
        </w:r>
      </w:hyperlink>
      <w:r w:rsidRPr="00FE78A2">
        <w:t>, является отдел по вопросам малочисленных народов Севера, природопользованию, сельскому хозяйству и экологии администрации Березовского района (далее-Уполномоченный орган);</w:t>
      </w:r>
    </w:p>
    <w:p w:rsidR="006E4747" w:rsidRPr="00FE78A2" w:rsidRDefault="006E4747" w:rsidP="00D177D5">
      <w:r w:rsidRPr="00FE78A2">
        <w:t xml:space="preserve">(абзац четвертый пункта 1.2 изложен в редакции постановления Администрации </w:t>
      </w:r>
      <w:hyperlink r:id="rId38"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F17E46" w:rsidRPr="00FE78A2" w:rsidRDefault="00F17E46" w:rsidP="00F17E46">
      <w:r w:rsidRPr="00FE78A2">
        <w:t>пользователи недр - юридические лица, созданные в соответствии с законодательством Российской Федерации, индивидуальные предприниматели, являющиеся гражданами Российской Федерации, если иное не установлено федеральными законами;</w:t>
      </w:r>
    </w:p>
    <w:p w:rsidR="00F17E46" w:rsidRPr="00FE78A2" w:rsidRDefault="00F17E46" w:rsidP="00F17E46">
      <w:r w:rsidRPr="00FE78A2">
        <w:t xml:space="preserve">(абзац пятый пункта 1.2 изложен в редакции постановления Администрации </w:t>
      </w:r>
      <w:r w:rsidR="0016095D" w:rsidRPr="00FE78A2">
        <w:t xml:space="preserve">                </w:t>
      </w:r>
      <w:hyperlink r:id="rId39" w:tooltip="постановление от 31.01.2023 0:00:00 №17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31.01.2023 № 17</w:t>
        </w:r>
      </w:hyperlink>
      <w:r w:rsidRPr="00FE78A2">
        <w:t>)</w:t>
      </w:r>
    </w:p>
    <w:p w:rsidR="00D177D5" w:rsidRPr="00FE78A2" w:rsidRDefault="00F27578" w:rsidP="00D177D5">
      <w:r w:rsidRPr="00FE78A2">
        <w:t>т</w:t>
      </w:r>
      <w:r w:rsidR="00A45D72" w:rsidRPr="00FE78A2">
        <w:t>ерритории традиционного природопользования</w:t>
      </w:r>
      <w:r w:rsidR="00D177D5" w:rsidRPr="00FE78A2">
        <w:t>-</w:t>
      </w:r>
      <w:r w:rsidR="00A45D72" w:rsidRPr="00FE78A2">
        <w:t xml:space="preserve">территории традиционного природопользования коренных малочисленных народов Севера регионального значения в автономном округе; особо охраняемые территории регионального значения, </w:t>
      </w:r>
      <w:r w:rsidR="00A45D72" w:rsidRPr="00FE78A2">
        <w:lastRenderedPageBreak/>
        <w:t>образованные для ведения традиционного природопользования и традиционного образа жизни коренных малочисленных народов Севера субъектами права традиционного природопользования;</w:t>
      </w:r>
    </w:p>
    <w:p w:rsidR="00D177D5" w:rsidRPr="00FE78A2" w:rsidRDefault="00F27578" w:rsidP="00D177D5">
      <w:r w:rsidRPr="00FE78A2">
        <w:t>р</w:t>
      </w:r>
      <w:r w:rsidR="00A45D72" w:rsidRPr="00FE78A2">
        <w:t>еестр территорий трад</w:t>
      </w:r>
      <w:r w:rsidRPr="00FE78A2">
        <w:t>иционного природопользования</w:t>
      </w:r>
      <w:r w:rsidR="00D177D5" w:rsidRPr="00FE78A2">
        <w:t>-</w:t>
      </w:r>
      <w:r w:rsidRPr="00FE78A2">
        <w:t>р</w:t>
      </w:r>
      <w:r w:rsidR="00A45D72" w:rsidRPr="00FE78A2">
        <w:t>еестр территорий традиционного природопользования коренных малочисленных народов Севера регионального значения в автономном округе; документ, содержащий официальные сведения об образованных в автономном округе территориях традиционного природопользования регионального значения, включая сведения о субъектах права традиционного природопользования;</w:t>
      </w:r>
    </w:p>
    <w:p w:rsidR="00D177D5" w:rsidRPr="00FE78A2" w:rsidRDefault="00F27578" w:rsidP="00D177D5">
      <w:r w:rsidRPr="00FE78A2">
        <w:t>с</w:t>
      </w:r>
      <w:r w:rsidR="00A45D72" w:rsidRPr="00FE78A2">
        <w:t>оглашение</w:t>
      </w:r>
      <w:r w:rsidRPr="00FE78A2">
        <w:t xml:space="preserve"> с пользователями недр</w:t>
      </w:r>
      <w:r w:rsidR="00D177D5" w:rsidRPr="00FE78A2">
        <w:t>-</w:t>
      </w:r>
      <w:r w:rsidR="00A45D72" w:rsidRPr="00FE78A2">
        <w:t>соглашение (договор) с пользователями недр об использовании земель для целей недропользования в границах территорий тр</w:t>
      </w:r>
      <w:r w:rsidR="00707D85" w:rsidRPr="00FE78A2">
        <w:t>адиционного природопользования;</w:t>
      </w:r>
    </w:p>
    <w:p w:rsidR="00D177D5" w:rsidRPr="00FE78A2" w:rsidRDefault="00F27578" w:rsidP="00922BA1">
      <w:r w:rsidRPr="00FE78A2">
        <w:t>д</w:t>
      </w:r>
      <w:r w:rsidR="00457BF4" w:rsidRPr="00FE78A2">
        <w:t>оговор</w:t>
      </w:r>
      <w:r w:rsidR="00D177D5" w:rsidRPr="00FE78A2">
        <w:t>-</w:t>
      </w:r>
      <w:r w:rsidR="00707D85" w:rsidRPr="00FE78A2">
        <w:t xml:space="preserve">договор (соглашение) о добыче (вылове) водных биоресурсов с организацией, имеющей разрешение на добычу (вылов) водных биоресурсов, или договор (соглашение) о добыче охотничьих ресурсов с организацией, имеющей </w:t>
      </w:r>
      <w:proofErr w:type="spellStart"/>
      <w:r w:rsidR="00707D85" w:rsidRPr="00FE78A2">
        <w:t>охотхозяйственное</w:t>
      </w:r>
      <w:proofErr w:type="spellEnd"/>
      <w:r w:rsidR="00707D85" w:rsidRPr="00FE78A2">
        <w:t xml:space="preserve"> соглашение в соответствии с законодательством Российской Федерации, или договор (соглашение) о заготовке пищевых лесных ресурсов (или сбор лекарственных растений) с организацией, за которой закреплен лесной участок на указанный вид деятельности в соответствии с законодательством Российской Федерации</w:t>
      </w:r>
      <w:r w:rsidR="00EF402A" w:rsidRPr="00FE78A2">
        <w:t>, или договор (соглашение) купли-продажи продукции оленеводства с оленеводческими компаниями</w:t>
      </w:r>
      <w:r w:rsidR="00457BF4" w:rsidRPr="00FE78A2">
        <w:t>;</w:t>
      </w:r>
    </w:p>
    <w:p w:rsidR="00EF402A" w:rsidRPr="00FE78A2" w:rsidRDefault="00EF402A" w:rsidP="00EF402A">
      <w:pPr>
        <w:widowControl w:val="0"/>
        <w:tabs>
          <w:tab w:val="left" w:pos="993"/>
          <w:tab w:val="left" w:pos="17294"/>
          <w:tab w:val="left" w:pos="19845"/>
        </w:tabs>
        <w:suppressAutoHyphens/>
        <w:autoSpaceDE w:val="0"/>
        <w:ind w:firstLine="540"/>
      </w:pPr>
      <w:r w:rsidRPr="00FE78A2">
        <w:t xml:space="preserve">(абзац девятый пункта 1.2 после слов "деятельности в соответствии с законодательством Российской Федерации" дополнен словами ", или договор (соглашение) купли-продажи продукции оленеводства с оленеводческими компаниями" постановлением Администрации </w:t>
      </w:r>
      <w:hyperlink r:id="rId40"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922BA1" w:rsidRPr="00FE78A2" w:rsidRDefault="00F27578" w:rsidP="00922BA1">
      <w:r w:rsidRPr="00FE78A2">
        <w:t>м</w:t>
      </w:r>
      <w:r w:rsidR="00A45D72" w:rsidRPr="00FE78A2">
        <w:t>атериально-технические средства</w:t>
      </w:r>
      <w:r w:rsidR="00D177D5" w:rsidRPr="00FE78A2">
        <w:t>-</w:t>
      </w:r>
      <w:r w:rsidR="00A45D72" w:rsidRPr="00FE78A2">
        <w:t>технические средства и иные материальные средства в соответствии с Таблицей</w:t>
      </w:r>
      <w:r w:rsidRPr="00FE78A2">
        <w:t xml:space="preserve"> настоящего Порядка</w:t>
      </w:r>
      <w:r w:rsidR="00922BA1" w:rsidRPr="00FE78A2">
        <w:t>.</w:t>
      </w:r>
    </w:p>
    <w:p w:rsidR="00922BA1" w:rsidRPr="00FE78A2" w:rsidRDefault="00A45D72" w:rsidP="00922BA1">
      <w:pPr>
        <w:rPr>
          <w:rFonts w:cs="Arial"/>
        </w:rPr>
      </w:pPr>
      <w:r w:rsidRPr="00FE78A2">
        <w:rPr>
          <w:rFonts w:cs="Arial"/>
        </w:rPr>
        <w:t>1.3. Целью предоставления Компенсации является возмещение части фактически понесенных затрат на приобретение материально-технических средств для ведения и развития видов традиционной хозяйственной деятельности коренных малочисленных народов Севера.</w:t>
      </w:r>
    </w:p>
    <w:p w:rsidR="00922BA1" w:rsidRPr="00FE78A2" w:rsidRDefault="00A45D72" w:rsidP="00922BA1">
      <w:pPr>
        <w:rPr>
          <w:rFonts w:cs="Arial"/>
        </w:rPr>
      </w:pPr>
      <w:r w:rsidRPr="00FE78A2">
        <w:rPr>
          <w:rFonts w:cs="Arial"/>
        </w:rPr>
        <w:t xml:space="preserve">1.4. Предоставление Компенсации осуществляет </w:t>
      </w:r>
      <w:r w:rsidR="00A332EF" w:rsidRPr="00FE78A2">
        <w:rPr>
          <w:rFonts w:cs="Arial"/>
        </w:rPr>
        <w:t>Главный распорядитель</w:t>
      </w:r>
      <w:r w:rsidRPr="00FE78A2">
        <w:rPr>
          <w:rFonts w:cs="Arial"/>
        </w:rPr>
        <w:t>.</w:t>
      </w:r>
      <w:bookmarkStart w:id="3" w:name="Par2779"/>
      <w:bookmarkEnd w:id="3"/>
    </w:p>
    <w:p w:rsidR="00922BA1" w:rsidRPr="00FE78A2" w:rsidRDefault="00A45D72" w:rsidP="00922BA1">
      <w:pPr>
        <w:rPr>
          <w:rFonts w:cs="Arial"/>
        </w:rPr>
      </w:pPr>
      <w:r w:rsidRPr="00FE78A2">
        <w:rPr>
          <w:rFonts w:cs="Arial"/>
        </w:rPr>
        <w:t>1.5. За получением Компенсации вправе обратиться Заявитель, соответствующий в совокупности на дату подачи заявления о предоставлении Компенсации следующим критериям:</w:t>
      </w:r>
    </w:p>
    <w:p w:rsidR="00922BA1" w:rsidRPr="00FE78A2" w:rsidRDefault="00A45D72" w:rsidP="00922BA1">
      <w:pPr>
        <w:rPr>
          <w:rFonts w:cs="Arial"/>
        </w:rPr>
      </w:pPr>
      <w:r w:rsidRPr="00FE78A2">
        <w:rPr>
          <w:rFonts w:cs="Arial"/>
        </w:rPr>
        <w:t>1.5.1. Первая категория:</w:t>
      </w:r>
    </w:p>
    <w:p w:rsidR="00922BA1" w:rsidRPr="00FE78A2" w:rsidRDefault="00F27578" w:rsidP="00922BA1">
      <w:pPr>
        <w:rPr>
          <w:rFonts w:cs="Arial"/>
        </w:rPr>
      </w:pPr>
      <w:r w:rsidRPr="00FE78A2">
        <w:rPr>
          <w:rFonts w:cs="Arial"/>
        </w:rPr>
        <w:t xml:space="preserve">Физическое лицо </w:t>
      </w:r>
      <w:r w:rsidR="00A45D72" w:rsidRPr="00FE78A2">
        <w:rPr>
          <w:rFonts w:cs="Arial"/>
        </w:rPr>
        <w:t>из числа коренных малочисленных народов Севера автономного округа;</w:t>
      </w:r>
    </w:p>
    <w:p w:rsidR="00BA66CB" w:rsidRPr="00FE78A2" w:rsidRDefault="00BA66CB" w:rsidP="00922BA1">
      <w:pPr>
        <w:rPr>
          <w:rFonts w:cs="Arial"/>
        </w:rPr>
      </w:pPr>
      <w:r w:rsidRPr="00FE78A2">
        <w:rPr>
          <w:rFonts w:cs="Arial"/>
        </w:rPr>
        <w:t>имеет место жительства на территории автономного округа;</w:t>
      </w:r>
    </w:p>
    <w:p w:rsidR="00BA66CB" w:rsidRPr="00FE78A2" w:rsidRDefault="00BA66CB" w:rsidP="00922BA1">
      <w:pPr>
        <w:rPr>
          <w:rFonts w:cs="Arial"/>
        </w:rPr>
      </w:pPr>
      <w:r w:rsidRPr="00FE78A2">
        <w:rPr>
          <w:rFonts w:cs="Arial"/>
        </w:rPr>
        <w:t xml:space="preserve">(абзац третий подпункта 1.5.1 пункта 1.5 изложен в редакции постановления Администрации </w:t>
      </w:r>
      <w:hyperlink r:id="rId41"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 xml:space="preserve">от 15.12.2023 № </w:t>
        </w:r>
        <w:r w:rsidR="00C170C4" w:rsidRPr="00FE78A2">
          <w:rPr>
            <w:rStyle w:val="a9"/>
            <w:rFonts w:cs="Arial"/>
          </w:rPr>
          <w:t>949</w:t>
        </w:r>
      </w:hyperlink>
      <w:r w:rsidR="00C170C4" w:rsidRPr="00FE78A2">
        <w:rPr>
          <w:rFonts w:cs="Arial"/>
        </w:rPr>
        <w:t>)</w:t>
      </w:r>
    </w:p>
    <w:p w:rsidR="00922BA1" w:rsidRPr="00FE78A2" w:rsidRDefault="004C508B" w:rsidP="00922BA1">
      <w:pPr>
        <w:rPr>
          <w:rFonts w:cs="Arial"/>
        </w:rPr>
      </w:pPr>
      <w:r w:rsidRPr="00FE78A2">
        <w:rPr>
          <w:rFonts w:cs="Arial"/>
        </w:rPr>
        <w:t>является субъектом права</w:t>
      </w:r>
      <w:r w:rsidR="00A45D72" w:rsidRPr="00FE78A2">
        <w:rPr>
          <w:rFonts w:cs="Arial"/>
        </w:rPr>
        <w:t xml:space="preserve"> традиционного природопользования;</w:t>
      </w:r>
    </w:p>
    <w:p w:rsidR="00922BA1" w:rsidRPr="00FE78A2" w:rsidRDefault="00F27578" w:rsidP="00922BA1">
      <w:pPr>
        <w:rPr>
          <w:rFonts w:cs="Arial"/>
        </w:rPr>
      </w:pPr>
      <w:r w:rsidRPr="00FE78A2">
        <w:rPr>
          <w:rFonts w:cs="Arial"/>
        </w:rPr>
        <w:t>не заключал соглашение с пользователями недр</w:t>
      </w:r>
      <w:r w:rsidR="00A45D72" w:rsidRPr="00FE78A2">
        <w:rPr>
          <w:rFonts w:cs="Arial"/>
        </w:rPr>
        <w:t>.</w:t>
      </w:r>
    </w:p>
    <w:p w:rsidR="00922BA1" w:rsidRPr="00FE78A2" w:rsidRDefault="00A45D72" w:rsidP="00922BA1">
      <w:pPr>
        <w:rPr>
          <w:rFonts w:cs="Arial"/>
        </w:rPr>
      </w:pPr>
      <w:r w:rsidRPr="00FE78A2">
        <w:rPr>
          <w:rFonts w:cs="Arial"/>
        </w:rPr>
        <w:t>1.5.2. Вторая категория:</w:t>
      </w:r>
    </w:p>
    <w:p w:rsidR="00922BA1" w:rsidRPr="00FE78A2" w:rsidRDefault="00F27578" w:rsidP="00922BA1">
      <w:pPr>
        <w:rPr>
          <w:rFonts w:cs="Arial"/>
        </w:rPr>
      </w:pPr>
      <w:r w:rsidRPr="00FE78A2">
        <w:rPr>
          <w:rFonts w:cs="Arial"/>
        </w:rPr>
        <w:t xml:space="preserve">физическое лицо </w:t>
      </w:r>
      <w:r w:rsidR="00A45D72" w:rsidRPr="00FE78A2">
        <w:rPr>
          <w:rFonts w:cs="Arial"/>
        </w:rPr>
        <w:t>из числа коренных малочисленных народов Севера автономного округа;</w:t>
      </w:r>
    </w:p>
    <w:p w:rsidR="00C170C4" w:rsidRPr="00FE78A2" w:rsidRDefault="00C170C4" w:rsidP="00922BA1">
      <w:pPr>
        <w:rPr>
          <w:rFonts w:cs="Arial"/>
        </w:rPr>
      </w:pPr>
      <w:r w:rsidRPr="00FE78A2">
        <w:rPr>
          <w:rFonts w:cs="Arial"/>
        </w:rPr>
        <w:t xml:space="preserve">имеет место жительства на территории автономного округа, входящей в перечень мест традиционного проживания и традиционной хозяйственной деятельности коренных малочисленных народов Российской Федерации, утвержденный </w:t>
      </w:r>
      <w:hyperlink r:id="rId42" w:tooltip="&quot;Об утверждении перечня мест традиционного проживания и традиционной хозяйственной ...&quot;&#10;Распоряжение Правительства РФ от 08.05.2009 N 631-р&#10;Статус: Действующая редакция документа (действ. c 15.11.2025)" w:history="1">
        <w:r w:rsidRPr="00FE78A2">
          <w:rPr>
            <w:rStyle w:val="a9"/>
            <w:rFonts w:cs="Arial"/>
            <w:color w:val="0000AA"/>
          </w:rPr>
          <w:t>распоряжением Правительства Российской Федерации от 8 мая 2009 года № 631-р</w:t>
        </w:r>
      </w:hyperlink>
      <w:r w:rsidRPr="00FE78A2">
        <w:rPr>
          <w:rFonts w:cs="Arial"/>
        </w:rPr>
        <w:t>;</w:t>
      </w:r>
    </w:p>
    <w:p w:rsidR="00C170C4" w:rsidRPr="00FE78A2" w:rsidRDefault="00C170C4" w:rsidP="00C170C4">
      <w:pPr>
        <w:rPr>
          <w:rFonts w:cs="Arial"/>
        </w:rPr>
      </w:pPr>
      <w:r w:rsidRPr="00FE78A2">
        <w:rPr>
          <w:rFonts w:cs="Arial"/>
        </w:rPr>
        <w:t xml:space="preserve">(абзац третий подпункта 1.5.2 пункта 1.5 изложен в редакции постановления Администрации </w:t>
      </w:r>
      <w:hyperlink r:id="rId43"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A45D72" w:rsidRPr="00FE78A2" w:rsidRDefault="00F27578" w:rsidP="00922BA1">
      <w:pPr>
        <w:rPr>
          <w:rFonts w:cs="Arial"/>
        </w:rPr>
      </w:pPr>
      <w:r w:rsidRPr="00FE78A2">
        <w:rPr>
          <w:rFonts w:cs="Arial"/>
        </w:rPr>
        <w:lastRenderedPageBreak/>
        <w:t>заключил д</w:t>
      </w:r>
      <w:r w:rsidR="00A45D72" w:rsidRPr="00FE78A2">
        <w:rPr>
          <w:rFonts w:cs="Arial"/>
        </w:rPr>
        <w:t>оговор</w:t>
      </w:r>
      <w:r w:rsidR="006E4747" w:rsidRPr="00FE78A2">
        <w:rPr>
          <w:rFonts w:cs="Arial"/>
        </w:rPr>
        <w:t xml:space="preserve"> и представил документы, подтверждающие сдачу продукции традиционной хозяйственной деятельности, указанной в Договоре, на сумму не менее 50% от размера Компенсации 1 (акт приема-передачи или закупочный акт)</w:t>
      </w:r>
      <w:r w:rsidR="00E33051" w:rsidRPr="00FE78A2">
        <w:rPr>
          <w:rFonts w:cs="Arial"/>
        </w:rPr>
        <w:t>;</w:t>
      </w:r>
    </w:p>
    <w:p w:rsidR="00E33051" w:rsidRPr="00FE78A2" w:rsidRDefault="00E33051" w:rsidP="00922BA1">
      <w:pPr>
        <w:rPr>
          <w:rFonts w:cs="Arial"/>
        </w:rPr>
      </w:pPr>
      <w:r w:rsidRPr="00FE78A2">
        <w:rPr>
          <w:rFonts w:cs="Arial"/>
        </w:rPr>
        <w:t xml:space="preserve">(абзац четвертый подпункта 1.5.2 пункта 1.5 после слова «договор» дополнено словами «и представил документы, подтверждающие сдачу продукции традиционной хозяйственной деятельности, указанной в Договоре, на сумму не менее 50% от размера Компенсации 1 (акт приема-передачи или закупочный акт);» постановлением Администрации </w:t>
      </w:r>
      <w:hyperlink r:id="rId44"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01.11.2024 № 989</w:t>
        </w:r>
      </w:hyperlink>
      <w:r w:rsidRPr="00FE78A2">
        <w:rPr>
          <w:rFonts w:cs="Arial"/>
        </w:rPr>
        <w:t>)</w:t>
      </w:r>
    </w:p>
    <w:p w:rsidR="00EF402A" w:rsidRPr="00FE78A2" w:rsidRDefault="00EF402A" w:rsidP="00922BA1">
      <w:pPr>
        <w:rPr>
          <w:rFonts w:cs="Arial"/>
        </w:rPr>
      </w:pPr>
      <w:r w:rsidRPr="00FE78A2">
        <w:rPr>
          <w:rFonts w:cs="Arial"/>
        </w:rPr>
        <w:t>имеет поголовье северных оленей (для Заявителей, заключивших договор (соглашение) купли-продажи продукции оленеводства с оленеводческими компаниями).</w:t>
      </w:r>
    </w:p>
    <w:p w:rsidR="009756CF" w:rsidRPr="00FE78A2" w:rsidRDefault="009756CF" w:rsidP="009756CF">
      <w:pPr>
        <w:widowControl w:val="0"/>
        <w:tabs>
          <w:tab w:val="left" w:pos="993"/>
          <w:tab w:val="left" w:pos="17294"/>
          <w:tab w:val="left" w:pos="19845"/>
        </w:tabs>
        <w:suppressAutoHyphens/>
        <w:autoSpaceDE w:val="0"/>
        <w:ind w:firstLine="540"/>
      </w:pPr>
      <w:r w:rsidRPr="00FE78A2">
        <w:rPr>
          <w:rFonts w:cs="Arial"/>
        </w:rPr>
        <w:t xml:space="preserve">(подпункт 1.5.2 пункта 1.5 дополнен абзацем пятым </w:t>
      </w:r>
      <w:r w:rsidRPr="00FE78A2">
        <w:t xml:space="preserve">постановлением Администрации </w:t>
      </w:r>
      <w:hyperlink r:id="rId45"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9756CF" w:rsidRPr="00FE78A2" w:rsidRDefault="009756CF" w:rsidP="009756CF">
      <w:pPr>
        <w:widowControl w:val="0"/>
        <w:tabs>
          <w:tab w:val="left" w:pos="993"/>
          <w:tab w:val="left" w:pos="17294"/>
          <w:tab w:val="left" w:pos="19845"/>
        </w:tabs>
        <w:suppressAutoHyphens/>
        <w:autoSpaceDE w:val="0"/>
        <w:ind w:firstLine="540"/>
        <w:rPr>
          <w:rFonts w:cs="Arial"/>
        </w:rPr>
      </w:pPr>
    </w:p>
    <w:p w:rsidR="00A45D72" w:rsidRPr="00FE78A2" w:rsidRDefault="00A45D72" w:rsidP="00415CA4">
      <w:pPr>
        <w:pStyle w:val="2"/>
      </w:pPr>
      <w:r w:rsidRPr="00FE78A2">
        <w:t>2. Условия и порядок предоставления Компенсации</w:t>
      </w:r>
    </w:p>
    <w:p w:rsidR="00A45D72" w:rsidRPr="00FE78A2" w:rsidRDefault="00A45D72" w:rsidP="000C060C">
      <w:pPr>
        <w:pStyle w:val="ConsPlusNormal"/>
        <w:jc w:val="both"/>
        <w:rPr>
          <w:rFonts w:ascii="Arial" w:hAnsi="Arial" w:cs="Arial"/>
        </w:rPr>
      </w:pPr>
    </w:p>
    <w:p w:rsidR="00A45D72" w:rsidRPr="00FE78A2" w:rsidRDefault="00A45D72" w:rsidP="00922BA1">
      <w:pPr>
        <w:rPr>
          <w:color w:val="000000"/>
        </w:rPr>
      </w:pPr>
      <w:r w:rsidRPr="00FE78A2">
        <w:t xml:space="preserve">2.1. Перечень материально-технических средств, подлежащих возмещению, размеры Компенсации, периодичность ее предоставления приведены в </w:t>
      </w:r>
      <w:r w:rsidRPr="00FE78A2">
        <w:rPr>
          <w:color w:val="000000"/>
        </w:rPr>
        <w:t>Таблице</w:t>
      </w:r>
      <w:r w:rsidR="00F27578" w:rsidRPr="00FE78A2">
        <w:rPr>
          <w:color w:val="000000"/>
        </w:rPr>
        <w:t xml:space="preserve"> настоящего Порядка</w:t>
      </w:r>
      <w:r w:rsidRPr="00FE78A2">
        <w:rPr>
          <w:color w:val="000000"/>
        </w:rPr>
        <w:t>.</w:t>
      </w:r>
    </w:p>
    <w:p w:rsidR="001165F3" w:rsidRPr="00FE78A2" w:rsidRDefault="000248A3" w:rsidP="00922BA1">
      <w:r w:rsidRPr="00FE78A2">
        <w:t xml:space="preserve">Настоящий </w:t>
      </w:r>
      <w:r w:rsidR="001165F3" w:rsidRPr="00FE78A2">
        <w:t>Порядок распространяется на лиц из числа коренных малочисленных народов Севера автономного округа, ранее получивших Компенсацию, в части периодичности ее предоставления.</w:t>
      </w:r>
    </w:p>
    <w:p w:rsidR="00922BA1" w:rsidRPr="00FE78A2" w:rsidRDefault="00457BF4" w:rsidP="00922BA1">
      <w:r w:rsidRPr="00FE78A2">
        <w:t>Компенсации подлежит часть затрат по приобретению новых материально-технических средств, с даты приобретения которых прошло не более 2 лет.</w:t>
      </w:r>
      <w:bookmarkStart w:id="4" w:name="Par2793"/>
      <w:bookmarkEnd w:id="4"/>
    </w:p>
    <w:p w:rsidR="00922BA1" w:rsidRPr="00FE78A2" w:rsidRDefault="00A45D72" w:rsidP="00922BA1">
      <w:r w:rsidRPr="00FE78A2">
        <w:t>2.2. Заявитель для получения Компенсации пр</w:t>
      </w:r>
      <w:r w:rsidR="00922BA1" w:rsidRPr="00FE78A2">
        <w:t>едставляет следующие документы:</w:t>
      </w:r>
    </w:p>
    <w:p w:rsidR="00922BA1" w:rsidRPr="00FE78A2" w:rsidRDefault="00A45D72" w:rsidP="00922BA1">
      <w:pPr>
        <w:rPr>
          <w:rFonts w:cs="Arial"/>
        </w:rPr>
      </w:pPr>
      <w:r w:rsidRPr="00FE78A2">
        <w:rPr>
          <w:rFonts w:cs="Arial"/>
        </w:rPr>
        <w:t xml:space="preserve">заявление о предоставлении Компенсации по форме, установленной </w:t>
      </w:r>
      <w:r w:rsidR="00F27578" w:rsidRPr="00FE78A2">
        <w:rPr>
          <w:rFonts w:cs="Arial"/>
        </w:rPr>
        <w:t>постановлением</w:t>
      </w:r>
      <w:r w:rsidR="00707D85" w:rsidRPr="00FE78A2">
        <w:rPr>
          <w:rFonts w:cs="Arial"/>
        </w:rPr>
        <w:t xml:space="preserve"> администрации Березовского района, размещенно</w:t>
      </w:r>
      <w:r w:rsidR="004C508B" w:rsidRPr="00FE78A2">
        <w:rPr>
          <w:rFonts w:cs="Arial"/>
        </w:rPr>
        <w:t>й</w:t>
      </w:r>
      <w:r w:rsidR="00F27578" w:rsidRPr="00FE78A2">
        <w:rPr>
          <w:rFonts w:cs="Arial"/>
        </w:rPr>
        <w:t xml:space="preserve"> на </w:t>
      </w:r>
      <w:r w:rsidRPr="00FE78A2">
        <w:rPr>
          <w:rFonts w:cs="Arial"/>
        </w:rPr>
        <w:t>официальном сайте</w:t>
      </w:r>
      <w:r w:rsidR="00F27578" w:rsidRPr="00FE78A2">
        <w:rPr>
          <w:rFonts w:cs="Arial"/>
        </w:rPr>
        <w:t xml:space="preserve"> органов местного самоуправления Березовского района</w:t>
      </w:r>
      <w:r w:rsidRPr="00FE78A2">
        <w:rPr>
          <w:rFonts w:cs="Arial"/>
        </w:rPr>
        <w:t xml:space="preserve"> по адресу: </w:t>
      </w:r>
      <w:r w:rsidR="003114FA" w:rsidRPr="00FE78A2">
        <w:rPr>
          <w:rFonts w:cs="Arial"/>
        </w:rPr>
        <w:t>https://www.berezovo.ru/activity/MNS/mery-podderzhki.php</w:t>
      </w:r>
      <w:r w:rsidRPr="00FE78A2">
        <w:rPr>
          <w:rFonts w:cs="Arial"/>
        </w:rPr>
        <w:t>;</w:t>
      </w:r>
    </w:p>
    <w:p w:rsidR="00922BA1" w:rsidRPr="00FE78A2" w:rsidRDefault="009305DE" w:rsidP="00922BA1">
      <w:pPr>
        <w:rPr>
          <w:rFonts w:cs="Arial"/>
        </w:rPr>
      </w:pPr>
      <w:r w:rsidRPr="00FE78A2">
        <w:rPr>
          <w:rFonts w:cs="Arial"/>
        </w:rPr>
        <w:t>копию документа, удостоверяющего личность Заявителя;</w:t>
      </w:r>
    </w:p>
    <w:p w:rsidR="00922BA1" w:rsidRPr="00FE78A2" w:rsidRDefault="009305DE" w:rsidP="00922BA1">
      <w:pPr>
        <w:rPr>
          <w:rFonts w:cs="Arial"/>
        </w:rPr>
      </w:pPr>
      <w:r w:rsidRPr="00FE78A2">
        <w:rPr>
          <w:rFonts w:cs="Arial"/>
        </w:rPr>
        <w:t>копию вступившего в законную силу решения суда, подтверждающего факт постоянного проживания на территории автономного округа (при наличии);</w:t>
      </w:r>
    </w:p>
    <w:p w:rsidR="00922BA1" w:rsidRPr="00FE78A2" w:rsidRDefault="009305DE" w:rsidP="00922BA1">
      <w:pPr>
        <w:rPr>
          <w:rFonts w:cs="Arial"/>
        </w:rPr>
      </w:pPr>
      <w:r w:rsidRPr="00FE78A2">
        <w:rPr>
          <w:rFonts w:cs="Arial"/>
        </w:rPr>
        <w:t>копию документа, содержащего сведения о принадлежности Заявителя к коренным малочисленным народам Севера автономного округа. Заявитель вправе предоставить копию свидетельства о рождении, подтверждающего, что родители либо один из родителей Заявителя относятся к лицам из числа коренных малочисленных народов Севера</w:t>
      </w:r>
      <w:r w:rsidR="004C508B" w:rsidRPr="00FE78A2">
        <w:rPr>
          <w:rFonts w:cs="Arial"/>
        </w:rPr>
        <w:t xml:space="preserve"> автономного округа</w:t>
      </w:r>
      <w:r w:rsidRPr="00FE78A2">
        <w:rPr>
          <w:rFonts w:cs="Arial"/>
        </w:rPr>
        <w:t>, либо копию вступившего в законную силу решения суда, свидетельствующего об установлении судом факта отнесения к коренным малочисленным народам Севера автономного округа, либо иные</w:t>
      </w:r>
      <w:r w:rsidR="004C508B" w:rsidRPr="00FE78A2">
        <w:rPr>
          <w:rFonts w:cs="Arial"/>
        </w:rPr>
        <w:t xml:space="preserve"> документы</w:t>
      </w:r>
      <w:r w:rsidRPr="00FE78A2">
        <w:rPr>
          <w:rFonts w:cs="Arial"/>
        </w:rPr>
        <w:t xml:space="preserve"> содержащие сведения о национальности</w:t>
      </w:r>
      <w:r w:rsidR="004C508B" w:rsidRPr="00FE78A2">
        <w:rPr>
          <w:rFonts w:cs="Arial"/>
        </w:rPr>
        <w:t>;</w:t>
      </w:r>
    </w:p>
    <w:p w:rsidR="00922BA1" w:rsidRPr="00FE78A2" w:rsidRDefault="00A45D72" w:rsidP="00922BA1">
      <w:pPr>
        <w:rPr>
          <w:rFonts w:cs="Arial"/>
        </w:rPr>
      </w:pPr>
      <w:r w:rsidRPr="00FE78A2">
        <w:rPr>
          <w:rFonts w:cs="Arial"/>
        </w:rPr>
        <w:t>кассовый (фискальный) чек на приобретенное(ые) материально-техническое(</w:t>
      </w:r>
      <w:proofErr w:type="spellStart"/>
      <w:r w:rsidRPr="00FE78A2">
        <w:rPr>
          <w:rFonts w:cs="Arial"/>
        </w:rPr>
        <w:t>ие</w:t>
      </w:r>
      <w:proofErr w:type="spellEnd"/>
      <w:r w:rsidRPr="00FE78A2">
        <w:rPr>
          <w:rFonts w:cs="Arial"/>
        </w:rPr>
        <w:t>) средство(а), товарный чек (в случае если кассовый чек не содержит наименование, количество и стоимость каждого товара). В случае оплаты товара электронным способом кассовый (фискальный) чек дополняется терминальным чеком. В случае оплаты товара безналичным способом представляется банковский документ о перечислении финансовых средств с представлением подтверждающих документов о приобретении товара (договор купли-продажи, акт приема-передачи, товарная накладная);</w:t>
      </w:r>
    </w:p>
    <w:p w:rsidR="00922BA1" w:rsidRPr="00FE78A2" w:rsidRDefault="00A45D72" w:rsidP="00922BA1">
      <w:r w:rsidRPr="00FE78A2">
        <w:t>копию паспорта технического средства либо иные документы, где указано наименование завода-изготовителя и (или) серийный (идентификационн</w:t>
      </w:r>
      <w:r w:rsidR="00922BA1" w:rsidRPr="00FE78A2">
        <w:t>ый) номер технического средства;</w:t>
      </w:r>
    </w:p>
    <w:p w:rsidR="00922BA1" w:rsidRPr="00FE78A2" w:rsidRDefault="00A332EF" w:rsidP="00922BA1">
      <w:r w:rsidRPr="00FE78A2">
        <w:lastRenderedPageBreak/>
        <w:t>копию документа, подтверждающего государственную регистрацию приобретенного технического средства (снегоход, вездеходная техника, лодочный мотор, лодка)</w:t>
      </w:r>
      <w:r w:rsidR="00337CB3" w:rsidRPr="00FE78A2">
        <w:t>, в установленных законодательством Российской Федерации случаях</w:t>
      </w:r>
      <w:r w:rsidR="00922BA1" w:rsidRPr="00FE78A2">
        <w:t>;</w:t>
      </w:r>
    </w:p>
    <w:p w:rsidR="00C170C4" w:rsidRPr="00FE78A2" w:rsidRDefault="00C170C4" w:rsidP="00922BA1">
      <w:r w:rsidRPr="00FE78A2">
        <w:t>копию документа, подтверждающего факт постоянного проживания Заявителя на территории автономного округа (копию паспорта с отметкой о регистрации по месту жительства, либо копию документа органа (организации), имеющего(ей) сведения о факте постоянного проживания на территории автономного округа и уполномоченного(ой) на его выдачу).</w:t>
      </w:r>
    </w:p>
    <w:p w:rsidR="00C170C4" w:rsidRPr="00FE78A2" w:rsidRDefault="00C170C4" w:rsidP="00922BA1">
      <w:r w:rsidRPr="00FE78A2">
        <w:t xml:space="preserve">(абзац девятый пункта 2.2 изложен в редакции постановления Администрации                </w:t>
      </w:r>
      <w:hyperlink r:id="rId46"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15.12.2023 № 949</w:t>
        </w:r>
      </w:hyperlink>
      <w:r w:rsidRPr="00FE78A2">
        <w:t>)</w:t>
      </w:r>
    </w:p>
    <w:p w:rsidR="00922BA1" w:rsidRPr="00FE78A2" w:rsidRDefault="00A45D72" w:rsidP="00922BA1">
      <w:r w:rsidRPr="00FE78A2">
        <w:t>Заявитель второй категории дополнительно представляет:</w:t>
      </w:r>
    </w:p>
    <w:p w:rsidR="00922BA1" w:rsidRPr="00FE78A2" w:rsidRDefault="004C508B" w:rsidP="00922BA1">
      <w:r w:rsidRPr="00FE78A2">
        <w:t>копию д</w:t>
      </w:r>
      <w:r w:rsidR="00707D85" w:rsidRPr="00FE78A2">
        <w:t>оговора;</w:t>
      </w:r>
    </w:p>
    <w:p w:rsidR="00922BA1" w:rsidRPr="00FE78A2" w:rsidRDefault="00457BF4" w:rsidP="00922BA1">
      <w:r w:rsidRPr="00FE78A2">
        <w:t>копии документов, под</w:t>
      </w:r>
      <w:r w:rsidR="004C508B" w:rsidRPr="00FE78A2">
        <w:t>тверждающих сдачу в организацию</w:t>
      </w:r>
      <w:r w:rsidRPr="00FE78A2">
        <w:t xml:space="preserve"> продукции традиционной хозяйстве</w:t>
      </w:r>
      <w:r w:rsidR="004C508B" w:rsidRPr="00FE78A2">
        <w:t>нной деятельности, указанной в д</w:t>
      </w:r>
      <w:r w:rsidRPr="00FE78A2">
        <w:t>оговоре, на сумму не менее 50% от размера Компенсации (акт приема-передачи или закупочный акт).</w:t>
      </w:r>
      <w:bookmarkStart w:id="5" w:name="Par2802"/>
      <w:bookmarkEnd w:id="5"/>
    </w:p>
    <w:p w:rsidR="00922BA1" w:rsidRPr="00FE78A2" w:rsidRDefault="00457BF4" w:rsidP="00922BA1">
      <w:r w:rsidRPr="00FE78A2">
        <w:t>2.3. Для получения Компенсации Заявитель</w:t>
      </w:r>
      <w:r w:rsidR="004C508B" w:rsidRPr="00FE78A2">
        <w:t xml:space="preserve"> первой категории</w:t>
      </w:r>
      <w:r w:rsidRPr="00FE78A2">
        <w:t xml:space="preserve"> по собственной инициативе может представить </w:t>
      </w:r>
      <w:r w:rsidR="004C508B" w:rsidRPr="00FE78A2">
        <w:t>выписку из р</w:t>
      </w:r>
      <w:r w:rsidR="00A45D72" w:rsidRPr="00FE78A2">
        <w:t>еестра территорий традиционного природопользования</w:t>
      </w:r>
      <w:r w:rsidR="004C508B" w:rsidRPr="00FE78A2">
        <w:t xml:space="preserve"> о том, что является субъектом права традиционного природопользования</w:t>
      </w:r>
      <w:r w:rsidR="00A45D72" w:rsidRPr="00FE78A2">
        <w:t>.</w:t>
      </w:r>
      <w:bookmarkStart w:id="6" w:name="Par2804"/>
      <w:bookmarkEnd w:id="6"/>
    </w:p>
    <w:p w:rsidR="00922BA1" w:rsidRPr="00FE78A2" w:rsidRDefault="00A45D72" w:rsidP="00922BA1">
      <w:pPr>
        <w:rPr>
          <w:rFonts w:cs="Arial"/>
        </w:rPr>
      </w:pPr>
      <w:r w:rsidRPr="00FE78A2">
        <w:rPr>
          <w:rFonts w:cs="Arial"/>
        </w:rPr>
        <w:t xml:space="preserve">2.4. Документы, указанные в </w:t>
      </w:r>
      <w:r w:rsidRPr="00FE78A2">
        <w:rPr>
          <w:rFonts w:cs="Arial"/>
          <w:color w:val="000000"/>
        </w:rPr>
        <w:t>пунктах 2.2</w:t>
      </w:r>
      <w:r w:rsidR="00D177D5" w:rsidRPr="00FE78A2">
        <w:rPr>
          <w:rFonts w:cs="Arial"/>
          <w:color w:val="000000"/>
        </w:rPr>
        <w:t>-</w:t>
      </w:r>
      <w:r w:rsidRPr="00FE78A2">
        <w:rPr>
          <w:rFonts w:cs="Arial"/>
          <w:color w:val="000000"/>
        </w:rPr>
        <w:t>2.3</w:t>
      </w:r>
      <w:r w:rsidRPr="00FE78A2">
        <w:rPr>
          <w:rFonts w:cs="Arial"/>
        </w:rPr>
        <w:t xml:space="preserve"> </w:t>
      </w:r>
      <w:r w:rsidR="004C508B" w:rsidRPr="00FE78A2">
        <w:rPr>
          <w:rFonts w:cs="Arial"/>
        </w:rPr>
        <w:t xml:space="preserve">настоящего </w:t>
      </w:r>
      <w:r w:rsidRPr="00FE78A2">
        <w:rPr>
          <w:rFonts w:cs="Arial"/>
        </w:rPr>
        <w:t>Порядка, Заявитель представляет (направляет):</w:t>
      </w:r>
    </w:p>
    <w:p w:rsidR="00922BA1" w:rsidRPr="00FE78A2" w:rsidRDefault="00A45D72" w:rsidP="00922BA1">
      <w:pPr>
        <w:rPr>
          <w:rFonts w:cs="Arial"/>
        </w:rPr>
      </w:pPr>
      <w:r w:rsidRPr="00FE78A2">
        <w:rPr>
          <w:rFonts w:cs="Arial"/>
        </w:rPr>
        <w:t>непосредственно в Уполномоченный орган</w:t>
      </w:r>
      <w:r w:rsidR="00A332EF" w:rsidRPr="00FE78A2">
        <w:rPr>
          <w:rFonts w:cs="Arial"/>
        </w:rPr>
        <w:t xml:space="preserve"> по адресу: 628140, Ханты-Мансийский автономный округ</w:t>
      </w:r>
      <w:r w:rsidR="00D177D5" w:rsidRPr="00FE78A2">
        <w:rPr>
          <w:rFonts w:cs="Arial"/>
        </w:rPr>
        <w:t>-</w:t>
      </w:r>
      <w:r w:rsidR="00A332EF" w:rsidRPr="00FE78A2">
        <w:rPr>
          <w:rFonts w:cs="Arial"/>
        </w:rPr>
        <w:t xml:space="preserve">Югра, Березовский район, </w:t>
      </w:r>
      <w:proofErr w:type="gramStart"/>
      <w:r w:rsidR="00A332EF" w:rsidRPr="00FE78A2">
        <w:rPr>
          <w:rFonts w:cs="Arial"/>
        </w:rPr>
        <w:t>пгт.Березово</w:t>
      </w:r>
      <w:proofErr w:type="gramEnd"/>
      <w:r w:rsidR="00A332EF" w:rsidRPr="00FE78A2">
        <w:rPr>
          <w:rFonts w:cs="Arial"/>
        </w:rPr>
        <w:t xml:space="preserve">, ул. Астраханцева, д. 54, </w:t>
      </w:r>
      <w:proofErr w:type="spellStart"/>
      <w:r w:rsidR="00A332EF" w:rsidRPr="00FE78A2">
        <w:rPr>
          <w:rFonts w:cs="Arial"/>
        </w:rPr>
        <w:t>квб</w:t>
      </w:r>
      <w:proofErr w:type="spellEnd"/>
      <w:r w:rsidR="00A332EF" w:rsidRPr="00FE78A2">
        <w:rPr>
          <w:rFonts w:cs="Arial"/>
        </w:rPr>
        <w:t>. 413</w:t>
      </w:r>
      <w:r w:rsidRPr="00FE78A2">
        <w:rPr>
          <w:rFonts w:cs="Arial"/>
        </w:rPr>
        <w:t>;</w:t>
      </w:r>
    </w:p>
    <w:p w:rsidR="00A45D72" w:rsidRPr="00FE78A2" w:rsidRDefault="00A45D72" w:rsidP="00922BA1">
      <w:r w:rsidRPr="00FE78A2">
        <w:rPr>
          <w:rFonts w:cs="Arial"/>
        </w:rPr>
        <w:t>почтовым отправлением в Уполномоченный орган</w:t>
      </w:r>
      <w:r w:rsidR="00A332EF" w:rsidRPr="00FE78A2">
        <w:rPr>
          <w:rFonts w:cs="Arial"/>
        </w:rPr>
        <w:t xml:space="preserve"> по адресу: 628140, Ханты-Мансийский автономный округ</w:t>
      </w:r>
      <w:r w:rsidR="00D177D5" w:rsidRPr="00FE78A2">
        <w:rPr>
          <w:rFonts w:cs="Arial"/>
        </w:rPr>
        <w:t>-</w:t>
      </w:r>
      <w:r w:rsidR="00A332EF" w:rsidRPr="00FE78A2">
        <w:rPr>
          <w:rFonts w:cs="Arial"/>
        </w:rPr>
        <w:t xml:space="preserve">Югра, Березовский район, </w:t>
      </w:r>
      <w:proofErr w:type="gramStart"/>
      <w:r w:rsidR="00A332EF" w:rsidRPr="00FE78A2">
        <w:rPr>
          <w:rFonts w:cs="Arial"/>
        </w:rPr>
        <w:t>пгт.Березово</w:t>
      </w:r>
      <w:proofErr w:type="gramEnd"/>
      <w:r w:rsidR="00A332EF" w:rsidRPr="00FE78A2">
        <w:rPr>
          <w:rFonts w:cs="Arial"/>
        </w:rPr>
        <w:t xml:space="preserve">, ул. Астраханцева, д. 54, </w:t>
      </w:r>
      <w:proofErr w:type="spellStart"/>
      <w:r w:rsidR="00A332EF" w:rsidRPr="00FE78A2">
        <w:rPr>
          <w:rFonts w:cs="Arial"/>
        </w:rPr>
        <w:t>квб</w:t>
      </w:r>
      <w:proofErr w:type="spellEnd"/>
      <w:r w:rsidR="00A332EF" w:rsidRPr="00FE78A2">
        <w:rPr>
          <w:rFonts w:cs="Arial"/>
        </w:rPr>
        <w:t>. 413</w:t>
      </w:r>
      <w:r w:rsidRPr="00FE78A2">
        <w:rPr>
          <w:rFonts w:cs="Arial"/>
        </w:rPr>
        <w:t>.</w:t>
      </w:r>
    </w:p>
    <w:p w:rsidR="00922BA1" w:rsidRPr="00FE78A2" w:rsidRDefault="00A45D72" w:rsidP="00922BA1">
      <w:r w:rsidRPr="00FE78A2">
        <w:t xml:space="preserve">Уполномоченный орган формирует единый список Заявителей на текущий и очередной финансовый годы в хронологической последовательности согласно дате и времени регистрации заявлений о предоставлении Компенсации и прилагаемых к ним документов, указанных в пункте 2.2 </w:t>
      </w:r>
      <w:r w:rsidR="004C508B" w:rsidRPr="00FE78A2">
        <w:t xml:space="preserve">настоящего </w:t>
      </w:r>
      <w:r w:rsidR="00922BA1" w:rsidRPr="00FE78A2">
        <w:t>Порядка.</w:t>
      </w:r>
    </w:p>
    <w:p w:rsidR="00922BA1" w:rsidRPr="00FE78A2" w:rsidRDefault="00A45D72" w:rsidP="00922BA1">
      <w:r w:rsidRPr="00FE78A2">
        <w:t xml:space="preserve">Должностное лицо Уполномоченного органа, ответственное за прием документов, в течение 1 рабочего дня с даты их поступления регистрирует и передает </w:t>
      </w:r>
      <w:r w:rsidR="004C508B" w:rsidRPr="00FE78A2">
        <w:t>в Комиссию для</w:t>
      </w:r>
      <w:r w:rsidRPr="00FE78A2">
        <w:t xml:space="preserve"> рассмотрени</w:t>
      </w:r>
      <w:r w:rsidR="004C508B" w:rsidRPr="00FE78A2">
        <w:t>я</w:t>
      </w:r>
      <w:r w:rsidR="00922BA1" w:rsidRPr="00FE78A2">
        <w:t xml:space="preserve"> документов.</w:t>
      </w:r>
    </w:p>
    <w:p w:rsidR="00922BA1" w:rsidRPr="00FE78A2" w:rsidRDefault="00A45D72" w:rsidP="00922BA1">
      <w:pPr>
        <w:rPr>
          <w:rFonts w:cs="Arial"/>
        </w:rPr>
      </w:pPr>
      <w:r w:rsidRPr="00FE78A2">
        <w:rPr>
          <w:rFonts w:cs="Arial"/>
        </w:rPr>
        <w:t>Способом фиксации результата регистрации документов ответственным должностным лицом Уполномоченного органа является:</w:t>
      </w:r>
    </w:p>
    <w:p w:rsidR="00922BA1" w:rsidRPr="00FE78A2" w:rsidRDefault="00A45D72" w:rsidP="00922BA1">
      <w:pPr>
        <w:rPr>
          <w:rFonts w:cs="Arial"/>
        </w:rPr>
      </w:pPr>
      <w:r w:rsidRPr="00FE78A2">
        <w:rPr>
          <w:rFonts w:cs="Arial"/>
        </w:rPr>
        <w:t>вручение Заявителю лично или направление ему почтовой связью соответствующего уведомления в течение 3 рабочих дней с даты регистрации документов;</w:t>
      </w:r>
    </w:p>
    <w:p w:rsidR="00922BA1" w:rsidRPr="00FE78A2" w:rsidRDefault="00A45D72" w:rsidP="00922BA1">
      <w:pPr>
        <w:rPr>
          <w:rFonts w:cs="Arial"/>
        </w:rPr>
      </w:pPr>
      <w:r w:rsidRPr="00FE78A2">
        <w:rPr>
          <w:rFonts w:cs="Arial"/>
        </w:rPr>
        <w:t>проставление отметки о регистрации на втором экземпляре (копии) заявления о предоставлении Компенсации</w:t>
      </w:r>
      <w:r w:rsidR="00D177D5" w:rsidRPr="00FE78A2">
        <w:rPr>
          <w:rFonts w:cs="Arial"/>
        </w:rPr>
        <w:t>-</w:t>
      </w:r>
      <w:r w:rsidRPr="00FE78A2">
        <w:rPr>
          <w:rFonts w:cs="Arial"/>
        </w:rPr>
        <w:t>в случае непосредственного представления документов в Уполномоченный орган.</w:t>
      </w:r>
    </w:p>
    <w:p w:rsidR="00922BA1" w:rsidRPr="00FE78A2" w:rsidRDefault="00337CB3" w:rsidP="00922BA1">
      <w:pPr>
        <w:rPr>
          <w:b/>
        </w:rPr>
      </w:pPr>
      <w:r w:rsidRPr="00FE78A2">
        <w:t>2.5. Уполномоченный орган</w:t>
      </w:r>
      <w:r w:rsidR="00A45D72" w:rsidRPr="00FE78A2">
        <w:t xml:space="preserve"> в течение 2 рабочих дней со дня регистрации заявления о предоставлении Компенсации запрашивает следующие документы (если они не представлены Заявителем самостоятельно):</w:t>
      </w:r>
      <w:r w:rsidR="00457BF4" w:rsidRPr="00FE78A2">
        <w:rPr>
          <w:b/>
        </w:rPr>
        <w:t xml:space="preserve"> </w:t>
      </w:r>
    </w:p>
    <w:p w:rsidR="00922BA1" w:rsidRPr="00FE78A2" w:rsidRDefault="00457BF4" w:rsidP="00922BA1">
      <w:r w:rsidRPr="00FE78A2">
        <w:t>сведения</w:t>
      </w:r>
      <w:r w:rsidR="004C508B" w:rsidRPr="00FE78A2">
        <w:t xml:space="preserve"> из р</w:t>
      </w:r>
      <w:r w:rsidR="00A45D72" w:rsidRPr="00FE78A2">
        <w:t>еестра территорий традиционного природопользования</w:t>
      </w:r>
      <w:r w:rsidR="00D177D5" w:rsidRPr="00FE78A2">
        <w:t>-</w:t>
      </w:r>
      <w:r w:rsidR="00A45D72" w:rsidRPr="00FE78A2">
        <w:t>в Департаменте недропользования и природн</w:t>
      </w:r>
      <w:r w:rsidR="00337CB3" w:rsidRPr="00FE78A2">
        <w:t>ых ресурсов автономного округа;</w:t>
      </w:r>
    </w:p>
    <w:p w:rsidR="00922BA1" w:rsidRPr="00FE78A2" w:rsidRDefault="00A45D72" w:rsidP="00922BA1">
      <w:r w:rsidRPr="00FE78A2">
        <w:t xml:space="preserve">2.6. </w:t>
      </w:r>
      <w:r w:rsidR="00337CB3" w:rsidRPr="00FE78A2">
        <w:t xml:space="preserve">Для рассмотрения </w:t>
      </w:r>
      <w:r w:rsidR="004C508B" w:rsidRPr="00FE78A2">
        <w:t xml:space="preserve">заявления и документов, </w:t>
      </w:r>
      <w:r w:rsidR="00337CB3" w:rsidRPr="00FE78A2">
        <w:t xml:space="preserve">принятия решения о соответствии или несоответствии Заявителя и представленных им документов критериям и требованиям, установленным </w:t>
      </w:r>
      <w:r w:rsidR="004C508B" w:rsidRPr="00FE78A2">
        <w:t xml:space="preserve">настоящим </w:t>
      </w:r>
      <w:r w:rsidR="00337CB3" w:rsidRPr="00FE78A2">
        <w:t xml:space="preserve">Порядком, </w:t>
      </w:r>
      <w:r w:rsidR="004C508B" w:rsidRPr="00FE78A2">
        <w:t>администрацией Березовского района создается Комиссия</w:t>
      </w:r>
      <w:r w:rsidR="00337CB3" w:rsidRPr="00FE78A2">
        <w:t>, состав и положение о ней утверждает</w:t>
      </w:r>
      <w:r w:rsidR="004C508B" w:rsidRPr="00FE78A2">
        <w:t>ся</w:t>
      </w:r>
      <w:r w:rsidR="00337CB3" w:rsidRPr="00FE78A2">
        <w:t xml:space="preserve"> </w:t>
      </w:r>
      <w:r w:rsidR="004C508B" w:rsidRPr="00FE78A2">
        <w:t>постановлением</w:t>
      </w:r>
      <w:r w:rsidR="00337CB3" w:rsidRPr="00FE78A2">
        <w:t xml:space="preserve"> ад</w:t>
      </w:r>
      <w:r w:rsidR="004C508B" w:rsidRPr="00FE78A2">
        <w:t>министрации Березовского района.</w:t>
      </w:r>
    </w:p>
    <w:p w:rsidR="00922BA1" w:rsidRPr="00FE78A2" w:rsidRDefault="00A45D72" w:rsidP="00922BA1">
      <w:r w:rsidRPr="00FE78A2">
        <w:lastRenderedPageBreak/>
        <w:t>2.7. Комиссия в течение 30 рабочих дней со дня регистрации заявления о предоставлении Компенсации и прилагаемых документов:</w:t>
      </w:r>
    </w:p>
    <w:p w:rsidR="00922BA1" w:rsidRPr="00FE78A2" w:rsidRDefault="00A45D72" w:rsidP="00922BA1">
      <w:r w:rsidRPr="00FE78A2">
        <w:t xml:space="preserve">проверяет соответствие Заявителя критериям, установленным </w:t>
      </w:r>
      <w:r w:rsidRPr="00FE78A2">
        <w:rPr>
          <w:color w:val="000000"/>
        </w:rPr>
        <w:t>пунктом 1.5</w:t>
      </w:r>
      <w:r w:rsidRPr="00FE78A2">
        <w:t xml:space="preserve"> </w:t>
      </w:r>
      <w:r w:rsidR="004C508B" w:rsidRPr="00FE78A2">
        <w:t xml:space="preserve">настоящего </w:t>
      </w:r>
      <w:r w:rsidRPr="00FE78A2">
        <w:t>Порядка;</w:t>
      </w:r>
    </w:p>
    <w:p w:rsidR="00C170C4" w:rsidRPr="00FE78A2" w:rsidRDefault="00C170C4" w:rsidP="00922BA1">
      <w:r w:rsidRPr="00FE78A2">
        <w:t>проверяет наличие предусмотренных пунктами 2.2, 2.3 настоящего Порядка документов и достоверность указанных в них сведений, соблюдение требований к ним;</w:t>
      </w:r>
    </w:p>
    <w:p w:rsidR="00C170C4" w:rsidRPr="00FE78A2" w:rsidRDefault="00C170C4" w:rsidP="00922BA1">
      <w:r w:rsidRPr="00FE78A2">
        <w:t xml:space="preserve">(абзац третий пункта 2.7 изложен в редакции постановления Администрации                </w:t>
      </w:r>
      <w:hyperlink r:id="rId47"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15.12.2023 № 949</w:t>
        </w:r>
      </w:hyperlink>
      <w:r w:rsidRPr="00FE78A2">
        <w:t>)</w:t>
      </w:r>
    </w:p>
    <w:p w:rsidR="00922BA1" w:rsidRPr="00FE78A2" w:rsidRDefault="00A45D72" w:rsidP="00922BA1">
      <w:r w:rsidRPr="00FE78A2">
        <w:t xml:space="preserve">принимает решение о соответствии (несоответствии) Заявителя и представленных им документов требованиям </w:t>
      </w:r>
      <w:r w:rsidR="0060788F" w:rsidRPr="00FE78A2">
        <w:t xml:space="preserve">настоящего </w:t>
      </w:r>
      <w:r w:rsidRPr="00FE78A2">
        <w:t>Порядка, которое оформляет</w:t>
      </w:r>
      <w:r w:rsidR="0060788F" w:rsidRPr="00FE78A2">
        <w:t>ся</w:t>
      </w:r>
      <w:r w:rsidRPr="00FE78A2">
        <w:t xml:space="preserve"> протоколом.</w:t>
      </w:r>
      <w:bookmarkStart w:id="7" w:name="Par2820"/>
      <w:bookmarkEnd w:id="7"/>
    </w:p>
    <w:p w:rsidR="00E33051" w:rsidRPr="00FE78A2" w:rsidRDefault="00A45D72" w:rsidP="00922BA1">
      <w:r w:rsidRPr="00FE78A2">
        <w:t xml:space="preserve">2.8. </w:t>
      </w:r>
      <w:r w:rsidR="00E33051" w:rsidRPr="00FE78A2">
        <w:t>В случае отсутствия оснований для отказа в предоставлении Компенсации, предусмотренных в пункте 2.10 настоящего Порядка, Уполномоченный орган в течение 3 рабочих дней с даты подписания протокола Комиссии направляет письмо на финансирование в отдел по бухгалтерскому учету и отчетности администрации Березовского района.</w:t>
      </w:r>
    </w:p>
    <w:p w:rsidR="00E33051" w:rsidRPr="00FE78A2" w:rsidRDefault="00E33051" w:rsidP="00922BA1">
      <w:r w:rsidRPr="00FE78A2">
        <w:t xml:space="preserve">(абзац первый пункта 2.8 изложен в редакции постановления Администрации             </w:t>
      </w:r>
      <w:hyperlink r:id="rId48"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922BA1" w:rsidRPr="00FE78A2" w:rsidRDefault="00A45D72" w:rsidP="00922BA1">
      <w:r w:rsidRPr="00FE78A2">
        <w:rPr>
          <w:rFonts w:cs="Arial"/>
        </w:rPr>
        <w:t xml:space="preserve">Предоставление Компенсации осуществляется в соответствии с установленной очередностью на основании единого списка Заявителей, предусмотренного </w:t>
      </w:r>
      <w:r w:rsidRPr="00FE78A2">
        <w:rPr>
          <w:rFonts w:cs="Arial"/>
          <w:color w:val="000000"/>
        </w:rPr>
        <w:t>пунктом 2.4</w:t>
      </w:r>
      <w:r w:rsidRPr="00FE78A2">
        <w:rPr>
          <w:rFonts w:cs="Arial"/>
        </w:rPr>
        <w:t xml:space="preserve"> </w:t>
      </w:r>
      <w:r w:rsidR="0060788F" w:rsidRPr="00FE78A2">
        <w:rPr>
          <w:rFonts w:cs="Arial"/>
        </w:rPr>
        <w:t xml:space="preserve">настоящего </w:t>
      </w:r>
      <w:r w:rsidRPr="00FE78A2">
        <w:rPr>
          <w:rFonts w:cs="Arial"/>
        </w:rPr>
        <w:t>Порядка.</w:t>
      </w:r>
    </w:p>
    <w:p w:rsidR="00922BA1" w:rsidRPr="00FE78A2" w:rsidRDefault="00A45D72" w:rsidP="00922BA1">
      <w:pPr>
        <w:rPr>
          <w:rFonts w:cs="Arial"/>
        </w:rPr>
      </w:pPr>
      <w:r w:rsidRPr="00FE78A2">
        <w:rPr>
          <w:rFonts w:cs="Arial"/>
        </w:rPr>
        <w:t xml:space="preserve">В случае недостаточности лимитов бюджетных обязательств на текущий финансовый год на предоставление Компенсации в полном объеме Заявителю, включенному в протокол Комиссии, предоставление Компенсации осуществляется без повторного прохождения проверки представленных документов на соответствие критериям </w:t>
      </w:r>
      <w:r w:rsidR="001165F3" w:rsidRPr="00FE78A2">
        <w:rPr>
          <w:rFonts w:cs="Arial"/>
        </w:rPr>
        <w:t>в первоочередном порядке,</w:t>
      </w:r>
      <w:r w:rsidR="00D177D5" w:rsidRPr="00FE78A2">
        <w:rPr>
          <w:rFonts w:cs="Arial"/>
        </w:rPr>
        <w:t xml:space="preserve"> </w:t>
      </w:r>
      <w:r w:rsidR="001165F3" w:rsidRPr="00FE78A2">
        <w:rPr>
          <w:rFonts w:cs="Arial"/>
        </w:rPr>
        <w:t>в пределах доведенных лимитов бюджетных обязательств на очередной финансовый год.</w:t>
      </w:r>
      <w:bookmarkStart w:id="8" w:name="Par2823"/>
      <w:bookmarkEnd w:id="8"/>
    </w:p>
    <w:p w:rsidR="00922BA1" w:rsidRPr="00FE78A2" w:rsidRDefault="00A45D72" w:rsidP="00922BA1">
      <w:r w:rsidRPr="00FE78A2">
        <w:t xml:space="preserve">2.9. При наличии оснований, указанных в </w:t>
      </w:r>
      <w:r w:rsidRPr="00FE78A2">
        <w:rPr>
          <w:color w:val="000000"/>
        </w:rPr>
        <w:t>пункте 2.10</w:t>
      </w:r>
      <w:r w:rsidRPr="00FE78A2">
        <w:t xml:space="preserve"> </w:t>
      </w:r>
      <w:r w:rsidR="000248A3" w:rsidRPr="00FE78A2">
        <w:t xml:space="preserve">настоящего </w:t>
      </w:r>
      <w:r w:rsidRPr="00FE78A2">
        <w:t xml:space="preserve">Порядка, </w:t>
      </w:r>
      <w:r w:rsidR="007265E7" w:rsidRPr="00FE78A2">
        <w:t>Главный распорядитель</w:t>
      </w:r>
      <w:r w:rsidRPr="00FE78A2">
        <w:t xml:space="preserve"> в течение 5 рабочих дней с даты подписан</w:t>
      </w:r>
      <w:r w:rsidR="00D704B4" w:rsidRPr="00FE78A2">
        <w:t xml:space="preserve">ия протокола Комиссии </w:t>
      </w:r>
      <w:r w:rsidR="001165F3" w:rsidRPr="00FE78A2">
        <w:t>направляет Заявителю письменное уведомление</w:t>
      </w:r>
      <w:r w:rsidRPr="00FE78A2">
        <w:t xml:space="preserve"> об отказе в предоставлении Компенсации.</w:t>
      </w:r>
      <w:bookmarkStart w:id="9" w:name="Par2824"/>
      <w:bookmarkEnd w:id="9"/>
    </w:p>
    <w:p w:rsidR="00922BA1" w:rsidRPr="00FE78A2" w:rsidRDefault="00A45D72" w:rsidP="00922BA1">
      <w:r w:rsidRPr="00FE78A2">
        <w:t>2.10. Основаниями для отказа в предоставлении Компенсации являются:</w:t>
      </w:r>
    </w:p>
    <w:p w:rsidR="00922BA1" w:rsidRPr="00FE78A2" w:rsidRDefault="00A45D72" w:rsidP="00922BA1">
      <w:r w:rsidRPr="00FE78A2">
        <w:t xml:space="preserve">несоответствие Заявителя критериям, установленным </w:t>
      </w:r>
      <w:r w:rsidRPr="00FE78A2">
        <w:rPr>
          <w:color w:val="000000"/>
        </w:rPr>
        <w:t>пунктом 1.5</w:t>
      </w:r>
      <w:r w:rsidRPr="00FE78A2">
        <w:t xml:space="preserve"> </w:t>
      </w:r>
      <w:r w:rsidR="001165F3" w:rsidRPr="00FE78A2">
        <w:t xml:space="preserve">настоящего </w:t>
      </w:r>
      <w:r w:rsidRPr="00FE78A2">
        <w:t>Порядка;</w:t>
      </w:r>
    </w:p>
    <w:p w:rsidR="00922BA1" w:rsidRPr="00FE78A2" w:rsidRDefault="00A45D72" w:rsidP="00922BA1">
      <w:r w:rsidRPr="00FE78A2">
        <w:t xml:space="preserve">несоответствие представленных документов требованиям </w:t>
      </w:r>
      <w:r w:rsidR="001165F3" w:rsidRPr="00FE78A2">
        <w:t xml:space="preserve">настоящего </w:t>
      </w:r>
      <w:r w:rsidRPr="00FE78A2">
        <w:t>Порядка или их непредставление (представление не в полном объеме);</w:t>
      </w:r>
    </w:p>
    <w:p w:rsidR="00922BA1" w:rsidRPr="00FE78A2" w:rsidRDefault="00A45D72" w:rsidP="00922BA1">
      <w:r w:rsidRPr="00FE78A2">
        <w:t>недостоверность информации, содержащейся в представленных документах;</w:t>
      </w:r>
    </w:p>
    <w:p w:rsidR="00922BA1" w:rsidRPr="00FE78A2" w:rsidRDefault="00A45D72" w:rsidP="00922BA1">
      <w:r w:rsidRPr="00FE78A2">
        <w:t>несоответствие заявленных видов материально-технических средств</w:t>
      </w:r>
      <w:r w:rsidR="001165F3" w:rsidRPr="00FE78A2">
        <w:t>, установленных</w:t>
      </w:r>
      <w:r w:rsidRPr="00FE78A2">
        <w:t xml:space="preserve"> в Таблице</w:t>
      </w:r>
      <w:r w:rsidR="001165F3" w:rsidRPr="00FE78A2">
        <w:t xml:space="preserve"> настоящего порядка</w:t>
      </w:r>
      <w:r w:rsidRPr="00FE78A2">
        <w:t>.</w:t>
      </w:r>
    </w:p>
    <w:p w:rsidR="00922BA1" w:rsidRPr="00FE78A2" w:rsidRDefault="001165F3" w:rsidP="00922BA1">
      <w:r w:rsidRPr="00FE78A2">
        <w:t xml:space="preserve">2.11. </w:t>
      </w:r>
      <w:r w:rsidR="009756CF" w:rsidRPr="00FE78A2">
        <w:t>О принятых решениях, указанных в пунктах 2.8, 2.9 настоящего Порядка, Уполномоченный орган письменно извещает Заявителя в течение 5 рабочих дней со дня его принятия (в случае отказа в предоставлении Компенсации-с изложением оснований отказа).</w:t>
      </w:r>
    </w:p>
    <w:p w:rsidR="009756CF" w:rsidRPr="00FE78A2" w:rsidRDefault="009756CF" w:rsidP="00922BA1">
      <w:r w:rsidRPr="00FE78A2">
        <w:t xml:space="preserve">(пункт 2.11 изложен в редакции постановления Администрации </w:t>
      </w:r>
      <w:hyperlink r:id="rId49"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922BA1" w:rsidRPr="00FE78A2" w:rsidRDefault="00A45D72" w:rsidP="00922BA1">
      <w:r w:rsidRPr="00FE78A2">
        <w:t xml:space="preserve">2.12. </w:t>
      </w:r>
      <w:r w:rsidR="00E33051" w:rsidRPr="00FE78A2">
        <w:t>Главный распорядитель в течение 9 рабочих дней со дня зачисления средств субвенции на его счет принимает решение о предоставлении Субсидии, издает постановление администрации Березовского района и не позднее 10 рабочего дня, следующего за днем принятия указанного решения, перечисляет Субсидию на расчетный счет Получателя, открытый в российской кредитной организации.</w:t>
      </w:r>
    </w:p>
    <w:p w:rsidR="00E33051" w:rsidRPr="00FE78A2" w:rsidRDefault="00E33051" w:rsidP="00922BA1">
      <w:r w:rsidRPr="00FE78A2">
        <w:t xml:space="preserve">(пункт 2.12 изложен в редакции постановления Администрации </w:t>
      </w:r>
      <w:hyperlink r:id="rId50"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922BA1" w:rsidRPr="00FE78A2" w:rsidRDefault="00A45D72" w:rsidP="00922BA1">
      <w:r w:rsidRPr="00FE78A2">
        <w:lastRenderedPageBreak/>
        <w:t>2.13. После выплаты Компенсации на кассовом (фискальном), товарном, терминальном чеках Уполномоченный орган ставит отметку о предоставлении Компенсации (гашение).</w:t>
      </w:r>
    </w:p>
    <w:p w:rsidR="00A45D72" w:rsidRPr="00FE78A2" w:rsidRDefault="00A45D72" w:rsidP="00922BA1">
      <w:r w:rsidRPr="00FE78A2">
        <w:t xml:space="preserve">Оригиналы погашенных документов </w:t>
      </w:r>
      <w:r w:rsidR="007265E7" w:rsidRPr="00FE78A2">
        <w:t>Уполномоченный орган</w:t>
      </w:r>
      <w:r w:rsidRPr="00FE78A2">
        <w:t xml:space="preserve"> выдает Заявителю лично или направляет почтовой связью по заявлению об их предоставлении, составленному в свободной форме и направленному (представленному) почтовой связью или непосредственно в Уполномоченный орган, в течение 5 рабочих дней с даты поступления такого заявления. Уполномоченный орган снимает с оригиналов погашенных документов копии и прикладывает их к документам Заявителя.</w:t>
      </w:r>
    </w:p>
    <w:p w:rsidR="008965E0" w:rsidRPr="00FE78A2" w:rsidRDefault="008965E0" w:rsidP="000C060C">
      <w:pPr>
        <w:pStyle w:val="ConsPlusNormal"/>
        <w:jc w:val="both"/>
        <w:rPr>
          <w:rFonts w:ascii="Arial" w:hAnsi="Arial" w:cs="Arial"/>
        </w:rPr>
        <w:sectPr w:rsidR="008965E0" w:rsidRPr="00FE78A2" w:rsidSect="00573957">
          <w:headerReference w:type="even" r:id="rId51"/>
          <w:headerReference w:type="default" r:id="rId52"/>
          <w:footerReference w:type="even" r:id="rId53"/>
          <w:footerReference w:type="default" r:id="rId54"/>
          <w:headerReference w:type="first" r:id="rId55"/>
          <w:footerReference w:type="first" r:id="rId56"/>
          <w:type w:val="nextPage"/>
          <w:pgSz w:w="11906" w:h="16838"/>
          <w:pgMar w:top="1134" w:right="567" w:bottom="1134" w:left="1418" w:header="0" w:footer="0" w:gutter="0"/>
          <w:cols w:space="720"/>
          <w:noEndnote/>
          <w:docGrid w:linePitch="326"/>
        </w:sectPr>
      </w:pPr>
    </w:p>
    <w:p w:rsidR="00A45D72" w:rsidRPr="00FE78A2" w:rsidRDefault="00F17E46" w:rsidP="00F17E46">
      <w:r w:rsidRPr="00FE78A2">
        <w:lastRenderedPageBreak/>
        <w:t xml:space="preserve">(таблица раздела 2 изложена в редакции постановления Администрации </w:t>
      </w:r>
      <w:hyperlink r:id="rId57" w:tooltip="постановление от 31.01.2023 0:00:00 №17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31.01.2023 № 17</w:t>
        </w:r>
      </w:hyperlink>
      <w:r w:rsidRPr="00FE78A2">
        <w:t>)</w:t>
      </w:r>
    </w:p>
    <w:p w:rsidR="009E40FA" w:rsidRPr="00FE78A2" w:rsidRDefault="009E40FA" w:rsidP="00F17E46">
      <w:r w:rsidRPr="00FE78A2">
        <w:t xml:space="preserve">(таблица раздела 2 изложена в редакции постановления Администрации </w:t>
      </w:r>
      <w:hyperlink r:id="rId58" w:tooltip="постановление от 13.05.2025 0:00:00 №381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13.05.2025 № 381</w:t>
        </w:r>
      </w:hyperlink>
      <w:r w:rsidRPr="00FE78A2">
        <w:t>)</w:t>
      </w:r>
    </w:p>
    <w:p w:rsidR="00387667" w:rsidRPr="00FE78A2" w:rsidRDefault="00387667" w:rsidP="00387667">
      <w:r w:rsidRPr="00FE78A2">
        <w:rPr>
          <w:rFonts w:cs="Arial"/>
          <w:szCs w:val="28"/>
        </w:rPr>
        <w:t>(</w:t>
      </w:r>
      <w:r w:rsidRPr="00FE78A2">
        <w:t xml:space="preserve">таблица раздела 2 изложена в редакции постановления Администрации </w:t>
      </w:r>
      <w:hyperlink r:id="rId59" w:tooltip="постановление от 15.12.2025 0:00:00 №964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15.12.2025 № 964</w:t>
        </w:r>
      </w:hyperlink>
      <w:r w:rsidRPr="00FE78A2">
        <w:rPr>
          <w:rFonts w:cs="Arial"/>
          <w:szCs w:val="28"/>
        </w:rPr>
        <w:t>)</w:t>
      </w:r>
    </w:p>
    <w:p w:rsidR="00387667" w:rsidRPr="00FE78A2" w:rsidRDefault="00387667" w:rsidP="00F17E46"/>
    <w:p w:rsidR="00922BA1" w:rsidRPr="00FE78A2" w:rsidRDefault="00922BA1" w:rsidP="00922BA1">
      <w:pPr>
        <w:pStyle w:val="ConsPlusNormal"/>
        <w:jc w:val="right"/>
        <w:outlineLvl w:val="1"/>
        <w:rPr>
          <w:rFonts w:ascii="Arial" w:hAnsi="Arial" w:cs="Arial"/>
        </w:rPr>
      </w:pPr>
    </w:p>
    <w:p w:rsidR="00A45D72" w:rsidRPr="00FE78A2" w:rsidRDefault="00A45D72" w:rsidP="00922BA1">
      <w:pPr>
        <w:pStyle w:val="ConsPlusNormal"/>
        <w:jc w:val="right"/>
        <w:outlineLvl w:val="1"/>
        <w:rPr>
          <w:rFonts w:ascii="Arial" w:hAnsi="Arial" w:cs="Arial"/>
        </w:rPr>
      </w:pPr>
      <w:r w:rsidRPr="00FE78A2">
        <w:rPr>
          <w:rFonts w:ascii="Arial" w:hAnsi="Arial" w:cs="Arial"/>
        </w:rPr>
        <w:t>Таблица</w:t>
      </w:r>
    </w:p>
    <w:p w:rsidR="00922BA1" w:rsidRPr="00FE78A2" w:rsidRDefault="00922BA1" w:rsidP="00922BA1">
      <w:pPr>
        <w:pStyle w:val="ConsPlusNormal"/>
        <w:jc w:val="right"/>
        <w:outlineLvl w:val="1"/>
        <w:rPr>
          <w:rFonts w:ascii="Arial" w:hAnsi="Arial" w:cs="Arial"/>
        </w:rPr>
      </w:pPr>
    </w:p>
    <w:p w:rsidR="00D177D5" w:rsidRPr="00FE78A2" w:rsidRDefault="00072388" w:rsidP="00072388">
      <w:pPr>
        <w:pStyle w:val="ConsPlusTitle"/>
        <w:jc w:val="center"/>
      </w:pPr>
      <w:bookmarkStart w:id="10" w:name="Par2836"/>
      <w:bookmarkEnd w:id="10"/>
      <w:r w:rsidRPr="00FE78A2">
        <w:t>Перечень материально-технических средств,</w:t>
      </w:r>
    </w:p>
    <w:p w:rsidR="00A45D72" w:rsidRPr="00FE78A2" w:rsidRDefault="00072388" w:rsidP="00072388">
      <w:pPr>
        <w:pStyle w:val="ConsPlusTitle"/>
        <w:jc w:val="center"/>
      </w:pPr>
      <w:r w:rsidRPr="00FE78A2">
        <w:t xml:space="preserve">подлежащих возмещению, размеры компенсации, периодичность её предоставления </w:t>
      </w:r>
    </w:p>
    <w:p w:rsidR="00A45D72" w:rsidRPr="00FE78A2" w:rsidRDefault="00A45D72" w:rsidP="000C060C">
      <w:pPr>
        <w:pStyle w:val="ConsPlusNormal"/>
        <w:jc w:val="both"/>
        <w:rPr>
          <w:rFonts w:ascii="Arial" w:hAnsi="Arial" w:cs="Arial"/>
        </w:rPr>
      </w:pPr>
    </w:p>
    <w:p w:rsidR="00387667" w:rsidRPr="00FE78A2" w:rsidRDefault="00387667" w:rsidP="000C060C">
      <w:pPr>
        <w:pStyle w:val="ConsPlusNormal"/>
        <w:jc w:val="both"/>
        <w:rPr>
          <w:rFonts w:ascii="Arial" w:hAnsi="Arial" w:cs="Arial"/>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445"/>
        <w:gridCol w:w="862"/>
        <w:gridCol w:w="862"/>
        <w:gridCol w:w="862"/>
        <w:gridCol w:w="861"/>
        <w:gridCol w:w="433"/>
        <w:gridCol w:w="433"/>
        <w:gridCol w:w="859"/>
        <w:gridCol w:w="859"/>
        <w:gridCol w:w="859"/>
        <w:gridCol w:w="859"/>
        <w:gridCol w:w="859"/>
        <w:gridCol w:w="859"/>
        <w:gridCol w:w="861"/>
        <w:gridCol w:w="859"/>
        <w:gridCol w:w="434"/>
        <w:gridCol w:w="434"/>
        <w:gridCol w:w="861"/>
        <w:gridCol w:w="861"/>
        <w:gridCol w:w="861"/>
      </w:tblGrid>
      <w:tr w:rsidR="00387667" w:rsidRPr="00FE78A2" w:rsidTr="00387667">
        <w:trPr>
          <w:cantSplit/>
          <w:trHeight w:val="2381"/>
        </w:trPr>
        <w:tc>
          <w:tcPr>
            <w:tcW w:w="0" w:type="auto"/>
            <w:tcBorders>
              <w:top w:val="single" w:sz="4" w:space="0" w:color="auto"/>
              <w:left w:val="single" w:sz="4" w:space="0" w:color="auto"/>
              <w:bottom w:val="single" w:sz="4" w:space="0" w:color="auto"/>
              <w:right w:val="single" w:sz="4" w:space="0" w:color="auto"/>
            </w:tcBorders>
            <w:textDirection w:val="btL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 п/п</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Категория Заявителей</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Снегоход</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Лодочный мотор</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Лодка (шлюпка)</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Электростанция</w:t>
            </w:r>
          </w:p>
        </w:tc>
        <w:tc>
          <w:tcPr>
            <w:tcW w:w="0" w:type="auto"/>
            <w:gridSpan w:val="2"/>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Радиостанция, спутниковые телефоны</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Прицепы (нарты, сани) к снегоходу, вездеходной технике</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proofErr w:type="spellStart"/>
            <w:r w:rsidRPr="00FE78A2">
              <w:rPr>
                <w:rFonts w:cs="Arial"/>
                <w:sz w:val="20"/>
                <w:szCs w:val="20"/>
              </w:rPr>
              <w:t>Сетематериалы</w:t>
            </w:r>
            <w:proofErr w:type="spellEnd"/>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Охотничье оружие, снаряжение и боеприпасы</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Запасные части *</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Мотопомпа напорная/ранцевые лесные огнетушители (опрыскиватели)</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Юфтевая кожа для изготовления оленьих упряжек</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Солнечная электростанция</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spacing w:after="200" w:line="276" w:lineRule="auto"/>
              <w:ind w:left="113" w:right="113" w:firstLine="0"/>
              <w:jc w:val="center"/>
              <w:rPr>
                <w:rFonts w:cs="Arial"/>
                <w:sz w:val="20"/>
                <w:szCs w:val="20"/>
                <w:lang w:bidi="ru-RU"/>
              </w:rPr>
            </w:pPr>
            <w:r w:rsidRPr="00FE78A2">
              <w:rPr>
                <w:rFonts w:cs="Arial"/>
                <w:sz w:val="20"/>
                <w:szCs w:val="20"/>
                <w:lang w:bidi="ru-RU"/>
              </w:rPr>
              <w:t>Спасательный жилет</w:t>
            </w:r>
          </w:p>
        </w:tc>
        <w:tc>
          <w:tcPr>
            <w:tcW w:w="0" w:type="auto"/>
            <w:gridSpan w:val="2"/>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ind w:left="113" w:right="113" w:firstLine="0"/>
              <w:jc w:val="center"/>
              <w:rPr>
                <w:rFonts w:cs="Arial"/>
                <w:sz w:val="20"/>
                <w:szCs w:val="20"/>
                <w:lang w:bidi="ru-RU"/>
              </w:rPr>
            </w:pPr>
            <w:r w:rsidRPr="00FE78A2">
              <w:rPr>
                <w:rFonts w:cs="Arial"/>
                <w:sz w:val="20"/>
                <w:szCs w:val="20"/>
              </w:rPr>
              <w:t xml:space="preserve">Вездеходная техника (кроме </w:t>
            </w:r>
            <w:proofErr w:type="spellStart"/>
            <w:r w:rsidRPr="00FE78A2">
              <w:rPr>
                <w:rFonts w:cs="Arial"/>
                <w:sz w:val="20"/>
                <w:szCs w:val="20"/>
              </w:rPr>
              <w:t>квадроциклов</w:t>
            </w:r>
            <w:proofErr w:type="spellEnd"/>
            <w:r w:rsidRPr="00FE78A2">
              <w:rPr>
                <w:rFonts w:cs="Arial"/>
                <w:sz w:val="20"/>
                <w:szCs w:val="20"/>
              </w:rPr>
              <w:t>)</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ind w:left="113" w:right="113" w:firstLine="0"/>
              <w:jc w:val="center"/>
              <w:rPr>
                <w:rFonts w:cs="Arial"/>
                <w:sz w:val="20"/>
                <w:szCs w:val="20"/>
                <w:lang w:bidi="ru-RU"/>
              </w:rPr>
            </w:pPr>
            <w:proofErr w:type="spellStart"/>
            <w:r w:rsidRPr="00FE78A2">
              <w:rPr>
                <w:rFonts w:cs="Arial"/>
                <w:sz w:val="20"/>
                <w:szCs w:val="20"/>
                <w:lang w:bidi="ru-RU"/>
              </w:rPr>
              <w:t>Квадроцикл</w:t>
            </w:r>
            <w:proofErr w:type="spellEnd"/>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ind w:left="113" w:right="113" w:firstLine="0"/>
              <w:jc w:val="center"/>
              <w:rPr>
                <w:rFonts w:cs="Arial"/>
                <w:sz w:val="20"/>
                <w:szCs w:val="20"/>
                <w:lang w:bidi="ru-RU"/>
              </w:rPr>
            </w:pPr>
            <w:r w:rsidRPr="00FE78A2">
              <w:rPr>
                <w:rFonts w:cs="Arial"/>
                <w:sz w:val="20"/>
                <w:szCs w:val="20"/>
                <w:lang w:bidi="ru-RU"/>
              </w:rPr>
              <w:t>Бензопила</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ind w:left="113" w:right="113" w:firstLine="0"/>
              <w:jc w:val="center"/>
              <w:rPr>
                <w:rFonts w:cs="Arial"/>
                <w:sz w:val="20"/>
                <w:szCs w:val="20"/>
                <w:lang w:bidi="ru-RU"/>
              </w:rPr>
            </w:pPr>
            <w:r w:rsidRPr="00FE78A2">
              <w:rPr>
                <w:rFonts w:cs="Arial"/>
                <w:sz w:val="20"/>
                <w:szCs w:val="20"/>
                <w:lang w:bidi="ru-RU"/>
              </w:rPr>
              <w:t>Пилорама</w:t>
            </w:r>
          </w:p>
        </w:tc>
      </w:tr>
      <w:tr w:rsidR="00387667" w:rsidRPr="00FE78A2" w:rsidTr="00387667">
        <w:trPr>
          <w:cantSplit/>
          <w:trHeight w:val="1128"/>
        </w:trPr>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Первая</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10 лет, 75%, но не более 250000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100000 рублей</w:t>
            </w:r>
          </w:p>
        </w:tc>
        <w:tc>
          <w:tcPr>
            <w:tcW w:w="0" w:type="auto"/>
            <w:gridSpan w:val="2"/>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33750/ 3750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5250 рублей</w:t>
            </w:r>
          </w:p>
        </w:tc>
        <w:tc>
          <w:tcPr>
            <w:tcW w:w="0" w:type="auto"/>
            <w:tcBorders>
              <w:top w:val="single" w:sz="4" w:space="0" w:color="auto"/>
              <w:left w:val="single" w:sz="4" w:space="0" w:color="auto"/>
              <w:bottom w:val="single" w:sz="4" w:space="0" w:color="auto"/>
              <w:right w:val="single" w:sz="4" w:space="0" w:color="auto"/>
            </w:tcBorders>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 xml:space="preserve">1 раз в 5 лет, 75%, но не более 250000 рублей </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spacing w:after="200"/>
              <w:ind w:firstLine="0"/>
              <w:jc w:val="left"/>
              <w:rPr>
                <w:rFonts w:cs="Arial"/>
                <w:sz w:val="20"/>
                <w:szCs w:val="20"/>
                <w:lang w:bidi="ru-RU"/>
              </w:rPr>
            </w:pPr>
            <w:r w:rsidRPr="00FE78A2">
              <w:rPr>
                <w:rFonts w:cs="Arial"/>
                <w:sz w:val="20"/>
                <w:szCs w:val="20"/>
                <w:lang w:bidi="ru-RU"/>
              </w:rPr>
              <w:t>1 раз в 5 лет, 75%, но не более 1500 рублей</w:t>
            </w:r>
          </w:p>
        </w:tc>
        <w:tc>
          <w:tcPr>
            <w:tcW w:w="0" w:type="auto"/>
            <w:gridSpan w:val="2"/>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75%, но не более 500000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spacing w:after="200"/>
              <w:ind w:firstLine="0"/>
              <w:rPr>
                <w:rFonts w:cs="Arial"/>
                <w:sz w:val="20"/>
                <w:szCs w:val="20"/>
                <w:lang w:bidi="ru-RU"/>
              </w:rPr>
            </w:pPr>
            <w:r w:rsidRPr="00FE78A2">
              <w:rPr>
                <w:rFonts w:cs="Arial"/>
                <w:sz w:val="20"/>
                <w:szCs w:val="20"/>
                <w:lang w:bidi="ru-RU"/>
              </w:rPr>
              <w:t>1 раз в 5 лет, 75%, но не более 260000 рублей</w:t>
            </w:r>
          </w:p>
        </w:tc>
      </w:tr>
      <w:tr w:rsidR="00387667" w:rsidRPr="00FE78A2" w:rsidTr="00387667">
        <w:trPr>
          <w:cantSplit/>
          <w:trHeight w:val="1128"/>
        </w:trPr>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lastRenderedPageBreak/>
              <w:t>2</w:t>
            </w:r>
          </w:p>
        </w:tc>
        <w:tc>
          <w:tcPr>
            <w:tcW w:w="0" w:type="auto"/>
            <w:tcBorders>
              <w:top w:val="single" w:sz="4" w:space="0" w:color="auto"/>
              <w:left w:val="single" w:sz="4" w:space="0" w:color="auto"/>
              <w:bottom w:val="single" w:sz="4" w:space="0" w:color="auto"/>
              <w:right w:val="single" w:sz="4" w:space="0" w:color="auto"/>
            </w:tcBorders>
            <w:textDirection w:val="btLr"/>
            <w:vAlign w:val="center"/>
            <w:hideMark/>
          </w:tcPr>
          <w:p w:rsidR="00387667" w:rsidRPr="00FE78A2" w:rsidRDefault="00387667" w:rsidP="00387667">
            <w:pPr>
              <w:tabs>
                <w:tab w:val="left" w:pos="851"/>
                <w:tab w:val="left" w:pos="1134"/>
                <w:tab w:val="left" w:pos="1276"/>
                <w:tab w:val="left" w:pos="1560"/>
              </w:tabs>
              <w:ind w:left="113" w:right="113" w:firstLine="0"/>
              <w:jc w:val="center"/>
              <w:rPr>
                <w:rFonts w:cs="Arial"/>
                <w:sz w:val="20"/>
                <w:szCs w:val="20"/>
              </w:rPr>
            </w:pPr>
            <w:r w:rsidRPr="00FE78A2">
              <w:rPr>
                <w:rFonts w:cs="Arial"/>
                <w:sz w:val="20"/>
                <w:szCs w:val="20"/>
              </w:rPr>
              <w:t>Вторая</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330000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330000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10 лет, 50%, но не более 170000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70000 рублей</w:t>
            </w:r>
          </w:p>
        </w:tc>
        <w:tc>
          <w:tcPr>
            <w:tcW w:w="0" w:type="auto"/>
            <w:gridSpan w:val="2"/>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35000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35000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35000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35000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35000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22500/ 2500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3500 рублей</w:t>
            </w:r>
          </w:p>
        </w:tc>
        <w:tc>
          <w:tcPr>
            <w:tcW w:w="0" w:type="auto"/>
            <w:tcBorders>
              <w:top w:val="single" w:sz="4" w:space="0" w:color="auto"/>
              <w:left w:val="single" w:sz="4" w:space="0" w:color="auto"/>
              <w:bottom w:val="single" w:sz="4" w:space="0" w:color="auto"/>
              <w:right w:val="single" w:sz="4" w:space="0" w:color="auto"/>
            </w:tcBorders>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170000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spacing w:after="200"/>
              <w:ind w:firstLine="0"/>
              <w:jc w:val="left"/>
              <w:rPr>
                <w:rFonts w:cs="Arial"/>
                <w:sz w:val="20"/>
                <w:szCs w:val="20"/>
                <w:lang w:bidi="ru-RU"/>
              </w:rPr>
            </w:pPr>
            <w:r w:rsidRPr="00FE78A2">
              <w:rPr>
                <w:rFonts w:cs="Arial"/>
                <w:sz w:val="20"/>
                <w:szCs w:val="20"/>
                <w:lang w:bidi="ru-RU"/>
              </w:rPr>
              <w:t>1 раз в 5 лет, 50%, но не более 1000 рублей</w:t>
            </w:r>
          </w:p>
        </w:tc>
        <w:tc>
          <w:tcPr>
            <w:tcW w:w="0" w:type="auto"/>
            <w:gridSpan w:val="2"/>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330000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330000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раз в 5 лет, 50%, но не более 35000 рублей</w:t>
            </w:r>
          </w:p>
        </w:tc>
        <w:tc>
          <w:tcPr>
            <w:tcW w:w="0" w:type="auto"/>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spacing w:after="200"/>
              <w:ind w:firstLine="0"/>
              <w:jc w:val="left"/>
              <w:rPr>
                <w:rFonts w:cs="Arial"/>
                <w:sz w:val="20"/>
                <w:szCs w:val="20"/>
                <w:lang w:bidi="ru-RU"/>
              </w:rPr>
            </w:pPr>
            <w:r w:rsidRPr="00FE78A2">
              <w:rPr>
                <w:rFonts w:cs="Arial"/>
                <w:sz w:val="20"/>
                <w:szCs w:val="20"/>
                <w:lang w:bidi="ru-RU"/>
              </w:rPr>
              <w:t>1 раз в 5 лет, 50%, но не более 170000 рублей</w:t>
            </w:r>
          </w:p>
        </w:tc>
      </w:tr>
      <w:tr w:rsidR="00387667" w:rsidRPr="00FE78A2" w:rsidTr="00387667">
        <w:trPr>
          <w:trHeight w:val="759"/>
        </w:trPr>
        <w:tc>
          <w:tcPr>
            <w:tcW w:w="0" w:type="auto"/>
            <w:gridSpan w:val="21"/>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left="540" w:firstLine="0"/>
              <w:rPr>
                <w:rFonts w:cs="Arial"/>
                <w:sz w:val="20"/>
                <w:szCs w:val="20"/>
              </w:rPr>
            </w:pPr>
            <w:r w:rsidRPr="00FE78A2">
              <w:rPr>
                <w:rFonts w:cs="Arial"/>
                <w:sz w:val="20"/>
                <w:szCs w:val="20"/>
              </w:rPr>
              <w:t>&lt;*&gt; Перечень запасных частей, стоимость которых подлежит компенсации. Компенсация на приобретение запасных частей предоставляется при условии наличия (подтверждения) права собственности у Заявителя на снегоход, вездеходную технику, лодочный мотор</w:t>
            </w:r>
          </w:p>
        </w:tc>
      </w:tr>
      <w:tr w:rsidR="00387667" w:rsidRPr="00FE78A2" w:rsidTr="00387667">
        <w:trPr>
          <w:trHeight w:val="2970"/>
        </w:trPr>
        <w:tc>
          <w:tcPr>
            <w:tcW w:w="0" w:type="auto"/>
            <w:gridSpan w:val="7"/>
            <w:tcBorders>
              <w:top w:val="single" w:sz="4" w:space="0" w:color="auto"/>
              <w:left w:val="single" w:sz="4" w:space="0" w:color="auto"/>
              <w:bottom w:val="single" w:sz="4" w:space="0" w:color="auto"/>
              <w:right w:val="single" w:sz="4" w:space="0" w:color="auto"/>
            </w:tcBorders>
            <w:hideMark/>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 &lt;*&gt; Для снегохода, вездеходной техники:</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 Гусеница</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1.2. Балансир</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1.3. Катки</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1.4. Коленчатый вал</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1.5. Редуктор в сборе</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1.6. Стартер (электростартер)</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1.7. Цилиндр</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1.8. Карбюратор</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1.9. Поршень</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1.10. Вариатор (ведомый, ведущий)</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1.11. Цепь</w:t>
            </w:r>
          </w:p>
        </w:tc>
        <w:tc>
          <w:tcPr>
            <w:tcW w:w="0" w:type="auto"/>
            <w:gridSpan w:val="10"/>
            <w:tcBorders>
              <w:top w:val="single" w:sz="4" w:space="0" w:color="auto"/>
              <w:left w:val="single" w:sz="4" w:space="0" w:color="auto"/>
              <w:bottom w:val="single" w:sz="4" w:space="0" w:color="auto"/>
              <w:right w:val="single" w:sz="4" w:space="0" w:color="auto"/>
            </w:tcBorders>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1.12. Рессора (в сборе)</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1.13. Опорные катки</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1.14. Пружины опорных катков</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1.15. Задняя подвеска</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1.16. Цилиндропоршневая группа (цилиндры)</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1.17. Вал направляющий</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1.18. Лыжа</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1.19. Двигатель (двигатель в сборе)</w:t>
            </w:r>
          </w:p>
          <w:p w:rsidR="00387667" w:rsidRPr="00FE78A2" w:rsidRDefault="00387667" w:rsidP="00387667">
            <w:pPr>
              <w:tabs>
                <w:tab w:val="left" w:pos="851"/>
                <w:tab w:val="left" w:pos="1134"/>
                <w:tab w:val="left" w:pos="1276"/>
                <w:tab w:val="left" w:pos="1560"/>
              </w:tabs>
              <w:ind w:firstLine="0"/>
              <w:rPr>
                <w:rFonts w:cs="Arial"/>
                <w:sz w:val="20"/>
                <w:szCs w:val="20"/>
              </w:rPr>
            </w:pPr>
          </w:p>
        </w:tc>
        <w:tc>
          <w:tcPr>
            <w:tcW w:w="0" w:type="auto"/>
            <w:gridSpan w:val="4"/>
            <w:tcBorders>
              <w:top w:val="single" w:sz="4" w:space="0" w:color="auto"/>
              <w:left w:val="single" w:sz="4" w:space="0" w:color="auto"/>
              <w:bottom w:val="single" w:sz="4" w:space="0" w:color="auto"/>
              <w:right w:val="single" w:sz="4" w:space="0" w:color="auto"/>
            </w:tcBorders>
          </w:tcPr>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 &lt;*&gt; Для лодочного мотора:</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2.1. Коленчатый вал</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2.2. Редуктор в сборе</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2.3. Стартер (электростартер)</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2.4. Цилиндр</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2.5. Карбюратор</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2.6. Поршень</w:t>
            </w:r>
          </w:p>
          <w:p w:rsidR="00387667" w:rsidRPr="00FE78A2" w:rsidRDefault="00387667" w:rsidP="00387667">
            <w:pPr>
              <w:tabs>
                <w:tab w:val="left" w:pos="851"/>
                <w:tab w:val="left" w:pos="1134"/>
                <w:tab w:val="left" w:pos="1276"/>
                <w:tab w:val="left" w:pos="1560"/>
              </w:tabs>
              <w:ind w:firstLine="0"/>
              <w:rPr>
                <w:rFonts w:cs="Arial"/>
                <w:sz w:val="20"/>
                <w:szCs w:val="20"/>
              </w:rPr>
            </w:pPr>
            <w:r w:rsidRPr="00FE78A2">
              <w:rPr>
                <w:rFonts w:cs="Arial"/>
                <w:sz w:val="20"/>
                <w:szCs w:val="20"/>
              </w:rPr>
              <w:t>2.7. Винт</w:t>
            </w:r>
          </w:p>
          <w:p w:rsidR="00387667" w:rsidRPr="00FE78A2" w:rsidRDefault="00387667" w:rsidP="00387667">
            <w:pPr>
              <w:tabs>
                <w:tab w:val="left" w:pos="851"/>
                <w:tab w:val="left" w:pos="1134"/>
                <w:tab w:val="left" w:pos="1276"/>
                <w:tab w:val="left" w:pos="1560"/>
              </w:tabs>
              <w:ind w:firstLine="0"/>
              <w:rPr>
                <w:rFonts w:cs="Arial"/>
                <w:sz w:val="20"/>
                <w:szCs w:val="20"/>
              </w:rPr>
            </w:pPr>
          </w:p>
        </w:tc>
      </w:tr>
    </w:tbl>
    <w:p w:rsidR="00387667" w:rsidRPr="00FE78A2" w:rsidRDefault="00387667" w:rsidP="000C060C">
      <w:pPr>
        <w:pStyle w:val="ConsPlusNormal"/>
        <w:jc w:val="both"/>
        <w:rPr>
          <w:rFonts w:ascii="Arial" w:hAnsi="Arial" w:cs="Arial"/>
        </w:rPr>
      </w:pPr>
    </w:p>
    <w:p w:rsidR="00F17E46" w:rsidRPr="00FE78A2" w:rsidRDefault="00F17E46" w:rsidP="000C060C">
      <w:pPr>
        <w:pStyle w:val="ConsPlusNormal"/>
        <w:jc w:val="both"/>
        <w:rPr>
          <w:rFonts w:ascii="Arial" w:hAnsi="Arial" w:cs="Arial"/>
        </w:rPr>
      </w:pPr>
    </w:p>
    <w:p w:rsidR="00F17E46" w:rsidRPr="00FE78A2" w:rsidRDefault="00F17E46" w:rsidP="000C060C">
      <w:pPr>
        <w:pStyle w:val="ConsPlusNormal"/>
        <w:jc w:val="both"/>
        <w:rPr>
          <w:rFonts w:ascii="Arial" w:hAnsi="Arial" w:cs="Arial"/>
        </w:rPr>
        <w:sectPr w:rsidR="00F17E46" w:rsidRPr="00FE78A2" w:rsidSect="00573957">
          <w:headerReference w:type="default" r:id="rId60"/>
          <w:footerReference w:type="default" r:id="rId61"/>
          <w:type w:val="nextPage"/>
          <w:pgSz w:w="16838" w:h="11906" w:orient="landscape"/>
          <w:pgMar w:top="1134" w:right="567" w:bottom="1134" w:left="1418" w:header="0" w:footer="0" w:gutter="0"/>
          <w:cols w:space="720"/>
          <w:noEndnote/>
        </w:sectPr>
      </w:pPr>
    </w:p>
    <w:p w:rsidR="00922BA1" w:rsidRPr="00FE78A2" w:rsidRDefault="00922BA1" w:rsidP="00D60CD9">
      <w:pPr>
        <w:pStyle w:val="ConsPlusNormal"/>
        <w:jc w:val="right"/>
        <w:outlineLvl w:val="0"/>
        <w:rPr>
          <w:rFonts w:ascii="Arial" w:hAnsi="Arial" w:cs="Arial"/>
          <w:b/>
          <w:sz w:val="30"/>
          <w:szCs w:val="30"/>
        </w:rPr>
      </w:pPr>
    </w:p>
    <w:p w:rsidR="00922BA1" w:rsidRPr="00FE78A2" w:rsidRDefault="00922BA1" w:rsidP="00D60CD9">
      <w:pPr>
        <w:pStyle w:val="ConsPlusNormal"/>
        <w:jc w:val="right"/>
        <w:outlineLvl w:val="0"/>
        <w:rPr>
          <w:rFonts w:ascii="Arial" w:hAnsi="Arial" w:cs="Arial"/>
          <w:b/>
        </w:rPr>
      </w:pPr>
    </w:p>
    <w:p w:rsidR="00545C36" w:rsidRPr="00FE78A2" w:rsidRDefault="00545C36" w:rsidP="00D60CD9">
      <w:pPr>
        <w:pStyle w:val="ConsPlusNormal"/>
        <w:jc w:val="right"/>
        <w:outlineLvl w:val="0"/>
        <w:rPr>
          <w:rFonts w:ascii="Arial" w:hAnsi="Arial" w:cs="Arial"/>
          <w:b/>
          <w:sz w:val="32"/>
        </w:rPr>
      </w:pPr>
      <w:r w:rsidRPr="00FE78A2">
        <w:rPr>
          <w:rFonts w:ascii="Arial" w:hAnsi="Arial" w:cs="Arial"/>
          <w:b/>
          <w:sz w:val="32"/>
        </w:rPr>
        <w:t>Приложение 3</w:t>
      </w:r>
    </w:p>
    <w:p w:rsidR="00922BA1" w:rsidRPr="00FE78A2" w:rsidRDefault="00545C36" w:rsidP="00D60CD9">
      <w:pPr>
        <w:pStyle w:val="ConsPlusNormal"/>
        <w:jc w:val="right"/>
        <w:rPr>
          <w:rFonts w:ascii="Arial" w:hAnsi="Arial" w:cs="Arial"/>
          <w:b/>
          <w:sz w:val="32"/>
        </w:rPr>
      </w:pPr>
      <w:r w:rsidRPr="00FE78A2">
        <w:rPr>
          <w:rFonts w:ascii="Arial" w:hAnsi="Arial" w:cs="Arial"/>
          <w:b/>
          <w:sz w:val="32"/>
        </w:rPr>
        <w:t>к постановлению</w:t>
      </w:r>
      <w:r w:rsidR="00D60CD9" w:rsidRPr="00FE78A2">
        <w:rPr>
          <w:rFonts w:ascii="Arial" w:hAnsi="Arial" w:cs="Arial"/>
          <w:b/>
          <w:sz w:val="32"/>
        </w:rPr>
        <w:t xml:space="preserve"> </w:t>
      </w:r>
      <w:r w:rsidRPr="00FE78A2">
        <w:rPr>
          <w:rFonts w:ascii="Arial" w:hAnsi="Arial" w:cs="Arial"/>
          <w:b/>
          <w:sz w:val="32"/>
        </w:rPr>
        <w:t>администрации</w:t>
      </w:r>
    </w:p>
    <w:p w:rsidR="00545C36" w:rsidRPr="00FE78A2" w:rsidRDefault="00545C36" w:rsidP="00D60CD9">
      <w:pPr>
        <w:pStyle w:val="ConsPlusNormal"/>
        <w:jc w:val="right"/>
        <w:rPr>
          <w:rFonts w:ascii="Arial" w:hAnsi="Arial" w:cs="Arial"/>
          <w:b/>
          <w:sz w:val="32"/>
        </w:rPr>
      </w:pPr>
      <w:r w:rsidRPr="00FE78A2">
        <w:rPr>
          <w:rFonts w:ascii="Arial" w:hAnsi="Arial" w:cs="Arial"/>
          <w:b/>
          <w:sz w:val="32"/>
        </w:rPr>
        <w:t xml:space="preserve"> Березовского района</w:t>
      </w:r>
    </w:p>
    <w:p w:rsidR="00545C36" w:rsidRPr="00FE78A2" w:rsidRDefault="00545C36" w:rsidP="00D60CD9">
      <w:pPr>
        <w:pStyle w:val="ConsPlusNormal"/>
        <w:jc w:val="right"/>
        <w:rPr>
          <w:rFonts w:ascii="Arial" w:hAnsi="Arial" w:cs="Arial"/>
          <w:b/>
          <w:sz w:val="32"/>
        </w:rPr>
      </w:pPr>
      <w:r w:rsidRPr="00FE78A2">
        <w:rPr>
          <w:rFonts w:ascii="Arial" w:hAnsi="Arial" w:cs="Arial"/>
          <w:b/>
          <w:sz w:val="32"/>
        </w:rPr>
        <w:t xml:space="preserve">от </w:t>
      </w:r>
      <w:r w:rsidR="00D60CD9" w:rsidRPr="00FE78A2">
        <w:rPr>
          <w:rFonts w:ascii="Arial" w:hAnsi="Arial" w:cs="Arial"/>
          <w:b/>
          <w:sz w:val="32"/>
        </w:rPr>
        <w:t>28.06.2022</w:t>
      </w:r>
      <w:r w:rsidR="00D177D5" w:rsidRPr="00FE78A2">
        <w:rPr>
          <w:rFonts w:ascii="Arial" w:hAnsi="Arial" w:cs="Arial"/>
          <w:b/>
          <w:sz w:val="32"/>
        </w:rPr>
        <w:t xml:space="preserve"> № </w:t>
      </w:r>
      <w:r w:rsidR="00D60CD9" w:rsidRPr="00FE78A2">
        <w:rPr>
          <w:rFonts w:ascii="Arial" w:hAnsi="Arial" w:cs="Arial"/>
          <w:b/>
          <w:sz w:val="32"/>
        </w:rPr>
        <w:t>932</w:t>
      </w:r>
    </w:p>
    <w:p w:rsidR="00922BA1" w:rsidRPr="00FE78A2" w:rsidRDefault="00922BA1" w:rsidP="00D60CD9">
      <w:pPr>
        <w:pStyle w:val="ConsPlusNormal"/>
        <w:jc w:val="right"/>
        <w:rPr>
          <w:rFonts w:ascii="Arial" w:hAnsi="Arial" w:cs="Arial"/>
          <w:b/>
        </w:rPr>
      </w:pPr>
    </w:p>
    <w:p w:rsidR="00922BA1" w:rsidRPr="00FE78A2" w:rsidRDefault="00922BA1" w:rsidP="00D60CD9">
      <w:pPr>
        <w:pStyle w:val="ConsPlusNormal"/>
        <w:jc w:val="right"/>
        <w:rPr>
          <w:rFonts w:ascii="Arial" w:hAnsi="Arial" w:cs="Arial"/>
          <w:b/>
        </w:rPr>
      </w:pPr>
    </w:p>
    <w:p w:rsidR="00A45D72" w:rsidRPr="00FE78A2" w:rsidRDefault="00A45D72" w:rsidP="000C060C">
      <w:pPr>
        <w:pStyle w:val="ConsPlusNormal"/>
        <w:jc w:val="both"/>
        <w:rPr>
          <w:rFonts w:ascii="Arial" w:hAnsi="Arial" w:cs="Arial"/>
          <w:b/>
        </w:rPr>
      </w:pPr>
    </w:p>
    <w:p w:rsidR="00545C36" w:rsidRPr="00FE78A2" w:rsidRDefault="00545C36" w:rsidP="00415CA4">
      <w:pPr>
        <w:pStyle w:val="2"/>
      </w:pPr>
      <w:bookmarkStart w:id="11" w:name="Par2937"/>
      <w:bookmarkEnd w:id="11"/>
      <w:r w:rsidRPr="00FE78A2">
        <w:t xml:space="preserve">Порядок предоставления компенсации расходов на приобретение северных оленей </w:t>
      </w:r>
    </w:p>
    <w:p w:rsidR="00D177D5" w:rsidRPr="00FE78A2" w:rsidRDefault="00545C36" w:rsidP="00415CA4">
      <w:pPr>
        <w:pStyle w:val="2"/>
      </w:pPr>
      <w:r w:rsidRPr="00FE78A2">
        <w:t>(далее</w:t>
      </w:r>
      <w:r w:rsidR="00D177D5" w:rsidRPr="00FE78A2">
        <w:t>-</w:t>
      </w:r>
      <w:r w:rsidRPr="00FE78A2">
        <w:t>Порядок)</w:t>
      </w:r>
    </w:p>
    <w:p w:rsidR="00D177D5" w:rsidRPr="00FE78A2" w:rsidRDefault="00D177D5" w:rsidP="000C060C">
      <w:pPr>
        <w:pStyle w:val="ConsPlusTitle"/>
        <w:jc w:val="center"/>
      </w:pPr>
    </w:p>
    <w:p w:rsidR="00A45D72" w:rsidRPr="00FE78A2" w:rsidRDefault="00A45D72" w:rsidP="00415CA4">
      <w:pPr>
        <w:pStyle w:val="2"/>
      </w:pPr>
      <w:r w:rsidRPr="00FE78A2">
        <w:t>1. Общие положения</w:t>
      </w:r>
      <w:r w:rsidR="007963A8" w:rsidRPr="00FE78A2">
        <w:t xml:space="preserve"> о предоставлении компенсации</w:t>
      </w:r>
    </w:p>
    <w:p w:rsidR="00A45D72" w:rsidRPr="00FE78A2" w:rsidRDefault="00A45D72" w:rsidP="000C060C">
      <w:pPr>
        <w:pStyle w:val="ConsPlusNormal"/>
        <w:jc w:val="both"/>
        <w:rPr>
          <w:rFonts w:ascii="Arial" w:hAnsi="Arial" w:cs="Arial"/>
        </w:rPr>
      </w:pPr>
    </w:p>
    <w:p w:rsidR="00922BA1" w:rsidRPr="00FE78A2" w:rsidRDefault="00A45D72" w:rsidP="00922BA1">
      <w:r w:rsidRPr="00FE78A2">
        <w:t>1.1. Порядок определяет цели, условия и процедуру предоставления из</w:t>
      </w:r>
      <w:r w:rsidR="00A720A5" w:rsidRPr="00FE78A2">
        <w:t xml:space="preserve"> бюджета</w:t>
      </w:r>
      <w:r w:rsidRPr="00FE78A2">
        <w:t xml:space="preserve"> </w:t>
      </w:r>
      <w:r w:rsidR="00545C36" w:rsidRPr="00FE78A2">
        <w:t>Березовского района</w:t>
      </w:r>
      <w:r w:rsidRPr="00FE78A2">
        <w:t xml:space="preserve"> Ханты-Мансийского автономного округа</w:t>
      </w:r>
      <w:r w:rsidR="00D177D5" w:rsidRPr="00FE78A2">
        <w:t>-</w:t>
      </w:r>
      <w:r w:rsidRPr="00FE78A2">
        <w:t>Югры компенсации расходов на приобретение северных оленей</w:t>
      </w:r>
      <w:r w:rsidR="001C2075" w:rsidRPr="00FE78A2">
        <w:t xml:space="preserve"> лицам из числа коренных малочисленных народов Севера, проживающих на территории Березовского района</w:t>
      </w:r>
      <w:r w:rsidRPr="00FE78A2">
        <w:t xml:space="preserve"> (далее</w:t>
      </w:r>
      <w:r w:rsidR="00D177D5" w:rsidRPr="00FE78A2">
        <w:t>-</w:t>
      </w:r>
      <w:r w:rsidRPr="00FE78A2">
        <w:t>Компенсация)</w:t>
      </w:r>
      <w:r w:rsidR="000248A3" w:rsidRPr="00FE78A2">
        <w:t>,</w:t>
      </w:r>
      <w:r w:rsidRPr="00FE78A2">
        <w:t xml:space="preserve"> за счет субвенций из бюджета Ханты-Мансийского автономного округа</w:t>
      </w:r>
      <w:r w:rsidR="00D177D5" w:rsidRPr="00FE78A2">
        <w:t>-</w:t>
      </w:r>
      <w:r w:rsidRPr="00FE78A2">
        <w:t>Югры (далее</w:t>
      </w:r>
      <w:r w:rsidR="00D177D5" w:rsidRPr="00FE78A2">
        <w:t>-</w:t>
      </w:r>
      <w:r w:rsidR="00922BA1" w:rsidRPr="00FE78A2">
        <w:t>автономный округ).</w:t>
      </w:r>
    </w:p>
    <w:p w:rsidR="00922BA1" w:rsidRPr="00FE78A2" w:rsidRDefault="00A45D72" w:rsidP="00922BA1">
      <w:r w:rsidRPr="00FE78A2">
        <w:t xml:space="preserve">1.2. Понятия, </w:t>
      </w:r>
      <w:r w:rsidR="00922BA1" w:rsidRPr="00FE78A2">
        <w:t>используемые для целей Порядка:</w:t>
      </w:r>
    </w:p>
    <w:p w:rsidR="00922BA1" w:rsidRPr="00FE78A2" w:rsidRDefault="00EC1B4C" w:rsidP="00922BA1">
      <w:r w:rsidRPr="00FE78A2">
        <w:t>з</w:t>
      </w:r>
      <w:r w:rsidR="00A45D72" w:rsidRPr="00FE78A2">
        <w:t>аявитель</w:t>
      </w:r>
      <w:r w:rsidR="00D177D5" w:rsidRPr="00FE78A2">
        <w:t>-</w:t>
      </w:r>
      <w:r w:rsidR="00A45D72" w:rsidRPr="00FE78A2">
        <w:t>физическое лицо, претендующее на получение Компенс</w:t>
      </w:r>
      <w:r w:rsidR="00922BA1" w:rsidRPr="00FE78A2">
        <w:t>ации;</w:t>
      </w:r>
    </w:p>
    <w:p w:rsidR="00922BA1" w:rsidRPr="00FE78A2" w:rsidRDefault="00EC1B4C" w:rsidP="00922BA1">
      <w:r w:rsidRPr="00FE78A2">
        <w:t xml:space="preserve">главным распорядителем бюджетных средств, </w:t>
      </w:r>
      <w:r w:rsidR="00774214" w:rsidRPr="00FE78A2">
        <w:t>до которого в соответствии с бюджетным законодательством Российской Федерации</w:t>
      </w:r>
      <w:r w:rsidR="000248A3" w:rsidRPr="00FE78A2">
        <w:t>,</w:t>
      </w:r>
      <w:r w:rsidR="00774214" w:rsidRPr="00FE78A2">
        <w:t xml:space="preserve"> как получателя бюджетных средств</w:t>
      </w:r>
      <w:r w:rsidR="000248A3" w:rsidRPr="00FE78A2">
        <w:t>,</w:t>
      </w:r>
      <w:r w:rsidR="00774214" w:rsidRPr="00FE78A2">
        <w:t xml:space="preserve"> доведены лимиты бюджетных обязательств на предоставление </w:t>
      </w:r>
      <w:r w:rsidRPr="00FE78A2">
        <w:t>компенсаций</w:t>
      </w:r>
      <w:r w:rsidR="00774214" w:rsidRPr="00FE78A2">
        <w:t xml:space="preserve"> на соответствующий финансовый год и плановый период, является администрация Березовского района Ханты-Мансийского автономного округа</w:t>
      </w:r>
      <w:r w:rsidR="00D177D5" w:rsidRPr="00FE78A2">
        <w:t>-</w:t>
      </w:r>
      <w:r w:rsidR="00774214" w:rsidRPr="00FE78A2">
        <w:t>Югры (далее</w:t>
      </w:r>
      <w:r w:rsidR="00D177D5" w:rsidRPr="00FE78A2">
        <w:t>-</w:t>
      </w:r>
      <w:r w:rsidR="00774214" w:rsidRPr="00FE78A2">
        <w:t>Главный распорядитель);</w:t>
      </w:r>
    </w:p>
    <w:p w:rsidR="003D45A0" w:rsidRPr="00FE78A2" w:rsidRDefault="003D45A0" w:rsidP="00922BA1">
      <w:r w:rsidRPr="00FE78A2">
        <w:t xml:space="preserve">уполномоченным органом администрации Березовского района по организации предоставления субсидии в рамках реализации переданного отдельного государственного полномочия по участию в реализации государственной программы автономного округа «Устойчивое развитие коренных малочисленных народов Севера», утвержденной постановлением Правительства Ханты-Мансийского автономного округа-Югры от 10 ноября 2023 </w:t>
      </w:r>
      <w:hyperlink r:id="rId62" w:tooltip="&quot;О государственной программе Ханты-Мансийского автономного округа - Югры &quot;Устойчивое развитие коренных ...&quot;&#10;Постановление Правительства Ханты-Мансийского автономного округа - Югры от 10.11.2023 N 547-п&#10;Статус: Действующая редакция документа" w:history="1">
        <w:r w:rsidRPr="00FE78A2">
          <w:rPr>
            <w:rStyle w:val="a9"/>
            <w:color w:val="0000AA"/>
          </w:rPr>
          <w:t>№ 547-п</w:t>
        </w:r>
      </w:hyperlink>
      <w:r w:rsidRPr="00FE78A2">
        <w:t>, является отдел по вопросам малочисленных народов Севера, природопользованию, сельскому хозяйству и экологии администрации Березовского района (далее-Уполномоченный орган);</w:t>
      </w:r>
    </w:p>
    <w:p w:rsidR="003D45A0" w:rsidRPr="00FE78A2" w:rsidRDefault="003D45A0" w:rsidP="00922BA1">
      <w:r w:rsidRPr="00FE78A2">
        <w:t xml:space="preserve">(абзац четвертый пункта 1.2 изложен в редакции постановления Администрации </w:t>
      </w:r>
      <w:hyperlink r:id="rId63"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922BA1" w:rsidRPr="00FE78A2" w:rsidRDefault="00EC1B4C" w:rsidP="00922BA1">
      <w:r w:rsidRPr="00FE78A2">
        <w:t>т</w:t>
      </w:r>
      <w:r w:rsidR="00A45D72" w:rsidRPr="00FE78A2">
        <w:t>ерритории традиционного природопользования</w:t>
      </w:r>
      <w:r w:rsidR="00D177D5" w:rsidRPr="00FE78A2">
        <w:t>-</w:t>
      </w:r>
      <w:r w:rsidR="00A45D72" w:rsidRPr="00FE78A2">
        <w:t>территории традиционного природопользования коренных малочисленных народов Севера регионального значения в автономном округе; особо охраняемые территории регионального значения, образованные для ведения традиционного природопользования и традиционного образа жизни коренных малочисленных народов Севера субъектами права традиционного природопользования;</w:t>
      </w:r>
    </w:p>
    <w:p w:rsidR="00922BA1" w:rsidRPr="00FE78A2" w:rsidRDefault="00EC1B4C" w:rsidP="00922BA1">
      <w:r w:rsidRPr="00FE78A2">
        <w:t>р</w:t>
      </w:r>
      <w:r w:rsidR="00A45D72" w:rsidRPr="00FE78A2">
        <w:t>еестр территорий трад</w:t>
      </w:r>
      <w:r w:rsidRPr="00FE78A2">
        <w:t>иционного природопользования</w:t>
      </w:r>
      <w:r w:rsidR="00D177D5" w:rsidRPr="00FE78A2">
        <w:t>-</w:t>
      </w:r>
      <w:r w:rsidRPr="00FE78A2">
        <w:t>р</w:t>
      </w:r>
      <w:r w:rsidR="00A45D72" w:rsidRPr="00FE78A2">
        <w:t xml:space="preserve">еестр территорий традиционного природопользования коренных малочисленных народов Севера регионального значения в автономном округе; документ, содержащий официальные сведения об образованных в автономном округе территориях традиционного </w:t>
      </w:r>
      <w:r w:rsidR="00A45D72" w:rsidRPr="00FE78A2">
        <w:lastRenderedPageBreak/>
        <w:t>природопользования регионального значения, включая сведения о субъектах права тр</w:t>
      </w:r>
      <w:r w:rsidR="00922BA1" w:rsidRPr="00FE78A2">
        <w:t>адиционного природопользования.</w:t>
      </w:r>
    </w:p>
    <w:p w:rsidR="00922BA1" w:rsidRPr="00FE78A2" w:rsidRDefault="00A45D72" w:rsidP="00922BA1">
      <w:pPr>
        <w:rPr>
          <w:rFonts w:cs="Arial"/>
        </w:rPr>
      </w:pPr>
      <w:r w:rsidRPr="00FE78A2">
        <w:rPr>
          <w:rFonts w:cs="Arial"/>
        </w:rPr>
        <w:t>1.3. Целью предоставления Компенсации является возмещение части фактически понесенных затрат на приобретение северных оленей для ведения и развития оленеводства в автономном округе.</w:t>
      </w:r>
    </w:p>
    <w:p w:rsidR="00922BA1" w:rsidRPr="00FE78A2" w:rsidRDefault="00A45D72" w:rsidP="00922BA1">
      <w:pPr>
        <w:rPr>
          <w:rFonts w:cs="Arial"/>
        </w:rPr>
      </w:pPr>
      <w:r w:rsidRPr="00FE78A2">
        <w:rPr>
          <w:rFonts w:cs="Arial"/>
        </w:rPr>
        <w:t xml:space="preserve">1.4. Предоставление Компенсации осуществляет </w:t>
      </w:r>
      <w:r w:rsidR="007265E7" w:rsidRPr="00FE78A2">
        <w:rPr>
          <w:rFonts w:cs="Arial"/>
        </w:rPr>
        <w:t>Главный распорядитель</w:t>
      </w:r>
      <w:r w:rsidRPr="00FE78A2">
        <w:rPr>
          <w:rFonts w:cs="Arial"/>
        </w:rPr>
        <w:t xml:space="preserve"> за счет доведенных в установленном порядке лимитов бюджетных обязательств на соответствующий финансовый год и плановый период.</w:t>
      </w:r>
      <w:bookmarkStart w:id="12" w:name="Par2962"/>
      <w:bookmarkEnd w:id="12"/>
    </w:p>
    <w:p w:rsidR="00922BA1" w:rsidRPr="00FE78A2" w:rsidRDefault="00A45D72" w:rsidP="00922BA1">
      <w:pPr>
        <w:rPr>
          <w:rFonts w:cs="Arial"/>
        </w:rPr>
      </w:pPr>
      <w:r w:rsidRPr="00FE78A2">
        <w:rPr>
          <w:rFonts w:cs="Arial"/>
        </w:rPr>
        <w:t>1.5. За получением Компенсации вправе обратиться Заявитель, соответствующий в совокупности на дату подачи заявления о предоставлении Компенсации следующим критериям:</w:t>
      </w:r>
    </w:p>
    <w:p w:rsidR="00922BA1" w:rsidRPr="00FE78A2" w:rsidRDefault="00A45D72" w:rsidP="00922BA1">
      <w:pPr>
        <w:rPr>
          <w:rFonts w:cs="Arial"/>
        </w:rPr>
      </w:pPr>
      <w:r w:rsidRPr="00FE78A2">
        <w:rPr>
          <w:rFonts w:cs="Arial"/>
        </w:rPr>
        <w:t>1.5.1. Первая категория:</w:t>
      </w:r>
    </w:p>
    <w:p w:rsidR="00922BA1" w:rsidRPr="00FE78A2" w:rsidRDefault="000248A3" w:rsidP="00922BA1">
      <w:pPr>
        <w:rPr>
          <w:rFonts w:cs="Arial"/>
        </w:rPr>
      </w:pPr>
      <w:r w:rsidRPr="00FE78A2">
        <w:rPr>
          <w:rFonts w:cs="Arial"/>
        </w:rPr>
        <w:t>ф</w:t>
      </w:r>
      <w:r w:rsidR="00EC1B4C" w:rsidRPr="00FE78A2">
        <w:rPr>
          <w:rFonts w:cs="Arial"/>
        </w:rPr>
        <w:t xml:space="preserve">изическое лицо </w:t>
      </w:r>
      <w:r w:rsidR="00A45D72" w:rsidRPr="00FE78A2">
        <w:rPr>
          <w:rFonts w:cs="Arial"/>
        </w:rPr>
        <w:t>из числа коренных малочисленных народов Севера автономного округа;</w:t>
      </w:r>
    </w:p>
    <w:p w:rsidR="00C170C4" w:rsidRPr="00FE78A2" w:rsidRDefault="00C170C4" w:rsidP="00922BA1">
      <w:pPr>
        <w:rPr>
          <w:rFonts w:cs="Arial"/>
        </w:rPr>
      </w:pPr>
      <w:r w:rsidRPr="00FE78A2">
        <w:rPr>
          <w:rFonts w:cs="Arial"/>
        </w:rPr>
        <w:t>имеет место жительства на территории автономного округа;</w:t>
      </w:r>
    </w:p>
    <w:p w:rsidR="00C170C4" w:rsidRPr="00FE78A2" w:rsidRDefault="00C170C4" w:rsidP="00922BA1">
      <w:pPr>
        <w:rPr>
          <w:rFonts w:cs="Arial"/>
        </w:rPr>
      </w:pPr>
      <w:r w:rsidRPr="00FE78A2">
        <w:rPr>
          <w:rFonts w:cs="Arial"/>
        </w:rPr>
        <w:t xml:space="preserve">(абзац третий подпункта 1.5.1 пункта 1.5 изложен в редакции постановления Администрации </w:t>
      </w:r>
      <w:hyperlink r:id="rId64"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922BA1" w:rsidRPr="00FE78A2" w:rsidRDefault="00EC1B4C" w:rsidP="00922BA1">
      <w:pPr>
        <w:rPr>
          <w:rFonts w:cs="Arial"/>
        </w:rPr>
      </w:pPr>
      <w:r w:rsidRPr="00FE78A2">
        <w:rPr>
          <w:rFonts w:cs="Arial"/>
        </w:rPr>
        <w:t>является субъектом права</w:t>
      </w:r>
      <w:r w:rsidR="00A45D72" w:rsidRPr="00FE78A2">
        <w:rPr>
          <w:rFonts w:cs="Arial"/>
        </w:rPr>
        <w:t xml:space="preserve"> традиционного природопользования.</w:t>
      </w:r>
    </w:p>
    <w:p w:rsidR="00922BA1" w:rsidRPr="00FE78A2" w:rsidRDefault="00A45D72" w:rsidP="00922BA1">
      <w:pPr>
        <w:rPr>
          <w:rFonts w:cs="Arial"/>
        </w:rPr>
      </w:pPr>
      <w:r w:rsidRPr="00FE78A2">
        <w:rPr>
          <w:rFonts w:cs="Arial"/>
        </w:rPr>
        <w:t>1.5.2. Вторая категория:</w:t>
      </w:r>
    </w:p>
    <w:p w:rsidR="00922BA1" w:rsidRPr="00FE78A2" w:rsidRDefault="00EC1B4C" w:rsidP="00922BA1">
      <w:pPr>
        <w:rPr>
          <w:rFonts w:cs="Arial"/>
        </w:rPr>
      </w:pPr>
      <w:r w:rsidRPr="00FE78A2">
        <w:rPr>
          <w:rFonts w:cs="Arial"/>
        </w:rPr>
        <w:t xml:space="preserve">физическое лицо </w:t>
      </w:r>
      <w:r w:rsidR="00A45D72" w:rsidRPr="00FE78A2">
        <w:rPr>
          <w:rFonts w:cs="Arial"/>
        </w:rPr>
        <w:t>из числа коренных малочисленных народов Севера автономного округа;</w:t>
      </w:r>
    </w:p>
    <w:p w:rsidR="00C170C4" w:rsidRPr="00FE78A2" w:rsidRDefault="00C170C4" w:rsidP="00922BA1">
      <w:pPr>
        <w:rPr>
          <w:rFonts w:cs="Arial"/>
        </w:rPr>
      </w:pPr>
      <w:r w:rsidRPr="00FE78A2">
        <w:rPr>
          <w:rFonts w:cs="Arial"/>
        </w:rPr>
        <w:t xml:space="preserve">имеет место жительства на территории автономного округа, входящей в перечень мест традиционного проживания и традиционной хозяйственной деятельности коренных малочисленных народов Российской Федерации, утвержденный </w:t>
      </w:r>
      <w:hyperlink r:id="rId65" w:tooltip="&quot;Об утверждении перечня мест традиционного проживания и традиционной хозяйственной ...&quot;&#10;Распоряжение Правительства РФ от 08.05.2009 N 631-р&#10;Статус: Действующая редакция документа (действ. c 15.11.2025)" w:history="1">
        <w:r w:rsidRPr="00FE78A2">
          <w:rPr>
            <w:rStyle w:val="a9"/>
            <w:rFonts w:cs="Arial"/>
            <w:color w:val="0000AA"/>
          </w:rPr>
          <w:t>распоряжением Правительства Российской Федерации от 8 мая 2009 года № 631-р</w:t>
        </w:r>
      </w:hyperlink>
      <w:r w:rsidRPr="00FE78A2">
        <w:rPr>
          <w:rFonts w:cs="Arial"/>
        </w:rPr>
        <w:t>;</w:t>
      </w:r>
    </w:p>
    <w:p w:rsidR="00C170C4" w:rsidRPr="00FE78A2" w:rsidRDefault="00C170C4" w:rsidP="00C170C4">
      <w:pPr>
        <w:rPr>
          <w:rFonts w:cs="Arial"/>
        </w:rPr>
      </w:pPr>
      <w:r w:rsidRPr="00FE78A2">
        <w:rPr>
          <w:rFonts w:cs="Arial"/>
        </w:rPr>
        <w:t xml:space="preserve">(абзац третий подпункта 1.5.2 пункта 1.5 изложен в редакции постановления Администрации </w:t>
      </w:r>
      <w:hyperlink r:id="rId66"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922BA1" w:rsidRPr="00FE78A2" w:rsidRDefault="00A45D72" w:rsidP="00922BA1">
      <w:pPr>
        <w:rPr>
          <w:rFonts w:cs="Arial"/>
        </w:rPr>
      </w:pPr>
      <w:r w:rsidRPr="00FE78A2">
        <w:rPr>
          <w:rFonts w:cs="Arial"/>
        </w:rPr>
        <w:t>1.6. Компенсация предоставляется Заявителю 1 раз на приобретение не более 15 голов северных оленей.</w:t>
      </w:r>
    </w:p>
    <w:p w:rsidR="00922BA1" w:rsidRPr="00FE78A2" w:rsidRDefault="00EC1B4C" w:rsidP="00922BA1">
      <w:pPr>
        <w:rPr>
          <w:rFonts w:cs="Arial"/>
        </w:rPr>
      </w:pPr>
      <w:r w:rsidRPr="00FE78A2">
        <w:rPr>
          <w:rFonts w:cs="Arial"/>
        </w:rPr>
        <w:t>Порядок не распространяется на лиц из числа коренных малочисленных народов Севера, ранее получивших Компенсацию.</w:t>
      </w:r>
    </w:p>
    <w:p w:rsidR="00A45D72" w:rsidRPr="00FE78A2" w:rsidRDefault="00A45D72" w:rsidP="00922BA1">
      <w:r w:rsidRPr="00FE78A2">
        <w:rPr>
          <w:rFonts w:cs="Arial"/>
        </w:rPr>
        <w:t>1.7. В случае отсутствия у Заявителя оленьих пастбищ для содержания приобретаемого поголовья северных оленей необходимо представить письменное согласие пользователя территорий традиционного природопользования на использование оленьих пастбищ в границах данных территорий, указанных Заявителем.</w:t>
      </w:r>
    </w:p>
    <w:p w:rsidR="00A45D72" w:rsidRPr="00FE78A2" w:rsidRDefault="00A45D72" w:rsidP="000C060C">
      <w:pPr>
        <w:pStyle w:val="ConsPlusNormal"/>
        <w:jc w:val="both"/>
        <w:rPr>
          <w:rFonts w:ascii="Arial" w:hAnsi="Arial" w:cs="Arial"/>
        </w:rPr>
      </w:pPr>
    </w:p>
    <w:p w:rsidR="00A45D72" w:rsidRPr="00FE78A2" w:rsidRDefault="00A45D72" w:rsidP="00415CA4">
      <w:pPr>
        <w:pStyle w:val="2"/>
      </w:pPr>
      <w:r w:rsidRPr="00FE78A2">
        <w:t>2. Условия и порядок предоставления Компенсации</w:t>
      </w:r>
    </w:p>
    <w:p w:rsidR="00A45D72" w:rsidRPr="00FE78A2" w:rsidRDefault="00A45D72" w:rsidP="000C060C">
      <w:pPr>
        <w:pStyle w:val="ConsPlusNormal"/>
        <w:jc w:val="both"/>
        <w:rPr>
          <w:rFonts w:ascii="Arial" w:hAnsi="Arial" w:cs="Arial"/>
          <w:b/>
        </w:rPr>
      </w:pPr>
    </w:p>
    <w:p w:rsidR="00922BA1" w:rsidRPr="00FE78A2" w:rsidRDefault="00A45D72" w:rsidP="00922BA1">
      <w:r w:rsidRPr="00FE78A2">
        <w:t xml:space="preserve">2.1. </w:t>
      </w:r>
      <w:bookmarkStart w:id="13" w:name="Par2976"/>
      <w:bookmarkEnd w:id="13"/>
      <w:r w:rsidR="009E40FA" w:rsidRPr="00FE78A2">
        <w:t>Размер Компенсации составляет 70% от стоимости приобретенных северных оленей, но не более 20 тысяч рублей на 1 оленя.</w:t>
      </w:r>
    </w:p>
    <w:p w:rsidR="009E40FA" w:rsidRPr="00FE78A2" w:rsidRDefault="009E40FA" w:rsidP="009E40FA">
      <w:r w:rsidRPr="00FE78A2">
        <w:t xml:space="preserve">(пункт 2.1 изложен в редакции постановления Администрации </w:t>
      </w:r>
      <w:hyperlink r:id="rId67" w:tooltip="постановление от 13.05.2025 0:00:00 №381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13.05.2025                   № 381</w:t>
        </w:r>
      </w:hyperlink>
      <w:r w:rsidRPr="00FE78A2">
        <w:t>)</w:t>
      </w:r>
    </w:p>
    <w:p w:rsidR="00922BA1" w:rsidRPr="00FE78A2" w:rsidRDefault="00A45D72" w:rsidP="00922BA1">
      <w:r w:rsidRPr="00FE78A2">
        <w:t>2.2. Заявитель для получения Компенсации пр</w:t>
      </w:r>
      <w:r w:rsidR="00922BA1" w:rsidRPr="00FE78A2">
        <w:t>едставляет следующие документы:</w:t>
      </w:r>
    </w:p>
    <w:p w:rsidR="00922BA1" w:rsidRPr="00FE78A2" w:rsidRDefault="00A45D72" w:rsidP="00922BA1">
      <w:r w:rsidRPr="00FE78A2">
        <w:t xml:space="preserve">заявление о предоставлении Компенсация по форме, установленной </w:t>
      </w:r>
      <w:r w:rsidR="00EC1B4C" w:rsidRPr="00FE78A2">
        <w:t>постановлением</w:t>
      </w:r>
      <w:r w:rsidR="00545C36" w:rsidRPr="00FE78A2">
        <w:t xml:space="preserve"> администрации Березовского района</w:t>
      </w:r>
      <w:r w:rsidRPr="00FE78A2">
        <w:t>, размещенной на официальном сайте</w:t>
      </w:r>
      <w:r w:rsidR="00EC1B4C" w:rsidRPr="00FE78A2">
        <w:t xml:space="preserve"> органов местного самоуправления </w:t>
      </w:r>
      <w:r w:rsidR="000248A3" w:rsidRPr="00FE78A2">
        <w:t>Б</w:t>
      </w:r>
      <w:r w:rsidR="00EC1B4C" w:rsidRPr="00FE78A2">
        <w:t>ерезовского района</w:t>
      </w:r>
      <w:r w:rsidRPr="00FE78A2">
        <w:t xml:space="preserve"> по адресу: </w:t>
      </w:r>
      <w:r w:rsidR="003114FA" w:rsidRPr="00FE78A2">
        <w:t>https://www.berezovo.ru/activity/MNS/mery-podderzhki.php</w:t>
      </w:r>
      <w:r w:rsidR="00545C36" w:rsidRPr="00FE78A2">
        <w:t>;</w:t>
      </w:r>
    </w:p>
    <w:p w:rsidR="00922BA1" w:rsidRPr="00FE78A2" w:rsidRDefault="002B0DBC" w:rsidP="00922BA1">
      <w:r w:rsidRPr="00FE78A2">
        <w:t>копию документа, удос</w:t>
      </w:r>
      <w:r w:rsidR="00922BA1" w:rsidRPr="00FE78A2">
        <w:t>товеряющего личность Заявителя;</w:t>
      </w:r>
    </w:p>
    <w:p w:rsidR="00922BA1" w:rsidRPr="00FE78A2" w:rsidRDefault="002B0DBC" w:rsidP="00922BA1">
      <w:r w:rsidRPr="00FE78A2">
        <w:t>копию вступившего в законную силу решения суда, подтверждающего факт постоянного проживания на территории автономного округа (при наличии);</w:t>
      </w:r>
    </w:p>
    <w:p w:rsidR="00922BA1" w:rsidRPr="00FE78A2" w:rsidRDefault="002B0DBC" w:rsidP="00922BA1">
      <w:r w:rsidRPr="00FE78A2">
        <w:lastRenderedPageBreak/>
        <w:t>копию документа, содержащего сведения о принадлежности Заявителя к коренным малочисленным народам Севера автономного округа. Заявитель вправе предоставить копию свидетельства о рождении, подтверждающего, что родители либо один из родителей Заявителя относятся к лицам из числа коренных малочисленных народов Севера</w:t>
      </w:r>
      <w:r w:rsidR="00EC1B4C" w:rsidRPr="00FE78A2">
        <w:t xml:space="preserve"> автономного округа</w:t>
      </w:r>
      <w:r w:rsidRPr="00FE78A2">
        <w:t>, либо копию вступившего в законную силу решения суда, свидетельствующего об установлении судом факта отнесения к коренным малочисленным народам Севера автономного округа, либо иные</w:t>
      </w:r>
      <w:r w:rsidR="00EC1B4C" w:rsidRPr="00FE78A2">
        <w:t xml:space="preserve"> документы</w:t>
      </w:r>
      <w:r w:rsidRPr="00FE78A2">
        <w:t xml:space="preserve"> содер</w:t>
      </w:r>
      <w:r w:rsidR="000248A3" w:rsidRPr="00FE78A2">
        <w:t>жащие сведения о национальности;</w:t>
      </w:r>
    </w:p>
    <w:p w:rsidR="00922BA1" w:rsidRPr="00FE78A2" w:rsidRDefault="00A45D72" w:rsidP="00922BA1">
      <w:r w:rsidRPr="00FE78A2">
        <w:t>копию</w:t>
      </w:r>
      <w:r w:rsidR="00922BA1" w:rsidRPr="00FE78A2">
        <w:t xml:space="preserve"> договора купли-продажи оленей;</w:t>
      </w:r>
    </w:p>
    <w:p w:rsidR="00922BA1" w:rsidRPr="00FE78A2" w:rsidRDefault="00A45D72" w:rsidP="00922BA1">
      <w:r w:rsidRPr="00FE78A2">
        <w:t>коп</w:t>
      </w:r>
      <w:r w:rsidR="00922BA1" w:rsidRPr="00FE78A2">
        <w:t>ию акта приема-передачи оленей;</w:t>
      </w:r>
    </w:p>
    <w:p w:rsidR="00922BA1" w:rsidRPr="00FE78A2" w:rsidRDefault="00A45D72" w:rsidP="00922BA1">
      <w:r w:rsidRPr="00FE78A2">
        <w:t>документы, подтверждающие оплату приобретения оленей (платежное поручение, чек-ордер);</w:t>
      </w:r>
    </w:p>
    <w:p w:rsidR="00922BA1" w:rsidRPr="00FE78A2" w:rsidRDefault="00A45D72" w:rsidP="00922BA1">
      <w:r w:rsidRPr="00FE78A2">
        <w:t>письменное согласие пользователя территорий традиционного природопользования на использование оленьих пастбищ в границах данных территорий (в случае отсутствия у Заявителя оленьих пастби</w:t>
      </w:r>
      <w:r w:rsidR="000248A3" w:rsidRPr="00FE78A2">
        <w:t>щ);</w:t>
      </w:r>
    </w:p>
    <w:p w:rsidR="00C170C4" w:rsidRPr="00FE78A2" w:rsidRDefault="00C170C4" w:rsidP="00922BA1">
      <w:r w:rsidRPr="00FE78A2">
        <w:t>копию документа, подтверждающего факт постоянного проживания Заявителя на территории автономного округа (копию паспорта с отметкой о регистрации по месту жительства, либо копию документа органа (организации), имеющего(ей) сведения о факте постоянного проживания на территории автономного округа и уполномоченного(ой) на его выдачу);</w:t>
      </w:r>
    </w:p>
    <w:p w:rsidR="00C170C4" w:rsidRPr="00FE78A2" w:rsidRDefault="00C170C4" w:rsidP="00922BA1">
      <w:r w:rsidRPr="00FE78A2">
        <w:t xml:space="preserve">(абзац десятый пункта 2.2 </w:t>
      </w:r>
      <w:r w:rsidRPr="00FE78A2">
        <w:rPr>
          <w:rFonts w:cs="Arial"/>
        </w:rPr>
        <w:t xml:space="preserve">изложен в редакции постановления Администрации             </w:t>
      </w:r>
      <w:hyperlink r:id="rId68"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922BA1" w:rsidRPr="00FE78A2" w:rsidRDefault="007265E7" w:rsidP="00922BA1">
      <w:r w:rsidRPr="00FE78A2">
        <w:t>копию ветеринарно-сани</w:t>
      </w:r>
      <w:r w:rsidR="00EC1B4C" w:rsidRPr="00FE78A2">
        <w:t>тарного паспорта хозяйства.</w:t>
      </w:r>
      <w:bookmarkStart w:id="14" w:name="Par2984"/>
      <w:bookmarkEnd w:id="14"/>
    </w:p>
    <w:p w:rsidR="00922BA1" w:rsidRPr="00FE78A2" w:rsidRDefault="00A45D72" w:rsidP="00922BA1">
      <w:pPr>
        <w:rPr>
          <w:rFonts w:cs="Arial"/>
        </w:rPr>
      </w:pPr>
      <w:r w:rsidRPr="00FE78A2">
        <w:rPr>
          <w:rFonts w:cs="Arial"/>
        </w:rPr>
        <w:t>2.3. Для получения Компенсации Заявитель по собственной инициативе может представить следующие документы:</w:t>
      </w:r>
    </w:p>
    <w:p w:rsidR="00922BA1" w:rsidRPr="00FE78A2" w:rsidRDefault="00EC1B4C" w:rsidP="00922BA1">
      <w:pPr>
        <w:rPr>
          <w:rFonts w:cs="Arial"/>
        </w:rPr>
      </w:pPr>
      <w:r w:rsidRPr="00FE78A2">
        <w:rPr>
          <w:rFonts w:cs="Arial"/>
        </w:rPr>
        <w:t>выписку из р</w:t>
      </w:r>
      <w:r w:rsidR="00A45D72" w:rsidRPr="00FE78A2">
        <w:rPr>
          <w:rFonts w:cs="Arial"/>
        </w:rPr>
        <w:t>еестра территорий традиционного природопользования</w:t>
      </w:r>
      <w:r w:rsidRPr="00FE78A2">
        <w:rPr>
          <w:rFonts w:cs="Arial"/>
        </w:rPr>
        <w:t xml:space="preserve"> о том, что является субъектом права традиционного природопользования.</w:t>
      </w:r>
      <w:bookmarkStart w:id="15" w:name="Par2987"/>
      <w:bookmarkEnd w:id="15"/>
    </w:p>
    <w:p w:rsidR="00922BA1" w:rsidRPr="00FE78A2" w:rsidRDefault="00A45D72" w:rsidP="00922BA1">
      <w:pPr>
        <w:rPr>
          <w:rFonts w:cs="Arial"/>
        </w:rPr>
      </w:pPr>
      <w:r w:rsidRPr="00FE78A2">
        <w:rPr>
          <w:rFonts w:cs="Arial"/>
        </w:rPr>
        <w:t xml:space="preserve">2.4. Документы, указанные в </w:t>
      </w:r>
      <w:r w:rsidRPr="00FE78A2">
        <w:rPr>
          <w:rFonts w:cs="Arial"/>
          <w:color w:val="000000"/>
        </w:rPr>
        <w:t>пунктах 2.2</w:t>
      </w:r>
      <w:r w:rsidR="00D177D5" w:rsidRPr="00FE78A2">
        <w:rPr>
          <w:rFonts w:cs="Arial"/>
          <w:color w:val="000000"/>
        </w:rPr>
        <w:t>-</w:t>
      </w:r>
      <w:r w:rsidRPr="00FE78A2">
        <w:rPr>
          <w:rFonts w:cs="Arial"/>
          <w:color w:val="000000"/>
        </w:rPr>
        <w:t>2.3</w:t>
      </w:r>
      <w:r w:rsidRPr="00FE78A2">
        <w:rPr>
          <w:rFonts w:cs="Arial"/>
        </w:rPr>
        <w:t xml:space="preserve"> </w:t>
      </w:r>
      <w:r w:rsidR="00EC1B4C" w:rsidRPr="00FE78A2">
        <w:rPr>
          <w:rFonts w:cs="Arial"/>
        </w:rPr>
        <w:t xml:space="preserve">настоящего </w:t>
      </w:r>
      <w:r w:rsidRPr="00FE78A2">
        <w:rPr>
          <w:rFonts w:cs="Arial"/>
        </w:rPr>
        <w:t>Порядка, Заявитель представляет (направляет):</w:t>
      </w:r>
    </w:p>
    <w:p w:rsidR="00922BA1" w:rsidRPr="00FE78A2" w:rsidRDefault="00A45D72" w:rsidP="00922BA1">
      <w:pPr>
        <w:rPr>
          <w:rFonts w:cs="Arial"/>
        </w:rPr>
      </w:pPr>
      <w:r w:rsidRPr="00FE78A2">
        <w:rPr>
          <w:rFonts w:cs="Arial"/>
        </w:rPr>
        <w:t>непосредственно в Уполномоченный орган</w:t>
      </w:r>
      <w:r w:rsidR="007265E7" w:rsidRPr="00FE78A2">
        <w:rPr>
          <w:rFonts w:cs="Arial"/>
        </w:rPr>
        <w:t xml:space="preserve"> по адресу: 628140, Ханты-Мансийский автономный округ</w:t>
      </w:r>
      <w:r w:rsidR="00D177D5" w:rsidRPr="00FE78A2">
        <w:rPr>
          <w:rFonts w:cs="Arial"/>
        </w:rPr>
        <w:t>-</w:t>
      </w:r>
      <w:r w:rsidR="007265E7" w:rsidRPr="00FE78A2">
        <w:rPr>
          <w:rFonts w:cs="Arial"/>
        </w:rPr>
        <w:t xml:space="preserve">Югра, </w:t>
      </w:r>
      <w:proofErr w:type="gramStart"/>
      <w:r w:rsidR="007265E7" w:rsidRPr="00FE78A2">
        <w:rPr>
          <w:rFonts w:cs="Arial"/>
        </w:rPr>
        <w:t>пгт.Березово</w:t>
      </w:r>
      <w:proofErr w:type="gramEnd"/>
      <w:r w:rsidR="007265E7" w:rsidRPr="00FE78A2">
        <w:rPr>
          <w:rFonts w:cs="Arial"/>
        </w:rPr>
        <w:t>, ул. Астраханцева, д, 54, каб. 413</w:t>
      </w:r>
      <w:r w:rsidRPr="00FE78A2">
        <w:rPr>
          <w:rFonts w:cs="Arial"/>
        </w:rPr>
        <w:t>;</w:t>
      </w:r>
    </w:p>
    <w:p w:rsidR="00922BA1" w:rsidRPr="00FE78A2" w:rsidRDefault="00A45D72" w:rsidP="00922BA1">
      <w:pPr>
        <w:rPr>
          <w:rFonts w:cs="Arial"/>
        </w:rPr>
      </w:pPr>
      <w:r w:rsidRPr="00FE78A2">
        <w:rPr>
          <w:rFonts w:cs="Arial"/>
        </w:rPr>
        <w:t>почтовым отправлением в Уполномоченный орган</w:t>
      </w:r>
      <w:r w:rsidR="007265E7" w:rsidRPr="00FE78A2">
        <w:rPr>
          <w:rFonts w:cs="Arial"/>
        </w:rPr>
        <w:t xml:space="preserve"> по адресу: 628140, Ханты-Мансийский автономный округ</w:t>
      </w:r>
      <w:r w:rsidR="00D177D5" w:rsidRPr="00FE78A2">
        <w:rPr>
          <w:rFonts w:cs="Arial"/>
        </w:rPr>
        <w:t>-</w:t>
      </w:r>
      <w:r w:rsidR="007265E7" w:rsidRPr="00FE78A2">
        <w:rPr>
          <w:rFonts w:cs="Arial"/>
        </w:rPr>
        <w:t xml:space="preserve">Югра, </w:t>
      </w:r>
      <w:proofErr w:type="gramStart"/>
      <w:r w:rsidR="007265E7" w:rsidRPr="00FE78A2">
        <w:rPr>
          <w:rFonts w:cs="Arial"/>
        </w:rPr>
        <w:t>пгт.Березово</w:t>
      </w:r>
      <w:proofErr w:type="gramEnd"/>
      <w:r w:rsidR="007265E7" w:rsidRPr="00FE78A2">
        <w:rPr>
          <w:rFonts w:cs="Arial"/>
        </w:rPr>
        <w:t xml:space="preserve">, ул. Астраханцева, д, 54, каб. </w:t>
      </w:r>
      <w:proofErr w:type="gramStart"/>
      <w:r w:rsidR="007265E7" w:rsidRPr="00FE78A2">
        <w:rPr>
          <w:rFonts w:cs="Arial"/>
        </w:rPr>
        <w:t>413;</w:t>
      </w:r>
      <w:r w:rsidRPr="00FE78A2">
        <w:rPr>
          <w:rFonts w:cs="Arial"/>
        </w:rPr>
        <w:t>.</w:t>
      </w:r>
      <w:proofErr w:type="gramEnd"/>
    </w:p>
    <w:p w:rsidR="00922BA1" w:rsidRPr="00FE78A2" w:rsidRDefault="00A45D72" w:rsidP="00922BA1">
      <w:pPr>
        <w:rPr>
          <w:rFonts w:cs="Arial"/>
        </w:rPr>
      </w:pPr>
      <w:r w:rsidRPr="00FE78A2">
        <w:rPr>
          <w:rFonts w:cs="Arial"/>
        </w:rPr>
        <w:t xml:space="preserve">Уполномоченный орган формирует единый список Заявителей на текущий и очередной финансовый годы в хронологической последовательности согласно дате и времени регистрации заявления о предоставлении Компенсации и прилагаемых к нему документов, указанных в </w:t>
      </w:r>
      <w:r w:rsidRPr="00FE78A2">
        <w:rPr>
          <w:rFonts w:cs="Arial"/>
          <w:color w:val="000000"/>
        </w:rPr>
        <w:t>пункте 2.2</w:t>
      </w:r>
      <w:r w:rsidRPr="00FE78A2">
        <w:rPr>
          <w:rFonts w:cs="Arial"/>
        </w:rPr>
        <w:t xml:space="preserve"> </w:t>
      </w:r>
      <w:r w:rsidR="00EC1B4C" w:rsidRPr="00FE78A2">
        <w:rPr>
          <w:rFonts w:cs="Arial"/>
        </w:rPr>
        <w:t xml:space="preserve">настоящего </w:t>
      </w:r>
      <w:r w:rsidRPr="00FE78A2">
        <w:rPr>
          <w:rFonts w:cs="Arial"/>
        </w:rPr>
        <w:t>Порядка.</w:t>
      </w:r>
    </w:p>
    <w:p w:rsidR="00922BA1" w:rsidRPr="00FE78A2" w:rsidRDefault="00A45D72" w:rsidP="00922BA1">
      <w:pPr>
        <w:rPr>
          <w:rFonts w:cs="Arial"/>
        </w:rPr>
      </w:pPr>
      <w:r w:rsidRPr="00FE78A2">
        <w:rPr>
          <w:rFonts w:cs="Arial"/>
        </w:rPr>
        <w:t xml:space="preserve">Должностное лицо Уполномоченного органа, ответственное за прием документов, в течение 1 рабочего дня с даты их поступления регистрирует и передает </w:t>
      </w:r>
      <w:r w:rsidR="00EC1B4C" w:rsidRPr="00FE78A2">
        <w:rPr>
          <w:rFonts w:cs="Arial"/>
        </w:rPr>
        <w:t>в Комиссию для рассмотрения</w:t>
      </w:r>
      <w:r w:rsidRPr="00FE78A2">
        <w:rPr>
          <w:rFonts w:cs="Arial"/>
        </w:rPr>
        <w:t xml:space="preserve"> документов.</w:t>
      </w:r>
    </w:p>
    <w:p w:rsidR="00922BA1" w:rsidRPr="00FE78A2" w:rsidRDefault="00A45D72" w:rsidP="00922BA1">
      <w:pPr>
        <w:rPr>
          <w:rFonts w:cs="Arial"/>
        </w:rPr>
      </w:pPr>
      <w:r w:rsidRPr="00FE78A2">
        <w:rPr>
          <w:rFonts w:cs="Arial"/>
        </w:rPr>
        <w:t>Способом фиксации результата регистрации документов ответственным должностным лицом Уполномоченного органа является:</w:t>
      </w:r>
    </w:p>
    <w:p w:rsidR="00922BA1" w:rsidRPr="00FE78A2" w:rsidRDefault="00A45D72" w:rsidP="00922BA1">
      <w:pPr>
        <w:rPr>
          <w:rFonts w:cs="Arial"/>
        </w:rPr>
      </w:pPr>
      <w:r w:rsidRPr="00FE78A2">
        <w:rPr>
          <w:rFonts w:cs="Arial"/>
        </w:rPr>
        <w:t>вручение Заявителю лично или направление ему почтовой связью соответствующего уведомления в течение 3 рабочих дней с даты регистрации документов;</w:t>
      </w:r>
    </w:p>
    <w:p w:rsidR="00922BA1" w:rsidRPr="00FE78A2" w:rsidRDefault="00A45D72" w:rsidP="00922BA1">
      <w:pPr>
        <w:rPr>
          <w:rFonts w:cs="Arial"/>
        </w:rPr>
      </w:pPr>
      <w:r w:rsidRPr="00FE78A2">
        <w:rPr>
          <w:rFonts w:cs="Arial"/>
        </w:rPr>
        <w:t>проставление отметки о регистрации на втором экземпляре (копии) заявления о предоставлении Компенсации</w:t>
      </w:r>
      <w:r w:rsidR="00D177D5" w:rsidRPr="00FE78A2">
        <w:rPr>
          <w:rFonts w:cs="Arial"/>
        </w:rPr>
        <w:t>-</w:t>
      </w:r>
      <w:r w:rsidRPr="00FE78A2">
        <w:rPr>
          <w:rFonts w:cs="Arial"/>
        </w:rPr>
        <w:t>в случае непосредственного представления документов в Уполномоченный орган.</w:t>
      </w:r>
    </w:p>
    <w:p w:rsidR="00922BA1" w:rsidRPr="00FE78A2" w:rsidRDefault="00A45D72" w:rsidP="00922BA1">
      <w:pPr>
        <w:rPr>
          <w:rFonts w:cs="Arial"/>
        </w:rPr>
      </w:pPr>
      <w:r w:rsidRPr="00FE78A2">
        <w:rPr>
          <w:rFonts w:cs="Arial"/>
        </w:rPr>
        <w:t>2.5. Уполномоченный орган в течение 2 рабочих дней со дня регистрации заявления о предоставлении Компенсации запрашивает следующие документы (если они не представлены Заявителем самостоятельно):</w:t>
      </w:r>
    </w:p>
    <w:p w:rsidR="009756CF" w:rsidRPr="00FE78A2" w:rsidRDefault="009756CF" w:rsidP="009756CF">
      <w:r w:rsidRPr="00FE78A2">
        <w:rPr>
          <w:rFonts w:cs="Arial"/>
        </w:rPr>
        <w:lastRenderedPageBreak/>
        <w:t>(</w:t>
      </w:r>
      <w:r w:rsidRPr="00FE78A2">
        <w:t xml:space="preserve">абзац второй пункта 2.5 утратил силу постановлением Администрации                  </w:t>
      </w:r>
      <w:hyperlink r:id="rId69"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922BA1" w:rsidRPr="00FE78A2" w:rsidRDefault="003F3478" w:rsidP="00922BA1">
      <w:pPr>
        <w:rPr>
          <w:rFonts w:cs="Arial"/>
        </w:rPr>
      </w:pPr>
      <w:r w:rsidRPr="00FE78A2">
        <w:rPr>
          <w:rFonts w:cs="Arial"/>
        </w:rPr>
        <w:t>сведения</w:t>
      </w:r>
      <w:r w:rsidRPr="00FE78A2">
        <w:rPr>
          <w:rFonts w:cs="Arial"/>
          <w:b/>
        </w:rPr>
        <w:t xml:space="preserve"> </w:t>
      </w:r>
      <w:r w:rsidR="00A45D72" w:rsidRPr="00FE78A2">
        <w:rPr>
          <w:rFonts w:cs="Arial"/>
        </w:rPr>
        <w:t>из Реестра территорий традиционного природопользования</w:t>
      </w:r>
      <w:r w:rsidR="00D177D5" w:rsidRPr="00FE78A2">
        <w:rPr>
          <w:rFonts w:cs="Arial"/>
        </w:rPr>
        <w:t>-</w:t>
      </w:r>
      <w:r w:rsidR="00A45D72" w:rsidRPr="00FE78A2">
        <w:rPr>
          <w:rFonts w:cs="Arial"/>
        </w:rPr>
        <w:t>в Департаменте недропользования и природных ресур</w:t>
      </w:r>
      <w:r w:rsidR="007963A8" w:rsidRPr="00FE78A2">
        <w:rPr>
          <w:rFonts w:cs="Arial"/>
        </w:rPr>
        <w:t>сов автономного округа.</w:t>
      </w:r>
    </w:p>
    <w:p w:rsidR="00922BA1" w:rsidRPr="00FE78A2" w:rsidRDefault="00A45D72" w:rsidP="00922BA1">
      <w:pPr>
        <w:rPr>
          <w:rFonts w:cs="Arial"/>
        </w:rPr>
      </w:pPr>
      <w:r w:rsidRPr="00FE78A2">
        <w:rPr>
          <w:rFonts w:cs="Arial"/>
        </w:rPr>
        <w:t xml:space="preserve">2.6. Для рассмотрения документов, принятия решения о соответствии или несоответствии Заявителя и представленных им документов критериям и требованиям, установленным </w:t>
      </w:r>
      <w:r w:rsidR="004C1FBB" w:rsidRPr="00FE78A2">
        <w:rPr>
          <w:rFonts w:cs="Arial"/>
        </w:rPr>
        <w:t xml:space="preserve">настоящим </w:t>
      </w:r>
      <w:r w:rsidRPr="00FE78A2">
        <w:rPr>
          <w:rFonts w:cs="Arial"/>
        </w:rPr>
        <w:t xml:space="preserve">Порядком, </w:t>
      </w:r>
      <w:r w:rsidR="004C1FBB" w:rsidRPr="00FE78A2">
        <w:rPr>
          <w:rFonts w:cs="Arial"/>
        </w:rPr>
        <w:t>администрация Березовского района создает</w:t>
      </w:r>
      <w:r w:rsidRPr="00FE78A2">
        <w:rPr>
          <w:rFonts w:cs="Arial"/>
        </w:rPr>
        <w:t xml:space="preserve"> Комиссию, утверждает положение о ней и ее состав</w:t>
      </w:r>
      <w:r w:rsidR="007963A8" w:rsidRPr="00FE78A2">
        <w:rPr>
          <w:rFonts w:cs="Arial"/>
        </w:rPr>
        <w:t xml:space="preserve"> </w:t>
      </w:r>
      <w:r w:rsidR="004C1FBB" w:rsidRPr="00FE78A2">
        <w:rPr>
          <w:rFonts w:cs="Arial"/>
        </w:rPr>
        <w:t>постановлением</w:t>
      </w:r>
      <w:r w:rsidR="007963A8" w:rsidRPr="00FE78A2">
        <w:rPr>
          <w:rFonts w:cs="Arial"/>
        </w:rPr>
        <w:t xml:space="preserve"> администрации Березовского района</w:t>
      </w:r>
      <w:r w:rsidRPr="00FE78A2">
        <w:rPr>
          <w:rFonts w:cs="Arial"/>
        </w:rPr>
        <w:t>.</w:t>
      </w:r>
    </w:p>
    <w:p w:rsidR="00922BA1" w:rsidRPr="00FE78A2" w:rsidRDefault="00A45D72" w:rsidP="00922BA1">
      <w:pPr>
        <w:rPr>
          <w:rFonts w:cs="Arial"/>
        </w:rPr>
      </w:pPr>
      <w:r w:rsidRPr="00FE78A2">
        <w:rPr>
          <w:rFonts w:cs="Arial"/>
        </w:rPr>
        <w:t>2.7. Комиссия в течение 30 рабочих дней со дня регистрации заявления о предоставлении Компенсации и прилагаемых документов:</w:t>
      </w:r>
    </w:p>
    <w:p w:rsidR="00922BA1" w:rsidRPr="00FE78A2" w:rsidRDefault="00A45D72" w:rsidP="00922BA1">
      <w:r w:rsidRPr="00FE78A2">
        <w:t xml:space="preserve">проверяет соответствие Заявителя критериям, установленным </w:t>
      </w:r>
      <w:r w:rsidRPr="00FE78A2">
        <w:rPr>
          <w:color w:val="000000"/>
        </w:rPr>
        <w:t>пунктом 1.5</w:t>
      </w:r>
      <w:r w:rsidRPr="00FE78A2">
        <w:t xml:space="preserve"> </w:t>
      </w:r>
      <w:r w:rsidR="004C1FBB" w:rsidRPr="00FE78A2">
        <w:t xml:space="preserve">настоящего </w:t>
      </w:r>
      <w:r w:rsidRPr="00FE78A2">
        <w:t>Порядка;</w:t>
      </w:r>
    </w:p>
    <w:p w:rsidR="00922BA1" w:rsidRPr="00FE78A2" w:rsidRDefault="00A45D72" w:rsidP="00922BA1">
      <w:r w:rsidRPr="00FE78A2">
        <w:t xml:space="preserve">проверяет наличие предусмотренных </w:t>
      </w:r>
      <w:r w:rsidRPr="00FE78A2">
        <w:rPr>
          <w:color w:val="000000"/>
        </w:rPr>
        <w:t>пунктами 2.2, 2.3</w:t>
      </w:r>
      <w:r w:rsidRPr="00FE78A2">
        <w:t xml:space="preserve"> </w:t>
      </w:r>
      <w:r w:rsidR="004C1FBB" w:rsidRPr="00FE78A2">
        <w:t xml:space="preserve">настоящего </w:t>
      </w:r>
      <w:r w:rsidRPr="00FE78A2">
        <w:t>Порядка документов и достоверность указанных в них сведений, соблюдение требований к документам, а также правильность расчетов размера запрашиваемой Компенсации;</w:t>
      </w:r>
    </w:p>
    <w:p w:rsidR="00922BA1" w:rsidRPr="00FE78A2" w:rsidRDefault="00A45D72" w:rsidP="00922BA1">
      <w:r w:rsidRPr="00FE78A2">
        <w:t xml:space="preserve">принимает решение о соответствии (несоответствии) Заявителя и представленных им документов требованиям </w:t>
      </w:r>
      <w:r w:rsidR="004C1FBB" w:rsidRPr="00FE78A2">
        <w:t xml:space="preserve">настоящего </w:t>
      </w:r>
      <w:r w:rsidRPr="00FE78A2">
        <w:t>Порядка, которое оформляет</w:t>
      </w:r>
      <w:r w:rsidR="000248A3" w:rsidRPr="00FE78A2">
        <w:t>ся</w:t>
      </w:r>
      <w:r w:rsidRPr="00FE78A2">
        <w:t xml:space="preserve"> протоколом.</w:t>
      </w:r>
      <w:bookmarkStart w:id="16" w:name="Par3003"/>
      <w:bookmarkEnd w:id="16"/>
    </w:p>
    <w:p w:rsidR="003D45A0" w:rsidRPr="00FE78A2" w:rsidRDefault="00A45D72" w:rsidP="00922BA1">
      <w:r w:rsidRPr="00FE78A2">
        <w:t xml:space="preserve">2.8. </w:t>
      </w:r>
      <w:r w:rsidR="003D45A0" w:rsidRPr="00FE78A2">
        <w:t>В случае отсутствия оснований для отказа в предоставлении Компенсации, предусмотренных в пункте 2.10 настоящего Порядка, Уполномоченный орган в течение 3 рабочих дней с даты подписания протокола Комиссии направляет письмо на финансирование в отдел по бухгалтерскому учету и отчетности администрации Березовского района.</w:t>
      </w:r>
    </w:p>
    <w:p w:rsidR="003D45A0" w:rsidRPr="00FE78A2" w:rsidRDefault="003D45A0" w:rsidP="00922BA1">
      <w:r w:rsidRPr="00FE78A2">
        <w:t xml:space="preserve">(абзац первый пункта 2.8 изложен в редакции постановления Администрации               </w:t>
      </w:r>
      <w:hyperlink r:id="rId70"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922BA1" w:rsidRPr="00FE78A2" w:rsidRDefault="00A45D72" w:rsidP="00922BA1">
      <w:r w:rsidRPr="00FE78A2">
        <w:t xml:space="preserve">Предоставление Компенсации осуществляется в соответствии с установленной очередностью на основании единого списка Заявителей, предусмотренного </w:t>
      </w:r>
      <w:r w:rsidRPr="00FE78A2">
        <w:rPr>
          <w:color w:val="000000"/>
        </w:rPr>
        <w:t>пунктом 2.4</w:t>
      </w:r>
      <w:r w:rsidRPr="00FE78A2">
        <w:t xml:space="preserve"> </w:t>
      </w:r>
      <w:r w:rsidR="004C1FBB" w:rsidRPr="00FE78A2">
        <w:t xml:space="preserve">настоящего </w:t>
      </w:r>
      <w:r w:rsidRPr="00FE78A2">
        <w:t>Порядка.</w:t>
      </w:r>
    </w:p>
    <w:p w:rsidR="00922BA1" w:rsidRPr="00FE78A2" w:rsidRDefault="00A45D72" w:rsidP="00922BA1">
      <w:r w:rsidRPr="00FE78A2">
        <w:t>В случае недостаточности лимитов бюджетных обязательств на текущий финансовый год на предоставление Компенсации в полном объеме Заявителю, в</w:t>
      </w:r>
      <w:r w:rsidR="004C1FBB" w:rsidRPr="00FE78A2">
        <w:t>ключенному в протокол Комиссии</w:t>
      </w:r>
      <w:r w:rsidRPr="00FE78A2">
        <w:t xml:space="preserve">, </w:t>
      </w:r>
      <w:r w:rsidR="004C1FBB" w:rsidRPr="00FE78A2">
        <w:t>предоставление Компенсации осуществляется без повторного прохождения проверки представленных документов на соответствие критериям в первоочередном порядке в пределах доведенных лимитов бюджетных обязательств на очередной финансовый год</w:t>
      </w:r>
      <w:r w:rsidRPr="00FE78A2">
        <w:t>.</w:t>
      </w:r>
      <w:bookmarkStart w:id="17" w:name="Par3006"/>
      <w:bookmarkEnd w:id="17"/>
    </w:p>
    <w:p w:rsidR="00922BA1" w:rsidRPr="00FE78A2" w:rsidRDefault="00A45D72" w:rsidP="00922BA1">
      <w:r w:rsidRPr="00FE78A2">
        <w:t xml:space="preserve">2.9. При наличии оснований, указанных в </w:t>
      </w:r>
      <w:r w:rsidRPr="00FE78A2">
        <w:rPr>
          <w:color w:val="000000"/>
        </w:rPr>
        <w:t>пункте 2.10</w:t>
      </w:r>
      <w:r w:rsidRPr="00FE78A2">
        <w:t xml:space="preserve"> </w:t>
      </w:r>
      <w:r w:rsidR="004C1FBB" w:rsidRPr="00FE78A2">
        <w:t xml:space="preserve">настоящего </w:t>
      </w:r>
      <w:r w:rsidRPr="00FE78A2">
        <w:t xml:space="preserve">Порядка, </w:t>
      </w:r>
      <w:r w:rsidR="007963A8" w:rsidRPr="00FE78A2">
        <w:t>Главный распорядитель</w:t>
      </w:r>
      <w:r w:rsidRPr="00FE78A2">
        <w:t xml:space="preserve"> в течение 5 рабочих дней с даты подписания протокола Комиссии </w:t>
      </w:r>
      <w:r w:rsidR="004C1FBB" w:rsidRPr="00FE78A2">
        <w:t>направляет Заявителю письменное уведомление</w:t>
      </w:r>
      <w:r w:rsidRPr="00FE78A2">
        <w:t xml:space="preserve"> об отказе в предоставлении Компенсации.</w:t>
      </w:r>
      <w:bookmarkStart w:id="18" w:name="Par3007"/>
      <w:bookmarkEnd w:id="18"/>
    </w:p>
    <w:p w:rsidR="00922BA1" w:rsidRPr="00FE78A2" w:rsidRDefault="00A45D72" w:rsidP="00922BA1">
      <w:r w:rsidRPr="00FE78A2">
        <w:t>2.10. Основаниями для отказа в предоставлении Компенсации являются:</w:t>
      </w:r>
    </w:p>
    <w:p w:rsidR="00922BA1" w:rsidRPr="00FE78A2" w:rsidRDefault="00A45D72" w:rsidP="00922BA1">
      <w:r w:rsidRPr="00FE78A2">
        <w:t xml:space="preserve">несоответствие Заявителя критериям, установленным </w:t>
      </w:r>
      <w:r w:rsidRPr="00FE78A2">
        <w:rPr>
          <w:color w:val="000000"/>
        </w:rPr>
        <w:t>пунктом 1.5</w:t>
      </w:r>
      <w:r w:rsidR="004C1FBB" w:rsidRPr="00FE78A2">
        <w:rPr>
          <w:color w:val="000000"/>
        </w:rPr>
        <w:t xml:space="preserve"> настоящего</w:t>
      </w:r>
      <w:r w:rsidRPr="00FE78A2">
        <w:t xml:space="preserve"> Порядка;</w:t>
      </w:r>
    </w:p>
    <w:p w:rsidR="00922BA1" w:rsidRPr="00FE78A2" w:rsidRDefault="00A45D72" w:rsidP="00922BA1">
      <w:r w:rsidRPr="00FE78A2">
        <w:t xml:space="preserve">несоответствие представленных документов требованиям </w:t>
      </w:r>
      <w:r w:rsidR="004C1FBB" w:rsidRPr="00FE78A2">
        <w:t xml:space="preserve">настоящего </w:t>
      </w:r>
      <w:r w:rsidRPr="00FE78A2">
        <w:t>Порядка или их непредставление (представление не в полном объеме);</w:t>
      </w:r>
    </w:p>
    <w:p w:rsidR="00922BA1" w:rsidRPr="00FE78A2" w:rsidRDefault="00A45D72" w:rsidP="00922BA1">
      <w:r w:rsidRPr="00FE78A2">
        <w:t>недостоверность информации, содержащейся в представленных документах.</w:t>
      </w:r>
    </w:p>
    <w:p w:rsidR="00922BA1" w:rsidRPr="00FE78A2" w:rsidRDefault="004C1FBB" w:rsidP="00DF37CF">
      <w:r w:rsidRPr="00FE78A2">
        <w:t xml:space="preserve">2.11. </w:t>
      </w:r>
      <w:r w:rsidR="00DF37CF" w:rsidRPr="00FE78A2">
        <w:t>О принятых решениях, указанных в пунктах 2.8, 2.9 настоящего Порядка, Уполномоченный орган письменно извещает Заявителя в течение 5 рабочих дней со дня его принятия (в случае отказа в предоставлении Компенсации-с изложением оснований отказа).</w:t>
      </w:r>
    </w:p>
    <w:p w:rsidR="00DF37CF" w:rsidRPr="00FE78A2" w:rsidRDefault="00DF37CF" w:rsidP="00DF37CF">
      <w:r w:rsidRPr="00FE78A2">
        <w:t xml:space="preserve">(пункт 2.11 изложен в редакции постановления Администрации </w:t>
      </w:r>
      <w:hyperlink r:id="rId71"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D177D5" w:rsidRPr="00FE78A2" w:rsidRDefault="00A45D72" w:rsidP="00922BA1">
      <w:r w:rsidRPr="00FE78A2">
        <w:lastRenderedPageBreak/>
        <w:t xml:space="preserve">2.12. </w:t>
      </w:r>
      <w:r w:rsidR="003D45A0" w:rsidRPr="00FE78A2">
        <w:t>Главный распорядитель в течение 9 рабочих дней со дня зачисления средств субвенции на его счет принимает решение о предоставлении Субсидии, издает постановление администрации Березовского района и не позднее 10 рабочего дня, следующего за днем принятия указанного решения, перечисляет Субсидию на расчетный счет Получателя, открытый в российской кредитной организации.</w:t>
      </w:r>
    </w:p>
    <w:p w:rsidR="001D7041" w:rsidRPr="00FE78A2" w:rsidRDefault="001D7041" w:rsidP="00922BA1">
      <w:pPr>
        <w:rPr>
          <w:rFonts w:cs="Arial"/>
        </w:rPr>
      </w:pPr>
      <w:r w:rsidRPr="00FE78A2">
        <w:t xml:space="preserve">(пункт 2.12 </w:t>
      </w:r>
      <w:r w:rsidRPr="00FE78A2">
        <w:rPr>
          <w:rFonts w:cs="Arial"/>
        </w:rPr>
        <w:t xml:space="preserve">изложен в редакции постановления Администрации </w:t>
      </w:r>
      <w:hyperlink r:id="rId72"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3D45A0" w:rsidRPr="00FE78A2" w:rsidRDefault="003D45A0" w:rsidP="00922BA1">
      <w:r w:rsidRPr="00FE78A2">
        <w:t xml:space="preserve">(пункт 2.12 </w:t>
      </w:r>
      <w:r w:rsidRPr="00FE78A2">
        <w:rPr>
          <w:rFonts w:cs="Arial"/>
        </w:rPr>
        <w:t xml:space="preserve">изложен в редакции постановления Администрации </w:t>
      </w:r>
      <w:hyperlink r:id="rId73"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D177D5" w:rsidRPr="00FE78A2" w:rsidRDefault="00922BA1" w:rsidP="00CA3918">
      <w:r w:rsidRPr="00FE78A2">
        <w:br w:type="page"/>
      </w:r>
      <w:r w:rsidR="00CA3918" w:rsidRPr="00FE78A2">
        <w:lastRenderedPageBreak/>
        <w:t xml:space="preserve">(приложение 4 изложено в редакции постановления Администрации </w:t>
      </w:r>
      <w:hyperlink r:id="rId74" w:tooltip="постановление от 13.05.2025 0:00:00 №381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00CA3918" w:rsidRPr="00FE78A2">
          <w:rPr>
            <w:rStyle w:val="a9"/>
            <w:rFonts w:cs="Arial"/>
          </w:rPr>
          <w:t>от 13.05.2025                № 381</w:t>
        </w:r>
      </w:hyperlink>
      <w:r w:rsidR="00CA3918" w:rsidRPr="00FE78A2">
        <w:t>)</w:t>
      </w:r>
    </w:p>
    <w:p w:rsidR="00CA3918" w:rsidRPr="00FE78A2" w:rsidRDefault="00CA3918" w:rsidP="00922BA1">
      <w:pPr>
        <w:pStyle w:val="ConsPlusNormal"/>
        <w:spacing w:before="240"/>
        <w:jc w:val="both"/>
        <w:rPr>
          <w:rFonts w:ascii="Arial" w:hAnsi="Arial" w:cs="Arial"/>
          <w:b/>
          <w:sz w:val="30"/>
          <w:szCs w:val="30"/>
        </w:rPr>
      </w:pPr>
    </w:p>
    <w:p w:rsidR="00922BA1" w:rsidRPr="00FE78A2" w:rsidRDefault="00922BA1" w:rsidP="00D60CD9">
      <w:pPr>
        <w:pStyle w:val="ConsPlusNormal"/>
        <w:jc w:val="right"/>
        <w:outlineLvl w:val="0"/>
        <w:rPr>
          <w:rFonts w:ascii="Arial" w:hAnsi="Arial" w:cs="Arial"/>
          <w:b/>
        </w:rPr>
      </w:pPr>
    </w:p>
    <w:p w:rsidR="00E863C6" w:rsidRPr="00FE78A2" w:rsidRDefault="00E863C6" w:rsidP="00D60CD9">
      <w:pPr>
        <w:pStyle w:val="ConsPlusNormal"/>
        <w:jc w:val="right"/>
        <w:outlineLvl w:val="0"/>
        <w:rPr>
          <w:rFonts w:ascii="Arial" w:hAnsi="Arial" w:cs="Arial"/>
          <w:b/>
          <w:sz w:val="32"/>
        </w:rPr>
      </w:pPr>
      <w:r w:rsidRPr="00FE78A2">
        <w:rPr>
          <w:rFonts w:ascii="Arial" w:hAnsi="Arial" w:cs="Arial"/>
          <w:b/>
          <w:sz w:val="32"/>
        </w:rPr>
        <w:t>Приложение 4</w:t>
      </w:r>
    </w:p>
    <w:p w:rsidR="00922BA1" w:rsidRPr="00FE78A2" w:rsidRDefault="00E863C6" w:rsidP="00D60CD9">
      <w:pPr>
        <w:pStyle w:val="ConsPlusNormal"/>
        <w:jc w:val="right"/>
        <w:rPr>
          <w:rFonts w:ascii="Arial" w:hAnsi="Arial" w:cs="Arial"/>
          <w:b/>
          <w:sz w:val="32"/>
        </w:rPr>
      </w:pPr>
      <w:r w:rsidRPr="00FE78A2">
        <w:rPr>
          <w:rFonts w:ascii="Arial" w:hAnsi="Arial" w:cs="Arial"/>
          <w:b/>
          <w:sz w:val="32"/>
        </w:rPr>
        <w:t>к постановлению</w:t>
      </w:r>
      <w:r w:rsidR="00D60CD9" w:rsidRPr="00FE78A2">
        <w:rPr>
          <w:rFonts w:ascii="Arial" w:hAnsi="Arial" w:cs="Arial"/>
          <w:b/>
          <w:sz w:val="32"/>
        </w:rPr>
        <w:t xml:space="preserve"> </w:t>
      </w:r>
      <w:r w:rsidRPr="00FE78A2">
        <w:rPr>
          <w:rFonts w:ascii="Arial" w:hAnsi="Arial" w:cs="Arial"/>
          <w:b/>
          <w:sz w:val="32"/>
        </w:rPr>
        <w:t>администрации</w:t>
      </w:r>
    </w:p>
    <w:p w:rsidR="00E863C6" w:rsidRPr="00FE78A2" w:rsidRDefault="00E863C6" w:rsidP="00D60CD9">
      <w:pPr>
        <w:pStyle w:val="ConsPlusNormal"/>
        <w:jc w:val="right"/>
        <w:rPr>
          <w:rFonts w:ascii="Arial" w:hAnsi="Arial" w:cs="Arial"/>
          <w:b/>
          <w:sz w:val="32"/>
        </w:rPr>
      </w:pPr>
      <w:r w:rsidRPr="00FE78A2">
        <w:rPr>
          <w:rFonts w:ascii="Arial" w:hAnsi="Arial" w:cs="Arial"/>
          <w:b/>
          <w:sz w:val="32"/>
        </w:rPr>
        <w:t xml:space="preserve"> Березовского района</w:t>
      </w:r>
    </w:p>
    <w:p w:rsidR="00E863C6" w:rsidRPr="00FE78A2" w:rsidRDefault="00E863C6" w:rsidP="00D60CD9">
      <w:pPr>
        <w:pStyle w:val="ConsPlusNormal"/>
        <w:jc w:val="right"/>
        <w:rPr>
          <w:rFonts w:ascii="Arial" w:hAnsi="Arial" w:cs="Arial"/>
          <w:b/>
          <w:sz w:val="32"/>
        </w:rPr>
      </w:pPr>
      <w:r w:rsidRPr="00FE78A2">
        <w:rPr>
          <w:rFonts w:ascii="Arial" w:hAnsi="Arial" w:cs="Arial"/>
          <w:b/>
          <w:sz w:val="32"/>
        </w:rPr>
        <w:t xml:space="preserve">от </w:t>
      </w:r>
      <w:r w:rsidR="00D60CD9" w:rsidRPr="00FE78A2">
        <w:rPr>
          <w:rFonts w:ascii="Arial" w:hAnsi="Arial" w:cs="Arial"/>
          <w:b/>
          <w:sz w:val="32"/>
        </w:rPr>
        <w:t>28.06.2022</w:t>
      </w:r>
      <w:r w:rsidR="00D177D5" w:rsidRPr="00FE78A2">
        <w:rPr>
          <w:rFonts w:ascii="Arial" w:hAnsi="Arial" w:cs="Arial"/>
          <w:b/>
          <w:sz w:val="32"/>
        </w:rPr>
        <w:t xml:space="preserve"> № </w:t>
      </w:r>
      <w:r w:rsidR="00D60CD9" w:rsidRPr="00FE78A2">
        <w:rPr>
          <w:rFonts w:ascii="Arial" w:hAnsi="Arial" w:cs="Arial"/>
          <w:b/>
          <w:sz w:val="32"/>
        </w:rPr>
        <w:t>932</w:t>
      </w:r>
    </w:p>
    <w:p w:rsidR="00922BA1" w:rsidRPr="00FE78A2" w:rsidRDefault="00922BA1" w:rsidP="00D60CD9">
      <w:pPr>
        <w:pStyle w:val="ConsPlusNormal"/>
        <w:jc w:val="right"/>
        <w:rPr>
          <w:rFonts w:ascii="Arial" w:hAnsi="Arial" w:cs="Arial"/>
          <w:b/>
        </w:rPr>
      </w:pPr>
    </w:p>
    <w:p w:rsidR="00A45D72" w:rsidRPr="00FE78A2" w:rsidRDefault="00A45D72" w:rsidP="000C060C">
      <w:pPr>
        <w:pStyle w:val="ConsPlusNormal"/>
        <w:jc w:val="both"/>
        <w:rPr>
          <w:rFonts w:ascii="Arial" w:hAnsi="Arial" w:cs="Arial"/>
          <w:b/>
        </w:rPr>
      </w:pPr>
    </w:p>
    <w:p w:rsidR="00CA3918" w:rsidRPr="00FE78A2" w:rsidRDefault="00CA3918" w:rsidP="00415CA4">
      <w:pPr>
        <w:pStyle w:val="2"/>
      </w:pPr>
      <w:bookmarkStart w:id="19" w:name="Par3024"/>
      <w:bookmarkEnd w:id="19"/>
      <w:r w:rsidRPr="00FE78A2">
        <w:t xml:space="preserve">Порядок предоставления субсидии на продукцию охоты </w:t>
      </w:r>
    </w:p>
    <w:p w:rsidR="00CA3918" w:rsidRPr="00FE78A2" w:rsidRDefault="00CA3918" w:rsidP="00415CA4">
      <w:pPr>
        <w:pStyle w:val="2"/>
      </w:pPr>
      <w:r w:rsidRPr="00FE78A2">
        <w:t>(далее-Порядок)</w:t>
      </w:r>
    </w:p>
    <w:p w:rsidR="00CA3918" w:rsidRPr="00FE78A2" w:rsidRDefault="00CA3918" w:rsidP="00CA3918">
      <w:pPr>
        <w:widowControl w:val="0"/>
        <w:autoSpaceDE w:val="0"/>
        <w:autoSpaceDN w:val="0"/>
        <w:adjustRightInd w:val="0"/>
        <w:jc w:val="center"/>
        <w:rPr>
          <w:rFonts w:cs="Arial"/>
          <w:b/>
          <w:bCs/>
          <w:szCs w:val="28"/>
        </w:rPr>
      </w:pPr>
    </w:p>
    <w:p w:rsidR="00CA3918" w:rsidRPr="00FE78A2" w:rsidRDefault="00CA3918" w:rsidP="00415CA4">
      <w:pPr>
        <w:pStyle w:val="2"/>
      </w:pPr>
      <w:r w:rsidRPr="00FE78A2">
        <w:t>1. Общие положения о предоставлении субсидии</w:t>
      </w:r>
    </w:p>
    <w:p w:rsidR="00CA3918" w:rsidRPr="00FE78A2" w:rsidRDefault="00CA3918" w:rsidP="00CA3918"/>
    <w:p w:rsidR="00CA3918" w:rsidRPr="00FE78A2" w:rsidRDefault="00CA3918" w:rsidP="00CA3918">
      <w:r w:rsidRPr="00FE78A2">
        <w:t>1.1. Порядок определяет цели, условия и процедуру предоставления из бюджета Березовского районов Ханты-Мансийского автономного округа-Югры субсидии на продукцию охоты организациям, ведущим свою деятельность на территории Березовского района (далее-Субсидия), за счет субвенций из бюджета Ханты-Мансийского автономного округа-Югры (далее-автономный округ).</w:t>
      </w:r>
    </w:p>
    <w:p w:rsidR="00CA3918" w:rsidRPr="00FE78A2" w:rsidRDefault="00CA3918" w:rsidP="00CA3918">
      <w:r w:rsidRPr="00FE78A2">
        <w:t>1.2. Понятия, используемые для целей Порядка:</w:t>
      </w:r>
    </w:p>
    <w:p w:rsidR="00CA3918" w:rsidRPr="00FE78A2" w:rsidRDefault="00CA3918" w:rsidP="00CA3918">
      <w:r w:rsidRPr="00FE78A2">
        <w:t xml:space="preserve">департамент-Департамент недропользования и природных ресурсов Ханты-Мансийского автономного округа-Югры; </w:t>
      </w:r>
    </w:p>
    <w:p w:rsidR="00CA3918" w:rsidRPr="00FE78A2" w:rsidRDefault="00CA3918" w:rsidP="00CA3918">
      <w:r w:rsidRPr="00FE78A2">
        <w:t xml:space="preserve">заготовитель - физическое лицо, осуществляющее добычу охотничьих ресурсов; </w:t>
      </w:r>
    </w:p>
    <w:p w:rsidR="00CA3918" w:rsidRPr="00FE78A2" w:rsidRDefault="00CA3918" w:rsidP="00CA3918">
      <w:r w:rsidRPr="00FE78A2">
        <w:t xml:space="preserve">участник отбора получатель субсидии - юридическое лицо, претендующее на получение Субсидии; </w:t>
      </w:r>
    </w:p>
    <w:p w:rsidR="00CA3918" w:rsidRPr="00FE78A2" w:rsidRDefault="00CA3918" w:rsidP="00CA3918">
      <w:r w:rsidRPr="00FE78A2">
        <w:t xml:space="preserve">лимит добычи охотничьих ресурсов - объем допустимой годовой добычи охотничьих ресурсов, утверждаемый постановлением Губернатора Ханты-Мансийского автономного округа-Югры; </w:t>
      </w:r>
    </w:p>
    <w:p w:rsidR="00CA3918" w:rsidRPr="00FE78A2" w:rsidRDefault="00CA3918" w:rsidP="00CA3918">
      <w:r w:rsidRPr="00FE78A2">
        <w:t xml:space="preserve">охотничьи ресурсы-объекты животного мира (соболь, выдра, лось), которые используются или могут быть использованы в целях охоты; </w:t>
      </w:r>
    </w:p>
    <w:p w:rsidR="00CA3918" w:rsidRPr="00FE78A2" w:rsidRDefault="00CA3918" w:rsidP="00CA3918">
      <w:r w:rsidRPr="00FE78A2">
        <w:t>получатель субсидии - Участник отбора получателей субсидии, который по результатам отбора для предоставления Субсидии (далее-Отбор) признан соответствующим критериям и требованиям, установленным в пунктах 2.1, 2.2 настоящего Порядка;</w:t>
      </w:r>
    </w:p>
    <w:p w:rsidR="00CA3918" w:rsidRPr="00FE78A2" w:rsidRDefault="00CA3918" w:rsidP="00CA3918">
      <w:r w:rsidRPr="00FE78A2">
        <w:t xml:space="preserve">продукция охоты-отловленные или отстрелянные дикие животные (соболь, выдра, лось), их мясо, пушнина; </w:t>
      </w:r>
    </w:p>
    <w:p w:rsidR="00CA3918" w:rsidRPr="00FE78A2" w:rsidRDefault="00CA3918" w:rsidP="00CA3918">
      <w:r w:rsidRPr="00FE78A2">
        <w:t xml:space="preserve">разрешение на добычу охотничьих ресурсов-документ, удостоверяющий право на добычу охотничьих ресурсов; </w:t>
      </w:r>
    </w:p>
    <w:p w:rsidR="00CA3918" w:rsidRPr="00FE78A2" w:rsidRDefault="00CA3918" w:rsidP="00CA3918">
      <w:r w:rsidRPr="00FE78A2">
        <w:t xml:space="preserve">реестр организаций-реестр организаций, осуществляющих традиционную хозяйственную деятельность коренных малочисленных народов Севера в автономном округе, сформированный в соответствии с порядком, утвержденным постановлением Правительства Ханты-Мансийского автономного округа-Югры от 6 апреля 2007 года         </w:t>
      </w:r>
      <w:hyperlink r:id="rId75" w:tooltip="&quot;О реестре организаций, осуществляющих традиционную хозяйственную деятельность коренных малочисленных ...&quot;&#10;Постановление Правительства Ханты-Мансийского автономного округа - Югры от 06.04.2007 N 85-п&#10;Статус: Действующая редакция документа" w:history="1">
        <w:r w:rsidRPr="00FE78A2">
          <w:rPr>
            <w:rStyle w:val="a9"/>
            <w:color w:val="0000AA"/>
          </w:rPr>
          <w:t>№ 85-п «О реестре организаций</w:t>
        </w:r>
      </w:hyperlink>
      <w:r w:rsidRPr="00FE78A2">
        <w:t xml:space="preserve">, осуществляющих традиционную хозяйственную деятельность коренных малочисленных народов Севера в Ханты-Мансийском автономном округе-Югре»; </w:t>
      </w:r>
    </w:p>
    <w:p w:rsidR="00CA3918" w:rsidRPr="00FE78A2" w:rsidRDefault="00CA3918" w:rsidP="00CA3918">
      <w:r w:rsidRPr="00FE78A2">
        <w:t xml:space="preserve">пользователи недр - юридические лица, созданные в соответствии с законодательством Российской Федерации, индивидуальные предприниматели, </w:t>
      </w:r>
      <w:r w:rsidRPr="00FE78A2">
        <w:lastRenderedPageBreak/>
        <w:t xml:space="preserve">являющиеся гражданами Российской Федерации, если иное не установлено федеральными законами; </w:t>
      </w:r>
    </w:p>
    <w:p w:rsidR="00CA3918" w:rsidRPr="00FE78A2" w:rsidRDefault="00CA3918" w:rsidP="00CA3918">
      <w:r w:rsidRPr="00FE78A2">
        <w:t xml:space="preserve">реестр территорий традиционного природопользования - реестр территорий традиционного природопользования коренных малочисленных народов Севера регионального значения в автономном округе; документ, содержащий официальные сведения об образованных на территории автономного округа территориях традиционного природопользования регионального значения, включая сведения о субъектах права традиционного природопользования; </w:t>
      </w:r>
    </w:p>
    <w:p w:rsidR="00CA3918" w:rsidRPr="00FE78A2" w:rsidRDefault="00CA3918" w:rsidP="00CA3918">
      <w:r w:rsidRPr="00FE78A2">
        <w:t>соглашение-соглашение о предоставлении субсидии, разработанное в соответствии с типовой формой, утвержденной Комитетом финансам администрации Березовского района, заключенное между Главным распорядителем и Получателем субсидии;</w:t>
      </w:r>
    </w:p>
    <w:p w:rsidR="00CA3918" w:rsidRPr="00FE78A2" w:rsidRDefault="00CA3918" w:rsidP="00CA3918">
      <w:r w:rsidRPr="00FE78A2">
        <w:t xml:space="preserve">территории традиционного природопользования-территории традиционного природопользования коренных малочисленных народов Севера регионального значения в автономном округе; особо охраняемые территории регионального значения, образованные для ведения традиционного природопользования и традиционного образа жизни коренных малочисленных народов Севера субъектами права традиционного природопользования; </w:t>
      </w:r>
    </w:p>
    <w:p w:rsidR="00CA3918" w:rsidRPr="00FE78A2" w:rsidRDefault="00CA3918" w:rsidP="00CA3918">
      <w:r w:rsidRPr="00FE78A2">
        <w:t xml:space="preserve">уполномоченный орган администрации Березовского района-отдел по вопросам малочисленных народов Севера, природопользованию, сельскому хозяйству и экологии администрации Березовского района расположенный по адресу: 628140, Ханты-Мансийский автономный округ-Югра, пгт. Березово, ул. Астраханцева, д. 54, кб. 403, 413; </w:t>
      </w:r>
    </w:p>
    <w:p w:rsidR="00CA3918" w:rsidRPr="00FE78A2" w:rsidRDefault="00CA3918" w:rsidP="00CA3918">
      <w:r w:rsidRPr="00FE78A2">
        <w:t xml:space="preserve">комиссия-коллегиальный орган, созданный Главным распорядителем бюджетных средств в целях принятия решения о соответствии/несоответствии Заявителя критериям, требованиям Порядка. </w:t>
      </w:r>
    </w:p>
    <w:p w:rsidR="00CA3918" w:rsidRPr="00FE78A2" w:rsidRDefault="00CA3918" w:rsidP="00CA3918">
      <w:r w:rsidRPr="00FE78A2">
        <w:t xml:space="preserve">комиссия осуществляет свою работу в соответствии с Положением о комиссии по предоставлению государственной поддержки коренным малочисленным народам Севера при администрации Березовского района(далее-Комиссия); </w:t>
      </w:r>
    </w:p>
    <w:p w:rsidR="00CA3918" w:rsidRPr="00FE78A2" w:rsidRDefault="00CA3918" w:rsidP="00CA3918">
      <w:r w:rsidRPr="00FE78A2">
        <w:t xml:space="preserve">соглашение с пользователями недр-соглашение (договор) с пользователями недр об использовании земель для целей недропользования в границах территорий традиционного природопользования; </w:t>
      </w:r>
    </w:p>
    <w:p w:rsidR="00CA3918" w:rsidRPr="00FE78A2" w:rsidRDefault="00CA3918" w:rsidP="00CA3918">
      <w:r w:rsidRPr="00FE78A2">
        <w:t xml:space="preserve">автономный округ-Ханты-Мансийский автономный округ-Югра; </w:t>
      </w:r>
    </w:p>
    <w:p w:rsidR="00CA3918" w:rsidRPr="00FE78A2" w:rsidRDefault="00CA3918" w:rsidP="00CA3918">
      <w:r w:rsidRPr="00FE78A2">
        <w:t xml:space="preserve">субсидия-возмещение затрат Получателю субсидий на возмещение части фактически понесенных затрат на заготовленную продукцию охоты для ведения и развития охоты как вида традиционной хозяйственной деятельности коренных малочисленных народов Севера; </w:t>
      </w:r>
    </w:p>
    <w:p w:rsidR="00CA3918" w:rsidRPr="00FE78A2" w:rsidRDefault="00CA3918" w:rsidP="00CA3918">
      <w:r w:rsidRPr="00FE78A2">
        <w:t xml:space="preserve">ЕСИА-единая система идентификации и аутентификации; </w:t>
      </w:r>
    </w:p>
    <w:p w:rsidR="00CA3918" w:rsidRPr="00FE78A2" w:rsidRDefault="00CA3918" w:rsidP="00CA3918">
      <w:r w:rsidRPr="00FE78A2">
        <w:t xml:space="preserve">единый портал бюджетной системы Российской Федерации в информационно-телекоммуникационной сети «Интернет» - единый портал. </w:t>
      </w:r>
    </w:p>
    <w:p w:rsidR="00CA3918" w:rsidRPr="00FE78A2" w:rsidRDefault="00CA3918" w:rsidP="00CA3918">
      <w:r w:rsidRPr="00FE78A2">
        <w:t>1.3. Целью предоставления Субсидии является возмещение части фактически понесенных затрат на заготовленную продукцию охоты для ведения и развития охоты как вида традиционной хозяйственной деятельности коренных малочисленных народов Севера.</w:t>
      </w:r>
    </w:p>
    <w:p w:rsidR="00CA3918" w:rsidRPr="00FE78A2" w:rsidRDefault="00CA3918" w:rsidP="00CA3918">
      <w:r w:rsidRPr="00FE78A2">
        <w:t>1.4.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администрация Березовского района (далее-Главный распорядитель), расположенном по адресу: 628140, Ханты-Мансийский автономный округ-</w:t>
      </w:r>
      <w:proofErr w:type="gramStart"/>
      <w:r w:rsidRPr="00FE78A2">
        <w:t xml:space="preserve">Югра,   </w:t>
      </w:r>
      <w:proofErr w:type="gramEnd"/>
      <w:r w:rsidRPr="00FE78A2">
        <w:t xml:space="preserve">            пгт. Березово, ул. Астраханцева, д. 54, кб. 413, </w:t>
      </w:r>
      <w:r w:rsidRPr="00FE78A2">
        <w:rPr>
          <w:lang w:val="en-US"/>
        </w:rPr>
        <w:t>www</w:t>
      </w:r>
      <w:r w:rsidRPr="00FE78A2">
        <w:t>.berezovo.ru.</w:t>
      </w:r>
    </w:p>
    <w:p w:rsidR="00CA3918" w:rsidRPr="00FE78A2" w:rsidRDefault="00CA3918" w:rsidP="00CA3918">
      <w:r w:rsidRPr="00FE78A2">
        <w:t>1.5. Способ предоставления субсидии - возмещение затрат.</w:t>
      </w:r>
    </w:p>
    <w:p w:rsidR="00CA3918" w:rsidRPr="00FE78A2" w:rsidRDefault="00CA3918" w:rsidP="00CA3918">
      <w:r w:rsidRPr="00FE78A2">
        <w:lastRenderedPageBreak/>
        <w:t>1.6. Информация о субсидиях размещается Уполномоченным органом на едином портале бюджетной системы Российской Федерации в информационно- телекоммуникационной сети «Интернет» (далее-единый портал).</w:t>
      </w:r>
    </w:p>
    <w:p w:rsidR="00CA3918" w:rsidRPr="00FE78A2" w:rsidRDefault="00CA3918" w:rsidP="00CA3918">
      <w:r w:rsidRPr="00FE78A2">
        <w:t>1.7. Отбор осуществляется посредством запроса предложений.</w:t>
      </w:r>
    </w:p>
    <w:p w:rsidR="00CA3918" w:rsidRPr="00FE78A2" w:rsidRDefault="00CA3918" w:rsidP="00CA3918">
      <w:pPr>
        <w:widowControl w:val="0"/>
        <w:autoSpaceDE w:val="0"/>
        <w:autoSpaceDN w:val="0"/>
        <w:adjustRightInd w:val="0"/>
        <w:rPr>
          <w:rFonts w:cs="Arial"/>
          <w:szCs w:val="28"/>
        </w:rPr>
      </w:pPr>
    </w:p>
    <w:p w:rsidR="00CA3918" w:rsidRPr="00FE78A2" w:rsidRDefault="00CA3918" w:rsidP="00415CA4">
      <w:pPr>
        <w:pStyle w:val="2"/>
      </w:pPr>
      <w:r w:rsidRPr="00FE78A2">
        <w:t>2. Условия и порядок предоставления субсидий</w:t>
      </w:r>
    </w:p>
    <w:p w:rsidR="00CA3918" w:rsidRPr="00FE78A2" w:rsidRDefault="00CA3918" w:rsidP="00CA3918">
      <w:pPr>
        <w:widowControl w:val="0"/>
        <w:autoSpaceDE w:val="0"/>
        <w:autoSpaceDN w:val="0"/>
        <w:adjustRightInd w:val="0"/>
        <w:jc w:val="center"/>
        <w:rPr>
          <w:rFonts w:cs="Arial"/>
          <w:szCs w:val="28"/>
        </w:rPr>
      </w:pPr>
    </w:p>
    <w:p w:rsidR="00CA3918" w:rsidRPr="00FE78A2" w:rsidRDefault="00CA3918" w:rsidP="00CA3918">
      <w:r w:rsidRPr="00FE78A2">
        <w:t xml:space="preserve">2.1. Отбор Получателя субсидии осуществляется в государственной интегрированной информационной системе управления общественными финансами «Электронный бюджет» (далее-ГИИС «Электронный бюджет»). </w:t>
      </w:r>
    </w:p>
    <w:p w:rsidR="00CA3918" w:rsidRPr="00FE78A2" w:rsidRDefault="00CA3918" w:rsidP="00CA3918">
      <w:r w:rsidRPr="00FE78A2">
        <w:t xml:space="preserve">Право на получение субсидий по настоящему Порядку предоставляется юридическому лицу (далее-Заявитель), соответствующему в совокупности на дату подачи заявления о предоставлении субсидии следующим критериям: </w:t>
      </w:r>
    </w:p>
    <w:p w:rsidR="00CA3918" w:rsidRPr="00FE78A2" w:rsidRDefault="00CA3918" w:rsidP="00CA3918">
      <w:r w:rsidRPr="00FE78A2">
        <w:t xml:space="preserve">а) имеет лимит добычи охотничьих ресурсов; </w:t>
      </w:r>
    </w:p>
    <w:p w:rsidR="00CA3918" w:rsidRPr="00FE78A2" w:rsidRDefault="00CA3918" w:rsidP="00CA3918">
      <w:r w:rsidRPr="00FE78A2">
        <w:t xml:space="preserve">б) включен в Реестр организаций или соответствует следующим критериям: </w:t>
      </w:r>
    </w:p>
    <w:p w:rsidR="00CA3918" w:rsidRPr="00FE78A2" w:rsidRDefault="00CA3918" w:rsidP="00CA3918">
      <w:r w:rsidRPr="00FE78A2">
        <w:t xml:space="preserve">первая категория-община коренных малочисленных народов Севера автономного округа; </w:t>
      </w:r>
    </w:p>
    <w:p w:rsidR="00CA3918" w:rsidRPr="00FE78A2" w:rsidRDefault="00CA3918" w:rsidP="00CA3918">
      <w:r w:rsidRPr="00FE78A2">
        <w:t xml:space="preserve">вторая категория - хозяйственные товарищества, общества, производственные и потребительские кооперативы, которые соответствуют следующим критериям в совокупности: </w:t>
      </w:r>
    </w:p>
    <w:p w:rsidR="00CA3918" w:rsidRPr="00FE78A2" w:rsidRDefault="00CA3918" w:rsidP="00CA3918">
      <w:r w:rsidRPr="00FE78A2">
        <w:t xml:space="preserve">хотя бы один из учредителей является лицом из числа коренных малочисленных народов Севера, проживающих в автономном округе; </w:t>
      </w:r>
    </w:p>
    <w:p w:rsidR="00CA3918" w:rsidRPr="00FE78A2" w:rsidRDefault="00CA3918" w:rsidP="00CA3918">
      <w:r w:rsidRPr="00FE78A2">
        <w:t xml:space="preserve">основным видом является традиционная хозяйственная деятельность коренных малочисленных народов Севера, при этом выручка от этого вида деятельности в общей сумме должна составлять не менее 70%; </w:t>
      </w:r>
    </w:p>
    <w:p w:rsidR="00CA3918" w:rsidRPr="00FE78A2" w:rsidRDefault="00CA3918" w:rsidP="00CA3918">
      <w:r w:rsidRPr="00FE78A2">
        <w:t xml:space="preserve">не менее половины рабочих мест занято лицами из числа коренных малочисленных народов Севера, проживающих в Ханты-Мансийском автономном округе ‒ Югре; </w:t>
      </w:r>
    </w:p>
    <w:p w:rsidR="00CA3918" w:rsidRPr="00FE78A2" w:rsidRDefault="00CA3918" w:rsidP="00CA3918">
      <w:r w:rsidRPr="00FE78A2">
        <w:t>регистрация в качестве юридического лица на территории автономного округа.</w:t>
      </w:r>
    </w:p>
    <w:p w:rsidR="00CA3918" w:rsidRPr="00FE78A2" w:rsidRDefault="00CA3918" w:rsidP="00CA3918">
      <w:r w:rsidRPr="00FE78A2">
        <w:t xml:space="preserve">2.2. Требования, которым должен соответствовать Участник отбора получателей субсидии на дату подписания Заявки: </w:t>
      </w:r>
    </w:p>
    <w:p w:rsidR="00CA3918" w:rsidRPr="00FE78A2" w:rsidRDefault="00CA3918" w:rsidP="00CA3918">
      <w:r w:rsidRPr="00FE78A2">
        <w:t>-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CA3918" w:rsidRPr="00FE78A2" w:rsidRDefault="00CA3918" w:rsidP="00CA3918">
      <w:r w:rsidRPr="00FE78A2">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CA3918" w:rsidRPr="00FE78A2" w:rsidRDefault="00CA3918" w:rsidP="00CA3918">
      <w:r w:rsidRPr="00FE78A2">
        <w:t xml:space="preserve">-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w:t>
      </w:r>
      <w:r w:rsidRPr="00FE78A2">
        <w:lastRenderedPageBreak/>
        <w:t>и физических лиц, связанных с террористическими организациями и террористами или с распространением оружия массового уничтожения;</w:t>
      </w:r>
    </w:p>
    <w:p w:rsidR="00CA3918" w:rsidRPr="00FE78A2" w:rsidRDefault="00CA3918" w:rsidP="00CA3918">
      <w:r w:rsidRPr="00FE78A2">
        <w:t>- не получает средства из бюджета Березовского района, на основании иных нормативных правовых актов на цели, установленные в пункте 1.3 настоящего Порядка;</w:t>
      </w:r>
    </w:p>
    <w:p w:rsidR="00CA3918" w:rsidRPr="00FE78A2" w:rsidRDefault="00CA3918" w:rsidP="00CA3918">
      <w:r w:rsidRPr="00FE78A2">
        <w:t>- не является иностранным агентом в соответствии с Федеральным законом               «</w:t>
      </w:r>
      <w:hyperlink r:id="rId76" w:tooltip="ФЕДЕРАЛЬНЫЙ ЗАКОН от 14.07.2022 № 255-ФЗ ГОСУДАРСТВЕННАЯ ДУМА ФЕДЕРАЛЬНОГО СОБРАНИЯ РФ&#10;&#10;О КОНТРОЛЕ ЗА ДЕЯТЕЛЬНОСТЬЮ ЛИЦ, НАХОДЯЩИХСЯ ПОД ИНОСТРАННЫМ ВЛИЯНИЕМ" w:history="1">
        <w:r w:rsidRPr="00FE78A2">
          <w:rPr>
            <w:color w:val="0000FF"/>
          </w:rPr>
          <w:t>О контроле за деятельностью лиц</w:t>
        </w:r>
      </w:hyperlink>
      <w:r w:rsidRPr="00FE78A2">
        <w:t>, находящихся под иностранным влиянием»;</w:t>
      </w:r>
    </w:p>
    <w:p w:rsidR="00CA3918" w:rsidRPr="00FE78A2" w:rsidRDefault="00CA3918" w:rsidP="00CA3918">
      <w:r w:rsidRPr="00FE78A2">
        <w:t xml:space="preserve">- на едином налоговом счете отсутствует или не превышает размер, определенный пунктом 3 статьи 47 </w:t>
      </w:r>
      <w:hyperlink r:id="rId77" w:tooltip="&quot;Налоговый кодекс Российской Федерации (часть первая) (с изменениями на 11 февраля 2026 года) (редакция, действующая с 1 апреля 2026 года)&quot;&#10;Кодекс РФ от 31.07.1998 N 146-ФЗ&#10;Статус: Действующая редакция документа (действ. c 01.04.2026 по 16.05.2026)" w:history="1">
        <w:r w:rsidRPr="00FE78A2">
          <w:rPr>
            <w:rStyle w:val="a9"/>
            <w:color w:val="0000AA"/>
          </w:rPr>
          <w:t>Налогового кодекса</w:t>
        </w:r>
      </w:hyperlink>
      <w:r w:rsidRPr="00FE78A2">
        <w:t xml:space="preserve"> Российской Федерации, задолженность по уплате налогов, сборов и страховых взносов в бюджеты бюджетной системы Российской Федерации;</w:t>
      </w:r>
    </w:p>
    <w:p w:rsidR="00CA3918" w:rsidRPr="00FE78A2" w:rsidRDefault="00CA3918" w:rsidP="00CA3918">
      <w:r w:rsidRPr="00FE78A2">
        <w:t xml:space="preserve">- отсутствуют просроченная задолженность по возврату в бюджет Ханты-Мансийского автономного округа-Югра, Березовского района, из которого планируется предоставление субсидий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 правовым образованием, из бюджета которого планируется предоставление субсидий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 </w:t>
      </w:r>
    </w:p>
    <w:p w:rsidR="00CA3918" w:rsidRPr="00FE78A2" w:rsidRDefault="00CA3918" w:rsidP="00CA3918">
      <w:r w:rsidRPr="00FE78A2">
        <w:t>- не находится в процессе реорганизации (за исключением реорганизации в форме присоединения к юридическому лицу другого юридического лица), ликвидации, в отношении его не введена процедура банкротства, деятельность не приостановлена в порядке, предусмотренном законодательством Российской Федерации, а Заявитель, являющийся индивидуальным предпринимателем, не прекратил деятельность в качестве индивидуального предпринимателя;</w:t>
      </w:r>
    </w:p>
    <w:p w:rsidR="00CA3918" w:rsidRPr="00FE78A2" w:rsidRDefault="00CA3918" w:rsidP="00CA3918">
      <w:r w:rsidRPr="00FE78A2">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являющегося юридическим лицом, об индивидуальном предпринимателе и о физическом лице-производителе товаров, работ, услуг.</w:t>
      </w:r>
    </w:p>
    <w:p w:rsidR="00CA3918" w:rsidRPr="00FE78A2" w:rsidRDefault="00CA3918" w:rsidP="00CA3918">
      <w:r w:rsidRPr="00FE78A2">
        <w:t xml:space="preserve">2.3. Для участия в отборе на получение субсидий Заявитель предоставляет следующие документы: </w:t>
      </w:r>
    </w:p>
    <w:p w:rsidR="00CA3918" w:rsidRPr="00FE78A2" w:rsidRDefault="00CA3918" w:rsidP="00CA3918">
      <w:r w:rsidRPr="00FE78A2">
        <w:t xml:space="preserve">заявку о предоставлении Субсидии, включающую в том числе согласие на публикацию (размещение) в информационно-телекоммуникационной сети Интернет информации о Заявителе, о подаваемом им предложении, иной информации о нем, связанной с участием в Отборе, по форме и содержанию, утвержденной постановлением администрации Березовского района от 07.07.2022 № 967                   «Об утверждении форм (бланков) на предоставление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 размещенным на официальном сайте в информационно-телекоммуникационной сети Интернет по адресу https://www.berezovo.ru; </w:t>
      </w:r>
    </w:p>
    <w:p w:rsidR="00CA3918" w:rsidRPr="00FE78A2" w:rsidRDefault="00CA3918" w:rsidP="00CA3918">
      <w:r w:rsidRPr="00FE78A2">
        <w:t xml:space="preserve">отчет о заготовленной продукции охоты по форме, установленной постановления администрации Березовского района от 07.07.2022 № 967 «Об утверждении форм (бланков) на предоставление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 размещенным на официальном сайте в информационно-телекоммуникационной сети Интернет по адресу https://www.berezovo.ru; </w:t>
      </w:r>
    </w:p>
    <w:p w:rsidR="00CA3918" w:rsidRPr="00FE78A2" w:rsidRDefault="00CA3918" w:rsidP="00CA3918">
      <w:r w:rsidRPr="00FE78A2">
        <w:lastRenderedPageBreak/>
        <w:t xml:space="preserve">документ, подтверждающий принятие продукции охоты (заверенная заявителем копия акта приема-передачи или закупочного акта); </w:t>
      </w:r>
    </w:p>
    <w:p w:rsidR="00CA3918" w:rsidRPr="00FE78A2" w:rsidRDefault="00CA3918" w:rsidP="00CA3918">
      <w:r w:rsidRPr="00FE78A2">
        <w:t xml:space="preserve">документ, подтверждающий выплату совокупной рекомендуемой цены заготовителю (заверенная заявителем копия платежного поручения или расходного кассового ордера, или платежной ведомости, или расчетно-платежной ведомости); </w:t>
      </w:r>
    </w:p>
    <w:p w:rsidR="00CA3918" w:rsidRPr="00FE78A2" w:rsidRDefault="00CA3918" w:rsidP="00CA3918">
      <w:r w:rsidRPr="00FE78A2">
        <w:t>копию разрешения на добычу охотничьих ресурсов, выданную заготовителю, заверенную заявителем;</w:t>
      </w:r>
    </w:p>
    <w:p w:rsidR="00CA3918" w:rsidRPr="00FE78A2" w:rsidRDefault="00CA3918" w:rsidP="00CA3918">
      <w:r w:rsidRPr="00FE78A2">
        <w:t xml:space="preserve">копию паспортных данных заготовителя, отраженных в отчете о заготовленной продукции, заверенную заявителем; </w:t>
      </w:r>
    </w:p>
    <w:p w:rsidR="00CA3918" w:rsidRPr="00FE78A2" w:rsidRDefault="00CA3918" w:rsidP="00CA3918">
      <w:r w:rsidRPr="00FE78A2">
        <w:t xml:space="preserve">копии документов, содержащих сведения о национальности одного из учредителей заявителя, а также работников, состоящих в трудовых отношениях с ним (не менее 50% списочного состава), если заявитель не состоит в реестре организаций (вправе представить копии свидетельств о рождении, подтверждающих, что родители либо один из родителей одного из его учредителей, а также работников, состоящих в трудовых отношениях с ним (не менее 50% списочного состава) относятся к лицам из числа коренных малочисленных народов Севера, либо копии вступивших в законную силу решений суда, свидетельствующих об установлении судом факта отнесения к коренным малочисленным народам Севера Ханты-Мансийского автономного округа-Югры; </w:t>
      </w:r>
    </w:p>
    <w:p w:rsidR="00CA3918" w:rsidRPr="00FE78A2" w:rsidRDefault="00CA3918" w:rsidP="00CA3918">
      <w:r w:rsidRPr="00FE78A2">
        <w:t xml:space="preserve">согласие работников, состоящих в трудовых отношениях с Заявителем, на обработку их персональных данных, если заявитель не состоит в реестре организаций; </w:t>
      </w:r>
    </w:p>
    <w:p w:rsidR="00CA3918" w:rsidRPr="00FE78A2" w:rsidRDefault="00CA3918" w:rsidP="00CA3918">
      <w:r w:rsidRPr="00FE78A2">
        <w:t xml:space="preserve">справку о сумме выручки за предыдущий год по видам деятельности по форме, установленной постановлением администрации Березовского района, размещаемым на официальном сайте по адресу https://www.berezovo.ru/activity/MNS/mery-podderzhki.php, если Заявитель не состоит в реестре организаций. </w:t>
      </w:r>
    </w:p>
    <w:p w:rsidR="00CA3918" w:rsidRPr="00FE78A2" w:rsidRDefault="00CA3918" w:rsidP="00CA3918">
      <w:r w:rsidRPr="00FE78A2">
        <w:t>2.4. Для получения субсидии Участник отбора получатель субсидии по собственной инициативе может представить:</w:t>
      </w:r>
    </w:p>
    <w:p w:rsidR="00CA3918" w:rsidRPr="00FE78A2" w:rsidRDefault="00CA3918" w:rsidP="00CA3918">
      <w:r w:rsidRPr="00FE78A2">
        <w:t>выписку из реестра организаций;</w:t>
      </w:r>
    </w:p>
    <w:p w:rsidR="00CA3918" w:rsidRPr="00FE78A2" w:rsidRDefault="00CA3918" w:rsidP="00CA3918">
      <w:r w:rsidRPr="00FE78A2">
        <w:t xml:space="preserve">выписку из Единого государственного реестра юридических лиц. </w:t>
      </w:r>
    </w:p>
    <w:p w:rsidR="00CA3918" w:rsidRPr="00FE78A2" w:rsidRDefault="00CA3918" w:rsidP="00CA3918">
      <w:r w:rsidRPr="00FE78A2">
        <w:t xml:space="preserve">2.5. Уполномоченный орган в порядке межведомственного информационного взаимодействия в течение 2 рабочих дней со дня регистрации заявки и присвоением регистрационного номера в системе ГИИС «Электронный бюджет», в соответствии с законодательством Российской Федерации, запрашивает следующие документы: (если они не предоставлены Заявителем самостоятельно): </w:t>
      </w:r>
    </w:p>
    <w:p w:rsidR="00CA3918" w:rsidRPr="00FE78A2" w:rsidRDefault="00CA3918" w:rsidP="00CA3918">
      <w:r w:rsidRPr="00FE78A2">
        <w:t>сведения из Реестра организаций-в Департаменте недропользования и природных ресурсов автономного округа;</w:t>
      </w:r>
    </w:p>
    <w:p w:rsidR="00CA3918" w:rsidRPr="00FE78A2" w:rsidRDefault="00CA3918" w:rsidP="00CA3918">
      <w:r w:rsidRPr="00FE78A2">
        <w:t>сведения из Единого государственного реестра юридических лиц (https://egrul.nalog.ru/);</w:t>
      </w:r>
    </w:p>
    <w:p w:rsidR="00CA3918" w:rsidRPr="00FE78A2" w:rsidRDefault="00CA3918" w:rsidP="00CA3918">
      <w:bookmarkStart w:id="20" w:name="Par3114"/>
      <w:bookmarkEnd w:id="20"/>
      <w:r w:rsidRPr="00FE78A2">
        <w:t>сведения об отсутствии (наличии) задолженности по возврату в бюджет Березовского района субсидий, бюджетных инвестиций, предоставленных в том числе в соответствии с иными правовыми актами, и иной просроченной задолженности перед бюджетом Березовского района (в Комитете финансов, иных структурных подразделений администрации Березовского района).</w:t>
      </w:r>
    </w:p>
    <w:p w:rsidR="00CA3918" w:rsidRPr="00FE78A2" w:rsidRDefault="00CA3918" w:rsidP="00CA3918">
      <w:r w:rsidRPr="00FE78A2">
        <w:t xml:space="preserve">2.5.1. Заявитель вправе самостоятельно представить данные документы. </w:t>
      </w:r>
    </w:p>
    <w:p w:rsidR="00CA3918" w:rsidRPr="00FE78A2" w:rsidRDefault="00CA3918" w:rsidP="00CA3918">
      <w:pPr>
        <w:rPr>
          <w:bCs/>
          <w:iCs/>
        </w:rPr>
      </w:pPr>
      <w:r w:rsidRPr="00FE78A2">
        <w:t>2.6.</w:t>
      </w:r>
      <w:r w:rsidRPr="00FE78A2">
        <w:rPr>
          <w:bCs/>
          <w:iCs/>
        </w:rPr>
        <w:t xml:space="preserve"> Порядок и сроки проведения проверки на соответствия требованиям, указанных в пункте 2.2 настоящего раздела:</w:t>
      </w:r>
    </w:p>
    <w:p w:rsidR="00CA3918" w:rsidRPr="00FE78A2" w:rsidRDefault="00CA3918" w:rsidP="00CA3918">
      <w:pPr>
        <w:rPr>
          <w:bCs/>
          <w:iCs/>
        </w:rPr>
      </w:pPr>
      <w:r w:rsidRPr="00FE78A2">
        <w:rPr>
          <w:bCs/>
          <w:iCs/>
        </w:rPr>
        <w:t>2.6.1. При наличии технической возможности автоматической проверки, проверка осуществляется автоматически в ГИИС «Электронный бюджет» по данным государственных информационных систем, в том числе с использованием единой системы межведомственного взаимодействия.</w:t>
      </w:r>
    </w:p>
    <w:p w:rsidR="00CA3918" w:rsidRPr="00FE78A2" w:rsidRDefault="00CA3918" w:rsidP="00CA3918">
      <w:pPr>
        <w:rPr>
          <w:bCs/>
          <w:iCs/>
        </w:rPr>
      </w:pPr>
      <w:r w:rsidRPr="00FE78A2">
        <w:rPr>
          <w:bCs/>
          <w:iCs/>
        </w:rPr>
        <w:t xml:space="preserve">2.6.2. При отсутствии технической возможности автоматической проверки, путем проставления в электронном виде отметок о соответствии указанным требованиям </w:t>
      </w:r>
      <w:r w:rsidRPr="00FE78A2">
        <w:rPr>
          <w:bCs/>
          <w:iCs/>
        </w:rPr>
        <w:lastRenderedPageBreak/>
        <w:t xml:space="preserve">посредствам заполнения соответствующих экранных форм веб-интерфейса системы ГИИС «Электронный бюджет». </w:t>
      </w:r>
    </w:p>
    <w:p w:rsidR="00CA3918" w:rsidRPr="00FE78A2" w:rsidRDefault="00CA3918" w:rsidP="00CA3918">
      <w:r w:rsidRPr="00FE78A2">
        <w:rPr>
          <w:bCs/>
          <w:iCs/>
        </w:rPr>
        <w:t xml:space="preserve">В целях проверки соответствия Уполномоченный орган в течение 5 рабочих дней </w:t>
      </w:r>
      <w:r w:rsidRPr="00FE78A2">
        <w:t>с даты окончания приема заявок запрашивает в порядке межведомственного электронного взаимодействия документы, указанные в пункте 2.2 настоящего Порядка.</w:t>
      </w:r>
    </w:p>
    <w:p w:rsidR="00CA3918" w:rsidRPr="00FE78A2" w:rsidRDefault="00CA3918" w:rsidP="00CA3918">
      <w:r w:rsidRPr="00FE78A2">
        <w:t xml:space="preserve">2.7. Ответственность за полноту и достоверность информации и документов, содержащихся в заявке, а также своевременность их представления несет участник отбора получателей субсидии. </w:t>
      </w:r>
    </w:p>
    <w:p w:rsidR="00CA3918" w:rsidRPr="00FE78A2" w:rsidRDefault="00CA3918" w:rsidP="00CA3918">
      <w:r w:rsidRPr="00FE78A2">
        <w:t xml:space="preserve">Требовать от Заявителя предоставления документов, не предусмотренных Порядком, не допускается. </w:t>
      </w:r>
    </w:p>
    <w:p w:rsidR="00CA3918" w:rsidRPr="00FE78A2" w:rsidRDefault="00CA3918" w:rsidP="00CA3918">
      <w:r w:rsidRPr="00FE78A2">
        <w:t xml:space="preserve">2.8. Рассмотрение заявок участников отбора осуществляет Комиссия. </w:t>
      </w:r>
    </w:p>
    <w:p w:rsidR="00CA3918" w:rsidRPr="00FE78A2" w:rsidRDefault="00CA3918" w:rsidP="00CA3918">
      <w:r w:rsidRPr="00FE78A2">
        <w:t xml:space="preserve">С целью проведения экспертизы заявок получателей субсидий, полного, всестороннего и объективного их рассмотрения к работе Комиссии могут привлекаться при необходимости эксперты (экспертные организации), обладающие необходимыми специальными знаниями, опытом, квалификацией в области науки, техники, искусства или ремесла. </w:t>
      </w:r>
    </w:p>
    <w:p w:rsidR="00CA3918" w:rsidRPr="00FE78A2" w:rsidRDefault="00CA3918" w:rsidP="00CA3918">
      <w:r w:rsidRPr="00FE78A2">
        <w:t xml:space="preserve">Члены Комиссии, эксперты (экспертные организации) в случае наличия у них признаков </w:t>
      </w:r>
      <w:proofErr w:type="spellStart"/>
      <w:r w:rsidRPr="00FE78A2">
        <w:t>аффилированности</w:t>
      </w:r>
      <w:proofErr w:type="spellEnd"/>
      <w:r w:rsidRPr="00FE78A2">
        <w:t xml:space="preserve"> с участниками отбора получателей субсидии не допускаются до рассмотрения и (или) оценки заявок, поданных участниками, и (или) отстраняются от их рассмотрения. </w:t>
      </w:r>
    </w:p>
    <w:p w:rsidR="00CA3918" w:rsidRPr="00FE78A2" w:rsidRDefault="00CA3918" w:rsidP="00CA3918">
      <w:r w:rsidRPr="00FE78A2">
        <w:t xml:space="preserve">2.9. Основания для отказа Заявителю в предоставлении субсидии: </w:t>
      </w:r>
    </w:p>
    <w:p w:rsidR="00CA3918" w:rsidRPr="00FE78A2" w:rsidRDefault="00CA3918" w:rsidP="00CA3918">
      <w:r w:rsidRPr="00FE78A2">
        <w:t xml:space="preserve">несоответствие участника отбора критериям, указанным в объявлении о проведении отбора, согласно пункта 2.1. настоящего Порядка; </w:t>
      </w:r>
    </w:p>
    <w:p w:rsidR="00CA3918" w:rsidRPr="00FE78A2" w:rsidRDefault="00CA3918" w:rsidP="00CA3918">
      <w:r w:rsidRPr="00FE78A2">
        <w:t xml:space="preserve">несоответствие представленных участником отбора требованиям, установленным в объявлении о проведении отбора, указанным в пункте 2.2. настоящего Порядка; </w:t>
      </w:r>
    </w:p>
    <w:p w:rsidR="00CA3918" w:rsidRPr="00FE78A2" w:rsidRDefault="00CA3918" w:rsidP="00CA3918">
      <w:r w:rsidRPr="00FE78A2">
        <w:t>несоответствие представленных Заявителем документов требованиям, определенными пунктом 2.3. и (или) непредставление (представление не в полном объеме) указанных документов;</w:t>
      </w:r>
    </w:p>
    <w:p w:rsidR="00CA3918" w:rsidRPr="00FE78A2" w:rsidRDefault="00CA3918" w:rsidP="00CA3918">
      <w:r w:rsidRPr="00FE78A2">
        <w:t xml:space="preserve">несоответствие представленных участником отбора заявок и (или) документов требованиям, установленным в объявлении о проведении отбора, согласно пункта 3.5.1; </w:t>
      </w:r>
    </w:p>
    <w:p w:rsidR="00CA3918" w:rsidRPr="00FE78A2" w:rsidRDefault="00CA3918" w:rsidP="00CA3918">
      <w:r w:rsidRPr="00FE78A2">
        <w:t>установление факта недостоверности, представленной Заявителем на получение субсидии, информации.</w:t>
      </w:r>
    </w:p>
    <w:p w:rsidR="00CA3918" w:rsidRPr="00FE78A2" w:rsidRDefault="00CA3918" w:rsidP="00CA3918">
      <w:r w:rsidRPr="00FE78A2">
        <w:t xml:space="preserve">В случае принятия решения об отказе указывается причина отказа. </w:t>
      </w:r>
    </w:p>
    <w:p w:rsidR="00CA3918" w:rsidRPr="00FE78A2" w:rsidRDefault="00CA3918" w:rsidP="00CA3918">
      <w:r w:rsidRPr="00FE78A2">
        <w:t>2.10. Субсидия выплачивается Получателю в соответствии со следующими ставками, но не более фактически понесенных затрат.</w:t>
      </w:r>
    </w:p>
    <w:p w:rsidR="00415CA4" w:rsidRPr="00FE78A2" w:rsidRDefault="00415CA4" w:rsidP="00CA3918"/>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851"/>
        <w:gridCol w:w="3000"/>
        <w:gridCol w:w="1361"/>
        <w:gridCol w:w="1191"/>
        <w:gridCol w:w="1144"/>
        <w:gridCol w:w="1654"/>
      </w:tblGrid>
      <w:tr w:rsidR="00415CA4" w:rsidRPr="00FE78A2" w:rsidTr="00415CA4">
        <w:trPr>
          <w:jc w:val="center"/>
        </w:trPr>
        <w:tc>
          <w:tcPr>
            <w:tcW w:w="85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w:t>
            </w:r>
          </w:p>
          <w:p w:rsidR="00415CA4" w:rsidRPr="00FE78A2" w:rsidRDefault="00415CA4">
            <w:pPr>
              <w:ind w:firstLine="4"/>
              <w:rPr>
                <w:rFonts w:cs="Arial"/>
                <w:szCs w:val="28"/>
              </w:rPr>
            </w:pPr>
            <w:r w:rsidRPr="00FE78A2">
              <w:rPr>
                <w:rFonts w:cs="Arial"/>
                <w:szCs w:val="28"/>
              </w:rPr>
              <w:t>п/п</w:t>
            </w:r>
          </w:p>
        </w:tc>
        <w:tc>
          <w:tcPr>
            <w:tcW w:w="3000"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Наименование продукции охоты</w:t>
            </w:r>
          </w:p>
        </w:tc>
        <w:tc>
          <w:tcPr>
            <w:tcW w:w="136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Ед. измерения</w:t>
            </w:r>
          </w:p>
        </w:tc>
        <w:tc>
          <w:tcPr>
            <w:tcW w:w="119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Цена</w:t>
            </w:r>
          </w:p>
        </w:tc>
        <w:tc>
          <w:tcPr>
            <w:tcW w:w="114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Ставка Субсидии</w:t>
            </w:r>
          </w:p>
        </w:tc>
        <w:tc>
          <w:tcPr>
            <w:tcW w:w="165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Совокупная рекомендуемая цена</w:t>
            </w:r>
          </w:p>
        </w:tc>
      </w:tr>
      <w:tr w:rsidR="00415CA4" w:rsidRPr="00FE78A2" w:rsidTr="00415CA4">
        <w:trPr>
          <w:jc w:val="center"/>
        </w:trPr>
        <w:tc>
          <w:tcPr>
            <w:tcW w:w="85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1</w:t>
            </w:r>
          </w:p>
        </w:tc>
        <w:tc>
          <w:tcPr>
            <w:tcW w:w="3000"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2</w:t>
            </w:r>
          </w:p>
        </w:tc>
        <w:tc>
          <w:tcPr>
            <w:tcW w:w="136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3</w:t>
            </w:r>
          </w:p>
        </w:tc>
        <w:tc>
          <w:tcPr>
            <w:tcW w:w="119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4</w:t>
            </w:r>
          </w:p>
        </w:tc>
        <w:tc>
          <w:tcPr>
            <w:tcW w:w="114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5</w:t>
            </w:r>
          </w:p>
        </w:tc>
        <w:tc>
          <w:tcPr>
            <w:tcW w:w="165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6</w:t>
            </w:r>
          </w:p>
        </w:tc>
      </w:tr>
      <w:tr w:rsidR="00415CA4" w:rsidRPr="00FE78A2" w:rsidTr="00415CA4">
        <w:trPr>
          <w:jc w:val="center"/>
        </w:trPr>
        <w:tc>
          <w:tcPr>
            <w:tcW w:w="85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1.</w:t>
            </w:r>
          </w:p>
        </w:tc>
        <w:tc>
          <w:tcPr>
            <w:tcW w:w="8350" w:type="dxa"/>
            <w:gridSpan w:val="5"/>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Пушнина</w:t>
            </w:r>
          </w:p>
        </w:tc>
      </w:tr>
      <w:tr w:rsidR="00415CA4" w:rsidRPr="00FE78A2" w:rsidTr="00415CA4">
        <w:trPr>
          <w:jc w:val="center"/>
        </w:trPr>
        <w:tc>
          <w:tcPr>
            <w:tcW w:w="85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1.1</w:t>
            </w:r>
          </w:p>
        </w:tc>
        <w:tc>
          <w:tcPr>
            <w:tcW w:w="3000"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Соболь</w:t>
            </w:r>
          </w:p>
        </w:tc>
        <w:tc>
          <w:tcPr>
            <w:tcW w:w="136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шт.</w:t>
            </w:r>
          </w:p>
        </w:tc>
        <w:tc>
          <w:tcPr>
            <w:tcW w:w="119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2394,00</w:t>
            </w:r>
          </w:p>
        </w:tc>
        <w:tc>
          <w:tcPr>
            <w:tcW w:w="114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1320,00</w:t>
            </w:r>
          </w:p>
        </w:tc>
        <w:tc>
          <w:tcPr>
            <w:tcW w:w="165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3714,00</w:t>
            </w:r>
          </w:p>
        </w:tc>
      </w:tr>
      <w:tr w:rsidR="00415CA4" w:rsidRPr="00FE78A2" w:rsidTr="00415CA4">
        <w:trPr>
          <w:jc w:val="center"/>
        </w:trPr>
        <w:tc>
          <w:tcPr>
            <w:tcW w:w="85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1.2</w:t>
            </w:r>
          </w:p>
        </w:tc>
        <w:tc>
          <w:tcPr>
            <w:tcW w:w="3000"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Выдра</w:t>
            </w:r>
          </w:p>
        </w:tc>
        <w:tc>
          <w:tcPr>
            <w:tcW w:w="136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шт.</w:t>
            </w:r>
          </w:p>
        </w:tc>
        <w:tc>
          <w:tcPr>
            <w:tcW w:w="119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2325,00</w:t>
            </w:r>
          </w:p>
        </w:tc>
        <w:tc>
          <w:tcPr>
            <w:tcW w:w="114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935,00</w:t>
            </w:r>
          </w:p>
        </w:tc>
        <w:tc>
          <w:tcPr>
            <w:tcW w:w="165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3260,00</w:t>
            </w:r>
          </w:p>
        </w:tc>
      </w:tr>
      <w:tr w:rsidR="00415CA4" w:rsidRPr="00FE78A2" w:rsidTr="00415CA4">
        <w:trPr>
          <w:jc w:val="center"/>
        </w:trPr>
        <w:tc>
          <w:tcPr>
            <w:tcW w:w="85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2.</w:t>
            </w:r>
          </w:p>
        </w:tc>
        <w:tc>
          <w:tcPr>
            <w:tcW w:w="8350" w:type="dxa"/>
            <w:gridSpan w:val="5"/>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Мясо диких животных</w:t>
            </w:r>
          </w:p>
        </w:tc>
      </w:tr>
      <w:tr w:rsidR="00415CA4" w:rsidRPr="00FE78A2" w:rsidTr="00415CA4">
        <w:trPr>
          <w:jc w:val="center"/>
        </w:trPr>
        <w:tc>
          <w:tcPr>
            <w:tcW w:w="85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2.1.</w:t>
            </w:r>
          </w:p>
        </w:tc>
        <w:tc>
          <w:tcPr>
            <w:tcW w:w="3000"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Мясо копытных (лось)</w:t>
            </w:r>
          </w:p>
        </w:tc>
        <w:tc>
          <w:tcPr>
            <w:tcW w:w="136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кг</w:t>
            </w:r>
          </w:p>
        </w:tc>
        <w:tc>
          <w:tcPr>
            <w:tcW w:w="1191"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108,00</w:t>
            </w:r>
          </w:p>
        </w:tc>
        <w:tc>
          <w:tcPr>
            <w:tcW w:w="114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120,00</w:t>
            </w:r>
          </w:p>
        </w:tc>
        <w:tc>
          <w:tcPr>
            <w:tcW w:w="1654" w:type="dxa"/>
            <w:tcBorders>
              <w:top w:val="single" w:sz="4" w:space="0" w:color="auto"/>
              <w:left w:val="single" w:sz="4" w:space="0" w:color="auto"/>
              <w:bottom w:val="single" w:sz="4" w:space="0" w:color="auto"/>
              <w:right w:val="single" w:sz="4" w:space="0" w:color="auto"/>
            </w:tcBorders>
            <w:hideMark/>
          </w:tcPr>
          <w:p w:rsidR="00415CA4" w:rsidRPr="00FE78A2" w:rsidRDefault="00415CA4">
            <w:pPr>
              <w:ind w:firstLine="4"/>
              <w:rPr>
                <w:rFonts w:cs="Arial"/>
                <w:szCs w:val="28"/>
              </w:rPr>
            </w:pPr>
            <w:r w:rsidRPr="00FE78A2">
              <w:rPr>
                <w:rFonts w:cs="Arial"/>
                <w:szCs w:val="28"/>
              </w:rPr>
              <w:t>228,00</w:t>
            </w:r>
          </w:p>
        </w:tc>
      </w:tr>
    </w:tbl>
    <w:p w:rsidR="00CA3918" w:rsidRPr="00FE78A2" w:rsidRDefault="00CA3918" w:rsidP="00CA3918"/>
    <w:p w:rsidR="00CA3918" w:rsidRPr="00FE78A2" w:rsidRDefault="00415CA4" w:rsidP="00CA3918">
      <w:pPr>
        <w:widowControl w:val="0"/>
        <w:autoSpaceDE w:val="0"/>
        <w:autoSpaceDN w:val="0"/>
        <w:adjustRightInd w:val="0"/>
        <w:ind w:firstLine="709"/>
        <w:rPr>
          <w:rFonts w:cs="Arial"/>
          <w:szCs w:val="28"/>
        </w:rPr>
      </w:pPr>
      <w:r w:rsidRPr="00FE78A2">
        <w:lastRenderedPageBreak/>
        <w:t>(таблица пункта 2.10 раздела 2 изложен в редакции постановления Администрации</w:t>
      </w:r>
      <w:r w:rsidRPr="00FE78A2">
        <w:t xml:space="preserve"> </w:t>
      </w:r>
      <w:hyperlink r:id="rId78"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rPr>
          <w:rFonts w:cs="Arial"/>
          <w:szCs w:val="28"/>
        </w:rPr>
        <w:t>)</w:t>
      </w:r>
    </w:p>
    <w:p w:rsidR="00CA3918" w:rsidRPr="00FE78A2" w:rsidRDefault="00CA3918" w:rsidP="00CA3918">
      <w:r w:rsidRPr="00FE78A2">
        <w:t xml:space="preserve">Расчет субсидии осуществляется путем перемножения объема заготовленной продукции охоты на ставку субсидии, указанную в пункте 2.10. Порядка, с учетом лимита добычи охотничьих ресурсов. </w:t>
      </w:r>
    </w:p>
    <w:p w:rsidR="00CA3918" w:rsidRPr="00FE78A2" w:rsidRDefault="00CA3918" w:rsidP="00CA3918">
      <w:r w:rsidRPr="00FE78A2">
        <w:t xml:space="preserve">2.11. Ставка субсидии и рекомендуемая цена установлены за продукцию охоты высшего качества, не имеющую дефектов, без снижения сортности и размерности. </w:t>
      </w:r>
    </w:p>
    <w:p w:rsidR="00CA3918" w:rsidRPr="00FE78A2" w:rsidRDefault="00CA3918" w:rsidP="00CA3918">
      <w:r w:rsidRPr="00FE78A2">
        <w:t xml:space="preserve">2.12. Субсидия предоставляется на продукцию охоты, с момента приема которой прошло не более 2 месяцев и сданную заготовителем по цене, не ниже совокупной рекомендуемой цены. </w:t>
      </w:r>
    </w:p>
    <w:p w:rsidR="00CA3918" w:rsidRPr="00FE78A2" w:rsidRDefault="00CA3918" w:rsidP="00CA3918">
      <w:r w:rsidRPr="00FE78A2">
        <w:t xml:space="preserve">2.13. Субсидия предоставляется на продукцию охоты, заготовленную в автономном округе по итогам ее приема. </w:t>
      </w:r>
    </w:p>
    <w:p w:rsidR="00CA3918" w:rsidRPr="00FE78A2" w:rsidRDefault="00CA3918" w:rsidP="00CA3918">
      <w:r w:rsidRPr="00FE78A2">
        <w:t xml:space="preserve">2.14. Ставки субсидии установлены: </w:t>
      </w:r>
    </w:p>
    <w:p w:rsidR="00CA3918" w:rsidRPr="00FE78A2" w:rsidRDefault="00CA3918" w:rsidP="00CA3918">
      <w:r w:rsidRPr="00FE78A2">
        <w:t xml:space="preserve">на соболя-исходя из 50% материальных затрат и размера ставки сбора за каждый объект животного мира, установленного федеральным законодательством; совокупная рекомендуемая цена равна 100% материальных затрат и ставке субсидии; </w:t>
      </w:r>
    </w:p>
    <w:p w:rsidR="00CA3918" w:rsidRPr="00FE78A2" w:rsidRDefault="00CA3918" w:rsidP="00CA3918">
      <w:r w:rsidRPr="00FE78A2">
        <w:t xml:space="preserve">на выдру ‒ исходя из 35% материальных затрат и размера ставки сбора за каждый объект животного мира, установленного федеральным законодательством; совокупная рекомендуемая цена равна 100% материальных затрат и ставке субсидии; </w:t>
      </w:r>
    </w:p>
    <w:p w:rsidR="00CA3918" w:rsidRPr="00FE78A2" w:rsidRDefault="00CA3918" w:rsidP="00CA3918">
      <w:r w:rsidRPr="00FE78A2">
        <w:t xml:space="preserve">на 1 кг мяса копытных животных (лось) ‒ исходя из 100% материальных затрат и размера ставки сбора за каждый объект животного мира, установленного федеральным законодательством, поделенной на средний вес 1 лося (150 кг); совокупная рекомендуемая цена равна 100% материальных затрат и ставке субсидии. </w:t>
      </w:r>
    </w:p>
    <w:p w:rsidR="00CA3918" w:rsidRPr="00FE78A2" w:rsidRDefault="00CA3918" w:rsidP="00CA3918">
      <w:pPr>
        <w:widowControl w:val="0"/>
        <w:autoSpaceDE w:val="0"/>
        <w:autoSpaceDN w:val="0"/>
        <w:adjustRightInd w:val="0"/>
        <w:ind w:firstLine="709"/>
        <w:rPr>
          <w:rFonts w:cs="Arial"/>
          <w:szCs w:val="28"/>
        </w:rPr>
      </w:pPr>
    </w:p>
    <w:p w:rsidR="00CA3918" w:rsidRPr="00FE78A2" w:rsidRDefault="00CA3918" w:rsidP="00415CA4">
      <w:pPr>
        <w:pStyle w:val="2"/>
        <w:ind w:firstLine="0"/>
      </w:pPr>
      <w:r w:rsidRPr="00FE78A2">
        <w:t>3. Порядок проведения отбора</w:t>
      </w:r>
    </w:p>
    <w:p w:rsidR="00CA3918" w:rsidRPr="00FE78A2" w:rsidRDefault="00CA3918" w:rsidP="00CA3918">
      <w:pPr>
        <w:widowControl w:val="0"/>
        <w:autoSpaceDE w:val="0"/>
        <w:autoSpaceDN w:val="0"/>
        <w:adjustRightInd w:val="0"/>
        <w:ind w:firstLine="709"/>
        <w:jc w:val="center"/>
        <w:rPr>
          <w:rFonts w:cs="Arial"/>
          <w:szCs w:val="28"/>
        </w:rPr>
      </w:pPr>
    </w:p>
    <w:p w:rsidR="00CA3918" w:rsidRPr="00FE78A2" w:rsidRDefault="00CA3918" w:rsidP="00CA3918">
      <w:r w:rsidRPr="00FE78A2">
        <w:t xml:space="preserve">3.1. Объявление о проведении отбора Получателей субсидий Уполномоченный орган размещает в системе ГИИС «Электронный бюджет» не позднее 10-го календарного дня до наступления даты начала приема заявок. </w:t>
      </w:r>
    </w:p>
    <w:p w:rsidR="00CA3918" w:rsidRPr="00FE78A2" w:rsidRDefault="00CA3918" w:rsidP="00CA3918">
      <w:r w:rsidRPr="00FE78A2">
        <w:t xml:space="preserve">3.2. В объявлении о проведении отбора включается следующая информация: </w:t>
      </w:r>
    </w:p>
    <w:p w:rsidR="00CA3918" w:rsidRPr="00FE78A2" w:rsidRDefault="00CA3918" w:rsidP="00CA3918">
      <w:r w:rsidRPr="00FE78A2">
        <w:t>способ проведения отбора Получателей субсидии;</w:t>
      </w:r>
    </w:p>
    <w:p w:rsidR="00CA3918" w:rsidRPr="00FE78A2" w:rsidRDefault="00CA3918" w:rsidP="00CA3918">
      <w:r w:rsidRPr="00FE78A2">
        <w:t>сроки проведения отбора;</w:t>
      </w:r>
    </w:p>
    <w:p w:rsidR="00CA3918" w:rsidRPr="00FE78A2" w:rsidRDefault="00CA3918" w:rsidP="00CA3918">
      <w:r w:rsidRPr="00FE78A2">
        <w:t>дата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CA3918" w:rsidRPr="00FE78A2" w:rsidRDefault="00CA3918" w:rsidP="00CA3918">
      <w:r w:rsidRPr="00FE78A2">
        <w:t>наименование, место нахождения, почтовый адрес, адрес электронной почты контактный телефон Главного распорядителя (уполномоченного им лица), осуществляющего в соответствии с настоящим порядком предоставление субсидий и приема заявок;</w:t>
      </w:r>
    </w:p>
    <w:p w:rsidR="00CA3918" w:rsidRPr="00FE78A2" w:rsidRDefault="00CA3918" w:rsidP="00CA3918">
      <w:r w:rsidRPr="00FE78A2">
        <w:t>результаты предоставления субсидии;</w:t>
      </w:r>
    </w:p>
    <w:p w:rsidR="00CA3918" w:rsidRPr="00FE78A2" w:rsidRDefault="00CA3918" w:rsidP="00CA3918">
      <w:r w:rsidRPr="00FE78A2">
        <w:t>требования к участникам отбора получателей субсидий, предъявляемые в соответствии с настоящим Порядком, а также требования к документам, подтверждающим соответствие участника отбора указанным требованиям;</w:t>
      </w:r>
    </w:p>
    <w:p w:rsidR="00CA3918" w:rsidRPr="00FE78A2" w:rsidRDefault="00CA3918" w:rsidP="00CA3918">
      <w:r w:rsidRPr="00FE78A2">
        <w:t>порядок подачи заявок участниками отбора и требования, предъявляемые к содержанию заявок, подаваемых участниками отбора получателей субсидий;</w:t>
      </w:r>
    </w:p>
    <w:p w:rsidR="00CA3918" w:rsidRPr="00FE78A2" w:rsidRDefault="00CA3918" w:rsidP="00CA3918">
      <w:r w:rsidRPr="00FE78A2">
        <w:t>порядок отзыва участниками отбора заявок, включающий в себя возможность или отсутствие возможности отзыва заявок, а также условия отзыва заявок;</w:t>
      </w:r>
    </w:p>
    <w:p w:rsidR="00CA3918" w:rsidRPr="00FE78A2" w:rsidRDefault="00CA3918" w:rsidP="00CA3918">
      <w:r w:rsidRPr="00FE78A2">
        <w:t>порядок внесения участниками отбора изменений в заявки, включающий в себя возможность или отсутствие возможности внесения изменений в заявки, а также условия внесения изменений в заявки;</w:t>
      </w:r>
    </w:p>
    <w:p w:rsidR="00CA3918" w:rsidRPr="00FE78A2" w:rsidRDefault="00CA3918" w:rsidP="00CA3918">
      <w:r w:rsidRPr="00FE78A2">
        <w:t xml:space="preserve">порядок рассмотрения заявок на предмет их соответствия установленным в объявлении о проведении отбора получателей субсидий требованиям, категориям и </w:t>
      </w:r>
      <w:r w:rsidRPr="00FE78A2">
        <w:lastRenderedPageBreak/>
        <w:t>(или) критериям, сроки рассмотрения заявок, а также информация об участии или неучастии комиссии в рассмотрении заявок;</w:t>
      </w:r>
    </w:p>
    <w:p w:rsidR="00CA3918" w:rsidRPr="00FE78A2" w:rsidRDefault="00CA3918" w:rsidP="00CA3918">
      <w:r w:rsidRPr="00FE78A2">
        <w:t>порядок возврата заявок участникам отбора получателей субсидий на доработку;</w:t>
      </w:r>
    </w:p>
    <w:p w:rsidR="00CA3918" w:rsidRPr="00FE78A2" w:rsidRDefault="00CA3918" w:rsidP="00CA3918">
      <w:r w:rsidRPr="00FE78A2">
        <w:t>порядок отклонения заявок, а также информацию об основаниях их отклонения;</w:t>
      </w:r>
    </w:p>
    <w:p w:rsidR="00CA3918" w:rsidRPr="00FE78A2" w:rsidRDefault="00CA3918" w:rsidP="00CA3918">
      <w:r w:rsidRPr="00FE78A2">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CA3918" w:rsidRPr="00FE78A2" w:rsidRDefault="00CA3918" w:rsidP="00CA3918">
      <w:r w:rsidRPr="00FE78A2">
        <w:t>срок, в течение которого получатель субсидий должен подписать Соглашение;</w:t>
      </w:r>
    </w:p>
    <w:p w:rsidR="00CA3918" w:rsidRPr="00FE78A2" w:rsidRDefault="00CA3918" w:rsidP="00CA3918">
      <w:r w:rsidRPr="00FE78A2">
        <w:t>условия признания Получателя субсидий, уклонившимся от заключения Соглашения;</w:t>
      </w:r>
    </w:p>
    <w:p w:rsidR="00CA3918" w:rsidRPr="00FE78A2" w:rsidRDefault="00CA3918" w:rsidP="00CA3918">
      <w:r w:rsidRPr="00FE78A2">
        <w:t>сроки размещения протокола подведения итогов отбора;</w:t>
      </w:r>
    </w:p>
    <w:p w:rsidR="00CA3918" w:rsidRPr="00FE78A2" w:rsidRDefault="00CA3918" w:rsidP="00CA3918">
      <w:r w:rsidRPr="00FE78A2">
        <w:t>доменное имя и (или) указатели страниц государственной информационной системы в сети «Интернет»;</w:t>
      </w:r>
    </w:p>
    <w:p w:rsidR="00CA3918" w:rsidRPr="00FE78A2" w:rsidRDefault="00CA3918" w:rsidP="00CA3918">
      <w:r w:rsidRPr="00FE78A2">
        <w:t xml:space="preserve">объем субсидии в рамках отбора Получателей субсидий, порядок расчета размера субсидии, установленный правовым актом в соответствии с пунктами 2.10. Раздела 2 и правила распределения субсидии по результатам отбора, установленные пунктом 4.4 Раздела 4 настоящего Порядка. </w:t>
      </w:r>
    </w:p>
    <w:p w:rsidR="00CA3918" w:rsidRPr="00FE78A2" w:rsidRDefault="00CA3918" w:rsidP="00CA3918">
      <w:r w:rsidRPr="00FE78A2">
        <w:t xml:space="preserve">3.3. Внесение изменений в объявление о проведении отбора, осуществляется не позднее наступления даты окончания приема заявок участников отбора Получателей субсидий с соблюдением следующих условий: </w:t>
      </w:r>
    </w:p>
    <w:p w:rsidR="00CA3918" w:rsidRPr="00FE78A2" w:rsidRDefault="00CA3918" w:rsidP="00CA3918">
      <w:r w:rsidRPr="00FE78A2">
        <w:t xml:space="preserve">срок подачи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 </w:t>
      </w:r>
    </w:p>
    <w:p w:rsidR="00CA3918" w:rsidRPr="00FE78A2" w:rsidRDefault="00CA3918" w:rsidP="00CA3918">
      <w:r w:rsidRPr="00FE78A2">
        <w:t xml:space="preserve">при внесении изменений в объявление о проведении отбора получателей субсидий изменение способа отбора получателей субсидий не допускается; </w:t>
      </w:r>
    </w:p>
    <w:p w:rsidR="00CA3918" w:rsidRPr="00FE78A2" w:rsidRDefault="00CA3918" w:rsidP="00CA3918">
      <w:r w:rsidRPr="00FE78A2">
        <w:t xml:space="preserve">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 </w:t>
      </w:r>
    </w:p>
    <w:p w:rsidR="00CA3918" w:rsidRPr="00FE78A2" w:rsidRDefault="00CA3918" w:rsidP="00CA3918">
      <w:r w:rsidRPr="00FE78A2">
        <w:t xml:space="preserve">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ГИИС «Электронный бюджет». </w:t>
      </w:r>
    </w:p>
    <w:p w:rsidR="00CA3918" w:rsidRPr="00FE78A2" w:rsidRDefault="00CA3918" w:rsidP="00CA3918">
      <w:r w:rsidRPr="00FE78A2">
        <w:t xml:space="preserve">3.4. Порядок отмены проведения отбора Получателей субсидии. </w:t>
      </w:r>
    </w:p>
    <w:p w:rsidR="00CA3918" w:rsidRPr="00FE78A2" w:rsidRDefault="00CA3918" w:rsidP="00CA3918">
      <w:r w:rsidRPr="00FE78A2">
        <w:t xml:space="preserve">Объявления об отмене проведения отбора с указанием причин отмены размещается в системе ГИИС «Электронный бюджет» не позднее чем за один рабочий день до даты окончания срока подачи заявок участниками отбора. </w:t>
      </w:r>
    </w:p>
    <w:p w:rsidR="00CA3918" w:rsidRPr="00FE78A2" w:rsidRDefault="00CA3918" w:rsidP="00CA3918">
      <w:r w:rsidRPr="00FE78A2">
        <w:t xml:space="preserve">Отбор Получателей субсидий считается отмененным со дня размещения объявления о его отмене в системе ГИИС «Электронный бюджет». </w:t>
      </w:r>
    </w:p>
    <w:p w:rsidR="00CA3918" w:rsidRPr="00FE78A2" w:rsidRDefault="00CA3918" w:rsidP="00CA3918">
      <w:r w:rsidRPr="00FE78A2">
        <w:t xml:space="preserve">После окончания срока отмены проведения отбора Получателей субсидий и до заключения Соглашения между Главным распорядителем и Получателем субсидии отмена отбора получателей субсидий возможна только в случае возникновения обстоятельств непреодолимой силы в соответствии с пунктом 3 статьи 401 </w:t>
      </w:r>
      <w:hyperlink r:id="rId79" w:tooltip="&quot;Гражданский кодекс Российской Федерации (часть первая) (статьи 1 - 453) (с изменениями на 25 марта 2026 года)&quot;&#10;Кодекс РФ от 30.11.1994 N 51-ФЗ&#10;Статус: Действующая редакция документа (действ. c 26.03.2026)" w:history="1">
        <w:r w:rsidRPr="00FE78A2">
          <w:rPr>
            <w:rStyle w:val="a9"/>
            <w:color w:val="0000AA"/>
          </w:rPr>
          <w:t>Гражданского кодекса</w:t>
        </w:r>
      </w:hyperlink>
      <w:r w:rsidRPr="00FE78A2">
        <w:t xml:space="preserve"> Российской Федерации. </w:t>
      </w:r>
    </w:p>
    <w:p w:rsidR="00CA3918" w:rsidRPr="00FE78A2" w:rsidRDefault="00CA3918" w:rsidP="00CA3918">
      <w:r w:rsidRPr="00FE78A2">
        <w:t>3.</w:t>
      </w:r>
      <w:proofErr w:type="gramStart"/>
      <w:r w:rsidRPr="00FE78A2">
        <w:t>5.Для</w:t>
      </w:r>
      <w:proofErr w:type="gramEnd"/>
      <w:r w:rsidRPr="00FE78A2">
        <w:t xml:space="preserve"> участия в отборе участник отбора подает заявку с приложением копии подтверждающих документов, указанных в пункте 2.3. настоящего Порядка. </w:t>
      </w:r>
    </w:p>
    <w:p w:rsidR="00CA3918" w:rsidRPr="00FE78A2" w:rsidRDefault="00CA3918" w:rsidP="00CA3918">
      <w:r w:rsidRPr="00FE78A2">
        <w:t xml:space="preserve">3.5.1. Заявки формируются участниками отбора в электронной форме посредством заполнения соответствующих экранных форм веб-интерфейса системы ГИИС «Электронный бюджет» и представления в систему ГИИС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w:t>
      </w:r>
      <w:r w:rsidRPr="00FE78A2">
        <w:lastRenderedPageBreak/>
        <w:t xml:space="preserve">представление которых предусмотрено в объявлении о проведении отбора получателей субсидий. </w:t>
      </w:r>
    </w:p>
    <w:p w:rsidR="00CA3918" w:rsidRPr="00FE78A2" w:rsidRDefault="00CA3918" w:rsidP="00CA3918">
      <w:r w:rsidRPr="00FE78A2">
        <w:t xml:space="preserve">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w:t>
      </w:r>
    </w:p>
    <w:p w:rsidR="00CA3918" w:rsidRPr="00FE78A2" w:rsidRDefault="00CA3918" w:rsidP="00CA3918">
      <w:r w:rsidRPr="00FE78A2">
        <w:t xml:space="preserve">Датой и временем представления участником отбора заявки считаются дата и время подписания участником отбора получателей субсидий указанной заявки с присвоением ей регистрационного номера в системе ГИИС «Электронный бюджет». </w:t>
      </w:r>
    </w:p>
    <w:p w:rsidR="00CA3918" w:rsidRPr="00FE78A2" w:rsidRDefault="00CA3918" w:rsidP="00CA3918">
      <w:r w:rsidRPr="00FE78A2">
        <w:t xml:space="preserve">Заявка подписывается: </w:t>
      </w:r>
    </w:p>
    <w:p w:rsidR="00CA3918" w:rsidRPr="00FE78A2" w:rsidRDefault="00CA3918" w:rsidP="00CA3918">
      <w:r w:rsidRPr="00FE78A2">
        <w:t xml:space="preserve">усиленной квалифицированной электронной подписью руководителя участника отбора получателей субсидий или уполномоченного им лица (для юридических лиц и индивидуальных предпринимателей); </w:t>
      </w:r>
    </w:p>
    <w:p w:rsidR="00CA3918" w:rsidRPr="00FE78A2" w:rsidRDefault="00CA3918" w:rsidP="00CA3918">
      <w:r w:rsidRPr="00FE78A2">
        <w:t xml:space="preserve">простой электронной подписью, подтвержденной учетной записи физического лица в единой системе идентификации и аутентификации (для физических лиц). </w:t>
      </w:r>
    </w:p>
    <w:p w:rsidR="00CA3918" w:rsidRPr="00FE78A2" w:rsidRDefault="00CA3918" w:rsidP="00CA3918">
      <w:r w:rsidRPr="00FE78A2">
        <w:t xml:space="preserve">3.5.2.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субсидий в соответствии с законодательством Российской Федерации. </w:t>
      </w:r>
    </w:p>
    <w:p w:rsidR="00CA3918" w:rsidRPr="00FE78A2" w:rsidRDefault="00CA3918" w:rsidP="00CA3918">
      <w:r w:rsidRPr="00FE78A2">
        <w:t>3.</w:t>
      </w:r>
      <w:proofErr w:type="gramStart"/>
      <w:r w:rsidRPr="00FE78A2">
        <w:t>6.Внесение</w:t>
      </w:r>
      <w:proofErr w:type="gramEnd"/>
      <w:r w:rsidRPr="00FE78A2">
        <w:t xml:space="preserve"> изменений в заявку или отзыв заявки осуществляется участником отбора Получателей субсидий в порядке, аналогичному порядку формирования заявки участником отбора Получателей субсидий. </w:t>
      </w:r>
    </w:p>
    <w:p w:rsidR="00CA3918" w:rsidRPr="00FE78A2" w:rsidRDefault="00CA3918" w:rsidP="00CA3918">
      <w:r w:rsidRPr="00FE78A2">
        <w:t xml:space="preserve">Участник отбора вправе отозвать заявку до наступления даты окончания приема заявок, указанной в объявлении о проведении отбора. </w:t>
      </w:r>
    </w:p>
    <w:p w:rsidR="00CA3918" w:rsidRPr="00FE78A2" w:rsidRDefault="00CA3918" w:rsidP="00CA3918">
      <w:r w:rsidRPr="00FE78A2">
        <w:t>Участник имеет право вносить изменения в заявку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w:t>
      </w:r>
    </w:p>
    <w:p w:rsidR="00CA3918" w:rsidRPr="00FE78A2" w:rsidRDefault="00CA3918" w:rsidP="00CA3918">
      <w:r w:rsidRPr="00FE78A2">
        <w:rPr>
          <w:bCs/>
          <w:iCs/>
        </w:rPr>
        <w:t>Возврат Заявок Участникам отбора получателей субсидий на доработку не предусмотрен.</w:t>
      </w:r>
      <w:r w:rsidRPr="00FE78A2">
        <w:t xml:space="preserve"> </w:t>
      </w:r>
    </w:p>
    <w:p w:rsidR="00CA3918" w:rsidRPr="00FE78A2" w:rsidRDefault="00CA3918" w:rsidP="00CA3918">
      <w:r w:rsidRPr="00FE78A2">
        <w:t xml:space="preserve">3.7. Любой участник отбора со дня размещения объявления о проведении отбора получателей субсидий не позднее 3-го рабочего дня до дня завершения подачи заявок вправе направить не более 5 запросов о разъяснении положений объявления о проведении отбора в электронной форме путем формирования в системе ГИИС «Электронный бюджет» соответствующего запроса. Доступ к разъяснению, формируемому в системе ГИИС «Электронный бюджет», предоставляется всем участникам отбора. </w:t>
      </w:r>
    </w:p>
    <w:p w:rsidR="00CA3918" w:rsidRPr="00FE78A2" w:rsidRDefault="00CA3918" w:rsidP="00CA3918">
      <w:r w:rsidRPr="00FE78A2">
        <w:t xml:space="preserve">Разъяснение положений объявления о проведении отбора размещается в срок, установленный указанным объявлением, но не позднее 1 рабочего дня до дня завершения подачи заявок. </w:t>
      </w:r>
    </w:p>
    <w:p w:rsidR="00CA3918" w:rsidRPr="00FE78A2" w:rsidRDefault="00CA3918" w:rsidP="00CA3918">
      <w:pPr>
        <w:widowControl w:val="0"/>
        <w:autoSpaceDE w:val="0"/>
        <w:autoSpaceDN w:val="0"/>
        <w:adjustRightInd w:val="0"/>
        <w:ind w:firstLine="709"/>
        <w:rPr>
          <w:rFonts w:cs="Arial"/>
          <w:szCs w:val="28"/>
        </w:rPr>
      </w:pPr>
    </w:p>
    <w:p w:rsidR="00CA3918" w:rsidRPr="00FE78A2" w:rsidRDefault="00CA3918" w:rsidP="00415CA4">
      <w:pPr>
        <w:pStyle w:val="2"/>
      </w:pPr>
      <w:r w:rsidRPr="00FE78A2">
        <w:t>4. Порядок рассмотрения заявок</w:t>
      </w:r>
    </w:p>
    <w:p w:rsidR="00CA3918" w:rsidRPr="00FE78A2" w:rsidRDefault="00CA3918" w:rsidP="00CA3918">
      <w:pPr>
        <w:widowControl w:val="0"/>
        <w:autoSpaceDE w:val="0"/>
        <w:autoSpaceDN w:val="0"/>
        <w:adjustRightInd w:val="0"/>
        <w:ind w:firstLine="709"/>
        <w:jc w:val="center"/>
        <w:rPr>
          <w:rFonts w:cs="Arial"/>
          <w:szCs w:val="28"/>
        </w:rPr>
      </w:pPr>
    </w:p>
    <w:p w:rsidR="00CA3918" w:rsidRPr="00FE78A2" w:rsidRDefault="00CA3918" w:rsidP="00CA3918">
      <w:r w:rsidRPr="00FE78A2">
        <w:t xml:space="preserve">4.1. Комиссия не позднее 1-го рабочего дня, следующего за днем окончания приема заявок, установленного в объявлении о проведении отбора, подписывает протокол вскрытия заявок, включающий следующую информацию: </w:t>
      </w:r>
    </w:p>
    <w:p w:rsidR="00CA3918" w:rsidRPr="00FE78A2" w:rsidRDefault="00CA3918" w:rsidP="00CA3918">
      <w:r w:rsidRPr="00FE78A2">
        <w:t xml:space="preserve">регистрационный номер заявки; </w:t>
      </w:r>
    </w:p>
    <w:p w:rsidR="00CA3918" w:rsidRPr="00FE78A2" w:rsidRDefault="00CA3918" w:rsidP="00CA3918">
      <w:r w:rsidRPr="00FE78A2">
        <w:t xml:space="preserve">дата и время поступления заявки; </w:t>
      </w:r>
    </w:p>
    <w:p w:rsidR="00CA3918" w:rsidRPr="00FE78A2" w:rsidRDefault="00CA3918" w:rsidP="00CA3918">
      <w:r w:rsidRPr="00FE78A2">
        <w:t xml:space="preserve">полное наименование участника отбора получателей субсидий (для юридических лиц) или фамилия, имя, отчество (при наличии) (для физических лиц; </w:t>
      </w:r>
    </w:p>
    <w:p w:rsidR="00CA3918" w:rsidRPr="00FE78A2" w:rsidRDefault="00CA3918" w:rsidP="00CA3918">
      <w:r w:rsidRPr="00FE78A2">
        <w:t xml:space="preserve">адрес юридического лица, адрес регистрации (для физических лиц); </w:t>
      </w:r>
    </w:p>
    <w:p w:rsidR="00CA3918" w:rsidRPr="00FE78A2" w:rsidRDefault="00CA3918" w:rsidP="00CA3918">
      <w:r w:rsidRPr="00FE78A2">
        <w:lastRenderedPageBreak/>
        <w:t xml:space="preserve">запрашиваемый участником отбора получателем субсидии размер субсидии. </w:t>
      </w:r>
    </w:p>
    <w:p w:rsidR="00CA3918" w:rsidRPr="00FE78A2" w:rsidRDefault="00CA3918" w:rsidP="00CA3918">
      <w:r w:rsidRPr="00FE78A2">
        <w:t xml:space="preserve">4.2.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рабочего дня, следующего за днем его подписания. </w:t>
      </w:r>
    </w:p>
    <w:p w:rsidR="00CA3918" w:rsidRPr="00FE78A2" w:rsidRDefault="00CA3918" w:rsidP="00CA3918">
      <w:r w:rsidRPr="00FE78A2">
        <w:t xml:space="preserve">4.3. Комиссия в течение 30 рабочих дней с даты размещения протокола вскрытия заявок: </w:t>
      </w:r>
    </w:p>
    <w:p w:rsidR="00CA3918" w:rsidRPr="00FE78A2" w:rsidRDefault="00CA3918" w:rsidP="00CA3918">
      <w:r w:rsidRPr="00FE78A2">
        <w:t xml:space="preserve">осуществляет проверку поданных заявок участниками отбора на предмет соответствие участников отбора требованиям, установленным в объявлении о проведении отбора; </w:t>
      </w:r>
    </w:p>
    <w:p w:rsidR="00CA3918" w:rsidRPr="00FE78A2" w:rsidRDefault="00CA3918" w:rsidP="00CA3918">
      <w:r w:rsidRPr="00FE78A2">
        <w:t>в случае необходимости получения информации и документов от участников отбора для разъяснений по представленным ими документам и информации,</w:t>
      </w:r>
      <w:r w:rsidRPr="00FE78A2">
        <w:rPr>
          <w:color w:val="000000"/>
        </w:rPr>
        <w:t xml:space="preserve"> </w:t>
      </w:r>
      <w:r w:rsidRPr="00FE78A2">
        <w:t xml:space="preserve">Уполномоченный орган направляет запросы участникам отбора с использованием системы ГИИС «Электронный бюджет», при необходимости в равной мере ко всем участникам отбора. </w:t>
      </w:r>
    </w:p>
    <w:p w:rsidR="00CA3918" w:rsidRPr="00FE78A2" w:rsidRDefault="00CA3918" w:rsidP="00CA3918">
      <w:r w:rsidRPr="00FE78A2">
        <w:t xml:space="preserve">4.4. Ранжирование поступивших заявок осуществляется исходя из очередности их поступления. </w:t>
      </w:r>
    </w:p>
    <w:p w:rsidR="00CA3918" w:rsidRPr="00FE78A2" w:rsidRDefault="00CA3918" w:rsidP="00CA3918">
      <w:r w:rsidRPr="00FE78A2">
        <w:t xml:space="preserve">4.5. Решения, принятые Комиссией, носят рекомендательный характер. </w:t>
      </w:r>
    </w:p>
    <w:p w:rsidR="00CA3918" w:rsidRPr="00FE78A2" w:rsidRDefault="00CA3918" w:rsidP="00CA3918">
      <w:r w:rsidRPr="00FE78A2">
        <w:t xml:space="preserve">4.6. По результатам рассмотрения заявок не позднее 1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получателей субсидий о признании его заявки надлежащей или об отклонении его заявки с указанием оснований для отклонения. </w:t>
      </w:r>
    </w:p>
    <w:p w:rsidR="00CA3918" w:rsidRPr="00FE78A2" w:rsidRDefault="00CA3918" w:rsidP="00CA3918">
      <w:r w:rsidRPr="00FE78A2">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рабочего дня, следующего за днем его подписания. </w:t>
      </w:r>
    </w:p>
    <w:p w:rsidR="00CA3918" w:rsidRPr="00FE78A2" w:rsidRDefault="00CA3918" w:rsidP="00CA3918">
      <w:r w:rsidRPr="00FE78A2">
        <w:t xml:space="preserve">4.7. Решение о предоставлении субсидий принимает Главный распорядитель бюджетных средств. </w:t>
      </w:r>
    </w:p>
    <w:p w:rsidR="00CA3918" w:rsidRPr="00FE78A2" w:rsidRDefault="00CA3918" w:rsidP="00CA3918">
      <w:r w:rsidRPr="00FE78A2">
        <w:t xml:space="preserve">4.8. Отбор Получателей субсидий признается несостоявшимся в следующих случаях: </w:t>
      </w:r>
    </w:p>
    <w:p w:rsidR="00CA3918" w:rsidRPr="00FE78A2" w:rsidRDefault="00CA3918" w:rsidP="00CA3918">
      <w:r w:rsidRPr="00FE78A2">
        <w:t>по окончании срока подачи заявок не подано ни одной заявки;</w:t>
      </w:r>
    </w:p>
    <w:p w:rsidR="00CA3918" w:rsidRPr="00FE78A2" w:rsidRDefault="00CA3918" w:rsidP="00CA3918">
      <w:r w:rsidRPr="00FE78A2">
        <w:t xml:space="preserve">по результатам рассмотрения заявок отклонены все заявки. </w:t>
      </w:r>
    </w:p>
    <w:p w:rsidR="00CA3918" w:rsidRPr="00FE78A2" w:rsidRDefault="00CA3918" w:rsidP="00CA3918">
      <w:r w:rsidRPr="00FE78A2">
        <w:t xml:space="preserve">4.9. 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 </w:t>
      </w:r>
    </w:p>
    <w:p w:rsidR="00CA3918" w:rsidRPr="00FE78A2" w:rsidRDefault="00CA3918" w:rsidP="00CA3918">
      <w:r w:rsidRPr="00FE78A2">
        <w:t xml:space="preserve">4.10.В целях завершения отбора Получателей субсидий формируется протокол подведения итогов отбора получателей субсидий, включающий информацию о Получателях субсидий с указанием размера субсидии, предусмотренной им для предоставления, об отклонении заявок с указанием оснований для их отклонения. </w:t>
      </w:r>
    </w:p>
    <w:p w:rsidR="00CA3918" w:rsidRPr="00FE78A2" w:rsidRDefault="00CA3918" w:rsidP="00CA3918">
      <w:r w:rsidRPr="00FE78A2">
        <w:t xml:space="preserve">4.11. Протокол подведения итогов формируется на едином портале автоматически на основании результатов определения Получателей субсидий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1 рабочего дня, следующего за днем его подписания. </w:t>
      </w:r>
    </w:p>
    <w:p w:rsidR="00CA3918" w:rsidRPr="00FE78A2" w:rsidRDefault="00CA3918" w:rsidP="00CA3918">
      <w:r w:rsidRPr="00FE78A2">
        <w:t xml:space="preserve">4.12. Внесение изменений в протокол рассмотрения заявок и протокол подведения итогов отбора осуществляется не позднее 10 календарных дней со дня </w:t>
      </w:r>
      <w:r w:rsidRPr="00FE78A2">
        <w:lastRenderedPageBreak/>
        <w:t xml:space="preserve">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 </w:t>
      </w:r>
    </w:p>
    <w:p w:rsidR="00CA3918" w:rsidRPr="00FE78A2" w:rsidRDefault="00CA3918" w:rsidP="00CA3918">
      <w:r w:rsidRPr="00FE78A2">
        <w:t xml:space="preserve">4.13. Уполномоченный орган в течение 3 рабочих дней с момента подписания протокола заседания Комиссии готовит проект постановления о предоставлении субсидии на возмещении части фактически понесенных затрат на заготовленную продукцию охоты для ведения и развития охоты как вида традиционной хозяйственной деятельности коренных малочисленных народов Севера либо отказе в предоставлении субсидии. </w:t>
      </w:r>
    </w:p>
    <w:p w:rsidR="00CA3918" w:rsidRPr="00FE78A2" w:rsidRDefault="00CA3918" w:rsidP="00CA3918">
      <w:pPr>
        <w:widowControl w:val="0"/>
        <w:autoSpaceDE w:val="0"/>
        <w:autoSpaceDN w:val="0"/>
        <w:adjustRightInd w:val="0"/>
        <w:ind w:firstLine="709"/>
        <w:rPr>
          <w:rFonts w:cs="Arial"/>
          <w:szCs w:val="28"/>
        </w:rPr>
      </w:pPr>
    </w:p>
    <w:p w:rsidR="00CA3918" w:rsidRPr="00FE78A2" w:rsidRDefault="00CA3918" w:rsidP="00415CA4">
      <w:pPr>
        <w:pStyle w:val="2"/>
      </w:pPr>
      <w:r w:rsidRPr="00FE78A2">
        <w:t>5. Условия и порядок заключения Соглашения.</w:t>
      </w:r>
    </w:p>
    <w:p w:rsidR="00CA3918" w:rsidRPr="00FE78A2" w:rsidRDefault="00CA3918" w:rsidP="00CA3918">
      <w:pPr>
        <w:widowControl w:val="0"/>
        <w:autoSpaceDE w:val="0"/>
        <w:autoSpaceDN w:val="0"/>
        <w:adjustRightInd w:val="0"/>
        <w:ind w:firstLine="709"/>
        <w:jc w:val="center"/>
        <w:rPr>
          <w:rFonts w:cs="Arial"/>
          <w:szCs w:val="28"/>
        </w:rPr>
      </w:pPr>
    </w:p>
    <w:p w:rsidR="00CA3918" w:rsidRPr="00FE78A2" w:rsidRDefault="00CA3918" w:rsidP="00CA3918">
      <w:r w:rsidRPr="00FE78A2">
        <w:t xml:space="preserve">5.1. Соглашение в соответствии с Правилами предоставления субсидий заключается в ГИС «Региональный электронный бюджет Ханты-Мансийского автономного округа-Югры» (далее-ГИС «РЭБ Югры») (при наличии технической возможности) в соответствии с типовой формой соглашения, установленной Комитетом по финансам администрации Березовского района. </w:t>
      </w:r>
    </w:p>
    <w:p w:rsidR="00CA3918" w:rsidRPr="00FE78A2" w:rsidRDefault="00CA3918" w:rsidP="00CA3918">
      <w:r w:rsidRPr="00FE78A2">
        <w:t xml:space="preserve">Главный распорядитель (уполномоченное лицо) не позднее 2 рабочих дней со дня принятия решения о предоставлении субсидии формирует проект соглашения о предоставлении субсидии и направляет его для подписания получателю. Получатель в течении 2 рабочих дней, следующего за днем получения проекта соглашения, подписывает усиленной квалифицированной электронной подписью (простой электронной подписью для физического лица) и направляет подписанное соглашение в адрес Главного распорядителя (уполномоченного лица). </w:t>
      </w:r>
    </w:p>
    <w:p w:rsidR="00CA3918" w:rsidRPr="00FE78A2" w:rsidRDefault="00CA3918" w:rsidP="00CA3918">
      <w:r w:rsidRPr="00FE78A2">
        <w:t>Уполномоченный орган в течении 1 рабочего дня направляет Главному распорядителю (уполномоченному лицу) на подписание соглашение получение от получателя субсидии подписанного экземпляра.</w:t>
      </w:r>
    </w:p>
    <w:p w:rsidR="00CA3918" w:rsidRPr="00FE78A2" w:rsidRDefault="00CA3918" w:rsidP="00CA3918">
      <w:r w:rsidRPr="00FE78A2">
        <w:t xml:space="preserve">Главный распорядитель (уполномоченное лицо) подписывает проект соглашения о предоставлении субсидии в течение 1 рабочего дня со дня его получения от получателя. </w:t>
      </w:r>
    </w:p>
    <w:p w:rsidR="00CA3918" w:rsidRPr="00FE78A2" w:rsidRDefault="00CA3918" w:rsidP="00CA3918">
      <w:r w:rsidRPr="00FE78A2">
        <w:t xml:space="preserve">5.1.1. В случае отсутствия технической возможности заключения соглашения в системе ГИС «РЭБ Югры», соглашение заключается на бумажном носителе в соответствии с условиями и порядком, установленными в настоящем разделе (в случае направления посредством почтовой связи, срок исчисляется 3 рабочими днями с даты получения Соглашения Получателем до момента его передачи почтовой организации). </w:t>
      </w:r>
    </w:p>
    <w:p w:rsidR="00CA3918" w:rsidRPr="00FE78A2" w:rsidRDefault="00CA3918" w:rsidP="00CA3918">
      <w:r w:rsidRPr="00FE78A2">
        <w:t xml:space="preserve">5.2. В соглашении о предоставлении субсидии предусматриваются положения, согласно которым: </w:t>
      </w:r>
    </w:p>
    <w:p w:rsidR="00CA3918" w:rsidRPr="00FE78A2" w:rsidRDefault="00CA3918" w:rsidP="00CA3918">
      <w:r w:rsidRPr="00FE78A2">
        <w:t xml:space="preserve">5.2.1. в случае уменьшения главному распорядителю как получателю бюджетных средств ранее доведенных лимитов бюджетных обязательств, приводящих к невозможности предоставления субсидии в размере, определенном в соглашении, получатель субсидии подписывает дополнительное соглашение с новыми условиями соглашения или о расторжении соглашения при не достижении согласия по новым условиям; </w:t>
      </w:r>
    </w:p>
    <w:p w:rsidR="00CA3918" w:rsidRPr="00FE78A2" w:rsidRDefault="00CA3918" w:rsidP="00CA3918">
      <w:r w:rsidRPr="00FE78A2">
        <w:t xml:space="preserve">5.2.2. в случае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rsidR="00CA3918" w:rsidRPr="00FE78A2" w:rsidRDefault="00CA3918" w:rsidP="00CA3918">
      <w:r w:rsidRPr="00FE78A2">
        <w:t xml:space="preserve">5.2.3. в случае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w:t>
      </w:r>
      <w:r w:rsidRPr="00FE78A2">
        <w:lastRenderedPageBreak/>
        <w:t xml:space="preserve">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w:t>
      </w:r>
    </w:p>
    <w:p w:rsidR="00CA3918" w:rsidRPr="00FE78A2" w:rsidRDefault="00CA3918" w:rsidP="00CA3918">
      <w:r w:rsidRPr="00FE78A2">
        <w:t xml:space="preserve">5.3. Получатель субсидий признается уклонившемся от заключения соглашения если: </w:t>
      </w:r>
    </w:p>
    <w:p w:rsidR="00CA3918" w:rsidRPr="00FE78A2" w:rsidRDefault="00CA3918" w:rsidP="00CA3918">
      <w:r w:rsidRPr="00FE78A2">
        <w:t xml:space="preserve">не подписал соглашение в течение указанного в объявлении о проведении отбора получателей субсидий количества рабочих дней и не направил возражения по проекту соглашения; </w:t>
      </w:r>
    </w:p>
    <w:p w:rsidR="00CA3918" w:rsidRPr="00FE78A2" w:rsidRDefault="00CA3918" w:rsidP="00CA3918">
      <w:r w:rsidRPr="00FE78A2">
        <w:t xml:space="preserve">не подписал соглашение в течение указанного в объявлении о проведении отбора получателей субсидий количества рабочих дней со дня поступления соглашения на подписание в систему ГИС «РЭБ Югры» и не направил возражения по проекту соглашения. </w:t>
      </w:r>
    </w:p>
    <w:p w:rsidR="00CA3918" w:rsidRPr="00FE78A2" w:rsidRDefault="00CA3918" w:rsidP="00CA3918">
      <w:r w:rsidRPr="00FE78A2">
        <w:t xml:space="preserve">В случае признания Получателя субсидий, уклонившемся от заключения соглашения, Уполномоченный орган вносит изменения в протокол подведения итогов и направляет уведомление получателю субсидии о невозможности заключить соглашение по основаниям, установленным настоящим пунктом посредством электронной почты или почтовым отправлением с уведомлением о вручении, по адресу, указанному в заявке. </w:t>
      </w:r>
    </w:p>
    <w:p w:rsidR="00CA3918" w:rsidRPr="00FE78A2" w:rsidRDefault="00CA3918" w:rsidP="00CA3918">
      <w:r w:rsidRPr="00FE78A2">
        <w:t xml:space="preserve">5.4. В случае признания получателя субсидии, уклонившимся от заключения соглашения в соответствии с пунктом 5.3, настоящего порядка, Уполномоченный орган в течение 1 рабочего дня готовит проект постановления о внесении изменений в постановление администрации района о предоставлении субсидии. </w:t>
      </w:r>
    </w:p>
    <w:p w:rsidR="00CA3918" w:rsidRPr="00FE78A2" w:rsidRDefault="00CA3918" w:rsidP="00CA3918">
      <w:r w:rsidRPr="00FE78A2">
        <w:t xml:space="preserve">5.5. Результат предоставления Субсидии определяется количеством заготовленной продукции охоты по состоянию на 31 декабря года предоставления Субсидии. </w:t>
      </w:r>
    </w:p>
    <w:p w:rsidR="00CA3918" w:rsidRPr="00FE78A2" w:rsidRDefault="00CA3918" w:rsidP="00CA3918">
      <w:r w:rsidRPr="00FE78A2">
        <w:t xml:space="preserve">5.6. Субсидия перечисляется не позднее 10-го рабочего дня, следующего за днем принятия Главным распорядителем решения о предоставлении субсидии и на основании заключенного соглашения. </w:t>
      </w:r>
    </w:p>
    <w:p w:rsidR="00CA3918" w:rsidRPr="00FE78A2" w:rsidRDefault="00CA3918" w:rsidP="00CA3918">
      <w:r w:rsidRPr="00FE78A2">
        <w:t xml:space="preserve">5.7. Перечисление субсидии осуществляется на расчетные или корреспондентские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 </w:t>
      </w:r>
    </w:p>
    <w:p w:rsidR="00CA3918" w:rsidRPr="00FE78A2" w:rsidRDefault="00CA3918" w:rsidP="00CA3918">
      <w:pPr>
        <w:widowControl w:val="0"/>
        <w:autoSpaceDE w:val="0"/>
        <w:autoSpaceDN w:val="0"/>
        <w:adjustRightInd w:val="0"/>
        <w:ind w:firstLine="709"/>
        <w:rPr>
          <w:rFonts w:cs="Arial"/>
          <w:szCs w:val="28"/>
        </w:rPr>
      </w:pPr>
    </w:p>
    <w:p w:rsidR="00CA3918" w:rsidRPr="00FE78A2" w:rsidRDefault="00CA3918" w:rsidP="00415CA4">
      <w:pPr>
        <w:pStyle w:val="2"/>
      </w:pPr>
      <w:r w:rsidRPr="00FE78A2">
        <w:t>6. Требования к отчетности, осуществлению контроля (мониторинга) за соблюдением условий и порядка предоставления субсидий и ответственности за их нарушение</w:t>
      </w:r>
    </w:p>
    <w:p w:rsidR="00CA3918" w:rsidRPr="00FE78A2" w:rsidRDefault="00CA3918" w:rsidP="00415CA4">
      <w:pPr>
        <w:pStyle w:val="2"/>
      </w:pPr>
    </w:p>
    <w:p w:rsidR="00CA3918" w:rsidRPr="00FE78A2" w:rsidRDefault="00CA3918" w:rsidP="00CA3918">
      <w:r w:rsidRPr="00FE78A2">
        <w:t xml:space="preserve">6.1. Получатель субсидии один раз в год после достижения результата предоставления субсидии, указанного в пункте 5.5 настоящего Порядка, направляет в ГИС «РЭБ Югры» отчетность в соответствии с формой, установленной в Соглашении. </w:t>
      </w:r>
    </w:p>
    <w:p w:rsidR="00CA3918" w:rsidRPr="00FE78A2" w:rsidRDefault="00CA3918" w:rsidP="00CA3918">
      <w:r w:rsidRPr="00FE78A2">
        <w:t xml:space="preserve">Копии документов заверяет руководитель (уполномоченное должностное лицо) с указанием должности, фамилии и инициалов, даты заверения, оттиском печати (при наличии) на каждом листе документов. </w:t>
      </w:r>
    </w:p>
    <w:p w:rsidR="00CA3918" w:rsidRPr="00FE78A2" w:rsidRDefault="00CA3918" w:rsidP="00CA3918">
      <w:r w:rsidRPr="00FE78A2">
        <w:t xml:space="preserve">6.2. Уполномоченный орган в течении 10 рабочих дней с даты получения отчета осуществляет проверку предоставленной получателем субсидии информации. </w:t>
      </w:r>
    </w:p>
    <w:p w:rsidR="00CA3918" w:rsidRPr="00FE78A2" w:rsidRDefault="00CA3918" w:rsidP="00CA3918">
      <w:r w:rsidRPr="00FE78A2">
        <w:t xml:space="preserve">6.3. Уполномоченный орган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w:t>
      </w:r>
      <w:r w:rsidRPr="00FE78A2">
        <w:lastRenderedPageBreak/>
        <w:t xml:space="preserve">проведения мониторинга достижения результатов, утвержденным Министерством финансов Российской Федерации. </w:t>
      </w:r>
    </w:p>
    <w:p w:rsidR="00CA3918" w:rsidRPr="00FE78A2" w:rsidRDefault="00CA3918" w:rsidP="00CA3918">
      <w:r w:rsidRPr="00FE78A2">
        <w:t>6.3.</w:t>
      </w:r>
      <w:proofErr w:type="gramStart"/>
      <w:r w:rsidRPr="00FE78A2">
        <w:t>1.Уполномоченный</w:t>
      </w:r>
      <w:proofErr w:type="gramEnd"/>
      <w:r w:rsidRPr="00FE78A2">
        <w:t xml:space="preserve"> орган оформляет акт отражающий факт завершения соответствующего мероприятия по получению результата предоставления субсидии в течение 30 рабочих дней с даты предоставления отчета. </w:t>
      </w:r>
    </w:p>
    <w:p w:rsidR="00CA3918" w:rsidRPr="00FE78A2" w:rsidRDefault="00CA3918" w:rsidP="00CA3918">
      <w:r w:rsidRPr="00FE78A2">
        <w:t xml:space="preserve">6.4. Уполномоченный орган в отношении Получателей субсидии осуществляет проверки соблюдения ими порядка и условий предоставления субсидий, в том числе в части достижения результатов их предоставления, а также проверок органами муниципального (государственного) финансового контроля в соответствии со статьями 268.1 и 269.2 </w:t>
      </w:r>
      <w:hyperlink r:id="rId80" w:tooltip="&quot;Бюджетный кодекс Российской Федерации (с изменениями на 31 марта 2026 года)&quot;&#10;Кодекс РФ от 31.07.1998 N 145-ФЗ&#10;Статус: Действующая редакция документа (действ. c 01.04.2026 по 30.06.2026)" w:history="1">
        <w:r w:rsidRPr="00FE78A2">
          <w:rPr>
            <w:rStyle w:val="a9"/>
            <w:color w:val="0000AA"/>
          </w:rPr>
          <w:t>Бюджетного Кодекса</w:t>
        </w:r>
      </w:hyperlink>
      <w:r w:rsidRPr="00FE78A2">
        <w:t xml:space="preserve"> Российской Федерации.</w:t>
      </w:r>
    </w:p>
    <w:p w:rsidR="00CA3918" w:rsidRPr="00FE78A2" w:rsidRDefault="00CA3918" w:rsidP="00CA3918">
      <w:r w:rsidRPr="00FE78A2">
        <w:t xml:space="preserve">6.5. </w:t>
      </w:r>
      <w:r w:rsidRPr="00FE78A2">
        <w:rPr>
          <w:bCs/>
          <w:iCs/>
        </w:rPr>
        <w:t xml:space="preserve">В случае нарушения Получателем субсидии условий, установленных при предоставлении субсидии, выявленного в том числе по фактам проверок, проведенных </w:t>
      </w:r>
      <w:r w:rsidRPr="00FE78A2">
        <w:t xml:space="preserve">Уполномоченным органом </w:t>
      </w:r>
      <w:r w:rsidRPr="00FE78A2">
        <w:rPr>
          <w:bCs/>
          <w:iCs/>
        </w:rPr>
        <w:t>и органами государственного (муниципального) финансового контроля, а также в случае не достижения значений результатов предоставления субсидии, определенных Соглашением</w:t>
      </w:r>
      <w:r w:rsidRPr="00FE78A2">
        <w:t xml:space="preserve"> о предоставлении субсидии</w:t>
      </w:r>
      <w:r w:rsidRPr="00FE78A2">
        <w:rPr>
          <w:bCs/>
          <w:iCs/>
        </w:rPr>
        <w:t>, субсидии подлежат возврату в бюджет Березовского района</w:t>
      </w:r>
      <w:r w:rsidRPr="00FE78A2">
        <w:t xml:space="preserve">. </w:t>
      </w:r>
    </w:p>
    <w:p w:rsidR="00CA3918" w:rsidRPr="00FE78A2" w:rsidRDefault="00CA3918" w:rsidP="00CA3918">
      <w:r w:rsidRPr="00FE78A2">
        <w:t>6.6. В течение 10 рабочих дней с даты возникновения основания для возврата субсидии Уполномоченный орган направляет Заявителю требование о её возврате (далее-требование) почтовым отправлением с уведомлением либо электронной почтой.</w:t>
      </w:r>
    </w:p>
    <w:p w:rsidR="00CA3918" w:rsidRPr="00FE78A2" w:rsidRDefault="00CA3918" w:rsidP="00CA3918">
      <w:r w:rsidRPr="00FE78A2">
        <w:t>6.7. В течение 30 рабочих дней с даты получения требования Заявитель обязан осуществить возврат по реквизитам, указанным в нем, и уведомить Уполномоченный орган по электронной почте с приложением копии платежного поручения.</w:t>
      </w:r>
    </w:p>
    <w:p w:rsidR="00CA3918" w:rsidRPr="00FE78A2" w:rsidRDefault="00CA3918" w:rsidP="00CA3918">
      <w:r w:rsidRPr="00FE78A2">
        <w:t xml:space="preserve">6.8. В случае невыполнения требования о возврате субсидии ее взыскание осуществляется в судебном порядке в соответствии с законодательством Российской Федерации. </w:t>
      </w:r>
    </w:p>
    <w:p w:rsidR="00CA3918" w:rsidRPr="00FE78A2" w:rsidRDefault="00CA3918" w:rsidP="00CA3918">
      <w:r w:rsidRPr="00FE78A2">
        <w:t>6.9. В случае возникновения непредвиденных обстоятельств непреодолимой силы (смерть получателя субсидии), вследствие возникновения которых соблюдение условий предоставления субсидий, в том числе исполнение обязательств по достижению значения результата предоставления субсидий, является невозможным, издается постановление администрации Березовского района о прекращении действия договора (Соглашения) в связи со смертью получателя субсидии.</w:t>
      </w:r>
    </w:p>
    <w:p w:rsidR="00D177D5" w:rsidRPr="00FE78A2" w:rsidRDefault="00D177D5" w:rsidP="00F82237">
      <w:pPr>
        <w:pStyle w:val="ConsPlusNormal"/>
        <w:jc w:val="both"/>
        <w:rPr>
          <w:rFonts w:ascii="Arial" w:hAnsi="Arial" w:cs="Arial"/>
        </w:rPr>
      </w:pPr>
    </w:p>
    <w:p w:rsidR="00D177D5" w:rsidRPr="00FE78A2" w:rsidRDefault="00B47E08" w:rsidP="00B47E08">
      <w:pPr>
        <w:pStyle w:val="ConsPlusNormal"/>
        <w:jc w:val="right"/>
        <w:rPr>
          <w:rFonts w:ascii="Arial" w:hAnsi="Arial" w:cs="Arial"/>
          <w:b/>
          <w:sz w:val="30"/>
          <w:szCs w:val="30"/>
        </w:rPr>
      </w:pPr>
      <w:r w:rsidRPr="00FE78A2">
        <w:rPr>
          <w:rFonts w:ascii="Arial" w:hAnsi="Arial" w:cs="Arial"/>
        </w:rPr>
        <w:br w:type="page"/>
      </w:r>
    </w:p>
    <w:p w:rsidR="00D177D5" w:rsidRPr="00FE78A2" w:rsidRDefault="00D177D5" w:rsidP="00B47E08">
      <w:pPr>
        <w:pStyle w:val="ConsPlusNormal"/>
        <w:jc w:val="right"/>
        <w:outlineLvl w:val="0"/>
        <w:rPr>
          <w:rFonts w:ascii="Arial" w:hAnsi="Arial" w:cs="Arial"/>
          <w:b/>
          <w:sz w:val="30"/>
          <w:szCs w:val="30"/>
        </w:rPr>
      </w:pPr>
    </w:p>
    <w:p w:rsidR="00D177D5" w:rsidRPr="00FE78A2" w:rsidRDefault="00D177D5" w:rsidP="00B47E08">
      <w:pPr>
        <w:pStyle w:val="ConsPlusNormal"/>
        <w:jc w:val="right"/>
        <w:outlineLvl w:val="0"/>
        <w:rPr>
          <w:rFonts w:ascii="Arial" w:hAnsi="Arial" w:cs="Arial"/>
          <w:b/>
        </w:rPr>
      </w:pPr>
    </w:p>
    <w:p w:rsidR="0076300D" w:rsidRPr="00FE78A2" w:rsidRDefault="0076300D" w:rsidP="00B47E08">
      <w:pPr>
        <w:pStyle w:val="ConsPlusNormal"/>
        <w:jc w:val="right"/>
        <w:outlineLvl w:val="0"/>
        <w:rPr>
          <w:rFonts w:ascii="Arial" w:hAnsi="Arial" w:cs="Arial"/>
          <w:b/>
          <w:sz w:val="32"/>
        </w:rPr>
      </w:pPr>
      <w:r w:rsidRPr="00FE78A2">
        <w:rPr>
          <w:rFonts w:ascii="Arial" w:hAnsi="Arial" w:cs="Arial"/>
          <w:b/>
          <w:sz w:val="32"/>
        </w:rPr>
        <w:t>Приложение 5</w:t>
      </w:r>
    </w:p>
    <w:p w:rsidR="00B47E08" w:rsidRPr="00FE78A2" w:rsidRDefault="0076300D" w:rsidP="00B47E08">
      <w:pPr>
        <w:pStyle w:val="ConsPlusNormal"/>
        <w:jc w:val="right"/>
        <w:rPr>
          <w:rFonts w:ascii="Arial" w:hAnsi="Arial" w:cs="Arial"/>
          <w:b/>
          <w:sz w:val="32"/>
        </w:rPr>
      </w:pPr>
      <w:r w:rsidRPr="00FE78A2">
        <w:rPr>
          <w:rFonts w:ascii="Arial" w:hAnsi="Arial" w:cs="Arial"/>
          <w:b/>
          <w:sz w:val="32"/>
        </w:rPr>
        <w:t>к постановлению</w:t>
      </w:r>
      <w:r w:rsidR="00D60CD9" w:rsidRPr="00FE78A2">
        <w:rPr>
          <w:rFonts w:ascii="Arial" w:hAnsi="Arial" w:cs="Arial"/>
          <w:b/>
          <w:sz w:val="32"/>
        </w:rPr>
        <w:t xml:space="preserve"> </w:t>
      </w:r>
      <w:r w:rsidRPr="00FE78A2">
        <w:rPr>
          <w:rFonts w:ascii="Arial" w:hAnsi="Arial" w:cs="Arial"/>
          <w:b/>
          <w:sz w:val="32"/>
        </w:rPr>
        <w:t>администрации</w:t>
      </w:r>
    </w:p>
    <w:p w:rsidR="0076300D" w:rsidRPr="00FE78A2" w:rsidRDefault="0076300D" w:rsidP="00B47E08">
      <w:pPr>
        <w:pStyle w:val="ConsPlusNormal"/>
        <w:jc w:val="right"/>
        <w:rPr>
          <w:rFonts w:ascii="Arial" w:hAnsi="Arial" w:cs="Arial"/>
          <w:b/>
          <w:sz w:val="32"/>
        </w:rPr>
      </w:pPr>
      <w:r w:rsidRPr="00FE78A2">
        <w:rPr>
          <w:rFonts w:ascii="Arial" w:hAnsi="Arial" w:cs="Arial"/>
          <w:b/>
          <w:sz w:val="32"/>
        </w:rPr>
        <w:t xml:space="preserve"> Березовского района</w:t>
      </w:r>
    </w:p>
    <w:p w:rsidR="0076300D" w:rsidRPr="00FE78A2" w:rsidRDefault="0076300D" w:rsidP="00B47E08">
      <w:pPr>
        <w:pStyle w:val="ConsPlusNormal"/>
        <w:jc w:val="right"/>
        <w:rPr>
          <w:rFonts w:ascii="Arial" w:hAnsi="Arial" w:cs="Arial"/>
          <w:b/>
          <w:sz w:val="32"/>
        </w:rPr>
      </w:pPr>
      <w:r w:rsidRPr="00FE78A2">
        <w:rPr>
          <w:rFonts w:ascii="Arial" w:hAnsi="Arial" w:cs="Arial"/>
          <w:b/>
          <w:sz w:val="32"/>
        </w:rPr>
        <w:t xml:space="preserve">от </w:t>
      </w:r>
      <w:r w:rsidR="00D60CD9" w:rsidRPr="00FE78A2">
        <w:rPr>
          <w:rFonts w:ascii="Arial" w:hAnsi="Arial" w:cs="Arial"/>
          <w:b/>
          <w:sz w:val="32"/>
        </w:rPr>
        <w:t>28.06.2022</w:t>
      </w:r>
      <w:r w:rsidR="00D177D5" w:rsidRPr="00FE78A2">
        <w:rPr>
          <w:rFonts w:ascii="Arial" w:hAnsi="Arial" w:cs="Arial"/>
          <w:b/>
          <w:sz w:val="32"/>
        </w:rPr>
        <w:t xml:space="preserve"> № </w:t>
      </w:r>
      <w:r w:rsidR="00D60CD9" w:rsidRPr="00FE78A2">
        <w:rPr>
          <w:rFonts w:ascii="Arial" w:hAnsi="Arial" w:cs="Arial"/>
          <w:b/>
          <w:sz w:val="32"/>
        </w:rPr>
        <w:t>932</w:t>
      </w:r>
    </w:p>
    <w:p w:rsidR="00B47E08" w:rsidRPr="00FE78A2" w:rsidRDefault="00B47E08" w:rsidP="00B47E08">
      <w:pPr>
        <w:pStyle w:val="ConsPlusNormal"/>
        <w:jc w:val="right"/>
        <w:rPr>
          <w:rFonts w:ascii="Arial" w:hAnsi="Arial" w:cs="Arial"/>
          <w:b/>
        </w:rPr>
      </w:pPr>
    </w:p>
    <w:p w:rsidR="00B47E08" w:rsidRPr="00FE78A2" w:rsidRDefault="00B47E08" w:rsidP="00D60CD9">
      <w:pPr>
        <w:pStyle w:val="ConsPlusNormal"/>
        <w:jc w:val="right"/>
        <w:rPr>
          <w:rFonts w:ascii="Arial" w:hAnsi="Arial" w:cs="Arial"/>
        </w:rPr>
      </w:pPr>
    </w:p>
    <w:p w:rsidR="00A720A5" w:rsidRPr="00FE78A2" w:rsidRDefault="00A720A5" w:rsidP="00415CA4">
      <w:pPr>
        <w:pStyle w:val="2"/>
      </w:pPr>
      <w:r w:rsidRPr="00FE78A2">
        <w:t>Порядок предоставления 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w:t>
      </w:r>
    </w:p>
    <w:p w:rsidR="00A720A5" w:rsidRPr="00FE78A2" w:rsidRDefault="00A720A5" w:rsidP="00415CA4">
      <w:pPr>
        <w:pStyle w:val="2"/>
      </w:pPr>
      <w:r w:rsidRPr="00FE78A2">
        <w:t>(далее</w:t>
      </w:r>
      <w:r w:rsidR="00D177D5" w:rsidRPr="00FE78A2">
        <w:t>-</w:t>
      </w:r>
      <w:r w:rsidRPr="00FE78A2">
        <w:t>Порядок)</w:t>
      </w:r>
    </w:p>
    <w:p w:rsidR="00A45D72" w:rsidRPr="00FE78A2" w:rsidRDefault="00A45D72" w:rsidP="00B47E08">
      <w:pPr>
        <w:pStyle w:val="2"/>
        <w:rPr>
          <w:sz w:val="24"/>
          <w:szCs w:val="24"/>
        </w:rPr>
      </w:pPr>
    </w:p>
    <w:p w:rsidR="00A45D72" w:rsidRPr="00FE78A2" w:rsidRDefault="00A45D72" w:rsidP="00415CA4">
      <w:pPr>
        <w:pStyle w:val="2"/>
      </w:pPr>
      <w:r w:rsidRPr="00FE78A2">
        <w:t>1. Общие положения</w:t>
      </w:r>
      <w:r w:rsidR="002241A2" w:rsidRPr="00FE78A2">
        <w:t xml:space="preserve"> о предоставлении </w:t>
      </w:r>
      <w:r w:rsidR="00FD42C8" w:rsidRPr="00FE78A2">
        <w:t>финансовой помощи</w:t>
      </w:r>
    </w:p>
    <w:p w:rsidR="00A45D72" w:rsidRPr="00FE78A2" w:rsidRDefault="00A45D72" w:rsidP="000C060C">
      <w:pPr>
        <w:pStyle w:val="ConsPlusNormal"/>
        <w:jc w:val="both"/>
        <w:rPr>
          <w:rFonts w:ascii="Arial" w:hAnsi="Arial" w:cs="Arial"/>
        </w:rPr>
      </w:pPr>
    </w:p>
    <w:p w:rsidR="00A45D72" w:rsidRPr="00FE78A2" w:rsidRDefault="00A45D72" w:rsidP="00B47E08">
      <w:r w:rsidRPr="00FE78A2">
        <w:t>1.1. Порядок определяет цели, условия и проц</w:t>
      </w:r>
      <w:r w:rsidR="00A720A5" w:rsidRPr="00FE78A2">
        <w:t>едуру предоставления из бюджета</w:t>
      </w:r>
      <w:r w:rsidRPr="00FE78A2">
        <w:t xml:space="preserve"> </w:t>
      </w:r>
      <w:r w:rsidR="00A720A5" w:rsidRPr="00FE78A2">
        <w:t>Березовского района Ханты-Мансийского автономного округа</w:t>
      </w:r>
      <w:r w:rsidR="00D177D5" w:rsidRPr="00FE78A2">
        <w:t>-</w:t>
      </w:r>
      <w:r w:rsidR="00A720A5" w:rsidRPr="00FE78A2">
        <w:t>Югры</w:t>
      </w:r>
      <w:r w:rsidRPr="00FE78A2">
        <w:t xml:space="preserve"> единовременной финансовой помощи молодым специалистам</w:t>
      </w:r>
      <w:r w:rsidR="001C2075" w:rsidRPr="00FE78A2">
        <w:t>, осуществляющим свою трудовую деятельность на территории Березовского района</w:t>
      </w:r>
      <w:r w:rsidRPr="00FE78A2">
        <w:t xml:space="preserve"> (далее</w:t>
      </w:r>
      <w:r w:rsidR="00D177D5" w:rsidRPr="00FE78A2">
        <w:t>-</w:t>
      </w:r>
      <w:r w:rsidR="008F2B24" w:rsidRPr="00FE78A2">
        <w:t>ф</w:t>
      </w:r>
      <w:r w:rsidRPr="00FE78A2">
        <w:t>инансовая помощь)</w:t>
      </w:r>
      <w:r w:rsidR="00E80FE2" w:rsidRPr="00FE78A2">
        <w:t>,</w:t>
      </w:r>
      <w:r w:rsidRPr="00FE78A2">
        <w:t xml:space="preserve"> за счет субвенций из бюджета Ханты-Мансийского автономного округа</w:t>
      </w:r>
      <w:r w:rsidR="00D177D5" w:rsidRPr="00FE78A2">
        <w:t>-</w:t>
      </w:r>
      <w:r w:rsidRPr="00FE78A2">
        <w:t>Югры (далее</w:t>
      </w:r>
      <w:r w:rsidR="00D177D5" w:rsidRPr="00FE78A2">
        <w:t>-</w:t>
      </w:r>
      <w:r w:rsidRPr="00FE78A2">
        <w:t>автономный округ, субвенция).</w:t>
      </w:r>
    </w:p>
    <w:p w:rsidR="00A45D72" w:rsidRPr="00FE78A2" w:rsidRDefault="00A45D72" w:rsidP="00B47E08">
      <w:r w:rsidRPr="00FE78A2">
        <w:t>1.2. Понятия, используемые для целей Порядка:</w:t>
      </w:r>
    </w:p>
    <w:p w:rsidR="00A45D72" w:rsidRPr="00FE78A2" w:rsidRDefault="00E80FE2" w:rsidP="00B47E08">
      <w:r w:rsidRPr="00FE78A2">
        <w:t>з</w:t>
      </w:r>
      <w:r w:rsidR="00A45D72" w:rsidRPr="00FE78A2">
        <w:t>аявитель</w:t>
      </w:r>
      <w:r w:rsidR="00D177D5" w:rsidRPr="00FE78A2">
        <w:t>-</w:t>
      </w:r>
      <w:r w:rsidR="00A45D72" w:rsidRPr="00FE78A2">
        <w:t xml:space="preserve">физическое лицо, относящееся к категории молодого специалиста в соответствии с критериями, установленными пунктом 1.5 </w:t>
      </w:r>
      <w:r w:rsidRPr="00FE78A2">
        <w:t xml:space="preserve">настоящего </w:t>
      </w:r>
      <w:r w:rsidR="00A45D72" w:rsidRPr="00FE78A2">
        <w:t>Порядка;</w:t>
      </w:r>
    </w:p>
    <w:p w:rsidR="00774214" w:rsidRPr="00FE78A2" w:rsidRDefault="00E80FE2" w:rsidP="00B47E08">
      <w:r w:rsidRPr="00FE78A2">
        <w:t>главным распорядителем бюджетных средств,</w:t>
      </w:r>
      <w:r w:rsidR="00774214" w:rsidRPr="00FE78A2">
        <w:t xml:space="preserve"> до которого в соответствии с бюджетным законодательством Российской Федерации как получателя бюджетных средств доведены лимиты бюджетных обязательств на предоставление </w:t>
      </w:r>
      <w:r w:rsidR="008F2B24" w:rsidRPr="00FE78A2">
        <w:t>ф</w:t>
      </w:r>
      <w:r w:rsidRPr="00FE78A2">
        <w:t xml:space="preserve">инансовой помощи </w:t>
      </w:r>
      <w:r w:rsidR="00774214" w:rsidRPr="00FE78A2">
        <w:t>на соответствующий финансовый год и плановый период, является администрация Березовского района Ханты-Мансийского автономного округа</w:t>
      </w:r>
      <w:r w:rsidR="00D177D5" w:rsidRPr="00FE78A2">
        <w:t>-</w:t>
      </w:r>
      <w:r w:rsidR="00774214" w:rsidRPr="00FE78A2">
        <w:t>Югры (далее</w:t>
      </w:r>
      <w:r w:rsidR="00D177D5" w:rsidRPr="00FE78A2">
        <w:t>-</w:t>
      </w:r>
      <w:r w:rsidR="00774214" w:rsidRPr="00FE78A2">
        <w:t>Главный распорядитель);</w:t>
      </w:r>
    </w:p>
    <w:p w:rsidR="00BF5F82" w:rsidRPr="00FE78A2" w:rsidRDefault="00BF5F82" w:rsidP="00B47E08">
      <w:r w:rsidRPr="00FE78A2">
        <w:t xml:space="preserve">уполномоченным органом администрации Березовского района по организации предоставления субсидии в рамках реализации переданного отдельного государственного полномочия по участию в реализации государственной программы автономного округа «Устойчивое развитие коренных малочисленных народов Севера», утвержденной постановлением Правительства Ханты-Мансийского автономного округа-Югры от 10 ноября 2023 </w:t>
      </w:r>
      <w:hyperlink r:id="rId81" w:tooltip="&quot;О государственной программе Ханты-Мансийского автономного округа - Югры &quot;Устойчивое развитие коренных ...&quot;&#10;Постановление Правительства Ханты-Мансийского автономного округа - Югры от 10.11.2023 N 547-п&#10;Статус: Действующая редакция документа" w:history="1">
        <w:r w:rsidRPr="00FE78A2">
          <w:rPr>
            <w:rStyle w:val="a9"/>
            <w:color w:val="0000AA"/>
          </w:rPr>
          <w:t>№ 547-п</w:t>
        </w:r>
      </w:hyperlink>
      <w:r w:rsidRPr="00FE78A2">
        <w:t>, является отдел по вопросам малочисленных народов Севера, природопользованию, сельскому хозяйству и экологии администрации Березовского района (далее-Уполномоченный орган);</w:t>
      </w:r>
    </w:p>
    <w:p w:rsidR="00BF5F82" w:rsidRPr="00FE78A2" w:rsidRDefault="00BF5F82" w:rsidP="00B47E08">
      <w:r w:rsidRPr="00FE78A2">
        <w:t xml:space="preserve">(абзац четвертый пункта 1.2 изложен в редакции постановления Администрации </w:t>
      </w:r>
      <w:hyperlink r:id="rId82"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A45D72" w:rsidRPr="00FE78A2" w:rsidRDefault="00A45D72" w:rsidP="00B47E08">
      <w:r w:rsidRPr="00FE78A2">
        <w:t>Соглашение</w:t>
      </w:r>
      <w:r w:rsidR="00D177D5" w:rsidRPr="00FE78A2">
        <w:t>-</w:t>
      </w:r>
      <w:r w:rsidRPr="00FE78A2">
        <w:t xml:space="preserve">соглашение о предоставлении </w:t>
      </w:r>
      <w:r w:rsidR="008F2B24" w:rsidRPr="00FE78A2">
        <w:t>ф</w:t>
      </w:r>
      <w:r w:rsidRPr="00FE78A2">
        <w:t xml:space="preserve">инансовой помощи, разработанное в соответствии с типовой формой, утвержденной </w:t>
      </w:r>
      <w:r w:rsidR="00774214" w:rsidRPr="00FE78A2">
        <w:t>Комитетом</w:t>
      </w:r>
      <w:r w:rsidR="002241A2" w:rsidRPr="00FE78A2">
        <w:t xml:space="preserve"> по финансам</w:t>
      </w:r>
      <w:r w:rsidR="00774214" w:rsidRPr="00FE78A2">
        <w:t xml:space="preserve"> администрации</w:t>
      </w:r>
      <w:r w:rsidRPr="00FE78A2">
        <w:t xml:space="preserve"> </w:t>
      </w:r>
      <w:r w:rsidR="00A720A5" w:rsidRPr="00FE78A2">
        <w:t>Березовского района</w:t>
      </w:r>
      <w:r w:rsidRPr="00FE78A2">
        <w:t xml:space="preserve">, заключенное между </w:t>
      </w:r>
      <w:r w:rsidR="002241A2" w:rsidRPr="00FE78A2">
        <w:t>Г</w:t>
      </w:r>
      <w:r w:rsidR="00774214" w:rsidRPr="00FE78A2">
        <w:t>лавным распорядителем</w:t>
      </w:r>
      <w:r w:rsidRPr="00FE78A2">
        <w:t xml:space="preserve"> и Заявителем.</w:t>
      </w:r>
    </w:p>
    <w:p w:rsidR="00A45D72" w:rsidRPr="00FE78A2" w:rsidRDefault="00A45D72" w:rsidP="00B47E08">
      <w:r w:rsidRPr="00FE78A2">
        <w:t xml:space="preserve">1.3. Целью предоставления </w:t>
      </w:r>
      <w:r w:rsidR="008F2B24" w:rsidRPr="00FE78A2">
        <w:t>ф</w:t>
      </w:r>
      <w:r w:rsidRPr="00FE78A2">
        <w:t xml:space="preserve">инансовой помощи является привлечение квалифицированных кадров в различных отраслях для работы </w:t>
      </w:r>
      <w:r w:rsidR="00E80FE2" w:rsidRPr="00FE78A2">
        <w:t xml:space="preserve">на территории </w:t>
      </w:r>
      <w:r w:rsidR="00E80FE2" w:rsidRPr="00FE78A2">
        <w:lastRenderedPageBreak/>
        <w:t xml:space="preserve">Березовского района </w:t>
      </w:r>
      <w:r w:rsidRPr="00FE78A2">
        <w:t xml:space="preserve">в местах традиционного проживания и традиционной хозяйственной деятельности коренных малочисленных народов Севера </w:t>
      </w:r>
      <w:r w:rsidR="00E80FE2" w:rsidRPr="00FE78A2">
        <w:t>автономного округа</w:t>
      </w:r>
      <w:r w:rsidRPr="00FE78A2">
        <w:t>.</w:t>
      </w:r>
    </w:p>
    <w:p w:rsidR="00A45D72" w:rsidRPr="00FE78A2" w:rsidRDefault="008F2B24" w:rsidP="00B47E08">
      <w:r w:rsidRPr="00FE78A2">
        <w:t>1.4. Предоставление ф</w:t>
      </w:r>
      <w:r w:rsidR="00A45D72" w:rsidRPr="00FE78A2">
        <w:t xml:space="preserve">инансовой помощи осуществляет </w:t>
      </w:r>
      <w:r w:rsidR="002241A2" w:rsidRPr="00FE78A2">
        <w:t>Главный распорядитель</w:t>
      </w:r>
      <w:r w:rsidR="00E80FE2" w:rsidRPr="00FE78A2">
        <w:t xml:space="preserve"> </w:t>
      </w:r>
      <w:r w:rsidR="00A45D72" w:rsidRPr="00FE78A2">
        <w:t>за счет доведенных в установленном порядке лимитов бюджетных обязательств на соответствующий финансовый год и плановый период.</w:t>
      </w:r>
    </w:p>
    <w:p w:rsidR="00DF37CF" w:rsidRPr="00FE78A2" w:rsidRDefault="00A45D72" w:rsidP="00DF37CF">
      <w:bookmarkStart w:id="21" w:name="Par3539"/>
      <w:bookmarkEnd w:id="21"/>
      <w:r w:rsidRPr="00FE78A2">
        <w:t xml:space="preserve">1.5. </w:t>
      </w:r>
      <w:r w:rsidR="00DF37CF" w:rsidRPr="00FE78A2">
        <w:t>Заявитель должен соответствовать в совокупности на дату подачи заявления о предоставлении финансовой помощи следующим критериям:</w:t>
      </w:r>
    </w:p>
    <w:p w:rsidR="00DF37CF" w:rsidRPr="00FE78A2" w:rsidRDefault="00DF37CF" w:rsidP="00DF37CF">
      <w:r w:rsidRPr="00FE78A2">
        <w:t xml:space="preserve">(абзац первый пункта 1.5 изложен в редакции постановления Администрации            </w:t>
      </w:r>
      <w:hyperlink r:id="rId83"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A45D72" w:rsidRPr="00FE78A2" w:rsidRDefault="00A45D72" w:rsidP="00B47E08">
      <w:r w:rsidRPr="00FE78A2">
        <w:t>принадлежать к числу коренных малочисленных народов Севера автономного округа;</w:t>
      </w:r>
    </w:p>
    <w:p w:rsidR="00E40A94" w:rsidRPr="00FE78A2" w:rsidRDefault="00E40A94" w:rsidP="00B47E08">
      <w:r w:rsidRPr="00FE78A2">
        <w:t>иметь место жительства на территории автономного округа;</w:t>
      </w:r>
    </w:p>
    <w:p w:rsidR="00964632" w:rsidRPr="00FE78A2" w:rsidRDefault="00964632" w:rsidP="00B47E08">
      <w:r w:rsidRPr="00FE78A2">
        <w:t xml:space="preserve">осуществлять трудовую деятельность или деятельность в качестве индивидуального предпринимателя в автономном округе в местах, включенных в перечень мест традиционного проживания и традиционной хозяйственной деятельности коренных малочисленных народов Российской Федерации, утвержденный </w:t>
      </w:r>
      <w:hyperlink r:id="rId84" w:tooltip="&quot;Об утверждении перечня мест традиционного проживания и традиционной хозяйственной ...&quot;&#10;Распоряжение Правительства РФ от 08.05.2009 N 631-р&#10;Статус: Действующая редакция документа (действ. c 15.11.2025)" w:history="1">
        <w:r w:rsidRPr="00FE78A2">
          <w:rPr>
            <w:rStyle w:val="a9"/>
            <w:color w:val="0000AA"/>
          </w:rPr>
          <w:t>распоряжением Правительства Российской Федерации от 8 мая 2009 года № 631-р</w:t>
        </w:r>
      </w:hyperlink>
      <w:r w:rsidRPr="00FE78A2">
        <w:t>;</w:t>
      </w:r>
    </w:p>
    <w:p w:rsidR="00964632" w:rsidRPr="00FE78A2" w:rsidRDefault="00964632" w:rsidP="00B47E08">
      <w:r w:rsidRPr="00FE78A2">
        <w:t xml:space="preserve">(абзац четвертый пункта 1.5 изложен в редакции постановления Администрации </w:t>
      </w:r>
      <w:hyperlink r:id="rId85"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15.12.2023 № 949</w:t>
        </w:r>
      </w:hyperlink>
      <w:r w:rsidRPr="00FE78A2">
        <w:t>)</w:t>
      </w:r>
    </w:p>
    <w:p w:rsidR="00DF37CF" w:rsidRPr="00FE78A2" w:rsidRDefault="00DF37CF" w:rsidP="00DF37CF">
      <w:r w:rsidRPr="00FE78A2">
        <w:t xml:space="preserve">(абзац пятый пункта 1.5 утратил силу постановлением Администрации                         </w:t>
      </w:r>
      <w:hyperlink r:id="rId86"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A45D72" w:rsidRPr="00FE78A2" w:rsidRDefault="00A45D72" w:rsidP="00B47E08">
      <w:r w:rsidRPr="00FE78A2">
        <w:t>являться выпускником профессиональной образовательной организации или образовательной организации высшего образования (далее</w:t>
      </w:r>
      <w:r w:rsidR="00D177D5" w:rsidRPr="00FE78A2">
        <w:t>-</w:t>
      </w:r>
      <w:r w:rsidRPr="00FE78A2">
        <w:t>образовательная организация) очной формы обучения;</w:t>
      </w:r>
    </w:p>
    <w:p w:rsidR="00A45D72" w:rsidRPr="00FE78A2" w:rsidRDefault="00A45D72" w:rsidP="00B47E08">
      <w:r w:rsidRPr="00FE78A2">
        <w:t xml:space="preserve">находиться в возрастной категории до 35 лет, за исключением случаев, указанных в пункте 1.8 </w:t>
      </w:r>
      <w:r w:rsidR="00E80FE2" w:rsidRPr="00FE78A2">
        <w:t xml:space="preserve">настоящего </w:t>
      </w:r>
      <w:r w:rsidRPr="00FE78A2">
        <w:t>Порядка;</w:t>
      </w:r>
    </w:p>
    <w:p w:rsidR="00A45D72" w:rsidRPr="00FE78A2" w:rsidRDefault="00A45D72" w:rsidP="00B47E08">
      <w:r w:rsidRPr="00FE78A2">
        <w:t>состоять в трудовых отношениях</w:t>
      </w:r>
      <w:r w:rsidR="00E80FE2" w:rsidRPr="00FE78A2">
        <w:rPr>
          <w:rFonts w:cs="Arial"/>
        </w:rPr>
        <w:t xml:space="preserve">, впервые после окончания образовательной </w:t>
      </w:r>
      <w:r w:rsidR="00E80FE2" w:rsidRPr="00FE78A2">
        <w:t>организации</w:t>
      </w:r>
      <w:r w:rsidRPr="00FE78A2">
        <w:t xml:space="preserve"> или </w:t>
      </w:r>
      <w:r w:rsidR="00E80FE2" w:rsidRPr="00FE78A2">
        <w:t>осуществлять деятельность</w:t>
      </w:r>
      <w:r w:rsidRPr="00FE78A2">
        <w:t xml:space="preserve"> в качестве индивидуального предпринимателя </w:t>
      </w:r>
      <w:r w:rsidR="00E80FE2" w:rsidRPr="00FE78A2">
        <w:t>не менее года, предшествующего году обращения за предоставлением финансовой помощи</w:t>
      </w:r>
      <w:r w:rsidRPr="00FE78A2">
        <w:t>;</w:t>
      </w:r>
    </w:p>
    <w:p w:rsidR="00A45D72" w:rsidRPr="00FE78A2" w:rsidRDefault="00A45D72" w:rsidP="00B47E08">
      <w:r w:rsidRPr="00FE78A2">
        <w:t>не приостанавливать деятельность в порядке, предусмотренном законодательством Российской Федерации (для индивидуальных предпринимателей).</w:t>
      </w:r>
    </w:p>
    <w:p w:rsidR="00A45D72" w:rsidRPr="00FE78A2" w:rsidRDefault="00A45D72" w:rsidP="00B47E08">
      <w:r w:rsidRPr="00FE78A2">
        <w:t>1.6. Финансовая помощь предоставляется 1 раз</w:t>
      </w:r>
      <w:r w:rsidR="00E80FE2" w:rsidRPr="00FE78A2">
        <w:t>, настоящий Порядок не распространяется на лиц из числа коренных малочисленных народов Севера, ран</w:t>
      </w:r>
      <w:r w:rsidR="00455F1B" w:rsidRPr="00FE78A2">
        <w:t>ее получивших финансовую помощь</w:t>
      </w:r>
      <w:r w:rsidRPr="00FE78A2">
        <w:t>.</w:t>
      </w:r>
    </w:p>
    <w:p w:rsidR="00A45D72" w:rsidRPr="00FE78A2" w:rsidRDefault="00A45D72" w:rsidP="00B47E08">
      <w:bookmarkStart w:id="22" w:name="Par3549"/>
      <w:bookmarkEnd w:id="22"/>
      <w:r w:rsidRPr="00FE78A2">
        <w:t xml:space="preserve">1.7. Право на получение </w:t>
      </w:r>
      <w:r w:rsidR="00881A80" w:rsidRPr="00FE78A2">
        <w:t>ф</w:t>
      </w:r>
      <w:r w:rsidRPr="00FE78A2">
        <w:t>инансовой помощи имеет Заявитель в течение 3 лет со дня окончания образовательной организации.</w:t>
      </w:r>
    </w:p>
    <w:p w:rsidR="00A45D72" w:rsidRPr="00FE78A2" w:rsidRDefault="00A45D72" w:rsidP="00B47E08">
      <w:bookmarkStart w:id="23" w:name="Par3550"/>
      <w:bookmarkEnd w:id="23"/>
      <w:r w:rsidRPr="00FE78A2">
        <w:t>1.8. Срок, указанный в пункте 1.7 Порядка, продлевается на период:</w:t>
      </w:r>
    </w:p>
    <w:p w:rsidR="00A45D72" w:rsidRPr="00FE78A2" w:rsidRDefault="00A45D72" w:rsidP="00B47E08">
      <w:r w:rsidRPr="00FE78A2">
        <w:t>призыва на военную службу или направления на заменяющую ее альтернативную гражданскую службу;</w:t>
      </w:r>
    </w:p>
    <w:p w:rsidR="00A45D72" w:rsidRPr="00FE78A2" w:rsidRDefault="00A45D72" w:rsidP="00B47E08">
      <w:r w:rsidRPr="00FE78A2">
        <w:t>стажировки или обучения с отрывом от производства по основному месту работы;</w:t>
      </w:r>
    </w:p>
    <w:p w:rsidR="00A45D72" w:rsidRPr="00FE78A2" w:rsidRDefault="00A45D72" w:rsidP="00B47E08">
      <w:r w:rsidRPr="00FE78A2">
        <w:t>обучения в аспирантуре по очной форме для подготовки и защиты кандидатской диссертации</w:t>
      </w:r>
      <w:r w:rsidR="00D177D5" w:rsidRPr="00FE78A2">
        <w:t>-</w:t>
      </w:r>
      <w:r w:rsidRPr="00FE78A2">
        <w:t>на срок не более 3 лет;</w:t>
      </w:r>
    </w:p>
    <w:p w:rsidR="00A45D72" w:rsidRPr="00FE78A2" w:rsidRDefault="00A45D72" w:rsidP="00B47E08">
      <w:r w:rsidRPr="00FE78A2">
        <w:t>обучения в магистратуре по очной форме</w:t>
      </w:r>
      <w:r w:rsidR="00D177D5" w:rsidRPr="00FE78A2">
        <w:t>-</w:t>
      </w:r>
      <w:r w:rsidRPr="00FE78A2">
        <w:t>на срок не более 2 лет;</w:t>
      </w:r>
    </w:p>
    <w:p w:rsidR="00A45D72" w:rsidRPr="00FE78A2" w:rsidRDefault="00A45D72" w:rsidP="00B47E08">
      <w:r w:rsidRPr="00FE78A2">
        <w:t>нахождения в отпуске по уходу за ребенком до достижения им возраста 3 лет.</w:t>
      </w:r>
    </w:p>
    <w:p w:rsidR="00A45D72" w:rsidRPr="00FE78A2" w:rsidRDefault="00A45D72" w:rsidP="000C060C">
      <w:pPr>
        <w:pStyle w:val="ConsPlusNormal"/>
        <w:jc w:val="both"/>
        <w:rPr>
          <w:rFonts w:ascii="Arial" w:hAnsi="Arial" w:cs="Arial"/>
          <w:b/>
          <w:sz w:val="30"/>
          <w:szCs w:val="30"/>
        </w:rPr>
      </w:pPr>
    </w:p>
    <w:p w:rsidR="00A45D72" w:rsidRPr="00FE78A2" w:rsidRDefault="00A45D72" w:rsidP="00563DDE">
      <w:pPr>
        <w:pStyle w:val="2"/>
      </w:pPr>
      <w:r w:rsidRPr="00FE78A2">
        <w:t xml:space="preserve">2. Условия и порядок предоставления </w:t>
      </w:r>
      <w:r w:rsidR="00881A80" w:rsidRPr="00FE78A2">
        <w:t>ф</w:t>
      </w:r>
      <w:r w:rsidRPr="00FE78A2">
        <w:t>инансовой помощи</w:t>
      </w:r>
    </w:p>
    <w:p w:rsidR="00A45D72" w:rsidRPr="00FE78A2" w:rsidRDefault="00A45D72" w:rsidP="000C060C">
      <w:pPr>
        <w:pStyle w:val="ConsPlusNormal"/>
        <w:jc w:val="both"/>
        <w:rPr>
          <w:rFonts w:ascii="Arial" w:hAnsi="Arial" w:cs="Arial"/>
        </w:rPr>
      </w:pPr>
    </w:p>
    <w:p w:rsidR="00CA3918" w:rsidRPr="00FE78A2" w:rsidRDefault="00A45D72" w:rsidP="00B47E08">
      <w:r w:rsidRPr="00FE78A2">
        <w:t xml:space="preserve">2.1. </w:t>
      </w:r>
      <w:bookmarkStart w:id="24" w:name="Par3560"/>
      <w:bookmarkEnd w:id="24"/>
      <w:r w:rsidR="00CA3918" w:rsidRPr="00FE78A2">
        <w:t>Размер финансовой помощи составляет 300 тысяч рублей.</w:t>
      </w:r>
    </w:p>
    <w:p w:rsidR="00CA3918" w:rsidRPr="00FE78A2" w:rsidRDefault="00CA3918" w:rsidP="00B47E08">
      <w:r w:rsidRPr="00FE78A2">
        <w:lastRenderedPageBreak/>
        <w:t xml:space="preserve">(пункт 2.1 изложен в редакции постановления Администрации </w:t>
      </w:r>
      <w:hyperlink r:id="rId87" w:tooltip="постановление от 13.05.2025 0:00:00 №381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13.05.2025                     № 381</w:t>
        </w:r>
      </w:hyperlink>
      <w:r w:rsidRPr="00FE78A2">
        <w:t>)</w:t>
      </w:r>
    </w:p>
    <w:p w:rsidR="00A45D72" w:rsidRPr="00FE78A2" w:rsidRDefault="00A45D72" w:rsidP="00B47E08">
      <w:r w:rsidRPr="00FE78A2">
        <w:t xml:space="preserve">2.2. Заявитель для получения </w:t>
      </w:r>
      <w:r w:rsidR="00881A80" w:rsidRPr="00FE78A2">
        <w:t>ф</w:t>
      </w:r>
      <w:r w:rsidRPr="00FE78A2">
        <w:t>инансовой помощи представляет следующие документы:</w:t>
      </w:r>
    </w:p>
    <w:p w:rsidR="00A45D72" w:rsidRPr="00FE78A2" w:rsidRDefault="00881A80" w:rsidP="00B47E08">
      <w:pPr>
        <w:rPr>
          <w:rFonts w:cs="Arial"/>
        </w:rPr>
      </w:pPr>
      <w:r w:rsidRPr="00FE78A2">
        <w:t>заявление о предоставлении ф</w:t>
      </w:r>
      <w:r w:rsidR="00A45D72" w:rsidRPr="00FE78A2">
        <w:t xml:space="preserve">инансовой помощи по форме, установленной </w:t>
      </w:r>
      <w:r w:rsidR="00E80FE2" w:rsidRPr="00FE78A2">
        <w:t>постановлением</w:t>
      </w:r>
      <w:r w:rsidR="00A720A5" w:rsidRPr="00FE78A2">
        <w:t xml:space="preserve"> администрации Березовского района </w:t>
      </w:r>
      <w:r w:rsidR="00A45D72" w:rsidRPr="00FE78A2">
        <w:t>и размещенной на официальном сайте</w:t>
      </w:r>
      <w:r w:rsidR="00E80FE2" w:rsidRPr="00FE78A2">
        <w:t xml:space="preserve"> органов местного самоуправления Березовского района</w:t>
      </w:r>
      <w:r w:rsidR="00A45D72" w:rsidRPr="00FE78A2">
        <w:t xml:space="preserve"> в</w:t>
      </w:r>
      <w:r w:rsidR="00A45D72" w:rsidRPr="00FE78A2">
        <w:rPr>
          <w:rFonts w:cs="Arial"/>
        </w:rPr>
        <w:t xml:space="preserve"> информационно-телекоммуникационной сети Интернет по адресу: </w:t>
      </w:r>
      <w:r w:rsidR="00010D0C" w:rsidRPr="00FE78A2">
        <w:rPr>
          <w:rFonts w:cs="Arial"/>
        </w:rPr>
        <w:t>https://www.berezovo.ru/activity/MNS/mery-podderzhki.php</w:t>
      </w:r>
      <w:r w:rsidR="00A45D72" w:rsidRPr="00FE78A2">
        <w:rPr>
          <w:rFonts w:cs="Arial"/>
        </w:rPr>
        <w:t>;</w:t>
      </w:r>
    </w:p>
    <w:p w:rsidR="000F673B" w:rsidRPr="00FE78A2" w:rsidRDefault="000F673B" w:rsidP="00B47E08">
      <w:r w:rsidRPr="00FE78A2">
        <w:t>копию документа, удостоверяющего личность Заявителя;</w:t>
      </w:r>
    </w:p>
    <w:p w:rsidR="0025321A" w:rsidRPr="00FE78A2" w:rsidRDefault="000F673B" w:rsidP="00B47E08">
      <w:r w:rsidRPr="00FE78A2">
        <w:t>копию вступившего в законную силу решения суда, подтверждающего факт постоянного проживания на территории автономного округа (при наличии);</w:t>
      </w:r>
    </w:p>
    <w:p w:rsidR="000F673B" w:rsidRPr="00FE78A2" w:rsidRDefault="000F673B" w:rsidP="00B47E08">
      <w:r w:rsidRPr="00FE78A2">
        <w:t>копию документа, содержащего сведения о принадлежности Заявителя к коренным малочисленным народам Севера автономного округа. Заявитель вправе предоставить копию свидетельства о рождении, подтверждающего, что родители либо один из родителей Заявителя относятся к лицам из числа коренных малочисленных народов Севера</w:t>
      </w:r>
      <w:r w:rsidR="00377E73" w:rsidRPr="00FE78A2">
        <w:t xml:space="preserve"> автономного округа</w:t>
      </w:r>
      <w:r w:rsidRPr="00FE78A2">
        <w:t>, либо копию вступившего в законную силу решения суда, свидетельствующего об установлении судом факта отнесения к коренным малочисленным народам Севера автономного округа, либо иные</w:t>
      </w:r>
      <w:r w:rsidR="00377E73" w:rsidRPr="00FE78A2">
        <w:t xml:space="preserve"> документы</w:t>
      </w:r>
      <w:r w:rsidR="00455F1B" w:rsidRPr="00FE78A2">
        <w:t>,</w:t>
      </w:r>
      <w:r w:rsidRPr="00FE78A2">
        <w:t xml:space="preserve"> содержащие сведения о национальности;</w:t>
      </w:r>
    </w:p>
    <w:p w:rsidR="00A97FC8" w:rsidRPr="00FE78A2" w:rsidRDefault="00A97FC8" w:rsidP="00B47E08">
      <w:r w:rsidRPr="00FE78A2">
        <w:t xml:space="preserve">(абзац шестой пункта 2.2 утратил силу постановлением Администрации                         </w:t>
      </w:r>
      <w:hyperlink r:id="rId88"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A45D72" w:rsidRPr="00FE78A2" w:rsidRDefault="00A45D72" w:rsidP="00B47E08">
      <w:r w:rsidRPr="00FE78A2">
        <w:t>копию трудовой книжки (для работающих) (за</w:t>
      </w:r>
      <w:r w:rsidR="00B47E08" w:rsidRPr="00FE78A2">
        <w:t xml:space="preserve"> периоды до 1 января 2020 года);</w:t>
      </w:r>
    </w:p>
    <w:p w:rsidR="00AF7491" w:rsidRPr="00FE78A2" w:rsidRDefault="00AF7491" w:rsidP="00B47E08">
      <w:r w:rsidRPr="00FE78A2">
        <w:t>сведения о трудовой деятельности (за периоды после 1 января 2020 года)</w:t>
      </w:r>
      <w:r w:rsidR="00B47E08" w:rsidRPr="00FE78A2">
        <w:t>;</w:t>
      </w:r>
    </w:p>
    <w:p w:rsidR="002241A2" w:rsidRPr="00FE78A2" w:rsidRDefault="002241A2" w:rsidP="00B47E08">
      <w:r w:rsidRPr="00FE78A2">
        <w:t>копию документа, подтверждающего факт постоянного проживания Заявителя на территории автономного округа (копию паспорта с отметкой о регистрации по месту жительства, либо копию документа органа (организации), имеющего(ей) сведения о факте постоянного проживания на территории автономного округа и уполномоченного(ой) на его выдачу);</w:t>
      </w:r>
    </w:p>
    <w:p w:rsidR="002241A2" w:rsidRPr="00FE78A2" w:rsidRDefault="002241A2" w:rsidP="00B47E08">
      <w:r w:rsidRPr="00FE78A2">
        <w:t>копию диплома об окончании образовательной организации;</w:t>
      </w:r>
    </w:p>
    <w:p w:rsidR="00A45D72" w:rsidRPr="00FE78A2" w:rsidRDefault="00A45D72" w:rsidP="00B47E08">
      <w:r w:rsidRPr="00FE78A2">
        <w:t>Заявитель, являющийся индивидуальным предпринимателем, по собственной инициативе может представить следующие документы:</w:t>
      </w:r>
    </w:p>
    <w:p w:rsidR="00A45D72" w:rsidRPr="00FE78A2" w:rsidRDefault="00A45D72" w:rsidP="00B47E08">
      <w:r w:rsidRPr="00FE78A2">
        <w:t>выписку из Единого государственного реестра индивидуальных предпринимателей, выданную не позднее 1 числа месяц</w:t>
      </w:r>
      <w:r w:rsidR="00881A80" w:rsidRPr="00FE78A2">
        <w:t>а обращения за предоставлением ф</w:t>
      </w:r>
      <w:r w:rsidRPr="00FE78A2">
        <w:t>инансовой помощи;</w:t>
      </w:r>
    </w:p>
    <w:p w:rsidR="0025321A" w:rsidRPr="00FE78A2" w:rsidRDefault="0025321A" w:rsidP="00B47E08">
      <w:r w:rsidRPr="00FE78A2">
        <w:t>При наличии обстоятельств, указанных в пункте 1.8</w:t>
      </w:r>
      <w:r w:rsidR="00377E73" w:rsidRPr="00FE78A2">
        <w:t xml:space="preserve"> настоящего Порядка</w:t>
      </w:r>
      <w:r w:rsidRPr="00FE78A2">
        <w:t>, Заявитель дополнительно представляет следующие документы:</w:t>
      </w:r>
    </w:p>
    <w:p w:rsidR="0025321A" w:rsidRPr="00FE78A2" w:rsidRDefault="0025321A" w:rsidP="00B47E08">
      <w:r w:rsidRPr="00FE78A2">
        <w:t>копию военного билета;</w:t>
      </w:r>
    </w:p>
    <w:p w:rsidR="0025321A" w:rsidRPr="00FE78A2" w:rsidRDefault="0025321A" w:rsidP="00B47E08">
      <w:r w:rsidRPr="00FE78A2">
        <w:t>справку из образовательной организации, подтверждающую факт обучения;</w:t>
      </w:r>
    </w:p>
    <w:p w:rsidR="0025321A" w:rsidRPr="00FE78A2" w:rsidRDefault="0025321A" w:rsidP="00B47E08">
      <w:r w:rsidRPr="00FE78A2">
        <w:t>копию свидетельства о рождении</w:t>
      </w:r>
      <w:r w:rsidR="005A2256" w:rsidRPr="00FE78A2">
        <w:t xml:space="preserve"> ребенка (детей)</w:t>
      </w:r>
      <w:r w:rsidRPr="00FE78A2">
        <w:t>.</w:t>
      </w:r>
    </w:p>
    <w:p w:rsidR="00A45D72" w:rsidRPr="00FE78A2" w:rsidRDefault="00A45D72" w:rsidP="00B47E08">
      <w:bookmarkStart w:id="25" w:name="Par3570"/>
      <w:bookmarkEnd w:id="25"/>
      <w:r w:rsidRPr="00FE78A2">
        <w:t xml:space="preserve">2.3. Документы, указанные в пункте 2.2 </w:t>
      </w:r>
      <w:r w:rsidR="00377E73" w:rsidRPr="00FE78A2">
        <w:t xml:space="preserve">настоящего </w:t>
      </w:r>
      <w:r w:rsidRPr="00FE78A2">
        <w:t>Порядка, Заявитель представляет (направляет):</w:t>
      </w:r>
    </w:p>
    <w:p w:rsidR="00A45D72" w:rsidRPr="00FE78A2" w:rsidRDefault="00A45D72" w:rsidP="00B47E08">
      <w:r w:rsidRPr="00FE78A2">
        <w:t>непосредственно в Уполномоченный орган</w:t>
      </w:r>
      <w:r w:rsidR="002241A2" w:rsidRPr="00FE78A2">
        <w:t xml:space="preserve"> по адресу: 628140, Ханты-Мансийский автономный округ</w:t>
      </w:r>
      <w:r w:rsidR="00D177D5" w:rsidRPr="00FE78A2">
        <w:t>-</w:t>
      </w:r>
      <w:r w:rsidR="002241A2" w:rsidRPr="00FE78A2">
        <w:t xml:space="preserve">Югра, </w:t>
      </w:r>
      <w:proofErr w:type="gramStart"/>
      <w:r w:rsidR="002241A2" w:rsidRPr="00FE78A2">
        <w:t>пгт.Березово</w:t>
      </w:r>
      <w:proofErr w:type="gramEnd"/>
      <w:r w:rsidR="002241A2" w:rsidRPr="00FE78A2">
        <w:t>, ул. Астраханцева, д. 54, каб. 413</w:t>
      </w:r>
      <w:r w:rsidRPr="00FE78A2">
        <w:t>;</w:t>
      </w:r>
    </w:p>
    <w:p w:rsidR="00A45D72" w:rsidRPr="00FE78A2" w:rsidRDefault="00A45D72" w:rsidP="00B47E08">
      <w:r w:rsidRPr="00FE78A2">
        <w:t>почтовым отправлением в Уполномоченный орган</w:t>
      </w:r>
      <w:r w:rsidR="002241A2" w:rsidRPr="00FE78A2">
        <w:t xml:space="preserve"> по адресу: 628140, Ханты-Мансийский автономный округ</w:t>
      </w:r>
      <w:r w:rsidR="00D177D5" w:rsidRPr="00FE78A2">
        <w:t>-</w:t>
      </w:r>
      <w:r w:rsidR="002241A2" w:rsidRPr="00FE78A2">
        <w:t xml:space="preserve">Югра, </w:t>
      </w:r>
      <w:proofErr w:type="gramStart"/>
      <w:r w:rsidR="002241A2" w:rsidRPr="00FE78A2">
        <w:t>пгт.Березово</w:t>
      </w:r>
      <w:proofErr w:type="gramEnd"/>
      <w:r w:rsidR="002241A2" w:rsidRPr="00FE78A2">
        <w:t>, ул. Астраханцева, д. 54, каб. 413</w:t>
      </w:r>
      <w:r w:rsidRPr="00FE78A2">
        <w:t>.</w:t>
      </w:r>
    </w:p>
    <w:p w:rsidR="00A45D72" w:rsidRPr="00FE78A2" w:rsidRDefault="00A45D72" w:rsidP="00B47E08">
      <w:r w:rsidRPr="00FE78A2">
        <w:t xml:space="preserve">Уполномоченный орган формирует единый список Заявителей на текущий и очередной финансовый годы в хронологической последовательности согласно дате и времени регистрации заявления о предоставлении Финансовой помощи и прилагаемых к нему документов, указанных в пункте 2.2 </w:t>
      </w:r>
      <w:r w:rsidR="00377E73" w:rsidRPr="00FE78A2">
        <w:t xml:space="preserve">настоящего </w:t>
      </w:r>
      <w:r w:rsidRPr="00FE78A2">
        <w:t>Порядка.</w:t>
      </w:r>
    </w:p>
    <w:p w:rsidR="00A45D72" w:rsidRPr="00FE78A2" w:rsidRDefault="00A45D72" w:rsidP="00B47E08">
      <w:r w:rsidRPr="00FE78A2">
        <w:lastRenderedPageBreak/>
        <w:t xml:space="preserve">Должностное лицо Уполномоченного органа, ответственное за прием документов, в течение 1 рабочего дня с даты их поступления регистрирует их и передает </w:t>
      </w:r>
      <w:r w:rsidR="00377E73" w:rsidRPr="00FE78A2">
        <w:t>в Комиссию для рассмотрения</w:t>
      </w:r>
      <w:r w:rsidRPr="00FE78A2">
        <w:t xml:space="preserve"> документов.</w:t>
      </w:r>
    </w:p>
    <w:p w:rsidR="00A45D72" w:rsidRPr="00FE78A2" w:rsidRDefault="00A45D72" w:rsidP="00B47E08">
      <w:r w:rsidRPr="00FE78A2">
        <w:t>Способом фиксации результата регистрации документов ответственным должностным лицом Уполномоченного органа является:</w:t>
      </w:r>
    </w:p>
    <w:p w:rsidR="00A45D72" w:rsidRPr="00FE78A2" w:rsidRDefault="00A45D72" w:rsidP="00B47E08">
      <w:r w:rsidRPr="00FE78A2">
        <w:t>направление Заявителю почтовой связью или вручение лично в течение 3 рабочих дней с даты их регистрации соответствующего уведомления;</w:t>
      </w:r>
    </w:p>
    <w:p w:rsidR="00A45D72" w:rsidRPr="00FE78A2" w:rsidRDefault="00A45D72" w:rsidP="00B47E08">
      <w:pPr>
        <w:rPr>
          <w:rFonts w:cs="Arial"/>
        </w:rPr>
      </w:pPr>
      <w:r w:rsidRPr="00FE78A2">
        <w:t>проставление отметки о регистрации на втором экземпляре (копии) заявления о</w:t>
      </w:r>
      <w:r w:rsidRPr="00FE78A2">
        <w:rPr>
          <w:rFonts w:cs="Arial"/>
        </w:rPr>
        <w:t xml:space="preserve"> предоставлении </w:t>
      </w:r>
      <w:r w:rsidR="00377E73" w:rsidRPr="00FE78A2">
        <w:rPr>
          <w:rFonts w:cs="Arial"/>
        </w:rPr>
        <w:t>финансовой помощи</w:t>
      </w:r>
      <w:r w:rsidR="00D177D5" w:rsidRPr="00FE78A2">
        <w:rPr>
          <w:rFonts w:cs="Arial"/>
        </w:rPr>
        <w:t>-</w:t>
      </w:r>
      <w:r w:rsidRPr="00FE78A2">
        <w:rPr>
          <w:rFonts w:cs="Arial"/>
        </w:rPr>
        <w:t>в случае непосредственного представления документов в Уполномоченный орган.</w:t>
      </w:r>
    </w:p>
    <w:p w:rsidR="0025321A" w:rsidRPr="00FE78A2" w:rsidRDefault="00A45D72" w:rsidP="00B47E08">
      <w:r w:rsidRPr="00FE78A2">
        <w:t>2.4. Уполномоченный орган в течение 2 рабочих дней со дня регистрации заявления о предоставлении Финансовой помощи запрашивает следующие документы (если они не представлены Заявителем самостоятельно):</w:t>
      </w:r>
    </w:p>
    <w:p w:rsidR="00A45D72" w:rsidRPr="00FE78A2" w:rsidRDefault="00A45D72" w:rsidP="00B47E08">
      <w:r w:rsidRPr="00FE78A2">
        <w:t>выписку из Единого государственного реестра инд</w:t>
      </w:r>
      <w:r w:rsidR="002241A2" w:rsidRPr="00FE78A2">
        <w:t>ивидуальных предпринимателей (https://egrul.nalog.ru/)</w:t>
      </w:r>
      <w:r w:rsidR="008F2B24" w:rsidRPr="00FE78A2">
        <w:t>.</w:t>
      </w:r>
    </w:p>
    <w:p w:rsidR="00A45D72" w:rsidRPr="00FE78A2" w:rsidRDefault="00A45D72" w:rsidP="00B47E08">
      <w:r w:rsidRPr="00FE78A2">
        <w:t xml:space="preserve">2.5. Для рассмотрения документов, принятия решения о соответствии или несоответствии Заявителя и представленных им документов критериям и требованиям, установленным </w:t>
      </w:r>
      <w:r w:rsidR="00377E73" w:rsidRPr="00FE78A2">
        <w:t xml:space="preserve">настоящим </w:t>
      </w:r>
      <w:r w:rsidRPr="00FE78A2">
        <w:t xml:space="preserve">Порядком, </w:t>
      </w:r>
      <w:r w:rsidR="00377E73" w:rsidRPr="00FE78A2">
        <w:t>администрация Березовского района создает</w:t>
      </w:r>
      <w:r w:rsidR="00AF7491" w:rsidRPr="00FE78A2">
        <w:t xml:space="preserve"> Комиссию, с</w:t>
      </w:r>
      <w:r w:rsidRPr="00FE78A2">
        <w:t xml:space="preserve">остав </w:t>
      </w:r>
      <w:r w:rsidR="00AF7491" w:rsidRPr="00FE78A2">
        <w:t>и п</w:t>
      </w:r>
      <w:r w:rsidRPr="00FE78A2">
        <w:t>оложение о ней утверждает</w:t>
      </w:r>
      <w:r w:rsidR="00377E73" w:rsidRPr="00FE78A2">
        <w:t>ся</w:t>
      </w:r>
      <w:r w:rsidRPr="00FE78A2">
        <w:t xml:space="preserve"> </w:t>
      </w:r>
      <w:r w:rsidR="00377E73" w:rsidRPr="00FE78A2">
        <w:t>постановлением</w:t>
      </w:r>
      <w:r w:rsidR="00AF7491" w:rsidRPr="00FE78A2">
        <w:t xml:space="preserve"> администрации Березовского района</w:t>
      </w:r>
      <w:r w:rsidRPr="00FE78A2">
        <w:t>.</w:t>
      </w:r>
    </w:p>
    <w:p w:rsidR="00A45D72" w:rsidRPr="00FE78A2" w:rsidRDefault="00A45D72" w:rsidP="00B47E08">
      <w:r w:rsidRPr="00FE78A2">
        <w:t xml:space="preserve">2.6. Комиссия </w:t>
      </w:r>
      <w:r w:rsidR="0025321A" w:rsidRPr="00FE78A2">
        <w:t>в течение 30 рабочих дней с</w:t>
      </w:r>
      <w:r w:rsidRPr="00FE78A2">
        <w:t>о дня регистрации документов, предусмотренных пунктом 2.2 Порядка:</w:t>
      </w:r>
    </w:p>
    <w:p w:rsidR="00A45D72" w:rsidRPr="00FE78A2" w:rsidRDefault="00A45D72" w:rsidP="00B47E08">
      <w:r w:rsidRPr="00FE78A2">
        <w:t xml:space="preserve">проверяет соответствие Заявителя критериям, установленным пунктом 1.5 </w:t>
      </w:r>
      <w:r w:rsidR="00377E73" w:rsidRPr="00FE78A2">
        <w:t xml:space="preserve">настоящего </w:t>
      </w:r>
      <w:r w:rsidRPr="00FE78A2">
        <w:t>Порядка;</w:t>
      </w:r>
    </w:p>
    <w:p w:rsidR="00A45D72" w:rsidRPr="00FE78A2" w:rsidRDefault="00A45D72" w:rsidP="00B47E08">
      <w:r w:rsidRPr="00FE78A2">
        <w:t xml:space="preserve">проверяет наличие предусмотренных пунктом 2.2 </w:t>
      </w:r>
      <w:r w:rsidR="00377E73" w:rsidRPr="00FE78A2">
        <w:t xml:space="preserve">настоящего </w:t>
      </w:r>
      <w:r w:rsidRPr="00FE78A2">
        <w:t>Порядка документов и достоверность указанных в них сведений, соб</w:t>
      </w:r>
      <w:r w:rsidR="00377E73" w:rsidRPr="00FE78A2">
        <w:t>людение требований к документам</w:t>
      </w:r>
      <w:r w:rsidRPr="00FE78A2">
        <w:t>;</w:t>
      </w:r>
    </w:p>
    <w:p w:rsidR="00A45D72" w:rsidRPr="00FE78A2" w:rsidRDefault="00A45D72" w:rsidP="00B47E08">
      <w:r w:rsidRPr="00FE78A2">
        <w:t xml:space="preserve">принимает решение о соответствии (несоответствии) Заявителя и представленных им документов требованиям </w:t>
      </w:r>
      <w:r w:rsidR="00377E73" w:rsidRPr="00FE78A2">
        <w:t xml:space="preserve">настоящего </w:t>
      </w:r>
      <w:r w:rsidRPr="00FE78A2">
        <w:t>Порядка, которое оформляет</w:t>
      </w:r>
      <w:r w:rsidR="00377E73" w:rsidRPr="00FE78A2">
        <w:t>ся</w:t>
      </w:r>
      <w:r w:rsidRPr="00FE78A2">
        <w:t xml:space="preserve"> протоколом.</w:t>
      </w:r>
    </w:p>
    <w:p w:rsidR="00A45D72" w:rsidRPr="00FE78A2" w:rsidRDefault="00A45D72" w:rsidP="00B47E08">
      <w:bookmarkStart w:id="26" w:name="Par3587"/>
      <w:bookmarkEnd w:id="26"/>
      <w:r w:rsidRPr="00FE78A2">
        <w:t xml:space="preserve">2.7. </w:t>
      </w:r>
      <w:r w:rsidR="00964632" w:rsidRPr="00FE78A2">
        <w:t>В случае отсутствия оснований для отказа в предоставлении финансовой помощи, указанных в пункте 2.9 настоящего Порядка, Главный распорядитель в течение 5 рабочих дней после подписания протокола Комиссии издает постановление администрации Березовского района о предоставлении финансовой помощи.</w:t>
      </w:r>
    </w:p>
    <w:p w:rsidR="00964632" w:rsidRPr="00FE78A2" w:rsidRDefault="00964632" w:rsidP="00B47E08">
      <w:r w:rsidRPr="00FE78A2">
        <w:t xml:space="preserve">(абзац первый пункта 2.7 изложен в редакции постановления Администрации               </w:t>
      </w:r>
      <w:hyperlink r:id="rId89"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15.12.2023 № 949</w:t>
        </w:r>
      </w:hyperlink>
      <w:r w:rsidRPr="00FE78A2">
        <w:t>)</w:t>
      </w:r>
    </w:p>
    <w:p w:rsidR="00A45D72" w:rsidRPr="00FE78A2" w:rsidRDefault="00A45D72" w:rsidP="00B47E08">
      <w:r w:rsidRPr="00FE78A2">
        <w:t xml:space="preserve">Предоставление </w:t>
      </w:r>
      <w:r w:rsidR="00881A80" w:rsidRPr="00FE78A2">
        <w:t>ф</w:t>
      </w:r>
      <w:r w:rsidRPr="00FE78A2">
        <w:t>инансовой помощи осуществляется в соответствии с установленной очередностью в едином спи</w:t>
      </w:r>
      <w:r w:rsidR="00377E73" w:rsidRPr="00FE78A2">
        <w:t>ске Заявителей, предусмотренным</w:t>
      </w:r>
      <w:r w:rsidRPr="00FE78A2">
        <w:t xml:space="preserve"> пунктом 2.3 </w:t>
      </w:r>
      <w:r w:rsidR="00377E73" w:rsidRPr="00FE78A2">
        <w:t xml:space="preserve">настоящего </w:t>
      </w:r>
      <w:r w:rsidRPr="00FE78A2">
        <w:t>Порядка.</w:t>
      </w:r>
    </w:p>
    <w:p w:rsidR="00A45D72" w:rsidRPr="00FE78A2" w:rsidRDefault="00377E73" w:rsidP="00B47E08">
      <w:r w:rsidRPr="00FE78A2">
        <w:t xml:space="preserve">В случае недостаточности лимитов бюджетных обязательств на текущий финансовый год на предоставление </w:t>
      </w:r>
      <w:r w:rsidR="008F2B24" w:rsidRPr="00FE78A2">
        <w:t>ф</w:t>
      </w:r>
      <w:r w:rsidRPr="00FE78A2">
        <w:t xml:space="preserve">инансовой помощи в полном объеме Заявителю, включенному в протокол Комиссии, предоставление </w:t>
      </w:r>
      <w:r w:rsidR="008F2B24" w:rsidRPr="00FE78A2">
        <w:t>ф</w:t>
      </w:r>
      <w:r w:rsidRPr="00FE78A2">
        <w:t>инансовой помощи осуществляется без повторного прохождения проверки представленных документов на соответствие критериям в первоочередном порядке в пределах доведенных лимитов бюджетных обязательств на очередной финансовый год</w:t>
      </w:r>
      <w:r w:rsidR="00A45D72" w:rsidRPr="00FE78A2">
        <w:t>.</w:t>
      </w:r>
    </w:p>
    <w:p w:rsidR="00A45D72" w:rsidRPr="00FE78A2" w:rsidRDefault="00A45D72" w:rsidP="00B47E08">
      <w:bookmarkStart w:id="27" w:name="Par3590"/>
      <w:bookmarkEnd w:id="27"/>
      <w:r w:rsidRPr="00FE78A2">
        <w:t>2.8. При наличии основан</w:t>
      </w:r>
      <w:r w:rsidR="00881A80" w:rsidRPr="00FE78A2">
        <w:t>ий для отказа в предоставлении ф</w:t>
      </w:r>
      <w:r w:rsidRPr="00FE78A2">
        <w:t xml:space="preserve">инансовой помощи, указанных в пункте 2.9 </w:t>
      </w:r>
      <w:r w:rsidR="00377E73" w:rsidRPr="00FE78A2">
        <w:t xml:space="preserve">настоящего </w:t>
      </w:r>
      <w:r w:rsidRPr="00FE78A2">
        <w:t xml:space="preserve">Порядка, </w:t>
      </w:r>
      <w:r w:rsidR="00AF7491" w:rsidRPr="00FE78A2">
        <w:t>Главный распорядитель</w:t>
      </w:r>
      <w:r w:rsidRPr="00FE78A2">
        <w:t xml:space="preserve"> в течение 5 рабочих дней с да</w:t>
      </w:r>
      <w:r w:rsidR="008F2B24" w:rsidRPr="00FE78A2">
        <w:t>ты подписания протокола Комиссией</w:t>
      </w:r>
      <w:r w:rsidRPr="00FE78A2">
        <w:t xml:space="preserve"> </w:t>
      </w:r>
      <w:r w:rsidR="00377E73" w:rsidRPr="00FE78A2">
        <w:t>направляет Заявителю письменное уведомление</w:t>
      </w:r>
      <w:r w:rsidRPr="00FE78A2">
        <w:t xml:space="preserve"> об отказе в предоставлении </w:t>
      </w:r>
      <w:r w:rsidR="008F2B24" w:rsidRPr="00FE78A2">
        <w:t>ф</w:t>
      </w:r>
      <w:r w:rsidRPr="00FE78A2">
        <w:t>инансовой помощи.</w:t>
      </w:r>
    </w:p>
    <w:p w:rsidR="00A45D72" w:rsidRPr="00FE78A2" w:rsidRDefault="00A45D72" w:rsidP="00B47E08">
      <w:bookmarkStart w:id="28" w:name="Par3591"/>
      <w:bookmarkEnd w:id="28"/>
      <w:r w:rsidRPr="00FE78A2">
        <w:t xml:space="preserve">2.9. Основаниями для отказа в предоставлении </w:t>
      </w:r>
      <w:r w:rsidR="008F2B24" w:rsidRPr="00FE78A2">
        <w:t>ф</w:t>
      </w:r>
      <w:r w:rsidRPr="00FE78A2">
        <w:t>инансовой помощи являются:</w:t>
      </w:r>
    </w:p>
    <w:p w:rsidR="00A45D72" w:rsidRPr="00FE78A2" w:rsidRDefault="00A45D72" w:rsidP="00B47E08">
      <w:r w:rsidRPr="00FE78A2">
        <w:t xml:space="preserve">несоответствие Заявителя критериям, установленным пунктом 1.5 </w:t>
      </w:r>
      <w:r w:rsidR="00377E73" w:rsidRPr="00FE78A2">
        <w:t xml:space="preserve">настоящего </w:t>
      </w:r>
      <w:r w:rsidRPr="00FE78A2">
        <w:t>Порядка;</w:t>
      </w:r>
    </w:p>
    <w:p w:rsidR="00A45D72" w:rsidRPr="00FE78A2" w:rsidRDefault="00A45D72" w:rsidP="00B47E08">
      <w:r w:rsidRPr="00FE78A2">
        <w:lastRenderedPageBreak/>
        <w:t>несоответствие представленных документов требованиям, установленным пунктом 2.2 Порядка, или непредставление (представление не в полном объеме) указанных документов;</w:t>
      </w:r>
    </w:p>
    <w:p w:rsidR="00A45D72" w:rsidRPr="00FE78A2" w:rsidRDefault="00A45D72" w:rsidP="00B47E08">
      <w:r w:rsidRPr="00FE78A2">
        <w:t>недостоверность информации, содержащейся в представленных документах.</w:t>
      </w:r>
    </w:p>
    <w:p w:rsidR="00A97FC8" w:rsidRPr="00FE78A2" w:rsidRDefault="00377E73" w:rsidP="00A97FC8">
      <w:r w:rsidRPr="00FE78A2">
        <w:t xml:space="preserve">2.10. </w:t>
      </w:r>
      <w:r w:rsidR="00A97FC8" w:rsidRPr="00FE78A2">
        <w:t>О принятых решениях, указанных в пунктах 2.7, 2.8 настоящего Порядка, Уполномоченный орган письменно извещает Заявителя в течение 5 рабочих дней со дня издания соответствующего акта (в случае отказа в предоставлении финансовой помощи-с изложением оснований отказа).</w:t>
      </w:r>
    </w:p>
    <w:p w:rsidR="00A97FC8" w:rsidRPr="00FE78A2" w:rsidRDefault="00A97FC8" w:rsidP="00A97FC8">
      <w:r w:rsidRPr="00FE78A2">
        <w:t xml:space="preserve">(пункт 2.10 изложен в редакции постановления Администрации </w:t>
      </w:r>
      <w:hyperlink r:id="rId90"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A45D72" w:rsidRPr="00FE78A2" w:rsidRDefault="00A45D72" w:rsidP="00B47E08">
      <w:r w:rsidRPr="00FE78A2">
        <w:t>2.11. В тече</w:t>
      </w:r>
      <w:r w:rsidR="00AF7491" w:rsidRPr="00FE78A2">
        <w:t xml:space="preserve">ние 3 рабочих дней после подписания </w:t>
      </w:r>
      <w:r w:rsidR="00377E73" w:rsidRPr="00FE78A2">
        <w:t>постановления</w:t>
      </w:r>
      <w:r w:rsidR="00AF7491" w:rsidRPr="00FE78A2">
        <w:t xml:space="preserve"> ад</w:t>
      </w:r>
      <w:r w:rsidR="00377E73" w:rsidRPr="00FE78A2">
        <w:t>министрации Б</w:t>
      </w:r>
      <w:r w:rsidR="000516BE" w:rsidRPr="00FE78A2">
        <w:t>ерезовского района</w:t>
      </w:r>
      <w:r w:rsidR="00AF7491" w:rsidRPr="00FE78A2">
        <w:t>,</w:t>
      </w:r>
      <w:r w:rsidRPr="00FE78A2">
        <w:t xml:space="preserve"> о предоставлении </w:t>
      </w:r>
      <w:r w:rsidR="008F2B24" w:rsidRPr="00FE78A2">
        <w:t>ф</w:t>
      </w:r>
      <w:r w:rsidRPr="00FE78A2">
        <w:t>инансовой помощи Уполномоченный орган направляет Заявителю проект Соглашения для подписания.</w:t>
      </w:r>
    </w:p>
    <w:p w:rsidR="00B47E08" w:rsidRPr="00FE78A2" w:rsidRDefault="00A45D72" w:rsidP="00B47E08">
      <w:r w:rsidRPr="00FE78A2">
        <w:t>2.12. В Соглаш</w:t>
      </w:r>
      <w:r w:rsidR="00B47E08" w:rsidRPr="00FE78A2">
        <w:t>ении должны быть предусмотрены:</w:t>
      </w:r>
    </w:p>
    <w:p w:rsidR="00A45D72" w:rsidRPr="00FE78A2" w:rsidRDefault="00B47E08" w:rsidP="00B47E08">
      <w:r w:rsidRPr="00FE78A2">
        <w:t>а</w:t>
      </w:r>
      <w:r w:rsidR="00A45D72" w:rsidRPr="00FE78A2">
        <w:t>) размер</w:t>
      </w:r>
      <w:r w:rsidR="008F2B24" w:rsidRPr="00FE78A2">
        <w:t xml:space="preserve"> ф</w:t>
      </w:r>
      <w:r w:rsidR="00A45D72" w:rsidRPr="00FE78A2">
        <w:t>инансовой помощи;</w:t>
      </w:r>
    </w:p>
    <w:p w:rsidR="00A45D72" w:rsidRPr="00FE78A2" w:rsidRDefault="00B47E08" w:rsidP="00B47E08">
      <w:r w:rsidRPr="00FE78A2">
        <w:t>б</w:t>
      </w:r>
      <w:r w:rsidR="00A45D72" w:rsidRPr="00FE78A2">
        <w:t xml:space="preserve">) результат предоставления </w:t>
      </w:r>
      <w:r w:rsidR="008F2B24" w:rsidRPr="00FE78A2">
        <w:t>ф</w:t>
      </w:r>
      <w:r w:rsidR="00A45D72" w:rsidRPr="00FE78A2">
        <w:t>инансовой помощи;</w:t>
      </w:r>
    </w:p>
    <w:p w:rsidR="00A45D72" w:rsidRPr="00FE78A2" w:rsidRDefault="00B47E08" w:rsidP="00B47E08">
      <w:r w:rsidRPr="00FE78A2">
        <w:t>в</w:t>
      </w:r>
      <w:r w:rsidR="008F2B24" w:rsidRPr="00FE78A2">
        <w:t>) порядок перечисления ф</w:t>
      </w:r>
      <w:r w:rsidR="00A45D72" w:rsidRPr="00FE78A2">
        <w:t>инансовой помощи;</w:t>
      </w:r>
    </w:p>
    <w:p w:rsidR="00A45D72" w:rsidRPr="00FE78A2" w:rsidRDefault="00B47E08" w:rsidP="00B47E08">
      <w:r w:rsidRPr="00FE78A2">
        <w:t>г</w:t>
      </w:r>
      <w:r w:rsidR="00A45D72" w:rsidRPr="00FE78A2">
        <w:t xml:space="preserve">) банковские реквизиты для перечисления </w:t>
      </w:r>
      <w:r w:rsidR="008F2B24" w:rsidRPr="00FE78A2">
        <w:t>ф</w:t>
      </w:r>
      <w:r w:rsidR="00A45D72" w:rsidRPr="00FE78A2">
        <w:t>инансовой помощи;</w:t>
      </w:r>
    </w:p>
    <w:p w:rsidR="00A45D72" w:rsidRPr="00FE78A2" w:rsidRDefault="00B47E08" w:rsidP="00B47E08">
      <w:r w:rsidRPr="00FE78A2">
        <w:t>д</w:t>
      </w:r>
      <w:r w:rsidR="00A45D72" w:rsidRPr="00FE78A2">
        <w:t xml:space="preserve">) согласие Заявителя на осуществление </w:t>
      </w:r>
      <w:r w:rsidR="00AF7491" w:rsidRPr="00FE78A2">
        <w:t>Главным распорядителем</w:t>
      </w:r>
      <w:r w:rsidR="00A45D72" w:rsidRPr="00FE78A2">
        <w:t xml:space="preserve"> </w:t>
      </w:r>
      <w:r w:rsidR="000516BE" w:rsidRPr="00FE78A2">
        <w:t>соблюдения Заявителем условий</w:t>
      </w:r>
      <w:r w:rsidR="00A45D72" w:rsidRPr="00FE78A2">
        <w:t xml:space="preserve"> порядка предоставления </w:t>
      </w:r>
      <w:r w:rsidR="008F2B24" w:rsidRPr="00FE78A2">
        <w:t>ф</w:t>
      </w:r>
      <w:r w:rsidR="00A45D72" w:rsidRPr="00FE78A2">
        <w:t>инансовой помощи;</w:t>
      </w:r>
    </w:p>
    <w:p w:rsidR="00B47E08" w:rsidRPr="00FE78A2" w:rsidRDefault="00B47E08" w:rsidP="00B47E08">
      <w:r w:rsidRPr="00FE78A2">
        <w:t>е</w:t>
      </w:r>
      <w:r w:rsidR="00A45D72" w:rsidRPr="00FE78A2">
        <w:t>) пор</w:t>
      </w:r>
      <w:r w:rsidRPr="00FE78A2">
        <w:t>ядок предоставления отчетности.</w:t>
      </w:r>
    </w:p>
    <w:p w:rsidR="00B47E08" w:rsidRPr="00FE78A2" w:rsidRDefault="00A45D72" w:rsidP="00B47E08">
      <w:r w:rsidRPr="00FE78A2">
        <w:t xml:space="preserve">2.13. Результатом предоставления </w:t>
      </w:r>
      <w:r w:rsidR="008F2B24" w:rsidRPr="00FE78A2">
        <w:t>ф</w:t>
      </w:r>
      <w:r w:rsidRPr="00FE78A2">
        <w:t>инансовой помощи является перечисление ее Заявителю, в связи с чем</w:t>
      </w:r>
      <w:r w:rsidR="00AF7491" w:rsidRPr="00FE78A2">
        <w:t>,</w:t>
      </w:r>
      <w:r w:rsidRPr="00FE78A2">
        <w:t xml:space="preserve"> он в Соглашении обязуется осуществлять трудовую деятельность или деятельность в качестве индивидуального предпринимателя в </w:t>
      </w:r>
      <w:r w:rsidR="00AF7491" w:rsidRPr="00FE78A2">
        <w:t>Березовском районе</w:t>
      </w:r>
      <w:r w:rsidRPr="00FE78A2">
        <w:t xml:space="preserve"> в местах, включенных в </w:t>
      </w:r>
      <w:r w:rsidRPr="00FE78A2">
        <w:rPr>
          <w:color w:val="000000"/>
        </w:rPr>
        <w:t>перечень</w:t>
      </w:r>
      <w:r w:rsidRPr="00FE78A2">
        <w:t xml:space="preserve"> мест традиционного проживания и традиционной хозяйственной деятельности коренных малочисленных народов Российской Федерации, утвержденный распоряжением Правительства Российской Федерации от 8 мая 2009 года </w:t>
      </w:r>
      <w:hyperlink r:id="rId91" w:tooltip="&quot;Об утверждении перечня мест традиционного проживания и традиционной хозяйственной ...&quot;&#10;Распоряжение Правительства РФ от 08.05.2009 N 631-р&#10;Статус: Действующая редакция документа (действ. c 15.11.2025)" w:history="1">
        <w:r w:rsidR="00573957" w:rsidRPr="00FE78A2">
          <w:rPr>
            <w:rStyle w:val="a9"/>
            <w:color w:val="0000AA"/>
          </w:rPr>
          <w:t>№</w:t>
        </w:r>
        <w:r w:rsidR="00455F1B" w:rsidRPr="00FE78A2">
          <w:rPr>
            <w:rStyle w:val="a9"/>
            <w:color w:val="0000AA"/>
          </w:rPr>
          <w:t xml:space="preserve"> 631-р</w:t>
        </w:r>
      </w:hyperlink>
      <w:r w:rsidRPr="00FE78A2">
        <w:t xml:space="preserve">, не менее 3 лет с даты заключения трудового договора или даты государственной регистрации в качестве индивидуального предпринимателя, </w:t>
      </w:r>
      <w:r w:rsidR="000516BE" w:rsidRPr="00FE78A2">
        <w:t>в соответствии с предоставленными Заявителем сведениями, предусмотренными пунктом 1.5. настоящего Порядка</w:t>
      </w:r>
      <w:r w:rsidRPr="00FE78A2">
        <w:t>.</w:t>
      </w:r>
    </w:p>
    <w:p w:rsidR="00B47E08" w:rsidRPr="00FE78A2" w:rsidRDefault="000516BE" w:rsidP="00B47E08">
      <w:r w:rsidRPr="00FE78A2">
        <w:t>2.14. Заявитель в течение 5</w:t>
      </w:r>
      <w:r w:rsidR="00A45D72" w:rsidRPr="00FE78A2">
        <w:t xml:space="preserve"> рабочих дней со дня получения проекта Соглашения подписывает его и представляет в Уполномоченный орган.</w:t>
      </w:r>
    </w:p>
    <w:p w:rsidR="00B47E08" w:rsidRPr="00FE78A2" w:rsidRDefault="00AF7491" w:rsidP="00B47E08">
      <w:pPr>
        <w:rPr>
          <w:rFonts w:cs="Arial"/>
        </w:rPr>
      </w:pPr>
      <w:r w:rsidRPr="00FE78A2">
        <w:rPr>
          <w:rFonts w:cs="Arial"/>
        </w:rPr>
        <w:t xml:space="preserve">В случае непредставления Заявителем Соглашения в установленный срок (в случае направления посредством почтовой связи, срок исчисляется </w:t>
      </w:r>
      <w:r w:rsidR="000516BE" w:rsidRPr="00FE78A2">
        <w:rPr>
          <w:rFonts w:cs="Arial"/>
        </w:rPr>
        <w:t>5</w:t>
      </w:r>
      <w:r w:rsidRPr="00FE78A2">
        <w:rPr>
          <w:rFonts w:cs="Arial"/>
        </w:rPr>
        <w:t xml:space="preserve"> рабочими днями с даты получения Соглашения </w:t>
      </w:r>
      <w:r w:rsidR="00FD42C8" w:rsidRPr="00FE78A2">
        <w:rPr>
          <w:rFonts w:cs="Arial"/>
        </w:rPr>
        <w:t>Заявителем</w:t>
      </w:r>
      <w:r w:rsidRPr="00FE78A2">
        <w:rPr>
          <w:rFonts w:cs="Arial"/>
        </w:rPr>
        <w:t xml:space="preserve"> до момента его передачи </w:t>
      </w:r>
      <w:r w:rsidR="00FD42C8" w:rsidRPr="00FE78A2">
        <w:rPr>
          <w:rFonts w:cs="Arial"/>
        </w:rPr>
        <w:t>Заявителем</w:t>
      </w:r>
      <w:r w:rsidRPr="00FE78A2">
        <w:rPr>
          <w:rFonts w:cs="Arial"/>
        </w:rPr>
        <w:t xml:space="preserve"> почтовой организации), подписания Соглашения с нарушением установленной формы, подписания Соглашения неуполномоченным лицом </w:t>
      </w:r>
      <w:r w:rsidR="000516BE" w:rsidRPr="00FE78A2">
        <w:rPr>
          <w:rFonts w:cs="Arial"/>
        </w:rPr>
        <w:t>Заявитель</w:t>
      </w:r>
      <w:r w:rsidRPr="00FE78A2">
        <w:rPr>
          <w:rFonts w:cs="Arial"/>
        </w:rPr>
        <w:t xml:space="preserve"> считается отказавшимся от получения </w:t>
      </w:r>
      <w:r w:rsidR="000516BE" w:rsidRPr="00FE78A2">
        <w:rPr>
          <w:rFonts w:cs="Arial"/>
        </w:rPr>
        <w:t>финансовой помощи</w:t>
      </w:r>
      <w:r w:rsidRPr="00FE78A2">
        <w:rPr>
          <w:rFonts w:cs="Arial"/>
        </w:rPr>
        <w:t xml:space="preserve"> и Соглашение не заключается.</w:t>
      </w:r>
    </w:p>
    <w:p w:rsidR="00A45D72" w:rsidRPr="00FE78A2" w:rsidRDefault="00964632" w:rsidP="00B47E08">
      <w:pPr>
        <w:rPr>
          <w:rFonts w:cs="Arial"/>
        </w:rPr>
      </w:pPr>
      <w:r w:rsidRPr="00FE78A2">
        <w:rPr>
          <w:rFonts w:cs="Arial"/>
        </w:rPr>
        <w:t>2.15. Уполномоченный орган в течение 5 рабочих дней с даты получения подписанного Заявителем Соглашения направляет его на подпись заместителю главы Березовского района, председателю комитета, курирующему Уполномоченный орган, при отсутствии оснований, указанных в пункте 2.9., 2,14. настоящего Порядка и направляет письмо на финансирование в отдел по бухгалтерскому учету и отчетности администрации Березовского района.</w:t>
      </w:r>
    </w:p>
    <w:p w:rsidR="00964632" w:rsidRPr="00FE78A2" w:rsidRDefault="00964632" w:rsidP="00B47E08">
      <w:pPr>
        <w:rPr>
          <w:rFonts w:cs="Arial"/>
        </w:rPr>
      </w:pPr>
      <w:r w:rsidRPr="00FE78A2">
        <w:rPr>
          <w:rFonts w:cs="Arial"/>
        </w:rPr>
        <w:t xml:space="preserve">(пункт 2.15 изложен в редакции постановления Администрации </w:t>
      </w:r>
      <w:hyperlink r:id="rId92"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964632" w:rsidRPr="00FE78A2" w:rsidRDefault="00964632" w:rsidP="00B47E08">
      <w:r w:rsidRPr="00FE78A2">
        <w:t>2.16. Главный распорядитель в течение 10 рабочих дней со дня зачисления средств субвенции перечисляет Субсидию на расчетный счет Получателя субсидии, открытый в российской кредитной организации, указанный в Соглашении.</w:t>
      </w:r>
    </w:p>
    <w:p w:rsidR="00964632" w:rsidRPr="00FE78A2" w:rsidRDefault="00964632" w:rsidP="00964632">
      <w:pPr>
        <w:rPr>
          <w:rFonts w:cs="Arial"/>
        </w:rPr>
      </w:pPr>
      <w:r w:rsidRPr="00FE78A2">
        <w:t xml:space="preserve">(раздел 2 дополнен пунктом 2.16 </w:t>
      </w:r>
      <w:r w:rsidRPr="00FE78A2">
        <w:rPr>
          <w:rFonts w:cs="Arial"/>
        </w:rPr>
        <w:t xml:space="preserve">постановлением Администрации </w:t>
      </w:r>
      <w:hyperlink r:id="rId93"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964632" w:rsidRPr="00FE78A2" w:rsidRDefault="00964632" w:rsidP="00B47E08"/>
    <w:p w:rsidR="00A45D72" w:rsidRPr="00FE78A2" w:rsidRDefault="00A45D72" w:rsidP="000C060C">
      <w:pPr>
        <w:pStyle w:val="ConsPlusNormal"/>
        <w:jc w:val="both"/>
        <w:rPr>
          <w:rFonts w:ascii="Arial" w:hAnsi="Arial" w:cs="Arial"/>
        </w:rPr>
      </w:pPr>
      <w:bookmarkStart w:id="29" w:name="Par3609"/>
      <w:bookmarkEnd w:id="29"/>
    </w:p>
    <w:p w:rsidR="00A45D72" w:rsidRPr="00FE78A2" w:rsidRDefault="00A45D72" w:rsidP="00563DDE">
      <w:pPr>
        <w:pStyle w:val="2"/>
      </w:pPr>
      <w:r w:rsidRPr="00FE78A2">
        <w:t>3. Требования к отчетности</w:t>
      </w:r>
    </w:p>
    <w:p w:rsidR="00A45D72" w:rsidRPr="00FE78A2" w:rsidRDefault="00A45D72" w:rsidP="000C060C">
      <w:pPr>
        <w:pStyle w:val="ConsPlusNormal"/>
        <w:jc w:val="both"/>
        <w:rPr>
          <w:rFonts w:ascii="Arial" w:hAnsi="Arial" w:cs="Arial"/>
        </w:rPr>
      </w:pPr>
    </w:p>
    <w:p w:rsidR="00F518EB" w:rsidRPr="00FE78A2" w:rsidRDefault="00A45D72" w:rsidP="000516BE">
      <w:pPr>
        <w:pStyle w:val="ConsPlusNormal"/>
        <w:ind w:firstLine="540"/>
        <w:jc w:val="both"/>
        <w:rPr>
          <w:rFonts w:ascii="Arial" w:hAnsi="Arial" w:cs="Arial"/>
        </w:rPr>
      </w:pPr>
      <w:r w:rsidRPr="00FE78A2">
        <w:rPr>
          <w:rFonts w:ascii="Arial" w:hAnsi="Arial" w:cs="Arial"/>
        </w:rPr>
        <w:t>3.1. Заявитель</w:t>
      </w:r>
      <w:r w:rsidR="00B23A39" w:rsidRPr="00FE78A2">
        <w:rPr>
          <w:rFonts w:ascii="Arial" w:hAnsi="Arial" w:cs="Arial"/>
        </w:rPr>
        <w:t xml:space="preserve"> </w:t>
      </w:r>
      <w:r w:rsidR="008764DC" w:rsidRPr="00FE78A2">
        <w:rPr>
          <w:rFonts w:ascii="Arial" w:hAnsi="Arial" w:cs="Arial"/>
        </w:rPr>
        <w:t>ежегодно в течение</w:t>
      </w:r>
      <w:r w:rsidR="00A35A45" w:rsidRPr="00FE78A2">
        <w:rPr>
          <w:rFonts w:ascii="Arial" w:hAnsi="Arial" w:cs="Arial"/>
        </w:rPr>
        <w:t xml:space="preserve"> трех лет,</w:t>
      </w:r>
      <w:r w:rsidR="008764DC" w:rsidRPr="00FE78A2">
        <w:rPr>
          <w:rFonts w:ascii="Arial" w:hAnsi="Arial" w:cs="Arial"/>
        </w:rPr>
        <w:t xml:space="preserve"> </w:t>
      </w:r>
      <w:r w:rsidR="00A35A45" w:rsidRPr="00FE78A2">
        <w:rPr>
          <w:rFonts w:ascii="Arial" w:hAnsi="Arial" w:cs="Arial"/>
          <w:bCs/>
        </w:rPr>
        <w:t>с даты заключения трудового договора или даты государственной регистрации в качестве индивидуального предпринимателя</w:t>
      </w:r>
      <w:r w:rsidR="00F518EB" w:rsidRPr="00FE78A2">
        <w:rPr>
          <w:rFonts w:ascii="Arial" w:hAnsi="Arial" w:cs="Arial"/>
        </w:rPr>
        <w:t>, предоставляет</w:t>
      </w:r>
      <w:r w:rsidRPr="00FE78A2">
        <w:rPr>
          <w:rFonts w:ascii="Arial" w:hAnsi="Arial" w:cs="Arial"/>
        </w:rPr>
        <w:t xml:space="preserve"> в Уполномоченный орган отчетность </w:t>
      </w:r>
      <w:r w:rsidR="00F518EB" w:rsidRPr="00FE78A2">
        <w:rPr>
          <w:rFonts w:ascii="Arial" w:hAnsi="Arial" w:cs="Arial"/>
        </w:rPr>
        <w:t>о достижении результата предоставления финансовой помощи</w:t>
      </w:r>
      <w:r w:rsidR="00FD42C8" w:rsidRPr="00FE78A2">
        <w:rPr>
          <w:rFonts w:ascii="Arial" w:hAnsi="Arial" w:cs="Arial"/>
        </w:rPr>
        <w:t xml:space="preserve">, указанного в пункте 2.13 </w:t>
      </w:r>
      <w:r w:rsidR="00A35A45" w:rsidRPr="00FE78A2">
        <w:rPr>
          <w:rFonts w:ascii="Arial" w:hAnsi="Arial" w:cs="Arial"/>
        </w:rPr>
        <w:t xml:space="preserve">настоящего </w:t>
      </w:r>
      <w:r w:rsidR="00FD42C8" w:rsidRPr="00FE78A2">
        <w:rPr>
          <w:rFonts w:ascii="Arial" w:hAnsi="Arial" w:cs="Arial"/>
        </w:rPr>
        <w:t>Порядка,</w:t>
      </w:r>
      <w:r w:rsidR="00F518EB" w:rsidRPr="00FE78A2">
        <w:rPr>
          <w:rFonts w:ascii="Arial" w:hAnsi="Arial" w:cs="Arial"/>
        </w:rPr>
        <w:t xml:space="preserve"> в</w:t>
      </w:r>
      <w:r w:rsidRPr="00FE78A2">
        <w:rPr>
          <w:rFonts w:ascii="Arial" w:hAnsi="Arial" w:cs="Arial"/>
        </w:rPr>
        <w:t xml:space="preserve"> соотв</w:t>
      </w:r>
      <w:r w:rsidR="00FD42C8" w:rsidRPr="00FE78A2">
        <w:rPr>
          <w:rFonts w:ascii="Arial" w:hAnsi="Arial" w:cs="Arial"/>
        </w:rPr>
        <w:t>етствии</w:t>
      </w:r>
      <w:r w:rsidR="00A35A45" w:rsidRPr="00FE78A2">
        <w:rPr>
          <w:rFonts w:ascii="Arial" w:hAnsi="Arial" w:cs="Arial"/>
        </w:rPr>
        <w:t xml:space="preserve"> со сроками и формой</w:t>
      </w:r>
      <w:r w:rsidR="00FD42C8" w:rsidRPr="00FE78A2">
        <w:rPr>
          <w:rFonts w:ascii="Arial" w:hAnsi="Arial" w:cs="Arial"/>
        </w:rPr>
        <w:t xml:space="preserve"> у</w:t>
      </w:r>
      <w:r w:rsidR="00A35A45" w:rsidRPr="00FE78A2">
        <w:rPr>
          <w:rFonts w:ascii="Arial" w:hAnsi="Arial" w:cs="Arial"/>
        </w:rPr>
        <w:t>становленными</w:t>
      </w:r>
      <w:r w:rsidRPr="00FE78A2">
        <w:rPr>
          <w:rFonts w:ascii="Arial" w:hAnsi="Arial" w:cs="Arial"/>
        </w:rPr>
        <w:t xml:space="preserve"> в Соглашении.</w:t>
      </w:r>
    </w:p>
    <w:p w:rsidR="00A45D72" w:rsidRPr="00FE78A2" w:rsidRDefault="00A45D72" w:rsidP="000C060C">
      <w:pPr>
        <w:pStyle w:val="ConsPlusNormal"/>
        <w:jc w:val="both"/>
        <w:rPr>
          <w:rFonts w:ascii="Arial" w:hAnsi="Arial" w:cs="Arial"/>
        </w:rPr>
      </w:pPr>
    </w:p>
    <w:p w:rsidR="00D177D5" w:rsidRPr="00FE78A2" w:rsidRDefault="00A45D72" w:rsidP="00563DDE">
      <w:pPr>
        <w:pStyle w:val="2"/>
      </w:pPr>
      <w:r w:rsidRPr="00FE78A2">
        <w:t>4. Требования об осуществлении контроля</w:t>
      </w:r>
      <w:r w:rsidR="00F518EB" w:rsidRPr="00FE78A2">
        <w:t xml:space="preserve"> (мониторинга)</w:t>
      </w:r>
      <w:r w:rsidR="00B47E08" w:rsidRPr="00FE78A2">
        <w:t xml:space="preserve"> за соблюдением </w:t>
      </w:r>
      <w:r w:rsidR="00A35A45" w:rsidRPr="00FE78A2">
        <w:t>условий</w:t>
      </w:r>
      <w:r w:rsidRPr="00FE78A2">
        <w:t xml:space="preserve"> порядка предоставления </w:t>
      </w:r>
      <w:r w:rsidR="00881A80" w:rsidRPr="00FE78A2">
        <w:t>ф</w:t>
      </w:r>
      <w:r w:rsidR="00B47E08" w:rsidRPr="00FE78A2">
        <w:t xml:space="preserve">инансовой помощи </w:t>
      </w:r>
      <w:r w:rsidRPr="00FE78A2">
        <w:t>и ответственности за их нарушение</w:t>
      </w:r>
    </w:p>
    <w:p w:rsidR="00D177D5" w:rsidRPr="00FE78A2" w:rsidRDefault="00D177D5" w:rsidP="000C060C">
      <w:pPr>
        <w:pStyle w:val="ConsPlusTitle"/>
        <w:jc w:val="center"/>
        <w:rPr>
          <w:b w:val="0"/>
        </w:rPr>
      </w:pPr>
    </w:p>
    <w:p w:rsidR="00B47E08" w:rsidRPr="00FE78A2" w:rsidRDefault="00FD42C8" w:rsidP="00B47E08">
      <w:pPr>
        <w:rPr>
          <w:lang w:eastAsia="en-US"/>
        </w:rPr>
      </w:pPr>
      <w:r w:rsidRPr="00FE78A2">
        <w:t xml:space="preserve">4.1. </w:t>
      </w:r>
      <w:r w:rsidRPr="00FE78A2">
        <w:rPr>
          <w:lang w:eastAsia="en-US"/>
        </w:rPr>
        <w:t xml:space="preserve">Главный распорядитель бюджетных средств осуществляет проверку соблюдения Получателем </w:t>
      </w:r>
      <w:r w:rsidR="00A35A45" w:rsidRPr="00FE78A2">
        <w:rPr>
          <w:lang w:eastAsia="en-US"/>
        </w:rPr>
        <w:t>финансовой помощи</w:t>
      </w:r>
      <w:r w:rsidRPr="00FE78A2">
        <w:rPr>
          <w:lang w:eastAsia="en-US"/>
        </w:rPr>
        <w:t xml:space="preserve"> </w:t>
      </w:r>
      <w:r w:rsidRPr="00FE78A2">
        <w:t xml:space="preserve">порядка и условий предоставления </w:t>
      </w:r>
      <w:r w:rsidR="00A35A45" w:rsidRPr="00FE78A2">
        <w:t>финансовой помощи</w:t>
      </w:r>
      <w:r w:rsidRPr="00FE78A2">
        <w:t xml:space="preserve">, в том числе в части достижения результатов предоставления </w:t>
      </w:r>
      <w:r w:rsidR="00A35A45" w:rsidRPr="00FE78A2">
        <w:t>финансовой помощи</w:t>
      </w:r>
      <w:r w:rsidR="00B47E08" w:rsidRPr="00FE78A2">
        <w:rPr>
          <w:lang w:eastAsia="en-US"/>
        </w:rPr>
        <w:t>;</w:t>
      </w:r>
    </w:p>
    <w:p w:rsidR="00FD42C8" w:rsidRPr="00FE78A2" w:rsidRDefault="00FD42C8" w:rsidP="00B47E08">
      <w:r w:rsidRPr="00FE78A2">
        <w:t xml:space="preserve">4.2. </w:t>
      </w:r>
      <w:r w:rsidR="00BF5F82" w:rsidRPr="00FE78A2">
        <w:t>В случае нарушений Получателем Соглашения о предоставлении 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в том числе в части достижения результатов предоставления финансовой помощи, выявленных по фактам проверок, проведенных Главным распорядителем, Главный распорядитель принимает решение о возврате предоставленной финансовой помощи.</w:t>
      </w:r>
    </w:p>
    <w:p w:rsidR="00BF5F82" w:rsidRPr="00FE78A2" w:rsidRDefault="00BF5F82" w:rsidP="00B47E08">
      <w:pPr>
        <w:rPr>
          <w:lang w:eastAsia="en-US"/>
        </w:rPr>
      </w:pPr>
      <w:r w:rsidRPr="00FE78A2">
        <w:t xml:space="preserve">(пункт 4.2 изложен в редакции постановления Администрации </w:t>
      </w:r>
      <w:hyperlink r:id="rId94"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FD42C8" w:rsidRPr="00FE78A2" w:rsidRDefault="00FD42C8" w:rsidP="00B47E08">
      <w:r w:rsidRPr="00FE78A2">
        <w:t>4.3. В течение 10 рабочих дне</w:t>
      </w:r>
      <w:r w:rsidR="004D3996" w:rsidRPr="00FE78A2">
        <w:t>й с даты возникновения оснований</w:t>
      </w:r>
      <w:r w:rsidRPr="00FE78A2">
        <w:t xml:space="preserve"> для возврата </w:t>
      </w:r>
      <w:r w:rsidR="004D3996" w:rsidRPr="00FE78A2">
        <w:t>финансовой помощи, предусмотренных</w:t>
      </w:r>
      <w:r w:rsidRPr="00FE78A2">
        <w:t xml:space="preserve"> пунктом 4.2 </w:t>
      </w:r>
      <w:r w:rsidR="004D3996" w:rsidRPr="00FE78A2">
        <w:t>настоящего</w:t>
      </w:r>
      <w:r w:rsidR="00455F1B" w:rsidRPr="00FE78A2">
        <w:t xml:space="preserve"> </w:t>
      </w:r>
      <w:r w:rsidRPr="00FE78A2">
        <w:t>Порядка, Уполномоченный орган направляет Получателю письменное требование о ее возврате (далее</w:t>
      </w:r>
      <w:r w:rsidR="00D177D5" w:rsidRPr="00FE78A2">
        <w:t>-</w:t>
      </w:r>
      <w:r w:rsidRPr="00FE78A2">
        <w:t>требование) почтовым отправлением с уведомлением.</w:t>
      </w:r>
    </w:p>
    <w:p w:rsidR="00D43162" w:rsidRPr="00FE78A2" w:rsidRDefault="00FD42C8" w:rsidP="00B47E08">
      <w:r w:rsidRPr="00FE78A2">
        <w:t xml:space="preserve">4.4. В течение 10 рабочих дней с даты получения требования Получатель обязан осуществить возврат </w:t>
      </w:r>
      <w:r w:rsidR="004D3996" w:rsidRPr="00FE78A2">
        <w:t xml:space="preserve">финансовой помощи </w:t>
      </w:r>
      <w:r w:rsidRPr="00FE78A2">
        <w:t>по реквизитам, указанным в нем, и уведомить письменно Уполномоченный орган непосредственно или почтовым отправлением с приложением копии платежного поручения.</w:t>
      </w:r>
    </w:p>
    <w:p w:rsidR="00D177D5" w:rsidRPr="00FE78A2" w:rsidRDefault="00D43162" w:rsidP="00B47E08">
      <w:r w:rsidRPr="00FE78A2">
        <w:t>4.5</w:t>
      </w:r>
      <w:r w:rsidR="00FD42C8" w:rsidRPr="00FE78A2">
        <w:t xml:space="preserve">. В случае невыполнения требования о возврате </w:t>
      </w:r>
      <w:r w:rsidR="004D3996" w:rsidRPr="00FE78A2">
        <w:t>финансовой помощи</w:t>
      </w:r>
      <w:r w:rsidR="00FD42C8" w:rsidRPr="00FE78A2">
        <w:t xml:space="preserve"> ее взыскание осуществляется в судебном порядке в соответствии с законодательством Российской Федерации.</w:t>
      </w:r>
    </w:p>
    <w:p w:rsidR="00D177D5" w:rsidRPr="00FE78A2" w:rsidRDefault="00D177D5" w:rsidP="00D43162">
      <w:pPr>
        <w:pStyle w:val="ConsPlusNormal"/>
        <w:ind w:firstLine="567"/>
        <w:jc w:val="both"/>
        <w:rPr>
          <w:rFonts w:ascii="Arial" w:hAnsi="Arial" w:cs="Arial"/>
        </w:rPr>
      </w:pPr>
    </w:p>
    <w:p w:rsidR="00D177D5" w:rsidRPr="00FE78A2" w:rsidRDefault="00D177D5" w:rsidP="000C060C">
      <w:pPr>
        <w:pStyle w:val="ConsPlusNormal"/>
        <w:jc w:val="both"/>
        <w:rPr>
          <w:rFonts w:ascii="Arial" w:hAnsi="Arial" w:cs="Arial"/>
        </w:rPr>
      </w:pPr>
    </w:p>
    <w:p w:rsidR="00D177D5" w:rsidRPr="00FE78A2" w:rsidRDefault="00D177D5" w:rsidP="000C060C">
      <w:pPr>
        <w:pStyle w:val="ConsPlusNormal"/>
        <w:jc w:val="both"/>
        <w:rPr>
          <w:rFonts w:ascii="Arial" w:hAnsi="Arial" w:cs="Arial"/>
        </w:rPr>
      </w:pPr>
    </w:p>
    <w:p w:rsidR="00D177D5" w:rsidRPr="00FE78A2" w:rsidRDefault="00B47E08" w:rsidP="00B47E08">
      <w:pPr>
        <w:pStyle w:val="ConsPlusNormal"/>
        <w:jc w:val="right"/>
        <w:rPr>
          <w:rFonts w:ascii="Arial" w:hAnsi="Arial" w:cs="Arial"/>
          <w:b/>
        </w:rPr>
      </w:pPr>
      <w:r w:rsidRPr="00FE78A2">
        <w:rPr>
          <w:rFonts w:ascii="Arial" w:hAnsi="Arial" w:cs="Arial"/>
        </w:rPr>
        <w:br w:type="page"/>
      </w:r>
    </w:p>
    <w:p w:rsidR="00D177D5" w:rsidRPr="00FE78A2" w:rsidRDefault="00D177D5" w:rsidP="00B47E08">
      <w:pPr>
        <w:pStyle w:val="ConsPlusNormal"/>
        <w:jc w:val="right"/>
        <w:rPr>
          <w:rFonts w:ascii="Arial" w:hAnsi="Arial" w:cs="Arial"/>
          <w:b/>
        </w:rPr>
      </w:pPr>
    </w:p>
    <w:p w:rsidR="001C5E4C" w:rsidRPr="00FE78A2" w:rsidRDefault="001C5E4C" w:rsidP="00B47E08">
      <w:pPr>
        <w:pStyle w:val="ConsPlusNormal"/>
        <w:jc w:val="right"/>
        <w:outlineLvl w:val="0"/>
        <w:rPr>
          <w:rFonts w:ascii="Arial" w:hAnsi="Arial" w:cs="Arial"/>
          <w:b/>
          <w:sz w:val="32"/>
        </w:rPr>
      </w:pPr>
      <w:r w:rsidRPr="00FE78A2">
        <w:rPr>
          <w:rFonts w:ascii="Arial" w:hAnsi="Arial" w:cs="Arial"/>
          <w:b/>
          <w:sz w:val="32"/>
        </w:rPr>
        <w:t>Приложение 6</w:t>
      </w:r>
    </w:p>
    <w:p w:rsidR="00B47E08" w:rsidRPr="00FE78A2" w:rsidRDefault="001C5E4C" w:rsidP="00B47E08">
      <w:pPr>
        <w:pStyle w:val="ConsPlusNormal"/>
        <w:jc w:val="right"/>
        <w:rPr>
          <w:rFonts w:ascii="Arial" w:hAnsi="Arial" w:cs="Arial"/>
          <w:b/>
          <w:sz w:val="32"/>
        </w:rPr>
      </w:pPr>
      <w:r w:rsidRPr="00FE78A2">
        <w:rPr>
          <w:rFonts w:ascii="Arial" w:hAnsi="Arial" w:cs="Arial"/>
          <w:b/>
          <w:sz w:val="32"/>
        </w:rPr>
        <w:t>к постановлению</w:t>
      </w:r>
      <w:r w:rsidR="00D60CD9" w:rsidRPr="00FE78A2">
        <w:rPr>
          <w:rFonts w:ascii="Arial" w:hAnsi="Arial" w:cs="Arial"/>
          <w:b/>
          <w:sz w:val="32"/>
        </w:rPr>
        <w:t xml:space="preserve"> </w:t>
      </w:r>
      <w:r w:rsidRPr="00FE78A2">
        <w:rPr>
          <w:rFonts w:ascii="Arial" w:hAnsi="Arial" w:cs="Arial"/>
          <w:b/>
          <w:sz w:val="32"/>
        </w:rPr>
        <w:t xml:space="preserve">администрации </w:t>
      </w:r>
    </w:p>
    <w:p w:rsidR="001C5E4C" w:rsidRPr="00FE78A2" w:rsidRDefault="001C5E4C" w:rsidP="00B47E08">
      <w:pPr>
        <w:pStyle w:val="ConsPlusNormal"/>
        <w:jc w:val="right"/>
        <w:rPr>
          <w:rFonts w:ascii="Arial" w:hAnsi="Arial" w:cs="Arial"/>
          <w:b/>
          <w:sz w:val="32"/>
        </w:rPr>
      </w:pPr>
      <w:r w:rsidRPr="00FE78A2">
        <w:rPr>
          <w:rFonts w:ascii="Arial" w:hAnsi="Arial" w:cs="Arial"/>
          <w:b/>
          <w:sz w:val="32"/>
        </w:rPr>
        <w:t>Березовского района</w:t>
      </w:r>
    </w:p>
    <w:p w:rsidR="001C5E4C" w:rsidRPr="00FE78A2" w:rsidRDefault="001C5E4C" w:rsidP="00B47E08">
      <w:pPr>
        <w:pStyle w:val="ConsPlusNormal"/>
        <w:jc w:val="right"/>
        <w:rPr>
          <w:rFonts w:ascii="Arial" w:hAnsi="Arial" w:cs="Arial"/>
          <w:b/>
          <w:sz w:val="32"/>
        </w:rPr>
      </w:pPr>
      <w:r w:rsidRPr="00FE78A2">
        <w:rPr>
          <w:rFonts w:ascii="Arial" w:hAnsi="Arial" w:cs="Arial"/>
          <w:b/>
          <w:sz w:val="32"/>
        </w:rPr>
        <w:t xml:space="preserve">от </w:t>
      </w:r>
      <w:r w:rsidR="00D60CD9" w:rsidRPr="00FE78A2">
        <w:rPr>
          <w:rFonts w:ascii="Arial" w:hAnsi="Arial" w:cs="Arial"/>
          <w:b/>
          <w:sz w:val="32"/>
        </w:rPr>
        <w:t>28.06.2022</w:t>
      </w:r>
      <w:r w:rsidR="00D177D5" w:rsidRPr="00FE78A2">
        <w:rPr>
          <w:rFonts w:ascii="Arial" w:hAnsi="Arial" w:cs="Arial"/>
          <w:b/>
          <w:sz w:val="32"/>
        </w:rPr>
        <w:t xml:space="preserve"> № </w:t>
      </w:r>
      <w:r w:rsidR="00D60CD9" w:rsidRPr="00FE78A2">
        <w:rPr>
          <w:rFonts w:ascii="Arial" w:hAnsi="Arial" w:cs="Arial"/>
          <w:b/>
          <w:sz w:val="32"/>
        </w:rPr>
        <w:t>932</w:t>
      </w:r>
    </w:p>
    <w:p w:rsidR="00B47E08" w:rsidRPr="00FE78A2" w:rsidRDefault="00B47E08" w:rsidP="00B47E08">
      <w:pPr>
        <w:pStyle w:val="ConsPlusNormal"/>
        <w:jc w:val="right"/>
        <w:rPr>
          <w:rFonts w:ascii="Arial" w:hAnsi="Arial" w:cs="Arial"/>
          <w:b/>
        </w:rPr>
      </w:pPr>
    </w:p>
    <w:p w:rsidR="00B47E08" w:rsidRPr="00FE78A2" w:rsidRDefault="00B47E08" w:rsidP="00B47E08">
      <w:pPr>
        <w:pStyle w:val="ConsPlusNormal"/>
        <w:jc w:val="right"/>
        <w:rPr>
          <w:rFonts w:ascii="Arial" w:hAnsi="Arial" w:cs="Arial"/>
          <w:b/>
          <w:sz w:val="30"/>
          <w:szCs w:val="30"/>
        </w:rPr>
      </w:pPr>
    </w:p>
    <w:p w:rsidR="00A45D72" w:rsidRPr="00FE78A2" w:rsidRDefault="00A45D72" w:rsidP="00B47E08">
      <w:pPr>
        <w:pStyle w:val="ConsPlusNormal"/>
        <w:jc w:val="right"/>
        <w:rPr>
          <w:rFonts w:ascii="Arial" w:hAnsi="Arial" w:cs="Arial"/>
          <w:b/>
          <w:sz w:val="30"/>
          <w:szCs w:val="30"/>
        </w:rPr>
      </w:pPr>
    </w:p>
    <w:p w:rsidR="001C5E4C" w:rsidRPr="00FE78A2" w:rsidRDefault="001C5E4C" w:rsidP="00563DDE">
      <w:pPr>
        <w:pStyle w:val="2"/>
      </w:pPr>
      <w:bookmarkStart w:id="30" w:name="Par3640"/>
      <w:bookmarkEnd w:id="30"/>
      <w:r w:rsidRPr="00FE78A2">
        <w:t xml:space="preserve">Порядок предоставления компенсации расходов на оплату обучения правилам безопасного обращения с оружием, управлению самоходными машинами категории </w:t>
      </w:r>
      <w:r w:rsidR="00D177D5" w:rsidRPr="00FE78A2">
        <w:t>«</w:t>
      </w:r>
      <w:r w:rsidRPr="00FE78A2">
        <w:t>А</w:t>
      </w:r>
      <w:r w:rsidR="00D177D5" w:rsidRPr="00FE78A2">
        <w:t>»</w:t>
      </w:r>
      <w:r w:rsidRPr="00FE78A2">
        <w:t>, управлению маломерными судами и на оплату проезда к месту нахождения организаций, имеющих право проводить указанные виды обучения, и обратно</w:t>
      </w:r>
      <w:r w:rsidR="00563DDE" w:rsidRPr="00FE78A2">
        <w:t>, оплату проживания в период обучения</w:t>
      </w:r>
    </w:p>
    <w:p w:rsidR="00D177D5" w:rsidRPr="00FE78A2" w:rsidRDefault="001C5E4C" w:rsidP="00563DDE">
      <w:pPr>
        <w:pStyle w:val="2"/>
      </w:pPr>
      <w:r w:rsidRPr="00FE78A2">
        <w:t>(далее</w:t>
      </w:r>
      <w:r w:rsidR="00D177D5" w:rsidRPr="00FE78A2">
        <w:t>-</w:t>
      </w:r>
      <w:r w:rsidRPr="00FE78A2">
        <w:t>Порядок)</w:t>
      </w:r>
    </w:p>
    <w:p w:rsidR="00563DDE" w:rsidRPr="00FE78A2" w:rsidRDefault="00563DDE" w:rsidP="00563DDE">
      <w:r w:rsidRPr="00FE78A2">
        <w:t xml:space="preserve">(в заголовке после слова «обратно» дополнено словами «, оплату проживания в период обучения» постановлением Администрации </w:t>
      </w:r>
      <w:hyperlink r:id="rId95"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t>)</w:t>
      </w:r>
    </w:p>
    <w:p w:rsidR="00D177D5" w:rsidRPr="00FE78A2" w:rsidRDefault="00D177D5" w:rsidP="000C060C">
      <w:pPr>
        <w:pStyle w:val="ConsPlusTitle"/>
        <w:jc w:val="center"/>
      </w:pPr>
    </w:p>
    <w:p w:rsidR="00A45D72" w:rsidRPr="00FE78A2" w:rsidRDefault="00A45D72" w:rsidP="00563DDE">
      <w:pPr>
        <w:pStyle w:val="2"/>
      </w:pPr>
      <w:r w:rsidRPr="00FE78A2">
        <w:t>1. Общие положения</w:t>
      </w:r>
      <w:r w:rsidR="00FD42C8" w:rsidRPr="00FE78A2">
        <w:t xml:space="preserve"> о предоставлении компенсации</w:t>
      </w:r>
    </w:p>
    <w:p w:rsidR="00A45D72" w:rsidRPr="00FE78A2" w:rsidRDefault="00A45D72" w:rsidP="000C060C">
      <w:pPr>
        <w:pStyle w:val="ConsPlusNormal"/>
        <w:jc w:val="both"/>
        <w:rPr>
          <w:rFonts w:ascii="Arial" w:hAnsi="Arial" w:cs="Arial"/>
        </w:rPr>
      </w:pPr>
    </w:p>
    <w:p w:rsidR="00B47E08" w:rsidRPr="00FE78A2" w:rsidRDefault="00A45D72" w:rsidP="00B47E08">
      <w:r w:rsidRPr="00FE78A2">
        <w:t>1.1. Порядок определяет цели, условия и проц</w:t>
      </w:r>
      <w:r w:rsidR="001C5E4C" w:rsidRPr="00FE78A2">
        <w:t>едуру предоставления из бюджета</w:t>
      </w:r>
      <w:r w:rsidRPr="00FE78A2">
        <w:t xml:space="preserve"> </w:t>
      </w:r>
      <w:r w:rsidR="001C5E4C" w:rsidRPr="00FE78A2">
        <w:t>Березовского района</w:t>
      </w:r>
      <w:r w:rsidRPr="00FE78A2">
        <w:t xml:space="preserve"> Ханты-Мансийского автономного округа</w:t>
      </w:r>
      <w:r w:rsidR="00D177D5" w:rsidRPr="00FE78A2">
        <w:t>-</w:t>
      </w:r>
      <w:r w:rsidRPr="00FE78A2">
        <w:t xml:space="preserve">Югры компенсации расходов на оплату обучения правилам безопасного обращения с оружием, управлению самоходными машинами категории </w:t>
      </w:r>
      <w:r w:rsidR="00D177D5" w:rsidRPr="00FE78A2">
        <w:t>«</w:t>
      </w:r>
      <w:r w:rsidRPr="00FE78A2">
        <w:t>А</w:t>
      </w:r>
      <w:r w:rsidR="00D177D5" w:rsidRPr="00FE78A2">
        <w:t>»</w:t>
      </w:r>
      <w:r w:rsidRPr="00FE78A2">
        <w:t>, управлению маломерными судами и на оплату проезда к месту нахождения организаций, имеющих право проводить указанные виды обучения, и обратно</w:t>
      </w:r>
      <w:r w:rsidR="00563DDE" w:rsidRPr="00FE78A2">
        <w:t xml:space="preserve">, </w:t>
      </w:r>
      <w:r w:rsidR="00563DDE" w:rsidRPr="00FE78A2">
        <w:t>оплату проживания в период обучения</w:t>
      </w:r>
      <w:r w:rsidR="001C2075" w:rsidRPr="00FE78A2">
        <w:t xml:space="preserve"> лицам из числа коренных малочисленных народов Севера</w:t>
      </w:r>
      <w:r w:rsidR="006F30F2" w:rsidRPr="00FE78A2">
        <w:t>,</w:t>
      </w:r>
      <w:r w:rsidR="001C2075" w:rsidRPr="00FE78A2">
        <w:t xml:space="preserve"> проживающим на территории Березовского района</w:t>
      </w:r>
      <w:r w:rsidRPr="00FE78A2">
        <w:t xml:space="preserve"> (далее</w:t>
      </w:r>
      <w:r w:rsidR="00D177D5" w:rsidRPr="00FE78A2">
        <w:t>-</w:t>
      </w:r>
      <w:r w:rsidRPr="00FE78A2">
        <w:t>Компенсация)</w:t>
      </w:r>
      <w:r w:rsidR="006F30F2" w:rsidRPr="00FE78A2">
        <w:t>,</w:t>
      </w:r>
      <w:r w:rsidRPr="00FE78A2">
        <w:t xml:space="preserve"> за счет субвенций из бюджета Ханты-Мансийского автономного округа</w:t>
      </w:r>
      <w:r w:rsidR="00D177D5" w:rsidRPr="00FE78A2">
        <w:t>-</w:t>
      </w:r>
      <w:r w:rsidRPr="00FE78A2">
        <w:t>Югры (далее</w:t>
      </w:r>
      <w:r w:rsidR="00D177D5" w:rsidRPr="00FE78A2">
        <w:t>-</w:t>
      </w:r>
      <w:r w:rsidRPr="00FE78A2">
        <w:t>автономный округ).</w:t>
      </w:r>
    </w:p>
    <w:p w:rsidR="00563DDE" w:rsidRPr="00FE78A2" w:rsidRDefault="00563DDE" w:rsidP="00B47E08">
      <w:r w:rsidRPr="00FE78A2">
        <w:t xml:space="preserve">(в пункте 1.1 раздела 1 после слова «обратно» дополнено словами «, оплату проживания в период обучения» постановлением Администрации </w:t>
      </w:r>
      <w:hyperlink r:id="rId96"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t>)</w:t>
      </w:r>
    </w:p>
    <w:p w:rsidR="00B47E08" w:rsidRPr="00FE78A2" w:rsidRDefault="00A45D72" w:rsidP="00B47E08">
      <w:r w:rsidRPr="00FE78A2">
        <w:t>1.2. Понятия, используемые для целей Порядка:</w:t>
      </w:r>
    </w:p>
    <w:p w:rsidR="00A45D72" w:rsidRPr="00FE78A2" w:rsidRDefault="000E09BE" w:rsidP="00B47E08">
      <w:r w:rsidRPr="00FE78A2">
        <w:t>з</w:t>
      </w:r>
      <w:r w:rsidR="00A45D72" w:rsidRPr="00FE78A2">
        <w:t>аявитель</w:t>
      </w:r>
      <w:r w:rsidR="00D177D5" w:rsidRPr="00FE78A2">
        <w:t>-</w:t>
      </w:r>
      <w:r w:rsidR="00A45D72" w:rsidRPr="00FE78A2">
        <w:t>физическое лицо, претендующее на получение Компенсации;</w:t>
      </w:r>
    </w:p>
    <w:p w:rsidR="00FD42C8" w:rsidRPr="00FE78A2" w:rsidRDefault="000E09BE" w:rsidP="00B47E08">
      <w:r w:rsidRPr="00FE78A2">
        <w:t>главным распорядителем бюджетных средств,</w:t>
      </w:r>
      <w:r w:rsidR="00FD42C8" w:rsidRPr="00FE78A2">
        <w:t xml:space="preserve"> до которого в соответствии с бюджетным законодательством Российской Федерации</w:t>
      </w:r>
      <w:r w:rsidRPr="00FE78A2">
        <w:t>,</w:t>
      </w:r>
      <w:r w:rsidR="00FD42C8" w:rsidRPr="00FE78A2">
        <w:t xml:space="preserve"> как получателя бюджетных средств</w:t>
      </w:r>
      <w:r w:rsidR="006F30F2" w:rsidRPr="00FE78A2">
        <w:t>,</w:t>
      </w:r>
      <w:r w:rsidR="00FD42C8" w:rsidRPr="00FE78A2">
        <w:t xml:space="preserve"> доведены лимиты бюджетных обязатель</w:t>
      </w:r>
      <w:r w:rsidRPr="00FE78A2">
        <w:t>ств на предоставление Компенсации</w:t>
      </w:r>
      <w:r w:rsidR="00FD42C8" w:rsidRPr="00FE78A2">
        <w:t xml:space="preserve"> на соответствующий финансовый год и плановый период, является администрация Березовского района Ханты-Мансийского автономного округа</w:t>
      </w:r>
      <w:r w:rsidR="00D177D5" w:rsidRPr="00FE78A2">
        <w:t>-</w:t>
      </w:r>
      <w:r w:rsidR="00FD42C8" w:rsidRPr="00FE78A2">
        <w:t>Югры (далее</w:t>
      </w:r>
      <w:r w:rsidR="00D177D5" w:rsidRPr="00FE78A2">
        <w:t>-</w:t>
      </w:r>
      <w:r w:rsidR="00FD42C8" w:rsidRPr="00FE78A2">
        <w:t>Главный распорядитель);</w:t>
      </w:r>
    </w:p>
    <w:p w:rsidR="00BF5F82" w:rsidRPr="00FE78A2" w:rsidRDefault="00BF5F82" w:rsidP="00B47E08">
      <w:r w:rsidRPr="00FE78A2">
        <w:t xml:space="preserve">уполномоченным органом администрации Березовского района по организации предоставления субсидии в рамках реализации переданного отдельного государственного полномочия по участию в реализации государственной программы автономного округа «Устойчивое развитие коренных малочисленных народов Севера», утвержденной постановлением Правительства Ханты-Мансийского автономного округа-Югры от 10 ноября 2023 </w:t>
      </w:r>
      <w:hyperlink r:id="rId97" w:tooltip="&quot;О государственной программе Ханты-Мансийского автономного округа - Югры &quot;Устойчивое развитие коренных ...&quot;&#10;Постановление Правительства Ханты-Мансийского автономного округа - Югры от 10.11.2023 N 547-п&#10;Статус: Действующая редакция документа" w:history="1">
        <w:r w:rsidRPr="00FE78A2">
          <w:rPr>
            <w:rStyle w:val="a9"/>
            <w:color w:val="0000AA"/>
          </w:rPr>
          <w:t>№ 547-п</w:t>
        </w:r>
      </w:hyperlink>
      <w:r w:rsidRPr="00FE78A2">
        <w:t xml:space="preserve">, является отдел по вопросам малочисленных </w:t>
      </w:r>
      <w:r w:rsidRPr="00FE78A2">
        <w:lastRenderedPageBreak/>
        <w:t>народов Севера, природопользованию, сельскому хозяйству и экологии администрации Березовского района (далее-Уполномоченный орган);</w:t>
      </w:r>
    </w:p>
    <w:p w:rsidR="00BF5F82" w:rsidRPr="00FE78A2" w:rsidRDefault="00BF5F82" w:rsidP="00B47E08">
      <w:r w:rsidRPr="00FE78A2">
        <w:t xml:space="preserve">(абзац четвертый пункта 1.2 изложен в редакции постановления Администрации </w:t>
      </w:r>
      <w:hyperlink r:id="rId98" w:tooltip="ПОСТАНОВЛЕНИЕ от 10.11.2023 № 547-п Правительство Ханты-Мансийского автономного округа-Югры&#10;&#10;О ГОСУДАРСТВЕННОЙ ПРОГРАММЕ ХАНТЫ-МАНСИЙСКОГО АВТОНОМНОГО ОКРУГА – ЮГРЫ «УСТОЙЧИВОЕ РАЗВИТИЕ КОРЕННЫХ МАЛОЧИСЛЕННЫХ НАРОДОВ СЕВЕРА»" w:history="1">
        <w:r w:rsidRPr="00FE78A2">
          <w:rPr>
            <w:rStyle w:val="a9"/>
          </w:rPr>
          <w:t>от 01.11.2024 № 989</w:t>
        </w:r>
      </w:hyperlink>
      <w:r w:rsidRPr="00FE78A2">
        <w:t>)</w:t>
      </w:r>
    </w:p>
    <w:p w:rsidR="00A45D72" w:rsidRPr="00FE78A2" w:rsidRDefault="000E09BE" w:rsidP="00B22072">
      <w:r w:rsidRPr="00FE78A2">
        <w:t>т</w:t>
      </w:r>
      <w:r w:rsidR="00A45D72" w:rsidRPr="00FE78A2">
        <w:t>ерритории традиционного природопользования</w:t>
      </w:r>
      <w:r w:rsidR="00D177D5" w:rsidRPr="00FE78A2">
        <w:t>-</w:t>
      </w:r>
      <w:r w:rsidR="00A45D72" w:rsidRPr="00FE78A2">
        <w:t>территории традиционного природопользования коренных малочисленных народов Севера регионального значения в автономном округе; особо охраняемые территории регионального значения, образованные для ведения традиционного природопользования и традиционного образа жизни коренных малочисленных народов Севера субъектами права традиционного природопользования;</w:t>
      </w:r>
    </w:p>
    <w:p w:rsidR="00A45D72" w:rsidRPr="00FE78A2" w:rsidRDefault="000E09BE" w:rsidP="00B22072">
      <w:r w:rsidRPr="00FE78A2">
        <w:t>р</w:t>
      </w:r>
      <w:r w:rsidR="00A45D72" w:rsidRPr="00FE78A2">
        <w:t>еестр территорий трад</w:t>
      </w:r>
      <w:r w:rsidRPr="00FE78A2">
        <w:t>иционного природопользования</w:t>
      </w:r>
      <w:r w:rsidR="00D177D5" w:rsidRPr="00FE78A2">
        <w:t>-</w:t>
      </w:r>
      <w:r w:rsidRPr="00FE78A2">
        <w:t>р</w:t>
      </w:r>
      <w:r w:rsidR="00A45D72" w:rsidRPr="00FE78A2">
        <w:t>еестр территорий традиционного природопользования коренных малочисленных народов Севера регионального значения в автономном округе; документ, содержащий официальные сведения об образованных в автономном округе территориях традиционного природопользования регионального значения, включая сведения о субъектах права традиционного природопользования.</w:t>
      </w:r>
    </w:p>
    <w:p w:rsidR="00A45D72" w:rsidRPr="00FE78A2" w:rsidRDefault="00A45D72" w:rsidP="00B22072">
      <w:bookmarkStart w:id="31" w:name="Par3666"/>
      <w:bookmarkEnd w:id="31"/>
      <w:r w:rsidRPr="00FE78A2">
        <w:t xml:space="preserve">1.3. Целью предоставления Компенсации является возмещение части фактически понесенных затрат на оплату обучения правилам безопасного обращения с оружием, управлению самоходными машинами категории </w:t>
      </w:r>
      <w:r w:rsidR="00D177D5" w:rsidRPr="00FE78A2">
        <w:t>«</w:t>
      </w:r>
      <w:r w:rsidRPr="00FE78A2">
        <w:t>А</w:t>
      </w:r>
      <w:r w:rsidR="00D177D5" w:rsidRPr="00FE78A2">
        <w:t>»</w:t>
      </w:r>
      <w:r w:rsidRPr="00FE78A2">
        <w:t>, управлению маломерными судами (далее совместно</w:t>
      </w:r>
      <w:r w:rsidR="00D177D5" w:rsidRPr="00FE78A2">
        <w:t>-</w:t>
      </w:r>
      <w:r w:rsidRPr="00FE78A2">
        <w:t>обучение) и на оплату проезда к месту нахождения организаций, имеющих право проводить указанные виды обучения, и обратно</w:t>
      </w:r>
      <w:r w:rsidR="00563DDE" w:rsidRPr="00FE78A2">
        <w:t xml:space="preserve">, </w:t>
      </w:r>
      <w:r w:rsidR="00563DDE" w:rsidRPr="00FE78A2">
        <w:t>оплату проживания в период обучения</w:t>
      </w:r>
      <w:r w:rsidRPr="00FE78A2">
        <w:t>.</w:t>
      </w:r>
    </w:p>
    <w:p w:rsidR="00563DDE" w:rsidRPr="00FE78A2" w:rsidRDefault="00563DDE" w:rsidP="00B22072">
      <w:r w:rsidRPr="00FE78A2">
        <w:t>(в пункте 1.</w:t>
      </w:r>
      <w:r w:rsidRPr="00FE78A2">
        <w:t>3</w:t>
      </w:r>
      <w:r w:rsidRPr="00FE78A2">
        <w:t xml:space="preserve"> раздела 1 после слова «обратно» дополнено словами «, оплату проживания в период обучения» постановлением Администрации </w:t>
      </w:r>
      <w:hyperlink r:id="rId99"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t>)</w:t>
      </w:r>
    </w:p>
    <w:p w:rsidR="00A45D72" w:rsidRPr="00FE78A2" w:rsidRDefault="00A45D72" w:rsidP="00B22072">
      <w:r w:rsidRPr="00FE78A2">
        <w:t xml:space="preserve">1.4. Предоставление Компенсации осуществляет </w:t>
      </w:r>
      <w:r w:rsidR="00FD42C8" w:rsidRPr="00FE78A2">
        <w:t>Главный распорядитель</w:t>
      </w:r>
      <w:r w:rsidR="006F30F2" w:rsidRPr="00FE78A2">
        <w:t>,</w:t>
      </w:r>
      <w:r w:rsidR="000E09BE" w:rsidRPr="00FE78A2">
        <w:t xml:space="preserve"> </w:t>
      </w:r>
      <w:r w:rsidRPr="00FE78A2">
        <w:t>за счет доведенных в установленном порядке лимитов бюджетных обязательств на соответствующий финансовый год и плановый период.</w:t>
      </w:r>
    </w:p>
    <w:p w:rsidR="00A45D72" w:rsidRPr="00FE78A2" w:rsidRDefault="00A45D72" w:rsidP="00B22072">
      <w:bookmarkStart w:id="32" w:name="Par3668"/>
      <w:bookmarkEnd w:id="32"/>
      <w:r w:rsidRPr="00FE78A2">
        <w:t>1.5. За получением Компенсации вправе обратиться Заявитель, соответствующий в совокупности на дату подачи заявления о предоставлении Компенсации следующим критериям:</w:t>
      </w:r>
    </w:p>
    <w:p w:rsidR="00A45D72" w:rsidRPr="00FE78A2" w:rsidRDefault="00A45D72" w:rsidP="00B22072">
      <w:r w:rsidRPr="00FE78A2">
        <w:t>1.5.1. Первая категория:</w:t>
      </w:r>
    </w:p>
    <w:p w:rsidR="009E13E0" w:rsidRPr="00FE78A2" w:rsidRDefault="000E09BE" w:rsidP="00B22072">
      <w:r w:rsidRPr="00FE78A2">
        <w:t xml:space="preserve">физическое лицо </w:t>
      </w:r>
      <w:r w:rsidR="00A45D72" w:rsidRPr="00FE78A2">
        <w:t>из числа коренных малочисленных нар</w:t>
      </w:r>
      <w:r w:rsidR="00373EFB" w:rsidRPr="00FE78A2">
        <w:t>одов Севера автономного округа;</w:t>
      </w:r>
      <w:r w:rsidR="00E40A94" w:rsidRPr="00FE78A2">
        <w:t xml:space="preserve"> </w:t>
      </w:r>
    </w:p>
    <w:p w:rsidR="00964632" w:rsidRPr="00FE78A2" w:rsidRDefault="00964632" w:rsidP="00B22072">
      <w:r w:rsidRPr="00FE78A2">
        <w:t>имеет место жительства на территории автономного округа;</w:t>
      </w:r>
    </w:p>
    <w:p w:rsidR="00964632" w:rsidRPr="00FE78A2" w:rsidRDefault="00964632" w:rsidP="00964632">
      <w:pPr>
        <w:rPr>
          <w:rFonts w:cs="Arial"/>
        </w:rPr>
      </w:pPr>
      <w:r w:rsidRPr="00FE78A2">
        <w:t xml:space="preserve">(абзац третий подпункта 1.5.1 пункта 1.5 </w:t>
      </w:r>
      <w:r w:rsidRPr="00FE78A2">
        <w:rPr>
          <w:rFonts w:cs="Arial"/>
        </w:rPr>
        <w:t xml:space="preserve">изложен в редакции постановления Администрации </w:t>
      </w:r>
      <w:hyperlink r:id="rId100"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A45D72" w:rsidRPr="00FE78A2" w:rsidRDefault="000E09BE" w:rsidP="00B22072">
      <w:r w:rsidRPr="00FE78A2">
        <w:t>является субъектом права</w:t>
      </w:r>
      <w:r w:rsidR="00A45D72" w:rsidRPr="00FE78A2">
        <w:t xml:space="preserve"> традиционного природопользования.</w:t>
      </w:r>
    </w:p>
    <w:p w:rsidR="00A45D72" w:rsidRPr="00FE78A2" w:rsidRDefault="00A45D72" w:rsidP="00B22072">
      <w:r w:rsidRPr="00FE78A2">
        <w:t>1.5.2. Вторая категория:</w:t>
      </w:r>
    </w:p>
    <w:p w:rsidR="00A45D72" w:rsidRPr="00FE78A2" w:rsidRDefault="000E09BE" w:rsidP="00B22072">
      <w:r w:rsidRPr="00FE78A2">
        <w:t xml:space="preserve">физическое лицо </w:t>
      </w:r>
      <w:r w:rsidR="00A45D72" w:rsidRPr="00FE78A2">
        <w:t>из числа коренных малочисленных народов Севера автономного округа;</w:t>
      </w:r>
    </w:p>
    <w:p w:rsidR="00964632" w:rsidRPr="00FE78A2" w:rsidRDefault="00964632" w:rsidP="00B22072">
      <w:r w:rsidRPr="00FE78A2">
        <w:t xml:space="preserve">имеет место жительства на территории автономного округа, включенной в перечень мест традиционного проживания и традиционной хозяйственной деятельности коренных малочисленных народов Российской Федерации, утвержденный </w:t>
      </w:r>
      <w:hyperlink r:id="rId101" w:tooltip="&quot;Об утверждении перечня мест традиционного проживания и традиционной хозяйственной ...&quot;&#10;Распоряжение Правительства РФ от 08.05.2009 N 631-р&#10;Статус: Действующая редакция документа (действ. c 15.11.2025)" w:history="1">
        <w:r w:rsidRPr="00FE78A2">
          <w:rPr>
            <w:rStyle w:val="a9"/>
            <w:color w:val="0000AA"/>
          </w:rPr>
          <w:t>распоряжением Правительства Российской Федерации от 8 мая 2009 года № 631-р</w:t>
        </w:r>
      </w:hyperlink>
      <w:r w:rsidRPr="00FE78A2">
        <w:t>.</w:t>
      </w:r>
    </w:p>
    <w:p w:rsidR="00964632" w:rsidRPr="00FE78A2" w:rsidRDefault="00964632" w:rsidP="00964632">
      <w:pPr>
        <w:rPr>
          <w:rFonts w:cs="Arial"/>
        </w:rPr>
      </w:pPr>
      <w:r w:rsidRPr="00FE78A2">
        <w:t xml:space="preserve">(абзац третий подпункта 1.5.2 пункта 1.5 </w:t>
      </w:r>
      <w:r w:rsidRPr="00FE78A2">
        <w:rPr>
          <w:rFonts w:cs="Arial"/>
        </w:rPr>
        <w:t xml:space="preserve">изложен в редакции постановления Администрации </w:t>
      </w:r>
      <w:hyperlink r:id="rId102"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A45D72" w:rsidRPr="00FE78A2" w:rsidRDefault="00A45D72" w:rsidP="00B22072">
      <w:bookmarkStart w:id="33" w:name="Par3676"/>
      <w:bookmarkEnd w:id="33"/>
      <w:r w:rsidRPr="00FE78A2">
        <w:t>1.6. Компенсация предоставляется после прохождения обучения, предусмотренного пунктом 1.3</w:t>
      </w:r>
      <w:r w:rsidR="00FD42C8" w:rsidRPr="00FE78A2">
        <w:t>.</w:t>
      </w:r>
      <w:r w:rsidRPr="00FE78A2">
        <w:t xml:space="preserve"> </w:t>
      </w:r>
      <w:r w:rsidR="000E09BE" w:rsidRPr="00FE78A2">
        <w:t xml:space="preserve">настоящего </w:t>
      </w:r>
      <w:r w:rsidRPr="00FE78A2">
        <w:t xml:space="preserve">Порядка, с учетом существующей транспортной схемы в пределах границ автономного округа на любом виде транспорта (за исключением такси). Право на Компенсацию сохраняется в течение одного года с </w:t>
      </w:r>
      <w:r w:rsidRPr="00FE78A2">
        <w:lastRenderedPageBreak/>
        <w:t>даты окончания обучения. По истечении указанного срока Компенсация не предоставляется.</w:t>
      </w:r>
    </w:p>
    <w:p w:rsidR="00A45D72" w:rsidRPr="00FE78A2" w:rsidRDefault="00A45D72" w:rsidP="000C060C">
      <w:pPr>
        <w:pStyle w:val="ConsPlusNormal"/>
        <w:jc w:val="both"/>
        <w:rPr>
          <w:rFonts w:ascii="Arial" w:hAnsi="Arial" w:cs="Arial"/>
          <w:b/>
          <w:sz w:val="30"/>
          <w:szCs w:val="30"/>
        </w:rPr>
      </w:pPr>
    </w:p>
    <w:p w:rsidR="00A45D72" w:rsidRPr="00FE78A2" w:rsidRDefault="00A45D72" w:rsidP="00563DDE">
      <w:pPr>
        <w:pStyle w:val="2"/>
      </w:pPr>
      <w:r w:rsidRPr="00FE78A2">
        <w:t>2. Условия и порядок предоставления Компенсации</w:t>
      </w:r>
    </w:p>
    <w:p w:rsidR="00A45D72" w:rsidRPr="00FE78A2" w:rsidRDefault="00A45D72" w:rsidP="000C060C">
      <w:pPr>
        <w:pStyle w:val="ConsPlusNormal"/>
        <w:jc w:val="both"/>
        <w:rPr>
          <w:rFonts w:ascii="Arial" w:hAnsi="Arial" w:cs="Arial"/>
          <w:b/>
          <w:sz w:val="30"/>
          <w:szCs w:val="30"/>
        </w:rPr>
      </w:pPr>
    </w:p>
    <w:p w:rsidR="00563DDE" w:rsidRPr="00FE78A2" w:rsidRDefault="00A45D72" w:rsidP="00563DDE">
      <w:r w:rsidRPr="00FE78A2">
        <w:t xml:space="preserve">2.1. </w:t>
      </w:r>
      <w:r w:rsidR="00563DDE" w:rsidRPr="00FE78A2">
        <w:t>Размер Компенсации составляет:</w:t>
      </w:r>
    </w:p>
    <w:p w:rsidR="00563DDE" w:rsidRPr="00FE78A2" w:rsidRDefault="00563DDE" w:rsidP="00563DDE">
      <w:r w:rsidRPr="00FE78A2">
        <w:t>на оплату обучения правилам безопасного обращения с оружием и оплату проезда к месту нахождения организации, проводившей обучение, и обратно, оплату проживания в период обучения - не более 15 тысяч рублей;</w:t>
      </w:r>
    </w:p>
    <w:p w:rsidR="00563DDE" w:rsidRPr="00FE78A2" w:rsidRDefault="00563DDE" w:rsidP="00563DDE">
      <w:r w:rsidRPr="00FE78A2">
        <w:t>на оплату обучения управлению самоходными машинами категории «А» и на оплату проезда к месту нахождения организации, проводившей обучение, и обратно, оплату проживания в период обучения-не более 30 тысяч рублей;</w:t>
      </w:r>
    </w:p>
    <w:p w:rsidR="00563DDE" w:rsidRPr="00FE78A2" w:rsidRDefault="00563DDE" w:rsidP="00563DDE">
      <w:r w:rsidRPr="00FE78A2">
        <w:t>на оплату обучения управлению маломерными судами и на оплату проезда к месту нахождения организации, проводившей обучение, и обратно, оплату проживания в период обучения - не более 30 тысяч рублей.</w:t>
      </w:r>
    </w:p>
    <w:p w:rsidR="00563DDE" w:rsidRPr="00FE78A2" w:rsidRDefault="00563DDE" w:rsidP="00563DDE">
      <w:r w:rsidRPr="00FE78A2">
        <w:t>Компенсация расходов, связанных с оплатой проезда к месту нахождения организации, проводившей обучение, и обратно, оплатой проживания в период обучения, осуществляется в случае обучения вне постоянного места жительства.</w:t>
      </w:r>
    </w:p>
    <w:p w:rsidR="00A45D72" w:rsidRPr="00FE78A2" w:rsidRDefault="00563DDE" w:rsidP="00563DDE">
      <w:r w:rsidRPr="00FE78A2">
        <w:t>Компенсация предоставляется 1 раз в период действия настоящего Порядка. Предоставление Компенсации возможно по одному либо по каждому виду обучения в соответствии со сроком, предусмотренным пунктом 1.6 настоящего Порядка, и не может превышат</w:t>
      </w:r>
      <w:r w:rsidRPr="00FE78A2">
        <w:t>ь фактически понесенные затраты</w:t>
      </w:r>
      <w:r w:rsidR="00A45D72" w:rsidRPr="00FE78A2">
        <w:t>.</w:t>
      </w:r>
    </w:p>
    <w:p w:rsidR="00563DDE" w:rsidRPr="00FE78A2" w:rsidRDefault="00563DDE" w:rsidP="00B22072">
      <w:r w:rsidRPr="00FE78A2">
        <w:t xml:space="preserve">(пункт 2.1 раздела 2 изложен в редакции постановления Администрации                    </w:t>
      </w:r>
      <w:hyperlink r:id="rId103"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t>)</w:t>
      </w:r>
    </w:p>
    <w:p w:rsidR="00A45D72" w:rsidRPr="00FE78A2" w:rsidRDefault="00A45D72" w:rsidP="00B22072">
      <w:bookmarkStart w:id="34" w:name="Par3685"/>
      <w:bookmarkEnd w:id="34"/>
      <w:r w:rsidRPr="00FE78A2">
        <w:t>2.2. Заявитель для получения Компенсации представляет следующие документы:</w:t>
      </w:r>
    </w:p>
    <w:p w:rsidR="00A45D72" w:rsidRPr="00FE78A2" w:rsidRDefault="00A45D72" w:rsidP="00B22072">
      <w:r w:rsidRPr="00FE78A2">
        <w:t xml:space="preserve">заявление о предоставлении Компенсации по форме, установленной </w:t>
      </w:r>
      <w:r w:rsidR="000E09BE" w:rsidRPr="00FE78A2">
        <w:t>постановлением</w:t>
      </w:r>
      <w:r w:rsidR="00373EFB" w:rsidRPr="00FE78A2">
        <w:t xml:space="preserve"> администрации Березовского района</w:t>
      </w:r>
      <w:r w:rsidRPr="00FE78A2">
        <w:t>, размещенной на официальном сайте</w:t>
      </w:r>
      <w:r w:rsidR="000E09BE" w:rsidRPr="00FE78A2">
        <w:t xml:space="preserve"> органов местного самоуправления</w:t>
      </w:r>
      <w:r w:rsidRPr="00FE78A2">
        <w:t xml:space="preserve"> </w:t>
      </w:r>
      <w:r w:rsidR="006F30F2" w:rsidRPr="00FE78A2">
        <w:t xml:space="preserve">Березовского района </w:t>
      </w:r>
      <w:r w:rsidRPr="00FE78A2">
        <w:t xml:space="preserve">в информационно-телекоммуникационной сети Интернет по адресу: </w:t>
      </w:r>
      <w:r w:rsidR="00010D0C" w:rsidRPr="00FE78A2">
        <w:t>https://www.berezovo.ru/activity/MNS/mery-podderzhki.php</w:t>
      </w:r>
      <w:r w:rsidRPr="00FE78A2">
        <w:t>;</w:t>
      </w:r>
    </w:p>
    <w:p w:rsidR="00E10352" w:rsidRPr="00FE78A2" w:rsidRDefault="00E10352" w:rsidP="00B22072">
      <w:r w:rsidRPr="00FE78A2">
        <w:t>копию документа, удостоверяющего личность Заявителя;</w:t>
      </w:r>
    </w:p>
    <w:p w:rsidR="0025321A" w:rsidRPr="00FE78A2" w:rsidRDefault="00E10352" w:rsidP="00B22072">
      <w:r w:rsidRPr="00FE78A2">
        <w:t>копию вступившего в законную силу решения суда, подтверждающего факт постоянного проживания на территории автономного округа (при наличии);</w:t>
      </w:r>
    </w:p>
    <w:p w:rsidR="00E10352" w:rsidRPr="00FE78A2" w:rsidRDefault="00E10352" w:rsidP="00B22072">
      <w:r w:rsidRPr="00FE78A2">
        <w:t>копию документа, содержащего сведения о принадлежности Заявителя к коренным малочисленным народам Севера автономного округа. Заявитель вправе предоставить копию свидетельства о рождении, подтверждающего, что родители либо один из родителей Заявителя относятся к лицам из числа коренных малочисленных народов Севера</w:t>
      </w:r>
      <w:r w:rsidR="000E09BE" w:rsidRPr="00FE78A2">
        <w:t xml:space="preserve"> автономного округа</w:t>
      </w:r>
      <w:r w:rsidRPr="00FE78A2">
        <w:t>, либо копию вступившего в законную силу решения суда, свидетельствующего об установлении судом факта отнесения к коренным малочисленным народам Севера автономного округа, либо иные</w:t>
      </w:r>
      <w:r w:rsidR="000E09BE" w:rsidRPr="00FE78A2">
        <w:t xml:space="preserve"> документы</w:t>
      </w:r>
      <w:r w:rsidRPr="00FE78A2">
        <w:t xml:space="preserve"> содержащие сведения о национальности;</w:t>
      </w:r>
    </w:p>
    <w:p w:rsidR="00A45D72" w:rsidRPr="00FE78A2" w:rsidRDefault="00A45D72" w:rsidP="00B22072">
      <w:r w:rsidRPr="00FE78A2">
        <w:t>проездные документы (билеты), подтверждающие проезд к организации, проводившей обучение, и обратно;</w:t>
      </w:r>
    </w:p>
    <w:p w:rsidR="00A45D72" w:rsidRPr="00FE78A2" w:rsidRDefault="00A45D72" w:rsidP="00B22072">
      <w:r w:rsidRPr="00FE78A2">
        <w:t>копию договора на обучение;</w:t>
      </w:r>
    </w:p>
    <w:p w:rsidR="00A45D72" w:rsidRPr="00FE78A2" w:rsidRDefault="00A45D72" w:rsidP="00B22072">
      <w:r w:rsidRPr="00FE78A2">
        <w:t>акт оказания услуг обучения;</w:t>
      </w:r>
    </w:p>
    <w:p w:rsidR="00A45D72" w:rsidRPr="00FE78A2" w:rsidRDefault="00A45D72" w:rsidP="00B22072">
      <w:r w:rsidRPr="00FE78A2">
        <w:t>копию сертифи</w:t>
      </w:r>
      <w:r w:rsidR="00D07C8F" w:rsidRPr="00FE78A2">
        <w:t>ката или справки, подтверждающих</w:t>
      </w:r>
      <w:r w:rsidRPr="00FE78A2">
        <w:t xml:space="preserve"> прохождение обучения, выданных организацией, проводившей обучение;</w:t>
      </w:r>
    </w:p>
    <w:p w:rsidR="00A45D72" w:rsidRPr="00FE78A2" w:rsidRDefault="006F30F2" w:rsidP="00B22072">
      <w:r w:rsidRPr="00FE78A2">
        <w:t xml:space="preserve">оригиналы </w:t>
      </w:r>
      <w:r w:rsidR="00A45D72" w:rsidRPr="00FE78A2">
        <w:t>документ</w:t>
      </w:r>
      <w:r w:rsidRPr="00FE78A2">
        <w:t>ов</w:t>
      </w:r>
      <w:r w:rsidR="00A45D72" w:rsidRPr="00FE78A2">
        <w:t>, подтверждающие оплату об</w:t>
      </w:r>
      <w:r w:rsidR="00D07C8F" w:rsidRPr="00FE78A2">
        <w:t>учения</w:t>
      </w:r>
      <w:r w:rsidR="00A45D72" w:rsidRPr="00FE78A2">
        <w:t>.</w:t>
      </w:r>
    </w:p>
    <w:p w:rsidR="00964632" w:rsidRPr="00FE78A2" w:rsidRDefault="00964632" w:rsidP="00B22072">
      <w:r w:rsidRPr="00FE78A2">
        <w:t xml:space="preserve">копию документа, подтверждающего факт постоянного проживания Заявителя на территории автономного округа (копию паспорта с отметкой о регистрации по месту жительства, либо копию документа органа (организации), имеющего(ей) сведения о </w:t>
      </w:r>
      <w:r w:rsidRPr="00FE78A2">
        <w:lastRenderedPageBreak/>
        <w:t>факте постоянного проживания на территории автономного округа и уполномоченного(ой) на его выдачу).</w:t>
      </w:r>
    </w:p>
    <w:p w:rsidR="00964632" w:rsidRPr="00FE78A2" w:rsidRDefault="00964632" w:rsidP="00B22072">
      <w:r w:rsidRPr="00FE78A2">
        <w:t xml:space="preserve">(абзац одиннадцатый пункта 2.2 </w:t>
      </w:r>
      <w:r w:rsidRPr="00FE78A2">
        <w:rPr>
          <w:rFonts w:cs="Arial"/>
        </w:rPr>
        <w:t xml:space="preserve">изложен в редакции постановления Администрации </w:t>
      </w:r>
      <w:hyperlink r:id="rId104" w:tooltip="постановление от 15.12.2023 0:00:00 №94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rPr>
          <w:t>от 15.12.2023 № 949</w:t>
        </w:r>
      </w:hyperlink>
      <w:r w:rsidRPr="00FE78A2">
        <w:rPr>
          <w:rFonts w:cs="Arial"/>
        </w:rPr>
        <w:t>)</w:t>
      </w:r>
    </w:p>
    <w:p w:rsidR="0071143F" w:rsidRPr="00FE78A2" w:rsidRDefault="00912B12" w:rsidP="00B22072">
      <w:bookmarkStart w:id="35" w:name="Par3695"/>
      <w:bookmarkEnd w:id="35"/>
      <w:r w:rsidRPr="00FE78A2">
        <w:t xml:space="preserve">2.3. Для получения Компенсации Заявитель по собственной инициативе может представить </w:t>
      </w:r>
      <w:r w:rsidR="00D07C8F" w:rsidRPr="00FE78A2">
        <w:t>выписку из р</w:t>
      </w:r>
      <w:r w:rsidRPr="00FE78A2">
        <w:t>еестра территорий традиционного природопользования</w:t>
      </w:r>
      <w:r w:rsidR="006F30F2" w:rsidRPr="00FE78A2">
        <w:t xml:space="preserve"> о том, ч</w:t>
      </w:r>
      <w:r w:rsidR="00D07C8F" w:rsidRPr="00FE78A2">
        <w:t>то является субъектом права традиционного природопользования</w:t>
      </w:r>
      <w:r w:rsidR="0071143F" w:rsidRPr="00FE78A2">
        <w:t>.</w:t>
      </w:r>
      <w:r w:rsidR="00A27B26" w:rsidRPr="00FE78A2">
        <w:t xml:space="preserve"> </w:t>
      </w:r>
      <w:bookmarkStart w:id="36" w:name="Par3696"/>
      <w:bookmarkEnd w:id="36"/>
    </w:p>
    <w:p w:rsidR="00A45D72" w:rsidRPr="00FE78A2" w:rsidRDefault="00A45D72" w:rsidP="00B22072">
      <w:r w:rsidRPr="00FE78A2">
        <w:t>2.4. Документы, указанные в пунктах 2.2</w:t>
      </w:r>
      <w:r w:rsidR="00D177D5" w:rsidRPr="00FE78A2">
        <w:t>-</w:t>
      </w:r>
      <w:r w:rsidRPr="00FE78A2">
        <w:t xml:space="preserve">2.3 </w:t>
      </w:r>
      <w:r w:rsidR="00D07C8F" w:rsidRPr="00FE78A2">
        <w:t xml:space="preserve">настоящего </w:t>
      </w:r>
      <w:r w:rsidRPr="00FE78A2">
        <w:t>Порядка, для получения Компенсации Заявитель представляет (направляет):</w:t>
      </w:r>
    </w:p>
    <w:p w:rsidR="00B22072" w:rsidRPr="00FE78A2" w:rsidRDefault="00A45D72" w:rsidP="00B22072">
      <w:pPr>
        <w:rPr>
          <w:rFonts w:cs="Arial"/>
        </w:rPr>
      </w:pPr>
      <w:r w:rsidRPr="00FE78A2">
        <w:t xml:space="preserve">непосредственно в Уполномоченный орган </w:t>
      </w:r>
      <w:r w:rsidR="0071143F" w:rsidRPr="00FE78A2">
        <w:t>по адресу: 628140</w:t>
      </w:r>
      <w:r w:rsidR="0071143F" w:rsidRPr="00FE78A2">
        <w:rPr>
          <w:rFonts w:cs="Arial"/>
        </w:rPr>
        <w:t>, Ханты-Мансийский автономный округ</w:t>
      </w:r>
      <w:r w:rsidR="00D177D5" w:rsidRPr="00FE78A2">
        <w:rPr>
          <w:rFonts w:cs="Arial"/>
        </w:rPr>
        <w:t>-</w:t>
      </w:r>
      <w:r w:rsidR="0071143F" w:rsidRPr="00FE78A2">
        <w:rPr>
          <w:rFonts w:cs="Arial"/>
        </w:rPr>
        <w:t xml:space="preserve">Югра, </w:t>
      </w:r>
      <w:proofErr w:type="gramStart"/>
      <w:r w:rsidR="0071143F" w:rsidRPr="00FE78A2">
        <w:rPr>
          <w:rFonts w:cs="Arial"/>
        </w:rPr>
        <w:t>пгт.Березово</w:t>
      </w:r>
      <w:proofErr w:type="gramEnd"/>
      <w:r w:rsidR="0071143F" w:rsidRPr="00FE78A2">
        <w:rPr>
          <w:rFonts w:cs="Arial"/>
        </w:rPr>
        <w:t>, ул. Астраханцева, д. 54, каб. 413</w:t>
      </w:r>
      <w:r w:rsidR="00B22072" w:rsidRPr="00FE78A2">
        <w:rPr>
          <w:rFonts w:cs="Arial"/>
        </w:rPr>
        <w:t>;</w:t>
      </w:r>
    </w:p>
    <w:p w:rsidR="00B22072" w:rsidRPr="00FE78A2" w:rsidRDefault="00A45D72" w:rsidP="00B22072">
      <w:pPr>
        <w:rPr>
          <w:rFonts w:cs="Arial"/>
        </w:rPr>
      </w:pPr>
      <w:r w:rsidRPr="00FE78A2">
        <w:rPr>
          <w:rFonts w:cs="Arial"/>
        </w:rPr>
        <w:t>почтовым отправлением в Уполномоченный орган</w:t>
      </w:r>
      <w:r w:rsidR="0071143F" w:rsidRPr="00FE78A2">
        <w:rPr>
          <w:rFonts w:cs="Arial"/>
        </w:rPr>
        <w:t xml:space="preserve"> по адресу: 628140, Ханты-Мансийский автономный округ</w:t>
      </w:r>
      <w:r w:rsidR="00D177D5" w:rsidRPr="00FE78A2">
        <w:rPr>
          <w:rFonts w:cs="Arial"/>
        </w:rPr>
        <w:t>-</w:t>
      </w:r>
      <w:r w:rsidR="0071143F" w:rsidRPr="00FE78A2">
        <w:rPr>
          <w:rFonts w:cs="Arial"/>
        </w:rPr>
        <w:t xml:space="preserve">Югра, </w:t>
      </w:r>
      <w:proofErr w:type="gramStart"/>
      <w:r w:rsidR="0071143F" w:rsidRPr="00FE78A2">
        <w:rPr>
          <w:rFonts w:cs="Arial"/>
        </w:rPr>
        <w:t>пгт.Березово</w:t>
      </w:r>
      <w:proofErr w:type="gramEnd"/>
      <w:r w:rsidR="0071143F" w:rsidRPr="00FE78A2">
        <w:rPr>
          <w:rFonts w:cs="Arial"/>
        </w:rPr>
        <w:t>, ул. Астраханцева, д. 54, каб. 413</w:t>
      </w:r>
      <w:r w:rsidRPr="00FE78A2">
        <w:rPr>
          <w:rFonts w:cs="Arial"/>
        </w:rPr>
        <w:t>.</w:t>
      </w:r>
    </w:p>
    <w:p w:rsidR="00B22072" w:rsidRPr="00FE78A2" w:rsidRDefault="00A45D72" w:rsidP="00B22072">
      <w:pPr>
        <w:rPr>
          <w:rFonts w:cs="Arial"/>
          <w:color w:val="000000"/>
        </w:rPr>
      </w:pPr>
      <w:r w:rsidRPr="00FE78A2">
        <w:rPr>
          <w:rFonts w:cs="Arial"/>
        </w:rPr>
        <w:t xml:space="preserve">Уполномоченный орган формирует единый список Заявителей на текущий и очередной финансовые годы в хронологической последовательности согласно дате и времени регистрации заявления о предоставлении Компенсации и прилагаемых к нему документов, указанных в </w:t>
      </w:r>
      <w:r w:rsidRPr="00FE78A2">
        <w:rPr>
          <w:rFonts w:cs="Arial"/>
          <w:color w:val="000000"/>
        </w:rPr>
        <w:t xml:space="preserve">пункте 2.2 </w:t>
      </w:r>
      <w:r w:rsidR="00D07C8F" w:rsidRPr="00FE78A2">
        <w:rPr>
          <w:rFonts w:cs="Arial"/>
          <w:color w:val="000000"/>
        </w:rPr>
        <w:t xml:space="preserve">настоящего </w:t>
      </w:r>
      <w:r w:rsidRPr="00FE78A2">
        <w:rPr>
          <w:rFonts w:cs="Arial"/>
          <w:color w:val="000000"/>
        </w:rPr>
        <w:t>Порядка.</w:t>
      </w:r>
    </w:p>
    <w:p w:rsidR="00B22072" w:rsidRPr="00FE78A2" w:rsidRDefault="00A45D72" w:rsidP="00B22072">
      <w:pPr>
        <w:rPr>
          <w:rFonts w:cs="Arial"/>
        </w:rPr>
      </w:pPr>
      <w:r w:rsidRPr="00FE78A2">
        <w:rPr>
          <w:rFonts w:cs="Arial"/>
        </w:rPr>
        <w:t xml:space="preserve">Должностное лицо Уполномоченного органа, ответственное за прием документов, в течение 1 рабочего дня с даты их поступления регистрирует и </w:t>
      </w:r>
      <w:r w:rsidR="00D07C8F" w:rsidRPr="00FE78A2">
        <w:rPr>
          <w:rFonts w:cs="Arial"/>
        </w:rPr>
        <w:t>передает в Комиссию для рассмотрения</w:t>
      </w:r>
      <w:r w:rsidRPr="00FE78A2">
        <w:rPr>
          <w:rFonts w:cs="Arial"/>
        </w:rPr>
        <w:t xml:space="preserve"> документов.</w:t>
      </w:r>
    </w:p>
    <w:p w:rsidR="00A45D72" w:rsidRPr="00FE78A2" w:rsidRDefault="00A45D72" w:rsidP="00B22072">
      <w:pPr>
        <w:rPr>
          <w:rFonts w:cs="Arial"/>
        </w:rPr>
      </w:pPr>
      <w:r w:rsidRPr="00FE78A2">
        <w:rPr>
          <w:rFonts w:cs="Arial"/>
        </w:rPr>
        <w:t>Способом фиксации результата регистрации документов ответственным должностным лицом Уполномоченного органа является:</w:t>
      </w:r>
    </w:p>
    <w:p w:rsidR="00A45D72" w:rsidRPr="00FE78A2" w:rsidRDefault="00A45D72" w:rsidP="00B22072">
      <w:r w:rsidRPr="00FE78A2">
        <w:t>вручение Заявителю лично или направление ему почтовой связью соответствующего уведомления в течение 3 рабочих дней с даты регистрации документов;</w:t>
      </w:r>
    </w:p>
    <w:p w:rsidR="005A1C02" w:rsidRPr="00FE78A2" w:rsidRDefault="00A45D72" w:rsidP="00B22072">
      <w:r w:rsidRPr="00FE78A2">
        <w:t>проставление отметки о регистрации на втором экземпляре (копии) заявления о предоставлении Компенсации</w:t>
      </w:r>
      <w:r w:rsidR="00D177D5" w:rsidRPr="00FE78A2">
        <w:t>-</w:t>
      </w:r>
      <w:r w:rsidRPr="00FE78A2">
        <w:t>в случае непосредственного представления док</w:t>
      </w:r>
      <w:r w:rsidR="00373EFB" w:rsidRPr="00FE78A2">
        <w:t>ументов в Уполномоченный орган.</w:t>
      </w:r>
      <w:r w:rsidR="005A1C02" w:rsidRPr="00FE78A2">
        <w:t xml:space="preserve"> </w:t>
      </w:r>
    </w:p>
    <w:p w:rsidR="00373EFB" w:rsidRPr="00FE78A2" w:rsidRDefault="005A1C02" w:rsidP="00B22072">
      <w:r w:rsidRPr="00FE78A2">
        <w:t>2.5.</w:t>
      </w:r>
      <w:r w:rsidR="00D177D5" w:rsidRPr="00FE78A2">
        <w:t xml:space="preserve"> </w:t>
      </w:r>
      <w:r w:rsidRPr="00FE78A2">
        <w:t>Уполномоченный орган в течение 2 рабочих дней со дня регистрации заявления о предоставлении Компенсации запрашивает следующие документы (если они не представл</w:t>
      </w:r>
      <w:r w:rsidR="00373EFB" w:rsidRPr="00FE78A2">
        <w:t>ены Заявителем самостоятельно):</w:t>
      </w:r>
    </w:p>
    <w:p w:rsidR="005A1C02" w:rsidRPr="00FE78A2" w:rsidRDefault="00D07C8F" w:rsidP="00B22072">
      <w:r w:rsidRPr="00FE78A2">
        <w:t>сведения из р</w:t>
      </w:r>
      <w:r w:rsidR="005A1C02" w:rsidRPr="00FE78A2">
        <w:t>еестра территорий традиционного природопользования</w:t>
      </w:r>
      <w:r w:rsidR="00D177D5" w:rsidRPr="00FE78A2">
        <w:t>-</w:t>
      </w:r>
      <w:r w:rsidR="005A1C02" w:rsidRPr="00FE78A2">
        <w:t>в Департаменте недропользования и природных ресурсов автономного округа.</w:t>
      </w:r>
    </w:p>
    <w:p w:rsidR="00A45D72" w:rsidRPr="00FE78A2" w:rsidRDefault="00A45D72" w:rsidP="00B22072">
      <w:r w:rsidRPr="00FE78A2">
        <w:t xml:space="preserve">2.6. Для рассмотрения документов и принятия решения о соответствии или несоответствии Заявителя и представленных им документов критериям и требованиям, установленным </w:t>
      </w:r>
      <w:r w:rsidR="00D07C8F" w:rsidRPr="00FE78A2">
        <w:t>настоящим</w:t>
      </w:r>
      <w:r w:rsidR="00FD09D8" w:rsidRPr="00FE78A2">
        <w:t xml:space="preserve"> </w:t>
      </w:r>
      <w:r w:rsidRPr="00FE78A2">
        <w:t xml:space="preserve">Порядком, </w:t>
      </w:r>
      <w:r w:rsidR="00FD09D8" w:rsidRPr="00FE78A2">
        <w:t>администрацией Березовского района создается Комиссия</w:t>
      </w:r>
      <w:r w:rsidRPr="00FE78A2">
        <w:t xml:space="preserve">, положение о </w:t>
      </w:r>
      <w:r w:rsidR="00FD09D8" w:rsidRPr="00FE78A2">
        <w:t>Комиссии</w:t>
      </w:r>
      <w:r w:rsidRPr="00FE78A2">
        <w:t xml:space="preserve"> и ее состав</w:t>
      </w:r>
      <w:r w:rsidR="0071143F" w:rsidRPr="00FE78A2">
        <w:t xml:space="preserve"> </w:t>
      </w:r>
      <w:r w:rsidR="00FD09D8" w:rsidRPr="00FE78A2">
        <w:t>утверждается постановлением</w:t>
      </w:r>
      <w:r w:rsidR="0071143F" w:rsidRPr="00FE78A2">
        <w:t xml:space="preserve"> администрации Березовского района</w:t>
      </w:r>
      <w:r w:rsidRPr="00FE78A2">
        <w:t>.</w:t>
      </w:r>
    </w:p>
    <w:p w:rsidR="00A45D72" w:rsidRPr="00FE78A2" w:rsidRDefault="00A45D72" w:rsidP="00B22072">
      <w:r w:rsidRPr="00FE78A2">
        <w:t>2.7. Комиссия в течение 30 рабочих дней со дня регистрации документов:</w:t>
      </w:r>
    </w:p>
    <w:p w:rsidR="00A45D72" w:rsidRPr="00FE78A2" w:rsidRDefault="00A45D72" w:rsidP="00B22072">
      <w:r w:rsidRPr="00FE78A2">
        <w:t xml:space="preserve">проверяет соответствие Заявителя критериям, установленным пунктом 1.5 </w:t>
      </w:r>
      <w:r w:rsidR="00FD09D8" w:rsidRPr="00FE78A2">
        <w:t xml:space="preserve">настоящего </w:t>
      </w:r>
      <w:r w:rsidRPr="00FE78A2">
        <w:t>Порядка;</w:t>
      </w:r>
    </w:p>
    <w:p w:rsidR="00A45D72" w:rsidRPr="00FE78A2" w:rsidRDefault="00A45D72" w:rsidP="00B22072">
      <w:r w:rsidRPr="00FE78A2">
        <w:t xml:space="preserve">проверяет наличие предусмотренных пунктами 2.2, 2.3 </w:t>
      </w:r>
      <w:r w:rsidR="00FD09D8" w:rsidRPr="00FE78A2">
        <w:t xml:space="preserve">настоящего </w:t>
      </w:r>
      <w:r w:rsidRPr="00FE78A2">
        <w:t>Порядка документов и достоверность указанных в них сведений, соблюдение требований к документам, а также правильность расчетов размера запрашиваемой Компенсации;</w:t>
      </w:r>
    </w:p>
    <w:p w:rsidR="00A45D72" w:rsidRPr="00FE78A2" w:rsidRDefault="00A45D72" w:rsidP="00B22072">
      <w:r w:rsidRPr="00FE78A2">
        <w:t>принимает решение о соответствии (несоответствии) Заявителя и представленных им документов требованиям</w:t>
      </w:r>
      <w:r w:rsidR="00FD09D8" w:rsidRPr="00FE78A2">
        <w:t xml:space="preserve"> установленным настоящим</w:t>
      </w:r>
      <w:r w:rsidRPr="00FE78A2">
        <w:t xml:space="preserve"> Порядк</w:t>
      </w:r>
      <w:r w:rsidR="00FD09D8" w:rsidRPr="00FE78A2">
        <w:t>ом</w:t>
      </w:r>
      <w:r w:rsidRPr="00FE78A2">
        <w:t>, которое оформляет</w:t>
      </w:r>
      <w:r w:rsidR="00FD09D8" w:rsidRPr="00FE78A2">
        <w:t>ся</w:t>
      </w:r>
      <w:r w:rsidRPr="00FE78A2">
        <w:t xml:space="preserve"> протоколом.</w:t>
      </w:r>
    </w:p>
    <w:p w:rsidR="00A45D72" w:rsidRPr="00FE78A2" w:rsidRDefault="00A45D72" w:rsidP="00B22072">
      <w:bookmarkStart w:id="37" w:name="Par3710"/>
      <w:bookmarkEnd w:id="37"/>
      <w:r w:rsidRPr="00FE78A2">
        <w:t xml:space="preserve">2.8. </w:t>
      </w:r>
      <w:r w:rsidR="00BF5F82" w:rsidRPr="00FE78A2">
        <w:t>В случае отсутствия оснований для отказа в предоставлении Компенсации, предусмотренных в пункте 2.10 настоящего Порядка, Уполномоченный орган в течение 3 рабочих дней с даты подписания протокола Комиссии направляет письмо на финансирование в отдел по бухгалтерскому учету и отчетности администрации Березовского района.</w:t>
      </w:r>
    </w:p>
    <w:p w:rsidR="00BF5F82" w:rsidRPr="00FE78A2" w:rsidRDefault="00BF5F82" w:rsidP="00B22072">
      <w:r w:rsidRPr="00FE78A2">
        <w:lastRenderedPageBreak/>
        <w:t xml:space="preserve">(абзац первый пункта 2.8 изложен в редакции постановления Администрации              </w:t>
      </w:r>
      <w:hyperlink r:id="rId105"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A45D72" w:rsidRPr="00FE78A2" w:rsidRDefault="00A45D72" w:rsidP="00B22072">
      <w:r w:rsidRPr="00FE78A2">
        <w:t xml:space="preserve">Предоставление Компенсации осуществляется в соответствии с установленной очередностью на основании единого списка Заявителей, предусмотренного пунктом 2.4 </w:t>
      </w:r>
      <w:r w:rsidR="00FD09D8" w:rsidRPr="00FE78A2">
        <w:t xml:space="preserve">настоящего </w:t>
      </w:r>
      <w:r w:rsidRPr="00FE78A2">
        <w:t>Порядка.</w:t>
      </w:r>
    </w:p>
    <w:p w:rsidR="00A45D72" w:rsidRPr="00FE78A2" w:rsidRDefault="00FD09D8" w:rsidP="00B22072">
      <w:r w:rsidRPr="00FE78A2">
        <w:t>В случае недостаточности лимитов бюджетных обязательств на текущий финансовый год на предоставление Компенсации в полном объеме Заявителю, включенному в протокол Комиссии, предоставление Компенсации осуществляется без повторного прохождения проверки представленных документов на соответствие критериям в первоочередном порядке в пределах доведенных лимитов бюджетных обязательств на очередной финансовый год</w:t>
      </w:r>
      <w:r w:rsidR="00A45D72" w:rsidRPr="00FE78A2">
        <w:t>.</w:t>
      </w:r>
    </w:p>
    <w:p w:rsidR="00A45D72" w:rsidRPr="00FE78A2" w:rsidRDefault="00A45D72" w:rsidP="00B22072">
      <w:bookmarkStart w:id="38" w:name="Par3713"/>
      <w:bookmarkEnd w:id="38"/>
      <w:r w:rsidRPr="00FE78A2">
        <w:t xml:space="preserve">2.9. При наличии оснований, указанных в пункте 2.10 </w:t>
      </w:r>
      <w:r w:rsidR="00FD09D8" w:rsidRPr="00FE78A2">
        <w:t xml:space="preserve">настоящего </w:t>
      </w:r>
      <w:r w:rsidRPr="00FE78A2">
        <w:t xml:space="preserve">Порядка, </w:t>
      </w:r>
      <w:r w:rsidR="0071143F" w:rsidRPr="00FE78A2">
        <w:t>Главный распорядитель</w:t>
      </w:r>
      <w:r w:rsidRPr="00FE78A2">
        <w:t xml:space="preserve"> в течение 5 рабочих дней с даты подписания протокола Комиссии</w:t>
      </w:r>
      <w:r w:rsidR="0071143F" w:rsidRPr="00FE78A2">
        <w:t>,</w:t>
      </w:r>
      <w:r w:rsidRPr="00FE78A2">
        <w:t xml:space="preserve"> </w:t>
      </w:r>
      <w:r w:rsidR="00FD09D8" w:rsidRPr="00FE78A2">
        <w:t>направляет Заявителю письменное уведомление</w:t>
      </w:r>
      <w:r w:rsidRPr="00FE78A2">
        <w:t xml:space="preserve"> об отказе в предоставлении Компенсации.</w:t>
      </w:r>
    </w:p>
    <w:p w:rsidR="00A45D72" w:rsidRPr="00FE78A2" w:rsidRDefault="00A45D72" w:rsidP="00B22072">
      <w:bookmarkStart w:id="39" w:name="Par3714"/>
      <w:bookmarkEnd w:id="39"/>
      <w:r w:rsidRPr="00FE78A2">
        <w:t>2.10. Основаниями для отказа в предоставлении Компенсации являются:</w:t>
      </w:r>
    </w:p>
    <w:p w:rsidR="00A45D72" w:rsidRPr="00FE78A2" w:rsidRDefault="00A45D72" w:rsidP="00B22072">
      <w:r w:rsidRPr="00FE78A2">
        <w:t>несоответствие Заявителя критериям, установленным пунктом 1.5</w:t>
      </w:r>
      <w:r w:rsidR="00FD09D8" w:rsidRPr="00FE78A2">
        <w:t xml:space="preserve"> настоящего</w:t>
      </w:r>
      <w:r w:rsidRPr="00FE78A2">
        <w:t xml:space="preserve"> Порядка;</w:t>
      </w:r>
    </w:p>
    <w:p w:rsidR="00A45D72" w:rsidRPr="00FE78A2" w:rsidRDefault="00A45D72" w:rsidP="00B22072">
      <w:r w:rsidRPr="00FE78A2">
        <w:t xml:space="preserve">несоответствие представленных документов требованиям </w:t>
      </w:r>
      <w:r w:rsidR="00FD09D8" w:rsidRPr="00FE78A2">
        <w:t xml:space="preserve">настоящего </w:t>
      </w:r>
      <w:r w:rsidRPr="00FE78A2">
        <w:t>Порядка или их непредставление (представление не в полном объеме);</w:t>
      </w:r>
    </w:p>
    <w:p w:rsidR="00A45D72" w:rsidRPr="00FE78A2" w:rsidRDefault="00A45D72" w:rsidP="00B22072">
      <w:r w:rsidRPr="00FE78A2">
        <w:t>недостоверность информации, содержащейся в представленных документах.</w:t>
      </w:r>
    </w:p>
    <w:p w:rsidR="00A45D72" w:rsidRPr="00FE78A2" w:rsidRDefault="00FD09D8" w:rsidP="00A97FC8">
      <w:r w:rsidRPr="00FE78A2">
        <w:t xml:space="preserve">2.11. </w:t>
      </w:r>
      <w:r w:rsidR="00A97FC8" w:rsidRPr="00FE78A2">
        <w:t>О принятых решениях, указанных в пунктах 2.8, 2.9 настоящего Порядка, Уполномоченный орган письменно извещает Заявителя в течение 5 рабочих дней со дня его принятия (в случае отказа в предоставлении Компенсации-с изложением оснований отказа).</w:t>
      </w:r>
    </w:p>
    <w:p w:rsidR="00A97FC8" w:rsidRPr="00FE78A2" w:rsidRDefault="00A97FC8" w:rsidP="00A97FC8">
      <w:r w:rsidRPr="00FE78A2">
        <w:t xml:space="preserve">(пункт 2.11 изложен в редакции постановления Администрации </w:t>
      </w:r>
      <w:hyperlink r:id="rId106" w:tooltip="постановление от 31.07.2023 0:00:00 №590 Администрация Березовского района&#10;&#10;О внесении изменений в постановление администрации Березовского района от 28.06.2022 № 932 " w:history="1">
        <w:r w:rsidRPr="00FE78A2">
          <w:rPr>
            <w:rStyle w:val="a9"/>
          </w:rPr>
          <w:t>от 31.07.2023              № 590</w:t>
        </w:r>
      </w:hyperlink>
      <w:r w:rsidRPr="00FE78A2">
        <w:t>)</w:t>
      </w:r>
    </w:p>
    <w:p w:rsidR="00A45D72" w:rsidRPr="00FE78A2" w:rsidRDefault="00A45D72" w:rsidP="00B22072">
      <w:r w:rsidRPr="00FE78A2">
        <w:t xml:space="preserve">2.12. </w:t>
      </w:r>
      <w:r w:rsidR="00BF5F82" w:rsidRPr="00FE78A2">
        <w:t>Главный распорядитель в течение 9 рабочих дней со дня зачисления средств субвенции на его счет принимает решение о предоставлении Субсидии, издает постановление администрации Березовского района и не позднее 10 рабочего дня, следующего за днем принятия указанного решения, перечисляет Субсидию на расчетный счет Получателя, открытый в российской кредитной организации.</w:t>
      </w:r>
    </w:p>
    <w:p w:rsidR="00BF5F82" w:rsidRPr="00FE78A2" w:rsidRDefault="00BF5F82" w:rsidP="00B22072">
      <w:r w:rsidRPr="00FE78A2">
        <w:t xml:space="preserve">(пункт 2.12 изложен в редакции постановления Администрации </w:t>
      </w:r>
      <w:hyperlink r:id="rId107" w:tooltip="постановление от 01.11.2024 0:00:00 №989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от 01.11.2024                    № 989</w:t>
        </w:r>
      </w:hyperlink>
      <w:r w:rsidRPr="00FE78A2">
        <w:t>)</w:t>
      </w:r>
    </w:p>
    <w:p w:rsidR="00394814" w:rsidRPr="00FE78A2" w:rsidRDefault="00335E70" w:rsidP="00A30DA9">
      <w:pPr>
        <w:rPr>
          <w:rFonts w:cs="Arial"/>
          <w:szCs w:val="28"/>
        </w:rPr>
      </w:pPr>
      <w:r w:rsidRPr="00FE78A2">
        <w:br w:type="page"/>
      </w:r>
      <w:r w:rsidR="00394814" w:rsidRPr="00FE78A2">
        <w:lastRenderedPageBreak/>
        <w:t>(дополнено приложением 7 постановлением Администрации</w:t>
      </w:r>
      <w:r w:rsidR="00394814" w:rsidRPr="00FE78A2">
        <w:rPr>
          <w:bCs/>
          <w:sz w:val="28"/>
          <w:szCs w:val="28"/>
          <w:lang w:eastAsia="ar-SA"/>
        </w:rPr>
        <w:t xml:space="preserve"> </w:t>
      </w:r>
      <w:hyperlink r:id="rId108" w:tooltip="постановление от 31.01.2023 0:00:00 №17 Администрация Березовского района&#10;&#10;О внесении изменений в постановление администрации Березовского района от 28.06.2022 № 932 " w:history="1">
        <w:r w:rsidR="00394814" w:rsidRPr="00FE78A2">
          <w:rPr>
            <w:rStyle w:val="a9"/>
            <w:rFonts w:cs="Arial"/>
            <w:szCs w:val="28"/>
          </w:rPr>
          <w:t>от 31.01.2023 № 17</w:t>
        </w:r>
      </w:hyperlink>
      <w:r w:rsidR="00394814" w:rsidRPr="00FE78A2">
        <w:rPr>
          <w:rFonts w:cs="Arial"/>
          <w:szCs w:val="28"/>
        </w:rPr>
        <w:t>)</w:t>
      </w:r>
    </w:p>
    <w:p w:rsidR="00A30DA9" w:rsidRPr="00FE78A2" w:rsidRDefault="00A30DA9" w:rsidP="00A30DA9">
      <w:r w:rsidRPr="00FE78A2">
        <w:t>(приложение 7 изложено в редакции постановления Администрации</w:t>
      </w:r>
      <w:hyperlink r:id="rId109" w:tooltip="постановление от 13.05.2025 0:00:00 №381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Pr>
          <w:t xml:space="preserve"> от 13.05.2025 № 381</w:t>
        </w:r>
      </w:hyperlink>
      <w:r w:rsidRPr="00FE78A2">
        <w:t>)</w:t>
      </w:r>
    </w:p>
    <w:p w:rsidR="00A30DA9" w:rsidRPr="00FE78A2" w:rsidRDefault="00A30DA9" w:rsidP="00394814">
      <w:pPr>
        <w:ind w:firstLine="0"/>
        <w:rPr>
          <w:rFonts w:cs="Arial"/>
          <w:szCs w:val="28"/>
        </w:rPr>
      </w:pPr>
    </w:p>
    <w:p w:rsidR="00335E70" w:rsidRPr="00FE78A2" w:rsidRDefault="00335E70" w:rsidP="00335E70">
      <w:pPr>
        <w:pStyle w:val="ConsPlusNormal"/>
        <w:jc w:val="right"/>
      </w:pPr>
    </w:p>
    <w:p w:rsidR="00394814" w:rsidRPr="00FE78A2" w:rsidRDefault="00394814" w:rsidP="00335E70">
      <w:pPr>
        <w:pStyle w:val="ConsPlusNormal"/>
        <w:jc w:val="right"/>
        <w:rPr>
          <w:rFonts w:ascii="Arial" w:hAnsi="Arial" w:cs="Arial"/>
          <w:b/>
        </w:rPr>
      </w:pPr>
    </w:p>
    <w:p w:rsidR="00335E70" w:rsidRPr="00FE78A2" w:rsidRDefault="00335E70" w:rsidP="00335E70">
      <w:pPr>
        <w:pStyle w:val="ConsPlusNormal"/>
        <w:jc w:val="right"/>
        <w:rPr>
          <w:rFonts w:ascii="Arial" w:hAnsi="Arial" w:cs="Arial"/>
          <w:b/>
        </w:rPr>
      </w:pPr>
    </w:p>
    <w:p w:rsidR="00335E70" w:rsidRPr="00FE78A2" w:rsidRDefault="00335E70" w:rsidP="00335E70">
      <w:pPr>
        <w:pStyle w:val="ConsPlusNormal"/>
        <w:jc w:val="right"/>
        <w:outlineLvl w:val="0"/>
        <w:rPr>
          <w:rFonts w:ascii="Arial" w:hAnsi="Arial" w:cs="Arial"/>
          <w:b/>
          <w:sz w:val="32"/>
        </w:rPr>
      </w:pPr>
      <w:r w:rsidRPr="00FE78A2">
        <w:rPr>
          <w:rFonts w:ascii="Arial" w:hAnsi="Arial" w:cs="Arial"/>
          <w:b/>
          <w:sz w:val="32"/>
        </w:rPr>
        <w:t>Приложение 7</w:t>
      </w:r>
    </w:p>
    <w:p w:rsidR="00335E70" w:rsidRPr="00FE78A2" w:rsidRDefault="00335E70" w:rsidP="00335E70">
      <w:pPr>
        <w:pStyle w:val="ConsPlusNormal"/>
        <w:jc w:val="right"/>
        <w:rPr>
          <w:rFonts w:ascii="Arial" w:hAnsi="Arial" w:cs="Arial"/>
          <w:b/>
          <w:sz w:val="32"/>
        </w:rPr>
      </w:pPr>
      <w:r w:rsidRPr="00FE78A2">
        <w:rPr>
          <w:rFonts w:ascii="Arial" w:hAnsi="Arial" w:cs="Arial"/>
          <w:b/>
          <w:sz w:val="32"/>
        </w:rPr>
        <w:t xml:space="preserve">к постановлению администрации </w:t>
      </w:r>
    </w:p>
    <w:p w:rsidR="00335E70" w:rsidRPr="00FE78A2" w:rsidRDefault="00335E70" w:rsidP="00335E70">
      <w:pPr>
        <w:pStyle w:val="ConsPlusNormal"/>
        <w:jc w:val="right"/>
        <w:rPr>
          <w:rFonts w:ascii="Arial" w:hAnsi="Arial" w:cs="Arial"/>
          <w:b/>
          <w:sz w:val="32"/>
        </w:rPr>
      </w:pPr>
      <w:r w:rsidRPr="00FE78A2">
        <w:rPr>
          <w:rFonts w:ascii="Arial" w:hAnsi="Arial" w:cs="Arial"/>
          <w:b/>
          <w:sz w:val="32"/>
        </w:rPr>
        <w:t>Березовского района</w:t>
      </w:r>
    </w:p>
    <w:p w:rsidR="00335E70" w:rsidRPr="00FE78A2" w:rsidRDefault="00335E70" w:rsidP="00335E70">
      <w:pPr>
        <w:pStyle w:val="ConsPlusNormal"/>
        <w:jc w:val="right"/>
        <w:rPr>
          <w:rFonts w:ascii="Arial" w:hAnsi="Arial" w:cs="Arial"/>
          <w:b/>
          <w:sz w:val="32"/>
        </w:rPr>
      </w:pPr>
      <w:r w:rsidRPr="00FE78A2">
        <w:rPr>
          <w:rFonts w:ascii="Arial" w:hAnsi="Arial" w:cs="Arial"/>
          <w:b/>
          <w:sz w:val="32"/>
        </w:rPr>
        <w:t>от 28.06.2022 № 932</w:t>
      </w:r>
    </w:p>
    <w:p w:rsidR="00335E70" w:rsidRPr="00FE78A2" w:rsidRDefault="00335E70" w:rsidP="00335E70">
      <w:pPr>
        <w:pStyle w:val="ConsPlusNormal"/>
        <w:jc w:val="right"/>
        <w:rPr>
          <w:rFonts w:ascii="Arial" w:hAnsi="Arial" w:cs="Arial"/>
          <w:b/>
        </w:rPr>
      </w:pPr>
    </w:p>
    <w:p w:rsidR="00335E70" w:rsidRPr="00FE78A2" w:rsidRDefault="00335E70" w:rsidP="00335E70">
      <w:pPr>
        <w:pStyle w:val="ConsPlusNormal"/>
        <w:jc w:val="right"/>
        <w:rPr>
          <w:rFonts w:ascii="Arial" w:hAnsi="Arial" w:cs="Arial"/>
          <w:b/>
          <w:sz w:val="30"/>
          <w:szCs w:val="30"/>
        </w:rPr>
      </w:pPr>
    </w:p>
    <w:p w:rsidR="00394814" w:rsidRPr="00FE78A2" w:rsidRDefault="00394814" w:rsidP="00394814">
      <w:pPr>
        <w:widowControl w:val="0"/>
        <w:autoSpaceDE w:val="0"/>
        <w:autoSpaceDN w:val="0"/>
        <w:adjustRightInd w:val="0"/>
        <w:ind w:firstLine="0"/>
        <w:jc w:val="right"/>
        <w:rPr>
          <w:rFonts w:cs="Arial"/>
          <w:b/>
          <w:sz w:val="30"/>
          <w:szCs w:val="30"/>
        </w:rPr>
      </w:pPr>
    </w:p>
    <w:p w:rsidR="00A30DA9" w:rsidRPr="00FE78A2" w:rsidRDefault="00A30DA9" w:rsidP="00563DDE">
      <w:pPr>
        <w:pStyle w:val="2"/>
      </w:pPr>
      <w:r w:rsidRPr="00FE78A2">
        <w:t>Порядок предоставления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(далее-Порядок)</w:t>
      </w:r>
    </w:p>
    <w:p w:rsidR="00A30DA9" w:rsidRPr="00FE78A2" w:rsidRDefault="00A30DA9" w:rsidP="00A30DA9">
      <w:pPr>
        <w:widowControl w:val="0"/>
        <w:autoSpaceDE w:val="0"/>
        <w:autoSpaceDN w:val="0"/>
        <w:adjustRightInd w:val="0"/>
        <w:jc w:val="center"/>
        <w:rPr>
          <w:rFonts w:cs="Arial"/>
          <w:b/>
          <w:bCs/>
          <w:szCs w:val="28"/>
        </w:rPr>
      </w:pPr>
    </w:p>
    <w:p w:rsidR="00A30DA9" w:rsidRPr="00FE78A2" w:rsidRDefault="00A30DA9" w:rsidP="00563DDE">
      <w:pPr>
        <w:pStyle w:val="2"/>
      </w:pPr>
      <w:r w:rsidRPr="00FE78A2">
        <w:t>1. Общие положения о предоставлении субсидии</w:t>
      </w:r>
    </w:p>
    <w:p w:rsidR="00A30DA9" w:rsidRPr="00FE78A2" w:rsidRDefault="00A30DA9" w:rsidP="00A30DA9">
      <w:pPr>
        <w:rPr>
          <w:rFonts w:cs="Arial"/>
          <w:b/>
          <w:szCs w:val="28"/>
        </w:rPr>
      </w:pPr>
    </w:p>
    <w:p w:rsidR="00A30DA9" w:rsidRPr="00FE78A2" w:rsidRDefault="00A30DA9" w:rsidP="00A30DA9">
      <w:r w:rsidRPr="00FE78A2">
        <w:t>1.1. Порядок определяет цели, условия и процедуру предоставления из бюджета Березовского районов Ханты-Мансийского автономного округа-Югры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ведущим свою деятельность на территории Березовского района (далее-Субсидия), за счет субвенций из бюджета Ханты-Мансийского автономного округа-Югры (далее-автономный округ).</w:t>
      </w:r>
    </w:p>
    <w:p w:rsidR="00A30DA9" w:rsidRPr="00FE78A2" w:rsidRDefault="00A30DA9" w:rsidP="00A30DA9">
      <w:r w:rsidRPr="00FE78A2">
        <w:t>1.2. Понятия, используемые для целей Порядка:</w:t>
      </w:r>
    </w:p>
    <w:p w:rsidR="00A30DA9" w:rsidRPr="00FE78A2" w:rsidRDefault="00A30DA9" w:rsidP="00A30DA9">
      <w:r w:rsidRPr="00FE78A2">
        <w:t xml:space="preserve">участник отбора получатель субсидии-юридическое лицо, претендующее на получение Субсидии; </w:t>
      </w:r>
    </w:p>
    <w:p w:rsidR="00A30DA9" w:rsidRPr="00FE78A2" w:rsidRDefault="00A30DA9" w:rsidP="00A30DA9">
      <w:r w:rsidRPr="00FE78A2">
        <w:t>получатель субсидии-Участник отбора получателей субсидии, который по результатам отбора для предоставления Субсидии (далее-Отбор) признан соответствующим требованиям настоящего Порядка;</w:t>
      </w:r>
    </w:p>
    <w:p w:rsidR="00A30DA9" w:rsidRPr="00FE78A2" w:rsidRDefault="00A30DA9" w:rsidP="00A30DA9">
      <w:r w:rsidRPr="00FE78A2">
        <w:t>уполномоченным органом администрации Березовского района по организации предоставления субсидии, является отдел по вопросам малочисленных народов Севера, природопользованию, сельскому хозяйству и экологии администрации Березовского района расположенный по адресу: 628140, Ханты-Мансийский автономный округ-Югра, пгт. Березово, ул. Астраханцева, д. 54, кб. 403, 413 (далее-Уполномоченный орган);</w:t>
      </w:r>
    </w:p>
    <w:p w:rsidR="00A30DA9" w:rsidRPr="00FE78A2" w:rsidRDefault="00A30DA9" w:rsidP="00A30DA9">
      <w:r w:rsidRPr="00FE78A2">
        <w:t xml:space="preserve">реестр организаций-реестр организаций, осуществляющих традиционную хозяйственную деятельность коренных малочисленных народов Севера в автономном округе, сформированный в соответствии с порядком, утвержденным </w:t>
      </w:r>
      <w:r w:rsidRPr="00FE78A2">
        <w:rPr>
          <w:color w:val="000000"/>
        </w:rPr>
        <w:t>постановлением</w:t>
      </w:r>
      <w:r w:rsidRPr="00FE78A2">
        <w:t xml:space="preserve"> Правительства автономного округа от 6 апреля 2007 года </w:t>
      </w:r>
      <w:hyperlink r:id="rId110" w:tooltip="&quot;О реестре организаций, осуществляющих традиционную хозяйственную деятельность коренных малочисленных ...&quot;&#10;Постановление Правительства Ханты-Мансийского автономного округа - Югры от 06.04.2007 N 85-п&#10;Статус: Действующая редакция документа" w:history="1">
        <w:r w:rsidRPr="00FE78A2">
          <w:rPr>
            <w:rStyle w:val="a9"/>
            <w:color w:val="0000AA"/>
          </w:rPr>
          <w:t>№ 85-п «О реестре организаций</w:t>
        </w:r>
      </w:hyperlink>
      <w:r w:rsidRPr="00FE78A2">
        <w:t>, осуществляющих традиционную хозяйственную деятельность коренных малочисленных народов Севера в Ханты-Мансийском автономном округе-Югре»;</w:t>
      </w:r>
    </w:p>
    <w:p w:rsidR="00A30DA9" w:rsidRPr="00FE78A2" w:rsidRDefault="00A30DA9" w:rsidP="00A30DA9">
      <w:r w:rsidRPr="00FE78A2">
        <w:t>коммунальные услуги-услуги холодного и горячего водоснабжения, водоотведения, электроснабжения, газоснабжения и отопления;</w:t>
      </w:r>
    </w:p>
    <w:p w:rsidR="00A30DA9" w:rsidRPr="00FE78A2" w:rsidRDefault="00A30DA9" w:rsidP="00A30DA9">
      <w:r w:rsidRPr="00FE78A2">
        <w:t xml:space="preserve">соглашение-соглашение о предоставлении субсидии, разработанное в соответствии с типовой формой, утвержденной Комитетом финансам администрации </w:t>
      </w:r>
      <w:r w:rsidRPr="00FE78A2">
        <w:lastRenderedPageBreak/>
        <w:t>Березовского района, заключенное между Главным распорядителем и Получателем субсидии;</w:t>
      </w:r>
    </w:p>
    <w:p w:rsidR="00A30DA9" w:rsidRPr="00FE78A2" w:rsidRDefault="00A30DA9" w:rsidP="00A30DA9">
      <w:r w:rsidRPr="00FE78A2">
        <w:t xml:space="preserve">комиссия-коллегиальный орган, созданный Главным распорядителем бюджетных средств в целях принятия решения о соответствии/несоответствии Заявителя критериям, требованиям Порядка; </w:t>
      </w:r>
    </w:p>
    <w:p w:rsidR="00A30DA9" w:rsidRPr="00FE78A2" w:rsidRDefault="00A30DA9" w:rsidP="00A30DA9">
      <w:r w:rsidRPr="00FE78A2">
        <w:t xml:space="preserve">комиссия осуществляет свою работу в соответствии с Положением о комиссии по предоставлению государственной поддержки коренным малочисленным народам Севера при администрации Березовского района(далее-Комиссия). </w:t>
      </w:r>
    </w:p>
    <w:p w:rsidR="00A30DA9" w:rsidRPr="00FE78A2" w:rsidRDefault="00A30DA9" w:rsidP="00A30DA9">
      <w:r w:rsidRPr="00FE78A2">
        <w:t xml:space="preserve">автономный округ-Ханты-Мансийский автономный округ-Югра; </w:t>
      </w:r>
    </w:p>
    <w:p w:rsidR="00A30DA9" w:rsidRPr="00FE78A2" w:rsidRDefault="00A30DA9" w:rsidP="00A30DA9">
      <w:r w:rsidRPr="00FE78A2">
        <w:t xml:space="preserve">ЕСИА-единая система идентификации и аутентификации; </w:t>
      </w:r>
    </w:p>
    <w:p w:rsidR="00A30DA9" w:rsidRPr="00FE78A2" w:rsidRDefault="00A30DA9" w:rsidP="00A30DA9">
      <w:r w:rsidRPr="00FE78A2">
        <w:t xml:space="preserve">единый портал бюджетной системы Российской Федерации в информационно-телекоммуникационной сети «Интернет»-единый портал. </w:t>
      </w:r>
    </w:p>
    <w:p w:rsidR="00A30DA9" w:rsidRPr="00FE78A2" w:rsidRDefault="00A30DA9" w:rsidP="00A30DA9">
      <w:r w:rsidRPr="00FE78A2">
        <w:t>1.3. Целью предоставления Субсидии является возмещение части фактически понесенных затрат на оплату коммунальных услуг в ходе деятельности по заготовке, переработке продукции для поддержки традиционной хозяйственной деятельности коренных малочисленных народов Севера.</w:t>
      </w:r>
    </w:p>
    <w:p w:rsidR="00A30DA9" w:rsidRPr="00FE78A2" w:rsidRDefault="00A30DA9" w:rsidP="00A30DA9">
      <w:r w:rsidRPr="00FE78A2">
        <w:t xml:space="preserve">1.4.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администрация Березовского района (далее-Главный распорядитель), расположенном по адресу: 628140, Ханты-Мансийский автономный округ-Югра, пгт. Березово, ул. Астраханцева, д. 54, кб. 413, </w:t>
      </w:r>
      <w:r w:rsidRPr="00FE78A2">
        <w:rPr>
          <w:lang w:val="en-US"/>
        </w:rPr>
        <w:t>www</w:t>
      </w:r>
      <w:r w:rsidRPr="00FE78A2">
        <w:t>.berezovo.ru.</w:t>
      </w:r>
    </w:p>
    <w:p w:rsidR="00A30DA9" w:rsidRPr="00FE78A2" w:rsidRDefault="00A30DA9" w:rsidP="00A30DA9">
      <w:r w:rsidRPr="00FE78A2">
        <w:t>1.5. Субсидия предоставляется на возмещение части фактически понесенных затрат на оплату коммунальных услуг по расходам, понесенным в ходе деятельности по заготовке, переработке продукции для поддержки традиционной хозяйственной деятельности коренных малочисленных народов Севера, в пределах утвержденных бюджетных ассигнований на текущий финансовый год.</w:t>
      </w:r>
    </w:p>
    <w:p w:rsidR="00A30DA9" w:rsidRPr="00FE78A2" w:rsidRDefault="00A30DA9" w:rsidP="00A30DA9">
      <w:r w:rsidRPr="00FE78A2">
        <w:t>1.6. Информация о субсидиях размещается Уполномоченным органом на едином портале бюджетной системы Российской Федерации в информационно- телекоммуникационной сети «Интернет».</w:t>
      </w:r>
    </w:p>
    <w:p w:rsidR="00A30DA9" w:rsidRPr="00FE78A2" w:rsidRDefault="00A30DA9" w:rsidP="00A30DA9">
      <w:pPr>
        <w:rPr>
          <w:rFonts w:cs="Arial"/>
          <w:szCs w:val="28"/>
        </w:rPr>
      </w:pPr>
    </w:p>
    <w:p w:rsidR="00A30DA9" w:rsidRPr="00FE78A2" w:rsidRDefault="00A30DA9" w:rsidP="00563DDE">
      <w:pPr>
        <w:pStyle w:val="2"/>
      </w:pPr>
      <w:r w:rsidRPr="00FE78A2">
        <w:t>2. Условия и порядок предоставления субсидий</w:t>
      </w:r>
    </w:p>
    <w:p w:rsidR="00A30DA9" w:rsidRPr="00FE78A2" w:rsidRDefault="00A30DA9" w:rsidP="00A30DA9">
      <w:pPr>
        <w:widowControl w:val="0"/>
        <w:autoSpaceDE w:val="0"/>
        <w:autoSpaceDN w:val="0"/>
        <w:adjustRightInd w:val="0"/>
        <w:ind w:firstLine="709"/>
        <w:rPr>
          <w:rFonts w:cs="Arial"/>
          <w:bCs/>
          <w:szCs w:val="28"/>
        </w:rPr>
      </w:pPr>
    </w:p>
    <w:p w:rsidR="00A30DA9" w:rsidRPr="00FE78A2" w:rsidRDefault="00A30DA9" w:rsidP="00A30DA9">
      <w:r w:rsidRPr="00FE78A2">
        <w:t>2.1. Отбор Получателя субсидии осуществляется в государственной интегрированной информационной системе управления общественными финансами «Электронный бюджет» (далее-ГИИС «Электронный бюджет»);</w:t>
      </w:r>
    </w:p>
    <w:p w:rsidR="00A30DA9" w:rsidRPr="00FE78A2" w:rsidRDefault="00A30DA9" w:rsidP="00A30DA9">
      <w:r w:rsidRPr="00FE78A2">
        <w:t xml:space="preserve">Право на получение субсидии по настоящему Порядку предоставляется юридическим лицам (далее ‒ Заявитель), соответствующим в совокупности на дату подачи заявления о предоставлении субсидии следующим критериям: </w:t>
      </w:r>
    </w:p>
    <w:p w:rsidR="00A30DA9" w:rsidRPr="00FE78A2" w:rsidRDefault="00A30DA9" w:rsidP="00A30DA9">
      <w:r w:rsidRPr="00FE78A2">
        <w:t xml:space="preserve">а) включен в реестр организаций или соответствует следующим критериям: </w:t>
      </w:r>
    </w:p>
    <w:p w:rsidR="00A30DA9" w:rsidRPr="00FE78A2" w:rsidRDefault="00A30DA9" w:rsidP="00A30DA9">
      <w:r w:rsidRPr="00FE78A2">
        <w:t xml:space="preserve">первая категория-община коренных малочисленных народов Севера автономного округа; </w:t>
      </w:r>
    </w:p>
    <w:p w:rsidR="00A30DA9" w:rsidRPr="00FE78A2" w:rsidRDefault="00A30DA9" w:rsidP="00A30DA9">
      <w:r w:rsidRPr="00FE78A2">
        <w:t xml:space="preserve">вторая категория-хозяйственные товарищества, общества, производственные и потребительские кооперативы, которые соответствуют следующим критериям в совокупности: </w:t>
      </w:r>
    </w:p>
    <w:p w:rsidR="00A30DA9" w:rsidRPr="00FE78A2" w:rsidRDefault="00A30DA9" w:rsidP="00A30DA9">
      <w:r w:rsidRPr="00FE78A2">
        <w:t xml:space="preserve">хотя бы один из учредителей является лицом из числа коренных малочисленных народов Севера, проживающих в автономном округе; </w:t>
      </w:r>
    </w:p>
    <w:p w:rsidR="00A30DA9" w:rsidRPr="00FE78A2" w:rsidRDefault="00A30DA9" w:rsidP="00A30DA9">
      <w:r w:rsidRPr="00FE78A2">
        <w:t xml:space="preserve">основным видом является традиционная хозяйственная деятельность коренных малочисленных народов Севера, при этом выручка от этого вида деятельности в общей сумме должна составлять не менее 70%; </w:t>
      </w:r>
    </w:p>
    <w:p w:rsidR="00A30DA9" w:rsidRPr="00FE78A2" w:rsidRDefault="00A30DA9" w:rsidP="00A30DA9">
      <w:r w:rsidRPr="00FE78A2">
        <w:lastRenderedPageBreak/>
        <w:t xml:space="preserve">не менее половины рабочих мест занято лицами из числа коренных малочисленных народов Севера, проживающих в автономном округе; </w:t>
      </w:r>
    </w:p>
    <w:p w:rsidR="00A30DA9" w:rsidRPr="00FE78A2" w:rsidRDefault="00A30DA9" w:rsidP="00A30DA9">
      <w:r w:rsidRPr="00FE78A2">
        <w:t>б) регистрация в качестве юридического лица на территории автономного округа.</w:t>
      </w:r>
    </w:p>
    <w:p w:rsidR="00A30DA9" w:rsidRPr="00FE78A2" w:rsidRDefault="00A30DA9" w:rsidP="00A30DA9">
      <w:r w:rsidRPr="00FE78A2">
        <w:t xml:space="preserve">2.2. Требования, которым должен соответствовать Участник отбора получателей субсидии на дату подписания Заявки: </w:t>
      </w:r>
    </w:p>
    <w:p w:rsidR="00A30DA9" w:rsidRPr="00FE78A2" w:rsidRDefault="00A30DA9" w:rsidP="00A30DA9">
      <w:r w:rsidRPr="00FE78A2">
        <w:t>-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30DA9" w:rsidRPr="00FE78A2" w:rsidRDefault="00A30DA9" w:rsidP="00A30DA9">
      <w:r w:rsidRPr="00FE78A2">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A30DA9" w:rsidRPr="00FE78A2" w:rsidRDefault="00A30DA9" w:rsidP="00A30DA9">
      <w:r w:rsidRPr="00FE78A2">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A30DA9" w:rsidRPr="00FE78A2" w:rsidRDefault="00A30DA9" w:rsidP="00A30DA9">
      <w:r w:rsidRPr="00FE78A2">
        <w:t>- не получает средства из бюджета Березовского района, на основании иных нормативных правовых актов на цели, установленные в пункте 1.3 настоящего Порядка;</w:t>
      </w:r>
    </w:p>
    <w:p w:rsidR="00A30DA9" w:rsidRPr="00FE78A2" w:rsidRDefault="00A30DA9" w:rsidP="00A30DA9">
      <w:r w:rsidRPr="00FE78A2">
        <w:t>- не является иностранным агентом в соответствии с Федеральным законом             «</w:t>
      </w:r>
      <w:hyperlink r:id="rId111" w:tooltip="ФЕДЕРАЛЬНЫЙ ЗАКОН от 14.07.2022 № 255-ФЗ ГОСУДАРСТВЕННАЯ ДУМА ФЕДЕРАЛЬНОГО СОБРАНИЯ РФ&#10;&#10;О КОНТРОЛЕ ЗА ДЕЯТЕЛЬНОСТЬЮ ЛИЦ, НАХОДЯЩИХСЯ ПОД ИНОСТРАННЫМ ВЛИЯНИЕМ" w:history="1">
        <w:r w:rsidRPr="00FE78A2">
          <w:rPr>
            <w:color w:val="0000FF"/>
          </w:rPr>
          <w:t>О контроле за деятельностью лиц</w:t>
        </w:r>
      </w:hyperlink>
      <w:r w:rsidRPr="00FE78A2">
        <w:t>, находящихся под иностранным влиянием»;</w:t>
      </w:r>
    </w:p>
    <w:p w:rsidR="00A30DA9" w:rsidRPr="00FE78A2" w:rsidRDefault="00A30DA9" w:rsidP="00A30DA9">
      <w:r w:rsidRPr="00FE78A2">
        <w:t xml:space="preserve">- на едином налоговом счете отсутствует или не превышает размер, определенный пунктом 3 статьи 47 </w:t>
      </w:r>
      <w:hyperlink r:id="rId112" w:tooltip="&quot;Налоговый кодекс Российской Федерации (часть первая) (с изменениями на 11 февраля 2026 года) (редакция, действующая с 1 апреля 2026 года)&quot;&#10;Кодекс РФ от 31.07.1998 N 146-ФЗ&#10;Статус: Действующая редакция документа (действ. c 01.04.2026 по 16.05.2026)" w:history="1">
        <w:r w:rsidRPr="00FE78A2">
          <w:rPr>
            <w:rStyle w:val="a9"/>
            <w:color w:val="0000AA"/>
          </w:rPr>
          <w:t>Налогового кодекса</w:t>
        </w:r>
      </w:hyperlink>
      <w:r w:rsidRPr="00FE78A2">
        <w:t xml:space="preserve"> Российской Федерации, задолженность по уплате налогов, сборов и страховых взносов в бюджеты бюджетной системы Российской Федерации;</w:t>
      </w:r>
    </w:p>
    <w:p w:rsidR="00A30DA9" w:rsidRPr="00FE78A2" w:rsidRDefault="00A30DA9" w:rsidP="00A30DA9">
      <w:r w:rsidRPr="00FE78A2">
        <w:t xml:space="preserve">- отсутствуют просроченная задолженность по возврату в бюджет Ханты-Мансийского автономного округа-Югра, Березовского района, из которого планируется предоставление субсидий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 правовым образованием, из бюджета которого планируется предоставление субсидий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 </w:t>
      </w:r>
    </w:p>
    <w:p w:rsidR="00A30DA9" w:rsidRPr="00FE78A2" w:rsidRDefault="00A30DA9" w:rsidP="00A30DA9">
      <w:r w:rsidRPr="00FE78A2">
        <w:t>- не находится в процессе реорганизации (за исключением реорганизации в форме присоединения к юридическому лицу другого юридического лица), ликвидации, в отношении его не введена процедура банкротства, деятельность не приостановлена в порядке, предусмотренном законодательством Российской Федерации, а Заявитель, являющийся индивидуальным предпринимателем, не прекратил деятельность в качестве индивидуального предпринимателя;</w:t>
      </w:r>
    </w:p>
    <w:p w:rsidR="00A30DA9" w:rsidRPr="00FE78A2" w:rsidRDefault="00A30DA9" w:rsidP="00A30DA9">
      <w:r w:rsidRPr="00FE78A2">
        <w:lastRenderedPageBreak/>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являющегося юридическим лицом, об индивидуальном предпринимателе и о физическом лице-производителе товаров, работ, услуг.</w:t>
      </w:r>
    </w:p>
    <w:p w:rsidR="00A30DA9" w:rsidRPr="00FE78A2" w:rsidRDefault="00A30DA9" w:rsidP="00A30DA9">
      <w:r w:rsidRPr="00FE78A2">
        <w:t xml:space="preserve">2.3. Для участия в отборе на получение субсидии Заявитель представляет следующие документы: </w:t>
      </w:r>
    </w:p>
    <w:p w:rsidR="00A30DA9" w:rsidRPr="00FE78A2" w:rsidRDefault="00A30DA9" w:rsidP="00A30DA9">
      <w:r w:rsidRPr="00FE78A2">
        <w:t>заявку о предоставлении Субсидии, включающую в том числе согласие на публикацию (размещение) в информационно-телекоммуникационной сети Интернет информации о Заявителе, о подаваемом им предложении, иной информации о нем, связанной с участием в Отборе, согласие на обработку персональных данных для физического лица, по форме и содержанию, установленными постановлением администрации Березовского района, размещаемым на официальном сайте по адресу https://www.berezovo.ru/activity/MNS/mery-podderzhki.php (далее-заявка);</w:t>
      </w:r>
    </w:p>
    <w:p w:rsidR="00A30DA9" w:rsidRPr="00FE78A2" w:rsidRDefault="00A30DA9" w:rsidP="00A30DA9">
      <w:r w:rsidRPr="00FE78A2">
        <w:t xml:space="preserve">копии документов, подтверждающие фактически произведенные расходы на оплату коммунальных услуг (счет-фактура либо универсальный передаточный документ, платежное поручение); </w:t>
      </w:r>
    </w:p>
    <w:p w:rsidR="00A30DA9" w:rsidRPr="00FE78A2" w:rsidRDefault="00A30DA9" w:rsidP="00A30DA9">
      <w:r w:rsidRPr="00FE78A2">
        <w:t>копии документов, подтверждающих пользование нежилым помещением (выписка из Росреестра, либо свидетельство о праве собственности, либо договор аренды, субаренды, безвозмездного пользования и т.п.);</w:t>
      </w:r>
    </w:p>
    <w:p w:rsidR="00A30DA9" w:rsidRPr="00FE78A2" w:rsidRDefault="00A30DA9" w:rsidP="00A30DA9">
      <w:r w:rsidRPr="00FE78A2">
        <w:t xml:space="preserve">копии документов, содержащих сведения о национальности одного из учредителей заявителя, а также работников, состоящих в трудовых отношениях с ним (не менее 50% списочного состава), если заявитель не состоит в реестре организаций (вправе представить копии свидетельств о рождении, подтверждающих, что родители либо один из родителей одного из его учредителей, а также работников, состоящих в трудовых отношениях с ним (не менее 50% списочного состава) относятся к лицам из числа коренных малочисленных народов Севера, либо копии вступивших в законную силу решений суда, свидетельствующих об установлении судом факта отнесения к коренным малочисленным народам Севера Ханты-Мансийского автономного округа-Югры); </w:t>
      </w:r>
    </w:p>
    <w:p w:rsidR="00A30DA9" w:rsidRPr="00FE78A2" w:rsidRDefault="00A30DA9" w:rsidP="00A30DA9">
      <w:r w:rsidRPr="00FE78A2">
        <w:t xml:space="preserve">согласие работников, состоящих в трудовых отношениях с заявителем, на обработку их персональных данных, если заявитель не состоит в реестре организаций; </w:t>
      </w:r>
    </w:p>
    <w:p w:rsidR="00A30DA9" w:rsidRPr="00FE78A2" w:rsidRDefault="00A30DA9" w:rsidP="00A30DA9">
      <w:r w:rsidRPr="00FE78A2">
        <w:t xml:space="preserve">справку о сумме выручки за предыдущий год по видам деятельности по форме, установленной постановлением администрации Березовского района, размещаемым на официальном сайте по адресу https://www.berezovo.ru/activity/MNS/mery-podderzhki.php, если Заявитель не состоит в реестре организаций. </w:t>
      </w:r>
    </w:p>
    <w:p w:rsidR="00A30DA9" w:rsidRPr="00FE78A2" w:rsidRDefault="00A30DA9" w:rsidP="00A30DA9">
      <w:r w:rsidRPr="00FE78A2">
        <w:t xml:space="preserve">2.4. Для получения субсидии Заявитель по собственной инициативе может представить выписку из Реестра организаций. </w:t>
      </w:r>
    </w:p>
    <w:p w:rsidR="00A30DA9" w:rsidRPr="00FE78A2" w:rsidRDefault="00A30DA9" w:rsidP="00A30DA9">
      <w:r w:rsidRPr="00FE78A2">
        <w:t xml:space="preserve">2.5. Уполномоченный орган в порядке межведомственного информационного взаимодействия в течение 2 рабочих дней со дня регистрации заявки и присвоением регистрационного номера в системе ГИИС «Электронный бюджет», в соответствии с законодательством Российской Федерации, запрашивает следующие документы: (если они не представлены Заявителем самостоятельно): </w:t>
      </w:r>
    </w:p>
    <w:p w:rsidR="00A30DA9" w:rsidRPr="00FE78A2" w:rsidRDefault="00A30DA9" w:rsidP="00A30DA9">
      <w:r w:rsidRPr="00FE78A2">
        <w:t xml:space="preserve">выписку из Реестра организаций ‒ в Департаменте недропользования и природных ресурсов Ханты-Мансийского автономного округа ‒ Югры; </w:t>
      </w:r>
    </w:p>
    <w:p w:rsidR="00A30DA9" w:rsidRPr="00FE78A2" w:rsidRDefault="00A30DA9" w:rsidP="00A30DA9">
      <w:r w:rsidRPr="00FE78A2">
        <w:t xml:space="preserve">выписку из Единого государственного реестра юридических лиц ‒ в Управлении Федеральной налоговой службы по Ханты-Мансийскому автономному округу ‒ Югре; </w:t>
      </w:r>
    </w:p>
    <w:p w:rsidR="00A30DA9" w:rsidRPr="00FE78A2" w:rsidRDefault="00A30DA9" w:rsidP="00A30DA9">
      <w:r w:rsidRPr="00FE78A2">
        <w:t xml:space="preserve">сведения об отсутствии (наличии) задолженности по возврату в бюджет Березовского района субсидий, бюджетных инвестиций, предоставленных в том числе в соответствии с иными правовыми актами, и иной просроченной задолженности перед </w:t>
      </w:r>
      <w:r w:rsidRPr="00FE78A2">
        <w:lastRenderedPageBreak/>
        <w:t xml:space="preserve">бюджетом Березовского района (в Комитете финансов, иных структурных подразделений администрации Березовского района). </w:t>
      </w:r>
    </w:p>
    <w:p w:rsidR="00A30DA9" w:rsidRPr="00FE78A2" w:rsidRDefault="00A30DA9" w:rsidP="00A30DA9">
      <w:r w:rsidRPr="00FE78A2">
        <w:t xml:space="preserve">2.5.1. Заявитель вправе предоставить данные документы самостоятельно. </w:t>
      </w:r>
    </w:p>
    <w:p w:rsidR="00A30DA9" w:rsidRPr="00FE78A2" w:rsidRDefault="00A30DA9" w:rsidP="00A30DA9">
      <w:r w:rsidRPr="00FE78A2">
        <w:t xml:space="preserve">2.6. </w:t>
      </w:r>
      <w:r w:rsidRPr="00FE78A2">
        <w:rPr>
          <w:iCs/>
        </w:rPr>
        <w:t>Порядок и сроки проведения проверки на соответствия требованиям, указанных в пункте 2.2 настоящего раздела:</w:t>
      </w:r>
    </w:p>
    <w:p w:rsidR="00A30DA9" w:rsidRPr="00FE78A2" w:rsidRDefault="00A30DA9" w:rsidP="00A30DA9">
      <w:pPr>
        <w:rPr>
          <w:iCs/>
        </w:rPr>
      </w:pPr>
      <w:r w:rsidRPr="00FE78A2">
        <w:rPr>
          <w:iCs/>
        </w:rPr>
        <w:t>2.6.1. При наличии технической возможности автоматической проверки, проверка осуществляется автоматически в ГИИС «Электронный бюджет» по данным государственных информационных систем, в том числе с использованием единой системы межведомственного взаимодействия.</w:t>
      </w:r>
    </w:p>
    <w:p w:rsidR="00A30DA9" w:rsidRPr="00FE78A2" w:rsidRDefault="00A30DA9" w:rsidP="00A30DA9">
      <w:pPr>
        <w:rPr>
          <w:iCs/>
        </w:rPr>
      </w:pPr>
      <w:r w:rsidRPr="00FE78A2">
        <w:rPr>
          <w:iCs/>
        </w:rPr>
        <w:t xml:space="preserve">2.6.2. При отсутствии технической возможности автоматической проверки, путем проставления в электронном виде отметок о соответствии указанным требованиям посредствам заполнения соответствующих экранных форм веб-интерфейса системы ГИИС «Электронный бюджет». </w:t>
      </w:r>
    </w:p>
    <w:p w:rsidR="00A30DA9" w:rsidRPr="00FE78A2" w:rsidRDefault="00A30DA9" w:rsidP="00A30DA9">
      <w:r w:rsidRPr="00FE78A2">
        <w:rPr>
          <w:iCs/>
        </w:rPr>
        <w:t xml:space="preserve">В целях проверки соответствия Уполномоченный орган в течение 5 рабочих дней </w:t>
      </w:r>
      <w:r w:rsidRPr="00FE78A2">
        <w:t>с даты окончания приема заявок запрашивает в порядке межведомственного электронного взаимодействия документы, указанные в пункте 2.2 настоящего Порядка.</w:t>
      </w:r>
    </w:p>
    <w:p w:rsidR="00A30DA9" w:rsidRPr="00FE78A2" w:rsidRDefault="00A30DA9" w:rsidP="00A30DA9">
      <w:r w:rsidRPr="00FE78A2">
        <w:t>2.</w:t>
      </w:r>
      <w:proofErr w:type="gramStart"/>
      <w:r w:rsidRPr="00FE78A2">
        <w:t>7.Ответственность</w:t>
      </w:r>
      <w:proofErr w:type="gramEnd"/>
      <w:r w:rsidRPr="00FE78A2">
        <w:t xml:space="preserve"> за полноту и достоверность информации и документов, содержащихся в заявке, а также своевременность их представления несет участник отбора Получателей субсидии. </w:t>
      </w:r>
    </w:p>
    <w:p w:rsidR="00A30DA9" w:rsidRPr="00FE78A2" w:rsidRDefault="00A30DA9" w:rsidP="00A30DA9">
      <w:r w:rsidRPr="00FE78A2">
        <w:t xml:space="preserve">Требовать от Заявителя предоставления документов, не предусмотренных Порядком, не допускается. </w:t>
      </w:r>
    </w:p>
    <w:p w:rsidR="00A30DA9" w:rsidRPr="00FE78A2" w:rsidRDefault="00A30DA9" w:rsidP="00A30DA9">
      <w:r w:rsidRPr="00FE78A2">
        <w:t xml:space="preserve">2.8. Рассмотрение заявок участников отбора осуществляет Комиссия. </w:t>
      </w:r>
    </w:p>
    <w:p w:rsidR="00A30DA9" w:rsidRPr="00FE78A2" w:rsidRDefault="00A30DA9" w:rsidP="00A30DA9">
      <w:r w:rsidRPr="00FE78A2">
        <w:t xml:space="preserve">С целью проведения экспертизы заявок получателей субсидии, полного, всестороннего и объективного их рассмотрения к работе Комиссии могут привлекаться при необходимости эксперты (экспертные организации), обладающие необходимыми специальными знаниями, опытом, квалификацией в области науки, техники, искусства или ремесла. </w:t>
      </w:r>
    </w:p>
    <w:p w:rsidR="00A30DA9" w:rsidRPr="00FE78A2" w:rsidRDefault="00A30DA9" w:rsidP="00A30DA9">
      <w:r w:rsidRPr="00FE78A2">
        <w:t xml:space="preserve">Члены Комиссии, эксперты (экспертные организации) в случае наличия у них признаков </w:t>
      </w:r>
      <w:proofErr w:type="spellStart"/>
      <w:r w:rsidRPr="00FE78A2">
        <w:t>аффилированности</w:t>
      </w:r>
      <w:proofErr w:type="spellEnd"/>
      <w:r w:rsidRPr="00FE78A2">
        <w:t xml:space="preserve"> с участниками отбора получателей субсидии не допускаются до рассмотрения и (или) оценки заявок, поданных участниками, и (или) отстраняются от их рассмотрения. </w:t>
      </w:r>
    </w:p>
    <w:p w:rsidR="00A30DA9" w:rsidRPr="00FE78A2" w:rsidRDefault="00A30DA9" w:rsidP="00A30DA9">
      <w:r w:rsidRPr="00FE78A2">
        <w:t xml:space="preserve">2.9. Основания для отказа Заявителю в предоставлении субсидий: </w:t>
      </w:r>
    </w:p>
    <w:p w:rsidR="00A30DA9" w:rsidRPr="00FE78A2" w:rsidRDefault="00A30DA9" w:rsidP="00A30DA9">
      <w:r w:rsidRPr="00FE78A2">
        <w:t xml:space="preserve">Основания для отказа Заявителю в предоставлении субсидии: </w:t>
      </w:r>
    </w:p>
    <w:p w:rsidR="00A30DA9" w:rsidRPr="00FE78A2" w:rsidRDefault="00A30DA9" w:rsidP="00A30DA9">
      <w:r w:rsidRPr="00FE78A2">
        <w:t xml:space="preserve">несоответствие участника отбора критериям, указанным в объявлении о проведении отбора, согласно пункта 2.1. настоящего Порядка; </w:t>
      </w:r>
    </w:p>
    <w:p w:rsidR="00A30DA9" w:rsidRPr="00FE78A2" w:rsidRDefault="00A30DA9" w:rsidP="00A30DA9">
      <w:r w:rsidRPr="00FE78A2">
        <w:t xml:space="preserve">несоответствие представленных участником отбора требованиям, установленным в объявлении о проведении отбора, указанным в пункте 2.2. настоящего Порядка; </w:t>
      </w:r>
    </w:p>
    <w:p w:rsidR="00A30DA9" w:rsidRPr="00FE78A2" w:rsidRDefault="00A30DA9" w:rsidP="00A30DA9">
      <w:r w:rsidRPr="00FE78A2">
        <w:t>несоответствие представленных Заявителем документов требованиям, определенными пунктом 2.3. и (или) непредставление (представление не в полном объеме) указанных документов;</w:t>
      </w:r>
    </w:p>
    <w:p w:rsidR="00A30DA9" w:rsidRPr="00FE78A2" w:rsidRDefault="00A30DA9" w:rsidP="00A30DA9">
      <w:r w:rsidRPr="00FE78A2">
        <w:t xml:space="preserve">несоответствие представленных участником отбора заявок и (или) документов требованиям, установленным в объявлении о проведении отбора, согласно пункта 3.5.1; </w:t>
      </w:r>
    </w:p>
    <w:p w:rsidR="00A30DA9" w:rsidRPr="00FE78A2" w:rsidRDefault="00A30DA9" w:rsidP="00A30DA9">
      <w:r w:rsidRPr="00FE78A2">
        <w:t>установление факта недостоверности, представленной Заявителем на получение субсидии, информации.</w:t>
      </w:r>
    </w:p>
    <w:p w:rsidR="00A30DA9" w:rsidRPr="00FE78A2" w:rsidRDefault="00A30DA9" w:rsidP="00A30DA9">
      <w:r w:rsidRPr="00FE78A2">
        <w:t xml:space="preserve">В случае принятия решения об отказе указывается причина отказа. </w:t>
      </w:r>
    </w:p>
    <w:p w:rsidR="00A30DA9" w:rsidRPr="00FE78A2" w:rsidRDefault="00A30DA9" w:rsidP="00A30DA9">
      <w:r w:rsidRPr="00FE78A2">
        <w:t xml:space="preserve">2.10. Субсидия выплачивается Получателю за фактически произведенные и документально подтвержденные затраты на оплату коммунальных услуг в размере не более 75% от объема затрат и определяется по формуле: </w:t>
      </w:r>
    </w:p>
    <w:p w:rsidR="00A30DA9" w:rsidRPr="00FE78A2" w:rsidRDefault="00A30DA9" w:rsidP="00A30DA9">
      <w:r w:rsidRPr="00FE78A2">
        <w:t>С= ЗКУ÷100%×75</w:t>
      </w:r>
    </w:p>
    <w:p w:rsidR="00A30DA9" w:rsidRPr="00FE78A2" w:rsidRDefault="00A30DA9" w:rsidP="00A30DA9">
      <w:r w:rsidRPr="00FE78A2">
        <w:t>где:</w:t>
      </w:r>
    </w:p>
    <w:p w:rsidR="00A30DA9" w:rsidRPr="00FE78A2" w:rsidRDefault="00A30DA9" w:rsidP="00A30DA9">
      <w:r w:rsidRPr="00FE78A2">
        <w:t>С-размер субсидии (в рублях);</w:t>
      </w:r>
    </w:p>
    <w:p w:rsidR="00A30DA9" w:rsidRPr="00FE78A2" w:rsidRDefault="00A30DA9" w:rsidP="00A30DA9">
      <w:r w:rsidRPr="00FE78A2">
        <w:lastRenderedPageBreak/>
        <w:t xml:space="preserve">ЗКУ-суммарные затраты </w:t>
      </w:r>
      <w:proofErr w:type="gramStart"/>
      <w:r w:rsidRPr="00FE78A2">
        <w:t>на коммунальных услуг</w:t>
      </w:r>
      <w:proofErr w:type="gramEnd"/>
      <w:r w:rsidRPr="00FE78A2">
        <w:t xml:space="preserve"> (холодное и горячие водоснабжение, водоотведение, электроснабжение, газоснабжение и отопление).</w:t>
      </w:r>
    </w:p>
    <w:p w:rsidR="00A30DA9" w:rsidRPr="00FE78A2" w:rsidRDefault="00A30DA9" w:rsidP="00A30DA9">
      <w:r w:rsidRPr="00FE78A2">
        <w:t xml:space="preserve">К возмещению принимаются затраты Получателя на оплату коммунальных услуг за нежилые помещения, используемые для осуществления традиционной хозяйственной деятельности. </w:t>
      </w:r>
    </w:p>
    <w:p w:rsidR="00A30DA9" w:rsidRPr="00FE78A2" w:rsidRDefault="00A30DA9" w:rsidP="00A30DA9">
      <w:r w:rsidRPr="00FE78A2">
        <w:t xml:space="preserve">2.11. Размер субсидий определяет Уполномоченный орган на основании документов, подтверждающих фактически произведенные расходы, предусмотренные пунктом 2.10. Порядка, с даты оплаты, которых прошло не более 6 месяцев. </w:t>
      </w:r>
    </w:p>
    <w:p w:rsidR="00A30DA9" w:rsidRPr="00FE78A2" w:rsidRDefault="00A30DA9" w:rsidP="00A30DA9">
      <w:r w:rsidRPr="00FE78A2">
        <w:t xml:space="preserve">2.12. В случае невозможности предоставления субсидии в текущем финансовом году, в связи с недостаточностью лимитов бюджетных обязательств, субсидия предоставляется без повторного прохождения отбора в следующем финансовом году, в пределах доведенных лимитов бюджетных обязательств. </w:t>
      </w:r>
    </w:p>
    <w:p w:rsidR="00A30DA9" w:rsidRPr="00FE78A2" w:rsidRDefault="00A30DA9" w:rsidP="00A30DA9">
      <w:pPr>
        <w:widowControl w:val="0"/>
        <w:autoSpaceDE w:val="0"/>
        <w:autoSpaceDN w:val="0"/>
        <w:adjustRightInd w:val="0"/>
        <w:ind w:firstLine="709"/>
        <w:rPr>
          <w:rFonts w:cs="Arial"/>
          <w:bCs/>
          <w:szCs w:val="28"/>
        </w:rPr>
      </w:pPr>
    </w:p>
    <w:p w:rsidR="00A30DA9" w:rsidRPr="00FE78A2" w:rsidRDefault="00A30DA9" w:rsidP="00563DDE">
      <w:pPr>
        <w:pStyle w:val="2"/>
      </w:pPr>
      <w:r w:rsidRPr="00FE78A2">
        <w:t>3. Порядок проведения отбора</w:t>
      </w:r>
    </w:p>
    <w:p w:rsidR="00A30DA9" w:rsidRPr="00FE78A2" w:rsidRDefault="00A30DA9" w:rsidP="00A30DA9">
      <w:pPr>
        <w:widowControl w:val="0"/>
        <w:autoSpaceDE w:val="0"/>
        <w:autoSpaceDN w:val="0"/>
        <w:adjustRightInd w:val="0"/>
        <w:ind w:firstLine="709"/>
        <w:jc w:val="center"/>
        <w:rPr>
          <w:rFonts w:cs="Arial"/>
          <w:bCs/>
          <w:szCs w:val="28"/>
        </w:rPr>
      </w:pPr>
    </w:p>
    <w:p w:rsidR="00A30DA9" w:rsidRPr="00FE78A2" w:rsidRDefault="00A30DA9" w:rsidP="00A30DA9">
      <w:r w:rsidRPr="00FE78A2">
        <w:t xml:space="preserve">3.1. Объявление о проведении отбора Получателей субсидий Уполномоченный орган размещает в системе ГИИС «Электронный бюджет» не позднее 10-го календарного дня до наступления даты начала приема заявок. </w:t>
      </w:r>
    </w:p>
    <w:p w:rsidR="00A30DA9" w:rsidRPr="00FE78A2" w:rsidRDefault="00A30DA9" w:rsidP="00A30DA9">
      <w:r w:rsidRPr="00FE78A2">
        <w:t xml:space="preserve">3.2. В объявлении о проведении отбора включается следующая информация: </w:t>
      </w:r>
    </w:p>
    <w:p w:rsidR="00A30DA9" w:rsidRPr="00FE78A2" w:rsidRDefault="00A30DA9" w:rsidP="00A30DA9">
      <w:r w:rsidRPr="00FE78A2">
        <w:t>способ проведения отбора Получателей субсидии;</w:t>
      </w:r>
    </w:p>
    <w:p w:rsidR="00A30DA9" w:rsidRPr="00FE78A2" w:rsidRDefault="00A30DA9" w:rsidP="00A30DA9">
      <w:r w:rsidRPr="00FE78A2">
        <w:t>сроки проведения отбора;</w:t>
      </w:r>
    </w:p>
    <w:p w:rsidR="00A30DA9" w:rsidRPr="00FE78A2" w:rsidRDefault="00A30DA9" w:rsidP="00A30DA9">
      <w:r w:rsidRPr="00FE78A2">
        <w:t>дата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A30DA9" w:rsidRPr="00FE78A2" w:rsidRDefault="00A30DA9" w:rsidP="00A30DA9">
      <w:r w:rsidRPr="00FE78A2">
        <w:t>наименование, место нахождения, почтовый адрес, адрес электронной почты контактный телефон Главного распорядителя (уполномоченного им лица), осуществляющего в соответствии с настоящим порядком предоставление субсидий и приема заявок;</w:t>
      </w:r>
    </w:p>
    <w:p w:rsidR="00A30DA9" w:rsidRPr="00FE78A2" w:rsidRDefault="00A30DA9" w:rsidP="00A30DA9">
      <w:r w:rsidRPr="00FE78A2">
        <w:t>результаты предоставления субсидии;</w:t>
      </w:r>
    </w:p>
    <w:p w:rsidR="00A30DA9" w:rsidRPr="00FE78A2" w:rsidRDefault="00A30DA9" w:rsidP="00A30DA9">
      <w:r w:rsidRPr="00FE78A2">
        <w:t>требования к участникам отбора получателей субсидий, предъявляемые в соответствии с настоящим Порядком, а также требования к документам, подтверждающим соответствие участника отбора указанным требованиям;</w:t>
      </w:r>
    </w:p>
    <w:p w:rsidR="00A30DA9" w:rsidRPr="00FE78A2" w:rsidRDefault="00A30DA9" w:rsidP="00A30DA9">
      <w:r w:rsidRPr="00FE78A2">
        <w:t>порядок подачи заявок участниками отбора и требования, предъявляемые к содержанию заявок, подаваемых участниками отбора получателей субсидий;</w:t>
      </w:r>
    </w:p>
    <w:p w:rsidR="00A30DA9" w:rsidRPr="00FE78A2" w:rsidRDefault="00A30DA9" w:rsidP="00A30DA9">
      <w:r w:rsidRPr="00FE78A2">
        <w:t>порядок отзыва участниками отбора заявок, включающий в себя возможность или отсутствие возможности отзыва заявок, а также условия отзыва заявок;</w:t>
      </w:r>
    </w:p>
    <w:p w:rsidR="00A30DA9" w:rsidRPr="00FE78A2" w:rsidRDefault="00A30DA9" w:rsidP="00A30DA9">
      <w:r w:rsidRPr="00FE78A2">
        <w:t>порядок внесения участниками отбора изменений в заявки, включающий в себя возможность или отсутствие возможности внесения изменений в заявки, а также условия внесения изменений в заявки;</w:t>
      </w:r>
    </w:p>
    <w:p w:rsidR="00A30DA9" w:rsidRPr="00FE78A2" w:rsidRDefault="00A30DA9" w:rsidP="00A30DA9">
      <w:r w:rsidRPr="00FE78A2">
        <w:t>порядок рассмотрения заявок на предмет их соответствия установленным в объявлении о проведении отбора получателей субсидий требованиям, категориям и (или) критериям, сроки рассмотрения заявок, а также информация об участии или неучастии комиссии в рассмотрении заявок;</w:t>
      </w:r>
    </w:p>
    <w:p w:rsidR="00A30DA9" w:rsidRPr="00FE78A2" w:rsidRDefault="00A30DA9" w:rsidP="00A30DA9">
      <w:r w:rsidRPr="00FE78A2">
        <w:t>порядок возврата заявок участникам отбора получателей субсидий на доработку;</w:t>
      </w:r>
    </w:p>
    <w:p w:rsidR="00A30DA9" w:rsidRPr="00FE78A2" w:rsidRDefault="00A30DA9" w:rsidP="00A30DA9">
      <w:r w:rsidRPr="00FE78A2">
        <w:t>порядок отклонения заявок, а также информацию об основаниях их отклонения;</w:t>
      </w:r>
    </w:p>
    <w:p w:rsidR="00A30DA9" w:rsidRPr="00FE78A2" w:rsidRDefault="00A30DA9" w:rsidP="00A30DA9">
      <w:r w:rsidRPr="00FE78A2">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30DA9" w:rsidRPr="00FE78A2" w:rsidRDefault="00A30DA9" w:rsidP="00A30DA9">
      <w:r w:rsidRPr="00FE78A2">
        <w:t>срок, в течение которого получатель субсидий должен подписать Соглашение;</w:t>
      </w:r>
    </w:p>
    <w:p w:rsidR="00A30DA9" w:rsidRPr="00FE78A2" w:rsidRDefault="00A30DA9" w:rsidP="00A30DA9">
      <w:r w:rsidRPr="00FE78A2">
        <w:t>условия признания Получателя субсидий, уклонившимся от заключения Соглашения;</w:t>
      </w:r>
    </w:p>
    <w:p w:rsidR="00A30DA9" w:rsidRPr="00FE78A2" w:rsidRDefault="00A30DA9" w:rsidP="00A30DA9">
      <w:r w:rsidRPr="00FE78A2">
        <w:t>сроки размещения протокола проведения итогов отбора;</w:t>
      </w:r>
    </w:p>
    <w:p w:rsidR="00A30DA9" w:rsidRPr="00FE78A2" w:rsidRDefault="00A30DA9" w:rsidP="00A30DA9">
      <w:r w:rsidRPr="00FE78A2">
        <w:lastRenderedPageBreak/>
        <w:t>доменное имя и (или) указатели страниц государственной информационной системы в сети «Интернет»;</w:t>
      </w:r>
    </w:p>
    <w:p w:rsidR="00A30DA9" w:rsidRPr="00FE78A2" w:rsidRDefault="00A30DA9" w:rsidP="00A30DA9">
      <w:r w:rsidRPr="00FE78A2">
        <w:t xml:space="preserve">объем субсидии в рамках отбора Получателей субсидий, порядок расчета размера субсидии, установленный правовым актом в соответствии с пунктами 2.10. Раздела 2 и правила распределения субсидии по результатам отбора, установленные пунктом 4.4 Раздела 4 настоящего Порядка; </w:t>
      </w:r>
    </w:p>
    <w:p w:rsidR="00A30DA9" w:rsidRPr="00FE78A2" w:rsidRDefault="00A30DA9" w:rsidP="00A30DA9">
      <w:r w:rsidRPr="00FE78A2">
        <w:t xml:space="preserve">сроки размещения протокола подведения итогов отбора. </w:t>
      </w:r>
    </w:p>
    <w:p w:rsidR="00A30DA9" w:rsidRPr="00FE78A2" w:rsidRDefault="00A30DA9" w:rsidP="00A30DA9">
      <w:r w:rsidRPr="00FE78A2">
        <w:t xml:space="preserve">3.3. Внесение изменений в объявление о проведении отбора, осуществляется не позднее наступления даты окончания приема заявок участников отбора Получателей субсидий с соблюдением следующих условий: </w:t>
      </w:r>
    </w:p>
    <w:p w:rsidR="00A30DA9" w:rsidRPr="00FE78A2" w:rsidRDefault="00A30DA9" w:rsidP="00A30DA9">
      <w:r w:rsidRPr="00FE78A2">
        <w:t xml:space="preserve">Срок подачи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 </w:t>
      </w:r>
    </w:p>
    <w:p w:rsidR="00A30DA9" w:rsidRPr="00FE78A2" w:rsidRDefault="00A30DA9" w:rsidP="00A30DA9">
      <w:r w:rsidRPr="00FE78A2">
        <w:t xml:space="preserve">при внесении изменений в объявление о проведении отбора получателей субсидий изменение способа отбора получателей субсидий не допускается; </w:t>
      </w:r>
    </w:p>
    <w:p w:rsidR="00A30DA9" w:rsidRPr="00FE78A2" w:rsidRDefault="00A30DA9" w:rsidP="00A30DA9">
      <w:r w:rsidRPr="00FE78A2">
        <w:t xml:space="preserve">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 </w:t>
      </w:r>
    </w:p>
    <w:p w:rsidR="00A30DA9" w:rsidRPr="00FE78A2" w:rsidRDefault="00A30DA9" w:rsidP="00A30DA9">
      <w:r w:rsidRPr="00FE78A2">
        <w:t xml:space="preserve">участники отбора получателей субсидий, подавшие заявку, уведомляются о внесении изменений в объявление о проведении отбора получателей </w:t>
      </w:r>
      <w:proofErr w:type="spellStart"/>
      <w:r w:rsidRPr="00FE78A2">
        <w:t>субсидийне</w:t>
      </w:r>
      <w:proofErr w:type="spellEnd"/>
      <w:r w:rsidRPr="00FE78A2">
        <w:t xml:space="preserve"> позднее дня, следующего за днем внесения изменений в объявление о проведении отбора получателей субсидий, с использованием системы ГИИС «Электронный бюджет». </w:t>
      </w:r>
    </w:p>
    <w:p w:rsidR="00A30DA9" w:rsidRPr="00FE78A2" w:rsidRDefault="00A30DA9" w:rsidP="00A30DA9">
      <w:r w:rsidRPr="00FE78A2">
        <w:t xml:space="preserve">3.4. Порядок отмены проведения отбора Получателей субсидий. </w:t>
      </w:r>
    </w:p>
    <w:p w:rsidR="00A30DA9" w:rsidRPr="00FE78A2" w:rsidRDefault="00A30DA9" w:rsidP="00A30DA9">
      <w:r w:rsidRPr="00FE78A2">
        <w:t xml:space="preserve">Объявления об отмене проведения отбора с указанием причин отмены размещается в системе ГИИС «Электронный бюджет» не позднее чем за один рабочий день до даты окончания срока подачи заявок участниками отбора. </w:t>
      </w:r>
    </w:p>
    <w:p w:rsidR="00A30DA9" w:rsidRPr="00FE78A2" w:rsidRDefault="00A30DA9" w:rsidP="00A30DA9">
      <w:r w:rsidRPr="00FE78A2">
        <w:t xml:space="preserve">Отбор Получателей субсидий считается отмененным со дня размещения объявления о его отмене в системе ГИИС «Электронный бюджет». </w:t>
      </w:r>
    </w:p>
    <w:p w:rsidR="00A30DA9" w:rsidRPr="00FE78A2" w:rsidRDefault="00A30DA9" w:rsidP="00A30DA9">
      <w:r w:rsidRPr="00FE78A2">
        <w:t xml:space="preserve">После окончания срока отмены проведения отбора Получателей субсидий и до заключения Соглашения между Главным распорядителем и Получателем субсидии отмена отбора получателей субсидий возможна только в случае возникновения обстоятельств непреодолимой силы в соответствии с пунктом 3 статьи 401 </w:t>
      </w:r>
      <w:hyperlink r:id="rId113" w:tooltip="&quot;Гражданский кодекс Российской Федерации (часть первая) (статьи 1 - 453) (с изменениями на 25 марта 2026 года)&quot;&#10;Кодекс РФ от 30.11.1994 N 51-ФЗ&#10;Статус: Действующая редакция документа (действ. c 26.03.2026)" w:history="1">
        <w:r w:rsidRPr="00FE78A2">
          <w:rPr>
            <w:rStyle w:val="a9"/>
            <w:color w:val="0000AA"/>
          </w:rPr>
          <w:t>Гражданского кодекса</w:t>
        </w:r>
      </w:hyperlink>
      <w:r w:rsidRPr="00FE78A2">
        <w:t xml:space="preserve"> Российской Федерации. </w:t>
      </w:r>
    </w:p>
    <w:p w:rsidR="00A30DA9" w:rsidRPr="00FE78A2" w:rsidRDefault="00A30DA9" w:rsidP="00A30DA9">
      <w:r w:rsidRPr="00FE78A2">
        <w:t>3.</w:t>
      </w:r>
      <w:proofErr w:type="gramStart"/>
      <w:r w:rsidRPr="00FE78A2">
        <w:t>5.Для</w:t>
      </w:r>
      <w:proofErr w:type="gramEnd"/>
      <w:r w:rsidRPr="00FE78A2">
        <w:t xml:space="preserve"> участия в отборе участник отбора подает заявку с приложением копии подтверждающих документов, указанных в пункте 2.3 настоящего Порядка. </w:t>
      </w:r>
    </w:p>
    <w:p w:rsidR="00A30DA9" w:rsidRPr="00FE78A2" w:rsidRDefault="00A30DA9" w:rsidP="00A30DA9">
      <w:r w:rsidRPr="00FE78A2">
        <w:t xml:space="preserve">3.5.1. Заявки формируются участниками отбора в электронной форме посредством заполнения соответствующих экранных форм веб-интерфейса системы ГИИС «Электронный бюджет» и представления в систему ГИИС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субсидий. </w:t>
      </w:r>
    </w:p>
    <w:p w:rsidR="00A30DA9" w:rsidRPr="00FE78A2" w:rsidRDefault="00A30DA9" w:rsidP="00A30DA9">
      <w:r w:rsidRPr="00FE78A2">
        <w:t xml:space="preserve">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w:t>
      </w:r>
    </w:p>
    <w:p w:rsidR="00A30DA9" w:rsidRPr="00FE78A2" w:rsidRDefault="00A30DA9" w:rsidP="00A30DA9">
      <w:r w:rsidRPr="00FE78A2">
        <w:lastRenderedPageBreak/>
        <w:t xml:space="preserve">Датой и временем представления участником отбора заявки считаются дата и время подписания участником отбора получателей субсидий указанной заявки с присвоением ей регистрационного номера в системе ГИИС «Электронный бюджет». </w:t>
      </w:r>
    </w:p>
    <w:p w:rsidR="00A30DA9" w:rsidRPr="00FE78A2" w:rsidRDefault="00A30DA9" w:rsidP="00A30DA9">
      <w:r w:rsidRPr="00FE78A2">
        <w:t xml:space="preserve">Заявка подписывается: </w:t>
      </w:r>
    </w:p>
    <w:p w:rsidR="00A30DA9" w:rsidRPr="00FE78A2" w:rsidRDefault="00A30DA9" w:rsidP="00A30DA9">
      <w:r w:rsidRPr="00FE78A2">
        <w:t xml:space="preserve">усиленной квалифицированной электронной подписью руководителя участника отбора получателей субсидий или уполномоченного им лица (для юридических лиц и индивидуальных предпринимателей); </w:t>
      </w:r>
    </w:p>
    <w:p w:rsidR="00A30DA9" w:rsidRPr="00FE78A2" w:rsidRDefault="00A30DA9" w:rsidP="00A30DA9">
      <w:r w:rsidRPr="00FE78A2">
        <w:t>простой электронной подписью, подтвержденной учетной записи физического лица в единой системе идентификации и аутентификации (для физических лиц).</w:t>
      </w:r>
    </w:p>
    <w:p w:rsidR="00A30DA9" w:rsidRPr="00FE78A2" w:rsidRDefault="00A30DA9" w:rsidP="00A30DA9">
      <w:r w:rsidRPr="00FE78A2">
        <w:t xml:space="preserve">3.5.2.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субсидий в соответствии с законодательством Российской Федерации. </w:t>
      </w:r>
    </w:p>
    <w:p w:rsidR="00A30DA9" w:rsidRPr="00FE78A2" w:rsidRDefault="00A30DA9" w:rsidP="00A30DA9">
      <w:r w:rsidRPr="00FE78A2">
        <w:t>3.</w:t>
      </w:r>
      <w:proofErr w:type="gramStart"/>
      <w:r w:rsidRPr="00FE78A2">
        <w:t>6.Внесение</w:t>
      </w:r>
      <w:proofErr w:type="gramEnd"/>
      <w:r w:rsidRPr="00FE78A2">
        <w:t xml:space="preserve"> изменений в заявку или отзыв заявки осуществляется участником отбора Получателей субсидий в порядке, аналогичному порядку формирования заявки участником отбора Получателей субсидий. </w:t>
      </w:r>
    </w:p>
    <w:p w:rsidR="00A30DA9" w:rsidRPr="00FE78A2" w:rsidRDefault="00A30DA9" w:rsidP="00A30DA9">
      <w:r w:rsidRPr="00FE78A2">
        <w:t xml:space="preserve">Участник отбора вправе отозвать заявку до наступления даты окончания приема заявок, указанной в объявлении о проведении отбора. </w:t>
      </w:r>
    </w:p>
    <w:p w:rsidR="00A30DA9" w:rsidRPr="00FE78A2" w:rsidRDefault="00A30DA9" w:rsidP="00A30DA9">
      <w:r w:rsidRPr="00FE78A2">
        <w:t xml:space="preserve">Участник имеет право вносить изменения в заявку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 </w:t>
      </w:r>
    </w:p>
    <w:p w:rsidR="00A30DA9" w:rsidRPr="00FE78A2" w:rsidRDefault="00A30DA9" w:rsidP="00A30DA9">
      <w:r w:rsidRPr="00FE78A2">
        <w:rPr>
          <w:iCs/>
        </w:rPr>
        <w:t>Возврат Заявок Участникам отбора получателей субсидий на доработку не предусмотрен.</w:t>
      </w:r>
      <w:r w:rsidRPr="00FE78A2">
        <w:t xml:space="preserve"> </w:t>
      </w:r>
    </w:p>
    <w:p w:rsidR="00A30DA9" w:rsidRPr="00FE78A2" w:rsidRDefault="00A30DA9" w:rsidP="00A30DA9">
      <w:r w:rsidRPr="00FE78A2">
        <w:t xml:space="preserve">3.7. Любой участник отбора со дня размещения объявления о проведении отбора получателей субсидий не позднее 3-го рабочего дня до дня завершения подачи заявок вправе направить не более 5 запросов о разъяснении положений объявления о проведении отбора в электронной форме путем формирования в системе ГИИС «Электронный бюджет» соответствующего запроса. Доступ к разъяснению, формируемому в системе ГИИС «Электронный бюджет», предоставляется всем участникам отбора. </w:t>
      </w:r>
    </w:p>
    <w:p w:rsidR="00A30DA9" w:rsidRPr="00FE78A2" w:rsidRDefault="00A30DA9" w:rsidP="00A30DA9">
      <w:r w:rsidRPr="00FE78A2">
        <w:t xml:space="preserve">Разъяснение положений объявления о проведении отбора размещается в срок, установленный указанным объявлением, но не позднее 1 рабочего дня до дня завершения подачи заявок. </w:t>
      </w:r>
    </w:p>
    <w:p w:rsidR="00A30DA9" w:rsidRPr="00FE78A2" w:rsidRDefault="00A30DA9" w:rsidP="00A30DA9">
      <w:pPr>
        <w:widowControl w:val="0"/>
        <w:autoSpaceDE w:val="0"/>
        <w:autoSpaceDN w:val="0"/>
        <w:adjustRightInd w:val="0"/>
        <w:ind w:firstLine="709"/>
        <w:rPr>
          <w:rFonts w:cs="Arial"/>
          <w:bCs/>
          <w:szCs w:val="28"/>
        </w:rPr>
      </w:pPr>
    </w:p>
    <w:p w:rsidR="00A30DA9" w:rsidRPr="00FE78A2" w:rsidRDefault="00A30DA9" w:rsidP="00563DDE">
      <w:pPr>
        <w:pStyle w:val="2"/>
      </w:pPr>
      <w:r w:rsidRPr="00FE78A2">
        <w:t>4. Порядок рассмотрения заявок</w:t>
      </w:r>
    </w:p>
    <w:p w:rsidR="00A30DA9" w:rsidRPr="00FE78A2" w:rsidRDefault="00A30DA9" w:rsidP="00A30DA9">
      <w:pPr>
        <w:widowControl w:val="0"/>
        <w:autoSpaceDE w:val="0"/>
        <w:autoSpaceDN w:val="0"/>
        <w:adjustRightInd w:val="0"/>
        <w:ind w:firstLine="709"/>
        <w:jc w:val="center"/>
        <w:rPr>
          <w:rFonts w:cs="Arial"/>
          <w:bCs/>
          <w:szCs w:val="28"/>
        </w:rPr>
      </w:pPr>
    </w:p>
    <w:p w:rsidR="00A30DA9" w:rsidRPr="00FE78A2" w:rsidRDefault="00A30DA9" w:rsidP="00A30DA9">
      <w:r w:rsidRPr="00FE78A2">
        <w:t xml:space="preserve">4.1. Комиссия не позднее 1-го рабочего дня, следующего за днем окончания приема заявок, установленного в объявлении о проведении отбора, подписывает протокол вскрытия заявок, включающий следующую информацию: </w:t>
      </w:r>
    </w:p>
    <w:p w:rsidR="00A30DA9" w:rsidRPr="00FE78A2" w:rsidRDefault="00A30DA9" w:rsidP="00A30DA9">
      <w:r w:rsidRPr="00FE78A2">
        <w:t xml:space="preserve">регистрационный номер заявки; </w:t>
      </w:r>
    </w:p>
    <w:p w:rsidR="00A30DA9" w:rsidRPr="00FE78A2" w:rsidRDefault="00A30DA9" w:rsidP="00A30DA9">
      <w:r w:rsidRPr="00FE78A2">
        <w:t xml:space="preserve">дата и время поступления заявки; </w:t>
      </w:r>
    </w:p>
    <w:p w:rsidR="00A30DA9" w:rsidRPr="00FE78A2" w:rsidRDefault="00A30DA9" w:rsidP="00A30DA9">
      <w:r w:rsidRPr="00FE78A2">
        <w:t xml:space="preserve">полное наименование участника отбора получателей субсидий (для юридических лиц) или фамилия, имя, отчество (при наличии) (для физических лиц; </w:t>
      </w:r>
    </w:p>
    <w:p w:rsidR="00A30DA9" w:rsidRPr="00FE78A2" w:rsidRDefault="00A30DA9" w:rsidP="00A30DA9">
      <w:r w:rsidRPr="00FE78A2">
        <w:t xml:space="preserve">адрес юридического лица, адрес регистрации (для физических лиц); </w:t>
      </w:r>
    </w:p>
    <w:p w:rsidR="00A30DA9" w:rsidRPr="00FE78A2" w:rsidRDefault="00A30DA9" w:rsidP="00A30DA9">
      <w:r w:rsidRPr="00FE78A2">
        <w:t xml:space="preserve">запрашиваемый участником отбора получателем субсидии размер субсидии. </w:t>
      </w:r>
    </w:p>
    <w:p w:rsidR="00A30DA9" w:rsidRPr="00FE78A2" w:rsidRDefault="00A30DA9" w:rsidP="00A30DA9">
      <w:r w:rsidRPr="00FE78A2">
        <w:t xml:space="preserve">4.2.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рабочего дня, следующего за днем его подписания. </w:t>
      </w:r>
    </w:p>
    <w:p w:rsidR="00A30DA9" w:rsidRPr="00FE78A2" w:rsidRDefault="00A30DA9" w:rsidP="00A30DA9">
      <w:r w:rsidRPr="00FE78A2">
        <w:t xml:space="preserve">4.3. Комиссия в течение 30 рабочих дней с даты размещения протокола вскрытия заявок: </w:t>
      </w:r>
    </w:p>
    <w:p w:rsidR="00A30DA9" w:rsidRPr="00FE78A2" w:rsidRDefault="00A30DA9" w:rsidP="00A30DA9">
      <w:r w:rsidRPr="00FE78A2">
        <w:lastRenderedPageBreak/>
        <w:t xml:space="preserve">осуществляет проверку поданных заявок участниками отбора на предмет соответствие участников отбора требованиям, установленным в объявлении о проведении отбора; </w:t>
      </w:r>
    </w:p>
    <w:p w:rsidR="00A30DA9" w:rsidRPr="00FE78A2" w:rsidRDefault="00A30DA9" w:rsidP="00A30DA9">
      <w:r w:rsidRPr="00FE78A2">
        <w:t xml:space="preserve">в случае необходимости получения информации и документов от участников отбора для разъяснений по представленным ими документам и информации, Уполномоченный орган направляет запросы участникам отбора с использованием системы ГИИС «Электронный бюджет», при необходимости в равной мере ко всем участникам отбора. </w:t>
      </w:r>
    </w:p>
    <w:p w:rsidR="00A30DA9" w:rsidRPr="00FE78A2" w:rsidRDefault="00A30DA9" w:rsidP="00A30DA9">
      <w:r w:rsidRPr="00FE78A2">
        <w:t xml:space="preserve">4.4. Ранжирование поступивших заявок осуществляется исходя из очередности их поступления. </w:t>
      </w:r>
    </w:p>
    <w:p w:rsidR="00A30DA9" w:rsidRPr="00FE78A2" w:rsidRDefault="00A30DA9" w:rsidP="00A30DA9">
      <w:r w:rsidRPr="00FE78A2">
        <w:t xml:space="preserve">4.5. Решения, принятые Комиссией, носят рекомендательный характер. </w:t>
      </w:r>
    </w:p>
    <w:p w:rsidR="00A30DA9" w:rsidRPr="00FE78A2" w:rsidRDefault="00A30DA9" w:rsidP="00A30DA9">
      <w:r w:rsidRPr="00FE78A2">
        <w:t xml:space="preserve">4.6. По результатам рассмотрения заявок не позднее 1 рабочего дня со дня окончания срока рассмотрения заявок подготавливается протокол рассмотрения заявок, включающий информацию о количестве поступивших и рассмотренных заявок, а также информацию по каждому участнику отбора получателей субсидий о признании его заявки надлежащей или об отклонении его заявки с указанием оснований для отклонения. </w:t>
      </w:r>
    </w:p>
    <w:p w:rsidR="00A30DA9" w:rsidRPr="00FE78A2" w:rsidRDefault="00A30DA9" w:rsidP="00A30DA9">
      <w:r w:rsidRPr="00FE78A2">
        <w:t xml:space="preserve">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председателя </w:t>
      </w:r>
      <w:proofErr w:type="spellStart"/>
      <w:r w:rsidRPr="00FE78A2">
        <w:t>Комиссиии</w:t>
      </w:r>
      <w:proofErr w:type="spellEnd"/>
      <w:r w:rsidRPr="00FE78A2">
        <w:t xml:space="preserve"> членов Комиссии, в системе ГИИС «Электронный бюджет», а также размещается на едином портале не позднее рабочего дня, следующего за днем его подписания. </w:t>
      </w:r>
    </w:p>
    <w:p w:rsidR="00A30DA9" w:rsidRPr="00FE78A2" w:rsidRDefault="00A30DA9" w:rsidP="00A30DA9">
      <w:r w:rsidRPr="00FE78A2">
        <w:t xml:space="preserve">4.7. Отбор Получателей субсидий признается несостоявшимся в следующих случаях: </w:t>
      </w:r>
    </w:p>
    <w:p w:rsidR="00A30DA9" w:rsidRPr="00FE78A2" w:rsidRDefault="00A30DA9" w:rsidP="00A30DA9">
      <w:r w:rsidRPr="00FE78A2">
        <w:t xml:space="preserve">по окончании срока подачи заявок не подано ни одной заявки; </w:t>
      </w:r>
    </w:p>
    <w:p w:rsidR="00A30DA9" w:rsidRPr="00FE78A2" w:rsidRDefault="00A30DA9" w:rsidP="00A30DA9">
      <w:r w:rsidRPr="00FE78A2">
        <w:t xml:space="preserve">по результатам рассмотрения заявок отклонены все заявки. </w:t>
      </w:r>
    </w:p>
    <w:p w:rsidR="00A30DA9" w:rsidRPr="00FE78A2" w:rsidRDefault="00A30DA9" w:rsidP="00A30DA9">
      <w:r w:rsidRPr="00FE78A2">
        <w:t xml:space="preserve">4.8. Соглашение заключается с участником отбора Получателей субсидий,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 </w:t>
      </w:r>
    </w:p>
    <w:p w:rsidR="00A30DA9" w:rsidRPr="00FE78A2" w:rsidRDefault="00A30DA9" w:rsidP="00A30DA9">
      <w:r w:rsidRPr="00FE78A2">
        <w:t xml:space="preserve">4.9.В целях завершения отбора Получателей субсидий формируется протокол подведения итогов отбора получателей субсидий, включающий информацию о Получателях субсидий с указанием размера субсидии, предусмотренной им для предоставления, об отклонении заявок с указанием оснований для их отклонения. </w:t>
      </w:r>
    </w:p>
    <w:p w:rsidR="00A30DA9" w:rsidRPr="00FE78A2" w:rsidRDefault="00A30DA9" w:rsidP="00A30DA9">
      <w:r w:rsidRPr="00FE78A2">
        <w:t>4.10. Протокол подведения итогов формируется на едином портале автоматически на основании результатов определения Получателей субсидий и подписывается усиленной квалифицированной электронной подписью председателя Комиссии и членов Комиссии, в системе ГИИС «Электронный бюджет», а также размещается на едином портале не позднее 1 рабочего дня, следующего за днем его подписания.</w:t>
      </w:r>
    </w:p>
    <w:p w:rsidR="00A30DA9" w:rsidRPr="00FE78A2" w:rsidRDefault="00A30DA9" w:rsidP="00A30DA9">
      <w:r w:rsidRPr="00FE78A2">
        <w:t xml:space="preserve">4.11. 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 </w:t>
      </w:r>
    </w:p>
    <w:p w:rsidR="00A30DA9" w:rsidRPr="00FE78A2" w:rsidRDefault="00A30DA9" w:rsidP="00A30DA9">
      <w:r w:rsidRPr="00FE78A2">
        <w:t xml:space="preserve">4.12. Решение о предоставлении субсидии принимает Главный распорядитель бюджетных средств. </w:t>
      </w:r>
    </w:p>
    <w:p w:rsidR="00A30DA9" w:rsidRPr="00FE78A2" w:rsidRDefault="00A30DA9" w:rsidP="00A30DA9">
      <w:r w:rsidRPr="00FE78A2">
        <w:t xml:space="preserve">4.13. Уполномоченный орган в течение 3 рабочих дней с момента подписания протокола заседания Комиссии готовит проект постановления о предоставлении субсидии на возмещение части фактически понесенных затрат на оплату коммунальных услуг по расходам, понесенным в ходе деятельности по заготовке, </w:t>
      </w:r>
      <w:r w:rsidRPr="00FE78A2">
        <w:lastRenderedPageBreak/>
        <w:t xml:space="preserve">переработке продукции для поддержки традиционной хозяйственной деятельности коренных малочисленных народов Севера. </w:t>
      </w:r>
    </w:p>
    <w:p w:rsidR="00A30DA9" w:rsidRPr="00FE78A2" w:rsidRDefault="00A30DA9" w:rsidP="00A30DA9">
      <w:pPr>
        <w:widowControl w:val="0"/>
        <w:autoSpaceDE w:val="0"/>
        <w:autoSpaceDN w:val="0"/>
        <w:adjustRightInd w:val="0"/>
        <w:ind w:firstLine="709"/>
        <w:rPr>
          <w:rFonts w:cs="Arial"/>
          <w:bCs/>
          <w:szCs w:val="28"/>
        </w:rPr>
      </w:pPr>
    </w:p>
    <w:p w:rsidR="00A30DA9" w:rsidRPr="00FE78A2" w:rsidRDefault="00A30DA9" w:rsidP="00563DDE">
      <w:pPr>
        <w:pStyle w:val="2"/>
      </w:pPr>
      <w:r w:rsidRPr="00FE78A2">
        <w:t>5. Порядок заключения Соглашения</w:t>
      </w:r>
    </w:p>
    <w:p w:rsidR="00A30DA9" w:rsidRPr="00FE78A2" w:rsidRDefault="00A30DA9" w:rsidP="00A30DA9">
      <w:pPr>
        <w:widowControl w:val="0"/>
        <w:autoSpaceDE w:val="0"/>
        <w:autoSpaceDN w:val="0"/>
        <w:adjustRightInd w:val="0"/>
        <w:ind w:firstLine="709"/>
        <w:jc w:val="center"/>
        <w:rPr>
          <w:rFonts w:cs="Arial"/>
          <w:bCs/>
          <w:szCs w:val="28"/>
        </w:rPr>
      </w:pPr>
    </w:p>
    <w:p w:rsidR="00A30DA9" w:rsidRPr="00FE78A2" w:rsidRDefault="00A30DA9" w:rsidP="00A30DA9">
      <w:r w:rsidRPr="00FE78A2">
        <w:t xml:space="preserve">5.1. Соглашение в соответствии с Правилами предоставления субсидий заключается в ГИС «Региональный электронный бюджет Ханты-Мансийского автономного округа-Югры» (далее-ГИС «РЭБ Югры») (при наличии технической возможности) в соответствии с типовой формой соглашения, установленной Комитетом по финансам администрации Березовского района. </w:t>
      </w:r>
    </w:p>
    <w:p w:rsidR="00A30DA9" w:rsidRPr="00FE78A2" w:rsidRDefault="00A30DA9" w:rsidP="00A30DA9">
      <w:r w:rsidRPr="00FE78A2">
        <w:t xml:space="preserve">Главный распорядитель (уполномоченное лицо) не позднее 2 рабочих дней со дня принятия решения о предоставлении субсидии формирует проект соглашения о предоставлении субсидии и направляет его для подписания получателю. Получатель в течении 2 рабочих дней, следующего за днем получения проекта соглашения, подписывает усиленной квалифицированной электронной подписью (простой электронной подписью для физического лица) и направляет подписанное соглашение в адрес Главного распорядителя (уполномоченного лица). </w:t>
      </w:r>
    </w:p>
    <w:p w:rsidR="00A30DA9" w:rsidRPr="00FE78A2" w:rsidRDefault="00A30DA9" w:rsidP="00A30DA9">
      <w:r w:rsidRPr="00FE78A2">
        <w:t>Уполномоченный орган в течении 1 рабочего дня направляет Главному распорядителю (уполномоченному лицу) на подписание соглашение получение от получателя субсидии подписанного экземпляра.</w:t>
      </w:r>
    </w:p>
    <w:p w:rsidR="00A30DA9" w:rsidRPr="00FE78A2" w:rsidRDefault="00A30DA9" w:rsidP="00A30DA9">
      <w:r w:rsidRPr="00FE78A2">
        <w:t xml:space="preserve">Главный распорядитель (уполномоченное лицо) подписывает проект соглашения о предоставлении субсидии в течение 1 рабочего дня со дня его получения от получателя. </w:t>
      </w:r>
    </w:p>
    <w:p w:rsidR="00A30DA9" w:rsidRPr="00FE78A2" w:rsidRDefault="00A30DA9" w:rsidP="00A30DA9">
      <w:r w:rsidRPr="00FE78A2">
        <w:t xml:space="preserve">5.1.1. В случае отсутствия технической возможности заключения соглашения в системе ГИС «РЭБ Югры», соглашение заключается на бумажном носителе в соответствии с условиями и порядком, установленными в настоящем разделе (в случае направления посредством почтовой связи, срок исчисляется 3 рабочими днями с даты получения Соглашения Получателем до момента его передачи почтовой организации). </w:t>
      </w:r>
    </w:p>
    <w:p w:rsidR="00A30DA9" w:rsidRPr="00FE78A2" w:rsidRDefault="00A30DA9" w:rsidP="00A30DA9">
      <w:r w:rsidRPr="00FE78A2">
        <w:t xml:space="preserve">5.2. В соглашении о предоставлении субсидии предусматриваются положения, согласно которым: </w:t>
      </w:r>
    </w:p>
    <w:p w:rsidR="00A30DA9" w:rsidRPr="00FE78A2" w:rsidRDefault="00A30DA9" w:rsidP="00A30DA9">
      <w:r w:rsidRPr="00FE78A2">
        <w:t xml:space="preserve">5.2.1. в случае уменьшения главному распорядителю как получателю бюджетных средств ранее доведенных лимитов бюджетных обязательств, приводящих к невозможности предоставления субсидии в размере, определенном в соглашении, получатель субсидии подписывает дополнительное соглашение с новыми условиями соглашения или о расторжении соглашения при не достижении согласия по новым условиям; </w:t>
      </w:r>
    </w:p>
    <w:p w:rsidR="00A30DA9" w:rsidRPr="00FE78A2" w:rsidRDefault="00A30DA9" w:rsidP="00A30DA9">
      <w:r w:rsidRPr="00FE78A2">
        <w:t xml:space="preserve">5.2.2. в случае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rsidR="00A30DA9" w:rsidRPr="00FE78A2" w:rsidRDefault="00A30DA9" w:rsidP="00A30DA9">
      <w:r w:rsidRPr="00FE78A2">
        <w:t xml:space="preserve">5.2.3. в случае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w:t>
      </w:r>
    </w:p>
    <w:p w:rsidR="00A30DA9" w:rsidRPr="00FE78A2" w:rsidRDefault="00A30DA9" w:rsidP="00A30DA9">
      <w:r w:rsidRPr="00FE78A2">
        <w:t xml:space="preserve">5.3. Получатель субсидий признается уклонившемся от заключения соглашения если: </w:t>
      </w:r>
    </w:p>
    <w:p w:rsidR="00A30DA9" w:rsidRPr="00FE78A2" w:rsidRDefault="00A30DA9" w:rsidP="00A30DA9">
      <w:r w:rsidRPr="00FE78A2">
        <w:lastRenderedPageBreak/>
        <w:t xml:space="preserve">не подписал соглашение в течение указанного в объявлении о проведении отбора получателей субсидий количества рабочих дней и не направил возражения по проекту соглашения; </w:t>
      </w:r>
    </w:p>
    <w:p w:rsidR="00A30DA9" w:rsidRPr="00FE78A2" w:rsidRDefault="00A30DA9" w:rsidP="00A30DA9">
      <w:r w:rsidRPr="00FE78A2">
        <w:t xml:space="preserve">не подписал соглашение в течение указанного в объявлении о проведении отбора получателей субсидий количества рабочих дней со дня поступления соглашения на подписание в систему ГИС «РЭБ Югры» и не направил возражения по проекту соглашения. </w:t>
      </w:r>
    </w:p>
    <w:p w:rsidR="00A30DA9" w:rsidRPr="00FE78A2" w:rsidRDefault="00A30DA9" w:rsidP="00A30DA9">
      <w:r w:rsidRPr="00FE78A2">
        <w:t xml:space="preserve">В случае признания Получателя субсидий, уклонившемся от заключения соглашения, Уполномоченный орган вносит изменения в протокол подведения итогов и направляет уведомление получателю субсидии о невозможности заключить соглашение по основаниям, установленным настоящим пунктом посредством электронной почты или почтовым отправлением с уведомлением о вручении, по адресу, указанному в заявке. </w:t>
      </w:r>
    </w:p>
    <w:p w:rsidR="00A30DA9" w:rsidRPr="00FE78A2" w:rsidRDefault="00A30DA9" w:rsidP="00A30DA9">
      <w:r w:rsidRPr="00FE78A2">
        <w:t xml:space="preserve">5.4. В случае признания получателя субсидии, уклонившимся от заключения соглашения в соответствии с пунктом 5.3, настоящего порядка, Уполномоченный орган в течение 1 рабочего дня готовит проект постановления о внесении изменений в постановление администрации района о предоставлении субсидии. </w:t>
      </w:r>
    </w:p>
    <w:p w:rsidR="00A30DA9" w:rsidRPr="00FE78A2" w:rsidRDefault="00A30DA9" w:rsidP="00A30DA9">
      <w:r w:rsidRPr="00FE78A2">
        <w:t xml:space="preserve">5.5. Результатом предоставления субсидии является возмещение части фактически понесенных затрат на оплату коммунальных услуг по расходам, понесенным в ходе деятельности по заготовке, переработке продукции для поддержки традиционной хозяйственной деятельности коренных малочисленных народов Севера. </w:t>
      </w:r>
    </w:p>
    <w:p w:rsidR="00A30DA9" w:rsidRPr="00FE78A2" w:rsidRDefault="00A30DA9" w:rsidP="00A30DA9">
      <w:r w:rsidRPr="00FE78A2">
        <w:t xml:space="preserve">5.6. Субсидия перечисляется не позднее 10-го рабочего дня, следующего за днем принятия Главным распорядителем решения о предоставлении субсидии и на основании заключенного соглашения. </w:t>
      </w:r>
    </w:p>
    <w:p w:rsidR="00A30DA9" w:rsidRPr="00FE78A2" w:rsidRDefault="00A30DA9" w:rsidP="00A30DA9">
      <w:r w:rsidRPr="00FE78A2">
        <w:t xml:space="preserve">5.7. Перечисление субсидии осуществляется на расчетные или корреспондентские счета, открытые Получателями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 </w:t>
      </w:r>
    </w:p>
    <w:p w:rsidR="00A30DA9" w:rsidRPr="00FE78A2" w:rsidRDefault="00A30DA9" w:rsidP="00A30DA9">
      <w:pPr>
        <w:widowControl w:val="0"/>
        <w:autoSpaceDE w:val="0"/>
        <w:autoSpaceDN w:val="0"/>
        <w:adjustRightInd w:val="0"/>
        <w:ind w:firstLine="709"/>
        <w:rPr>
          <w:rFonts w:cs="Arial"/>
          <w:bCs/>
          <w:szCs w:val="28"/>
        </w:rPr>
      </w:pPr>
    </w:p>
    <w:p w:rsidR="00A30DA9" w:rsidRPr="00FE78A2" w:rsidRDefault="00A30DA9" w:rsidP="00563DDE">
      <w:pPr>
        <w:pStyle w:val="2"/>
      </w:pPr>
      <w:r w:rsidRPr="00FE78A2">
        <w:t>6. Требования к отчетности, осуществлению контроля (мониторинга) за соблюдением условий и порядка предоставления субсидий и ответственности за их нарушение</w:t>
      </w:r>
    </w:p>
    <w:p w:rsidR="00A30DA9" w:rsidRPr="00FE78A2" w:rsidRDefault="00A30DA9" w:rsidP="00A30DA9">
      <w:pPr>
        <w:widowControl w:val="0"/>
        <w:autoSpaceDE w:val="0"/>
        <w:autoSpaceDN w:val="0"/>
        <w:adjustRightInd w:val="0"/>
        <w:ind w:firstLine="709"/>
        <w:jc w:val="center"/>
        <w:rPr>
          <w:rFonts w:cs="Arial"/>
          <w:bCs/>
          <w:szCs w:val="28"/>
        </w:rPr>
      </w:pPr>
    </w:p>
    <w:p w:rsidR="00A30DA9" w:rsidRPr="00FE78A2" w:rsidRDefault="00A30DA9" w:rsidP="00A30DA9">
      <w:r w:rsidRPr="00FE78A2">
        <w:t>6.1. Главный распорядитель как получатель бюджетных средств при необходимости устанавливает в соглашении сроки и формы представления получателем субсидии отчетности.</w:t>
      </w:r>
    </w:p>
    <w:p w:rsidR="00A30DA9" w:rsidRPr="00FE78A2" w:rsidRDefault="00A30DA9" w:rsidP="00A30DA9">
      <w:r w:rsidRPr="00FE78A2">
        <w:t>6.2. В случае нарушений Получателем Соглашения о предоставлении субсидии возмещение части фактически понесенных затрат на оплату коммунальных услуг по расходам, понесенным в ходе деятельности по заготовке, переработке продукции для поддержки традиционной хозяйственной деятельности коренных малочисленных народов Севера, в том числе в части не достижения результатов предоставления субсидии, предусмотренных пунктами 5.2 и 5.5 настоящего Порядка, выявленных по фактам проверок, проведенных Главным распорядителем и органом муниципального финансового контроля Березовского района, Главный распорядитель принимает решение о возврате предоставленной Субсидии.</w:t>
      </w:r>
    </w:p>
    <w:p w:rsidR="00A30DA9" w:rsidRPr="00FE78A2" w:rsidRDefault="00A30DA9" w:rsidP="00A30DA9">
      <w:r w:rsidRPr="00FE78A2">
        <w:t xml:space="preserve">6.3. Получатель субсидии в течение 30 (тридцати) рабочих дней с даты получения письменного требования о возврате средств субсидии, полученного от Уполномоченного органа, обязан вернуть средства субсидии в бюджет Березовского района. </w:t>
      </w:r>
    </w:p>
    <w:p w:rsidR="00A30DA9" w:rsidRPr="00FE78A2" w:rsidRDefault="00A30DA9" w:rsidP="00A30DA9">
      <w:r w:rsidRPr="00FE78A2">
        <w:t xml:space="preserve">6.4. В случае невозврата субсидии получателем субсидии в срок, она подлежит взысканию в судебном порядке. </w:t>
      </w:r>
    </w:p>
    <w:p w:rsidR="00A30DA9" w:rsidRPr="00FE78A2" w:rsidRDefault="00A30DA9" w:rsidP="00A30DA9">
      <w:r w:rsidRPr="00FE78A2">
        <w:lastRenderedPageBreak/>
        <w:t xml:space="preserve">6.5. Контроль за возвратом получателем субсидии денежных средств в бюджет Березовского района осуществляет Уполномоченный орган. </w:t>
      </w:r>
    </w:p>
    <w:p w:rsidR="00563DDE" w:rsidRPr="00FE78A2" w:rsidRDefault="00A30DA9" w:rsidP="00A30DA9">
      <w:r w:rsidRPr="00FE78A2">
        <w:t>6.6. В случае возникновения непредвиденных обстоятельств непреодолимой силы (смерть получателя субсидии), вследствие возникновения которых соблюдение условий предоставления субсидий, в том числе исполнение обязательств по достижению значения результата предоставления субсидий, является невозможным, издается постановление администрации Березовского района о прекращении действия договора в связи со смертью получателя субсидии.</w:t>
      </w:r>
    </w:p>
    <w:p w:rsidR="00394814" w:rsidRPr="00FE78A2" w:rsidRDefault="00563DDE" w:rsidP="00A30DA9">
      <w:r w:rsidRPr="00FE78A2">
        <w:br w:type="page"/>
      </w:r>
      <w:r w:rsidRPr="00FE78A2">
        <w:lastRenderedPageBreak/>
        <w:t xml:space="preserve">(постановление дополнено Приложением 8 постановлением Администрации                </w:t>
      </w:r>
      <w:hyperlink r:id="rId114" w:tooltip="постановление от 30.04.2026 0:00:00 №433 Администрация Березовского района&#10;&#10;О внесении изменений в постановление администрации Березовского района от 28.06.2022 № 932 «Об утверждении Порядков предоставления субсидий (компенсаций) в рамках реализации мероприятий муниципальной программы «Устойчивое развитие коренных малочисленных народов Севера в Березовском районе»&#10;" w:history="1">
        <w:r w:rsidRPr="00FE78A2">
          <w:rPr>
            <w:rStyle w:val="a9"/>
            <w:rFonts w:cs="Arial"/>
            <w:szCs w:val="28"/>
          </w:rPr>
          <w:t>от 30.04.2026 № 433</w:t>
        </w:r>
      </w:hyperlink>
      <w:r w:rsidRPr="00FE78A2">
        <w:t>)</w:t>
      </w:r>
    </w:p>
    <w:p w:rsidR="00563DDE" w:rsidRPr="00FE78A2" w:rsidRDefault="00563DDE" w:rsidP="00A30DA9"/>
    <w:p w:rsidR="00563DDE" w:rsidRPr="00FE78A2" w:rsidRDefault="00563DDE" w:rsidP="00563DDE">
      <w:pPr>
        <w:jc w:val="right"/>
        <w:rPr>
          <w:rStyle w:val="af3"/>
          <w:rFonts w:cs="Arial"/>
          <w:sz w:val="32"/>
        </w:rPr>
      </w:pPr>
      <w:r w:rsidRPr="00FE78A2">
        <w:rPr>
          <w:rStyle w:val="af3"/>
          <w:rFonts w:cs="Arial"/>
          <w:sz w:val="32"/>
        </w:rPr>
        <w:t>Приложение 8</w:t>
      </w:r>
    </w:p>
    <w:p w:rsidR="00563DDE" w:rsidRPr="00FE78A2" w:rsidRDefault="00563DDE" w:rsidP="00563DDE">
      <w:pPr>
        <w:jc w:val="right"/>
        <w:rPr>
          <w:rStyle w:val="af3"/>
          <w:rFonts w:cs="Arial"/>
          <w:sz w:val="32"/>
        </w:rPr>
      </w:pPr>
      <w:r w:rsidRPr="00FE78A2">
        <w:rPr>
          <w:rStyle w:val="af3"/>
          <w:rFonts w:cs="Arial"/>
          <w:sz w:val="32"/>
        </w:rPr>
        <w:t xml:space="preserve">к постановлению администрации </w:t>
      </w:r>
    </w:p>
    <w:p w:rsidR="00563DDE" w:rsidRPr="00FE78A2" w:rsidRDefault="00563DDE" w:rsidP="00563DDE">
      <w:pPr>
        <w:jc w:val="right"/>
        <w:rPr>
          <w:rStyle w:val="af3"/>
          <w:rFonts w:cs="Arial"/>
          <w:sz w:val="32"/>
        </w:rPr>
      </w:pPr>
      <w:r w:rsidRPr="00FE78A2">
        <w:rPr>
          <w:rStyle w:val="af3"/>
          <w:rFonts w:cs="Arial"/>
          <w:sz w:val="32"/>
        </w:rPr>
        <w:t>Березовского района</w:t>
      </w:r>
    </w:p>
    <w:p w:rsidR="00563DDE" w:rsidRPr="00FE78A2" w:rsidRDefault="00563DDE" w:rsidP="00563DDE">
      <w:pPr>
        <w:jc w:val="right"/>
        <w:rPr>
          <w:rStyle w:val="af3"/>
          <w:rFonts w:cs="Arial"/>
          <w:sz w:val="32"/>
        </w:rPr>
      </w:pPr>
      <w:r w:rsidRPr="00FE78A2">
        <w:rPr>
          <w:rStyle w:val="af3"/>
          <w:rFonts w:cs="Arial"/>
          <w:sz w:val="32"/>
        </w:rPr>
        <w:t>от 28.06.2022 № 932</w:t>
      </w:r>
    </w:p>
    <w:p w:rsidR="00563DDE" w:rsidRPr="00FE78A2" w:rsidRDefault="00563DDE" w:rsidP="00563DDE"/>
    <w:p w:rsidR="00563DDE" w:rsidRPr="00FE78A2" w:rsidRDefault="00563DDE" w:rsidP="00563DDE">
      <w:pPr>
        <w:pStyle w:val="2"/>
        <w:ind w:firstLine="0"/>
      </w:pPr>
      <w:r w:rsidRPr="00FE78A2">
        <w:t>Порядок предоставления финансовой помощи оленеводам на содержание поголовья оленей (далее-Порядок)</w:t>
      </w:r>
    </w:p>
    <w:p w:rsidR="00563DDE" w:rsidRPr="00FE78A2" w:rsidRDefault="00563DDE" w:rsidP="00563DDE"/>
    <w:p w:rsidR="00563DDE" w:rsidRPr="00FE78A2" w:rsidRDefault="00563DDE" w:rsidP="00563DDE">
      <w:pPr>
        <w:pStyle w:val="2"/>
      </w:pPr>
      <w:r w:rsidRPr="00FE78A2">
        <w:t>1. Общие положения о предоставлении финансовой помощи</w:t>
      </w:r>
    </w:p>
    <w:p w:rsidR="00563DDE" w:rsidRPr="00FE78A2" w:rsidRDefault="00563DDE" w:rsidP="00563DDE"/>
    <w:p w:rsidR="00563DDE" w:rsidRPr="00FE78A2" w:rsidRDefault="00563DDE" w:rsidP="00563DDE">
      <w:r w:rsidRPr="00FE78A2">
        <w:t>1.1. Порядок определяет цели, условия и процедуру предоставления из бюджета Березовского района Ханты-Мансийского автономного округа-Югры финансовой помощи оленеводам на содержание поголовья оленей (далее-финансовая помощь), за счет субвенций из бюджета Ханты-Мансийского автономного округа-Югры (далее-автономный округ, субвенция).</w:t>
      </w:r>
    </w:p>
    <w:p w:rsidR="00563DDE" w:rsidRPr="00FE78A2" w:rsidRDefault="00563DDE" w:rsidP="00563DDE">
      <w:r w:rsidRPr="00FE78A2">
        <w:t>1.2. Понятия, используемые для целей Порядка:</w:t>
      </w:r>
    </w:p>
    <w:p w:rsidR="00563DDE" w:rsidRPr="00FE78A2" w:rsidRDefault="00563DDE" w:rsidP="00563DDE">
      <w:r w:rsidRPr="00FE78A2">
        <w:t>заявитель-физическое лицо, соответствующий критериям установленными пунктом 1.5 настоящего Порядка;</w:t>
      </w:r>
    </w:p>
    <w:p w:rsidR="00563DDE" w:rsidRPr="00FE78A2" w:rsidRDefault="00563DDE" w:rsidP="00563DDE">
      <w:r w:rsidRPr="00FE78A2">
        <w:t>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доведены лимиты бюджетных обязательств на предоставление финансовой помощи на соответствующий финансовый год и плановый период, является администрация Березовского района Ханты-Мансийского автономного округа-Югры (далее-Главный распорядитель);</w:t>
      </w:r>
    </w:p>
    <w:p w:rsidR="00563DDE" w:rsidRPr="00FE78A2" w:rsidRDefault="00563DDE" w:rsidP="00563DDE">
      <w:r w:rsidRPr="00FE78A2">
        <w:t xml:space="preserve">уполномоченным органом администрации Березовского района по организации предоставления субсидии в рамках реализации переданного отдельного государственного полномочия по участию в реализации государственной программы автономного округа «Устойчивое развитие коренных малочисленных народов Севера», утвержденной постановлением Правительства Ханты-Мансийского автономного округа-Югры </w:t>
      </w:r>
      <w:hyperlink r:id="rId115" w:tooltip="&quot;О государственной программе Ханты-Мансийского автономного округа - Югры &quot;Устойчивое развитие коренных ...&quot;&#10;Постановление Правительства Ханты-Мансийского автономного округа - Югры от 10.11.2023 N 547-п&#10;Статус: Действующая редакция документа" w:history="1">
        <w:r w:rsidRPr="00FE78A2">
          <w:rPr>
            <w:rStyle w:val="a9"/>
            <w:color w:val="0000AA"/>
          </w:rPr>
          <w:t>от 10 ноября 2023 № 547-п</w:t>
        </w:r>
      </w:hyperlink>
      <w:r w:rsidRPr="00FE78A2">
        <w:t>, является отдел по вопросам малочисленных народов Севера, природопользованию, сельскому хозяйству и экологии администрации Березовского района (далее-Уполномоченный орган).</w:t>
      </w:r>
    </w:p>
    <w:p w:rsidR="00563DDE" w:rsidRPr="00FE78A2" w:rsidRDefault="00563DDE" w:rsidP="00563DDE">
      <w:r w:rsidRPr="00FE78A2">
        <w:t xml:space="preserve">1.3. Целью предоставления финансовой помощи является повышение у населения Березовского района интереса к отрасли оленеводства и, как следствие, развитие экономики традиционной формы хозяйствования коренных малочисленных народов Севера. </w:t>
      </w:r>
    </w:p>
    <w:p w:rsidR="00563DDE" w:rsidRPr="00FE78A2" w:rsidRDefault="00563DDE" w:rsidP="00563DDE">
      <w:r w:rsidRPr="00FE78A2">
        <w:t>1.4. Предоставление финансовой помощи осуществляет Главный распорядитель за счет доведенных в установленном порядке лимитов бюджетных обязательств на соответствующий финансовый год и плановый период.</w:t>
      </w:r>
    </w:p>
    <w:p w:rsidR="00563DDE" w:rsidRPr="00FE78A2" w:rsidRDefault="00563DDE" w:rsidP="00563DDE">
      <w:r w:rsidRPr="00FE78A2">
        <w:t>1.5. Заявитель должен соответствовать в совокупности на дату подачи заявления о предоставлении финансовой помощи следующим критериям:</w:t>
      </w:r>
    </w:p>
    <w:p w:rsidR="00563DDE" w:rsidRPr="00FE78A2" w:rsidRDefault="00563DDE" w:rsidP="00563DDE">
      <w:r w:rsidRPr="00FE78A2">
        <w:t>имеет место жительства на территории автономного округа;</w:t>
      </w:r>
    </w:p>
    <w:p w:rsidR="00563DDE" w:rsidRPr="00FE78A2" w:rsidRDefault="00563DDE" w:rsidP="00563DDE">
      <w:r w:rsidRPr="00FE78A2">
        <w:t>имеет в наличии маркированное поголовье оленей, учтенное в компоненте Федеральной государственной информационной системы в области ветеринарии «Хорриот» (далее - компонент ИС «Хорриот»);</w:t>
      </w:r>
    </w:p>
    <w:p w:rsidR="00563DDE" w:rsidRPr="00FE78A2" w:rsidRDefault="00563DDE" w:rsidP="00563DDE">
      <w:r w:rsidRPr="00FE78A2">
        <w:lastRenderedPageBreak/>
        <w:t xml:space="preserve">обеспечил проведение плановых ежегодных ветеринарно-профилактических мероприятий поголовья оленей, при этом указанные мероприятия проведены не ранее чем за 11 месяцев до даты подачи заявления для получения финансовой помощи.  </w:t>
      </w:r>
    </w:p>
    <w:p w:rsidR="00563DDE" w:rsidRPr="00FE78A2" w:rsidRDefault="00563DDE" w:rsidP="00563DDE">
      <w:r w:rsidRPr="00FE78A2">
        <w:t>1.6. Финансовая помощь предоставляется 1 раз в течение текущего финансового года. По истечении указанного срока финансовая помощь не предоставляется за истекший год.</w:t>
      </w:r>
    </w:p>
    <w:p w:rsidR="00563DDE" w:rsidRPr="00FE78A2" w:rsidRDefault="00563DDE" w:rsidP="00563DDE">
      <w:r w:rsidRPr="00FE78A2">
        <w:t xml:space="preserve"> </w:t>
      </w:r>
    </w:p>
    <w:p w:rsidR="00563DDE" w:rsidRPr="00FE78A2" w:rsidRDefault="00563DDE" w:rsidP="00FE78A2">
      <w:pPr>
        <w:pStyle w:val="2"/>
        <w:ind w:firstLine="0"/>
      </w:pPr>
      <w:r w:rsidRPr="00FE78A2">
        <w:t>2. Условия и порядок предоставления финансовой помощи</w:t>
      </w:r>
    </w:p>
    <w:p w:rsidR="00563DDE" w:rsidRPr="00FE78A2" w:rsidRDefault="00563DDE" w:rsidP="00563DDE"/>
    <w:p w:rsidR="00563DDE" w:rsidRPr="00FE78A2" w:rsidRDefault="00563DDE" w:rsidP="00563DDE">
      <w:r w:rsidRPr="00FE78A2">
        <w:t>2.1. Финансовая помощь устанавливается в размере 1 400 рублей на 1 учтенную в компоненте ИС "Хорриот" голову оленя возрастом не менее 6 месяцев, независимо от пола.</w:t>
      </w:r>
    </w:p>
    <w:p w:rsidR="00563DDE" w:rsidRPr="00FE78A2" w:rsidRDefault="00563DDE" w:rsidP="00563DDE">
      <w:r w:rsidRPr="00FE78A2">
        <w:t>2.2. Заявитель для получения финансовой помощи представляет следующие документы:</w:t>
      </w:r>
    </w:p>
    <w:p w:rsidR="00563DDE" w:rsidRPr="00FE78A2" w:rsidRDefault="00563DDE" w:rsidP="00563DDE">
      <w:r w:rsidRPr="00FE78A2">
        <w:t>заявление о предоставлении финансовой помощи по форме, установленной постановлением администрации Березовского района и размещенной на официальном сайте органов местного самоуправления Березовского района в информационно-телекоммуникационной сети Интернет по адресу: https://www.berezovo.ru/activity/MNS/mery-podderzhki.php;</w:t>
      </w:r>
    </w:p>
    <w:p w:rsidR="00563DDE" w:rsidRPr="00FE78A2" w:rsidRDefault="00563DDE" w:rsidP="00563DDE">
      <w:r w:rsidRPr="00FE78A2">
        <w:t>копию документа, удостоверяющего личность Заявителя;</w:t>
      </w:r>
    </w:p>
    <w:p w:rsidR="00563DDE" w:rsidRPr="00FE78A2" w:rsidRDefault="00563DDE" w:rsidP="00563DDE">
      <w:r w:rsidRPr="00FE78A2">
        <w:t>копию вступившего в законную силу решения суда, подтверждающего факт постоянного проживания на территории автономного округа (при наличии);</w:t>
      </w:r>
    </w:p>
    <w:p w:rsidR="00563DDE" w:rsidRPr="00FE78A2" w:rsidRDefault="00563DDE" w:rsidP="00563DDE">
      <w:r w:rsidRPr="00FE78A2">
        <w:t>копию документа, подтверждающего факт постоянного проживания Заявителя на территории автономного округа (копию паспорта с отметкой о регистрации по месту жительства, либо копию документа органа (организации), имеющего(ей) сведения о факте постоянного проживания на территории автономного округа и уполномоченного(ой) на его выдачу).</w:t>
      </w:r>
    </w:p>
    <w:p w:rsidR="00563DDE" w:rsidRPr="00FE78A2" w:rsidRDefault="00563DDE" w:rsidP="00563DDE">
      <w:r w:rsidRPr="00FE78A2">
        <w:t>2.3. Документы, указанные в пункте 2.2 настоящего Порядка, Заявитель представляет (направляет):</w:t>
      </w:r>
    </w:p>
    <w:p w:rsidR="00563DDE" w:rsidRPr="00FE78A2" w:rsidRDefault="00563DDE" w:rsidP="00563DDE">
      <w:r w:rsidRPr="00FE78A2">
        <w:t xml:space="preserve">непосредственно в Уполномоченный орган по адресу: 628140, Ханты-Мансийский автономный округ-Югра, </w:t>
      </w:r>
      <w:proofErr w:type="gramStart"/>
      <w:r w:rsidRPr="00FE78A2">
        <w:t>пгт.Березово</w:t>
      </w:r>
      <w:proofErr w:type="gramEnd"/>
      <w:r w:rsidRPr="00FE78A2">
        <w:t>, ул. Астраханцева, д. 54, каб. 413;</w:t>
      </w:r>
    </w:p>
    <w:p w:rsidR="00563DDE" w:rsidRPr="00FE78A2" w:rsidRDefault="00563DDE" w:rsidP="00563DDE">
      <w:r w:rsidRPr="00FE78A2">
        <w:t xml:space="preserve">почтовым отправлением в Уполномоченный орган по адресу: 628140, Ханты-Мансийский автономный округ-Югра, </w:t>
      </w:r>
      <w:proofErr w:type="gramStart"/>
      <w:r w:rsidRPr="00FE78A2">
        <w:t>пгт.Березово</w:t>
      </w:r>
      <w:proofErr w:type="gramEnd"/>
      <w:r w:rsidRPr="00FE78A2">
        <w:t>, ул. Астраханцева, д. 54, каб. 413.</w:t>
      </w:r>
    </w:p>
    <w:p w:rsidR="00563DDE" w:rsidRPr="00FE78A2" w:rsidRDefault="00563DDE" w:rsidP="00563DDE">
      <w:r w:rsidRPr="00FE78A2">
        <w:t>Уполномоченный орган формирует единый список Заявителей на текущий и очередной финансовый годы в хронологической последовательности согласно дате и времени регистрации заявления о предоставлении Финансовой помощи и прилагаемых к нему документов, указанных в пункте 2.2 настоящего Порядка.</w:t>
      </w:r>
    </w:p>
    <w:p w:rsidR="00563DDE" w:rsidRPr="00FE78A2" w:rsidRDefault="00563DDE" w:rsidP="00563DDE">
      <w:r w:rsidRPr="00FE78A2">
        <w:t>Должностное лицо Уполномоченного органа, ответственное за прием документов, в течение 1 рабочего дня с даты их поступления регистрирует их и передает в Комиссию для рассмотрения документов.</w:t>
      </w:r>
    </w:p>
    <w:p w:rsidR="00563DDE" w:rsidRPr="00FE78A2" w:rsidRDefault="00563DDE" w:rsidP="00563DDE">
      <w:r w:rsidRPr="00FE78A2">
        <w:t>Способом фиксации результата регистрации документов ответственным должностным лицом Уполномоченного органа является:</w:t>
      </w:r>
    </w:p>
    <w:p w:rsidR="00563DDE" w:rsidRPr="00FE78A2" w:rsidRDefault="00563DDE" w:rsidP="00563DDE">
      <w:r w:rsidRPr="00FE78A2">
        <w:t>направление Заявителю почтовой связью или вручение лично в течение 3 рабочих дней с даты их регистрации соответствующего уведомления;</w:t>
      </w:r>
    </w:p>
    <w:p w:rsidR="00563DDE" w:rsidRPr="00FE78A2" w:rsidRDefault="00563DDE" w:rsidP="00563DDE">
      <w:r w:rsidRPr="00FE78A2">
        <w:t>проставление отметки о регистрации на втором экземпляре (копии) заявления о предоставлении финансовой помощи-в случае непосредственного представления документов в Уполномоченный орган.</w:t>
      </w:r>
    </w:p>
    <w:p w:rsidR="00563DDE" w:rsidRPr="00FE78A2" w:rsidRDefault="00563DDE" w:rsidP="00563DDE">
      <w:r w:rsidRPr="00FE78A2">
        <w:t xml:space="preserve">2.4. Уполномоченный орган в течение 2 рабочих дней со дня регистрации заявления о предоставлении Финансовой помощи запрашивает информацию в Ветеринарной службе автономного округа о поголовье оленей из компонента ИС "Хорриот", а также сведения о возрасте и дате проведения ветеринарно-профилактических мероприятий. </w:t>
      </w:r>
    </w:p>
    <w:p w:rsidR="00563DDE" w:rsidRPr="00FE78A2" w:rsidRDefault="00563DDE" w:rsidP="00563DDE">
      <w:r w:rsidRPr="00FE78A2">
        <w:lastRenderedPageBreak/>
        <w:t>2.5. Для рассмотрения документов, принятия решения о соответствии или несоответствии Заявителя и представленных им документов критериям и требованиям, установленным настоящим Порядком, администрация Березовского района создает Комиссию, состав и положение о ней утверждается постановлением администрации Березовского района.</w:t>
      </w:r>
    </w:p>
    <w:p w:rsidR="00563DDE" w:rsidRPr="00FE78A2" w:rsidRDefault="00563DDE" w:rsidP="00563DDE">
      <w:r w:rsidRPr="00FE78A2">
        <w:t>2.6. Комиссия в течение 30 рабочих дней со дня регистрации документов, предусмотренных пунктом 2.2 Порядка:</w:t>
      </w:r>
    </w:p>
    <w:p w:rsidR="00563DDE" w:rsidRPr="00FE78A2" w:rsidRDefault="00563DDE" w:rsidP="00563DDE">
      <w:r w:rsidRPr="00FE78A2">
        <w:t>проверяет соответствие Заявителя критериям, установленным пунктом 1.5 настоящего Порядка;</w:t>
      </w:r>
    </w:p>
    <w:p w:rsidR="00563DDE" w:rsidRPr="00FE78A2" w:rsidRDefault="00563DDE" w:rsidP="00563DDE">
      <w:r w:rsidRPr="00FE78A2">
        <w:t>проверяет наличие предусмотренных пунктом 2.2 настоящего Порядка документов и достоверность указанных в них сведений, соблюдение требований к документам;</w:t>
      </w:r>
    </w:p>
    <w:p w:rsidR="00563DDE" w:rsidRPr="00FE78A2" w:rsidRDefault="00563DDE" w:rsidP="00563DDE">
      <w:r w:rsidRPr="00FE78A2">
        <w:t>принимает решение о соответствии (несоответствии) Заявителя и представленных им документов требованиям настоящего Порядка, которое оформляется протоколом.</w:t>
      </w:r>
    </w:p>
    <w:p w:rsidR="00563DDE" w:rsidRPr="00FE78A2" w:rsidRDefault="00563DDE" w:rsidP="00563DDE">
      <w:r w:rsidRPr="00FE78A2">
        <w:t>2.7. В случае отсутствия оснований для отказа в предоставлении финансовой помощи, указанных в пункте 2.9 настоящего Порядка, Главный распорядитель в течение 5 рабочих дней после подписания протокола Комиссии издает постановление администрации Березовского района о предоставлении финансовой помощи.</w:t>
      </w:r>
    </w:p>
    <w:p w:rsidR="00563DDE" w:rsidRPr="00FE78A2" w:rsidRDefault="00563DDE" w:rsidP="00563DDE">
      <w:r w:rsidRPr="00FE78A2">
        <w:t>Предоставление финансовой помощи осуществляется в соответствии с установленной очередностью в едином списке Заявителей, предусмотренным пунктом 2.3 настоящего Порядка.</w:t>
      </w:r>
    </w:p>
    <w:p w:rsidR="00563DDE" w:rsidRPr="00FE78A2" w:rsidRDefault="00563DDE" w:rsidP="00563DDE">
      <w:r w:rsidRPr="00FE78A2">
        <w:t>В случае недостаточности лимитов бюджетных обязательств на текущий финансовый год на предоставление финансовой помощи в полном объеме Заявителю, включенному в протокол Комиссии, предоставление финансовой помощи осуществляется без повторного прохождения проверки представленных документов на соответствие критериям в первоочередном порядке в пределах доведенных лимитов бюджетных обязательств на очередной финансовый год.</w:t>
      </w:r>
    </w:p>
    <w:p w:rsidR="00563DDE" w:rsidRPr="00FE78A2" w:rsidRDefault="00563DDE" w:rsidP="00563DDE">
      <w:r w:rsidRPr="00FE78A2">
        <w:t>2.8. При наличии оснований для отказа в предоставлении финансовой помощи, указанных в пункте 2.9 настоящего Порядка, Главный распорядитель в течение 5 рабочих дней с даты подписания протокола Комиссией направляет Заявителю письменное уведомление об отказе в предоставлении финансовой помощи.</w:t>
      </w:r>
    </w:p>
    <w:p w:rsidR="00563DDE" w:rsidRPr="00FE78A2" w:rsidRDefault="00563DDE" w:rsidP="00563DDE">
      <w:r w:rsidRPr="00FE78A2">
        <w:t>2.9. Основаниями для отказа в предоставлении финансовой помощи являются:</w:t>
      </w:r>
    </w:p>
    <w:p w:rsidR="00563DDE" w:rsidRPr="00FE78A2" w:rsidRDefault="00563DDE" w:rsidP="00563DDE">
      <w:r w:rsidRPr="00FE78A2">
        <w:t>несоответствие Заявителя критериям, установленным пунктом 1.5 настоящего Порядка;</w:t>
      </w:r>
    </w:p>
    <w:p w:rsidR="00563DDE" w:rsidRPr="00FE78A2" w:rsidRDefault="00563DDE" w:rsidP="00563DDE">
      <w:r w:rsidRPr="00FE78A2">
        <w:t>несоответствие представленных документов требованиям, установленным пунктом 2.2 Порядка, или непредставление (представление не в полном объеме) указанных документов;</w:t>
      </w:r>
    </w:p>
    <w:p w:rsidR="00563DDE" w:rsidRPr="00FE78A2" w:rsidRDefault="00563DDE" w:rsidP="00563DDE">
      <w:r w:rsidRPr="00FE78A2">
        <w:t>недостоверность информации, содержащейся в представленных документах.</w:t>
      </w:r>
    </w:p>
    <w:p w:rsidR="00563DDE" w:rsidRPr="00FE78A2" w:rsidRDefault="00563DDE" w:rsidP="00563DDE">
      <w:r w:rsidRPr="00FE78A2">
        <w:t>2.10. О принятых решениях, указанных в пунктах 2.7, 2.8 настоящего Порядка, Уполномоченный орган письменно извещает Заявителя в течение 5 рабочих дней со дня издания соответствующего акта (в случае отказа в предоставлении финансовой помощи-с изложением оснований отказа).</w:t>
      </w:r>
    </w:p>
    <w:p w:rsidR="00563DDE" w:rsidRPr="00FE78A2" w:rsidRDefault="00563DDE" w:rsidP="00563DDE">
      <w:r w:rsidRPr="00FE78A2">
        <w:t>2.11. Главный распорядитель в течение 10 рабочих дней со дня зачисления средств субвенции перечисляет финансовую помощь на расчетный счет Получателя, открытый в российской кредитной организации, указанный в Заявлении.».</w:t>
      </w:r>
    </w:p>
    <w:sectPr w:rsidR="00563DDE" w:rsidRPr="00FE78A2" w:rsidSect="00573957">
      <w:headerReference w:type="default" r:id="rId116"/>
      <w:footerReference w:type="default" r:id="rId117"/>
      <w:type w:val="nextPage"/>
      <w:pgSz w:w="11906" w:h="16838"/>
      <w:pgMar w:top="1134" w:right="567" w:bottom="1134" w:left="1418"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443" w:rsidRDefault="00283443">
      <w:r>
        <w:separator/>
      </w:r>
    </w:p>
  </w:endnote>
  <w:endnote w:type="continuationSeparator" w:id="0">
    <w:p w:rsidR="00283443" w:rsidRDefault="00283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Pr="008965E0" w:rsidRDefault="00426829" w:rsidP="008965E0">
    <w:pPr>
      <w:pStyle w:val="a5"/>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443" w:rsidRDefault="00283443">
      <w:r>
        <w:separator/>
      </w:r>
    </w:p>
  </w:footnote>
  <w:footnote w:type="continuationSeparator" w:id="0">
    <w:p w:rsidR="00283443" w:rsidRDefault="00283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ConsPlusNormal"/>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ConsPlusNormal"/>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829" w:rsidRDefault="00426829">
    <w:pPr>
      <w:pStyle w:val="ConsPlusNormal"/>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E6054"/>
    <w:multiLevelType w:val="hybridMultilevel"/>
    <w:tmpl w:val="B50E86B8"/>
    <w:lvl w:ilvl="0" w:tplc="7666BE78">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 w15:restartNumberingAfterBreak="0">
    <w:nsid w:val="592763FC"/>
    <w:multiLevelType w:val="multilevel"/>
    <w:tmpl w:val="4CA83CFC"/>
    <w:lvl w:ilvl="0">
      <w:start w:val="1"/>
      <w:numFmt w:val="decimal"/>
      <w:lvlText w:val="%1"/>
      <w:lvlJc w:val="left"/>
      <w:pPr>
        <w:ind w:left="360" w:hanging="360"/>
      </w:pPr>
      <w:rPr>
        <w:rFonts w:ascii="Calibri" w:eastAsia="Times New Roman" w:hAnsi="Calibri" w:cs="Times New Roman" w:hint="default"/>
        <w:sz w:val="22"/>
      </w:rPr>
    </w:lvl>
    <w:lvl w:ilvl="1">
      <w:start w:val="1"/>
      <w:numFmt w:val="decimal"/>
      <w:lvlText w:val="%1.%2"/>
      <w:lvlJc w:val="left"/>
      <w:pPr>
        <w:ind w:left="360" w:hanging="360"/>
      </w:pPr>
      <w:rPr>
        <w:rFonts w:ascii="Times New Roman" w:eastAsia="Times New Roman" w:hAnsi="Times New Roman" w:cs="Times New Roman" w:hint="default"/>
        <w:sz w:val="28"/>
        <w:szCs w:val="28"/>
      </w:rPr>
    </w:lvl>
    <w:lvl w:ilvl="2">
      <w:start w:val="1"/>
      <w:numFmt w:val="decimal"/>
      <w:lvlText w:val="%1.%2.%3"/>
      <w:lvlJc w:val="left"/>
      <w:pPr>
        <w:ind w:left="720" w:hanging="720"/>
      </w:pPr>
      <w:rPr>
        <w:rFonts w:ascii="Calibri" w:eastAsia="Times New Roman" w:hAnsi="Calibri" w:cs="Times New Roman" w:hint="default"/>
        <w:sz w:val="22"/>
      </w:rPr>
    </w:lvl>
    <w:lvl w:ilvl="3">
      <w:start w:val="1"/>
      <w:numFmt w:val="decimal"/>
      <w:lvlText w:val="%1.%2.%3.%4"/>
      <w:lvlJc w:val="left"/>
      <w:pPr>
        <w:ind w:left="1080" w:hanging="1080"/>
      </w:pPr>
      <w:rPr>
        <w:rFonts w:ascii="Calibri" w:eastAsia="Times New Roman" w:hAnsi="Calibri" w:cs="Times New Roman" w:hint="default"/>
        <w:sz w:val="22"/>
      </w:rPr>
    </w:lvl>
    <w:lvl w:ilvl="4">
      <w:start w:val="1"/>
      <w:numFmt w:val="decimal"/>
      <w:lvlText w:val="%1.%2.%3.%4.%5"/>
      <w:lvlJc w:val="left"/>
      <w:pPr>
        <w:ind w:left="1080" w:hanging="1080"/>
      </w:pPr>
      <w:rPr>
        <w:rFonts w:ascii="Calibri" w:eastAsia="Times New Roman" w:hAnsi="Calibri" w:cs="Times New Roman" w:hint="default"/>
        <w:sz w:val="22"/>
      </w:rPr>
    </w:lvl>
    <w:lvl w:ilvl="5">
      <w:start w:val="1"/>
      <w:numFmt w:val="decimal"/>
      <w:lvlText w:val="%1.%2.%3.%4.%5.%6"/>
      <w:lvlJc w:val="left"/>
      <w:pPr>
        <w:ind w:left="1440" w:hanging="1440"/>
      </w:pPr>
      <w:rPr>
        <w:rFonts w:ascii="Calibri" w:eastAsia="Times New Roman" w:hAnsi="Calibri" w:cs="Times New Roman" w:hint="default"/>
        <w:sz w:val="22"/>
      </w:rPr>
    </w:lvl>
    <w:lvl w:ilvl="6">
      <w:start w:val="1"/>
      <w:numFmt w:val="decimal"/>
      <w:lvlText w:val="%1.%2.%3.%4.%5.%6.%7"/>
      <w:lvlJc w:val="left"/>
      <w:pPr>
        <w:ind w:left="1440" w:hanging="1440"/>
      </w:pPr>
      <w:rPr>
        <w:rFonts w:ascii="Calibri" w:eastAsia="Times New Roman" w:hAnsi="Calibri" w:cs="Times New Roman" w:hint="default"/>
        <w:sz w:val="22"/>
      </w:rPr>
    </w:lvl>
    <w:lvl w:ilvl="7">
      <w:start w:val="1"/>
      <w:numFmt w:val="decimal"/>
      <w:lvlText w:val="%1.%2.%3.%4.%5.%6.%7.%8"/>
      <w:lvlJc w:val="left"/>
      <w:pPr>
        <w:ind w:left="1800" w:hanging="1800"/>
      </w:pPr>
      <w:rPr>
        <w:rFonts w:ascii="Calibri" w:eastAsia="Times New Roman" w:hAnsi="Calibri" w:cs="Times New Roman" w:hint="default"/>
        <w:sz w:val="22"/>
      </w:rPr>
    </w:lvl>
    <w:lvl w:ilvl="8">
      <w:start w:val="1"/>
      <w:numFmt w:val="decimal"/>
      <w:lvlText w:val="%1.%2.%3.%4.%5.%6.%7.%8.%9"/>
      <w:lvlJc w:val="left"/>
      <w:pPr>
        <w:ind w:left="2160" w:hanging="2160"/>
      </w:pPr>
      <w:rPr>
        <w:rFonts w:ascii="Calibri" w:eastAsia="Times New Roman" w:hAnsi="Calibri" w:cs="Times New Roman" w:hint="default"/>
        <w:sz w:val="22"/>
      </w:rPr>
    </w:lvl>
  </w:abstractNum>
  <w:abstractNum w:abstractNumId="2" w15:restartNumberingAfterBreak="0">
    <w:nsid w:val="6B8768CE"/>
    <w:multiLevelType w:val="hybridMultilevel"/>
    <w:tmpl w:val="87B83926"/>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embedSystemFonts/>
  <w:bordersDoNotSurroundHeader/>
  <w:bordersDoNotSurroundFooter/>
  <w:proofState w:spelling="clean" w:grammar="clean"/>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CF"/>
    <w:rsid w:val="00010D0C"/>
    <w:rsid w:val="00011686"/>
    <w:rsid w:val="000164CF"/>
    <w:rsid w:val="000248A3"/>
    <w:rsid w:val="000251CE"/>
    <w:rsid w:val="00025777"/>
    <w:rsid w:val="0004048E"/>
    <w:rsid w:val="00050B53"/>
    <w:rsid w:val="000516BE"/>
    <w:rsid w:val="00057A12"/>
    <w:rsid w:val="00060694"/>
    <w:rsid w:val="0006389B"/>
    <w:rsid w:val="00072388"/>
    <w:rsid w:val="00086530"/>
    <w:rsid w:val="00095698"/>
    <w:rsid w:val="000A5BEF"/>
    <w:rsid w:val="000B7A63"/>
    <w:rsid w:val="000C060C"/>
    <w:rsid w:val="000C07AB"/>
    <w:rsid w:val="000C1DD4"/>
    <w:rsid w:val="000D045F"/>
    <w:rsid w:val="000D08C4"/>
    <w:rsid w:val="000D672A"/>
    <w:rsid w:val="000E09BE"/>
    <w:rsid w:val="000E15F2"/>
    <w:rsid w:val="000F0A2F"/>
    <w:rsid w:val="000F49C9"/>
    <w:rsid w:val="000F673B"/>
    <w:rsid w:val="0010507D"/>
    <w:rsid w:val="001076F7"/>
    <w:rsid w:val="00115A67"/>
    <w:rsid w:val="00116327"/>
    <w:rsid w:val="001165F3"/>
    <w:rsid w:val="00116E8E"/>
    <w:rsid w:val="0012258B"/>
    <w:rsid w:val="0012394E"/>
    <w:rsid w:val="001377CD"/>
    <w:rsid w:val="00141B01"/>
    <w:rsid w:val="0014309E"/>
    <w:rsid w:val="001434DF"/>
    <w:rsid w:val="0016095D"/>
    <w:rsid w:val="00165EDA"/>
    <w:rsid w:val="001703EB"/>
    <w:rsid w:val="0017168A"/>
    <w:rsid w:val="00174A85"/>
    <w:rsid w:val="00174EDE"/>
    <w:rsid w:val="00175DE3"/>
    <w:rsid w:val="00180FCC"/>
    <w:rsid w:val="00184D13"/>
    <w:rsid w:val="00190092"/>
    <w:rsid w:val="0019417C"/>
    <w:rsid w:val="001A3661"/>
    <w:rsid w:val="001B397C"/>
    <w:rsid w:val="001B4BA2"/>
    <w:rsid w:val="001B760B"/>
    <w:rsid w:val="001C2075"/>
    <w:rsid w:val="001C5E4C"/>
    <w:rsid w:val="001C78EB"/>
    <w:rsid w:val="001D5173"/>
    <w:rsid w:val="001D56D3"/>
    <w:rsid w:val="001D7041"/>
    <w:rsid w:val="001F00F4"/>
    <w:rsid w:val="001F1AFC"/>
    <w:rsid w:val="001F244E"/>
    <w:rsid w:val="0020283A"/>
    <w:rsid w:val="00202FB5"/>
    <w:rsid w:val="002113B6"/>
    <w:rsid w:val="002238D0"/>
    <w:rsid w:val="002241A2"/>
    <w:rsid w:val="002262CB"/>
    <w:rsid w:val="00230EB0"/>
    <w:rsid w:val="00234CA6"/>
    <w:rsid w:val="00235B37"/>
    <w:rsid w:val="00236469"/>
    <w:rsid w:val="00241B55"/>
    <w:rsid w:val="00252591"/>
    <w:rsid w:val="0025321A"/>
    <w:rsid w:val="00255E1F"/>
    <w:rsid w:val="00257EE5"/>
    <w:rsid w:val="002667D7"/>
    <w:rsid w:val="0027308B"/>
    <w:rsid w:val="00283443"/>
    <w:rsid w:val="002871E6"/>
    <w:rsid w:val="00293BD6"/>
    <w:rsid w:val="002A2113"/>
    <w:rsid w:val="002A35A6"/>
    <w:rsid w:val="002B0DBC"/>
    <w:rsid w:val="002B1A96"/>
    <w:rsid w:val="002B6858"/>
    <w:rsid w:val="002B772F"/>
    <w:rsid w:val="002C4550"/>
    <w:rsid w:val="002E0439"/>
    <w:rsid w:val="002E06BE"/>
    <w:rsid w:val="002E5179"/>
    <w:rsid w:val="003013B8"/>
    <w:rsid w:val="003114FA"/>
    <w:rsid w:val="00335E70"/>
    <w:rsid w:val="00337CB3"/>
    <w:rsid w:val="003412DC"/>
    <w:rsid w:val="00343246"/>
    <w:rsid w:val="003453E1"/>
    <w:rsid w:val="00370E38"/>
    <w:rsid w:val="00373EFB"/>
    <w:rsid w:val="00377E73"/>
    <w:rsid w:val="00380D74"/>
    <w:rsid w:val="00387667"/>
    <w:rsid w:val="00394814"/>
    <w:rsid w:val="003A0D82"/>
    <w:rsid w:val="003A3CA6"/>
    <w:rsid w:val="003A6DCD"/>
    <w:rsid w:val="003A7CEB"/>
    <w:rsid w:val="003B51FE"/>
    <w:rsid w:val="003C2428"/>
    <w:rsid w:val="003C7A43"/>
    <w:rsid w:val="003D01A5"/>
    <w:rsid w:val="003D104D"/>
    <w:rsid w:val="003D259C"/>
    <w:rsid w:val="003D45A0"/>
    <w:rsid w:val="003D67E4"/>
    <w:rsid w:val="003E0B29"/>
    <w:rsid w:val="003E0EA7"/>
    <w:rsid w:val="003F3478"/>
    <w:rsid w:val="00404AAF"/>
    <w:rsid w:val="00410DF8"/>
    <w:rsid w:val="004123F2"/>
    <w:rsid w:val="00412E53"/>
    <w:rsid w:val="00415CA4"/>
    <w:rsid w:val="004216F4"/>
    <w:rsid w:val="00426829"/>
    <w:rsid w:val="00427684"/>
    <w:rsid w:val="00430480"/>
    <w:rsid w:val="004312CE"/>
    <w:rsid w:val="00433F7D"/>
    <w:rsid w:val="004378A1"/>
    <w:rsid w:val="00440517"/>
    <w:rsid w:val="00451D08"/>
    <w:rsid w:val="00455F1B"/>
    <w:rsid w:val="00456BFE"/>
    <w:rsid w:val="00457BF4"/>
    <w:rsid w:val="00461ACA"/>
    <w:rsid w:val="00461ECF"/>
    <w:rsid w:val="00487CA3"/>
    <w:rsid w:val="00492A76"/>
    <w:rsid w:val="00492F71"/>
    <w:rsid w:val="004A2888"/>
    <w:rsid w:val="004A353A"/>
    <w:rsid w:val="004B1AB4"/>
    <w:rsid w:val="004B5691"/>
    <w:rsid w:val="004B61B9"/>
    <w:rsid w:val="004C1D82"/>
    <w:rsid w:val="004C1FBB"/>
    <w:rsid w:val="004C4C90"/>
    <w:rsid w:val="004C508B"/>
    <w:rsid w:val="004D2DD2"/>
    <w:rsid w:val="004D3996"/>
    <w:rsid w:val="004D3CD7"/>
    <w:rsid w:val="004D4693"/>
    <w:rsid w:val="0050728C"/>
    <w:rsid w:val="00515E48"/>
    <w:rsid w:val="005207D2"/>
    <w:rsid w:val="00524617"/>
    <w:rsid w:val="0052554A"/>
    <w:rsid w:val="00532E37"/>
    <w:rsid w:val="00545C36"/>
    <w:rsid w:val="00563DDE"/>
    <w:rsid w:val="005727BD"/>
    <w:rsid w:val="00573957"/>
    <w:rsid w:val="005767CA"/>
    <w:rsid w:val="0058764A"/>
    <w:rsid w:val="00594109"/>
    <w:rsid w:val="005956E2"/>
    <w:rsid w:val="005A17D8"/>
    <w:rsid w:val="005A1C02"/>
    <w:rsid w:val="005A2256"/>
    <w:rsid w:val="005A7D9C"/>
    <w:rsid w:val="005B4B7B"/>
    <w:rsid w:val="005C4819"/>
    <w:rsid w:val="005D09ED"/>
    <w:rsid w:val="005D1426"/>
    <w:rsid w:val="005D45BA"/>
    <w:rsid w:val="005E2391"/>
    <w:rsid w:val="005E43BD"/>
    <w:rsid w:val="005E718A"/>
    <w:rsid w:val="005E7D7B"/>
    <w:rsid w:val="005F3FC5"/>
    <w:rsid w:val="005F7D7E"/>
    <w:rsid w:val="00603B80"/>
    <w:rsid w:val="00603D9D"/>
    <w:rsid w:val="0060788F"/>
    <w:rsid w:val="0062233E"/>
    <w:rsid w:val="006314AE"/>
    <w:rsid w:val="0063479D"/>
    <w:rsid w:val="00641BBB"/>
    <w:rsid w:val="00645526"/>
    <w:rsid w:val="0065016A"/>
    <w:rsid w:val="00665FB4"/>
    <w:rsid w:val="00667686"/>
    <w:rsid w:val="00672ABA"/>
    <w:rsid w:val="00677B00"/>
    <w:rsid w:val="0069753E"/>
    <w:rsid w:val="006A7C74"/>
    <w:rsid w:val="006C096A"/>
    <w:rsid w:val="006C4690"/>
    <w:rsid w:val="006D49E6"/>
    <w:rsid w:val="006E1229"/>
    <w:rsid w:val="006E4747"/>
    <w:rsid w:val="006F2C0F"/>
    <w:rsid w:val="006F30F2"/>
    <w:rsid w:val="006F4EC8"/>
    <w:rsid w:val="00701736"/>
    <w:rsid w:val="00701A48"/>
    <w:rsid w:val="007034A6"/>
    <w:rsid w:val="00705290"/>
    <w:rsid w:val="007059D8"/>
    <w:rsid w:val="00707D85"/>
    <w:rsid w:val="0071143F"/>
    <w:rsid w:val="00712F1E"/>
    <w:rsid w:val="00716B08"/>
    <w:rsid w:val="007243FE"/>
    <w:rsid w:val="007247C0"/>
    <w:rsid w:val="007265E7"/>
    <w:rsid w:val="0073595E"/>
    <w:rsid w:val="007360B1"/>
    <w:rsid w:val="007409E3"/>
    <w:rsid w:val="00753285"/>
    <w:rsid w:val="007532CA"/>
    <w:rsid w:val="00756F1D"/>
    <w:rsid w:val="0076291F"/>
    <w:rsid w:val="0076300D"/>
    <w:rsid w:val="00767F3A"/>
    <w:rsid w:val="00774214"/>
    <w:rsid w:val="00775A2D"/>
    <w:rsid w:val="00775AD1"/>
    <w:rsid w:val="00780C16"/>
    <w:rsid w:val="007814AF"/>
    <w:rsid w:val="00793E4A"/>
    <w:rsid w:val="007963A8"/>
    <w:rsid w:val="007A175E"/>
    <w:rsid w:val="007B0FDD"/>
    <w:rsid w:val="007C0F8B"/>
    <w:rsid w:val="007D4B12"/>
    <w:rsid w:val="007F24D4"/>
    <w:rsid w:val="007F5CA2"/>
    <w:rsid w:val="007F7D88"/>
    <w:rsid w:val="00800C0D"/>
    <w:rsid w:val="0080449C"/>
    <w:rsid w:val="00832810"/>
    <w:rsid w:val="008347C3"/>
    <w:rsid w:val="0084127C"/>
    <w:rsid w:val="00841EE4"/>
    <w:rsid w:val="00846C59"/>
    <w:rsid w:val="008605A5"/>
    <w:rsid w:val="008764DC"/>
    <w:rsid w:val="00881A80"/>
    <w:rsid w:val="008828DD"/>
    <w:rsid w:val="00890483"/>
    <w:rsid w:val="00890DBC"/>
    <w:rsid w:val="008927BC"/>
    <w:rsid w:val="008965E0"/>
    <w:rsid w:val="008A497F"/>
    <w:rsid w:val="008B0A3B"/>
    <w:rsid w:val="008B0BD5"/>
    <w:rsid w:val="008B0D9C"/>
    <w:rsid w:val="008B65AD"/>
    <w:rsid w:val="008B68B3"/>
    <w:rsid w:val="008C0483"/>
    <w:rsid w:val="008C1312"/>
    <w:rsid w:val="008C1459"/>
    <w:rsid w:val="008C5E7B"/>
    <w:rsid w:val="008D2F05"/>
    <w:rsid w:val="008E39C0"/>
    <w:rsid w:val="008E7AB8"/>
    <w:rsid w:val="008F2B24"/>
    <w:rsid w:val="008F6321"/>
    <w:rsid w:val="009119E4"/>
    <w:rsid w:val="00912B12"/>
    <w:rsid w:val="00922BA1"/>
    <w:rsid w:val="0092430A"/>
    <w:rsid w:val="009270E7"/>
    <w:rsid w:val="0093040D"/>
    <w:rsid w:val="009305DE"/>
    <w:rsid w:val="00934D07"/>
    <w:rsid w:val="009365A7"/>
    <w:rsid w:val="0094308B"/>
    <w:rsid w:val="009606E5"/>
    <w:rsid w:val="00964632"/>
    <w:rsid w:val="0097331B"/>
    <w:rsid w:val="00973E1A"/>
    <w:rsid w:val="009741A0"/>
    <w:rsid w:val="009756CF"/>
    <w:rsid w:val="00977C88"/>
    <w:rsid w:val="00980AA5"/>
    <w:rsid w:val="009901BB"/>
    <w:rsid w:val="00995436"/>
    <w:rsid w:val="009B0CCA"/>
    <w:rsid w:val="009B2B12"/>
    <w:rsid w:val="009B7340"/>
    <w:rsid w:val="009C333F"/>
    <w:rsid w:val="009C59FD"/>
    <w:rsid w:val="009C5AF2"/>
    <w:rsid w:val="009D427C"/>
    <w:rsid w:val="009E13E0"/>
    <w:rsid w:val="009E40FA"/>
    <w:rsid w:val="009F245E"/>
    <w:rsid w:val="009F56DB"/>
    <w:rsid w:val="00A05345"/>
    <w:rsid w:val="00A064F4"/>
    <w:rsid w:val="00A141C5"/>
    <w:rsid w:val="00A27B26"/>
    <w:rsid w:val="00A30DA9"/>
    <w:rsid w:val="00A3251E"/>
    <w:rsid w:val="00A327C2"/>
    <w:rsid w:val="00A332EF"/>
    <w:rsid w:val="00A35A45"/>
    <w:rsid w:val="00A41DEB"/>
    <w:rsid w:val="00A4312E"/>
    <w:rsid w:val="00A458AC"/>
    <w:rsid w:val="00A45D72"/>
    <w:rsid w:val="00A55337"/>
    <w:rsid w:val="00A720A5"/>
    <w:rsid w:val="00A81EAE"/>
    <w:rsid w:val="00A937C8"/>
    <w:rsid w:val="00A97278"/>
    <w:rsid w:val="00A97FC8"/>
    <w:rsid w:val="00AC19CB"/>
    <w:rsid w:val="00AC70D6"/>
    <w:rsid w:val="00AD27A8"/>
    <w:rsid w:val="00AD42CB"/>
    <w:rsid w:val="00AD5B0A"/>
    <w:rsid w:val="00AD77F5"/>
    <w:rsid w:val="00AE1D6A"/>
    <w:rsid w:val="00AE3614"/>
    <w:rsid w:val="00AE78C5"/>
    <w:rsid w:val="00AF7491"/>
    <w:rsid w:val="00B10AA1"/>
    <w:rsid w:val="00B22072"/>
    <w:rsid w:val="00B229D3"/>
    <w:rsid w:val="00B23A39"/>
    <w:rsid w:val="00B3358C"/>
    <w:rsid w:val="00B342EA"/>
    <w:rsid w:val="00B353B1"/>
    <w:rsid w:val="00B47E08"/>
    <w:rsid w:val="00B47F35"/>
    <w:rsid w:val="00B62F06"/>
    <w:rsid w:val="00B74EBC"/>
    <w:rsid w:val="00B849F3"/>
    <w:rsid w:val="00B97A4C"/>
    <w:rsid w:val="00BA404F"/>
    <w:rsid w:val="00BA66CB"/>
    <w:rsid w:val="00BB4A23"/>
    <w:rsid w:val="00BD1687"/>
    <w:rsid w:val="00BD60FC"/>
    <w:rsid w:val="00BE3141"/>
    <w:rsid w:val="00BE6885"/>
    <w:rsid w:val="00BF5F82"/>
    <w:rsid w:val="00C04960"/>
    <w:rsid w:val="00C05AB6"/>
    <w:rsid w:val="00C14C95"/>
    <w:rsid w:val="00C14EB3"/>
    <w:rsid w:val="00C15B62"/>
    <w:rsid w:val="00C170C4"/>
    <w:rsid w:val="00C3094E"/>
    <w:rsid w:val="00C318D8"/>
    <w:rsid w:val="00C36DFE"/>
    <w:rsid w:val="00C40BA4"/>
    <w:rsid w:val="00C4153A"/>
    <w:rsid w:val="00C677AD"/>
    <w:rsid w:val="00C8205F"/>
    <w:rsid w:val="00C85064"/>
    <w:rsid w:val="00C87A58"/>
    <w:rsid w:val="00C937C7"/>
    <w:rsid w:val="00CA0D44"/>
    <w:rsid w:val="00CA1526"/>
    <w:rsid w:val="00CA184B"/>
    <w:rsid w:val="00CA3918"/>
    <w:rsid w:val="00CA69B9"/>
    <w:rsid w:val="00CB0FF7"/>
    <w:rsid w:val="00CB572A"/>
    <w:rsid w:val="00CC3ECB"/>
    <w:rsid w:val="00CC44F0"/>
    <w:rsid w:val="00CC7DFC"/>
    <w:rsid w:val="00CD2ECA"/>
    <w:rsid w:val="00CE01E3"/>
    <w:rsid w:val="00CE0C2D"/>
    <w:rsid w:val="00CE66C3"/>
    <w:rsid w:val="00CF1B7D"/>
    <w:rsid w:val="00D07C8F"/>
    <w:rsid w:val="00D10AD8"/>
    <w:rsid w:val="00D177D5"/>
    <w:rsid w:val="00D30375"/>
    <w:rsid w:val="00D31279"/>
    <w:rsid w:val="00D40B78"/>
    <w:rsid w:val="00D43162"/>
    <w:rsid w:val="00D43490"/>
    <w:rsid w:val="00D464C7"/>
    <w:rsid w:val="00D53F2C"/>
    <w:rsid w:val="00D60CD9"/>
    <w:rsid w:val="00D704B4"/>
    <w:rsid w:val="00D7407B"/>
    <w:rsid w:val="00D80560"/>
    <w:rsid w:val="00D85655"/>
    <w:rsid w:val="00D91EA4"/>
    <w:rsid w:val="00D952E3"/>
    <w:rsid w:val="00DA32A7"/>
    <w:rsid w:val="00DB5738"/>
    <w:rsid w:val="00DB64CC"/>
    <w:rsid w:val="00DC18A5"/>
    <w:rsid w:val="00DD5720"/>
    <w:rsid w:val="00DD6C95"/>
    <w:rsid w:val="00DE04D6"/>
    <w:rsid w:val="00DE4045"/>
    <w:rsid w:val="00DF37CF"/>
    <w:rsid w:val="00E0402D"/>
    <w:rsid w:val="00E06B83"/>
    <w:rsid w:val="00E078C5"/>
    <w:rsid w:val="00E07FAA"/>
    <w:rsid w:val="00E10352"/>
    <w:rsid w:val="00E104F2"/>
    <w:rsid w:val="00E14327"/>
    <w:rsid w:val="00E16770"/>
    <w:rsid w:val="00E17FC6"/>
    <w:rsid w:val="00E23BBE"/>
    <w:rsid w:val="00E23DBC"/>
    <w:rsid w:val="00E26472"/>
    <w:rsid w:val="00E33051"/>
    <w:rsid w:val="00E40A94"/>
    <w:rsid w:val="00E50782"/>
    <w:rsid w:val="00E50AFE"/>
    <w:rsid w:val="00E50E8E"/>
    <w:rsid w:val="00E65EF3"/>
    <w:rsid w:val="00E712C4"/>
    <w:rsid w:val="00E737FE"/>
    <w:rsid w:val="00E805BB"/>
    <w:rsid w:val="00E80FE2"/>
    <w:rsid w:val="00E83256"/>
    <w:rsid w:val="00E863C6"/>
    <w:rsid w:val="00EA769D"/>
    <w:rsid w:val="00EB479B"/>
    <w:rsid w:val="00EC1B4C"/>
    <w:rsid w:val="00EC1D64"/>
    <w:rsid w:val="00EC7D2A"/>
    <w:rsid w:val="00ED18F8"/>
    <w:rsid w:val="00ED1F74"/>
    <w:rsid w:val="00ED59B6"/>
    <w:rsid w:val="00ED5B8B"/>
    <w:rsid w:val="00ED7F51"/>
    <w:rsid w:val="00EE5BB9"/>
    <w:rsid w:val="00EF02E0"/>
    <w:rsid w:val="00EF0A68"/>
    <w:rsid w:val="00EF402A"/>
    <w:rsid w:val="00EF7795"/>
    <w:rsid w:val="00F17E46"/>
    <w:rsid w:val="00F27578"/>
    <w:rsid w:val="00F31AC4"/>
    <w:rsid w:val="00F3329F"/>
    <w:rsid w:val="00F428D6"/>
    <w:rsid w:val="00F44F96"/>
    <w:rsid w:val="00F4546B"/>
    <w:rsid w:val="00F46226"/>
    <w:rsid w:val="00F518EB"/>
    <w:rsid w:val="00F52A3C"/>
    <w:rsid w:val="00F572FF"/>
    <w:rsid w:val="00F649B2"/>
    <w:rsid w:val="00F766B6"/>
    <w:rsid w:val="00F82237"/>
    <w:rsid w:val="00F86EBE"/>
    <w:rsid w:val="00FA4893"/>
    <w:rsid w:val="00FB718B"/>
    <w:rsid w:val="00FD09D8"/>
    <w:rsid w:val="00FD42C8"/>
    <w:rsid w:val="00FE3681"/>
    <w:rsid w:val="00FE78A2"/>
    <w:rsid w:val="00FF1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B10A54"/>
  <w14:defaultImageDpi w14:val="0"/>
  <w15:chartTrackingRefBased/>
  <w15:docId w15:val="{90B95E48-B009-4C6F-AEE1-407644F3B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uiPriority="0"/>
    <w:lsdException w:name="Strong" w:uiPriority="22" w:qFormat="1"/>
    <w:lsdException w:name="Emphasis" w:uiPriority="20" w:qFormat="1"/>
    <w:lsdException w:name="HTML Variable" w:uiPriority="0"/>
    <w:lsdException w:name="No List" w:uiPriority="0"/>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FE78A2"/>
    <w:pPr>
      <w:ind w:firstLine="567"/>
      <w:jc w:val="both"/>
    </w:pPr>
    <w:rPr>
      <w:rFonts w:ascii="Arial" w:hAnsi="Arial"/>
      <w:sz w:val="24"/>
      <w:szCs w:val="24"/>
    </w:rPr>
  </w:style>
  <w:style w:type="paragraph" w:styleId="1">
    <w:name w:val="heading 1"/>
    <w:aliases w:val="!Части документа"/>
    <w:basedOn w:val="a"/>
    <w:next w:val="a"/>
    <w:link w:val="10"/>
    <w:qFormat/>
    <w:rsid w:val="00FE78A2"/>
    <w:pPr>
      <w:jc w:val="center"/>
      <w:outlineLvl w:val="0"/>
    </w:pPr>
    <w:rPr>
      <w:rFonts w:cs="Arial"/>
      <w:b/>
      <w:bCs/>
      <w:kern w:val="32"/>
      <w:sz w:val="32"/>
      <w:szCs w:val="32"/>
    </w:rPr>
  </w:style>
  <w:style w:type="paragraph" w:styleId="2">
    <w:name w:val="heading 2"/>
    <w:aliases w:val="!Разделы документа"/>
    <w:basedOn w:val="a"/>
    <w:link w:val="20"/>
    <w:qFormat/>
    <w:rsid w:val="00FE78A2"/>
    <w:pPr>
      <w:jc w:val="center"/>
      <w:outlineLvl w:val="1"/>
    </w:pPr>
    <w:rPr>
      <w:rFonts w:cs="Arial"/>
      <w:b/>
      <w:bCs/>
      <w:iCs/>
      <w:sz w:val="30"/>
      <w:szCs w:val="28"/>
    </w:rPr>
  </w:style>
  <w:style w:type="paragraph" w:styleId="3">
    <w:name w:val="heading 3"/>
    <w:aliases w:val="!Главы документа"/>
    <w:basedOn w:val="a"/>
    <w:link w:val="30"/>
    <w:qFormat/>
    <w:rsid w:val="00FE78A2"/>
    <w:pPr>
      <w:outlineLvl w:val="2"/>
    </w:pPr>
    <w:rPr>
      <w:rFonts w:cs="Arial"/>
      <w:b/>
      <w:bCs/>
      <w:sz w:val="28"/>
      <w:szCs w:val="26"/>
    </w:rPr>
  </w:style>
  <w:style w:type="paragraph" w:styleId="4">
    <w:name w:val="heading 4"/>
    <w:aliases w:val="!Параграфы/Статьи документа"/>
    <w:basedOn w:val="a"/>
    <w:link w:val="40"/>
    <w:qFormat/>
    <w:rsid w:val="00FE78A2"/>
    <w:pPr>
      <w:outlineLvl w:val="3"/>
    </w:pPr>
    <w:rPr>
      <w:b/>
      <w:bCs/>
      <w:sz w:val="26"/>
      <w:szCs w:val="28"/>
    </w:rPr>
  </w:style>
  <w:style w:type="character" w:default="1" w:styleId="a0">
    <w:name w:val="Default Paragraph Font"/>
    <w:semiHidden/>
    <w:rsid w:val="00FE78A2"/>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FE78A2"/>
  </w:style>
  <w:style w:type="character" w:customStyle="1" w:styleId="10">
    <w:name w:val="Заголовок 1 Знак"/>
    <w:aliases w:val="!Части документа Знак"/>
    <w:link w:val="1"/>
    <w:locked/>
    <w:rsid w:val="006C4690"/>
    <w:rPr>
      <w:rFonts w:ascii="Arial" w:hAnsi="Arial" w:cs="Arial"/>
      <w:b/>
      <w:bCs/>
      <w:kern w:val="32"/>
      <w:sz w:val="32"/>
      <w:szCs w:val="32"/>
    </w:rPr>
  </w:style>
  <w:style w:type="paragraph" w:customStyle="1" w:styleId="ConsPlusNormal">
    <w:name w:val="ConsPlusNormal"/>
    <w:link w:val="ConsPlusNormal0"/>
    <w:pPr>
      <w:widowControl w:val="0"/>
      <w:autoSpaceDE w:val="0"/>
      <w:autoSpaceDN w:val="0"/>
      <w:adjustRightInd w:val="0"/>
    </w:pPr>
    <w:rPr>
      <w:rFonts w:ascii="Times New Roman" w:hAnsi="Times New Roman"/>
      <w:sz w:val="24"/>
      <w:szCs w:val="24"/>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uiPriority w:val="99"/>
    <w:qFormat/>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unhideWhenUsed/>
    <w:rsid w:val="00C8205F"/>
    <w:pPr>
      <w:tabs>
        <w:tab w:val="center" w:pos="4677"/>
        <w:tab w:val="right" w:pos="9355"/>
      </w:tabs>
    </w:pPr>
  </w:style>
  <w:style w:type="character" w:customStyle="1" w:styleId="a4">
    <w:name w:val="Верхний колонтитул Знак"/>
    <w:link w:val="a3"/>
    <w:uiPriority w:val="99"/>
    <w:locked/>
    <w:rsid w:val="00C8205F"/>
    <w:rPr>
      <w:rFonts w:cs="Times New Roman"/>
    </w:rPr>
  </w:style>
  <w:style w:type="paragraph" w:styleId="a5">
    <w:name w:val="footer"/>
    <w:basedOn w:val="a"/>
    <w:link w:val="a6"/>
    <w:uiPriority w:val="99"/>
    <w:unhideWhenUsed/>
    <w:rsid w:val="00C8205F"/>
    <w:pPr>
      <w:tabs>
        <w:tab w:val="center" w:pos="4677"/>
        <w:tab w:val="right" w:pos="9355"/>
      </w:tabs>
    </w:pPr>
  </w:style>
  <w:style w:type="character" w:customStyle="1" w:styleId="a6">
    <w:name w:val="Нижний колонтитул Знак"/>
    <w:link w:val="a5"/>
    <w:uiPriority w:val="99"/>
    <w:locked/>
    <w:rsid w:val="00C8205F"/>
    <w:rPr>
      <w:rFonts w:cs="Times New Roman"/>
    </w:rPr>
  </w:style>
  <w:style w:type="paragraph" w:styleId="a7">
    <w:name w:val="Balloon Text"/>
    <w:basedOn w:val="a"/>
    <w:link w:val="a8"/>
    <w:uiPriority w:val="99"/>
    <w:semiHidden/>
    <w:unhideWhenUsed/>
    <w:rsid w:val="00C8205F"/>
    <w:rPr>
      <w:rFonts w:ascii="Tahoma" w:hAnsi="Tahoma" w:cs="Tahoma"/>
      <w:sz w:val="16"/>
      <w:szCs w:val="16"/>
    </w:rPr>
  </w:style>
  <w:style w:type="character" w:customStyle="1" w:styleId="a8">
    <w:name w:val="Текст выноски Знак"/>
    <w:link w:val="a7"/>
    <w:uiPriority w:val="99"/>
    <w:semiHidden/>
    <w:locked/>
    <w:rsid w:val="00C8205F"/>
    <w:rPr>
      <w:rFonts w:ascii="Tahoma" w:hAnsi="Tahoma" w:cs="Tahoma"/>
      <w:sz w:val="16"/>
      <w:szCs w:val="16"/>
    </w:rPr>
  </w:style>
  <w:style w:type="character" w:styleId="a9">
    <w:name w:val="Hyperlink"/>
    <w:basedOn w:val="a0"/>
    <w:rsid w:val="00FE78A2"/>
    <w:rPr>
      <w:color w:val="0000FF"/>
      <w:u w:val="none"/>
    </w:rPr>
  </w:style>
  <w:style w:type="character" w:styleId="aa">
    <w:name w:val="annotation reference"/>
    <w:uiPriority w:val="99"/>
    <w:rsid w:val="005207D2"/>
    <w:rPr>
      <w:rFonts w:cs="Times New Roman"/>
      <w:sz w:val="16"/>
      <w:szCs w:val="16"/>
    </w:rPr>
  </w:style>
  <w:style w:type="paragraph" w:styleId="ab">
    <w:name w:val="annotation text"/>
    <w:aliases w:val="!Равноширинный текст документа"/>
    <w:basedOn w:val="a"/>
    <w:link w:val="ac"/>
    <w:rsid w:val="00FE78A2"/>
    <w:rPr>
      <w:rFonts w:ascii="Courier" w:hAnsi="Courier"/>
      <w:sz w:val="22"/>
      <w:szCs w:val="20"/>
    </w:rPr>
  </w:style>
  <w:style w:type="character" w:customStyle="1" w:styleId="ac">
    <w:name w:val="Текст примечания Знак"/>
    <w:aliases w:val="!Равноширинный текст документа Знак"/>
    <w:link w:val="ab"/>
    <w:locked/>
    <w:rsid w:val="005207D2"/>
    <w:rPr>
      <w:rFonts w:ascii="Courier" w:hAnsi="Courier"/>
      <w:sz w:val="22"/>
    </w:rPr>
  </w:style>
  <w:style w:type="paragraph" w:styleId="ad">
    <w:name w:val="annotation subject"/>
    <w:basedOn w:val="ab"/>
    <w:next w:val="ab"/>
    <w:link w:val="ae"/>
    <w:uiPriority w:val="99"/>
    <w:rsid w:val="005207D2"/>
    <w:rPr>
      <w:b/>
      <w:bCs/>
    </w:rPr>
  </w:style>
  <w:style w:type="character" w:customStyle="1" w:styleId="ae">
    <w:name w:val="Тема примечания Знак"/>
    <w:link w:val="ad"/>
    <w:uiPriority w:val="99"/>
    <w:locked/>
    <w:rsid w:val="005207D2"/>
    <w:rPr>
      <w:rFonts w:ascii="Courier" w:eastAsia="Times New Roman" w:hAnsi="Courier"/>
      <w:b/>
      <w:bCs/>
      <w:szCs w:val="20"/>
    </w:rPr>
  </w:style>
  <w:style w:type="paragraph" w:styleId="af">
    <w:name w:val="Revision"/>
    <w:hidden/>
    <w:uiPriority w:val="99"/>
    <w:semiHidden/>
    <w:rsid w:val="00D43490"/>
    <w:rPr>
      <w:sz w:val="22"/>
      <w:szCs w:val="22"/>
    </w:rPr>
  </w:style>
  <w:style w:type="paragraph" w:styleId="af0">
    <w:name w:val="No Spacing"/>
    <w:link w:val="af1"/>
    <w:uiPriority w:val="1"/>
    <w:qFormat/>
    <w:rsid w:val="009F56DB"/>
    <w:rPr>
      <w:sz w:val="22"/>
      <w:szCs w:val="22"/>
      <w:lang w:eastAsia="en-US"/>
    </w:rPr>
  </w:style>
  <w:style w:type="character" w:customStyle="1" w:styleId="af1">
    <w:name w:val="Без интервала Знак"/>
    <w:link w:val="af0"/>
    <w:uiPriority w:val="1"/>
    <w:locked/>
    <w:rsid w:val="009F56DB"/>
    <w:rPr>
      <w:rFonts w:eastAsia="Times New Roman"/>
      <w:lang w:val="x-none" w:eastAsia="en-US"/>
    </w:rPr>
  </w:style>
  <w:style w:type="character" w:customStyle="1" w:styleId="ConsPlusNormal0">
    <w:name w:val="ConsPlusNormal Знак"/>
    <w:link w:val="ConsPlusNormal"/>
    <w:locked/>
    <w:rsid w:val="009F56DB"/>
    <w:rPr>
      <w:rFonts w:ascii="Times New Roman" w:hAnsi="Times New Roman"/>
      <w:sz w:val="24"/>
    </w:rPr>
  </w:style>
  <w:style w:type="paragraph" w:customStyle="1" w:styleId="FR1">
    <w:name w:val="FR1"/>
    <w:rsid w:val="009F56DB"/>
    <w:pPr>
      <w:widowControl w:val="0"/>
      <w:suppressAutoHyphens/>
      <w:autoSpaceDE w:val="0"/>
      <w:spacing w:line="300" w:lineRule="auto"/>
    </w:pPr>
    <w:rPr>
      <w:rFonts w:ascii="Times New Roman" w:hAnsi="Times New Roman"/>
      <w:b/>
      <w:bCs/>
      <w:sz w:val="28"/>
      <w:szCs w:val="28"/>
      <w:lang w:eastAsia="ar-SA"/>
    </w:rPr>
  </w:style>
  <w:style w:type="character" w:customStyle="1" w:styleId="20">
    <w:name w:val="Заголовок 2 Знак"/>
    <w:aliases w:val="!Разделы документа Знак"/>
    <w:link w:val="2"/>
    <w:rsid w:val="00D177D5"/>
    <w:rPr>
      <w:rFonts w:ascii="Arial" w:hAnsi="Arial" w:cs="Arial"/>
      <w:b/>
      <w:bCs/>
      <w:iCs/>
      <w:sz w:val="30"/>
      <w:szCs w:val="28"/>
    </w:rPr>
  </w:style>
  <w:style w:type="character" w:customStyle="1" w:styleId="30">
    <w:name w:val="Заголовок 3 Знак"/>
    <w:aliases w:val="!Главы документа Знак"/>
    <w:link w:val="3"/>
    <w:rsid w:val="00D177D5"/>
    <w:rPr>
      <w:rFonts w:ascii="Arial" w:hAnsi="Arial" w:cs="Arial"/>
      <w:b/>
      <w:bCs/>
      <w:sz w:val="28"/>
      <w:szCs w:val="26"/>
    </w:rPr>
  </w:style>
  <w:style w:type="character" w:customStyle="1" w:styleId="40">
    <w:name w:val="Заголовок 4 Знак"/>
    <w:aliases w:val="!Параграфы/Статьи документа Знак"/>
    <w:link w:val="4"/>
    <w:rsid w:val="00D177D5"/>
    <w:rPr>
      <w:rFonts w:ascii="Arial" w:hAnsi="Arial"/>
      <w:b/>
      <w:bCs/>
      <w:sz w:val="26"/>
      <w:szCs w:val="28"/>
    </w:rPr>
  </w:style>
  <w:style w:type="character" w:styleId="HTML">
    <w:name w:val="HTML Variable"/>
    <w:aliases w:val="!Ссылки в документе"/>
    <w:basedOn w:val="a0"/>
    <w:rsid w:val="00FE78A2"/>
    <w:rPr>
      <w:rFonts w:ascii="Arial" w:hAnsi="Arial"/>
      <w:b w:val="0"/>
      <w:i w:val="0"/>
      <w:iCs/>
      <w:color w:val="0000FF"/>
      <w:sz w:val="24"/>
      <w:u w:val="none"/>
    </w:rPr>
  </w:style>
  <w:style w:type="paragraph" w:customStyle="1" w:styleId="Title">
    <w:name w:val="Title!Название НПА"/>
    <w:basedOn w:val="a"/>
    <w:rsid w:val="00FE78A2"/>
    <w:pPr>
      <w:spacing w:before="240" w:after="60"/>
      <w:jc w:val="center"/>
      <w:outlineLvl w:val="0"/>
    </w:pPr>
    <w:rPr>
      <w:rFonts w:cs="Arial"/>
      <w:b/>
      <w:bCs/>
      <w:kern w:val="28"/>
      <w:sz w:val="32"/>
      <w:szCs w:val="32"/>
    </w:rPr>
  </w:style>
  <w:style w:type="paragraph" w:customStyle="1" w:styleId="Application">
    <w:name w:val="Application!Приложение"/>
    <w:rsid w:val="00FE78A2"/>
    <w:pPr>
      <w:spacing w:before="120" w:after="120"/>
      <w:jc w:val="right"/>
    </w:pPr>
    <w:rPr>
      <w:rFonts w:ascii="Arial" w:hAnsi="Arial" w:cs="Arial"/>
      <w:b/>
      <w:bCs/>
      <w:kern w:val="28"/>
      <w:sz w:val="32"/>
      <w:szCs w:val="32"/>
    </w:rPr>
  </w:style>
  <w:style w:type="paragraph" w:customStyle="1" w:styleId="Table">
    <w:name w:val="Table!Таблица"/>
    <w:rsid w:val="00FE78A2"/>
    <w:rPr>
      <w:rFonts w:ascii="Arial" w:hAnsi="Arial" w:cs="Arial"/>
      <w:bCs/>
      <w:kern w:val="28"/>
      <w:sz w:val="24"/>
      <w:szCs w:val="32"/>
    </w:rPr>
  </w:style>
  <w:style w:type="paragraph" w:customStyle="1" w:styleId="Table0">
    <w:name w:val="Table!"/>
    <w:next w:val="Table"/>
    <w:rsid w:val="00FE78A2"/>
    <w:pPr>
      <w:jc w:val="center"/>
    </w:pPr>
    <w:rPr>
      <w:rFonts w:ascii="Arial" w:hAnsi="Arial" w:cs="Arial"/>
      <w:b/>
      <w:bCs/>
      <w:kern w:val="28"/>
      <w:sz w:val="24"/>
      <w:szCs w:val="32"/>
    </w:rPr>
  </w:style>
  <w:style w:type="character" w:styleId="af2">
    <w:name w:val="FollowedHyperlink"/>
    <w:uiPriority w:val="99"/>
    <w:rsid w:val="00C937C7"/>
    <w:rPr>
      <w:color w:val="800080"/>
      <w:u w:val="single"/>
    </w:rPr>
  </w:style>
  <w:style w:type="table" w:customStyle="1" w:styleId="11">
    <w:name w:val="Сетка таблицы1"/>
    <w:basedOn w:val="a1"/>
    <w:uiPriority w:val="59"/>
    <w:rsid w:val="00F17E4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sid w:val="00FE78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70341">
      <w:bodyDiv w:val="1"/>
      <w:marLeft w:val="0"/>
      <w:marRight w:val="0"/>
      <w:marTop w:val="0"/>
      <w:marBottom w:val="0"/>
      <w:divBdr>
        <w:top w:val="none" w:sz="0" w:space="0" w:color="auto"/>
        <w:left w:val="none" w:sz="0" w:space="0" w:color="auto"/>
        <w:bottom w:val="none" w:sz="0" w:space="0" w:color="auto"/>
        <w:right w:val="none" w:sz="0" w:space="0" w:color="auto"/>
      </w:divBdr>
    </w:div>
    <w:div w:id="89129949">
      <w:bodyDiv w:val="1"/>
      <w:marLeft w:val="0"/>
      <w:marRight w:val="0"/>
      <w:marTop w:val="0"/>
      <w:marBottom w:val="0"/>
      <w:divBdr>
        <w:top w:val="none" w:sz="0" w:space="0" w:color="auto"/>
        <w:left w:val="none" w:sz="0" w:space="0" w:color="auto"/>
        <w:bottom w:val="none" w:sz="0" w:space="0" w:color="auto"/>
        <w:right w:val="none" w:sz="0" w:space="0" w:color="auto"/>
      </w:divBdr>
    </w:div>
    <w:div w:id="96022016">
      <w:bodyDiv w:val="1"/>
      <w:marLeft w:val="0"/>
      <w:marRight w:val="0"/>
      <w:marTop w:val="0"/>
      <w:marBottom w:val="0"/>
      <w:divBdr>
        <w:top w:val="none" w:sz="0" w:space="0" w:color="auto"/>
        <w:left w:val="none" w:sz="0" w:space="0" w:color="auto"/>
        <w:bottom w:val="none" w:sz="0" w:space="0" w:color="auto"/>
        <w:right w:val="none" w:sz="0" w:space="0" w:color="auto"/>
      </w:divBdr>
    </w:div>
    <w:div w:id="154998777">
      <w:bodyDiv w:val="1"/>
      <w:marLeft w:val="0"/>
      <w:marRight w:val="0"/>
      <w:marTop w:val="0"/>
      <w:marBottom w:val="0"/>
      <w:divBdr>
        <w:top w:val="none" w:sz="0" w:space="0" w:color="auto"/>
        <w:left w:val="none" w:sz="0" w:space="0" w:color="auto"/>
        <w:bottom w:val="none" w:sz="0" w:space="0" w:color="auto"/>
        <w:right w:val="none" w:sz="0" w:space="0" w:color="auto"/>
      </w:divBdr>
    </w:div>
    <w:div w:id="300230704">
      <w:bodyDiv w:val="1"/>
      <w:marLeft w:val="0"/>
      <w:marRight w:val="0"/>
      <w:marTop w:val="0"/>
      <w:marBottom w:val="0"/>
      <w:divBdr>
        <w:top w:val="none" w:sz="0" w:space="0" w:color="auto"/>
        <w:left w:val="none" w:sz="0" w:space="0" w:color="auto"/>
        <w:bottom w:val="none" w:sz="0" w:space="0" w:color="auto"/>
        <w:right w:val="none" w:sz="0" w:space="0" w:color="auto"/>
      </w:divBdr>
    </w:div>
    <w:div w:id="320155162">
      <w:bodyDiv w:val="1"/>
      <w:marLeft w:val="0"/>
      <w:marRight w:val="0"/>
      <w:marTop w:val="0"/>
      <w:marBottom w:val="0"/>
      <w:divBdr>
        <w:top w:val="none" w:sz="0" w:space="0" w:color="auto"/>
        <w:left w:val="none" w:sz="0" w:space="0" w:color="auto"/>
        <w:bottom w:val="none" w:sz="0" w:space="0" w:color="auto"/>
        <w:right w:val="none" w:sz="0" w:space="0" w:color="auto"/>
      </w:divBdr>
    </w:div>
    <w:div w:id="364410921">
      <w:bodyDiv w:val="1"/>
      <w:marLeft w:val="0"/>
      <w:marRight w:val="0"/>
      <w:marTop w:val="0"/>
      <w:marBottom w:val="0"/>
      <w:divBdr>
        <w:top w:val="none" w:sz="0" w:space="0" w:color="auto"/>
        <w:left w:val="none" w:sz="0" w:space="0" w:color="auto"/>
        <w:bottom w:val="none" w:sz="0" w:space="0" w:color="auto"/>
        <w:right w:val="none" w:sz="0" w:space="0" w:color="auto"/>
      </w:divBdr>
    </w:div>
    <w:div w:id="525992875">
      <w:bodyDiv w:val="1"/>
      <w:marLeft w:val="0"/>
      <w:marRight w:val="0"/>
      <w:marTop w:val="0"/>
      <w:marBottom w:val="0"/>
      <w:divBdr>
        <w:top w:val="none" w:sz="0" w:space="0" w:color="auto"/>
        <w:left w:val="none" w:sz="0" w:space="0" w:color="auto"/>
        <w:bottom w:val="none" w:sz="0" w:space="0" w:color="auto"/>
        <w:right w:val="none" w:sz="0" w:space="0" w:color="auto"/>
      </w:divBdr>
    </w:div>
    <w:div w:id="556672307">
      <w:marLeft w:val="0"/>
      <w:marRight w:val="0"/>
      <w:marTop w:val="0"/>
      <w:marBottom w:val="0"/>
      <w:divBdr>
        <w:top w:val="none" w:sz="0" w:space="0" w:color="auto"/>
        <w:left w:val="none" w:sz="0" w:space="0" w:color="auto"/>
        <w:bottom w:val="none" w:sz="0" w:space="0" w:color="auto"/>
        <w:right w:val="none" w:sz="0" w:space="0" w:color="auto"/>
      </w:divBdr>
    </w:div>
    <w:div w:id="556672308">
      <w:marLeft w:val="0"/>
      <w:marRight w:val="0"/>
      <w:marTop w:val="0"/>
      <w:marBottom w:val="0"/>
      <w:divBdr>
        <w:top w:val="none" w:sz="0" w:space="0" w:color="auto"/>
        <w:left w:val="none" w:sz="0" w:space="0" w:color="auto"/>
        <w:bottom w:val="none" w:sz="0" w:space="0" w:color="auto"/>
        <w:right w:val="none" w:sz="0" w:space="0" w:color="auto"/>
      </w:divBdr>
    </w:div>
    <w:div w:id="556672309">
      <w:marLeft w:val="0"/>
      <w:marRight w:val="0"/>
      <w:marTop w:val="0"/>
      <w:marBottom w:val="0"/>
      <w:divBdr>
        <w:top w:val="none" w:sz="0" w:space="0" w:color="auto"/>
        <w:left w:val="none" w:sz="0" w:space="0" w:color="auto"/>
        <w:bottom w:val="none" w:sz="0" w:space="0" w:color="auto"/>
        <w:right w:val="none" w:sz="0" w:space="0" w:color="auto"/>
      </w:divBdr>
    </w:div>
    <w:div w:id="770859004">
      <w:bodyDiv w:val="1"/>
      <w:marLeft w:val="0"/>
      <w:marRight w:val="0"/>
      <w:marTop w:val="0"/>
      <w:marBottom w:val="0"/>
      <w:divBdr>
        <w:top w:val="none" w:sz="0" w:space="0" w:color="auto"/>
        <w:left w:val="none" w:sz="0" w:space="0" w:color="auto"/>
        <w:bottom w:val="none" w:sz="0" w:space="0" w:color="auto"/>
        <w:right w:val="none" w:sz="0" w:space="0" w:color="auto"/>
      </w:divBdr>
    </w:div>
    <w:div w:id="882326925">
      <w:bodyDiv w:val="1"/>
      <w:marLeft w:val="0"/>
      <w:marRight w:val="0"/>
      <w:marTop w:val="0"/>
      <w:marBottom w:val="0"/>
      <w:divBdr>
        <w:top w:val="none" w:sz="0" w:space="0" w:color="auto"/>
        <w:left w:val="none" w:sz="0" w:space="0" w:color="auto"/>
        <w:bottom w:val="none" w:sz="0" w:space="0" w:color="auto"/>
        <w:right w:val="none" w:sz="0" w:space="0" w:color="auto"/>
      </w:divBdr>
    </w:div>
    <w:div w:id="891308619">
      <w:bodyDiv w:val="1"/>
      <w:marLeft w:val="0"/>
      <w:marRight w:val="0"/>
      <w:marTop w:val="0"/>
      <w:marBottom w:val="0"/>
      <w:divBdr>
        <w:top w:val="none" w:sz="0" w:space="0" w:color="auto"/>
        <w:left w:val="none" w:sz="0" w:space="0" w:color="auto"/>
        <w:bottom w:val="none" w:sz="0" w:space="0" w:color="auto"/>
        <w:right w:val="none" w:sz="0" w:space="0" w:color="auto"/>
      </w:divBdr>
    </w:div>
    <w:div w:id="943271308">
      <w:bodyDiv w:val="1"/>
      <w:marLeft w:val="0"/>
      <w:marRight w:val="0"/>
      <w:marTop w:val="0"/>
      <w:marBottom w:val="0"/>
      <w:divBdr>
        <w:top w:val="none" w:sz="0" w:space="0" w:color="auto"/>
        <w:left w:val="none" w:sz="0" w:space="0" w:color="auto"/>
        <w:bottom w:val="none" w:sz="0" w:space="0" w:color="auto"/>
        <w:right w:val="none" w:sz="0" w:space="0" w:color="auto"/>
      </w:divBdr>
    </w:div>
    <w:div w:id="1043401623">
      <w:bodyDiv w:val="1"/>
      <w:marLeft w:val="0"/>
      <w:marRight w:val="0"/>
      <w:marTop w:val="0"/>
      <w:marBottom w:val="0"/>
      <w:divBdr>
        <w:top w:val="none" w:sz="0" w:space="0" w:color="auto"/>
        <w:left w:val="none" w:sz="0" w:space="0" w:color="auto"/>
        <w:bottom w:val="none" w:sz="0" w:space="0" w:color="auto"/>
        <w:right w:val="none" w:sz="0" w:space="0" w:color="auto"/>
      </w:divBdr>
    </w:div>
    <w:div w:id="1175339806">
      <w:bodyDiv w:val="1"/>
      <w:marLeft w:val="0"/>
      <w:marRight w:val="0"/>
      <w:marTop w:val="0"/>
      <w:marBottom w:val="0"/>
      <w:divBdr>
        <w:top w:val="none" w:sz="0" w:space="0" w:color="auto"/>
        <w:left w:val="none" w:sz="0" w:space="0" w:color="auto"/>
        <w:bottom w:val="none" w:sz="0" w:space="0" w:color="auto"/>
        <w:right w:val="none" w:sz="0" w:space="0" w:color="auto"/>
      </w:divBdr>
    </w:div>
    <w:div w:id="1186561041">
      <w:bodyDiv w:val="1"/>
      <w:marLeft w:val="0"/>
      <w:marRight w:val="0"/>
      <w:marTop w:val="0"/>
      <w:marBottom w:val="0"/>
      <w:divBdr>
        <w:top w:val="none" w:sz="0" w:space="0" w:color="auto"/>
        <w:left w:val="none" w:sz="0" w:space="0" w:color="auto"/>
        <w:bottom w:val="none" w:sz="0" w:space="0" w:color="auto"/>
        <w:right w:val="none" w:sz="0" w:space="0" w:color="auto"/>
      </w:divBdr>
    </w:div>
    <w:div w:id="1559316701">
      <w:bodyDiv w:val="1"/>
      <w:marLeft w:val="0"/>
      <w:marRight w:val="0"/>
      <w:marTop w:val="0"/>
      <w:marBottom w:val="0"/>
      <w:divBdr>
        <w:top w:val="none" w:sz="0" w:space="0" w:color="auto"/>
        <w:left w:val="none" w:sz="0" w:space="0" w:color="auto"/>
        <w:bottom w:val="none" w:sz="0" w:space="0" w:color="auto"/>
        <w:right w:val="none" w:sz="0" w:space="0" w:color="auto"/>
      </w:divBdr>
    </w:div>
    <w:div w:id="1570992056">
      <w:bodyDiv w:val="1"/>
      <w:marLeft w:val="0"/>
      <w:marRight w:val="0"/>
      <w:marTop w:val="0"/>
      <w:marBottom w:val="0"/>
      <w:divBdr>
        <w:top w:val="none" w:sz="0" w:space="0" w:color="auto"/>
        <w:left w:val="none" w:sz="0" w:space="0" w:color="auto"/>
        <w:bottom w:val="none" w:sz="0" w:space="0" w:color="auto"/>
        <w:right w:val="none" w:sz="0" w:space="0" w:color="auto"/>
      </w:divBdr>
    </w:div>
    <w:div w:id="1695155209">
      <w:bodyDiv w:val="1"/>
      <w:marLeft w:val="0"/>
      <w:marRight w:val="0"/>
      <w:marTop w:val="0"/>
      <w:marBottom w:val="0"/>
      <w:divBdr>
        <w:top w:val="none" w:sz="0" w:space="0" w:color="auto"/>
        <w:left w:val="none" w:sz="0" w:space="0" w:color="auto"/>
        <w:bottom w:val="none" w:sz="0" w:space="0" w:color="auto"/>
        <w:right w:val="none" w:sz="0" w:space="0" w:color="auto"/>
      </w:divBdr>
    </w:div>
    <w:div w:id="202238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kodeks://link/d?nd=991019097" TargetMode="External"/><Relationship Id="rId117" Type="http://schemas.openxmlformats.org/officeDocument/2006/relationships/footer" Target="footer5.xml"/><Relationship Id="rId21" Type="http://schemas.openxmlformats.org/officeDocument/2006/relationships/hyperlink" Target="file:///\\12.10.10.10\content\act\46227100-11e7-4008-bae6-5e07aaec945d.doc" TargetMode="External"/><Relationship Id="rId42" Type="http://schemas.openxmlformats.org/officeDocument/2006/relationships/hyperlink" Target="kodeks://link/d?nd=902156317" TargetMode="External"/><Relationship Id="rId47" Type="http://schemas.openxmlformats.org/officeDocument/2006/relationships/hyperlink" Target="file:///\\12.10.10.10\content\act\656a10d5-a6e3-4afe-a17f-a41ba092acae.doc" TargetMode="External"/><Relationship Id="rId63" Type="http://schemas.openxmlformats.org/officeDocument/2006/relationships/hyperlink" Target="file:///\\12.10.10.10\content\act\46227100-11e7-4008-bae6-5e07aaec945d.doc" TargetMode="External"/><Relationship Id="rId68" Type="http://schemas.openxmlformats.org/officeDocument/2006/relationships/hyperlink" Target="file:///\\12.10.10.10\content\act\656a10d5-a6e3-4afe-a17f-a41ba092acae.doc" TargetMode="External"/><Relationship Id="rId84" Type="http://schemas.openxmlformats.org/officeDocument/2006/relationships/hyperlink" Target="kodeks://link/d?nd=902156317" TargetMode="External"/><Relationship Id="rId89" Type="http://schemas.openxmlformats.org/officeDocument/2006/relationships/hyperlink" Target="file:///\\12.10.10.10\content\act\656a10d5-a6e3-4afe-a17f-a41ba092acae.doc" TargetMode="External"/><Relationship Id="rId112" Type="http://schemas.openxmlformats.org/officeDocument/2006/relationships/hyperlink" Target="kodeks://link/d?nd=901714421" TargetMode="External"/><Relationship Id="rId16" Type="http://schemas.openxmlformats.org/officeDocument/2006/relationships/hyperlink" Target="kodeks://link/d?nd=901714433" TargetMode="External"/><Relationship Id="rId107" Type="http://schemas.openxmlformats.org/officeDocument/2006/relationships/hyperlink" Target="file:///\\12.10.10.10\content\act\46227100-11e7-4008-bae6-5e07aaec945d.doc" TargetMode="External"/><Relationship Id="rId11" Type="http://schemas.openxmlformats.org/officeDocument/2006/relationships/hyperlink" Target="file:///\\12.10.10.10\content\act\656a10d5-a6e3-4afe-a17f-a41ba092acae.doc" TargetMode="External"/><Relationship Id="rId24" Type="http://schemas.openxmlformats.org/officeDocument/2006/relationships/hyperlink" Target="file:///C:\content\act\53c9876c-27bf-49eb-9368-7ba6007dc7d2.docx" TargetMode="External"/><Relationship Id="rId32" Type="http://schemas.openxmlformats.org/officeDocument/2006/relationships/hyperlink" Target="file:///\\12.10.10.10\..\..\..\..\..\..\content\act\01224863-5e68-49d7-b715-42284c5f901b.html" TargetMode="External"/><Relationship Id="rId37" Type="http://schemas.openxmlformats.org/officeDocument/2006/relationships/hyperlink" Target="kodeks://link/d?nd=406926982" TargetMode="External"/><Relationship Id="rId40" Type="http://schemas.openxmlformats.org/officeDocument/2006/relationships/hyperlink" Target="file:///\\12.10.10.10\..\..\..\..\..\..\content\act\f4b278ce-14e4-4520-8f14-a1a70f218a31.docx" TargetMode="External"/><Relationship Id="rId45" Type="http://schemas.openxmlformats.org/officeDocument/2006/relationships/hyperlink" Target="file:///\\12.10.10.10\..\..\..\..\..\..\content\act\f4b278ce-14e4-4520-8f14-a1a70f218a31.docx" TargetMode="External"/><Relationship Id="rId53" Type="http://schemas.openxmlformats.org/officeDocument/2006/relationships/footer" Target="footer1.xml"/><Relationship Id="rId58" Type="http://schemas.openxmlformats.org/officeDocument/2006/relationships/hyperlink" Target="file:///\\12.10.10.10\content\act\6f7e385a-d16d-4c7a-abad-83f91fed0901.doc" TargetMode="External"/><Relationship Id="rId66" Type="http://schemas.openxmlformats.org/officeDocument/2006/relationships/hyperlink" Target="file:///\\12.10.10.10\content\act\656a10d5-a6e3-4afe-a17f-a41ba092acae.doc" TargetMode="External"/><Relationship Id="rId74" Type="http://schemas.openxmlformats.org/officeDocument/2006/relationships/hyperlink" Target="file:///\\12.10.10.10\content\act\6f7e385a-d16d-4c7a-abad-83f91fed0901.doc" TargetMode="External"/><Relationship Id="rId79" Type="http://schemas.openxmlformats.org/officeDocument/2006/relationships/hyperlink" Target="kodeks://link/d?nd=9027690" TargetMode="External"/><Relationship Id="rId87" Type="http://schemas.openxmlformats.org/officeDocument/2006/relationships/hyperlink" Target="file:///\\12.10.10.10\content\act\6f7e385a-d16d-4c7a-abad-83f91fed0901.doc" TargetMode="External"/><Relationship Id="rId102" Type="http://schemas.openxmlformats.org/officeDocument/2006/relationships/hyperlink" Target="file:///\\12.10.10.10\content\act\656a10d5-a6e3-4afe-a17f-a41ba092acae.doc" TargetMode="External"/><Relationship Id="rId110" Type="http://schemas.openxmlformats.org/officeDocument/2006/relationships/hyperlink" Target="kodeks://link/d?nd=991019097" TargetMode="External"/><Relationship Id="rId115" Type="http://schemas.openxmlformats.org/officeDocument/2006/relationships/hyperlink" Target="kodeks://link/d?nd=406926982" TargetMode="External"/><Relationship Id="rId5" Type="http://schemas.openxmlformats.org/officeDocument/2006/relationships/webSettings" Target="webSettings.xml"/><Relationship Id="rId61" Type="http://schemas.openxmlformats.org/officeDocument/2006/relationships/footer" Target="footer4.xml"/><Relationship Id="rId82" Type="http://schemas.openxmlformats.org/officeDocument/2006/relationships/hyperlink" Target="file:///\\12.10.10.10\content\act\46227100-11e7-4008-bae6-5e07aaec945d.doc" TargetMode="External"/><Relationship Id="rId90" Type="http://schemas.openxmlformats.org/officeDocument/2006/relationships/hyperlink" Target="file:///\\12.10.10.10\..\..\..\..\..\..\content\act\f4b278ce-14e4-4520-8f14-a1a70f218a31.docx" TargetMode="External"/><Relationship Id="rId95" Type="http://schemas.openxmlformats.org/officeDocument/2006/relationships/hyperlink" Target="file:///C:\content\act\53c9876c-27bf-49eb-9368-7ba6007dc7d2.docx" TargetMode="External"/><Relationship Id="rId19" Type="http://schemas.openxmlformats.org/officeDocument/2006/relationships/hyperlink" Target="kodeks://link/d?nd=578039920" TargetMode="External"/><Relationship Id="rId14" Type="http://schemas.openxmlformats.org/officeDocument/2006/relationships/hyperlink" Target="file:///\\12.10.10.10\content\act\290d48a0-5d75-405f-8dff-f85cd6b367d0.doc" TargetMode="External"/><Relationship Id="rId22" Type="http://schemas.openxmlformats.org/officeDocument/2006/relationships/hyperlink" Target="file:///C:\content\act\53c9876c-27bf-49eb-9368-7ba6007dc7d2.docx" TargetMode="External"/><Relationship Id="rId27" Type="http://schemas.openxmlformats.org/officeDocument/2006/relationships/hyperlink" Target="file:///\\12.10.10.10\..\..\..\..\..\..\content\act\bfccb5fb-d5fe-45a7-85ab-fa8346655d05.html" TargetMode="External"/><Relationship Id="rId30" Type="http://schemas.openxmlformats.org/officeDocument/2006/relationships/hyperlink" Target="file:///C:\content\act\290d48a0-5d75-405f-8dff-f85cd6b367d0.doc" TargetMode="External"/><Relationship Id="rId35" Type="http://schemas.openxmlformats.org/officeDocument/2006/relationships/hyperlink" Target="kodeks://link/d?nd=9027690" TargetMode="External"/><Relationship Id="rId43" Type="http://schemas.openxmlformats.org/officeDocument/2006/relationships/hyperlink" Target="file:///\\12.10.10.10\content\act\656a10d5-a6e3-4afe-a17f-a41ba092acae.doc" TargetMode="External"/><Relationship Id="rId48" Type="http://schemas.openxmlformats.org/officeDocument/2006/relationships/hyperlink" Target="file:///\\12.10.10.10\content\act\46227100-11e7-4008-bae6-5e07aaec945d.doc" TargetMode="External"/><Relationship Id="rId56" Type="http://schemas.openxmlformats.org/officeDocument/2006/relationships/footer" Target="footer3.xml"/><Relationship Id="rId64" Type="http://schemas.openxmlformats.org/officeDocument/2006/relationships/hyperlink" Target="file:///\\12.10.10.10\content\act\656a10d5-a6e3-4afe-a17f-a41ba092acae.doc" TargetMode="External"/><Relationship Id="rId69" Type="http://schemas.openxmlformats.org/officeDocument/2006/relationships/hyperlink" Target="file:///\\12.10.10.10\..\..\..\..\..\..\content\act\f4b278ce-14e4-4520-8f14-a1a70f218a31.docx" TargetMode="External"/><Relationship Id="rId77" Type="http://schemas.openxmlformats.org/officeDocument/2006/relationships/hyperlink" Target="kodeks://link/d?nd=901714421" TargetMode="External"/><Relationship Id="rId100" Type="http://schemas.openxmlformats.org/officeDocument/2006/relationships/hyperlink" Target="file:///\\12.10.10.10\content\act\656a10d5-a6e3-4afe-a17f-a41ba092acae.doc" TargetMode="External"/><Relationship Id="rId105" Type="http://schemas.openxmlformats.org/officeDocument/2006/relationships/hyperlink" Target="file:///\\12.10.10.10\content\act\46227100-11e7-4008-bae6-5e07aaec945d.doc" TargetMode="External"/><Relationship Id="rId113" Type="http://schemas.openxmlformats.org/officeDocument/2006/relationships/hyperlink" Target="kodeks://link/d?nd=9027690" TargetMode="External"/><Relationship Id="rId118" Type="http://schemas.openxmlformats.org/officeDocument/2006/relationships/fontTable" Target="fontTable.xml"/><Relationship Id="rId8" Type="http://schemas.openxmlformats.org/officeDocument/2006/relationships/hyperlink" Target="file:///\\12.10.10.10\..\..\..\..\..\..\content\act\d0c54f6f-7fe7-4d73-8a52-59d1fa747dbd.docx" TargetMode="External"/><Relationship Id="rId51" Type="http://schemas.openxmlformats.org/officeDocument/2006/relationships/header" Target="header1.xml"/><Relationship Id="rId72" Type="http://schemas.openxmlformats.org/officeDocument/2006/relationships/hyperlink" Target="file:///\\12.10.10.10\content\act\656a10d5-a6e3-4afe-a17f-a41ba092acae.doc" TargetMode="External"/><Relationship Id="rId80" Type="http://schemas.openxmlformats.org/officeDocument/2006/relationships/hyperlink" Target="kodeks://link/d?nd=901714433" TargetMode="External"/><Relationship Id="rId85" Type="http://schemas.openxmlformats.org/officeDocument/2006/relationships/hyperlink" Target="file:///\\12.10.10.10\content\act\656a10d5-a6e3-4afe-a17f-a41ba092acae.doc" TargetMode="External"/><Relationship Id="rId93" Type="http://schemas.openxmlformats.org/officeDocument/2006/relationships/hyperlink" Target="file:///\\12.10.10.10\content\act\656a10d5-a6e3-4afe-a17f-a41ba092acae.doc" TargetMode="External"/><Relationship Id="rId98" Type="http://schemas.openxmlformats.org/officeDocument/2006/relationships/hyperlink" Target="file:///\\12.10.10.10\content\act\bfccb5fb-d5fe-45a7-85ab-fa8346655d05.html" TargetMode="External"/><Relationship Id="rId3" Type="http://schemas.openxmlformats.org/officeDocument/2006/relationships/styles" Target="styles.xml"/><Relationship Id="rId12" Type="http://schemas.openxmlformats.org/officeDocument/2006/relationships/hyperlink" Target="file:///\\12.10.10.10\content\act\46227100-11e7-4008-bae6-5e07aaec945d.doc" TargetMode="External"/><Relationship Id="rId17" Type="http://schemas.openxmlformats.org/officeDocument/2006/relationships/hyperlink" Target="kodeks://link/d?nd=1303648168" TargetMode="External"/><Relationship Id="rId25" Type="http://schemas.openxmlformats.org/officeDocument/2006/relationships/hyperlink" Target="file:///\\12.10.10.10\content\act\6f7e385a-d16d-4c7a-abad-83f91fed0901.doc" TargetMode="External"/><Relationship Id="rId33" Type="http://schemas.openxmlformats.org/officeDocument/2006/relationships/hyperlink" Target="kodeks://link/d?nd=901714421" TargetMode="External"/><Relationship Id="rId38" Type="http://schemas.openxmlformats.org/officeDocument/2006/relationships/hyperlink" Target="file:///\\12.10.10.10\content\act\46227100-11e7-4008-bae6-5e07aaec945d.doc" TargetMode="External"/><Relationship Id="rId46" Type="http://schemas.openxmlformats.org/officeDocument/2006/relationships/hyperlink" Target="file:///\\12.10.10.10\content\act\656a10d5-a6e3-4afe-a17f-a41ba092acae.doc" TargetMode="External"/><Relationship Id="rId59" Type="http://schemas.openxmlformats.org/officeDocument/2006/relationships/hyperlink" Target="file:///C:\content\act\290d48a0-5d75-405f-8dff-f85cd6b367d0.doc" TargetMode="External"/><Relationship Id="rId67" Type="http://schemas.openxmlformats.org/officeDocument/2006/relationships/hyperlink" Target="file:///\\12.10.10.10\content\act\6f7e385a-d16d-4c7a-abad-83f91fed0901.doc" TargetMode="External"/><Relationship Id="rId103" Type="http://schemas.openxmlformats.org/officeDocument/2006/relationships/hyperlink" Target="file:///C:\content\act\53c9876c-27bf-49eb-9368-7ba6007dc7d2.docx" TargetMode="External"/><Relationship Id="rId108" Type="http://schemas.openxmlformats.org/officeDocument/2006/relationships/hyperlink" Target="file:///\\12.10.10.10\..\..\..\..\..\..\content\act\d0c54f6f-7fe7-4d73-8a52-59d1fa747dbd.docx" TargetMode="External"/><Relationship Id="rId116" Type="http://schemas.openxmlformats.org/officeDocument/2006/relationships/header" Target="header5.xml"/><Relationship Id="rId20" Type="http://schemas.openxmlformats.org/officeDocument/2006/relationships/hyperlink" Target="file:///\\12.10.10.10\content\act\5adb8a05-d614-4bc5-bdf6-2c7e1cad822d.doc" TargetMode="External"/><Relationship Id="rId41" Type="http://schemas.openxmlformats.org/officeDocument/2006/relationships/hyperlink" Target="file:///\\12.10.10.10\content\act\656a10d5-a6e3-4afe-a17f-a41ba092acae.doc" TargetMode="External"/><Relationship Id="rId54" Type="http://schemas.openxmlformats.org/officeDocument/2006/relationships/footer" Target="footer2.xml"/><Relationship Id="rId62" Type="http://schemas.openxmlformats.org/officeDocument/2006/relationships/hyperlink" Target="kodeks://link/d?nd=406926982" TargetMode="External"/><Relationship Id="rId70" Type="http://schemas.openxmlformats.org/officeDocument/2006/relationships/hyperlink" Target="file:///\\12.10.10.10\content\act\46227100-11e7-4008-bae6-5e07aaec945d.doc" TargetMode="External"/><Relationship Id="rId75" Type="http://schemas.openxmlformats.org/officeDocument/2006/relationships/hyperlink" Target="kodeks://link/d?nd=991019097" TargetMode="External"/><Relationship Id="rId83" Type="http://schemas.openxmlformats.org/officeDocument/2006/relationships/hyperlink" Target="file:///\\12.10.10.10\..\..\..\..\..\..\content\act\f4b278ce-14e4-4520-8f14-a1a70f218a31.docx" TargetMode="External"/><Relationship Id="rId88" Type="http://schemas.openxmlformats.org/officeDocument/2006/relationships/hyperlink" Target="file:///\\12.10.10.10\..\..\..\..\..\..\content\act\f4b278ce-14e4-4520-8f14-a1a70f218a31.docx" TargetMode="External"/><Relationship Id="rId91" Type="http://schemas.openxmlformats.org/officeDocument/2006/relationships/hyperlink" Target="kodeks://link/d?nd=902156317" TargetMode="External"/><Relationship Id="rId96" Type="http://schemas.openxmlformats.org/officeDocument/2006/relationships/hyperlink" Target="file:///C:\content\act\53c9876c-27bf-49eb-9368-7ba6007dc7d2.docx" TargetMode="External"/><Relationship Id="rId111" Type="http://schemas.openxmlformats.org/officeDocument/2006/relationships/hyperlink" Target="file:///\\12.10.10.10\..\..\..\..\..\..\content\act\01224863-5e68-49d7-b715-42284c5f901b.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content\act\53c9876c-27bf-49eb-9368-7ba6007dc7d2.docx" TargetMode="External"/><Relationship Id="rId23" Type="http://schemas.openxmlformats.org/officeDocument/2006/relationships/hyperlink" Target="file:///\\12.10.10.10\..\..\..\..\..\..\content\act\d0c54f6f-7fe7-4d73-8a52-59d1fa747dbd.docx" TargetMode="External"/><Relationship Id="rId28" Type="http://schemas.openxmlformats.org/officeDocument/2006/relationships/hyperlink" Target="kodeks://link/d?nd=406926982" TargetMode="External"/><Relationship Id="rId36" Type="http://schemas.openxmlformats.org/officeDocument/2006/relationships/hyperlink" Target="kodeks://link/d?nd=901714433" TargetMode="External"/><Relationship Id="rId49" Type="http://schemas.openxmlformats.org/officeDocument/2006/relationships/hyperlink" Target="file:///\\12.10.10.10\..\..\..\..\..\..\content\act\f4b278ce-14e4-4520-8f14-a1a70f218a31.docx" TargetMode="External"/><Relationship Id="rId57" Type="http://schemas.openxmlformats.org/officeDocument/2006/relationships/hyperlink" Target="file:///\\12.10.10.10\..\..\..\..\..\..\content\act\d0c54f6f-7fe7-4d73-8a52-59d1fa747dbd.docx" TargetMode="External"/><Relationship Id="rId106" Type="http://schemas.openxmlformats.org/officeDocument/2006/relationships/hyperlink" Target="file:///\\12.10.10.10\..\..\..\..\..\..\content\act\f4b278ce-14e4-4520-8f14-a1a70f218a31.docx" TargetMode="External"/><Relationship Id="rId114" Type="http://schemas.openxmlformats.org/officeDocument/2006/relationships/hyperlink" Target="file:///C:\content\act\53c9876c-27bf-49eb-9368-7ba6007dc7d2.docx" TargetMode="External"/><Relationship Id="rId119" Type="http://schemas.openxmlformats.org/officeDocument/2006/relationships/theme" Target="theme/theme1.xml"/><Relationship Id="rId10" Type="http://schemas.openxmlformats.org/officeDocument/2006/relationships/hyperlink" Target="file:///\\12.10.10.10\..\..\..\..\..\..\content\act\f4b278ce-14e4-4520-8f14-a1a70f218a31.docx" TargetMode="External"/><Relationship Id="rId31" Type="http://schemas.openxmlformats.org/officeDocument/2006/relationships/hyperlink" Target="file:///C:\content\act\290d48a0-5d75-405f-8dff-f85cd6b367d0.doc" TargetMode="External"/><Relationship Id="rId44" Type="http://schemas.openxmlformats.org/officeDocument/2006/relationships/hyperlink" Target="file:///\\12.10.10.10\content\act\46227100-11e7-4008-bae6-5e07aaec945d.doc" TargetMode="External"/><Relationship Id="rId52" Type="http://schemas.openxmlformats.org/officeDocument/2006/relationships/header" Target="header2.xml"/><Relationship Id="rId60" Type="http://schemas.openxmlformats.org/officeDocument/2006/relationships/header" Target="header4.xml"/><Relationship Id="rId65" Type="http://schemas.openxmlformats.org/officeDocument/2006/relationships/hyperlink" Target="kodeks://link/d?nd=902156317" TargetMode="External"/><Relationship Id="rId73" Type="http://schemas.openxmlformats.org/officeDocument/2006/relationships/hyperlink" Target="file:///\\12.10.10.10\..\..\..\..\..\..\content\act\46227100-11e7-4008-bae6-5e07aaec945d.doc" TargetMode="External"/><Relationship Id="rId78" Type="http://schemas.openxmlformats.org/officeDocument/2006/relationships/hyperlink" Target="file:///C:\content\act\53c9876c-27bf-49eb-9368-7ba6007dc7d2.docx" TargetMode="External"/><Relationship Id="rId81" Type="http://schemas.openxmlformats.org/officeDocument/2006/relationships/hyperlink" Target="kodeks://link/d?nd=406926982" TargetMode="External"/><Relationship Id="rId86" Type="http://schemas.openxmlformats.org/officeDocument/2006/relationships/hyperlink" Target="file:///\\12.10.10.10\..\..\..\..\..\..\content\act\f4b278ce-14e4-4520-8f14-a1a70f218a31.docx" TargetMode="External"/><Relationship Id="rId94" Type="http://schemas.openxmlformats.org/officeDocument/2006/relationships/hyperlink" Target="file:///\\12.10.10.10\content\act\46227100-11e7-4008-bae6-5e07aaec945d.doc" TargetMode="External"/><Relationship Id="rId99" Type="http://schemas.openxmlformats.org/officeDocument/2006/relationships/hyperlink" Target="file:///C:\content\act\53c9876c-27bf-49eb-9368-7ba6007dc7d2.docx" TargetMode="External"/><Relationship Id="rId101" Type="http://schemas.openxmlformats.org/officeDocument/2006/relationships/hyperlink" Target="kodeks://link/d?nd=902156317" TargetMode="External"/><Relationship Id="rId4" Type="http://schemas.openxmlformats.org/officeDocument/2006/relationships/settings" Target="settings.xml"/><Relationship Id="rId9" Type="http://schemas.openxmlformats.org/officeDocument/2006/relationships/hyperlink" Target="file:///\\12.10.10.10\..\..\..\..\..\..\content\act\c862b428-37a8-4fc1-b3b3-ee20d57dcb6a.docx" TargetMode="External"/><Relationship Id="rId13" Type="http://schemas.openxmlformats.org/officeDocument/2006/relationships/hyperlink" Target="file:///\\12.10.10.10\content\act\6f7e385a-d16d-4c7a-abad-83f91fed0901.doc" TargetMode="External"/><Relationship Id="rId18" Type="http://schemas.openxmlformats.org/officeDocument/2006/relationships/hyperlink" Target="kodeks://link/d?nd=543550323" TargetMode="External"/><Relationship Id="rId39" Type="http://schemas.openxmlformats.org/officeDocument/2006/relationships/hyperlink" Target="file:///\\12.10.10.10\..\..\..\..\..\..\content\act\d0c54f6f-7fe7-4d73-8a52-59d1fa747dbd.docx" TargetMode="External"/><Relationship Id="rId109" Type="http://schemas.openxmlformats.org/officeDocument/2006/relationships/hyperlink" Target="file:///\\12.10.10.10\content\act\6f7e385a-d16d-4c7a-abad-83f91fed0901.doc" TargetMode="External"/><Relationship Id="rId34" Type="http://schemas.openxmlformats.org/officeDocument/2006/relationships/hyperlink" Target="file:///C:\content\act\290d48a0-5d75-405f-8dff-f85cd6b367d0.doc" TargetMode="External"/><Relationship Id="rId50" Type="http://schemas.openxmlformats.org/officeDocument/2006/relationships/hyperlink" Target="file:///\\12.10.10.10\content\act\46227100-11e7-4008-bae6-5e07aaec945d.doc" TargetMode="External"/><Relationship Id="rId55" Type="http://schemas.openxmlformats.org/officeDocument/2006/relationships/header" Target="header3.xml"/><Relationship Id="rId76" Type="http://schemas.openxmlformats.org/officeDocument/2006/relationships/hyperlink" Target="file:///\\12.10.10.10\..\..\..\..\..\..\content\act\01224863-5e68-49d7-b715-42284c5f901b.html" TargetMode="External"/><Relationship Id="rId97" Type="http://schemas.openxmlformats.org/officeDocument/2006/relationships/hyperlink" Target="kodeks://link/d?nd=406926982" TargetMode="External"/><Relationship Id="rId104" Type="http://schemas.openxmlformats.org/officeDocument/2006/relationships/hyperlink" Target="file:///\\12.10.10.10\content\act\656a10d5-a6e3-4afe-a17f-a41ba092acae.doc" TargetMode="External"/><Relationship Id="rId7" Type="http://schemas.openxmlformats.org/officeDocument/2006/relationships/endnotes" Target="endnotes.xml"/><Relationship Id="rId71" Type="http://schemas.openxmlformats.org/officeDocument/2006/relationships/hyperlink" Target="file:///\\12.10.10.10\..\..\..\..\..\..\content\act\f4b278ce-14e4-4520-8f14-a1a70f218a31.docx" TargetMode="External"/><Relationship Id="rId92" Type="http://schemas.openxmlformats.org/officeDocument/2006/relationships/hyperlink" Target="file:///\\12.10.10.10\content\act\656a10d5-a6e3-4afe-a17f-a41ba092acae.doc" TargetMode="External"/><Relationship Id="rId2" Type="http://schemas.openxmlformats.org/officeDocument/2006/relationships/numbering" Target="numbering.xml"/><Relationship Id="rId29" Type="http://schemas.openxmlformats.org/officeDocument/2006/relationships/hyperlink" Target="file:///C:\content\act\290d48a0-5d75-405f-8dff-f85cd6b367d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C008F-73F0-42A8-A87D-EAAE881EB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69</Pages>
  <Words>34552</Words>
  <Characters>196952</Characters>
  <Application>Microsoft Office Word</Application>
  <DocSecurity>0</DocSecurity>
  <Lines>1641</Lines>
  <Paragraphs>462</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ХМАО - Югры от 05.10.2018 N 350-п(ред. от 09.04.2021)"О государственной программе Ханты-Мансийского автономного округа - Югры "Устойчивое развитие коренных малочисленных народов Севера"(вместе с "Порядком предоставления субсиди</vt:lpstr>
    </vt:vector>
  </TitlesOfParts>
  <Company>КонсультантПлюс Версия 4018.00.50</Company>
  <LinksUpToDate>false</LinksUpToDate>
  <CharactersWithSpaces>231042</CharactersWithSpaces>
  <SharedDoc>false</SharedDoc>
  <HLinks>
    <vt:vector size="510" baseType="variant">
      <vt:variant>
        <vt:i4>6488071</vt:i4>
      </vt:variant>
      <vt:variant>
        <vt:i4>252</vt:i4>
      </vt:variant>
      <vt:variant>
        <vt:i4>0</vt:i4>
      </vt:variant>
      <vt:variant>
        <vt:i4>5</vt:i4>
      </vt:variant>
      <vt:variant>
        <vt:lpwstr>\\12.10.10.10\..\..\..\..\..\..\content\act\ea4730e2-0388-4aee-bd89-0cbc2c54574b.html</vt:lpwstr>
      </vt:variant>
      <vt:variant>
        <vt:lpwstr/>
      </vt:variant>
      <vt:variant>
        <vt:i4>3276804</vt:i4>
      </vt:variant>
      <vt:variant>
        <vt:i4>249</vt:i4>
      </vt:variant>
      <vt:variant>
        <vt:i4>0</vt:i4>
      </vt:variant>
      <vt:variant>
        <vt:i4>5</vt:i4>
      </vt:variant>
      <vt:variant>
        <vt:lpwstr>\\12.10.10.10\..\..\..\..\..\..\content\act\f7de1846-3c6a-47ab-b440-b8e4cea90c68.html</vt:lpwstr>
      </vt:variant>
      <vt:variant>
        <vt:lpwstr/>
      </vt:variant>
      <vt:variant>
        <vt:i4>6815827</vt:i4>
      </vt:variant>
      <vt:variant>
        <vt:i4>246</vt:i4>
      </vt:variant>
      <vt:variant>
        <vt:i4>0</vt:i4>
      </vt:variant>
      <vt:variant>
        <vt:i4>5</vt:i4>
      </vt:variant>
      <vt:variant>
        <vt:lpwstr>\\12.10.10.10\..\..\..\..\..\..\content\act\01224863-5e68-49d7-b715-42284c5f901b.html</vt:lpwstr>
      </vt:variant>
      <vt:variant>
        <vt:lpwstr/>
      </vt:variant>
      <vt:variant>
        <vt:i4>3670097</vt:i4>
      </vt:variant>
      <vt:variant>
        <vt:i4>243</vt:i4>
      </vt:variant>
      <vt:variant>
        <vt:i4>0</vt:i4>
      </vt:variant>
      <vt:variant>
        <vt:i4>5</vt:i4>
      </vt:variant>
      <vt:variant>
        <vt:lpwstr>\\12.10.10.10\..\..\..\..\..\..\content\act\f30d2569-7239-402e-ae99-3e3985999a98.html</vt:lpwstr>
      </vt:variant>
      <vt:variant>
        <vt:lpwstr/>
      </vt:variant>
      <vt:variant>
        <vt:i4>3604553</vt:i4>
      </vt:variant>
      <vt:variant>
        <vt:i4>240</vt:i4>
      </vt:variant>
      <vt:variant>
        <vt:i4>0</vt:i4>
      </vt:variant>
      <vt:variant>
        <vt:i4>5</vt:i4>
      </vt:variant>
      <vt:variant>
        <vt:lpwstr>\\12.10.10.10\content\act\6f7e385a-d16d-4c7a-abad-83f91fed0901.doc</vt:lpwstr>
      </vt:variant>
      <vt:variant>
        <vt:lpwstr/>
      </vt:variant>
      <vt:variant>
        <vt:i4>3211289</vt:i4>
      </vt:variant>
      <vt:variant>
        <vt:i4>237</vt:i4>
      </vt:variant>
      <vt:variant>
        <vt:i4>0</vt:i4>
      </vt:variant>
      <vt:variant>
        <vt:i4>5</vt:i4>
      </vt:variant>
      <vt:variant>
        <vt:lpwstr>\\12.10.10.10\..\..\..\..\..\..\content\act\d0c54f6f-7fe7-4d73-8a52-59d1fa747dbd.docx</vt:lpwstr>
      </vt:variant>
      <vt:variant>
        <vt:lpwstr/>
      </vt:variant>
      <vt:variant>
        <vt:i4>6488141</vt:i4>
      </vt:variant>
      <vt:variant>
        <vt:i4>234</vt:i4>
      </vt:variant>
      <vt:variant>
        <vt:i4>0</vt:i4>
      </vt:variant>
      <vt:variant>
        <vt:i4>5</vt:i4>
      </vt:variant>
      <vt:variant>
        <vt:lpwstr>\\12.10.10.10\content\act\46227100-11e7-4008-bae6-5e07aaec945d.doc</vt:lpwstr>
      </vt:variant>
      <vt:variant>
        <vt:lpwstr/>
      </vt:variant>
      <vt:variant>
        <vt:i4>6488133</vt:i4>
      </vt:variant>
      <vt:variant>
        <vt:i4>231</vt:i4>
      </vt:variant>
      <vt:variant>
        <vt:i4>0</vt:i4>
      </vt:variant>
      <vt:variant>
        <vt:i4>5</vt:i4>
      </vt:variant>
      <vt:variant>
        <vt:lpwstr>\\12.10.10.10\..\..\..\..\..\..\content\act\f4b278ce-14e4-4520-8f14-a1a70f218a31.docx</vt:lpwstr>
      </vt:variant>
      <vt:variant>
        <vt:lpwstr/>
      </vt:variant>
      <vt:variant>
        <vt:i4>6488141</vt:i4>
      </vt:variant>
      <vt:variant>
        <vt:i4>228</vt:i4>
      </vt:variant>
      <vt:variant>
        <vt:i4>0</vt:i4>
      </vt:variant>
      <vt:variant>
        <vt:i4>5</vt:i4>
      </vt:variant>
      <vt:variant>
        <vt:lpwstr>\\12.10.10.10\content\act\46227100-11e7-4008-bae6-5e07aaec945d.doc</vt:lpwstr>
      </vt:variant>
      <vt:variant>
        <vt:lpwstr/>
      </vt:variant>
      <vt:variant>
        <vt:i4>6815817</vt:i4>
      </vt:variant>
      <vt:variant>
        <vt:i4>225</vt:i4>
      </vt:variant>
      <vt:variant>
        <vt:i4>0</vt:i4>
      </vt:variant>
      <vt:variant>
        <vt:i4>5</vt:i4>
      </vt:variant>
      <vt:variant>
        <vt:lpwstr>\\12.10.10.10\content\act\656a10d5-a6e3-4afe-a17f-a41ba092acae.doc</vt:lpwstr>
      </vt:variant>
      <vt:variant>
        <vt:lpwstr/>
      </vt:variant>
      <vt:variant>
        <vt:i4>6815817</vt:i4>
      </vt:variant>
      <vt:variant>
        <vt:i4>222</vt:i4>
      </vt:variant>
      <vt:variant>
        <vt:i4>0</vt:i4>
      </vt:variant>
      <vt:variant>
        <vt:i4>5</vt:i4>
      </vt:variant>
      <vt:variant>
        <vt:lpwstr>\\12.10.10.10\content\act\656a10d5-a6e3-4afe-a17f-a41ba092acae.doc</vt:lpwstr>
      </vt:variant>
      <vt:variant>
        <vt:lpwstr/>
      </vt:variant>
      <vt:variant>
        <vt:i4>6815817</vt:i4>
      </vt:variant>
      <vt:variant>
        <vt:i4>219</vt:i4>
      </vt:variant>
      <vt:variant>
        <vt:i4>0</vt:i4>
      </vt:variant>
      <vt:variant>
        <vt:i4>5</vt:i4>
      </vt:variant>
      <vt:variant>
        <vt:lpwstr>\\12.10.10.10\content\act\656a10d5-a6e3-4afe-a17f-a41ba092acae.doc</vt:lpwstr>
      </vt:variant>
      <vt:variant>
        <vt:lpwstr/>
      </vt:variant>
      <vt:variant>
        <vt:i4>3407873</vt:i4>
      </vt:variant>
      <vt:variant>
        <vt:i4>216</vt:i4>
      </vt:variant>
      <vt:variant>
        <vt:i4>0</vt:i4>
      </vt:variant>
      <vt:variant>
        <vt:i4>5</vt:i4>
      </vt:variant>
      <vt:variant>
        <vt:lpwstr>\\12.10.10.10\content\act\bfccb5fb-d5fe-45a7-85ab-fa8346655d05.html</vt:lpwstr>
      </vt:variant>
      <vt:variant>
        <vt:lpwstr/>
      </vt:variant>
      <vt:variant>
        <vt:i4>3407873</vt:i4>
      </vt:variant>
      <vt:variant>
        <vt:i4>213</vt:i4>
      </vt:variant>
      <vt:variant>
        <vt:i4>0</vt:i4>
      </vt:variant>
      <vt:variant>
        <vt:i4>5</vt:i4>
      </vt:variant>
      <vt:variant>
        <vt:lpwstr>\\12.10.10.10\content\act\bfccb5fb-d5fe-45a7-85ab-fa8346655d05.html</vt:lpwstr>
      </vt:variant>
      <vt:variant>
        <vt:lpwstr/>
      </vt:variant>
      <vt:variant>
        <vt:i4>6488141</vt:i4>
      </vt:variant>
      <vt:variant>
        <vt:i4>210</vt:i4>
      </vt:variant>
      <vt:variant>
        <vt:i4>0</vt:i4>
      </vt:variant>
      <vt:variant>
        <vt:i4>5</vt:i4>
      </vt:variant>
      <vt:variant>
        <vt:lpwstr>\\12.10.10.10\content\act\46227100-11e7-4008-bae6-5e07aaec945d.doc</vt:lpwstr>
      </vt:variant>
      <vt:variant>
        <vt:lpwstr/>
      </vt:variant>
      <vt:variant>
        <vt:i4>6815817</vt:i4>
      </vt:variant>
      <vt:variant>
        <vt:i4>207</vt:i4>
      </vt:variant>
      <vt:variant>
        <vt:i4>0</vt:i4>
      </vt:variant>
      <vt:variant>
        <vt:i4>5</vt:i4>
      </vt:variant>
      <vt:variant>
        <vt:lpwstr>\\12.10.10.10\content\act\656a10d5-a6e3-4afe-a17f-a41ba092acae.doc</vt:lpwstr>
      </vt:variant>
      <vt:variant>
        <vt:lpwstr/>
      </vt:variant>
      <vt:variant>
        <vt:i4>6815817</vt:i4>
      </vt:variant>
      <vt:variant>
        <vt:i4>204</vt:i4>
      </vt:variant>
      <vt:variant>
        <vt:i4>0</vt:i4>
      </vt:variant>
      <vt:variant>
        <vt:i4>5</vt:i4>
      </vt:variant>
      <vt:variant>
        <vt:lpwstr>\\12.10.10.10\content\act\656a10d5-a6e3-4afe-a17f-a41ba092acae.doc</vt:lpwstr>
      </vt:variant>
      <vt:variant>
        <vt:lpwstr/>
      </vt:variant>
      <vt:variant>
        <vt:i4>8060998</vt:i4>
      </vt:variant>
      <vt:variant>
        <vt:i4>201</vt:i4>
      </vt:variant>
      <vt:variant>
        <vt:i4>0</vt:i4>
      </vt:variant>
      <vt:variant>
        <vt:i4>5</vt:i4>
      </vt:variant>
      <vt:variant>
        <vt:lpwstr>\\12.10.1.199\content\act\fc51928f-b3b0-4f9d-865e-58b95da668e0.html</vt:lpwstr>
      </vt:variant>
      <vt:variant>
        <vt:lpwstr/>
      </vt:variant>
      <vt:variant>
        <vt:i4>6488133</vt:i4>
      </vt:variant>
      <vt:variant>
        <vt:i4>198</vt:i4>
      </vt:variant>
      <vt:variant>
        <vt:i4>0</vt:i4>
      </vt:variant>
      <vt:variant>
        <vt:i4>5</vt:i4>
      </vt:variant>
      <vt:variant>
        <vt:lpwstr>\\12.10.10.10\..\..\..\..\..\..\content\act\f4b278ce-14e4-4520-8f14-a1a70f218a31.docx</vt:lpwstr>
      </vt:variant>
      <vt:variant>
        <vt:lpwstr/>
      </vt:variant>
      <vt:variant>
        <vt:i4>6815817</vt:i4>
      </vt:variant>
      <vt:variant>
        <vt:i4>195</vt:i4>
      </vt:variant>
      <vt:variant>
        <vt:i4>0</vt:i4>
      </vt:variant>
      <vt:variant>
        <vt:i4>5</vt:i4>
      </vt:variant>
      <vt:variant>
        <vt:lpwstr>\\12.10.10.10\content\act\656a10d5-a6e3-4afe-a17f-a41ba092acae.doc</vt:lpwstr>
      </vt:variant>
      <vt:variant>
        <vt:lpwstr/>
      </vt:variant>
      <vt:variant>
        <vt:i4>6488133</vt:i4>
      </vt:variant>
      <vt:variant>
        <vt:i4>192</vt:i4>
      </vt:variant>
      <vt:variant>
        <vt:i4>0</vt:i4>
      </vt:variant>
      <vt:variant>
        <vt:i4>5</vt:i4>
      </vt:variant>
      <vt:variant>
        <vt:lpwstr>\\12.10.10.10\..\..\..\..\..\..\content\act\f4b278ce-14e4-4520-8f14-a1a70f218a31.docx</vt:lpwstr>
      </vt:variant>
      <vt:variant>
        <vt:lpwstr/>
      </vt:variant>
      <vt:variant>
        <vt:i4>3604553</vt:i4>
      </vt:variant>
      <vt:variant>
        <vt:i4>189</vt:i4>
      </vt:variant>
      <vt:variant>
        <vt:i4>0</vt:i4>
      </vt:variant>
      <vt:variant>
        <vt:i4>5</vt:i4>
      </vt:variant>
      <vt:variant>
        <vt:lpwstr>\\12.10.10.10\content\act\6f7e385a-d16d-4c7a-abad-83f91fed0901.doc</vt:lpwstr>
      </vt:variant>
      <vt:variant>
        <vt:lpwstr/>
      </vt:variant>
      <vt:variant>
        <vt:i4>6488133</vt:i4>
      </vt:variant>
      <vt:variant>
        <vt:i4>186</vt:i4>
      </vt:variant>
      <vt:variant>
        <vt:i4>0</vt:i4>
      </vt:variant>
      <vt:variant>
        <vt:i4>5</vt:i4>
      </vt:variant>
      <vt:variant>
        <vt:lpwstr>\\12.10.10.10\..\..\..\..\..\..\content\act\f4b278ce-14e4-4520-8f14-a1a70f218a31.docx</vt:lpwstr>
      </vt:variant>
      <vt:variant>
        <vt:lpwstr/>
      </vt:variant>
      <vt:variant>
        <vt:i4>6815817</vt:i4>
      </vt:variant>
      <vt:variant>
        <vt:i4>183</vt:i4>
      </vt:variant>
      <vt:variant>
        <vt:i4>0</vt:i4>
      </vt:variant>
      <vt:variant>
        <vt:i4>5</vt:i4>
      </vt:variant>
      <vt:variant>
        <vt:lpwstr>\\12.10.10.10\content\act\656a10d5-a6e3-4afe-a17f-a41ba092acae.doc</vt:lpwstr>
      </vt:variant>
      <vt:variant>
        <vt:lpwstr/>
      </vt:variant>
      <vt:variant>
        <vt:i4>6488133</vt:i4>
      </vt:variant>
      <vt:variant>
        <vt:i4>180</vt:i4>
      </vt:variant>
      <vt:variant>
        <vt:i4>0</vt:i4>
      </vt:variant>
      <vt:variant>
        <vt:i4>5</vt:i4>
      </vt:variant>
      <vt:variant>
        <vt:lpwstr>\\12.10.10.10\..\..\..\..\..\..\content\act\f4b278ce-14e4-4520-8f14-a1a70f218a31.docx</vt:lpwstr>
      </vt:variant>
      <vt:variant>
        <vt:lpwstr/>
      </vt:variant>
      <vt:variant>
        <vt:i4>6488141</vt:i4>
      </vt:variant>
      <vt:variant>
        <vt:i4>177</vt:i4>
      </vt:variant>
      <vt:variant>
        <vt:i4>0</vt:i4>
      </vt:variant>
      <vt:variant>
        <vt:i4>5</vt:i4>
      </vt:variant>
      <vt:variant>
        <vt:lpwstr>\\12.10.10.10\content\act\46227100-11e7-4008-bae6-5e07aaec945d.doc</vt:lpwstr>
      </vt:variant>
      <vt:variant>
        <vt:lpwstr/>
      </vt:variant>
      <vt:variant>
        <vt:i4>3407873</vt:i4>
      </vt:variant>
      <vt:variant>
        <vt:i4>174</vt:i4>
      </vt:variant>
      <vt:variant>
        <vt:i4>0</vt:i4>
      </vt:variant>
      <vt:variant>
        <vt:i4>5</vt:i4>
      </vt:variant>
      <vt:variant>
        <vt:lpwstr>\\12.10.10.10\content\act\bfccb5fb-d5fe-45a7-85ab-fa8346655d05.html</vt:lpwstr>
      </vt:variant>
      <vt:variant>
        <vt:lpwstr/>
      </vt:variant>
      <vt:variant>
        <vt:i4>6553692</vt:i4>
      </vt:variant>
      <vt:variant>
        <vt:i4>171</vt:i4>
      </vt:variant>
      <vt:variant>
        <vt:i4>0</vt:i4>
      </vt:variant>
      <vt:variant>
        <vt:i4>5</vt:i4>
      </vt:variant>
      <vt:variant>
        <vt:lpwstr>\\12.10.10.10\..\..\..\..\..\..\content\act\8f21b21c-a408-42c4-b9fe-a939b863c84a.html</vt:lpwstr>
      </vt:variant>
      <vt:variant>
        <vt:lpwstr/>
      </vt:variant>
      <vt:variant>
        <vt:i4>6488071</vt:i4>
      </vt:variant>
      <vt:variant>
        <vt:i4>168</vt:i4>
      </vt:variant>
      <vt:variant>
        <vt:i4>0</vt:i4>
      </vt:variant>
      <vt:variant>
        <vt:i4>5</vt:i4>
      </vt:variant>
      <vt:variant>
        <vt:lpwstr>\\12.10.10.10\..\..\..\..\..\..\content\act\ea4730e2-0388-4aee-bd89-0cbc2c54574b.html</vt:lpwstr>
      </vt:variant>
      <vt:variant>
        <vt:lpwstr/>
      </vt:variant>
      <vt:variant>
        <vt:i4>3276804</vt:i4>
      </vt:variant>
      <vt:variant>
        <vt:i4>165</vt:i4>
      </vt:variant>
      <vt:variant>
        <vt:i4>0</vt:i4>
      </vt:variant>
      <vt:variant>
        <vt:i4>5</vt:i4>
      </vt:variant>
      <vt:variant>
        <vt:lpwstr>\\12.10.10.10\..\..\..\..\..\..\content\act\f7de1846-3c6a-47ab-b440-b8e4cea90c68.html</vt:lpwstr>
      </vt:variant>
      <vt:variant>
        <vt:lpwstr/>
      </vt:variant>
      <vt:variant>
        <vt:i4>6815827</vt:i4>
      </vt:variant>
      <vt:variant>
        <vt:i4>162</vt:i4>
      </vt:variant>
      <vt:variant>
        <vt:i4>0</vt:i4>
      </vt:variant>
      <vt:variant>
        <vt:i4>5</vt:i4>
      </vt:variant>
      <vt:variant>
        <vt:lpwstr>\\12.10.10.10\..\..\..\..\..\..\content\act\01224863-5e68-49d7-b715-42284c5f901b.html</vt:lpwstr>
      </vt:variant>
      <vt:variant>
        <vt:lpwstr/>
      </vt:variant>
      <vt:variant>
        <vt:i4>3670097</vt:i4>
      </vt:variant>
      <vt:variant>
        <vt:i4>159</vt:i4>
      </vt:variant>
      <vt:variant>
        <vt:i4>0</vt:i4>
      </vt:variant>
      <vt:variant>
        <vt:i4>5</vt:i4>
      </vt:variant>
      <vt:variant>
        <vt:lpwstr>\\12.10.10.10\..\..\..\..\..\..\content\act\f30d2569-7239-402e-ae99-3e3985999a98.html</vt:lpwstr>
      </vt:variant>
      <vt:variant>
        <vt:lpwstr/>
      </vt:variant>
      <vt:variant>
        <vt:i4>3604553</vt:i4>
      </vt:variant>
      <vt:variant>
        <vt:i4>156</vt:i4>
      </vt:variant>
      <vt:variant>
        <vt:i4>0</vt:i4>
      </vt:variant>
      <vt:variant>
        <vt:i4>5</vt:i4>
      </vt:variant>
      <vt:variant>
        <vt:lpwstr>\\12.10.10.10\content\act\6f7e385a-d16d-4c7a-abad-83f91fed0901.doc</vt:lpwstr>
      </vt:variant>
      <vt:variant>
        <vt:lpwstr/>
      </vt:variant>
      <vt:variant>
        <vt:i4>4128785</vt:i4>
      </vt:variant>
      <vt:variant>
        <vt:i4>153</vt:i4>
      </vt:variant>
      <vt:variant>
        <vt:i4>0</vt:i4>
      </vt:variant>
      <vt:variant>
        <vt:i4>5</vt:i4>
      </vt:variant>
      <vt:variant>
        <vt:lpwstr>\\12.10.10.10\..\..\..\..\..\..\content\act\46227100-11e7-4008-bae6-5e07aaec945d.doc</vt:lpwstr>
      </vt:variant>
      <vt:variant>
        <vt:lpwstr/>
      </vt:variant>
      <vt:variant>
        <vt:i4>6815817</vt:i4>
      </vt:variant>
      <vt:variant>
        <vt:i4>150</vt:i4>
      </vt:variant>
      <vt:variant>
        <vt:i4>0</vt:i4>
      </vt:variant>
      <vt:variant>
        <vt:i4>5</vt:i4>
      </vt:variant>
      <vt:variant>
        <vt:lpwstr>\\12.10.10.10\content\act\656a10d5-a6e3-4afe-a17f-a41ba092acae.doc</vt:lpwstr>
      </vt:variant>
      <vt:variant>
        <vt:lpwstr/>
      </vt:variant>
      <vt:variant>
        <vt:i4>6488133</vt:i4>
      </vt:variant>
      <vt:variant>
        <vt:i4>147</vt:i4>
      </vt:variant>
      <vt:variant>
        <vt:i4>0</vt:i4>
      </vt:variant>
      <vt:variant>
        <vt:i4>5</vt:i4>
      </vt:variant>
      <vt:variant>
        <vt:lpwstr>\\12.10.10.10\..\..\..\..\..\..\content\act\f4b278ce-14e4-4520-8f14-a1a70f218a31.docx</vt:lpwstr>
      </vt:variant>
      <vt:variant>
        <vt:lpwstr/>
      </vt:variant>
      <vt:variant>
        <vt:i4>6488141</vt:i4>
      </vt:variant>
      <vt:variant>
        <vt:i4>144</vt:i4>
      </vt:variant>
      <vt:variant>
        <vt:i4>0</vt:i4>
      </vt:variant>
      <vt:variant>
        <vt:i4>5</vt:i4>
      </vt:variant>
      <vt:variant>
        <vt:lpwstr>\\12.10.10.10\content\act\46227100-11e7-4008-bae6-5e07aaec945d.doc</vt:lpwstr>
      </vt:variant>
      <vt:variant>
        <vt:lpwstr/>
      </vt:variant>
      <vt:variant>
        <vt:i4>6488133</vt:i4>
      </vt:variant>
      <vt:variant>
        <vt:i4>141</vt:i4>
      </vt:variant>
      <vt:variant>
        <vt:i4>0</vt:i4>
      </vt:variant>
      <vt:variant>
        <vt:i4>5</vt:i4>
      </vt:variant>
      <vt:variant>
        <vt:lpwstr>\\12.10.10.10\..\..\..\..\..\..\content\act\f4b278ce-14e4-4520-8f14-a1a70f218a31.docx</vt:lpwstr>
      </vt:variant>
      <vt:variant>
        <vt:lpwstr/>
      </vt:variant>
      <vt:variant>
        <vt:i4>6815817</vt:i4>
      </vt:variant>
      <vt:variant>
        <vt:i4>138</vt:i4>
      </vt:variant>
      <vt:variant>
        <vt:i4>0</vt:i4>
      </vt:variant>
      <vt:variant>
        <vt:i4>5</vt:i4>
      </vt:variant>
      <vt:variant>
        <vt:lpwstr>\\12.10.10.10\content\act\656a10d5-a6e3-4afe-a17f-a41ba092acae.doc</vt:lpwstr>
      </vt:variant>
      <vt:variant>
        <vt:lpwstr/>
      </vt:variant>
      <vt:variant>
        <vt:i4>3604553</vt:i4>
      </vt:variant>
      <vt:variant>
        <vt:i4>135</vt:i4>
      </vt:variant>
      <vt:variant>
        <vt:i4>0</vt:i4>
      </vt:variant>
      <vt:variant>
        <vt:i4>5</vt:i4>
      </vt:variant>
      <vt:variant>
        <vt:lpwstr>\\12.10.10.10\content\act\6f7e385a-d16d-4c7a-abad-83f91fed0901.doc</vt:lpwstr>
      </vt:variant>
      <vt:variant>
        <vt:lpwstr/>
      </vt:variant>
      <vt:variant>
        <vt:i4>6815817</vt:i4>
      </vt:variant>
      <vt:variant>
        <vt:i4>132</vt:i4>
      </vt:variant>
      <vt:variant>
        <vt:i4>0</vt:i4>
      </vt:variant>
      <vt:variant>
        <vt:i4>5</vt:i4>
      </vt:variant>
      <vt:variant>
        <vt:lpwstr>\\12.10.10.10\content\act\656a10d5-a6e3-4afe-a17f-a41ba092acae.doc</vt:lpwstr>
      </vt:variant>
      <vt:variant>
        <vt:lpwstr/>
      </vt:variant>
      <vt:variant>
        <vt:i4>6815817</vt:i4>
      </vt:variant>
      <vt:variant>
        <vt:i4>129</vt:i4>
      </vt:variant>
      <vt:variant>
        <vt:i4>0</vt:i4>
      </vt:variant>
      <vt:variant>
        <vt:i4>5</vt:i4>
      </vt:variant>
      <vt:variant>
        <vt:lpwstr>\\12.10.10.10\content\act\656a10d5-a6e3-4afe-a17f-a41ba092acae.doc</vt:lpwstr>
      </vt:variant>
      <vt:variant>
        <vt:lpwstr/>
      </vt:variant>
      <vt:variant>
        <vt:i4>6488141</vt:i4>
      </vt:variant>
      <vt:variant>
        <vt:i4>126</vt:i4>
      </vt:variant>
      <vt:variant>
        <vt:i4>0</vt:i4>
      </vt:variant>
      <vt:variant>
        <vt:i4>5</vt:i4>
      </vt:variant>
      <vt:variant>
        <vt:lpwstr>\\12.10.10.10\content\act\46227100-11e7-4008-bae6-5e07aaec945d.doc</vt:lpwstr>
      </vt:variant>
      <vt:variant>
        <vt:lpwstr/>
      </vt:variant>
      <vt:variant>
        <vt:i4>3407873</vt:i4>
      </vt:variant>
      <vt:variant>
        <vt:i4>123</vt:i4>
      </vt:variant>
      <vt:variant>
        <vt:i4>0</vt:i4>
      </vt:variant>
      <vt:variant>
        <vt:i4>5</vt:i4>
      </vt:variant>
      <vt:variant>
        <vt:lpwstr>\\12.10.10.10\content\act\bfccb5fb-d5fe-45a7-85ab-fa8346655d05.html</vt:lpwstr>
      </vt:variant>
      <vt:variant>
        <vt:lpwstr/>
      </vt:variant>
      <vt:variant>
        <vt:i4>1507402</vt:i4>
      </vt:variant>
      <vt:variant>
        <vt:i4>120</vt:i4>
      </vt:variant>
      <vt:variant>
        <vt:i4>0</vt:i4>
      </vt:variant>
      <vt:variant>
        <vt:i4>5</vt:i4>
      </vt:variant>
      <vt:variant>
        <vt:lpwstr>../../../../../../../../content/act/290d48a0-5d75-405f-8dff-f85cd6b367d0.doc</vt:lpwstr>
      </vt:variant>
      <vt:variant>
        <vt:lpwstr/>
      </vt:variant>
      <vt:variant>
        <vt:i4>3604553</vt:i4>
      </vt:variant>
      <vt:variant>
        <vt:i4>117</vt:i4>
      </vt:variant>
      <vt:variant>
        <vt:i4>0</vt:i4>
      </vt:variant>
      <vt:variant>
        <vt:i4>5</vt:i4>
      </vt:variant>
      <vt:variant>
        <vt:lpwstr>\\12.10.10.10\content\act\6f7e385a-d16d-4c7a-abad-83f91fed0901.doc</vt:lpwstr>
      </vt:variant>
      <vt:variant>
        <vt:lpwstr/>
      </vt:variant>
      <vt:variant>
        <vt:i4>3211289</vt:i4>
      </vt:variant>
      <vt:variant>
        <vt:i4>114</vt:i4>
      </vt:variant>
      <vt:variant>
        <vt:i4>0</vt:i4>
      </vt:variant>
      <vt:variant>
        <vt:i4>5</vt:i4>
      </vt:variant>
      <vt:variant>
        <vt:lpwstr>\\12.10.10.10\..\..\..\..\..\..\content\act\d0c54f6f-7fe7-4d73-8a52-59d1fa747dbd.docx</vt:lpwstr>
      </vt:variant>
      <vt:variant>
        <vt:lpwstr/>
      </vt:variant>
      <vt:variant>
        <vt:i4>6488141</vt:i4>
      </vt:variant>
      <vt:variant>
        <vt:i4>111</vt:i4>
      </vt:variant>
      <vt:variant>
        <vt:i4>0</vt:i4>
      </vt:variant>
      <vt:variant>
        <vt:i4>5</vt:i4>
      </vt:variant>
      <vt:variant>
        <vt:lpwstr>\\12.10.10.10\content\act\46227100-11e7-4008-bae6-5e07aaec945d.doc</vt:lpwstr>
      </vt:variant>
      <vt:variant>
        <vt:lpwstr/>
      </vt:variant>
      <vt:variant>
        <vt:i4>6488133</vt:i4>
      </vt:variant>
      <vt:variant>
        <vt:i4>108</vt:i4>
      </vt:variant>
      <vt:variant>
        <vt:i4>0</vt:i4>
      </vt:variant>
      <vt:variant>
        <vt:i4>5</vt:i4>
      </vt:variant>
      <vt:variant>
        <vt:lpwstr>\\12.10.10.10\..\..\..\..\..\..\content\act\f4b278ce-14e4-4520-8f14-a1a70f218a31.docx</vt:lpwstr>
      </vt:variant>
      <vt:variant>
        <vt:lpwstr/>
      </vt:variant>
      <vt:variant>
        <vt:i4>6488141</vt:i4>
      </vt:variant>
      <vt:variant>
        <vt:i4>105</vt:i4>
      </vt:variant>
      <vt:variant>
        <vt:i4>0</vt:i4>
      </vt:variant>
      <vt:variant>
        <vt:i4>5</vt:i4>
      </vt:variant>
      <vt:variant>
        <vt:lpwstr>\\12.10.10.10\content\act\46227100-11e7-4008-bae6-5e07aaec945d.doc</vt:lpwstr>
      </vt:variant>
      <vt:variant>
        <vt:lpwstr/>
      </vt:variant>
      <vt:variant>
        <vt:i4>6815817</vt:i4>
      </vt:variant>
      <vt:variant>
        <vt:i4>102</vt:i4>
      </vt:variant>
      <vt:variant>
        <vt:i4>0</vt:i4>
      </vt:variant>
      <vt:variant>
        <vt:i4>5</vt:i4>
      </vt:variant>
      <vt:variant>
        <vt:lpwstr>\\12.10.10.10\content\act\656a10d5-a6e3-4afe-a17f-a41ba092acae.doc</vt:lpwstr>
      </vt:variant>
      <vt:variant>
        <vt:lpwstr/>
      </vt:variant>
      <vt:variant>
        <vt:i4>6815817</vt:i4>
      </vt:variant>
      <vt:variant>
        <vt:i4>99</vt:i4>
      </vt:variant>
      <vt:variant>
        <vt:i4>0</vt:i4>
      </vt:variant>
      <vt:variant>
        <vt:i4>5</vt:i4>
      </vt:variant>
      <vt:variant>
        <vt:lpwstr>\\12.10.10.10\content\act\656a10d5-a6e3-4afe-a17f-a41ba092acae.doc</vt:lpwstr>
      </vt:variant>
      <vt:variant>
        <vt:lpwstr/>
      </vt:variant>
      <vt:variant>
        <vt:i4>6488133</vt:i4>
      </vt:variant>
      <vt:variant>
        <vt:i4>96</vt:i4>
      </vt:variant>
      <vt:variant>
        <vt:i4>0</vt:i4>
      </vt:variant>
      <vt:variant>
        <vt:i4>5</vt:i4>
      </vt:variant>
      <vt:variant>
        <vt:lpwstr>\\12.10.10.10\..\..\..\..\..\..\content\act\f4b278ce-14e4-4520-8f14-a1a70f218a31.docx</vt:lpwstr>
      </vt:variant>
      <vt:variant>
        <vt:lpwstr/>
      </vt:variant>
      <vt:variant>
        <vt:i4>6488141</vt:i4>
      </vt:variant>
      <vt:variant>
        <vt:i4>93</vt:i4>
      </vt:variant>
      <vt:variant>
        <vt:i4>0</vt:i4>
      </vt:variant>
      <vt:variant>
        <vt:i4>5</vt:i4>
      </vt:variant>
      <vt:variant>
        <vt:lpwstr>\\12.10.10.10\content\act\46227100-11e7-4008-bae6-5e07aaec945d.doc</vt:lpwstr>
      </vt:variant>
      <vt:variant>
        <vt:lpwstr/>
      </vt:variant>
      <vt:variant>
        <vt:i4>6815817</vt:i4>
      </vt:variant>
      <vt:variant>
        <vt:i4>90</vt:i4>
      </vt:variant>
      <vt:variant>
        <vt:i4>0</vt:i4>
      </vt:variant>
      <vt:variant>
        <vt:i4>5</vt:i4>
      </vt:variant>
      <vt:variant>
        <vt:lpwstr>\\12.10.10.10\content\act\656a10d5-a6e3-4afe-a17f-a41ba092acae.doc</vt:lpwstr>
      </vt:variant>
      <vt:variant>
        <vt:lpwstr/>
      </vt:variant>
      <vt:variant>
        <vt:i4>6815817</vt:i4>
      </vt:variant>
      <vt:variant>
        <vt:i4>87</vt:i4>
      </vt:variant>
      <vt:variant>
        <vt:i4>0</vt:i4>
      </vt:variant>
      <vt:variant>
        <vt:i4>5</vt:i4>
      </vt:variant>
      <vt:variant>
        <vt:lpwstr>\\12.10.10.10\content\act\656a10d5-a6e3-4afe-a17f-a41ba092acae.doc</vt:lpwstr>
      </vt:variant>
      <vt:variant>
        <vt:lpwstr/>
      </vt:variant>
      <vt:variant>
        <vt:i4>6488133</vt:i4>
      </vt:variant>
      <vt:variant>
        <vt:i4>84</vt:i4>
      </vt:variant>
      <vt:variant>
        <vt:i4>0</vt:i4>
      </vt:variant>
      <vt:variant>
        <vt:i4>5</vt:i4>
      </vt:variant>
      <vt:variant>
        <vt:lpwstr>\\12.10.10.10\..\..\..\..\..\..\content\act\f4b278ce-14e4-4520-8f14-a1a70f218a31.docx</vt:lpwstr>
      </vt:variant>
      <vt:variant>
        <vt:lpwstr/>
      </vt:variant>
      <vt:variant>
        <vt:i4>3211289</vt:i4>
      </vt:variant>
      <vt:variant>
        <vt:i4>81</vt:i4>
      </vt:variant>
      <vt:variant>
        <vt:i4>0</vt:i4>
      </vt:variant>
      <vt:variant>
        <vt:i4>5</vt:i4>
      </vt:variant>
      <vt:variant>
        <vt:lpwstr>\\12.10.10.10\..\..\..\..\..\..\content\act\d0c54f6f-7fe7-4d73-8a52-59d1fa747dbd.docx</vt:lpwstr>
      </vt:variant>
      <vt:variant>
        <vt:lpwstr/>
      </vt:variant>
      <vt:variant>
        <vt:i4>6488141</vt:i4>
      </vt:variant>
      <vt:variant>
        <vt:i4>78</vt:i4>
      </vt:variant>
      <vt:variant>
        <vt:i4>0</vt:i4>
      </vt:variant>
      <vt:variant>
        <vt:i4>5</vt:i4>
      </vt:variant>
      <vt:variant>
        <vt:lpwstr>\\12.10.10.10\content\act\46227100-11e7-4008-bae6-5e07aaec945d.doc</vt:lpwstr>
      </vt:variant>
      <vt:variant>
        <vt:lpwstr/>
      </vt:variant>
      <vt:variant>
        <vt:i4>3407873</vt:i4>
      </vt:variant>
      <vt:variant>
        <vt:i4>75</vt:i4>
      </vt:variant>
      <vt:variant>
        <vt:i4>0</vt:i4>
      </vt:variant>
      <vt:variant>
        <vt:i4>5</vt:i4>
      </vt:variant>
      <vt:variant>
        <vt:lpwstr>\\12.10.10.10\content\act\bfccb5fb-d5fe-45a7-85ab-fa8346655d05.html</vt:lpwstr>
      </vt:variant>
      <vt:variant>
        <vt:lpwstr/>
      </vt:variant>
      <vt:variant>
        <vt:i4>6553692</vt:i4>
      </vt:variant>
      <vt:variant>
        <vt:i4>72</vt:i4>
      </vt:variant>
      <vt:variant>
        <vt:i4>0</vt:i4>
      </vt:variant>
      <vt:variant>
        <vt:i4>5</vt:i4>
      </vt:variant>
      <vt:variant>
        <vt:lpwstr>\\12.10.10.10\..\..\..\..\..\..\content\act\8f21b21c-a408-42c4-b9fe-a939b863c84a.html</vt:lpwstr>
      </vt:variant>
      <vt:variant>
        <vt:lpwstr/>
      </vt:variant>
      <vt:variant>
        <vt:i4>3276804</vt:i4>
      </vt:variant>
      <vt:variant>
        <vt:i4>69</vt:i4>
      </vt:variant>
      <vt:variant>
        <vt:i4>0</vt:i4>
      </vt:variant>
      <vt:variant>
        <vt:i4>5</vt:i4>
      </vt:variant>
      <vt:variant>
        <vt:lpwstr>\\12.10.10.10\..\..\..\..\..\..\content\act\f7de1846-3c6a-47ab-b440-b8e4cea90c68.html</vt:lpwstr>
      </vt:variant>
      <vt:variant>
        <vt:lpwstr/>
      </vt:variant>
      <vt:variant>
        <vt:i4>1507402</vt:i4>
      </vt:variant>
      <vt:variant>
        <vt:i4>66</vt:i4>
      </vt:variant>
      <vt:variant>
        <vt:i4>0</vt:i4>
      </vt:variant>
      <vt:variant>
        <vt:i4>5</vt:i4>
      </vt:variant>
      <vt:variant>
        <vt:lpwstr>../../../../../../../../content/act/290d48a0-5d75-405f-8dff-f85cd6b367d0.doc</vt:lpwstr>
      </vt:variant>
      <vt:variant>
        <vt:lpwstr/>
      </vt:variant>
      <vt:variant>
        <vt:i4>3276804</vt:i4>
      </vt:variant>
      <vt:variant>
        <vt:i4>63</vt:i4>
      </vt:variant>
      <vt:variant>
        <vt:i4>0</vt:i4>
      </vt:variant>
      <vt:variant>
        <vt:i4>5</vt:i4>
      </vt:variant>
      <vt:variant>
        <vt:lpwstr>\\12.10.10.10\..\..\..\..\..\..\content\act\f7de1846-3c6a-47ab-b440-b8e4cea90c68.html</vt:lpwstr>
      </vt:variant>
      <vt:variant>
        <vt:lpwstr/>
      </vt:variant>
      <vt:variant>
        <vt:i4>6815827</vt:i4>
      </vt:variant>
      <vt:variant>
        <vt:i4>60</vt:i4>
      </vt:variant>
      <vt:variant>
        <vt:i4>0</vt:i4>
      </vt:variant>
      <vt:variant>
        <vt:i4>5</vt:i4>
      </vt:variant>
      <vt:variant>
        <vt:lpwstr>\\12.10.10.10\..\..\..\..\..\..\content\act\01224863-5e68-49d7-b715-42284c5f901b.html</vt:lpwstr>
      </vt:variant>
      <vt:variant>
        <vt:lpwstr/>
      </vt:variant>
      <vt:variant>
        <vt:i4>1507402</vt:i4>
      </vt:variant>
      <vt:variant>
        <vt:i4>57</vt:i4>
      </vt:variant>
      <vt:variant>
        <vt:i4>0</vt:i4>
      </vt:variant>
      <vt:variant>
        <vt:i4>5</vt:i4>
      </vt:variant>
      <vt:variant>
        <vt:lpwstr>../../../../../../../../content/act/290d48a0-5d75-405f-8dff-f85cd6b367d0.doc</vt:lpwstr>
      </vt:variant>
      <vt:variant>
        <vt:lpwstr/>
      </vt:variant>
      <vt:variant>
        <vt:i4>1507402</vt:i4>
      </vt:variant>
      <vt:variant>
        <vt:i4>54</vt:i4>
      </vt:variant>
      <vt:variant>
        <vt:i4>0</vt:i4>
      </vt:variant>
      <vt:variant>
        <vt:i4>5</vt:i4>
      </vt:variant>
      <vt:variant>
        <vt:lpwstr>../../../../../../../../content/act/290d48a0-5d75-405f-8dff-f85cd6b367d0.doc</vt:lpwstr>
      </vt:variant>
      <vt:variant>
        <vt:lpwstr/>
      </vt:variant>
      <vt:variant>
        <vt:i4>1507402</vt:i4>
      </vt:variant>
      <vt:variant>
        <vt:i4>51</vt:i4>
      </vt:variant>
      <vt:variant>
        <vt:i4>0</vt:i4>
      </vt:variant>
      <vt:variant>
        <vt:i4>5</vt:i4>
      </vt:variant>
      <vt:variant>
        <vt:lpwstr>../../../../../../../../content/act/290d48a0-5d75-405f-8dff-f85cd6b367d0.doc</vt:lpwstr>
      </vt:variant>
      <vt:variant>
        <vt:lpwstr/>
      </vt:variant>
      <vt:variant>
        <vt:i4>6815837</vt:i4>
      </vt:variant>
      <vt:variant>
        <vt:i4>48</vt:i4>
      </vt:variant>
      <vt:variant>
        <vt:i4>0</vt:i4>
      </vt:variant>
      <vt:variant>
        <vt:i4>5</vt:i4>
      </vt:variant>
      <vt:variant>
        <vt:lpwstr>\\12.10.10.10\..\..\..\..\..\..\content\act\bfccb5fb-d5fe-45a7-85ab-fa8346655d05.html</vt:lpwstr>
      </vt:variant>
      <vt:variant>
        <vt:lpwstr/>
      </vt:variant>
      <vt:variant>
        <vt:i4>3670097</vt:i4>
      </vt:variant>
      <vt:variant>
        <vt:i4>45</vt:i4>
      </vt:variant>
      <vt:variant>
        <vt:i4>0</vt:i4>
      </vt:variant>
      <vt:variant>
        <vt:i4>5</vt:i4>
      </vt:variant>
      <vt:variant>
        <vt:lpwstr>\\12.10.10.10\..\..\..\..\..\..\content\act\f30d2569-7239-402e-ae99-3e3985999a98.html</vt:lpwstr>
      </vt:variant>
      <vt:variant>
        <vt:lpwstr/>
      </vt:variant>
      <vt:variant>
        <vt:i4>3604553</vt:i4>
      </vt:variant>
      <vt:variant>
        <vt:i4>42</vt:i4>
      </vt:variant>
      <vt:variant>
        <vt:i4>0</vt:i4>
      </vt:variant>
      <vt:variant>
        <vt:i4>5</vt:i4>
      </vt:variant>
      <vt:variant>
        <vt:lpwstr>\\12.10.10.10\content\act\6f7e385a-d16d-4c7a-abad-83f91fed0901.doc</vt:lpwstr>
      </vt:variant>
      <vt:variant>
        <vt:lpwstr/>
      </vt:variant>
      <vt:variant>
        <vt:i4>3211289</vt:i4>
      </vt:variant>
      <vt:variant>
        <vt:i4>39</vt:i4>
      </vt:variant>
      <vt:variant>
        <vt:i4>0</vt:i4>
      </vt:variant>
      <vt:variant>
        <vt:i4>5</vt:i4>
      </vt:variant>
      <vt:variant>
        <vt:lpwstr>\\12.10.10.10\..\..\..\..\..\..\content\act\d0c54f6f-7fe7-4d73-8a52-59d1fa747dbd.docx</vt:lpwstr>
      </vt:variant>
      <vt:variant>
        <vt:lpwstr/>
      </vt:variant>
      <vt:variant>
        <vt:i4>6488141</vt:i4>
      </vt:variant>
      <vt:variant>
        <vt:i4>36</vt:i4>
      </vt:variant>
      <vt:variant>
        <vt:i4>0</vt:i4>
      </vt:variant>
      <vt:variant>
        <vt:i4>5</vt:i4>
      </vt:variant>
      <vt:variant>
        <vt:lpwstr>\\12.10.10.10\content\act\46227100-11e7-4008-bae6-5e07aaec945d.doc</vt:lpwstr>
      </vt:variant>
      <vt:variant>
        <vt:lpwstr/>
      </vt:variant>
      <vt:variant>
        <vt:i4>3866645</vt:i4>
      </vt:variant>
      <vt:variant>
        <vt:i4>33</vt:i4>
      </vt:variant>
      <vt:variant>
        <vt:i4>0</vt:i4>
      </vt:variant>
      <vt:variant>
        <vt:i4>5</vt:i4>
      </vt:variant>
      <vt:variant>
        <vt:lpwstr>\\12.10.10.10\content\act\5adb8a05-d614-4bc5-bdf6-2c7e1cad822d.doc</vt:lpwstr>
      </vt:variant>
      <vt:variant>
        <vt:lpwstr/>
      </vt:variant>
      <vt:variant>
        <vt:i4>7077891</vt:i4>
      </vt:variant>
      <vt:variant>
        <vt:i4>30</vt:i4>
      </vt:variant>
      <vt:variant>
        <vt:i4>0</vt:i4>
      </vt:variant>
      <vt:variant>
        <vt:i4>5</vt:i4>
      </vt:variant>
      <vt:variant>
        <vt:lpwstr>\\12.10.10.10\content\act\ea0bbf7e-8d9c-4dad-a1ec-c31f6ee79f47.html</vt:lpwstr>
      </vt:variant>
      <vt:variant>
        <vt:lpwstr/>
      </vt:variant>
      <vt:variant>
        <vt:i4>3211345</vt:i4>
      </vt:variant>
      <vt:variant>
        <vt:i4>27</vt:i4>
      </vt:variant>
      <vt:variant>
        <vt:i4>0</vt:i4>
      </vt:variant>
      <vt:variant>
        <vt:i4>5</vt:i4>
      </vt:variant>
      <vt:variant>
        <vt:lpwstr>\\12.10.10.10\content\act\4d92b4b0-989b-4bff-9a85-0ab89a9590dd.html</vt:lpwstr>
      </vt:variant>
      <vt:variant>
        <vt:lpwstr/>
      </vt:variant>
      <vt:variant>
        <vt:i4>7143436</vt:i4>
      </vt:variant>
      <vt:variant>
        <vt:i4>24</vt:i4>
      </vt:variant>
      <vt:variant>
        <vt:i4>0</vt:i4>
      </vt:variant>
      <vt:variant>
        <vt:i4>5</vt:i4>
      </vt:variant>
      <vt:variant>
        <vt:lpwstr>\\12.10.10.10\content\act\9cd65e6a-8bc1-4f19-9990-006381530294.html</vt:lpwstr>
      </vt:variant>
      <vt:variant>
        <vt:lpwstr/>
      </vt:variant>
      <vt:variant>
        <vt:i4>3670016</vt:i4>
      </vt:variant>
      <vt:variant>
        <vt:i4>21</vt:i4>
      </vt:variant>
      <vt:variant>
        <vt:i4>0</vt:i4>
      </vt:variant>
      <vt:variant>
        <vt:i4>5</vt:i4>
      </vt:variant>
      <vt:variant>
        <vt:lpwstr>\\12.10.10.10\content\act\8f21b21c-a408-42c4-b9fe-a939b863c84a.html</vt:lpwstr>
      </vt:variant>
      <vt:variant>
        <vt:lpwstr/>
      </vt:variant>
      <vt:variant>
        <vt:i4>3866646</vt:i4>
      </vt:variant>
      <vt:variant>
        <vt:i4>18</vt:i4>
      </vt:variant>
      <vt:variant>
        <vt:i4>0</vt:i4>
      </vt:variant>
      <vt:variant>
        <vt:i4>5</vt:i4>
      </vt:variant>
      <vt:variant>
        <vt:lpwstr>\\12.10.10.10\content\act\290d48a0-5d75-405f-8dff-f85cd6b367d0.doc</vt:lpwstr>
      </vt:variant>
      <vt:variant>
        <vt:lpwstr/>
      </vt:variant>
      <vt:variant>
        <vt:i4>3604553</vt:i4>
      </vt:variant>
      <vt:variant>
        <vt:i4>15</vt:i4>
      </vt:variant>
      <vt:variant>
        <vt:i4>0</vt:i4>
      </vt:variant>
      <vt:variant>
        <vt:i4>5</vt:i4>
      </vt:variant>
      <vt:variant>
        <vt:lpwstr>\\12.10.10.10\content\act\6f7e385a-d16d-4c7a-abad-83f91fed0901.doc</vt:lpwstr>
      </vt:variant>
      <vt:variant>
        <vt:lpwstr/>
      </vt:variant>
      <vt:variant>
        <vt:i4>6488141</vt:i4>
      </vt:variant>
      <vt:variant>
        <vt:i4>12</vt:i4>
      </vt:variant>
      <vt:variant>
        <vt:i4>0</vt:i4>
      </vt:variant>
      <vt:variant>
        <vt:i4>5</vt:i4>
      </vt:variant>
      <vt:variant>
        <vt:lpwstr>\\12.10.10.10\content\act\46227100-11e7-4008-bae6-5e07aaec945d.doc</vt:lpwstr>
      </vt:variant>
      <vt:variant>
        <vt:lpwstr/>
      </vt:variant>
      <vt:variant>
        <vt:i4>6815817</vt:i4>
      </vt:variant>
      <vt:variant>
        <vt:i4>9</vt:i4>
      </vt:variant>
      <vt:variant>
        <vt:i4>0</vt:i4>
      </vt:variant>
      <vt:variant>
        <vt:i4>5</vt:i4>
      </vt:variant>
      <vt:variant>
        <vt:lpwstr>\\12.10.10.10\content\act\656a10d5-a6e3-4afe-a17f-a41ba092acae.doc</vt:lpwstr>
      </vt:variant>
      <vt:variant>
        <vt:lpwstr/>
      </vt:variant>
      <vt:variant>
        <vt:i4>6488133</vt:i4>
      </vt:variant>
      <vt:variant>
        <vt:i4>6</vt:i4>
      </vt:variant>
      <vt:variant>
        <vt:i4>0</vt:i4>
      </vt:variant>
      <vt:variant>
        <vt:i4>5</vt:i4>
      </vt:variant>
      <vt:variant>
        <vt:lpwstr>\\12.10.10.10\..\..\..\..\..\..\content\act\f4b278ce-14e4-4520-8f14-a1a70f218a31.docx</vt:lpwstr>
      </vt:variant>
      <vt:variant>
        <vt:lpwstr/>
      </vt:variant>
      <vt:variant>
        <vt:i4>6619204</vt:i4>
      </vt:variant>
      <vt:variant>
        <vt:i4>3</vt:i4>
      </vt:variant>
      <vt:variant>
        <vt:i4>0</vt:i4>
      </vt:variant>
      <vt:variant>
        <vt:i4>5</vt:i4>
      </vt:variant>
      <vt:variant>
        <vt:lpwstr>\\12.10.10.10\..\..\..\..\..\..\content\act\c862b428-37a8-4fc1-b3b3-ee20d57dcb6a.docx</vt:lpwstr>
      </vt:variant>
      <vt:variant>
        <vt:lpwstr/>
      </vt:variant>
      <vt:variant>
        <vt:i4>3211289</vt:i4>
      </vt:variant>
      <vt:variant>
        <vt:i4>0</vt:i4>
      </vt:variant>
      <vt:variant>
        <vt:i4>0</vt:i4>
      </vt:variant>
      <vt:variant>
        <vt:i4>5</vt:i4>
      </vt:variant>
      <vt:variant>
        <vt:lpwstr>\\12.10.10.10\..\..\..\..\..\..\content\act\d0c54f6f-7fe7-4d73-8a52-59d1fa747dbd.docx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ХМАО - Югры от 05.10.2018 N 350-п(ред. от 09.04.2021)"О государственной программе Ханты-Мансийского автономного округа - Югры "Устойчивое развитие коренных малочисленных народов Севера"(вместе с "Порядком предоставления субсиди</dc:title>
  <dc:subject/>
  <dc:creator>Ульянова Марина Владимировна</dc:creator>
  <cp:keywords/>
  <cp:lastModifiedBy>Антонова Елена Павловна</cp:lastModifiedBy>
  <cp:revision>2</cp:revision>
  <cp:lastPrinted>2022-06-29T07:26:00Z</cp:lastPrinted>
  <dcterms:created xsi:type="dcterms:W3CDTF">2026-05-04T09:54:00Z</dcterms:created>
  <dcterms:modified xsi:type="dcterms:W3CDTF">2026-05-04T09:54:00Z</dcterms:modified>
</cp:coreProperties>
</file>