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682" w:rsidRPr="00002A13" w:rsidRDefault="00184682" w:rsidP="00002A13">
      <w:pPr>
        <w:ind w:left="567" w:firstLine="0"/>
      </w:pPr>
    </w:p>
    <w:p w:rsidR="00184682" w:rsidRPr="00002A13" w:rsidRDefault="00184682" w:rsidP="00002A13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02A13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184682" w:rsidRPr="00002A13" w:rsidRDefault="00184682" w:rsidP="00002A13">
      <w:pPr>
        <w:ind w:left="567" w:firstLine="0"/>
      </w:pPr>
    </w:p>
    <w:p w:rsidR="00184682" w:rsidRPr="00002A13" w:rsidRDefault="00184682" w:rsidP="00002A13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02A13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184682" w:rsidRPr="00002A13" w:rsidRDefault="00184682" w:rsidP="00002A13">
      <w:pPr>
        <w:ind w:left="567" w:firstLine="0"/>
      </w:pPr>
    </w:p>
    <w:p w:rsidR="00184682" w:rsidRPr="00002A13" w:rsidRDefault="00184682" w:rsidP="00002A13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02A13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184682" w:rsidRDefault="00184682" w:rsidP="00002A13">
      <w:pPr>
        <w:ind w:left="567" w:firstLine="0"/>
      </w:pPr>
    </w:p>
    <w:p w:rsidR="00002A13" w:rsidRPr="00002A13" w:rsidRDefault="00002A13" w:rsidP="00002A13">
      <w:pPr>
        <w:ind w:left="567" w:firstLine="0"/>
      </w:pPr>
    </w:p>
    <w:p w:rsidR="00BA2C84" w:rsidRPr="00002A13" w:rsidRDefault="0053415B" w:rsidP="00002A13">
      <w:pPr>
        <w:ind w:left="567" w:firstLine="0"/>
      </w:pPr>
      <w:r w:rsidRPr="00002A13">
        <w:t>от 16.07.2012</w:t>
      </w:r>
      <w:r w:rsidR="00002A13" w:rsidRPr="00002A13">
        <w:t xml:space="preserve"> </w:t>
      </w:r>
      <w:r w:rsidR="00002A13">
        <w:tab/>
      </w:r>
      <w:r w:rsidR="00002A13">
        <w:tab/>
      </w:r>
      <w:r w:rsidR="00002A13">
        <w:tab/>
      </w:r>
      <w:r w:rsidR="00002A13">
        <w:tab/>
      </w:r>
      <w:r w:rsidR="00002A13">
        <w:tab/>
      </w:r>
      <w:r w:rsidR="00002A13">
        <w:tab/>
      </w:r>
      <w:r w:rsidR="00002A13">
        <w:tab/>
      </w:r>
      <w:r w:rsidR="00002A13">
        <w:tab/>
      </w:r>
      <w:r w:rsidR="00002A13">
        <w:tab/>
      </w:r>
      <w:r w:rsidRPr="00002A13">
        <w:t xml:space="preserve"> №990</w:t>
      </w:r>
    </w:p>
    <w:p w:rsidR="00002A13" w:rsidRPr="00002A13" w:rsidRDefault="00BA2C84" w:rsidP="00002A13">
      <w:pPr>
        <w:ind w:left="567" w:firstLine="0"/>
      </w:pPr>
      <w:proofErr w:type="spellStart"/>
      <w:r w:rsidRPr="00002A13">
        <w:t>п</w:t>
      </w:r>
      <w:r w:rsidR="00184682" w:rsidRPr="00002A13">
        <w:t>гт</w:t>
      </w:r>
      <w:proofErr w:type="gramStart"/>
      <w:r w:rsidR="00184682" w:rsidRPr="00002A13">
        <w:t>.Б</w:t>
      </w:r>
      <w:proofErr w:type="gramEnd"/>
      <w:r w:rsidR="00184682" w:rsidRPr="00002A13">
        <w:t>ерезово</w:t>
      </w:r>
      <w:proofErr w:type="spellEnd"/>
      <w:r w:rsidR="00184682" w:rsidRPr="00002A13">
        <w:t xml:space="preserve"> </w:t>
      </w:r>
    </w:p>
    <w:p w:rsidR="00002A13" w:rsidRPr="00002A13" w:rsidRDefault="00002A13" w:rsidP="00002A13">
      <w:pPr>
        <w:ind w:left="567" w:firstLine="0"/>
      </w:pPr>
    </w:p>
    <w:p w:rsidR="00002A13" w:rsidRPr="00002A13" w:rsidRDefault="00943717" w:rsidP="00002A13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002A13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</w:t>
      </w:r>
      <w:r w:rsidR="00E15838" w:rsidRPr="00002A13">
        <w:rPr>
          <w:rFonts w:cs="Arial"/>
          <w:b/>
          <w:bCs/>
          <w:kern w:val="28"/>
          <w:sz w:val="32"/>
          <w:szCs w:val="32"/>
        </w:rPr>
        <w:t xml:space="preserve"> </w:t>
      </w:r>
      <w:r w:rsidRPr="00002A13">
        <w:rPr>
          <w:rFonts w:cs="Arial"/>
          <w:b/>
          <w:bCs/>
          <w:kern w:val="28"/>
          <w:sz w:val="32"/>
          <w:szCs w:val="32"/>
        </w:rPr>
        <w:t>Березовского рай</w:t>
      </w:r>
      <w:r w:rsidR="00E15838" w:rsidRPr="00002A13">
        <w:rPr>
          <w:rFonts w:cs="Arial"/>
          <w:b/>
          <w:bCs/>
          <w:kern w:val="28"/>
          <w:sz w:val="32"/>
          <w:szCs w:val="32"/>
        </w:rPr>
        <w:t>она от 13.09.2011 №</w:t>
      </w:r>
      <w:r w:rsidRPr="00002A13">
        <w:rPr>
          <w:rFonts w:cs="Arial"/>
          <w:b/>
          <w:bCs/>
          <w:kern w:val="28"/>
          <w:sz w:val="32"/>
          <w:szCs w:val="32"/>
        </w:rPr>
        <w:t>1284 «О целевой программе</w:t>
      </w:r>
      <w:r w:rsidR="00002A13" w:rsidRPr="00002A13">
        <w:rPr>
          <w:rFonts w:cs="Arial"/>
          <w:b/>
          <w:bCs/>
          <w:kern w:val="28"/>
          <w:sz w:val="32"/>
          <w:szCs w:val="32"/>
        </w:rPr>
        <w:t xml:space="preserve"> </w:t>
      </w:r>
      <w:r w:rsidRPr="00002A13">
        <w:rPr>
          <w:rFonts w:cs="Arial"/>
          <w:b/>
          <w:bCs/>
          <w:kern w:val="28"/>
          <w:sz w:val="32"/>
          <w:szCs w:val="32"/>
        </w:rPr>
        <w:t>Березовского района «Централизованное электроснабжение населённых пунктов Березовского района на 2011-2013 годы и на перспективу до 2015 года»</w:t>
      </w:r>
    </w:p>
    <w:p w:rsidR="00002A13" w:rsidRDefault="00002A13" w:rsidP="00002A13">
      <w:pPr>
        <w:ind w:left="567" w:firstLine="0"/>
      </w:pPr>
    </w:p>
    <w:p w:rsidR="00522E3D" w:rsidRDefault="00522E3D" w:rsidP="00002A13">
      <w:pPr>
        <w:ind w:left="567" w:firstLine="0"/>
      </w:pPr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CE432C">
          <w:rPr>
            <w:rStyle w:val="a8"/>
          </w:rPr>
          <w:t>от 31.12.2013 № 1955</w:t>
        </w:r>
      </w:hyperlink>
      <w:r>
        <w:t>)</w:t>
      </w:r>
    </w:p>
    <w:p w:rsidR="00522E3D" w:rsidRPr="00002A13" w:rsidRDefault="00522E3D" w:rsidP="00002A13">
      <w:pPr>
        <w:ind w:left="567" w:firstLine="0"/>
      </w:pPr>
    </w:p>
    <w:p w:rsidR="00943717" w:rsidRPr="00002A13" w:rsidRDefault="00943717" w:rsidP="00943717">
      <w:pPr>
        <w:ind w:firstLine="708"/>
        <w:rPr>
          <w:rFonts w:cs="Arial"/>
          <w:szCs w:val="28"/>
        </w:rPr>
      </w:pPr>
      <w:proofErr w:type="gramStart"/>
      <w:r w:rsidRPr="00002A13">
        <w:rPr>
          <w:rFonts w:cs="Arial"/>
          <w:szCs w:val="28"/>
        </w:rPr>
        <w:t>В соответствии с постановлением Правительства Ханты-Мансийског</w:t>
      </w:r>
      <w:r w:rsidR="00E15838" w:rsidRPr="00002A13">
        <w:rPr>
          <w:rFonts w:cs="Arial"/>
          <w:szCs w:val="28"/>
        </w:rPr>
        <w:t>о автономного округа - Югры от 19 ноября 2010 года №</w:t>
      </w:r>
      <w:r w:rsidRPr="00002A13">
        <w:rPr>
          <w:rFonts w:cs="Arial"/>
          <w:szCs w:val="28"/>
        </w:rPr>
        <w:t>298-п</w:t>
      </w:r>
      <w:r w:rsidR="00002A13" w:rsidRPr="00002A13">
        <w:rPr>
          <w:rFonts w:cs="Arial"/>
          <w:szCs w:val="28"/>
        </w:rPr>
        <w:t xml:space="preserve"> </w:t>
      </w:r>
      <w:r w:rsidRPr="00002A13">
        <w:rPr>
          <w:rFonts w:cs="Arial"/>
          <w:szCs w:val="28"/>
        </w:rPr>
        <w:t>«О целевой программе Ханты-</w:t>
      </w:r>
      <w:r w:rsidR="00E15838" w:rsidRPr="00002A13">
        <w:rPr>
          <w:rFonts w:cs="Arial"/>
          <w:szCs w:val="28"/>
        </w:rPr>
        <w:t>Мансийского автономного округа -</w:t>
      </w:r>
      <w:r w:rsidRPr="00002A13">
        <w:rPr>
          <w:rFonts w:cs="Arial"/>
          <w:szCs w:val="28"/>
        </w:rPr>
        <w:t xml:space="preserve"> Югры «Централизованное электроснабжение населённых пунктов Ханты-Мансийского ав</w:t>
      </w:r>
      <w:r w:rsidR="00E15838" w:rsidRPr="00002A13">
        <w:rPr>
          <w:rFonts w:cs="Arial"/>
          <w:szCs w:val="28"/>
        </w:rPr>
        <w:t>тономного округа - Югры на 2011-</w:t>
      </w:r>
      <w:r w:rsidRPr="00002A13">
        <w:rPr>
          <w:rFonts w:cs="Arial"/>
          <w:szCs w:val="28"/>
        </w:rPr>
        <w:t>2013 годы и на перспективу до 2015 года», с изменениями от</w:t>
      </w:r>
      <w:r w:rsidR="00E15838" w:rsidRPr="00002A13">
        <w:rPr>
          <w:rFonts w:cs="Arial"/>
          <w:szCs w:val="28"/>
        </w:rPr>
        <w:t xml:space="preserve"> 02 декабря 2011 года </w:t>
      </w:r>
      <w:r w:rsidRPr="00002A13">
        <w:rPr>
          <w:rFonts w:cs="Arial"/>
          <w:szCs w:val="28"/>
        </w:rPr>
        <w:t>№ 452-п, постановлением администрации Березовского района</w:t>
      </w:r>
      <w:r w:rsidR="00002A13" w:rsidRPr="00002A13">
        <w:rPr>
          <w:rFonts w:cs="Arial"/>
          <w:szCs w:val="28"/>
        </w:rPr>
        <w:t xml:space="preserve"> </w:t>
      </w:r>
      <w:hyperlink r:id="rId7" w:tgtFrame="Logical" w:tooltip="Об утверждении порядков разработки, утверждения, реализации и оценки эффективности целевых и ведомственных целевых программ Березовского района" w:history="1">
        <w:r w:rsidRPr="00DE4AC5">
          <w:rPr>
            <w:rStyle w:val="a8"/>
            <w:rFonts w:cs="Arial"/>
            <w:szCs w:val="28"/>
          </w:rPr>
          <w:t>от 14 сентября</w:t>
        </w:r>
        <w:r w:rsidR="00002A13" w:rsidRPr="00DE4AC5">
          <w:rPr>
            <w:rStyle w:val="a8"/>
            <w:rFonts w:cs="Arial"/>
            <w:szCs w:val="28"/>
          </w:rPr>
          <w:t xml:space="preserve"> </w:t>
        </w:r>
        <w:r w:rsidR="00E15838" w:rsidRPr="00DE4AC5">
          <w:rPr>
            <w:rStyle w:val="a8"/>
            <w:rFonts w:cs="Arial"/>
            <w:szCs w:val="28"/>
          </w:rPr>
          <w:t>2011 года №</w:t>
        </w:r>
        <w:r w:rsidRPr="00DE4AC5">
          <w:rPr>
            <w:rStyle w:val="a8"/>
            <w:rFonts w:cs="Arial"/>
            <w:szCs w:val="28"/>
          </w:rPr>
          <w:t>1306</w:t>
        </w:r>
      </w:hyperlink>
      <w:r w:rsidRPr="00002A13">
        <w:rPr>
          <w:rFonts w:cs="Arial"/>
          <w:szCs w:val="28"/>
        </w:rPr>
        <w:t xml:space="preserve"> «Об утверждении порядков</w:t>
      </w:r>
      <w:proofErr w:type="gramEnd"/>
      <w:r w:rsidRPr="00002A13">
        <w:rPr>
          <w:rFonts w:cs="Arial"/>
          <w:szCs w:val="28"/>
        </w:rPr>
        <w:t xml:space="preserve"> разработки, утверждения, реализации и оценки эффективности целевых и</w:t>
      </w:r>
      <w:r w:rsidR="00002A13" w:rsidRPr="00002A13">
        <w:rPr>
          <w:rFonts w:cs="Arial"/>
          <w:szCs w:val="28"/>
        </w:rPr>
        <w:t xml:space="preserve"> </w:t>
      </w:r>
      <w:r w:rsidRPr="00002A13">
        <w:rPr>
          <w:rFonts w:cs="Arial"/>
          <w:szCs w:val="28"/>
        </w:rPr>
        <w:t>ведомственных целевых программ Березовского района»:</w:t>
      </w:r>
    </w:p>
    <w:p w:rsidR="00943717" w:rsidRPr="009B411C" w:rsidRDefault="00943717" w:rsidP="009B411C"/>
    <w:p w:rsidR="00943717" w:rsidRPr="00002A13" w:rsidRDefault="00E15838" w:rsidP="00E15838">
      <w:pPr>
        <w:ind w:firstLine="708"/>
        <w:rPr>
          <w:rFonts w:cs="Arial"/>
          <w:szCs w:val="28"/>
        </w:rPr>
      </w:pPr>
      <w:r w:rsidRPr="00002A13">
        <w:rPr>
          <w:rFonts w:cs="Arial"/>
          <w:szCs w:val="28"/>
        </w:rPr>
        <w:t xml:space="preserve">1. </w:t>
      </w:r>
      <w:r w:rsidR="00943717" w:rsidRPr="00002A13">
        <w:rPr>
          <w:rFonts w:cs="Arial"/>
          <w:szCs w:val="28"/>
        </w:rPr>
        <w:t>Внести изменения в приложение к постановлению администрации Бере</w:t>
      </w:r>
      <w:r w:rsidRPr="00002A13">
        <w:rPr>
          <w:rFonts w:cs="Arial"/>
          <w:szCs w:val="28"/>
        </w:rPr>
        <w:t xml:space="preserve">зовского района </w:t>
      </w:r>
      <w:hyperlink r:id="rId8" w:tgtFrame="ChangingDocument" w:tooltip="Об утверждении целевой программы Березовского района централизованное электроснабжение населённых пунктов Березовского района на 2011-2013 годы и на перспективу до 2015 года" w:history="1">
        <w:r w:rsidRPr="00DE4AC5">
          <w:rPr>
            <w:rStyle w:val="a8"/>
            <w:rFonts w:cs="Arial"/>
            <w:szCs w:val="28"/>
          </w:rPr>
          <w:t>от 13.09.2011 №</w:t>
        </w:r>
        <w:r w:rsidR="00943717" w:rsidRPr="00DE4AC5">
          <w:rPr>
            <w:rStyle w:val="a8"/>
            <w:rFonts w:cs="Arial"/>
            <w:szCs w:val="28"/>
          </w:rPr>
          <w:t>1284</w:t>
        </w:r>
      </w:hyperlink>
      <w:r w:rsidR="00943717" w:rsidRPr="00002A13">
        <w:rPr>
          <w:rFonts w:cs="Arial"/>
          <w:szCs w:val="28"/>
        </w:rPr>
        <w:t xml:space="preserve"> «О целевой программе</w:t>
      </w:r>
      <w:r w:rsidR="00002A13" w:rsidRPr="00002A13">
        <w:rPr>
          <w:rFonts w:cs="Arial"/>
          <w:szCs w:val="28"/>
        </w:rPr>
        <w:t xml:space="preserve"> </w:t>
      </w:r>
      <w:r w:rsidR="00943717" w:rsidRPr="00002A13">
        <w:rPr>
          <w:rFonts w:cs="Arial"/>
          <w:szCs w:val="28"/>
        </w:rPr>
        <w:t>Березовского района «Централизованное электроснабжение населённых пунктов Березовского района на 2011-2013 годы и на перспективу</w:t>
      </w:r>
      <w:r w:rsidRPr="00002A13">
        <w:rPr>
          <w:rFonts w:cs="Arial"/>
          <w:szCs w:val="28"/>
        </w:rPr>
        <w:t xml:space="preserve"> </w:t>
      </w:r>
      <w:r w:rsidR="00943717" w:rsidRPr="00002A13">
        <w:rPr>
          <w:rFonts w:cs="Arial"/>
          <w:szCs w:val="28"/>
        </w:rPr>
        <w:t xml:space="preserve">до 2015 года» изложив его в редакции согласно </w:t>
      </w:r>
      <w:hyperlink r:id="rId9" w:anchor="приложение" w:tgtFrame="Logical" w:tooltip="О внесении изменений в приложение к постановлению администрации Березовского района от 13.09.2011 №1284 " w:history="1">
        <w:r w:rsidR="00943717" w:rsidRPr="00A34957">
          <w:rPr>
            <w:rStyle w:val="a8"/>
            <w:rFonts w:cs="Arial"/>
            <w:szCs w:val="28"/>
          </w:rPr>
          <w:t>приложению</w:t>
        </w:r>
      </w:hyperlink>
      <w:r w:rsidR="00943717" w:rsidRPr="00002A13">
        <w:rPr>
          <w:rFonts w:cs="Arial"/>
          <w:szCs w:val="28"/>
        </w:rPr>
        <w:t xml:space="preserve"> к настоящему постановлению.</w:t>
      </w:r>
    </w:p>
    <w:p w:rsidR="00943717" w:rsidRPr="009B411C" w:rsidRDefault="00E15838" w:rsidP="009B411C">
      <w:r w:rsidRPr="009B411C">
        <w:t xml:space="preserve">2. </w:t>
      </w:r>
      <w:r w:rsidR="00943717" w:rsidRPr="009B411C">
        <w:t>Опубликовать настоящее постановление в газете «Жизнь Югры»</w:t>
      </w:r>
      <w:r w:rsidR="00002A13" w:rsidRPr="009B411C">
        <w:t xml:space="preserve"> </w:t>
      </w:r>
      <w:r w:rsidR="00943717" w:rsidRPr="009B411C">
        <w:t>и разместить на официальном сайте муниципального образования Березовский район.</w:t>
      </w:r>
    </w:p>
    <w:p w:rsidR="00E15838" w:rsidRPr="009B411C" w:rsidRDefault="00E15838" w:rsidP="009B411C">
      <w:r w:rsidRPr="009B411C">
        <w:t xml:space="preserve">3. </w:t>
      </w:r>
      <w:r w:rsidR="00943717" w:rsidRPr="009B411C">
        <w:t xml:space="preserve">Настоящее постановление вступает в силу после его официального опубликования. </w:t>
      </w:r>
    </w:p>
    <w:p w:rsidR="00002A13" w:rsidRPr="009B411C" w:rsidRDefault="00E15838" w:rsidP="009B411C">
      <w:pPr>
        <w:ind w:left="567" w:firstLine="0"/>
      </w:pPr>
      <w:r w:rsidRPr="009B411C">
        <w:t xml:space="preserve">4. </w:t>
      </w:r>
      <w:proofErr w:type="gramStart"/>
      <w:r w:rsidR="00943717" w:rsidRPr="009B411C">
        <w:t>Контроль за</w:t>
      </w:r>
      <w:proofErr w:type="gramEnd"/>
      <w:r w:rsidR="00943717" w:rsidRPr="009B411C">
        <w:t xml:space="preserve"> выполнением постановления оставляю за собой.</w:t>
      </w:r>
    </w:p>
    <w:p w:rsidR="00002A13" w:rsidRPr="009B411C" w:rsidRDefault="00002A13" w:rsidP="009B411C">
      <w:pPr>
        <w:ind w:left="567" w:firstLine="0"/>
      </w:pPr>
    </w:p>
    <w:p w:rsidR="00DE4AC5" w:rsidRPr="00DE4AC5" w:rsidRDefault="00DE4AC5" w:rsidP="00DE4AC5">
      <w:pPr>
        <w:ind w:left="567" w:firstLine="0"/>
      </w:pPr>
    </w:p>
    <w:p w:rsidR="00DE4AC5" w:rsidRPr="00DE4AC5" w:rsidRDefault="00DE4AC5" w:rsidP="00DE4AC5">
      <w:pPr>
        <w:ind w:left="567" w:firstLine="0"/>
      </w:pPr>
    </w:p>
    <w:p w:rsidR="00E15838" w:rsidRPr="00DE4AC5" w:rsidRDefault="00943717" w:rsidP="00DE4AC5">
      <w:pPr>
        <w:ind w:left="567" w:firstLine="0"/>
      </w:pPr>
      <w:r w:rsidRPr="00DE4AC5">
        <w:t>Глава администрации района</w:t>
      </w:r>
      <w:r w:rsidR="00002A13" w:rsidRPr="00DE4AC5">
        <w:t xml:space="preserve"> </w:t>
      </w:r>
      <w:r w:rsidR="00DE4AC5">
        <w:tab/>
      </w:r>
      <w:r w:rsidR="00DE4AC5">
        <w:tab/>
      </w:r>
      <w:r w:rsidR="00DE4AC5">
        <w:tab/>
      </w:r>
      <w:r w:rsidR="00DE4AC5">
        <w:tab/>
      </w:r>
      <w:r w:rsidR="00DE4AC5">
        <w:tab/>
      </w:r>
      <w:r w:rsidR="00DE4AC5">
        <w:tab/>
      </w:r>
      <w:proofErr w:type="spellStart"/>
      <w:r w:rsidR="00E15838" w:rsidRPr="00DE4AC5">
        <w:t>Л.К.</w:t>
      </w:r>
      <w:r w:rsidRPr="00DE4AC5">
        <w:t>Коротун</w:t>
      </w:r>
      <w:proofErr w:type="spellEnd"/>
    </w:p>
    <w:p w:rsidR="00DE4AC5" w:rsidRPr="00DE4AC5" w:rsidRDefault="00DE4AC5" w:rsidP="00DE4AC5">
      <w:pPr>
        <w:ind w:left="567" w:firstLine="0"/>
      </w:pPr>
    </w:p>
    <w:p w:rsidR="00DE4AC5" w:rsidRPr="00DE4AC5" w:rsidRDefault="00DE4AC5" w:rsidP="00DE4AC5">
      <w:pPr>
        <w:ind w:left="567" w:firstLine="0"/>
      </w:pPr>
    </w:p>
    <w:p w:rsidR="00E15838" w:rsidRPr="00DE4AC5" w:rsidRDefault="00E15838" w:rsidP="00DE4AC5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002A13">
        <w:br w:type="page"/>
      </w:r>
    </w:p>
    <w:p w:rsidR="00DE4AC5" w:rsidRPr="00DE4AC5" w:rsidRDefault="00DE4AC5" w:rsidP="00DE4AC5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E4AC5" w:rsidRPr="00DE4AC5" w:rsidRDefault="00943717" w:rsidP="00DE4AC5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0" w:name="приложение"/>
      <w:r w:rsidRPr="00DE4AC5">
        <w:rPr>
          <w:rFonts w:cs="Arial"/>
          <w:b/>
          <w:bCs/>
          <w:kern w:val="28"/>
          <w:sz w:val="32"/>
          <w:szCs w:val="32"/>
        </w:rPr>
        <w:t>Приложение</w:t>
      </w:r>
      <w:bookmarkEnd w:id="0"/>
    </w:p>
    <w:p w:rsidR="00E15838" w:rsidRPr="00DE4AC5" w:rsidRDefault="00943717" w:rsidP="00DE4AC5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E4AC5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943717" w:rsidRPr="00DE4AC5" w:rsidRDefault="00943717" w:rsidP="00DE4AC5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E4AC5">
        <w:rPr>
          <w:rFonts w:cs="Arial"/>
          <w:b/>
          <w:bCs/>
          <w:kern w:val="28"/>
          <w:sz w:val="32"/>
          <w:szCs w:val="32"/>
        </w:rPr>
        <w:t xml:space="preserve">администрации </w:t>
      </w:r>
      <w:r w:rsidR="00DE4AC5" w:rsidRPr="00DE4AC5">
        <w:rPr>
          <w:rFonts w:cs="Arial"/>
          <w:b/>
          <w:bCs/>
          <w:kern w:val="28"/>
          <w:sz w:val="32"/>
          <w:szCs w:val="32"/>
        </w:rPr>
        <w:t>Березовского района</w:t>
      </w:r>
    </w:p>
    <w:p w:rsidR="00002A13" w:rsidRPr="00DE4AC5" w:rsidRDefault="00E15838" w:rsidP="00DE4AC5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DE4AC5">
        <w:rPr>
          <w:rFonts w:cs="Arial"/>
          <w:b/>
          <w:bCs/>
          <w:kern w:val="28"/>
          <w:sz w:val="32"/>
          <w:szCs w:val="32"/>
        </w:rPr>
        <w:t>от</w:t>
      </w:r>
      <w:r w:rsidR="0053415B" w:rsidRPr="00DE4AC5">
        <w:rPr>
          <w:rFonts w:cs="Arial"/>
          <w:b/>
          <w:bCs/>
          <w:kern w:val="28"/>
          <w:sz w:val="32"/>
          <w:szCs w:val="32"/>
        </w:rPr>
        <w:t xml:space="preserve"> 16.07.2012</w:t>
      </w:r>
      <w:r w:rsidR="00002A13" w:rsidRPr="00DE4AC5">
        <w:rPr>
          <w:rFonts w:cs="Arial"/>
          <w:b/>
          <w:bCs/>
          <w:kern w:val="28"/>
          <w:sz w:val="32"/>
          <w:szCs w:val="32"/>
        </w:rPr>
        <w:t xml:space="preserve"> </w:t>
      </w:r>
      <w:r w:rsidR="0053415B" w:rsidRPr="00DE4AC5">
        <w:rPr>
          <w:rFonts w:cs="Arial"/>
          <w:b/>
          <w:bCs/>
          <w:kern w:val="28"/>
          <w:sz w:val="32"/>
          <w:szCs w:val="32"/>
        </w:rPr>
        <w:t>№990</w:t>
      </w:r>
    </w:p>
    <w:p w:rsidR="00002A13" w:rsidRPr="00DE4AC5" w:rsidRDefault="00002A13" w:rsidP="00DE4AC5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E4AC5" w:rsidRPr="00DE4AC5" w:rsidRDefault="00DE4AC5" w:rsidP="00DE4AC5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43717" w:rsidRPr="00DE4AC5" w:rsidRDefault="00943717" w:rsidP="00DE4AC5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bookmarkStart w:id="1" w:name="_GoBack"/>
      <w:bookmarkEnd w:id="1"/>
      <w:r w:rsidRPr="00DE4AC5">
        <w:rPr>
          <w:rFonts w:cs="Arial"/>
          <w:b/>
          <w:bCs/>
          <w:iCs/>
          <w:sz w:val="30"/>
          <w:szCs w:val="28"/>
        </w:rPr>
        <w:t>ЦЕЛЕВАЯ</w:t>
      </w:r>
      <w:r w:rsidR="00002A13" w:rsidRPr="00DE4AC5">
        <w:rPr>
          <w:rFonts w:cs="Arial"/>
          <w:b/>
          <w:bCs/>
          <w:iCs/>
          <w:sz w:val="30"/>
          <w:szCs w:val="28"/>
        </w:rPr>
        <w:t xml:space="preserve"> </w:t>
      </w:r>
      <w:r w:rsidRPr="00DE4AC5">
        <w:rPr>
          <w:rFonts w:cs="Arial"/>
          <w:b/>
          <w:bCs/>
          <w:iCs/>
          <w:sz w:val="30"/>
          <w:szCs w:val="28"/>
        </w:rPr>
        <w:t>ПРОГРАММА</w:t>
      </w:r>
    </w:p>
    <w:p w:rsidR="00943717" w:rsidRPr="00DE4AC5" w:rsidRDefault="00943717" w:rsidP="00DE4AC5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DE4AC5">
        <w:rPr>
          <w:rFonts w:cs="Arial"/>
          <w:b/>
          <w:bCs/>
          <w:iCs/>
          <w:sz w:val="30"/>
          <w:szCs w:val="28"/>
        </w:rPr>
        <w:t>Березовского района</w:t>
      </w:r>
    </w:p>
    <w:p w:rsidR="00002A13" w:rsidRPr="00DE4AC5" w:rsidRDefault="00943717" w:rsidP="00DE4AC5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DE4AC5">
        <w:rPr>
          <w:rFonts w:cs="Arial"/>
          <w:b/>
          <w:bCs/>
          <w:iCs/>
          <w:sz w:val="30"/>
          <w:szCs w:val="28"/>
        </w:rPr>
        <w:t>«Централизованное электроснабжение населенных пунктов Березовского района на 2011 - 2013 годы и на перспективу до 2015 года»</w:t>
      </w:r>
    </w:p>
    <w:p w:rsidR="00002A13" w:rsidRPr="00DE4AC5" w:rsidRDefault="00002A13" w:rsidP="00DE4AC5">
      <w:pPr>
        <w:pStyle w:val="FR1"/>
        <w:tabs>
          <w:tab w:val="left" w:pos="4678"/>
        </w:tabs>
        <w:spacing w:before="0"/>
        <w:jc w:val="both"/>
        <w:rPr>
          <w:b w:val="0"/>
          <w:snapToGrid/>
          <w:sz w:val="24"/>
          <w:szCs w:val="24"/>
        </w:rPr>
      </w:pPr>
    </w:p>
    <w:p w:rsidR="00002A13" w:rsidRPr="00DE4AC5" w:rsidRDefault="00943717" w:rsidP="00DE4AC5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DE4AC5">
        <w:rPr>
          <w:rFonts w:cs="Arial"/>
          <w:b/>
          <w:bCs/>
          <w:iCs/>
          <w:sz w:val="30"/>
          <w:szCs w:val="28"/>
        </w:rPr>
        <w:t>ПАСПОРТ</w:t>
      </w:r>
    </w:p>
    <w:p w:rsidR="00002A13" w:rsidRPr="00DE4AC5" w:rsidRDefault="00943717" w:rsidP="00DE4AC5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DE4AC5">
        <w:rPr>
          <w:rFonts w:cs="Arial"/>
          <w:b/>
          <w:bCs/>
          <w:iCs/>
          <w:sz w:val="30"/>
          <w:szCs w:val="28"/>
        </w:rPr>
        <w:t>целевой программы Березовского района</w:t>
      </w:r>
      <w:r w:rsidR="00002A13" w:rsidRPr="00DE4AC5">
        <w:rPr>
          <w:rFonts w:cs="Arial"/>
          <w:b/>
          <w:bCs/>
          <w:iCs/>
          <w:sz w:val="30"/>
          <w:szCs w:val="28"/>
        </w:rPr>
        <w:t xml:space="preserve"> </w:t>
      </w:r>
      <w:r w:rsidRPr="00DE4AC5">
        <w:rPr>
          <w:rFonts w:cs="Arial"/>
          <w:b/>
          <w:bCs/>
          <w:iCs/>
          <w:sz w:val="30"/>
          <w:szCs w:val="28"/>
        </w:rPr>
        <w:t>«Централизованное электроснабжение населенных пунктов Березовского района на 2011 - 2013 годы и на перспективу до 2015 года»</w:t>
      </w:r>
    </w:p>
    <w:p w:rsidR="00943717" w:rsidRPr="00DE4AC5" w:rsidRDefault="00943717" w:rsidP="00DE4AC5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DE4AC5">
        <w:rPr>
          <w:rFonts w:cs="Arial"/>
          <w:b/>
          <w:bCs/>
          <w:iCs/>
          <w:sz w:val="30"/>
          <w:szCs w:val="28"/>
        </w:rPr>
        <w:t>(далее – Программа)</w:t>
      </w:r>
    </w:p>
    <w:p w:rsidR="00943717" w:rsidRPr="00DE4AC5" w:rsidRDefault="00943717" w:rsidP="00DE4AC5">
      <w:pPr>
        <w:pStyle w:val="a5"/>
        <w:spacing w:line="240" w:lineRule="auto"/>
        <w:ind w:left="0" w:firstLine="0"/>
        <w:jc w:val="both"/>
        <w:rPr>
          <w:snapToGrid/>
        </w:rPr>
      </w:pPr>
    </w:p>
    <w:p w:rsidR="00E15838" w:rsidRPr="00DE4AC5" w:rsidRDefault="00E15838" w:rsidP="00DE4AC5">
      <w:pPr>
        <w:pStyle w:val="a5"/>
        <w:spacing w:line="240" w:lineRule="auto"/>
        <w:ind w:left="0" w:firstLine="0"/>
        <w:jc w:val="both"/>
        <w:rPr>
          <w:snapToGrid/>
        </w:rPr>
      </w:pPr>
    </w:p>
    <w:tbl>
      <w:tblPr>
        <w:tblW w:w="9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6121"/>
      </w:tblGrid>
      <w:tr w:rsidR="00943717" w:rsidRPr="00002A13" w:rsidTr="00DE4AC5">
        <w:trPr>
          <w:cantSplit/>
          <w:jc w:val="center"/>
        </w:trPr>
        <w:tc>
          <w:tcPr>
            <w:tcW w:w="3227" w:type="dxa"/>
          </w:tcPr>
          <w:p w:rsidR="00E15838" w:rsidRPr="00002A13" w:rsidRDefault="00943717" w:rsidP="00DE4AC5">
            <w:pPr>
              <w:pStyle w:val="Table0"/>
            </w:pPr>
            <w:r w:rsidRPr="00002A13">
              <w:br w:type="page"/>
              <w:t>Наименование</w:t>
            </w:r>
          </w:p>
          <w:p w:rsidR="00943717" w:rsidRPr="00002A13" w:rsidRDefault="00943717" w:rsidP="00DE4AC5">
            <w:pPr>
              <w:pStyle w:val="Table0"/>
            </w:pPr>
            <w:r w:rsidRPr="00002A13">
              <w:t>программы</w:t>
            </w:r>
          </w:p>
        </w:tc>
        <w:tc>
          <w:tcPr>
            <w:tcW w:w="6121" w:type="dxa"/>
          </w:tcPr>
          <w:p w:rsidR="00943717" w:rsidRPr="00002A13" w:rsidRDefault="00943717" w:rsidP="00DE4AC5">
            <w:pPr>
              <w:pStyle w:val="Table"/>
            </w:pPr>
            <w:r w:rsidRPr="00002A13">
              <w:t>Целевая Программа Березовского района «Централизованное электроснабжение населенных пунктов Березовского района на 2011-2013 годы</w:t>
            </w:r>
            <w:r w:rsidR="00002A13" w:rsidRPr="00002A13">
              <w:t xml:space="preserve"> </w:t>
            </w:r>
            <w:r w:rsidRPr="00002A13">
              <w:t>и на перспективу до 2015 года»</w:t>
            </w:r>
          </w:p>
          <w:p w:rsidR="00943717" w:rsidRPr="00002A13" w:rsidRDefault="00943717" w:rsidP="00DE4AC5">
            <w:pPr>
              <w:pStyle w:val="Table"/>
            </w:pPr>
          </w:p>
        </w:tc>
      </w:tr>
      <w:tr w:rsidR="00943717" w:rsidRPr="00002A13" w:rsidTr="00DE4AC5">
        <w:trPr>
          <w:cantSplit/>
          <w:jc w:val="center"/>
        </w:trPr>
        <w:tc>
          <w:tcPr>
            <w:tcW w:w="3227" w:type="dxa"/>
          </w:tcPr>
          <w:p w:rsidR="00943717" w:rsidRPr="00002A13" w:rsidRDefault="00943717" w:rsidP="00DE4AC5">
            <w:pPr>
              <w:pStyle w:val="Table"/>
              <w:rPr>
                <w:color w:val="000000"/>
                <w:szCs w:val="24"/>
              </w:rPr>
            </w:pPr>
            <w:r w:rsidRPr="00002A13">
              <w:t>Наименование и номер распоряжения администрации Березовского района о разработке программы</w:t>
            </w:r>
          </w:p>
        </w:tc>
        <w:tc>
          <w:tcPr>
            <w:tcW w:w="6121" w:type="dxa"/>
          </w:tcPr>
          <w:p w:rsidR="00002A13" w:rsidRPr="00002A13" w:rsidRDefault="00943717" w:rsidP="00DE4AC5">
            <w:pPr>
              <w:pStyle w:val="Table"/>
            </w:pPr>
            <w:r w:rsidRPr="00002A13">
              <w:t>Распоряжение администрации Березовского района</w:t>
            </w:r>
            <w:r w:rsidR="00002A13" w:rsidRPr="00002A13">
              <w:t xml:space="preserve"> </w:t>
            </w:r>
            <w:r w:rsidR="00E15838" w:rsidRPr="00002A13">
              <w:t>от</w:t>
            </w:r>
            <w:r w:rsidR="00002A13" w:rsidRPr="00002A13">
              <w:t xml:space="preserve"> </w:t>
            </w:r>
            <w:r w:rsidR="00E15838" w:rsidRPr="00002A13">
              <w:t>23.03.2011 №</w:t>
            </w:r>
            <w:r w:rsidRPr="00002A13">
              <w:t>139-р "О</w:t>
            </w:r>
            <w:r w:rsidR="00002A13" w:rsidRPr="00002A13">
              <w:t xml:space="preserve"> </w:t>
            </w:r>
            <w:r w:rsidRPr="00002A13">
              <w:t>разработке целевой программы Березовского района "Централизованное электроснабжение населенных пункто</w:t>
            </w:r>
            <w:r w:rsidR="00E15838" w:rsidRPr="00002A13">
              <w:t>в Березовского района на 2011-</w:t>
            </w:r>
            <w:r w:rsidRPr="00002A13">
              <w:t>2013 годы и на перспективу</w:t>
            </w:r>
            <w:r w:rsidR="00002A13" w:rsidRPr="00002A13">
              <w:t xml:space="preserve"> </w:t>
            </w:r>
            <w:r w:rsidRPr="00002A13">
              <w:t>до 2015 года"</w:t>
            </w:r>
            <w:r w:rsidR="00002A13" w:rsidRPr="00002A13">
              <w:t xml:space="preserve"> 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 xml:space="preserve"> </w:t>
            </w:r>
          </w:p>
        </w:tc>
      </w:tr>
      <w:tr w:rsidR="00943717" w:rsidRPr="00002A13" w:rsidTr="00DE4AC5">
        <w:trPr>
          <w:cantSplit/>
          <w:jc w:val="center"/>
        </w:trPr>
        <w:tc>
          <w:tcPr>
            <w:tcW w:w="3227" w:type="dxa"/>
          </w:tcPr>
          <w:p w:rsidR="00943717" w:rsidRPr="00002A13" w:rsidRDefault="00943717" w:rsidP="00DE4AC5">
            <w:pPr>
              <w:pStyle w:val="Table"/>
              <w:rPr>
                <w:szCs w:val="24"/>
              </w:rPr>
            </w:pPr>
            <w:r w:rsidRPr="00002A13">
              <w:t>Должностное лицо, утвердившее программу (наименование и номер постановления главы администрации Березовского района)</w:t>
            </w:r>
          </w:p>
        </w:tc>
        <w:tc>
          <w:tcPr>
            <w:tcW w:w="6121" w:type="dxa"/>
          </w:tcPr>
          <w:p w:rsidR="00943717" w:rsidRPr="00002A13" w:rsidRDefault="00943717" w:rsidP="00DE4AC5">
            <w:pPr>
              <w:pStyle w:val="Table"/>
            </w:pPr>
            <w:r w:rsidRPr="00002A13">
              <w:t>Постановление главы администрации Березовского района от ____ _______ 2012 года № ____ «О внесении изменений в приложение к постановлению администрации Бер</w:t>
            </w:r>
            <w:r w:rsidR="00E15838" w:rsidRPr="00002A13">
              <w:t>езовского района от 13.09.2011</w:t>
            </w:r>
            <w:r w:rsidR="00002A13" w:rsidRPr="00002A13">
              <w:t xml:space="preserve"> </w:t>
            </w:r>
            <w:r w:rsidR="00E15838" w:rsidRPr="00002A13">
              <w:t>№</w:t>
            </w:r>
            <w:r w:rsidRPr="00002A13">
              <w:t>1284 «Централизованное электроснабжение населённых пунктов</w:t>
            </w:r>
            <w:r w:rsidR="00002A13" w:rsidRPr="00002A13">
              <w:t xml:space="preserve"> </w:t>
            </w:r>
            <w:r w:rsidRPr="00002A13">
              <w:t>Березов</w:t>
            </w:r>
            <w:r w:rsidR="00E15838" w:rsidRPr="00002A13">
              <w:t>ского района на 2011-</w:t>
            </w:r>
            <w:r w:rsidRPr="00002A13">
              <w:t>2013 годы и на перспективу до 2015 года»</w:t>
            </w:r>
            <w:r w:rsidR="00002A13" w:rsidRPr="00002A13">
              <w:t xml:space="preserve"> </w:t>
            </w:r>
          </w:p>
          <w:p w:rsidR="00943717" w:rsidRPr="00002A13" w:rsidRDefault="00943717" w:rsidP="00DE4AC5">
            <w:pPr>
              <w:pStyle w:val="Table"/>
            </w:pPr>
          </w:p>
          <w:p w:rsidR="00943717" w:rsidRPr="00002A13" w:rsidRDefault="00943717" w:rsidP="00DE4AC5">
            <w:pPr>
              <w:pStyle w:val="Table"/>
            </w:pPr>
          </w:p>
        </w:tc>
      </w:tr>
      <w:tr w:rsidR="00943717" w:rsidRPr="00002A13" w:rsidTr="00DE4AC5">
        <w:trPr>
          <w:cantSplit/>
          <w:jc w:val="center"/>
        </w:trPr>
        <w:tc>
          <w:tcPr>
            <w:tcW w:w="3227" w:type="dxa"/>
          </w:tcPr>
          <w:p w:rsidR="00943717" w:rsidRPr="00002A13" w:rsidRDefault="00943717" w:rsidP="00DE4AC5">
            <w:pPr>
              <w:pStyle w:val="Table"/>
            </w:pPr>
            <w:r w:rsidRPr="00002A13">
              <w:t>Муниципальный заказчик – координатор целевой программы</w:t>
            </w:r>
          </w:p>
          <w:p w:rsidR="00943717" w:rsidRPr="00002A13" w:rsidRDefault="00943717" w:rsidP="00DE4AC5">
            <w:pPr>
              <w:pStyle w:val="Table"/>
            </w:pPr>
          </w:p>
        </w:tc>
        <w:tc>
          <w:tcPr>
            <w:tcW w:w="6121" w:type="dxa"/>
          </w:tcPr>
          <w:p w:rsidR="00943717" w:rsidRPr="00002A13" w:rsidRDefault="00943717" w:rsidP="00DE4AC5">
            <w:pPr>
              <w:pStyle w:val="Table"/>
            </w:pPr>
            <w:r w:rsidRPr="00002A13">
              <w:t>Управление по жилищно-коммунальному хозяйству администрации Березовского района</w:t>
            </w:r>
          </w:p>
        </w:tc>
      </w:tr>
      <w:tr w:rsidR="00943717" w:rsidRPr="00002A13" w:rsidTr="00DE4AC5">
        <w:trPr>
          <w:cantSplit/>
          <w:jc w:val="center"/>
        </w:trPr>
        <w:tc>
          <w:tcPr>
            <w:tcW w:w="3227" w:type="dxa"/>
          </w:tcPr>
          <w:p w:rsidR="00943717" w:rsidRPr="00002A13" w:rsidRDefault="00943717" w:rsidP="00DE4AC5">
            <w:pPr>
              <w:pStyle w:val="Table"/>
              <w:rPr>
                <w:szCs w:val="24"/>
              </w:rPr>
            </w:pPr>
            <w:r w:rsidRPr="00002A13">
              <w:lastRenderedPageBreak/>
              <w:t>Цели и задачи программы</w:t>
            </w:r>
          </w:p>
        </w:tc>
        <w:tc>
          <w:tcPr>
            <w:tcW w:w="6121" w:type="dxa"/>
          </w:tcPr>
          <w:p w:rsidR="00943717" w:rsidRPr="00002A13" w:rsidRDefault="00943717" w:rsidP="00DE4AC5">
            <w:pPr>
              <w:pStyle w:val="Table"/>
            </w:pPr>
            <w:r w:rsidRPr="00002A13">
              <w:t xml:space="preserve">Цель программы: </w:t>
            </w:r>
          </w:p>
          <w:p w:rsidR="00943717" w:rsidRPr="00002A13" w:rsidRDefault="00943717" w:rsidP="00DE4AC5">
            <w:pPr>
              <w:pStyle w:val="Table"/>
              <w:rPr>
                <w:szCs w:val="24"/>
              </w:rPr>
            </w:pPr>
            <w:r w:rsidRPr="00002A13">
              <w:t>- удовлетворение потребностей населения в предоставлении бесперебойного, стабильного и качественного электроснабжения в населённых пунктах Березовского района.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Задачи программы: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-повышение надёжности и снижение длительности перерывов электроснабжения потребителей, повышение пропускной способности линий электропередачи и снижение транспортных потерь электроэнергии;</w:t>
            </w:r>
          </w:p>
          <w:p w:rsidR="00943717" w:rsidRDefault="00943717" w:rsidP="00DE4AC5">
            <w:pPr>
              <w:pStyle w:val="Table"/>
            </w:pPr>
            <w:r w:rsidRPr="00002A13">
              <w:t>-возмещение недополученных доходов организациям, осуществляющим реализацию электрической энергии</w:t>
            </w:r>
            <w:r w:rsidR="00002A13" w:rsidRPr="00002A13">
              <w:t xml:space="preserve"> </w:t>
            </w:r>
            <w:r w:rsidRPr="00002A13">
              <w:t>населению и приравненным к категории потребителям, предприятиям жилищно-коммунального и агропромышленного комплексов, субъектам малого и среднего предпринимательства, организациям бюджетной сферы.</w:t>
            </w:r>
          </w:p>
          <w:p w:rsidR="00DE4AC5" w:rsidRPr="00002A13" w:rsidRDefault="00DE4AC5" w:rsidP="00DE4AC5">
            <w:pPr>
              <w:pStyle w:val="Table"/>
            </w:pPr>
          </w:p>
        </w:tc>
      </w:tr>
      <w:tr w:rsidR="00943717" w:rsidRPr="00002A13" w:rsidTr="00DE4AC5">
        <w:trPr>
          <w:cantSplit/>
          <w:jc w:val="center"/>
        </w:trPr>
        <w:tc>
          <w:tcPr>
            <w:tcW w:w="3227" w:type="dxa"/>
          </w:tcPr>
          <w:p w:rsidR="00E15838" w:rsidRPr="00002A13" w:rsidRDefault="00943717" w:rsidP="00DE4AC5">
            <w:pPr>
              <w:pStyle w:val="Table"/>
            </w:pPr>
            <w:r w:rsidRPr="00002A13">
              <w:t>Важнейшие целевые индикаторы</w:t>
            </w:r>
            <w:r w:rsidR="00002A13" w:rsidRPr="00002A13">
              <w:t xml:space="preserve"> </w:t>
            </w:r>
          </w:p>
          <w:p w:rsidR="00943717" w:rsidRPr="00002A13" w:rsidRDefault="00943717" w:rsidP="00DE4AC5">
            <w:pPr>
              <w:pStyle w:val="Table"/>
            </w:pPr>
            <w:proofErr w:type="gramStart"/>
            <w:r w:rsidRPr="00002A13">
              <w:t>и показатели (непосредственные</w:t>
            </w:r>
            <w:proofErr w:type="gramEnd"/>
          </w:p>
          <w:p w:rsidR="00943717" w:rsidRDefault="00943717" w:rsidP="00DE4AC5">
            <w:pPr>
              <w:pStyle w:val="Table"/>
            </w:pPr>
            <w:r w:rsidRPr="00002A13">
              <w:t>результаты реализации программы)</w:t>
            </w:r>
          </w:p>
          <w:p w:rsidR="00DE4AC5" w:rsidRPr="00002A13" w:rsidRDefault="00DE4AC5" w:rsidP="00DE4AC5">
            <w:pPr>
              <w:pStyle w:val="Table"/>
            </w:pPr>
          </w:p>
        </w:tc>
        <w:tc>
          <w:tcPr>
            <w:tcW w:w="6121" w:type="dxa"/>
          </w:tcPr>
          <w:p w:rsidR="00943717" w:rsidRPr="00002A13" w:rsidRDefault="00943717" w:rsidP="00DE4AC5">
            <w:pPr>
              <w:pStyle w:val="Table"/>
            </w:pPr>
            <w:r w:rsidRPr="00002A13">
              <w:t xml:space="preserve">Устройство линий 0,38 </w:t>
            </w:r>
            <w:proofErr w:type="spellStart"/>
            <w:r w:rsidRPr="00002A13">
              <w:t>кВ</w:t>
            </w:r>
            <w:proofErr w:type="spellEnd"/>
            <w:r w:rsidRPr="00002A13">
              <w:t xml:space="preserve"> – </w:t>
            </w:r>
            <w:smartTag w:uri="urn:schemas-microsoft-com:office:smarttags" w:element="metricconverter">
              <w:smartTagPr>
                <w:attr w:name="ProductID" w:val="2,59 км"/>
              </w:smartTagPr>
              <w:r w:rsidRPr="00002A13">
                <w:t>2,59 км</w:t>
              </w:r>
            </w:smartTag>
            <w:r w:rsidRPr="00002A13">
              <w:t xml:space="preserve">; устройство линий 6 </w:t>
            </w:r>
            <w:proofErr w:type="spellStart"/>
            <w:r w:rsidRPr="00002A13">
              <w:t>кВ</w:t>
            </w:r>
            <w:proofErr w:type="spellEnd"/>
            <w:r w:rsidRPr="00002A13">
              <w:t xml:space="preserve"> – </w:t>
            </w:r>
            <w:smartTag w:uri="urn:schemas-microsoft-com:office:smarttags" w:element="metricconverter">
              <w:smartTagPr>
                <w:attr w:name="ProductID" w:val="0,288 км"/>
              </w:smartTagPr>
              <w:r w:rsidRPr="00002A13">
                <w:t>0,288 км</w:t>
              </w:r>
            </w:smartTag>
            <w:r w:rsidRPr="00002A13">
              <w:t>; устройство трансформаторных подстанций: ТП-250 – 1 шт., ТП-400 – 2 шт.</w:t>
            </w:r>
          </w:p>
        </w:tc>
      </w:tr>
      <w:tr w:rsidR="00943717" w:rsidRPr="00002A13" w:rsidTr="00DE4AC5">
        <w:trPr>
          <w:cantSplit/>
          <w:jc w:val="center"/>
        </w:trPr>
        <w:tc>
          <w:tcPr>
            <w:tcW w:w="3227" w:type="dxa"/>
          </w:tcPr>
          <w:p w:rsidR="00943717" w:rsidRPr="00002A13" w:rsidRDefault="00943717" w:rsidP="00DE4AC5">
            <w:pPr>
              <w:pStyle w:val="Table"/>
            </w:pPr>
            <w:r w:rsidRPr="00002A13">
              <w:t>Сроки и этапы реализации программы</w:t>
            </w:r>
          </w:p>
          <w:p w:rsidR="00E15838" w:rsidRPr="00002A13" w:rsidRDefault="00E15838" w:rsidP="00DE4AC5">
            <w:pPr>
              <w:pStyle w:val="Table"/>
            </w:pPr>
          </w:p>
          <w:p w:rsidR="00E15838" w:rsidRPr="00002A13" w:rsidRDefault="00E15838" w:rsidP="00DE4AC5">
            <w:pPr>
              <w:pStyle w:val="Table"/>
            </w:pPr>
          </w:p>
        </w:tc>
        <w:tc>
          <w:tcPr>
            <w:tcW w:w="6121" w:type="dxa"/>
          </w:tcPr>
          <w:p w:rsidR="00943717" w:rsidRPr="00002A13" w:rsidRDefault="00943717" w:rsidP="00DE4AC5">
            <w:pPr>
              <w:pStyle w:val="Table"/>
            </w:pPr>
            <w:r w:rsidRPr="00002A13">
              <w:t xml:space="preserve">2011-2015 годы </w:t>
            </w:r>
          </w:p>
          <w:p w:rsidR="00943717" w:rsidRPr="00002A13" w:rsidRDefault="00943717" w:rsidP="00DE4AC5">
            <w:pPr>
              <w:pStyle w:val="Table"/>
            </w:pPr>
          </w:p>
        </w:tc>
      </w:tr>
      <w:tr w:rsidR="00943717" w:rsidRPr="00002A13" w:rsidTr="00DE4AC5">
        <w:trPr>
          <w:cantSplit/>
          <w:jc w:val="center"/>
        </w:trPr>
        <w:tc>
          <w:tcPr>
            <w:tcW w:w="3227" w:type="dxa"/>
          </w:tcPr>
          <w:p w:rsidR="00943717" w:rsidRPr="00002A13" w:rsidRDefault="00943717" w:rsidP="00DE4AC5">
            <w:pPr>
              <w:pStyle w:val="Table"/>
            </w:pPr>
            <w:r w:rsidRPr="00002A13">
              <w:lastRenderedPageBreak/>
              <w:t xml:space="preserve">Объемы и источники финансирования программы </w:t>
            </w:r>
          </w:p>
        </w:tc>
        <w:tc>
          <w:tcPr>
            <w:tcW w:w="6121" w:type="dxa"/>
          </w:tcPr>
          <w:p w:rsidR="00943717" w:rsidRPr="00002A13" w:rsidRDefault="00943717" w:rsidP="00DE4AC5">
            <w:pPr>
              <w:pStyle w:val="Table"/>
            </w:pPr>
            <w:r w:rsidRPr="00002A13">
              <w:t>Общий объем финансировани</w:t>
            </w:r>
            <w:r w:rsidR="00E15838" w:rsidRPr="00002A13">
              <w:t>я программы на 2011-</w:t>
            </w:r>
            <w:r w:rsidRPr="00002A13">
              <w:t xml:space="preserve">2015 годы составляет: </w:t>
            </w:r>
            <w:r w:rsidRPr="00002A13">
              <w:rPr>
                <w:b/>
              </w:rPr>
              <w:t>565</w:t>
            </w:r>
            <w:r w:rsidR="00002A13" w:rsidRPr="00002A13">
              <w:rPr>
                <w:b/>
              </w:rPr>
              <w:t xml:space="preserve"> </w:t>
            </w:r>
            <w:r w:rsidRPr="00002A13">
              <w:rPr>
                <w:b/>
              </w:rPr>
              <w:t>054, 871</w:t>
            </w:r>
            <w:r w:rsidRPr="00002A13">
              <w:t xml:space="preserve"> тыс. рублей,</w:t>
            </w:r>
            <w:r w:rsidR="00002A13" w:rsidRPr="00002A13">
              <w:t xml:space="preserve"> </w:t>
            </w:r>
            <w:r w:rsidRPr="00002A13">
              <w:t>в том числе за счет средств: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- бюджета ХМАО</w:t>
            </w:r>
            <w:r w:rsidR="00E15838" w:rsidRPr="00002A13">
              <w:t xml:space="preserve"> </w:t>
            </w:r>
            <w:r w:rsidRPr="00002A13">
              <w:t>-</w:t>
            </w:r>
            <w:r w:rsidR="00E15838" w:rsidRPr="00002A13">
              <w:t xml:space="preserve"> </w:t>
            </w:r>
            <w:r w:rsidRPr="00002A13">
              <w:t>Югры – 550</w:t>
            </w:r>
            <w:r w:rsidR="00002A13" w:rsidRPr="00002A13">
              <w:t xml:space="preserve"> </w:t>
            </w:r>
            <w:r w:rsidRPr="00002A13">
              <w:t>856, 4 тыс. рублей;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- бюджета Березовского района -14</w:t>
            </w:r>
            <w:r w:rsidR="00002A13" w:rsidRPr="00002A13">
              <w:t xml:space="preserve"> </w:t>
            </w:r>
            <w:r w:rsidRPr="00002A13">
              <w:t>198, 471 тыс. рублей.</w:t>
            </w:r>
          </w:p>
          <w:p w:rsidR="00943717" w:rsidRPr="00002A13" w:rsidRDefault="00943717" w:rsidP="00DE4AC5">
            <w:pPr>
              <w:pStyle w:val="Table"/>
            </w:pPr>
          </w:p>
          <w:p w:rsidR="00943717" w:rsidRPr="00002A13" w:rsidRDefault="00943717" w:rsidP="00DE4AC5">
            <w:pPr>
              <w:pStyle w:val="Table"/>
            </w:pPr>
            <w:r w:rsidRPr="00002A13">
              <w:t>2011 год: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объем финансирования 288</w:t>
            </w:r>
            <w:r w:rsidR="00002A13" w:rsidRPr="00002A13">
              <w:t xml:space="preserve"> </w:t>
            </w:r>
            <w:r w:rsidRPr="00002A13">
              <w:t>319, 256 тыс. рублей, в том числе за счет средств: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- бюджета ХМАО</w:t>
            </w:r>
            <w:r w:rsidR="00E15838" w:rsidRPr="00002A13">
              <w:t xml:space="preserve"> </w:t>
            </w:r>
            <w:r w:rsidRPr="00002A13">
              <w:t>-</w:t>
            </w:r>
            <w:r w:rsidR="00E15838" w:rsidRPr="00002A13">
              <w:t xml:space="preserve"> </w:t>
            </w:r>
            <w:r w:rsidRPr="00002A13">
              <w:t>Югры – 284</w:t>
            </w:r>
            <w:r w:rsidR="00002A13" w:rsidRPr="00002A13">
              <w:t xml:space="preserve"> </w:t>
            </w:r>
            <w:r w:rsidRPr="00002A13">
              <w:t>402, 4 тыс. рублей;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- бюджета Березовского района -3</w:t>
            </w:r>
            <w:r w:rsidR="00002A13" w:rsidRPr="00002A13">
              <w:t xml:space="preserve"> </w:t>
            </w:r>
            <w:r w:rsidRPr="00002A13">
              <w:t>916, 856 тыс. рублей.</w:t>
            </w:r>
          </w:p>
          <w:p w:rsidR="00002A13" w:rsidRPr="00002A13" w:rsidRDefault="00002A13" w:rsidP="00DE4AC5">
            <w:pPr>
              <w:pStyle w:val="Table"/>
            </w:pPr>
          </w:p>
          <w:p w:rsidR="00943717" w:rsidRPr="00002A13" w:rsidRDefault="00943717" w:rsidP="00DE4AC5">
            <w:pPr>
              <w:pStyle w:val="Table"/>
            </w:pPr>
            <w:r w:rsidRPr="00002A13">
              <w:t xml:space="preserve">2012 год: 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объем финансирования 164</w:t>
            </w:r>
            <w:r w:rsidR="00002A13" w:rsidRPr="00002A13">
              <w:t xml:space="preserve"> </w:t>
            </w:r>
            <w:r w:rsidRPr="00002A13">
              <w:t>103, 915 тыс. рублей, в том числе за счет средств: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- бюджета ХМАО</w:t>
            </w:r>
            <w:r w:rsidR="00E15838" w:rsidRPr="00002A13">
              <w:t xml:space="preserve"> </w:t>
            </w:r>
            <w:r w:rsidRPr="00002A13">
              <w:t>-</w:t>
            </w:r>
            <w:r w:rsidR="00E15838" w:rsidRPr="00002A13">
              <w:t xml:space="preserve"> </w:t>
            </w:r>
            <w:r w:rsidRPr="00002A13">
              <w:t>Югры – 159</w:t>
            </w:r>
            <w:r w:rsidR="00002A13" w:rsidRPr="00002A13">
              <w:t xml:space="preserve"> </w:t>
            </w:r>
            <w:r w:rsidRPr="00002A13">
              <w:t>454, 0 тыс. рублей;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- бюджета Березовского района – 4</w:t>
            </w:r>
            <w:r w:rsidR="00002A13" w:rsidRPr="00002A13">
              <w:t xml:space="preserve"> </w:t>
            </w:r>
            <w:r w:rsidRPr="00002A13">
              <w:t>649, 915 тыс. рублей.</w:t>
            </w:r>
          </w:p>
          <w:p w:rsidR="00943717" w:rsidRPr="00002A13" w:rsidRDefault="00943717" w:rsidP="00DE4AC5">
            <w:pPr>
              <w:pStyle w:val="Table"/>
            </w:pPr>
          </w:p>
          <w:p w:rsidR="00943717" w:rsidRPr="00002A13" w:rsidRDefault="00943717" w:rsidP="00DE4AC5">
            <w:pPr>
              <w:pStyle w:val="Table"/>
            </w:pPr>
            <w:r w:rsidRPr="00002A13">
              <w:t>2013 год:</w:t>
            </w:r>
            <w:r w:rsidR="00002A13" w:rsidRPr="00002A13">
              <w:t xml:space="preserve"> 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объем финансирования 10</w:t>
            </w:r>
            <w:r w:rsidR="00002A13" w:rsidRPr="00002A13">
              <w:t xml:space="preserve"> </w:t>
            </w:r>
            <w:r w:rsidRPr="00002A13">
              <w:t>526, 4 тыс. рублей,</w:t>
            </w:r>
            <w:r w:rsidR="00002A13" w:rsidRPr="00002A13">
              <w:t xml:space="preserve"> </w:t>
            </w:r>
            <w:r w:rsidR="00E15838" w:rsidRPr="00002A13">
              <w:t xml:space="preserve"> </w:t>
            </w:r>
            <w:r w:rsidRPr="00002A13">
              <w:t>в том числе за счет средств: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- бюджета ХМАО</w:t>
            </w:r>
            <w:r w:rsidR="00E15838" w:rsidRPr="00002A13">
              <w:t xml:space="preserve"> </w:t>
            </w:r>
            <w:r w:rsidRPr="00002A13">
              <w:t>-</w:t>
            </w:r>
            <w:r w:rsidR="00E15838" w:rsidRPr="00002A13">
              <w:t xml:space="preserve"> </w:t>
            </w:r>
            <w:r w:rsidRPr="00002A13">
              <w:t>Югры – 10</w:t>
            </w:r>
            <w:r w:rsidR="00002A13" w:rsidRPr="00002A13">
              <w:t xml:space="preserve"> </w:t>
            </w:r>
            <w:r w:rsidRPr="00002A13">
              <w:t>000, 0 тыс. рублей;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- бюджета Березовского района – 526,4 тыс. рублей.</w:t>
            </w:r>
          </w:p>
          <w:p w:rsidR="00943717" w:rsidRPr="00002A13" w:rsidRDefault="00943717" w:rsidP="00DE4AC5">
            <w:pPr>
              <w:pStyle w:val="Table"/>
            </w:pPr>
          </w:p>
          <w:p w:rsidR="00943717" w:rsidRPr="00002A13" w:rsidRDefault="00943717" w:rsidP="00DE4AC5">
            <w:pPr>
              <w:pStyle w:val="Table"/>
            </w:pPr>
            <w:r w:rsidRPr="00002A13">
              <w:t>2014 год: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объем финансирования 102</w:t>
            </w:r>
            <w:r w:rsidR="00002A13" w:rsidRPr="00002A13">
              <w:t xml:space="preserve"> </w:t>
            </w:r>
            <w:r w:rsidRPr="00002A13">
              <w:t>105,3 тыс. рублей, в том числе за счет средств: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- бюджета ХМАО</w:t>
            </w:r>
            <w:r w:rsidR="00E15838" w:rsidRPr="00002A13">
              <w:t xml:space="preserve"> </w:t>
            </w:r>
            <w:r w:rsidRPr="00002A13">
              <w:t>-</w:t>
            </w:r>
            <w:r w:rsidR="00E15838" w:rsidRPr="00002A13">
              <w:t xml:space="preserve"> </w:t>
            </w:r>
            <w:r w:rsidRPr="00002A13">
              <w:t>Югры – 97</w:t>
            </w:r>
            <w:r w:rsidR="00002A13" w:rsidRPr="00002A13">
              <w:t xml:space="preserve"> </w:t>
            </w:r>
            <w:r w:rsidRPr="00002A13">
              <w:t>000,0 тыс. рублей;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- бюджета Березовского района – 5</w:t>
            </w:r>
            <w:r w:rsidR="00002A13" w:rsidRPr="00002A13">
              <w:t xml:space="preserve"> </w:t>
            </w:r>
            <w:r w:rsidRPr="00002A13">
              <w:t>105,3 тыс. рублей.</w:t>
            </w:r>
          </w:p>
          <w:p w:rsidR="00943717" w:rsidRPr="00002A13" w:rsidRDefault="00943717" w:rsidP="00DE4AC5">
            <w:pPr>
              <w:pStyle w:val="Table"/>
            </w:pPr>
          </w:p>
          <w:p w:rsidR="00943717" w:rsidRPr="00002A13" w:rsidRDefault="00943717" w:rsidP="00DE4AC5">
            <w:pPr>
              <w:pStyle w:val="Table"/>
            </w:pPr>
            <w:r w:rsidRPr="00002A13">
              <w:t>2015 год;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943717" w:rsidRPr="00002A13" w:rsidRDefault="00943717" w:rsidP="00DE4AC5">
            <w:pPr>
              <w:pStyle w:val="Table"/>
            </w:pPr>
            <w:r w:rsidRPr="00002A13"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  <w:p w:rsidR="00943717" w:rsidRPr="00002A13" w:rsidRDefault="00943717" w:rsidP="00DE4AC5">
            <w:pPr>
              <w:pStyle w:val="Table"/>
            </w:pPr>
          </w:p>
        </w:tc>
      </w:tr>
      <w:tr w:rsidR="00943717" w:rsidRPr="00002A13" w:rsidTr="00DE4AC5">
        <w:trPr>
          <w:cantSplit/>
          <w:jc w:val="center"/>
        </w:trPr>
        <w:tc>
          <w:tcPr>
            <w:tcW w:w="3227" w:type="dxa"/>
          </w:tcPr>
          <w:p w:rsidR="00943717" w:rsidRPr="00002A13" w:rsidRDefault="00943717" w:rsidP="00DE4AC5">
            <w:pPr>
              <w:pStyle w:val="Table"/>
            </w:pPr>
            <w:r w:rsidRPr="00002A13"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121" w:type="dxa"/>
          </w:tcPr>
          <w:p w:rsidR="00943717" w:rsidRPr="00002A13" w:rsidRDefault="00943717" w:rsidP="00DE4AC5">
            <w:pPr>
              <w:pStyle w:val="Table"/>
            </w:pPr>
            <w:r w:rsidRPr="00002A13">
              <w:t xml:space="preserve">Устройство линий 0,38 </w:t>
            </w:r>
            <w:proofErr w:type="spellStart"/>
            <w:r w:rsidRPr="00002A13">
              <w:t>кВ</w:t>
            </w:r>
            <w:proofErr w:type="spellEnd"/>
            <w:r w:rsidRPr="00002A13">
              <w:t xml:space="preserve"> – </w:t>
            </w:r>
            <w:smartTag w:uri="urn:schemas-microsoft-com:office:smarttags" w:element="metricconverter">
              <w:smartTagPr>
                <w:attr w:name="ProductID" w:val="2,59 км"/>
              </w:smartTagPr>
              <w:r w:rsidRPr="00002A13">
                <w:t>2,59 км</w:t>
              </w:r>
            </w:smartTag>
            <w:r w:rsidRPr="00002A13">
              <w:t xml:space="preserve">; устройство линий 6 </w:t>
            </w:r>
            <w:proofErr w:type="spellStart"/>
            <w:r w:rsidRPr="00002A13">
              <w:t>кВ</w:t>
            </w:r>
            <w:proofErr w:type="spellEnd"/>
            <w:r w:rsidRPr="00002A13">
              <w:t xml:space="preserve"> – </w:t>
            </w:r>
            <w:smartTag w:uri="urn:schemas-microsoft-com:office:smarttags" w:element="metricconverter">
              <w:smartTagPr>
                <w:attr w:name="ProductID" w:val="0,288 км"/>
              </w:smartTagPr>
              <w:r w:rsidRPr="00002A13">
                <w:t>0,288 км</w:t>
              </w:r>
            </w:smartTag>
            <w:r w:rsidRPr="00002A13">
              <w:t>; устройство трансформаторных подстанций: ТП-250 – 1 шт., ТП-400 – 2 шт.</w:t>
            </w:r>
          </w:p>
        </w:tc>
      </w:tr>
    </w:tbl>
    <w:p w:rsidR="00943717" w:rsidRPr="00DE4AC5" w:rsidRDefault="00943717" w:rsidP="00DE4AC5">
      <w:pPr>
        <w:pStyle w:val="FR5"/>
        <w:spacing w:line="240" w:lineRule="auto"/>
        <w:ind w:firstLine="0"/>
        <w:jc w:val="center"/>
        <w:rPr>
          <w:rFonts w:ascii="Arial" w:hAnsi="Arial" w:cs="Arial"/>
          <w:b/>
          <w:bCs/>
          <w:iCs/>
          <w:sz w:val="30"/>
          <w:szCs w:val="24"/>
        </w:rPr>
      </w:pPr>
      <w:r w:rsidRPr="00DE4AC5">
        <w:rPr>
          <w:rFonts w:ascii="Arial" w:hAnsi="Arial" w:cs="Arial"/>
          <w:b/>
          <w:bCs/>
          <w:iCs/>
          <w:sz w:val="30"/>
          <w:szCs w:val="28"/>
        </w:rPr>
        <w:br w:type="page"/>
      </w:r>
      <w:r w:rsidRPr="00DE4AC5">
        <w:rPr>
          <w:rFonts w:ascii="Arial" w:hAnsi="Arial" w:cs="Arial"/>
          <w:b/>
          <w:bCs/>
          <w:iCs/>
          <w:sz w:val="30"/>
          <w:szCs w:val="24"/>
        </w:rPr>
        <w:lastRenderedPageBreak/>
        <w:t>Раздел 1. Характеристика проблемы, на решение которой направлена целевая Программа</w:t>
      </w:r>
    </w:p>
    <w:p w:rsidR="00943717" w:rsidRPr="00DE4AC5" w:rsidRDefault="00943717" w:rsidP="00DE4AC5">
      <w:pPr>
        <w:pStyle w:val="FR5"/>
        <w:spacing w:line="240" w:lineRule="auto"/>
        <w:ind w:firstLine="840"/>
        <w:rPr>
          <w:rFonts w:ascii="Arial" w:hAnsi="Arial"/>
          <w:szCs w:val="24"/>
        </w:rPr>
      </w:pPr>
    </w:p>
    <w:p w:rsidR="00002A13" w:rsidRPr="00DE4AC5" w:rsidRDefault="00943717" w:rsidP="00DE4AC5">
      <w:pPr>
        <w:pStyle w:val="FR5"/>
        <w:spacing w:line="240" w:lineRule="auto"/>
        <w:ind w:firstLine="708"/>
        <w:rPr>
          <w:rFonts w:ascii="Arial" w:hAnsi="Arial"/>
          <w:szCs w:val="24"/>
        </w:rPr>
      </w:pPr>
      <w:r w:rsidRPr="00DE4AC5">
        <w:rPr>
          <w:rFonts w:ascii="Arial" w:hAnsi="Arial"/>
          <w:szCs w:val="24"/>
        </w:rPr>
        <w:t xml:space="preserve">Березовский район находится на северо-западе Ханты-Мансийского автономного округа – Югры. Площадь составляет 88, 1 </w:t>
      </w:r>
      <w:proofErr w:type="spellStart"/>
      <w:r w:rsidRPr="00DE4AC5">
        <w:rPr>
          <w:rFonts w:ascii="Arial" w:hAnsi="Arial"/>
          <w:szCs w:val="24"/>
        </w:rPr>
        <w:t>тыс.кв.км</w:t>
      </w:r>
      <w:proofErr w:type="spellEnd"/>
      <w:r w:rsidRPr="00DE4AC5">
        <w:rPr>
          <w:rFonts w:ascii="Arial" w:hAnsi="Arial"/>
          <w:szCs w:val="24"/>
        </w:rPr>
        <w:t>. Численность</w:t>
      </w:r>
      <w:r w:rsidR="00002A13" w:rsidRPr="00DE4AC5">
        <w:rPr>
          <w:rFonts w:ascii="Arial" w:hAnsi="Arial"/>
          <w:szCs w:val="24"/>
        </w:rPr>
        <w:t xml:space="preserve"> </w:t>
      </w:r>
      <w:r w:rsidRPr="00DE4AC5">
        <w:rPr>
          <w:rFonts w:ascii="Arial" w:hAnsi="Arial"/>
          <w:szCs w:val="24"/>
        </w:rPr>
        <w:t>населения района –</w:t>
      </w:r>
      <w:r w:rsidR="00002A13" w:rsidRPr="00DE4AC5">
        <w:rPr>
          <w:rFonts w:ascii="Arial" w:hAnsi="Arial"/>
          <w:szCs w:val="24"/>
        </w:rPr>
        <w:t xml:space="preserve"> </w:t>
      </w:r>
      <w:r w:rsidRPr="00DE4AC5">
        <w:rPr>
          <w:rFonts w:ascii="Arial" w:hAnsi="Arial"/>
          <w:szCs w:val="24"/>
        </w:rPr>
        <w:t>25, 86 тысяч человек. В состав района входят 26 населенных пунктов из них 2 городских поселения и 4 сельских поселения. В силу ряда природно-климатических факторов транспортная схема района не развита – нет железных и автомобильных дорог с твёрдым покрытием, существующие сезонные дороги ограничивают его экономическое развитие, снижают конкурентоспособность продукции вывозимой за пределы муниципального образования.</w:t>
      </w:r>
    </w:p>
    <w:p w:rsidR="00943717" w:rsidRPr="00DE4AC5" w:rsidRDefault="00943717" w:rsidP="00DE4AC5">
      <w:r w:rsidRPr="00DE4AC5">
        <w:t>Одной из наиболее острых проблем является полное отсутствие централизованного электроснабжения Березовского района. Электроснабжение поселений осуществляется</w:t>
      </w:r>
      <w:r w:rsidR="00002A13" w:rsidRPr="00DE4AC5">
        <w:t xml:space="preserve"> </w:t>
      </w:r>
      <w:r w:rsidRPr="00DE4AC5">
        <w:t xml:space="preserve">от 17 автономных электростанций. В </w:t>
      </w:r>
      <w:proofErr w:type="spellStart"/>
      <w:r w:rsidR="00395664" w:rsidRPr="00DE4AC5">
        <w:t>пгт.</w:t>
      </w:r>
      <w:r w:rsidRPr="00DE4AC5">
        <w:t>Березово</w:t>
      </w:r>
      <w:proofErr w:type="spellEnd"/>
      <w:r w:rsidRPr="00DE4AC5">
        <w:t xml:space="preserve"> эксплуатируются </w:t>
      </w:r>
      <w:proofErr w:type="spellStart"/>
      <w:r w:rsidRPr="00DE4AC5">
        <w:t>газопоршневые</w:t>
      </w:r>
      <w:proofErr w:type="spellEnd"/>
      <w:r w:rsidRPr="00DE4AC5">
        <w:t xml:space="preserve"> дизельные электростанции, использующие в качестве топлива природный газ Березовского месторождения. В</w:t>
      </w:r>
      <w:r w:rsidR="00002A13" w:rsidRPr="00DE4AC5">
        <w:t xml:space="preserve"> </w:t>
      </w:r>
      <w:r w:rsidRPr="00DE4AC5">
        <w:t xml:space="preserve">поселениях </w:t>
      </w:r>
      <w:proofErr w:type="spellStart"/>
      <w:r w:rsidRPr="00DE4AC5">
        <w:t>Игрим</w:t>
      </w:r>
      <w:proofErr w:type="spellEnd"/>
      <w:r w:rsidRPr="00DE4AC5">
        <w:t>, Светлый,</w:t>
      </w:r>
      <w:r w:rsidR="00002A13" w:rsidRPr="00DE4AC5">
        <w:t xml:space="preserve"> </w:t>
      </w:r>
      <w:r w:rsidRPr="00DE4AC5">
        <w:t xml:space="preserve">Приполярный, </w:t>
      </w:r>
      <w:proofErr w:type="spellStart"/>
      <w:r w:rsidRPr="00DE4AC5">
        <w:t>Хулимсунт</w:t>
      </w:r>
      <w:proofErr w:type="spellEnd"/>
      <w:r w:rsidR="00002A13" w:rsidRPr="00DE4AC5">
        <w:t xml:space="preserve"> </w:t>
      </w:r>
      <w:r w:rsidRPr="00DE4AC5">
        <w:t>эксплуатируются газотурбинные электростанции,</w:t>
      </w:r>
      <w:r w:rsidR="00002A13" w:rsidRPr="00DE4AC5">
        <w:t xml:space="preserve"> </w:t>
      </w:r>
      <w:r w:rsidRPr="00DE4AC5">
        <w:t>использующие в качестве топлива природный газ из системы магистральных газопроводов. Снабжение электрической энергией остальных населенных пунктов района осуществляется от 10 дизельных электростанций, наиболее круп</w:t>
      </w:r>
      <w:r w:rsidR="00395664" w:rsidRPr="00DE4AC5">
        <w:t xml:space="preserve">ная из которых расположена в </w:t>
      </w:r>
      <w:proofErr w:type="spellStart"/>
      <w:r w:rsidR="00395664" w:rsidRPr="00DE4AC5">
        <w:t>с.</w:t>
      </w:r>
      <w:r w:rsidRPr="00DE4AC5">
        <w:t>Саранпауль</w:t>
      </w:r>
      <w:proofErr w:type="spellEnd"/>
      <w:r w:rsidRPr="00DE4AC5">
        <w:t xml:space="preserve"> (мощностью 4,64 МВт).</w:t>
      </w:r>
    </w:p>
    <w:p w:rsidR="00943717" w:rsidRPr="00DE4AC5" w:rsidRDefault="00943717" w:rsidP="00DE4AC5">
      <w:pPr>
        <w:pStyle w:val="FR5"/>
        <w:spacing w:line="240" w:lineRule="auto"/>
        <w:rPr>
          <w:rFonts w:ascii="Arial" w:hAnsi="Arial"/>
          <w:szCs w:val="24"/>
        </w:rPr>
      </w:pPr>
      <w:r w:rsidRPr="00DE4AC5">
        <w:rPr>
          <w:rFonts w:ascii="Arial" w:hAnsi="Arial"/>
          <w:szCs w:val="24"/>
        </w:rPr>
        <w:t>Основными проблемами при эксплуатации дизельных электростанций в условиях отсутствия дорог являются:</w:t>
      </w:r>
    </w:p>
    <w:p w:rsidR="00943717" w:rsidRPr="00DE4AC5" w:rsidRDefault="00943717" w:rsidP="00DE4AC5">
      <w:pPr>
        <w:pStyle w:val="FR5"/>
        <w:spacing w:line="240" w:lineRule="auto"/>
        <w:rPr>
          <w:rFonts w:ascii="Arial" w:hAnsi="Arial"/>
          <w:szCs w:val="24"/>
        </w:rPr>
      </w:pPr>
      <w:r w:rsidRPr="00DE4AC5">
        <w:rPr>
          <w:rFonts w:ascii="Arial" w:hAnsi="Arial"/>
          <w:szCs w:val="24"/>
        </w:rPr>
        <w:t>доставка в населенные пункты дизель генераторов;</w:t>
      </w:r>
    </w:p>
    <w:p w:rsidR="00943717" w:rsidRPr="00DE4AC5" w:rsidRDefault="00943717" w:rsidP="00DE4AC5">
      <w:pPr>
        <w:pStyle w:val="FR5"/>
        <w:spacing w:line="240" w:lineRule="auto"/>
        <w:rPr>
          <w:rFonts w:ascii="Arial" w:hAnsi="Arial"/>
          <w:szCs w:val="24"/>
        </w:rPr>
      </w:pPr>
      <w:r w:rsidRPr="00DE4AC5">
        <w:rPr>
          <w:rFonts w:ascii="Arial" w:hAnsi="Arial"/>
          <w:szCs w:val="24"/>
        </w:rPr>
        <w:t>сезонный завоз дизельного топлива, который возможен только в летнюю навигацию водным путем;</w:t>
      </w:r>
    </w:p>
    <w:p w:rsidR="00943717" w:rsidRPr="00DE4AC5" w:rsidRDefault="00943717" w:rsidP="00DE4AC5">
      <w:pPr>
        <w:pStyle w:val="FR5"/>
        <w:spacing w:line="240" w:lineRule="auto"/>
        <w:rPr>
          <w:rFonts w:ascii="Arial" w:hAnsi="Arial"/>
          <w:szCs w:val="24"/>
        </w:rPr>
      </w:pPr>
      <w:r w:rsidRPr="00DE4AC5">
        <w:rPr>
          <w:rFonts w:ascii="Arial" w:hAnsi="Arial"/>
          <w:szCs w:val="24"/>
        </w:rPr>
        <w:t>высокая себестоимость электрической энергии, вырабатываемой дизельной электростанцией;</w:t>
      </w:r>
    </w:p>
    <w:p w:rsidR="00943717" w:rsidRPr="00DE4AC5" w:rsidRDefault="00943717" w:rsidP="00DE4AC5">
      <w:pPr>
        <w:pStyle w:val="FR5"/>
        <w:spacing w:line="240" w:lineRule="auto"/>
        <w:rPr>
          <w:rFonts w:ascii="Arial" w:hAnsi="Arial"/>
          <w:szCs w:val="24"/>
        </w:rPr>
      </w:pPr>
      <w:r w:rsidRPr="00DE4AC5">
        <w:rPr>
          <w:rFonts w:ascii="Arial" w:hAnsi="Arial"/>
          <w:szCs w:val="24"/>
        </w:rPr>
        <w:t>нестабильное и некачественное снабжение потребителей электрической энергией.</w:t>
      </w:r>
    </w:p>
    <w:p w:rsidR="00002A13" w:rsidRPr="00002A13" w:rsidRDefault="00943717" w:rsidP="00943717">
      <w:pPr>
        <w:pStyle w:val="FR5"/>
        <w:spacing w:line="240" w:lineRule="auto"/>
        <w:rPr>
          <w:rFonts w:ascii="Arial" w:hAnsi="Arial" w:cs="Arial"/>
          <w:szCs w:val="24"/>
        </w:rPr>
      </w:pPr>
      <w:r w:rsidRPr="00002A13">
        <w:rPr>
          <w:rFonts w:ascii="Arial" w:hAnsi="Arial" w:cs="Arial"/>
          <w:szCs w:val="24"/>
        </w:rPr>
        <w:t xml:space="preserve">В населенных пунктах Березово, </w:t>
      </w:r>
      <w:proofErr w:type="spellStart"/>
      <w:r w:rsidRPr="00002A13">
        <w:rPr>
          <w:rFonts w:ascii="Arial" w:hAnsi="Arial" w:cs="Arial"/>
          <w:szCs w:val="24"/>
        </w:rPr>
        <w:t>Игрим</w:t>
      </w:r>
      <w:proofErr w:type="spellEnd"/>
      <w:r w:rsidRPr="00002A13">
        <w:rPr>
          <w:rFonts w:ascii="Arial" w:hAnsi="Arial" w:cs="Arial"/>
          <w:szCs w:val="24"/>
        </w:rPr>
        <w:t xml:space="preserve">, Светлый, Приполярный, </w:t>
      </w:r>
      <w:proofErr w:type="spellStart"/>
      <w:r w:rsidRPr="00002A13">
        <w:rPr>
          <w:rFonts w:ascii="Arial" w:hAnsi="Arial" w:cs="Arial"/>
          <w:szCs w:val="24"/>
        </w:rPr>
        <w:t>Хулимсунт</w:t>
      </w:r>
      <w:proofErr w:type="spellEnd"/>
      <w:r w:rsidRPr="00002A13">
        <w:rPr>
          <w:rFonts w:ascii="Arial" w:hAnsi="Arial" w:cs="Arial"/>
          <w:szCs w:val="24"/>
        </w:rPr>
        <w:t xml:space="preserve">, </w:t>
      </w:r>
      <w:proofErr w:type="spellStart"/>
      <w:r w:rsidRPr="00002A13">
        <w:rPr>
          <w:rFonts w:ascii="Arial" w:hAnsi="Arial" w:cs="Arial"/>
          <w:szCs w:val="24"/>
        </w:rPr>
        <w:t>Саранпауль</w:t>
      </w:r>
      <w:proofErr w:type="spellEnd"/>
      <w:r w:rsidRPr="00002A13">
        <w:rPr>
          <w:rFonts w:ascii="Arial" w:hAnsi="Arial" w:cs="Arial"/>
          <w:szCs w:val="24"/>
        </w:rPr>
        <w:t xml:space="preserve">, Сосьва, </w:t>
      </w:r>
      <w:proofErr w:type="spellStart"/>
      <w:r w:rsidRPr="00002A13">
        <w:rPr>
          <w:rFonts w:ascii="Arial" w:hAnsi="Arial" w:cs="Arial"/>
          <w:szCs w:val="24"/>
        </w:rPr>
        <w:t>Анеево</w:t>
      </w:r>
      <w:proofErr w:type="spellEnd"/>
      <w:r w:rsidRPr="00002A13">
        <w:rPr>
          <w:rFonts w:ascii="Arial" w:hAnsi="Arial" w:cs="Arial"/>
          <w:szCs w:val="24"/>
        </w:rPr>
        <w:t xml:space="preserve">, </w:t>
      </w:r>
      <w:proofErr w:type="spellStart"/>
      <w:r w:rsidRPr="00002A13">
        <w:rPr>
          <w:rFonts w:ascii="Arial" w:hAnsi="Arial" w:cs="Arial"/>
          <w:szCs w:val="24"/>
        </w:rPr>
        <w:t>Ванзетур</w:t>
      </w:r>
      <w:proofErr w:type="spellEnd"/>
      <w:r w:rsidRPr="00002A13">
        <w:rPr>
          <w:rFonts w:ascii="Arial" w:hAnsi="Arial" w:cs="Arial"/>
          <w:szCs w:val="24"/>
        </w:rPr>
        <w:t xml:space="preserve">, Теги, </w:t>
      </w:r>
      <w:proofErr w:type="spellStart"/>
      <w:r w:rsidRPr="00002A13">
        <w:rPr>
          <w:rFonts w:ascii="Arial" w:hAnsi="Arial" w:cs="Arial"/>
          <w:szCs w:val="24"/>
        </w:rPr>
        <w:t>Няксимволь</w:t>
      </w:r>
      <w:proofErr w:type="spellEnd"/>
      <w:r w:rsidRPr="00002A13">
        <w:rPr>
          <w:rFonts w:ascii="Arial" w:hAnsi="Arial" w:cs="Arial"/>
          <w:szCs w:val="24"/>
        </w:rPr>
        <w:t xml:space="preserve">, </w:t>
      </w:r>
      <w:proofErr w:type="spellStart"/>
      <w:r w:rsidRPr="00002A13">
        <w:rPr>
          <w:rFonts w:ascii="Arial" w:hAnsi="Arial" w:cs="Arial"/>
          <w:szCs w:val="24"/>
        </w:rPr>
        <w:t>Сартынья</w:t>
      </w:r>
      <w:proofErr w:type="spellEnd"/>
      <w:r w:rsidRPr="00002A13">
        <w:rPr>
          <w:rFonts w:ascii="Arial" w:hAnsi="Arial" w:cs="Arial"/>
          <w:szCs w:val="24"/>
        </w:rPr>
        <w:t xml:space="preserve"> автономные электростанции работают круглосуточно, а в населенном пункте </w:t>
      </w:r>
      <w:proofErr w:type="spellStart"/>
      <w:r w:rsidRPr="00002A13">
        <w:rPr>
          <w:rFonts w:ascii="Arial" w:hAnsi="Arial" w:cs="Arial"/>
          <w:szCs w:val="24"/>
        </w:rPr>
        <w:t>Пугоры</w:t>
      </w:r>
      <w:proofErr w:type="spellEnd"/>
      <w:r w:rsidRPr="00002A13">
        <w:rPr>
          <w:rFonts w:ascii="Arial" w:hAnsi="Arial" w:cs="Arial"/>
          <w:szCs w:val="24"/>
        </w:rPr>
        <w:t xml:space="preserve"> работает</w:t>
      </w:r>
      <w:r w:rsidR="00002A13" w:rsidRPr="00002A13">
        <w:rPr>
          <w:rFonts w:ascii="Arial" w:hAnsi="Arial" w:cs="Arial"/>
          <w:szCs w:val="24"/>
        </w:rPr>
        <w:t xml:space="preserve"> </w:t>
      </w:r>
      <w:r w:rsidRPr="00002A13">
        <w:rPr>
          <w:rFonts w:ascii="Arial" w:hAnsi="Arial" w:cs="Arial"/>
          <w:szCs w:val="24"/>
        </w:rPr>
        <w:t>по 12 часов в сутки.</w:t>
      </w:r>
    </w:p>
    <w:p w:rsidR="00943717" w:rsidRPr="00002A13" w:rsidRDefault="00943717" w:rsidP="00943717">
      <w:pPr>
        <w:rPr>
          <w:rFonts w:cs="Arial"/>
        </w:rPr>
      </w:pPr>
      <w:r w:rsidRPr="00002A13">
        <w:rPr>
          <w:rFonts w:cs="Arial"/>
        </w:rPr>
        <w:t>Существующее состояние дизель генераторов для электроснабжения населенных пунктов Березовского района по поселениям с указанием количества проживающих приведено в таблице 1.</w:t>
      </w:r>
    </w:p>
    <w:p w:rsidR="00943717" w:rsidRPr="00002A13" w:rsidRDefault="00943717" w:rsidP="00943717">
      <w:pPr>
        <w:pStyle w:val="FR5"/>
        <w:spacing w:line="240" w:lineRule="auto"/>
        <w:jc w:val="right"/>
        <w:rPr>
          <w:rFonts w:ascii="Arial" w:hAnsi="Arial" w:cs="Arial"/>
          <w:szCs w:val="24"/>
        </w:rPr>
      </w:pPr>
      <w:r w:rsidRPr="00002A13">
        <w:rPr>
          <w:rFonts w:ascii="Arial" w:hAnsi="Arial" w:cs="Arial"/>
          <w:szCs w:val="24"/>
        </w:rPr>
        <w:t>Таблица 1</w:t>
      </w:r>
    </w:p>
    <w:p w:rsidR="00943717" w:rsidRPr="00002A13" w:rsidRDefault="00943717" w:rsidP="00943717">
      <w:pPr>
        <w:pStyle w:val="FR5"/>
        <w:spacing w:line="240" w:lineRule="auto"/>
        <w:jc w:val="right"/>
        <w:rPr>
          <w:rFonts w:ascii="Arial" w:hAnsi="Arial" w:cs="Arial"/>
          <w:szCs w:val="24"/>
        </w:rPr>
      </w:pPr>
    </w:p>
    <w:tbl>
      <w:tblPr>
        <w:tblW w:w="912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1680"/>
        <w:gridCol w:w="1680"/>
        <w:gridCol w:w="1560"/>
      </w:tblGrid>
      <w:tr w:rsidR="00943717" w:rsidRPr="00002A13" w:rsidTr="009B411C">
        <w:trPr>
          <w:jc w:val="center"/>
        </w:trPr>
        <w:tc>
          <w:tcPr>
            <w:tcW w:w="42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0"/>
            </w:pPr>
            <w:r w:rsidRPr="00002A13">
              <w:t>Наименование поселения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0"/>
            </w:pPr>
            <w:r w:rsidRPr="00002A13">
              <w:t>Количество проживающего населения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0"/>
            </w:pPr>
          </w:p>
        </w:tc>
        <w:tc>
          <w:tcPr>
            <w:tcW w:w="16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всего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Состояние дизель генераторов</w:t>
            </w:r>
            <w:r w:rsidR="00002A13" w:rsidRPr="00002A13">
              <w:t xml:space="preserve"> </w:t>
            </w:r>
            <w:r w:rsidRPr="00002A13">
              <w:t>на</w:t>
            </w:r>
            <w:r w:rsidR="00002A13" w:rsidRPr="00002A13">
              <w:t xml:space="preserve"> </w:t>
            </w:r>
            <w:r w:rsidRPr="00002A13">
              <w:t>1 января 2012 года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6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Общее количество дизель генераторов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Выработали установленный моторесурс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1.</w:t>
            </w:r>
            <w:r w:rsidR="00002A13" w:rsidRPr="00002A13">
              <w:t xml:space="preserve"> </w:t>
            </w:r>
            <w:r w:rsidRPr="00002A13">
              <w:t>Городское поселение Березово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7716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 </w:t>
            </w:r>
            <w:proofErr w:type="spellStart"/>
            <w:r w:rsidRPr="00002A13">
              <w:t>пгт</w:t>
            </w:r>
            <w:proofErr w:type="spellEnd"/>
            <w:r w:rsidRPr="00002A13">
              <w:t>. Березово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7032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Демино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40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Электроснабжение </w:t>
            </w:r>
            <w:r w:rsidR="00395664" w:rsidRPr="00002A13">
              <w:t xml:space="preserve">от </w:t>
            </w:r>
            <w:proofErr w:type="spellStart"/>
            <w:r w:rsidR="00550FE2" w:rsidRPr="00002A13">
              <w:t>п</w:t>
            </w:r>
            <w:r w:rsidR="00395664" w:rsidRPr="00002A13">
              <w:t>гт.</w:t>
            </w:r>
            <w:r w:rsidRPr="00002A13">
              <w:t>Березово</w:t>
            </w:r>
            <w:proofErr w:type="spellEnd"/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Шайтанка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150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Электроснабжение</w:t>
            </w:r>
            <w:r w:rsidR="00002A13" w:rsidRPr="00002A13">
              <w:t xml:space="preserve"> </w:t>
            </w:r>
            <w:r w:rsidR="00395664" w:rsidRPr="00002A13">
              <w:t xml:space="preserve">от </w:t>
            </w:r>
            <w:proofErr w:type="spellStart"/>
            <w:r w:rsidR="00395664" w:rsidRPr="00002A13">
              <w:t>пгт.</w:t>
            </w:r>
            <w:r w:rsidRPr="00002A13">
              <w:t>Березово</w:t>
            </w:r>
            <w:proofErr w:type="spellEnd"/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с. Теги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418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д.</w:t>
            </w:r>
            <w:r w:rsidR="00002A13" w:rsidRPr="00002A13">
              <w:t xml:space="preserve"> </w:t>
            </w:r>
            <w:proofErr w:type="spellStart"/>
            <w:r w:rsidRPr="00002A13">
              <w:t>Пугоры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71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lastRenderedPageBreak/>
              <w:t xml:space="preserve">д. </w:t>
            </w:r>
            <w:proofErr w:type="spellStart"/>
            <w:r w:rsidRPr="00002A13">
              <w:t>Устрем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55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Электроснабжение</w:t>
            </w:r>
            <w:r w:rsidR="00002A13" w:rsidRPr="00002A13">
              <w:t xml:space="preserve"> </w:t>
            </w:r>
            <w:r w:rsidR="00395664" w:rsidRPr="00002A13">
              <w:t xml:space="preserve">от </w:t>
            </w:r>
            <w:proofErr w:type="spellStart"/>
            <w:r w:rsidR="00395664" w:rsidRPr="00002A13">
              <w:t>с.</w:t>
            </w:r>
            <w:r w:rsidRPr="00002A13">
              <w:t>Теги</w:t>
            </w:r>
            <w:proofErr w:type="spellEnd"/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ОАО «Сибирская рыба»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Березовский филиал ОАО «</w:t>
            </w:r>
            <w:proofErr w:type="spellStart"/>
            <w:r w:rsidRPr="00002A13">
              <w:t>ЮТЭйР</w:t>
            </w:r>
            <w:proofErr w:type="spellEnd"/>
            <w:r w:rsidRPr="00002A13">
              <w:t>»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3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2.</w:t>
            </w:r>
            <w:r w:rsidR="00002A13" w:rsidRPr="00002A13">
              <w:t xml:space="preserve"> </w:t>
            </w:r>
            <w:r w:rsidRPr="00002A13">
              <w:t xml:space="preserve">Городское поселение </w:t>
            </w:r>
            <w:proofErr w:type="spellStart"/>
            <w:r w:rsidRPr="00002A13">
              <w:t>Игрим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9162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8534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6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Анеево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158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Ванзетур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450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Электроснабжение </w:t>
            </w:r>
            <w:r w:rsidR="00395664" w:rsidRPr="00002A13">
              <w:t xml:space="preserve">от </w:t>
            </w:r>
            <w:proofErr w:type="spellStart"/>
            <w:r w:rsidR="00395664" w:rsidRPr="00002A13">
              <w:t>пгт.</w:t>
            </w:r>
            <w:r w:rsidRPr="00002A13">
              <w:t>Игрим</w:t>
            </w:r>
            <w:proofErr w:type="spellEnd"/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Новинская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3.</w:t>
            </w:r>
            <w:r w:rsidR="00002A13" w:rsidRPr="00002A13">
              <w:t xml:space="preserve"> </w:t>
            </w:r>
            <w:r w:rsidRPr="00002A13">
              <w:t xml:space="preserve">Сельское поселение </w:t>
            </w:r>
            <w:proofErr w:type="spellStart"/>
            <w:r w:rsidRPr="00002A13">
              <w:t>Саранпауль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4256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с. </w:t>
            </w:r>
            <w:proofErr w:type="spellStart"/>
            <w:r w:rsidRPr="00002A13">
              <w:t>Саранпауль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2842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Щекурья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100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Электроснабжение</w:t>
            </w:r>
            <w:r w:rsidR="00550FE2" w:rsidRPr="00002A13">
              <w:t xml:space="preserve"> </w:t>
            </w:r>
            <w:r w:rsidR="00395664" w:rsidRPr="00002A13">
              <w:t xml:space="preserve">от </w:t>
            </w:r>
            <w:proofErr w:type="spellStart"/>
            <w:r w:rsidR="00395664" w:rsidRPr="00002A13">
              <w:t>с.</w:t>
            </w:r>
            <w:r w:rsidRPr="00002A13">
              <w:t>Саранпауль</w:t>
            </w:r>
            <w:proofErr w:type="spellEnd"/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п. Сосьва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903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3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Ломбовож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210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Кимкьясуй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3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д. </w:t>
            </w:r>
            <w:proofErr w:type="spellStart"/>
            <w:r w:rsidRPr="00002A13">
              <w:t>Сартынья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59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4 Сельское поселение</w:t>
            </w:r>
            <w:r w:rsidR="00002A13" w:rsidRPr="00002A13">
              <w:t xml:space="preserve"> </w:t>
            </w:r>
            <w:r w:rsidRPr="00002A13">
              <w:t>Приполярный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1180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4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 Сельское поселение Светлый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1464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6 Сельское поселение </w:t>
            </w:r>
            <w:proofErr w:type="spellStart"/>
            <w:r w:rsidRPr="00002A13">
              <w:t>Хулимсунт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1395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3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с. </w:t>
            </w:r>
            <w:proofErr w:type="spellStart"/>
            <w:r w:rsidRPr="00002A13">
              <w:t>Няксимволь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523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3</w:t>
            </w:r>
          </w:p>
        </w:tc>
      </w:tr>
      <w:tr w:rsidR="00943717" w:rsidRPr="00002A13" w:rsidTr="009B411C">
        <w:trPr>
          <w:jc w:val="center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Итого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25 788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 127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40</w:t>
            </w:r>
          </w:p>
        </w:tc>
      </w:tr>
    </w:tbl>
    <w:p w:rsidR="00943717" w:rsidRPr="009B411C" w:rsidRDefault="00943717" w:rsidP="009B411C">
      <w:pPr>
        <w:pStyle w:val="FR5"/>
        <w:spacing w:line="240" w:lineRule="auto"/>
        <w:rPr>
          <w:rFonts w:ascii="Arial" w:hAnsi="Arial"/>
          <w:szCs w:val="24"/>
        </w:rPr>
      </w:pPr>
    </w:p>
    <w:p w:rsidR="00943717" w:rsidRPr="009B411C" w:rsidRDefault="00943717" w:rsidP="009B411C">
      <w:pPr>
        <w:pStyle w:val="21"/>
        <w:spacing w:after="0" w:line="240" w:lineRule="auto"/>
        <w:ind w:firstLine="840"/>
        <w:rPr>
          <w:sz w:val="24"/>
        </w:rPr>
      </w:pPr>
      <w:r w:rsidRPr="009B411C">
        <w:rPr>
          <w:sz w:val="24"/>
        </w:rPr>
        <w:t>В настоящее время актуальность опережающего развития централизованной электроэнергетики Березовского района обусловлена перспективами проекта «Урал Промышленный – Урал Полярный», в основе которого заложено использование природно-ресурсного потенциала Приполярного и Полярного Урала.</w:t>
      </w:r>
    </w:p>
    <w:p w:rsidR="00943717" w:rsidRPr="009B411C" w:rsidRDefault="00943717" w:rsidP="009B411C">
      <w:pPr>
        <w:pStyle w:val="21"/>
        <w:spacing w:after="0" w:line="240" w:lineRule="auto"/>
        <w:ind w:firstLine="840"/>
        <w:rPr>
          <w:sz w:val="24"/>
        </w:rPr>
      </w:pPr>
      <w:r w:rsidRPr="009B411C">
        <w:rPr>
          <w:sz w:val="24"/>
        </w:rPr>
        <w:t>В связи с чем, целевой программой Ханты-Мансийского автономного округа – Югры «Централизованное электроснабжение населённых пунктов Ханты-Мансийского автономного округа – Югры на 2011-2013 годы и на перспективу до 2015 года»</w:t>
      </w:r>
      <w:r w:rsidR="00002A13" w:rsidRPr="009B411C">
        <w:rPr>
          <w:sz w:val="24"/>
        </w:rPr>
        <w:t xml:space="preserve"> </w:t>
      </w:r>
      <w:r w:rsidRPr="009B411C">
        <w:rPr>
          <w:sz w:val="24"/>
        </w:rPr>
        <w:t>предусматривается сооружение структурообразующих центров питания и линий электропередачи в Березовском районе за счет средств бюджета автономного округа, бюджета района и внебюджетных привлекаемых инвестиций.</w:t>
      </w:r>
    </w:p>
    <w:p w:rsidR="00943717" w:rsidRPr="009B411C" w:rsidRDefault="00943717" w:rsidP="009B411C">
      <w:pPr>
        <w:ind w:firstLine="720"/>
      </w:pPr>
      <w:proofErr w:type="spellStart"/>
      <w:r w:rsidRPr="009B411C">
        <w:t>Внутрипоселковые</w:t>
      </w:r>
      <w:proofErr w:type="spellEnd"/>
      <w:r w:rsidRPr="009B411C">
        <w:t xml:space="preserve"> электрические сети 0.4-6-10 </w:t>
      </w:r>
      <w:proofErr w:type="spellStart"/>
      <w:r w:rsidRPr="009B411C">
        <w:t>кВ</w:t>
      </w:r>
      <w:proofErr w:type="spellEnd"/>
      <w:r w:rsidRPr="009B411C">
        <w:t xml:space="preserve"> населенных пунктов </w:t>
      </w:r>
      <w:r w:rsidR="00395664" w:rsidRPr="009B411C">
        <w:t xml:space="preserve">Березовского района </w:t>
      </w:r>
      <w:proofErr w:type="spellStart"/>
      <w:r w:rsidR="00395664" w:rsidRPr="009B411C">
        <w:t>пгт.Игрим</w:t>
      </w:r>
      <w:proofErr w:type="spellEnd"/>
      <w:r w:rsidR="00395664" w:rsidRPr="009B411C">
        <w:t xml:space="preserve">, </w:t>
      </w:r>
      <w:proofErr w:type="spellStart"/>
      <w:r w:rsidR="00395664" w:rsidRPr="009B411C">
        <w:t>пгт.</w:t>
      </w:r>
      <w:r w:rsidRPr="009B411C">
        <w:t>Берез</w:t>
      </w:r>
      <w:r w:rsidR="00395664" w:rsidRPr="009B411C">
        <w:t>ово</w:t>
      </w:r>
      <w:proofErr w:type="spellEnd"/>
      <w:r w:rsidR="00395664" w:rsidRPr="009B411C">
        <w:t xml:space="preserve"> </w:t>
      </w:r>
      <w:proofErr w:type="spellStart"/>
      <w:r w:rsidR="00395664" w:rsidRPr="009B411C">
        <w:t>п.Саранпауль</w:t>
      </w:r>
      <w:proofErr w:type="spellEnd"/>
      <w:r w:rsidR="00395664" w:rsidRPr="009B411C">
        <w:t xml:space="preserve">, </w:t>
      </w:r>
      <w:proofErr w:type="spellStart"/>
      <w:r w:rsidR="00395664" w:rsidRPr="009B411C">
        <w:t>д.Ломбовож</w:t>
      </w:r>
      <w:proofErr w:type="spellEnd"/>
      <w:r w:rsidR="00395664" w:rsidRPr="009B411C">
        <w:t xml:space="preserve">, </w:t>
      </w:r>
      <w:proofErr w:type="spellStart"/>
      <w:r w:rsidR="00395664" w:rsidRPr="009B411C">
        <w:t>д.</w:t>
      </w:r>
      <w:r w:rsidRPr="009B411C">
        <w:t>Дёмино</w:t>
      </w:r>
      <w:proofErr w:type="spellEnd"/>
      <w:r w:rsidR="00002A13" w:rsidRPr="009B411C">
        <w:t xml:space="preserve"> </w:t>
      </w:r>
      <w:proofErr w:type="spellStart"/>
      <w:r w:rsidR="00395664" w:rsidRPr="009B411C">
        <w:t>д.Кимкьясуй</w:t>
      </w:r>
      <w:proofErr w:type="spellEnd"/>
      <w:r w:rsidR="00395664" w:rsidRPr="009B411C">
        <w:t xml:space="preserve">, </w:t>
      </w:r>
      <w:proofErr w:type="spellStart"/>
      <w:r w:rsidR="00395664" w:rsidRPr="009B411C">
        <w:t>с.</w:t>
      </w:r>
      <w:r w:rsidRPr="009B411C">
        <w:t>Няксимволь</w:t>
      </w:r>
      <w:proofErr w:type="spellEnd"/>
      <w:r w:rsidR="00002A13" w:rsidRPr="009B411C">
        <w:t xml:space="preserve"> </w:t>
      </w:r>
      <w:r w:rsidRPr="009B411C">
        <w:t>введены в эксплуатацию в семидесятые годы и ранее, в основном выполнены на деревянных опорах и эксплуатируются в сложных климатических условиях.</w:t>
      </w:r>
    </w:p>
    <w:p w:rsidR="00943717" w:rsidRPr="009B411C" w:rsidRDefault="00943717" w:rsidP="009B411C">
      <w:pPr>
        <w:ind w:firstLine="720"/>
      </w:pPr>
      <w:r w:rsidRPr="009B411C">
        <w:t xml:space="preserve">Морально и физически устаревшее оборудование </w:t>
      </w:r>
      <w:proofErr w:type="spellStart"/>
      <w:r w:rsidRPr="009B411C">
        <w:t>внутрипоселковых</w:t>
      </w:r>
      <w:proofErr w:type="spellEnd"/>
      <w:r w:rsidRPr="009B411C">
        <w:t xml:space="preserve"> сетей имеет низкие технические характеристики,</w:t>
      </w:r>
      <w:r w:rsidRPr="009B411C">
        <w:rPr>
          <w:b/>
        </w:rPr>
        <w:t xml:space="preserve"> </w:t>
      </w:r>
      <w:r w:rsidRPr="009B411C">
        <w:t>не отвечает нормативным требованиям, часто выходит</w:t>
      </w:r>
      <w:r w:rsidRPr="009B411C">
        <w:rPr>
          <w:b/>
        </w:rPr>
        <w:t xml:space="preserve"> </w:t>
      </w:r>
      <w:r w:rsidRPr="009B411C">
        <w:t>из строя и приводит к продолжительным перерывам в электроснабжении потребителей.</w:t>
      </w:r>
    </w:p>
    <w:p w:rsidR="00943717" w:rsidRPr="009B411C" w:rsidRDefault="00943717" w:rsidP="009B411C">
      <w:pPr>
        <w:ind w:firstLine="720"/>
      </w:pPr>
      <w:r w:rsidRPr="009B411C">
        <w:t xml:space="preserve">Из-за высокой степени износа (от 30 до 100 %) требуются значительные затраты на эксплуатацию и ремонтно-восстановительные работы </w:t>
      </w:r>
      <w:proofErr w:type="spellStart"/>
      <w:r w:rsidRPr="009B411C">
        <w:t>внутрипоселковых</w:t>
      </w:r>
      <w:proofErr w:type="spellEnd"/>
      <w:r w:rsidRPr="009B411C">
        <w:t xml:space="preserve"> электрических сетей и дизельных электростанций населенных пунктов.</w:t>
      </w:r>
    </w:p>
    <w:p w:rsidR="00943717" w:rsidRPr="009B411C" w:rsidRDefault="00943717" w:rsidP="009B411C">
      <w:pPr>
        <w:ind w:firstLine="720"/>
      </w:pPr>
      <w:r w:rsidRPr="009B411C">
        <w:t>Неблагополучное состояние электрических сетей</w:t>
      </w:r>
      <w:r w:rsidR="00002A13" w:rsidRPr="009B411C">
        <w:t xml:space="preserve"> </w:t>
      </w:r>
      <w:r w:rsidRPr="009B411C">
        <w:t>и износ основного оборудования дизельных электростанций (дизель генераторов) в поселках</w:t>
      </w:r>
      <w:r w:rsidRPr="009B411C">
        <w:rPr>
          <w:b/>
        </w:rPr>
        <w:t xml:space="preserve"> </w:t>
      </w:r>
      <w:r w:rsidRPr="009B411C">
        <w:t xml:space="preserve">не позволяет осуществлять подключение новых потребителей, вследствие чего </w:t>
      </w:r>
      <w:r w:rsidRPr="009B411C">
        <w:lastRenderedPageBreak/>
        <w:t>сдерживается развитие местной промышленности и</w:t>
      </w:r>
      <w:r w:rsidRPr="009B411C">
        <w:rPr>
          <w:b/>
        </w:rPr>
        <w:t xml:space="preserve"> </w:t>
      </w:r>
      <w:r w:rsidRPr="009B411C">
        <w:t>не улучшаются условия проживания населения.</w:t>
      </w:r>
    </w:p>
    <w:p w:rsidR="00943717" w:rsidRPr="009B411C" w:rsidRDefault="00943717" w:rsidP="009B411C">
      <w:pPr>
        <w:ind w:firstLine="720"/>
      </w:pPr>
      <w:r w:rsidRPr="009B411C">
        <w:t>В настоящее время городскими и сельскими поселениями</w:t>
      </w:r>
      <w:r w:rsidR="00002A13" w:rsidRPr="009B411C">
        <w:t xml:space="preserve"> </w:t>
      </w:r>
      <w:r w:rsidRPr="009B411C">
        <w:t xml:space="preserve">с имеющимися инвестиционными возможностями проводятся работы только по аварийному восстановлению </w:t>
      </w:r>
      <w:proofErr w:type="spellStart"/>
      <w:r w:rsidRPr="009B411C">
        <w:t>внутрипоселковых</w:t>
      </w:r>
      <w:proofErr w:type="spellEnd"/>
      <w:r w:rsidRPr="009B411C">
        <w:t xml:space="preserve"> сетей 0.4-6-10 </w:t>
      </w:r>
      <w:proofErr w:type="spellStart"/>
      <w:r w:rsidRPr="009B411C">
        <w:t>кВ.</w:t>
      </w:r>
      <w:proofErr w:type="spellEnd"/>
      <w:r w:rsidRPr="009B411C">
        <w:t xml:space="preserve"> </w:t>
      </w:r>
    </w:p>
    <w:p w:rsidR="00943717" w:rsidRPr="009B411C" w:rsidRDefault="00943717" w:rsidP="009B411C">
      <w:pPr>
        <w:ind w:firstLine="709"/>
      </w:pPr>
      <w:r w:rsidRPr="009B411C">
        <w:t xml:space="preserve">Необходимость реконструкции </w:t>
      </w:r>
      <w:proofErr w:type="spellStart"/>
      <w:r w:rsidRPr="009B411C">
        <w:t>внутрипоселковых</w:t>
      </w:r>
      <w:proofErr w:type="spellEnd"/>
      <w:r w:rsidRPr="009B411C">
        <w:t xml:space="preserve"> электрических сетей обусловлена неудовлетворительным техническим состоянием и является одним из направлений в энергосберегающей политике Березовского района и Ханты-Мансийского автономного округа – Югры.</w:t>
      </w:r>
    </w:p>
    <w:p w:rsidR="00943717" w:rsidRPr="009B411C" w:rsidRDefault="00943717" w:rsidP="009B411C">
      <w:pPr>
        <w:ind w:firstLine="709"/>
      </w:pPr>
      <w:r w:rsidRPr="009B411C">
        <w:t>Реконструкция электрических сетей населенных пунктов района</w:t>
      </w:r>
      <w:r w:rsidR="00002A13" w:rsidRPr="009B411C">
        <w:t xml:space="preserve"> </w:t>
      </w:r>
      <w:r w:rsidRPr="009B411C">
        <w:t xml:space="preserve">предусматривает реконструкцию, техническое перевооружение и дальнейшее развитие </w:t>
      </w:r>
      <w:proofErr w:type="spellStart"/>
      <w:r w:rsidRPr="009B411C">
        <w:t>внутрипоселковых</w:t>
      </w:r>
      <w:proofErr w:type="spellEnd"/>
      <w:r w:rsidRPr="009B411C">
        <w:t xml:space="preserve"> сетей, что обеспечит рациональное и эффективное использование энергетических ресурсов в каждом отдельном населенном пункте и в целом по району.</w:t>
      </w:r>
    </w:p>
    <w:p w:rsidR="00943717" w:rsidRPr="009B411C" w:rsidRDefault="00943717" w:rsidP="009B411C">
      <w:pPr>
        <w:ind w:firstLine="720"/>
      </w:pPr>
      <w:r w:rsidRPr="009B411C">
        <w:t>По состоянию на 1 января 2012 года реконструкция внутри поселковых сетей за период с 1997 по 2010 гг. выполнена в 7 населенных пунктах и еще требуется в 17</w:t>
      </w:r>
      <w:r w:rsidR="00002A13" w:rsidRPr="009B411C">
        <w:t xml:space="preserve"> </w:t>
      </w:r>
      <w:r w:rsidRPr="009B411C">
        <w:t>населенных пунктах района, из них предусматривается подготовка и перевод на централизованное электроснабжение 8 населенных пунктов.</w:t>
      </w:r>
    </w:p>
    <w:p w:rsidR="00943717" w:rsidRPr="009B411C" w:rsidRDefault="00943717" w:rsidP="009B411C">
      <w:pPr>
        <w:ind w:firstLine="720"/>
      </w:pPr>
      <w:r w:rsidRPr="009B411C">
        <w:t xml:space="preserve">Потребность в реконструкции </w:t>
      </w:r>
      <w:proofErr w:type="spellStart"/>
      <w:r w:rsidRPr="009B411C">
        <w:t>внутрипоселковых</w:t>
      </w:r>
      <w:proofErr w:type="spellEnd"/>
      <w:r w:rsidRPr="009B411C">
        <w:t xml:space="preserve"> электрических сетей 0.4-6-10 </w:t>
      </w:r>
      <w:proofErr w:type="spellStart"/>
      <w:r w:rsidRPr="009B411C">
        <w:t>кВ</w:t>
      </w:r>
      <w:proofErr w:type="spellEnd"/>
      <w:r w:rsidRPr="009B411C">
        <w:t xml:space="preserve"> населенных пунктов Березовского района</w:t>
      </w:r>
      <w:r w:rsidR="00002A13" w:rsidRPr="009B411C">
        <w:t xml:space="preserve"> </w:t>
      </w:r>
      <w:r w:rsidRPr="009B411C">
        <w:t>приведена в таблице 2.</w:t>
      </w:r>
    </w:p>
    <w:p w:rsidR="00943717" w:rsidRPr="009B411C" w:rsidRDefault="00943717" w:rsidP="009B411C">
      <w:pPr>
        <w:ind w:firstLine="720"/>
      </w:pPr>
    </w:p>
    <w:p w:rsidR="00943717" w:rsidRPr="00002A13" w:rsidRDefault="00943717" w:rsidP="00943717">
      <w:pPr>
        <w:jc w:val="right"/>
        <w:rPr>
          <w:rFonts w:cs="Arial"/>
        </w:rPr>
      </w:pPr>
      <w:r w:rsidRPr="00002A13">
        <w:rPr>
          <w:rFonts w:cs="Arial"/>
        </w:rPr>
        <w:t>Таблица 2</w:t>
      </w:r>
    </w:p>
    <w:p w:rsidR="00943717" w:rsidRPr="00002A13" w:rsidRDefault="00943717" w:rsidP="00943717">
      <w:pPr>
        <w:jc w:val="right"/>
        <w:rPr>
          <w:rFonts w:cs="Arial"/>
        </w:rPr>
      </w:pPr>
    </w:p>
    <w:tbl>
      <w:tblPr>
        <w:tblW w:w="900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1528"/>
        <w:gridCol w:w="1560"/>
        <w:gridCol w:w="1680"/>
        <w:gridCol w:w="1680"/>
      </w:tblGrid>
      <w:tr w:rsidR="00943717" w:rsidRPr="00002A13" w:rsidTr="009B411C">
        <w:trPr>
          <w:cantSplit/>
          <w:jc w:val="center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0"/>
            </w:pPr>
            <w:r w:rsidRPr="00002A13">
              <w:t>Наименование городских (сельских) поселений</w:t>
            </w:r>
          </w:p>
        </w:tc>
        <w:tc>
          <w:tcPr>
            <w:tcW w:w="1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0"/>
            </w:pPr>
            <w:r w:rsidRPr="00002A13">
              <w:t>Всего проживает населения (человек)</w:t>
            </w:r>
          </w:p>
        </w:tc>
        <w:tc>
          <w:tcPr>
            <w:tcW w:w="49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0"/>
            </w:pPr>
            <w:r w:rsidRPr="00002A13">
              <w:t>Выполнение реконструкции</w:t>
            </w:r>
            <w:r w:rsidR="00002A13" w:rsidRPr="00002A13">
              <w:t xml:space="preserve"> </w:t>
            </w:r>
            <w:proofErr w:type="spellStart"/>
            <w:r w:rsidRPr="00002A13">
              <w:t>внутрипоселковых</w:t>
            </w:r>
            <w:proofErr w:type="spellEnd"/>
            <w:r w:rsidRPr="00002A13">
              <w:t xml:space="preserve"> электрических сетей на 1 января 2012 года,</w:t>
            </w:r>
            <w:r w:rsidR="00002A13" w:rsidRPr="00002A13">
              <w:t xml:space="preserve"> </w:t>
            </w:r>
            <w:r w:rsidRPr="00002A13">
              <w:t>%</w:t>
            </w:r>
            <w:r w:rsidR="00002A13" w:rsidRPr="00002A13">
              <w:t xml:space="preserve"> 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0"/>
            </w:pPr>
          </w:p>
        </w:tc>
        <w:tc>
          <w:tcPr>
            <w:tcW w:w="1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реконструкция выполнена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требуется реконструкция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Default="00943717" w:rsidP="009B411C">
            <w:pPr>
              <w:pStyle w:val="Table"/>
            </w:pPr>
            <w:r w:rsidRPr="00002A13">
              <w:t>реконструкция, предусмотренная программой</w:t>
            </w:r>
          </w:p>
          <w:p w:rsidR="009B411C" w:rsidRPr="00002A13" w:rsidRDefault="009B411C" w:rsidP="009B411C">
            <w:pPr>
              <w:pStyle w:val="Table"/>
            </w:pP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1. </w:t>
            </w:r>
            <w:proofErr w:type="spellStart"/>
            <w:r w:rsidRPr="00002A13">
              <w:t>пгт</w:t>
            </w:r>
            <w:proofErr w:type="spellEnd"/>
            <w:r w:rsidRPr="00002A13">
              <w:t>.</w:t>
            </w:r>
            <w:r w:rsidR="00002A13" w:rsidRPr="00002A13">
              <w:t xml:space="preserve"> </w:t>
            </w:r>
            <w:r w:rsidRPr="00002A13">
              <w:t>Березово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7032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90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2. д. </w:t>
            </w:r>
            <w:proofErr w:type="spellStart"/>
            <w:r w:rsidRPr="00002A13">
              <w:t>Демино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36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3. д. </w:t>
            </w:r>
            <w:proofErr w:type="spellStart"/>
            <w:r w:rsidRPr="00002A13">
              <w:t>Шайтанка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80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4. д. </w:t>
            </w:r>
            <w:proofErr w:type="spellStart"/>
            <w:r w:rsidRPr="00002A13">
              <w:t>Устрем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92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5. д. </w:t>
            </w:r>
            <w:proofErr w:type="spellStart"/>
            <w:r w:rsidRPr="00002A13">
              <w:t>Пугоры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71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80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6. с. Теги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418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80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7. </w:t>
            </w: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8534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15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8. д. </w:t>
            </w:r>
            <w:proofErr w:type="spellStart"/>
            <w:r w:rsidRPr="00002A13">
              <w:t>Анеево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158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9. п. </w:t>
            </w:r>
            <w:proofErr w:type="spellStart"/>
            <w:r w:rsidRPr="00002A13">
              <w:t>Ванзетур</w:t>
            </w:r>
            <w:proofErr w:type="spellEnd"/>
            <w:r w:rsidRPr="00002A13">
              <w:t xml:space="preserve">. 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450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90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10. с. </w:t>
            </w:r>
            <w:proofErr w:type="spellStart"/>
            <w:r w:rsidRPr="00002A13">
              <w:t>Саранпауль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2842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11. д. </w:t>
            </w:r>
            <w:proofErr w:type="spellStart"/>
            <w:r w:rsidRPr="00002A13">
              <w:t>Ломбовож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210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12. д. </w:t>
            </w:r>
            <w:proofErr w:type="spellStart"/>
            <w:r w:rsidRPr="00002A13">
              <w:t>Кимкьясуй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13. д. </w:t>
            </w:r>
            <w:proofErr w:type="spellStart"/>
            <w:r w:rsidRPr="00002A13">
              <w:t>Сартынья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14. д. Сосьва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903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15. д. </w:t>
            </w:r>
            <w:proofErr w:type="spellStart"/>
            <w:r w:rsidRPr="00002A13">
              <w:t>Хулимсунт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1395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16. с. </w:t>
            </w:r>
            <w:proofErr w:type="spellStart"/>
            <w:r w:rsidRPr="00002A13">
              <w:t>Няксимволь</w:t>
            </w:r>
            <w:proofErr w:type="spellEnd"/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523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90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 xml:space="preserve">17. п. Приполярный 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1180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  <w:tr w:rsidR="00943717" w:rsidRPr="00002A13" w:rsidTr="009B411C">
        <w:trPr>
          <w:cantSplit/>
          <w:jc w:val="center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18. п. Светлый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1464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3717" w:rsidRPr="00002A13" w:rsidRDefault="00943717" w:rsidP="009B411C">
            <w:pPr>
              <w:pStyle w:val="Table"/>
            </w:pPr>
            <w:r w:rsidRPr="00002A13">
              <w:t>0</w:t>
            </w:r>
          </w:p>
        </w:tc>
      </w:tr>
    </w:tbl>
    <w:p w:rsidR="00943717" w:rsidRPr="009B411C" w:rsidRDefault="00943717" w:rsidP="009B411C">
      <w:pPr>
        <w:ind w:firstLine="709"/>
      </w:pPr>
    </w:p>
    <w:p w:rsidR="00943717" w:rsidRPr="009B411C" w:rsidRDefault="00943717" w:rsidP="009B411C">
      <w:pPr>
        <w:ind w:firstLine="709"/>
      </w:pPr>
      <w:r w:rsidRPr="009B411C">
        <w:t>В связи со значительным моральным и физическим износом существующих электросетей населенных пунктов района, неудовлетворительным техническим состоянием, не обеспечивающим принятие по вновь построенным линиям электропередачи централизованного электроснабжения, требуется</w:t>
      </w:r>
      <w:r w:rsidRPr="009B411C">
        <w:rPr>
          <w:b/>
        </w:rPr>
        <w:t xml:space="preserve"> </w:t>
      </w:r>
      <w:r w:rsidRPr="009B411C">
        <w:t xml:space="preserve">финансовая поддержка из средств бюджета района и автономного округа. </w:t>
      </w:r>
    </w:p>
    <w:p w:rsidR="00943717" w:rsidRPr="009B411C" w:rsidRDefault="00943717" w:rsidP="009B411C">
      <w:pPr>
        <w:ind w:firstLine="709"/>
      </w:pPr>
      <w:r w:rsidRPr="009B411C">
        <w:lastRenderedPageBreak/>
        <w:t>В программе представлен ориентировочный объем капитальных вложений, необходимый для оказания содействия поселениям района в реконструкции электрических сетей населенных пунктов.</w:t>
      </w:r>
    </w:p>
    <w:p w:rsidR="00943717" w:rsidRPr="009B411C" w:rsidRDefault="00943717" w:rsidP="009B411C">
      <w:pPr>
        <w:ind w:firstLine="708"/>
      </w:pPr>
      <w:r w:rsidRPr="009B411C">
        <w:t xml:space="preserve">В целях сохранения социальной стабильности необходимо обеспечить покрытие убытков </w:t>
      </w:r>
      <w:proofErr w:type="spellStart"/>
      <w:r w:rsidRPr="009B411C">
        <w:t>энергоснабжающих</w:t>
      </w:r>
      <w:proofErr w:type="spellEnd"/>
      <w:r w:rsidRPr="009B411C">
        <w:t xml:space="preserve"> организаций в зоне децентрализованного сектора района, возникающих в связи с реализацией услуг по социально ориентированным тарифам. </w:t>
      </w:r>
    </w:p>
    <w:p w:rsidR="00943717" w:rsidRPr="009B411C" w:rsidRDefault="00943717" w:rsidP="009B411C">
      <w:pPr>
        <w:pStyle w:val="FR5"/>
        <w:spacing w:line="240" w:lineRule="auto"/>
        <w:ind w:right="-8" w:firstLine="0"/>
        <w:rPr>
          <w:rFonts w:ascii="Arial" w:hAnsi="Arial"/>
          <w:szCs w:val="24"/>
        </w:rPr>
      </w:pPr>
    </w:p>
    <w:p w:rsidR="00943717" w:rsidRPr="009B411C" w:rsidRDefault="00943717" w:rsidP="009B411C">
      <w:pPr>
        <w:pStyle w:val="FR5"/>
        <w:spacing w:line="240" w:lineRule="auto"/>
        <w:ind w:right="-8" w:firstLine="0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9B411C">
        <w:rPr>
          <w:rFonts w:ascii="Arial" w:hAnsi="Arial" w:cs="Arial"/>
          <w:b/>
          <w:bCs/>
          <w:iCs/>
          <w:sz w:val="30"/>
          <w:szCs w:val="28"/>
        </w:rPr>
        <w:t>Раздел 2. Основные цели и задачи целевой программы, сроки её реализации.</w:t>
      </w:r>
    </w:p>
    <w:p w:rsidR="00943717" w:rsidRPr="009B411C" w:rsidRDefault="00943717" w:rsidP="009B411C"/>
    <w:p w:rsidR="00943717" w:rsidRPr="009B411C" w:rsidRDefault="009B411C" w:rsidP="009B411C">
      <w:pPr>
        <w:ind w:left="567" w:firstLine="0"/>
      </w:pPr>
      <w:r w:rsidRPr="009B411C">
        <w:t xml:space="preserve">1. </w:t>
      </w:r>
      <w:r w:rsidR="00943717" w:rsidRPr="009B411C">
        <w:t xml:space="preserve">Целью реализации программы является: </w:t>
      </w:r>
    </w:p>
    <w:p w:rsidR="00943717" w:rsidRPr="009B411C" w:rsidRDefault="00943717" w:rsidP="009B411C">
      <w:r w:rsidRPr="009B411C">
        <w:t>удовлетворение потребностей населения в предоставлении бесперебойного, стабильного и качественного электроснабжения в населённых пунктах Березовского района.</w:t>
      </w:r>
    </w:p>
    <w:p w:rsidR="00943717" w:rsidRPr="00002A13" w:rsidRDefault="00943717" w:rsidP="00943717">
      <w:pPr>
        <w:autoSpaceDE w:val="0"/>
        <w:autoSpaceDN w:val="0"/>
        <w:adjustRightInd w:val="0"/>
        <w:rPr>
          <w:rFonts w:cs="Arial"/>
          <w:szCs w:val="16"/>
        </w:rPr>
      </w:pPr>
    </w:p>
    <w:p w:rsidR="00943717" w:rsidRPr="009B411C" w:rsidRDefault="009B411C" w:rsidP="009B411C">
      <w:r w:rsidRPr="009B411C">
        <w:t xml:space="preserve">2. </w:t>
      </w:r>
      <w:r w:rsidR="00943717" w:rsidRPr="009B411C">
        <w:t>Задачи программы:</w:t>
      </w:r>
    </w:p>
    <w:p w:rsidR="00943717" w:rsidRPr="009B411C" w:rsidRDefault="009B411C" w:rsidP="009B411C">
      <w:r w:rsidRPr="009B411C">
        <w:t xml:space="preserve">1) </w:t>
      </w:r>
      <w:r w:rsidR="00943717" w:rsidRPr="009B411C">
        <w:t>повышение надёжности и снижение длительности перерывов электроснабжения потребителей, повышение пропускной способности линий электропередачи и снижение транспортных потерь электроэнергии;</w:t>
      </w:r>
    </w:p>
    <w:p w:rsidR="00943717" w:rsidRPr="009B411C" w:rsidRDefault="00943717" w:rsidP="009B411C">
      <w:pPr>
        <w:ind w:left="567" w:firstLine="0"/>
      </w:pPr>
      <w:r w:rsidRPr="009B411C">
        <w:t>2)</w:t>
      </w:r>
      <w:r w:rsidR="00002A13" w:rsidRPr="009B411C">
        <w:t xml:space="preserve"> </w:t>
      </w:r>
      <w:r w:rsidRPr="009B411C">
        <w:t>возмещение недополученных доходов организациям, осуществляющим</w:t>
      </w:r>
    </w:p>
    <w:p w:rsidR="00943717" w:rsidRPr="009B411C" w:rsidRDefault="00943717" w:rsidP="009B411C">
      <w:r w:rsidRPr="009B411C">
        <w:t>реализацию электрической энергии</w:t>
      </w:r>
      <w:r w:rsidR="00002A13" w:rsidRPr="009B411C">
        <w:t xml:space="preserve"> </w:t>
      </w:r>
      <w:r w:rsidRPr="009B411C">
        <w:t xml:space="preserve">населению и приравненным к категории потребителям, предприятиям жилищно-коммунального и агропромышленного комплексов, субъектам малого и среднего предпринимательства, организациям бюджетной сферы. </w:t>
      </w:r>
    </w:p>
    <w:p w:rsidR="00002A13" w:rsidRPr="009B411C" w:rsidRDefault="00002A13" w:rsidP="009B411C"/>
    <w:p w:rsidR="00002A13" w:rsidRPr="00002A13" w:rsidRDefault="00943717" w:rsidP="00943717">
      <w:pPr>
        <w:autoSpaceDE w:val="0"/>
        <w:autoSpaceDN w:val="0"/>
        <w:adjustRightInd w:val="0"/>
        <w:rPr>
          <w:rFonts w:cs="Arial"/>
        </w:rPr>
      </w:pPr>
      <w:r w:rsidRPr="00002A13">
        <w:rPr>
          <w:rFonts w:cs="Arial"/>
        </w:rPr>
        <w:t>3. Срок реализации программы – 2011 - 2015 годы.</w:t>
      </w:r>
    </w:p>
    <w:p w:rsidR="00943717" w:rsidRPr="00002A13" w:rsidRDefault="00943717" w:rsidP="00943717">
      <w:pPr>
        <w:autoSpaceDE w:val="0"/>
        <w:autoSpaceDN w:val="0"/>
        <w:adjustRightInd w:val="0"/>
        <w:rPr>
          <w:rFonts w:cs="Arial"/>
        </w:rPr>
      </w:pPr>
      <w:r w:rsidRPr="00002A13">
        <w:rPr>
          <w:rFonts w:cs="Arial"/>
        </w:rPr>
        <w:t>Условиями прекращения реализации программы являются досрочное достижение целей и задач программы, а также изменение механизмов реализации программы</w:t>
      </w:r>
      <w:r w:rsidR="00002A13" w:rsidRPr="00002A13">
        <w:rPr>
          <w:rFonts w:cs="Arial"/>
        </w:rPr>
        <w:t xml:space="preserve"> </w:t>
      </w:r>
    </w:p>
    <w:p w:rsidR="00943717" w:rsidRPr="00002A13" w:rsidRDefault="00943717" w:rsidP="00943717">
      <w:pPr>
        <w:rPr>
          <w:rFonts w:cs="Arial"/>
        </w:rPr>
      </w:pPr>
    </w:p>
    <w:p w:rsidR="00943717" w:rsidRPr="009B411C" w:rsidRDefault="00943717" w:rsidP="009B411C">
      <w:pPr>
        <w:pStyle w:val="FR5"/>
        <w:spacing w:line="240" w:lineRule="auto"/>
        <w:ind w:right="-8" w:firstLine="0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9B411C">
        <w:rPr>
          <w:rFonts w:ascii="Arial" w:hAnsi="Arial" w:cs="Arial"/>
          <w:b/>
          <w:bCs/>
          <w:iCs/>
          <w:sz w:val="30"/>
          <w:szCs w:val="28"/>
        </w:rPr>
        <w:t>Раздел 3. Перечень программных мероприятий</w:t>
      </w:r>
    </w:p>
    <w:p w:rsidR="00943717" w:rsidRPr="009B411C" w:rsidRDefault="00943717" w:rsidP="009B411C"/>
    <w:p w:rsidR="00943717" w:rsidRPr="00002A13" w:rsidRDefault="00943717" w:rsidP="00395664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02A13">
        <w:rPr>
          <w:rFonts w:ascii="Arial" w:hAnsi="Arial" w:cs="Arial"/>
          <w:sz w:val="24"/>
          <w:szCs w:val="24"/>
        </w:rPr>
        <w:t>Выполнением программных мероприятий, согласно приложению 1 к настоящей программе предполагается:</w:t>
      </w:r>
    </w:p>
    <w:p w:rsidR="00943717" w:rsidRPr="00002A13" w:rsidRDefault="00943717" w:rsidP="00395664">
      <w:pPr>
        <w:pStyle w:val="FR5"/>
        <w:spacing w:line="240" w:lineRule="auto"/>
        <w:ind w:firstLine="709"/>
        <w:rPr>
          <w:rFonts w:ascii="Arial" w:hAnsi="Arial" w:cs="Arial"/>
          <w:szCs w:val="24"/>
        </w:rPr>
      </w:pPr>
      <w:r w:rsidRPr="00002A13">
        <w:rPr>
          <w:rFonts w:ascii="Arial" w:hAnsi="Arial" w:cs="Arial"/>
          <w:szCs w:val="24"/>
        </w:rPr>
        <w:t>1) «Инженерные сети элек</w:t>
      </w:r>
      <w:r w:rsidR="00395664" w:rsidRPr="00002A13">
        <w:rPr>
          <w:rFonts w:ascii="Arial" w:hAnsi="Arial" w:cs="Arial"/>
          <w:szCs w:val="24"/>
        </w:rPr>
        <w:t xml:space="preserve">троснабжения жилых домов по </w:t>
      </w:r>
      <w:proofErr w:type="spellStart"/>
      <w:r w:rsidR="00395664" w:rsidRPr="00002A13">
        <w:rPr>
          <w:rFonts w:ascii="Arial" w:hAnsi="Arial" w:cs="Arial"/>
          <w:szCs w:val="24"/>
        </w:rPr>
        <w:t>ул.</w:t>
      </w:r>
      <w:r w:rsidRPr="00002A13">
        <w:rPr>
          <w:rFonts w:ascii="Arial" w:hAnsi="Arial" w:cs="Arial"/>
          <w:szCs w:val="24"/>
        </w:rPr>
        <w:t>Молодёжная</w:t>
      </w:r>
      <w:proofErr w:type="spellEnd"/>
      <w:r w:rsidR="00002A13" w:rsidRPr="00002A13">
        <w:rPr>
          <w:rFonts w:ascii="Arial" w:hAnsi="Arial" w:cs="Arial"/>
          <w:szCs w:val="24"/>
        </w:rPr>
        <w:t xml:space="preserve"> </w:t>
      </w:r>
      <w:r w:rsidR="00395664" w:rsidRPr="00002A13">
        <w:rPr>
          <w:rFonts w:ascii="Arial" w:hAnsi="Arial" w:cs="Arial"/>
          <w:szCs w:val="24"/>
        </w:rPr>
        <w:t xml:space="preserve">в </w:t>
      </w:r>
      <w:proofErr w:type="spellStart"/>
      <w:r w:rsidR="00395664" w:rsidRPr="00002A13">
        <w:rPr>
          <w:rFonts w:ascii="Arial" w:hAnsi="Arial" w:cs="Arial"/>
          <w:szCs w:val="24"/>
        </w:rPr>
        <w:t>пгт.</w:t>
      </w:r>
      <w:r w:rsidRPr="00002A13">
        <w:rPr>
          <w:rFonts w:ascii="Arial" w:hAnsi="Arial" w:cs="Arial"/>
          <w:szCs w:val="24"/>
        </w:rPr>
        <w:t>Игрим</w:t>
      </w:r>
      <w:proofErr w:type="spellEnd"/>
      <w:r w:rsidRPr="00002A13">
        <w:rPr>
          <w:rFonts w:ascii="Arial" w:hAnsi="Arial" w:cs="Arial"/>
          <w:szCs w:val="24"/>
        </w:rPr>
        <w:t>, Березовского района, ХМАО</w:t>
      </w:r>
      <w:r w:rsidR="00395664" w:rsidRPr="00002A13">
        <w:rPr>
          <w:rFonts w:ascii="Arial" w:hAnsi="Arial" w:cs="Arial"/>
          <w:szCs w:val="24"/>
        </w:rPr>
        <w:t xml:space="preserve"> </w:t>
      </w:r>
      <w:r w:rsidRPr="00002A13">
        <w:rPr>
          <w:rFonts w:ascii="Arial" w:hAnsi="Arial" w:cs="Arial"/>
          <w:szCs w:val="24"/>
        </w:rPr>
        <w:t>-</w:t>
      </w:r>
      <w:r w:rsidR="00395664" w:rsidRPr="00002A13">
        <w:rPr>
          <w:rFonts w:ascii="Arial" w:hAnsi="Arial" w:cs="Arial"/>
          <w:szCs w:val="24"/>
        </w:rPr>
        <w:t xml:space="preserve"> </w:t>
      </w:r>
      <w:r w:rsidRPr="00002A13">
        <w:rPr>
          <w:rFonts w:ascii="Arial" w:hAnsi="Arial" w:cs="Arial"/>
          <w:szCs w:val="24"/>
        </w:rPr>
        <w:t>Югры» (ПИР)</w:t>
      </w:r>
    </w:p>
    <w:p w:rsidR="00943717" w:rsidRPr="00002A13" w:rsidRDefault="00943717" w:rsidP="00395664">
      <w:pPr>
        <w:pStyle w:val="FR5"/>
        <w:spacing w:line="240" w:lineRule="auto"/>
        <w:ind w:firstLine="709"/>
        <w:rPr>
          <w:rFonts w:ascii="Arial" w:hAnsi="Arial" w:cs="Arial"/>
          <w:szCs w:val="24"/>
        </w:rPr>
      </w:pPr>
      <w:r w:rsidRPr="00002A13">
        <w:rPr>
          <w:rFonts w:ascii="Arial" w:hAnsi="Arial" w:cs="Arial"/>
          <w:szCs w:val="24"/>
        </w:rPr>
        <w:t>2) «Инженерные сети элек</w:t>
      </w:r>
      <w:r w:rsidR="00395664" w:rsidRPr="00002A13">
        <w:rPr>
          <w:rFonts w:ascii="Arial" w:hAnsi="Arial" w:cs="Arial"/>
          <w:szCs w:val="24"/>
        </w:rPr>
        <w:t xml:space="preserve">троснабжения жилых домов по </w:t>
      </w:r>
      <w:proofErr w:type="spellStart"/>
      <w:r w:rsidR="00395664" w:rsidRPr="00002A13">
        <w:rPr>
          <w:rFonts w:ascii="Arial" w:hAnsi="Arial" w:cs="Arial"/>
          <w:szCs w:val="24"/>
        </w:rPr>
        <w:t>ул.</w:t>
      </w:r>
      <w:r w:rsidRPr="00002A13">
        <w:rPr>
          <w:rFonts w:ascii="Arial" w:hAnsi="Arial" w:cs="Arial"/>
          <w:szCs w:val="24"/>
        </w:rPr>
        <w:t>Молодёжная</w:t>
      </w:r>
      <w:proofErr w:type="spellEnd"/>
      <w:r w:rsidR="00002A13" w:rsidRPr="00002A13">
        <w:rPr>
          <w:rFonts w:ascii="Arial" w:hAnsi="Arial" w:cs="Arial"/>
          <w:szCs w:val="24"/>
        </w:rPr>
        <w:t xml:space="preserve"> </w:t>
      </w:r>
      <w:r w:rsidR="00395664" w:rsidRPr="00002A13">
        <w:rPr>
          <w:rFonts w:ascii="Arial" w:hAnsi="Arial" w:cs="Arial"/>
          <w:szCs w:val="24"/>
        </w:rPr>
        <w:t xml:space="preserve">в </w:t>
      </w:r>
      <w:proofErr w:type="spellStart"/>
      <w:r w:rsidR="00395664" w:rsidRPr="00002A13">
        <w:rPr>
          <w:rFonts w:ascii="Arial" w:hAnsi="Arial" w:cs="Arial"/>
          <w:szCs w:val="24"/>
        </w:rPr>
        <w:t>пгт.</w:t>
      </w:r>
      <w:r w:rsidRPr="00002A13">
        <w:rPr>
          <w:rFonts w:ascii="Arial" w:hAnsi="Arial" w:cs="Arial"/>
          <w:szCs w:val="24"/>
        </w:rPr>
        <w:t>Игрим</w:t>
      </w:r>
      <w:proofErr w:type="spellEnd"/>
      <w:r w:rsidRPr="00002A13">
        <w:rPr>
          <w:rFonts w:ascii="Arial" w:hAnsi="Arial" w:cs="Arial"/>
          <w:szCs w:val="24"/>
        </w:rPr>
        <w:t>, Березовского района, ХМАО</w:t>
      </w:r>
      <w:r w:rsidR="00395664" w:rsidRPr="00002A13">
        <w:rPr>
          <w:rFonts w:ascii="Arial" w:hAnsi="Arial" w:cs="Arial"/>
          <w:szCs w:val="24"/>
        </w:rPr>
        <w:t xml:space="preserve"> </w:t>
      </w:r>
      <w:r w:rsidRPr="00002A13">
        <w:rPr>
          <w:rFonts w:ascii="Arial" w:hAnsi="Arial" w:cs="Arial"/>
          <w:szCs w:val="24"/>
        </w:rPr>
        <w:t>-</w:t>
      </w:r>
      <w:r w:rsidR="00395664" w:rsidRPr="00002A13">
        <w:rPr>
          <w:rFonts w:ascii="Arial" w:hAnsi="Arial" w:cs="Arial"/>
          <w:szCs w:val="24"/>
        </w:rPr>
        <w:t xml:space="preserve"> </w:t>
      </w:r>
      <w:r w:rsidRPr="00002A13">
        <w:rPr>
          <w:rFonts w:ascii="Arial" w:hAnsi="Arial" w:cs="Arial"/>
          <w:szCs w:val="24"/>
        </w:rPr>
        <w:t>Югры» (СМР)</w:t>
      </w:r>
    </w:p>
    <w:p w:rsidR="00943717" w:rsidRPr="00002A13" w:rsidRDefault="00943717" w:rsidP="00395664">
      <w:pPr>
        <w:ind w:firstLine="708"/>
        <w:rPr>
          <w:rFonts w:cs="Arial"/>
        </w:rPr>
      </w:pPr>
      <w:r w:rsidRPr="00002A13">
        <w:rPr>
          <w:rFonts w:cs="Arial"/>
        </w:rPr>
        <w:t>3)</w:t>
      </w:r>
      <w:r w:rsidR="00002A13" w:rsidRPr="00002A13">
        <w:rPr>
          <w:rFonts w:cs="Arial"/>
        </w:rPr>
        <w:t xml:space="preserve"> </w:t>
      </w:r>
      <w:r w:rsidRPr="00002A13">
        <w:rPr>
          <w:rFonts w:cs="Arial"/>
        </w:rPr>
        <w:t xml:space="preserve">«Реконструкция сетей электроснабжения </w:t>
      </w:r>
      <w:proofErr w:type="spellStart"/>
      <w:r w:rsidRPr="00002A13">
        <w:rPr>
          <w:rFonts w:cs="Arial"/>
        </w:rPr>
        <w:t>п</w:t>
      </w:r>
      <w:r w:rsidR="00395664" w:rsidRPr="00002A13">
        <w:rPr>
          <w:rFonts w:cs="Arial"/>
        </w:rPr>
        <w:t>гт.</w:t>
      </w:r>
      <w:r w:rsidRPr="00002A13">
        <w:rPr>
          <w:rFonts w:cs="Arial"/>
        </w:rPr>
        <w:t>Игрим</w:t>
      </w:r>
      <w:proofErr w:type="spellEnd"/>
      <w:r w:rsidRPr="00002A13">
        <w:rPr>
          <w:rFonts w:cs="Arial"/>
        </w:rPr>
        <w:t>, Березовского района</w:t>
      </w:r>
      <w:r w:rsidR="00002A13" w:rsidRPr="00002A13">
        <w:rPr>
          <w:rFonts w:cs="Arial"/>
        </w:rPr>
        <w:t xml:space="preserve"> </w:t>
      </w:r>
      <w:r w:rsidRPr="00002A13">
        <w:rPr>
          <w:rFonts w:cs="Arial"/>
          <w:lang w:val="en-US"/>
        </w:rPr>
        <w:t>I</w:t>
      </w:r>
      <w:r w:rsidRPr="00002A13">
        <w:rPr>
          <w:rFonts w:cs="Arial"/>
        </w:rPr>
        <w:t xml:space="preserve"> этап» (СМР)</w:t>
      </w:r>
    </w:p>
    <w:p w:rsidR="00943717" w:rsidRPr="00002A13" w:rsidRDefault="00943717" w:rsidP="00395664">
      <w:pPr>
        <w:ind w:firstLine="708"/>
        <w:rPr>
          <w:rFonts w:cs="Arial"/>
        </w:rPr>
      </w:pPr>
      <w:r w:rsidRPr="00002A13">
        <w:rPr>
          <w:rFonts w:cs="Arial"/>
        </w:rPr>
        <w:t>4) Инженерные изыскания для объекта «Реконструк</w:t>
      </w:r>
      <w:r w:rsidR="00395664" w:rsidRPr="00002A13">
        <w:rPr>
          <w:rFonts w:cs="Arial"/>
        </w:rPr>
        <w:t xml:space="preserve">ция сетей электроснабжения </w:t>
      </w:r>
      <w:proofErr w:type="spellStart"/>
      <w:r w:rsidR="00395664" w:rsidRPr="00002A13">
        <w:rPr>
          <w:rFonts w:cs="Arial"/>
        </w:rPr>
        <w:t>пгт.</w:t>
      </w:r>
      <w:r w:rsidRPr="00002A13">
        <w:rPr>
          <w:rFonts w:cs="Arial"/>
        </w:rPr>
        <w:t>Игрим</w:t>
      </w:r>
      <w:proofErr w:type="spellEnd"/>
      <w:r w:rsidRPr="00002A13">
        <w:rPr>
          <w:rFonts w:cs="Arial"/>
        </w:rPr>
        <w:t xml:space="preserve"> Березовского района</w:t>
      </w:r>
      <w:r w:rsidR="00002A13" w:rsidRPr="00002A13">
        <w:rPr>
          <w:rFonts w:cs="Arial"/>
        </w:rPr>
        <w:t xml:space="preserve"> </w:t>
      </w:r>
      <w:r w:rsidRPr="00002A13">
        <w:rPr>
          <w:rFonts w:cs="Arial"/>
          <w:lang w:val="en-US"/>
        </w:rPr>
        <w:t>I</w:t>
      </w:r>
      <w:r w:rsidRPr="00002A13">
        <w:rPr>
          <w:rFonts w:cs="Arial"/>
        </w:rPr>
        <w:t xml:space="preserve"> этап»</w:t>
      </w:r>
    </w:p>
    <w:p w:rsidR="00943717" w:rsidRPr="00002A13" w:rsidRDefault="00943717" w:rsidP="00395664">
      <w:pPr>
        <w:ind w:firstLine="708"/>
        <w:rPr>
          <w:rFonts w:cs="Arial"/>
        </w:rPr>
      </w:pPr>
      <w:r w:rsidRPr="00002A13">
        <w:rPr>
          <w:rFonts w:cs="Arial"/>
        </w:rPr>
        <w:t>5) Корректировка проектно-сметной документации в соответствии с ПП</w:t>
      </w:r>
      <w:r w:rsidR="00002A13" w:rsidRPr="00002A13">
        <w:rPr>
          <w:rFonts w:cs="Arial"/>
        </w:rPr>
        <w:t xml:space="preserve"> </w:t>
      </w:r>
      <w:r w:rsidRPr="00002A13">
        <w:rPr>
          <w:rFonts w:cs="Arial"/>
        </w:rPr>
        <w:t xml:space="preserve">РФ №87 от 16 февраля </w:t>
      </w:r>
      <w:smartTag w:uri="urn:schemas-microsoft-com:office:smarttags" w:element="metricconverter">
        <w:smartTagPr>
          <w:attr w:name="ProductID" w:val="2008 г"/>
        </w:smartTagPr>
        <w:r w:rsidRPr="00002A13">
          <w:rPr>
            <w:rFonts w:cs="Arial"/>
          </w:rPr>
          <w:t>2008 г</w:t>
        </w:r>
        <w:r w:rsidR="00395664" w:rsidRPr="00002A13">
          <w:rPr>
            <w:rFonts w:cs="Arial"/>
          </w:rPr>
          <w:t>ода</w:t>
        </w:r>
      </w:smartTag>
      <w:r w:rsidRPr="00002A13">
        <w:rPr>
          <w:rFonts w:cs="Arial"/>
        </w:rPr>
        <w:t xml:space="preserve"> «Реконструк</w:t>
      </w:r>
      <w:r w:rsidR="00395664" w:rsidRPr="00002A13">
        <w:rPr>
          <w:rFonts w:cs="Arial"/>
        </w:rPr>
        <w:t xml:space="preserve">ция сетей электроснабжения </w:t>
      </w:r>
      <w:proofErr w:type="spellStart"/>
      <w:r w:rsidR="00395664" w:rsidRPr="00002A13">
        <w:rPr>
          <w:rFonts w:cs="Arial"/>
        </w:rPr>
        <w:t>пгт.</w:t>
      </w:r>
      <w:r w:rsidRPr="00002A13">
        <w:rPr>
          <w:rFonts w:cs="Arial"/>
        </w:rPr>
        <w:t>Игрим</w:t>
      </w:r>
      <w:proofErr w:type="spellEnd"/>
      <w:r w:rsidRPr="00002A13">
        <w:rPr>
          <w:rFonts w:cs="Arial"/>
        </w:rPr>
        <w:t xml:space="preserve"> Березовского района</w:t>
      </w:r>
      <w:r w:rsidR="00002A13" w:rsidRPr="00002A13">
        <w:rPr>
          <w:rFonts w:cs="Arial"/>
        </w:rPr>
        <w:t xml:space="preserve"> </w:t>
      </w:r>
      <w:r w:rsidRPr="00002A13">
        <w:rPr>
          <w:rFonts w:cs="Arial"/>
          <w:lang w:val="en-US"/>
        </w:rPr>
        <w:t>I</w:t>
      </w:r>
      <w:r w:rsidRPr="00002A13">
        <w:rPr>
          <w:rFonts w:cs="Arial"/>
        </w:rPr>
        <w:t xml:space="preserve"> этап»</w:t>
      </w:r>
    </w:p>
    <w:p w:rsidR="00943717" w:rsidRPr="00002A13" w:rsidRDefault="00943717" w:rsidP="00395664">
      <w:pPr>
        <w:ind w:firstLine="708"/>
        <w:rPr>
          <w:rFonts w:cs="Arial"/>
        </w:rPr>
      </w:pPr>
      <w:r w:rsidRPr="00002A13">
        <w:rPr>
          <w:rFonts w:cs="Arial"/>
        </w:rPr>
        <w:t>6) Проведение санитарно-эпидемиологической экспертизы земельного участка объекта «Реконструк</w:t>
      </w:r>
      <w:r w:rsidR="00395664" w:rsidRPr="00002A13">
        <w:rPr>
          <w:rFonts w:cs="Arial"/>
        </w:rPr>
        <w:t xml:space="preserve">ция сетей электроснабжения </w:t>
      </w:r>
      <w:proofErr w:type="spellStart"/>
      <w:r w:rsidR="00395664" w:rsidRPr="00002A13">
        <w:rPr>
          <w:rFonts w:cs="Arial"/>
        </w:rPr>
        <w:t>пгт.</w:t>
      </w:r>
      <w:r w:rsidRPr="00002A13">
        <w:rPr>
          <w:rFonts w:cs="Arial"/>
        </w:rPr>
        <w:t>Игрим</w:t>
      </w:r>
      <w:proofErr w:type="spellEnd"/>
      <w:r w:rsidRPr="00002A13">
        <w:rPr>
          <w:rFonts w:cs="Arial"/>
        </w:rPr>
        <w:t xml:space="preserve"> Березовского района</w:t>
      </w:r>
      <w:r w:rsidR="00002A13" w:rsidRPr="00002A13">
        <w:rPr>
          <w:rFonts w:cs="Arial"/>
        </w:rPr>
        <w:t xml:space="preserve"> </w:t>
      </w:r>
      <w:r w:rsidRPr="00002A13">
        <w:rPr>
          <w:rFonts w:cs="Arial"/>
          <w:lang w:val="en-US"/>
        </w:rPr>
        <w:t>I</w:t>
      </w:r>
      <w:r w:rsidRPr="00002A13">
        <w:rPr>
          <w:rFonts w:cs="Arial"/>
        </w:rPr>
        <w:t xml:space="preserve"> этап»</w:t>
      </w:r>
    </w:p>
    <w:p w:rsidR="00943717" w:rsidRPr="00002A13" w:rsidRDefault="00943717" w:rsidP="00395664">
      <w:pPr>
        <w:ind w:firstLine="708"/>
        <w:rPr>
          <w:rFonts w:cs="Arial"/>
        </w:rPr>
      </w:pPr>
      <w:r w:rsidRPr="00002A13">
        <w:rPr>
          <w:rFonts w:cs="Arial"/>
        </w:rPr>
        <w:t>7) Проведение межевых работ земельного участка объекта «Реконструк</w:t>
      </w:r>
      <w:r w:rsidR="00395664" w:rsidRPr="00002A13">
        <w:rPr>
          <w:rFonts w:cs="Arial"/>
        </w:rPr>
        <w:t xml:space="preserve">ция сетей электроснабжения </w:t>
      </w:r>
      <w:proofErr w:type="spellStart"/>
      <w:r w:rsidR="00395664" w:rsidRPr="00002A13">
        <w:rPr>
          <w:rFonts w:cs="Arial"/>
        </w:rPr>
        <w:t>пгт.</w:t>
      </w:r>
      <w:r w:rsidRPr="00002A13">
        <w:rPr>
          <w:rFonts w:cs="Arial"/>
        </w:rPr>
        <w:t>Игрим</w:t>
      </w:r>
      <w:proofErr w:type="spellEnd"/>
      <w:r w:rsidRPr="00002A13">
        <w:rPr>
          <w:rFonts w:cs="Arial"/>
        </w:rPr>
        <w:t xml:space="preserve"> Березовского района</w:t>
      </w:r>
      <w:r w:rsidR="00002A13" w:rsidRPr="00002A13">
        <w:rPr>
          <w:rFonts w:cs="Arial"/>
        </w:rPr>
        <w:t xml:space="preserve"> </w:t>
      </w:r>
      <w:r w:rsidRPr="00002A13">
        <w:rPr>
          <w:rFonts w:cs="Arial"/>
          <w:lang w:val="en-US"/>
        </w:rPr>
        <w:t>I</w:t>
      </w:r>
      <w:r w:rsidRPr="00002A13">
        <w:rPr>
          <w:rFonts w:cs="Arial"/>
        </w:rPr>
        <w:t xml:space="preserve"> этап»</w:t>
      </w:r>
    </w:p>
    <w:p w:rsidR="00943717" w:rsidRPr="00002A13" w:rsidRDefault="00943717" w:rsidP="00395664">
      <w:pPr>
        <w:ind w:firstLine="708"/>
        <w:rPr>
          <w:rFonts w:cs="Arial"/>
        </w:rPr>
      </w:pPr>
      <w:r w:rsidRPr="00002A13">
        <w:rPr>
          <w:rFonts w:cs="Arial"/>
        </w:rPr>
        <w:t>8) Проведение государственной экспертизы проекта «Реконструк</w:t>
      </w:r>
      <w:r w:rsidR="00395664" w:rsidRPr="00002A13">
        <w:rPr>
          <w:rFonts w:cs="Arial"/>
        </w:rPr>
        <w:t xml:space="preserve">ция сетей электроснабжения </w:t>
      </w:r>
      <w:proofErr w:type="spellStart"/>
      <w:r w:rsidR="00395664" w:rsidRPr="00002A13">
        <w:rPr>
          <w:rFonts w:cs="Arial"/>
        </w:rPr>
        <w:t>пгт.</w:t>
      </w:r>
      <w:r w:rsidRPr="00002A13">
        <w:rPr>
          <w:rFonts w:cs="Arial"/>
        </w:rPr>
        <w:t>Игрим</w:t>
      </w:r>
      <w:proofErr w:type="spellEnd"/>
      <w:r w:rsidRPr="00002A13">
        <w:rPr>
          <w:rFonts w:cs="Arial"/>
        </w:rPr>
        <w:t xml:space="preserve"> Березовского района</w:t>
      </w:r>
      <w:r w:rsidR="00002A13" w:rsidRPr="00002A13">
        <w:rPr>
          <w:rFonts w:cs="Arial"/>
        </w:rPr>
        <w:t xml:space="preserve"> </w:t>
      </w:r>
      <w:r w:rsidRPr="00002A13">
        <w:rPr>
          <w:rFonts w:cs="Arial"/>
          <w:lang w:val="en-US"/>
        </w:rPr>
        <w:t>I</w:t>
      </w:r>
      <w:r w:rsidRPr="00002A13">
        <w:rPr>
          <w:rFonts w:cs="Arial"/>
        </w:rPr>
        <w:t xml:space="preserve"> этап»</w:t>
      </w:r>
    </w:p>
    <w:p w:rsidR="00943717" w:rsidRPr="00002A13" w:rsidRDefault="00943717" w:rsidP="00395664">
      <w:pPr>
        <w:ind w:firstLine="708"/>
        <w:rPr>
          <w:rFonts w:cs="Arial"/>
        </w:rPr>
      </w:pPr>
      <w:r w:rsidRPr="00002A13">
        <w:rPr>
          <w:rFonts w:cs="Arial"/>
        </w:rPr>
        <w:t>9) Проведение проверки достоверности определения сметной стоимости объекта капитального строительства по проектной документации «Реконструк</w:t>
      </w:r>
      <w:r w:rsidR="00395664" w:rsidRPr="00002A13">
        <w:rPr>
          <w:rFonts w:cs="Arial"/>
        </w:rPr>
        <w:t xml:space="preserve">ция сетей электроснабжения </w:t>
      </w:r>
      <w:proofErr w:type="spellStart"/>
      <w:r w:rsidR="00395664" w:rsidRPr="00002A13">
        <w:rPr>
          <w:rFonts w:cs="Arial"/>
        </w:rPr>
        <w:t>пгт.</w:t>
      </w:r>
      <w:r w:rsidRPr="00002A13">
        <w:rPr>
          <w:rFonts w:cs="Arial"/>
        </w:rPr>
        <w:t>Игрим</w:t>
      </w:r>
      <w:proofErr w:type="spellEnd"/>
      <w:r w:rsidRPr="00002A13">
        <w:rPr>
          <w:rFonts w:cs="Arial"/>
        </w:rPr>
        <w:t xml:space="preserve"> Березовского района</w:t>
      </w:r>
      <w:r w:rsidR="00002A13" w:rsidRPr="00002A13">
        <w:rPr>
          <w:rFonts w:cs="Arial"/>
        </w:rPr>
        <w:t xml:space="preserve"> </w:t>
      </w:r>
      <w:r w:rsidRPr="00002A13">
        <w:rPr>
          <w:rFonts w:cs="Arial"/>
          <w:lang w:val="en-US"/>
        </w:rPr>
        <w:t>I</w:t>
      </w:r>
      <w:r w:rsidRPr="00002A13">
        <w:rPr>
          <w:rFonts w:cs="Arial"/>
        </w:rPr>
        <w:t xml:space="preserve"> этап»</w:t>
      </w:r>
    </w:p>
    <w:p w:rsidR="00943717" w:rsidRPr="00002A13" w:rsidRDefault="00943717" w:rsidP="00395664">
      <w:pPr>
        <w:ind w:firstLine="708"/>
        <w:rPr>
          <w:rFonts w:cs="Arial"/>
        </w:rPr>
      </w:pPr>
      <w:r w:rsidRPr="00002A13">
        <w:rPr>
          <w:rFonts w:cs="Arial"/>
        </w:rPr>
        <w:lastRenderedPageBreak/>
        <w:t>10) «Реконструк</w:t>
      </w:r>
      <w:r w:rsidR="00395664" w:rsidRPr="00002A13">
        <w:rPr>
          <w:rFonts w:cs="Arial"/>
        </w:rPr>
        <w:t xml:space="preserve">ция сетей электроснабжения </w:t>
      </w:r>
      <w:proofErr w:type="spellStart"/>
      <w:r w:rsidR="00395664" w:rsidRPr="00002A13">
        <w:rPr>
          <w:rFonts w:cs="Arial"/>
        </w:rPr>
        <w:t>пгт.</w:t>
      </w:r>
      <w:r w:rsidRPr="00002A13">
        <w:rPr>
          <w:rFonts w:cs="Arial"/>
        </w:rPr>
        <w:t>Игрим</w:t>
      </w:r>
      <w:proofErr w:type="spellEnd"/>
      <w:r w:rsidRPr="00002A13">
        <w:rPr>
          <w:rFonts w:cs="Arial"/>
        </w:rPr>
        <w:t>, Березовского района, ХМАО</w:t>
      </w:r>
      <w:r w:rsidR="00395664" w:rsidRPr="00002A13">
        <w:rPr>
          <w:rFonts w:cs="Arial"/>
        </w:rPr>
        <w:t xml:space="preserve"> </w:t>
      </w:r>
      <w:r w:rsidRPr="00002A13">
        <w:rPr>
          <w:rFonts w:cs="Arial"/>
        </w:rPr>
        <w:t>-</w:t>
      </w:r>
      <w:r w:rsidR="00395664" w:rsidRPr="00002A13">
        <w:rPr>
          <w:rFonts w:cs="Arial"/>
        </w:rPr>
        <w:t xml:space="preserve"> </w:t>
      </w:r>
      <w:r w:rsidRPr="00002A13">
        <w:rPr>
          <w:rFonts w:cs="Arial"/>
        </w:rPr>
        <w:t>Югры</w:t>
      </w:r>
      <w:r w:rsidR="00002A13" w:rsidRPr="00002A13">
        <w:rPr>
          <w:rFonts w:cs="Arial"/>
        </w:rPr>
        <w:t xml:space="preserve"> </w:t>
      </w:r>
      <w:r w:rsidRPr="00002A13">
        <w:rPr>
          <w:rFonts w:cs="Arial"/>
          <w:lang w:val="en-US"/>
        </w:rPr>
        <w:t>II</w:t>
      </w:r>
      <w:r w:rsidRPr="00002A13">
        <w:rPr>
          <w:rFonts w:cs="Arial"/>
        </w:rPr>
        <w:t xml:space="preserve"> этап» (СМР)</w:t>
      </w:r>
    </w:p>
    <w:p w:rsidR="00943717" w:rsidRPr="00002A13" w:rsidRDefault="00943717" w:rsidP="00395664">
      <w:pPr>
        <w:ind w:firstLine="708"/>
        <w:rPr>
          <w:rFonts w:cs="Arial"/>
        </w:rPr>
      </w:pPr>
      <w:r w:rsidRPr="00002A13">
        <w:rPr>
          <w:rFonts w:cs="Arial"/>
        </w:rPr>
        <w:t xml:space="preserve">11) «Реконструкция </w:t>
      </w:r>
      <w:proofErr w:type="spellStart"/>
      <w:r w:rsidRPr="00002A13">
        <w:rPr>
          <w:rFonts w:cs="Arial"/>
        </w:rPr>
        <w:t>внутрипоселковых</w:t>
      </w:r>
      <w:proofErr w:type="spellEnd"/>
      <w:r w:rsidRPr="00002A13">
        <w:rPr>
          <w:rFonts w:cs="Arial"/>
        </w:rPr>
        <w:t xml:space="preserve"> сетей </w:t>
      </w:r>
      <w:r w:rsidR="00395664" w:rsidRPr="00002A13">
        <w:rPr>
          <w:rFonts w:cs="Arial"/>
        </w:rPr>
        <w:t xml:space="preserve">электроснабжения в </w:t>
      </w:r>
      <w:proofErr w:type="spellStart"/>
      <w:r w:rsidR="00395664" w:rsidRPr="00002A13">
        <w:rPr>
          <w:rFonts w:cs="Arial"/>
        </w:rPr>
        <w:t>д.</w:t>
      </w:r>
      <w:r w:rsidRPr="00002A13">
        <w:rPr>
          <w:rFonts w:cs="Arial"/>
        </w:rPr>
        <w:t>Ломбовож</w:t>
      </w:r>
      <w:proofErr w:type="spellEnd"/>
      <w:r w:rsidRPr="00002A13">
        <w:rPr>
          <w:rFonts w:cs="Arial"/>
        </w:rPr>
        <w:t xml:space="preserve">, </w:t>
      </w:r>
      <w:proofErr w:type="spellStart"/>
      <w:r w:rsidRPr="00002A13">
        <w:rPr>
          <w:rFonts w:cs="Arial"/>
        </w:rPr>
        <w:t>Кимкъясуй</w:t>
      </w:r>
      <w:proofErr w:type="spellEnd"/>
      <w:r w:rsidRPr="00002A13">
        <w:rPr>
          <w:rFonts w:cs="Arial"/>
        </w:rPr>
        <w:t xml:space="preserve">, </w:t>
      </w:r>
      <w:proofErr w:type="spellStart"/>
      <w:r w:rsidRPr="00002A13">
        <w:rPr>
          <w:rFonts w:cs="Arial"/>
        </w:rPr>
        <w:t>Дёмино</w:t>
      </w:r>
      <w:proofErr w:type="spellEnd"/>
      <w:r w:rsidRPr="00002A13">
        <w:rPr>
          <w:rFonts w:cs="Arial"/>
        </w:rPr>
        <w:t xml:space="preserve"> Березовского района, ХМАО</w:t>
      </w:r>
      <w:r w:rsidR="00395664" w:rsidRPr="00002A13">
        <w:rPr>
          <w:rFonts w:cs="Arial"/>
        </w:rPr>
        <w:t xml:space="preserve"> </w:t>
      </w:r>
      <w:r w:rsidRPr="00002A13">
        <w:rPr>
          <w:rFonts w:cs="Arial"/>
        </w:rPr>
        <w:t>-</w:t>
      </w:r>
      <w:r w:rsidR="00395664" w:rsidRPr="00002A13">
        <w:rPr>
          <w:rFonts w:cs="Arial"/>
        </w:rPr>
        <w:t xml:space="preserve"> </w:t>
      </w:r>
      <w:r w:rsidRPr="00002A13">
        <w:rPr>
          <w:rFonts w:cs="Arial"/>
        </w:rPr>
        <w:t>Югры» (СМР)</w:t>
      </w:r>
    </w:p>
    <w:p w:rsidR="00002A13" w:rsidRPr="00002A13" w:rsidRDefault="00943717" w:rsidP="00395664">
      <w:pPr>
        <w:ind w:firstLine="708"/>
        <w:rPr>
          <w:rFonts w:cs="Arial"/>
        </w:rPr>
      </w:pPr>
      <w:r w:rsidRPr="00002A13">
        <w:rPr>
          <w:rFonts w:cs="Arial"/>
        </w:rPr>
        <w:t>12) Межбюджетные трансферты муниципальному образованию Березовский район по возмещению недополученных доходов</w:t>
      </w:r>
    </w:p>
    <w:p w:rsidR="00943717" w:rsidRPr="00002A13" w:rsidRDefault="00943717" w:rsidP="00943717">
      <w:pPr>
        <w:rPr>
          <w:rFonts w:cs="Arial"/>
        </w:rPr>
      </w:pPr>
    </w:p>
    <w:p w:rsidR="00943717" w:rsidRPr="009B411C" w:rsidRDefault="00943717" w:rsidP="009B411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9B411C">
        <w:rPr>
          <w:rFonts w:cs="Arial"/>
          <w:b/>
          <w:bCs/>
          <w:iCs/>
          <w:sz w:val="30"/>
          <w:szCs w:val="28"/>
        </w:rPr>
        <w:t>Раздел 4. Обоснование ресурсного обеспечения целевой Программы</w:t>
      </w:r>
    </w:p>
    <w:p w:rsidR="00943717" w:rsidRPr="009B411C" w:rsidRDefault="00943717" w:rsidP="009B411C"/>
    <w:p w:rsidR="00943717" w:rsidRPr="009B411C" w:rsidRDefault="00943717" w:rsidP="009B411C">
      <w:r w:rsidRPr="009B411C">
        <w:t>Общий объем финансирования программы на 2011 - 2015 годы составляет:</w:t>
      </w:r>
    </w:p>
    <w:p w:rsidR="00943717" w:rsidRPr="009B411C" w:rsidRDefault="00943717" w:rsidP="009B411C">
      <w:r w:rsidRPr="009B411C">
        <w:t>565</w:t>
      </w:r>
      <w:r w:rsidR="00002A13" w:rsidRPr="009B411C">
        <w:t xml:space="preserve"> </w:t>
      </w:r>
      <w:r w:rsidRPr="009B411C">
        <w:t>054, 871 тыс. рублей, в том числе:</w:t>
      </w:r>
      <w:r w:rsidR="00002A13" w:rsidRPr="009B411C">
        <w:t xml:space="preserve"> </w:t>
      </w:r>
      <w:r w:rsidRPr="009B411C">
        <w:t>550</w:t>
      </w:r>
      <w:r w:rsidR="00002A13" w:rsidRPr="009B411C">
        <w:t xml:space="preserve"> </w:t>
      </w:r>
      <w:r w:rsidRPr="009B411C">
        <w:t>856, 4 тыс. рублей за счет средств бюджета Ханты-Мансийского автономного округа Югры в форме субсидии;</w:t>
      </w:r>
      <w:r w:rsidR="00002A13" w:rsidRPr="009B411C">
        <w:t xml:space="preserve"> </w:t>
      </w:r>
      <w:r w:rsidRPr="009B411C">
        <w:t>14</w:t>
      </w:r>
      <w:r w:rsidR="00002A13" w:rsidRPr="009B411C">
        <w:t xml:space="preserve"> </w:t>
      </w:r>
      <w:r w:rsidRPr="009B411C">
        <w:t>198, 471 тыс. рублей за счет средств бюджета Березовского района;</w:t>
      </w:r>
      <w:r w:rsidR="00002A13" w:rsidRPr="009B411C">
        <w:t xml:space="preserve"> </w:t>
      </w:r>
      <w:r w:rsidRPr="009B411C">
        <w:t>в том числе:</w:t>
      </w:r>
    </w:p>
    <w:p w:rsidR="00943717" w:rsidRPr="00002A13" w:rsidRDefault="00943717" w:rsidP="00943717">
      <w:pPr>
        <w:autoSpaceDE w:val="0"/>
        <w:autoSpaceDN w:val="0"/>
        <w:adjustRightInd w:val="0"/>
        <w:rPr>
          <w:rFonts w:cs="Arial"/>
        </w:rPr>
      </w:pPr>
    </w:p>
    <w:p w:rsidR="00943717" w:rsidRPr="009B411C" w:rsidRDefault="00943717" w:rsidP="009B411C">
      <w:r w:rsidRPr="009B411C">
        <w:t>2011 год:</w:t>
      </w:r>
    </w:p>
    <w:p w:rsidR="00943717" w:rsidRPr="009B411C" w:rsidRDefault="00943717" w:rsidP="009B411C">
      <w:r w:rsidRPr="009B411C">
        <w:t>288</w:t>
      </w:r>
      <w:r w:rsidR="00002A13" w:rsidRPr="009B411C">
        <w:t xml:space="preserve"> </w:t>
      </w:r>
      <w:r w:rsidRPr="009B411C">
        <w:t>319, 256 тыс. рублей, в том числе:</w:t>
      </w:r>
      <w:r w:rsidR="00002A13" w:rsidRPr="009B411C">
        <w:t xml:space="preserve"> </w:t>
      </w:r>
      <w:r w:rsidRPr="009B411C">
        <w:t>284</w:t>
      </w:r>
      <w:r w:rsidR="00002A13" w:rsidRPr="009B411C">
        <w:t xml:space="preserve"> </w:t>
      </w:r>
      <w:r w:rsidRPr="009B411C">
        <w:t>402, 4 тыс. рублей за счет средств бюджета Ханты-Мансийского автономного округа Югры в форме субсидии;</w:t>
      </w:r>
      <w:r w:rsidR="00002A13" w:rsidRPr="009B411C">
        <w:t xml:space="preserve"> </w:t>
      </w:r>
      <w:r w:rsidRPr="009B411C">
        <w:t>3</w:t>
      </w:r>
      <w:r w:rsidR="00002A13" w:rsidRPr="009B411C">
        <w:t xml:space="preserve"> </w:t>
      </w:r>
      <w:r w:rsidRPr="009B411C">
        <w:t>916, 856 тыс.</w:t>
      </w:r>
      <w:r w:rsidR="00002A13" w:rsidRPr="009B411C">
        <w:t xml:space="preserve"> </w:t>
      </w:r>
      <w:r w:rsidRPr="009B411C">
        <w:t>рублей за счет средств бюджета Березовского района</w:t>
      </w:r>
    </w:p>
    <w:p w:rsidR="00943717" w:rsidRPr="00002A13" w:rsidRDefault="00943717" w:rsidP="00943717">
      <w:pPr>
        <w:autoSpaceDE w:val="0"/>
        <w:autoSpaceDN w:val="0"/>
        <w:adjustRightInd w:val="0"/>
        <w:rPr>
          <w:rFonts w:cs="Arial"/>
        </w:rPr>
      </w:pPr>
    </w:p>
    <w:p w:rsidR="00943717" w:rsidRPr="00002A13" w:rsidRDefault="00943717" w:rsidP="00943717">
      <w:pPr>
        <w:autoSpaceDE w:val="0"/>
        <w:autoSpaceDN w:val="0"/>
        <w:adjustRightInd w:val="0"/>
        <w:rPr>
          <w:rFonts w:cs="Arial"/>
        </w:rPr>
      </w:pPr>
      <w:r w:rsidRPr="00002A13">
        <w:rPr>
          <w:rFonts w:cs="Arial"/>
        </w:rPr>
        <w:t>2012 год:</w:t>
      </w:r>
    </w:p>
    <w:p w:rsidR="00943717" w:rsidRPr="009B411C" w:rsidRDefault="00943717" w:rsidP="009B411C">
      <w:r w:rsidRPr="009B411C">
        <w:t>164</w:t>
      </w:r>
      <w:r w:rsidR="00002A13" w:rsidRPr="009B411C">
        <w:t xml:space="preserve"> </w:t>
      </w:r>
      <w:r w:rsidRPr="009B411C">
        <w:t>103, 915 тыс. рублей, в том числе:</w:t>
      </w:r>
      <w:r w:rsidR="00002A13" w:rsidRPr="009B411C">
        <w:t xml:space="preserve"> </w:t>
      </w:r>
      <w:r w:rsidRPr="009B411C">
        <w:t>159</w:t>
      </w:r>
      <w:r w:rsidR="00002A13" w:rsidRPr="009B411C">
        <w:t xml:space="preserve"> </w:t>
      </w:r>
      <w:r w:rsidRPr="009B411C">
        <w:t>454, 0 тыс. рублей за счет средств бюджета Ханты-Мансийского автономного округа Югры в форме субсидии;</w:t>
      </w:r>
      <w:r w:rsidR="00002A13" w:rsidRPr="009B411C">
        <w:t xml:space="preserve"> </w:t>
      </w:r>
      <w:r w:rsidRPr="009B411C">
        <w:t>4</w:t>
      </w:r>
      <w:r w:rsidR="00002A13" w:rsidRPr="009B411C">
        <w:t xml:space="preserve"> </w:t>
      </w:r>
      <w:r w:rsidRPr="009B411C">
        <w:t>649, 915 тыс. рублей за счет средств бюджета Березовского района</w:t>
      </w:r>
    </w:p>
    <w:p w:rsidR="00002A13" w:rsidRPr="00002A13" w:rsidRDefault="00002A13" w:rsidP="00943717">
      <w:pPr>
        <w:autoSpaceDE w:val="0"/>
        <w:autoSpaceDN w:val="0"/>
        <w:adjustRightInd w:val="0"/>
        <w:rPr>
          <w:rFonts w:cs="Arial"/>
        </w:rPr>
      </w:pPr>
    </w:p>
    <w:p w:rsidR="00943717" w:rsidRPr="00002A13" w:rsidRDefault="00943717" w:rsidP="00943717">
      <w:pPr>
        <w:autoSpaceDE w:val="0"/>
        <w:autoSpaceDN w:val="0"/>
        <w:adjustRightInd w:val="0"/>
        <w:rPr>
          <w:rFonts w:cs="Arial"/>
        </w:rPr>
      </w:pPr>
      <w:r w:rsidRPr="00002A13">
        <w:rPr>
          <w:rFonts w:cs="Arial"/>
        </w:rPr>
        <w:t xml:space="preserve">2013 год: </w:t>
      </w:r>
    </w:p>
    <w:p w:rsidR="00943717" w:rsidRPr="009B411C" w:rsidRDefault="00943717" w:rsidP="009B411C">
      <w:r w:rsidRPr="009B411C">
        <w:t>10</w:t>
      </w:r>
      <w:r w:rsidR="00002A13" w:rsidRPr="009B411C">
        <w:t xml:space="preserve"> </w:t>
      </w:r>
      <w:r w:rsidRPr="009B411C">
        <w:t>526, 4 тыс. рублей, в том числе:</w:t>
      </w:r>
      <w:r w:rsidR="00002A13" w:rsidRPr="009B411C">
        <w:t xml:space="preserve"> </w:t>
      </w:r>
      <w:r w:rsidRPr="009B411C">
        <w:t>10</w:t>
      </w:r>
      <w:r w:rsidR="00002A13" w:rsidRPr="009B411C">
        <w:t xml:space="preserve"> </w:t>
      </w:r>
      <w:r w:rsidRPr="009B411C">
        <w:t>000, 0 тыс. рублей за счет средств бюджета Ханты-Мансийского автономного округа Югры в форме субсидии;</w:t>
      </w:r>
      <w:r w:rsidR="00002A13" w:rsidRPr="009B411C">
        <w:t xml:space="preserve"> </w:t>
      </w:r>
      <w:r w:rsidRPr="009B411C">
        <w:t>526,4 тыс. рублей за счет средств бюджета Березовского района</w:t>
      </w:r>
    </w:p>
    <w:p w:rsidR="00943717" w:rsidRPr="00002A13" w:rsidRDefault="00943717" w:rsidP="00943717">
      <w:pPr>
        <w:autoSpaceDE w:val="0"/>
        <w:autoSpaceDN w:val="0"/>
        <w:adjustRightInd w:val="0"/>
        <w:rPr>
          <w:rFonts w:cs="Arial"/>
        </w:rPr>
      </w:pPr>
    </w:p>
    <w:p w:rsidR="00943717" w:rsidRPr="00002A13" w:rsidRDefault="00943717" w:rsidP="00943717">
      <w:pPr>
        <w:autoSpaceDE w:val="0"/>
        <w:autoSpaceDN w:val="0"/>
        <w:adjustRightInd w:val="0"/>
        <w:rPr>
          <w:rFonts w:cs="Arial"/>
        </w:rPr>
      </w:pPr>
      <w:r w:rsidRPr="00002A13">
        <w:rPr>
          <w:rFonts w:cs="Arial"/>
        </w:rPr>
        <w:t>2014 год:</w:t>
      </w:r>
    </w:p>
    <w:p w:rsidR="00943717" w:rsidRPr="009B411C" w:rsidRDefault="00943717" w:rsidP="009B411C">
      <w:r w:rsidRPr="009B411C">
        <w:t>102</w:t>
      </w:r>
      <w:r w:rsidR="00002A13" w:rsidRPr="009B411C">
        <w:t xml:space="preserve"> </w:t>
      </w:r>
      <w:r w:rsidRPr="009B411C">
        <w:t>105,3 тыс. рублей, в том числе:</w:t>
      </w:r>
      <w:r w:rsidR="00002A13" w:rsidRPr="009B411C">
        <w:t xml:space="preserve"> </w:t>
      </w:r>
      <w:r w:rsidRPr="009B411C">
        <w:t>97</w:t>
      </w:r>
      <w:r w:rsidR="00002A13" w:rsidRPr="009B411C">
        <w:t xml:space="preserve"> </w:t>
      </w:r>
      <w:r w:rsidRPr="009B411C">
        <w:t>000,0 тыс. рублей за счет средств бюджета Ханты-Мансийского автономного округа Югры в форме субсидии;</w:t>
      </w:r>
      <w:r w:rsidR="00002A13" w:rsidRPr="009B411C">
        <w:t xml:space="preserve"> </w:t>
      </w:r>
      <w:r w:rsidRPr="009B411C">
        <w:t>5</w:t>
      </w:r>
      <w:r w:rsidR="00002A13" w:rsidRPr="009B411C">
        <w:t xml:space="preserve"> </w:t>
      </w:r>
      <w:r w:rsidRPr="009B411C">
        <w:t>105,3 тыс. рублей за счет средств бюджета Березовского района</w:t>
      </w:r>
    </w:p>
    <w:p w:rsidR="00943717" w:rsidRPr="00002A13" w:rsidRDefault="00943717" w:rsidP="00943717">
      <w:pPr>
        <w:autoSpaceDE w:val="0"/>
        <w:autoSpaceDN w:val="0"/>
        <w:adjustRightInd w:val="0"/>
        <w:rPr>
          <w:rFonts w:cs="Arial"/>
        </w:rPr>
      </w:pPr>
    </w:p>
    <w:p w:rsidR="00943717" w:rsidRPr="00002A13" w:rsidRDefault="00943717" w:rsidP="00943717">
      <w:pPr>
        <w:autoSpaceDE w:val="0"/>
        <w:autoSpaceDN w:val="0"/>
        <w:adjustRightInd w:val="0"/>
        <w:rPr>
          <w:rFonts w:cs="Arial"/>
        </w:rPr>
      </w:pPr>
      <w:r w:rsidRPr="00002A13">
        <w:rPr>
          <w:rFonts w:cs="Arial"/>
        </w:rPr>
        <w:t>2015 год:</w:t>
      </w:r>
    </w:p>
    <w:p w:rsidR="00943717" w:rsidRPr="009B411C" w:rsidRDefault="00943717" w:rsidP="009B411C">
      <w:r w:rsidRPr="009B411C">
        <w:t>Ежегодные объемы финансирования программы за счет средств бюджетов автономного округа и муниципального образования Березовский район определяются в соответствии с утвержденными бюджетами на соответствующий финансовый год.</w:t>
      </w:r>
    </w:p>
    <w:p w:rsidR="00943717" w:rsidRPr="009B411C" w:rsidRDefault="00943717" w:rsidP="009B411C">
      <w:r w:rsidRPr="009B411C">
        <w:t>В ходе реализации Программы ежегодные объемы финансирования мероприятий при необходимости подлежат корректировке.</w:t>
      </w:r>
    </w:p>
    <w:p w:rsidR="00943717" w:rsidRPr="009B411C" w:rsidRDefault="00943717" w:rsidP="009B411C"/>
    <w:p w:rsidR="00943717" w:rsidRPr="009B411C" w:rsidRDefault="00943717" w:rsidP="009B411C">
      <w:pPr>
        <w:pStyle w:val="FR5"/>
        <w:spacing w:line="240" w:lineRule="auto"/>
        <w:ind w:firstLine="0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9B411C">
        <w:rPr>
          <w:rFonts w:ascii="Arial" w:hAnsi="Arial" w:cs="Arial"/>
          <w:b/>
          <w:bCs/>
          <w:iCs/>
          <w:sz w:val="30"/>
          <w:szCs w:val="28"/>
        </w:rPr>
        <w:t>Раздел 5.</w:t>
      </w:r>
      <w:r w:rsidR="00002A13" w:rsidRPr="009B411C">
        <w:rPr>
          <w:rFonts w:ascii="Arial" w:hAnsi="Arial" w:cs="Arial"/>
          <w:b/>
          <w:bCs/>
          <w:iCs/>
          <w:sz w:val="30"/>
          <w:szCs w:val="28"/>
        </w:rPr>
        <w:t xml:space="preserve"> </w:t>
      </w:r>
      <w:r w:rsidRPr="009B411C">
        <w:rPr>
          <w:rFonts w:ascii="Arial" w:hAnsi="Arial" w:cs="Arial"/>
          <w:b/>
          <w:bCs/>
          <w:iCs/>
          <w:sz w:val="30"/>
          <w:szCs w:val="28"/>
        </w:rPr>
        <w:t>Механизм реализации целевой программы</w:t>
      </w:r>
    </w:p>
    <w:p w:rsidR="00943717" w:rsidRPr="009B411C" w:rsidRDefault="00943717" w:rsidP="009B411C"/>
    <w:p w:rsidR="00943717" w:rsidRPr="009B411C" w:rsidRDefault="00943717" w:rsidP="009B411C">
      <w:r w:rsidRPr="009B411C">
        <w:t>Механизм реализации Программы включает разработку и принятие нормативных правовых актов Березовского района, необходимых для выполнения Программы, ежегодное формирование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и целевых показателей реализации Программы, информирование общественности о ходе и результатах реализации Программы, финансировании программных мероприятий.</w:t>
      </w:r>
    </w:p>
    <w:p w:rsidR="00943717" w:rsidRPr="009B411C" w:rsidRDefault="00943717" w:rsidP="009B411C">
      <w:r w:rsidRPr="009B411C">
        <w:t xml:space="preserve">Реализация мероприятий Программы осуществляется в соответствии с законодательством Российской Федерации о размещении заказов для </w:t>
      </w:r>
      <w:r w:rsidRPr="009B411C">
        <w:lastRenderedPageBreak/>
        <w:t>государственных и муниципальных нужд, а также в соответствии с муниципальными нормативными правовыми актами Березовского</w:t>
      </w:r>
      <w:r w:rsidR="00002A13" w:rsidRPr="009B411C">
        <w:t xml:space="preserve"> </w:t>
      </w:r>
      <w:r w:rsidRPr="009B411C">
        <w:t>района.</w:t>
      </w:r>
    </w:p>
    <w:p w:rsidR="00943717" w:rsidRPr="009B411C" w:rsidRDefault="00943717" w:rsidP="009B411C">
      <w:r w:rsidRPr="009B411C">
        <w:t xml:space="preserve">Реализация мероприятий осуществляется путём </w:t>
      </w:r>
      <w:proofErr w:type="spellStart"/>
      <w:r w:rsidRPr="009B411C">
        <w:t>софинансирования</w:t>
      </w:r>
      <w:proofErr w:type="spellEnd"/>
      <w:r w:rsidRPr="009B411C">
        <w:t xml:space="preserve"> на реконструкцию </w:t>
      </w:r>
      <w:proofErr w:type="spellStart"/>
      <w:r w:rsidRPr="009B411C">
        <w:t>внутрипоселковых</w:t>
      </w:r>
      <w:proofErr w:type="spellEnd"/>
      <w:r w:rsidRPr="009B411C">
        <w:t xml:space="preserve"> электрических сетей населённых пунктов, за счёт средств бюджета автономного округа и средств бюджета Березовского района. </w:t>
      </w:r>
    </w:p>
    <w:p w:rsidR="00943717" w:rsidRPr="009B411C" w:rsidRDefault="00943717" w:rsidP="009B411C">
      <w:r w:rsidRPr="009B411C">
        <w:t>Координатор Программы – управление по жилищно-коммунальному хозяйству администрации Березовского района – осуществляет текущее управление реализацией Программы, обладает правом вносить предложения об изменении размеров финансовых средств, направляемых на решение отдельных задач Программы.</w:t>
      </w:r>
    </w:p>
    <w:p w:rsidR="00943717" w:rsidRPr="009B411C" w:rsidRDefault="00943717" w:rsidP="009B411C">
      <w:r w:rsidRPr="009B411C">
        <w:t>Исполнитель Программы – Управление капитального строительства и ремонта администрации Березовского района несёт ответственность за качественное и своевременное выполнение программных мероприятий, целевое и эффективное использование бюджетных средств, выделяемых на их реализацию.</w:t>
      </w:r>
    </w:p>
    <w:p w:rsidR="00943717" w:rsidRPr="009B411C" w:rsidRDefault="00943717" w:rsidP="009B411C">
      <w:r w:rsidRPr="009B411C">
        <w:t>Исполнитель Программы может вносить предложения по внесению дополнений и изменений в Программу.</w:t>
      </w:r>
    </w:p>
    <w:p w:rsidR="00943717" w:rsidRPr="009B411C" w:rsidRDefault="00943717" w:rsidP="009B411C"/>
    <w:p w:rsidR="00002A13" w:rsidRPr="009B411C" w:rsidRDefault="00943717" w:rsidP="009B411C">
      <w:pPr>
        <w:jc w:val="center"/>
        <w:rPr>
          <w:rFonts w:cs="Arial"/>
          <w:b/>
          <w:bCs/>
          <w:iCs/>
          <w:sz w:val="30"/>
          <w:szCs w:val="28"/>
        </w:rPr>
      </w:pPr>
      <w:r w:rsidRPr="009B411C">
        <w:rPr>
          <w:rFonts w:cs="Arial"/>
          <w:b/>
          <w:bCs/>
          <w:iCs/>
          <w:sz w:val="30"/>
          <w:szCs w:val="28"/>
        </w:rPr>
        <w:t>Раздел 6. Ожидаемые конечные результаты реализации целевой программы</w:t>
      </w:r>
    </w:p>
    <w:p w:rsidR="00943717" w:rsidRPr="009B411C" w:rsidRDefault="00943717" w:rsidP="009B411C"/>
    <w:p w:rsidR="00943717" w:rsidRPr="009B411C" w:rsidRDefault="00943717" w:rsidP="009B411C">
      <w:r w:rsidRPr="009B411C">
        <w:t>В ходе реализации программных мероприятий будут достигнуты следующие результаты:</w:t>
      </w:r>
    </w:p>
    <w:p w:rsidR="00943717" w:rsidRPr="009B411C" w:rsidRDefault="00943717" w:rsidP="009B411C">
      <w:r w:rsidRPr="009B411C">
        <w:t xml:space="preserve">Городское поселение </w:t>
      </w:r>
      <w:proofErr w:type="spellStart"/>
      <w:r w:rsidRPr="009B411C">
        <w:t>Игрим</w:t>
      </w:r>
      <w:proofErr w:type="spellEnd"/>
    </w:p>
    <w:p w:rsidR="00002A13" w:rsidRPr="009B411C" w:rsidRDefault="00943717" w:rsidP="009B411C">
      <w:r w:rsidRPr="009B411C">
        <w:t xml:space="preserve">Устройство линий 0,38 </w:t>
      </w:r>
      <w:proofErr w:type="spellStart"/>
      <w:r w:rsidRPr="009B411C">
        <w:t>кВ</w:t>
      </w:r>
      <w:proofErr w:type="spellEnd"/>
      <w:r w:rsidRPr="009B411C">
        <w:t xml:space="preserve"> – </w:t>
      </w:r>
      <w:smartTag w:uri="urn:schemas-microsoft-com:office:smarttags" w:element="metricconverter">
        <w:smartTagPr>
          <w:attr w:name="ProductID" w:val="2,59 км"/>
        </w:smartTagPr>
        <w:r w:rsidRPr="009B411C">
          <w:t>2,59 км</w:t>
        </w:r>
      </w:smartTag>
      <w:r w:rsidRPr="009B411C">
        <w:t xml:space="preserve">; устройство линий 6 </w:t>
      </w:r>
      <w:proofErr w:type="spellStart"/>
      <w:r w:rsidRPr="009B411C">
        <w:t>кВ</w:t>
      </w:r>
      <w:proofErr w:type="spellEnd"/>
      <w:r w:rsidRPr="009B411C">
        <w:t xml:space="preserve"> – </w:t>
      </w:r>
      <w:smartTag w:uri="urn:schemas-microsoft-com:office:smarttags" w:element="metricconverter">
        <w:smartTagPr>
          <w:attr w:name="ProductID" w:val="0,288 км"/>
        </w:smartTagPr>
        <w:r w:rsidRPr="009B411C">
          <w:t>0,288 км</w:t>
        </w:r>
      </w:smartTag>
      <w:r w:rsidRPr="009B411C">
        <w:t>; устройство трансформаторных подстанций: ТП-250 – 1 шт., ТП-400 – 2 шт.</w:t>
      </w:r>
    </w:p>
    <w:p w:rsidR="00002A13" w:rsidRPr="009B411C" w:rsidRDefault="00002A13" w:rsidP="009B411C"/>
    <w:p w:rsidR="00DF45CE" w:rsidRPr="00002A13" w:rsidRDefault="00DF45CE">
      <w:pPr>
        <w:rPr>
          <w:rFonts w:cs="Arial"/>
        </w:rPr>
        <w:sectPr w:rsidR="00DF45CE" w:rsidRPr="00002A13" w:rsidSect="00DE4AC5">
          <w:pgSz w:w="11906" w:h="16838"/>
          <w:pgMar w:top="567" w:right="1134" w:bottom="426" w:left="1418" w:header="709" w:footer="709" w:gutter="0"/>
          <w:cols w:space="708"/>
          <w:docGrid w:linePitch="360"/>
        </w:sectPr>
      </w:pPr>
    </w:p>
    <w:p w:rsidR="00002A13" w:rsidRPr="009B411C" w:rsidRDefault="00002A13" w:rsidP="009B41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B411C" w:rsidRPr="009B411C" w:rsidRDefault="009B411C" w:rsidP="009B41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02A13" w:rsidRPr="009B411C" w:rsidRDefault="00002A13" w:rsidP="009B41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B411C">
        <w:rPr>
          <w:rFonts w:cs="Arial"/>
          <w:b/>
          <w:bCs/>
          <w:kern w:val="28"/>
          <w:sz w:val="32"/>
          <w:szCs w:val="32"/>
        </w:rPr>
        <w:t xml:space="preserve"> </w:t>
      </w:r>
      <w:r w:rsidR="009B411C" w:rsidRPr="009B411C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002A13" w:rsidRPr="009B411C" w:rsidRDefault="00DF45CE" w:rsidP="009B41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B411C">
        <w:rPr>
          <w:rFonts w:cs="Arial"/>
          <w:b/>
          <w:bCs/>
          <w:kern w:val="28"/>
          <w:sz w:val="32"/>
          <w:szCs w:val="32"/>
        </w:rPr>
        <w:t>к целевой программе Березовского района</w:t>
      </w:r>
    </w:p>
    <w:p w:rsidR="00002A13" w:rsidRPr="009B411C" w:rsidRDefault="00DF45CE" w:rsidP="009B41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B411C">
        <w:rPr>
          <w:rFonts w:cs="Arial"/>
          <w:b/>
          <w:bCs/>
          <w:kern w:val="28"/>
          <w:sz w:val="32"/>
          <w:szCs w:val="32"/>
        </w:rPr>
        <w:t xml:space="preserve"> «Централизованн</w:t>
      </w:r>
      <w:r w:rsidR="009B411C" w:rsidRPr="009B411C">
        <w:rPr>
          <w:rFonts w:cs="Arial"/>
          <w:b/>
          <w:bCs/>
          <w:kern w:val="28"/>
          <w:sz w:val="32"/>
          <w:szCs w:val="32"/>
        </w:rPr>
        <w:t>ое электроснабжение населённых</w:t>
      </w:r>
    </w:p>
    <w:p w:rsidR="00002A13" w:rsidRPr="009B411C" w:rsidRDefault="00DF45CE" w:rsidP="009B41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B411C">
        <w:rPr>
          <w:rFonts w:cs="Arial"/>
          <w:b/>
          <w:bCs/>
          <w:kern w:val="28"/>
          <w:sz w:val="32"/>
          <w:szCs w:val="32"/>
        </w:rPr>
        <w:t>пунктов Березовского района</w:t>
      </w:r>
      <w:r w:rsidR="009B411C" w:rsidRPr="009B411C">
        <w:rPr>
          <w:rFonts w:cs="Arial"/>
          <w:b/>
          <w:bCs/>
          <w:kern w:val="28"/>
          <w:sz w:val="32"/>
          <w:szCs w:val="32"/>
        </w:rPr>
        <w:t xml:space="preserve"> на 2011 - 2013 годы и на</w:t>
      </w:r>
    </w:p>
    <w:p w:rsidR="00002A13" w:rsidRPr="009B411C" w:rsidRDefault="00DF45CE" w:rsidP="009B41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B411C">
        <w:rPr>
          <w:rFonts w:cs="Arial"/>
          <w:b/>
          <w:bCs/>
          <w:kern w:val="28"/>
          <w:sz w:val="32"/>
          <w:szCs w:val="32"/>
        </w:rPr>
        <w:t xml:space="preserve"> перспективу до 2015 года»</w:t>
      </w:r>
    </w:p>
    <w:p w:rsidR="00002A13" w:rsidRPr="009B411C" w:rsidRDefault="00002A13" w:rsidP="009B41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B411C" w:rsidRPr="009B411C" w:rsidRDefault="009B411C" w:rsidP="009B41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F45CE" w:rsidRPr="009B411C" w:rsidRDefault="00DF45CE" w:rsidP="009B411C">
      <w:pPr>
        <w:pStyle w:val="ConsPlusTitle"/>
        <w:widowControl/>
        <w:jc w:val="center"/>
        <w:rPr>
          <w:iCs/>
          <w:sz w:val="30"/>
          <w:szCs w:val="28"/>
        </w:rPr>
      </w:pPr>
      <w:r w:rsidRPr="009B411C">
        <w:rPr>
          <w:iCs/>
          <w:sz w:val="30"/>
          <w:szCs w:val="28"/>
        </w:rPr>
        <w:t>ПЕРЕЧЕНЬ</w:t>
      </w:r>
    </w:p>
    <w:p w:rsidR="00DF45CE" w:rsidRPr="009B411C" w:rsidRDefault="00DF45CE" w:rsidP="009B411C">
      <w:pPr>
        <w:pStyle w:val="ConsPlusTitle"/>
        <w:widowControl/>
        <w:jc w:val="center"/>
        <w:rPr>
          <w:iCs/>
          <w:sz w:val="30"/>
          <w:szCs w:val="28"/>
        </w:rPr>
      </w:pPr>
      <w:r w:rsidRPr="009B411C">
        <w:rPr>
          <w:iCs/>
          <w:sz w:val="30"/>
          <w:szCs w:val="28"/>
        </w:rPr>
        <w:t>программных мероприятий целевой программы</w:t>
      </w:r>
    </w:p>
    <w:p w:rsidR="00DF45CE" w:rsidRPr="009B411C" w:rsidRDefault="00DF45CE" w:rsidP="009B411C">
      <w:pPr>
        <w:pStyle w:val="ConsPlusTitle"/>
        <w:widowControl/>
        <w:jc w:val="center"/>
        <w:rPr>
          <w:iCs/>
          <w:sz w:val="30"/>
          <w:szCs w:val="28"/>
        </w:rPr>
      </w:pPr>
      <w:r w:rsidRPr="009B411C">
        <w:rPr>
          <w:iCs/>
          <w:sz w:val="30"/>
          <w:szCs w:val="28"/>
        </w:rPr>
        <w:t>Березовского района</w:t>
      </w:r>
    </w:p>
    <w:p w:rsidR="00DF45CE" w:rsidRPr="009B411C" w:rsidRDefault="00DF45CE" w:rsidP="009B411C">
      <w:pPr>
        <w:pStyle w:val="ConsPlusTitle"/>
        <w:widowControl/>
        <w:jc w:val="both"/>
        <w:rPr>
          <w:rFonts w:cs="Times New Roman"/>
          <w:b w:val="0"/>
          <w:bCs w:val="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"/>
        <w:gridCol w:w="800"/>
        <w:gridCol w:w="2555"/>
        <w:gridCol w:w="2285"/>
        <w:gridCol w:w="1084"/>
        <w:gridCol w:w="1084"/>
        <w:gridCol w:w="1084"/>
        <w:gridCol w:w="936"/>
        <w:gridCol w:w="1056"/>
        <w:gridCol w:w="779"/>
        <w:gridCol w:w="1724"/>
        <w:gridCol w:w="2099"/>
      </w:tblGrid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0"/>
            </w:pPr>
            <w:r w:rsidRPr="00002A13">
              <w:t>№ п/п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0"/>
            </w:pPr>
            <w:r w:rsidRPr="00002A13">
              <w:t>Мероприятия программы</w:t>
            </w:r>
          </w:p>
        </w:tc>
        <w:tc>
          <w:tcPr>
            <w:tcW w:w="1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0"/>
            </w:pPr>
            <w:r w:rsidRPr="00002A13">
              <w:t>Источники финансирования</w:t>
            </w:r>
          </w:p>
        </w:tc>
        <w:tc>
          <w:tcPr>
            <w:tcW w:w="59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0"/>
            </w:pPr>
            <w:r w:rsidRPr="00002A13">
              <w:t>Финансовые затраты на реализацию</w:t>
            </w:r>
          </w:p>
          <w:p w:rsidR="00DF45CE" w:rsidRPr="00002A13" w:rsidRDefault="00DF45CE" w:rsidP="009B411C">
            <w:pPr>
              <w:pStyle w:val="Table0"/>
            </w:pPr>
            <w:r w:rsidRPr="00002A13">
              <w:t>(тыс. рублей)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0"/>
            </w:pPr>
            <w:r w:rsidRPr="00002A13">
              <w:t>Срок выполнения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0"/>
            </w:pPr>
            <w:r w:rsidRPr="00002A13">
              <w:t>Ожидаемые результаты</w:t>
            </w: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0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0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0"/>
            </w:pPr>
          </w:p>
        </w:tc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</w:tc>
        <w:tc>
          <w:tcPr>
            <w:tcW w:w="48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В том числе по годам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2011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2012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2013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2014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2015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3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6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7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8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10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11</w:t>
            </w:r>
          </w:p>
        </w:tc>
      </w:tr>
      <w:tr w:rsidR="00DF45CE" w:rsidRPr="00002A13" w:rsidTr="009B411C">
        <w:trPr>
          <w:jc w:val="center"/>
        </w:trPr>
        <w:tc>
          <w:tcPr>
            <w:tcW w:w="145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Default="00DF45CE" w:rsidP="009B411C">
            <w:pPr>
              <w:pStyle w:val="Table"/>
            </w:pPr>
            <w:r w:rsidRPr="00002A13">
              <w:t>I. Цель Программы: Удовлетворение потребностей населения в предоставлении бесперебойного, стабильного и качественного электроснабжения в</w:t>
            </w:r>
            <w:r w:rsidR="00002A13" w:rsidRPr="00002A13">
              <w:t xml:space="preserve"> </w:t>
            </w:r>
            <w:r w:rsidRPr="00002A13">
              <w:t>населенных пунктах Березовского района</w:t>
            </w:r>
          </w:p>
          <w:p w:rsidR="009B411C" w:rsidRPr="00002A13" w:rsidRDefault="009B411C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145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Default="00DF45CE" w:rsidP="009B411C">
            <w:pPr>
              <w:pStyle w:val="Table"/>
            </w:pPr>
            <w:r w:rsidRPr="00002A13">
              <w:rPr>
                <w:szCs w:val="24"/>
              </w:rPr>
              <w:t>Задача 1.</w:t>
            </w:r>
            <w:r w:rsidR="00002A13" w:rsidRPr="00002A13">
              <w:t xml:space="preserve"> </w:t>
            </w:r>
            <w:r w:rsidRPr="00002A13">
              <w:t xml:space="preserve">Повышение надёжности и снижение длительности перерывов электроснабжения потребителей, повышение пропускной способности линий электропередачи и снижение транспортных потерь электроэнергии. </w:t>
            </w:r>
          </w:p>
          <w:p w:rsidR="009B411C" w:rsidRPr="00002A13" w:rsidRDefault="009B411C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145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Default="00DF45CE" w:rsidP="009B411C">
            <w:pPr>
              <w:pStyle w:val="Table"/>
            </w:pPr>
            <w:r w:rsidRPr="00002A13">
              <w:t xml:space="preserve">Реконструкция </w:t>
            </w:r>
            <w:proofErr w:type="spellStart"/>
            <w:r w:rsidRPr="00002A13">
              <w:t>внутрипоселковых</w:t>
            </w:r>
            <w:proofErr w:type="spellEnd"/>
            <w:r w:rsidRPr="00002A13">
              <w:t xml:space="preserve"> электрических сетей</w:t>
            </w:r>
          </w:p>
          <w:p w:rsidR="009B411C" w:rsidRPr="00002A13" w:rsidRDefault="009B411C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1.1.1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«Инженерные сети электроснабжения жилых домов по ул. </w:t>
            </w:r>
            <w:r w:rsidRPr="00002A13">
              <w:lastRenderedPageBreak/>
              <w:t xml:space="preserve">Молодёжная в </w:t>
            </w: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  <w:r w:rsidRPr="00002A13">
              <w:t xml:space="preserve">, Березовского района, ХМАО-Югры» (СМР) 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</w:t>
            </w:r>
            <w:r w:rsidR="00002A13" w:rsidRPr="00002A13">
              <w:t xml:space="preserve"> </w:t>
            </w:r>
            <w:r w:rsidRPr="00002A13">
              <w:t>321,1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957,9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8</w:t>
            </w:r>
            <w:r w:rsidR="00002A13" w:rsidRPr="00002A13">
              <w:t xml:space="preserve"> </w:t>
            </w:r>
            <w:r w:rsidRPr="00002A13">
              <w:t>363,2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Четвёртый квартал 2012 года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Начать проведение строительно – </w:t>
            </w:r>
            <w:r w:rsidRPr="00002A13">
              <w:lastRenderedPageBreak/>
              <w:t xml:space="preserve">монтажных работ </w:t>
            </w: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бюджет </w:t>
            </w:r>
            <w:r w:rsidRPr="00002A13">
              <w:lastRenderedPageBreak/>
              <w:t>автономного округа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8</w:t>
            </w:r>
            <w:r w:rsidR="00002A13" w:rsidRPr="00002A13">
              <w:t xml:space="preserve"> </w:t>
            </w:r>
            <w:r w:rsidRPr="00002A13">
              <w:t>855,0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910,0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7</w:t>
            </w:r>
            <w:r w:rsidR="00002A13" w:rsidRPr="00002A13">
              <w:t xml:space="preserve"> </w:t>
            </w:r>
            <w:r w:rsidRPr="00002A13">
              <w:lastRenderedPageBreak/>
              <w:t>945,0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бюджет 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466,1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47,9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418,2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внебюджетные источники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1.1.2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«Инженерные сети электроснабжения жилых домов по ул. Молодёжная в </w:t>
            </w: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  <w:r w:rsidRPr="00002A13">
              <w:t xml:space="preserve">, Березовского района, ХМАО-Югры» (ПИР) 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942,915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942,915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Четвёртый квартал 2012 года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Завершить проектно-изыскательские работы</w:t>
            </w: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бюджет автономного округа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бюджет 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942,915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942,915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внебюджетные источники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1.1.3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«Реконструкция сетей электроснабжения </w:t>
            </w: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  <w:r w:rsidR="00002A13" w:rsidRPr="00002A13">
              <w:t xml:space="preserve"> </w:t>
            </w:r>
            <w:r w:rsidRPr="00002A13">
              <w:t>Березовского района</w:t>
            </w:r>
            <w:r w:rsidR="00002A13" w:rsidRPr="00002A13">
              <w:t xml:space="preserve"> </w:t>
            </w:r>
            <w:r w:rsidRPr="00002A13">
              <w:rPr>
                <w:lang w:val="en-US"/>
              </w:rPr>
              <w:t>I</w:t>
            </w:r>
            <w:r w:rsidRPr="00002A13">
              <w:t xml:space="preserve"> этап»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в том числе: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10</w:t>
            </w:r>
            <w:r w:rsidR="00002A13" w:rsidRPr="00002A13">
              <w:t xml:space="preserve"> </w:t>
            </w:r>
            <w:r w:rsidRPr="00002A13">
              <w:t>793,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156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</w:t>
            </w:r>
            <w:r w:rsidR="00002A13" w:rsidRPr="00002A13">
              <w:t xml:space="preserve"> </w:t>
            </w:r>
            <w:r w:rsidRPr="00002A13">
              <w:t>044,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056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</w:t>
            </w:r>
            <w:r w:rsidR="00002A13" w:rsidRPr="00002A13">
              <w:t xml:space="preserve"> </w:t>
            </w:r>
            <w:r w:rsidRPr="00002A13">
              <w:t>749,1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Четвёртый квартал 2012 года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Устройство линий 0,38 </w:t>
            </w:r>
            <w:proofErr w:type="spellStart"/>
            <w:r w:rsidRPr="00002A13">
              <w:t>кВ</w:t>
            </w:r>
            <w:proofErr w:type="spellEnd"/>
            <w:r w:rsidRPr="00002A13">
              <w:t xml:space="preserve"> – 2,59 км.; устройство линий 6 </w:t>
            </w:r>
            <w:proofErr w:type="spellStart"/>
            <w:r w:rsidRPr="00002A13">
              <w:t>кВ</w:t>
            </w:r>
            <w:proofErr w:type="spellEnd"/>
            <w:r w:rsidRPr="00002A13">
              <w:t xml:space="preserve"> – 0,288 км.; устройство вводов 0,38 </w:t>
            </w:r>
            <w:proofErr w:type="spellStart"/>
            <w:r w:rsidRPr="00002A13">
              <w:t>кВ</w:t>
            </w:r>
            <w:proofErr w:type="spellEnd"/>
            <w:r w:rsidRPr="00002A13">
              <w:t xml:space="preserve"> – 59 шт.; устройство железобетонных опор ВЛ 6 </w:t>
            </w:r>
            <w:proofErr w:type="spellStart"/>
            <w:r w:rsidRPr="00002A13">
              <w:t>кВ</w:t>
            </w:r>
            <w:proofErr w:type="spellEnd"/>
            <w:r w:rsidRPr="00002A13">
              <w:t xml:space="preserve"> – 4 шт.; устройство </w:t>
            </w:r>
            <w:proofErr w:type="spellStart"/>
            <w:r w:rsidRPr="00002A13">
              <w:t>трансфор-маторных</w:t>
            </w:r>
            <w:proofErr w:type="spellEnd"/>
            <w:r w:rsidRPr="00002A13">
              <w:t xml:space="preserve"> подстанций: ТП-250 – 1 </w:t>
            </w:r>
            <w:proofErr w:type="spellStart"/>
            <w:r w:rsidRPr="00002A13">
              <w:t>шт</w:t>
            </w:r>
            <w:proofErr w:type="spellEnd"/>
            <w:r w:rsidRPr="00002A13">
              <w:t>, ТП-</w:t>
            </w:r>
            <w:r w:rsidRPr="00002A13">
              <w:lastRenderedPageBreak/>
              <w:t xml:space="preserve">400 – 2 шт. </w:t>
            </w: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бюджет автономного округа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</w:t>
            </w:r>
            <w:r w:rsidR="00002A13" w:rsidRPr="00002A13">
              <w:t xml:space="preserve"> </w:t>
            </w:r>
            <w:r w:rsidRPr="00002A13">
              <w:t>090,0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</w:t>
            </w:r>
            <w:r w:rsidR="00002A13" w:rsidRPr="00002A13">
              <w:t xml:space="preserve"> </w:t>
            </w:r>
            <w:r w:rsidRPr="00002A13">
              <w:t>090,0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бюджет 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</w:t>
            </w:r>
            <w:r w:rsidR="00002A13" w:rsidRPr="00002A13">
              <w:t xml:space="preserve"> </w:t>
            </w:r>
            <w:r w:rsidRPr="00002A13">
              <w:t>703, 156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</w:t>
            </w:r>
            <w:r w:rsidR="00002A13" w:rsidRPr="00002A13">
              <w:t xml:space="preserve"> </w:t>
            </w:r>
            <w:r w:rsidRPr="00002A13">
              <w:t>044,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056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659,1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внебюджетные источники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Default="00DF45CE" w:rsidP="009B411C">
            <w:pPr>
              <w:pStyle w:val="Table"/>
            </w:pPr>
            <w:r w:rsidRPr="00002A13">
              <w:t xml:space="preserve">Инженерные изыскания для объекта «Реконструкция сетей электроснабжения </w:t>
            </w: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  <w:r w:rsidRPr="00002A13">
              <w:t xml:space="preserve"> Березовского района</w:t>
            </w:r>
            <w:r w:rsidR="00002A13" w:rsidRPr="00002A13">
              <w:t xml:space="preserve"> </w:t>
            </w:r>
            <w:r w:rsidRPr="00002A13">
              <w:rPr>
                <w:lang w:val="en-US"/>
              </w:rPr>
              <w:t>I</w:t>
            </w:r>
            <w:r w:rsidRPr="00002A13">
              <w:t xml:space="preserve"> этап»</w:t>
            </w:r>
          </w:p>
          <w:p w:rsidR="009B411C" w:rsidRPr="00002A13" w:rsidRDefault="009B411C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494,302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494,302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Второй квартал 2011 года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Завершить инженерные изыскания</w:t>
            </w: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бюджет 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494,302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494,302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Default="00DF45CE" w:rsidP="009B411C">
            <w:pPr>
              <w:pStyle w:val="Table"/>
            </w:pPr>
            <w:r w:rsidRPr="00002A13">
              <w:t>Корректировка проектно-сметной документации в соответствии с ПП</w:t>
            </w:r>
            <w:r w:rsidR="00002A13" w:rsidRPr="00002A13">
              <w:t xml:space="preserve"> </w:t>
            </w:r>
            <w:r w:rsidRPr="00002A13">
              <w:t xml:space="preserve">РФ №87 от 16 февраля 2008 г. «Реконструкция сетей электроснабжения </w:t>
            </w: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  <w:r w:rsidRPr="00002A13">
              <w:t xml:space="preserve"> Березовского района</w:t>
            </w:r>
            <w:r w:rsidR="00002A13" w:rsidRPr="00002A13">
              <w:t xml:space="preserve"> </w:t>
            </w:r>
            <w:r w:rsidRPr="00002A13">
              <w:rPr>
                <w:lang w:val="en-US"/>
              </w:rPr>
              <w:t>I</w:t>
            </w:r>
            <w:r w:rsidRPr="00002A13">
              <w:t xml:space="preserve"> этап»</w:t>
            </w:r>
          </w:p>
          <w:p w:rsidR="009B411C" w:rsidRPr="00002A13" w:rsidRDefault="009B411C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99,0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99,0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Третий квартал 2011 года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Завершить корректировку проектно-сметной документации</w:t>
            </w: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бюджет 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99,0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99,0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Default="00DF45CE" w:rsidP="009B411C">
            <w:pPr>
              <w:pStyle w:val="Table"/>
            </w:pPr>
            <w:r w:rsidRPr="00002A13">
              <w:t xml:space="preserve">Проведение санитарно-эпидемиологической экспертизы земельного участка объекта «Реконструкция сетей электроснабжения </w:t>
            </w:r>
            <w:proofErr w:type="spellStart"/>
            <w:r w:rsidRPr="00002A13">
              <w:lastRenderedPageBreak/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  <w:r w:rsidRPr="00002A13">
              <w:t xml:space="preserve"> Березовского района</w:t>
            </w:r>
            <w:r w:rsidR="00002A13" w:rsidRPr="00002A13">
              <w:t xml:space="preserve"> </w:t>
            </w:r>
            <w:r w:rsidRPr="00002A13">
              <w:rPr>
                <w:lang w:val="en-US"/>
              </w:rPr>
              <w:t>I</w:t>
            </w:r>
            <w:r w:rsidRPr="00002A13">
              <w:t xml:space="preserve"> этап»</w:t>
            </w:r>
          </w:p>
          <w:p w:rsidR="009B411C" w:rsidRPr="00002A13" w:rsidRDefault="009B411C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19,254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19,254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Второй квартал 2011 года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Получение санитарно-</w:t>
            </w:r>
            <w:proofErr w:type="spellStart"/>
            <w:r w:rsidRPr="00002A13">
              <w:t>эпидемиоло</w:t>
            </w:r>
            <w:proofErr w:type="spellEnd"/>
            <w:r w:rsidRPr="00002A13">
              <w:t>-</w:t>
            </w:r>
            <w:proofErr w:type="spellStart"/>
            <w:r w:rsidRPr="00002A13">
              <w:t>гической</w:t>
            </w:r>
            <w:proofErr w:type="spellEnd"/>
            <w:r w:rsidRPr="00002A13">
              <w:t xml:space="preserve"> экспертизы земельного участка</w:t>
            </w: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бюджет 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19,254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19,254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A13" w:rsidRPr="00002A13" w:rsidRDefault="00DF45CE" w:rsidP="009B411C">
            <w:pPr>
              <w:pStyle w:val="Table"/>
            </w:pPr>
            <w:r w:rsidRPr="00002A13">
              <w:t>0</w:t>
            </w:r>
          </w:p>
          <w:p w:rsidR="00002A13" w:rsidRPr="00002A13" w:rsidRDefault="00002A13" w:rsidP="009B411C">
            <w:pPr>
              <w:pStyle w:val="Table"/>
            </w:pPr>
          </w:p>
          <w:p w:rsidR="00DF45CE" w:rsidRPr="00002A13" w:rsidRDefault="00DF45CE" w:rsidP="009B411C">
            <w:pPr>
              <w:pStyle w:val="Table"/>
            </w:pPr>
          </w:p>
          <w:p w:rsidR="00DF45CE" w:rsidRPr="00002A13" w:rsidRDefault="00DF45CE" w:rsidP="009B411C">
            <w:pPr>
              <w:pStyle w:val="Table"/>
            </w:pP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Default="00DF45CE" w:rsidP="009B411C">
            <w:pPr>
              <w:pStyle w:val="Table"/>
            </w:pPr>
            <w:r w:rsidRPr="00002A13">
              <w:t xml:space="preserve">Проведение межевых работ земельного участка объекта «Реконструкция сетей электроснабжения </w:t>
            </w: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  <w:r w:rsidRPr="00002A13">
              <w:t xml:space="preserve"> Березовского района</w:t>
            </w:r>
            <w:r w:rsidR="00002A13" w:rsidRPr="00002A13">
              <w:t xml:space="preserve"> </w:t>
            </w:r>
            <w:r w:rsidRPr="00002A13">
              <w:rPr>
                <w:lang w:val="en-US"/>
              </w:rPr>
              <w:t>I</w:t>
            </w:r>
            <w:r w:rsidRPr="00002A13">
              <w:t xml:space="preserve"> этап»</w:t>
            </w:r>
          </w:p>
          <w:p w:rsidR="009B411C" w:rsidRPr="00002A13" w:rsidRDefault="009B411C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99,0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99,0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Четвёртый квартал 2011 года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Завершить межевые работы земельного участка</w:t>
            </w: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бюджет 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99,0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99,0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Default="00DF45CE" w:rsidP="009B411C">
            <w:pPr>
              <w:pStyle w:val="Table"/>
            </w:pPr>
            <w:r w:rsidRPr="00002A13">
              <w:t xml:space="preserve">Проведение государственной экспертизы проекта «Реконструкция сетей электроснабжения </w:t>
            </w: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  <w:r w:rsidRPr="00002A13">
              <w:t xml:space="preserve"> Березовского района</w:t>
            </w:r>
            <w:r w:rsidR="00002A13" w:rsidRPr="00002A13">
              <w:t xml:space="preserve"> </w:t>
            </w:r>
            <w:r w:rsidRPr="00002A13">
              <w:rPr>
                <w:lang w:val="en-US"/>
              </w:rPr>
              <w:t>I</w:t>
            </w:r>
            <w:r w:rsidRPr="00002A13">
              <w:t xml:space="preserve"> этап»</w:t>
            </w:r>
          </w:p>
          <w:p w:rsidR="009B411C" w:rsidRPr="00002A13" w:rsidRDefault="009B411C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312,5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312,5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Четвёртый квартал 2011 года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</w:t>
            </w: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бюджет 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312,5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312,5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Default="00DF45CE" w:rsidP="009B411C">
            <w:pPr>
              <w:pStyle w:val="Table"/>
            </w:pPr>
            <w:r w:rsidRPr="00002A13">
              <w:t xml:space="preserve">Проведение проверки достоверности определения сметной стоимости объекта капитального строительства по </w:t>
            </w:r>
            <w:r w:rsidRPr="00002A13">
              <w:lastRenderedPageBreak/>
              <w:t xml:space="preserve">проектной документации «Реконструкция сетей электроснабжения </w:t>
            </w: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  <w:r w:rsidRPr="00002A13">
              <w:t xml:space="preserve"> Березовского района</w:t>
            </w:r>
            <w:r w:rsidR="00002A13" w:rsidRPr="00002A13">
              <w:t xml:space="preserve"> </w:t>
            </w:r>
            <w:r w:rsidRPr="00002A13">
              <w:rPr>
                <w:lang w:val="en-US"/>
              </w:rPr>
              <w:t>I</w:t>
            </w:r>
            <w:r w:rsidRPr="00002A13">
              <w:t xml:space="preserve"> этап»</w:t>
            </w:r>
          </w:p>
          <w:p w:rsidR="009B411C" w:rsidRPr="00002A13" w:rsidRDefault="009B411C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Четвёртый квартал 2011 года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бюджет 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1.1.4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«Реконструкция сетей электроснабжения </w:t>
            </w:r>
            <w:proofErr w:type="spellStart"/>
            <w:r w:rsidRPr="00002A13">
              <w:t>пгт</w:t>
            </w:r>
            <w:proofErr w:type="spellEnd"/>
            <w:r w:rsidRPr="00002A13">
              <w:t xml:space="preserve">. </w:t>
            </w:r>
            <w:proofErr w:type="spellStart"/>
            <w:r w:rsidRPr="00002A13">
              <w:t>Игрим</w:t>
            </w:r>
            <w:proofErr w:type="spellEnd"/>
            <w:r w:rsidRPr="00002A13">
              <w:t>, Березовского района, ХМАО-Югры</w:t>
            </w:r>
            <w:r w:rsidR="00002A13" w:rsidRPr="00002A13">
              <w:t xml:space="preserve"> </w:t>
            </w:r>
            <w:r w:rsidRPr="00002A13">
              <w:rPr>
                <w:lang w:val="en-US"/>
              </w:rPr>
              <w:t>II</w:t>
            </w:r>
            <w:r w:rsidRPr="00002A13">
              <w:t xml:space="preserve"> этап» (СМР)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</w:t>
            </w:r>
            <w:r w:rsidR="00002A13" w:rsidRPr="00002A13">
              <w:t xml:space="preserve"> </w:t>
            </w:r>
            <w:r w:rsidRPr="00002A13">
              <w:t>163,2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</w:t>
            </w:r>
            <w:r w:rsidR="00002A13" w:rsidRPr="00002A13">
              <w:t xml:space="preserve"> </w:t>
            </w:r>
            <w:r w:rsidRPr="00002A13">
              <w:t>163,2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</w:t>
            </w: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бюджет автономного округа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</w:t>
            </w:r>
            <w:r w:rsidR="00002A13" w:rsidRPr="00002A13">
              <w:t xml:space="preserve"> </w:t>
            </w:r>
            <w:r w:rsidRPr="00002A13">
              <w:t>055,0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</w:t>
            </w:r>
            <w:r w:rsidR="00002A13" w:rsidRPr="00002A13">
              <w:t xml:space="preserve"> </w:t>
            </w:r>
            <w:r w:rsidRPr="00002A13">
              <w:t>055,0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бюджет 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108,2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108,2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внебюджетные источники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1.1.5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«Реконструкция </w:t>
            </w:r>
            <w:proofErr w:type="spellStart"/>
            <w:r w:rsidRPr="00002A13">
              <w:t>внутрипоселковых</w:t>
            </w:r>
            <w:proofErr w:type="spellEnd"/>
            <w:r w:rsidRPr="00002A13">
              <w:t xml:space="preserve"> сетей электроснабжения в д. </w:t>
            </w:r>
            <w:proofErr w:type="spellStart"/>
            <w:r w:rsidRPr="00002A13">
              <w:t>Ломбовож</w:t>
            </w:r>
            <w:proofErr w:type="spellEnd"/>
            <w:r w:rsidRPr="00002A13">
              <w:t xml:space="preserve">, </w:t>
            </w:r>
            <w:proofErr w:type="spellStart"/>
            <w:r w:rsidRPr="00002A13">
              <w:t>Кимкъясуй</w:t>
            </w:r>
            <w:proofErr w:type="spellEnd"/>
            <w:r w:rsidRPr="00002A13">
              <w:t xml:space="preserve">, </w:t>
            </w:r>
            <w:proofErr w:type="spellStart"/>
            <w:r w:rsidRPr="00002A13">
              <w:t>Дёмино</w:t>
            </w:r>
            <w:proofErr w:type="spellEnd"/>
            <w:r w:rsidRPr="00002A13">
              <w:t xml:space="preserve"> Березовского района, ХМАО-Югры» (СМР)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102</w:t>
            </w:r>
            <w:r w:rsidR="00002A13" w:rsidRPr="00002A13">
              <w:t xml:space="preserve"> </w:t>
            </w:r>
            <w:r w:rsidRPr="00002A13">
              <w:t>105,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3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102</w:t>
            </w:r>
            <w:r w:rsidR="00002A13" w:rsidRPr="00002A13">
              <w:t xml:space="preserve"> </w:t>
            </w:r>
            <w:r w:rsidRPr="00002A13">
              <w:t>105,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</w:t>
            </w: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бюджет автономного округа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97</w:t>
            </w:r>
            <w:r w:rsidR="00002A13" w:rsidRPr="00002A13">
              <w:t xml:space="preserve"> </w:t>
            </w:r>
            <w:r w:rsidRPr="00002A13">
              <w:t>000,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97</w:t>
            </w:r>
            <w:r w:rsidR="00002A13" w:rsidRPr="00002A13">
              <w:t xml:space="preserve"> </w:t>
            </w:r>
            <w:r w:rsidRPr="00002A13">
              <w:t>000,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 бюджет 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5</w:t>
            </w:r>
            <w:r w:rsidR="00002A13" w:rsidRPr="00002A13">
              <w:t xml:space="preserve"> </w:t>
            </w:r>
            <w:r w:rsidRPr="00002A13">
              <w:t>105,3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5</w:t>
            </w:r>
            <w:r w:rsidR="00002A13" w:rsidRPr="00002A13">
              <w:t xml:space="preserve"> </w:t>
            </w:r>
            <w:r w:rsidRPr="00002A13">
              <w:t>105,3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внебюджетные источники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32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Итого по Задаче 1: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125</w:t>
            </w:r>
            <w:r w:rsidR="00002A13" w:rsidRPr="00002A13">
              <w:t xml:space="preserve"> </w:t>
            </w:r>
            <w:r w:rsidRPr="00002A13">
              <w:t>325, 671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</w:t>
            </w:r>
            <w:r w:rsidR="00002A13" w:rsidRPr="00002A13">
              <w:t xml:space="preserve"> </w:t>
            </w:r>
            <w:r w:rsidRPr="00002A13">
              <w:t>044, 056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11</w:t>
            </w:r>
            <w:r w:rsidR="00002A13" w:rsidRPr="00002A13">
              <w:t xml:space="preserve"> </w:t>
            </w:r>
            <w:r w:rsidRPr="00002A13">
              <w:t>649, 915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10</w:t>
            </w:r>
            <w:r w:rsidR="00002A13" w:rsidRPr="00002A13">
              <w:t xml:space="preserve"> </w:t>
            </w:r>
            <w:r w:rsidRPr="00002A13">
              <w:t>526, 4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102</w:t>
            </w:r>
            <w:r w:rsidR="00002A13" w:rsidRPr="00002A13">
              <w:t xml:space="preserve"> </w:t>
            </w:r>
            <w:r w:rsidRPr="00002A13">
              <w:t>105,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бюджет </w:t>
            </w:r>
            <w:r w:rsidRPr="00002A13">
              <w:lastRenderedPageBreak/>
              <w:t>автономного округа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117</w:t>
            </w:r>
            <w:r w:rsidR="00002A13" w:rsidRPr="00002A13">
              <w:t xml:space="preserve"> </w:t>
            </w:r>
            <w:r w:rsidRPr="00002A13">
              <w:lastRenderedPageBreak/>
              <w:t>000, 0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10</w:t>
            </w:r>
            <w:r w:rsidR="00002A13" w:rsidRPr="00002A13">
              <w:t xml:space="preserve"> </w:t>
            </w:r>
            <w:r w:rsidRPr="00002A13">
              <w:t>000,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10</w:t>
            </w:r>
            <w:r w:rsidR="00002A13" w:rsidRPr="00002A13">
              <w:t xml:space="preserve"> </w:t>
            </w:r>
            <w:r w:rsidRPr="00002A13">
              <w:lastRenderedPageBreak/>
              <w:t>000, 0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97</w:t>
            </w:r>
            <w:r w:rsidR="00002A13" w:rsidRPr="00002A13">
              <w:t xml:space="preserve"> </w:t>
            </w:r>
            <w:r w:rsidRPr="00002A13">
              <w:t>000,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lastRenderedPageBreak/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бюджет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8</w:t>
            </w:r>
            <w:r w:rsidR="00002A13" w:rsidRPr="00002A13">
              <w:t xml:space="preserve"> </w:t>
            </w:r>
            <w:r w:rsidRPr="00002A13">
              <w:t>325, 671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</w:t>
            </w:r>
            <w:r w:rsidR="00002A13" w:rsidRPr="00002A13">
              <w:t xml:space="preserve"> </w:t>
            </w:r>
            <w:r w:rsidRPr="00002A13">
              <w:t>044, 056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</w:t>
            </w:r>
            <w:r w:rsidR="00002A13" w:rsidRPr="00002A13">
              <w:t xml:space="preserve"> </w:t>
            </w:r>
            <w:r w:rsidRPr="00002A13">
              <w:t>649,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915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526,4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5</w:t>
            </w:r>
            <w:r w:rsidR="00002A13" w:rsidRPr="00002A13">
              <w:t xml:space="preserve"> </w:t>
            </w:r>
            <w:r w:rsidRPr="00002A13">
              <w:t>105,3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внебюджетные источники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145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Default="00DF45CE" w:rsidP="009B411C">
            <w:pPr>
              <w:pStyle w:val="Table"/>
            </w:pPr>
            <w:r w:rsidRPr="00002A13">
              <w:t>Задача 2. Возмещение недополученных доходов организациями, осуществляющими реализацию электрической энергии</w:t>
            </w:r>
            <w:r w:rsidR="00002A13" w:rsidRPr="00002A13">
              <w:t xml:space="preserve"> </w:t>
            </w:r>
            <w:r w:rsidRPr="00002A13">
              <w:t>населению и приравненным к категории потребителям,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  <w:p w:rsidR="009B411C" w:rsidRPr="00002A13" w:rsidRDefault="009B411C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8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Default="00DF45CE" w:rsidP="009B411C">
            <w:pPr>
              <w:pStyle w:val="Table"/>
            </w:pPr>
            <w:r w:rsidRPr="00002A13">
              <w:t>Возмещение недополученных доходов организациями, осуществляющими реализацию электрической энергии</w:t>
            </w:r>
            <w:r w:rsidR="00002A13" w:rsidRPr="00002A13">
              <w:t xml:space="preserve"> </w:t>
            </w:r>
          </w:p>
          <w:p w:rsidR="009B411C" w:rsidRPr="00002A13" w:rsidRDefault="009B411C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439</w:t>
            </w:r>
            <w:r w:rsidR="00002A13" w:rsidRPr="00002A13">
              <w:t xml:space="preserve"> </w:t>
            </w:r>
            <w:r w:rsidRPr="00002A13">
              <w:t>729, 2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287</w:t>
            </w:r>
            <w:r w:rsidR="00002A13" w:rsidRPr="00002A13">
              <w:t xml:space="preserve"> </w:t>
            </w:r>
            <w:r w:rsidRPr="00002A13">
              <w:t>275, 2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152</w:t>
            </w:r>
            <w:r w:rsidR="00002A13" w:rsidRPr="00002A13">
              <w:t xml:space="preserve"> </w:t>
            </w:r>
            <w:r w:rsidRPr="00002A13">
              <w:t>454,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бюджет автономного округа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433</w:t>
            </w:r>
            <w:r w:rsidR="00002A13" w:rsidRPr="00002A13">
              <w:t xml:space="preserve"> </w:t>
            </w:r>
            <w:r w:rsidRPr="00002A13">
              <w:t>856, 4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284</w:t>
            </w:r>
            <w:r w:rsidR="00002A13" w:rsidRPr="00002A13">
              <w:t xml:space="preserve"> </w:t>
            </w:r>
            <w:r w:rsidRPr="00002A13">
              <w:t>402, 4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149</w:t>
            </w:r>
            <w:r w:rsidR="00002A13" w:rsidRPr="00002A13">
              <w:t xml:space="preserve"> </w:t>
            </w:r>
            <w:r w:rsidRPr="00002A13">
              <w:t>454, 0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бюджет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5</w:t>
            </w:r>
            <w:r w:rsidR="00002A13" w:rsidRPr="00002A13">
              <w:t xml:space="preserve"> </w:t>
            </w:r>
            <w:r w:rsidRPr="00002A13">
              <w:t>872,8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</w:t>
            </w:r>
            <w:r w:rsidR="00002A13" w:rsidRPr="00002A13">
              <w:t xml:space="preserve"> </w:t>
            </w:r>
            <w:r w:rsidRPr="00002A13">
              <w:t>872, 8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3</w:t>
            </w:r>
            <w:r w:rsidR="00002A13" w:rsidRPr="00002A13">
              <w:t xml:space="preserve"> </w:t>
            </w:r>
            <w:r w:rsidRPr="00002A13">
              <w:t>000,0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0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32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Итого по Задаче 2: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439</w:t>
            </w:r>
            <w:r w:rsidR="00002A13" w:rsidRPr="00002A13">
              <w:t xml:space="preserve"> </w:t>
            </w:r>
            <w:r w:rsidRPr="00002A13">
              <w:t>729, 2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287</w:t>
            </w:r>
            <w:r w:rsidR="00002A13" w:rsidRPr="00002A13">
              <w:t xml:space="preserve"> </w:t>
            </w:r>
            <w:r w:rsidRPr="00002A13">
              <w:t>275, 2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152</w:t>
            </w:r>
            <w:r w:rsidR="00002A13" w:rsidRPr="00002A13">
              <w:t xml:space="preserve"> </w:t>
            </w:r>
            <w:r w:rsidRPr="00002A13">
              <w:t>454,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бюджет автономного округа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433</w:t>
            </w:r>
            <w:r w:rsidR="00002A13" w:rsidRPr="00002A13">
              <w:t xml:space="preserve"> </w:t>
            </w:r>
            <w:r w:rsidRPr="00002A13">
              <w:t>856, 4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284</w:t>
            </w:r>
            <w:r w:rsidR="00002A13" w:rsidRPr="00002A13">
              <w:t xml:space="preserve"> </w:t>
            </w:r>
            <w:r w:rsidRPr="00002A13">
              <w:t>402, 4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149</w:t>
            </w:r>
            <w:r w:rsidR="00002A13" w:rsidRPr="00002A13">
              <w:t xml:space="preserve"> </w:t>
            </w:r>
            <w:r w:rsidRPr="00002A13">
              <w:t>454, 0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бюджет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5</w:t>
            </w:r>
            <w:r w:rsidR="00002A13" w:rsidRPr="00002A13">
              <w:t xml:space="preserve"> </w:t>
            </w:r>
            <w:r w:rsidRPr="00002A13">
              <w:t>872,8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</w:t>
            </w:r>
            <w:r w:rsidR="00002A13" w:rsidRPr="00002A13">
              <w:t xml:space="preserve"> </w:t>
            </w:r>
            <w:r w:rsidRPr="00002A13">
              <w:t>872, 8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3</w:t>
            </w:r>
            <w:r w:rsidR="00002A13" w:rsidRPr="00002A13">
              <w:t xml:space="preserve"> </w:t>
            </w:r>
            <w:r w:rsidRPr="00002A13">
              <w:t>000,0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 xml:space="preserve">0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gridBefore w:val="1"/>
          <w:wBefore w:w="16" w:type="dxa"/>
          <w:jc w:val="center"/>
        </w:trPr>
        <w:tc>
          <w:tcPr>
            <w:tcW w:w="32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Всего по программе: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  <w:r w:rsidRPr="00002A13">
              <w:t>всего</w:t>
            </w:r>
          </w:p>
          <w:p w:rsidR="00DF45CE" w:rsidRPr="00002A13" w:rsidRDefault="00DF45CE" w:rsidP="009B411C">
            <w:pPr>
              <w:pStyle w:val="Table"/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565</w:t>
            </w:r>
            <w:r w:rsidR="00002A13" w:rsidRPr="00002A13">
              <w:t xml:space="preserve"> </w:t>
            </w:r>
            <w:r w:rsidRPr="00002A13">
              <w:t>054, 871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288</w:t>
            </w:r>
            <w:r w:rsidR="00002A13" w:rsidRPr="00002A13">
              <w:t xml:space="preserve"> </w:t>
            </w:r>
            <w:r w:rsidRPr="00002A13">
              <w:t>319, 256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164</w:t>
            </w:r>
            <w:r w:rsidR="00002A13" w:rsidRPr="00002A13">
              <w:t xml:space="preserve"> </w:t>
            </w:r>
            <w:r w:rsidRPr="00002A13">
              <w:t>103, 915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10</w:t>
            </w:r>
            <w:r w:rsidR="00002A13" w:rsidRPr="00002A13">
              <w:t xml:space="preserve"> </w:t>
            </w:r>
            <w:r w:rsidRPr="00002A13">
              <w:t>526, 4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102</w:t>
            </w:r>
            <w:r w:rsidR="00002A13" w:rsidRPr="00002A13">
              <w:t xml:space="preserve"> </w:t>
            </w:r>
            <w:r w:rsidRPr="00002A13">
              <w:t>105,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gridBefore w:val="1"/>
          <w:wBefore w:w="16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бюджет автономного округа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550</w:t>
            </w:r>
            <w:r w:rsidR="00002A13" w:rsidRPr="00002A13">
              <w:t xml:space="preserve"> </w:t>
            </w:r>
            <w:r w:rsidRPr="00002A13">
              <w:t>856, 4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284</w:t>
            </w:r>
            <w:r w:rsidR="00002A13" w:rsidRPr="00002A13">
              <w:t xml:space="preserve"> </w:t>
            </w:r>
            <w:r w:rsidRPr="00002A13">
              <w:t>402, 4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159</w:t>
            </w:r>
            <w:r w:rsidR="00002A13" w:rsidRPr="00002A13">
              <w:t xml:space="preserve"> </w:t>
            </w:r>
            <w:r w:rsidRPr="00002A13">
              <w:t>454, 0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10</w:t>
            </w:r>
            <w:r w:rsidR="00002A13" w:rsidRPr="00002A13">
              <w:t xml:space="preserve"> </w:t>
            </w:r>
            <w:r w:rsidRPr="00002A13">
              <w:t>000, 0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97</w:t>
            </w:r>
            <w:r w:rsidR="00002A13" w:rsidRPr="00002A13">
              <w:t xml:space="preserve"> </w:t>
            </w:r>
            <w:r w:rsidRPr="00002A13">
              <w:t>000,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gridBefore w:val="1"/>
          <w:wBefore w:w="16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бюджет</w:t>
            </w:r>
          </w:p>
          <w:p w:rsidR="00DF45CE" w:rsidRPr="00002A13" w:rsidRDefault="00DF45CE" w:rsidP="009B411C">
            <w:pPr>
              <w:pStyle w:val="Table"/>
            </w:pPr>
            <w:r w:rsidRPr="00002A13">
              <w:t>района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14</w:t>
            </w:r>
            <w:r w:rsidR="00002A13" w:rsidRPr="00002A13">
              <w:t xml:space="preserve"> </w:t>
            </w:r>
            <w:r w:rsidRPr="00002A13">
              <w:t>198, 471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3</w:t>
            </w:r>
            <w:r w:rsidR="00002A13" w:rsidRPr="00002A13">
              <w:t xml:space="preserve"> </w:t>
            </w:r>
            <w:r w:rsidRPr="00002A13">
              <w:t>916, 856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4</w:t>
            </w:r>
            <w:r w:rsidR="00002A13" w:rsidRPr="00002A13">
              <w:t xml:space="preserve"> </w:t>
            </w:r>
            <w:r w:rsidRPr="00002A13">
              <w:t>649, 915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526,4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5</w:t>
            </w:r>
            <w:r w:rsidR="00002A13" w:rsidRPr="00002A13">
              <w:t xml:space="preserve"> </w:t>
            </w:r>
            <w:r w:rsidRPr="00002A13">
              <w:t>105,3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  <w:tr w:rsidR="00DF45CE" w:rsidRPr="00002A13" w:rsidTr="009B411C">
        <w:trPr>
          <w:gridBefore w:val="1"/>
          <w:wBefore w:w="16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внебюджетные источники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45CE" w:rsidRPr="00002A13" w:rsidRDefault="00DF45CE" w:rsidP="009B411C">
            <w:pPr>
              <w:pStyle w:val="Table"/>
            </w:pPr>
            <w:r w:rsidRPr="00002A13"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5CE" w:rsidRPr="00002A13" w:rsidRDefault="00DF45CE" w:rsidP="009B411C">
            <w:pPr>
              <w:pStyle w:val="Table"/>
            </w:pPr>
          </w:p>
        </w:tc>
      </w:tr>
    </w:tbl>
    <w:p w:rsidR="00DF45CE" w:rsidRPr="00002A13" w:rsidRDefault="00DF45CE" w:rsidP="00DF45CE">
      <w:pPr>
        <w:rPr>
          <w:rFonts w:cs="Arial"/>
          <w:szCs w:val="22"/>
        </w:rPr>
      </w:pPr>
    </w:p>
    <w:p w:rsidR="00DF45CE" w:rsidRPr="00002A13" w:rsidRDefault="00DF45CE">
      <w:pPr>
        <w:rPr>
          <w:rFonts w:cs="Arial"/>
        </w:rPr>
      </w:pPr>
    </w:p>
    <w:sectPr w:rsidR="00DF45CE" w:rsidRPr="00002A13" w:rsidSect="00DF45CE">
      <w:pgSz w:w="16838" w:h="11906" w:orient="landscape"/>
      <w:pgMar w:top="1418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81E"/>
    <w:multiLevelType w:val="hybridMultilevel"/>
    <w:tmpl w:val="3D0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7C4C5C"/>
    <w:multiLevelType w:val="hybridMultilevel"/>
    <w:tmpl w:val="88F241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37E29B6"/>
    <w:multiLevelType w:val="hybridMultilevel"/>
    <w:tmpl w:val="3E02227E"/>
    <w:lvl w:ilvl="0" w:tplc="7F14CA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B5323C"/>
    <w:multiLevelType w:val="hybridMultilevel"/>
    <w:tmpl w:val="76EEFD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2"/>
    <w:rsid w:val="000021A0"/>
    <w:rsid w:val="00002A13"/>
    <w:rsid w:val="00055782"/>
    <w:rsid w:val="00184682"/>
    <w:rsid w:val="00395664"/>
    <w:rsid w:val="00522E3D"/>
    <w:rsid w:val="0053415B"/>
    <w:rsid w:val="00550FE2"/>
    <w:rsid w:val="005F69B1"/>
    <w:rsid w:val="00617A6F"/>
    <w:rsid w:val="006F1CAD"/>
    <w:rsid w:val="00823D75"/>
    <w:rsid w:val="00943717"/>
    <w:rsid w:val="009B411C"/>
    <w:rsid w:val="00A34957"/>
    <w:rsid w:val="00B816D9"/>
    <w:rsid w:val="00BA2C84"/>
    <w:rsid w:val="00DE4AC5"/>
    <w:rsid w:val="00DF45CE"/>
    <w:rsid w:val="00E15838"/>
    <w:rsid w:val="00E82E97"/>
    <w:rsid w:val="00FA3B14"/>
    <w:rsid w:val="00FC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lock Text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22E3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22E3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22E3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22E3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22E3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84682"/>
  </w:style>
  <w:style w:type="paragraph" w:customStyle="1" w:styleId="a4">
    <w:name w:val="БланкАДМ"/>
    <w:basedOn w:val="a"/>
    <w:rsid w:val="00184682"/>
    <w:pPr>
      <w:ind w:firstLine="720"/>
    </w:pPr>
  </w:style>
  <w:style w:type="paragraph" w:customStyle="1" w:styleId="ConsPlusNormal">
    <w:name w:val="ConsPlusNormal"/>
    <w:uiPriority w:val="99"/>
    <w:rsid w:val="0094371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943717"/>
    <w:pPr>
      <w:spacing w:after="120" w:line="480" w:lineRule="auto"/>
    </w:pPr>
    <w:rPr>
      <w:sz w:val="20"/>
    </w:rPr>
  </w:style>
  <w:style w:type="paragraph" w:customStyle="1" w:styleId="FR5">
    <w:name w:val="FR5"/>
    <w:rsid w:val="00943717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styleId="a5">
    <w:name w:val="Block Text"/>
    <w:basedOn w:val="a"/>
    <w:uiPriority w:val="99"/>
    <w:rsid w:val="00943717"/>
    <w:pPr>
      <w:widowControl w:val="0"/>
      <w:spacing w:line="320" w:lineRule="auto"/>
      <w:ind w:left="1200" w:right="400" w:firstLine="2720"/>
      <w:jc w:val="center"/>
    </w:pPr>
    <w:rPr>
      <w:snapToGrid w:val="0"/>
    </w:rPr>
  </w:style>
  <w:style w:type="paragraph" w:customStyle="1" w:styleId="ConsPlusNonformat">
    <w:name w:val="ConsPlusNonformat"/>
    <w:uiPriority w:val="99"/>
    <w:rsid w:val="009437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943717"/>
    <w:pPr>
      <w:widowControl w:val="0"/>
      <w:spacing w:before="640"/>
      <w:jc w:val="center"/>
    </w:pPr>
    <w:rPr>
      <w:rFonts w:ascii="Arial" w:hAnsi="Arial"/>
      <w:b/>
      <w:snapToGrid w:val="0"/>
      <w:sz w:val="44"/>
    </w:rPr>
  </w:style>
  <w:style w:type="character" w:customStyle="1" w:styleId="22">
    <w:name w:val="Основной текст 2 Знак"/>
    <w:link w:val="21"/>
    <w:uiPriority w:val="99"/>
    <w:rsid w:val="00DF45CE"/>
  </w:style>
  <w:style w:type="paragraph" w:customStyle="1" w:styleId="ConsPlusTitle">
    <w:name w:val="ConsPlusTitle"/>
    <w:uiPriority w:val="99"/>
    <w:rsid w:val="00DF45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aliases w:val="!Части документа Знак"/>
    <w:link w:val="1"/>
    <w:rsid w:val="00002A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002A13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002A13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002A1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522E3D"/>
    <w:rPr>
      <w:rFonts w:ascii="Arial" w:hAnsi="Arial"/>
      <w:b w:val="0"/>
      <w:i w:val="0"/>
      <w:iCs/>
      <w:color w:val="0000FF"/>
      <w:sz w:val="24"/>
      <w:u w:val="none"/>
    </w:rPr>
  </w:style>
  <w:style w:type="paragraph" w:styleId="a6">
    <w:name w:val="annotation text"/>
    <w:aliases w:val="!Равноширинный текст документа"/>
    <w:basedOn w:val="a"/>
    <w:link w:val="a7"/>
    <w:rsid w:val="00522E3D"/>
    <w:rPr>
      <w:rFonts w:ascii="Courier" w:hAnsi="Courier"/>
      <w:sz w:val="22"/>
      <w:szCs w:val="20"/>
    </w:rPr>
  </w:style>
  <w:style w:type="character" w:customStyle="1" w:styleId="a7">
    <w:name w:val="Текст примечания Знак"/>
    <w:aliases w:val="!Равноширинный текст документа Знак"/>
    <w:link w:val="a6"/>
    <w:rsid w:val="00002A13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22E3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8">
    <w:name w:val="Hyperlink"/>
    <w:basedOn w:val="a0"/>
    <w:rsid w:val="00522E3D"/>
    <w:rPr>
      <w:color w:val="0000FF"/>
      <w:u w:val="none"/>
    </w:rPr>
  </w:style>
  <w:style w:type="paragraph" w:customStyle="1" w:styleId="Application">
    <w:name w:val="Application!Приложение"/>
    <w:rsid w:val="00522E3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22E3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22E3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22E3D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lock Text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22E3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22E3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22E3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22E3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22E3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84682"/>
  </w:style>
  <w:style w:type="paragraph" w:customStyle="1" w:styleId="a4">
    <w:name w:val="БланкАДМ"/>
    <w:basedOn w:val="a"/>
    <w:rsid w:val="00184682"/>
    <w:pPr>
      <w:ind w:firstLine="720"/>
    </w:pPr>
  </w:style>
  <w:style w:type="paragraph" w:customStyle="1" w:styleId="ConsPlusNormal">
    <w:name w:val="ConsPlusNormal"/>
    <w:uiPriority w:val="99"/>
    <w:rsid w:val="0094371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943717"/>
    <w:pPr>
      <w:spacing w:after="120" w:line="480" w:lineRule="auto"/>
    </w:pPr>
    <w:rPr>
      <w:sz w:val="20"/>
    </w:rPr>
  </w:style>
  <w:style w:type="paragraph" w:customStyle="1" w:styleId="FR5">
    <w:name w:val="FR5"/>
    <w:rsid w:val="00943717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styleId="a5">
    <w:name w:val="Block Text"/>
    <w:basedOn w:val="a"/>
    <w:uiPriority w:val="99"/>
    <w:rsid w:val="00943717"/>
    <w:pPr>
      <w:widowControl w:val="0"/>
      <w:spacing w:line="320" w:lineRule="auto"/>
      <w:ind w:left="1200" w:right="400" w:firstLine="2720"/>
      <w:jc w:val="center"/>
    </w:pPr>
    <w:rPr>
      <w:snapToGrid w:val="0"/>
    </w:rPr>
  </w:style>
  <w:style w:type="paragraph" w:customStyle="1" w:styleId="ConsPlusNonformat">
    <w:name w:val="ConsPlusNonformat"/>
    <w:uiPriority w:val="99"/>
    <w:rsid w:val="009437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943717"/>
    <w:pPr>
      <w:widowControl w:val="0"/>
      <w:spacing w:before="640"/>
      <w:jc w:val="center"/>
    </w:pPr>
    <w:rPr>
      <w:rFonts w:ascii="Arial" w:hAnsi="Arial"/>
      <w:b/>
      <w:snapToGrid w:val="0"/>
      <w:sz w:val="44"/>
    </w:rPr>
  </w:style>
  <w:style w:type="character" w:customStyle="1" w:styleId="22">
    <w:name w:val="Основной текст 2 Знак"/>
    <w:link w:val="21"/>
    <w:uiPriority w:val="99"/>
    <w:rsid w:val="00DF45CE"/>
  </w:style>
  <w:style w:type="paragraph" w:customStyle="1" w:styleId="ConsPlusTitle">
    <w:name w:val="ConsPlusTitle"/>
    <w:uiPriority w:val="99"/>
    <w:rsid w:val="00DF45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aliases w:val="!Части документа Знак"/>
    <w:link w:val="1"/>
    <w:rsid w:val="00002A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002A13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002A13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002A13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522E3D"/>
    <w:rPr>
      <w:rFonts w:ascii="Arial" w:hAnsi="Arial"/>
      <w:b w:val="0"/>
      <w:i w:val="0"/>
      <w:iCs/>
      <w:color w:val="0000FF"/>
      <w:sz w:val="24"/>
      <w:u w:val="none"/>
    </w:rPr>
  </w:style>
  <w:style w:type="paragraph" w:styleId="a6">
    <w:name w:val="annotation text"/>
    <w:aliases w:val="!Равноширинный текст документа"/>
    <w:basedOn w:val="a"/>
    <w:link w:val="a7"/>
    <w:rsid w:val="00522E3D"/>
    <w:rPr>
      <w:rFonts w:ascii="Courier" w:hAnsi="Courier"/>
      <w:sz w:val="22"/>
      <w:szCs w:val="20"/>
    </w:rPr>
  </w:style>
  <w:style w:type="character" w:customStyle="1" w:styleId="a7">
    <w:name w:val="Текст примечания Знак"/>
    <w:aliases w:val="!Равноширинный текст документа Знак"/>
    <w:link w:val="a6"/>
    <w:rsid w:val="00002A13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22E3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8">
    <w:name w:val="Hyperlink"/>
    <w:basedOn w:val="a0"/>
    <w:rsid w:val="00522E3D"/>
    <w:rPr>
      <w:color w:val="0000FF"/>
      <w:u w:val="none"/>
    </w:rPr>
  </w:style>
  <w:style w:type="paragraph" w:customStyle="1" w:styleId="Application">
    <w:name w:val="Application!Приложение"/>
    <w:rsid w:val="00522E3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22E3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22E3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22E3D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9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a347d7e3-89d3-4870-8a49-c5c18447a801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a475d020-a543-4c88-baf1-821e89fb697b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7962dd70-3fdc-4c50-b998-83018b3607d9.do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content\edition\c96b84b0-0a12-4629-9c18-1dd77157d3b2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17</Pages>
  <Words>4007</Words>
  <Characters>22841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 отдел</Company>
  <LinksUpToDate>false</LinksUpToDate>
  <CharactersWithSpaces>26795</CharactersWithSpaces>
  <SharedDoc>false</SharedDoc>
  <HLinks>
    <vt:vector size="18" baseType="variant">
      <vt:variant>
        <vt:i4>71500920</vt:i4>
      </vt:variant>
      <vt:variant>
        <vt:i4>6</vt:i4>
      </vt:variant>
      <vt:variant>
        <vt:i4>0</vt:i4>
      </vt:variant>
      <vt:variant>
        <vt:i4>5</vt:i4>
      </vt:variant>
      <vt:variant>
        <vt:lpwstr>/content/edition/c96b84b0-0a12-4629-9c18-1dd77157d3b2.doc</vt:lpwstr>
      </vt:variant>
      <vt:variant>
        <vt:lpwstr>приложение</vt:lpwstr>
      </vt:variant>
      <vt:variant>
        <vt:i4>917527</vt:i4>
      </vt:variant>
      <vt:variant>
        <vt:i4>3</vt:i4>
      </vt:variant>
      <vt:variant>
        <vt:i4>0</vt:i4>
      </vt:variant>
      <vt:variant>
        <vt:i4>5</vt:i4>
      </vt:variant>
      <vt:variant>
        <vt:lpwstr>/content/edition/a347d7e3-89d3-4870-8a49-c5c18447a801.doc</vt:lpwstr>
      </vt:variant>
      <vt:variant>
        <vt:lpwstr/>
      </vt:variant>
      <vt:variant>
        <vt:i4>5898269</vt:i4>
      </vt:variant>
      <vt:variant>
        <vt:i4>0</vt:i4>
      </vt:variant>
      <vt:variant>
        <vt:i4>0</vt:i4>
      </vt:variant>
      <vt:variant>
        <vt:i4>5</vt:i4>
      </vt:variant>
      <vt:variant>
        <vt:lpwstr>/content/edition/a475d020-a543-4c88-baf1-821e89fb697b.doc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2012-07-16T06:57:00Z</cp:lastPrinted>
  <dcterms:created xsi:type="dcterms:W3CDTF">2024-04-01T12:03:00Z</dcterms:created>
  <dcterms:modified xsi:type="dcterms:W3CDTF">2024-04-01T12:03:00Z</dcterms:modified>
</cp:coreProperties>
</file>