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B9" w:rsidRPr="000842B7" w:rsidRDefault="00CB76B9" w:rsidP="000842B7">
      <w:pPr>
        <w:pStyle w:val="2"/>
      </w:pPr>
      <w:r w:rsidRPr="000842B7">
        <w:t>АДМИНИСТРАЦИЯ БЕРЕЗОВСКОГО РАЙОНА</w:t>
      </w:r>
    </w:p>
    <w:p w:rsidR="00CB76B9" w:rsidRPr="000842B7" w:rsidRDefault="00CB76B9" w:rsidP="000842B7">
      <w:pPr>
        <w:pStyle w:val="2"/>
        <w:rPr>
          <w:szCs w:val="20"/>
        </w:rPr>
      </w:pPr>
      <w:r w:rsidRPr="000842B7">
        <w:rPr>
          <w:szCs w:val="20"/>
        </w:rPr>
        <w:t>ХАНТЫ-МАНСИЙСКОГО АВТОНОМНОГО ОКРУГА</w:t>
      </w:r>
      <w:r w:rsidR="000842B7" w:rsidRPr="000842B7">
        <w:rPr>
          <w:szCs w:val="20"/>
        </w:rPr>
        <w:t>-</w:t>
      </w:r>
      <w:r w:rsidRPr="000842B7">
        <w:rPr>
          <w:szCs w:val="20"/>
        </w:rPr>
        <w:t>ЮГРЫ</w:t>
      </w:r>
    </w:p>
    <w:p w:rsidR="00CB76B9" w:rsidRPr="000842B7" w:rsidRDefault="00CB76B9" w:rsidP="000842B7">
      <w:pPr>
        <w:pStyle w:val="2"/>
        <w:rPr>
          <w:i/>
          <w:szCs w:val="24"/>
        </w:rPr>
      </w:pPr>
    </w:p>
    <w:p w:rsidR="00CB76B9" w:rsidRPr="000842B7" w:rsidRDefault="00CB76B9" w:rsidP="000842B7">
      <w:pPr>
        <w:pStyle w:val="2"/>
      </w:pPr>
      <w:r w:rsidRPr="000842B7">
        <w:t xml:space="preserve">ПОСТАНОВЛЕНИЕ </w:t>
      </w:r>
    </w:p>
    <w:p w:rsidR="00CB76B9" w:rsidRPr="000842B7" w:rsidRDefault="00CB76B9" w:rsidP="000842B7">
      <w:pPr>
        <w:pStyle w:val="2"/>
        <w:rPr>
          <w:szCs w:val="20"/>
        </w:rPr>
      </w:pPr>
    </w:p>
    <w:p w:rsidR="00CB76B9" w:rsidRPr="000842B7" w:rsidRDefault="00CB76B9" w:rsidP="000842B7">
      <w:pPr>
        <w:tabs>
          <w:tab w:val="center" w:pos="9072"/>
        </w:tabs>
        <w:ind w:right="-1" w:firstLine="0"/>
        <w:rPr>
          <w:rFonts w:cs="Arial"/>
          <w:szCs w:val="28"/>
        </w:rPr>
      </w:pPr>
      <w:r w:rsidRPr="000842B7">
        <w:rPr>
          <w:rFonts w:cs="Arial"/>
          <w:szCs w:val="28"/>
        </w:rPr>
        <w:t>от</w:t>
      </w:r>
      <w:r w:rsidR="000842B7" w:rsidRPr="000842B7">
        <w:rPr>
          <w:rFonts w:cs="Arial"/>
          <w:szCs w:val="28"/>
        </w:rPr>
        <w:t xml:space="preserve"> </w:t>
      </w:r>
      <w:r w:rsidR="00834B27" w:rsidRPr="000842B7">
        <w:rPr>
          <w:rFonts w:cs="Arial"/>
          <w:szCs w:val="28"/>
        </w:rPr>
        <w:t>18.07.2023</w:t>
      </w:r>
      <w:r w:rsidR="000842B7">
        <w:rPr>
          <w:rFonts w:cs="Arial"/>
          <w:szCs w:val="28"/>
        </w:rPr>
        <w:tab/>
      </w:r>
      <w:r w:rsidRPr="000842B7">
        <w:rPr>
          <w:rFonts w:cs="Arial"/>
          <w:szCs w:val="28"/>
        </w:rPr>
        <w:t>№</w:t>
      </w:r>
      <w:r w:rsidR="00834B27" w:rsidRPr="000842B7">
        <w:rPr>
          <w:rFonts w:cs="Arial"/>
          <w:szCs w:val="28"/>
        </w:rPr>
        <w:t xml:space="preserve"> 568</w:t>
      </w:r>
    </w:p>
    <w:p w:rsidR="00CB76B9" w:rsidRPr="000842B7" w:rsidRDefault="00CB76B9" w:rsidP="000842B7">
      <w:pPr>
        <w:ind w:right="5243" w:firstLine="0"/>
        <w:rPr>
          <w:rFonts w:cs="Arial"/>
          <w:szCs w:val="28"/>
        </w:rPr>
      </w:pPr>
      <w:proofErr w:type="spellStart"/>
      <w:r w:rsidRPr="000842B7">
        <w:rPr>
          <w:rFonts w:cs="Arial"/>
          <w:szCs w:val="28"/>
        </w:rPr>
        <w:t>пгт</w:t>
      </w:r>
      <w:proofErr w:type="spellEnd"/>
      <w:r w:rsidRPr="000842B7">
        <w:rPr>
          <w:rFonts w:cs="Arial"/>
          <w:szCs w:val="28"/>
        </w:rPr>
        <w:t>. Березово</w:t>
      </w:r>
    </w:p>
    <w:p w:rsidR="00F7371E" w:rsidRPr="000842B7" w:rsidRDefault="00F7371E" w:rsidP="00F7371E">
      <w:pPr>
        <w:widowControl w:val="0"/>
        <w:autoSpaceDE w:val="0"/>
        <w:autoSpaceDN w:val="0"/>
        <w:adjustRightInd w:val="0"/>
        <w:rPr>
          <w:rFonts w:cs="Arial"/>
          <w:bCs/>
        </w:rPr>
      </w:pPr>
    </w:p>
    <w:p w:rsidR="00F7371E" w:rsidRPr="000842B7" w:rsidRDefault="00BF75C6" w:rsidP="000842B7">
      <w:pPr>
        <w:pStyle w:val="Title"/>
      </w:pPr>
      <w:r w:rsidRPr="000842B7">
        <w:t xml:space="preserve">О внесении изменений в постановление администрации Березовского района от 28.12.2021 № 1585 </w:t>
      </w:r>
      <w:r w:rsidR="000842B7" w:rsidRPr="000842B7">
        <w:t>«</w:t>
      </w:r>
      <w:r w:rsidR="00437079" w:rsidRPr="000842B7">
        <w:t>О</w:t>
      </w:r>
      <w:r w:rsidR="001F6254" w:rsidRPr="000842B7">
        <w:t xml:space="preserve"> </w:t>
      </w:r>
      <w:r w:rsidR="00F7371E" w:rsidRPr="000842B7">
        <w:t>муниципальной</w:t>
      </w:r>
      <w:r w:rsidR="003A71CB" w:rsidRPr="000842B7">
        <w:t xml:space="preserve"> </w:t>
      </w:r>
      <w:r w:rsidR="00F7371E" w:rsidRPr="000842B7">
        <w:t>программ</w:t>
      </w:r>
      <w:r w:rsidR="001F6254" w:rsidRPr="000842B7">
        <w:t>е</w:t>
      </w:r>
      <w:r w:rsidR="00F7371E" w:rsidRPr="000842B7">
        <w:t xml:space="preserve"> </w:t>
      </w:r>
      <w:r w:rsidR="000842B7" w:rsidRPr="000842B7">
        <w:t>«</w:t>
      </w:r>
      <w:r w:rsidR="00C65EE1" w:rsidRPr="000842B7">
        <w:t>Современная транспортная система Березовского района</w:t>
      </w:r>
      <w:r w:rsidR="000842B7" w:rsidRPr="000842B7">
        <w:t>»</w:t>
      </w:r>
    </w:p>
    <w:p w:rsidR="00BF75C6" w:rsidRDefault="00BF75C6" w:rsidP="000842B7"/>
    <w:p w:rsidR="00F12333" w:rsidRDefault="00F12333" w:rsidP="000842B7">
      <w:r>
        <w:t xml:space="preserve">(утратило силу постановлением Администрации </w:t>
      </w:r>
      <w:hyperlink r:id="rId9" w:tooltip="постановление от 29.01.2024 0:00:00 №6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F12333">
          <w:rPr>
            <w:rStyle w:val="ac"/>
          </w:rPr>
          <w:t>от 29.01.2024 № 61</w:t>
        </w:r>
      </w:hyperlink>
      <w:bookmarkStart w:id="0" w:name="_GoBack"/>
      <w:bookmarkEnd w:id="0"/>
      <w:r>
        <w:t>)</w:t>
      </w:r>
    </w:p>
    <w:p w:rsidR="00F12333" w:rsidRPr="000842B7" w:rsidRDefault="00F12333" w:rsidP="000842B7"/>
    <w:p w:rsidR="000842B7" w:rsidRPr="000842B7" w:rsidRDefault="000842B7" w:rsidP="000842B7">
      <w:r w:rsidRPr="000842B7"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891E50">
          <w:rPr>
            <w:rStyle w:val="ac"/>
          </w:rPr>
          <w:t>Бюджетного кодекса</w:t>
        </w:r>
      </w:hyperlink>
      <w:r w:rsidRPr="000842B7">
        <w:t xml:space="preserve"> Российской Федерации, решением Думы Березовского района </w:t>
      </w:r>
      <w:hyperlink r:id="rId11" w:tooltip="решение от 23.03.2023 0:00:00 №206 Дума Березовского района&#10;&#10;О внесении изменений в решение Думы Березовского района от       22 декабря 2022 года № 171 " w:history="1">
        <w:r w:rsidRPr="00891E50">
          <w:rPr>
            <w:rStyle w:val="ac"/>
          </w:rPr>
          <w:t>от 23 марта 2023 года № 206</w:t>
        </w:r>
      </w:hyperlink>
      <w:r w:rsidRPr="000842B7">
        <w:t xml:space="preserve"> «О внесении изменений в решение Думы Березовского района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891E50">
          <w:rPr>
            <w:rStyle w:val="ac"/>
          </w:rPr>
          <w:t>от 22 декабря 2022 года № 171</w:t>
        </w:r>
      </w:hyperlink>
      <w:r w:rsidR="00891E50">
        <w:t xml:space="preserve">                 </w:t>
      </w:r>
      <w:r w:rsidRPr="000842B7">
        <w:t xml:space="preserve"> «О бюджете Березовского района на 2023 год и плановый период 2024 и 2025 годов»:</w:t>
      </w:r>
    </w:p>
    <w:p w:rsidR="000842B7" w:rsidRPr="000842B7" w:rsidRDefault="000842B7" w:rsidP="000842B7">
      <w:r w:rsidRPr="000842B7">
        <w:t xml:space="preserve">1. Внести в приложение 1 к постановлению администрации Березовского района </w:t>
      </w:r>
      <w:hyperlink r:id="rId13" w:tooltip="постановление от 28.12.2021 0:00:00 №1585 Администрация Березовского района&#10;&#10;О муниципальной программе " w:history="1">
        <w:r w:rsidRPr="00891E50">
          <w:rPr>
            <w:rStyle w:val="ac"/>
          </w:rPr>
          <w:t>от 28.12.2021 № 1585</w:t>
        </w:r>
      </w:hyperlink>
      <w:r w:rsidRPr="000842B7">
        <w:t xml:space="preserve"> «О муниципальной программе «Современная транспортная система Березовского района» (далее-муниципальная программа) следующие изменения:</w:t>
      </w:r>
    </w:p>
    <w:p w:rsidR="000842B7" w:rsidRPr="000842B7" w:rsidRDefault="000842B7" w:rsidP="000842B7">
      <w:r w:rsidRPr="000842B7">
        <w:t>1.1. в паспорте муниципальной программы строки «Целевые показатели муниципальной программы», «Параметры финансового обеспечения муниципальной программы» изложить в следующей редакции:</w:t>
      </w:r>
    </w:p>
    <w:p w:rsidR="003401A6" w:rsidRPr="000842B7" w:rsidRDefault="000842B7" w:rsidP="000842B7">
      <w:pPr>
        <w:rPr>
          <w:bCs/>
          <w:szCs w:val="28"/>
        </w:rPr>
      </w:pPr>
      <w:r w:rsidRPr="000842B7">
        <w:rPr>
          <w:bCs/>
          <w:szCs w:val="28"/>
        </w:rPr>
        <w:t>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10"/>
        <w:gridCol w:w="406"/>
        <w:gridCol w:w="1421"/>
        <w:gridCol w:w="1205"/>
        <w:gridCol w:w="804"/>
        <w:gridCol w:w="439"/>
        <w:gridCol w:w="263"/>
        <w:gridCol w:w="633"/>
        <w:gridCol w:w="263"/>
        <w:gridCol w:w="439"/>
        <w:gridCol w:w="633"/>
        <w:gridCol w:w="1210"/>
        <w:gridCol w:w="1211"/>
      </w:tblGrid>
      <w:tr w:rsidR="00405B0D" w:rsidRPr="00891E50" w:rsidTr="000842B7">
        <w:trPr>
          <w:trHeight w:val="300"/>
        </w:trPr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№ </w:t>
            </w:r>
            <w:proofErr w:type="gramStart"/>
            <w:r w:rsidRPr="00891E50">
              <w:rPr>
                <w:sz w:val="20"/>
                <w:szCs w:val="20"/>
              </w:rPr>
              <w:t>п</w:t>
            </w:r>
            <w:proofErr w:type="gramEnd"/>
            <w:r w:rsidRPr="00891E50">
              <w:rPr>
                <w:sz w:val="20"/>
                <w:szCs w:val="20"/>
              </w:rPr>
              <w:t>/п</w:t>
            </w:r>
          </w:p>
        </w:tc>
        <w:tc>
          <w:tcPr>
            <w:tcW w:w="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Докумен</w:t>
            </w:r>
            <w:proofErr w:type="gramStart"/>
            <w:r w:rsidRPr="00891E50">
              <w:rPr>
                <w:sz w:val="20"/>
                <w:szCs w:val="20"/>
              </w:rPr>
              <w:t>т-</w:t>
            </w:r>
            <w:proofErr w:type="gramEnd"/>
            <w:r w:rsidRPr="00891E50">
              <w:rPr>
                <w:sz w:val="20"/>
                <w:szCs w:val="20"/>
              </w:rPr>
              <w:t xml:space="preserve"> основание</w:t>
            </w:r>
          </w:p>
        </w:tc>
        <w:tc>
          <w:tcPr>
            <w:tcW w:w="292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Значение показателя по годам</w:t>
            </w:r>
          </w:p>
        </w:tc>
      </w:tr>
      <w:tr w:rsidR="000842B7" w:rsidRPr="00891E50" w:rsidTr="000842B7">
        <w:trPr>
          <w:trHeight w:val="1620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2022 г.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2023 г.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2024 г.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2025 г.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На момент окончания реализации муниципальной программы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Ответственный исполнитель/</w:t>
            </w:r>
            <w:proofErr w:type="gramStart"/>
            <w:r w:rsidRPr="00891E50">
              <w:rPr>
                <w:sz w:val="20"/>
                <w:szCs w:val="20"/>
              </w:rPr>
              <w:t>со</w:t>
            </w:r>
            <w:proofErr w:type="gramEnd"/>
            <w:r w:rsidRPr="00891E50">
              <w:rPr>
                <w:sz w:val="20"/>
                <w:szCs w:val="20"/>
              </w:rPr>
              <w:t xml:space="preserve"> исполнитель за достижение показателя</w:t>
            </w:r>
          </w:p>
        </w:tc>
      </w:tr>
      <w:tr w:rsidR="000842B7" w:rsidRPr="00891E50" w:rsidTr="000842B7">
        <w:trPr>
          <w:trHeight w:val="70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Решение Думы </w:t>
            </w:r>
            <w:r w:rsidR="00405B0D" w:rsidRPr="00891E50">
              <w:rPr>
                <w:sz w:val="20"/>
                <w:szCs w:val="20"/>
              </w:rPr>
              <w:t>Березовского района</w:t>
            </w:r>
            <w:r w:rsidRPr="00891E50">
              <w:rPr>
                <w:sz w:val="20"/>
                <w:szCs w:val="20"/>
              </w:rPr>
              <w:t xml:space="preserve"> о достижении показателя транспортной подвижности населения не </w:t>
            </w:r>
            <w:r w:rsidRPr="00891E50">
              <w:rPr>
                <w:sz w:val="20"/>
                <w:szCs w:val="20"/>
              </w:rPr>
              <w:lastRenderedPageBreak/>
              <w:t>менее 1 поездки на 1 жителя в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lastRenderedPageBreak/>
              <w:t>2 750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2 750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2 750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2 750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2 750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2 750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0842B7" w:rsidRPr="00891E50" w:rsidTr="000842B7">
        <w:trPr>
          <w:trHeight w:val="70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Решение Думы </w:t>
            </w:r>
            <w:r w:rsidR="000F0B44" w:rsidRPr="00891E50">
              <w:rPr>
                <w:sz w:val="20"/>
                <w:szCs w:val="20"/>
              </w:rPr>
              <w:t>Березовского района</w:t>
            </w:r>
            <w:r w:rsidRPr="00891E50">
              <w:rPr>
                <w:sz w:val="20"/>
                <w:szCs w:val="20"/>
              </w:rPr>
              <w:t xml:space="preserve">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11 100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11 100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11 100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11 100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11 100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11 100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0842B7" w:rsidRPr="00891E50" w:rsidTr="000842B7">
        <w:trPr>
          <w:trHeight w:val="940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3.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Количество перевезенных пассажиров водным транспортом, чел.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Решение Думы </w:t>
            </w:r>
            <w:r w:rsidR="000F0B44" w:rsidRPr="00891E50">
              <w:rPr>
                <w:sz w:val="20"/>
                <w:szCs w:val="20"/>
              </w:rPr>
              <w:t>Березовского района</w:t>
            </w:r>
            <w:r w:rsidRPr="00891E50">
              <w:rPr>
                <w:sz w:val="20"/>
                <w:szCs w:val="20"/>
              </w:rPr>
              <w:t xml:space="preserve">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13 200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13 200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13 200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13 200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13 200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13 200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0842B7" w:rsidRPr="00891E50" w:rsidTr="000842B7">
        <w:trPr>
          <w:trHeight w:val="1291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4.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Транспортная подвижность населения района на внутрирайонных маршрутах,</w:t>
            </w:r>
            <w:r w:rsidR="000842B7" w:rsidRPr="00891E50">
              <w:rPr>
                <w:sz w:val="20"/>
                <w:szCs w:val="20"/>
              </w:rPr>
              <w:t xml:space="preserve"> </w:t>
            </w:r>
            <w:r w:rsidRPr="00891E50">
              <w:rPr>
                <w:sz w:val="20"/>
                <w:szCs w:val="20"/>
              </w:rPr>
              <w:t>1 житель/год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Решение Думы </w:t>
            </w:r>
            <w:r w:rsidR="000F0B44" w:rsidRPr="00891E50">
              <w:rPr>
                <w:sz w:val="20"/>
                <w:szCs w:val="20"/>
              </w:rPr>
              <w:t>Березовского района</w:t>
            </w:r>
            <w:r w:rsidRPr="00891E50">
              <w:rPr>
                <w:sz w:val="20"/>
                <w:szCs w:val="20"/>
              </w:rPr>
              <w:t xml:space="preserve"> о достижении показателя транспортной подвижности населения не менее 1 поездки на 1 </w:t>
            </w:r>
            <w:r w:rsidRPr="00891E50">
              <w:rPr>
                <w:sz w:val="20"/>
                <w:szCs w:val="20"/>
              </w:rPr>
              <w:lastRenderedPageBreak/>
              <w:t>жителя в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lastRenderedPageBreak/>
              <w:t>1,17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1,17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1,17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1,17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1,17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1,17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0842B7" w:rsidRPr="00891E50" w:rsidTr="000842B7">
        <w:trPr>
          <w:trHeight w:val="3825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5.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Протяженность сети автомобильных дорог общего пользования местного </w:t>
            </w:r>
            <w:r w:rsidR="00C767A7" w:rsidRPr="00891E50">
              <w:rPr>
                <w:sz w:val="20"/>
                <w:szCs w:val="20"/>
              </w:rPr>
              <w:t xml:space="preserve">значения, </w:t>
            </w:r>
            <w:proofErr w:type="gramStart"/>
            <w:r w:rsidR="00C767A7" w:rsidRPr="00891E50"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Приказ Росстата от 2</w:t>
            </w:r>
            <w:r w:rsidR="0050523F" w:rsidRPr="00891E50">
              <w:rPr>
                <w:sz w:val="20"/>
                <w:szCs w:val="20"/>
              </w:rPr>
              <w:t>9</w:t>
            </w:r>
            <w:r w:rsidRPr="00891E50">
              <w:rPr>
                <w:sz w:val="20"/>
                <w:szCs w:val="20"/>
              </w:rPr>
              <w:t>.07.20</w:t>
            </w:r>
            <w:r w:rsidR="0050523F" w:rsidRPr="00891E50">
              <w:rPr>
                <w:sz w:val="20"/>
                <w:szCs w:val="20"/>
              </w:rPr>
              <w:t>22</w:t>
            </w:r>
            <w:r w:rsidRPr="00891E50">
              <w:rPr>
                <w:sz w:val="20"/>
                <w:szCs w:val="20"/>
              </w:rPr>
              <w:t xml:space="preserve"> № </w:t>
            </w:r>
            <w:r w:rsidR="0050523F" w:rsidRPr="00891E50">
              <w:rPr>
                <w:sz w:val="20"/>
                <w:szCs w:val="20"/>
              </w:rPr>
              <w:t>534</w:t>
            </w:r>
            <w:r w:rsidRPr="00891E50">
              <w:rPr>
                <w:sz w:val="20"/>
                <w:szCs w:val="20"/>
              </w:rPr>
              <w:t xml:space="preserve"> (форма 3-ДГ (МО))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233,68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233,68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233,68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233,68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233,68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234,205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0842B7" w:rsidRPr="00891E50">
              <w:rPr>
                <w:sz w:val="20"/>
                <w:szCs w:val="20"/>
              </w:rPr>
              <w:t>«</w:t>
            </w:r>
            <w:r w:rsidRPr="00891E50">
              <w:rPr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0842B7" w:rsidRPr="00891E50">
              <w:rPr>
                <w:sz w:val="20"/>
                <w:szCs w:val="20"/>
              </w:rPr>
              <w:t>»</w:t>
            </w:r>
          </w:p>
        </w:tc>
      </w:tr>
      <w:tr w:rsidR="000842B7" w:rsidRPr="00891E50" w:rsidTr="000842B7">
        <w:trPr>
          <w:trHeight w:val="2704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Объем ввода в эксплуатацию после строительства и </w:t>
            </w:r>
            <w:proofErr w:type="gramStart"/>
            <w:r w:rsidRPr="00891E50">
              <w:rPr>
                <w:sz w:val="20"/>
                <w:szCs w:val="20"/>
              </w:rPr>
              <w:t>реконструкции</w:t>
            </w:r>
            <w:proofErr w:type="gramEnd"/>
            <w:r w:rsidRPr="00891E50">
              <w:rPr>
                <w:sz w:val="20"/>
                <w:szCs w:val="20"/>
              </w:rPr>
              <w:t xml:space="preserve"> автомобильных дорог общего пользования местного значения, км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1,851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0842B7" w:rsidRPr="00891E50">
              <w:rPr>
                <w:sz w:val="20"/>
                <w:szCs w:val="20"/>
              </w:rPr>
              <w:t>«</w:t>
            </w:r>
            <w:r w:rsidRPr="00891E50">
              <w:rPr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0842B7" w:rsidRPr="00891E50">
              <w:rPr>
                <w:sz w:val="20"/>
                <w:szCs w:val="20"/>
              </w:rPr>
              <w:t>»</w:t>
            </w:r>
          </w:p>
        </w:tc>
      </w:tr>
      <w:tr w:rsidR="000842B7" w:rsidRPr="00891E50" w:rsidTr="000842B7">
        <w:trPr>
          <w:trHeight w:val="2967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Прирост </w:t>
            </w:r>
            <w:proofErr w:type="gramStart"/>
            <w:r w:rsidRPr="00891E50">
              <w:rPr>
                <w:sz w:val="20"/>
                <w:szCs w:val="20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891E50">
              <w:rPr>
                <w:sz w:val="20"/>
                <w:szCs w:val="20"/>
              </w:rPr>
              <w:t xml:space="preserve"> в результате</w:t>
            </w:r>
            <w:r w:rsidR="000842B7" w:rsidRPr="00891E50">
              <w:rPr>
                <w:sz w:val="20"/>
                <w:szCs w:val="20"/>
              </w:rPr>
              <w:t xml:space="preserve"> </w:t>
            </w:r>
            <w:r w:rsidRPr="00891E50">
              <w:rPr>
                <w:sz w:val="20"/>
                <w:szCs w:val="20"/>
              </w:rPr>
              <w:t>строительства новых автомобильных дорог, км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0,525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0842B7" w:rsidRPr="00891E50">
              <w:rPr>
                <w:sz w:val="20"/>
                <w:szCs w:val="20"/>
              </w:rPr>
              <w:t>«</w:t>
            </w:r>
            <w:r w:rsidRPr="00891E50">
              <w:rPr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0842B7" w:rsidRPr="00891E50">
              <w:rPr>
                <w:sz w:val="20"/>
                <w:szCs w:val="20"/>
              </w:rPr>
              <w:t>»</w:t>
            </w:r>
          </w:p>
        </w:tc>
      </w:tr>
      <w:tr w:rsidR="000842B7" w:rsidRPr="00891E50" w:rsidTr="000842B7">
        <w:trPr>
          <w:trHeight w:val="295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8.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891E50">
              <w:rPr>
                <w:sz w:val="20"/>
                <w:szCs w:val="20"/>
              </w:rPr>
              <w:t>ремонта</w:t>
            </w:r>
            <w:proofErr w:type="gramEnd"/>
            <w:r w:rsidRPr="00891E50">
              <w:rPr>
                <w:sz w:val="20"/>
                <w:szCs w:val="20"/>
              </w:rPr>
              <w:t xml:space="preserve"> автомобильных дорог, км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50523F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Приказ Росстата от 29.07.2022 № 534 (форма 3-ДГ (МО))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181,88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2,561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2,561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0842B7" w:rsidRPr="00891E50">
              <w:rPr>
                <w:sz w:val="20"/>
                <w:szCs w:val="20"/>
              </w:rPr>
              <w:t>«</w:t>
            </w:r>
            <w:r w:rsidRPr="00891E50">
              <w:rPr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0842B7" w:rsidRPr="00891E50">
              <w:rPr>
                <w:sz w:val="20"/>
                <w:szCs w:val="20"/>
              </w:rPr>
              <w:t>»</w:t>
            </w:r>
          </w:p>
        </w:tc>
      </w:tr>
      <w:tr w:rsidR="000842B7" w:rsidRPr="00891E50" w:rsidTr="000842B7">
        <w:trPr>
          <w:trHeight w:val="3401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9.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891E50"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50523F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Приказ Росстата от 29.07.2022 № 534 (форма 3-ДГ (МО))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51,8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49,239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0842B7" w:rsidRPr="00891E50">
              <w:rPr>
                <w:sz w:val="20"/>
                <w:szCs w:val="20"/>
              </w:rPr>
              <w:t>«</w:t>
            </w:r>
            <w:r w:rsidRPr="00891E50">
              <w:rPr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0842B7" w:rsidRPr="00891E50">
              <w:rPr>
                <w:sz w:val="20"/>
                <w:szCs w:val="20"/>
              </w:rPr>
              <w:t>»</w:t>
            </w:r>
          </w:p>
        </w:tc>
      </w:tr>
      <w:tr w:rsidR="000842B7" w:rsidRPr="00891E50" w:rsidTr="000842B7">
        <w:trPr>
          <w:trHeight w:val="2116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10.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</w:t>
            </w:r>
            <w:r w:rsidR="000842B7" w:rsidRPr="00891E50">
              <w:rPr>
                <w:sz w:val="20"/>
                <w:szCs w:val="20"/>
              </w:rPr>
              <w:t xml:space="preserve"> </w:t>
            </w:r>
            <w:r w:rsidRPr="00891E50">
              <w:rPr>
                <w:sz w:val="20"/>
                <w:szCs w:val="20"/>
              </w:rPr>
              <w:t>автомобильных дорог общего пользования местного значения, %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50523F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Приказ Росстата от 29.07.2022 № 534 (форма 3-ДГ (МО))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77,83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78,93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66,62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66,62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66,62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66,70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0842B7" w:rsidRPr="00891E50">
              <w:rPr>
                <w:sz w:val="20"/>
                <w:szCs w:val="20"/>
              </w:rPr>
              <w:t>«</w:t>
            </w:r>
            <w:r w:rsidRPr="00891E50">
              <w:rPr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0842B7" w:rsidRPr="00891E50">
              <w:rPr>
                <w:sz w:val="20"/>
                <w:szCs w:val="20"/>
              </w:rPr>
              <w:t>»</w:t>
            </w:r>
          </w:p>
        </w:tc>
      </w:tr>
      <w:tr w:rsidR="000842B7" w:rsidRPr="00891E50" w:rsidTr="000842B7">
        <w:trPr>
          <w:trHeight w:val="720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В соответствии с официальными данными ОГИБДД ОМВД России по Березовскому району ХМАО</w:t>
            </w:r>
            <w:r w:rsidR="000842B7" w:rsidRPr="00891E50">
              <w:rPr>
                <w:sz w:val="20"/>
                <w:szCs w:val="20"/>
              </w:rPr>
              <w:t>-</w:t>
            </w:r>
            <w:r w:rsidRPr="00891E50">
              <w:rPr>
                <w:sz w:val="20"/>
                <w:szCs w:val="20"/>
              </w:rPr>
              <w:lastRenderedPageBreak/>
              <w:t xml:space="preserve">Югры, ежегодный отчет </w:t>
            </w:r>
            <w:r w:rsidR="000842B7" w:rsidRPr="00891E50">
              <w:rPr>
                <w:sz w:val="20"/>
                <w:szCs w:val="20"/>
              </w:rPr>
              <w:t>«</w:t>
            </w:r>
            <w:r w:rsidRPr="00891E50">
              <w:rPr>
                <w:sz w:val="20"/>
                <w:szCs w:val="20"/>
              </w:rPr>
              <w:t>О состоянии безопасности дорожного движения</w:t>
            </w:r>
            <w:r w:rsidR="000842B7" w:rsidRPr="00891E50">
              <w:rPr>
                <w:sz w:val="20"/>
                <w:szCs w:val="20"/>
              </w:rPr>
              <w:t>»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lastRenderedPageBreak/>
              <w:t>100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99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98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97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96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94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0842B7" w:rsidRPr="00891E50" w:rsidTr="000842B7">
        <w:trPr>
          <w:trHeight w:val="1367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12.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Повышение безопасности дорожного движения, %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В соответствии с официальными данными ОГИБДД ОМВД России по Березовскому району ХМАО</w:t>
            </w:r>
            <w:r w:rsidR="000842B7" w:rsidRPr="00891E50">
              <w:rPr>
                <w:sz w:val="20"/>
                <w:szCs w:val="20"/>
              </w:rPr>
              <w:t>-</w:t>
            </w:r>
            <w:r w:rsidRPr="00891E50">
              <w:rPr>
                <w:sz w:val="20"/>
                <w:szCs w:val="20"/>
              </w:rPr>
              <w:t xml:space="preserve">Югры, ежегодный отчет </w:t>
            </w:r>
            <w:r w:rsidR="000842B7" w:rsidRPr="00891E50">
              <w:rPr>
                <w:sz w:val="20"/>
                <w:szCs w:val="20"/>
              </w:rPr>
              <w:t>«</w:t>
            </w:r>
            <w:r w:rsidRPr="00891E50">
              <w:rPr>
                <w:sz w:val="20"/>
                <w:szCs w:val="20"/>
              </w:rPr>
              <w:t>О состоянии безопасности дорожного движения</w:t>
            </w:r>
            <w:r w:rsidR="000842B7" w:rsidRPr="00891E50">
              <w:rPr>
                <w:sz w:val="20"/>
                <w:szCs w:val="20"/>
              </w:rPr>
              <w:t>»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74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76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78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80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3401A6" w:rsidRPr="00891E50" w:rsidTr="000842B7">
        <w:trPr>
          <w:trHeight w:val="300"/>
        </w:trPr>
        <w:tc>
          <w:tcPr>
            <w:tcW w:w="5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Параметры финансового обеспечения муниципальной программы</w:t>
            </w:r>
          </w:p>
        </w:tc>
        <w:tc>
          <w:tcPr>
            <w:tcW w:w="8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51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Расходы по годам (тыс. рублей)</w:t>
            </w:r>
          </w:p>
        </w:tc>
      </w:tr>
      <w:tr w:rsidR="000842B7" w:rsidRPr="00891E50" w:rsidTr="000842B7">
        <w:trPr>
          <w:trHeight w:val="300"/>
        </w:trPr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Всего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2022 г.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2023 г.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2024 г.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2025 г.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2026</w:t>
            </w:r>
            <w:r w:rsidR="000842B7" w:rsidRPr="00891E50">
              <w:rPr>
                <w:sz w:val="20"/>
                <w:szCs w:val="20"/>
              </w:rPr>
              <w:t>-</w:t>
            </w:r>
            <w:r w:rsidRPr="00891E50">
              <w:rPr>
                <w:sz w:val="20"/>
                <w:szCs w:val="20"/>
              </w:rPr>
              <w:t xml:space="preserve">2030 </w:t>
            </w:r>
            <w:proofErr w:type="spellStart"/>
            <w:r w:rsidRPr="00891E50">
              <w:rPr>
                <w:sz w:val="20"/>
                <w:szCs w:val="20"/>
              </w:rPr>
              <w:t>г.</w:t>
            </w:r>
            <w:proofErr w:type="gramStart"/>
            <w:r w:rsidRPr="00891E50">
              <w:rPr>
                <w:sz w:val="20"/>
                <w:szCs w:val="20"/>
              </w:rPr>
              <w:t>г</w:t>
            </w:r>
            <w:proofErr w:type="spellEnd"/>
            <w:proofErr w:type="gramEnd"/>
            <w:r w:rsidRPr="00891E50">
              <w:rPr>
                <w:sz w:val="20"/>
                <w:szCs w:val="20"/>
              </w:rPr>
              <w:t>.</w:t>
            </w:r>
          </w:p>
        </w:tc>
      </w:tr>
      <w:tr w:rsidR="000842B7" w:rsidRPr="00891E50" w:rsidTr="000842B7">
        <w:trPr>
          <w:trHeight w:val="300"/>
        </w:trPr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всего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647374,4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205115,3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61599,1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54380,0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54380,0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271900,0</w:t>
            </w:r>
          </w:p>
        </w:tc>
      </w:tr>
      <w:tr w:rsidR="000842B7" w:rsidRPr="00891E50" w:rsidTr="000842B7">
        <w:trPr>
          <w:trHeight w:val="300"/>
        </w:trPr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</w:tr>
      <w:tr w:rsidR="000842B7" w:rsidRPr="00891E50" w:rsidTr="000842B7">
        <w:trPr>
          <w:trHeight w:val="420"/>
        </w:trPr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11739,0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11739,0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</w:tr>
      <w:tr w:rsidR="000842B7" w:rsidRPr="00891E50" w:rsidTr="000842B7">
        <w:trPr>
          <w:trHeight w:val="300"/>
        </w:trPr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634466,2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192207,1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61599,1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54380,0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54380,0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271900,0</w:t>
            </w:r>
          </w:p>
        </w:tc>
      </w:tr>
      <w:tr w:rsidR="000842B7" w:rsidRPr="00891E50" w:rsidTr="000842B7">
        <w:trPr>
          <w:trHeight w:val="555"/>
        </w:trPr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1169,2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1169,2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</w:tr>
      <w:tr w:rsidR="000842B7" w:rsidRPr="00891E50" w:rsidTr="000842B7">
        <w:trPr>
          <w:trHeight w:val="615"/>
        </w:trPr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891E50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1169,2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1169,2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</w:tr>
      <w:tr w:rsidR="000842B7" w:rsidRPr="00891E50" w:rsidTr="000842B7">
        <w:trPr>
          <w:trHeight w:val="525"/>
        </w:trPr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1A6" w:rsidRPr="00891E50" w:rsidRDefault="003401A6" w:rsidP="000842B7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1A6" w:rsidRPr="00891E50" w:rsidRDefault="003401A6" w:rsidP="000842B7">
            <w:pPr>
              <w:ind w:firstLine="0"/>
              <w:rPr>
                <w:sz w:val="20"/>
                <w:szCs w:val="20"/>
              </w:rPr>
            </w:pPr>
            <w:r w:rsidRPr="00891E50">
              <w:rPr>
                <w:sz w:val="20"/>
                <w:szCs w:val="20"/>
              </w:rPr>
              <w:t>0,0</w:t>
            </w:r>
          </w:p>
        </w:tc>
      </w:tr>
    </w:tbl>
    <w:p w:rsidR="00C96B1D" w:rsidRDefault="000842B7" w:rsidP="00C96B1D">
      <w:pPr>
        <w:pStyle w:val="ae"/>
        <w:widowControl w:val="0"/>
        <w:autoSpaceDE w:val="0"/>
        <w:autoSpaceDN w:val="0"/>
        <w:adjustRightInd w:val="0"/>
        <w:ind w:left="709"/>
        <w:jc w:val="right"/>
        <w:rPr>
          <w:rFonts w:cs="Arial"/>
          <w:bCs/>
          <w:szCs w:val="28"/>
        </w:rPr>
      </w:pPr>
      <w:r>
        <w:rPr>
          <w:rFonts w:cs="Arial"/>
          <w:bCs/>
          <w:szCs w:val="28"/>
        </w:rPr>
        <w:t>»</w:t>
      </w:r>
      <w:r w:rsidR="00C96B1D" w:rsidRPr="000842B7">
        <w:rPr>
          <w:rFonts w:cs="Arial"/>
          <w:bCs/>
          <w:szCs w:val="28"/>
        </w:rPr>
        <w:t>;</w:t>
      </w:r>
    </w:p>
    <w:p w:rsidR="000842B7" w:rsidRPr="000842B7" w:rsidRDefault="000842B7" w:rsidP="00C96B1D">
      <w:pPr>
        <w:pStyle w:val="ae"/>
        <w:widowControl w:val="0"/>
        <w:autoSpaceDE w:val="0"/>
        <w:autoSpaceDN w:val="0"/>
        <w:adjustRightInd w:val="0"/>
        <w:ind w:left="709"/>
        <w:jc w:val="right"/>
        <w:rPr>
          <w:rFonts w:cs="Arial"/>
          <w:bCs/>
          <w:szCs w:val="28"/>
        </w:rPr>
      </w:pPr>
    </w:p>
    <w:p w:rsidR="000842B7" w:rsidRPr="000842B7" w:rsidRDefault="000842B7" w:rsidP="000842B7">
      <w:r w:rsidRPr="000842B7">
        <w:t>1.</w:t>
      </w:r>
      <w:r w:rsidR="00891E50">
        <w:t>2</w:t>
      </w:r>
      <w:r w:rsidRPr="000842B7">
        <w:t>. таблицу 1 муниципальной программы изложить в следующей редакции согласно приложению 1 к настоящему постановлению;</w:t>
      </w:r>
    </w:p>
    <w:p w:rsidR="000842B7" w:rsidRPr="000842B7" w:rsidRDefault="000842B7" w:rsidP="000842B7">
      <w:r w:rsidRPr="000842B7">
        <w:t>1.</w:t>
      </w:r>
      <w:r w:rsidR="00891E50">
        <w:t>3</w:t>
      </w:r>
      <w:r w:rsidRPr="000842B7">
        <w:t>. таблицу 7 муниципальной программы изложить в следующей редакции согласно приложению 2 к настоящему постановлению.</w:t>
      </w:r>
    </w:p>
    <w:p w:rsidR="000842B7" w:rsidRPr="000842B7" w:rsidRDefault="000842B7" w:rsidP="000842B7">
      <w:r w:rsidRPr="000842B7">
        <w:lastRenderedPageBreak/>
        <w:t xml:space="preserve">2. Опубликовать настоящее постановление в газете «Жизнь Югры» и разместить на </w:t>
      </w:r>
      <w:proofErr w:type="gramStart"/>
      <w:r w:rsidRPr="000842B7">
        <w:t>официальном</w:t>
      </w:r>
      <w:proofErr w:type="gramEnd"/>
      <w:r w:rsidRPr="000842B7">
        <w:t xml:space="preserve"> веб-сайте органов местного самоуправления Березовского района. </w:t>
      </w:r>
    </w:p>
    <w:p w:rsidR="00C96B1D" w:rsidRPr="000842B7" w:rsidRDefault="000842B7" w:rsidP="000842B7">
      <w:r w:rsidRPr="000842B7">
        <w:t>3. Настоящее постановление вступает в силу после его официального опубликования.</w:t>
      </w:r>
    </w:p>
    <w:p w:rsidR="00834B27" w:rsidRDefault="00834B27" w:rsidP="000842B7"/>
    <w:p w:rsidR="000842B7" w:rsidRPr="000842B7" w:rsidRDefault="000842B7" w:rsidP="000842B7"/>
    <w:p w:rsidR="00200888" w:rsidRDefault="00815793" w:rsidP="000842B7">
      <w:pPr>
        <w:tabs>
          <w:tab w:val="center" w:pos="9072"/>
        </w:tabs>
        <w:ind w:firstLine="0"/>
      </w:pPr>
      <w:r w:rsidRPr="000842B7">
        <w:t>Г</w:t>
      </w:r>
      <w:r w:rsidR="00CE6308" w:rsidRPr="000842B7">
        <w:t>лав</w:t>
      </w:r>
      <w:r w:rsidRPr="000842B7">
        <w:t>а</w:t>
      </w:r>
      <w:r w:rsidR="00CE6308" w:rsidRPr="000842B7">
        <w:t xml:space="preserve"> рай</w:t>
      </w:r>
      <w:r w:rsidR="001E6772" w:rsidRPr="000842B7">
        <w:t>она</w:t>
      </w:r>
      <w:r w:rsidR="000842B7">
        <w:tab/>
      </w:r>
      <w:r w:rsidR="000842B7" w:rsidRPr="000842B7">
        <w:t xml:space="preserve"> </w:t>
      </w:r>
      <w:r w:rsidR="00F85DA5" w:rsidRPr="000842B7">
        <w:t>П.В. Артее</w:t>
      </w:r>
      <w:r w:rsidR="00607A10" w:rsidRPr="000842B7">
        <w:t>в</w:t>
      </w:r>
    </w:p>
    <w:p w:rsidR="000842B7" w:rsidRDefault="000842B7" w:rsidP="00EE530C">
      <w:pPr>
        <w:pStyle w:val="af2"/>
        <w:jc w:val="both"/>
        <w:rPr>
          <w:rFonts w:ascii="Arial" w:hAnsi="Arial" w:cs="Arial"/>
          <w:sz w:val="24"/>
        </w:rPr>
      </w:pPr>
    </w:p>
    <w:p w:rsidR="000842B7" w:rsidRPr="000842B7" w:rsidRDefault="000842B7" w:rsidP="00EE530C">
      <w:pPr>
        <w:pStyle w:val="af2"/>
        <w:jc w:val="both"/>
        <w:rPr>
          <w:rFonts w:ascii="Arial" w:hAnsi="Arial" w:cs="Arial"/>
          <w:sz w:val="24"/>
        </w:rPr>
        <w:sectPr w:rsidR="000842B7" w:rsidRPr="000842B7" w:rsidSect="000842B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20"/>
        </w:sectPr>
      </w:pPr>
    </w:p>
    <w:p w:rsidR="000842B7" w:rsidRPr="000842B7" w:rsidRDefault="000842B7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0842B7" w:rsidRPr="000842B7" w:rsidRDefault="000842B7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0B2735" w:rsidRPr="000842B7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0842B7">
        <w:rPr>
          <w:rFonts w:cs="Arial"/>
          <w:b/>
          <w:color w:val="000000"/>
          <w:sz w:val="30"/>
          <w:szCs w:val="30"/>
        </w:rPr>
        <w:t xml:space="preserve">Приложение 1 </w:t>
      </w:r>
    </w:p>
    <w:p w:rsidR="000842B7" w:rsidRPr="000842B7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0842B7">
        <w:rPr>
          <w:rFonts w:cs="Arial"/>
          <w:b/>
          <w:color w:val="000000"/>
          <w:sz w:val="30"/>
          <w:szCs w:val="30"/>
        </w:rPr>
        <w:t xml:space="preserve">к постановлению администрации </w:t>
      </w:r>
    </w:p>
    <w:p w:rsidR="000B2735" w:rsidRPr="000842B7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0842B7"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E845FD" w:rsidRPr="000842B7" w:rsidRDefault="000B2735" w:rsidP="000C7B8A">
      <w:pPr>
        <w:jc w:val="right"/>
        <w:rPr>
          <w:rFonts w:cs="Arial"/>
          <w:b/>
          <w:color w:val="000000"/>
          <w:sz w:val="30"/>
          <w:szCs w:val="30"/>
        </w:rPr>
      </w:pPr>
      <w:r w:rsidRPr="000842B7">
        <w:rPr>
          <w:rFonts w:cs="Arial"/>
          <w:b/>
          <w:color w:val="000000"/>
          <w:sz w:val="30"/>
          <w:szCs w:val="30"/>
        </w:rPr>
        <w:t xml:space="preserve">от </w:t>
      </w:r>
      <w:r w:rsidR="00834B27" w:rsidRPr="000842B7">
        <w:rPr>
          <w:rFonts w:cs="Arial"/>
          <w:b/>
          <w:color w:val="000000"/>
          <w:sz w:val="30"/>
          <w:szCs w:val="30"/>
        </w:rPr>
        <w:t>18.07.2023 № 568</w:t>
      </w:r>
    </w:p>
    <w:p w:rsidR="000842B7" w:rsidRDefault="000842B7" w:rsidP="000C7B8A">
      <w:pPr>
        <w:jc w:val="right"/>
        <w:rPr>
          <w:rFonts w:cs="Arial"/>
          <w:b/>
          <w:color w:val="000000"/>
          <w:sz w:val="30"/>
          <w:szCs w:val="30"/>
        </w:rPr>
      </w:pPr>
    </w:p>
    <w:p w:rsidR="000842B7" w:rsidRDefault="000842B7" w:rsidP="000C7B8A">
      <w:pPr>
        <w:jc w:val="right"/>
        <w:rPr>
          <w:rFonts w:cs="Arial"/>
          <w:b/>
          <w:color w:val="000000"/>
          <w:sz w:val="30"/>
          <w:szCs w:val="30"/>
        </w:rPr>
      </w:pPr>
    </w:p>
    <w:p w:rsidR="00891E50" w:rsidRPr="000842B7" w:rsidRDefault="00891E50" w:rsidP="000C7B8A">
      <w:pPr>
        <w:jc w:val="right"/>
        <w:rPr>
          <w:rFonts w:cs="Arial"/>
          <w:b/>
          <w:color w:val="000000"/>
          <w:sz w:val="30"/>
          <w:szCs w:val="30"/>
        </w:rPr>
      </w:pPr>
    </w:p>
    <w:p w:rsidR="000842B7" w:rsidRDefault="000842B7" w:rsidP="000C7B8A">
      <w:pPr>
        <w:jc w:val="right"/>
        <w:rPr>
          <w:rFonts w:cs="Arial"/>
          <w:color w:val="000000"/>
          <w:szCs w:val="20"/>
        </w:rPr>
      </w:pPr>
      <w:r w:rsidRPr="000842B7">
        <w:rPr>
          <w:rFonts w:cs="Arial"/>
          <w:color w:val="000000"/>
          <w:szCs w:val="20"/>
        </w:rPr>
        <w:t>Таблица 1</w:t>
      </w:r>
    </w:p>
    <w:p w:rsidR="000842B7" w:rsidRDefault="000842B7" w:rsidP="000C7B8A">
      <w:pPr>
        <w:jc w:val="right"/>
        <w:rPr>
          <w:rFonts w:cs="Arial"/>
          <w:color w:val="000000"/>
          <w:szCs w:val="20"/>
        </w:rPr>
      </w:pPr>
    </w:p>
    <w:p w:rsidR="000842B7" w:rsidRDefault="000842B7" w:rsidP="000C7B8A">
      <w:pPr>
        <w:jc w:val="right"/>
        <w:rPr>
          <w:rFonts w:cs="Arial"/>
          <w:color w:val="000000"/>
          <w:szCs w:val="20"/>
        </w:rPr>
      </w:pPr>
    </w:p>
    <w:p w:rsidR="000842B7" w:rsidRPr="000842B7" w:rsidRDefault="000842B7" w:rsidP="000842B7">
      <w:pPr>
        <w:jc w:val="center"/>
        <w:rPr>
          <w:rFonts w:cs="Arial"/>
          <w:b/>
          <w:color w:val="000000"/>
          <w:szCs w:val="20"/>
        </w:rPr>
      </w:pPr>
      <w:r w:rsidRPr="000842B7">
        <w:rPr>
          <w:rFonts w:cs="Arial"/>
          <w:b/>
          <w:color w:val="000000"/>
          <w:szCs w:val="20"/>
        </w:rPr>
        <w:t>Распределение финансовых ресурсов муниципальной программы (по годам)</w:t>
      </w:r>
    </w:p>
    <w:p w:rsidR="000842B7" w:rsidRPr="000842B7" w:rsidRDefault="000842B7" w:rsidP="000C7B8A">
      <w:pPr>
        <w:jc w:val="right"/>
        <w:rPr>
          <w:rFonts w:cs="Arial"/>
          <w:color w:val="00000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36"/>
        <w:gridCol w:w="2303"/>
        <w:gridCol w:w="2934"/>
        <w:gridCol w:w="2215"/>
        <w:gridCol w:w="1071"/>
        <w:gridCol w:w="1071"/>
        <w:gridCol w:w="956"/>
        <w:gridCol w:w="956"/>
        <w:gridCol w:w="956"/>
        <w:gridCol w:w="1071"/>
      </w:tblGrid>
      <w:tr w:rsidR="00C96B1D" w:rsidRPr="000842B7" w:rsidTr="000842B7">
        <w:trPr>
          <w:trHeight w:val="319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№ структурного элемента (основного мероприятия)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Структурный элемент (основное мероприятие) муниципальной программы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Ответственный исполнитель/соисполнитель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Источники финансирования</w:t>
            </w:r>
          </w:p>
        </w:tc>
        <w:tc>
          <w:tcPr>
            <w:tcW w:w="201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Финансовые затраты на реализацию (тыс. рублей)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всего</w:t>
            </w:r>
          </w:p>
        </w:tc>
        <w:tc>
          <w:tcPr>
            <w:tcW w:w="16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в том числе</w:t>
            </w:r>
          </w:p>
        </w:tc>
      </w:tr>
      <w:tr w:rsidR="00C96B1D" w:rsidRPr="000842B7" w:rsidTr="000842B7">
        <w:trPr>
          <w:trHeight w:val="243"/>
        </w:trPr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2022г.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2023г.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2024 г.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2025 г.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</w:pPr>
            <w:r w:rsidRPr="000842B7">
              <w:t>2026</w:t>
            </w:r>
            <w:r w:rsidR="000842B7" w:rsidRPr="000842B7">
              <w:t>-</w:t>
            </w:r>
            <w:r w:rsidRPr="000842B7">
              <w:t>2030 г.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2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rPr>
                <w:szCs w:val="16"/>
              </w:rPr>
            </w:pPr>
            <w:r w:rsidRPr="000842B7">
              <w:rPr>
                <w:szCs w:val="16"/>
              </w:rPr>
              <w:t>10</w:t>
            </w:r>
          </w:p>
        </w:tc>
      </w:tr>
      <w:tr w:rsidR="00C96B1D" w:rsidRPr="000842B7" w:rsidTr="00C96B1D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r w:rsidRPr="000842B7">
              <w:t xml:space="preserve">Подпрограмма 1 </w:t>
            </w:r>
            <w:r w:rsidR="000842B7" w:rsidRPr="000842B7">
              <w:t>«</w:t>
            </w:r>
            <w:r w:rsidRPr="000842B7">
              <w:t>Автомобильный транспорт</w:t>
            </w:r>
            <w:r w:rsidR="000842B7" w:rsidRPr="000842B7">
              <w:t>»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1.1.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 xml:space="preserve">Обеспечение доступности и повышение качества транспортных услуг автомобильным </w:t>
            </w:r>
            <w:r w:rsidRPr="000842B7">
              <w:lastRenderedPageBreak/>
              <w:t>транспортом</w:t>
            </w:r>
            <w:r w:rsidR="000842B7" w:rsidRPr="000842B7">
              <w:t>»</w:t>
            </w:r>
            <w:r w:rsidRPr="000842B7">
              <w:t xml:space="preserve"> (1,4)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lastRenderedPageBreak/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55707,7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4011,4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6126,3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32550,0</w:t>
            </w:r>
          </w:p>
        </w:tc>
      </w:tr>
      <w:tr w:rsidR="00C96B1D" w:rsidRPr="000842B7" w:rsidTr="000842B7">
        <w:trPr>
          <w:trHeight w:val="39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75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55707,7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4011,4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6126,3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32550,0</w:t>
            </w:r>
          </w:p>
        </w:tc>
      </w:tr>
      <w:tr w:rsidR="00C96B1D" w:rsidRPr="000842B7" w:rsidTr="000842B7">
        <w:trPr>
          <w:trHeight w:val="39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1.1.1.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Осуществление закупки на оказание услуг, связанных с осуществлением регулярных</w:t>
            </w:r>
            <w:r w:rsidR="000842B7" w:rsidRPr="000842B7">
              <w:t xml:space="preserve"> </w:t>
            </w:r>
            <w:r w:rsidRPr="000842B7">
              <w:t>перевозок пассажиров и багажа автомобильным транспортом по муниципальным</w:t>
            </w:r>
            <w:r w:rsidR="000842B7" w:rsidRPr="000842B7">
              <w:t xml:space="preserve"> </w:t>
            </w:r>
            <w:r w:rsidRPr="000842B7">
              <w:t>маршрутам регулярных перевозок в границах Березовского района по регулируемым тарифам (1,4)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55707,7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4011,4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6126,3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32550,0</w:t>
            </w:r>
          </w:p>
        </w:tc>
      </w:tr>
      <w:tr w:rsidR="00C96B1D" w:rsidRPr="000842B7" w:rsidTr="000842B7">
        <w:trPr>
          <w:trHeight w:val="33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3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55707,7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4011,4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6126,3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32550,0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87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Итого по подпрограмме 1</w:t>
            </w:r>
          </w:p>
        </w:tc>
        <w:tc>
          <w:tcPr>
            <w:tcW w:w="97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55707,7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4011,4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6126,3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32550,0</w:t>
            </w:r>
          </w:p>
        </w:tc>
      </w:tr>
      <w:tr w:rsidR="00C96B1D" w:rsidRPr="000842B7" w:rsidTr="000842B7">
        <w:trPr>
          <w:trHeight w:val="375"/>
        </w:trPr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75"/>
        </w:trPr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55707,7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4011,4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6126,3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6510,0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32550,0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25"/>
        </w:trPr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C96B1D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r w:rsidRPr="000842B7">
              <w:t xml:space="preserve">Подпрограмма 2 </w:t>
            </w:r>
            <w:r w:rsidR="000842B7" w:rsidRPr="000842B7">
              <w:t>«</w:t>
            </w:r>
            <w:r w:rsidRPr="000842B7">
              <w:t>Гражданская авиация</w:t>
            </w:r>
            <w:r w:rsidR="000842B7" w:rsidRPr="000842B7">
              <w:t>»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2.1.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>Обеспечение доступности и повышение качества транспортных услуг воздушным транспортом</w:t>
            </w:r>
            <w:r w:rsidR="000842B7" w:rsidRPr="000842B7">
              <w:t>»</w:t>
            </w:r>
            <w:r w:rsidRPr="000842B7">
              <w:t xml:space="preserve"> (2,4)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329679,2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96728,8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33520,4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142450,0</w:t>
            </w:r>
          </w:p>
        </w:tc>
      </w:tr>
      <w:tr w:rsidR="00C96B1D" w:rsidRPr="000842B7" w:rsidTr="000842B7">
        <w:trPr>
          <w:trHeight w:val="33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3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329679,2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96728,8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33520,4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142450,0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2.1.1.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 (2,4)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329679,2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96728,8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33520,4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142450,0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329679,2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96728,8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33520,4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142450,0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25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иные источники </w:t>
            </w:r>
            <w:r w:rsidRPr="000842B7">
              <w:lastRenderedPageBreak/>
              <w:t>финансирования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lastRenderedPageBreak/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r w:rsidRPr="000842B7">
              <w:lastRenderedPageBreak/>
              <w:t>2.2.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>Проектирование, строительство, капитальный и (или) текущий ремонт вертолетных площадок</w:t>
            </w:r>
            <w:r w:rsidR="000842B7" w:rsidRPr="000842B7">
              <w:t>»</w:t>
            </w:r>
            <w:r w:rsidRPr="000842B7">
              <w:t xml:space="preserve"> (2,4)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3972,5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722,5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3250,0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3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3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3972,5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722,5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3250,0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Итого по подпрограмме 2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333651,7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97451,3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36770,4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142450,0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333651,7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97451,3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36770,4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28490,0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142450,0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25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C96B1D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r w:rsidRPr="000842B7">
              <w:t xml:space="preserve">Подпрограмма 3 </w:t>
            </w:r>
            <w:r w:rsidR="000842B7" w:rsidRPr="000842B7">
              <w:t>«</w:t>
            </w:r>
            <w:r w:rsidRPr="000842B7">
              <w:t>Водный транспорт</w:t>
            </w:r>
            <w:r w:rsidR="000842B7" w:rsidRPr="000842B7">
              <w:t>»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r w:rsidRPr="000842B7">
              <w:t>3.1.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 xml:space="preserve">Обеспечение доступности и </w:t>
            </w:r>
            <w:r w:rsidRPr="000842B7">
              <w:lastRenderedPageBreak/>
              <w:t>повышение качества транспортных услуг водным транспортом</w:t>
            </w:r>
            <w:r w:rsidR="000842B7" w:rsidRPr="000842B7">
              <w:t>»</w:t>
            </w:r>
            <w:r w:rsidRPr="000842B7">
              <w:t xml:space="preserve"> (3,4)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lastRenderedPageBreak/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176321,6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61321,6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10000,0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75000,0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176321,6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61321,6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10000,0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75000,0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3.1.1.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Субсидии предприятиям на возмещение недополученных доходов от пассажирских перевозок водным</w:t>
            </w:r>
            <w:r w:rsidR="000842B7" w:rsidRPr="000842B7">
              <w:t xml:space="preserve"> </w:t>
            </w:r>
            <w:r w:rsidRPr="000842B7">
              <w:t>транспортом между поселениями в пределах района (3,4)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176321,6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61321,6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10000,0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75000,0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176321,6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61321,6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10000,0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75000,0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Итого по подпрограмме 3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176321,6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61321,6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10000,0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75000,0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176321,6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61321,6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10000,0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15000,0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75000,0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lastRenderedPageBreak/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lastRenderedPageBreak/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C96B1D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 xml:space="preserve">Подпрограмма 4 </w:t>
            </w:r>
            <w:r w:rsidR="000842B7" w:rsidRPr="000842B7">
              <w:t>«</w:t>
            </w:r>
            <w:r w:rsidRPr="000842B7">
              <w:t>Дорожное хозяйство</w:t>
            </w:r>
            <w:r w:rsidR="000842B7" w:rsidRPr="000842B7">
              <w:t>»</w:t>
            </w:r>
          </w:p>
        </w:tc>
      </w:tr>
      <w:tr w:rsidR="00C96B1D" w:rsidRPr="000842B7" w:rsidTr="000842B7">
        <w:trPr>
          <w:trHeight w:val="54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4.1.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>Строительство, реконструкция, капитальный ремонт, ремонт автомобильных дорог общего пользования местного значения</w:t>
            </w:r>
            <w:r w:rsidR="000842B7" w:rsidRPr="000842B7">
              <w:t>»</w:t>
            </w:r>
            <w:r w:rsidRPr="000842B7">
              <w:t xml:space="preserve"> (5-10)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Отдел транспорта администрации Березовского района, МКУ </w:t>
            </w:r>
            <w:r w:rsidR="000842B7" w:rsidRPr="000842B7">
              <w:t>«</w:t>
            </w:r>
            <w:r w:rsidRPr="000842B7">
              <w:t>Управление капитального строительства и ремонта Березовского района</w:t>
            </w:r>
            <w:r w:rsidR="000842B7" w:rsidRPr="000842B7">
              <w:t>»</w:t>
            </w:r>
            <w:r w:rsidRPr="000842B7">
              <w:t>, Городские и сельские поселения Березовского района, в том числе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81693,4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42331,0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8702,4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21900,0</w:t>
            </w:r>
          </w:p>
        </w:tc>
      </w:tr>
      <w:tr w:rsidR="00C96B1D" w:rsidRPr="000842B7" w:rsidTr="000842B7">
        <w:trPr>
          <w:trHeight w:val="285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4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45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68785,2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29422,8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8702,4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21900,0</w:t>
            </w:r>
          </w:p>
        </w:tc>
      </w:tr>
      <w:tr w:rsidR="00C96B1D" w:rsidRPr="000842B7" w:rsidTr="000842B7">
        <w:trPr>
          <w:trHeight w:val="45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городского поселения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465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221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38483,7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1922,2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5901,5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38483,7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1922,2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5901,5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МКУ </w:t>
            </w:r>
            <w:r w:rsidR="000842B7" w:rsidRPr="000842B7">
              <w:t>«</w:t>
            </w:r>
            <w:r w:rsidRPr="000842B7">
              <w:t>Управление капитального строительства и ремонта Березовского района</w:t>
            </w:r>
            <w:r w:rsidR="000842B7" w:rsidRPr="000842B7">
              <w:t>»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Городские и сельские поселения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40408,8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40408,8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27500,6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27500,6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городского поселения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Итого по подпрограмме 4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81693,4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42331,0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8702,4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федеральный </w:t>
            </w:r>
            <w:r w:rsidRPr="000842B7">
              <w:lastRenderedPageBreak/>
              <w:t>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lastRenderedPageBreak/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68785,2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29422,8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8702,4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городского поселения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C96B1D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 xml:space="preserve">Подпрограмма 5 </w:t>
            </w:r>
            <w:r w:rsidR="000842B7" w:rsidRPr="000842B7">
              <w:t>«</w:t>
            </w:r>
            <w:r w:rsidRPr="000842B7">
              <w:t>Формирование законопослушного поведения участников дорожного движения на территории Березовского района</w:t>
            </w:r>
            <w:r w:rsidR="000842B7" w:rsidRPr="000842B7">
              <w:t>»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5.1.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</w:t>
            </w:r>
            <w:r w:rsidR="000842B7" w:rsidRPr="000842B7">
              <w:t>»</w:t>
            </w:r>
            <w:r w:rsidRPr="000842B7">
              <w:t xml:space="preserve"> (11,12)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5.2.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>Совершенствова</w:t>
            </w:r>
            <w:r w:rsidRPr="000842B7">
              <w:lastRenderedPageBreak/>
              <w:t>ние работы по профилактике и сокращению детского дорожно-транспортного травматизма</w:t>
            </w:r>
            <w:r w:rsidR="000842B7" w:rsidRPr="000842B7">
              <w:t>»</w:t>
            </w:r>
            <w:r w:rsidRPr="000842B7">
              <w:t xml:space="preserve"> (11,12)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lastRenderedPageBreak/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5.3.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>Формирование у населения, особенно у детей, навыков безопасного поведения на дорогах</w:t>
            </w:r>
            <w:r w:rsidR="000842B7" w:rsidRPr="000842B7">
              <w:t>»</w:t>
            </w:r>
            <w:r w:rsidRPr="000842B7">
              <w:t xml:space="preserve"> (11,12)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t>5.4.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>Установка и обновление информационных</w:t>
            </w:r>
            <w:r w:rsidR="000842B7" w:rsidRPr="000842B7">
              <w:t xml:space="preserve"> </w:t>
            </w:r>
            <w:r w:rsidRPr="000842B7">
              <w:t>панно с указанием телефонов спасательных служб и экстренной медицинской помощи</w:t>
            </w:r>
            <w:r w:rsidR="000842B7" w:rsidRPr="000842B7">
              <w:t>»</w:t>
            </w:r>
            <w:r w:rsidRPr="000842B7">
              <w:t xml:space="preserve"> (11,12)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r w:rsidRPr="000842B7">
              <w:lastRenderedPageBreak/>
              <w:t>5.5.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>Мероприятия по выявлению аварийно-опасных участков автомобильных дорог местного значения и выработка мер по их устранению</w:t>
            </w:r>
            <w:r w:rsidR="000842B7" w:rsidRPr="000842B7">
              <w:t>»</w:t>
            </w:r>
            <w:r w:rsidRPr="000842B7">
              <w:t xml:space="preserve"> (11,12)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Итого по подпрограмме 5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C96B1D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r w:rsidRPr="000842B7">
              <w:t xml:space="preserve">Подпрограмма 6 </w:t>
            </w:r>
            <w:r w:rsidR="000842B7" w:rsidRPr="000842B7">
              <w:t>«</w:t>
            </w:r>
            <w:r w:rsidRPr="000842B7">
              <w:t>Транспортная безопасность</w:t>
            </w:r>
            <w:r w:rsidR="000842B7" w:rsidRPr="000842B7">
              <w:t>»</w:t>
            </w:r>
            <w:r w:rsidRPr="000842B7">
              <w:t xml:space="preserve"> 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r w:rsidRPr="000842B7">
              <w:t>6.1.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Основное мероприятие </w:t>
            </w:r>
            <w:r w:rsidR="000842B7" w:rsidRPr="000842B7">
              <w:t>«</w:t>
            </w:r>
            <w:r w:rsidRPr="000842B7">
              <w:t xml:space="preserve">Обеспечение транспортной безопасности на объектах транспортной инфраструктуры, </w:t>
            </w:r>
            <w:r w:rsidRPr="000842B7">
              <w:lastRenderedPageBreak/>
              <w:t>находящихся в муниципальной собственности МО Березовский район</w:t>
            </w:r>
            <w:r w:rsidR="000842B7" w:rsidRPr="000842B7">
              <w:t>»</w:t>
            </w:r>
            <w:r w:rsidRPr="000842B7">
              <w:t xml:space="preserve"> (4)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lastRenderedPageBreak/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lastRenderedPageBreak/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lastRenderedPageBreak/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Итого по подпрограмме 6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Отдел транспорта администрации Березовского района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B1D" w:rsidRPr="000842B7" w:rsidRDefault="000842B7" w:rsidP="000842B7">
            <w:pPr>
              <w:rPr>
                <w:b/>
                <w:bCs/>
              </w:rPr>
            </w:pPr>
            <w:r w:rsidRPr="000842B7">
              <w:rPr>
                <w:b/>
                <w:bCs/>
              </w:rPr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rPr>
                <w:b/>
                <w:bCs/>
              </w:rPr>
            </w:pPr>
            <w:r w:rsidRPr="000842B7">
              <w:rPr>
                <w:b/>
                <w:bCs/>
              </w:rPr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  <w:rPr>
                <w:b/>
                <w:bCs/>
              </w:rPr>
            </w:pPr>
            <w:r w:rsidRPr="000842B7">
              <w:rPr>
                <w:b/>
                <w:bCs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647374,4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205115,3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61599,1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54380,0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54380,0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271900,0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  <w:rPr>
                <w:b/>
                <w:bCs/>
              </w:rPr>
            </w:pPr>
            <w:r w:rsidRPr="000842B7">
              <w:rPr>
                <w:b/>
                <w:bCs/>
              </w:rPr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  <w:rPr>
                <w:b/>
                <w:bCs/>
              </w:rPr>
            </w:pPr>
            <w:r w:rsidRPr="000842B7">
              <w:rPr>
                <w:b/>
                <w:bCs/>
              </w:rPr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11739,0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  <w:rPr>
                <w:b/>
                <w:bCs/>
              </w:rPr>
            </w:pPr>
            <w:r w:rsidRPr="000842B7">
              <w:rPr>
                <w:b/>
                <w:bCs/>
              </w:rPr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634466,2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192207,1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61599,1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54380,0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54380,0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271900,0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  <w:rPr>
                <w:b/>
                <w:bCs/>
              </w:rPr>
            </w:pPr>
            <w:r w:rsidRPr="000842B7">
              <w:rPr>
                <w:b/>
                <w:bCs/>
              </w:rPr>
              <w:t>бюджет городского поселения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31"/>
              <w:rPr>
                <w:b/>
                <w:bCs/>
              </w:rPr>
            </w:pPr>
            <w:r w:rsidRPr="000842B7">
              <w:rPr>
                <w:b/>
                <w:bCs/>
              </w:rPr>
              <w:t xml:space="preserve">в том числе </w:t>
            </w:r>
            <w:proofErr w:type="spellStart"/>
            <w:r w:rsidRPr="000842B7">
              <w:rPr>
                <w:b/>
                <w:bCs/>
              </w:rPr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</w:tr>
      <w:tr w:rsidR="00C96B1D" w:rsidRPr="000842B7" w:rsidTr="000842B7">
        <w:trPr>
          <w:trHeight w:val="525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>
            <w:pPr>
              <w:rPr>
                <w:b/>
                <w:bCs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 xml:space="preserve">иные источники </w:t>
            </w:r>
            <w:r w:rsidRPr="000842B7">
              <w:rPr>
                <w:b/>
                <w:bCs/>
              </w:rPr>
              <w:lastRenderedPageBreak/>
              <w:t>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lastRenderedPageBreak/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lastRenderedPageBreak/>
              <w:t xml:space="preserve"> 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 том числе: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Проектная часть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b/>
                <w:bCs/>
              </w:rPr>
            </w:pPr>
            <w:r w:rsidRPr="000842B7">
              <w:rPr>
                <w:b/>
                <w:bCs/>
              </w:rPr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Процессная часть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647374,4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205115,3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61599,1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634466,2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192207,1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61599,1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городского поселения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 том числе: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lastRenderedPageBreak/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Инвестиции в объекты муниципальной собственности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Прочие расходы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644573,5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205115,3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58798,2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631665,3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192207,1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58798,2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городского поселения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 том числе: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pPr>
              <w:ind w:firstLine="0"/>
            </w:pPr>
            <w:r w:rsidRPr="000842B7">
              <w:t xml:space="preserve"> 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Ответственный исполнитель 1 (Отдел транспорта </w:t>
            </w:r>
            <w:r w:rsidRPr="000842B7">
              <w:lastRenderedPageBreak/>
              <w:t>администрации Березовского района)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lastRenderedPageBreak/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604164,7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164706,5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58798,2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604164,7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164706,5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58798,2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54380,0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271900,0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Соисполнитель 1 (МКУ </w:t>
            </w:r>
            <w:r w:rsidR="000842B7" w:rsidRPr="000842B7">
              <w:t>«</w:t>
            </w:r>
            <w:r w:rsidRPr="000842B7">
              <w:t>Управление капитального строительства и ремонта Березовского района)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2800,9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Соисполнитель 2 (Городские и сельские поселения Березовского района)</w:t>
            </w:r>
          </w:p>
        </w:tc>
        <w:tc>
          <w:tcPr>
            <w:tcW w:w="9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0842B7" w:rsidP="000842B7">
            <w:r w:rsidRPr="000842B7"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всего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40408,8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40408,8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федеральный бюджет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автономного округа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11739,0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района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27500,6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27500,6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бюджет городского поселения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30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 xml:space="preserve">в том числе </w:t>
            </w:r>
            <w:proofErr w:type="spellStart"/>
            <w:r w:rsidRPr="000842B7">
              <w:t>софинансирование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1169,2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  <w:tr w:rsidR="00C96B1D" w:rsidRPr="000842B7" w:rsidTr="000842B7">
        <w:trPr>
          <w:trHeight w:val="510"/>
        </w:trPr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9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0842B7"/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иные источники финансирования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</w:pPr>
            <w:r w:rsidRPr="000842B7">
              <w:t>0,0</w:t>
            </w:r>
          </w:p>
        </w:tc>
      </w:tr>
    </w:tbl>
    <w:p w:rsidR="000B2735" w:rsidRPr="000842B7" w:rsidRDefault="000B2735" w:rsidP="00F85DA5">
      <w:pPr>
        <w:rPr>
          <w:rFonts w:cs="Arial"/>
          <w:color w:val="000000"/>
          <w:szCs w:val="20"/>
        </w:rPr>
      </w:pPr>
    </w:p>
    <w:p w:rsidR="00E235E4" w:rsidRPr="000842B7" w:rsidRDefault="00E235E4" w:rsidP="00F85DA5">
      <w:pPr>
        <w:rPr>
          <w:rFonts w:cs="Arial"/>
          <w:color w:val="000000"/>
          <w:szCs w:val="20"/>
        </w:rPr>
      </w:pPr>
    </w:p>
    <w:p w:rsidR="00E845FD" w:rsidRPr="000842B7" w:rsidRDefault="007A0326" w:rsidP="00F85DA5">
      <w:pPr>
        <w:rPr>
          <w:rFonts w:cs="Arial"/>
          <w:color w:val="000000"/>
          <w:szCs w:val="20"/>
        </w:rPr>
      </w:pPr>
      <w:r w:rsidRPr="000842B7">
        <w:rPr>
          <w:rFonts w:cs="Arial"/>
          <w:color w:val="000000"/>
          <w:szCs w:val="20"/>
        </w:rPr>
        <w:br w:type="page"/>
      </w:r>
    </w:p>
    <w:p w:rsidR="000842B7" w:rsidRPr="000842B7" w:rsidRDefault="000842B7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0842B7" w:rsidRPr="000842B7" w:rsidRDefault="000842B7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1F542D" w:rsidRPr="000842B7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0842B7">
        <w:rPr>
          <w:rFonts w:cs="Arial"/>
          <w:b/>
          <w:color w:val="000000"/>
          <w:sz w:val="30"/>
          <w:szCs w:val="30"/>
        </w:rPr>
        <w:t xml:space="preserve">Приложение 2 </w:t>
      </w:r>
    </w:p>
    <w:p w:rsidR="000842B7" w:rsidRPr="000842B7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0842B7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1F542D" w:rsidRPr="000842B7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0842B7">
        <w:rPr>
          <w:rFonts w:cs="Arial"/>
          <w:b/>
          <w:color w:val="000000"/>
          <w:sz w:val="30"/>
          <w:szCs w:val="30"/>
        </w:rPr>
        <w:t xml:space="preserve"> Березовского района</w:t>
      </w:r>
    </w:p>
    <w:p w:rsidR="00C96B1D" w:rsidRPr="000842B7" w:rsidRDefault="001F542D" w:rsidP="00C96B1D">
      <w:pPr>
        <w:jc w:val="right"/>
        <w:rPr>
          <w:rFonts w:cs="Arial"/>
          <w:b/>
          <w:color w:val="000000"/>
          <w:sz w:val="30"/>
          <w:szCs w:val="30"/>
        </w:rPr>
      </w:pPr>
      <w:r w:rsidRPr="000842B7">
        <w:rPr>
          <w:rFonts w:cs="Arial"/>
          <w:b/>
          <w:color w:val="000000"/>
          <w:sz w:val="30"/>
          <w:szCs w:val="30"/>
        </w:rPr>
        <w:t xml:space="preserve">от </w:t>
      </w:r>
      <w:r w:rsidR="00834B27" w:rsidRPr="000842B7">
        <w:rPr>
          <w:rFonts w:cs="Arial"/>
          <w:b/>
          <w:color w:val="000000"/>
          <w:sz w:val="30"/>
          <w:szCs w:val="30"/>
        </w:rPr>
        <w:t>18.07.2023 № 568</w:t>
      </w:r>
    </w:p>
    <w:p w:rsidR="000842B7" w:rsidRPr="000842B7" w:rsidRDefault="000842B7" w:rsidP="00C96B1D">
      <w:pPr>
        <w:jc w:val="right"/>
        <w:rPr>
          <w:rFonts w:cs="Arial"/>
          <w:b/>
          <w:color w:val="000000"/>
          <w:sz w:val="30"/>
          <w:szCs w:val="30"/>
        </w:rPr>
      </w:pPr>
    </w:p>
    <w:p w:rsidR="000842B7" w:rsidRPr="000842B7" w:rsidRDefault="000842B7" w:rsidP="00C96B1D">
      <w:pPr>
        <w:jc w:val="right"/>
        <w:rPr>
          <w:rFonts w:cs="Arial"/>
          <w:b/>
          <w:color w:val="000000"/>
          <w:sz w:val="30"/>
          <w:szCs w:val="30"/>
        </w:rPr>
      </w:pPr>
    </w:p>
    <w:p w:rsidR="000842B7" w:rsidRDefault="000842B7" w:rsidP="00C96B1D">
      <w:pPr>
        <w:jc w:val="right"/>
        <w:rPr>
          <w:rFonts w:cs="Arial"/>
          <w:color w:val="000000"/>
          <w:szCs w:val="20"/>
        </w:rPr>
      </w:pPr>
      <w:r w:rsidRPr="000842B7">
        <w:rPr>
          <w:rFonts w:cs="Arial"/>
          <w:color w:val="000000"/>
          <w:szCs w:val="20"/>
        </w:rPr>
        <w:t>Таблица 7</w:t>
      </w:r>
    </w:p>
    <w:p w:rsidR="000842B7" w:rsidRDefault="000842B7" w:rsidP="00C96B1D">
      <w:pPr>
        <w:jc w:val="right"/>
        <w:rPr>
          <w:rFonts w:cs="Arial"/>
          <w:color w:val="000000"/>
          <w:szCs w:val="20"/>
        </w:rPr>
      </w:pPr>
    </w:p>
    <w:p w:rsidR="000842B7" w:rsidRPr="000842B7" w:rsidRDefault="000842B7" w:rsidP="000842B7">
      <w:pPr>
        <w:jc w:val="center"/>
        <w:rPr>
          <w:rFonts w:cs="Arial"/>
          <w:b/>
          <w:color w:val="000000"/>
          <w:szCs w:val="20"/>
        </w:rPr>
      </w:pPr>
      <w:r w:rsidRPr="000842B7">
        <w:rPr>
          <w:rFonts w:cs="Arial"/>
          <w:b/>
          <w:color w:val="000000"/>
          <w:szCs w:val="20"/>
        </w:rPr>
        <w:t>Показатели, характеризующие эффективность структурного элемента (основного мероприятия)</w:t>
      </w:r>
    </w:p>
    <w:p w:rsidR="000842B7" w:rsidRDefault="000842B7" w:rsidP="000842B7">
      <w:pPr>
        <w:jc w:val="center"/>
        <w:rPr>
          <w:rFonts w:cs="Arial"/>
          <w:color w:val="000000"/>
          <w:szCs w:val="20"/>
        </w:rPr>
      </w:pPr>
      <w:r w:rsidRPr="000842B7">
        <w:rPr>
          <w:rFonts w:cs="Arial"/>
          <w:b/>
          <w:color w:val="000000"/>
          <w:szCs w:val="20"/>
        </w:rPr>
        <w:t>муниципальной программы</w:t>
      </w:r>
    </w:p>
    <w:p w:rsidR="000842B7" w:rsidRPr="000842B7" w:rsidRDefault="000842B7" w:rsidP="000842B7">
      <w:pPr>
        <w:jc w:val="center"/>
        <w:rPr>
          <w:rFonts w:cs="Arial"/>
          <w:color w:val="00000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75"/>
        <w:gridCol w:w="3206"/>
        <w:gridCol w:w="2086"/>
        <w:gridCol w:w="1076"/>
        <w:gridCol w:w="1076"/>
        <w:gridCol w:w="1076"/>
        <w:gridCol w:w="1076"/>
        <w:gridCol w:w="1640"/>
        <w:gridCol w:w="2758"/>
      </w:tblGrid>
      <w:tr w:rsidR="00C96B1D" w:rsidRPr="000842B7" w:rsidTr="00C96B1D">
        <w:trPr>
          <w:trHeight w:val="315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 xml:space="preserve">№ </w:t>
            </w:r>
            <w:proofErr w:type="gramStart"/>
            <w:r w:rsidRPr="000842B7">
              <w:rPr>
                <w:rFonts w:cs="Arial"/>
                <w:color w:val="000000"/>
              </w:rPr>
              <w:t>п</w:t>
            </w:r>
            <w:proofErr w:type="gramEnd"/>
            <w:r w:rsidRPr="000842B7">
              <w:rPr>
                <w:rFonts w:cs="Arial"/>
                <w:color w:val="000000"/>
              </w:rPr>
              <w:t>/п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9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C96B1D" w:rsidRPr="000842B7" w:rsidTr="000842B7">
        <w:trPr>
          <w:trHeight w:val="1016"/>
        </w:trPr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C96B1D">
            <w:pPr>
              <w:rPr>
                <w:rFonts w:cs="Arial"/>
                <w:color w:val="00000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C96B1D">
            <w:pPr>
              <w:rPr>
                <w:rFonts w:cs="Arial"/>
                <w:color w:val="000000"/>
              </w:rPr>
            </w:pPr>
          </w:p>
        </w:tc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C96B1D">
            <w:pPr>
              <w:rPr>
                <w:rFonts w:cs="Arial"/>
                <w:color w:val="00000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2022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2023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2024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2025 год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2026-2030 гг.</w:t>
            </w: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B1D" w:rsidRPr="000842B7" w:rsidRDefault="00C96B1D" w:rsidP="00C96B1D">
            <w:pPr>
              <w:rPr>
                <w:rFonts w:cs="Arial"/>
                <w:color w:val="000000"/>
              </w:rPr>
            </w:pPr>
          </w:p>
        </w:tc>
      </w:tr>
      <w:tr w:rsidR="00C96B1D" w:rsidRPr="000842B7" w:rsidTr="000842B7">
        <w:trPr>
          <w:trHeight w:val="3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C96B1D">
            <w:pPr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9</w:t>
            </w:r>
          </w:p>
        </w:tc>
      </w:tr>
      <w:tr w:rsidR="00C96B1D" w:rsidRPr="000842B7" w:rsidTr="000842B7">
        <w:trPr>
          <w:trHeight w:val="359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2 750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13 750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2 750</w:t>
            </w:r>
          </w:p>
        </w:tc>
      </w:tr>
      <w:tr w:rsidR="00C96B1D" w:rsidRPr="000842B7" w:rsidTr="000842B7">
        <w:trPr>
          <w:trHeight w:val="371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11 100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55 500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11 100</w:t>
            </w:r>
          </w:p>
        </w:tc>
      </w:tr>
      <w:tr w:rsidR="00C96B1D" w:rsidRPr="000842B7" w:rsidTr="000842B7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3.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Количество перевезенных пассажиров водным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13 200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66 000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13 200</w:t>
            </w:r>
          </w:p>
        </w:tc>
      </w:tr>
      <w:tr w:rsidR="00C96B1D" w:rsidRPr="000842B7" w:rsidTr="000842B7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4.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 xml:space="preserve">Транспортная подвижность населения </w:t>
            </w:r>
            <w:r w:rsidRPr="000842B7">
              <w:rPr>
                <w:rFonts w:cs="Arial"/>
                <w:color w:val="000000"/>
              </w:rPr>
              <w:lastRenderedPageBreak/>
              <w:t>района на внутрирайонных маршрутах, 1 житель/год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lastRenderedPageBreak/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1,17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1,17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1,17</w:t>
            </w:r>
          </w:p>
        </w:tc>
      </w:tr>
      <w:tr w:rsidR="00C96B1D" w:rsidRPr="000842B7" w:rsidTr="000842B7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lastRenderedPageBreak/>
              <w:t>5.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 xml:space="preserve">Протяженность сети автомобильных дорог общего пользования местного значения, </w:t>
            </w:r>
            <w:proofErr w:type="gramStart"/>
            <w:r w:rsidRPr="000842B7">
              <w:rPr>
                <w:rFonts w:cs="Arial"/>
                <w:color w:val="000000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233,68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234,205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234,205</w:t>
            </w:r>
          </w:p>
        </w:tc>
      </w:tr>
      <w:tr w:rsidR="00C96B1D" w:rsidRPr="000842B7" w:rsidTr="000842B7">
        <w:trPr>
          <w:trHeight w:val="156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6.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 xml:space="preserve">Объем ввода в эксплуатацию после строительства и </w:t>
            </w:r>
            <w:proofErr w:type="gramStart"/>
            <w:r w:rsidRPr="000842B7">
              <w:rPr>
                <w:rFonts w:cs="Arial"/>
                <w:color w:val="000000"/>
              </w:rPr>
              <w:t>реконструкции</w:t>
            </w:r>
            <w:proofErr w:type="gramEnd"/>
            <w:r w:rsidRPr="000842B7">
              <w:rPr>
                <w:rFonts w:cs="Arial"/>
                <w:color w:val="000000"/>
              </w:rPr>
              <w:t xml:space="preserve"> автомобильных дорог общего пользования местного значения,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1,851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1,851</w:t>
            </w:r>
          </w:p>
        </w:tc>
      </w:tr>
      <w:tr w:rsidR="00C96B1D" w:rsidRPr="000842B7" w:rsidTr="000842B7">
        <w:trPr>
          <w:trHeight w:val="905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 xml:space="preserve">Прирост </w:t>
            </w:r>
            <w:proofErr w:type="gramStart"/>
            <w:r w:rsidRPr="000842B7">
              <w:rPr>
                <w:rFonts w:cs="Arial"/>
                <w:color w:val="000000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0842B7">
              <w:rPr>
                <w:rFonts w:cs="Arial"/>
                <w:color w:val="000000"/>
              </w:rPr>
              <w:t xml:space="preserve"> в результате строительства новых автомобильных дорог,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0,525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0,525</w:t>
            </w:r>
          </w:p>
        </w:tc>
      </w:tr>
      <w:tr w:rsidR="00C96B1D" w:rsidRPr="000842B7" w:rsidTr="000842B7">
        <w:trPr>
          <w:trHeight w:val="557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8.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0842B7">
              <w:rPr>
                <w:rFonts w:cs="Arial"/>
                <w:color w:val="000000"/>
              </w:rPr>
              <w:t>ремонта</w:t>
            </w:r>
            <w:proofErr w:type="gramEnd"/>
            <w:r w:rsidRPr="000842B7">
              <w:rPr>
                <w:rFonts w:cs="Arial"/>
                <w:color w:val="000000"/>
              </w:rPr>
              <w:t xml:space="preserve"> автомобильных дорог,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181,88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2,561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2,561</w:t>
            </w:r>
          </w:p>
        </w:tc>
      </w:tr>
      <w:tr w:rsidR="00C96B1D" w:rsidRPr="000842B7" w:rsidTr="000842B7">
        <w:trPr>
          <w:trHeight w:val="41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lastRenderedPageBreak/>
              <w:t>9.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0842B7">
              <w:rPr>
                <w:rFonts w:cs="Arial"/>
                <w:color w:val="000000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51,8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78</w:t>
            </w:r>
          </w:p>
        </w:tc>
      </w:tr>
      <w:tr w:rsidR="00C96B1D" w:rsidRPr="000842B7" w:rsidTr="000842B7">
        <w:trPr>
          <w:trHeight w:val="187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10.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77,83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66,62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66,62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66,62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66,70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66,70</w:t>
            </w:r>
          </w:p>
        </w:tc>
      </w:tr>
      <w:tr w:rsidR="00C96B1D" w:rsidRPr="000842B7" w:rsidTr="000842B7">
        <w:trPr>
          <w:trHeight w:val="395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96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94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94</w:t>
            </w:r>
          </w:p>
        </w:tc>
      </w:tr>
      <w:tr w:rsidR="00C96B1D" w:rsidRPr="000842B7" w:rsidTr="000842B7">
        <w:trPr>
          <w:trHeight w:val="269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12.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Повышение безопасности дорожного движения,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78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80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1D" w:rsidRPr="000842B7" w:rsidRDefault="00C96B1D" w:rsidP="000842B7">
            <w:pPr>
              <w:ind w:firstLine="0"/>
              <w:jc w:val="center"/>
              <w:rPr>
                <w:rFonts w:cs="Arial"/>
                <w:color w:val="000000"/>
              </w:rPr>
            </w:pPr>
            <w:r w:rsidRPr="000842B7">
              <w:rPr>
                <w:rFonts w:cs="Arial"/>
                <w:color w:val="000000"/>
              </w:rPr>
              <w:t>80</w:t>
            </w:r>
          </w:p>
        </w:tc>
      </w:tr>
    </w:tbl>
    <w:p w:rsidR="0015217B" w:rsidRPr="000842B7" w:rsidRDefault="0015217B" w:rsidP="000842B7">
      <w:pPr>
        <w:ind w:firstLine="0"/>
        <w:rPr>
          <w:rFonts w:cs="Arial"/>
          <w:color w:val="000000"/>
          <w:szCs w:val="20"/>
        </w:rPr>
      </w:pPr>
    </w:p>
    <w:sectPr w:rsidR="0015217B" w:rsidRPr="000842B7" w:rsidSect="000842B7">
      <w:type w:val="continuous"/>
      <w:pgSz w:w="16838" w:h="11906" w:orient="landscape"/>
      <w:pgMar w:top="1134" w:right="851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2B7" w:rsidRDefault="000842B7" w:rsidP="003C0E65">
      <w:r>
        <w:separator/>
      </w:r>
    </w:p>
  </w:endnote>
  <w:endnote w:type="continuationSeparator" w:id="0">
    <w:p w:rsidR="000842B7" w:rsidRDefault="000842B7" w:rsidP="003C0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2B7" w:rsidRDefault="000842B7" w:rsidP="003C7CB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842B7" w:rsidRDefault="000842B7" w:rsidP="003C7CB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2B7" w:rsidRDefault="000842B7" w:rsidP="003C7CB9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41E" w:rsidRDefault="000A14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2B7" w:rsidRDefault="000842B7" w:rsidP="003C0E65">
      <w:r>
        <w:separator/>
      </w:r>
    </w:p>
  </w:footnote>
  <w:footnote w:type="continuationSeparator" w:id="0">
    <w:p w:rsidR="000842B7" w:rsidRDefault="000842B7" w:rsidP="003C0E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2B7" w:rsidRDefault="000842B7" w:rsidP="003C7CB9">
    <w:pPr>
      <w:pStyle w:val="ad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</w:t>
    </w:r>
    <w:r>
      <w:rPr>
        <w:rStyle w:val="a6"/>
      </w:rPr>
      <w:fldChar w:fldCharType="end"/>
    </w:r>
  </w:p>
  <w:p w:rsidR="000842B7" w:rsidRDefault="000842B7" w:rsidP="003C7CB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2B7" w:rsidRPr="00471891" w:rsidRDefault="000842B7" w:rsidP="003C7CB9">
    <w:pPr>
      <w:pStyle w:val="ad"/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41E" w:rsidRDefault="000A14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51E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E712F"/>
    <w:multiLevelType w:val="multilevel"/>
    <w:tmpl w:val="B70002E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E242A"/>
    <w:multiLevelType w:val="hybridMultilevel"/>
    <w:tmpl w:val="74B259D0"/>
    <w:lvl w:ilvl="0" w:tplc="D25C9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9C1AB9"/>
    <w:multiLevelType w:val="hybridMultilevel"/>
    <w:tmpl w:val="B54C9F5A"/>
    <w:lvl w:ilvl="0" w:tplc="ED440FF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9F60E4"/>
    <w:multiLevelType w:val="hybridMultilevel"/>
    <w:tmpl w:val="D0E81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D71916"/>
    <w:multiLevelType w:val="multilevel"/>
    <w:tmpl w:val="999C7E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95474A"/>
    <w:multiLevelType w:val="hybridMultilevel"/>
    <w:tmpl w:val="49500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84E2C7A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7BFB1D1C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F8316B4"/>
    <w:multiLevelType w:val="multilevel"/>
    <w:tmpl w:val="3BBC130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8"/>
  </w:num>
  <w:num w:numId="4">
    <w:abstractNumId w:val="3"/>
  </w:num>
  <w:num w:numId="5">
    <w:abstractNumId w:val="10"/>
  </w:num>
  <w:num w:numId="6">
    <w:abstractNumId w:val="20"/>
  </w:num>
  <w:num w:numId="7">
    <w:abstractNumId w:val="1"/>
  </w:num>
  <w:num w:numId="8">
    <w:abstractNumId w:val="8"/>
  </w:num>
  <w:num w:numId="9">
    <w:abstractNumId w:val="11"/>
  </w:num>
  <w:num w:numId="10">
    <w:abstractNumId w:val="24"/>
  </w:num>
  <w:num w:numId="11">
    <w:abstractNumId w:val="22"/>
  </w:num>
  <w:num w:numId="12">
    <w:abstractNumId w:val="1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7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5"/>
  </w:num>
  <w:num w:numId="20">
    <w:abstractNumId w:val="9"/>
  </w:num>
  <w:num w:numId="21">
    <w:abstractNumId w:val="0"/>
  </w:num>
  <w:num w:numId="22">
    <w:abstractNumId w:val="26"/>
  </w:num>
  <w:num w:numId="23">
    <w:abstractNumId w:val="14"/>
  </w:num>
  <w:num w:numId="24">
    <w:abstractNumId w:val="6"/>
  </w:num>
  <w:num w:numId="25">
    <w:abstractNumId w:val="21"/>
  </w:num>
  <w:num w:numId="26">
    <w:abstractNumId w:val="15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C6"/>
    <w:rsid w:val="00001B5F"/>
    <w:rsid w:val="00001E10"/>
    <w:rsid w:val="00001FFD"/>
    <w:rsid w:val="00003F90"/>
    <w:rsid w:val="0000404B"/>
    <w:rsid w:val="00004B9D"/>
    <w:rsid w:val="0000578F"/>
    <w:rsid w:val="000057CB"/>
    <w:rsid w:val="00005C40"/>
    <w:rsid w:val="0000626D"/>
    <w:rsid w:val="00006EFF"/>
    <w:rsid w:val="00007076"/>
    <w:rsid w:val="00007332"/>
    <w:rsid w:val="000073E0"/>
    <w:rsid w:val="00007933"/>
    <w:rsid w:val="0001011E"/>
    <w:rsid w:val="000112D9"/>
    <w:rsid w:val="000114AE"/>
    <w:rsid w:val="000117E3"/>
    <w:rsid w:val="00011E45"/>
    <w:rsid w:val="00013660"/>
    <w:rsid w:val="00013B0B"/>
    <w:rsid w:val="00013F6E"/>
    <w:rsid w:val="00015100"/>
    <w:rsid w:val="00015BD0"/>
    <w:rsid w:val="00016277"/>
    <w:rsid w:val="0001770E"/>
    <w:rsid w:val="00017FF9"/>
    <w:rsid w:val="0002039B"/>
    <w:rsid w:val="00020400"/>
    <w:rsid w:val="0002109A"/>
    <w:rsid w:val="0002130F"/>
    <w:rsid w:val="0002350B"/>
    <w:rsid w:val="0002445F"/>
    <w:rsid w:val="00024651"/>
    <w:rsid w:val="00024ECD"/>
    <w:rsid w:val="0002596F"/>
    <w:rsid w:val="00025D03"/>
    <w:rsid w:val="0002622A"/>
    <w:rsid w:val="000266B2"/>
    <w:rsid w:val="00026834"/>
    <w:rsid w:val="00027552"/>
    <w:rsid w:val="0002760B"/>
    <w:rsid w:val="00030315"/>
    <w:rsid w:val="0003067D"/>
    <w:rsid w:val="00032729"/>
    <w:rsid w:val="000327EA"/>
    <w:rsid w:val="00032B04"/>
    <w:rsid w:val="000330F1"/>
    <w:rsid w:val="0003475C"/>
    <w:rsid w:val="00034D8E"/>
    <w:rsid w:val="00036647"/>
    <w:rsid w:val="0003674E"/>
    <w:rsid w:val="00037886"/>
    <w:rsid w:val="00037D6E"/>
    <w:rsid w:val="000418FA"/>
    <w:rsid w:val="00041D31"/>
    <w:rsid w:val="00042B9A"/>
    <w:rsid w:val="00043AEF"/>
    <w:rsid w:val="00045625"/>
    <w:rsid w:val="00046291"/>
    <w:rsid w:val="000462A4"/>
    <w:rsid w:val="000462F8"/>
    <w:rsid w:val="000464B0"/>
    <w:rsid w:val="00047004"/>
    <w:rsid w:val="000472B5"/>
    <w:rsid w:val="00050722"/>
    <w:rsid w:val="00052D25"/>
    <w:rsid w:val="00053274"/>
    <w:rsid w:val="0005494A"/>
    <w:rsid w:val="00055DDD"/>
    <w:rsid w:val="00057000"/>
    <w:rsid w:val="00057268"/>
    <w:rsid w:val="0005785E"/>
    <w:rsid w:val="00057865"/>
    <w:rsid w:val="000579B0"/>
    <w:rsid w:val="00057F42"/>
    <w:rsid w:val="000601C9"/>
    <w:rsid w:val="000601E0"/>
    <w:rsid w:val="00060D22"/>
    <w:rsid w:val="000611ED"/>
    <w:rsid w:val="00061BB3"/>
    <w:rsid w:val="000624D0"/>
    <w:rsid w:val="00062DAB"/>
    <w:rsid w:val="00063B08"/>
    <w:rsid w:val="00064021"/>
    <w:rsid w:val="0006456E"/>
    <w:rsid w:val="000648D2"/>
    <w:rsid w:val="000656F3"/>
    <w:rsid w:val="0006618D"/>
    <w:rsid w:val="00066E77"/>
    <w:rsid w:val="00067CA5"/>
    <w:rsid w:val="00070AD7"/>
    <w:rsid w:val="00072D9E"/>
    <w:rsid w:val="000744B2"/>
    <w:rsid w:val="00075118"/>
    <w:rsid w:val="00076808"/>
    <w:rsid w:val="00076EAA"/>
    <w:rsid w:val="00076F45"/>
    <w:rsid w:val="00081728"/>
    <w:rsid w:val="0008191C"/>
    <w:rsid w:val="00082174"/>
    <w:rsid w:val="000825A6"/>
    <w:rsid w:val="00082C51"/>
    <w:rsid w:val="00083567"/>
    <w:rsid w:val="00083F7E"/>
    <w:rsid w:val="000840C7"/>
    <w:rsid w:val="000842B7"/>
    <w:rsid w:val="000842D6"/>
    <w:rsid w:val="00085010"/>
    <w:rsid w:val="000856C3"/>
    <w:rsid w:val="00085A93"/>
    <w:rsid w:val="00086DD3"/>
    <w:rsid w:val="00086EB3"/>
    <w:rsid w:val="00087189"/>
    <w:rsid w:val="000877C9"/>
    <w:rsid w:val="00090D70"/>
    <w:rsid w:val="00090EB4"/>
    <w:rsid w:val="000926F7"/>
    <w:rsid w:val="00093148"/>
    <w:rsid w:val="000938E3"/>
    <w:rsid w:val="00093B9B"/>
    <w:rsid w:val="00094FFA"/>
    <w:rsid w:val="00095908"/>
    <w:rsid w:val="00097613"/>
    <w:rsid w:val="00097A3E"/>
    <w:rsid w:val="00097C36"/>
    <w:rsid w:val="000A0273"/>
    <w:rsid w:val="000A0B65"/>
    <w:rsid w:val="000A0E13"/>
    <w:rsid w:val="000A141E"/>
    <w:rsid w:val="000A336B"/>
    <w:rsid w:val="000A3674"/>
    <w:rsid w:val="000A3D8C"/>
    <w:rsid w:val="000A4F59"/>
    <w:rsid w:val="000A59A1"/>
    <w:rsid w:val="000A5C7A"/>
    <w:rsid w:val="000A6C48"/>
    <w:rsid w:val="000A6FB8"/>
    <w:rsid w:val="000A724F"/>
    <w:rsid w:val="000B18F9"/>
    <w:rsid w:val="000B26B4"/>
    <w:rsid w:val="000B2735"/>
    <w:rsid w:val="000B2BDF"/>
    <w:rsid w:val="000B3C85"/>
    <w:rsid w:val="000B41CE"/>
    <w:rsid w:val="000B436D"/>
    <w:rsid w:val="000B474B"/>
    <w:rsid w:val="000B589B"/>
    <w:rsid w:val="000B58A8"/>
    <w:rsid w:val="000B593B"/>
    <w:rsid w:val="000B5D46"/>
    <w:rsid w:val="000B7603"/>
    <w:rsid w:val="000B7B52"/>
    <w:rsid w:val="000C0FEA"/>
    <w:rsid w:val="000C1993"/>
    <w:rsid w:val="000C1D41"/>
    <w:rsid w:val="000C31E7"/>
    <w:rsid w:val="000C6CF2"/>
    <w:rsid w:val="000C7B8A"/>
    <w:rsid w:val="000C7E69"/>
    <w:rsid w:val="000D318A"/>
    <w:rsid w:val="000D415D"/>
    <w:rsid w:val="000D5B82"/>
    <w:rsid w:val="000D5B92"/>
    <w:rsid w:val="000D606E"/>
    <w:rsid w:val="000D7357"/>
    <w:rsid w:val="000D73F6"/>
    <w:rsid w:val="000D7ECD"/>
    <w:rsid w:val="000E0AC3"/>
    <w:rsid w:val="000E41AD"/>
    <w:rsid w:val="000E46A8"/>
    <w:rsid w:val="000E5C00"/>
    <w:rsid w:val="000E6952"/>
    <w:rsid w:val="000E6996"/>
    <w:rsid w:val="000E69DB"/>
    <w:rsid w:val="000E7AEF"/>
    <w:rsid w:val="000E7B62"/>
    <w:rsid w:val="000F0B44"/>
    <w:rsid w:val="000F1C0B"/>
    <w:rsid w:val="000F2A75"/>
    <w:rsid w:val="000F2DC3"/>
    <w:rsid w:val="000F3F57"/>
    <w:rsid w:val="000F4EA0"/>
    <w:rsid w:val="000F5701"/>
    <w:rsid w:val="000F6A0E"/>
    <w:rsid w:val="000F7607"/>
    <w:rsid w:val="000F784A"/>
    <w:rsid w:val="0010008C"/>
    <w:rsid w:val="001028EC"/>
    <w:rsid w:val="00102EC1"/>
    <w:rsid w:val="00104032"/>
    <w:rsid w:val="001052E4"/>
    <w:rsid w:val="001059C7"/>
    <w:rsid w:val="001061AA"/>
    <w:rsid w:val="0010642C"/>
    <w:rsid w:val="0011030E"/>
    <w:rsid w:val="00110480"/>
    <w:rsid w:val="001119B6"/>
    <w:rsid w:val="0011290B"/>
    <w:rsid w:val="0011342A"/>
    <w:rsid w:val="00114172"/>
    <w:rsid w:val="00114286"/>
    <w:rsid w:val="0011524A"/>
    <w:rsid w:val="0011558B"/>
    <w:rsid w:val="00115CAE"/>
    <w:rsid w:val="001161A8"/>
    <w:rsid w:val="00116420"/>
    <w:rsid w:val="00117487"/>
    <w:rsid w:val="00120651"/>
    <w:rsid w:val="001206F3"/>
    <w:rsid w:val="0012189B"/>
    <w:rsid w:val="00121A8F"/>
    <w:rsid w:val="00121B7E"/>
    <w:rsid w:val="00125613"/>
    <w:rsid w:val="00125ADF"/>
    <w:rsid w:val="00126375"/>
    <w:rsid w:val="00126DD0"/>
    <w:rsid w:val="001304D8"/>
    <w:rsid w:val="001306CE"/>
    <w:rsid w:val="00131C77"/>
    <w:rsid w:val="00131F57"/>
    <w:rsid w:val="001325E0"/>
    <w:rsid w:val="00133523"/>
    <w:rsid w:val="001341C9"/>
    <w:rsid w:val="00134C13"/>
    <w:rsid w:val="00135327"/>
    <w:rsid w:val="00137125"/>
    <w:rsid w:val="00140E3D"/>
    <w:rsid w:val="00140E8A"/>
    <w:rsid w:val="00141277"/>
    <w:rsid w:val="001415F3"/>
    <w:rsid w:val="0014190C"/>
    <w:rsid w:val="0014193F"/>
    <w:rsid w:val="001424DB"/>
    <w:rsid w:val="001425D5"/>
    <w:rsid w:val="00142A4E"/>
    <w:rsid w:val="00143026"/>
    <w:rsid w:val="00143160"/>
    <w:rsid w:val="001439D6"/>
    <w:rsid w:val="00144465"/>
    <w:rsid w:val="00144C9E"/>
    <w:rsid w:val="001459CD"/>
    <w:rsid w:val="00146618"/>
    <w:rsid w:val="00147301"/>
    <w:rsid w:val="00147C00"/>
    <w:rsid w:val="0015217B"/>
    <w:rsid w:val="0015230F"/>
    <w:rsid w:val="00152E51"/>
    <w:rsid w:val="001532E8"/>
    <w:rsid w:val="00154E23"/>
    <w:rsid w:val="00154E71"/>
    <w:rsid w:val="0015564A"/>
    <w:rsid w:val="0015576F"/>
    <w:rsid w:val="00155D9A"/>
    <w:rsid w:val="00156187"/>
    <w:rsid w:val="00156B81"/>
    <w:rsid w:val="00157028"/>
    <w:rsid w:val="00157D4B"/>
    <w:rsid w:val="00162BCF"/>
    <w:rsid w:val="00163D1D"/>
    <w:rsid w:val="00164405"/>
    <w:rsid w:val="0016539A"/>
    <w:rsid w:val="001656F4"/>
    <w:rsid w:val="00165B37"/>
    <w:rsid w:val="00166EB1"/>
    <w:rsid w:val="00167023"/>
    <w:rsid w:val="001673E8"/>
    <w:rsid w:val="001673F6"/>
    <w:rsid w:val="0016771F"/>
    <w:rsid w:val="00167C5F"/>
    <w:rsid w:val="00167DC8"/>
    <w:rsid w:val="00170064"/>
    <w:rsid w:val="001706A4"/>
    <w:rsid w:val="0017088F"/>
    <w:rsid w:val="00170BB6"/>
    <w:rsid w:val="00171966"/>
    <w:rsid w:val="0017204D"/>
    <w:rsid w:val="00172D73"/>
    <w:rsid w:val="00173321"/>
    <w:rsid w:val="00174535"/>
    <w:rsid w:val="00174B71"/>
    <w:rsid w:val="00174FDA"/>
    <w:rsid w:val="001758C9"/>
    <w:rsid w:val="00175CF9"/>
    <w:rsid w:val="00176F87"/>
    <w:rsid w:val="00177622"/>
    <w:rsid w:val="00180954"/>
    <w:rsid w:val="00180B1F"/>
    <w:rsid w:val="00181DC9"/>
    <w:rsid w:val="001820E7"/>
    <w:rsid w:val="00182214"/>
    <w:rsid w:val="001836A4"/>
    <w:rsid w:val="00183ADD"/>
    <w:rsid w:val="00183E31"/>
    <w:rsid w:val="00184BF2"/>
    <w:rsid w:val="00185490"/>
    <w:rsid w:val="00186220"/>
    <w:rsid w:val="00186413"/>
    <w:rsid w:val="001865AF"/>
    <w:rsid w:val="0018702E"/>
    <w:rsid w:val="00190475"/>
    <w:rsid w:val="00191A13"/>
    <w:rsid w:val="00191AEE"/>
    <w:rsid w:val="00191E94"/>
    <w:rsid w:val="00192002"/>
    <w:rsid w:val="00192322"/>
    <w:rsid w:val="001928A3"/>
    <w:rsid w:val="001947C5"/>
    <w:rsid w:val="00195273"/>
    <w:rsid w:val="0019553C"/>
    <w:rsid w:val="001956C1"/>
    <w:rsid w:val="00196416"/>
    <w:rsid w:val="00197B62"/>
    <w:rsid w:val="00197C25"/>
    <w:rsid w:val="00197EB7"/>
    <w:rsid w:val="001A082F"/>
    <w:rsid w:val="001A0B20"/>
    <w:rsid w:val="001A0C10"/>
    <w:rsid w:val="001A0C80"/>
    <w:rsid w:val="001A1BFD"/>
    <w:rsid w:val="001A355F"/>
    <w:rsid w:val="001A3995"/>
    <w:rsid w:val="001A3EBC"/>
    <w:rsid w:val="001A45C9"/>
    <w:rsid w:val="001A476C"/>
    <w:rsid w:val="001A476E"/>
    <w:rsid w:val="001A49C9"/>
    <w:rsid w:val="001A4E27"/>
    <w:rsid w:val="001A510A"/>
    <w:rsid w:val="001A55EB"/>
    <w:rsid w:val="001A5AE5"/>
    <w:rsid w:val="001A649B"/>
    <w:rsid w:val="001A66FB"/>
    <w:rsid w:val="001A6AF7"/>
    <w:rsid w:val="001A7946"/>
    <w:rsid w:val="001A7EE8"/>
    <w:rsid w:val="001B01F9"/>
    <w:rsid w:val="001B41CD"/>
    <w:rsid w:val="001B476C"/>
    <w:rsid w:val="001B5F59"/>
    <w:rsid w:val="001B6630"/>
    <w:rsid w:val="001B6673"/>
    <w:rsid w:val="001C21B0"/>
    <w:rsid w:val="001C3423"/>
    <w:rsid w:val="001C5133"/>
    <w:rsid w:val="001C5C2C"/>
    <w:rsid w:val="001C5F6B"/>
    <w:rsid w:val="001C6124"/>
    <w:rsid w:val="001C6899"/>
    <w:rsid w:val="001C6BBC"/>
    <w:rsid w:val="001C76B9"/>
    <w:rsid w:val="001D00AE"/>
    <w:rsid w:val="001D0BCE"/>
    <w:rsid w:val="001D14CA"/>
    <w:rsid w:val="001D1FAF"/>
    <w:rsid w:val="001D23C4"/>
    <w:rsid w:val="001D2ED8"/>
    <w:rsid w:val="001D3548"/>
    <w:rsid w:val="001D3B57"/>
    <w:rsid w:val="001D44BC"/>
    <w:rsid w:val="001D4BCC"/>
    <w:rsid w:val="001D5E71"/>
    <w:rsid w:val="001D68D3"/>
    <w:rsid w:val="001D6905"/>
    <w:rsid w:val="001E0BC0"/>
    <w:rsid w:val="001E1121"/>
    <w:rsid w:val="001E3864"/>
    <w:rsid w:val="001E49B3"/>
    <w:rsid w:val="001E56AB"/>
    <w:rsid w:val="001E6642"/>
    <w:rsid w:val="001E6772"/>
    <w:rsid w:val="001E6B06"/>
    <w:rsid w:val="001F01FC"/>
    <w:rsid w:val="001F06D5"/>
    <w:rsid w:val="001F0A3A"/>
    <w:rsid w:val="001F13CB"/>
    <w:rsid w:val="001F15BF"/>
    <w:rsid w:val="001F183B"/>
    <w:rsid w:val="001F542D"/>
    <w:rsid w:val="001F5588"/>
    <w:rsid w:val="001F5AD4"/>
    <w:rsid w:val="001F5ECA"/>
    <w:rsid w:val="001F5F5D"/>
    <w:rsid w:val="001F5FF9"/>
    <w:rsid w:val="001F6254"/>
    <w:rsid w:val="001F6CE6"/>
    <w:rsid w:val="001F762C"/>
    <w:rsid w:val="002004E1"/>
    <w:rsid w:val="00200888"/>
    <w:rsid w:val="00200EF2"/>
    <w:rsid w:val="00201221"/>
    <w:rsid w:val="0020303A"/>
    <w:rsid w:val="002034A8"/>
    <w:rsid w:val="00203BF4"/>
    <w:rsid w:val="00204688"/>
    <w:rsid w:val="002057AA"/>
    <w:rsid w:val="00205885"/>
    <w:rsid w:val="002071F5"/>
    <w:rsid w:val="0020748F"/>
    <w:rsid w:val="00210607"/>
    <w:rsid w:val="0021110E"/>
    <w:rsid w:val="00212562"/>
    <w:rsid w:val="002126B0"/>
    <w:rsid w:val="002129A8"/>
    <w:rsid w:val="00213242"/>
    <w:rsid w:val="00214574"/>
    <w:rsid w:val="002160F3"/>
    <w:rsid w:val="00216195"/>
    <w:rsid w:val="002166CC"/>
    <w:rsid w:val="002176E9"/>
    <w:rsid w:val="00221423"/>
    <w:rsid w:val="00221826"/>
    <w:rsid w:val="002223F3"/>
    <w:rsid w:val="002226BD"/>
    <w:rsid w:val="002236D7"/>
    <w:rsid w:val="00223748"/>
    <w:rsid w:val="00223885"/>
    <w:rsid w:val="002257C1"/>
    <w:rsid w:val="00225C64"/>
    <w:rsid w:val="0022791E"/>
    <w:rsid w:val="002323BC"/>
    <w:rsid w:val="002327FB"/>
    <w:rsid w:val="00232A54"/>
    <w:rsid w:val="00233AC4"/>
    <w:rsid w:val="002344BF"/>
    <w:rsid w:val="002349DA"/>
    <w:rsid w:val="00234BE9"/>
    <w:rsid w:val="00236525"/>
    <w:rsid w:val="00237CE6"/>
    <w:rsid w:val="00240BEB"/>
    <w:rsid w:val="0024173C"/>
    <w:rsid w:val="00241B4B"/>
    <w:rsid w:val="002426AC"/>
    <w:rsid w:val="0024279F"/>
    <w:rsid w:val="0024294B"/>
    <w:rsid w:val="00242CC3"/>
    <w:rsid w:val="00245227"/>
    <w:rsid w:val="00245B99"/>
    <w:rsid w:val="00245E88"/>
    <w:rsid w:val="00246411"/>
    <w:rsid w:val="00247F41"/>
    <w:rsid w:val="00250C31"/>
    <w:rsid w:val="00250F01"/>
    <w:rsid w:val="00251B66"/>
    <w:rsid w:val="00252D69"/>
    <w:rsid w:val="0025548F"/>
    <w:rsid w:val="00256434"/>
    <w:rsid w:val="002608D3"/>
    <w:rsid w:val="00260E6C"/>
    <w:rsid w:val="00261043"/>
    <w:rsid w:val="00262398"/>
    <w:rsid w:val="002634D9"/>
    <w:rsid w:val="00263A55"/>
    <w:rsid w:val="002642A8"/>
    <w:rsid w:val="0026453D"/>
    <w:rsid w:val="00265D6C"/>
    <w:rsid w:val="0026675A"/>
    <w:rsid w:val="00266798"/>
    <w:rsid w:val="0026730E"/>
    <w:rsid w:val="0027126E"/>
    <w:rsid w:val="00271306"/>
    <w:rsid w:val="00272BCA"/>
    <w:rsid w:val="00273978"/>
    <w:rsid w:val="00274295"/>
    <w:rsid w:val="0027477E"/>
    <w:rsid w:val="00276DA7"/>
    <w:rsid w:val="00276FB2"/>
    <w:rsid w:val="00277164"/>
    <w:rsid w:val="0027742F"/>
    <w:rsid w:val="00280830"/>
    <w:rsid w:val="00282E1C"/>
    <w:rsid w:val="0028333D"/>
    <w:rsid w:val="00286750"/>
    <w:rsid w:val="00286E6A"/>
    <w:rsid w:val="0029039E"/>
    <w:rsid w:val="00291DC6"/>
    <w:rsid w:val="0029574D"/>
    <w:rsid w:val="00295846"/>
    <w:rsid w:val="0029594F"/>
    <w:rsid w:val="0029611A"/>
    <w:rsid w:val="00296574"/>
    <w:rsid w:val="00296952"/>
    <w:rsid w:val="00296F54"/>
    <w:rsid w:val="00297603"/>
    <w:rsid w:val="0029762C"/>
    <w:rsid w:val="002A13C0"/>
    <w:rsid w:val="002A2A47"/>
    <w:rsid w:val="002A3CEB"/>
    <w:rsid w:val="002A6729"/>
    <w:rsid w:val="002A6AB6"/>
    <w:rsid w:val="002A718F"/>
    <w:rsid w:val="002A75BA"/>
    <w:rsid w:val="002A7E26"/>
    <w:rsid w:val="002B09E2"/>
    <w:rsid w:val="002B122D"/>
    <w:rsid w:val="002B4D60"/>
    <w:rsid w:val="002B5390"/>
    <w:rsid w:val="002B663F"/>
    <w:rsid w:val="002C0A30"/>
    <w:rsid w:val="002C1199"/>
    <w:rsid w:val="002C254B"/>
    <w:rsid w:val="002C25A2"/>
    <w:rsid w:val="002C2FFB"/>
    <w:rsid w:val="002C494C"/>
    <w:rsid w:val="002C6132"/>
    <w:rsid w:val="002C6C22"/>
    <w:rsid w:val="002C6C25"/>
    <w:rsid w:val="002D1474"/>
    <w:rsid w:val="002D302C"/>
    <w:rsid w:val="002D436F"/>
    <w:rsid w:val="002D43D3"/>
    <w:rsid w:val="002D620B"/>
    <w:rsid w:val="002D67D3"/>
    <w:rsid w:val="002D6882"/>
    <w:rsid w:val="002D68AE"/>
    <w:rsid w:val="002E0835"/>
    <w:rsid w:val="002E11B9"/>
    <w:rsid w:val="002E249A"/>
    <w:rsid w:val="002E33E7"/>
    <w:rsid w:val="002E38EB"/>
    <w:rsid w:val="002E42A1"/>
    <w:rsid w:val="002E533D"/>
    <w:rsid w:val="002E5C79"/>
    <w:rsid w:val="002E69AE"/>
    <w:rsid w:val="002F0B4F"/>
    <w:rsid w:val="002F0E28"/>
    <w:rsid w:val="002F10A0"/>
    <w:rsid w:val="002F2D7A"/>
    <w:rsid w:val="002F439F"/>
    <w:rsid w:val="002F6590"/>
    <w:rsid w:val="002F7706"/>
    <w:rsid w:val="003009D2"/>
    <w:rsid w:val="0030147B"/>
    <w:rsid w:val="0030151E"/>
    <w:rsid w:val="00301AAE"/>
    <w:rsid w:val="00302065"/>
    <w:rsid w:val="00302A47"/>
    <w:rsid w:val="00304144"/>
    <w:rsid w:val="003045FA"/>
    <w:rsid w:val="003053DA"/>
    <w:rsid w:val="00305843"/>
    <w:rsid w:val="003059A1"/>
    <w:rsid w:val="0030670A"/>
    <w:rsid w:val="003075A2"/>
    <w:rsid w:val="00310B7C"/>
    <w:rsid w:val="00310E3E"/>
    <w:rsid w:val="00310F93"/>
    <w:rsid w:val="003113F9"/>
    <w:rsid w:val="003116C5"/>
    <w:rsid w:val="00311AFB"/>
    <w:rsid w:val="00312814"/>
    <w:rsid w:val="00313EE0"/>
    <w:rsid w:val="00314EE4"/>
    <w:rsid w:val="00315AF4"/>
    <w:rsid w:val="00315B10"/>
    <w:rsid w:val="00316ABC"/>
    <w:rsid w:val="00316C19"/>
    <w:rsid w:val="0031787A"/>
    <w:rsid w:val="00317D91"/>
    <w:rsid w:val="0032068C"/>
    <w:rsid w:val="0032179B"/>
    <w:rsid w:val="00323C19"/>
    <w:rsid w:val="00323F69"/>
    <w:rsid w:val="003250A8"/>
    <w:rsid w:val="0032543F"/>
    <w:rsid w:val="003256B7"/>
    <w:rsid w:val="00326383"/>
    <w:rsid w:val="00330E2B"/>
    <w:rsid w:val="003317B8"/>
    <w:rsid w:val="0033299A"/>
    <w:rsid w:val="00332EBA"/>
    <w:rsid w:val="00333ECE"/>
    <w:rsid w:val="00334635"/>
    <w:rsid w:val="00336474"/>
    <w:rsid w:val="003376C2"/>
    <w:rsid w:val="00337E31"/>
    <w:rsid w:val="003401A6"/>
    <w:rsid w:val="003401D6"/>
    <w:rsid w:val="0034021B"/>
    <w:rsid w:val="00340803"/>
    <w:rsid w:val="00342323"/>
    <w:rsid w:val="00343198"/>
    <w:rsid w:val="003431E2"/>
    <w:rsid w:val="00343494"/>
    <w:rsid w:val="00343FBB"/>
    <w:rsid w:val="003449FA"/>
    <w:rsid w:val="003456A7"/>
    <w:rsid w:val="003460F6"/>
    <w:rsid w:val="003464B7"/>
    <w:rsid w:val="00346996"/>
    <w:rsid w:val="00351C51"/>
    <w:rsid w:val="00352E78"/>
    <w:rsid w:val="00353C4C"/>
    <w:rsid w:val="0035482C"/>
    <w:rsid w:val="00354D33"/>
    <w:rsid w:val="00354EC4"/>
    <w:rsid w:val="00355950"/>
    <w:rsid w:val="00355AA1"/>
    <w:rsid w:val="00356EA3"/>
    <w:rsid w:val="003576B2"/>
    <w:rsid w:val="00357F5F"/>
    <w:rsid w:val="00357F65"/>
    <w:rsid w:val="00360246"/>
    <w:rsid w:val="003606EB"/>
    <w:rsid w:val="00362600"/>
    <w:rsid w:val="003638E7"/>
    <w:rsid w:val="00364528"/>
    <w:rsid w:val="00365790"/>
    <w:rsid w:val="0036656C"/>
    <w:rsid w:val="003707BC"/>
    <w:rsid w:val="00370BB9"/>
    <w:rsid w:val="00370DF1"/>
    <w:rsid w:val="00370E3A"/>
    <w:rsid w:val="003722ED"/>
    <w:rsid w:val="0037378C"/>
    <w:rsid w:val="00373FAB"/>
    <w:rsid w:val="003740C6"/>
    <w:rsid w:val="003744AD"/>
    <w:rsid w:val="00374799"/>
    <w:rsid w:val="00375A18"/>
    <w:rsid w:val="00375A6B"/>
    <w:rsid w:val="00375E3E"/>
    <w:rsid w:val="003767DC"/>
    <w:rsid w:val="00376ED2"/>
    <w:rsid w:val="00377AF8"/>
    <w:rsid w:val="003808D6"/>
    <w:rsid w:val="00380A7C"/>
    <w:rsid w:val="003813D5"/>
    <w:rsid w:val="00382E03"/>
    <w:rsid w:val="0038593B"/>
    <w:rsid w:val="00386E05"/>
    <w:rsid w:val="003877B4"/>
    <w:rsid w:val="00391856"/>
    <w:rsid w:val="00391E5D"/>
    <w:rsid w:val="003928C4"/>
    <w:rsid w:val="0039381E"/>
    <w:rsid w:val="003955D4"/>
    <w:rsid w:val="00396F65"/>
    <w:rsid w:val="003A042E"/>
    <w:rsid w:val="003A0AD0"/>
    <w:rsid w:val="003A0FF7"/>
    <w:rsid w:val="003A1F7F"/>
    <w:rsid w:val="003A2AB7"/>
    <w:rsid w:val="003A2D06"/>
    <w:rsid w:val="003A37C8"/>
    <w:rsid w:val="003A3AF0"/>
    <w:rsid w:val="003A3EF0"/>
    <w:rsid w:val="003A533D"/>
    <w:rsid w:val="003A557C"/>
    <w:rsid w:val="003A5800"/>
    <w:rsid w:val="003A6EF8"/>
    <w:rsid w:val="003A71CB"/>
    <w:rsid w:val="003A7E20"/>
    <w:rsid w:val="003B01F1"/>
    <w:rsid w:val="003B0459"/>
    <w:rsid w:val="003B0C97"/>
    <w:rsid w:val="003B1701"/>
    <w:rsid w:val="003B2C8F"/>
    <w:rsid w:val="003B3BDA"/>
    <w:rsid w:val="003B52E9"/>
    <w:rsid w:val="003B534E"/>
    <w:rsid w:val="003B64D0"/>
    <w:rsid w:val="003B6722"/>
    <w:rsid w:val="003B68D7"/>
    <w:rsid w:val="003B693E"/>
    <w:rsid w:val="003C0861"/>
    <w:rsid w:val="003C0E65"/>
    <w:rsid w:val="003C18A9"/>
    <w:rsid w:val="003C223D"/>
    <w:rsid w:val="003C2816"/>
    <w:rsid w:val="003C28EB"/>
    <w:rsid w:val="003C4FA5"/>
    <w:rsid w:val="003C54BC"/>
    <w:rsid w:val="003C5F0E"/>
    <w:rsid w:val="003C626A"/>
    <w:rsid w:val="003C6460"/>
    <w:rsid w:val="003C65FE"/>
    <w:rsid w:val="003C663F"/>
    <w:rsid w:val="003C682A"/>
    <w:rsid w:val="003C79C2"/>
    <w:rsid w:val="003C7CB9"/>
    <w:rsid w:val="003C7DA1"/>
    <w:rsid w:val="003C7F58"/>
    <w:rsid w:val="003D0DEB"/>
    <w:rsid w:val="003D0E3C"/>
    <w:rsid w:val="003D1B79"/>
    <w:rsid w:val="003D1FF3"/>
    <w:rsid w:val="003D20A7"/>
    <w:rsid w:val="003D2EFB"/>
    <w:rsid w:val="003D3928"/>
    <w:rsid w:val="003D4D67"/>
    <w:rsid w:val="003D51B7"/>
    <w:rsid w:val="003D5CFF"/>
    <w:rsid w:val="003D62D7"/>
    <w:rsid w:val="003D6C04"/>
    <w:rsid w:val="003E05C8"/>
    <w:rsid w:val="003E2463"/>
    <w:rsid w:val="003E259C"/>
    <w:rsid w:val="003E364A"/>
    <w:rsid w:val="003E4A47"/>
    <w:rsid w:val="003E5242"/>
    <w:rsid w:val="003E5841"/>
    <w:rsid w:val="003E5ADA"/>
    <w:rsid w:val="003F095B"/>
    <w:rsid w:val="003F1FE8"/>
    <w:rsid w:val="003F3A7A"/>
    <w:rsid w:val="003F3EA4"/>
    <w:rsid w:val="003F43D6"/>
    <w:rsid w:val="003F51F9"/>
    <w:rsid w:val="003F5E45"/>
    <w:rsid w:val="003F7441"/>
    <w:rsid w:val="003F7B3A"/>
    <w:rsid w:val="00400345"/>
    <w:rsid w:val="00401191"/>
    <w:rsid w:val="00402DCC"/>
    <w:rsid w:val="004047B9"/>
    <w:rsid w:val="00404E51"/>
    <w:rsid w:val="00405117"/>
    <w:rsid w:val="00405B0D"/>
    <w:rsid w:val="00405DAF"/>
    <w:rsid w:val="00405F41"/>
    <w:rsid w:val="004068DA"/>
    <w:rsid w:val="00406DA4"/>
    <w:rsid w:val="00407100"/>
    <w:rsid w:val="0041006A"/>
    <w:rsid w:val="00413965"/>
    <w:rsid w:val="00414243"/>
    <w:rsid w:val="00414827"/>
    <w:rsid w:val="00414A8C"/>
    <w:rsid w:val="0041500F"/>
    <w:rsid w:val="00415525"/>
    <w:rsid w:val="00415A9F"/>
    <w:rsid w:val="004173D5"/>
    <w:rsid w:val="0041768A"/>
    <w:rsid w:val="00417929"/>
    <w:rsid w:val="00420578"/>
    <w:rsid w:val="00422813"/>
    <w:rsid w:val="0042358E"/>
    <w:rsid w:val="00423D20"/>
    <w:rsid w:val="004241A9"/>
    <w:rsid w:val="00424A91"/>
    <w:rsid w:val="00424BC6"/>
    <w:rsid w:val="004254BB"/>
    <w:rsid w:val="00426A2B"/>
    <w:rsid w:val="004277BD"/>
    <w:rsid w:val="0043084A"/>
    <w:rsid w:val="004308C3"/>
    <w:rsid w:val="00431FD5"/>
    <w:rsid w:val="0043270B"/>
    <w:rsid w:val="00432F28"/>
    <w:rsid w:val="0043327F"/>
    <w:rsid w:val="00434CCE"/>
    <w:rsid w:val="00435CB5"/>
    <w:rsid w:val="00436192"/>
    <w:rsid w:val="00436C30"/>
    <w:rsid w:val="00437079"/>
    <w:rsid w:val="004370BC"/>
    <w:rsid w:val="0043788E"/>
    <w:rsid w:val="00440F85"/>
    <w:rsid w:val="00440FC1"/>
    <w:rsid w:val="00441146"/>
    <w:rsid w:val="004434CB"/>
    <w:rsid w:val="004440C3"/>
    <w:rsid w:val="004455BA"/>
    <w:rsid w:val="00445A78"/>
    <w:rsid w:val="004476D8"/>
    <w:rsid w:val="0044789A"/>
    <w:rsid w:val="004520AB"/>
    <w:rsid w:val="00452CAA"/>
    <w:rsid w:val="00453048"/>
    <w:rsid w:val="00453E40"/>
    <w:rsid w:val="0045481E"/>
    <w:rsid w:val="00455888"/>
    <w:rsid w:val="00456435"/>
    <w:rsid w:val="00457778"/>
    <w:rsid w:val="00457909"/>
    <w:rsid w:val="004614BE"/>
    <w:rsid w:val="00461508"/>
    <w:rsid w:val="00461683"/>
    <w:rsid w:val="00461E97"/>
    <w:rsid w:val="004634F6"/>
    <w:rsid w:val="004638BC"/>
    <w:rsid w:val="004639E8"/>
    <w:rsid w:val="00464814"/>
    <w:rsid w:val="00464C56"/>
    <w:rsid w:val="00465111"/>
    <w:rsid w:val="00465C2C"/>
    <w:rsid w:val="00465E92"/>
    <w:rsid w:val="00465F44"/>
    <w:rsid w:val="00466063"/>
    <w:rsid w:val="00466707"/>
    <w:rsid w:val="004669DE"/>
    <w:rsid w:val="00466FC3"/>
    <w:rsid w:val="004703B7"/>
    <w:rsid w:val="004705CE"/>
    <w:rsid w:val="0047280A"/>
    <w:rsid w:val="00474993"/>
    <w:rsid w:val="00474CDE"/>
    <w:rsid w:val="00475F2D"/>
    <w:rsid w:val="0047732A"/>
    <w:rsid w:val="004777BF"/>
    <w:rsid w:val="00477B61"/>
    <w:rsid w:val="00480333"/>
    <w:rsid w:val="004810D5"/>
    <w:rsid w:val="00481B4B"/>
    <w:rsid w:val="004828C2"/>
    <w:rsid w:val="0048346E"/>
    <w:rsid w:val="00484643"/>
    <w:rsid w:val="0048501B"/>
    <w:rsid w:val="00485108"/>
    <w:rsid w:val="00490ED1"/>
    <w:rsid w:val="00493BDD"/>
    <w:rsid w:val="0049452E"/>
    <w:rsid w:val="004947F8"/>
    <w:rsid w:val="0049504C"/>
    <w:rsid w:val="004954AC"/>
    <w:rsid w:val="00495C2E"/>
    <w:rsid w:val="004975C5"/>
    <w:rsid w:val="0049795F"/>
    <w:rsid w:val="00497D51"/>
    <w:rsid w:val="004A0A96"/>
    <w:rsid w:val="004A0BDD"/>
    <w:rsid w:val="004A25EB"/>
    <w:rsid w:val="004A3DB7"/>
    <w:rsid w:val="004A5114"/>
    <w:rsid w:val="004A51F4"/>
    <w:rsid w:val="004A562C"/>
    <w:rsid w:val="004A6BB6"/>
    <w:rsid w:val="004A6D13"/>
    <w:rsid w:val="004A7732"/>
    <w:rsid w:val="004B0339"/>
    <w:rsid w:val="004B0B76"/>
    <w:rsid w:val="004B16B8"/>
    <w:rsid w:val="004B203F"/>
    <w:rsid w:val="004B414B"/>
    <w:rsid w:val="004B4DC1"/>
    <w:rsid w:val="004B4FDD"/>
    <w:rsid w:val="004B50A8"/>
    <w:rsid w:val="004B59CA"/>
    <w:rsid w:val="004B6428"/>
    <w:rsid w:val="004B7526"/>
    <w:rsid w:val="004C1099"/>
    <w:rsid w:val="004C1279"/>
    <w:rsid w:val="004C132D"/>
    <w:rsid w:val="004C1359"/>
    <w:rsid w:val="004C19A8"/>
    <w:rsid w:val="004C1CD9"/>
    <w:rsid w:val="004C29A3"/>
    <w:rsid w:val="004C349B"/>
    <w:rsid w:val="004C36C1"/>
    <w:rsid w:val="004C375E"/>
    <w:rsid w:val="004C3897"/>
    <w:rsid w:val="004C4AA7"/>
    <w:rsid w:val="004C6373"/>
    <w:rsid w:val="004C6A50"/>
    <w:rsid w:val="004D11F6"/>
    <w:rsid w:val="004D1438"/>
    <w:rsid w:val="004D2162"/>
    <w:rsid w:val="004D2F40"/>
    <w:rsid w:val="004D318F"/>
    <w:rsid w:val="004D37B6"/>
    <w:rsid w:val="004D4EB4"/>
    <w:rsid w:val="004D54D8"/>
    <w:rsid w:val="004D5932"/>
    <w:rsid w:val="004D5EBD"/>
    <w:rsid w:val="004D6624"/>
    <w:rsid w:val="004D7369"/>
    <w:rsid w:val="004D7507"/>
    <w:rsid w:val="004E08BF"/>
    <w:rsid w:val="004E16E9"/>
    <w:rsid w:val="004E3AAF"/>
    <w:rsid w:val="004E3B56"/>
    <w:rsid w:val="004E3C8E"/>
    <w:rsid w:val="004E3D87"/>
    <w:rsid w:val="004E482A"/>
    <w:rsid w:val="004E4AB2"/>
    <w:rsid w:val="004E530D"/>
    <w:rsid w:val="004E72B7"/>
    <w:rsid w:val="004F122D"/>
    <w:rsid w:val="004F2998"/>
    <w:rsid w:val="004F2A4D"/>
    <w:rsid w:val="004F3355"/>
    <w:rsid w:val="004F38CD"/>
    <w:rsid w:val="004F3969"/>
    <w:rsid w:val="004F4917"/>
    <w:rsid w:val="004F54CA"/>
    <w:rsid w:val="004F58CA"/>
    <w:rsid w:val="004F5BB8"/>
    <w:rsid w:val="004F676A"/>
    <w:rsid w:val="004F733A"/>
    <w:rsid w:val="004F77CD"/>
    <w:rsid w:val="00500D69"/>
    <w:rsid w:val="00501E59"/>
    <w:rsid w:val="005022F6"/>
    <w:rsid w:val="00502526"/>
    <w:rsid w:val="0050287B"/>
    <w:rsid w:val="00502C8E"/>
    <w:rsid w:val="0050329D"/>
    <w:rsid w:val="00503620"/>
    <w:rsid w:val="00504177"/>
    <w:rsid w:val="00504819"/>
    <w:rsid w:val="005049F2"/>
    <w:rsid w:val="0050523F"/>
    <w:rsid w:val="00505C15"/>
    <w:rsid w:val="005077E4"/>
    <w:rsid w:val="005102A7"/>
    <w:rsid w:val="00510B5C"/>
    <w:rsid w:val="00511A77"/>
    <w:rsid w:val="00511E2B"/>
    <w:rsid w:val="00511F4D"/>
    <w:rsid w:val="005129AB"/>
    <w:rsid w:val="00512BD1"/>
    <w:rsid w:val="00513C01"/>
    <w:rsid w:val="00513C4E"/>
    <w:rsid w:val="00513D85"/>
    <w:rsid w:val="005144A8"/>
    <w:rsid w:val="005149D4"/>
    <w:rsid w:val="005155C6"/>
    <w:rsid w:val="00515932"/>
    <w:rsid w:val="0051664F"/>
    <w:rsid w:val="00517094"/>
    <w:rsid w:val="00517C7C"/>
    <w:rsid w:val="00520C32"/>
    <w:rsid w:val="00521B81"/>
    <w:rsid w:val="00522B62"/>
    <w:rsid w:val="00523088"/>
    <w:rsid w:val="0052310F"/>
    <w:rsid w:val="00523805"/>
    <w:rsid w:val="00524980"/>
    <w:rsid w:val="00524B1C"/>
    <w:rsid w:val="0052522B"/>
    <w:rsid w:val="00525F4D"/>
    <w:rsid w:val="00526818"/>
    <w:rsid w:val="00526D9C"/>
    <w:rsid w:val="00527AF8"/>
    <w:rsid w:val="00530BE2"/>
    <w:rsid w:val="005320DE"/>
    <w:rsid w:val="00533362"/>
    <w:rsid w:val="005336CD"/>
    <w:rsid w:val="005342FD"/>
    <w:rsid w:val="00534AE5"/>
    <w:rsid w:val="00534FEB"/>
    <w:rsid w:val="00535081"/>
    <w:rsid w:val="0053590D"/>
    <w:rsid w:val="00535A60"/>
    <w:rsid w:val="00536A00"/>
    <w:rsid w:val="00537174"/>
    <w:rsid w:val="00537D89"/>
    <w:rsid w:val="005404D8"/>
    <w:rsid w:val="005410FE"/>
    <w:rsid w:val="00541637"/>
    <w:rsid w:val="0054307F"/>
    <w:rsid w:val="005430F7"/>
    <w:rsid w:val="0054385C"/>
    <w:rsid w:val="00544BF7"/>
    <w:rsid w:val="00545E54"/>
    <w:rsid w:val="005465D5"/>
    <w:rsid w:val="00547613"/>
    <w:rsid w:val="00550291"/>
    <w:rsid w:val="00551437"/>
    <w:rsid w:val="00551594"/>
    <w:rsid w:val="005528B4"/>
    <w:rsid w:val="0055375B"/>
    <w:rsid w:val="005542B4"/>
    <w:rsid w:val="00554A4B"/>
    <w:rsid w:val="0055551D"/>
    <w:rsid w:val="005559B8"/>
    <w:rsid w:val="00557112"/>
    <w:rsid w:val="00562574"/>
    <w:rsid w:val="00562998"/>
    <w:rsid w:val="00562B54"/>
    <w:rsid w:val="00562C03"/>
    <w:rsid w:val="00562DB1"/>
    <w:rsid w:val="00563FFE"/>
    <w:rsid w:val="00564975"/>
    <w:rsid w:val="00565306"/>
    <w:rsid w:val="00565812"/>
    <w:rsid w:val="00565DE7"/>
    <w:rsid w:val="0056623A"/>
    <w:rsid w:val="00567A93"/>
    <w:rsid w:val="00567AE1"/>
    <w:rsid w:val="00571CBA"/>
    <w:rsid w:val="00571D4C"/>
    <w:rsid w:val="0057257E"/>
    <w:rsid w:val="005738CC"/>
    <w:rsid w:val="005750DC"/>
    <w:rsid w:val="005751B4"/>
    <w:rsid w:val="005755E4"/>
    <w:rsid w:val="005758FD"/>
    <w:rsid w:val="00580EDA"/>
    <w:rsid w:val="00580F42"/>
    <w:rsid w:val="00580FB7"/>
    <w:rsid w:val="00581295"/>
    <w:rsid w:val="005813DA"/>
    <w:rsid w:val="00581A18"/>
    <w:rsid w:val="00583107"/>
    <w:rsid w:val="00583F1E"/>
    <w:rsid w:val="00584078"/>
    <w:rsid w:val="005845FE"/>
    <w:rsid w:val="00584D6E"/>
    <w:rsid w:val="005856C0"/>
    <w:rsid w:val="00585CC5"/>
    <w:rsid w:val="005869BF"/>
    <w:rsid w:val="0058737D"/>
    <w:rsid w:val="005877DD"/>
    <w:rsid w:val="00587C26"/>
    <w:rsid w:val="00587CBA"/>
    <w:rsid w:val="00587DF7"/>
    <w:rsid w:val="00590BCD"/>
    <w:rsid w:val="00591978"/>
    <w:rsid w:val="00591AFE"/>
    <w:rsid w:val="0059219C"/>
    <w:rsid w:val="0059241F"/>
    <w:rsid w:val="00593BDB"/>
    <w:rsid w:val="00594942"/>
    <w:rsid w:val="005A145A"/>
    <w:rsid w:val="005A29E0"/>
    <w:rsid w:val="005A4D41"/>
    <w:rsid w:val="005A5831"/>
    <w:rsid w:val="005A5920"/>
    <w:rsid w:val="005A596F"/>
    <w:rsid w:val="005A7137"/>
    <w:rsid w:val="005B1029"/>
    <w:rsid w:val="005B22BA"/>
    <w:rsid w:val="005B36F6"/>
    <w:rsid w:val="005B3DF6"/>
    <w:rsid w:val="005B427F"/>
    <w:rsid w:val="005B461F"/>
    <w:rsid w:val="005B4E23"/>
    <w:rsid w:val="005B54E6"/>
    <w:rsid w:val="005B7658"/>
    <w:rsid w:val="005B7A53"/>
    <w:rsid w:val="005C1C71"/>
    <w:rsid w:val="005C1EFB"/>
    <w:rsid w:val="005C33FB"/>
    <w:rsid w:val="005C3A19"/>
    <w:rsid w:val="005C4021"/>
    <w:rsid w:val="005C466F"/>
    <w:rsid w:val="005C4C69"/>
    <w:rsid w:val="005C51D5"/>
    <w:rsid w:val="005C5534"/>
    <w:rsid w:val="005C7203"/>
    <w:rsid w:val="005C7B00"/>
    <w:rsid w:val="005D05D7"/>
    <w:rsid w:val="005D0806"/>
    <w:rsid w:val="005D1036"/>
    <w:rsid w:val="005D110C"/>
    <w:rsid w:val="005D128C"/>
    <w:rsid w:val="005D17BA"/>
    <w:rsid w:val="005D28E2"/>
    <w:rsid w:val="005D2CE4"/>
    <w:rsid w:val="005D30B7"/>
    <w:rsid w:val="005D35D0"/>
    <w:rsid w:val="005D3E39"/>
    <w:rsid w:val="005D5902"/>
    <w:rsid w:val="005D5D28"/>
    <w:rsid w:val="005D7501"/>
    <w:rsid w:val="005D7A1E"/>
    <w:rsid w:val="005E011C"/>
    <w:rsid w:val="005E0CEE"/>
    <w:rsid w:val="005E10A3"/>
    <w:rsid w:val="005E1AED"/>
    <w:rsid w:val="005E2CE5"/>
    <w:rsid w:val="005E369D"/>
    <w:rsid w:val="005E3D1E"/>
    <w:rsid w:val="005E3D4A"/>
    <w:rsid w:val="005E3DA4"/>
    <w:rsid w:val="005E641C"/>
    <w:rsid w:val="005E6901"/>
    <w:rsid w:val="005F17CF"/>
    <w:rsid w:val="005F1BD4"/>
    <w:rsid w:val="005F24D2"/>
    <w:rsid w:val="005F269E"/>
    <w:rsid w:val="005F48BE"/>
    <w:rsid w:val="005F5045"/>
    <w:rsid w:val="005F5138"/>
    <w:rsid w:val="005F59F6"/>
    <w:rsid w:val="005F6D74"/>
    <w:rsid w:val="005F7A21"/>
    <w:rsid w:val="005F7B7B"/>
    <w:rsid w:val="00600116"/>
    <w:rsid w:val="006020C2"/>
    <w:rsid w:val="0060345B"/>
    <w:rsid w:val="00603543"/>
    <w:rsid w:val="0060367B"/>
    <w:rsid w:val="006044B6"/>
    <w:rsid w:val="006047B4"/>
    <w:rsid w:val="006051C0"/>
    <w:rsid w:val="0060521C"/>
    <w:rsid w:val="00605EEA"/>
    <w:rsid w:val="006060A1"/>
    <w:rsid w:val="00606B10"/>
    <w:rsid w:val="006073A5"/>
    <w:rsid w:val="0060751C"/>
    <w:rsid w:val="006078FA"/>
    <w:rsid w:val="00607A10"/>
    <w:rsid w:val="00610178"/>
    <w:rsid w:val="0061246D"/>
    <w:rsid w:val="00612658"/>
    <w:rsid w:val="006126E4"/>
    <w:rsid w:val="00612E80"/>
    <w:rsid w:val="00614D71"/>
    <w:rsid w:val="0061768B"/>
    <w:rsid w:val="00617E8B"/>
    <w:rsid w:val="006204E9"/>
    <w:rsid w:val="00620798"/>
    <w:rsid w:val="00620887"/>
    <w:rsid w:val="00620CEE"/>
    <w:rsid w:val="00623B72"/>
    <w:rsid w:val="006253EF"/>
    <w:rsid w:val="00625404"/>
    <w:rsid w:val="006257D1"/>
    <w:rsid w:val="0062636D"/>
    <w:rsid w:val="006266AD"/>
    <w:rsid w:val="00627E8B"/>
    <w:rsid w:val="006306A8"/>
    <w:rsid w:val="00631434"/>
    <w:rsid w:val="00631A17"/>
    <w:rsid w:val="00632160"/>
    <w:rsid w:val="006358B3"/>
    <w:rsid w:val="006359C4"/>
    <w:rsid w:val="00637A9D"/>
    <w:rsid w:val="00640150"/>
    <w:rsid w:val="0064086C"/>
    <w:rsid w:val="006413C7"/>
    <w:rsid w:val="0064189C"/>
    <w:rsid w:val="0064296B"/>
    <w:rsid w:val="00643738"/>
    <w:rsid w:val="00643E68"/>
    <w:rsid w:val="0064567A"/>
    <w:rsid w:val="0064624C"/>
    <w:rsid w:val="0064692E"/>
    <w:rsid w:val="00646D28"/>
    <w:rsid w:val="00646D70"/>
    <w:rsid w:val="00647090"/>
    <w:rsid w:val="00647194"/>
    <w:rsid w:val="00647FFC"/>
    <w:rsid w:val="0065042F"/>
    <w:rsid w:val="00651DAF"/>
    <w:rsid w:val="00652139"/>
    <w:rsid w:val="00652436"/>
    <w:rsid w:val="006531AD"/>
    <w:rsid w:val="006535DE"/>
    <w:rsid w:val="00653635"/>
    <w:rsid w:val="0065364D"/>
    <w:rsid w:val="00653D60"/>
    <w:rsid w:val="00653F06"/>
    <w:rsid w:val="0065405B"/>
    <w:rsid w:val="00656847"/>
    <w:rsid w:val="0065704C"/>
    <w:rsid w:val="00660126"/>
    <w:rsid w:val="006608BC"/>
    <w:rsid w:val="0066126C"/>
    <w:rsid w:val="00662308"/>
    <w:rsid w:val="0066291A"/>
    <w:rsid w:val="00662BFA"/>
    <w:rsid w:val="00662D1F"/>
    <w:rsid w:val="00663DD4"/>
    <w:rsid w:val="00663F6F"/>
    <w:rsid w:val="0066499A"/>
    <w:rsid w:val="00664D41"/>
    <w:rsid w:val="00664F3E"/>
    <w:rsid w:val="006654CC"/>
    <w:rsid w:val="00665DD9"/>
    <w:rsid w:val="006672F4"/>
    <w:rsid w:val="00667804"/>
    <w:rsid w:val="0067062B"/>
    <w:rsid w:val="0067109A"/>
    <w:rsid w:val="006710B6"/>
    <w:rsid w:val="006720C1"/>
    <w:rsid w:val="00672732"/>
    <w:rsid w:val="0067295B"/>
    <w:rsid w:val="006741FC"/>
    <w:rsid w:val="006768D2"/>
    <w:rsid w:val="00680434"/>
    <w:rsid w:val="0068194C"/>
    <w:rsid w:val="00681F1A"/>
    <w:rsid w:val="00682F98"/>
    <w:rsid w:val="006835AC"/>
    <w:rsid w:val="00683F2E"/>
    <w:rsid w:val="006840BC"/>
    <w:rsid w:val="00684519"/>
    <w:rsid w:val="00684647"/>
    <w:rsid w:val="00684991"/>
    <w:rsid w:val="00685313"/>
    <w:rsid w:val="006858D0"/>
    <w:rsid w:val="006858D4"/>
    <w:rsid w:val="00686D1D"/>
    <w:rsid w:val="00686DF4"/>
    <w:rsid w:val="006878C1"/>
    <w:rsid w:val="00690C86"/>
    <w:rsid w:val="006916BF"/>
    <w:rsid w:val="006926BE"/>
    <w:rsid w:val="00692A79"/>
    <w:rsid w:val="006935DA"/>
    <w:rsid w:val="00693FBE"/>
    <w:rsid w:val="006951C5"/>
    <w:rsid w:val="00695658"/>
    <w:rsid w:val="00695FBB"/>
    <w:rsid w:val="00696FBC"/>
    <w:rsid w:val="00697B3D"/>
    <w:rsid w:val="006A0047"/>
    <w:rsid w:val="006A1A49"/>
    <w:rsid w:val="006A1D70"/>
    <w:rsid w:val="006A3E6D"/>
    <w:rsid w:val="006A3F5D"/>
    <w:rsid w:val="006A48A4"/>
    <w:rsid w:val="006A603D"/>
    <w:rsid w:val="006A7292"/>
    <w:rsid w:val="006B093C"/>
    <w:rsid w:val="006B2265"/>
    <w:rsid w:val="006B4A5C"/>
    <w:rsid w:val="006B50CA"/>
    <w:rsid w:val="006B6928"/>
    <w:rsid w:val="006B6DBE"/>
    <w:rsid w:val="006B775E"/>
    <w:rsid w:val="006B799A"/>
    <w:rsid w:val="006B7FC6"/>
    <w:rsid w:val="006C0CE6"/>
    <w:rsid w:val="006C22C1"/>
    <w:rsid w:val="006C2E4D"/>
    <w:rsid w:val="006C30C0"/>
    <w:rsid w:val="006C312E"/>
    <w:rsid w:val="006C3C7B"/>
    <w:rsid w:val="006C47D6"/>
    <w:rsid w:val="006C486A"/>
    <w:rsid w:val="006C5B9D"/>
    <w:rsid w:val="006C6043"/>
    <w:rsid w:val="006C765F"/>
    <w:rsid w:val="006C7BDA"/>
    <w:rsid w:val="006D0775"/>
    <w:rsid w:val="006D0FE0"/>
    <w:rsid w:val="006D2127"/>
    <w:rsid w:val="006D259F"/>
    <w:rsid w:val="006D2B85"/>
    <w:rsid w:val="006D2D13"/>
    <w:rsid w:val="006D2D4B"/>
    <w:rsid w:val="006D3B4C"/>
    <w:rsid w:val="006D4598"/>
    <w:rsid w:val="006D4D41"/>
    <w:rsid w:val="006D51DF"/>
    <w:rsid w:val="006D54AE"/>
    <w:rsid w:val="006D7B07"/>
    <w:rsid w:val="006D7E51"/>
    <w:rsid w:val="006E046A"/>
    <w:rsid w:val="006E1111"/>
    <w:rsid w:val="006E11B5"/>
    <w:rsid w:val="006E1C3B"/>
    <w:rsid w:val="006E1D25"/>
    <w:rsid w:val="006E2A53"/>
    <w:rsid w:val="006E3098"/>
    <w:rsid w:val="006E394F"/>
    <w:rsid w:val="006E3B6D"/>
    <w:rsid w:val="006E422E"/>
    <w:rsid w:val="006E4512"/>
    <w:rsid w:val="006E4E57"/>
    <w:rsid w:val="006E5671"/>
    <w:rsid w:val="006E59B4"/>
    <w:rsid w:val="006E6C73"/>
    <w:rsid w:val="006E7007"/>
    <w:rsid w:val="006E76AB"/>
    <w:rsid w:val="006F1023"/>
    <w:rsid w:val="006F151F"/>
    <w:rsid w:val="006F2845"/>
    <w:rsid w:val="006F2CDB"/>
    <w:rsid w:val="006F3439"/>
    <w:rsid w:val="006F470C"/>
    <w:rsid w:val="006F4F8A"/>
    <w:rsid w:val="006F4FA8"/>
    <w:rsid w:val="006F661A"/>
    <w:rsid w:val="006F68F8"/>
    <w:rsid w:val="006F7D27"/>
    <w:rsid w:val="006F7FD3"/>
    <w:rsid w:val="007003FC"/>
    <w:rsid w:val="0070055A"/>
    <w:rsid w:val="00700A9F"/>
    <w:rsid w:val="00700DC9"/>
    <w:rsid w:val="00701FB1"/>
    <w:rsid w:val="0070294C"/>
    <w:rsid w:val="00703360"/>
    <w:rsid w:val="00703936"/>
    <w:rsid w:val="0070644E"/>
    <w:rsid w:val="0070683B"/>
    <w:rsid w:val="00706DAA"/>
    <w:rsid w:val="00706EC8"/>
    <w:rsid w:val="007072FB"/>
    <w:rsid w:val="007078FB"/>
    <w:rsid w:val="007079A9"/>
    <w:rsid w:val="007102C9"/>
    <w:rsid w:val="0071082C"/>
    <w:rsid w:val="007114FC"/>
    <w:rsid w:val="00711BA5"/>
    <w:rsid w:val="00713089"/>
    <w:rsid w:val="0071351A"/>
    <w:rsid w:val="00713763"/>
    <w:rsid w:val="00713AE1"/>
    <w:rsid w:val="007145F2"/>
    <w:rsid w:val="0071518F"/>
    <w:rsid w:val="0071606D"/>
    <w:rsid w:val="00716D43"/>
    <w:rsid w:val="00717826"/>
    <w:rsid w:val="00717930"/>
    <w:rsid w:val="00720CF2"/>
    <w:rsid w:val="00720F07"/>
    <w:rsid w:val="007216BB"/>
    <w:rsid w:val="00721ED7"/>
    <w:rsid w:val="007220EC"/>
    <w:rsid w:val="00722259"/>
    <w:rsid w:val="007230C2"/>
    <w:rsid w:val="007250A2"/>
    <w:rsid w:val="00725CCE"/>
    <w:rsid w:val="007269CC"/>
    <w:rsid w:val="00727182"/>
    <w:rsid w:val="007304E8"/>
    <w:rsid w:val="00730B3E"/>
    <w:rsid w:val="007316A2"/>
    <w:rsid w:val="00731D76"/>
    <w:rsid w:val="007322EA"/>
    <w:rsid w:val="00733438"/>
    <w:rsid w:val="0073366F"/>
    <w:rsid w:val="00733C1B"/>
    <w:rsid w:val="00733CDE"/>
    <w:rsid w:val="00734319"/>
    <w:rsid w:val="00735EC5"/>
    <w:rsid w:val="00740017"/>
    <w:rsid w:val="0074095F"/>
    <w:rsid w:val="00742D66"/>
    <w:rsid w:val="00743B56"/>
    <w:rsid w:val="0074440E"/>
    <w:rsid w:val="00744D7C"/>
    <w:rsid w:val="007453E7"/>
    <w:rsid w:val="0074671D"/>
    <w:rsid w:val="00750500"/>
    <w:rsid w:val="00750CB6"/>
    <w:rsid w:val="00751439"/>
    <w:rsid w:val="00751A21"/>
    <w:rsid w:val="00752150"/>
    <w:rsid w:val="007528B6"/>
    <w:rsid w:val="00752B4F"/>
    <w:rsid w:val="00753825"/>
    <w:rsid w:val="007539D6"/>
    <w:rsid w:val="00754687"/>
    <w:rsid w:val="007546A4"/>
    <w:rsid w:val="00755B8C"/>
    <w:rsid w:val="00757176"/>
    <w:rsid w:val="00757355"/>
    <w:rsid w:val="0075746B"/>
    <w:rsid w:val="0076044C"/>
    <w:rsid w:val="00760C5C"/>
    <w:rsid w:val="00760CCC"/>
    <w:rsid w:val="007640FD"/>
    <w:rsid w:val="00764286"/>
    <w:rsid w:val="007642A2"/>
    <w:rsid w:val="007649EB"/>
    <w:rsid w:val="00765A45"/>
    <w:rsid w:val="00767654"/>
    <w:rsid w:val="00767A91"/>
    <w:rsid w:val="0077008D"/>
    <w:rsid w:val="00770634"/>
    <w:rsid w:val="00770830"/>
    <w:rsid w:val="007714BA"/>
    <w:rsid w:val="00772351"/>
    <w:rsid w:val="007725BA"/>
    <w:rsid w:val="00772AA3"/>
    <w:rsid w:val="00772ADD"/>
    <w:rsid w:val="00773F75"/>
    <w:rsid w:val="00774875"/>
    <w:rsid w:val="00774B04"/>
    <w:rsid w:val="00775384"/>
    <w:rsid w:val="007756EB"/>
    <w:rsid w:val="00775F5A"/>
    <w:rsid w:val="00776609"/>
    <w:rsid w:val="00776639"/>
    <w:rsid w:val="00777055"/>
    <w:rsid w:val="007775D0"/>
    <w:rsid w:val="00777721"/>
    <w:rsid w:val="00780149"/>
    <w:rsid w:val="00780C35"/>
    <w:rsid w:val="007810A7"/>
    <w:rsid w:val="007810B9"/>
    <w:rsid w:val="00781C23"/>
    <w:rsid w:val="0078256C"/>
    <w:rsid w:val="007825FE"/>
    <w:rsid w:val="007851AD"/>
    <w:rsid w:val="00785233"/>
    <w:rsid w:val="00786047"/>
    <w:rsid w:val="0078624B"/>
    <w:rsid w:val="00790ACF"/>
    <w:rsid w:val="00790EF2"/>
    <w:rsid w:val="00791EF3"/>
    <w:rsid w:val="0079343F"/>
    <w:rsid w:val="00794601"/>
    <w:rsid w:val="00795606"/>
    <w:rsid w:val="007A0326"/>
    <w:rsid w:val="007A2395"/>
    <w:rsid w:val="007A2C77"/>
    <w:rsid w:val="007A2E17"/>
    <w:rsid w:val="007A3188"/>
    <w:rsid w:val="007A343C"/>
    <w:rsid w:val="007A4F87"/>
    <w:rsid w:val="007A56AF"/>
    <w:rsid w:val="007A5B46"/>
    <w:rsid w:val="007A5E2D"/>
    <w:rsid w:val="007A650E"/>
    <w:rsid w:val="007A6C63"/>
    <w:rsid w:val="007B0ADC"/>
    <w:rsid w:val="007B101A"/>
    <w:rsid w:val="007B2929"/>
    <w:rsid w:val="007B316D"/>
    <w:rsid w:val="007B39F0"/>
    <w:rsid w:val="007B5A4A"/>
    <w:rsid w:val="007C0B87"/>
    <w:rsid w:val="007C0E11"/>
    <w:rsid w:val="007C3A79"/>
    <w:rsid w:val="007C41EA"/>
    <w:rsid w:val="007C4C00"/>
    <w:rsid w:val="007C4DD9"/>
    <w:rsid w:val="007C6A79"/>
    <w:rsid w:val="007D042D"/>
    <w:rsid w:val="007D0E00"/>
    <w:rsid w:val="007D1B85"/>
    <w:rsid w:val="007D27BD"/>
    <w:rsid w:val="007D2F0D"/>
    <w:rsid w:val="007D2F21"/>
    <w:rsid w:val="007D2F60"/>
    <w:rsid w:val="007D341A"/>
    <w:rsid w:val="007D3761"/>
    <w:rsid w:val="007D39E8"/>
    <w:rsid w:val="007D3D57"/>
    <w:rsid w:val="007D494F"/>
    <w:rsid w:val="007D4A5B"/>
    <w:rsid w:val="007D6545"/>
    <w:rsid w:val="007D6C86"/>
    <w:rsid w:val="007E0F45"/>
    <w:rsid w:val="007E12F2"/>
    <w:rsid w:val="007E1610"/>
    <w:rsid w:val="007E2614"/>
    <w:rsid w:val="007E2679"/>
    <w:rsid w:val="007E2AB9"/>
    <w:rsid w:val="007E31F0"/>
    <w:rsid w:val="007E4896"/>
    <w:rsid w:val="007E5A72"/>
    <w:rsid w:val="007E5C41"/>
    <w:rsid w:val="007E6E00"/>
    <w:rsid w:val="007E74C2"/>
    <w:rsid w:val="007E7D46"/>
    <w:rsid w:val="007F0397"/>
    <w:rsid w:val="007F0F6C"/>
    <w:rsid w:val="007F210E"/>
    <w:rsid w:val="007F268D"/>
    <w:rsid w:val="007F3AE2"/>
    <w:rsid w:val="007F43D2"/>
    <w:rsid w:val="007F45FC"/>
    <w:rsid w:val="007F74FA"/>
    <w:rsid w:val="007F76D3"/>
    <w:rsid w:val="00800104"/>
    <w:rsid w:val="0080178D"/>
    <w:rsid w:val="0080313C"/>
    <w:rsid w:val="008034CE"/>
    <w:rsid w:val="00803518"/>
    <w:rsid w:val="00804C6C"/>
    <w:rsid w:val="00804E46"/>
    <w:rsid w:val="00805172"/>
    <w:rsid w:val="00807C72"/>
    <w:rsid w:val="00811DEA"/>
    <w:rsid w:val="00813630"/>
    <w:rsid w:val="00813945"/>
    <w:rsid w:val="00814BF8"/>
    <w:rsid w:val="00815793"/>
    <w:rsid w:val="008178C3"/>
    <w:rsid w:val="008231D1"/>
    <w:rsid w:val="00823EB9"/>
    <w:rsid w:val="0082402A"/>
    <w:rsid w:val="00824F79"/>
    <w:rsid w:val="0082657E"/>
    <w:rsid w:val="00826595"/>
    <w:rsid w:val="00826802"/>
    <w:rsid w:val="00826AA2"/>
    <w:rsid w:val="00826E34"/>
    <w:rsid w:val="00832F4E"/>
    <w:rsid w:val="008335BD"/>
    <w:rsid w:val="00833CD1"/>
    <w:rsid w:val="00833F05"/>
    <w:rsid w:val="00834067"/>
    <w:rsid w:val="00834545"/>
    <w:rsid w:val="00834B27"/>
    <w:rsid w:val="00835797"/>
    <w:rsid w:val="00835CEF"/>
    <w:rsid w:val="00841DD1"/>
    <w:rsid w:val="00841E53"/>
    <w:rsid w:val="00841F90"/>
    <w:rsid w:val="00842EFF"/>
    <w:rsid w:val="008433C6"/>
    <w:rsid w:val="008440C1"/>
    <w:rsid w:val="00844532"/>
    <w:rsid w:val="0084531C"/>
    <w:rsid w:val="0084640C"/>
    <w:rsid w:val="00846C6C"/>
    <w:rsid w:val="008511C5"/>
    <w:rsid w:val="00851210"/>
    <w:rsid w:val="00851A72"/>
    <w:rsid w:val="00852C13"/>
    <w:rsid w:val="00853867"/>
    <w:rsid w:val="00853D55"/>
    <w:rsid w:val="00854190"/>
    <w:rsid w:val="0085431E"/>
    <w:rsid w:val="00854A7B"/>
    <w:rsid w:val="00854E33"/>
    <w:rsid w:val="008553AC"/>
    <w:rsid w:val="00855B5C"/>
    <w:rsid w:val="008572E1"/>
    <w:rsid w:val="00857723"/>
    <w:rsid w:val="00857A7B"/>
    <w:rsid w:val="00857B4E"/>
    <w:rsid w:val="00857EBB"/>
    <w:rsid w:val="00861664"/>
    <w:rsid w:val="00862520"/>
    <w:rsid w:val="008627CA"/>
    <w:rsid w:val="00862B69"/>
    <w:rsid w:val="0086388D"/>
    <w:rsid w:val="00863A02"/>
    <w:rsid w:val="0086411F"/>
    <w:rsid w:val="00864D24"/>
    <w:rsid w:val="00865302"/>
    <w:rsid w:val="00865472"/>
    <w:rsid w:val="008656DD"/>
    <w:rsid w:val="00865887"/>
    <w:rsid w:val="00866848"/>
    <w:rsid w:val="00871806"/>
    <w:rsid w:val="0087196A"/>
    <w:rsid w:val="008719EB"/>
    <w:rsid w:val="008724DC"/>
    <w:rsid w:val="0087363E"/>
    <w:rsid w:val="00873A70"/>
    <w:rsid w:val="00874F77"/>
    <w:rsid w:val="008750AD"/>
    <w:rsid w:val="008758C5"/>
    <w:rsid w:val="008758DB"/>
    <w:rsid w:val="00875BB1"/>
    <w:rsid w:val="00876052"/>
    <w:rsid w:val="00877154"/>
    <w:rsid w:val="00877324"/>
    <w:rsid w:val="008779DD"/>
    <w:rsid w:val="00877D8D"/>
    <w:rsid w:val="0088026A"/>
    <w:rsid w:val="00881AEC"/>
    <w:rsid w:val="008821F0"/>
    <w:rsid w:val="00883361"/>
    <w:rsid w:val="00886A03"/>
    <w:rsid w:val="00886E3B"/>
    <w:rsid w:val="00887BEE"/>
    <w:rsid w:val="008901C6"/>
    <w:rsid w:val="008902D8"/>
    <w:rsid w:val="00890EF4"/>
    <w:rsid w:val="008913D0"/>
    <w:rsid w:val="00891E50"/>
    <w:rsid w:val="00893970"/>
    <w:rsid w:val="00893D4D"/>
    <w:rsid w:val="00893E78"/>
    <w:rsid w:val="0089425F"/>
    <w:rsid w:val="00894967"/>
    <w:rsid w:val="00895297"/>
    <w:rsid w:val="008953D5"/>
    <w:rsid w:val="008957CB"/>
    <w:rsid w:val="00896212"/>
    <w:rsid w:val="00896342"/>
    <w:rsid w:val="00896981"/>
    <w:rsid w:val="00896AA8"/>
    <w:rsid w:val="00896DAF"/>
    <w:rsid w:val="00896E45"/>
    <w:rsid w:val="00897047"/>
    <w:rsid w:val="0089746F"/>
    <w:rsid w:val="00897ECC"/>
    <w:rsid w:val="008A007A"/>
    <w:rsid w:val="008A1233"/>
    <w:rsid w:val="008A12E7"/>
    <w:rsid w:val="008A1637"/>
    <w:rsid w:val="008A1E35"/>
    <w:rsid w:val="008A3427"/>
    <w:rsid w:val="008A35F5"/>
    <w:rsid w:val="008A3900"/>
    <w:rsid w:val="008A3B30"/>
    <w:rsid w:val="008A5852"/>
    <w:rsid w:val="008A6710"/>
    <w:rsid w:val="008A697D"/>
    <w:rsid w:val="008B2185"/>
    <w:rsid w:val="008B3B12"/>
    <w:rsid w:val="008B60E3"/>
    <w:rsid w:val="008B79C4"/>
    <w:rsid w:val="008C01B9"/>
    <w:rsid w:val="008C04F4"/>
    <w:rsid w:val="008C1401"/>
    <w:rsid w:val="008C2385"/>
    <w:rsid w:val="008C3210"/>
    <w:rsid w:val="008C3394"/>
    <w:rsid w:val="008C3EB4"/>
    <w:rsid w:val="008C469B"/>
    <w:rsid w:val="008C75CD"/>
    <w:rsid w:val="008C7D50"/>
    <w:rsid w:val="008D0919"/>
    <w:rsid w:val="008D0C0D"/>
    <w:rsid w:val="008D1A21"/>
    <w:rsid w:val="008D2089"/>
    <w:rsid w:val="008D23D2"/>
    <w:rsid w:val="008D2552"/>
    <w:rsid w:val="008D4376"/>
    <w:rsid w:val="008D59DD"/>
    <w:rsid w:val="008D59F1"/>
    <w:rsid w:val="008D701B"/>
    <w:rsid w:val="008D77B6"/>
    <w:rsid w:val="008D79B9"/>
    <w:rsid w:val="008D7E5A"/>
    <w:rsid w:val="008E0869"/>
    <w:rsid w:val="008E1284"/>
    <w:rsid w:val="008E166F"/>
    <w:rsid w:val="008E1E3B"/>
    <w:rsid w:val="008E2B34"/>
    <w:rsid w:val="008E5656"/>
    <w:rsid w:val="008E7D7C"/>
    <w:rsid w:val="008F0144"/>
    <w:rsid w:val="008F1760"/>
    <w:rsid w:val="008F1B8F"/>
    <w:rsid w:val="008F2E00"/>
    <w:rsid w:val="008F2E99"/>
    <w:rsid w:val="008F3A7D"/>
    <w:rsid w:val="008F43CD"/>
    <w:rsid w:val="00900087"/>
    <w:rsid w:val="00900195"/>
    <w:rsid w:val="009008B1"/>
    <w:rsid w:val="0090165E"/>
    <w:rsid w:val="0090348B"/>
    <w:rsid w:val="00904C20"/>
    <w:rsid w:val="00904D2F"/>
    <w:rsid w:val="0090634D"/>
    <w:rsid w:val="00907404"/>
    <w:rsid w:val="009075A2"/>
    <w:rsid w:val="009076A7"/>
    <w:rsid w:val="00907DE9"/>
    <w:rsid w:val="00910F61"/>
    <w:rsid w:val="009111D1"/>
    <w:rsid w:val="009113D9"/>
    <w:rsid w:val="00912D84"/>
    <w:rsid w:val="00915347"/>
    <w:rsid w:val="00916FD0"/>
    <w:rsid w:val="00917D91"/>
    <w:rsid w:val="0092001D"/>
    <w:rsid w:val="00920193"/>
    <w:rsid w:val="009204C5"/>
    <w:rsid w:val="009216E1"/>
    <w:rsid w:val="00921CC9"/>
    <w:rsid w:val="00922436"/>
    <w:rsid w:val="00923388"/>
    <w:rsid w:val="00924EB4"/>
    <w:rsid w:val="00925119"/>
    <w:rsid w:val="00925175"/>
    <w:rsid w:val="00925C86"/>
    <w:rsid w:val="0092637F"/>
    <w:rsid w:val="009266C0"/>
    <w:rsid w:val="009275FA"/>
    <w:rsid w:val="009300B7"/>
    <w:rsid w:val="009313B7"/>
    <w:rsid w:val="0093240B"/>
    <w:rsid w:val="00932A2D"/>
    <w:rsid w:val="0093317B"/>
    <w:rsid w:val="00935038"/>
    <w:rsid w:val="009357CF"/>
    <w:rsid w:val="00936CEF"/>
    <w:rsid w:val="00936D04"/>
    <w:rsid w:val="00936D74"/>
    <w:rsid w:val="00937B0A"/>
    <w:rsid w:val="009407D6"/>
    <w:rsid w:val="009423B2"/>
    <w:rsid w:val="00942693"/>
    <w:rsid w:val="00942FD2"/>
    <w:rsid w:val="009432B4"/>
    <w:rsid w:val="00943DE2"/>
    <w:rsid w:val="00944B87"/>
    <w:rsid w:val="009471B2"/>
    <w:rsid w:val="00947DF9"/>
    <w:rsid w:val="00950153"/>
    <w:rsid w:val="009506F9"/>
    <w:rsid w:val="00951939"/>
    <w:rsid w:val="00954831"/>
    <w:rsid w:val="00955FB8"/>
    <w:rsid w:val="0095660F"/>
    <w:rsid w:val="009568FD"/>
    <w:rsid w:val="00956E42"/>
    <w:rsid w:val="00956F31"/>
    <w:rsid w:val="00957420"/>
    <w:rsid w:val="00957C10"/>
    <w:rsid w:val="009600AF"/>
    <w:rsid w:val="009604CC"/>
    <w:rsid w:val="0096056E"/>
    <w:rsid w:val="009606C5"/>
    <w:rsid w:val="00960C5C"/>
    <w:rsid w:val="00962D2B"/>
    <w:rsid w:val="009635A8"/>
    <w:rsid w:val="00963801"/>
    <w:rsid w:val="00964E67"/>
    <w:rsid w:val="009654E3"/>
    <w:rsid w:val="0096686F"/>
    <w:rsid w:val="00967368"/>
    <w:rsid w:val="009677B7"/>
    <w:rsid w:val="009703F0"/>
    <w:rsid w:val="009704D0"/>
    <w:rsid w:val="00970AFC"/>
    <w:rsid w:val="0097111B"/>
    <w:rsid w:val="0097141A"/>
    <w:rsid w:val="0097188A"/>
    <w:rsid w:val="00972B7E"/>
    <w:rsid w:val="00973610"/>
    <w:rsid w:val="009738B4"/>
    <w:rsid w:val="00973A3D"/>
    <w:rsid w:val="00975407"/>
    <w:rsid w:val="009775C9"/>
    <w:rsid w:val="00977C2B"/>
    <w:rsid w:val="00980AC2"/>
    <w:rsid w:val="00980D07"/>
    <w:rsid w:val="009820B8"/>
    <w:rsid w:val="00982998"/>
    <w:rsid w:val="00983503"/>
    <w:rsid w:val="00984684"/>
    <w:rsid w:val="009857E8"/>
    <w:rsid w:val="00985B3B"/>
    <w:rsid w:val="009870E7"/>
    <w:rsid w:val="00987E93"/>
    <w:rsid w:val="00990174"/>
    <w:rsid w:val="00990183"/>
    <w:rsid w:val="0099197E"/>
    <w:rsid w:val="0099294D"/>
    <w:rsid w:val="00993282"/>
    <w:rsid w:val="009933C7"/>
    <w:rsid w:val="009959DD"/>
    <w:rsid w:val="00996C6D"/>
    <w:rsid w:val="00996CF2"/>
    <w:rsid w:val="00997B78"/>
    <w:rsid w:val="009A0867"/>
    <w:rsid w:val="009A0EB4"/>
    <w:rsid w:val="009A10AC"/>
    <w:rsid w:val="009A1DE8"/>
    <w:rsid w:val="009A2D3D"/>
    <w:rsid w:val="009A3561"/>
    <w:rsid w:val="009A39B8"/>
    <w:rsid w:val="009A5E0B"/>
    <w:rsid w:val="009A76BE"/>
    <w:rsid w:val="009A7CA4"/>
    <w:rsid w:val="009B109B"/>
    <w:rsid w:val="009B1766"/>
    <w:rsid w:val="009B1A78"/>
    <w:rsid w:val="009B2773"/>
    <w:rsid w:val="009B27E7"/>
    <w:rsid w:val="009B37B5"/>
    <w:rsid w:val="009B529A"/>
    <w:rsid w:val="009B5336"/>
    <w:rsid w:val="009B565A"/>
    <w:rsid w:val="009B7E9E"/>
    <w:rsid w:val="009C10A6"/>
    <w:rsid w:val="009C20B6"/>
    <w:rsid w:val="009C2961"/>
    <w:rsid w:val="009C2A1A"/>
    <w:rsid w:val="009C2A23"/>
    <w:rsid w:val="009C359B"/>
    <w:rsid w:val="009C3C8C"/>
    <w:rsid w:val="009C454C"/>
    <w:rsid w:val="009C55AC"/>
    <w:rsid w:val="009C5FF2"/>
    <w:rsid w:val="009C6F5F"/>
    <w:rsid w:val="009D0082"/>
    <w:rsid w:val="009D04A5"/>
    <w:rsid w:val="009D0520"/>
    <w:rsid w:val="009D0B3C"/>
    <w:rsid w:val="009D1260"/>
    <w:rsid w:val="009D16B5"/>
    <w:rsid w:val="009D1915"/>
    <w:rsid w:val="009D1975"/>
    <w:rsid w:val="009D209A"/>
    <w:rsid w:val="009D2824"/>
    <w:rsid w:val="009D34F9"/>
    <w:rsid w:val="009D35D1"/>
    <w:rsid w:val="009D3C91"/>
    <w:rsid w:val="009D3E2B"/>
    <w:rsid w:val="009D4438"/>
    <w:rsid w:val="009D49FD"/>
    <w:rsid w:val="009D5392"/>
    <w:rsid w:val="009D5ACE"/>
    <w:rsid w:val="009D62FB"/>
    <w:rsid w:val="009D6780"/>
    <w:rsid w:val="009D75CD"/>
    <w:rsid w:val="009D78EE"/>
    <w:rsid w:val="009E253E"/>
    <w:rsid w:val="009E28AE"/>
    <w:rsid w:val="009E2EEB"/>
    <w:rsid w:val="009E3FA0"/>
    <w:rsid w:val="009E588F"/>
    <w:rsid w:val="009E5FEC"/>
    <w:rsid w:val="009E6632"/>
    <w:rsid w:val="009E7186"/>
    <w:rsid w:val="009E7362"/>
    <w:rsid w:val="009E7434"/>
    <w:rsid w:val="009E7773"/>
    <w:rsid w:val="009E7E15"/>
    <w:rsid w:val="009F24AA"/>
    <w:rsid w:val="009F3B9C"/>
    <w:rsid w:val="009F4CC6"/>
    <w:rsid w:val="009F5919"/>
    <w:rsid w:val="009F5B0E"/>
    <w:rsid w:val="009F75FB"/>
    <w:rsid w:val="009F7812"/>
    <w:rsid w:val="009F7832"/>
    <w:rsid w:val="00A001A8"/>
    <w:rsid w:val="00A00DC5"/>
    <w:rsid w:val="00A01E42"/>
    <w:rsid w:val="00A03779"/>
    <w:rsid w:val="00A05079"/>
    <w:rsid w:val="00A059BE"/>
    <w:rsid w:val="00A05EDF"/>
    <w:rsid w:val="00A064D5"/>
    <w:rsid w:val="00A07936"/>
    <w:rsid w:val="00A10BA4"/>
    <w:rsid w:val="00A11637"/>
    <w:rsid w:val="00A129F4"/>
    <w:rsid w:val="00A1397F"/>
    <w:rsid w:val="00A13BD7"/>
    <w:rsid w:val="00A144FB"/>
    <w:rsid w:val="00A15B13"/>
    <w:rsid w:val="00A178DC"/>
    <w:rsid w:val="00A17DF0"/>
    <w:rsid w:val="00A20636"/>
    <w:rsid w:val="00A216FE"/>
    <w:rsid w:val="00A23E7F"/>
    <w:rsid w:val="00A26149"/>
    <w:rsid w:val="00A26832"/>
    <w:rsid w:val="00A26A3E"/>
    <w:rsid w:val="00A26F72"/>
    <w:rsid w:val="00A27D17"/>
    <w:rsid w:val="00A32B78"/>
    <w:rsid w:val="00A34A34"/>
    <w:rsid w:val="00A3558C"/>
    <w:rsid w:val="00A35A85"/>
    <w:rsid w:val="00A369E9"/>
    <w:rsid w:val="00A36DD0"/>
    <w:rsid w:val="00A375B0"/>
    <w:rsid w:val="00A37CAA"/>
    <w:rsid w:val="00A41636"/>
    <w:rsid w:val="00A423FB"/>
    <w:rsid w:val="00A42477"/>
    <w:rsid w:val="00A42732"/>
    <w:rsid w:val="00A42CFD"/>
    <w:rsid w:val="00A43774"/>
    <w:rsid w:val="00A43FAE"/>
    <w:rsid w:val="00A45551"/>
    <w:rsid w:val="00A46A9A"/>
    <w:rsid w:val="00A46F1E"/>
    <w:rsid w:val="00A47CA4"/>
    <w:rsid w:val="00A47D68"/>
    <w:rsid w:val="00A51D00"/>
    <w:rsid w:val="00A51DDA"/>
    <w:rsid w:val="00A52735"/>
    <w:rsid w:val="00A52BE6"/>
    <w:rsid w:val="00A53152"/>
    <w:rsid w:val="00A5337A"/>
    <w:rsid w:val="00A533AF"/>
    <w:rsid w:val="00A53DA5"/>
    <w:rsid w:val="00A54611"/>
    <w:rsid w:val="00A54B80"/>
    <w:rsid w:val="00A54C3E"/>
    <w:rsid w:val="00A556AF"/>
    <w:rsid w:val="00A55E16"/>
    <w:rsid w:val="00A5733B"/>
    <w:rsid w:val="00A60684"/>
    <w:rsid w:val="00A6078F"/>
    <w:rsid w:val="00A60BA6"/>
    <w:rsid w:val="00A61392"/>
    <w:rsid w:val="00A61A79"/>
    <w:rsid w:val="00A6264B"/>
    <w:rsid w:val="00A65771"/>
    <w:rsid w:val="00A658FA"/>
    <w:rsid w:val="00A662B2"/>
    <w:rsid w:val="00A67C51"/>
    <w:rsid w:val="00A67DE5"/>
    <w:rsid w:val="00A67ED2"/>
    <w:rsid w:val="00A70309"/>
    <w:rsid w:val="00A715BC"/>
    <w:rsid w:val="00A72D92"/>
    <w:rsid w:val="00A72F4D"/>
    <w:rsid w:val="00A747DE"/>
    <w:rsid w:val="00A74B99"/>
    <w:rsid w:val="00A76132"/>
    <w:rsid w:val="00A77F2C"/>
    <w:rsid w:val="00A8004D"/>
    <w:rsid w:val="00A80729"/>
    <w:rsid w:val="00A80D32"/>
    <w:rsid w:val="00A81734"/>
    <w:rsid w:val="00A8230C"/>
    <w:rsid w:val="00A83603"/>
    <w:rsid w:val="00A83F2C"/>
    <w:rsid w:val="00A84473"/>
    <w:rsid w:val="00A852EC"/>
    <w:rsid w:val="00A8605B"/>
    <w:rsid w:val="00A8752B"/>
    <w:rsid w:val="00A90015"/>
    <w:rsid w:val="00A90764"/>
    <w:rsid w:val="00A91684"/>
    <w:rsid w:val="00A91A99"/>
    <w:rsid w:val="00A9397C"/>
    <w:rsid w:val="00A9415A"/>
    <w:rsid w:val="00A94695"/>
    <w:rsid w:val="00A94D04"/>
    <w:rsid w:val="00A951DB"/>
    <w:rsid w:val="00A963C9"/>
    <w:rsid w:val="00A969BB"/>
    <w:rsid w:val="00A9794D"/>
    <w:rsid w:val="00AA01EB"/>
    <w:rsid w:val="00AA11C4"/>
    <w:rsid w:val="00AA2BCC"/>
    <w:rsid w:val="00AA31A0"/>
    <w:rsid w:val="00AA5616"/>
    <w:rsid w:val="00AA6026"/>
    <w:rsid w:val="00AA77D7"/>
    <w:rsid w:val="00AA7A04"/>
    <w:rsid w:val="00AB03BE"/>
    <w:rsid w:val="00AB03D4"/>
    <w:rsid w:val="00AB06AB"/>
    <w:rsid w:val="00AB07FA"/>
    <w:rsid w:val="00AB09B9"/>
    <w:rsid w:val="00AB232C"/>
    <w:rsid w:val="00AB2563"/>
    <w:rsid w:val="00AB3CE4"/>
    <w:rsid w:val="00AB5317"/>
    <w:rsid w:val="00AB6F0D"/>
    <w:rsid w:val="00AB735E"/>
    <w:rsid w:val="00AB7D84"/>
    <w:rsid w:val="00AC00D6"/>
    <w:rsid w:val="00AC00E4"/>
    <w:rsid w:val="00AC12B2"/>
    <w:rsid w:val="00AC254A"/>
    <w:rsid w:val="00AC2DB5"/>
    <w:rsid w:val="00AC3CD1"/>
    <w:rsid w:val="00AC4645"/>
    <w:rsid w:val="00AC4ADB"/>
    <w:rsid w:val="00AC4D16"/>
    <w:rsid w:val="00AC68B6"/>
    <w:rsid w:val="00AC7D55"/>
    <w:rsid w:val="00AC7EFF"/>
    <w:rsid w:val="00AD0A18"/>
    <w:rsid w:val="00AD0EA1"/>
    <w:rsid w:val="00AD2176"/>
    <w:rsid w:val="00AD2874"/>
    <w:rsid w:val="00AD34AE"/>
    <w:rsid w:val="00AD3A5B"/>
    <w:rsid w:val="00AD4C0E"/>
    <w:rsid w:val="00AD5638"/>
    <w:rsid w:val="00AD5B42"/>
    <w:rsid w:val="00AD6561"/>
    <w:rsid w:val="00AD6E08"/>
    <w:rsid w:val="00AD6FE3"/>
    <w:rsid w:val="00AD7843"/>
    <w:rsid w:val="00AD79CB"/>
    <w:rsid w:val="00AD7A2D"/>
    <w:rsid w:val="00AE0053"/>
    <w:rsid w:val="00AE00EB"/>
    <w:rsid w:val="00AE106F"/>
    <w:rsid w:val="00AE1A5F"/>
    <w:rsid w:val="00AE1ABF"/>
    <w:rsid w:val="00AE1AFA"/>
    <w:rsid w:val="00AE2BA8"/>
    <w:rsid w:val="00AE3864"/>
    <w:rsid w:val="00AE3CFC"/>
    <w:rsid w:val="00AE3D7E"/>
    <w:rsid w:val="00AE3F0E"/>
    <w:rsid w:val="00AE3FEE"/>
    <w:rsid w:val="00AE53F9"/>
    <w:rsid w:val="00AE58F2"/>
    <w:rsid w:val="00AE5A8B"/>
    <w:rsid w:val="00AE5DE1"/>
    <w:rsid w:val="00AE5F0E"/>
    <w:rsid w:val="00AE666F"/>
    <w:rsid w:val="00AE699E"/>
    <w:rsid w:val="00AF01D6"/>
    <w:rsid w:val="00AF0958"/>
    <w:rsid w:val="00AF0D79"/>
    <w:rsid w:val="00AF181A"/>
    <w:rsid w:val="00AF27BF"/>
    <w:rsid w:val="00AF3801"/>
    <w:rsid w:val="00AF39F4"/>
    <w:rsid w:val="00AF408D"/>
    <w:rsid w:val="00AF4500"/>
    <w:rsid w:val="00AF5C6F"/>
    <w:rsid w:val="00AF6A72"/>
    <w:rsid w:val="00AF6E83"/>
    <w:rsid w:val="00AF7363"/>
    <w:rsid w:val="00AF7EBF"/>
    <w:rsid w:val="00B00CE1"/>
    <w:rsid w:val="00B016F0"/>
    <w:rsid w:val="00B0186B"/>
    <w:rsid w:val="00B0199B"/>
    <w:rsid w:val="00B01B02"/>
    <w:rsid w:val="00B01FAA"/>
    <w:rsid w:val="00B02E34"/>
    <w:rsid w:val="00B0304C"/>
    <w:rsid w:val="00B03A7D"/>
    <w:rsid w:val="00B040CD"/>
    <w:rsid w:val="00B05124"/>
    <w:rsid w:val="00B060E4"/>
    <w:rsid w:val="00B06CD2"/>
    <w:rsid w:val="00B07B7C"/>
    <w:rsid w:val="00B10922"/>
    <w:rsid w:val="00B10984"/>
    <w:rsid w:val="00B10F5A"/>
    <w:rsid w:val="00B12360"/>
    <w:rsid w:val="00B12DFB"/>
    <w:rsid w:val="00B14045"/>
    <w:rsid w:val="00B14475"/>
    <w:rsid w:val="00B149EC"/>
    <w:rsid w:val="00B1539A"/>
    <w:rsid w:val="00B15A60"/>
    <w:rsid w:val="00B15ABA"/>
    <w:rsid w:val="00B16038"/>
    <w:rsid w:val="00B209DF"/>
    <w:rsid w:val="00B20D74"/>
    <w:rsid w:val="00B2197A"/>
    <w:rsid w:val="00B21AF7"/>
    <w:rsid w:val="00B22746"/>
    <w:rsid w:val="00B22F42"/>
    <w:rsid w:val="00B2417E"/>
    <w:rsid w:val="00B24D2A"/>
    <w:rsid w:val="00B2599F"/>
    <w:rsid w:val="00B27DFD"/>
    <w:rsid w:val="00B30778"/>
    <w:rsid w:val="00B31D34"/>
    <w:rsid w:val="00B33B7E"/>
    <w:rsid w:val="00B376BB"/>
    <w:rsid w:val="00B40E44"/>
    <w:rsid w:val="00B4181B"/>
    <w:rsid w:val="00B422CB"/>
    <w:rsid w:val="00B42683"/>
    <w:rsid w:val="00B43014"/>
    <w:rsid w:val="00B43B3C"/>
    <w:rsid w:val="00B44DAF"/>
    <w:rsid w:val="00B4549C"/>
    <w:rsid w:val="00B45F84"/>
    <w:rsid w:val="00B4680F"/>
    <w:rsid w:val="00B50F51"/>
    <w:rsid w:val="00B50FAC"/>
    <w:rsid w:val="00B52079"/>
    <w:rsid w:val="00B521CE"/>
    <w:rsid w:val="00B533EF"/>
    <w:rsid w:val="00B547E2"/>
    <w:rsid w:val="00B550A4"/>
    <w:rsid w:val="00B553A1"/>
    <w:rsid w:val="00B55CF3"/>
    <w:rsid w:val="00B55DB8"/>
    <w:rsid w:val="00B55F6E"/>
    <w:rsid w:val="00B561F7"/>
    <w:rsid w:val="00B56739"/>
    <w:rsid w:val="00B60309"/>
    <w:rsid w:val="00B60866"/>
    <w:rsid w:val="00B61B8E"/>
    <w:rsid w:val="00B61F5B"/>
    <w:rsid w:val="00B62E48"/>
    <w:rsid w:val="00B66514"/>
    <w:rsid w:val="00B66D7B"/>
    <w:rsid w:val="00B67296"/>
    <w:rsid w:val="00B70209"/>
    <w:rsid w:val="00B70CCF"/>
    <w:rsid w:val="00B70F62"/>
    <w:rsid w:val="00B7105C"/>
    <w:rsid w:val="00B714AC"/>
    <w:rsid w:val="00B7154E"/>
    <w:rsid w:val="00B71C17"/>
    <w:rsid w:val="00B72015"/>
    <w:rsid w:val="00B72E3B"/>
    <w:rsid w:val="00B74701"/>
    <w:rsid w:val="00B74E07"/>
    <w:rsid w:val="00B75185"/>
    <w:rsid w:val="00B7632C"/>
    <w:rsid w:val="00B76697"/>
    <w:rsid w:val="00B774C7"/>
    <w:rsid w:val="00B77A89"/>
    <w:rsid w:val="00B8022D"/>
    <w:rsid w:val="00B80675"/>
    <w:rsid w:val="00B82A7B"/>
    <w:rsid w:val="00B833D2"/>
    <w:rsid w:val="00B83FC0"/>
    <w:rsid w:val="00B8467E"/>
    <w:rsid w:val="00B846DC"/>
    <w:rsid w:val="00B866EC"/>
    <w:rsid w:val="00B87197"/>
    <w:rsid w:val="00B87F4F"/>
    <w:rsid w:val="00B902AF"/>
    <w:rsid w:val="00B904D7"/>
    <w:rsid w:val="00B90C11"/>
    <w:rsid w:val="00B916D2"/>
    <w:rsid w:val="00B91781"/>
    <w:rsid w:val="00B92AD2"/>
    <w:rsid w:val="00B9358D"/>
    <w:rsid w:val="00B95186"/>
    <w:rsid w:val="00BA164B"/>
    <w:rsid w:val="00BA16D3"/>
    <w:rsid w:val="00BA1DA1"/>
    <w:rsid w:val="00BA1F6B"/>
    <w:rsid w:val="00BA2D83"/>
    <w:rsid w:val="00BA31ED"/>
    <w:rsid w:val="00BA324A"/>
    <w:rsid w:val="00BA336F"/>
    <w:rsid w:val="00BA4C82"/>
    <w:rsid w:val="00BA5001"/>
    <w:rsid w:val="00BA5D13"/>
    <w:rsid w:val="00BA6D0C"/>
    <w:rsid w:val="00BA71ED"/>
    <w:rsid w:val="00BB004E"/>
    <w:rsid w:val="00BB1391"/>
    <w:rsid w:val="00BB14FF"/>
    <w:rsid w:val="00BB2CD9"/>
    <w:rsid w:val="00BB3616"/>
    <w:rsid w:val="00BB3D57"/>
    <w:rsid w:val="00BB4243"/>
    <w:rsid w:val="00BB452A"/>
    <w:rsid w:val="00BB54CD"/>
    <w:rsid w:val="00BB552C"/>
    <w:rsid w:val="00BB676D"/>
    <w:rsid w:val="00BB74F9"/>
    <w:rsid w:val="00BB7A55"/>
    <w:rsid w:val="00BC0D98"/>
    <w:rsid w:val="00BC1BB5"/>
    <w:rsid w:val="00BC1FFF"/>
    <w:rsid w:val="00BC2C19"/>
    <w:rsid w:val="00BC3142"/>
    <w:rsid w:val="00BC3C28"/>
    <w:rsid w:val="00BC52AD"/>
    <w:rsid w:val="00BC7602"/>
    <w:rsid w:val="00BC7871"/>
    <w:rsid w:val="00BC7CAE"/>
    <w:rsid w:val="00BC7D62"/>
    <w:rsid w:val="00BD0068"/>
    <w:rsid w:val="00BD1069"/>
    <w:rsid w:val="00BD10C6"/>
    <w:rsid w:val="00BD1A4A"/>
    <w:rsid w:val="00BD2535"/>
    <w:rsid w:val="00BD3947"/>
    <w:rsid w:val="00BD40FD"/>
    <w:rsid w:val="00BD48E7"/>
    <w:rsid w:val="00BD4B72"/>
    <w:rsid w:val="00BD501A"/>
    <w:rsid w:val="00BD53F6"/>
    <w:rsid w:val="00BD569A"/>
    <w:rsid w:val="00BD5D58"/>
    <w:rsid w:val="00BD5E82"/>
    <w:rsid w:val="00BD6CBC"/>
    <w:rsid w:val="00BD6DB7"/>
    <w:rsid w:val="00BD760A"/>
    <w:rsid w:val="00BD7E10"/>
    <w:rsid w:val="00BD7EA0"/>
    <w:rsid w:val="00BE0920"/>
    <w:rsid w:val="00BE1F7A"/>
    <w:rsid w:val="00BE2184"/>
    <w:rsid w:val="00BE252C"/>
    <w:rsid w:val="00BE26FA"/>
    <w:rsid w:val="00BE3B6E"/>
    <w:rsid w:val="00BE4273"/>
    <w:rsid w:val="00BE5753"/>
    <w:rsid w:val="00BE751F"/>
    <w:rsid w:val="00BF046A"/>
    <w:rsid w:val="00BF2AE0"/>
    <w:rsid w:val="00BF41A4"/>
    <w:rsid w:val="00BF48C6"/>
    <w:rsid w:val="00BF50F5"/>
    <w:rsid w:val="00BF5316"/>
    <w:rsid w:val="00BF55C7"/>
    <w:rsid w:val="00BF6999"/>
    <w:rsid w:val="00BF75C6"/>
    <w:rsid w:val="00C000BA"/>
    <w:rsid w:val="00C00244"/>
    <w:rsid w:val="00C0390C"/>
    <w:rsid w:val="00C03974"/>
    <w:rsid w:val="00C0436E"/>
    <w:rsid w:val="00C04404"/>
    <w:rsid w:val="00C04EBF"/>
    <w:rsid w:val="00C07028"/>
    <w:rsid w:val="00C07761"/>
    <w:rsid w:val="00C078DE"/>
    <w:rsid w:val="00C11C6D"/>
    <w:rsid w:val="00C12351"/>
    <w:rsid w:val="00C129F0"/>
    <w:rsid w:val="00C1321A"/>
    <w:rsid w:val="00C13A4B"/>
    <w:rsid w:val="00C142A0"/>
    <w:rsid w:val="00C14757"/>
    <w:rsid w:val="00C15291"/>
    <w:rsid w:val="00C1606C"/>
    <w:rsid w:val="00C16735"/>
    <w:rsid w:val="00C16A08"/>
    <w:rsid w:val="00C16BDB"/>
    <w:rsid w:val="00C1782F"/>
    <w:rsid w:val="00C17EA4"/>
    <w:rsid w:val="00C17FCE"/>
    <w:rsid w:val="00C20ACE"/>
    <w:rsid w:val="00C21383"/>
    <w:rsid w:val="00C21488"/>
    <w:rsid w:val="00C21727"/>
    <w:rsid w:val="00C2370E"/>
    <w:rsid w:val="00C23B2D"/>
    <w:rsid w:val="00C23BDE"/>
    <w:rsid w:val="00C24450"/>
    <w:rsid w:val="00C24AE9"/>
    <w:rsid w:val="00C26244"/>
    <w:rsid w:val="00C26A58"/>
    <w:rsid w:val="00C27E7F"/>
    <w:rsid w:val="00C30641"/>
    <w:rsid w:val="00C3107C"/>
    <w:rsid w:val="00C324EC"/>
    <w:rsid w:val="00C33A44"/>
    <w:rsid w:val="00C33FBC"/>
    <w:rsid w:val="00C34870"/>
    <w:rsid w:val="00C34E95"/>
    <w:rsid w:val="00C3570B"/>
    <w:rsid w:val="00C35852"/>
    <w:rsid w:val="00C35AB7"/>
    <w:rsid w:val="00C35DA2"/>
    <w:rsid w:val="00C361B0"/>
    <w:rsid w:val="00C36D18"/>
    <w:rsid w:val="00C36EDA"/>
    <w:rsid w:val="00C36EF6"/>
    <w:rsid w:val="00C37FBF"/>
    <w:rsid w:val="00C40CAC"/>
    <w:rsid w:val="00C41717"/>
    <w:rsid w:val="00C42CDE"/>
    <w:rsid w:val="00C42DF8"/>
    <w:rsid w:val="00C4346D"/>
    <w:rsid w:val="00C444FE"/>
    <w:rsid w:val="00C448BA"/>
    <w:rsid w:val="00C46A84"/>
    <w:rsid w:val="00C47969"/>
    <w:rsid w:val="00C47B89"/>
    <w:rsid w:val="00C50213"/>
    <w:rsid w:val="00C50686"/>
    <w:rsid w:val="00C50CE0"/>
    <w:rsid w:val="00C51628"/>
    <w:rsid w:val="00C51DDE"/>
    <w:rsid w:val="00C52544"/>
    <w:rsid w:val="00C54F4B"/>
    <w:rsid w:val="00C55D11"/>
    <w:rsid w:val="00C56950"/>
    <w:rsid w:val="00C56EE4"/>
    <w:rsid w:val="00C56F03"/>
    <w:rsid w:val="00C57725"/>
    <w:rsid w:val="00C57F47"/>
    <w:rsid w:val="00C62BCE"/>
    <w:rsid w:val="00C63278"/>
    <w:rsid w:val="00C6360F"/>
    <w:rsid w:val="00C640CC"/>
    <w:rsid w:val="00C645C5"/>
    <w:rsid w:val="00C6529C"/>
    <w:rsid w:val="00C65658"/>
    <w:rsid w:val="00C659B5"/>
    <w:rsid w:val="00C65EE1"/>
    <w:rsid w:val="00C705F9"/>
    <w:rsid w:val="00C717FC"/>
    <w:rsid w:val="00C72EB1"/>
    <w:rsid w:val="00C743D3"/>
    <w:rsid w:val="00C758EC"/>
    <w:rsid w:val="00C759E0"/>
    <w:rsid w:val="00C7602A"/>
    <w:rsid w:val="00C76285"/>
    <w:rsid w:val="00C762AC"/>
    <w:rsid w:val="00C767A7"/>
    <w:rsid w:val="00C80120"/>
    <w:rsid w:val="00C81525"/>
    <w:rsid w:val="00C81E08"/>
    <w:rsid w:val="00C83095"/>
    <w:rsid w:val="00C848C1"/>
    <w:rsid w:val="00C85B5F"/>
    <w:rsid w:val="00C86A95"/>
    <w:rsid w:val="00C86B3F"/>
    <w:rsid w:val="00C87555"/>
    <w:rsid w:val="00C8793B"/>
    <w:rsid w:val="00C87AAA"/>
    <w:rsid w:val="00C913C0"/>
    <w:rsid w:val="00C92699"/>
    <w:rsid w:val="00C92D74"/>
    <w:rsid w:val="00C9345F"/>
    <w:rsid w:val="00C93851"/>
    <w:rsid w:val="00C959A5"/>
    <w:rsid w:val="00C95F1F"/>
    <w:rsid w:val="00C9615B"/>
    <w:rsid w:val="00C965DE"/>
    <w:rsid w:val="00C96B1D"/>
    <w:rsid w:val="00C96EBE"/>
    <w:rsid w:val="00C97EDB"/>
    <w:rsid w:val="00CA0535"/>
    <w:rsid w:val="00CA105B"/>
    <w:rsid w:val="00CA10C5"/>
    <w:rsid w:val="00CA1A49"/>
    <w:rsid w:val="00CA2AC3"/>
    <w:rsid w:val="00CA3008"/>
    <w:rsid w:val="00CA3B62"/>
    <w:rsid w:val="00CA3F54"/>
    <w:rsid w:val="00CA5E80"/>
    <w:rsid w:val="00CA70D1"/>
    <w:rsid w:val="00CA71B5"/>
    <w:rsid w:val="00CA79C1"/>
    <w:rsid w:val="00CA7D61"/>
    <w:rsid w:val="00CB02FC"/>
    <w:rsid w:val="00CB0BB0"/>
    <w:rsid w:val="00CB204C"/>
    <w:rsid w:val="00CB238D"/>
    <w:rsid w:val="00CB26FF"/>
    <w:rsid w:val="00CB2E24"/>
    <w:rsid w:val="00CB30F8"/>
    <w:rsid w:val="00CB393C"/>
    <w:rsid w:val="00CB41A4"/>
    <w:rsid w:val="00CB4758"/>
    <w:rsid w:val="00CB54E1"/>
    <w:rsid w:val="00CB5C88"/>
    <w:rsid w:val="00CB657B"/>
    <w:rsid w:val="00CB6D47"/>
    <w:rsid w:val="00CB7224"/>
    <w:rsid w:val="00CB76B9"/>
    <w:rsid w:val="00CC0127"/>
    <w:rsid w:val="00CC0A44"/>
    <w:rsid w:val="00CC2D11"/>
    <w:rsid w:val="00CC378E"/>
    <w:rsid w:val="00CC3F25"/>
    <w:rsid w:val="00CC40C1"/>
    <w:rsid w:val="00CC42BC"/>
    <w:rsid w:val="00CC4EAF"/>
    <w:rsid w:val="00CC6C2B"/>
    <w:rsid w:val="00CC755A"/>
    <w:rsid w:val="00CC7A74"/>
    <w:rsid w:val="00CC7FA6"/>
    <w:rsid w:val="00CD0856"/>
    <w:rsid w:val="00CD08D4"/>
    <w:rsid w:val="00CD0A7A"/>
    <w:rsid w:val="00CD1385"/>
    <w:rsid w:val="00CD1C94"/>
    <w:rsid w:val="00CD1ED8"/>
    <w:rsid w:val="00CD28F8"/>
    <w:rsid w:val="00CD317A"/>
    <w:rsid w:val="00CD3E53"/>
    <w:rsid w:val="00CD470D"/>
    <w:rsid w:val="00CD54C7"/>
    <w:rsid w:val="00CD595A"/>
    <w:rsid w:val="00CE006D"/>
    <w:rsid w:val="00CE00CB"/>
    <w:rsid w:val="00CE09ED"/>
    <w:rsid w:val="00CE292B"/>
    <w:rsid w:val="00CE2F5B"/>
    <w:rsid w:val="00CE31B8"/>
    <w:rsid w:val="00CE3934"/>
    <w:rsid w:val="00CE3B3C"/>
    <w:rsid w:val="00CE41F1"/>
    <w:rsid w:val="00CE5718"/>
    <w:rsid w:val="00CE6308"/>
    <w:rsid w:val="00CF03CD"/>
    <w:rsid w:val="00CF0D5D"/>
    <w:rsid w:val="00CF0D5E"/>
    <w:rsid w:val="00CF0E44"/>
    <w:rsid w:val="00CF1BCC"/>
    <w:rsid w:val="00CF312C"/>
    <w:rsid w:val="00CF34E6"/>
    <w:rsid w:val="00CF41D1"/>
    <w:rsid w:val="00CF49C7"/>
    <w:rsid w:val="00CF49F0"/>
    <w:rsid w:val="00CF4DE3"/>
    <w:rsid w:val="00CF53E3"/>
    <w:rsid w:val="00CF6493"/>
    <w:rsid w:val="00CF6954"/>
    <w:rsid w:val="00CF6A57"/>
    <w:rsid w:val="00CF7056"/>
    <w:rsid w:val="00CF751E"/>
    <w:rsid w:val="00CF78F1"/>
    <w:rsid w:val="00D00053"/>
    <w:rsid w:val="00D015CD"/>
    <w:rsid w:val="00D01758"/>
    <w:rsid w:val="00D017C3"/>
    <w:rsid w:val="00D01FC5"/>
    <w:rsid w:val="00D02CEA"/>
    <w:rsid w:val="00D04E2E"/>
    <w:rsid w:val="00D051F1"/>
    <w:rsid w:val="00D05273"/>
    <w:rsid w:val="00D05356"/>
    <w:rsid w:val="00D06FEF"/>
    <w:rsid w:val="00D07E9E"/>
    <w:rsid w:val="00D07F40"/>
    <w:rsid w:val="00D1098E"/>
    <w:rsid w:val="00D10D62"/>
    <w:rsid w:val="00D10F89"/>
    <w:rsid w:val="00D10F8D"/>
    <w:rsid w:val="00D1149E"/>
    <w:rsid w:val="00D11FE6"/>
    <w:rsid w:val="00D122B7"/>
    <w:rsid w:val="00D12A5A"/>
    <w:rsid w:val="00D13C85"/>
    <w:rsid w:val="00D146DD"/>
    <w:rsid w:val="00D152AC"/>
    <w:rsid w:val="00D179FE"/>
    <w:rsid w:val="00D206CA"/>
    <w:rsid w:val="00D2350D"/>
    <w:rsid w:val="00D235E9"/>
    <w:rsid w:val="00D243ED"/>
    <w:rsid w:val="00D24DDF"/>
    <w:rsid w:val="00D264E1"/>
    <w:rsid w:val="00D26A45"/>
    <w:rsid w:val="00D27340"/>
    <w:rsid w:val="00D273EA"/>
    <w:rsid w:val="00D27E70"/>
    <w:rsid w:val="00D27EFA"/>
    <w:rsid w:val="00D27F65"/>
    <w:rsid w:val="00D309C5"/>
    <w:rsid w:val="00D31979"/>
    <w:rsid w:val="00D31DA9"/>
    <w:rsid w:val="00D31DBA"/>
    <w:rsid w:val="00D334D7"/>
    <w:rsid w:val="00D34C24"/>
    <w:rsid w:val="00D34DC8"/>
    <w:rsid w:val="00D34ECA"/>
    <w:rsid w:val="00D35470"/>
    <w:rsid w:val="00D36A7D"/>
    <w:rsid w:val="00D40CCC"/>
    <w:rsid w:val="00D412C4"/>
    <w:rsid w:val="00D41B5F"/>
    <w:rsid w:val="00D42D25"/>
    <w:rsid w:val="00D43A4C"/>
    <w:rsid w:val="00D43E16"/>
    <w:rsid w:val="00D44275"/>
    <w:rsid w:val="00D44A82"/>
    <w:rsid w:val="00D45431"/>
    <w:rsid w:val="00D45D49"/>
    <w:rsid w:val="00D46906"/>
    <w:rsid w:val="00D46B40"/>
    <w:rsid w:val="00D47402"/>
    <w:rsid w:val="00D5007A"/>
    <w:rsid w:val="00D50E0A"/>
    <w:rsid w:val="00D50E16"/>
    <w:rsid w:val="00D5202C"/>
    <w:rsid w:val="00D52EC4"/>
    <w:rsid w:val="00D53C18"/>
    <w:rsid w:val="00D561B1"/>
    <w:rsid w:val="00D562A9"/>
    <w:rsid w:val="00D604A0"/>
    <w:rsid w:val="00D646C4"/>
    <w:rsid w:val="00D64D79"/>
    <w:rsid w:val="00D651BA"/>
    <w:rsid w:val="00D652F6"/>
    <w:rsid w:val="00D654D1"/>
    <w:rsid w:val="00D65643"/>
    <w:rsid w:val="00D67687"/>
    <w:rsid w:val="00D67FFB"/>
    <w:rsid w:val="00D70531"/>
    <w:rsid w:val="00D708D9"/>
    <w:rsid w:val="00D70B66"/>
    <w:rsid w:val="00D71E8C"/>
    <w:rsid w:val="00D72C0A"/>
    <w:rsid w:val="00D72FFD"/>
    <w:rsid w:val="00D732E1"/>
    <w:rsid w:val="00D739EE"/>
    <w:rsid w:val="00D7422E"/>
    <w:rsid w:val="00D74354"/>
    <w:rsid w:val="00D74BAC"/>
    <w:rsid w:val="00D750C1"/>
    <w:rsid w:val="00D757E4"/>
    <w:rsid w:val="00D75864"/>
    <w:rsid w:val="00D766CF"/>
    <w:rsid w:val="00D80C63"/>
    <w:rsid w:val="00D83142"/>
    <w:rsid w:val="00D85221"/>
    <w:rsid w:val="00D863C0"/>
    <w:rsid w:val="00D8660B"/>
    <w:rsid w:val="00D867AD"/>
    <w:rsid w:val="00D87A5D"/>
    <w:rsid w:val="00D91517"/>
    <w:rsid w:val="00D91561"/>
    <w:rsid w:val="00D929BD"/>
    <w:rsid w:val="00D92B09"/>
    <w:rsid w:val="00D92CD7"/>
    <w:rsid w:val="00D9304A"/>
    <w:rsid w:val="00D94964"/>
    <w:rsid w:val="00D9542C"/>
    <w:rsid w:val="00D954FF"/>
    <w:rsid w:val="00D95693"/>
    <w:rsid w:val="00D97527"/>
    <w:rsid w:val="00D97861"/>
    <w:rsid w:val="00DA09B3"/>
    <w:rsid w:val="00DA1003"/>
    <w:rsid w:val="00DA2665"/>
    <w:rsid w:val="00DA274B"/>
    <w:rsid w:val="00DA2A47"/>
    <w:rsid w:val="00DA2C48"/>
    <w:rsid w:val="00DA4592"/>
    <w:rsid w:val="00DA4CA6"/>
    <w:rsid w:val="00DA66ED"/>
    <w:rsid w:val="00DA714B"/>
    <w:rsid w:val="00DA73E9"/>
    <w:rsid w:val="00DA797E"/>
    <w:rsid w:val="00DA79EC"/>
    <w:rsid w:val="00DA7EDA"/>
    <w:rsid w:val="00DB00DD"/>
    <w:rsid w:val="00DB01C5"/>
    <w:rsid w:val="00DB0D54"/>
    <w:rsid w:val="00DB0E81"/>
    <w:rsid w:val="00DB10B4"/>
    <w:rsid w:val="00DB2FC3"/>
    <w:rsid w:val="00DB3219"/>
    <w:rsid w:val="00DB534B"/>
    <w:rsid w:val="00DB7886"/>
    <w:rsid w:val="00DC0998"/>
    <w:rsid w:val="00DC179C"/>
    <w:rsid w:val="00DC18A2"/>
    <w:rsid w:val="00DC2150"/>
    <w:rsid w:val="00DC34A2"/>
    <w:rsid w:val="00DC4386"/>
    <w:rsid w:val="00DC4A8B"/>
    <w:rsid w:val="00DC4DB6"/>
    <w:rsid w:val="00DC5056"/>
    <w:rsid w:val="00DC7BAA"/>
    <w:rsid w:val="00DC7CFB"/>
    <w:rsid w:val="00DD0384"/>
    <w:rsid w:val="00DD1B5B"/>
    <w:rsid w:val="00DD2529"/>
    <w:rsid w:val="00DD2C7D"/>
    <w:rsid w:val="00DD4DA5"/>
    <w:rsid w:val="00DD4FE7"/>
    <w:rsid w:val="00DD59F2"/>
    <w:rsid w:val="00DD6793"/>
    <w:rsid w:val="00DD6EF5"/>
    <w:rsid w:val="00DD7124"/>
    <w:rsid w:val="00DE0989"/>
    <w:rsid w:val="00DE318C"/>
    <w:rsid w:val="00DE3371"/>
    <w:rsid w:val="00DE36D5"/>
    <w:rsid w:val="00DE3DCE"/>
    <w:rsid w:val="00DE4195"/>
    <w:rsid w:val="00DE6715"/>
    <w:rsid w:val="00DE7F60"/>
    <w:rsid w:val="00DF0DF7"/>
    <w:rsid w:val="00DF13C9"/>
    <w:rsid w:val="00DF1F59"/>
    <w:rsid w:val="00DF2627"/>
    <w:rsid w:val="00DF31E7"/>
    <w:rsid w:val="00DF3408"/>
    <w:rsid w:val="00DF382F"/>
    <w:rsid w:val="00DF3870"/>
    <w:rsid w:val="00DF38AA"/>
    <w:rsid w:val="00DF6871"/>
    <w:rsid w:val="00DF7C56"/>
    <w:rsid w:val="00E00343"/>
    <w:rsid w:val="00E00541"/>
    <w:rsid w:val="00E008C3"/>
    <w:rsid w:val="00E01141"/>
    <w:rsid w:val="00E0267E"/>
    <w:rsid w:val="00E042DC"/>
    <w:rsid w:val="00E0485C"/>
    <w:rsid w:val="00E05108"/>
    <w:rsid w:val="00E051FF"/>
    <w:rsid w:val="00E06489"/>
    <w:rsid w:val="00E070BC"/>
    <w:rsid w:val="00E07F6B"/>
    <w:rsid w:val="00E100EB"/>
    <w:rsid w:val="00E12C76"/>
    <w:rsid w:val="00E12D25"/>
    <w:rsid w:val="00E138CC"/>
    <w:rsid w:val="00E13A05"/>
    <w:rsid w:val="00E15D7A"/>
    <w:rsid w:val="00E1722E"/>
    <w:rsid w:val="00E17F41"/>
    <w:rsid w:val="00E200E2"/>
    <w:rsid w:val="00E2172A"/>
    <w:rsid w:val="00E22A16"/>
    <w:rsid w:val="00E22F01"/>
    <w:rsid w:val="00E2344B"/>
    <w:rsid w:val="00E234A2"/>
    <w:rsid w:val="00E2359E"/>
    <w:rsid w:val="00E235E4"/>
    <w:rsid w:val="00E239F8"/>
    <w:rsid w:val="00E23BB5"/>
    <w:rsid w:val="00E23BC0"/>
    <w:rsid w:val="00E24713"/>
    <w:rsid w:val="00E258B0"/>
    <w:rsid w:val="00E261BA"/>
    <w:rsid w:val="00E2642D"/>
    <w:rsid w:val="00E27088"/>
    <w:rsid w:val="00E27F80"/>
    <w:rsid w:val="00E30A8F"/>
    <w:rsid w:val="00E30B42"/>
    <w:rsid w:val="00E31B0F"/>
    <w:rsid w:val="00E31D74"/>
    <w:rsid w:val="00E325FC"/>
    <w:rsid w:val="00E33BE5"/>
    <w:rsid w:val="00E33D13"/>
    <w:rsid w:val="00E34725"/>
    <w:rsid w:val="00E34E72"/>
    <w:rsid w:val="00E358DB"/>
    <w:rsid w:val="00E35E28"/>
    <w:rsid w:val="00E370C8"/>
    <w:rsid w:val="00E40179"/>
    <w:rsid w:val="00E41206"/>
    <w:rsid w:val="00E41B1D"/>
    <w:rsid w:val="00E42CB2"/>
    <w:rsid w:val="00E4360A"/>
    <w:rsid w:val="00E46676"/>
    <w:rsid w:val="00E472BF"/>
    <w:rsid w:val="00E47980"/>
    <w:rsid w:val="00E513DA"/>
    <w:rsid w:val="00E5280F"/>
    <w:rsid w:val="00E537F7"/>
    <w:rsid w:val="00E53866"/>
    <w:rsid w:val="00E54C8C"/>
    <w:rsid w:val="00E54E45"/>
    <w:rsid w:val="00E55092"/>
    <w:rsid w:val="00E5529A"/>
    <w:rsid w:val="00E55E25"/>
    <w:rsid w:val="00E576D8"/>
    <w:rsid w:val="00E60824"/>
    <w:rsid w:val="00E609C6"/>
    <w:rsid w:val="00E61A46"/>
    <w:rsid w:val="00E62422"/>
    <w:rsid w:val="00E64EC3"/>
    <w:rsid w:val="00E65BE9"/>
    <w:rsid w:val="00E662ED"/>
    <w:rsid w:val="00E674E3"/>
    <w:rsid w:val="00E67B1A"/>
    <w:rsid w:val="00E67CBC"/>
    <w:rsid w:val="00E70079"/>
    <w:rsid w:val="00E7057A"/>
    <w:rsid w:val="00E713A7"/>
    <w:rsid w:val="00E71BA3"/>
    <w:rsid w:val="00E724B4"/>
    <w:rsid w:val="00E72795"/>
    <w:rsid w:val="00E72F0D"/>
    <w:rsid w:val="00E7606C"/>
    <w:rsid w:val="00E778D1"/>
    <w:rsid w:val="00E77A0C"/>
    <w:rsid w:val="00E81069"/>
    <w:rsid w:val="00E817F4"/>
    <w:rsid w:val="00E81A3D"/>
    <w:rsid w:val="00E8252C"/>
    <w:rsid w:val="00E826D7"/>
    <w:rsid w:val="00E83581"/>
    <w:rsid w:val="00E83B7D"/>
    <w:rsid w:val="00E845FD"/>
    <w:rsid w:val="00E8564E"/>
    <w:rsid w:val="00E86630"/>
    <w:rsid w:val="00E8738B"/>
    <w:rsid w:val="00E87D05"/>
    <w:rsid w:val="00E904A9"/>
    <w:rsid w:val="00E90A86"/>
    <w:rsid w:val="00E91209"/>
    <w:rsid w:val="00E914A4"/>
    <w:rsid w:val="00E93B68"/>
    <w:rsid w:val="00E94583"/>
    <w:rsid w:val="00E95992"/>
    <w:rsid w:val="00E95B94"/>
    <w:rsid w:val="00E960DE"/>
    <w:rsid w:val="00E96290"/>
    <w:rsid w:val="00E9668D"/>
    <w:rsid w:val="00E96FC1"/>
    <w:rsid w:val="00EA1347"/>
    <w:rsid w:val="00EA200A"/>
    <w:rsid w:val="00EA2410"/>
    <w:rsid w:val="00EA25DF"/>
    <w:rsid w:val="00EA2EA7"/>
    <w:rsid w:val="00EA4217"/>
    <w:rsid w:val="00EA4D38"/>
    <w:rsid w:val="00EA4E2F"/>
    <w:rsid w:val="00EA57AB"/>
    <w:rsid w:val="00EA6E55"/>
    <w:rsid w:val="00EA7848"/>
    <w:rsid w:val="00EB0C72"/>
    <w:rsid w:val="00EB12A5"/>
    <w:rsid w:val="00EB15A3"/>
    <w:rsid w:val="00EB1BB8"/>
    <w:rsid w:val="00EB2280"/>
    <w:rsid w:val="00EB2530"/>
    <w:rsid w:val="00EB30A8"/>
    <w:rsid w:val="00EB3A69"/>
    <w:rsid w:val="00EB458A"/>
    <w:rsid w:val="00EB4BB5"/>
    <w:rsid w:val="00EB5811"/>
    <w:rsid w:val="00EB5B0C"/>
    <w:rsid w:val="00EB5C31"/>
    <w:rsid w:val="00EB5E3B"/>
    <w:rsid w:val="00EB652C"/>
    <w:rsid w:val="00EB6F35"/>
    <w:rsid w:val="00EC2DE9"/>
    <w:rsid w:val="00EC3D97"/>
    <w:rsid w:val="00EC40E0"/>
    <w:rsid w:val="00EC4B1A"/>
    <w:rsid w:val="00EC5174"/>
    <w:rsid w:val="00EC6E93"/>
    <w:rsid w:val="00EC749B"/>
    <w:rsid w:val="00ED0939"/>
    <w:rsid w:val="00ED0B75"/>
    <w:rsid w:val="00ED10B5"/>
    <w:rsid w:val="00ED1308"/>
    <w:rsid w:val="00ED1C2A"/>
    <w:rsid w:val="00ED238C"/>
    <w:rsid w:val="00ED3EBD"/>
    <w:rsid w:val="00ED41A2"/>
    <w:rsid w:val="00ED664F"/>
    <w:rsid w:val="00ED74CA"/>
    <w:rsid w:val="00ED7870"/>
    <w:rsid w:val="00EE01B1"/>
    <w:rsid w:val="00EE07B1"/>
    <w:rsid w:val="00EE07D1"/>
    <w:rsid w:val="00EE09CF"/>
    <w:rsid w:val="00EE0FE7"/>
    <w:rsid w:val="00EE11D9"/>
    <w:rsid w:val="00EE1A0A"/>
    <w:rsid w:val="00EE216B"/>
    <w:rsid w:val="00EE23C8"/>
    <w:rsid w:val="00EE2ABB"/>
    <w:rsid w:val="00EE32D0"/>
    <w:rsid w:val="00EE3519"/>
    <w:rsid w:val="00EE4030"/>
    <w:rsid w:val="00EE530C"/>
    <w:rsid w:val="00EE5A10"/>
    <w:rsid w:val="00EF028C"/>
    <w:rsid w:val="00EF3BCD"/>
    <w:rsid w:val="00EF4AD8"/>
    <w:rsid w:val="00EF6EA8"/>
    <w:rsid w:val="00EF70EB"/>
    <w:rsid w:val="00F00E54"/>
    <w:rsid w:val="00F01F1A"/>
    <w:rsid w:val="00F022C6"/>
    <w:rsid w:val="00F02FB7"/>
    <w:rsid w:val="00F03E9C"/>
    <w:rsid w:val="00F064E5"/>
    <w:rsid w:val="00F06AC2"/>
    <w:rsid w:val="00F105C5"/>
    <w:rsid w:val="00F10797"/>
    <w:rsid w:val="00F10D8A"/>
    <w:rsid w:val="00F10DE7"/>
    <w:rsid w:val="00F112E5"/>
    <w:rsid w:val="00F11C52"/>
    <w:rsid w:val="00F12333"/>
    <w:rsid w:val="00F14B52"/>
    <w:rsid w:val="00F14BD2"/>
    <w:rsid w:val="00F15E15"/>
    <w:rsid w:val="00F17500"/>
    <w:rsid w:val="00F1754C"/>
    <w:rsid w:val="00F203B0"/>
    <w:rsid w:val="00F20B7B"/>
    <w:rsid w:val="00F21D0A"/>
    <w:rsid w:val="00F22F38"/>
    <w:rsid w:val="00F2340D"/>
    <w:rsid w:val="00F239D0"/>
    <w:rsid w:val="00F239FF"/>
    <w:rsid w:val="00F2429B"/>
    <w:rsid w:val="00F245E7"/>
    <w:rsid w:val="00F24FB2"/>
    <w:rsid w:val="00F25D88"/>
    <w:rsid w:val="00F260A7"/>
    <w:rsid w:val="00F272BA"/>
    <w:rsid w:val="00F27404"/>
    <w:rsid w:val="00F30931"/>
    <w:rsid w:val="00F30B3A"/>
    <w:rsid w:val="00F3100C"/>
    <w:rsid w:val="00F3130A"/>
    <w:rsid w:val="00F32341"/>
    <w:rsid w:val="00F33525"/>
    <w:rsid w:val="00F33D4E"/>
    <w:rsid w:val="00F34348"/>
    <w:rsid w:val="00F344FF"/>
    <w:rsid w:val="00F34B6D"/>
    <w:rsid w:val="00F35BF6"/>
    <w:rsid w:val="00F3606C"/>
    <w:rsid w:val="00F364A6"/>
    <w:rsid w:val="00F37918"/>
    <w:rsid w:val="00F37E74"/>
    <w:rsid w:val="00F40835"/>
    <w:rsid w:val="00F426B9"/>
    <w:rsid w:val="00F43676"/>
    <w:rsid w:val="00F445B3"/>
    <w:rsid w:val="00F44DA3"/>
    <w:rsid w:val="00F44F98"/>
    <w:rsid w:val="00F45F27"/>
    <w:rsid w:val="00F45FCE"/>
    <w:rsid w:val="00F462EF"/>
    <w:rsid w:val="00F463CA"/>
    <w:rsid w:val="00F46DED"/>
    <w:rsid w:val="00F4752A"/>
    <w:rsid w:val="00F47B80"/>
    <w:rsid w:val="00F47EA5"/>
    <w:rsid w:val="00F5008C"/>
    <w:rsid w:val="00F514E6"/>
    <w:rsid w:val="00F5299E"/>
    <w:rsid w:val="00F52E56"/>
    <w:rsid w:val="00F53B94"/>
    <w:rsid w:val="00F551D9"/>
    <w:rsid w:val="00F55410"/>
    <w:rsid w:val="00F558E2"/>
    <w:rsid w:val="00F60C22"/>
    <w:rsid w:val="00F611DC"/>
    <w:rsid w:val="00F61271"/>
    <w:rsid w:val="00F61D7A"/>
    <w:rsid w:val="00F61E99"/>
    <w:rsid w:val="00F649DD"/>
    <w:rsid w:val="00F660D5"/>
    <w:rsid w:val="00F66C09"/>
    <w:rsid w:val="00F66D2D"/>
    <w:rsid w:val="00F671B2"/>
    <w:rsid w:val="00F7146E"/>
    <w:rsid w:val="00F7198C"/>
    <w:rsid w:val="00F7371E"/>
    <w:rsid w:val="00F73D79"/>
    <w:rsid w:val="00F74214"/>
    <w:rsid w:val="00F760C7"/>
    <w:rsid w:val="00F775C1"/>
    <w:rsid w:val="00F77BA6"/>
    <w:rsid w:val="00F80934"/>
    <w:rsid w:val="00F8117F"/>
    <w:rsid w:val="00F82142"/>
    <w:rsid w:val="00F824BD"/>
    <w:rsid w:val="00F83988"/>
    <w:rsid w:val="00F8592D"/>
    <w:rsid w:val="00F85DA5"/>
    <w:rsid w:val="00F862A1"/>
    <w:rsid w:val="00F86418"/>
    <w:rsid w:val="00F877EA"/>
    <w:rsid w:val="00F90C24"/>
    <w:rsid w:val="00F91645"/>
    <w:rsid w:val="00F91EAA"/>
    <w:rsid w:val="00F92188"/>
    <w:rsid w:val="00F93209"/>
    <w:rsid w:val="00F933FD"/>
    <w:rsid w:val="00F94BDB"/>
    <w:rsid w:val="00F9540D"/>
    <w:rsid w:val="00F95726"/>
    <w:rsid w:val="00F957B4"/>
    <w:rsid w:val="00F970B0"/>
    <w:rsid w:val="00FA0800"/>
    <w:rsid w:val="00FA0FFD"/>
    <w:rsid w:val="00FA10F2"/>
    <w:rsid w:val="00FA1591"/>
    <w:rsid w:val="00FA2314"/>
    <w:rsid w:val="00FA4346"/>
    <w:rsid w:val="00FA438B"/>
    <w:rsid w:val="00FA47F1"/>
    <w:rsid w:val="00FA528E"/>
    <w:rsid w:val="00FA6638"/>
    <w:rsid w:val="00FA7D77"/>
    <w:rsid w:val="00FA7DD8"/>
    <w:rsid w:val="00FB0877"/>
    <w:rsid w:val="00FB0B78"/>
    <w:rsid w:val="00FB16FD"/>
    <w:rsid w:val="00FB288F"/>
    <w:rsid w:val="00FB3098"/>
    <w:rsid w:val="00FB3712"/>
    <w:rsid w:val="00FB4C29"/>
    <w:rsid w:val="00FB595B"/>
    <w:rsid w:val="00FB62D3"/>
    <w:rsid w:val="00FB7486"/>
    <w:rsid w:val="00FB7596"/>
    <w:rsid w:val="00FB7833"/>
    <w:rsid w:val="00FB7AE9"/>
    <w:rsid w:val="00FC0088"/>
    <w:rsid w:val="00FC0141"/>
    <w:rsid w:val="00FC17B4"/>
    <w:rsid w:val="00FC24B9"/>
    <w:rsid w:val="00FC2EEE"/>
    <w:rsid w:val="00FC33C9"/>
    <w:rsid w:val="00FC33DD"/>
    <w:rsid w:val="00FC38EF"/>
    <w:rsid w:val="00FC4172"/>
    <w:rsid w:val="00FC456B"/>
    <w:rsid w:val="00FC5BDA"/>
    <w:rsid w:val="00FC65D9"/>
    <w:rsid w:val="00FC6A6A"/>
    <w:rsid w:val="00FC7578"/>
    <w:rsid w:val="00FC7B52"/>
    <w:rsid w:val="00FC7D40"/>
    <w:rsid w:val="00FD00F9"/>
    <w:rsid w:val="00FD0805"/>
    <w:rsid w:val="00FD0D7C"/>
    <w:rsid w:val="00FD201F"/>
    <w:rsid w:val="00FD3479"/>
    <w:rsid w:val="00FD35CD"/>
    <w:rsid w:val="00FD5919"/>
    <w:rsid w:val="00FD6174"/>
    <w:rsid w:val="00FD6A61"/>
    <w:rsid w:val="00FD769A"/>
    <w:rsid w:val="00FE180F"/>
    <w:rsid w:val="00FE21CC"/>
    <w:rsid w:val="00FE2375"/>
    <w:rsid w:val="00FE3A0A"/>
    <w:rsid w:val="00FE3D61"/>
    <w:rsid w:val="00FE42F6"/>
    <w:rsid w:val="00FE4D28"/>
    <w:rsid w:val="00FF0EF6"/>
    <w:rsid w:val="00FF11F2"/>
    <w:rsid w:val="00FF31FC"/>
    <w:rsid w:val="00FF3D0A"/>
    <w:rsid w:val="00FF592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842B7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842B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842B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842B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842B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2323BC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basedOn w:val="a0"/>
    <w:rsid w:val="000842B7"/>
    <w:rPr>
      <w:color w:val="0000FF"/>
      <w:u w:val="non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/>
    </w:pPr>
    <w:rPr>
      <w:rFonts w:ascii="Times New Roman" w:hAnsi="Times New Roman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2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</w:pPr>
    <w:rPr>
      <w:rFonts w:ascii="Times New Roman" w:hAnsi="Times New Roman"/>
      <w:sz w:val="27"/>
      <w:szCs w:val="27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F37918"/>
  </w:style>
  <w:style w:type="numbering" w:customStyle="1" w:styleId="33">
    <w:name w:val="Нет списка3"/>
    <w:next w:val="a2"/>
    <w:uiPriority w:val="99"/>
    <w:semiHidden/>
    <w:unhideWhenUsed/>
    <w:rsid w:val="003C663F"/>
  </w:style>
  <w:style w:type="numbering" w:customStyle="1" w:styleId="41">
    <w:name w:val="Нет списка4"/>
    <w:next w:val="a2"/>
    <w:uiPriority w:val="99"/>
    <w:semiHidden/>
    <w:unhideWhenUsed/>
    <w:rsid w:val="00AD0EA1"/>
  </w:style>
  <w:style w:type="paragraph" w:customStyle="1" w:styleId="xl161">
    <w:name w:val="xl161"/>
    <w:basedOn w:val="a"/>
    <w:rsid w:val="00AD0E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2">
    <w:name w:val="xl162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3">
    <w:name w:val="xl163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64">
    <w:name w:val="xl164"/>
    <w:basedOn w:val="a"/>
    <w:rsid w:val="00AD0E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65">
    <w:name w:val="xl165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66">
    <w:name w:val="xl166"/>
    <w:basedOn w:val="a"/>
    <w:rsid w:val="00526D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842B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842B7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842B7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842B7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842B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0842B7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0842B7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842B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842B7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842B7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842B7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842B7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842B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842B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842B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842B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2323BC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basedOn w:val="a0"/>
    <w:rsid w:val="000842B7"/>
    <w:rPr>
      <w:color w:val="0000FF"/>
      <w:u w:val="non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/>
    </w:pPr>
    <w:rPr>
      <w:rFonts w:ascii="Times New Roman" w:hAnsi="Times New Roman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2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</w:pPr>
    <w:rPr>
      <w:rFonts w:ascii="Times New Roman" w:hAnsi="Times New Roman"/>
      <w:sz w:val="27"/>
      <w:szCs w:val="27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F37918"/>
  </w:style>
  <w:style w:type="numbering" w:customStyle="1" w:styleId="33">
    <w:name w:val="Нет списка3"/>
    <w:next w:val="a2"/>
    <w:uiPriority w:val="99"/>
    <w:semiHidden/>
    <w:unhideWhenUsed/>
    <w:rsid w:val="003C663F"/>
  </w:style>
  <w:style w:type="numbering" w:customStyle="1" w:styleId="41">
    <w:name w:val="Нет списка4"/>
    <w:next w:val="a2"/>
    <w:uiPriority w:val="99"/>
    <w:semiHidden/>
    <w:unhideWhenUsed/>
    <w:rsid w:val="00AD0EA1"/>
  </w:style>
  <w:style w:type="paragraph" w:customStyle="1" w:styleId="xl161">
    <w:name w:val="xl161"/>
    <w:basedOn w:val="a"/>
    <w:rsid w:val="00AD0E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2">
    <w:name w:val="xl162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3">
    <w:name w:val="xl163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64">
    <w:name w:val="xl164"/>
    <w:basedOn w:val="a"/>
    <w:rsid w:val="00AD0E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65">
    <w:name w:val="xl165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66">
    <w:name w:val="xl166"/>
    <w:basedOn w:val="a"/>
    <w:rsid w:val="00526D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842B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842B7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842B7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842B7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842B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0842B7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0842B7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842B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842B7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842B7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842B7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a1586c89-b489-4dfe-acb4-dca59b62a734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44a7cbfb-79a9-4f40-bac2-5a1799ee954b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b01953a4-d143-4ee5-b2bc-8f7ed76ac18b.do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1C523-09BD-47D4-B40E-F60435CA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25</Pages>
  <Words>3805</Words>
  <Characters>21690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25445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Купцова Елена Владимировна</dc:creator>
  <cp:lastModifiedBy>Ярдухина Виктория Вячеславовна</cp:lastModifiedBy>
  <cp:revision>2</cp:revision>
  <cp:lastPrinted>2023-07-19T07:49:00Z</cp:lastPrinted>
  <dcterms:created xsi:type="dcterms:W3CDTF">2024-02-01T07:26:00Z</dcterms:created>
  <dcterms:modified xsi:type="dcterms:W3CDTF">2024-02-01T07:26:00Z</dcterms:modified>
</cp:coreProperties>
</file>