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801" w:rsidRPr="00586369" w:rsidRDefault="00100801" w:rsidP="00586369">
      <w:pPr>
        <w:pStyle w:val="2"/>
      </w:pPr>
      <w:r w:rsidRPr="00586369">
        <w:t>АДМИНИСТРАЦИЯ БЕРЕЗОВСКОГО РАЙОНА</w:t>
      </w:r>
    </w:p>
    <w:p w:rsidR="00100801" w:rsidRPr="00586369" w:rsidRDefault="00100801" w:rsidP="00586369">
      <w:pPr>
        <w:pStyle w:val="2"/>
      </w:pPr>
      <w:r w:rsidRPr="00586369">
        <w:t>ХАНТЫ</w:t>
      </w:r>
      <w:r w:rsidR="00586369" w:rsidRPr="00586369">
        <w:t>-</w:t>
      </w:r>
      <w:r w:rsidRPr="00586369">
        <w:t>МАНСИЙСКОГО АВТОНОМНОГО ОКРУГА</w:t>
      </w:r>
      <w:r w:rsidR="00586369" w:rsidRPr="00586369">
        <w:t>-</w:t>
      </w:r>
      <w:r w:rsidRPr="00586369">
        <w:t>ЮГРЫ</w:t>
      </w:r>
    </w:p>
    <w:p w:rsidR="00100801" w:rsidRPr="00586369" w:rsidRDefault="00100801" w:rsidP="00586369">
      <w:pPr>
        <w:pStyle w:val="2"/>
      </w:pPr>
      <w:r w:rsidRPr="00586369">
        <w:t>ПОСТАНОВЛЕНИЕ</w:t>
      </w:r>
    </w:p>
    <w:p w:rsidR="00100801" w:rsidRPr="00586369" w:rsidRDefault="00100801" w:rsidP="00586369">
      <w:pPr>
        <w:tabs>
          <w:tab w:val="left" w:pos="567"/>
        </w:tabs>
        <w:ind w:firstLine="0"/>
        <w:rPr>
          <w:rFonts w:cs="Arial"/>
          <w:b/>
          <w:szCs w:val="28"/>
        </w:rPr>
      </w:pPr>
    </w:p>
    <w:p w:rsidR="00100801" w:rsidRPr="00586369" w:rsidRDefault="00CE2159" w:rsidP="00586369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586369">
        <w:rPr>
          <w:rFonts w:cs="Arial"/>
          <w:szCs w:val="28"/>
        </w:rPr>
        <w:t>от</w:t>
      </w:r>
      <w:r w:rsidR="00586369" w:rsidRPr="00586369">
        <w:rPr>
          <w:rFonts w:cs="Arial"/>
          <w:szCs w:val="28"/>
        </w:rPr>
        <w:t xml:space="preserve"> </w:t>
      </w:r>
      <w:r w:rsidRPr="00586369">
        <w:rPr>
          <w:rFonts w:cs="Arial"/>
          <w:szCs w:val="28"/>
        </w:rPr>
        <w:t>11.11.</w:t>
      </w:r>
      <w:r w:rsidR="00100801" w:rsidRPr="00586369">
        <w:rPr>
          <w:rFonts w:cs="Arial"/>
          <w:szCs w:val="28"/>
        </w:rPr>
        <w:t>2022</w:t>
      </w:r>
      <w:r w:rsidR="00586369">
        <w:rPr>
          <w:rFonts w:cs="Arial"/>
          <w:szCs w:val="28"/>
        </w:rPr>
        <w:tab/>
      </w:r>
      <w:r w:rsidR="00EC5BD7" w:rsidRPr="00586369">
        <w:rPr>
          <w:rFonts w:cs="Arial"/>
          <w:szCs w:val="28"/>
        </w:rPr>
        <w:t xml:space="preserve"> </w:t>
      </w:r>
      <w:r w:rsidR="00100801" w:rsidRPr="00586369">
        <w:rPr>
          <w:rFonts w:cs="Arial"/>
          <w:szCs w:val="28"/>
        </w:rPr>
        <w:t>№</w:t>
      </w:r>
      <w:r w:rsidRPr="00586369">
        <w:rPr>
          <w:rFonts w:cs="Arial"/>
          <w:szCs w:val="28"/>
        </w:rPr>
        <w:t xml:space="preserve"> 1511</w:t>
      </w:r>
    </w:p>
    <w:p w:rsidR="00100801" w:rsidRDefault="00100801" w:rsidP="00586369">
      <w:pPr>
        <w:tabs>
          <w:tab w:val="left" w:pos="567"/>
          <w:tab w:val="left" w:pos="4200"/>
        </w:tabs>
        <w:ind w:firstLine="0"/>
        <w:rPr>
          <w:rFonts w:cs="Arial"/>
          <w:szCs w:val="28"/>
        </w:rPr>
      </w:pPr>
      <w:proofErr w:type="spellStart"/>
      <w:r w:rsidRPr="00586369">
        <w:rPr>
          <w:rFonts w:cs="Arial"/>
          <w:szCs w:val="28"/>
        </w:rPr>
        <w:t>пгт</w:t>
      </w:r>
      <w:proofErr w:type="spellEnd"/>
      <w:r w:rsidRPr="00586369">
        <w:rPr>
          <w:rFonts w:cs="Arial"/>
          <w:szCs w:val="28"/>
        </w:rPr>
        <w:t>. Березово</w:t>
      </w:r>
    </w:p>
    <w:p w:rsidR="00A45B20" w:rsidRPr="00586369" w:rsidRDefault="00A45B20" w:rsidP="00586369">
      <w:pPr>
        <w:tabs>
          <w:tab w:val="left" w:pos="567"/>
          <w:tab w:val="left" w:pos="4200"/>
        </w:tabs>
        <w:ind w:firstLine="0"/>
        <w:rPr>
          <w:rFonts w:cs="Arial"/>
          <w:szCs w:val="28"/>
        </w:rPr>
      </w:pPr>
    </w:p>
    <w:p w:rsidR="00100801" w:rsidRPr="00586369" w:rsidRDefault="00100801" w:rsidP="00A45B20">
      <w:pPr>
        <w:pStyle w:val="Title"/>
      </w:pPr>
      <w:r w:rsidRPr="00586369">
        <w:t>О внесении изменений в постановление администрации Березовского район</w:t>
      </w:r>
      <w:r w:rsidR="00C82DEC" w:rsidRPr="00586369">
        <w:t xml:space="preserve">а от 28.12.2021 </w:t>
      </w:r>
      <w:r w:rsidR="00E94249" w:rsidRPr="00586369">
        <w:t>№ 1590</w:t>
      </w:r>
      <w:r w:rsidRPr="00586369">
        <w:t xml:space="preserve"> </w:t>
      </w:r>
      <w:r w:rsidR="00586369" w:rsidRPr="00586369">
        <w:t>«</w:t>
      </w:r>
      <w:r w:rsidRPr="00586369">
        <w:t xml:space="preserve">О муниципальной программе </w:t>
      </w:r>
      <w:r w:rsidR="00586369" w:rsidRPr="00586369">
        <w:t>«</w:t>
      </w:r>
      <w:r w:rsidRPr="00586369">
        <w:t>Жилищно-коммунальный комплекс</w:t>
      </w:r>
      <w:r w:rsidR="00586369" w:rsidRPr="00586369">
        <w:t xml:space="preserve"> </w:t>
      </w:r>
      <w:r w:rsidRPr="00586369">
        <w:t>в Березовском районе</w:t>
      </w:r>
      <w:r w:rsidR="00586369" w:rsidRPr="00586369">
        <w:t>»</w:t>
      </w:r>
    </w:p>
    <w:p w:rsidR="00586369" w:rsidRDefault="00586369" w:rsidP="00DD2007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szCs w:val="28"/>
        </w:rPr>
      </w:pPr>
    </w:p>
    <w:p w:rsidR="00E46930" w:rsidRDefault="00E46930" w:rsidP="00E46930">
      <w:pPr>
        <w:rPr>
          <w:bCs/>
          <w:szCs w:val="28"/>
        </w:rPr>
      </w:pPr>
      <w:r>
        <w:rPr>
          <w:bCs/>
          <w:szCs w:val="28"/>
        </w:rPr>
        <w:t xml:space="preserve">(утратило силу постановлением Администрации </w:t>
      </w:r>
      <w:hyperlink r:id="rId9" w:tooltip="постановление от 01.02.2024 0:00:00 №81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5"/>
            <w:bCs/>
            <w:szCs w:val="28"/>
          </w:rPr>
          <w:t>от 01.02.2024 № 81</w:t>
        </w:r>
      </w:hyperlink>
      <w:r>
        <w:rPr>
          <w:bCs/>
          <w:szCs w:val="28"/>
        </w:rPr>
        <w:t>)</w:t>
      </w:r>
    </w:p>
    <w:p w:rsidR="00E46930" w:rsidRPr="00586369" w:rsidRDefault="00E46930" w:rsidP="00DD2007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szCs w:val="28"/>
        </w:rPr>
      </w:pPr>
      <w:bookmarkStart w:id="0" w:name="_GoBack"/>
      <w:bookmarkEnd w:id="0"/>
    </w:p>
    <w:p w:rsidR="00DD2007" w:rsidRPr="00586369" w:rsidRDefault="00DD2007" w:rsidP="00586369">
      <w:r w:rsidRPr="00586369">
        <w:t xml:space="preserve">В </w:t>
      </w:r>
      <w:r w:rsidR="002D0FCF" w:rsidRPr="00586369">
        <w:t xml:space="preserve">целях </w:t>
      </w:r>
      <w:r w:rsidR="002D0FCF" w:rsidRPr="00586369">
        <w:rPr>
          <w:rFonts w:eastAsia="Calibri"/>
          <w:lang w:eastAsia="zh-CN"/>
        </w:rPr>
        <w:t>приведения в</w:t>
      </w:r>
      <w:r w:rsidR="00586369" w:rsidRPr="00586369">
        <w:rPr>
          <w:rFonts w:eastAsia="Calibri"/>
          <w:lang w:eastAsia="zh-CN"/>
        </w:rPr>
        <w:t xml:space="preserve"> </w:t>
      </w:r>
      <w:r w:rsidR="002D0FCF" w:rsidRPr="00586369">
        <w:rPr>
          <w:rFonts w:eastAsia="Calibri"/>
          <w:lang w:eastAsia="zh-CN"/>
        </w:rPr>
        <w:t>соответствие объемов финансирования муниципальной программы,</w:t>
      </w:r>
      <w:r w:rsidR="00586369" w:rsidRPr="00586369">
        <w:rPr>
          <w:rFonts w:eastAsia="Calibri"/>
          <w:lang w:eastAsia="zh-CN"/>
        </w:rPr>
        <w:t xml:space="preserve"> </w:t>
      </w:r>
      <w:r w:rsidR="00A9295D" w:rsidRPr="00586369">
        <w:rPr>
          <w:rFonts w:eastAsia="Calibri"/>
          <w:lang w:eastAsia="zh-CN"/>
        </w:rPr>
        <w:t>на основании</w:t>
      </w:r>
      <w:r w:rsidR="00586369" w:rsidRPr="00586369">
        <w:t xml:space="preserve"> </w:t>
      </w:r>
      <w:r w:rsidR="00A9295D" w:rsidRPr="00586369">
        <w:t>решения</w:t>
      </w:r>
      <w:r w:rsidRPr="00586369">
        <w:t xml:space="preserve"> Думы Бер</w:t>
      </w:r>
      <w:r w:rsidR="00A9295D" w:rsidRPr="00586369">
        <w:t xml:space="preserve">езовского района </w:t>
      </w:r>
      <w:hyperlink r:id="rId10" w:tooltip="решение от 26.09.2022 0:00:00 №145 Дума Березовского района&#10;&#10;О внесении изменений в решение Думы Березовского района от 23 декабря 2021 года № 33 " w:history="1">
        <w:r w:rsidR="00A9295D" w:rsidRPr="0078233F">
          <w:rPr>
            <w:rStyle w:val="a5"/>
          </w:rPr>
          <w:t xml:space="preserve">от 26.09.2022 </w:t>
        </w:r>
        <w:r w:rsidRPr="0078233F">
          <w:rPr>
            <w:rStyle w:val="a5"/>
          </w:rPr>
          <w:t>№ 145</w:t>
        </w:r>
      </w:hyperlink>
      <w:r w:rsidRPr="00586369">
        <w:t xml:space="preserve"> </w:t>
      </w:r>
      <w:r w:rsidR="00586369">
        <w:t xml:space="preserve">             </w:t>
      </w:r>
      <w:r w:rsidR="00586369" w:rsidRPr="00586369">
        <w:t>«</w:t>
      </w:r>
      <w:r w:rsidRPr="00586369">
        <w:t>О внесении изменений в решение Думы Березовского р</w:t>
      </w:r>
      <w:r w:rsidR="002D0FCF" w:rsidRPr="00586369">
        <w:t xml:space="preserve">айона </w:t>
      </w:r>
      <w:hyperlink r:id="rId11" w:tooltip="решение от 23.12.2021 0:00:00 №33 Дума Березовского района&#10;&#10;О бюджете Березовского района на 2022 год и плановый период 2023 и 2024 годов&#10;" w:history="1">
        <w:r w:rsidR="002D0FCF" w:rsidRPr="0078233F">
          <w:rPr>
            <w:rStyle w:val="a5"/>
          </w:rPr>
          <w:t>от 23.12.2021 № 33</w:t>
        </w:r>
      </w:hyperlink>
      <w:r w:rsidR="00586369" w:rsidRPr="00586369">
        <w:t xml:space="preserve"> </w:t>
      </w:r>
      <w:r w:rsidR="00586369">
        <w:t xml:space="preserve">               </w:t>
      </w:r>
      <w:r w:rsidR="00586369" w:rsidRPr="00586369">
        <w:t>«</w:t>
      </w:r>
      <w:r w:rsidRPr="00586369">
        <w:t xml:space="preserve">О бюджете </w:t>
      </w:r>
      <w:r w:rsidR="009B0EFD" w:rsidRPr="00586369">
        <w:t xml:space="preserve">Березовского района </w:t>
      </w:r>
      <w:r w:rsidRPr="00586369">
        <w:t>на 2022 год и плановый период 2023 и 2024 годов</w:t>
      </w:r>
      <w:r w:rsidR="00586369" w:rsidRPr="00586369">
        <w:t>»</w:t>
      </w:r>
      <w:r w:rsidRPr="00586369">
        <w:t>:</w:t>
      </w:r>
    </w:p>
    <w:p w:rsidR="00100801" w:rsidRPr="00586369" w:rsidRDefault="00100801" w:rsidP="00586369">
      <w:pPr>
        <w:rPr>
          <w:bCs/>
        </w:rPr>
      </w:pPr>
      <w:r w:rsidRPr="00586369">
        <w:t>1. Внести в</w:t>
      </w:r>
      <w:r w:rsidR="00586369" w:rsidRPr="00586369">
        <w:t xml:space="preserve"> </w:t>
      </w:r>
      <w:r w:rsidRPr="00586369">
        <w:t>приложение к постановлению администрации Березовс</w:t>
      </w:r>
      <w:r w:rsidR="00E94249" w:rsidRPr="00586369">
        <w:t xml:space="preserve">кого района </w:t>
      </w:r>
      <w:r w:rsidR="004A5FEF">
        <w:t xml:space="preserve">             </w:t>
      </w:r>
      <w:hyperlink r:id="rId12" w:tooltip="постановление от 28.12.2021 0:00:00 №1590 Администрация Березовского района&#10;&#10;О муниципальной программе " w:history="1">
        <w:r w:rsidR="00E94249" w:rsidRPr="004A5FEF">
          <w:rPr>
            <w:rStyle w:val="a5"/>
          </w:rPr>
          <w:t>от 28.12.2021 № 1590</w:t>
        </w:r>
      </w:hyperlink>
      <w:r w:rsidRPr="00586369">
        <w:t xml:space="preserve"> </w:t>
      </w:r>
      <w:r w:rsidR="00586369" w:rsidRPr="00586369">
        <w:rPr>
          <w:bCs/>
        </w:rPr>
        <w:t>«</w:t>
      </w:r>
      <w:r w:rsidRPr="00586369">
        <w:rPr>
          <w:bCs/>
        </w:rPr>
        <w:t xml:space="preserve">О муниципальной программе </w:t>
      </w:r>
      <w:r w:rsidR="00586369" w:rsidRPr="00586369">
        <w:rPr>
          <w:bCs/>
        </w:rPr>
        <w:t>«</w:t>
      </w:r>
      <w:r w:rsidRPr="00586369">
        <w:rPr>
          <w:bCs/>
        </w:rPr>
        <w:t>Жилищно-коммунальный комплекс в Березовском районе</w:t>
      </w:r>
      <w:r w:rsidR="00586369" w:rsidRPr="00586369">
        <w:rPr>
          <w:bCs/>
        </w:rPr>
        <w:t>»</w:t>
      </w:r>
      <w:r w:rsidRPr="00586369">
        <w:rPr>
          <w:bCs/>
        </w:rPr>
        <w:t xml:space="preserve"> (далее</w:t>
      </w:r>
      <w:r w:rsidR="00586369" w:rsidRPr="00586369">
        <w:rPr>
          <w:bCs/>
        </w:rPr>
        <w:t>-</w:t>
      </w:r>
      <w:r w:rsidRPr="00586369">
        <w:rPr>
          <w:bCs/>
        </w:rPr>
        <w:t>муниципальная программа) следующие изменения:</w:t>
      </w:r>
    </w:p>
    <w:p w:rsidR="00586369" w:rsidRPr="00586369" w:rsidRDefault="00100801" w:rsidP="00586369">
      <w:r w:rsidRPr="00586369">
        <w:rPr>
          <w:bCs/>
        </w:rPr>
        <w:t>1.1. В паспорт</w:t>
      </w:r>
      <w:r w:rsidR="00D55B5C" w:rsidRPr="00586369">
        <w:rPr>
          <w:bCs/>
        </w:rPr>
        <w:t xml:space="preserve">е муниципальной программы строки: </w:t>
      </w:r>
      <w:r w:rsidR="00586369" w:rsidRPr="00586369">
        <w:rPr>
          <w:bCs/>
        </w:rPr>
        <w:t>«</w:t>
      </w:r>
      <w:r w:rsidR="00D55B5C" w:rsidRPr="00586369">
        <w:rPr>
          <w:bCs/>
        </w:rPr>
        <w:t>Целевые показатели муниципальной программы</w:t>
      </w:r>
      <w:r w:rsidR="00586369" w:rsidRPr="00586369">
        <w:rPr>
          <w:bCs/>
        </w:rPr>
        <w:t>»</w:t>
      </w:r>
      <w:r w:rsidR="00D55B5C" w:rsidRPr="00586369">
        <w:rPr>
          <w:bCs/>
        </w:rPr>
        <w:t xml:space="preserve">, </w:t>
      </w:r>
      <w:r w:rsidR="00586369" w:rsidRPr="00586369">
        <w:rPr>
          <w:bCs/>
        </w:rPr>
        <w:t>«</w:t>
      </w:r>
      <w:r w:rsidR="00D55B5C" w:rsidRPr="00586369">
        <w:rPr>
          <w:bCs/>
        </w:rPr>
        <w:t>Параметры финансового обеспечения муниципальной программы</w:t>
      </w:r>
      <w:r w:rsidR="00586369" w:rsidRPr="00586369">
        <w:rPr>
          <w:bCs/>
        </w:rPr>
        <w:t>»</w:t>
      </w:r>
      <w:r w:rsidRPr="00586369">
        <w:rPr>
          <w:bCs/>
        </w:rPr>
        <w:t xml:space="preserve"> изложить в следующей редакции:</w:t>
      </w:r>
    </w:p>
    <w:p w:rsidR="00100801" w:rsidRPr="00586369" w:rsidRDefault="00586369" w:rsidP="00100801">
      <w:pPr>
        <w:widowControl w:val="0"/>
        <w:autoSpaceDE w:val="0"/>
        <w:autoSpaceDN w:val="0"/>
        <w:rPr>
          <w:rFonts w:cs="Arial"/>
          <w:bCs/>
          <w:szCs w:val="28"/>
        </w:rPr>
      </w:pPr>
      <w:r w:rsidRPr="00586369">
        <w:rPr>
          <w:rFonts w:cs="Arial"/>
          <w:bCs/>
          <w:szCs w:val="28"/>
        </w:rPr>
        <w:t>«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992"/>
        <w:gridCol w:w="992"/>
        <w:gridCol w:w="709"/>
        <w:gridCol w:w="851"/>
        <w:gridCol w:w="851"/>
        <w:gridCol w:w="992"/>
        <w:gridCol w:w="992"/>
        <w:gridCol w:w="1134"/>
        <w:gridCol w:w="1276"/>
      </w:tblGrid>
      <w:tr w:rsidR="00D524FC" w:rsidRPr="00586369" w:rsidTr="00286625">
        <w:tc>
          <w:tcPr>
            <w:tcW w:w="709" w:type="dxa"/>
            <w:vMerge w:val="restart"/>
            <w:shd w:val="clear" w:color="auto" w:fill="auto"/>
          </w:tcPr>
          <w:p w:rsidR="00D524FC" w:rsidRPr="00586369" w:rsidRDefault="00D524FC" w:rsidP="00586369">
            <w:pPr>
              <w:ind w:firstLine="0"/>
              <w:rPr>
                <w:lang w:val="en-US"/>
              </w:rPr>
            </w:pPr>
            <w:r w:rsidRPr="00586369">
              <w:t xml:space="preserve">Целевые показатели муниципальной программы 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D524FC" w:rsidRPr="00586369" w:rsidRDefault="00D524FC" w:rsidP="00586369">
            <w:pPr>
              <w:ind w:firstLine="0"/>
            </w:pPr>
            <w:r w:rsidRPr="00586369">
              <w:t xml:space="preserve">№ </w:t>
            </w:r>
          </w:p>
          <w:p w:rsidR="00D524FC" w:rsidRPr="00586369" w:rsidRDefault="00D524FC" w:rsidP="00586369">
            <w:pPr>
              <w:ind w:firstLine="0"/>
            </w:pPr>
            <w:proofErr w:type="gramStart"/>
            <w:r w:rsidRPr="00586369">
              <w:t>п</w:t>
            </w:r>
            <w:proofErr w:type="gramEnd"/>
            <w:r w:rsidRPr="00586369">
              <w:t>/п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D524FC" w:rsidRPr="00586369" w:rsidRDefault="00D524FC" w:rsidP="00586369">
            <w:pPr>
              <w:ind w:firstLine="0"/>
              <w:rPr>
                <w:lang w:val="en-US"/>
              </w:rPr>
            </w:pPr>
            <w:r w:rsidRPr="00586369">
              <w:t xml:space="preserve">Наименование целевого показателя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D524FC" w:rsidRPr="00586369" w:rsidRDefault="00D524FC" w:rsidP="00586369">
            <w:pPr>
              <w:ind w:firstLine="0"/>
              <w:rPr>
                <w:lang w:val="en-US"/>
              </w:rPr>
            </w:pPr>
            <w:r w:rsidRPr="00586369">
              <w:t xml:space="preserve">Документ основание </w:t>
            </w:r>
          </w:p>
        </w:tc>
        <w:tc>
          <w:tcPr>
            <w:tcW w:w="6805" w:type="dxa"/>
            <w:gridSpan w:val="7"/>
            <w:shd w:val="clear" w:color="auto" w:fill="auto"/>
          </w:tcPr>
          <w:p w:rsidR="00D524FC" w:rsidRPr="00586369" w:rsidRDefault="00D524FC" w:rsidP="00586369">
            <w:r w:rsidRPr="00586369">
              <w:t>Значение показателя по годам</w:t>
            </w:r>
          </w:p>
        </w:tc>
      </w:tr>
      <w:tr w:rsidR="00D524FC" w:rsidRPr="00586369" w:rsidTr="00286625">
        <w:tc>
          <w:tcPr>
            <w:tcW w:w="709" w:type="dxa"/>
            <w:vMerge/>
            <w:shd w:val="clear" w:color="auto" w:fill="auto"/>
          </w:tcPr>
          <w:p w:rsidR="00D524FC" w:rsidRPr="00586369" w:rsidRDefault="00D524FC" w:rsidP="00586369"/>
        </w:tc>
        <w:tc>
          <w:tcPr>
            <w:tcW w:w="709" w:type="dxa"/>
            <w:vMerge/>
            <w:shd w:val="clear" w:color="auto" w:fill="auto"/>
          </w:tcPr>
          <w:p w:rsidR="00D524FC" w:rsidRPr="00586369" w:rsidRDefault="00D524FC" w:rsidP="00586369"/>
        </w:tc>
        <w:tc>
          <w:tcPr>
            <w:tcW w:w="992" w:type="dxa"/>
            <w:vMerge/>
            <w:shd w:val="clear" w:color="auto" w:fill="auto"/>
          </w:tcPr>
          <w:p w:rsidR="00D524FC" w:rsidRPr="00586369" w:rsidRDefault="00D524FC" w:rsidP="00586369"/>
        </w:tc>
        <w:tc>
          <w:tcPr>
            <w:tcW w:w="992" w:type="dxa"/>
            <w:vMerge/>
            <w:shd w:val="clear" w:color="auto" w:fill="auto"/>
          </w:tcPr>
          <w:p w:rsidR="00D524FC" w:rsidRPr="00586369" w:rsidRDefault="00D524FC" w:rsidP="00586369"/>
        </w:tc>
        <w:tc>
          <w:tcPr>
            <w:tcW w:w="709" w:type="dxa"/>
            <w:shd w:val="clear" w:color="auto" w:fill="auto"/>
          </w:tcPr>
          <w:p w:rsidR="00D524FC" w:rsidRPr="00586369" w:rsidRDefault="00D524FC" w:rsidP="00586369">
            <w:pPr>
              <w:ind w:firstLine="0"/>
              <w:rPr>
                <w:lang w:val="en-US"/>
              </w:rPr>
            </w:pPr>
            <w:r w:rsidRPr="00586369">
              <w:t>Базовое значение</w:t>
            </w:r>
          </w:p>
        </w:tc>
        <w:tc>
          <w:tcPr>
            <w:tcW w:w="851" w:type="dxa"/>
            <w:shd w:val="clear" w:color="auto" w:fill="auto"/>
          </w:tcPr>
          <w:p w:rsidR="00D524FC" w:rsidRPr="00586369" w:rsidRDefault="00D524FC" w:rsidP="00586369">
            <w:pPr>
              <w:ind w:firstLine="0"/>
            </w:pPr>
            <w:r w:rsidRPr="00586369">
              <w:rPr>
                <w:lang w:val="en-US"/>
              </w:rPr>
              <w:t>20</w:t>
            </w:r>
            <w:r w:rsidRPr="00586369">
              <w:t>22г.</w:t>
            </w:r>
          </w:p>
        </w:tc>
        <w:tc>
          <w:tcPr>
            <w:tcW w:w="851" w:type="dxa"/>
            <w:shd w:val="clear" w:color="auto" w:fill="auto"/>
          </w:tcPr>
          <w:p w:rsidR="00D524FC" w:rsidRPr="00586369" w:rsidRDefault="00D524FC" w:rsidP="00586369">
            <w:pPr>
              <w:ind w:firstLine="0"/>
            </w:pPr>
            <w:r w:rsidRPr="00586369">
              <w:t>2023г.</w:t>
            </w:r>
          </w:p>
        </w:tc>
        <w:tc>
          <w:tcPr>
            <w:tcW w:w="992" w:type="dxa"/>
            <w:shd w:val="clear" w:color="auto" w:fill="auto"/>
          </w:tcPr>
          <w:p w:rsidR="00D524FC" w:rsidRPr="00586369" w:rsidRDefault="00D524FC" w:rsidP="00586369">
            <w:pPr>
              <w:ind w:firstLine="0"/>
            </w:pPr>
            <w:r w:rsidRPr="00586369">
              <w:t>2024г.</w:t>
            </w:r>
          </w:p>
        </w:tc>
        <w:tc>
          <w:tcPr>
            <w:tcW w:w="992" w:type="dxa"/>
            <w:shd w:val="clear" w:color="auto" w:fill="auto"/>
          </w:tcPr>
          <w:p w:rsidR="00D524FC" w:rsidRPr="00586369" w:rsidRDefault="00D524FC" w:rsidP="00586369">
            <w:pPr>
              <w:ind w:firstLine="0"/>
            </w:pPr>
            <w:r w:rsidRPr="00586369">
              <w:t>2025</w:t>
            </w:r>
            <w:r w:rsidR="00EC5BD7" w:rsidRPr="00586369">
              <w:t>г</w:t>
            </w:r>
          </w:p>
          <w:p w:rsidR="00D524FC" w:rsidRPr="00586369" w:rsidRDefault="00D524FC" w:rsidP="00586369"/>
        </w:tc>
        <w:tc>
          <w:tcPr>
            <w:tcW w:w="1134" w:type="dxa"/>
            <w:shd w:val="clear" w:color="auto" w:fill="auto"/>
          </w:tcPr>
          <w:p w:rsidR="00D524FC" w:rsidRPr="00586369" w:rsidRDefault="00D524FC" w:rsidP="00586369">
            <w:pPr>
              <w:ind w:firstLine="0"/>
            </w:pPr>
            <w:r w:rsidRPr="00586369">
              <w:t>На момент окончания реализации муниципальной программы</w:t>
            </w:r>
          </w:p>
        </w:tc>
        <w:tc>
          <w:tcPr>
            <w:tcW w:w="1276" w:type="dxa"/>
            <w:shd w:val="clear" w:color="auto" w:fill="auto"/>
          </w:tcPr>
          <w:p w:rsidR="00D524FC" w:rsidRPr="00586369" w:rsidRDefault="00D524FC" w:rsidP="00586369">
            <w:pPr>
              <w:ind w:firstLine="0"/>
            </w:pPr>
            <w:r w:rsidRPr="00586369">
              <w:t xml:space="preserve">Ответственный исполнитель/соисполнитель за достижение показателя </w:t>
            </w:r>
          </w:p>
        </w:tc>
      </w:tr>
      <w:tr w:rsidR="00D524FC" w:rsidRPr="00586369" w:rsidTr="00286625">
        <w:tc>
          <w:tcPr>
            <w:tcW w:w="709" w:type="dxa"/>
            <w:vMerge/>
            <w:shd w:val="clear" w:color="auto" w:fill="auto"/>
          </w:tcPr>
          <w:p w:rsidR="00D524FC" w:rsidRPr="00586369" w:rsidRDefault="00D524FC" w:rsidP="00586369"/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lang w:val="en-US"/>
              </w:rPr>
            </w:pPr>
            <w:r w:rsidRPr="00586369">
              <w:rPr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2776A" w:rsidRPr="00586369" w:rsidRDefault="00D524FC" w:rsidP="00586369">
            <w:pPr>
              <w:ind w:firstLine="0"/>
            </w:pPr>
            <w:r w:rsidRPr="00586369">
              <w:t xml:space="preserve">Доля замены ветхих муниципальных сетей теплоснабжения, </w:t>
            </w:r>
            <w:r w:rsidRPr="00586369">
              <w:lastRenderedPageBreak/>
              <w:t>водоснабжения и водоотведения от общей протяженности ветхих инженерных сетей теплоснабжения, водоснабжения и водоотведения,%</w:t>
            </w:r>
          </w:p>
        </w:tc>
        <w:tc>
          <w:tcPr>
            <w:tcW w:w="992" w:type="dxa"/>
            <w:shd w:val="clear" w:color="auto" w:fill="auto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lastRenderedPageBreak/>
              <w:t xml:space="preserve">(ФЗ № 416 от 07.12.2011 </w:t>
            </w:r>
            <w:hyperlink r:id="rId13" w:tooltip="ФЕДЕРАЛЬНЫЙ ЗАКОН от 07.12.2011 № 416-ФЗ ГОСУДАРСТВЕННАЯ ДУМА ФЕДЕРАЛЬНОГО СОБРАНИЯ РФ&#10;&#10;О ВОДОСНАБЖЕНИИ И ВОДООТВЕДЕНИИ" w:history="1">
              <w:r w:rsidR="00586369" w:rsidRPr="004A5FEF">
                <w:rPr>
                  <w:rStyle w:val="a5"/>
                </w:rPr>
                <w:t>«</w:t>
              </w:r>
              <w:r w:rsidRPr="004A5FEF">
                <w:rPr>
                  <w:rStyle w:val="a5"/>
                </w:rPr>
                <w:t>О водоснабжении</w:t>
              </w:r>
            </w:hyperlink>
            <w:r w:rsidRPr="00586369">
              <w:rPr>
                <w:color w:val="000000"/>
              </w:rPr>
              <w:t xml:space="preserve"> и водоотведении</w:t>
            </w:r>
            <w:r w:rsidR="00586369" w:rsidRPr="00586369">
              <w:rPr>
                <w:color w:val="000000"/>
              </w:rPr>
              <w:t>»</w:t>
            </w:r>
            <w:r w:rsidRPr="00586369">
              <w:rPr>
                <w:color w:val="000000"/>
              </w:rPr>
              <w:t xml:space="preserve">, </w:t>
            </w:r>
            <w:r w:rsidRPr="00586369">
              <w:rPr>
                <w:color w:val="000000"/>
              </w:rPr>
              <w:lastRenderedPageBreak/>
              <w:t xml:space="preserve">ФЗ № 190 от 27.07.2010 </w:t>
            </w:r>
            <w:r w:rsidR="00586369" w:rsidRPr="00586369">
              <w:rPr>
                <w:color w:val="000000"/>
              </w:rPr>
              <w:t>«</w:t>
            </w:r>
            <w:hyperlink r:id="rId14" w:tooltip="ФЕДЕРАЛЬНЫЙ ЗАКОН от 27.07.2010 № 190-ФЗ ГОСУДАРСТВЕННАЯ ДУМА ФЕДЕРАЛЬНОГО СОБРАНИЯ РФ&#10;&#10;О теплоснабжении" w:history="1">
              <w:r w:rsidRPr="004A5FEF">
                <w:rPr>
                  <w:rStyle w:val="a5"/>
                </w:rPr>
                <w:t>О теплоснабжении</w:t>
              </w:r>
            </w:hyperlink>
            <w:r w:rsidRPr="00586369">
              <w:rPr>
                <w:color w:val="000000"/>
              </w:rPr>
              <w:t xml:space="preserve">) </w:t>
            </w:r>
          </w:p>
          <w:p w:rsidR="00D524FC" w:rsidRPr="00586369" w:rsidRDefault="00D524FC" w:rsidP="00586369"/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lastRenderedPageBreak/>
              <w:t>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  <w:szCs w:val="18"/>
              </w:rPr>
            </w:pPr>
            <w:r w:rsidRPr="00586369">
              <w:rPr>
                <w:color w:val="000000"/>
                <w:szCs w:val="18"/>
              </w:rPr>
              <w:t>Управление по жилищно-коммунальному хозяйству администрации Березовс</w:t>
            </w:r>
            <w:r w:rsidRPr="00586369">
              <w:rPr>
                <w:color w:val="000000"/>
                <w:szCs w:val="18"/>
              </w:rPr>
              <w:lastRenderedPageBreak/>
              <w:t>кого района</w:t>
            </w:r>
          </w:p>
          <w:p w:rsidR="00D524FC" w:rsidRPr="00586369" w:rsidRDefault="00D524FC" w:rsidP="00586369">
            <w:pPr>
              <w:rPr>
                <w:szCs w:val="18"/>
              </w:rPr>
            </w:pPr>
          </w:p>
        </w:tc>
      </w:tr>
      <w:tr w:rsidR="00D524FC" w:rsidRPr="00586369" w:rsidTr="00286625">
        <w:tc>
          <w:tcPr>
            <w:tcW w:w="709" w:type="dxa"/>
            <w:vMerge/>
            <w:shd w:val="clear" w:color="auto" w:fill="auto"/>
          </w:tcPr>
          <w:p w:rsidR="00D524FC" w:rsidRPr="00586369" w:rsidRDefault="00D524FC" w:rsidP="00586369"/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lang w:val="en-US"/>
              </w:rPr>
            </w:pPr>
            <w:r w:rsidRPr="00586369">
              <w:rPr>
                <w:lang w:val="en-US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 xml:space="preserve">Строительство водоочистных сооружений, ед.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586369" w:rsidP="00586369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="00D524FC" w:rsidRPr="00586369">
              <w:rPr>
                <w:color w:val="000000"/>
              </w:rPr>
              <w:t xml:space="preserve">ФЗ № 416 от 07.12.2011 </w:t>
            </w:r>
            <w:hyperlink r:id="rId15" w:history="1">
              <w:r w:rsidR="004A5FEF">
                <w:rPr>
                  <w:rStyle w:val="a5"/>
                </w:rPr>
                <w:t xml:space="preserve">«О водоснабжении </w:t>
              </w:r>
            </w:hyperlink>
            <w:r w:rsidR="00D524FC" w:rsidRPr="00586369">
              <w:rPr>
                <w:color w:val="000000"/>
              </w:rPr>
              <w:t>и водоотведении</w:t>
            </w:r>
            <w:r w:rsidRPr="00586369">
              <w:rPr>
                <w:color w:val="000000"/>
              </w:rPr>
              <w:t>»</w:t>
            </w:r>
            <w:r w:rsidR="00D524FC" w:rsidRPr="00586369">
              <w:rPr>
                <w:color w:val="000000"/>
              </w:rPr>
              <w:t xml:space="preserve">, ФЗ № 190 от 27.07.2010 </w:t>
            </w:r>
            <w:r w:rsidRPr="00586369">
              <w:rPr>
                <w:color w:val="000000"/>
              </w:rPr>
              <w:t>«</w:t>
            </w:r>
            <w:hyperlink r:id="rId16" w:history="1">
              <w:r w:rsidR="004A5FEF">
                <w:rPr>
                  <w:rStyle w:val="a5"/>
                </w:rPr>
                <w:t>О теплоснабжении</w:t>
              </w:r>
            </w:hyperlink>
            <w:r w:rsidR="00D524FC" w:rsidRPr="00586369">
              <w:rPr>
                <w:color w:val="000000"/>
              </w:rPr>
              <w:t xml:space="preserve">)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  <w:szCs w:val="18"/>
              </w:rPr>
            </w:pPr>
            <w:r w:rsidRPr="00586369">
              <w:rPr>
                <w:color w:val="000000"/>
                <w:szCs w:val="18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D524FC" w:rsidRPr="00586369" w:rsidTr="00286625">
        <w:tc>
          <w:tcPr>
            <w:tcW w:w="709" w:type="dxa"/>
            <w:vMerge/>
            <w:shd w:val="clear" w:color="auto" w:fill="auto"/>
          </w:tcPr>
          <w:p w:rsidR="00D524FC" w:rsidRPr="00586369" w:rsidRDefault="00D524FC" w:rsidP="00586369"/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</w:pPr>
            <w:r w:rsidRPr="00586369"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D53D4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 xml:space="preserve">Строительство водопроводных магистральных сетей </w:t>
            </w:r>
            <w:r w:rsidRPr="00586369">
              <w:rPr>
                <w:color w:val="000000"/>
              </w:rPr>
              <w:lastRenderedPageBreak/>
              <w:t xml:space="preserve">для обеспечения центральным водоснабжением, </w:t>
            </w:r>
            <w:proofErr w:type="gramStart"/>
            <w:r w:rsidRPr="00586369">
              <w:rPr>
                <w:color w:val="000000"/>
              </w:rPr>
              <w:t>км</w:t>
            </w:r>
            <w:proofErr w:type="gramEnd"/>
            <w:r w:rsidRPr="00586369">
              <w:rPr>
                <w:color w:val="000000"/>
              </w:rPr>
              <w:t>/год</w:t>
            </w:r>
          </w:p>
          <w:p w:rsidR="00313692" w:rsidRPr="00586369" w:rsidRDefault="00313692" w:rsidP="00586369">
            <w:pPr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lastRenderedPageBreak/>
              <w:t xml:space="preserve">ФЗ № 416 от 07.12.2011 </w:t>
            </w:r>
            <w:hyperlink r:id="rId17" w:history="1">
              <w:r w:rsidR="004A5FEF">
                <w:rPr>
                  <w:rStyle w:val="a5"/>
                </w:rPr>
                <w:t xml:space="preserve">«О водоснабжении </w:t>
              </w:r>
            </w:hyperlink>
            <w:r w:rsidRPr="00586369">
              <w:rPr>
                <w:color w:val="000000"/>
              </w:rPr>
              <w:t>и водоотведе</w:t>
            </w:r>
            <w:r w:rsidRPr="00586369">
              <w:rPr>
                <w:color w:val="000000"/>
              </w:rPr>
              <w:lastRenderedPageBreak/>
              <w:t>нии</w:t>
            </w:r>
            <w:r w:rsidR="00586369" w:rsidRPr="00586369"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lastRenderedPageBreak/>
              <w:t>7,5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12,5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  <w:szCs w:val="18"/>
              </w:rPr>
            </w:pPr>
            <w:r w:rsidRPr="00586369">
              <w:rPr>
                <w:color w:val="000000"/>
                <w:szCs w:val="18"/>
              </w:rPr>
              <w:t xml:space="preserve">Управление по жилищно-коммунальному хозяйству администрации </w:t>
            </w:r>
            <w:r w:rsidRPr="00586369">
              <w:rPr>
                <w:color w:val="000000"/>
                <w:szCs w:val="18"/>
              </w:rPr>
              <w:lastRenderedPageBreak/>
              <w:t>Березовского района</w:t>
            </w:r>
          </w:p>
        </w:tc>
      </w:tr>
      <w:tr w:rsidR="00D524FC" w:rsidRPr="00586369" w:rsidTr="00286625">
        <w:tc>
          <w:tcPr>
            <w:tcW w:w="709" w:type="dxa"/>
            <w:vMerge/>
            <w:shd w:val="clear" w:color="auto" w:fill="auto"/>
          </w:tcPr>
          <w:p w:rsidR="00D524FC" w:rsidRPr="00586369" w:rsidRDefault="00D524FC" w:rsidP="00586369"/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</w:pPr>
            <w:r w:rsidRPr="00586369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 xml:space="preserve">Доля уличной канализационной сети, нуждающейся в замене, %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Постановление Правительства</w:t>
            </w:r>
            <w:r w:rsidR="009E5662" w:rsidRPr="00586369">
              <w:rPr>
                <w:color w:val="000000"/>
              </w:rPr>
              <w:t xml:space="preserve"> </w:t>
            </w:r>
            <w:r w:rsidRPr="00586369">
              <w:rPr>
                <w:color w:val="000000"/>
              </w:rPr>
              <w:t xml:space="preserve">ХМАО-Югры от 26 июля 2019 г. </w:t>
            </w:r>
            <w:hyperlink r:id="rId18" w:tooltip="ПОСТАНОВЛЕНИЕ от 26.07.2019 № 239-п Правительство Ханты-Мансийского автономного округа-Югры&#10;&#10;О ПРОГРАММЕ ХАНТЫ-МАНСИЙСКОГО АВТОНОМНОГО ОКРУГА – ЮГРЫ ПО ПОВЫШЕНИЮ КАЧЕСТВА ВОДОСНАБЖЕНИЯ НА ПЕРИОД С 2019 ПО 2024 ГОД" w:history="1">
              <w:r w:rsidRPr="004A5FEF">
                <w:rPr>
                  <w:rStyle w:val="a5"/>
                </w:rPr>
                <w:t xml:space="preserve">№ 239-п </w:t>
              </w:r>
              <w:r w:rsidR="00586369" w:rsidRPr="004A5FEF">
                <w:rPr>
                  <w:rStyle w:val="a5"/>
                </w:rPr>
                <w:t>«</w:t>
              </w:r>
              <w:r w:rsidRPr="004A5FEF">
                <w:rPr>
                  <w:rStyle w:val="a5"/>
                </w:rPr>
                <w:t>О программе Ханты-Мансийского</w:t>
              </w:r>
            </w:hyperlink>
            <w:r w:rsidRPr="00586369">
              <w:rPr>
                <w:color w:val="000000"/>
              </w:rPr>
              <w:t xml:space="preserve"> автономного округа-Югры по повышению качества водоснабжения на период с 2019 по 2024 год</w:t>
            </w:r>
            <w:r w:rsidR="00586369" w:rsidRPr="00586369"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14,7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14,7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14,7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14,7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14,7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14,7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  <w:szCs w:val="18"/>
              </w:rPr>
            </w:pPr>
            <w:r w:rsidRPr="00586369">
              <w:rPr>
                <w:color w:val="000000"/>
                <w:szCs w:val="18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D524FC" w:rsidRPr="00586369" w:rsidTr="00286625">
        <w:trPr>
          <w:trHeight w:val="717"/>
        </w:trPr>
        <w:tc>
          <w:tcPr>
            <w:tcW w:w="709" w:type="dxa"/>
            <w:vMerge/>
            <w:shd w:val="clear" w:color="auto" w:fill="auto"/>
          </w:tcPr>
          <w:p w:rsidR="00D524FC" w:rsidRPr="00586369" w:rsidRDefault="00D524FC" w:rsidP="00586369"/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</w:pPr>
            <w:r w:rsidRPr="00586369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Доля уличн</w:t>
            </w:r>
            <w:r w:rsidRPr="00586369">
              <w:rPr>
                <w:color w:val="000000"/>
              </w:rPr>
              <w:lastRenderedPageBreak/>
              <w:t xml:space="preserve">ой водопроводной сети, нуждающейся в замене, %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625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lastRenderedPageBreak/>
              <w:t>Постановле</w:t>
            </w:r>
            <w:r w:rsidRPr="00586369">
              <w:rPr>
                <w:color w:val="000000"/>
              </w:rPr>
              <w:lastRenderedPageBreak/>
              <w:t xml:space="preserve">ние </w:t>
            </w:r>
            <w:proofErr w:type="spellStart"/>
            <w:r w:rsidRPr="00586369">
              <w:rPr>
                <w:color w:val="000000"/>
              </w:rPr>
              <w:t>ПравительстваХМАО</w:t>
            </w:r>
            <w:proofErr w:type="spellEnd"/>
            <w:r w:rsidRPr="00586369">
              <w:rPr>
                <w:color w:val="000000"/>
              </w:rPr>
              <w:t xml:space="preserve">-Югры от 26 июля 2019 г. </w:t>
            </w:r>
            <w:hyperlink r:id="rId19" w:history="1">
              <w:r w:rsidR="004A5FEF">
                <w:rPr>
                  <w:rStyle w:val="a5"/>
                </w:rPr>
                <w:t xml:space="preserve">№ 239-п «О программе Ханты-Мансийского </w:t>
              </w:r>
            </w:hyperlink>
            <w:r w:rsidRPr="00586369">
              <w:rPr>
                <w:color w:val="000000"/>
              </w:rPr>
              <w:t xml:space="preserve"> автономного округа-Югры по повышению качества водоснабжения на период с 2019 по 2024 год</w:t>
            </w:r>
            <w:r w:rsidR="00586369" w:rsidRPr="00586369"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lastRenderedPageBreak/>
              <w:t>21,2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21,2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21,2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21,2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21,2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21,2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  <w:szCs w:val="18"/>
              </w:rPr>
            </w:pPr>
            <w:r w:rsidRPr="00586369">
              <w:rPr>
                <w:color w:val="000000"/>
                <w:szCs w:val="18"/>
              </w:rPr>
              <w:t xml:space="preserve">Управление по </w:t>
            </w:r>
            <w:r w:rsidRPr="00586369">
              <w:rPr>
                <w:color w:val="000000"/>
                <w:szCs w:val="18"/>
              </w:rPr>
              <w:lastRenderedPageBreak/>
              <w:t>жилищно-коммунальному хозяйству администрации Березовского района</w:t>
            </w:r>
          </w:p>
        </w:tc>
      </w:tr>
      <w:tr w:rsidR="00D524FC" w:rsidRPr="00586369" w:rsidTr="00286625">
        <w:tc>
          <w:tcPr>
            <w:tcW w:w="709" w:type="dxa"/>
            <w:vMerge/>
            <w:shd w:val="clear" w:color="auto" w:fill="auto"/>
          </w:tcPr>
          <w:p w:rsidR="00D524FC" w:rsidRPr="00586369" w:rsidRDefault="00D524FC" w:rsidP="00586369"/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</w:pPr>
            <w:r w:rsidRPr="00586369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 xml:space="preserve">Число аварий, отказов и повреждений, </w:t>
            </w:r>
            <w:proofErr w:type="spellStart"/>
            <w:proofErr w:type="gramStart"/>
            <w:r w:rsidRPr="00586369">
              <w:rPr>
                <w:color w:val="000000"/>
              </w:rPr>
              <w:t>ед</w:t>
            </w:r>
            <w:proofErr w:type="spellEnd"/>
            <w:proofErr w:type="gramEnd"/>
            <w:r w:rsidRPr="00586369">
              <w:rPr>
                <w:color w:val="000000"/>
              </w:rPr>
              <w:t xml:space="preserve">/км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Постановление Правительства Российской Федерации от 11</w:t>
            </w:r>
            <w:r w:rsidR="004A5FEF">
              <w:rPr>
                <w:color w:val="000000"/>
              </w:rPr>
              <w:t xml:space="preserve"> </w:t>
            </w:r>
            <w:r w:rsidRPr="00586369">
              <w:rPr>
                <w:color w:val="000000"/>
              </w:rPr>
              <w:t xml:space="preserve">февраля 2021г. </w:t>
            </w:r>
            <w:hyperlink r:id="rId20" w:tooltip="ПОСТАНОВЛЕНИЕ от 11.02.2021 № 161 ПРАВИТЕЛЬСТВО РФ&#10;&#10;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" w:history="1">
              <w:r w:rsidRPr="004A5FEF">
                <w:rPr>
                  <w:rStyle w:val="a5"/>
                </w:rPr>
                <w:t xml:space="preserve">N 161 </w:t>
              </w:r>
              <w:r w:rsidR="00586369" w:rsidRPr="004A5FEF">
                <w:rPr>
                  <w:rStyle w:val="a5"/>
                </w:rPr>
                <w:t>«</w:t>
              </w:r>
              <w:r w:rsidRPr="004A5FEF">
                <w:rPr>
                  <w:rStyle w:val="a5"/>
                </w:rPr>
                <w:t xml:space="preserve">О </w:t>
              </w:r>
              <w:r w:rsidRPr="004A5FEF">
                <w:rPr>
                  <w:rStyle w:val="a5"/>
                </w:rPr>
                <w:lastRenderedPageBreak/>
                <w:t>требованиях к региональным</w:t>
              </w:r>
            </w:hyperlink>
            <w:r w:rsidRPr="00586369">
              <w:t xml:space="preserve"> и муниципа</w:t>
            </w:r>
            <w:r w:rsidRPr="00586369">
              <w:rPr>
                <w:color w:val="000000" w:themeColor="text1"/>
              </w:rPr>
              <w:t xml:space="preserve">льным </w:t>
            </w:r>
            <w:r w:rsidRPr="00586369">
              <w:rPr>
                <w:color w:val="000000"/>
              </w:rPr>
              <w:t>программам в области энергосбережения и повышени</w:t>
            </w:r>
            <w:r w:rsidR="00633550" w:rsidRPr="00586369">
              <w:rPr>
                <w:color w:val="000000"/>
              </w:rPr>
              <w:t>я энергетической эффективности</w:t>
            </w:r>
            <w:r w:rsidR="00586369" w:rsidRPr="00586369"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lastRenderedPageBreak/>
              <w:t>0,081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0,081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0,081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0,081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0,081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0,081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  <w:szCs w:val="18"/>
              </w:rPr>
            </w:pPr>
            <w:r w:rsidRPr="00586369">
              <w:rPr>
                <w:color w:val="000000"/>
                <w:szCs w:val="18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D524FC" w:rsidRPr="00586369" w:rsidTr="00286625">
        <w:tc>
          <w:tcPr>
            <w:tcW w:w="709" w:type="dxa"/>
            <w:vMerge/>
            <w:shd w:val="clear" w:color="auto" w:fill="auto"/>
          </w:tcPr>
          <w:p w:rsidR="00D524FC" w:rsidRPr="00586369" w:rsidRDefault="00D524FC" w:rsidP="00586369"/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</w:pPr>
            <w:r w:rsidRPr="00586369"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 xml:space="preserve">Доля населения, обеспеченного качественной питьевой водой из систем централизованного водоснабжения % </w:t>
            </w:r>
          </w:p>
          <w:p w:rsidR="00D524FC" w:rsidRPr="00586369" w:rsidRDefault="00D524FC" w:rsidP="00586369">
            <w:pPr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 xml:space="preserve">Постановление Правительства ХМАО-Югры от 26 июля 2019 г. </w:t>
            </w:r>
            <w:hyperlink r:id="rId21" w:tooltip="ПОСТАНОВЛЕНИЕ от 26.07.2019 № 239-п Правительство Ханты-Мансийского автономного округа-Югры&#10;&#10;О ПРОГРАММЕ ХАНТЫ-МАНСИЙСКОГО АВТОНОМНОГО ОКРУГА – ЮГРЫ ПО ПОВЫШЕНИЮ КАЧЕСТВА ВОДОСНАБЖЕНИЯ НА ПЕРИОД С 2019 ПО 2024 ГОД" w:history="1">
              <w:r w:rsidRPr="004A5FEF">
                <w:rPr>
                  <w:rStyle w:val="a5"/>
                </w:rPr>
                <w:t xml:space="preserve">№ 239-п </w:t>
              </w:r>
              <w:r w:rsidR="00586369" w:rsidRPr="004A5FEF">
                <w:rPr>
                  <w:rStyle w:val="a5"/>
                </w:rPr>
                <w:t>«</w:t>
              </w:r>
              <w:r w:rsidRPr="004A5FEF">
                <w:rPr>
                  <w:rStyle w:val="a5"/>
                </w:rPr>
                <w:t>О программе Ханты-Мансийского</w:t>
              </w:r>
            </w:hyperlink>
            <w:r w:rsidRPr="00586369">
              <w:rPr>
                <w:color w:val="000000"/>
              </w:rPr>
              <w:t xml:space="preserve"> автономного округа-Югры по повыш</w:t>
            </w:r>
            <w:r w:rsidRPr="00586369">
              <w:rPr>
                <w:color w:val="000000"/>
              </w:rPr>
              <w:lastRenderedPageBreak/>
              <w:t>ению качества водоснабжения на период с 2019 по 2024 год</w:t>
            </w:r>
            <w:r w:rsidR="00586369" w:rsidRPr="00586369"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lastRenderedPageBreak/>
              <w:t>96,7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96,7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97,0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99,0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99,0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99,0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  <w:szCs w:val="18"/>
              </w:rPr>
            </w:pPr>
            <w:r w:rsidRPr="00586369">
              <w:rPr>
                <w:color w:val="000000"/>
                <w:szCs w:val="18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D524FC" w:rsidRPr="00586369" w:rsidTr="00286625">
        <w:tc>
          <w:tcPr>
            <w:tcW w:w="709" w:type="dxa"/>
            <w:vMerge/>
            <w:shd w:val="clear" w:color="auto" w:fill="auto"/>
          </w:tcPr>
          <w:p w:rsidR="00D524FC" w:rsidRPr="00586369" w:rsidRDefault="00D524FC" w:rsidP="00586369"/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</w:pPr>
            <w:r w:rsidRPr="00586369">
              <w:t>8</w:t>
            </w:r>
          </w:p>
        </w:tc>
        <w:tc>
          <w:tcPr>
            <w:tcW w:w="992" w:type="dxa"/>
            <w:shd w:val="clear" w:color="auto" w:fill="auto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 xml:space="preserve">Доля обеспеченности населения централизованными услугами водоснабжения, % </w:t>
            </w:r>
          </w:p>
          <w:p w:rsidR="00D524FC" w:rsidRPr="00586369" w:rsidRDefault="00D524FC" w:rsidP="00586369"/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 xml:space="preserve">Постановление Правительства ХМАО-Югры от 26 июля 2019 г. </w:t>
            </w:r>
            <w:hyperlink r:id="rId22" w:tooltip="ПОСТАНОВЛЕНИЕ от 26.07.2019 № 239-п Правительство Ханты-Мансийского автономного округа-Югры&#10;&#10;О ПРОГРАММЕ ХАНТЫ-МАНСИЙСКОГО АВТОНОМНОГО ОКРУГА – ЮГРЫ ПО ПОВЫШЕНИЮ КАЧЕСТВА ВОДОСНАБЖЕНИЯ НА ПЕРИОД С 2019 ПО 2024 ГОД" w:history="1">
              <w:r w:rsidRPr="004A5FEF">
                <w:rPr>
                  <w:rStyle w:val="a5"/>
                </w:rPr>
                <w:t xml:space="preserve">№ 239-п </w:t>
              </w:r>
              <w:r w:rsidR="00586369" w:rsidRPr="004A5FEF">
                <w:rPr>
                  <w:rStyle w:val="a5"/>
                </w:rPr>
                <w:t>«</w:t>
              </w:r>
              <w:r w:rsidRPr="004A5FEF">
                <w:rPr>
                  <w:rStyle w:val="a5"/>
                </w:rPr>
                <w:t>О программе Ханты-Мансийского</w:t>
              </w:r>
            </w:hyperlink>
            <w:r w:rsidRPr="00586369">
              <w:rPr>
                <w:color w:val="000000"/>
              </w:rPr>
              <w:t xml:space="preserve"> автономного округа-Югры по повышению качества водоснабжения на период с 2019 по 2024 год</w:t>
            </w:r>
            <w:r w:rsidR="00586369" w:rsidRPr="00586369"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81,1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81,1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81,1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81,1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81,1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81,1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  <w:szCs w:val="18"/>
              </w:rPr>
            </w:pPr>
            <w:r w:rsidRPr="00586369">
              <w:rPr>
                <w:color w:val="000000"/>
                <w:szCs w:val="18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D524FC" w:rsidRPr="00586369" w:rsidTr="00286625">
        <w:tc>
          <w:tcPr>
            <w:tcW w:w="709" w:type="dxa"/>
            <w:vMerge/>
            <w:shd w:val="clear" w:color="auto" w:fill="auto"/>
          </w:tcPr>
          <w:p w:rsidR="00D524FC" w:rsidRPr="00586369" w:rsidRDefault="00D524FC" w:rsidP="00586369"/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</w:pPr>
            <w:r w:rsidRPr="00586369">
              <w:t>9</w:t>
            </w:r>
          </w:p>
        </w:tc>
        <w:tc>
          <w:tcPr>
            <w:tcW w:w="992" w:type="dxa"/>
            <w:shd w:val="clear" w:color="auto" w:fill="auto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Доля обесп</w:t>
            </w:r>
            <w:r w:rsidRPr="00586369">
              <w:rPr>
                <w:color w:val="000000"/>
              </w:rPr>
              <w:lastRenderedPageBreak/>
              <w:t>еченности населения централизованными услугами водоотведения, %</w:t>
            </w:r>
          </w:p>
          <w:p w:rsidR="00D524FC" w:rsidRPr="00586369" w:rsidRDefault="00D524FC" w:rsidP="00586369"/>
        </w:tc>
        <w:tc>
          <w:tcPr>
            <w:tcW w:w="992" w:type="dxa"/>
            <w:shd w:val="clear" w:color="auto" w:fill="auto"/>
            <w:vAlign w:val="center"/>
          </w:tcPr>
          <w:p w:rsidR="004D53D4" w:rsidRPr="004A5FEF" w:rsidRDefault="00D524FC" w:rsidP="00586369">
            <w:pPr>
              <w:ind w:firstLine="0"/>
              <w:rPr>
                <w:rStyle w:val="a5"/>
              </w:rPr>
            </w:pPr>
            <w:r w:rsidRPr="00586369">
              <w:rPr>
                <w:color w:val="000000"/>
              </w:rPr>
              <w:lastRenderedPageBreak/>
              <w:t>Постановле</w:t>
            </w:r>
            <w:r w:rsidRPr="00586369">
              <w:rPr>
                <w:color w:val="000000"/>
              </w:rPr>
              <w:lastRenderedPageBreak/>
              <w:t xml:space="preserve">ние </w:t>
            </w:r>
            <w:proofErr w:type="spellStart"/>
            <w:r w:rsidRPr="00586369">
              <w:rPr>
                <w:color w:val="000000"/>
              </w:rPr>
              <w:t>ПравительстваХМАО</w:t>
            </w:r>
            <w:proofErr w:type="spellEnd"/>
            <w:r w:rsidRPr="00586369">
              <w:rPr>
                <w:color w:val="000000"/>
              </w:rPr>
              <w:t xml:space="preserve">-Югры от 26 июля 2019 г. </w:t>
            </w:r>
            <w:r w:rsidR="004A5FEF">
              <w:rPr>
                <w:color w:val="000000"/>
              </w:rPr>
              <w:fldChar w:fldCharType="begin"/>
            </w:r>
            <w:r w:rsidR="00E66F86">
              <w:rPr>
                <w:color w:val="000000"/>
              </w:rPr>
              <w:instrText>HYPERLINK "C:\\content\\act\\26e744bf-dcc3-4a2d-97ac-d5c5a5723ba3.html" \o "ПОСТАНОВЛЕНИЕ от 26.07.2019 № 239-п Правительство Ханты-Мансийского автономного округа-Югры</w:instrText>
            </w:r>
            <w:r w:rsidR="00E66F86">
              <w:rPr>
                <w:color w:val="000000"/>
              </w:rPr>
              <w:cr/>
              <w:instrText xml:space="preserve"> </w:instrText>
            </w:r>
            <w:r w:rsidR="00E66F86">
              <w:rPr>
                <w:color w:val="000000"/>
              </w:rPr>
              <w:cr/>
              <w:instrText xml:space="preserve"> О ПРОГРАММЕ ХАНТЫ-МАНСИЙСКОГО АВТОНОМНОГО ОКРУГА – ЮГРЫ ПО ПОВЫШЕНИЮ КАЧЕСТВА ВОДОСНАБЖЕНИЯ НА ПЕРИОД С 2019 ПО 2024 ГОД"</w:instrText>
            </w:r>
            <w:r w:rsidR="004A5FEF">
              <w:rPr>
                <w:color w:val="000000"/>
              </w:rPr>
              <w:fldChar w:fldCharType="separate"/>
            </w:r>
            <w:r w:rsidRPr="004A5FEF">
              <w:rPr>
                <w:rStyle w:val="a5"/>
              </w:rPr>
              <w:t xml:space="preserve">№ 239-п </w:t>
            </w:r>
            <w:r w:rsidR="00586369" w:rsidRPr="004A5FEF">
              <w:rPr>
                <w:rStyle w:val="a5"/>
              </w:rPr>
              <w:t>«</w:t>
            </w:r>
            <w:r w:rsidRPr="004A5FEF">
              <w:rPr>
                <w:rStyle w:val="a5"/>
              </w:rPr>
              <w:t>О программе Ханты-</w:t>
            </w:r>
          </w:p>
          <w:p w:rsidR="00D524FC" w:rsidRPr="00586369" w:rsidRDefault="00D524FC" w:rsidP="004A5FEF">
            <w:pPr>
              <w:ind w:firstLine="0"/>
              <w:rPr>
                <w:color w:val="000000"/>
              </w:rPr>
            </w:pPr>
            <w:r w:rsidRPr="004A5FEF">
              <w:rPr>
                <w:rStyle w:val="a5"/>
              </w:rPr>
              <w:t>Мансийского</w:t>
            </w:r>
            <w:r w:rsidR="004A5FEF">
              <w:rPr>
                <w:color w:val="000000"/>
              </w:rPr>
              <w:fldChar w:fldCharType="end"/>
            </w:r>
            <w:r w:rsidRPr="00586369">
              <w:rPr>
                <w:color w:val="000000"/>
              </w:rPr>
              <w:t xml:space="preserve"> автономного округа-Югры по повышению качества водоснабжения на период с 2019 по 2024 год</w:t>
            </w:r>
            <w:r w:rsidR="00586369" w:rsidRPr="00586369"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lastRenderedPageBreak/>
              <w:t>75,3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75,3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75,3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75,3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75,3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75,3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  <w:szCs w:val="18"/>
              </w:rPr>
            </w:pPr>
            <w:r w:rsidRPr="00586369">
              <w:rPr>
                <w:color w:val="000000"/>
                <w:szCs w:val="18"/>
              </w:rPr>
              <w:t xml:space="preserve">Управление по </w:t>
            </w:r>
            <w:r w:rsidRPr="00586369">
              <w:rPr>
                <w:color w:val="000000"/>
                <w:szCs w:val="18"/>
              </w:rPr>
              <w:lastRenderedPageBreak/>
              <w:t>жилищно-коммунальному хозяйству администрации Березовского района</w:t>
            </w:r>
          </w:p>
        </w:tc>
      </w:tr>
      <w:tr w:rsidR="00D524FC" w:rsidRPr="00586369" w:rsidTr="00286625">
        <w:tc>
          <w:tcPr>
            <w:tcW w:w="709" w:type="dxa"/>
            <w:shd w:val="clear" w:color="auto" w:fill="auto"/>
          </w:tcPr>
          <w:p w:rsidR="00D524FC" w:rsidRPr="00586369" w:rsidRDefault="00D524FC" w:rsidP="00A45B20">
            <w:pPr>
              <w:ind w:firstLine="0"/>
            </w:pPr>
          </w:p>
        </w:tc>
        <w:tc>
          <w:tcPr>
            <w:tcW w:w="709" w:type="dxa"/>
            <w:shd w:val="clear" w:color="auto" w:fill="auto"/>
          </w:tcPr>
          <w:p w:rsidR="00D524FC" w:rsidRPr="00586369" w:rsidRDefault="00586369" w:rsidP="00586369">
            <w:pPr>
              <w:ind w:firstLine="0"/>
            </w:pPr>
            <w:r>
              <w:t>1</w:t>
            </w:r>
            <w:r w:rsidR="00D524FC" w:rsidRPr="00586369">
              <w:t>0</w:t>
            </w:r>
          </w:p>
        </w:tc>
        <w:tc>
          <w:tcPr>
            <w:tcW w:w="992" w:type="dxa"/>
            <w:shd w:val="clear" w:color="auto" w:fill="auto"/>
          </w:tcPr>
          <w:p w:rsidR="00FA4E35" w:rsidRPr="00586369" w:rsidRDefault="00FA4E35" w:rsidP="00586369">
            <w:pPr>
              <w:ind w:firstLine="0"/>
              <w:rPr>
                <w:color w:val="000000"/>
              </w:rPr>
            </w:pPr>
          </w:p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Строительство и реконструкция котельных, ед.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633550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(</w:t>
            </w:r>
            <w:r w:rsidR="00D524FC" w:rsidRPr="00586369">
              <w:rPr>
                <w:color w:val="000000"/>
              </w:rPr>
              <w:t xml:space="preserve">ФЗ № 190 от 27.07.2010 </w:t>
            </w:r>
            <w:r w:rsidR="00586369" w:rsidRPr="00586369">
              <w:rPr>
                <w:color w:val="000000"/>
              </w:rPr>
              <w:t>«</w:t>
            </w:r>
            <w:hyperlink r:id="rId23" w:history="1">
              <w:r w:rsidR="004A5FEF">
                <w:rPr>
                  <w:rStyle w:val="a5"/>
                </w:rPr>
                <w:t>О теплоснабжении</w:t>
              </w:r>
            </w:hyperlink>
            <w:r w:rsidR="00D524FC" w:rsidRPr="00586369">
              <w:rPr>
                <w:color w:val="000000"/>
              </w:rPr>
              <w:t xml:space="preserve">) </w:t>
            </w:r>
          </w:p>
          <w:p w:rsidR="00D524FC" w:rsidRPr="00586369" w:rsidRDefault="00D524FC" w:rsidP="00586369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0</w:t>
            </w:r>
          </w:p>
          <w:p w:rsidR="00D524FC" w:rsidRPr="00586369" w:rsidRDefault="00D524FC" w:rsidP="00586369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FA4E35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586369" w:rsidRDefault="00FA4E35" w:rsidP="00586369">
            <w:pPr>
              <w:ind w:firstLine="0"/>
              <w:rPr>
                <w:color w:val="000000"/>
              </w:rPr>
            </w:pPr>
            <w:r w:rsidRPr="00586369">
              <w:rPr>
                <w:color w:val="00000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586369" w:rsidRDefault="00D524FC" w:rsidP="00586369">
            <w:pPr>
              <w:ind w:firstLine="0"/>
              <w:rPr>
                <w:color w:val="000000"/>
                <w:szCs w:val="18"/>
              </w:rPr>
            </w:pPr>
            <w:r w:rsidRPr="00586369">
              <w:rPr>
                <w:color w:val="000000"/>
                <w:szCs w:val="18"/>
              </w:rPr>
              <w:t>Управление по жилищно-коммунальному хозяйству администрации Березовского района</w:t>
            </w:r>
          </w:p>
        </w:tc>
      </w:tr>
    </w:tbl>
    <w:tbl>
      <w:tblPr>
        <w:tblStyle w:val="a7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18"/>
        <w:gridCol w:w="1985"/>
        <w:gridCol w:w="1275"/>
        <w:gridCol w:w="993"/>
        <w:gridCol w:w="1134"/>
        <w:gridCol w:w="1134"/>
        <w:gridCol w:w="992"/>
        <w:gridCol w:w="1276"/>
      </w:tblGrid>
      <w:tr w:rsidR="00100801" w:rsidRPr="00586369" w:rsidTr="00286625">
        <w:tc>
          <w:tcPr>
            <w:tcW w:w="1418" w:type="dxa"/>
            <w:vMerge w:val="restart"/>
          </w:tcPr>
          <w:p w:rsidR="00100801" w:rsidRPr="00586369" w:rsidRDefault="00100801" w:rsidP="00586369">
            <w:pPr>
              <w:pStyle w:val="a6"/>
              <w:ind w:left="0" w:firstLine="0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 xml:space="preserve">Параметры </w:t>
            </w:r>
            <w:proofErr w:type="gramStart"/>
            <w:r w:rsidRPr="00586369">
              <w:rPr>
                <w:rFonts w:cs="Arial"/>
                <w:bCs/>
                <w:szCs w:val="20"/>
              </w:rPr>
              <w:t>финансов</w:t>
            </w:r>
            <w:r w:rsidRPr="00586369">
              <w:rPr>
                <w:rFonts w:cs="Arial"/>
                <w:bCs/>
                <w:szCs w:val="20"/>
              </w:rPr>
              <w:lastRenderedPageBreak/>
              <w:t>ого</w:t>
            </w:r>
            <w:proofErr w:type="gramEnd"/>
          </w:p>
          <w:p w:rsidR="00100801" w:rsidRPr="00586369" w:rsidRDefault="00100801" w:rsidP="00586369">
            <w:pPr>
              <w:pStyle w:val="a6"/>
              <w:ind w:left="0" w:firstLine="0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обеспечения</w:t>
            </w:r>
            <w:r w:rsidR="00586369">
              <w:rPr>
                <w:rFonts w:cs="Arial"/>
                <w:bCs/>
                <w:szCs w:val="20"/>
              </w:rPr>
              <w:t xml:space="preserve"> </w:t>
            </w:r>
            <w:proofErr w:type="gramStart"/>
            <w:r w:rsidRPr="00586369">
              <w:rPr>
                <w:rFonts w:cs="Arial"/>
                <w:bCs/>
                <w:szCs w:val="20"/>
              </w:rPr>
              <w:t>муниципальной</w:t>
            </w:r>
            <w:proofErr w:type="gramEnd"/>
          </w:p>
          <w:p w:rsidR="00100801" w:rsidRPr="00586369" w:rsidRDefault="00100801" w:rsidP="00586369">
            <w:pPr>
              <w:pStyle w:val="a6"/>
              <w:ind w:left="0" w:firstLine="0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программы</w:t>
            </w:r>
          </w:p>
        </w:tc>
        <w:tc>
          <w:tcPr>
            <w:tcW w:w="1985" w:type="dxa"/>
          </w:tcPr>
          <w:p w:rsidR="00100801" w:rsidRPr="00586369" w:rsidRDefault="00100801" w:rsidP="00586369">
            <w:pPr>
              <w:ind w:firstLine="0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lastRenderedPageBreak/>
              <w:t>Источники</w:t>
            </w:r>
          </w:p>
          <w:p w:rsidR="00100801" w:rsidRPr="00586369" w:rsidRDefault="00100801" w:rsidP="00586369">
            <w:pPr>
              <w:pStyle w:val="a6"/>
              <w:ind w:left="0" w:firstLine="0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финансирования</w:t>
            </w:r>
          </w:p>
        </w:tc>
        <w:tc>
          <w:tcPr>
            <w:tcW w:w="6804" w:type="dxa"/>
            <w:gridSpan w:val="6"/>
          </w:tcPr>
          <w:p w:rsidR="00100801" w:rsidRPr="00586369" w:rsidRDefault="00100801" w:rsidP="00586369">
            <w:pPr>
              <w:pStyle w:val="a6"/>
              <w:ind w:left="0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Расходы по годам (</w:t>
            </w:r>
            <w:proofErr w:type="spellStart"/>
            <w:r w:rsidRPr="00586369">
              <w:rPr>
                <w:rFonts w:cs="Arial"/>
                <w:bCs/>
                <w:szCs w:val="20"/>
              </w:rPr>
              <w:t>тыс</w:t>
            </w:r>
            <w:proofErr w:type="gramStart"/>
            <w:r w:rsidRPr="00586369">
              <w:rPr>
                <w:rFonts w:cs="Arial"/>
                <w:bCs/>
                <w:szCs w:val="20"/>
              </w:rPr>
              <w:t>.р</w:t>
            </w:r>
            <w:proofErr w:type="gramEnd"/>
            <w:r w:rsidRPr="00586369">
              <w:rPr>
                <w:rFonts w:cs="Arial"/>
                <w:bCs/>
                <w:szCs w:val="20"/>
              </w:rPr>
              <w:t>ублей</w:t>
            </w:r>
            <w:proofErr w:type="spellEnd"/>
            <w:r w:rsidRPr="00586369">
              <w:rPr>
                <w:rFonts w:cs="Arial"/>
                <w:bCs/>
                <w:szCs w:val="20"/>
              </w:rPr>
              <w:t>)</w:t>
            </w:r>
          </w:p>
        </w:tc>
      </w:tr>
      <w:tr w:rsidR="00A6250C" w:rsidRPr="00586369" w:rsidTr="00286625">
        <w:tc>
          <w:tcPr>
            <w:tcW w:w="1418" w:type="dxa"/>
            <w:vMerge/>
          </w:tcPr>
          <w:p w:rsidR="00A6250C" w:rsidRPr="00586369" w:rsidRDefault="00A6250C" w:rsidP="00100801">
            <w:pPr>
              <w:pStyle w:val="a6"/>
              <w:ind w:left="0"/>
              <w:rPr>
                <w:rFonts w:cs="Arial"/>
                <w:bCs/>
                <w:szCs w:val="20"/>
              </w:rPr>
            </w:pPr>
          </w:p>
        </w:tc>
        <w:tc>
          <w:tcPr>
            <w:tcW w:w="1985" w:type="dxa"/>
          </w:tcPr>
          <w:p w:rsidR="00A6250C" w:rsidRPr="00586369" w:rsidRDefault="00A6250C" w:rsidP="00100801">
            <w:pPr>
              <w:pStyle w:val="a6"/>
              <w:ind w:left="0"/>
              <w:rPr>
                <w:rFonts w:cs="Arial"/>
                <w:bCs/>
                <w:szCs w:val="20"/>
              </w:rPr>
            </w:pPr>
          </w:p>
        </w:tc>
        <w:tc>
          <w:tcPr>
            <w:tcW w:w="1275" w:type="dxa"/>
          </w:tcPr>
          <w:p w:rsidR="00A6250C" w:rsidRPr="00586369" w:rsidRDefault="00A6250C" w:rsidP="00586369">
            <w:pPr>
              <w:pStyle w:val="a6"/>
              <w:ind w:left="0" w:firstLine="0"/>
              <w:rPr>
                <w:rFonts w:cs="Arial"/>
                <w:b/>
                <w:bCs/>
                <w:szCs w:val="20"/>
              </w:rPr>
            </w:pPr>
            <w:r w:rsidRPr="00586369">
              <w:rPr>
                <w:rFonts w:cs="Arial"/>
                <w:b/>
                <w:bCs/>
                <w:szCs w:val="20"/>
              </w:rPr>
              <w:t>Всего:</w:t>
            </w:r>
          </w:p>
        </w:tc>
        <w:tc>
          <w:tcPr>
            <w:tcW w:w="993" w:type="dxa"/>
          </w:tcPr>
          <w:p w:rsidR="00A6250C" w:rsidRPr="00586369" w:rsidRDefault="00A6250C" w:rsidP="00586369">
            <w:pPr>
              <w:pStyle w:val="a6"/>
              <w:ind w:left="0" w:firstLine="0"/>
              <w:rPr>
                <w:rFonts w:cs="Arial"/>
                <w:b/>
                <w:bCs/>
                <w:szCs w:val="20"/>
              </w:rPr>
            </w:pPr>
            <w:r w:rsidRPr="00586369">
              <w:rPr>
                <w:rFonts w:cs="Arial"/>
                <w:b/>
                <w:bCs/>
                <w:szCs w:val="20"/>
              </w:rPr>
              <w:t>2022 год</w:t>
            </w:r>
          </w:p>
        </w:tc>
        <w:tc>
          <w:tcPr>
            <w:tcW w:w="1134" w:type="dxa"/>
          </w:tcPr>
          <w:p w:rsidR="00A6250C" w:rsidRPr="00586369" w:rsidRDefault="00A6250C" w:rsidP="00586369">
            <w:pPr>
              <w:pStyle w:val="a6"/>
              <w:ind w:left="0" w:firstLine="0"/>
              <w:rPr>
                <w:rFonts w:cs="Arial"/>
                <w:b/>
                <w:bCs/>
                <w:szCs w:val="20"/>
              </w:rPr>
            </w:pPr>
            <w:r w:rsidRPr="00586369">
              <w:rPr>
                <w:rFonts w:cs="Arial"/>
                <w:b/>
                <w:bCs/>
                <w:szCs w:val="20"/>
              </w:rPr>
              <w:t>2023 год</w:t>
            </w:r>
          </w:p>
        </w:tc>
        <w:tc>
          <w:tcPr>
            <w:tcW w:w="1134" w:type="dxa"/>
          </w:tcPr>
          <w:p w:rsidR="00A6250C" w:rsidRPr="00586369" w:rsidRDefault="00A6250C" w:rsidP="00586369">
            <w:pPr>
              <w:pStyle w:val="a6"/>
              <w:ind w:left="0" w:firstLine="0"/>
              <w:rPr>
                <w:rFonts w:cs="Arial"/>
                <w:b/>
                <w:bCs/>
                <w:szCs w:val="20"/>
              </w:rPr>
            </w:pPr>
            <w:r w:rsidRPr="00586369">
              <w:rPr>
                <w:rFonts w:cs="Arial"/>
                <w:b/>
                <w:bCs/>
                <w:szCs w:val="20"/>
              </w:rPr>
              <w:t>2024 год</w:t>
            </w:r>
          </w:p>
        </w:tc>
        <w:tc>
          <w:tcPr>
            <w:tcW w:w="992" w:type="dxa"/>
          </w:tcPr>
          <w:p w:rsidR="00A6250C" w:rsidRPr="00586369" w:rsidRDefault="00A6250C" w:rsidP="00586369">
            <w:pPr>
              <w:pStyle w:val="a6"/>
              <w:ind w:left="0" w:firstLine="0"/>
              <w:rPr>
                <w:rFonts w:cs="Arial"/>
                <w:b/>
                <w:bCs/>
                <w:szCs w:val="20"/>
              </w:rPr>
            </w:pPr>
            <w:r w:rsidRPr="00586369">
              <w:rPr>
                <w:rFonts w:cs="Arial"/>
                <w:b/>
                <w:bCs/>
                <w:szCs w:val="20"/>
              </w:rPr>
              <w:t>2025 год</w:t>
            </w:r>
          </w:p>
        </w:tc>
        <w:tc>
          <w:tcPr>
            <w:tcW w:w="1276" w:type="dxa"/>
          </w:tcPr>
          <w:p w:rsidR="00A6250C" w:rsidRPr="00586369" w:rsidRDefault="00A6250C" w:rsidP="00586369">
            <w:pPr>
              <w:pStyle w:val="a6"/>
              <w:ind w:left="0" w:firstLine="0"/>
              <w:rPr>
                <w:rFonts w:cs="Arial"/>
                <w:b/>
                <w:bCs/>
                <w:szCs w:val="20"/>
              </w:rPr>
            </w:pPr>
            <w:r w:rsidRPr="00586369">
              <w:rPr>
                <w:rFonts w:cs="Arial"/>
                <w:b/>
                <w:bCs/>
                <w:szCs w:val="20"/>
              </w:rPr>
              <w:t xml:space="preserve">2026-2030 </w:t>
            </w:r>
          </w:p>
        </w:tc>
      </w:tr>
      <w:tr w:rsidR="00FC5AEB" w:rsidRPr="00586369" w:rsidTr="00286625">
        <w:tc>
          <w:tcPr>
            <w:tcW w:w="1418" w:type="dxa"/>
            <w:vMerge/>
          </w:tcPr>
          <w:p w:rsidR="00FC5AEB" w:rsidRPr="00586369" w:rsidRDefault="00FC5AEB" w:rsidP="00FC5AEB">
            <w:pPr>
              <w:pStyle w:val="a6"/>
              <w:ind w:left="0"/>
              <w:rPr>
                <w:rFonts w:cs="Arial"/>
                <w:bCs/>
                <w:szCs w:val="20"/>
              </w:rPr>
            </w:pPr>
          </w:p>
        </w:tc>
        <w:tc>
          <w:tcPr>
            <w:tcW w:w="1985" w:type="dxa"/>
          </w:tcPr>
          <w:p w:rsidR="004D53D4" w:rsidRPr="00586369" w:rsidRDefault="00FC5AEB" w:rsidP="00586369">
            <w:pPr>
              <w:ind w:firstLine="0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Всего</w:t>
            </w:r>
          </w:p>
        </w:tc>
        <w:tc>
          <w:tcPr>
            <w:tcW w:w="1275" w:type="dxa"/>
          </w:tcPr>
          <w:p w:rsidR="00FC5AEB" w:rsidRPr="00586369" w:rsidRDefault="00106BF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6865644,6</w:t>
            </w:r>
          </w:p>
        </w:tc>
        <w:tc>
          <w:tcPr>
            <w:tcW w:w="993" w:type="dxa"/>
          </w:tcPr>
          <w:p w:rsidR="00FC5AEB" w:rsidRPr="00586369" w:rsidRDefault="00106BF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823531,5</w:t>
            </w:r>
          </w:p>
        </w:tc>
        <w:tc>
          <w:tcPr>
            <w:tcW w:w="1134" w:type="dxa"/>
          </w:tcPr>
          <w:p w:rsidR="00FC5AEB" w:rsidRPr="00586369" w:rsidRDefault="00106BF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913392,7</w:t>
            </w:r>
          </w:p>
        </w:tc>
        <w:tc>
          <w:tcPr>
            <w:tcW w:w="1134" w:type="dxa"/>
          </w:tcPr>
          <w:p w:rsidR="00FC5AEB" w:rsidRPr="00586369" w:rsidRDefault="00106BF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744699,7</w:t>
            </w:r>
          </w:p>
        </w:tc>
        <w:tc>
          <w:tcPr>
            <w:tcW w:w="992" w:type="dxa"/>
          </w:tcPr>
          <w:p w:rsidR="00FC5AEB" w:rsidRPr="00586369" w:rsidRDefault="00FC5AEB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743049,2</w:t>
            </w:r>
          </w:p>
        </w:tc>
        <w:tc>
          <w:tcPr>
            <w:tcW w:w="1276" w:type="dxa"/>
          </w:tcPr>
          <w:p w:rsidR="00FC5AEB" w:rsidRPr="00586369" w:rsidRDefault="00FC5AEB" w:rsidP="00586369">
            <w:pPr>
              <w:pStyle w:val="a6"/>
              <w:ind w:left="0" w:hanging="108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3640971,5</w:t>
            </w:r>
          </w:p>
        </w:tc>
      </w:tr>
      <w:tr w:rsidR="00100801" w:rsidRPr="00586369" w:rsidTr="00286625">
        <w:tc>
          <w:tcPr>
            <w:tcW w:w="1418" w:type="dxa"/>
            <w:vMerge/>
          </w:tcPr>
          <w:p w:rsidR="00100801" w:rsidRPr="00586369" w:rsidRDefault="00100801" w:rsidP="00100801">
            <w:pPr>
              <w:pStyle w:val="a6"/>
              <w:ind w:left="0"/>
              <w:rPr>
                <w:rFonts w:cs="Arial"/>
                <w:bCs/>
                <w:szCs w:val="20"/>
              </w:rPr>
            </w:pPr>
          </w:p>
        </w:tc>
        <w:tc>
          <w:tcPr>
            <w:tcW w:w="1985" w:type="dxa"/>
          </w:tcPr>
          <w:p w:rsidR="004D53D4" w:rsidRPr="00586369" w:rsidRDefault="00100801" w:rsidP="00586369">
            <w:pPr>
              <w:pStyle w:val="a6"/>
              <w:ind w:left="0" w:firstLine="0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федеральный бюджет</w:t>
            </w:r>
          </w:p>
        </w:tc>
        <w:tc>
          <w:tcPr>
            <w:tcW w:w="1275" w:type="dxa"/>
          </w:tcPr>
          <w:p w:rsidR="00100801" w:rsidRPr="00586369" w:rsidRDefault="0010080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0</w:t>
            </w:r>
          </w:p>
        </w:tc>
        <w:tc>
          <w:tcPr>
            <w:tcW w:w="993" w:type="dxa"/>
          </w:tcPr>
          <w:p w:rsidR="00100801" w:rsidRPr="00586369" w:rsidRDefault="0010080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0</w:t>
            </w:r>
          </w:p>
        </w:tc>
        <w:tc>
          <w:tcPr>
            <w:tcW w:w="1134" w:type="dxa"/>
          </w:tcPr>
          <w:p w:rsidR="00100801" w:rsidRPr="00586369" w:rsidRDefault="0010080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0</w:t>
            </w:r>
          </w:p>
        </w:tc>
        <w:tc>
          <w:tcPr>
            <w:tcW w:w="1134" w:type="dxa"/>
          </w:tcPr>
          <w:p w:rsidR="00100801" w:rsidRPr="00586369" w:rsidRDefault="0010080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0</w:t>
            </w:r>
          </w:p>
        </w:tc>
        <w:tc>
          <w:tcPr>
            <w:tcW w:w="992" w:type="dxa"/>
          </w:tcPr>
          <w:p w:rsidR="00100801" w:rsidRPr="00586369" w:rsidRDefault="0010080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0</w:t>
            </w:r>
          </w:p>
        </w:tc>
        <w:tc>
          <w:tcPr>
            <w:tcW w:w="1276" w:type="dxa"/>
          </w:tcPr>
          <w:p w:rsidR="00100801" w:rsidRPr="00586369" w:rsidRDefault="00100801" w:rsidP="00586369">
            <w:pPr>
              <w:pStyle w:val="a6"/>
              <w:ind w:left="0" w:hanging="108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0</w:t>
            </w:r>
          </w:p>
        </w:tc>
      </w:tr>
      <w:tr w:rsidR="00FC5AEB" w:rsidRPr="00586369" w:rsidTr="00286625">
        <w:tc>
          <w:tcPr>
            <w:tcW w:w="1418" w:type="dxa"/>
            <w:vMerge/>
          </w:tcPr>
          <w:p w:rsidR="00FC5AEB" w:rsidRPr="00586369" w:rsidRDefault="00FC5AEB" w:rsidP="00FC5AEB">
            <w:pPr>
              <w:pStyle w:val="a6"/>
              <w:ind w:left="0"/>
              <w:rPr>
                <w:rFonts w:cs="Arial"/>
                <w:bCs/>
                <w:szCs w:val="20"/>
              </w:rPr>
            </w:pPr>
          </w:p>
        </w:tc>
        <w:tc>
          <w:tcPr>
            <w:tcW w:w="1985" w:type="dxa"/>
          </w:tcPr>
          <w:p w:rsidR="004D53D4" w:rsidRPr="00586369" w:rsidRDefault="00FC5AEB" w:rsidP="00586369">
            <w:pPr>
              <w:pStyle w:val="a6"/>
              <w:ind w:left="0" w:firstLine="0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бюджет автономного округа</w:t>
            </w:r>
          </w:p>
        </w:tc>
        <w:tc>
          <w:tcPr>
            <w:tcW w:w="1275" w:type="dxa"/>
          </w:tcPr>
          <w:p w:rsidR="00FC5AEB" w:rsidRPr="00586369" w:rsidRDefault="00106BF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6315047,9</w:t>
            </w:r>
          </w:p>
        </w:tc>
        <w:tc>
          <w:tcPr>
            <w:tcW w:w="993" w:type="dxa"/>
          </w:tcPr>
          <w:p w:rsidR="00FC5AEB" w:rsidRPr="00586369" w:rsidRDefault="00106BF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746478,7</w:t>
            </w:r>
          </w:p>
        </w:tc>
        <w:tc>
          <w:tcPr>
            <w:tcW w:w="1134" w:type="dxa"/>
          </w:tcPr>
          <w:p w:rsidR="00FC5AEB" w:rsidRPr="00586369" w:rsidRDefault="00FC5AEB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846707,6</w:t>
            </w:r>
          </w:p>
        </w:tc>
        <w:tc>
          <w:tcPr>
            <w:tcW w:w="1134" w:type="dxa"/>
          </w:tcPr>
          <w:p w:rsidR="00FC5AEB" w:rsidRPr="00586369" w:rsidRDefault="00FC5AEB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685162,3</w:t>
            </w:r>
          </w:p>
        </w:tc>
        <w:tc>
          <w:tcPr>
            <w:tcW w:w="992" w:type="dxa"/>
          </w:tcPr>
          <w:p w:rsidR="00FC5AEB" w:rsidRPr="00586369" w:rsidRDefault="00FC5AEB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685162,3</w:t>
            </w:r>
          </w:p>
        </w:tc>
        <w:tc>
          <w:tcPr>
            <w:tcW w:w="1276" w:type="dxa"/>
          </w:tcPr>
          <w:p w:rsidR="00FC5AEB" w:rsidRPr="00586369" w:rsidRDefault="00FC5AEB" w:rsidP="00586369">
            <w:pPr>
              <w:pStyle w:val="a6"/>
              <w:ind w:left="0" w:hanging="108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3351537,0</w:t>
            </w:r>
          </w:p>
        </w:tc>
      </w:tr>
      <w:tr w:rsidR="00100801" w:rsidRPr="00586369" w:rsidTr="00286625">
        <w:tc>
          <w:tcPr>
            <w:tcW w:w="1418" w:type="dxa"/>
            <w:vMerge/>
          </w:tcPr>
          <w:p w:rsidR="00100801" w:rsidRPr="00586369" w:rsidRDefault="00100801" w:rsidP="00100801">
            <w:pPr>
              <w:pStyle w:val="a6"/>
              <w:ind w:left="0"/>
              <w:rPr>
                <w:rFonts w:cs="Arial"/>
                <w:bCs/>
                <w:szCs w:val="20"/>
              </w:rPr>
            </w:pPr>
          </w:p>
        </w:tc>
        <w:tc>
          <w:tcPr>
            <w:tcW w:w="1985" w:type="dxa"/>
          </w:tcPr>
          <w:p w:rsidR="00100801" w:rsidRPr="00586369" w:rsidRDefault="00100801" w:rsidP="00586369">
            <w:pPr>
              <w:pStyle w:val="a6"/>
              <w:ind w:left="0" w:firstLine="0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бюджет Березовского района</w:t>
            </w:r>
          </w:p>
        </w:tc>
        <w:tc>
          <w:tcPr>
            <w:tcW w:w="1275" w:type="dxa"/>
          </w:tcPr>
          <w:p w:rsidR="00100801" w:rsidRPr="00586369" w:rsidRDefault="00106BF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547561,1</w:t>
            </w:r>
          </w:p>
        </w:tc>
        <w:tc>
          <w:tcPr>
            <w:tcW w:w="993" w:type="dxa"/>
          </w:tcPr>
          <w:p w:rsidR="00100801" w:rsidRPr="00586369" w:rsidRDefault="00106BF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76151,3</w:t>
            </w:r>
          </w:p>
        </w:tc>
        <w:tc>
          <w:tcPr>
            <w:tcW w:w="1134" w:type="dxa"/>
          </w:tcPr>
          <w:p w:rsidR="00100801" w:rsidRPr="00586369" w:rsidRDefault="00FC5AEB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66201,5</w:t>
            </w:r>
          </w:p>
        </w:tc>
        <w:tc>
          <w:tcPr>
            <w:tcW w:w="1134" w:type="dxa"/>
          </w:tcPr>
          <w:p w:rsidR="00100801" w:rsidRPr="00586369" w:rsidRDefault="00FC5AEB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57886,9</w:t>
            </w:r>
          </w:p>
        </w:tc>
        <w:tc>
          <w:tcPr>
            <w:tcW w:w="992" w:type="dxa"/>
          </w:tcPr>
          <w:p w:rsidR="00100801" w:rsidRPr="00586369" w:rsidRDefault="00FC5AEB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57886,9</w:t>
            </w:r>
          </w:p>
        </w:tc>
        <w:tc>
          <w:tcPr>
            <w:tcW w:w="1276" w:type="dxa"/>
          </w:tcPr>
          <w:p w:rsidR="00100801" w:rsidRPr="00586369" w:rsidRDefault="00FC5AEB" w:rsidP="00586369">
            <w:pPr>
              <w:pStyle w:val="a6"/>
              <w:ind w:left="0" w:hanging="108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289434,5</w:t>
            </w:r>
          </w:p>
        </w:tc>
      </w:tr>
      <w:tr w:rsidR="00100801" w:rsidRPr="00586369" w:rsidTr="00286625">
        <w:tc>
          <w:tcPr>
            <w:tcW w:w="1418" w:type="dxa"/>
            <w:vMerge/>
          </w:tcPr>
          <w:p w:rsidR="00100801" w:rsidRPr="00586369" w:rsidRDefault="00100801" w:rsidP="00100801">
            <w:pPr>
              <w:pStyle w:val="a6"/>
              <w:ind w:left="0"/>
              <w:rPr>
                <w:rFonts w:cs="Arial"/>
                <w:bCs/>
                <w:szCs w:val="20"/>
              </w:rPr>
            </w:pPr>
          </w:p>
        </w:tc>
        <w:tc>
          <w:tcPr>
            <w:tcW w:w="1985" w:type="dxa"/>
          </w:tcPr>
          <w:p w:rsidR="00100801" w:rsidRPr="00586369" w:rsidRDefault="00222511" w:rsidP="00586369">
            <w:pPr>
              <w:pStyle w:val="a6"/>
              <w:ind w:left="0" w:firstLine="0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 xml:space="preserve">бюджет городских и сельских поселений </w:t>
            </w:r>
            <w:r w:rsidR="00100801" w:rsidRPr="00586369">
              <w:rPr>
                <w:rFonts w:cs="Arial"/>
                <w:bCs/>
                <w:szCs w:val="20"/>
              </w:rPr>
              <w:t xml:space="preserve">(доля </w:t>
            </w:r>
            <w:proofErr w:type="spellStart"/>
            <w:r w:rsidR="00100801" w:rsidRPr="00586369">
              <w:rPr>
                <w:rFonts w:cs="Arial"/>
                <w:bCs/>
                <w:szCs w:val="20"/>
              </w:rPr>
              <w:t>софинансирования</w:t>
            </w:r>
            <w:proofErr w:type="spellEnd"/>
            <w:r w:rsidR="00100801" w:rsidRPr="00586369">
              <w:rPr>
                <w:rFonts w:cs="Arial"/>
                <w:bCs/>
                <w:szCs w:val="20"/>
              </w:rPr>
              <w:t>)</w:t>
            </w:r>
          </w:p>
        </w:tc>
        <w:tc>
          <w:tcPr>
            <w:tcW w:w="1275" w:type="dxa"/>
          </w:tcPr>
          <w:p w:rsidR="00100801" w:rsidRPr="00586369" w:rsidRDefault="006F4007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3035,6</w:t>
            </w:r>
          </w:p>
        </w:tc>
        <w:tc>
          <w:tcPr>
            <w:tcW w:w="993" w:type="dxa"/>
          </w:tcPr>
          <w:p w:rsidR="00100801" w:rsidRPr="00586369" w:rsidRDefault="0010080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901,5</w:t>
            </w:r>
          </w:p>
        </w:tc>
        <w:tc>
          <w:tcPr>
            <w:tcW w:w="1134" w:type="dxa"/>
          </w:tcPr>
          <w:p w:rsidR="00100801" w:rsidRPr="00586369" w:rsidRDefault="006F4007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483,6</w:t>
            </w:r>
          </w:p>
        </w:tc>
        <w:tc>
          <w:tcPr>
            <w:tcW w:w="1134" w:type="dxa"/>
          </w:tcPr>
          <w:p w:rsidR="00100801" w:rsidRPr="00586369" w:rsidRDefault="006F4007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1650,5</w:t>
            </w:r>
          </w:p>
        </w:tc>
        <w:tc>
          <w:tcPr>
            <w:tcW w:w="992" w:type="dxa"/>
          </w:tcPr>
          <w:p w:rsidR="00100801" w:rsidRPr="00586369" w:rsidRDefault="0010080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0</w:t>
            </w:r>
          </w:p>
        </w:tc>
        <w:tc>
          <w:tcPr>
            <w:tcW w:w="1276" w:type="dxa"/>
          </w:tcPr>
          <w:p w:rsidR="00100801" w:rsidRPr="00586369" w:rsidRDefault="00100801" w:rsidP="00586369">
            <w:pPr>
              <w:pStyle w:val="a6"/>
              <w:ind w:left="0" w:hanging="108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0</w:t>
            </w:r>
          </w:p>
        </w:tc>
      </w:tr>
      <w:tr w:rsidR="00100801" w:rsidRPr="00586369" w:rsidTr="00286625">
        <w:tc>
          <w:tcPr>
            <w:tcW w:w="1418" w:type="dxa"/>
            <w:vMerge/>
          </w:tcPr>
          <w:p w:rsidR="00100801" w:rsidRPr="00586369" w:rsidRDefault="00100801" w:rsidP="00100801">
            <w:pPr>
              <w:pStyle w:val="a6"/>
              <w:ind w:left="0"/>
              <w:rPr>
                <w:rFonts w:cs="Arial"/>
                <w:bCs/>
                <w:szCs w:val="20"/>
              </w:rPr>
            </w:pPr>
          </w:p>
        </w:tc>
        <w:tc>
          <w:tcPr>
            <w:tcW w:w="1985" w:type="dxa"/>
          </w:tcPr>
          <w:p w:rsidR="004D53D4" w:rsidRPr="00586369" w:rsidRDefault="00100801" w:rsidP="00586369">
            <w:pPr>
              <w:pStyle w:val="a6"/>
              <w:ind w:left="0" w:firstLine="0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</w:tcPr>
          <w:p w:rsidR="00100801" w:rsidRPr="00586369" w:rsidRDefault="0010080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0</w:t>
            </w:r>
          </w:p>
        </w:tc>
        <w:tc>
          <w:tcPr>
            <w:tcW w:w="993" w:type="dxa"/>
          </w:tcPr>
          <w:p w:rsidR="00100801" w:rsidRPr="00586369" w:rsidRDefault="0010080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0</w:t>
            </w:r>
          </w:p>
        </w:tc>
        <w:tc>
          <w:tcPr>
            <w:tcW w:w="1134" w:type="dxa"/>
          </w:tcPr>
          <w:p w:rsidR="00100801" w:rsidRPr="00586369" w:rsidRDefault="0010080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0</w:t>
            </w:r>
          </w:p>
        </w:tc>
        <w:tc>
          <w:tcPr>
            <w:tcW w:w="1134" w:type="dxa"/>
          </w:tcPr>
          <w:p w:rsidR="00100801" w:rsidRPr="00586369" w:rsidRDefault="0010080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0</w:t>
            </w:r>
          </w:p>
        </w:tc>
        <w:tc>
          <w:tcPr>
            <w:tcW w:w="992" w:type="dxa"/>
          </w:tcPr>
          <w:p w:rsidR="00100801" w:rsidRPr="00586369" w:rsidRDefault="00100801" w:rsidP="00586369">
            <w:pPr>
              <w:pStyle w:val="a6"/>
              <w:ind w:left="0" w:firstLine="0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0</w:t>
            </w:r>
          </w:p>
        </w:tc>
        <w:tc>
          <w:tcPr>
            <w:tcW w:w="1276" w:type="dxa"/>
          </w:tcPr>
          <w:p w:rsidR="00100801" w:rsidRPr="00586369" w:rsidRDefault="00100801" w:rsidP="00586369">
            <w:pPr>
              <w:pStyle w:val="a6"/>
              <w:ind w:left="0" w:hanging="108"/>
              <w:jc w:val="center"/>
              <w:rPr>
                <w:rFonts w:cs="Arial"/>
                <w:bCs/>
                <w:szCs w:val="20"/>
              </w:rPr>
            </w:pPr>
            <w:r w:rsidRPr="00586369">
              <w:rPr>
                <w:rFonts w:cs="Arial"/>
                <w:bCs/>
                <w:szCs w:val="20"/>
              </w:rPr>
              <w:t>0</w:t>
            </w:r>
          </w:p>
        </w:tc>
      </w:tr>
    </w:tbl>
    <w:p w:rsidR="00586369" w:rsidRPr="00586369" w:rsidRDefault="00586369" w:rsidP="00586369">
      <w:pPr>
        <w:pStyle w:val="a6"/>
        <w:ind w:left="0"/>
        <w:jc w:val="right"/>
        <w:rPr>
          <w:rFonts w:cs="Arial"/>
          <w:bCs/>
          <w:szCs w:val="28"/>
        </w:rPr>
      </w:pPr>
      <w:r>
        <w:rPr>
          <w:rFonts w:cs="Arial"/>
          <w:bCs/>
          <w:szCs w:val="28"/>
        </w:rPr>
        <w:t>»</w:t>
      </w:r>
      <w:r w:rsidR="00106BF1" w:rsidRPr="00586369">
        <w:rPr>
          <w:rFonts w:cs="Arial"/>
          <w:bCs/>
          <w:szCs w:val="28"/>
        </w:rPr>
        <w:t>;</w:t>
      </w:r>
    </w:p>
    <w:p w:rsidR="00586369" w:rsidRDefault="00586369" w:rsidP="00DD2007">
      <w:pPr>
        <w:pStyle w:val="a6"/>
        <w:ind w:left="0"/>
        <w:rPr>
          <w:rFonts w:cs="Arial"/>
          <w:szCs w:val="28"/>
        </w:rPr>
      </w:pPr>
    </w:p>
    <w:p w:rsidR="00586369" w:rsidRPr="00586369" w:rsidRDefault="00106BF1" w:rsidP="00586369">
      <w:r w:rsidRPr="00586369">
        <w:t>1.2. т</w:t>
      </w:r>
      <w:r w:rsidR="00DD2007" w:rsidRPr="00586369">
        <w:t>аблицу 1</w:t>
      </w:r>
      <w:r w:rsidR="00586369" w:rsidRPr="00586369">
        <w:t xml:space="preserve"> </w:t>
      </w:r>
      <w:r w:rsidR="00DD2007" w:rsidRPr="00586369">
        <w:t>муниципальной программе изложить в следующей редакции согласно приложению</w:t>
      </w:r>
      <w:r w:rsidR="00DD4990" w:rsidRPr="00586369">
        <w:t xml:space="preserve"> 1</w:t>
      </w:r>
      <w:r w:rsidR="00DD2007" w:rsidRPr="00586369">
        <w:t xml:space="preserve"> к настоящему постановлению</w:t>
      </w:r>
      <w:r w:rsidR="002D0FCF" w:rsidRPr="00586369">
        <w:t>;</w:t>
      </w:r>
    </w:p>
    <w:p w:rsidR="00586369" w:rsidRPr="00586369" w:rsidRDefault="00427E90" w:rsidP="00586369">
      <w:r w:rsidRPr="00586369">
        <w:t>1.3. таблицу 2</w:t>
      </w:r>
      <w:r w:rsidR="00586369" w:rsidRPr="00586369">
        <w:t xml:space="preserve"> </w:t>
      </w:r>
      <w:r w:rsidR="002D0FCF" w:rsidRPr="00586369">
        <w:t>муниципальной программе изложить в следующей редакции согласно приложению</w:t>
      </w:r>
      <w:r w:rsidR="00DD4990" w:rsidRPr="00586369">
        <w:t xml:space="preserve"> 2</w:t>
      </w:r>
      <w:r w:rsidR="002D0FCF" w:rsidRPr="00586369">
        <w:t xml:space="preserve"> к настоящему постановлению</w:t>
      </w:r>
      <w:r w:rsidR="002D76ED" w:rsidRPr="00586369">
        <w:t>;</w:t>
      </w:r>
    </w:p>
    <w:p w:rsidR="00586369" w:rsidRPr="00586369" w:rsidRDefault="002D76ED" w:rsidP="00586369">
      <w:r w:rsidRPr="00586369">
        <w:t>1.4. таблицу 3</w:t>
      </w:r>
      <w:r w:rsidR="00586369" w:rsidRPr="00586369">
        <w:t xml:space="preserve"> </w:t>
      </w:r>
      <w:r w:rsidR="00427E90" w:rsidRPr="00586369">
        <w:t>муниципальной программе изложить в следующей редакции согласно приложению</w:t>
      </w:r>
      <w:r w:rsidR="00DD4990" w:rsidRPr="00586369">
        <w:t xml:space="preserve"> 3</w:t>
      </w:r>
      <w:r w:rsidR="00427E90" w:rsidRPr="00586369">
        <w:t xml:space="preserve"> к настоящему постановлению</w:t>
      </w:r>
      <w:r w:rsidRPr="00586369">
        <w:t>;</w:t>
      </w:r>
    </w:p>
    <w:p w:rsidR="00586369" w:rsidRPr="00586369" w:rsidRDefault="002D76ED" w:rsidP="00586369">
      <w:r w:rsidRPr="00586369">
        <w:t>1.5. таблицу 4</w:t>
      </w:r>
      <w:r w:rsidR="00586369" w:rsidRPr="00586369">
        <w:t xml:space="preserve"> </w:t>
      </w:r>
      <w:r w:rsidR="00427E90" w:rsidRPr="00586369">
        <w:t>муниципальной программе изложить в следующей редакции согласно приложению</w:t>
      </w:r>
      <w:r w:rsidR="00DD4990" w:rsidRPr="00586369">
        <w:t xml:space="preserve"> 4</w:t>
      </w:r>
      <w:r w:rsidR="00427E90" w:rsidRPr="00586369">
        <w:t xml:space="preserve"> к настоящему постановлению</w:t>
      </w:r>
      <w:r w:rsidRPr="00586369">
        <w:t>;</w:t>
      </w:r>
      <w:r w:rsidR="00586369" w:rsidRPr="00586369">
        <w:t xml:space="preserve"> </w:t>
      </w:r>
    </w:p>
    <w:p w:rsidR="00586369" w:rsidRPr="00586369" w:rsidRDefault="002D76ED" w:rsidP="00586369">
      <w:r w:rsidRPr="00586369">
        <w:t>1.6. таблицу 7</w:t>
      </w:r>
      <w:r w:rsidR="00586369" w:rsidRPr="00586369">
        <w:t xml:space="preserve"> </w:t>
      </w:r>
      <w:r w:rsidRPr="00586369">
        <w:t>муниципальной программе изложить в следующей редакции согласно приложению</w:t>
      </w:r>
      <w:r w:rsidR="00DD4990" w:rsidRPr="00586369">
        <w:t xml:space="preserve"> 5</w:t>
      </w:r>
      <w:r w:rsidRPr="00586369">
        <w:t xml:space="preserve"> к настоящему постановлению</w:t>
      </w:r>
    </w:p>
    <w:p w:rsidR="00586369" w:rsidRPr="00586369" w:rsidRDefault="00DD2007" w:rsidP="00586369">
      <w:r w:rsidRPr="00586369">
        <w:t xml:space="preserve">2. Опубликовать настоящее постановление в газете </w:t>
      </w:r>
      <w:r w:rsidR="00586369" w:rsidRPr="00586369">
        <w:t>«</w:t>
      </w:r>
      <w:r w:rsidRPr="00586369">
        <w:t>Жизнь Югры</w:t>
      </w:r>
      <w:r w:rsidR="00586369" w:rsidRPr="00586369">
        <w:t>»</w:t>
      </w:r>
      <w:r w:rsidRPr="00586369">
        <w:t xml:space="preserve"> и разместить на </w:t>
      </w:r>
      <w:proofErr w:type="gramStart"/>
      <w:r w:rsidRPr="00586369">
        <w:t>официальном</w:t>
      </w:r>
      <w:proofErr w:type="gramEnd"/>
      <w:r w:rsidRPr="00586369">
        <w:t xml:space="preserve"> веб-сайте органов местного сам</w:t>
      </w:r>
      <w:r w:rsidR="00FC5AEB" w:rsidRPr="00586369">
        <w:t>оуправления Березовского района</w:t>
      </w:r>
      <w:r w:rsidRPr="00586369">
        <w:t>.</w:t>
      </w:r>
    </w:p>
    <w:p w:rsidR="00100801" w:rsidRPr="00586369" w:rsidRDefault="00DD2007" w:rsidP="00586369">
      <w:r w:rsidRPr="00586369">
        <w:t>3. Настоящее постановление вступает в силу после его официального опубликования</w:t>
      </w:r>
      <w:r w:rsidR="00FC5AEB" w:rsidRPr="00586369">
        <w:t>.</w:t>
      </w:r>
    </w:p>
    <w:p w:rsidR="00586369" w:rsidRDefault="00586369" w:rsidP="00586369">
      <w:pPr>
        <w:ind w:firstLine="0"/>
      </w:pPr>
    </w:p>
    <w:p w:rsidR="00586369" w:rsidRPr="00586369" w:rsidRDefault="00586369" w:rsidP="00586369">
      <w:pPr>
        <w:ind w:firstLine="0"/>
      </w:pPr>
    </w:p>
    <w:p w:rsidR="00586369" w:rsidRPr="00586369" w:rsidRDefault="008E74E5" w:rsidP="00586369">
      <w:pPr>
        <w:tabs>
          <w:tab w:val="center" w:pos="9072"/>
        </w:tabs>
        <w:ind w:firstLine="0"/>
      </w:pPr>
      <w:proofErr w:type="spellStart"/>
      <w:r w:rsidRPr="00586369">
        <w:t>И.о</w:t>
      </w:r>
      <w:proofErr w:type="gramStart"/>
      <w:r w:rsidRPr="00586369">
        <w:t>.г</w:t>
      </w:r>
      <w:proofErr w:type="gramEnd"/>
      <w:r w:rsidRPr="00586369">
        <w:t>лавы</w:t>
      </w:r>
      <w:proofErr w:type="spellEnd"/>
      <w:r w:rsidR="00100801" w:rsidRPr="00586369">
        <w:t xml:space="preserve"> района</w:t>
      </w:r>
      <w:r w:rsidR="00586369">
        <w:tab/>
      </w:r>
      <w:r w:rsidRPr="00586369">
        <w:t>С.Н. Титов</w:t>
      </w:r>
    </w:p>
    <w:p w:rsidR="00586369" w:rsidRPr="00586369" w:rsidRDefault="00586369" w:rsidP="00586369"/>
    <w:p w:rsidR="002D0FCF" w:rsidRPr="00586369" w:rsidRDefault="002D0FCF" w:rsidP="00100801">
      <w:pPr>
        <w:rPr>
          <w:rFonts w:cs="Arial"/>
          <w:szCs w:val="28"/>
        </w:rPr>
      </w:pPr>
    </w:p>
    <w:p w:rsidR="00EA4679" w:rsidRPr="00586369" w:rsidRDefault="00EA4679" w:rsidP="00F2752F">
      <w:pPr>
        <w:rPr>
          <w:rFonts w:cs="Arial"/>
          <w:color w:val="000000"/>
          <w:szCs w:val="28"/>
          <w:lang w:bidi="ru-RU"/>
        </w:rPr>
        <w:sectPr w:rsidR="00EA4679" w:rsidRPr="00586369" w:rsidSect="00586369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586369" w:rsidRPr="00586369" w:rsidRDefault="00586369" w:rsidP="00592BD1">
      <w:pPr>
        <w:jc w:val="right"/>
        <w:rPr>
          <w:rFonts w:cs="Arial"/>
          <w:b/>
          <w:sz w:val="30"/>
          <w:szCs w:val="30"/>
        </w:rPr>
      </w:pPr>
    </w:p>
    <w:p w:rsidR="00586369" w:rsidRPr="00586369" w:rsidRDefault="00586369" w:rsidP="00592BD1">
      <w:pPr>
        <w:jc w:val="right"/>
        <w:rPr>
          <w:rFonts w:cs="Arial"/>
          <w:b/>
          <w:sz w:val="30"/>
          <w:szCs w:val="30"/>
        </w:rPr>
      </w:pPr>
    </w:p>
    <w:p w:rsidR="00FB6EBA" w:rsidRPr="00586369" w:rsidRDefault="002C3734" w:rsidP="00592BD1">
      <w:pPr>
        <w:jc w:val="right"/>
        <w:rPr>
          <w:rFonts w:cs="Arial"/>
          <w:b/>
          <w:sz w:val="30"/>
          <w:szCs w:val="30"/>
        </w:rPr>
      </w:pPr>
      <w:r w:rsidRPr="00586369">
        <w:rPr>
          <w:rFonts w:cs="Arial"/>
          <w:b/>
          <w:sz w:val="30"/>
          <w:szCs w:val="30"/>
        </w:rPr>
        <w:t xml:space="preserve">Приложение </w:t>
      </w:r>
      <w:r w:rsidR="00DD4990" w:rsidRPr="00586369">
        <w:rPr>
          <w:rFonts w:cs="Arial"/>
          <w:b/>
          <w:sz w:val="30"/>
          <w:szCs w:val="30"/>
        </w:rPr>
        <w:t>1</w:t>
      </w:r>
    </w:p>
    <w:p w:rsidR="00586369" w:rsidRPr="00586369" w:rsidRDefault="00592BD1" w:rsidP="00592BD1">
      <w:pPr>
        <w:jc w:val="right"/>
        <w:rPr>
          <w:rFonts w:cs="Arial"/>
          <w:b/>
          <w:sz w:val="30"/>
          <w:szCs w:val="30"/>
        </w:rPr>
      </w:pPr>
      <w:r w:rsidRPr="00586369">
        <w:rPr>
          <w:rFonts w:cs="Arial"/>
          <w:b/>
          <w:sz w:val="30"/>
          <w:szCs w:val="30"/>
        </w:rPr>
        <w:t>к постановлению администрации</w:t>
      </w:r>
    </w:p>
    <w:p w:rsidR="00592BD1" w:rsidRPr="00586369" w:rsidRDefault="00592BD1" w:rsidP="00592BD1">
      <w:pPr>
        <w:jc w:val="right"/>
        <w:rPr>
          <w:rFonts w:cs="Arial"/>
          <w:b/>
          <w:sz w:val="30"/>
          <w:szCs w:val="30"/>
        </w:rPr>
      </w:pPr>
      <w:r w:rsidRPr="00586369">
        <w:rPr>
          <w:rFonts w:cs="Arial"/>
          <w:b/>
          <w:sz w:val="30"/>
          <w:szCs w:val="30"/>
        </w:rPr>
        <w:t xml:space="preserve"> Березовского района</w:t>
      </w:r>
    </w:p>
    <w:p w:rsidR="00592BD1" w:rsidRPr="00586369" w:rsidRDefault="00BC53D6" w:rsidP="00592BD1">
      <w:pPr>
        <w:jc w:val="right"/>
        <w:rPr>
          <w:rFonts w:cs="Arial"/>
          <w:b/>
          <w:sz w:val="30"/>
          <w:szCs w:val="30"/>
        </w:rPr>
      </w:pPr>
      <w:r w:rsidRPr="00586369">
        <w:rPr>
          <w:rFonts w:cs="Arial"/>
          <w:b/>
          <w:sz w:val="30"/>
          <w:szCs w:val="30"/>
        </w:rPr>
        <w:t>о</w:t>
      </w:r>
      <w:r w:rsidR="00592BD1" w:rsidRPr="00586369">
        <w:rPr>
          <w:rFonts w:cs="Arial"/>
          <w:b/>
          <w:sz w:val="30"/>
          <w:szCs w:val="30"/>
        </w:rPr>
        <w:t xml:space="preserve">т </w:t>
      </w:r>
      <w:r w:rsidR="00CE2159" w:rsidRPr="00586369">
        <w:rPr>
          <w:rFonts w:cs="Arial"/>
          <w:b/>
          <w:sz w:val="30"/>
          <w:szCs w:val="30"/>
        </w:rPr>
        <w:t>11.11.2022 № 1511</w:t>
      </w:r>
    </w:p>
    <w:p w:rsidR="00586369" w:rsidRPr="00586369" w:rsidRDefault="00586369" w:rsidP="00592BD1">
      <w:pPr>
        <w:jc w:val="right"/>
        <w:rPr>
          <w:rFonts w:cs="Arial"/>
          <w:b/>
          <w:sz w:val="30"/>
          <w:szCs w:val="30"/>
        </w:rPr>
      </w:pPr>
    </w:p>
    <w:p w:rsidR="00586369" w:rsidRPr="00586369" w:rsidRDefault="00586369" w:rsidP="00592BD1">
      <w:pPr>
        <w:jc w:val="right"/>
        <w:rPr>
          <w:rFonts w:cs="Arial"/>
          <w:szCs w:val="28"/>
        </w:rPr>
      </w:pPr>
    </w:p>
    <w:p w:rsidR="00FB6EBA" w:rsidRPr="00586369" w:rsidRDefault="00FB6EBA" w:rsidP="002C5F06">
      <w:pPr>
        <w:rPr>
          <w:rFonts w:cs="Arial"/>
          <w:szCs w:val="28"/>
        </w:rPr>
      </w:pPr>
    </w:p>
    <w:p w:rsidR="00586369" w:rsidRPr="00586369" w:rsidRDefault="00F2752F" w:rsidP="00A91FCE">
      <w:pPr>
        <w:jc w:val="right"/>
        <w:rPr>
          <w:rFonts w:cs="Arial"/>
          <w:szCs w:val="28"/>
        </w:rPr>
      </w:pPr>
      <w:r w:rsidRPr="00586369">
        <w:rPr>
          <w:rFonts w:cs="Arial"/>
          <w:szCs w:val="28"/>
        </w:rPr>
        <w:t>Т</w:t>
      </w:r>
      <w:r w:rsidR="00A91FCE" w:rsidRPr="00586369">
        <w:rPr>
          <w:rFonts w:cs="Arial"/>
          <w:szCs w:val="28"/>
        </w:rPr>
        <w:t>аблица 1</w:t>
      </w:r>
    </w:p>
    <w:p w:rsidR="00586369" w:rsidRPr="00586369" w:rsidRDefault="00586369" w:rsidP="00A91FCE">
      <w:pPr>
        <w:jc w:val="right"/>
        <w:rPr>
          <w:rFonts w:cs="Arial"/>
          <w:szCs w:val="28"/>
        </w:rPr>
      </w:pPr>
    </w:p>
    <w:p w:rsidR="00FB6EBA" w:rsidRPr="00586369" w:rsidRDefault="00A91FCE" w:rsidP="00A91FCE">
      <w:pPr>
        <w:jc w:val="center"/>
        <w:rPr>
          <w:rFonts w:cs="Arial"/>
          <w:b/>
          <w:szCs w:val="28"/>
        </w:rPr>
      </w:pPr>
      <w:r w:rsidRPr="00586369">
        <w:rPr>
          <w:rFonts w:cs="Arial"/>
          <w:b/>
          <w:szCs w:val="28"/>
        </w:rPr>
        <w:t>Распределение финансовых ресурсов муниципальной программы (по годам)</w:t>
      </w:r>
    </w:p>
    <w:p w:rsidR="00FB6EBA" w:rsidRPr="00586369" w:rsidRDefault="00FB6EBA" w:rsidP="002C5F06">
      <w:pPr>
        <w:rPr>
          <w:rFonts w:cs="Arial"/>
        </w:rPr>
      </w:pPr>
    </w:p>
    <w:p w:rsidR="00FB6EBA" w:rsidRPr="00586369" w:rsidRDefault="00FB6EBA" w:rsidP="002C5F06">
      <w:pPr>
        <w:rPr>
          <w:rFonts w:cs="Arial"/>
        </w:rPr>
      </w:pPr>
    </w:p>
    <w:tbl>
      <w:tblPr>
        <w:tblStyle w:val="a7"/>
        <w:tblW w:w="1485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818"/>
        <w:gridCol w:w="3260"/>
        <w:gridCol w:w="1843"/>
        <w:gridCol w:w="2268"/>
        <w:gridCol w:w="1167"/>
        <w:gridCol w:w="1242"/>
        <w:gridCol w:w="1026"/>
        <w:gridCol w:w="1101"/>
        <w:gridCol w:w="992"/>
        <w:gridCol w:w="1134"/>
      </w:tblGrid>
      <w:tr w:rsidR="00CB1A96" w:rsidRPr="00586369" w:rsidTr="00044F91">
        <w:tc>
          <w:tcPr>
            <w:tcW w:w="818" w:type="dxa"/>
            <w:vMerge w:val="restart"/>
          </w:tcPr>
          <w:p w:rsidR="00CB1A96" w:rsidRPr="00586369" w:rsidRDefault="00CB1A96" w:rsidP="00623FE3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№</w:t>
            </w:r>
          </w:p>
          <w:p w:rsidR="00CB1A96" w:rsidRPr="00586369" w:rsidRDefault="00CB1A96" w:rsidP="00623FE3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структурного</w:t>
            </w:r>
          </w:p>
          <w:p w:rsidR="00CB1A96" w:rsidRPr="00586369" w:rsidRDefault="00CB1A96" w:rsidP="00623FE3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элемента</w:t>
            </w:r>
          </w:p>
          <w:p w:rsidR="00CB1A96" w:rsidRPr="00586369" w:rsidRDefault="00CB1A96" w:rsidP="00623FE3">
            <w:pPr>
              <w:ind w:firstLine="0"/>
              <w:jc w:val="center"/>
              <w:rPr>
                <w:lang w:bidi="ru-RU"/>
              </w:rPr>
            </w:pPr>
            <w:proofErr w:type="gramStart"/>
            <w:r w:rsidRPr="00586369">
              <w:rPr>
                <w:lang w:bidi="ru-RU"/>
              </w:rPr>
              <w:t>(основного</w:t>
            </w:r>
            <w:proofErr w:type="gramEnd"/>
          </w:p>
          <w:p w:rsidR="00CB1A96" w:rsidRPr="00586369" w:rsidRDefault="00CB1A96" w:rsidP="00623FE3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мероприятия)</w:t>
            </w:r>
          </w:p>
        </w:tc>
        <w:tc>
          <w:tcPr>
            <w:tcW w:w="3260" w:type="dxa"/>
            <w:vMerge w:val="restart"/>
          </w:tcPr>
          <w:p w:rsidR="00CB1A96" w:rsidRPr="00586369" w:rsidRDefault="00CB1A96" w:rsidP="00623FE3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1843" w:type="dxa"/>
            <w:vMerge w:val="restart"/>
          </w:tcPr>
          <w:p w:rsidR="00CB1A96" w:rsidRPr="00586369" w:rsidRDefault="00CB1A96" w:rsidP="00623FE3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Ответственный</w:t>
            </w:r>
          </w:p>
          <w:p w:rsidR="00A6250C" w:rsidRPr="00586369" w:rsidRDefault="00CB1A96" w:rsidP="00623FE3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исполнитель/</w:t>
            </w:r>
          </w:p>
          <w:p w:rsidR="00CB1A96" w:rsidRPr="00586369" w:rsidRDefault="00CB1A96" w:rsidP="00623FE3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соисполнитель</w:t>
            </w:r>
          </w:p>
          <w:p w:rsidR="00CB1A96" w:rsidRPr="00586369" w:rsidRDefault="00CB1A96" w:rsidP="00623FE3">
            <w:pPr>
              <w:jc w:val="center"/>
              <w:rPr>
                <w:lang w:bidi="ru-RU"/>
              </w:rPr>
            </w:pPr>
          </w:p>
        </w:tc>
        <w:tc>
          <w:tcPr>
            <w:tcW w:w="2268" w:type="dxa"/>
            <w:vMerge w:val="restart"/>
          </w:tcPr>
          <w:p w:rsidR="00CB1A96" w:rsidRPr="00586369" w:rsidRDefault="00CB1A96" w:rsidP="00623FE3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Источники</w:t>
            </w:r>
          </w:p>
          <w:p w:rsidR="00CB1A96" w:rsidRPr="00586369" w:rsidRDefault="00CB1A96" w:rsidP="00623FE3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финансирования</w:t>
            </w:r>
          </w:p>
        </w:tc>
        <w:tc>
          <w:tcPr>
            <w:tcW w:w="6662" w:type="dxa"/>
            <w:gridSpan w:val="6"/>
          </w:tcPr>
          <w:p w:rsidR="00CB1A96" w:rsidRPr="00586369" w:rsidRDefault="00A6250C" w:rsidP="00586369">
            <w:r w:rsidRPr="00586369">
              <w:t>Финансовые затраты на реализацию, тыс.</w:t>
            </w:r>
            <w:r w:rsidR="00623FE3">
              <w:t xml:space="preserve"> </w:t>
            </w:r>
            <w:r w:rsidRPr="00586369">
              <w:t>рублей</w:t>
            </w:r>
          </w:p>
        </w:tc>
      </w:tr>
      <w:tr w:rsidR="00CB1A96" w:rsidRPr="00586369" w:rsidTr="00044F91">
        <w:tc>
          <w:tcPr>
            <w:tcW w:w="818" w:type="dxa"/>
            <w:vMerge/>
          </w:tcPr>
          <w:p w:rsidR="00CB1A96" w:rsidRPr="00586369" w:rsidRDefault="00CB1A96" w:rsidP="00586369"/>
        </w:tc>
        <w:tc>
          <w:tcPr>
            <w:tcW w:w="3260" w:type="dxa"/>
            <w:vMerge/>
          </w:tcPr>
          <w:p w:rsidR="00CB1A96" w:rsidRPr="00586369" w:rsidRDefault="00CB1A96" w:rsidP="00586369">
            <w:pPr>
              <w:rPr>
                <w:rFonts w:eastAsia="Courier New"/>
                <w:lang w:bidi="ru-RU"/>
              </w:rPr>
            </w:pPr>
          </w:p>
        </w:tc>
        <w:tc>
          <w:tcPr>
            <w:tcW w:w="1843" w:type="dxa"/>
            <w:vMerge/>
          </w:tcPr>
          <w:p w:rsidR="00CB1A96" w:rsidRPr="00586369" w:rsidRDefault="00CB1A96" w:rsidP="00586369">
            <w:pPr>
              <w:rPr>
                <w:rFonts w:eastAsia="Courier New"/>
                <w:lang w:bidi="ru-RU"/>
              </w:rPr>
            </w:pPr>
          </w:p>
        </w:tc>
        <w:tc>
          <w:tcPr>
            <w:tcW w:w="2268" w:type="dxa"/>
            <w:vMerge/>
          </w:tcPr>
          <w:p w:rsidR="00CB1A96" w:rsidRPr="00586369" w:rsidRDefault="00CB1A96" w:rsidP="00586369">
            <w:pPr>
              <w:rPr>
                <w:rFonts w:eastAsia="Courier New"/>
                <w:lang w:bidi="ru-RU"/>
              </w:rPr>
            </w:pPr>
          </w:p>
        </w:tc>
        <w:tc>
          <w:tcPr>
            <w:tcW w:w="1167" w:type="dxa"/>
            <w:vMerge w:val="restart"/>
          </w:tcPr>
          <w:p w:rsidR="00CB1A96" w:rsidRPr="00586369" w:rsidRDefault="00CB1A96" w:rsidP="00586369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5495" w:type="dxa"/>
            <w:gridSpan w:val="5"/>
          </w:tcPr>
          <w:p w:rsidR="00CB1A96" w:rsidRPr="00586369" w:rsidRDefault="00A6250C" w:rsidP="00586369">
            <w:r w:rsidRPr="00586369">
              <w:t>в том числе:</w:t>
            </w:r>
          </w:p>
        </w:tc>
      </w:tr>
      <w:tr w:rsidR="00CB1A96" w:rsidRPr="00586369" w:rsidTr="00044F91">
        <w:tc>
          <w:tcPr>
            <w:tcW w:w="818" w:type="dxa"/>
            <w:vMerge/>
          </w:tcPr>
          <w:p w:rsidR="00CB1A96" w:rsidRPr="00586369" w:rsidRDefault="00CB1A96" w:rsidP="00586369"/>
        </w:tc>
        <w:tc>
          <w:tcPr>
            <w:tcW w:w="3260" w:type="dxa"/>
            <w:vMerge/>
          </w:tcPr>
          <w:p w:rsidR="00CB1A96" w:rsidRPr="00586369" w:rsidRDefault="00CB1A96" w:rsidP="00586369">
            <w:pPr>
              <w:rPr>
                <w:rFonts w:eastAsia="Courier New"/>
                <w:lang w:bidi="ru-RU"/>
              </w:rPr>
            </w:pPr>
          </w:p>
        </w:tc>
        <w:tc>
          <w:tcPr>
            <w:tcW w:w="1843" w:type="dxa"/>
            <w:vMerge/>
          </w:tcPr>
          <w:p w:rsidR="00CB1A96" w:rsidRPr="00586369" w:rsidRDefault="00CB1A96" w:rsidP="00586369">
            <w:pPr>
              <w:rPr>
                <w:rFonts w:eastAsia="Courier New"/>
                <w:lang w:bidi="ru-RU"/>
              </w:rPr>
            </w:pPr>
          </w:p>
        </w:tc>
        <w:tc>
          <w:tcPr>
            <w:tcW w:w="2268" w:type="dxa"/>
            <w:vMerge/>
          </w:tcPr>
          <w:p w:rsidR="00CB1A96" w:rsidRPr="00586369" w:rsidRDefault="00CB1A96" w:rsidP="00586369">
            <w:pPr>
              <w:rPr>
                <w:rFonts w:eastAsia="Courier New"/>
                <w:lang w:bidi="ru-RU"/>
              </w:rPr>
            </w:pPr>
          </w:p>
        </w:tc>
        <w:tc>
          <w:tcPr>
            <w:tcW w:w="1167" w:type="dxa"/>
            <w:vMerge/>
          </w:tcPr>
          <w:p w:rsidR="00CB1A96" w:rsidRPr="00586369" w:rsidRDefault="00CB1A96" w:rsidP="00586369">
            <w:pPr>
              <w:rPr>
                <w:rFonts w:eastAsia="Courier New"/>
                <w:lang w:bidi="ru-RU"/>
              </w:rPr>
            </w:pPr>
          </w:p>
        </w:tc>
        <w:tc>
          <w:tcPr>
            <w:tcW w:w="1242" w:type="dxa"/>
          </w:tcPr>
          <w:p w:rsidR="00CB1A96" w:rsidRPr="00586369" w:rsidRDefault="00CB1A96" w:rsidP="00586369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2022г.</w:t>
            </w:r>
          </w:p>
        </w:tc>
        <w:tc>
          <w:tcPr>
            <w:tcW w:w="1026" w:type="dxa"/>
          </w:tcPr>
          <w:p w:rsidR="00CB1A96" w:rsidRPr="00586369" w:rsidRDefault="00CB1A96" w:rsidP="00586369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2023г</w:t>
            </w:r>
          </w:p>
        </w:tc>
        <w:tc>
          <w:tcPr>
            <w:tcW w:w="1101" w:type="dxa"/>
          </w:tcPr>
          <w:p w:rsidR="00CB1A96" w:rsidRPr="00586369" w:rsidRDefault="00CB1A96" w:rsidP="00586369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2024г.</w:t>
            </w:r>
          </w:p>
        </w:tc>
        <w:tc>
          <w:tcPr>
            <w:tcW w:w="992" w:type="dxa"/>
          </w:tcPr>
          <w:p w:rsidR="00CB1A96" w:rsidRPr="00586369" w:rsidRDefault="00097A6E" w:rsidP="00586369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2025</w:t>
            </w:r>
            <w:r w:rsidR="00CB1A96" w:rsidRPr="00586369">
              <w:rPr>
                <w:lang w:bidi="ru-RU"/>
              </w:rPr>
              <w:t>г.</w:t>
            </w:r>
          </w:p>
        </w:tc>
        <w:tc>
          <w:tcPr>
            <w:tcW w:w="1134" w:type="dxa"/>
          </w:tcPr>
          <w:p w:rsidR="00CB1A96" w:rsidRPr="00586369" w:rsidRDefault="00097A6E" w:rsidP="00586369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2026</w:t>
            </w:r>
            <w:r w:rsidR="00313692" w:rsidRPr="00586369">
              <w:rPr>
                <w:lang w:bidi="ru-RU"/>
              </w:rPr>
              <w:t xml:space="preserve"> </w:t>
            </w:r>
            <w:r w:rsidRPr="00586369">
              <w:rPr>
                <w:lang w:bidi="ru-RU"/>
              </w:rPr>
              <w:t>-2030</w:t>
            </w:r>
            <w:r w:rsidR="00CB1A96" w:rsidRPr="00586369">
              <w:rPr>
                <w:lang w:bidi="ru-RU"/>
              </w:rPr>
              <w:t>г.г.</w:t>
            </w:r>
          </w:p>
        </w:tc>
      </w:tr>
      <w:tr w:rsidR="00CB1A96" w:rsidRPr="00586369" w:rsidTr="00044F91">
        <w:tc>
          <w:tcPr>
            <w:tcW w:w="818" w:type="dxa"/>
          </w:tcPr>
          <w:p w:rsidR="00CB1A96" w:rsidRPr="00586369" w:rsidRDefault="00CB1A96" w:rsidP="00586369">
            <w:r w:rsidRPr="00586369">
              <w:t>1</w:t>
            </w:r>
          </w:p>
        </w:tc>
        <w:tc>
          <w:tcPr>
            <w:tcW w:w="3260" w:type="dxa"/>
          </w:tcPr>
          <w:p w:rsidR="00CB1A96" w:rsidRPr="00586369" w:rsidRDefault="00CB1A96" w:rsidP="00586369">
            <w:r w:rsidRPr="00586369">
              <w:t>2</w:t>
            </w:r>
          </w:p>
        </w:tc>
        <w:tc>
          <w:tcPr>
            <w:tcW w:w="1843" w:type="dxa"/>
          </w:tcPr>
          <w:p w:rsidR="00CB1A96" w:rsidRPr="00586369" w:rsidRDefault="00CB1A96" w:rsidP="00586369">
            <w:r w:rsidRPr="00586369">
              <w:t>3</w:t>
            </w:r>
          </w:p>
        </w:tc>
        <w:tc>
          <w:tcPr>
            <w:tcW w:w="2268" w:type="dxa"/>
          </w:tcPr>
          <w:p w:rsidR="00CB1A96" w:rsidRPr="00586369" w:rsidRDefault="00CB1A96" w:rsidP="00586369">
            <w:r w:rsidRPr="00586369">
              <w:t>4</w:t>
            </w:r>
          </w:p>
        </w:tc>
        <w:tc>
          <w:tcPr>
            <w:tcW w:w="1167" w:type="dxa"/>
          </w:tcPr>
          <w:p w:rsidR="00CB1A96" w:rsidRPr="00586369" w:rsidRDefault="00CB1A96" w:rsidP="00586369">
            <w:r w:rsidRPr="00586369">
              <w:t>5</w:t>
            </w:r>
          </w:p>
        </w:tc>
        <w:tc>
          <w:tcPr>
            <w:tcW w:w="1242" w:type="dxa"/>
          </w:tcPr>
          <w:p w:rsidR="00CB1A96" w:rsidRPr="00586369" w:rsidRDefault="00CB1A96" w:rsidP="00586369">
            <w:r w:rsidRPr="00586369">
              <w:t>6</w:t>
            </w:r>
          </w:p>
        </w:tc>
        <w:tc>
          <w:tcPr>
            <w:tcW w:w="1026" w:type="dxa"/>
          </w:tcPr>
          <w:p w:rsidR="00CB1A96" w:rsidRPr="00586369" w:rsidRDefault="00CB1A96" w:rsidP="00586369">
            <w:r w:rsidRPr="00586369">
              <w:t>7</w:t>
            </w:r>
          </w:p>
        </w:tc>
        <w:tc>
          <w:tcPr>
            <w:tcW w:w="1101" w:type="dxa"/>
          </w:tcPr>
          <w:p w:rsidR="00CB1A96" w:rsidRPr="00586369" w:rsidRDefault="00CB1A96" w:rsidP="00586369">
            <w:r w:rsidRPr="00586369">
              <w:t>8</w:t>
            </w:r>
          </w:p>
        </w:tc>
        <w:tc>
          <w:tcPr>
            <w:tcW w:w="992" w:type="dxa"/>
          </w:tcPr>
          <w:p w:rsidR="00CB1A96" w:rsidRPr="00586369" w:rsidRDefault="00CB1A96" w:rsidP="00586369">
            <w:r w:rsidRPr="00586369">
              <w:t>9</w:t>
            </w:r>
          </w:p>
        </w:tc>
        <w:tc>
          <w:tcPr>
            <w:tcW w:w="1134" w:type="dxa"/>
          </w:tcPr>
          <w:p w:rsidR="00CB1A96" w:rsidRPr="00586369" w:rsidRDefault="00CB1A96" w:rsidP="00586369">
            <w:r w:rsidRPr="00586369">
              <w:t>11</w:t>
            </w:r>
          </w:p>
        </w:tc>
      </w:tr>
      <w:tr w:rsidR="00097A6E" w:rsidRPr="00586369" w:rsidTr="00044F91">
        <w:tc>
          <w:tcPr>
            <w:tcW w:w="14851" w:type="dxa"/>
            <w:gridSpan w:val="10"/>
          </w:tcPr>
          <w:p w:rsidR="00E94249" w:rsidRPr="00586369" w:rsidRDefault="00607AEB" w:rsidP="00586369">
            <w:r w:rsidRPr="00586369">
              <w:t xml:space="preserve">Подпрограмма 1 </w:t>
            </w:r>
            <w:r w:rsidR="00586369" w:rsidRPr="00586369">
              <w:t>«</w:t>
            </w:r>
            <w:r w:rsidR="00097A6E" w:rsidRPr="00586369">
              <w:t>Создание условий для обеспечения качес</w:t>
            </w:r>
            <w:r w:rsidRPr="00586369">
              <w:t>твенными коммунальными услугами</w:t>
            </w:r>
            <w:r w:rsidR="00586369" w:rsidRPr="00586369">
              <w:t>»</w:t>
            </w:r>
          </w:p>
        </w:tc>
      </w:tr>
      <w:tr w:rsidR="00A91FCE" w:rsidRPr="00586369" w:rsidTr="00044F91">
        <w:tc>
          <w:tcPr>
            <w:tcW w:w="818" w:type="dxa"/>
            <w:vMerge w:val="restart"/>
            <w:vAlign w:val="center"/>
          </w:tcPr>
          <w:p w:rsidR="00A91FCE" w:rsidRPr="00586369" w:rsidRDefault="00A91FCE" w:rsidP="00623FE3">
            <w:pPr>
              <w:ind w:firstLine="0"/>
            </w:pPr>
            <w:r w:rsidRPr="00586369">
              <w:t>1.1.</w:t>
            </w:r>
          </w:p>
        </w:tc>
        <w:tc>
          <w:tcPr>
            <w:tcW w:w="3260" w:type="dxa"/>
            <w:vMerge w:val="restart"/>
          </w:tcPr>
          <w:p w:rsidR="00A91FCE" w:rsidRPr="00586369" w:rsidRDefault="00A91FCE" w:rsidP="00623FE3">
            <w:pPr>
              <w:ind w:firstLine="0"/>
            </w:pPr>
            <w:r w:rsidRPr="00586369">
              <w:rPr>
                <w:lang w:bidi="ru-RU"/>
              </w:rPr>
              <w:t xml:space="preserve">Региональный проект </w:t>
            </w:r>
            <w:r w:rsidR="00586369" w:rsidRPr="00586369">
              <w:rPr>
                <w:lang w:bidi="ru-RU"/>
              </w:rPr>
              <w:t>«</w:t>
            </w:r>
            <w:r w:rsidRPr="00586369">
              <w:rPr>
                <w:lang w:bidi="ru-RU"/>
              </w:rPr>
              <w:t>Чистая вода</w:t>
            </w:r>
            <w:r w:rsidR="00586369" w:rsidRPr="00586369">
              <w:rPr>
                <w:lang w:bidi="ru-RU"/>
              </w:rPr>
              <w:t xml:space="preserve">» </w:t>
            </w:r>
            <w:r w:rsidRPr="00586369">
              <w:rPr>
                <w:lang w:bidi="ru-RU"/>
              </w:rPr>
              <w:t>(показатели 2,3,7,8,9)</w:t>
            </w:r>
          </w:p>
        </w:tc>
        <w:tc>
          <w:tcPr>
            <w:tcW w:w="1843" w:type="dxa"/>
            <w:vMerge w:val="restart"/>
            <w:vAlign w:val="center"/>
          </w:tcPr>
          <w:p w:rsidR="00A91FCE" w:rsidRPr="00586369" w:rsidRDefault="00A91FCE" w:rsidP="00623FE3">
            <w:pPr>
              <w:ind w:firstLine="0"/>
            </w:pPr>
            <w:r w:rsidRPr="00586369">
              <w:t xml:space="preserve">Управление по жилищно-коммунальному хозяйству </w:t>
            </w:r>
            <w:r w:rsidRPr="00586369">
              <w:lastRenderedPageBreak/>
              <w:t>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A91FCE" w:rsidRPr="00586369" w:rsidRDefault="00A91FC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lastRenderedPageBreak/>
              <w:t>всего</w:t>
            </w:r>
          </w:p>
        </w:tc>
        <w:tc>
          <w:tcPr>
            <w:tcW w:w="1167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A91FCE" w:rsidRPr="00586369" w:rsidTr="00044F91">
        <w:tc>
          <w:tcPr>
            <w:tcW w:w="818" w:type="dxa"/>
            <w:vMerge/>
            <w:vAlign w:val="center"/>
          </w:tcPr>
          <w:p w:rsidR="00A91FCE" w:rsidRPr="00586369" w:rsidRDefault="00A91FCE" w:rsidP="00586369"/>
        </w:tc>
        <w:tc>
          <w:tcPr>
            <w:tcW w:w="3260" w:type="dxa"/>
            <w:vMerge/>
          </w:tcPr>
          <w:p w:rsidR="00A91FCE" w:rsidRPr="00586369" w:rsidRDefault="00A91FCE" w:rsidP="00586369"/>
        </w:tc>
        <w:tc>
          <w:tcPr>
            <w:tcW w:w="1843" w:type="dxa"/>
            <w:vMerge/>
            <w:vAlign w:val="center"/>
          </w:tcPr>
          <w:p w:rsidR="00A91FCE" w:rsidRPr="00586369" w:rsidRDefault="00A91FCE" w:rsidP="00586369"/>
        </w:tc>
        <w:tc>
          <w:tcPr>
            <w:tcW w:w="2268" w:type="dxa"/>
            <w:vAlign w:val="bottom"/>
          </w:tcPr>
          <w:p w:rsidR="00A91FCE" w:rsidRPr="00586369" w:rsidRDefault="00A91FC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A91FCE" w:rsidRPr="00586369" w:rsidTr="00044F91">
        <w:tc>
          <w:tcPr>
            <w:tcW w:w="818" w:type="dxa"/>
            <w:vMerge/>
            <w:vAlign w:val="center"/>
          </w:tcPr>
          <w:p w:rsidR="00A91FCE" w:rsidRPr="00586369" w:rsidRDefault="00A91FCE" w:rsidP="00586369"/>
        </w:tc>
        <w:tc>
          <w:tcPr>
            <w:tcW w:w="3260" w:type="dxa"/>
            <w:vMerge/>
          </w:tcPr>
          <w:p w:rsidR="00A91FCE" w:rsidRPr="00586369" w:rsidRDefault="00A91FCE" w:rsidP="00586369"/>
        </w:tc>
        <w:tc>
          <w:tcPr>
            <w:tcW w:w="1843" w:type="dxa"/>
            <w:vMerge/>
            <w:vAlign w:val="center"/>
          </w:tcPr>
          <w:p w:rsidR="00A91FCE" w:rsidRPr="00586369" w:rsidRDefault="00A91FCE" w:rsidP="00586369"/>
        </w:tc>
        <w:tc>
          <w:tcPr>
            <w:tcW w:w="2268" w:type="dxa"/>
            <w:vAlign w:val="bottom"/>
          </w:tcPr>
          <w:p w:rsidR="00A91FCE" w:rsidRPr="00586369" w:rsidRDefault="00A91FC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бюджет </w:t>
            </w:r>
            <w:r w:rsidRPr="00586369">
              <w:rPr>
                <w:lang w:bidi="ru-RU"/>
              </w:rPr>
              <w:lastRenderedPageBreak/>
              <w:t>автономного округа</w:t>
            </w:r>
          </w:p>
        </w:tc>
        <w:tc>
          <w:tcPr>
            <w:tcW w:w="1167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lastRenderedPageBreak/>
              <w:t>0,0</w:t>
            </w:r>
          </w:p>
        </w:tc>
        <w:tc>
          <w:tcPr>
            <w:tcW w:w="124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A91FCE" w:rsidRPr="00586369" w:rsidTr="00044F91">
        <w:tc>
          <w:tcPr>
            <w:tcW w:w="818" w:type="dxa"/>
            <w:vMerge/>
            <w:vAlign w:val="center"/>
          </w:tcPr>
          <w:p w:rsidR="00A91FCE" w:rsidRPr="00586369" w:rsidRDefault="00A91FCE" w:rsidP="00586369"/>
        </w:tc>
        <w:tc>
          <w:tcPr>
            <w:tcW w:w="3260" w:type="dxa"/>
            <w:vMerge/>
          </w:tcPr>
          <w:p w:rsidR="00A91FCE" w:rsidRPr="00586369" w:rsidRDefault="00A91FCE" w:rsidP="00586369"/>
        </w:tc>
        <w:tc>
          <w:tcPr>
            <w:tcW w:w="1843" w:type="dxa"/>
            <w:vMerge/>
            <w:vAlign w:val="center"/>
          </w:tcPr>
          <w:p w:rsidR="00A91FCE" w:rsidRPr="00586369" w:rsidRDefault="00A91FCE" w:rsidP="00586369"/>
        </w:tc>
        <w:tc>
          <w:tcPr>
            <w:tcW w:w="2268" w:type="dxa"/>
            <w:vAlign w:val="bottom"/>
          </w:tcPr>
          <w:p w:rsidR="00A91FCE" w:rsidRPr="00586369" w:rsidRDefault="00A91FC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100801" w:rsidRPr="00586369" w:rsidRDefault="00100801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A91FCE" w:rsidRPr="00586369" w:rsidTr="00044F91">
        <w:tc>
          <w:tcPr>
            <w:tcW w:w="818" w:type="dxa"/>
            <w:vMerge/>
            <w:vAlign w:val="center"/>
          </w:tcPr>
          <w:p w:rsidR="00A91FCE" w:rsidRPr="00586369" w:rsidRDefault="00A91FCE" w:rsidP="00586369"/>
        </w:tc>
        <w:tc>
          <w:tcPr>
            <w:tcW w:w="3260" w:type="dxa"/>
            <w:vMerge/>
          </w:tcPr>
          <w:p w:rsidR="00A91FCE" w:rsidRPr="00586369" w:rsidRDefault="00A91FCE" w:rsidP="00586369"/>
        </w:tc>
        <w:tc>
          <w:tcPr>
            <w:tcW w:w="1843" w:type="dxa"/>
            <w:vMerge/>
            <w:vAlign w:val="center"/>
          </w:tcPr>
          <w:p w:rsidR="00A91FCE" w:rsidRPr="00586369" w:rsidRDefault="00A91FCE" w:rsidP="00586369"/>
        </w:tc>
        <w:tc>
          <w:tcPr>
            <w:tcW w:w="2268" w:type="dxa"/>
          </w:tcPr>
          <w:p w:rsidR="00A91FCE" w:rsidRPr="00586369" w:rsidRDefault="00A91FC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  <w:r w:rsidRPr="00586369">
              <w:rPr>
                <w:lang w:bidi="ru-RU"/>
              </w:rPr>
              <w:t xml:space="preserve"> </w:t>
            </w:r>
          </w:p>
          <w:p w:rsidR="00612A16" w:rsidRPr="00586369" w:rsidRDefault="00612A16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A91FCE" w:rsidRPr="00586369" w:rsidTr="00044F91">
        <w:tc>
          <w:tcPr>
            <w:tcW w:w="818" w:type="dxa"/>
            <w:vMerge/>
            <w:vAlign w:val="center"/>
          </w:tcPr>
          <w:p w:rsidR="00A91FCE" w:rsidRPr="00586369" w:rsidRDefault="00A91FCE" w:rsidP="00586369"/>
        </w:tc>
        <w:tc>
          <w:tcPr>
            <w:tcW w:w="3260" w:type="dxa"/>
            <w:vMerge/>
          </w:tcPr>
          <w:p w:rsidR="00A91FCE" w:rsidRPr="00586369" w:rsidRDefault="00A91FCE" w:rsidP="00586369"/>
        </w:tc>
        <w:tc>
          <w:tcPr>
            <w:tcW w:w="1843" w:type="dxa"/>
            <w:vMerge/>
            <w:vAlign w:val="center"/>
          </w:tcPr>
          <w:p w:rsidR="00A91FCE" w:rsidRPr="00586369" w:rsidRDefault="00A91FCE" w:rsidP="00586369"/>
        </w:tc>
        <w:tc>
          <w:tcPr>
            <w:tcW w:w="2268" w:type="dxa"/>
            <w:vAlign w:val="bottom"/>
          </w:tcPr>
          <w:p w:rsidR="00A91FCE" w:rsidRPr="00586369" w:rsidRDefault="00A91FC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  <w:p w:rsidR="00100801" w:rsidRPr="00586369" w:rsidRDefault="00100801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 w:val="restart"/>
            <w:vAlign w:val="center"/>
          </w:tcPr>
          <w:p w:rsidR="000730DB" w:rsidRPr="00586369" w:rsidRDefault="000730DB" w:rsidP="00623FE3">
            <w:pPr>
              <w:ind w:firstLine="0"/>
            </w:pPr>
            <w:r w:rsidRPr="00586369">
              <w:t>1.2</w:t>
            </w:r>
          </w:p>
        </w:tc>
        <w:tc>
          <w:tcPr>
            <w:tcW w:w="3260" w:type="dxa"/>
            <w:vMerge w:val="restart"/>
          </w:tcPr>
          <w:p w:rsidR="000730DB" w:rsidRPr="00586369" w:rsidRDefault="000730DB" w:rsidP="00623FE3">
            <w:pPr>
              <w:ind w:firstLine="0"/>
            </w:pPr>
            <w:r w:rsidRPr="00586369">
              <w:rPr>
                <w:lang w:bidi="ru-RU"/>
              </w:rPr>
              <w:t xml:space="preserve">Основное мероприятие </w:t>
            </w:r>
            <w:r w:rsidR="00586369" w:rsidRPr="00586369">
              <w:rPr>
                <w:lang w:bidi="ru-RU"/>
              </w:rPr>
              <w:t>«</w:t>
            </w:r>
            <w:r w:rsidRPr="00586369">
              <w:rPr>
                <w:lang w:bidi="ru-RU"/>
              </w:rPr>
              <w:t>Реконструкция, расширение, модернизация, строительство</w:t>
            </w:r>
            <w:r w:rsidR="00586369" w:rsidRPr="00586369">
              <w:rPr>
                <w:lang w:bidi="ru-RU"/>
              </w:rPr>
              <w:t xml:space="preserve"> </w:t>
            </w:r>
            <w:r w:rsidRPr="00586369">
              <w:rPr>
                <w:lang w:bidi="ru-RU"/>
              </w:rPr>
              <w:t>коммунальных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</w:t>
            </w:r>
            <w:r w:rsidR="00586369" w:rsidRPr="00586369">
              <w:rPr>
                <w:lang w:bidi="ru-RU"/>
              </w:rPr>
              <w:t xml:space="preserve">» </w:t>
            </w:r>
            <w:r w:rsidR="00623FE3">
              <w:rPr>
                <w:lang w:bidi="ru-RU"/>
              </w:rPr>
              <w:t>(</w:t>
            </w:r>
            <w:r w:rsidRPr="00586369">
              <w:rPr>
                <w:lang w:bidi="ru-RU"/>
              </w:rPr>
              <w:t>показатели 2,3,7,8,9, 10)</w:t>
            </w:r>
            <w:r w:rsidR="00586369" w:rsidRPr="00586369">
              <w:rPr>
                <w:lang w:bidi="ru-RU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0730DB" w:rsidRPr="00586369" w:rsidRDefault="000730DB" w:rsidP="00623FE3">
            <w:pPr>
              <w:ind w:firstLine="0"/>
            </w:pPr>
            <w:r w:rsidRPr="00586369">
              <w:t xml:space="preserve">МКУ </w:t>
            </w:r>
            <w:r w:rsidR="00586369" w:rsidRPr="00586369">
              <w:t>«</w:t>
            </w:r>
            <w:r w:rsidRPr="00586369">
              <w:t>Управление капитального строительства и ремонта Березовского района</w:t>
            </w:r>
            <w:r w:rsidR="00586369" w:rsidRPr="00586369">
              <w:t>»</w:t>
            </w:r>
          </w:p>
        </w:tc>
        <w:tc>
          <w:tcPr>
            <w:tcW w:w="2268" w:type="dxa"/>
            <w:vAlign w:val="bottom"/>
          </w:tcPr>
          <w:p w:rsidR="000730DB" w:rsidRPr="00586369" w:rsidRDefault="000730DB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1392871,3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199618,0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327285,2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123738,3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123738,3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618691,5</w:t>
            </w:r>
          </w:p>
        </w:tc>
      </w:tr>
      <w:tr w:rsidR="004B501E" w:rsidRPr="00586369" w:rsidTr="00044F91">
        <w:tc>
          <w:tcPr>
            <w:tcW w:w="818" w:type="dxa"/>
            <w:vMerge/>
            <w:vAlign w:val="center"/>
          </w:tcPr>
          <w:p w:rsidR="004B501E" w:rsidRPr="00586369" w:rsidRDefault="004B501E" w:rsidP="00586369"/>
        </w:tc>
        <w:tc>
          <w:tcPr>
            <w:tcW w:w="3260" w:type="dxa"/>
            <w:vMerge/>
          </w:tcPr>
          <w:p w:rsidR="004B501E" w:rsidRPr="00586369" w:rsidRDefault="004B501E" w:rsidP="00586369"/>
        </w:tc>
        <w:tc>
          <w:tcPr>
            <w:tcW w:w="1843" w:type="dxa"/>
            <w:vMerge/>
            <w:vAlign w:val="center"/>
          </w:tcPr>
          <w:p w:rsidR="004B501E" w:rsidRPr="00586369" w:rsidRDefault="004B501E" w:rsidP="00586369"/>
        </w:tc>
        <w:tc>
          <w:tcPr>
            <w:tcW w:w="2268" w:type="dxa"/>
            <w:vAlign w:val="bottom"/>
          </w:tcPr>
          <w:p w:rsidR="004B501E" w:rsidRPr="00586369" w:rsidRDefault="004B501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</w:t>
            </w:r>
            <w:r w:rsidR="00586369" w:rsidRPr="00586369">
              <w:rPr>
                <w:lang w:bidi="ru-RU"/>
              </w:rPr>
              <w:t xml:space="preserve"> </w:t>
            </w:r>
            <w:r w:rsidRPr="00586369">
              <w:rPr>
                <w:lang w:bidi="ru-RU"/>
              </w:rPr>
              <w:t>бюджет</w:t>
            </w:r>
          </w:p>
        </w:tc>
        <w:tc>
          <w:tcPr>
            <w:tcW w:w="1167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  <w:vAlign w:val="center"/>
          </w:tcPr>
          <w:p w:rsidR="000730DB" w:rsidRPr="00586369" w:rsidRDefault="000730DB" w:rsidP="00586369"/>
        </w:tc>
        <w:tc>
          <w:tcPr>
            <w:tcW w:w="3260" w:type="dxa"/>
            <w:vMerge/>
          </w:tcPr>
          <w:p w:rsidR="000730DB" w:rsidRPr="00586369" w:rsidRDefault="000730DB" w:rsidP="00586369"/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бюджет </w:t>
            </w:r>
          </w:p>
          <w:p w:rsidR="000730DB" w:rsidRPr="00586369" w:rsidRDefault="000730DB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автономного округа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1322784,8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189341,3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310583,7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117551,4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587757,0</w:t>
            </w:r>
          </w:p>
        </w:tc>
      </w:tr>
      <w:tr w:rsidR="000730DB" w:rsidRPr="00586369" w:rsidTr="00044F91">
        <w:tc>
          <w:tcPr>
            <w:tcW w:w="818" w:type="dxa"/>
            <w:vMerge/>
            <w:vAlign w:val="center"/>
          </w:tcPr>
          <w:p w:rsidR="000730DB" w:rsidRPr="00586369" w:rsidRDefault="000730DB" w:rsidP="00586369"/>
        </w:tc>
        <w:tc>
          <w:tcPr>
            <w:tcW w:w="3260" w:type="dxa"/>
            <w:vMerge/>
          </w:tcPr>
          <w:p w:rsidR="000730DB" w:rsidRPr="00586369" w:rsidRDefault="000730DB" w:rsidP="00586369"/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70086,5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10276,7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16501,5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30934,5</w:t>
            </w:r>
          </w:p>
        </w:tc>
      </w:tr>
      <w:tr w:rsidR="004B501E" w:rsidRPr="00586369" w:rsidTr="00044F91">
        <w:tc>
          <w:tcPr>
            <w:tcW w:w="818" w:type="dxa"/>
            <w:vMerge/>
            <w:vAlign w:val="center"/>
          </w:tcPr>
          <w:p w:rsidR="004B501E" w:rsidRPr="00586369" w:rsidRDefault="004B501E" w:rsidP="00586369"/>
        </w:tc>
        <w:tc>
          <w:tcPr>
            <w:tcW w:w="3260" w:type="dxa"/>
            <w:vMerge/>
          </w:tcPr>
          <w:p w:rsidR="004B501E" w:rsidRPr="00586369" w:rsidRDefault="004B501E" w:rsidP="00586369"/>
        </w:tc>
        <w:tc>
          <w:tcPr>
            <w:tcW w:w="1843" w:type="dxa"/>
            <w:vMerge/>
            <w:vAlign w:val="center"/>
          </w:tcPr>
          <w:p w:rsidR="004B501E" w:rsidRPr="00586369" w:rsidRDefault="004B501E" w:rsidP="00586369"/>
        </w:tc>
        <w:tc>
          <w:tcPr>
            <w:tcW w:w="2268" w:type="dxa"/>
          </w:tcPr>
          <w:p w:rsidR="004B501E" w:rsidRPr="00586369" w:rsidRDefault="004B501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  <w:r w:rsidRPr="00586369">
              <w:rPr>
                <w:lang w:bidi="ru-RU"/>
              </w:rPr>
              <w:t xml:space="preserve"> </w:t>
            </w:r>
          </w:p>
        </w:tc>
        <w:tc>
          <w:tcPr>
            <w:tcW w:w="1167" w:type="dxa"/>
            <w:vAlign w:val="center"/>
          </w:tcPr>
          <w:p w:rsidR="004B501E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69620,1</w:t>
            </w:r>
          </w:p>
        </w:tc>
        <w:tc>
          <w:tcPr>
            <w:tcW w:w="1242" w:type="dxa"/>
            <w:vAlign w:val="center"/>
          </w:tcPr>
          <w:p w:rsidR="004B501E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9965,3</w:t>
            </w:r>
          </w:p>
        </w:tc>
        <w:tc>
          <w:tcPr>
            <w:tcW w:w="1026" w:type="dxa"/>
            <w:vAlign w:val="center"/>
          </w:tcPr>
          <w:p w:rsidR="004B501E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16346,5</w:t>
            </w:r>
          </w:p>
        </w:tc>
        <w:tc>
          <w:tcPr>
            <w:tcW w:w="1101" w:type="dxa"/>
            <w:vAlign w:val="center"/>
          </w:tcPr>
          <w:p w:rsidR="004B501E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4B501E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4B501E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30934,5</w:t>
            </w:r>
          </w:p>
        </w:tc>
      </w:tr>
      <w:tr w:rsidR="00100801" w:rsidRPr="00586369" w:rsidTr="00044F91">
        <w:tc>
          <w:tcPr>
            <w:tcW w:w="818" w:type="dxa"/>
            <w:vMerge/>
            <w:vAlign w:val="center"/>
          </w:tcPr>
          <w:p w:rsidR="00100801" w:rsidRPr="00586369" w:rsidRDefault="00100801" w:rsidP="00586369"/>
        </w:tc>
        <w:tc>
          <w:tcPr>
            <w:tcW w:w="3260" w:type="dxa"/>
            <w:vMerge/>
          </w:tcPr>
          <w:p w:rsidR="00100801" w:rsidRPr="00586369" w:rsidRDefault="00100801" w:rsidP="00586369"/>
        </w:tc>
        <w:tc>
          <w:tcPr>
            <w:tcW w:w="1843" w:type="dxa"/>
            <w:vMerge/>
            <w:vAlign w:val="center"/>
          </w:tcPr>
          <w:p w:rsidR="00100801" w:rsidRPr="00586369" w:rsidRDefault="00100801" w:rsidP="00586369"/>
        </w:tc>
        <w:tc>
          <w:tcPr>
            <w:tcW w:w="2268" w:type="dxa"/>
            <w:vAlign w:val="bottom"/>
          </w:tcPr>
          <w:p w:rsidR="00100801" w:rsidRPr="00586369" w:rsidRDefault="00100801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100801" w:rsidRPr="00586369" w:rsidRDefault="00100801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100801" w:rsidRPr="00586369" w:rsidRDefault="00100801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100801" w:rsidRPr="00586369" w:rsidRDefault="00100801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100801" w:rsidRPr="00586369" w:rsidRDefault="00100801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00801" w:rsidRPr="00586369" w:rsidRDefault="00100801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00801" w:rsidRPr="00586369" w:rsidRDefault="00100801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A91FCE" w:rsidRPr="00586369" w:rsidTr="00044F91">
        <w:tc>
          <w:tcPr>
            <w:tcW w:w="818" w:type="dxa"/>
            <w:vMerge w:val="restart"/>
            <w:vAlign w:val="center"/>
          </w:tcPr>
          <w:p w:rsidR="00A91FCE" w:rsidRPr="00586369" w:rsidRDefault="00A91FCE" w:rsidP="00623FE3">
            <w:pPr>
              <w:ind w:firstLine="0"/>
            </w:pPr>
            <w:r w:rsidRPr="00586369">
              <w:t>1.3</w:t>
            </w:r>
          </w:p>
        </w:tc>
        <w:tc>
          <w:tcPr>
            <w:tcW w:w="3260" w:type="dxa"/>
            <w:vMerge w:val="restart"/>
          </w:tcPr>
          <w:p w:rsidR="00BC53D6" w:rsidRPr="00586369" w:rsidRDefault="00A91FCE" w:rsidP="00623FE3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Актуализация схем теплоснабжения, водоснабжения и водоотведения в населенных пунктах Березовского района</w:t>
            </w:r>
            <w:r w:rsidR="00586369" w:rsidRPr="00586369">
              <w:t xml:space="preserve">» </w:t>
            </w:r>
          </w:p>
          <w:p w:rsidR="00A91FCE" w:rsidRPr="00586369" w:rsidRDefault="00BC53D6" w:rsidP="00623FE3">
            <w:pPr>
              <w:ind w:firstLine="0"/>
            </w:pPr>
            <w:r w:rsidRPr="00586369">
              <w:lastRenderedPageBreak/>
              <w:t>(показатель 8)</w:t>
            </w:r>
            <w:r w:rsidR="00A91FCE" w:rsidRPr="00586369"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A91FCE" w:rsidRPr="00586369" w:rsidRDefault="00A91FCE" w:rsidP="00623FE3">
            <w:pPr>
              <w:ind w:firstLine="0"/>
            </w:pPr>
            <w:r w:rsidRPr="00586369">
              <w:lastRenderedPageBreak/>
              <w:t xml:space="preserve">Управление по жилищно-коммунальному хозяйству администрации Березовского </w:t>
            </w:r>
            <w:r w:rsidRPr="00586369">
              <w:lastRenderedPageBreak/>
              <w:t>района</w:t>
            </w:r>
          </w:p>
        </w:tc>
        <w:tc>
          <w:tcPr>
            <w:tcW w:w="2268" w:type="dxa"/>
            <w:vAlign w:val="bottom"/>
          </w:tcPr>
          <w:p w:rsidR="00A91FCE" w:rsidRPr="00586369" w:rsidRDefault="00A91FC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lastRenderedPageBreak/>
              <w:t>всего</w:t>
            </w:r>
          </w:p>
        </w:tc>
        <w:tc>
          <w:tcPr>
            <w:tcW w:w="1167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A91FCE" w:rsidRPr="00586369" w:rsidTr="00044F91">
        <w:tc>
          <w:tcPr>
            <w:tcW w:w="818" w:type="dxa"/>
            <w:vMerge/>
            <w:vAlign w:val="center"/>
          </w:tcPr>
          <w:p w:rsidR="00A91FCE" w:rsidRPr="00586369" w:rsidRDefault="00A91FCE" w:rsidP="00586369"/>
        </w:tc>
        <w:tc>
          <w:tcPr>
            <w:tcW w:w="3260" w:type="dxa"/>
            <w:vMerge/>
          </w:tcPr>
          <w:p w:rsidR="00A91FCE" w:rsidRPr="00586369" w:rsidRDefault="00A91FCE" w:rsidP="00586369"/>
        </w:tc>
        <w:tc>
          <w:tcPr>
            <w:tcW w:w="1843" w:type="dxa"/>
            <w:vMerge/>
            <w:vAlign w:val="center"/>
          </w:tcPr>
          <w:p w:rsidR="00A91FCE" w:rsidRPr="00586369" w:rsidRDefault="00A91FCE" w:rsidP="00586369"/>
        </w:tc>
        <w:tc>
          <w:tcPr>
            <w:tcW w:w="2268" w:type="dxa"/>
            <w:vAlign w:val="bottom"/>
          </w:tcPr>
          <w:p w:rsidR="00A91FCE" w:rsidRPr="00586369" w:rsidRDefault="00A91FC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A91FCE" w:rsidRPr="00586369" w:rsidTr="00044F91">
        <w:tc>
          <w:tcPr>
            <w:tcW w:w="818" w:type="dxa"/>
            <w:vMerge/>
            <w:vAlign w:val="center"/>
          </w:tcPr>
          <w:p w:rsidR="00A91FCE" w:rsidRPr="00586369" w:rsidRDefault="00A91FCE" w:rsidP="00586369"/>
        </w:tc>
        <w:tc>
          <w:tcPr>
            <w:tcW w:w="3260" w:type="dxa"/>
            <w:vMerge/>
          </w:tcPr>
          <w:p w:rsidR="00A91FCE" w:rsidRPr="00586369" w:rsidRDefault="00A91FCE" w:rsidP="00586369"/>
        </w:tc>
        <w:tc>
          <w:tcPr>
            <w:tcW w:w="1843" w:type="dxa"/>
            <w:vMerge/>
            <w:vAlign w:val="center"/>
          </w:tcPr>
          <w:p w:rsidR="00A91FCE" w:rsidRPr="00586369" w:rsidRDefault="00A91FCE" w:rsidP="00586369"/>
        </w:tc>
        <w:tc>
          <w:tcPr>
            <w:tcW w:w="2268" w:type="dxa"/>
            <w:vAlign w:val="bottom"/>
          </w:tcPr>
          <w:p w:rsidR="00A91FCE" w:rsidRPr="00586369" w:rsidRDefault="00A91FC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A91FCE" w:rsidRPr="00586369" w:rsidTr="00044F91">
        <w:tc>
          <w:tcPr>
            <w:tcW w:w="818" w:type="dxa"/>
            <w:vMerge/>
            <w:vAlign w:val="center"/>
          </w:tcPr>
          <w:p w:rsidR="00A91FCE" w:rsidRPr="00586369" w:rsidRDefault="00A91FCE" w:rsidP="00586369"/>
        </w:tc>
        <w:tc>
          <w:tcPr>
            <w:tcW w:w="3260" w:type="dxa"/>
            <w:vMerge/>
          </w:tcPr>
          <w:p w:rsidR="00A91FCE" w:rsidRPr="00586369" w:rsidRDefault="00A91FCE" w:rsidP="00586369"/>
        </w:tc>
        <w:tc>
          <w:tcPr>
            <w:tcW w:w="1843" w:type="dxa"/>
            <w:vMerge/>
            <w:vAlign w:val="center"/>
          </w:tcPr>
          <w:p w:rsidR="00A91FCE" w:rsidRPr="00586369" w:rsidRDefault="00A91FCE" w:rsidP="00586369"/>
        </w:tc>
        <w:tc>
          <w:tcPr>
            <w:tcW w:w="2268" w:type="dxa"/>
            <w:vAlign w:val="bottom"/>
          </w:tcPr>
          <w:p w:rsidR="00A91FCE" w:rsidRPr="00586369" w:rsidRDefault="00A91FC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A91FCE" w:rsidRPr="00586369" w:rsidTr="00044F91">
        <w:tc>
          <w:tcPr>
            <w:tcW w:w="818" w:type="dxa"/>
            <w:vMerge/>
            <w:vAlign w:val="center"/>
          </w:tcPr>
          <w:p w:rsidR="00A91FCE" w:rsidRPr="00586369" w:rsidRDefault="00A91FCE" w:rsidP="00586369"/>
        </w:tc>
        <w:tc>
          <w:tcPr>
            <w:tcW w:w="3260" w:type="dxa"/>
            <w:vMerge/>
          </w:tcPr>
          <w:p w:rsidR="00A91FCE" w:rsidRPr="00586369" w:rsidRDefault="00A91FCE" w:rsidP="00586369"/>
        </w:tc>
        <w:tc>
          <w:tcPr>
            <w:tcW w:w="1843" w:type="dxa"/>
            <w:vMerge/>
            <w:vAlign w:val="center"/>
          </w:tcPr>
          <w:p w:rsidR="00A91FCE" w:rsidRPr="00586369" w:rsidRDefault="00A91FCE" w:rsidP="00586369"/>
        </w:tc>
        <w:tc>
          <w:tcPr>
            <w:tcW w:w="2268" w:type="dxa"/>
          </w:tcPr>
          <w:p w:rsidR="00A91FCE" w:rsidRPr="00586369" w:rsidRDefault="00A91FC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  <w:r w:rsidRPr="00586369">
              <w:rPr>
                <w:lang w:bidi="ru-RU"/>
              </w:rPr>
              <w:t xml:space="preserve"> </w:t>
            </w:r>
          </w:p>
        </w:tc>
        <w:tc>
          <w:tcPr>
            <w:tcW w:w="1167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A91FCE" w:rsidRPr="00586369" w:rsidTr="00044F91">
        <w:tc>
          <w:tcPr>
            <w:tcW w:w="818" w:type="dxa"/>
            <w:vMerge/>
            <w:vAlign w:val="center"/>
          </w:tcPr>
          <w:p w:rsidR="00A91FCE" w:rsidRPr="00586369" w:rsidRDefault="00A91FCE" w:rsidP="00586369"/>
        </w:tc>
        <w:tc>
          <w:tcPr>
            <w:tcW w:w="3260" w:type="dxa"/>
            <w:vMerge/>
          </w:tcPr>
          <w:p w:rsidR="00A91FCE" w:rsidRPr="00586369" w:rsidRDefault="00A91FCE" w:rsidP="00586369"/>
        </w:tc>
        <w:tc>
          <w:tcPr>
            <w:tcW w:w="1843" w:type="dxa"/>
            <w:vMerge/>
            <w:vAlign w:val="center"/>
          </w:tcPr>
          <w:p w:rsidR="00A91FCE" w:rsidRPr="00586369" w:rsidRDefault="00A91FCE" w:rsidP="00586369"/>
        </w:tc>
        <w:tc>
          <w:tcPr>
            <w:tcW w:w="2268" w:type="dxa"/>
            <w:vAlign w:val="bottom"/>
          </w:tcPr>
          <w:p w:rsidR="00A91FCE" w:rsidRPr="00586369" w:rsidRDefault="00A91FC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A91FCE" w:rsidRPr="00586369" w:rsidTr="00044F91">
        <w:tc>
          <w:tcPr>
            <w:tcW w:w="818" w:type="dxa"/>
            <w:vMerge w:val="restart"/>
            <w:vAlign w:val="center"/>
          </w:tcPr>
          <w:p w:rsidR="00A91FCE" w:rsidRPr="00586369" w:rsidRDefault="00A91FCE" w:rsidP="00623FE3">
            <w:pPr>
              <w:ind w:firstLine="0"/>
            </w:pPr>
            <w:r w:rsidRPr="00586369">
              <w:t>1.4</w:t>
            </w:r>
          </w:p>
        </w:tc>
        <w:tc>
          <w:tcPr>
            <w:tcW w:w="3260" w:type="dxa"/>
            <w:vMerge w:val="restart"/>
          </w:tcPr>
          <w:p w:rsidR="00A91FCE" w:rsidRPr="00586369" w:rsidRDefault="00A91FCE" w:rsidP="00623FE3">
            <w:pPr>
              <w:ind w:firstLine="0"/>
            </w:pPr>
            <w:r w:rsidRPr="00586369">
              <w:rPr>
                <w:lang w:bidi="ru-RU"/>
              </w:rPr>
              <w:t xml:space="preserve">Основное мероприятие </w:t>
            </w:r>
            <w:r w:rsidR="00586369" w:rsidRPr="00586369">
              <w:rPr>
                <w:lang w:bidi="ru-RU"/>
              </w:rPr>
              <w:t>«</w:t>
            </w:r>
            <w:r w:rsidRPr="00586369">
              <w:rPr>
                <w:lang w:bidi="ru-RU"/>
              </w:rPr>
              <w:t>Капитальный ремонт объектов коммунального комплекса</w:t>
            </w:r>
            <w:r w:rsidR="00586369" w:rsidRPr="00586369">
              <w:rPr>
                <w:lang w:bidi="ru-RU"/>
              </w:rPr>
              <w:t>»</w:t>
            </w:r>
            <w:r w:rsidR="00BC53D6" w:rsidRPr="00586369">
              <w:rPr>
                <w:lang w:bidi="ru-RU"/>
              </w:rPr>
              <w:t xml:space="preserve"> (показатели 8,9)</w:t>
            </w:r>
          </w:p>
        </w:tc>
        <w:tc>
          <w:tcPr>
            <w:tcW w:w="1843" w:type="dxa"/>
            <w:vMerge w:val="restart"/>
            <w:vAlign w:val="center"/>
          </w:tcPr>
          <w:p w:rsidR="00A91FCE" w:rsidRPr="00586369" w:rsidRDefault="00A91FCE" w:rsidP="00623FE3">
            <w:pPr>
              <w:ind w:firstLine="0"/>
            </w:pPr>
            <w:r w:rsidRPr="00586369"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A91FCE" w:rsidRPr="00586369" w:rsidRDefault="00A91FC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586369" w:rsidRDefault="00A91FC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97A6E" w:rsidRPr="00586369" w:rsidTr="00044F91">
        <w:tc>
          <w:tcPr>
            <w:tcW w:w="818" w:type="dxa"/>
            <w:vMerge/>
            <w:vAlign w:val="center"/>
          </w:tcPr>
          <w:p w:rsidR="00097A6E" w:rsidRPr="00586369" w:rsidRDefault="00097A6E" w:rsidP="00586369"/>
        </w:tc>
        <w:tc>
          <w:tcPr>
            <w:tcW w:w="3260" w:type="dxa"/>
            <w:vMerge/>
          </w:tcPr>
          <w:p w:rsidR="00097A6E" w:rsidRPr="00586369" w:rsidRDefault="00097A6E" w:rsidP="00586369"/>
        </w:tc>
        <w:tc>
          <w:tcPr>
            <w:tcW w:w="1843" w:type="dxa"/>
            <w:vMerge/>
          </w:tcPr>
          <w:p w:rsidR="00097A6E" w:rsidRPr="00586369" w:rsidRDefault="00097A6E" w:rsidP="00586369"/>
        </w:tc>
        <w:tc>
          <w:tcPr>
            <w:tcW w:w="2268" w:type="dxa"/>
            <w:vAlign w:val="bottom"/>
          </w:tcPr>
          <w:p w:rsidR="00097A6E" w:rsidRPr="00586369" w:rsidRDefault="00097A6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97A6E" w:rsidRPr="00586369" w:rsidTr="00044F91">
        <w:tc>
          <w:tcPr>
            <w:tcW w:w="818" w:type="dxa"/>
            <w:vMerge/>
            <w:vAlign w:val="center"/>
          </w:tcPr>
          <w:p w:rsidR="00097A6E" w:rsidRPr="00586369" w:rsidRDefault="00097A6E" w:rsidP="00586369"/>
        </w:tc>
        <w:tc>
          <w:tcPr>
            <w:tcW w:w="3260" w:type="dxa"/>
            <w:vMerge/>
          </w:tcPr>
          <w:p w:rsidR="00097A6E" w:rsidRPr="00586369" w:rsidRDefault="00097A6E" w:rsidP="00586369"/>
        </w:tc>
        <w:tc>
          <w:tcPr>
            <w:tcW w:w="1843" w:type="dxa"/>
            <w:vMerge/>
          </w:tcPr>
          <w:p w:rsidR="00097A6E" w:rsidRPr="00586369" w:rsidRDefault="00097A6E" w:rsidP="00586369"/>
        </w:tc>
        <w:tc>
          <w:tcPr>
            <w:tcW w:w="2268" w:type="dxa"/>
            <w:vAlign w:val="bottom"/>
          </w:tcPr>
          <w:p w:rsidR="00097A6E" w:rsidRPr="00586369" w:rsidRDefault="00097A6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97A6E" w:rsidRPr="00586369" w:rsidTr="00044F91">
        <w:tc>
          <w:tcPr>
            <w:tcW w:w="818" w:type="dxa"/>
            <w:vMerge/>
            <w:vAlign w:val="center"/>
          </w:tcPr>
          <w:p w:rsidR="00097A6E" w:rsidRPr="00586369" w:rsidRDefault="00097A6E" w:rsidP="00586369"/>
        </w:tc>
        <w:tc>
          <w:tcPr>
            <w:tcW w:w="3260" w:type="dxa"/>
            <w:vMerge/>
          </w:tcPr>
          <w:p w:rsidR="00097A6E" w:rsidRPr="00586369" w:rsidRDefault="00097A6E" w:rsidP="00586369"/>
        </w:tc>
        <w:tc>
          <w:tcPr>
            <w:tcW w:w="1843" w:type="dxa"/>
            <w:vMerge/>
          </w:tcPr>
          <w:p w:rsidR="00097A6E" w:rsidRPr="00586369" w:rsidRDefault="00097A6E" w:rsidP="00586369"/>
        </w:tc>
        <w:tc>
          <w:tcPr>
            <w:tcW w:w="2268" w:type="dxa"/>
            <w:vAlign w:val="bottom"/>
          </w:tcPr>
          <w:p w:rsidR="00097A6E" w:rsidRPr="00586369" w:rsidRDefault="00097A6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592BD1" w:rsidRPr="00586369" w:rsidRDefault="00592BD1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97A6E" w:rsidRPr="00586369" w:rsidTr="00044F91">
        <w:tc>
          <w:tcPr>
            <w:tcW w:w="818" w:type="dxa"/>
            <w:vMerge/>
            <w:vAlign w:val="center"/>
          </w:tcPr>
          <w:p w:rsidR="00097A6E" w:rsidRPr="00586369" w:rsidRDefault="00097A6E" w:rsidP="00586369"/>
        </w:tc>
        <w:tc>
          <w:tcPr>
            <w:tcW w:w="3260" w:type="dxa"/>
            <w:vMerge/>
          </w:tcPr>
          <w:p w:rsidR="00097A6E" w:rsidRPr="00586369" w:rsidRDefault="00097A6E" w:rsidP="00586369"/>
        </w:tc>
        <w:tc>
          <w:tcPr>
            <w:tcW w:w="1843" w:type="dxa"/>
            <w:vMerge/>
          </w:tcPr>
          <w:p w:rsidR="00097A6E" w:rsidRPr="00586369" w:rsidRDefault="00097A6E" w:rsidP="00586369"/>
        </w:tc>
        <w:tc>
          <w:tcPr>
            <w:tcW w:w="2268" w:type="dxa"/>
            <w:vAlign w:val="bottom"/>
          </w:tcPr>
          <w:p w:rsidR="00097A6E" w:rsidRPr="00586369" w:rsidRDefault="00097A6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97A6E" w:rsidRPr="00586369" w:rsidTr="00044F91">
        <w:tc>
          <w:tcPr>
            <w:tcW w:w="818" w:type="dxa"/>
            <w:vMerge/>
            <w:vAlign w:val="center"/>
          </w:tcPr>
          <w:p w:rsidR="00097A6E" w:rsidRPr="00586369" w:rsidRDefault="00097A6E" w:rsidP="00586369"/>
        </w:tc>
        <w:tc>
          <w:tcPr>
            <w:tcW w:w="3260" w:type="dxa"/>
            <w:vMerge/>
          </w:tcPr>
          <w:p w:rsidR="00097A6E" w:rsidRPr="00586369" w:rsidRDefault="00097A6E" w:rsidP="00586369"/>
        </w:tc>
        <w:tc>
          <w:tcPr>
            <w:tcW w:w="1843" w:type="dxa"/>
            <w:vMerge/>
          </w:tcPr>
          <w:p w:rsidR="00097A6E" w:rsidRPr="00586369" w:rsidRDefault="00097A6E" w:rsidP="00586369"/>
        </w:tc>
        <w:tc>
          <w:tcPr>
            <w:tcW w:w="2268" w:type="dxa"/>
            <w:vAlign w:val="bottom"/>
          </w:tcPr>
          <w:p w:rsidR="00097A6E" w:rsidRPr="00586369" w:rsidRDefault="00097A6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  <w:p w:rsidR="00612A16" w:rsidRPr="00586369" w:rsidRDefault="00612A16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97A6E" w:rsidRPr="00586369" w:rsidRDefault="00097A6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7F3F84">
        <w:tc>
          <w:tcPr>
            <w:tcW w:w="5921" w:type="dxa"/>
            <w:gridSpan w:val="3"/>
            <w:vMerge w:val="restart"/>
            <w:vAlign w:val="center"/>
          </w:tcPr>
          <w:p w:rsidR="000730DB" w:rsidRPr="00586369" w:rsidRDefault="000730DB" w:rsidP="00586369">
            <w:r w:rsidRPr="00586369">
              <w:rPr>
                <w:lang w:bidi="ru-RU"/>
              </w:rPr>
              <w:t>Итого по программе 1</w:t>
            </w:r>
          </w:p>
        </w:tc>
        <w:tc>
          <w:tcPr>
            <w:tcW w:w="2268" w:type="dxa"/>
            <w:vAlign w:val="bottom"/>
          </w:tcPr>
          <w:p w:rsidR="000730DB" w:rsidRPr="00586369" w:rsidRDefault="000730DB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1392871,3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199618,0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327285,2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123738,3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123738,3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618691,5</w:t>
            </w:r>
          </w:p>
        </w:tc>
      </w:tr>
      <w:tr w:rsidR="000730DB" w:rsidRPr="00586369" w:rsidTr="007F3F84">
        <w:tc>
          <w:tcPr>
            <w:tcW w:w="5921" w:type="dxa"/>
            <w:gridSpan w:val="3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7F3F84">
        <w:tc>
          <w:tcPr>
            <w:tcW w:w="5921" w:type="dxa"/>
            <w:gridSpan w:val="3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1322784,8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189341,3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310583,7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117551,4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587757,0</w:t>
            </w:r>
          </w:p>
        </w:tc>
      </w:tr>
      <w:tr w:rsidR="000730DB" w:rsidRPr="00586369" w:rsidTr="007F3F84">
        <w:tc>
          <w:tcPr>
            <w:tcW w:w="5921" w:type="dxa"/>
            <w:gridSpan w:val="3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70086,5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10276,7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16501,5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30934,5</w:t>
            </w:r>
          </w:p>
        </w:tc>
      </w:tr>
      <w:tr w:rsidR="000730DB" w:rsidRPr="00586369" w:rsidTr="007F3F84">
        <w:tc>
          <w:tcPr>
            <w:tcW w:w="5921" w:type="dxa"/>
            <w:gridSpan w:val="3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69620,1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9965,3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16346,5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30934,5</w:t>
            </w:r>
          </w:p>
        </w:tc>
      </w:tr>
      <w:tr w:rsidR="00D53E39" w:rsidRPr="00586369" w:rsidTr="007F3F84">
        <w:tc>
          <w:tcPr>
            <w:tcW w:w="5921" w:type="dxa"/>
            <w:gridSpan w:val="3"/>
            <w:vMerge/>
            <w:vAlign w:val="center"/>
          </w:tcPr>
          <w:p w:rsidR="00D53E39" w:rsidRPr="00586369" w:rsidRDefault="00D53E39" w:rsidP="00586369"/>
        </w:tc>
        <w:tc>
          <w:tcPr>
            <w:tcW w:w="2268" w:type="dxa"/>
            <w:vAlign w:val="bottom"/>
          </w:tcPr>
          <w:p w:rsidR="00D53E39" w:rsidRPr="00586369" w:rsidRDefault="00D53E39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53E39" w:rsidRPr="00586369" w:rsidRDefault="00D53E39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53E39" w:rsidRPr="00586369" w:rsidRDefault="00D53E39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53E39" w:rsidRPr="00586369" w:rsidRDefault="00D53E39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53E39" w:rsidRPr="00586369" w:rsidRDefault="00D53E39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53E39" w:rsidRPr="00586369" w:rsidRDefault="00D53E39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53E39" w:rsidRPr="00586369" w:rsidRDefault="00D53E39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C72F9" w:rsidRPr="00586369" w:rsidTr="00044F91">
        <w:tc>
          <w:tcPr>
            <w:tcW w:w="14851" w:type="dxa"/>
            <w:gridSpan w:val="10"/>
            <w:vAlign w:val="center"/>
          </w:tcPr>
          <w:p w:rsidR="00DC72F9" w:rsidRPr="00586369" w:rsidRDefault="00607AEB" w:rsidP="00586369">
            <w:r w:rsidRPr="00586369">
              <w:t xml:space="preserve">Подпрограмма 2 </w:t>
            </w:r>
            <w:r w:rsidR="00586369" w:rsidRPr="00586369">
              <w:t>«</w:t>
            </w:r>
            <w:r w:rsidR="00DC72F9" w:rsidRPr="00586369">
              <w:t>Обеспечение равных прав</w:t>
            </w:r>
            <w:r w:rsidR="00586369" w:rsidRPr="00586369">
              <w:t xml:space="preserve"> </w:t>
            </w:r>
            <w:r w:rsidR="00DC72F9" w:rsidRPr="00586369">
              <w:t xml:space="preserve">потребителей на </w:t>
            </w:r>
            <w:r w:rsidRPr="00586369">
              <w:t>получение коммунальных ресурсов</w:t>
            </w:r>
            <w:r w:rsidR="00586369" w:rsidRPr="00586369">
              <w:t>»</w:t>
            </w:r>
          </w:p>
          <w:p w:rsidR="00D779D2" w:rsidRPr="00586369" w:rsidRDefault="00D779D2" w:rsidP="00586369"/>
        </w:tc>
      </w:tr>
      <w:tr w:rsidR="004B501E" w:rsidRPr="00586369" w:rsidTr="00044F91">
        <w:trPr>
          <w:trHeight w:val="337"/>
        </w:trPr>
        <w:tc>
          <w:tcPr>
            <w:tcW w:w="818" w:type="dxa"/>
            <w:vMerge w:val="restart"/>
            <w:vAlign w:val="center"/>
          </w:tcPr>
          <w:p w:rsidR="004B501E" w:rsidRPr="00586369" w:rsidRDefault="004B501E" w:rsidP="00623FE3">
            <w:pPr>
              <w:ind w:firstLine="0"/>
            </w:pPr>
            <w:r w:rsidRPr="00586369">
              <w:lastRenderedPageBreak/>
              <w:t>2.1</w:t>
            </w:r>
          </w:p>
        </w:tc>
        <w:tc>
          <w:tcPr>
            <w:tcW w:w="3260" w:type="dxa"/>
            <w:vMerge w:val="restart"/>
            <w:vAlign w:val="center"/>
          </w:tcPr>
          <w:p w:rsidR="004B501E" w:rsidRPr="00586369" w:rsidRDefault="004B501E" w:rsidP="00623FE3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Предоставление субсидий на возмещение недополученных доходов организациям, осуществляющим реализацию населению сжиженного газа</w:t>
            </w:r>
            <w:r w:rsidR="00586369" w:rsidRPr="00586369">
              <w:t>»</w:t>
            </w:r>
            <w:r w:rsidRPr="00586369">
              <w:t xml:space="preserve"> 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4B501E" w:rsidRPr="00586369" w:rsidRDefault="004B501E" w:rsidP="00623FE3">
            <w:pPr>
              <w:ind w:firstLine="0"/>
            </w:pPr>
            <w:r w:rsidRPr="00586369"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4B501E" w:rsidRPr="00586369" w:rsidRDefault="004B501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  <w:p w:rsidR="004B501E" w:rsidRPr="00586369" w:rsidRDefault="004B501E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168363,7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17500,1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D728C3">
            <w:pPr>
              <w:ind w:firstLine="19"/>
              <w:rPr>
                <w:szCs w:val="20"/>
              </w:rPr>
            </w:pPr>
            <w:r w:rsidRPr="00586369">
              <w:rPr>
                <w:szCs w:val="20"/>
              </w:rPr>
              <w:t>18210,8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18950,4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18950,4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94752,0</w:t>
            </w:r>
          </w:p>
        </w:tc>
      </w:tr>
      <w:tr w:rsidR="004B501E" w:rsidRPr="00586369" w:rsidTr="00044F91">
        <w:tc>
          <w:tcPr>
            <w:tcW w:w="818" w:type="dxa"/>
            <w:vMerge/>
            <w:vAlign w:val="center"/>
          </w:tcPr>
          <w:p w:rsidR="004B501E" w:rsidRPr="00586369" w:rsidRDefault="004B501E" w:rsidP="00586369"/>
        </w:tc>
        <w:tc>
          <w:tcPr>
            <w:tcW w:w="3260" w:type="dxa"/>
            <w:vMerge/>
            <w:vAlign w:val="center"/>
          </w:tcPr>
          <w:p w:rsidR="004B501E" w:rsidRPr="00586369" w:rsidRDefault="004B501E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586369" w:rsidRDefault="004B501E" w:rsidP="00586369"/>
        </w:tc>
        <w:tc>
          <w:tcPr>
            <w:tcW w:w="2268" w:type="dxa"/>
            <w:vAlign w:val="bottom"/>
          </w:tcPr>
          <w:p w:rsidR="004B501E" w:rsidRPr="00586369" w:rsidRDefault="004B501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D728C3">
            <w:pPr>
              <w:ind w:firstLine="19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4B501E" w:rsidRPr="00586369" w:rsidTr="00044F91">
        <w:tc>
          <w:tcPr>
            <w:tcW w:w="818" w:type="dxa"/>
            <w:vMerge/>
            <w:vAlign w:val="center"/>
          </w:tcPr>
          <w:p w:rsidR="004B501E" w:rsidRPr="00586369" w:rsidRDefault="004B501E" w:rsidP="00586369"/>
        </w:tc>
        <w:tc>
          <w:tcPr>
            <w:tcW w:w="3260" w:type="dxa"/>
            <w:vMerge/>
            <w:vAlign w:val="center"/>
          </w:tcPr>
          <w:p w:rsidR="004B501E" w:rsidRPr="00586369" w:rsidRDefault="004B501E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586369" w:rsidRDefault="004B501E" w:rsidP="00586369"/>
        </w:tc>
        <w:tc>
          <w:tcPr>
            <w:tcW w:w="2268" w:type="dxa"/>
            <w:vAlign w:val="bottom"/>
          </w:tcPr>
          <w:p w:rsidR="004B501E" w:rsidRPr="00586369" w:rsidRDefault="004B501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168363,7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17500,1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D728C3">
            <w:pPr>
              <w:ind w:firstLine="19"/>
              <w:rPr>
                <w:szCs w:val="20"/>
              </w:rPr>
            </w:pPr>
            <w:r w:rsidRPr="00586369">
              <w:rPr>
                <w:szCs w:val="20"/>
              </w:rPr>
              <w:t>18210,8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18950,4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18950,4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94752,0</w:t>
            </w:r>
          </w:p>
        </w:tc>
      </w:tr>
      <w:tr w:rsidR="004B501E" w:rsidRPr="00586369" w:rsidTr="00044F91">
        <w:trPr>
          <w:trHeight w:val="231"/>
        </w:trPr>
        <w:tc>
          <w:tcPr>
            <w:tcW w:w="818" w:type="dxa"/>
            <w:vMerge/>
            <w:vAlign w:val="center"/>
          </w:tcPr>
          <w:p w:rsidR="004B501E" w:rsidRPr="00586369" w:rsidRDefault="004B501E" w:rsidP="00586369"/>
        </w:tc>
        <w:tc>
          <w:tcPr>
            <w:tcW w:w="3260" w:type="dxa"/>
            <w:vMerge/>
            <w:vAlign w:val="center"/>
          </w:tcPr>
          <w:p w:rsidR="004B501E" w:rsidRPr="00586369" w:rsidRDefault="004B501E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586369" w:rsidRDefault="004B501E" w:rsidP="00586369"/>
        </w:tc>
        <w:tc>
          <w:tcPr>
            <w:tcW w:w="2268" w:type="dxa"/>
            <w:vAlign w:val="bottom"/>
          </w:tcPr>
          <w:p w:rsidR="004B501E" w:rsidRPr="00586369" w:rsidRDefault="004B501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4B501E" w:rsidRPr="00586369" w:rsidRDefault="004B501E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D728C3">
            <w:pPr>
              <w:ind w:firstLine="19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4B501E" w:rsidRPr="00586369" w:rsidTr="00044F91">
        <w:tc>
          <w:tcPr>
            <w:tcW w:w="818" w:type="dxa"/>
            <w:vMerge/>
            <w:vAlign w:val="center"/>
          </w:tcPr>
          <w:p w:rsidR="004B501E" w:rsidRPr="00586369" w:rsidRDefault="004B501E" w:rsidP="00586369"/>
        </w:tc>
        <w:tc>
          <w:tcPr>
            <w:tcW w:w="3260" w:type="dxa"/>
            <w:vMerge/>
            <w:vAlign w:val="center"/>
          </w:tcPr>
          <w:p w:rsidR="004B501E" w:rsidRPr="00586369" w:rsidRDefault="004B501E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586369" w:rsidRDefault="004B501E" w:rsidP="00586369"/>
        </w:tc>
        <w:tc>
          <w:tcPr>
            <w:tcW w:w="2268" w:type="dxa"/>
            <w:vAlign w:val="bottom"/>
          </w:tcPr>
          <w:p w:rsidR="004B501E" w:rsidRPr="00586369" w:rsidRDefault="004B501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D728C3">
            <w:pPr>
              <w:ind w:firstLine="19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592BD1" w:rsidRPr="00586369" w:rsidTr="00044F91">
        <w:tc>
          <w:tcPr>
            <w:tcW w:w="818" w:type="dxa"/>
            <w:vMerge/>
            <w:vAlign w:val="center"/>
          </w:tcPr>
          <w:p w:rsidR="00592BD1" w:rsidRPr="00586369" w:rsidRDefault="00592BD1" w:rsidP="00586369"/>
        </w:tc>
        <w:tc>
          <w:tcPr>
            <w:tcW w:w="3260" w:type="dxa"/>
            <w:vMerge/>
            <w:vAlign w:val="center"/>
          </w:tcPr>
          <w:p w:rsidR="00592BD1" w:rsidRPr="00586369" w:rsidRDefault="00592BD1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592BD1" w:rsidRPr="00586369" w:rsidRDefault="00592BD1" w:rsidP="00586369"/>
        </w:tc>
        <w:tc>
          <w:tcPr>
            <w:tcW w:w="2268" w:type="dxa"/>
            <w:vAlign w:val="bottom"/>
          </w:tcPr>
          <w:p w:rsidR="00592BD1" w:rsidRPr="00586369" w:rsidRDefault="00592BD1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592BD1" w:rsidRPr="00586369" w:rsidRDefault="00592BD1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592BD1" w:rsidRPr="00586369" w:rsidRDefault="00592BD1" w:rsidP="00623FE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592BD1" w:rsidRPr="00586369" w:rsidRDefault="00592BD1" w:rsidP="00D728C3">
            <w:pPr>
              <w:ind w:firstLine="19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592BD1" w:rsidRPr="00586369" w:rsidRDefault="00592BD1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592BD1" w:rsidRPr="00586369" w:rsidRDefault="00592BD1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92BD1" w:rsidRPr="00586369" w:rsidRDefault="00592BD1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4B501E" w:rsidRPr="00586369" w:rsidTr="00044F91">
        <w:tc>
          <w:tcPr>
            <w:tcW w:w="818" w:type="dxa"/>
            <w:vMerge w:val="restart"/>
            <w:vAlign w:val="center"/>
          </w:tcPr>
          <w:p w:rsidR="004B501E" w:rsidRPr="00586369" w:rsidRDefault="004B501E" w:rsidP="00623FE3">
            <w:pPr>
              <w:ind w:firstLine="0"/>
            </w:pPr>
            <w:r w:rsidRPr="00586369">
              <w:t>2.2</w:t>
            </w:r>
          </w:p>
        </w:tc>
        <w:tc>
          <w:tcPr>
            <w:tcW w:w="3260" w:type="dxa"/>
            <w:vMerge w:val="restart"/>
            <w:vAlign w:val="center"/>
          </w:tcPr>
          <w:p w:rsidR="004B501E" w:rsidRPr="00586369" w:rsidRDefault="004B501E" w:rsidP="00623FE3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по социально ориентированным тарифам</w:t>
            </w:r>
            <w:r w:rsidR="00586369" w:rsidRPr="00586369">
              <w:t>»</w:t>
            </w:r>
            <w:r w:rsidRPr="00586369">
              <w:t xml:space="preserve"> 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4B501E" w:rsidRPr="00586369" w:rsidRDefault="004B501E" w:rsidP="00623FE3">
            <w:pPr>
              <w:ind w:firstLine="0"/>
            </w:pPr>
            <w:r w:rsidRPr="00586369"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4B501E" w:rsidRPr="00586369" w:rsidRDefault="004B501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  <w:p w:rsidR="004B501E" w:rsidRPr="00586369" w:rsidRDefault="004B501E" w:rsidP="00623FE3">
            <w:pPr>
              <w:ind w:firstLine="0"/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4055641,0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422431,5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439045,1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456309,2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456309,2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2281546,0</w:t>
            </w:r>
          </w:p>
        </w:tc>
      </w:tr>
      <w:tr w:rsidR="004B501E" w:rsidRPr="00586369" w:rsidTr="00044F91">
        <w:tc>
          <w:tcPr>
            <w:tcW w:w="818" w:type="dxa"/>
            <w:vMerge/>
            <w:vAlign w:val="center"/>
          </w:tcPr>
          <w:p w:rsidR="004B501E" w:rsidRPr="00586369" w:rsidRDefault="004B501E" w:rsidP="00586369"/>
        </w:tc>
        <w:tc>
          <w:tcPr>
            <w:tcW w:w="3260" w:type="dxa"/>
            <w:vMerge/>
            <w:vAlign w:val="center"/>
          </w:tcPr>
          <w:p w:rsidR="004B501E" w:rsidRPr="00586369" w:rsidRDefault="004B501E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586369" w:rsidRDefault="004B501E" w:rsidP="00586369"/>
        </w:tc>
        <w:tc>
          <w:tcPr>
            <w:tcW w:w="2268" w:type="dxa"/>
            <w:vAlign w:val="bottom"/>
          </w:tcPr>
          <w:p w:rsidR="004B501E" w:rsidRPr="00586369" w:rsidRDefault="004B501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4B501E" w:rsidRPr="00586369" w:rsidTr="00044F91">
        <w:tc>
          <w:tcPr>
            <w:tcW w:w="818" w:type="dxa"/>
            <w:vMerge/>
            <w:vAlign w:val="center"/>
          </w:tcPr>
          <w:p w:rsidR="004B501E" w:rsidRPr="00586369" w:rsidRDefault="004B501E" w:rsidP="00586369"/>
        </w:tc>
        <w:tc>
          <w:tcPr>
            <w:tcW w:w="3260" w:type="dxa"/>
            <w:vMerge/>
            <w:vAlign w:val="center"/>
          </w:tcPr>
          <w:p w:rsidR="004B501E" w:rsidRPr="00586369" w:rsidRDefault="004B501E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586369" w:rsidRDefault="004B501E" w:rsidP="00586369"/>
        </w:tc>
        <w:tc>
          <w:tcPr>
            <w:tcW w:w="2268" w:type="dxa"/>
            <w:vAlign w:val="bottom"/>
          </w:tcPr>
          <w:p w:rsidR="004B501E" w:rsidRPr="00586369" w:rsidRDefault="004B501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4055641,0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422431,5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439045,1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456309,2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456309,2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2281546,0</w:t>
            </w:r>
          </w:p>
        </w:tc>
      </w:tr>
      <w:tr w:rsidR="004B501E" w:rsidRPr="00586369" w:rsidTr="00044F91">
        <w:tc>
          <w:tcPr>
            <w:tcW w:w="818" w:type="dxa"/>
            <w:vMerge/>
            <w:vAlign w:val="center"/>
          </w:tcPr>
          <w:p w:rsidR="004B501E" w:rsidRPr="00586369" w:rsidRDefault="004B501E" w:rsidP="00586369"/>
        </w:tc>
        <w:tc>
          <w:tcPr>
            <w:tcW w:w="3260" w:type="dxa"/>
            <w:vMerge/>
            <w:vAlign w:val="center"/>
          </w:tcPr>
          <w:p w:rsidR="004B501E" w:rsidRPr="00586369" w:rsidRDefault="004B501E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586369" w:rsidRDefault="004B501E" w:rsidP="00586369"/>
        </w:tc>
        <w:tc>
          <w:tcPr>
            <w:tcW w:w="2268" w:type="dxa"/>
            <w:vAlign w:val="bottom"/>
          </w:tcPr>
          <w:p w:rsidR="004B501E" w:rsidRPr="00586369" w:rsidRDefault="004B501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4B501E" w:rsidRPr="00586369" w:rsidRDefault="004B501E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4B501E" w:rsidRPr="00586369" w:rsidTr="00044F91">
        <w:tc>
          <w:tcPr>
            <w:tcW w:w="818" w:type="dxa"/>
            <w:vMerge/>
            <w:vAlign w:val="center"/>
          </w:tcPr>
          <w:p w:rsidR="004B501E" w:rsidRPr="00586369" w:rsidRDefault="004B501E" w:rsidP="00586369"/>
        </w:tc>
        <w:tc>
          <w:tcPr>
            <w:tcW w:w="3260" w:type="dxa"/>
            <w:vMerge/>
            <w:vAlign w:val="center"/>
          </w:tcPr>
          <w:p w:rsidR="004B501E" w:rsidRPr="00586369" w:rsidRDefault="004B501E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586369" w:rsidRDefault="004B501E" w:rsidP="00586369"/>
        </w:tc>
        <w:tc>
          <w:tcPr>
            <w:tcW w:w="2268" w:type="dxa"/>
            <w:vAlign w:val="bottom"/>
          </w:tcPr>
          <w:p w:rsidR="004B501E" w:rsidRPr="00586369" w:rsidRDefault="004B501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592BD1" w:rsidRPr="00586369" w:rsidTr="00044F91">
        <w:tc>
          <w:tcPr>
            <w:tcW w:w="818" w:type="dxa"/>
            <w:vMerge/>
            <w:vAlign w:val="center"/>
          </w:tcPr>
          <w:p w:rsidR="00592BD1" w:rsidRPr="00586369" w:rsidRDefault="00592BD1" w:rsidP="00586369"/>
        </w:tc>
        <w:tc>
          <w:tcPr>
            <w:tcW w:w="3260" w:type="dxa"/>
            <w:vMerge/>
            <w:vAlign w:val="center"/>
          </w:tcPr>
          <w:p w:rsidR="00592BD1" w:rsidRPr="00586369" w:rsidRDefault="00592BD1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592BD1" w:rsidRPr="00586369" w:rsidRDefault="00592BD1" w:rsidP="00586369"/>
        </w:tc>
        <w:tc>
          <w:tcPr>
            <w:tcW w:w="2268" w:type="dxa"/>
            <w:vAlign w:val="bottom"/>
          </w:tcPr>
          <w:p w:rsidR="00592BD1" w:rsidRPr="00586369" w:rsidRDefault="00592BD1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  <w:p w:rsidR="00612A16" w:rsidRPr="00586369" w:rsidRDefault="00612A16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592BD1" w:rsidRPr="00586369" w:rsidRDefault="00592BD1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592BD1" w:rsidRPr="00586369" w:rsidRDefault="00592BD1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592BD1" w:rsidRPr="00586369" w:rsidRDefault="00592BD1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592BD1" w:rsidRPr="00586369" w:rsidRDefault="00592BD1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592BD1" w:rsidRPr="00586369" w:rsidRDefault="00592BD1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92BD1" w:rsidRPr="00586369" w:rsidRDefault="00592BD1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4B501E" w:rsidRPr="00586369" w:rsidTr="00044F91">
        <w:tc>
          <w:tcPr>
            <w:tcW w:w="818" w:type="dxa"/>
            <w:vMerge w:val="restart"/>
            <w:vAlign w:val="center"/>
          </w:tcPr>
          <w:p w:rsidR="004B501E" w:rsidRPr="00586369" w:rsidRDefault="004B501E" w:rsidP="00623FE3">
            <w:pPr>
              <w:ind w:firstLine="0"/>
            </w:pPr>
            <w:r w:rsidRPr="00586369">
              <w:t>2.3</w:t>
            </w:r>
          </w:p>
        </w:tc>
        <w:tc>
          <w:tcPr>
            <w:tcW w:w="3260" w:type="dxa"/>
            <w:vMerge w:val="restart"/>
            <w:vAlign w:val="center"/>
          </w:tcPr>
          <w:p w:rsidR="004B501E" w:rsidRPr="00586369" w:rsidRDefault="004B501E" w:rsidP="00623FE3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 xml:space="preserve">Предоставление </w:t>
            </w:r>
            <w:r w:rsidRPr="00586369">
              <w:lastRenderedPageBreak/>
              <w:t>субсидий на возмещение</w:t>
            </w:r>
            <w:r w:rsidR="00586369" w:rsidRPr="00586369">
              <w:t xml:space="preserve"> </w:t>
            </w:r>
            <w:r w:rsidRPr="00586369">
              <w:t>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</w:t>
            </w:r>
            <w:r w:rsidR="00586369" w:rsidRPr="00586369">
              <w:t>»</w:t>
            </w:r>
            <w:r w:rsidRPr="00586369">
              <w:t xml:space="preserve"> </w:t>
            </w:r>
          </w:p>
          <w:p w:rsidR="004B501E" w:rsidRPr="00586369" w:rsidRDefault="004B501E" w:rsidP="00586369">
            <w:r w:rsidRPr="00586369">
              <w:t>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4B501E" w:rsidRPr="00586369" w:rsidRDefault="004B501E" w:rsidP="00623FE3">
            <w:pPr>
              <w:ind w:firstLine="0"/>
            </w:pPr>
            <w:r w:rsidRPr="00586369">
              <w:lastRenderedPageBreak/>
              <w:t>Управление по жилищно-</w:t>
            </w:r>
            <w:r w:rsidRPr="00586369">
              <w:lastRenderedPageBreak/>
              <w:t>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4B501E" w:rsidRPr="00586369" w:rsidRDefault="004B501E" w:rsidP="00623FE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lastRenderedPageBreak/>
              <w:t>всего</w:t>
            </w:r>
          </w:p>
        </w:tc>
        <w:tc>
          <w:tcPr>
            <w:tcW w:w="1167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1148010,4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119419,8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124215,8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129196,4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129196,4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645982</w:t>
            </w:r>
          </w:p>
        </w:tc>
      </w:tr>
      <w:tr w:rsidR="004B501E" w:rsidRPr="00586369" w:rsidTr="00044F91">
        <w:tc>
          <w:tcPr>
            <w:tcW w:w="818" w:type="dxa"/>
            <w:vMerge/>
            <w:vAlign w:val="center"/>
          </w:tcPr>
          <w:p w:rsidR="004B501E" w:rsidRPr="00586369" w:rsidRDefault="004B501E" w:rsidP="00586369"/>
        </w:tc>
        <w:tc>
          <w:tcPr>
            <w:tcW w:w="3260" w:type="dxa"/>
            <w:vMerge/>
            <w:vAlign w:val="center"/>
          </w:tcPr>
          <w:p w:rsidR="004B501E" w:rsidRPr="00586369" w:rsidRDefault="004B501E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586369" w:rsidRDefault="004B501E" w:rsidP="00586369"/>
        </w:tc>
        <w:tc>
          <w:tcPr>
            <w:tcW w:w="2268" w:type="dxa"/>
            <w:vAlign w:val="bottom"/>
          </w:tcPr>
          <w:p w:rsidR="004B501E" w:rsidRPr="00586369" w:rsidRDefault="004B501E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4B501E" w:rsidRPr="00586369" w:rsidTr="00044F91">
        <w:tc>
          <w:tcPr>
            <w:tcW w:w="818" w:type="dxa"/>
            <w:vMerge/>
            <w:vAlign w:val="center"/>
          </w:tcPr>
          <w:p w:rsidR="004B501E" w:rsidRPr="00586369" w:rsidRDefault="004B501E" w:rsidP="00586369"/>
        </w:tc>
        <w:tc>
          <w:tcPr>
            <w:tcW w:w="3260" w:type="dxa"/>
            <w:vMerge/>
            <w:vAlign w:val="center"/>
          </w:tcPr>
          <w:p w:rsidR="004B501E" w:rsidRPr="00586369" w:rsidRDefault="004B501E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586369" w:rsidRDefault="004B501E" w:rsidP="00586369"/>
        </w:tc>
        <w:tc>
          <w:tcPr>
            <w:tcW w:w="2268" w:type="dxa"/>
            <w:vAlign w:val="bottom"/>
          </w:tcPr>
          <w:p w:rsidR="004B501E" w:rsidRPr="00586369" w:rsidRDefault="004B501E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688640,4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71649,8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74515,8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77496,4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77496,4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387482</w:t>
            </w:r>
          </w:p>
        </w:tc>
      </w:tr>
      <w:tr w:rsidR="004B501E" w:rsidRPr="00586369" w:rsidTr="00044F91">
        <w:tc>
          <w:tcPr>
            <w:tcW w:w="818" w:type="dxa"/>
            <w:vMerge/>
            <w:vAlign w:val="center"/>
          </w:tcPr>
          <w:p w:rsidR="004B501E" w:rsidRPr="00586369" w:rsidRDefault="004B501E" w:rsidP="00586369"/>
        </w:tc>
        <w:tc>
          <w:tcPr>
            <w:tcW w:w="3260" w:type="dxa"/>
            <w:vMerge/>
            <w:vAlign w:val="center"/>
          </w:tcPr>
          <w:p w:rsidR="004B501E" w:rsidRPr="00586369" w:rsidRDefault="004B501E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586369" w:rsidRDefault="004B501E" w:rsidP="00586369"/>
        </w:tc>
        <w:tc>
          <w:tcPr>
            <w:tcW w:w="2268" w:type="dxa"/>
            <w:vAlign w:val="bottom"/>
          </w:tcPr>
          <w:p w:rsidR="004B501E" w:rsidRPr="00586369" w:rsidRDefault="004B501E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258500,0</w:t>
            </w:r>
          </w:p>
        </w:tc>
      </w:tr>
      <w:tr w:rsidR="004B501E" w:rsidRPr="00586369" w:rsidTr="00044F91">
        <w:tc>
          <w:tcPr>
            <w:tcW w:w="818" w:type="dxa"/>
            <w:vMerge/>
            <w:vAlign w:val="center"/>
          </w:tcPr>
          <w:p w:rsidR="004B501E" w:rsidRPr="00586369" w:rsidRDefault="004B501E" w:rsidP="00586369"/>
        </w:tc>
        <w:tc>
          <w:tcPr>
            <w:tcW w:w="3260" w:type="dxa"/>
            <w:vMerge/>
            <w:vAlign w:val="center"/>
          </w:tcPr>
          <w:p w:rsidR="004B501E" w:rsidRPr="00586369" w:rsidRDefault="004B501E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586369" w:rsidRDefault="004B501E" w:rsidP="00586369"/>
        </w:tc>
        <w:tc>
          <w:tcPr>
            <w:tcW w:w="2268" w:type="dxa"/>
            <w:vAlign w:val="bottom"/>
          </w:tcPr>
          <w:p w:rsidR="004B501E" w:rsidRPr="00586369" w:rsidRDefault="004B501E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4B501E" w:rsidRPr="00586369" w:rsidRDefault="004B501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258500,0</w:t>
            </w:r>
          </w:p>
        </w:tc>
      </w:tr>
      <w:tr w:rsidR="005408DE" w:rsidRPr="00586369" w:rsidTr="00313692">
        <w:tc>
          <w:tcPr>
            <w:tcW w:w="818" w:type="dxa"/>
            <w:vMerge/>
            <w:vAlign w:val="center"/>
          </w:tcPr>
          <w:p w:rsidR="005408DE" w:rsidRPr="00586369" w:rsidRDefault="005408DE" w:rsidP="00586369"/>
        </w:tc>
        <w:tc>
          <w:tcPr>
            <w:tcW w:w="3260" w:type="dxa"/>
            <w:vMerge/>
            <w:vAlign w:val="center"/>
          </w:tcPr>
          <w:p w:rsidR="005408DE" w:rsidRPr="00586369" w:rsidRDefault="005408DE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5408DE" w:rsidRPr="00586369" w:rsidRDefault="005408DE" w:rsidP="00586369"/>
        </w:tc>
        <w:tc>
          <w:tcPr>
            <w:tcW w:w="2268" w:type="dxa"/>
            <w:vAlign w:val="center"/>
          </w:tcPr>
          <w:p w:rsidR="005408DE" w:rsidRPr="00586369" w:rsidRDefault="005408DE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5408DE" w:rsidRPr="00586369" w:rsidRDefault="005408D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5408DE" w:rsidRPr="00586369" w:rsidRDefault="005408D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5408DE" w:rsidRPr="00586369" w:rsidRDefault="005408D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5408DE" w:rsidRPr="00586369" w:rsidRDefault="005408D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5408DE" w:rsidRPr="00586369" w:rsidRDefault="005408D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408DE" w:rsidRPr="00586369" w:rsidRDefault="005408DE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 w:val="restart"/>
            <w:vAlign w:val="center"/>
          </w:tcPr>
          <w:p w:rsidR="000730DB" w:rsidRPr="00586369" w:rsidRDefault="000730DB" w:rsidP="00D728C3">
            <w:pPr>
              <w:ind w:firstLine="0"/>
            </w:pPr>
            <w:r w:rsidRPr="00586369">
              <w:t>2.4</w:t>
            </w:r>
          </w:p>
        </w:tc>
        <w:tc>
          <w:tcPr>
            <w:tcW w:w="3260" w:type="dxa"/>
            <w:vMerge w:val="restart"/>
            <w:vAlign w:val="center"/>
          </w:tcPr>
          <w:p w:rsidR="000730DB" w:rsidRPr="00586369" w:rsidRDefault="000730DB" w:rsidP="00D728C3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Предоставление субсидий организациям на возмещение недополученных доходов при оказании коммунальных услуг по регулируемым ценам</w:t>
            </w:r>
            <w:r w:rsidR="00586369" w:rsidRPr="00586369">
              <w:t>»</w:t>
            </w:r>
            <w:r w:rsidRPr="00586369">
              <w:t xml:space="preserve"> </w:t>
            </w:r>
          </w:p>
          <w:p w:rsidR="000730DB" w:rsidRPr="00586369" w:rsidRDefault="000730DB" w:rsidP="00D728C3">
            <w:pPr>
              <w:ind w:firstLine="0"/>
            </w:pPr>
            <w:r w:rsidRPr="00586369">
              <w:t>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0730DB" w:rsidRPr="00586369" w:rsidRDefault="000730DB" w:rsidP="00D728C3">
            <w:pPr>
              <w:ind w:firstLine="0"/>
            </w:pPr>
            <w:r w:rsidRPr="00586369"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16401,1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16401,1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  <w:vAlign w:val="center"/>
          </w:tcPr>
          <w:p w:rsidR="000730DB" w:rsidRPr="00586369" w:rsidRDefault="000730DB" w:rsidP="00586369"/>
        </w:tc>
        <w:tc>
          <w:tcPr>
            <w:tcW w:w="3260" w:type="dxa"/>
            <w:vMerge/>
            <w:vAlign w:val="center"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  <w:vAlign w:val="center"/>
          </w:tcPr>
          <w:p w:rsidR="000730DB" w:rsidRPr="00586369" w:rsidRDefault="000730DB" w:rsidP="00586369"/>
        </w:tc>
        <w:tc>
          <w:tcPr>
            <w:tcW w:w="3260" w:type="dxa"/>
            <w:vMerge/>
            <w:vAlign w:val="center"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  <w:vAlign w:val="center"/>
          </w:tcPr>
          <w:p w:rsidR="000730DB" w:rsidRPr="00586369" w:rsidRDefault="000730DB" w:rsidP="00586369"/>
        </w:tc>
        <w:tc>
          <w:tcPr>
            <w:tcW w:w="3260" w:type="dxa"/>
            <w:vMerge/>
            <w:vAlign w:val="center"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16401,1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16401,1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  <w:vAlign w:val="center"/>
          </w:tcPr>
          <w:p w:rsidR="000730DB" w:rsidRPr="00586369" w:rsidRDefault="000730DB" w:rsidP="00586369"/>
        </w:tc>
        <w:tc>
          <w:tcPr>
            <w:tcW w:w="3260" w:type="dxa"/>
            <w:vMerge/>
            <w:vAlign w:val="center"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  <w:vAlign w:val="center"/>
          </w:tcPr>
          <w:p w:rsidR="000730DB" w:rsidRPr="00586369" w:rsidRDefault="000730DB" w:rsidP="00586369"/>
        </w:tc>
        <w:tc>
          <w:tcPr>
            <w:tcW w:w="3260" w:type="dxa"/>
            <w:vMerge/>
            <w:vAlign w:val="center"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 w:val="restart"/>
            <w:vAlign w:val="center"/>
          </w:tcPr>
          <w:p w:rsidR="000730DB" w:rsidRPr="00586369" w:rsidRDefault="000730DB" w:rsidP="00D728C3">
            <w:pPr>
              <w:ind w:firstLine="0"/>
            </w:pPr>
            <w:r w:rsidRPr="00586369">
              <w:t>2.5</w:t>
            </w:r>
          </w:p>
        </w:tc>
        <w:tc>
          <w:tcPr>
            <w:tcW w:w="3260" w:type="dxa"/>
            <w:vMerge w:val="restart"/>
            <w:vAlign w:val="center"/>
          </w:tcPr>
          <w:p w:rsidR="000730DB" w:rsidRPr="00586369" w:rsidRDefault="000730DB" w:rsidP="00D728C3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 xml:space="preserve">Предоставление </w:t>
            </w:r>
            <w:r w:rsidRPr="00586369">
              <w:lastRenderedPageBreak/>
              <w:t>субсидий на реализацию полномочий</w:t>
            </w:r>
            <w:r w:rsidR="00586369" w:rsidRPr="00586369">
              <w:t xml:space="preserve"> </w:t>
            </w:r>
            <w:r w:rsidRPr="00586369">
              <w:t>в сфере жилищно-коммунального комплекса</w:t>
            </w:r>
            <w:r w:rsidR="00586369" w:rsidRPr="00586369">
              <w:t>»</w:t>
            </w:r>
            <w:r w:rsidRPr="00586369">
              <w:t xml:space="preserve"> (показатели 1,4,5,6)</w:t>
            </w:r>
          </w:p>
        </w:tc>
        <w:tc>
          <w:tcPr>
            <w:tcW w:w="1843" w:type="dxa"/>
            <w:vMerge w:val="restart"/>
            <w:vAlign w:val="center"/>
          </w:tcPr>
          <w:p w:rsidR="000730DB" w:rsidRPr="00586369" w:rsidRDefault="000730DB" w:rsidP="00D728C3">
            <w:pPr>
              <w:ind w:firstLine="0"/>
            </w:pPr>
            <w:r w:rsidRPr="00586369">
              <w:lastRenderedPageBreak/>
              <w:t>Управление по жилищно-</w:t>
            </w:r>
            <w:r w:rsidRPr="00586369">
              <w:lastRenderedPageBreak/>
              <w:t>коммунальному хозяйству администрации Березовского района</w:t>
            </w:r>
          </w:p>
          <w:p w:rsidR="000730DB" w:rsidRPr="00586369" w:rsidRDefault="000730DB" w:rsidP="00586369">
            <w:r w:rsidRPr="00586369"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lastRenderedPageBreak/>
              <w:t>всего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46914,9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9015,3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4835,8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16505,4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14853,9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</w:tcPr>
          <w:p w:rsidR="000730DB" w:rsidRPr="00586369" w:rsidRDefault="000730DB" w:rsidP="00586369"/>
        </w:tc>
        <w:tc>
          <w:tcPr>
            <w:tcW w:w="3260" w:type="dxa"/>
            <w:vMerge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</w:tcPr>
          <w:p w:rsidR="000730DB" w:rsidRPr="00586369" w:rsidRDefault="000730DB" w:rsidP="00586369"/>
        </w:tc>
        <w:tc>
          <w:tcPr>
            <w:tcW w:w="3260" w:type="dxa"/>
            <w:vMerge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42174,8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8113,8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4352,2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14854,9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14853,9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</w:tcPr>
          <w:p w:rsidR="000730DB" w:rsidRPr="00586369" w:rsidRDefault="000730DB" w:rsidP="00586369"/>
        </w:tc>
        <w:tc>
          <w:tcPr>
            <w:tcW w:w="3260" w:type="dxa"/>
            <w:vMerge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1703,5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1703,5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</w:tcPr>
          <w:p w:rsidR="000730DB" w:rsidRPr="00586369" w:rsidRDefault="000730DB" w:rsidP="00586369"/>
        </w:tc>
        <w:tc>
          <w:tcPr>
            <w:tcW w:w="3260" w:type="dxa"/>
            <w:vMerge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</w:tcPr>
          <w:p w:rsidR="000730DB" w:rsidRPr="00586369" w:rsidRDefault="000730DB" w:rsidP="00586369"/>
        </w:tc>
        <w:tc>
          <w:tcPr>
            <w:tcW w:w="3260" w:type="dxa"/>
            <w:vMerge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бюджет городских и сельских поселений (доля </w:t>
            </w:r>
            <w:proofErr w:type="spellStart"/>
            <w:r w:rsidRPr="00586369">
              <w:rPr>
                <w:lang w:bidi="ru-RU"/>
              </w:rPr>
              <w:t>софинансирования</w:t>
            </w:r>
            <w:proofErr w:type="spellEnd"/>
            <w:r w:rsidRPr="00586369">
              <w:rPr>
                <w:lang w:bidi="ru-RU"/>
              </w:rPr>
              <w:t>)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1650,5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</w:tcPr>
          <w:p w:rsidR="000730DB" w:rsidRPr="00586369" w:rsidRDefault="000730DB" w:rsidP="00586369"/>
        </w:tc>
        <w:tc>
          <w:tcPr>
            <w:tcW w:w="3260" w:type="dxa"/>
            <w:vMerge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 w:val="restart"/>
            <w:vAlign w:val="center"/>
          </w:tcPr>
          <w:p w:rsidR="000730DB" w:rsidRPr="00586369" w:rsidRDefault="000730DB" w:rsidP="00D728C3">
            <w:pPr>
              <w:ind w:firstLine="0"/>
            </w:pPr>
            <w:r w:rsidRPr="00586369">
              <w:t>2.6</w:t>
            </w:r>
          </w:p>
        </w:tc>
        <w:tc>
          <w:tcPr>
            <w:tcW w:w="3260" w:type="dxa"/>
            <w:vMerge w:val="restart"/>
            <w:vAlign w:val="center"/>
          </w:tcPr>
          <w:p w:rsidR="000730DB" w:rsidRPr="00586369" w:rsidRDefault="000730DB" w:rsidP="00D728C3">
            <w:pPr>
              <w:ind w:firstLine="0"/>
            </w:pPr>
            <w:proofErr w:type="gramStart"/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 xml:space="preserve">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</w:t>
            </w:r>
            <w:r w:rsidRPr="00586369">
              <w:lastRenderedPageBreak/>
              <w:t>жизнедеятельности населения Березовского района</w:t>
            </w:r>
            <w:r w:rsidR="00586369" w:rsidRPr="00586369">
              <w:t>»</w:t>
            </w:r>
            <w:r w:rsidRPr="00586369">
              <w:t xml:space="preserve"> </w:t>
            </w:r>
            <w:proofErr w:type="gramEnd"/>
          </w:p>
          <w:p w:rsidR="000730DB" w:rsidRPr="00586369" w:rsidRDefault="000730DB" w:rsidP="00D728C3">
            <w:pPr>
              <w:ind w:firstLine="0"/>
            </w:pPr>
            <w:r w:rsidRPr="00586369">
              <w:t>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0730DB" w:rsidRPr="00586369" w:rsidRDefault="000730DB" w:rsidP="00D728C3">
            <w:pPr>
              <w:ind w:firstLine="0"/>
            </w:pPr>
            <w:r w:rsidRPr="00586369">
              <w:lastRenderedPageBreak/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</w:tcPr>
          <w:p w:rsidR="000730DB" w:rsidRPr="00586369" w:rsidRDefault="000730DB" w:rsidP="00586369"/>
        </w:tc>
        <w:tc>
          <w:tcPr>
            <w:tcW w:w="3260" w:type="dxa"/>
            <w:vMerge/>
            <w:vAlign w:val="center"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</w:tcPr>
          <w:p w:rsidR="000730DB" w:rsidRPr="00586369" w:rsidRDefault="000730DB" w:rsidP="00586369"/>
        </w:tc>
        <w:tc>
          <w:tcPr>
            <w:tcW w:w="3260" w:type="dxa"/>
            <w:vMerge/>
            <w:vAlign w:val="center"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</w:tcPr>
          <w:p w:rsidR="000730DB" w:rsidRPr="00586369" w:rsidRDefault="000730DB" w:rsidP="00586369"/>
        </w:tc>
        <w:tc>
          <w:tcPr>
            <w:tcW w:w="3260" w:type="dxa"/>
            <w:vMerge/>
            <w:vAlign w:val="center"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044F91">
        <w:tc>
          <w:tcPr>
            <w:tcW w:w="818" w:type="dxa"/>
            <w:vMerge/>
          </w:tcPr>
          <w:p w:rsidR="000730DB" w:rsidRPr="00586369" w:rsidRDefault="000730DB" w:rsidP="00586369"/>
        </w:tc>
        <w:tc>
          <w:tcPr>
            <w:tcW w:w="3260" w:type="dxa"/>
            <w:vMerge/>
            <w:vAlign w:val="center"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bottom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730DB" w:rsidRPr="00586369" w:rsidTr="00313692">
        <w:tc>
          <w:tcPr>
            <w:tcW w:w="818" w:type="dxa"/>
            <w:vMerge/>
          </w:tcPr>
          <w:p w:rsidR="000730DB" w:rsidRPr="00586369" w:rsidRDefault="000730DB" w:rsidP="00586369"/>
        </w:tc>
        <w:tc>
          <w:tcPr>
            <w:tcW w:w="3260" w:type="dxa"/>
            <w:vMerge/>
            <w:vAlign w:val="center"/>
          </w:tcPr>
          <w:p w:rsidR="000730DB" w:rsidRPr="00586369" w:rsidRDefault="000730D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586369" w:rsidRDefault="000730DB" w:rsidP="00586369"/>
        </w:tc>
        <w:tc>
          <w:tcPr>
            <w:tcW w:w="2268" w:type="dxa"/>
            <w:vAlign w:val="center"/>
          </w:tcPr>
          <w:p w:rsidR="000730DB" w:rsidRPr="00586369" w:rsidRDefault="000730D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86369" w:rsidRDefault="000730D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 w:val="restart"/>
          </w:tcPr>
          <w:p w:rsidR="00586369" w:rsidRPr="00586369" w:rsidRDefault="00586369" w:rsidP="00586369"/>
          <w:p w:rsidR="00586369" w:rsidRPr="00586369" w:rsidRDefault="00586369" w:rsidP="00586369"/>
          <w:p w:rsidR="00D275BB" w:rsidRPr="00586369" w:rsidRDefault="00D275BB" w:rsidP="00D728C3">
            <w:pPr>
              <w:ind w:firstLine="0"/>
            </w:pPr>
            <w:r w:rsidRPr="00586369">
              <w:t>2.7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Основное мероприятие </w:t>
            </w:r>
            <w:r w:rsidR="00586369" w:rsidRPr="00586369">
              <w:rPr>
                <w:lang w:bidi="ru-RU"/>
              </w:rPr>
              <w:t>«</w:t>
            </w:r>
            <w:r w:rsidRPr="00586369">
              <w:rPr>
                <w:lang w:bidi="ru-RU"/>
              </w:rPr>
              <w:t>Иные межбюджетные трансферты бюджетам городских (сельских) поселений 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 за счет бюджетных ассигнований резервного фонда Правительства Ханты-Мансийского автономного округа-Югры</w:t>
            </w:r>
            <w:r w:rsidR="00586369" w:rsidRPr="00586369">
              <w:rPr>
                <w:lang w:bidi="ru-RU"/>
              </w:rPr>
              <w:t xml:space="preserve">» </w:t>
            </w:r>
            <w:r w:rsidRPr="00586369">
              <w:rPr>
                <w:lang w:bidi="ru-RU"/>
              </w:rPr>
              <w:t>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37442,2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37442,2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37442,2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37442,2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313692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center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7F3F84">
        <w:tc>
          <w:tcPr>
            <w:tcW w:w="5921" w:type="dxa"/>
            <w:gridSpan w:val="3"/>
            <w:vMerge w:val="restart"/>
          </w:tcPr>
          <w:p w:rsidR="00D275BB" w:rsidRPr="00586369" w:rsidRDefault="00D275BB" w:rsidP="00586369">
            <w:r w:rsidRPr="00586369">
              <w:t>Итого по подпрограмме 2</w:t>
            </w:r>
          </w:p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5472773,3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623913,5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586307,5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620961,4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61310,9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3022280,0</w:t>
            </w:r>
          </w:p>
        </w:tc>
      </w:tr>
      <w:tr w:rsidR="00D275BB" w:rsidRPr="00586369" w:rsidTr="007F3F84">
        <w:tc>
          <w:tcPr>
            <w:tcW w:w="5921" w:type="dxa"/>
            <w:gridSpan w:val="3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7F3F84">
        <w:tc>
          <w:tcPr>
            <w:tcW w:w="5921" w:type="dxa"/>
            <w:gridSpan w:val="3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4992263,1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557137,4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536123,9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567610,9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567610,9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2763780,0</w:t>
            </w:r>
          </w:p>
        </w:tc>
      </w:tr>
      <w:tr w:rsidR="00D275BB" w:rsidRPr="00586369" w:rsidTr="007F3F84">
        <w:trPr>
          <w:trHeight w:val="390"/>
        </w:trPr>
        <w:tc>
          <w:tcPr>
            <w:tcW w:w="5921" w:type="dxa"/>
            <w:gridSpan w:val="3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477474,6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65874,6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258500,0</w:t>
            </w:r>
          </w:p>
        </w:tc>
      </w:tr>
      <w:tr w:rsidR="00D275BB" w:rsidRPr="00586369" w:rsidTr="007F3F84">
        <w:tc>
          <w:tcPr>
            <w:tcW w:w="5921" w:type="dxa"/>
            <w:gridSpan w:val="3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</w:t>
            </w:r>
            <w:r w:rsidRPr="00586369">
              <w:rPr>
                <w:lang w:bidi="ru-RU"/>
              </w:rPr>
              <w:lastRenderedPageBreak/>
              <w:t>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lastRenderedPageBreak/>
              <w:t>459370,0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258500,0</w:t>
            </w:r>
          </w:p>
        </w:tc>
      </w:tr>
      <w:tr w:rsidR="00D275BB" w:rsidRPr="00586369" w:rsidTr="007F3F84">
        <w:tc>
          <w:tcPr>
            <w:tcW w:w="5921" w:type="dxa"/>
            <w:gridSpan w:val="3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бюджет городских и сельских поселений (доля </w:t>
            </w:r>
            <w:proofErr w:type="spellStart"/>
            <w:r w:rsidRPr="00586369">
              <w:rPr>
                <w:lang w:bidi="ru-RU"/>
              </w:rPr>
              <w:t>софинансирования</w:t>
            </w:r>
            <w:proofErr w:type="spellEnd"/>
            <w:r w:rsidRPr="00586369">
              <w:rPr>
                <w:lang w:bidi="ru-RU"/>
              </w:rPr>
              <w:t>)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1650,5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7F3F84">
        <w:tc>
          <w:tcPr>
            <w:tcW w:w="5921" w:type="dxa"/>
            <w:gridSpan w:val="3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14851" w:type="dxa"/>
            <w:gridSpan w:val="10"/>
          </w:tcPr>
          <w:p w:rsidR="00D275BB" w:rsidRPr="00586369" w:rsidRDefault="00D275BB" w:rsidP="00586369">
            <w:r w:rsidRPr="00586369">
              <w:t xml:space="preserve">Подпрограмма 3 </w:t>
            </w:r>
            <w:r w:rsidR="00586369" w:rsidRPr="00586369">
              <w:t>«</w:t>
            </w:r>
            <w:r w:rsidRPr="00586369">
              <w:t xml:space="preserve">Повышение </w:t>
            </w:r>
            <w:proofErr w:type="spellStart"/>
            <w:r w:rsidRPr="00586369">
              <w:t>энергоэффективности</w:t>
            </w:r>
            <w:proofErr w:type="spellEnd"/>
            <w:r w:rsidRPr="00586369">
              <w:t xml:space="preserve"> в отраслях экономики</w:t>
            </w:r>
            <w:r w:rsidR="00586369" w:rsidRPr="00586369">
              <w:t>»</w:t>
            </w:r>
          </w:p>
        </w:tc>
      </w:tr>
      <w:tr w:rsidR="00D275BB" w:rsidRPr="00586369" w:rsidTr="001D099E">
        <w:trPr>
          <w:trHeight w:val="460"/>
        </w:trPr>
        <w:tc>
          <w:tcPr>
            <w:tcW w:w="818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t>3.1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586369" w:rsidRDefault="0050653C" w:rsidP="00D728C3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Выявление бесхозяйных объектов недвижимого имущества, используемых для передачи энергетических ресурсов, организации постановки в установленном</w:t>
            </w:r>
            <w:r w:rsidR="00586369" w:rsidRPr="00586369">
              <w:t xml:space="preserve"> </w:t>
            </w:r>
            <w:r w:rsidRPr="00586369">
              <w:t xml:space="preserve">порядке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 </w:t>
            </w:r>
            <w:r w:rsidR="00D275BB" w:rsidRPr="00586369">
              <w:t>(показатели 24,.25)</w:t>
            </w:r>
            <w:r w:rsidR="00586369" w:rsidRPr="00586369">
              <w:t xml:space="preserve"> </w:t>
            </w:r>
            <w:r w:rsidR="00D275BB" w:rsidRPr="00586369">
              <w:t>таблицы 8</w:t>
            </w:r>
          </w:p>
          <w:p w:rsidR="002C3734" w:rsidRPr="00586369" w:rsidRDefault="002C3734" w:rsidP="00586369"/>
          <w:p w:rsidR="002C3734" w:rsidRPr="00586369" w:rsidRDefault="002C3734" w:rsidP="00586369"/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t>Управление по жилищно-коммунальному хозяйству администрации Березовского района</w:t>
            </w:r>
          </w:p>
          <w:p w:rsidR="00D275BB" w:rsidRPr="00586369" w:rsidRDefault="00D275BB" w:rsidP="00586369">
            <w:r w:rsidRPr="00586369"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rPr>
          <w:trHeight w:val="318"/>
        </w:trPr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rPr>
          <w:trHeight w:val="459"/>
        </w:trPr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313692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center"/>
          </w:tcPr>
          <w:p w:rsidR="00586369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  <w:p w:rsidR="00586369" w:rsidRPr="00586369" w:rsidRDefault="00586369" w:rsidP="00586369">
            <w:pPr>
              <w:rPr>
                <w:lang w:bidi="ru-RU"/>
              </w:rPr>
            </w:pPr>
          </w:p>
          <w:p w:rsidR="0050653C" w:rsidRPr="00586369" w:rsidRDefault="0050653C" w:rsidP="00586369">
            <w:pPr>
              <w:rPr>
                <w:lang w:bidi="ru-RU"/>
              </w:rPr>
            </w:pPr>
          </w:p>
          <w:p w:rsidR="0050653C" w:rsidRPr="00586369" w:rsidRDefault="0050653C" w:rsidP="00586369">
            <w:pPr>
              <w:rPr>
                <w:lang w:bidi="ru-RU"/>
              </w:rPr>
            </w:pPr>
          </w:p>
          <w:p w:rsidR="0050653C" w:rsidRPr="00586369" w:rsidRDefault="0050653C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t>3.2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586369" w:rsidRDefault="0050653C" w:rsidP="00D728C3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Организация порядка</w:t>
            </w:r>
            <w:r w:rsidR="00586369" w:rsidRPr="00586369">
              <w:t xml:space="preserve"> </w:t>
            </w:r>
            <w:r w:rsidRPr="00586369">
              <w:t xml:space="preserve">управления (эксплуатации) </w:t>
            </w:r>
            <w:r w:rsidRPr="00586369">
              <w:lastRenderedPageBreak/>
              <w:t>бесхозяйными объектами недвижимого имущества, используемыми для передачи электрической и тепловой энергии, воды, с момента выявления таких объектов</w:t>
            </w:r>
            <w:r w:rsidR="00586369" w:rsidRPr="00586369">
              <w:t>»</w:t>
            </w:r>
            <w:r w:rsidRPr="00586369">
              <w:t xml:space="preserve"> </w:t>
            </w:r>
            <w:r w:rsidR="00D275BB" w:rsidRPr="00586369">
              <w:t>(показатели 24,.25)</w:t>
            </w:r>
            <w:r w:rsidR="00586369" w:rsidRPr="00586369">
              <w:t xml:space="preserve"> </w:t>
            </w:r>
            <w:r w:rsidR="00D275BB" w:rsidRPr="00586369"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lastRenderedPageBreak/>
              <w:t xml:space="preserve">Управление по жилищно-коммунальному хозяйству </w:t>
            </w:r>
            <w:r w:rsidRPr="00586369">
              <w:lastRenderedPageBreak/>
              <w:t>администрации Березовского района</w:t>
            </w:r>
          </w:p>
          <w:p w:rsidR="00586369" w:rsidRPr="00586369" w:rsidRDefault="00D275BB" w:rsidP="00D728C3">
            <w:pPr>
              <w:ind w:firstLine="0"/>
            </w:pPr>
            <w:r w:rsidRPr="00586369">
              <w:t>Администрации городских и сельских поселений</w:t>
            </w:r>
          </w:p>
          <w:p w:rsidR="00586369" w:rsidRPr="00586369" w:rsidRDefault="00586369" w:rsidP="00586369"/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lastRenderedPageBreak/>
              <w:t>Всего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D275BB">
        <w:trPr>
          <w:trHeight w:val="670"/>
        </w:trPr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t>3.3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586369" w:rsidRDefault="0050653C" w:rsidP="00D728C3">
            <w:pPr>
              <w:ind w:firstLine="0"/>
            </w:pPr>
            <w:proofErr w:type="gramStart"/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Регулирование цен</w:t>
            </w:r>
            <w:r w:rsidR="00586369" w:rsidRPr="00586369">
              <w:t xml:space="preserve"> </w:t>
            </w:r>
            <w:r w:rsidRPr="00586369">
              <w:t>(тарифов), направленные на стимулирование энергосбережения и повышение энергетической эффективности, в том числе переход к регулированию цен (тарифов)</w:t>
            </w:r>
            <w:r w:rsidR="00586369" w:rsidRPr="00586369">
              <w:t xml:space="preserve"> </w:t>
            </w:r>
            <w:r w:rsidRPr="00586369">
              <w:t xml:space="preserve">на основе долгосрочных параметров регулирования, введение социальной нормы потребления энергетических ресурсов и дифференцированных цен (тарифов) на энергетические ресурсы в пределах и свыше социальной нормы потребления, введение цен (тарифов), дифференцированных по </w:t>
            </w:r>
            <w:r w:rsidRPr="00586369">
              <w:lastRenderedPageBreak/>
              <w:t>времени суток, выходным и рабочим дням</w:t>
            </w:r>
            <w:r w:rsidR="00586369" w:rsidRPr="00586369">
              <w:t xml:space="preserve">» </w:t>
            </w:r>
            <w:r w:rsidRPr="00586369">
              <w:t xml:space="preserve"> </w:t>
            </w:r>
            <w:r w:rsidR="00D275BB" w:rsidRPr="00586369">
              <w:t>(показатели 24,.25</w:t>
            </w:r>
            <w:proofErr w:type="gramEnd"/>
            <w:r w:rsidR="00D275BB" w:rsidRPr="00586369">
              <w:t>)</w:t>
            </w:r>
            <w:r w:rsidR="00586369" w:rsidRPr="00586369">
              <w:t xml:space="preserve"> </w:t>
            </w:r>
            <w:r w:rsidR="00D275BB" w:rsidRPr="00586369">
              <w:t>таблицы 8</w:t>
            </w:r>
          </w:p>
          <w:p w:rsidR="00D275BB" w:rsidRPr="00586369" w:rsidRDefault="00D275BB" w:rsidP="00586369"/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D275BB" w:rsidRPr="00586369" w:rsidRDefault="00D275BB" w:rsidP="00D728C3">
            <w:pPr>
              <w:ind w:firstLine="0"/>
            </w:pPr>
            <w:r w:rsidRPr="00586369">
              <w:t>Администрации городских и сельских поселений</w:t>
            </w:r>
          </w:p>
          <w:p w:rsidR="00D275BB" w:rsidRPr="00586369" w:rsidRDefault="00D275BB" w:rsidP="00586369"/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rPr>
          <w:trHeight w:val="379"/>
        </w:trPr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313692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center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lastRenderedPageBreak/>
              <w:t>3.4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586369" w:rsidRDefault="0050653C" w:rsidP="00D728C3">
            <w:pPr>
              <w:ind w:firstLine="0"/>
              <w:rPr>
                <w:highlight w:val="yellow"/>
              </w:rPr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Оснащение приборами учета используемых энергетических</w:t>
            </w:r>
            <w:r w:rsidR="00586369" w:rsidRPr="00586369">
              <w:t xml:space="preserve"> </w:t>
            </w:r>
            <w:r w:rsidRPr="00586369">
              <w:t>ресурсов в жилищном фонде, в том числе с использованием интеллектуальных приборов учета, автоматизированных систем и систем</w:t>
            </w:r>
            <w:r w:rsidR="00586369" w:rsidRPr="00586369">
              <w:t xml:space="preserve"> </w:t>
            </w:r>
            <w:r w:rsidRPr="00586369">
              <w:t>диспетчеризации</w:t>
            </w:r>
            <w:r w:rsidR="00586369" w:rsidRPr="00586369">
              <w:t xml:space="preserve">» </w:t>
            </w:r>
            <w:r w:rsidR="00D275BB" w:rsidRPr="00586369">
              <w:t>(показатели 1 -5, 12-19</w:t>
            </w:r>
            <w:r w:rsidR="00586369" w:rsidRPr="00586369">
              <w:t xml:space="preserve"> </w:t>
            </w:r>
            <w:r w:rsidR="00D275BB" w:rsidRPr="00586369">
              <w:t xml:space="preserve">таблицы 8) 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t>Управление по жилищно-коммунальному хозяйству администрации Березовского района</w:t>
            </w:r>
          </w:p>
          <w:p w:rsidR="00D275BB" w:rsidRPr="00586369" w:rsidRDefault="00D275BB" w:rsidP="00D728C3">
            <w:pPr>
              <w:ind w:firstLine="0"/>
            </w:pPr>
            <w:r w:rsidRPr="00586369">
              <w:t>Администрации городских и сельских поселений</w:t>
            </w:r>
          </w:p>
          <w:p w:rsidR="00D275BB" w:rsidRPr="00586369" w:rsidRDefault="00D275BB" w:rsidP="00586369"/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33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34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33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34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33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34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33"/>
              <w:rPr>
                <w:lang w:bidi="ru-RU"/>
              </w:rPr>
            </w:pPr>
            <w:r w:rsidRPr="00586369">
              <w:rPr>
                <w:lang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34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33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34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313692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center"/>
          </w:tcPr>
          <w:p w:rsidR="00D275BB" w:rsidRPr="00586369" w:rsidRDefault="00D275BB" w:rsidP="00D728C3">
            <w:pPr>
              <w:ind w:firstLine="33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34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t>3.5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586369" w:rsidRDefault="0050653C" w:rsidP="00D728C3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proofErr w:type="spellStart"/>
            <w:r w:rsidRPr="00586369">
              <w:t>Прединвестиционная</w:t>
            </w:r>
            <w:proofErr w:type="spellEnd"/>
            <w:r w:rsidRPr="00586369">
              <w:t xml:space="preserve"> подготовка проектов и мероприятий в области энергосбережения и повышение энергетической эффективности, включая разработку технико-экономических обоснований, бизнес-планов,</w:t>
            </w:r>
            <w:r w:rsidR="00586369" w:rsidRPr="00586369">
              <w:t xml:space="preserve"> </w:t>
            </w:r>
            <w:r w:rsidRPr="00586369">
              <w:t>а также проведение энергетических обследований</w:t>
            </w:r>
            <w:r w:rsidR="00586369" w:rsidRPr="00586369">
              <w:t>»</w:t>
            </w:r>
            <w:r w:rsidRPr="00586369">
              <w:t xml:space="preserve"> </w:t>
            </w:r>
            <w:r w:rsidR="00D275BB" w:rsidRPr="00586369">
              <w:lastRenderedPageBreak/>
              <w:t>(показатели 24,.25)</w:t>
            </w:r>
            <w:r w:rsidR="00586369" w:rsidRPr="00586369">
              <w:t xml:space="preserve"> </w:t>
            </w:r>
            <w:r w:rsidR="00D275BB" w:rsidRPr="00586369"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D275BB" w:rsidRPr="00586369" w:rsidRDefault="00D275BB" w:rsidP="00D728C3">
            <w:pPr>
              <w:ind w:firstLine="0"/>
            </w:pPr>
            <w:r w:rsidRPr="00586369">
              <w:t>Администрации городских и сельских поселений</w:t>
            </w:r>
          </w:p>
          <w:p w:rsidR="00D275BB" w:rsidRPr="00586369" w:rsidRDefault="00D275BB" w:rsidP="00586369"/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313692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center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lastRenderedPageBreak/>
              <w:t>3.6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586369" w:rsidRDefault="0050653C" w:rsidP="00D728C3">
            <w:pPr>
              <w:ind w:firstLine="0"/>
              <w:rPr>
                <w:highlight w:val="yellow"/>
              </w:rPr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Модернизация оборудования, используемого для 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инновационных решений и технологий в целях повышения энергетической эффективности</w:t>
            </w:r>
            <w:r w:rsidR="00586369" w:rsidRPr="00586369">
              <w:t>»</w:t>
            </w:r>
            <w:r w:rsidRPr="00586369">
              <w:t xml:space="preserve"> </w:t>
            </w:r>
            <w:r w:rsidR="00D275BB" w:rsidRPr="00586369">
              <w:t>(показатели 21-23,27-29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t>Управление по жилищно-коммунальному хозяйству администрации Березовского района</w:t>
            </w:r>
          </w:p>
          <w:p w:rsidR="00D275BB" w:rsidRPr="00586369" w:rsidRDefault="00D275BB" w:rsidP="00586369">
            <w:r w:rsidRPr="00586369">
              <w:t>Администрации городских и сельских поселений</w:t>
            </w:r>
          </w:p>
          <w:p w:rsidR="00D275BB" w:rsidRPr="00586369" w:rsidRDefault="00D275BB" w:rsidP="00586369"/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9E5662">
        <w:trPr>
          <w:trHeight w:val="290"/>
        </w:trPr>
        <w:tc>
          <w:tcPr>
            <w:tcW w:w="818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t>3.7</w:t>
            </w:r>
          </w:p>
        </w:tc>
        <w:tc>
          <w:tcPr>
            <w:tcW w:w="3260" w:type="dxa"/>
            <w:vMerge w:val="restart"/>
            <w:vAlign w:val="center"/>
          </w:tcPr>
          <w:p w:rsidR="0050653C" w:rsidRPr="00586369" w:rsidRDefault="0050653C" w:rsidP="00D728C3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  <w:r w:rsidR="00586369" w:rsidRPr="00586369">
              <w:t>»</w:t>
            </w:r>
            <w:r w:rsidRPr="00586369">
              <w:t xml:space="preserve"> </w:t>
            </w:r>
          </w:p>
          <w:p w:rsidR="00D275BB" w:rsidRPr="00586369" w:rsidRDefault="00D275BB" w:rsidP="00D728C3">
            <w:pPr>
              <w:ind w:firstLine="0"/>
            </w:pPr>
            <w:r w:rsidRPr="00586369">
              <w:t>(показатели 24,.25)</w:t>
            </w:r>
            <w:r w:rsidR="00586369" w:rsidRPr="00586369">
              <w:t xml:space="preserve"> </w:t>
            </w:r>
            <w:r w:rsidRPr="00586369"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t>Управление по жилищно-коммунальному хозяйству администрации Березовского района</w:t>
            </w:r>
          </w:p>
          <w:p w:rsidR="00D275BB" w:rsidRPr="00586369" w:rsidRDefault="00D275BB" w:rsidP="00D728C3">
            <w:pPr>
              <w:ind w:firstLine="0"/>
            </w:pPr>
            <w:r w:rsidRPr="00586369">
              <w:t>Администрации городских и сельских поселений</w:t>
            </w:r>
          </w:p>
          <w:p w:rsidR="00D275BB" w:rsidRPr="00586369" w:rsidRDefault="00D275BB" w:rsidP="00586369"/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lastRenderedPageBreak/>
              <w:t>Всего</w:t>
            </w:r>
          </w:p>
          <w:p w:rsidR="00D275BB" w:rsidRPr="00586369" w:rsidRDefault="00D275BB" w:rsidP="00D728C3">
            <w:pPr>
              <w:ind w:firstLine="0"/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34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34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34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34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34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9E5662">
        <w:trPr>
          <w:trHeight w:val="751"/>
        </w:trPr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center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lastRenderedPageBreak/>
              <w:t>3.8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586369" w:rsidRDefault="0050653C" w:rsidP="00D728C3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Снижение потребления энергетических ресурсов на собственные нужды</w:t>
            </w:r>
            <w:r w:rsidR="00586369" w:rsidRPr="00586369">
              <w:t xml:space="preserve"> «</w:t>
            </w:r>
            <w:r w:rsidR="00D275BB" w:rsidRPr="00586369">
              <w:t>(показатели 7-9 , 11,20,29</w:t>
            </w:r>
            <w:r w:rsidR="00586369" w:rsidRPr="00586369">
              <w:t xml:space="preserve"> </w:t>
            </w:r>
            <w:r w:rsidR="00D275BB" w:rsidRPr="00586369">
              <w:t xml:space="preserve">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t>Управление по жилищно-коммунальному хозяйству администрации Березовского района</w:t>
            </w:r>
          </w:p>
          <w:p w:rsidR="00D275BB" w:rsidRPr="00586369" w:rsidRDefault="00D275BB" w:rsidP="00D728C3">
            <w:pPr>
              <w:ind w:firstLine="0"/>
            </w:pPr>
            <w:r w:rsidRPr="00586369"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t>3.9</w:t>
            </w:r>
          </w:p>
        </w:tc>
        <w:tc>
          <w:tcPr>
            <w:tcW w:w="3260" w:type="dxa"/>
            <w:vMerge w:val="restart"/>
            <w:vAlign w:val="center"/>
          </w:tcPr>
          <w:p w:rsidR="00586369" w:rsidRPr="00586369" w:rsidRDefault="0050653C" w:rsidP="00D728C3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Сокращение потерь электрической энергии, тепловой энергии при их передаче</w:t>
            </w:r>
            <w:r w:rsidR="00586369" w:rsidRPr="00586369">
              <w:t>»</w:t>
            </w:r>
            <w:r w:rsidR="00D275BB" w:rsidRPr="00586369">
              <w:t xml:space="preserve"> (показатели</w:t>
            </w:r>
            <w:r w:rsidR="00586369" w:rsidRPr="00586369">
              <w:t xml:space="preserve"> </w:t>
            </w:r>
            <w:r w:rsidR="00D275BB" w:rsidRPr="00586369">
              <w:t>24,25,29 таблицы 8)</w:t>
            </w:r>
          </w:p>
          <w:p w:rsidR="00586369" w:rsidRPr="00586369" w:rsidRDefault="00586369" w:rsidP="00586369"/>
          <w:p w:rsidR="00D275BB" w:rsidRPr="00586369" w:rsidRDefault="00D275BB" w:rsidP="00586369"/>
          <w:p w:rsidR="00D275BB" w:rsidRPr="00586369" w:rsidRDefault="00D275BB" w:rsidP="00586369"/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t>Управление по жилищно-коммунальному хозяйству администрации Березовского района</w:t>
            </w:r>
          </w:p>
          <w:p w:rsidR="00D275BB" w:rsidRPr="00586369" w:rsidRDefault="00D275BB" w:rsidP="00D728C3">
            <w:pPr>
              <w:ind w:firstLine="0"/>
            </w:pPr>
            <w:r w:rsidRPr="00586369"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9E5662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center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t>3.10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586369" w:rsidRDefault="0050653C" w:rsidP="00D728C3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 xml:space="preserve">Сокращение объемов электрической энергии, </w:t>
            </w:r>
            <w:r w:rsidRPr="00586369">
              <w:lastRenderedPageBreak/>
              <w:t>используемой при передаче (транспортировке) воды</w:t>
            </w:r>
            <w:r w:rsidR="00586369" w:rsidRPr="00586369">
              <w:t xml:space="preserve">»« </w:t>
            </w:r>
            <w:r w:rsidR="00D275BB" w:rsidRPr="00586369">
              <w:t>(показатели</w:t>
            </w:r>
            <w:r w:rsidR="00586369" w:rsidRPr="00586369">
              <w:t xml:space="preserve"> </w:t>
            </w:r>
            <w:r w:rsidR="00D275BB" w:rsidRPr="00586369">
              <w:t>24,26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D728C3">
            <w:pPr>
              <w:ind w:firstLine="0"/>
            </w:pPr>
            <w:r w:rsidRPr="00586369">
              <w:lastRenderedPageBreak/>
              <w:t>Управление по жилищно-коммунально</w:t>
            </w:r>
            <w:r w:rsidRPr="00586369">
              <w:lastRenderedPageBreak/>
              <w:t>му хозяйству администрации Березовского района</w:t>
            </w:r>
          </w:p>
          <w:p w:rsidR="00D275BB" w:rsidRPr="00586369" w:rsidRDefault="00D275BB" w:rsidP="00D728C3">
            <w:pPr>
              <w:ind w:firstLine="0"/>
            </w:pPr>
            <w:r w:rsidRPr="00586369">
              <w:t>Администрации городских и сельских поселений</w:t>
            </w:r>
          </w:p>
          <w:p w:rsidR="00D275BB" w:rsidRPr="00586369" w:rsidRDefault="00D275BB" w:rsidP="00586369"/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lastRenderedPageBreak/>
              <w:t>Всего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D728C3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D728C3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федеральный </w:t>
            </w:r>
            <w:r w:rsidRPr="00586369">
              <w:rPr>
                <w:lang w:bidi="ru-RU"/>
              </w:rPr>
              <w:lastRenderedPageBreak/>
              <w:t>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lastRenderedPageBreak/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9E5662">
        <w:trPr>
          <w:trHeight w:val="443"/>
        </w:trPr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center"/>
          </w:tcPr>
          <w:p w:rsidR="00D275BB" w:rsidRPr="00586369" w:rsidRDefault="00D275BB" w:rsidP="00D728C3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9E5662">
        <w:trPr>
          <w:trHeight w:val="142"/>
        </w:trPr>
        <w:tc>
          <w:tcPr>
            <w:tcW w:w="818" w:type="dxa"/>
            <w:vMerge w:val="restart"/>
            <w:vAlign w:val="center"/>
          </w:tcPr>
          <w:p w:rsidR="00D275BB" w:rsidRPr="00586369" w:rsidRDefault="00D275BB" w:rsidP="00CB548E">
            <w:pPr>
              <w:ind w:firstLine="0"/>
            </w:pPr>
            <w:r w:rsidRPr="00586369">
              <w:t>3.11</w:t>
            </w:r>
          </w:p>
        </w:tc>
        <w:tc>
          <w:tcPr>
            <w:tcW w:w="3260" w:type="dxa"/>
            <w:vMerge w:val="restart"/>
            <w:vAlign w:val="center"/>
          </w:tcPr>
          <w:p w:rsidR="0050653C" w:rsidRPr="00586369" w:rsidRDefault="0050653C" w:rsidP="00CB548E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Сокращение потерь воды при ее передаче</w:t>
            </w:r>
            <w:r w:rsidR="00586369" w:rsidRPr="00586369">
              <w:t xml:space="preserve">» </w:t>
            </w:r>
          </w:p>
          <w:p w:rsidR="00D275BB" w:rsidRPr="00586369" w:rsidRDefault="00D275BB" w:rsidP="00CB548E">
            <w:pPr>
              <w:ind w:firstLine="0"/>
            </w:pPr>
            <w:r w:rsidRPr="00586369">
              <w:t>(показатели 9,10,26 таблицы 8)</w:t>
            </w:r>
            <w:r w:rsidR="00586369" w:rsidRPr="00586369"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CB548E">
            <w:pPr>
              <w:ind w:firstLine="0"/>
            </w:pPr>
            <w:r w:rsidRPr="00586369">
              <w:t>Управление по жилищно-коммунальному хозяйству администрации Березовского района</w:t>
            </w:r>
          </w:p>
          <w:p w:rsidR="00D275BB" w:rsidRPr="00586369" w:rsidRDefault="00D275BB" w:rsidP="00CB548E">
            <w:pPr>
              <w:ind w:firstLine="0"/>
            </w:pPr>
            <w:r w:rsidRPr="00586369"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 w:val="restart"/>
            <w:vAlign w:val="center"/>
          </w:tcPr>
          <w:p w:rsidR="00D275BB" w:rsidRPr="00586369" w:rsidRDefault="00D275BB" w:rsidP="00CB548E">
            <w:pPr>
              <w:ind w:firstLine="0"/>
            </w:pPr>
            <w:r w:rsidRPr="00586369">
              <w:t>3.12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586369" w:rsidRDefault="0050653C" w:rsidP="00CB548E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 xml:space="preserve">Замещение бензина и дизельного топлива, используемых транспортными средствами в качестве моторного топлива </w:t>
            </w:r>
            <w:proofErr w:type="gramStart"/>
            <w:r w:rsidRPr="00586369">
              <w:t>-п</w:t>
            </w:r>
            <w:proofErr w:type="gramEnd"/>
            <w:r w:rsidRPr="00586369">
              <w:t xml:space="preserve">риродным газом, газовыми смесями, сжиженным </w:t>
            </w:r>
            <w:r w:rsidRPr="00586369">
              <w:lastRenderedPageBreak/>
              <w:t>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</w:t>
            </w:r>
            <w:r w:rsidR="00D275BB" w:rsidRPr="00586369">
              <w:t xml:space="preserve"> (показатели 30-35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CB548E">
            <w:pPr>
              <w:ind w:firstLine="0"/>
            </w:pPr>
            <w:r w:rsidRPr="00586369"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D275BB" w:rsidRPr="00586369" w:rsidRDefault="00D275BB" w:rsidP="00CB548E">
            <w:pPr>
              <w:ind w:firstLine="0"/>
            </w:pPr>
            <w:r w:rsidRPr="00586369">
              <w:t xml:space="preserve">Администрации городских </w:t>
            </w:r>
            <w:r w:rsidRPr="00586369">
              <w:lastRenderedPageBreak/>
              <w:t>и сельских поселений</w:t>
            </w:r>
          </w:p>
          <w:p w:rsidR="00D275BB" w:rsidRPr="00586369" w:rsidRDefault="00D275BB" w:rsidP="00586369"/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lastRenderedPageBreak/>
              <w:t>всего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9E5662" w:rsidRPr="00586369" w:rsidRDefault="009E5662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</w:t>
            </w:r>
            <w:r w:rsidRPr="00586369">
              <w:rPr>
                <w:lang w:bidi="ru-RU"/>
              </w:rPr>
              <w:lastRenderedPageBreak/>
              <w:t>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lastRenderedPageBreak/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313692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center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 w:val="restart"/>
            <w:vAlign w:val="center"/>
          </w:tcPr>
          <w:p w:rsidR="00D275BB" w:rsidRPr="00586369" w:rsidRDefault="00D275BB" w:rsidP="00CB548E">
            <w:pPr>
              <w:ind w:firstLine="0"/>
            </w:pPr>
            <w:r w:rsidRPr="00586369">
              <w:t>3.13</w:t>
            </w:r>
          </w:p>
        </w:tc>
        <w:tc>
          <w:tcPr>
            <w:tcW w:w="3260" w:type="dxa"/>
            <w:vMerge w:val="restart"/>
            <w:vAlign w:val="center"/>
          </w:tcPr>
          <w:p w:rsidR="0050653C" w:rsidRPr="00586369" w:rsidRDefault="0050653C" w:rsidP="00CB548E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Обучение в области энергосбережения и повышения энергетической эффективности</w:t>
            </w:r>
            <w:r w:rsidR="00586369" w:rsidRPr="00586369">
              <w:t>»</w:t>
            </w:r>
            <w:r w:rsidRPr="00586369">
              <w:t xml:space="preserve"> </w:t>
            </w:r>
          </w:p>
          <w:p w:rsidR="00D275BB" w:rsidRPr="00586369" w:rsidRDefault="00D275BB" w:rsidP="00CB548E">
            <w:pPr>
              <w:ind w:firstLine="0"/>
            </w:pPr>
            <w:r w:rsidRPr="00586369">
              <w:t>(показатели 24,.25)</w:t>
            </w:r>
            <w:r w:rsidR="00586369" w:rsidRPr="00586369">
              <w:t xml:space="preserve"> </w:t>
            </w:r>
            <w:r w:rsidRPr="00586369"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CB548E">
            <w:pPr>
              <w:ind w:firstLine="0"/>
            </w:pPr>
            <w:r w:rsidRPr="00586369">
              <w:t>Управление по жилищно-коммунальному хозяйству администрации Березовского района</w:t>
            </w:r>
          </w:p>
          <w:p w:rsidR="00D275BB" w:rsidRPr="00586369" w:rsidRDefault="00D275BB" w:rsidP="00CB548E">
            <w:pPr>
              <w:ind w:firstLine="0"/>
            </w:pPr>
            <w:r w:rsidRPr="00586369"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 w:val="restart"/>
            <w:vAlign w:val="center"/>
          </w:tcPr>
          <w:p w:rsidR="00D275BB" w:rsidRPr="00586369" w:rsidRDefault="00D275BB" w:rsidP="00CB548E">
            <w:pPr>
              <w:ind w:firstLine="0"/>
            </w:pPr>
            <w:r w:rsidRPr="00586369">
              <w:t>3.14</w:t>
            </w:r>
          </w:p>
        </w:tc>
        <w:tc>
          <w:tcPr>
            <w:tcW w:w="3260" w:type="dxa"/>
            <w:vMerge w:val="restart"/>
            <w:vAlign w:val="center"/>
          </w:tcPr>
          <w:p w:rsidR="0050653C" w:rsidRPr="00586369" w:rsidRDefault="0050653C" w:rsidP="00CB548E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Информационная поддержка и пропаганда энергосбережения и повышение энергетической эффективности на территори</w:t>
            </w:r>
            <w:r w:rsidR="00CB548E">
              <w:t>и субъекта Российской Федерации</w:t>
            </w:r>
            <w:r w:rsidRPr="00586369">
              <w:t xml:space="preserve">, </w:t>
            </w:r>
            <w:r w:rsidRPr="00586369">
              <w:lastRenderedPageBreak/>
              <w:t xml:space="preserve">муниципального образования, </w:t>
            </w:r>
            <w:proofErr w:type="gramStart"/>
            <w:r w:rsidRPr="00586369">
              <w:t>направленные</w:t>
            </w:r>
            <w:proofErr w:type="gramEnd"/>
            <w:r w:rsidRPr="00586369">
              <w:t xml:space="preserve"> в том числе на создание демонстрационных центров в области энергосбережения и повышение энергетической эффективности, информирование потребителей</w:t>
            </w:r>
            <w:r w:rsidR="00586369" w:rsidRPr="00586369">
              <w:t xml:space="preserve"> </w:t>
            </w:r>
            <w:r w:rsidRPr="00586369">
              <w:t xml:space="preserve">о возможности заключения </w:t>
            </w:r>
            <w:proofErr w:type="spellStart"/>
            <w:r w:rsidRPr="00586369">
              <w:t>энергосервисных</w:t>
            </w:r>
            <w:proofErr w:type="spellEnd"/>
            <w:r w:rsidRPr="00586369"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</w:t>
            </w:r>
            <w:r w:rsidR="00586369" w:rsidRPr="00586369">
              <w:t xml:space="preserve"> </w:t>
            </w:r>
            <w:r w:rsidRPr="00586369">
              <w:t xml:space="preserve">в </w:t>
            </w:r>
            <w:proofErr w:type="spellStart"/>
            <w:r w:rsidRPr="00586369">
              <w:t>сответствии</w:t>
            </w:r>
            <w:proofErr w:type="spellEnd"/>
            <w:r w:rsidRPr="00586369">
              <w:t xml:space="preserve"> с законодательством Российской Федерации предусмотрено определение классов их энергетической эффективности либо применяется добровольная маркировка энергетической эффективности</w:t>
            </w:r>
            <w:r w:rsidR="00586369" w:rsidRPr="00586369">
              <w:t>»</w:t>
            </w:r>
            <w:r w:rsidRPr="00586369">
              <w:t xml:space="preserve"> </w:t>
            </w:r>
          </w:p>
          <w:p w:rsidR="00D275BB" w:rsidRPr="00586369" w:rsidRDefault="00D275BB" w:rsidP="00CB548E">
            <w:pPr>
              <w:ind w:firstLine="0"/>
            </w:pPr>
            <w:r w:rsidRPr="00586369">
              <w:t>(показатели 24,.25)</w:t>
            </w:r>
            <w:r w:rsidR="00586369" w:rsidRPr="00586369">
              <w:t xml:space="preserve"> </w:t>
            </w:r>
            <w:r w:rsidRPr="00586369">
              <w:lastRenderedPageBreak/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CB548E">
            <w:pPr>
              <w:ind w:firstLine="0"/>
            </w:pPr>
            <w:r w:rsidRPr="00586369"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D275BB" w:rsidRPr="00586369" w:rsidRDefault="00D275BB" w:rsidP="00CB548E">
            <w:pPr>
              <w:ind w:firstLine="0"/>
            </w:pPr>
            <w:r w:rsidRPr="00586369">
              <w:t>Администрац</w:t>
            </w:r>
            <w:r w:rsidRPr="00586369">
              <w:lastRenderedPageBreak/>
              <w:t>ии городских и сельских поселений</w:t>
            </w:r>
          </w:p>
          <w:p w:rsidR="00D275BB" w:rsidRPr="00586369" w:rsidRDefault="00D275BB" w:rsidP="00586369"/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lastRenderedPageBreak/>
              <w:t>всего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</w:t>
            </w:r>
            <w:r w:rsidRPr="00586369">
              <w:rPr>
                <w:lang w:bidi="ru-RU"/>
              </w:rPr>
              <w:lastRenderedPageBreak/>
              <w:t>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lastRenderedPageBreak/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313692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center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 w:val="restart"/>
            <w:vAlign w:val="center"/>
          </w:tcPr>
          <w:p w:rsidR="00D275BB" w:rsidRPr="00586369" w:rsidRDefault="00D275BB" w:rsidP="00CB548E">
            <w:pPr>
              <w:ind w:firstLine="0"/>
            </w:pPr>
            <w:r w:rsidRPr="00586369">
              <w:lastRenderedPageBreak/>
              <w:t>3.15</w:t>
            </w:r>
          </w:p>
        </w:tc>
        <w:tc>
          <w:tcPr>
            <w:tcW w:w="3260" w:type="dxa"/>
            <w:vMerge w:val="restart"/>
            <w:vAlign w:val="center"/>
          </w:tcPr>
          <w:p w:rsidR="0050653C" w:rsidRPr="00586369" w:rsidRDefault="0050653C" w:rsidP="00CB548E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Учет в инвестиционных и производственных программах производителей электрической и тепловой энергии, электросетевых организаций,</w:t>
            </w:r>
            <w:r w:rsidR="009E5662" w:rsidRPr="00586369">
              <w:t xml:space="preserve"> </w:t>
            </w:r>
            <w:r w:rsidRPr="00586369">
              <w:t>тепловых организаций, осуществляющих водоснабжение и водоотведение, разработанных ими в установленном законодательством</w:t>
            </w:r>
            <w:r w:rsidR="00586369" w:rsidRPr="00586369">
              <w:t xml:space="preserve"> </w:t>
            </w:r>
            <w:r w:rsidRPr="00586369">
              <w:t>об энергосбережении и повышении энергетической эффективности порядке программ по энергосбережению и повышении энергетической эффективности</w:t>
            </w:r>
            <w:r w:rsidR="00586369" w:rsidRPr="00586369">
              <w:t>»</w:t>
            </w:r>
            <w:r w:rsidRPr="00586369">
              <w:t xml:space="preserve"> </w:t>
            </w:r>
          </w:p>
          <w:p w:rsidR="00D275BB" w:rsidRPr="00586369" w:rsidRDefault="00D275BB" w:rsidP="00CB548E">
            <w:pPr>
              <w:ind w:firstLine="0"/>
            </w:pPr>
            <w:r w:rsidRPr="00586369">
              <w:t>(показатели 24,.25)</w:t>
            </w:r>
            <w:r w:rsidR="00586369" w:rsidRPr="00586369">
              <w:t xml:space="preserve"> </w:t>
            </w:r>
            <w:r w:rsidRPr="00586369">
              <w:t>таблицы 8</w:t>
            </w:r>
          </w:p>
          <w:p w:rsidR="00D275BB" w:rsidRPr="00586369" w:rsidRDefault="00D275BB" w:rsidP="00586369"/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CB548E">
            <w:pPr>
              <w:ind w:firstLine="0"/>
            </w:pPr>
            <w:r w:rsidRPr="00586369">
              <w:t>Управление по жилищно-коммунальному хозяйству администрации Березовского района</w:t>
            </w:r>
          </w:p>
          <w:p w:rsidR="00D275BB" w:rsidRPr="00586369" w:rsidRDefault="00D275BB" w:rsidP="00CB548E">
            <w:pPr>
              <w:ind w:firstLine="0"/>
            </w:pPr>
            <w:r w:rsidRPr="00586369">
              <w:t>Администрации городских и сельских поселений</w:t>
            </w:r>
          </w:p>
          <w:p w:rsidR="00D275BB" w:rsidRPr="00586369" w:rsidRDefault="00D275BB" w:rsidP="00586369"/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313692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center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rPr>
          <w:trHeight w:val="348"/>
        </w:trPr>
        <w:tc>
          <w:tcPr>
            <w:tcW w:w="818" w:type="dxa"/>
            <w:vMerge w:val="restart"/>
            <w:vAlign w:val="center"/>
          </w:tcPr>
          <w:p w:rsidR="00D275BB" w:rsidRPr="00586369" w:rsidRDefault="00D275BB" w:rsidP="00CB548E">
            <w:pPr>
              <w:ind w:firstLine="0"/>
            </w:pPr>
            <w:r w:rsidRPr="00586369">
              <w:t>3.16</w:t>
            </w:r>
          </w:p>
        </w:tc>
        <w:tc>
          <w:tcPr>
            <w:tcW w:w="3260" w:type="dxa"/>
            <w:vMerge w:val="restart"/>
            <w:vAlign w:val="center"/>
          </w:tcPr>
          <w:p w:rsidR="00586369" w:rsidRPr="00586369" w:rsidRDefault="008263B1" w:rsidP="00CB548E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 xml:space="preserve">Повышение энергетической эффективности жилищного фонда, в том числе по проведению </w:t>
            </w:r>
            <w:proofErr w:type="spellStart"/>
            <w:r w:rsidRPr="00586369">
              <w:lastRenderedPageBreak/>
              <w:t>энергоэффективного</w:t>
            </w:r>
            <w:proofErr w:type="spellEnd"/>
            <w:r w:rsidR="00586369" w:rsidRPr="00586369">
              <w:t xml:space="preserve"> </w:t>
            </w:r>
            <w:r w:rsidRPr="00586369">
              <w:t>капитального ремонта общего имущества в многоквартирных домах</w:t>
            </w:r>
            <w:r w:rsidR="00586369" w:rsidRPr="00586369">
              <w:t xml:space="preserve">» </w:t>
            </w:r>
          </w:p>
          <w:p w:rsidR="00D275BB" w:rsidRPr="00586369" w:rsidRDefault="00D275BB" w:rsidP="00CB548E">
            <w:pPr>
              <w:ind w:firstLine="0"/>
            </w:pPr>
            <w:r w:rsidRPr="00586369">
              <w:t>(показатель 39)</w:t>
            </w:r>
            <w:r w:rsidR="00586369" w:rsidRPr="00586369">
              <w:t xml:space="preserve"> </w:t>
            </w:r>
            <w:r w:rsidRPr="00586369"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586369"/>
          <w:p w:rsidR="00D275BB" w:rsidRPr="00586369" w:rsidRDefault="00D275BB" w:rsidP="00CB548E">
            <w:pPr>
              <w:ind w:firstLine="0"/>
            </w:pPr>
            <w:r w:rsidRPr="00586369">
              <w:t>Управление по жилищно-коммунальному хозяйству администраци</w:t>
            </w:r>
            <w:r w:rsidRPr="00586369">
              <w:lastRenderedPageBreak/>
              <w:t>и Березовского района</w:t>
            </w:r>
          </w:p>
          <w:p w:rsidR="00D275BB" w:rsidRPr="00586369" w:rsidRDefault="00D275BB" w:rsidP="00CB548E">
            <w:pPr>
              <w:ind w:firstLine="0"/>
            </w:pPr>
            <w:r w:rsidRPr="00586369">
              <w:t>Администрации городских и сельских поселений</w:t>
            </w:r>
          </w:p>
          <w:p w:rsidR="00D275BB" w:rsidRPr="00586369" w:rsidRDefault="00D275BB" w:rsidP="00586369"/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lastRenderedPageBreak/>
              <w:t>Всего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1D099E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1D099E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1D099E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1D099E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9E5662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center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E94249">
        <w:tc>
          <w:tcPr>
            <w:tcW w:w="818" w:type="dxa"/>
            <w:vMerge w:val="restart"/>
            <w:vAlign w:val="center"/>
          </w:tcPr>
          <w:p w:rsidR="00D275BB" w:rsidRPr="00586369" w:rsidRDefault="00D275BB" w:rsidP="00CB548E">
            <w:pPr>
              <w:ind w:firstLine="0"/>
            </w:pPr>
            <w:r w:rsidRPr="00586369">
              <w:t>3.17</w:t>
            </w:r>
          </w:p>
        </w:tc>
        <w:tc>
          <w:tcPr>
            <w:tcW w:w="3260" w:type="dxa"/>
            <w:vMerge w:val="restart"/>
            <w:vAlign w:val="center"/>
          </w:tcPr>
          <w:p w:rsidR="008263B1" w:rsidRPr="00586369" w:rsidRDefault="008263B1" w:rsidP="00CB548E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Энергосбережение в организациях</w:t>
            </w:r>
            <w:r w:rsidR="00586369" w:rsidRPr="00586369">
              <w:t xml:space="preserve"> </w:t>
            </w:r>
            <w:r w:rsidRPr="00586369">
              <w:t>с участием государства или муниципального образования и повышению энергетической эффективности этих организаций</w:t>
            </w:r>
            <w:r w:rsidR="00586369" w:rsidRPr="00586369">
              <w:t>»</w:t>
            </w:r>
          </w:p>
          <w:p w:rsidR="00D275BB" w:rsidRPr="00586369" w:rsidRDefault="00D275BB" w:rsidP="00CB548E">
            <w:pPr>
              <w:ind w:firstLine="0"/>
            </w:pPr>
            <w:r w:rsidRPr="00586369">
              <w:t>(показатели 24,.25)</w:t>
            </w:r>
            <w:r w:rsidR="00586369" w:rsidRPr="00586369">
              <w:t xml:space="preserve"> </w:t>
            </w:r>
            <w:r w:rsidRPr="00586369"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586369"/>
          <w:p w:rsidR="00D275BB" w:rsidRPr="00586369" w:rsidRDefault="00D275BB" w:rsidP="00CB548E">
            <w:pPr>
              <w:ind w:firstLine="0"/>
            </w:pPr>
            <w:r w:rsidRPr="00586369">
              <w:t>Управление по жилищно-коммунальному хозяйству администрации Березовского района</w:t>
            </w:r>
          </w:p>
          <w:p w:rsidR="00D275BB" w:rsidRPr="00586369" w:rsidRDefault="00D275BB" w:rsidP="00CB548E">
            <w:pPr>
              <w:ind w:firstLine="0"/>
            </w:pPr>
            <w:r w:rsidRPr="00586369">
              <w:t>Администрации городских и сельских поселений</w:t>
            </w:r>
          </w:p>
          <w:p w:rsidR="00D275BB" w:rsidRPr="00586369" w:rsidRDefault="00D275BB" w:rsidP="00586369"/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8263B1">
        <w:trPr>
          <w:trHeight w:val="851"/>
        </w:trPr>
        <w:tc>
          <w:tcPr>
            <w:tcW w:w="818" w:type="dxa"/>
            <w:vMerge/>
            <w:vAlign w:val="center"/>
          </w:tcPr>
          <w:p w:rsidR="00D275BB" w:rsidRPr="00586369" w:rsidRDefault="00D275BB" w:rsidP="00586369"/>
        </w:tc>
        <w:tc>
          <w:tcPr>
            <w:tcW w:w="3260" w:type="dxa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  <w:vAlign w:val="center"/>
          </w:tcPr>
          <w:p w:rsidR="00D275BB" w:rsidRPr="00586369" w:rsidRDefault="00D275BB" w:rsidP="00586369"/>
        </w:tc>
        <w:tc>
          <w:tcPr>
            <w:tcW w:w="2268" w:type="dxa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33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 w:val="restart"/>
            <w:vAlign w:val="center"/>
          </w:tcPr>
          <w:p w:rsidR="00D275BB" w:rsidRPr="00586369" w:rsidRDefault="00D275BB" w:rsidP="00CB548E">
            <w:pPr>
              <w:ind w:firstLine="0"/>
            </w:pPr>
            <w:r w:rsidRPr="00586369">
              <w:t>3.18</w:t>
            </w:r>
          </w:p>
        </w:tc>
        <w:tc>
          <w:tcPr>
            <w:tcW w:w="3260" w:type="dxa"/>
            <w:vMerge w:val="restart"/>
            <w:vAlign w:val="center"/>
          </w:tcPr>
          <w:p w:rsidR="008263B1" w:rsidRPr="00586369" w:rsidRDefault="008263B1" w:rsidP="00CB548E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Энергосбережение и повышение энергетической эффективности систем коммунальной</w:t>
            </w:r>
            <w:r w:rsidR="00586369" w:rsidRPr="00586369">
              <w:t xml:space="preserve"> </w:t>
            </w:r>
            <w:r w:rsidRPr="00586369">
              <w:t xml:space="preserve">инфраструктуры, </w:t>
            </w:r>
            <w:proofErr w:type="gramStart"/>
            <w:r w:rsidRPr="00586369">
              <w:t>направленных</w:t>
            </w:r>
            <w:proofErr w:type="gramEnd"/>
            <w:r w:rsidR="00586369" w:rsidRPr="00586369">
              <w:t xml:space="preserve"> </w:t>
            </w:r>
            <w:r w:rsidRPr="00586369">
              <w:t>в том числе на развитие жилищно-коммунального хозяйства</w:t>
            </w:r>
            <w:r w:rsidR="00586369" w:rsidRPr="00586369">
              <w:t>»</w:t>
            </w:r>
            <w:r w:rsidRPr="00586369">
              <w:t xml:space="preserve"> </w:t>
            </w:r>
          </w:p>
          <w:p w:rsidR="00D275BB" w:rsidRPr="00586369" w:rsidRDefault="00D275BB" w:rsidP="00CB548E">
            <w:pPr>
              <w:ind w:firstLine="0"/>
            </w:pPr>
            <w:r w:rsidRPr="00586369">
              <w:lastRenderedPageBreak/>
              <w:t>(показатели 24,.25)</w:t>
            </w:r>
            <w:r w:rsidR="00586369" w:rsidRPr="00586369">
              <w:t xml:space="preserve"> </w:t>
            </w:r>
            <w:r w:rsidRPr="00586369"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586369" w:rsidRDefault="00D275BB" w:rsidP="00CB548E">
            <w:pPr>
              <w:ind w:firstLine="0"/>
            </w:pPr>
            <w:r w:rsidRPr="00586369"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D275BB" w:rsidRPr="00586369" w:rsidRDefault="00D275BB" w:rsidP="00586369"/>
          <w:p w:rsidR="00D275BB" w:rsidRPr="00586369" w:rsidRDefault="00D275BB" w:rsidP="00CB548E">
            <w:pPr>
              <w:ind w:firstLine="0"/>
            </w:pPr>
            <w:r w:rsidRPr="00586369">
              <w:t>Администрац</w:t>
            </w:r>
            <w:r w:rsidRPr="00586369">
              <w:lastRenderedPageBreak/>
              <w:t>ии городских и сельских поселений</w:t>
            </w:r>
          </w:p>
          <w:p w:rsidR="00D275BB" w:rsidRPr="00586369" w:rsidRDefault="00D275BB" w:rsidP="00586369"/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lastRenderedPageBreak/>
              <w:t>Всего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lastRenderedPageBreak/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612A16">
        <w:trPr>
          <w:trHeight w:val="741"/>
        </w:trPr>
        <w:tc>
          <w:tcPr>
            <w:tcW w:w="818" w:type="dxa"/>
            <w:vMerge/>
          </w:tcPr>
          <w:p w:rsidR="00D275BB" w:rsidRPr="00586369" w:rsidRDefault="00D275BB" w:rsidP="00586369"/>
        </w:tc>
        <w:tc>
          <w:tcPr>
            <w:tcW w:w="3260" w:type="dxa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7F3F84">
        <w:tc>
          <w:tcPr>
            <w:tcW w:w="5921" w:type="dxa"/>
            <w:gridSpan w:val="3"/>
            <w:vMerge w:val="restart"/>
          </w:tcPr>
          <w:p w:rsidR="00D275BB" w:rsidRPr="00586369" w:rsidRDefault="00D275BB" w:rsidP="00586369">
            <w:r w:rsidRPr="00586369">
              <w:t>Итого по подпрограмме 3</w:t>
            </w:r>
          </w:p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7F3F84">
        <w:tc>
          <w:tcPr>
            <w:tcW w:w="5921" w:type="dxa"/>
            <w:gridSpan w:val="3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7F3F84">
        <w:tc>
          <w:tcPr>
            <w:tcW w:w="5921" w:type="dxa"/>
            <w:gridSpan w:val="3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7F3F84">
        <w:tc>
          <w:tcPr>
            <w:tcW w:w="5921" w:type="dxa"/>
            <w:gridSpan w:val="3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7F3F84">
        <w:tc>
          <w:tcPr>
            <w:tcW w:w="5921" w:type="dxa"/>
            <w:gridSpan w:val="3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7F3F84">
        <w:tc>
          <w:tcPr>
            <w:tcW w:w="5921" w:type="dxa"/>
            <w:gridSpan w:val="3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 w:val="restart"/>
          </w:tcPr>
          <w:p w:rsidR="00D275BB" w:rsidRPr="00586369" w:rsidRDefault="00D275BB" w:rsidP="00CB548E">
            <w:pPr>
              <w:ind w:firstLine="0"/>
            </w:pPr>
            <w:r w:rsidRPr="00586369">
              <w:rPr>
                <w:lang w:bidi="ru-RU"/>
              </w:rPr>
              <w:t>Всего по муниципальной программе</w:t>
            </w:r>
          </w:p>
        </w:tc>
        <w:tc>
          <w:tcPr>
            <w:tcW w:w="1843" w:type="dxa"/>
            <w:vMerge w:val="restart"/>
          </w:tcPr>
          <w:p w:rsidR="00D275BB" w:rsidRPr="00586369" w:rsidRDefault="00D275BB" w:rsidP="00901087">
            <w:pPr>
              <w:ind w:firstLine="0"/>
            </w:pPr>
          </w:p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6865644,6</w:t>
            </w:r>
          </w:p>
        </w:tc>
        <w:tc>
          <w:tcPr>
            <w:tcW w:w="1242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823531,5</w:t>
            </w:r>
          </w:p>
        </w:tc>
        <w:tc>
          <w:tcPr>
            <w:tcW w:w="1026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913392,7</w:t>
            </w:r>
          </w:p>
        </w:tc>
        <w:tc>
          <w:tcPr>
            <w:tcW w:w="1101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744699,7</w:t>
            </w:r>
          </w:p>
        </w:tc>
        <w:tc>
          <w:tcPr>
            <w:tcW w:w="992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743049,2</w:t>
            </w:r>
          </w:p>
        </w:tc>
        <w:tc>
          <w:tcPr>
            <w:tcW w:w="1134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3640971,5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</w:tr>
      <w:tr w:rsidR="000143DA" w:rsidRPr="00586369" w:rsidTr="00044F91">
        <w:tc>
          <w:tcPr>
            <w:tcW w:w="4078" w:type="dxa"/>
            <w:gridSpan w:val="2"/>
            <w:vMerge/>
          </w:tcPr>
          <w:p w:rsidR="000143DA" w:rsidRPr="00586369" w:rsidRDefault="000143DA" w:rsidP="00586369"/>
        </w:tc>
        <w:tc>
          <w:tcPr>
            <w:tcW w:w="1843" w:type="dxa"/>
            <w:vMerge/>
          </w:tcPr>
          <w:p w:rsidR="000143DA" w:rsidRPr="00586369" w:rsidRDefault="000143DA" w:rsidP="00586369"/>
        </w:tc>
        <w:tc>
          <w:tcPr>
            <w:tcW w:w="2268" w:type="dxa"/>
            <w:vAlign w:val="bottom"/>
          </w:tcPr>
          <w:p w:rsidR="000143DA" w:rsidRPr="00586369" w:rsidRDefault="000143DA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6315047,9</w:t>
            </w:r>
          </w:p>
        </w:tc>
        <w:tc>
          <w:tcPr>
            <w:tcW w:w="1242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746478,7</w:t>
            </w:r>
          </w:p>
        </w:tc>
        <w:tc>
          <w:tcPr>
            <w:tcW w:w="1026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846707,6</w:t>
            </w:r>
          </w:p>
        </w:tc>
        <w:tc>
          <w:tcPr>
            <w:tcW w:w="1101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685162,3</w:t>
            </w:r>
          </w:p>
        </w:tc>
        <w:tc>
          <w:tcPr>
            <w:tcW w:w="992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685162,3</w:t>
            </w:r>
          </w:p>
        </w:tc>
        <w:tc>
          <w:tcPr>
            <w:tcW w:w="1134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3351537,0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D275BB" w:rsidRPr="00586369" w:rsidRDefault="00D275BB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547561,1</w:t>
            </w:r>
          </w:p>
        </w:tc>
        <w:tc>
          <w:tcPr>
            <w:tcW w:w="1242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76151,3</w:t>
            </w:r>
          </w:p>
        </w:tc>
        <w:tc>
          <w:tcPr>
            <w:tcW w:w="1026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66201,5</w:t>
            </w:r>
          </w:p>
        </w:tc>
        <w:tc>
          <w:tcPr>
            <w:tcW w:w="1101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57886,9</w:t>
            </w:r>
          </w:p>
        </w:tc>
        <w:tc>
          <w:tcPr>
            <w:tcW w:w="992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57886,9</w:t>
            </w:r>
          </w:p>
        </w:tc>
        <w:tc>
          <w:tcPr>
            <w:tcW w:w="1134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289434,5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528990,1</w:t>
            </w:r>
          </w:p>
        </w:tc>
        <w:tc>
          <w:tcPr>
            <w:tcW w:w="1242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57735,5</w:t>
            </w:r>
          </w:p>
        </w:tc>
        <w:tc>
          <w:tcPr>
            <w:tcW w:w="1026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66046,5</w:t>
            </w:r>
          </w:p>
        </w:tc>
        <w:tc>
          <w:tcPr>
            <w:tcW w:w="1101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57886,9</w:t>
            </w:r>
          </w:p>
        </w:tc>
        <w:tc>
          <w:tcPr>
            <w:tcW w:w="992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57886,9</w:t>
            </w:r>
          </w:p>
        </w:tc>
        <w:tc>
          <w:tcPr>
            <w:tcW w:w="1134" w:type="dxa"/>
            <w:vAlign w:val="center"/>
          </w:tcPr>
          <w:p w:rsidR="00D275BB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289434,5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бюджет городских и сельских поселений (доля </w:t>
            </w:r>
            <w:proofErr w:type="spellStart"/>
            <w:r w:rsidRPr="00586369">
              <w:rPr>
                <w:lang w:bidi="ru-RU"/>
              </w:rPr>
              <w:t>софинансирования</w:t>
            </w:r>
            <w:proofErr w:type="spellEnd"/>
            <w:r w:rsidRPr="00586369">
              <w:rPr>
                <w:lang w:bidi="ru-RU"/>
              </w:rPr>
              <w:t>)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1650,5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1D099E">
        <w:tc>
          <w:tcPr>
            <w:tcW w:w="5921" w:type="dxa"/>
            <w:gridSpan w:val="3"/>
          </w:tcPr>
          <w:p w:rsidR="00D275BB" w:rsidRPr="00586369" w:rsidRDefault="00D275BB" w:rsidP="00586369">
            <w:r w:rsidRPr="00586369">
              <w:rPr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D275BB" w:rsidRPr="00586369" w:rsidRDefault="00D275BB" w:rsidP="00586369"/>
        </w:tc>
        <w:tc>
          <w:tcPr>
            <w:tcW w:w="1167" w:type="dxa"/>
          </w:tcPr>
          <w:p w:rsidR="00D275BB" w:rsidRPr="00586369" w:rsidRDefault="00D275BB" w:rsidP="00586369"/>
        </w:tc>
        <w:tc>
          <w:tcPr>
            <w:tcW w:w="1242" w:type="dxa"/>
          </w:tcPr>
          <w:p w:rsidR="00D275BB" w:rsidRPr="00586369" w:rsidRDefault="00D275BB" w:rsidP="00586369"/>
        </w:tc>
        <w:tc>
          <w:tcPr>
            <w:tcW w:w="1026" w:type="dxa"/>
          </w:tcPr>
          <w:p w:rsidR="00D275BB" w:rsidRPr="00586369" w:rsidRDefault="00D275BB" w:rsidP="00586369"/>
        </w:tc>
        <w:tc>
          <w:tcPr>
            <w:tcW w:w="1101" w:type="dxa"/>
          </w:tcPr>
          <w:p w:rsidR="00D275BB" w:rsidRPr="00586369" w:rsidRDefault="00D275BB" w:rsidP="00586369"/>
        </w:tc>
        <w:tc>
          <w:tcPr>
            <w:tcW w:w="992" w:type="dxa"/>
          </w:tcPr>
          <w:p w:rsidR="00D275BB" w:rsidRPr="00586369" w:rsidRDefault="00D275BB" w:rsidP="00586369"/>
        </w:tc>
        <w:tc>
          <w:tcPr>
            <w:tcW w:w="1134" w:type="dxa"/>
          </w:tcPr>
          <w:p w:rsidR="00D275BB" w:rsidRPr="00586369" w:rsidRDefault="00D275BB" w:rsidP="00586369"/>
        </w:tc>
      </w:tr>
      <w:tr w:rsidR="00D275BB" w:rsidRPr="00586369" w:rsidTr="00044F91">
        <w:tc>
          <w:tcPr>
            <w:tcW w:w="4078" w:type="dxa"/>
            <w:gridSpan w:val="2"/>
            <w:vMerge w:val="restart"/>
          </w:tcPr>
          <w:p w:rsidR="00D275BB" w:rsidRPr="00586369" w:rsidRDefault="00D275BB" w:rsidP="00586369">
            <w:r w:rsidRPr="00586369">
              <w:rPr>
                <w:lang w:bidi="ru-RU"/>
              </w:rPr>
              <w:t>Проектная часть</w:t>
            </w:r>
          </w:p>
        </w:tc>
        <w:tc>
          <w:tcPr>
            <w:tcW w:w="1843" w:type="dxa"/>
            <w:vMerge w:val="restart"/>
          </w:tcPr>
          <w:p w:rsidR="00D275BB" w:rsidRPr="00586369" w:rsidRDefault="00D275BB" w:rsidP="00901087">
            <w:pPr>
              <w:ind w:firstLine="0"/>
            </w:pPr>
          </w:p>
        </w:tc>
        <w:tc>
          <w:tcPr>
            <w:tcW w:w="2268" w:type="dxa"/>
            <w:vAlign w:val="bottom"/>
          </w:tcPr>
          <w:p w:rsidR="00D275BB" w:rsidRPr="00586369" w:rsidRDefault="009E5662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</w:t>
            </w:r>
            <w:r w:rsidR="00D275BB" w:rsidRPr="00586369">
              <w:rPr>
                <w:lang w:bidi="ru-RU"/>
              </w:rPr>
              <w:t>сего</w:t>
            </w:r>
          </w:p>
          <w:p w:rsidR="009E5662" w:rsidRPr="00586369" w:rsidRDefault="009E5662" w:rsidP="00CB548E">
            <w:pPr>
              <w:ind w:firstLine="0"/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  <w:p w:rsidR="002C3734" w:rsidRPr="00586369" w:rsidRDefault="002C3734" w:rsidP="00CB548E">
            <w:pPr>
              <w:ind w:firstLine="0"/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0143DA" w:rsidRPr="00586369" w:rsidTr="00044F91">
        <w:tc>
          <w:tcPr>
            <w:tcW w:w="4078" w:type="dxa"/>
            <w:gridSpan w:val="2"/>
            <w:vMerge w:val="restart"/>
          </w:tcPr>
          <w:p w:rsidR="000143DA" w:rsidRPr="00586369" w:rsidRDefault="000143DA" w:rsidP="00586369">
            <w:r w:rsidRPr="00586369">
              <w:rPr>
                <w:lang w:bidi="ru-RU"/>
              </w:rPr>
              <w:t>Процессная часть</w:t>
            </w:r>
          </w:p>
        </w:tc>
        <w:tc>
          <w:tcPr>
            <w:tcW w:w="1843" w:type="dxa"/>
            <w:vMerge w:val="restart"/>
          </w:tcPr>
          <w:p w:rsidR="000143DA" w:rsidRPr="00586369" w:rsidRDefault="000143DA" w:rsidP="00901087">
            <w:pPr>
              <w:ind w:firstLine="0"/>
            </w:pPr>
          </w:p>
        </w:tc>
        <w:tc>
          <w:tcPr>
            <w:tcW w:w="2268" w:type="dxa"/>
            <w:vAlign w:val="bottom"/>
          </w:tcPr>
          <w:p w:rsidR="000143DA" w:rsidRPr="00586369" w:rsidRDefault="000143DA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6865644,6</w:t>
            </w:r>
          </w:p>
        </w:tc>
        <w:tc>
          <w:tcPr>
            <w:tcW w:w="1242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823531,5</w:t>
            </w:r>
          </w:p>
        </w:tc>
        <w:tc>
          <w:tcPr>
            <w:tcW w:w="1026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913392,7</w:t>
            </w:r>
          </w:p>
        </w:tc>
        <w:tc>
          <w:tcPr>
            <w:tcW w:w="1101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744699,7</w:t>
            </w:r>
          </w:p>
        </w:tc>
        <w:tc>
          <w:tcPr>
            <w:tcW w:w="992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743049,2</w:t>
            </w:r>
          </w:p>
        </w:tc>
        <w:tc>
          <w:tcPr>
            <w:tcW w:w="1134" w:type="dxa"/>
            <w:vAlign w:val="center"/>
          </w:tcPr>
          <w:p w:rsidR="000143DA" w:rsidRPr="00586369" w:rsidRDefault="000143DA" w:rsidP="00CB548E">
            <w:pPr>
              <w:ind w:firstLine="34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3640971,5</w:t>
            </w:r>
          </w:p>
        </w:tc>
      </w:tr>
      <w:tr w:rsidR="000143DA" w:rsidRPr="00586369" w:rsidTr="00044F91">
        <w:tc>
          <w:tcPr>
            <w:tcW w:w="4078" w:type="dxa"/>
            <w:gridSpan w:val="2"/>
            <w:vMerge/>
          </w:tcPr>
          <w:p w:rsidR="000143DA" w:rsidRPr="00586369" w:rsidRDefault="000143DA" w:rsidP="00586369"/>
        </w:tc>
        <w:tc>
          <w:tcPr>
            <w:tcW w:w="1843" w:type="dxa"/>
            <w:vMerge/>
          </w:tcPr>
          <w:p w:rsidR="000143DA" w:rsidRPr="00586369" w:rsidRDefault="000143DA" w:rsidP="00586369"/>
        </w:tc>
        <w:tc>
          <w:tcPr>
            <w:tcW w:w="2268" w:type="dxa"/>
            <w:vAlign w:val="bottom"/>
          </w:tcPr>
          <w:p w:rsidR="000143DA" w:rsidRPr="00586369" w:rsidRDefault="000143DA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43DA" w:rsidRPr="00586369" w:rsidRDefault="000143DA" w:rsidP="00CB548E">
            <w:pPr>
              <w:ind w:firstLine="34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</w:tr>
      <w:tr w:rsidR="000143DA" w:rsidRPr="00586369" w:rsidTr="00044F91">
        <w:tc>
          <w:tcPr>
            <w:tcW w:w="4078" w:type="dxa"/>
            <w:gridSpan w:val="2"/>
            <w:vMerge/>
          </w:tcPr>
          <w:p w:rsidR="000143DA" w:rsidRPr="00586369" w:rsidRDefault="000143DA" w:rsidP="00586369"/>
        </w:tc>
        <w:tc>
          <w:tcPr>
            <w:tcW w:w="1843" w:type="dxa"/>
            <w:vMerge/>
          </w:tcPr>
          <w:p w:rsidR="000143DA" w:rsidRPr="00586369" w:rsidRDefault="000143DA" w:rsidP="00586369"/>
        </w:tc>
        <w:tc>
          <w:tcPr>
            <w:tcW w:w="2268" w:type="dxa"/>
            <w:vAlign w:val="bottom"/>
          </w:tcPr>
          <w:p w:rsidR="000143DA" w:rsidRPr="00586369" w:rsidRDefault="000143DA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6315047,9</w:t>
            </w:r>
          </w:p>
        </w:tc>
        <w:tc>
          <w:tcPr>
            <w:tcW w:w="1242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746478,7</w:t>
            </w:r>
          </w:p>
        </w:tc>
        <w:tc>
          <w:tcPr>
            <w:tcW w:w="1026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846707,6</w:t>
            </w:r>
          </w:p>
        </w:tc>
        <w:tc>
          <w:tcPr>
            <w:tcW w:w="1101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685162,3</w:t>
            </w:r>
          </w:p>
        </w:tc>
        <w:tc>
          <w:tcPr>
            <w:tcW w:w="992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685162,3</w:t>
            </w:r>
          </w:p>
        </w:tc>
        <w:tc>
          <w:tcPr>
            <w:tcW w:w="1134" w:type="dxa"/>
            <w:vAlign w:val="center"/>
          </w:tcPr>
          <w:p w:rsidR="000143DA" w:rsidRPr="00586369" w:rsidRDefault="000143DA" w:rsidP="00CB548E">
            <w:pPr>
              <w:ind w:firstLine="34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3351537,0</w:t>
            </w:r>
          </w:p>
        </w:tc>
      </w:tr>
      <w:tr w:rsidR="00EB2DE0" w:rsidRPr="00586369" w:rsidTr="00044F91">
        <w:tc>
          <w:tcPr>
            <w:tcW w:w="4078" w:type="dxa"/>
            <w:gridSpan w:val="2"/>
            <w:vMerge/>
          </w:tcPr>
          <w:p w:rsidR="00EB2DE0" w:rsidRPr="00586369" w:rsidRDefault="00EB2DE0" w:rsidP="00586369"/>
        </w:tc>
        <w:tc>
          <w:tcPr>
            <w:tcW w:w="1843" w:type="dxa"/>
            <w:vMerge/>
          </w:tcPr>
          <w:p w:rsidR="00EB2DE0" w:rsidRPr="00586369" w:rsidRDefault="00EB2DE0" w:rsidP="00586369"/>
        </w:tc>
        <w:tc>
          <w:tcPr>
            <w:tcW w:w="2268" w:type="dxa"/>
            <w:vAlign w:val="bottom"/>
          </w:tcPr>
          <w:p w:rsidR="00EB2DE0" w:rsidRPr="00586369" w:rsidRDefault="00EB2DE0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EB2DE0" w:rsidRPr="00586369" w:rsidRDefault="00EB2DE0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586369" w:rsidRDefault="00EB2DE0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547561,1</w:t>
            </w:r>
          </w:p>
        </w:tc>
        <w:tc>
          <w:tcPr>
            <w:tcW w:w="1242" w:type="dxa"/>
            <w:vAlign w:val="center"/>
          </w:tcPr>
          <w:p w:rsidR="00EB2DE0" w:rsidRPr="00586369" w:rsidRDefault="00EB2DE0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76151,3</w:t>
            </w:r>
          </w:p>
        </w:tc>
        <w:tc>
          <w:tcPr>
            <w:tcW w:w="1026" w:type="dxa"/>
            <w:vAlign w:val="center"/>
          </w:tcPr>
          <w:p w:rsidR="00EB2DE0" w:rsidRPr="00586369" w:rsidRDefault="00EB2DE0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66201,5</w:t>
            </w:r>
          </w:p>
        </w:tc>
        <w:tc>
          <w:tcPr>
            <w:tcW w:w="1101" w:type="dxa"/>
            <w:vAlign w:val="center"/>
          </w:tcPr>
          <w:p w:rsidR="00EB2DE0" w:rsidRPr="00586369" w:rsidRDefault="00EB2DE0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57886,9</w:t>
            </w:r>
          </w:p>
        </w:tc>
        <w:tc>
          <w:tcPr>
            <w:tcW w:w="992" w:type="dxa"/>
            <w:vAlign w:val="center"/>
          </w:tcPr>
          <w:p w:rsidR="00EB2DE0" w:rsidRPr="00586369" w:rsidRDefault="00EB2DE0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57886,9</w:t>
            </w:r>
          </w:p>
        </w:tc>
        <w:tc>
          <w:tcPr>
            <w:tcW w:w="1134" w:type="dxa"/>
            <w:vAlign w:val="center"/>
          </w:tcPr>
          <w:p w:rsidR="00EB2DE0" w:rsidRPr="00586369" w:rsidRDefault="00EB2DE0" w:rsidP="00CB548E">
            <w:pPr>
              <w:ind w:firstLine="34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289434,5</w:t>
            </w:r>
          </w:p>
        </w:tc>
      </w:tr>
      <w:tr w:rsidR="000143DA" w:rsidRPr="00586369" w:rsidTr="00044F91">
        <w:tc>
          <w:tcPr>
            <w:tcW w:w="4078" w:type="dxa"/>
            <w:gridSpan w:val="2"/>
            <w:vMerge/>
          </w:tcPr>
          <w:p w:rsidR="000143DA" w:rsidRPr="00586369" w:rsidRDefault="000143DA" w:rsidP="00586369"/>
        </w:tc>
        <w:tc>
          <w:tcPr>
            <w:tcW w:w="1843" w:type="dxa"/>
            <w:vMerge/>
          </w:tcPr>
          <w:p w:rsidR="000143DA" w:rsidRPr="00586369" w:rsidRDefault="000143DA" w:rsidP="00586369"/>
        </w:tc>
        <w:tc>
          <w:tcPr>
            <w:tcW w:w="2268" w:type="dxa"/>
            <w:vAlign w:val="bottom"/>
          </w:tcPr>
          <w:p w:rsidR="000143DA" w:rsidRPr="00586369" w:rsidRDefault="000143DA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528990,1</w:t>
            </w:r>
          </w:p>
        </w:tc>
        <w:tc>
          <w:tcPr>
            <w:tcW w:w="1242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57735,5</w:t>
            </w:r>
          </w:p>
        </w:tc>
        <w:tc>
          <w:tcPr>
            <w:tcW w:w="1026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66046,5</w:t>
            </w:r>
          </w:p>
        </w:tc>
        <w:tc>
          <w:tcPr>
            <w:tcW w:w="1101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57886,9</w:t>
            </w:r>
          </w:p>
        </w:tc>
        <w:tc>
          <w:tcPr>
            <w:tcW w:w="992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57886,9</w:t>
            </w:r>
          </w:p>
        </w:tc>
        <w:tc>
          <w:tcPr>
            <w:tcW w:w="1134" w:type="dxa"/>
            <w:vAlign w:val="center"/>
          </w:tcPr>
          <w:p w:rsidR="000143DA" w:rsidRPr="00586369" w:rsidRDefault="000143DA" w:rsidP="00CB548E">
            <w:pPr>
              <w:ind w:firstLine="34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289434,5</w:t>
            </w:r>
          </w:p>
        </w:tc>
      </w:tr>
      <w:tr w:rsidR="000143DA" w:rsidRPr="00586369" w:rsidTr="00044F91">
        <w:tc>
          <w:tcPr>
            <w:tcW w:w="4078" w:type="dxa"/>
            <w:gridSpan w:val="2"/>
            <w:vMerge/>
          </w:tcPr>
          <w:p w:rsidR="000143DA" w:rsidRPr="00586369" w:rsidRDefault="000143DA" w:rsidP="00586369"/>
        </w:tc>
        <w:tc>
          <w:tcPr>
            <w:tcW w:w="1843" w:type="dxa"/>
            <w:vMerge/>
          </w:tcPr>
          <w:p w:rsidR="000143DA" w:rsidRPr="00586369" w:rsidRDefault="000143DA" w:rsidP="00586369"/>
        </w:tc>
        <w:tc>
          <w:tcPr>
            <w:tcW w:w="2268" w:type="dxa"/>
            <w:vAlign w:val="bottom"/>
          </w:tcPr>
          <w:p w:rsidR="000143DA" w:rsidRPr="00586369" w:rsidRDefault="000143DA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бюджет городских и сельских поселений (доля </w:t>
            </w:r>
            <w:proofErr w:type="spellStart"/>
            <w:r w:rsidRPr="00586369">
              <w:rPr>
                <w:lang w:bidi="ru-RU"/>
              </w:rPr>
              <w:t>софинансирования</w:t>
            </w:r>
            <w:proofErr w:type="spellEnd"/>
            <w:r w:rsidRPr="00586369">
              <w:rPr>
                <w:lang w:bidi="ru-RU"/>
              </w:rPr>
              <w:t>)</w:t>
            </w:r>
          </w:p>
        </w:tc>
        <w:tc>
          <w:tcPr>
            <w:tcW w:w="1167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1650,5</w:t>
            </w:r>
          </w:p>
        </w:tc>
        <w:tc>
          <w:tcPr>
            <w:tcW w:w="992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bCs/>
                <w:szCs w:val="20"/>
              </w:rPr>
            </w:pPr>
            <w:r w:rsidRPr="00586369">
              <w:rPr>
                <w:b/>
                <w:bCs/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</w:t>
            </w:r>
          </w:p>
          <w:p w:rsidR="00D275BB" w:rsidRPr="00586369" w:rsidRDefault="00D275BB" w:rsidP="00CB548E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CB548E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901087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901087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901087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901087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901087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0,0</w:t>
            </w:r>
          </w:p>
        </w:tc>
      </w:tr>
      <w:tr w:rsidR="00D275BB" w:rsidRPr="00586369" w:rsidTr="001D099E">
        <w:tc>
          <w:tcPr>
            <w:tcW w:w="5921" w:type="dxa"/>
            <w:gridSpan w:val="3"/>
          </w:tcPr>
          <w:p w:rsidR="00D275BB" w:rsidRPr="00586369" w:rsidRDefault="00D275BB" w:rsidP="00586369">
            <w:pPr>
              <w:rPr>
                <w:lang w:bidi="ru-RU"/>
              </w:rPr>
            </w:pPr>
            <w:r w:rsidRPr="00586369">
              <w:rPr>
                <w:lang w:bidi="ru-RU"/>
              </w:rPr>
              <w:t>В том числе:</w:t>
            </w:r>
          </w:p>
          <w:p w:rsidR="00313692" w:rsidRPr="00586369" w:rsidRDefault="00313692" w:rsidP="00586369"/>
        </w:tc>
        <w:tc>
          <w:tcPr>
            <w:tcW w:w="2268" w:type="dxa"/>
          </w:tcPr>
          <w:p w:rsidR="00D275BB" w:rsidRPr="00586369" w:rsidRDefault="00D275BB" w:rsidP="00586369"/>
        </w:tc>
        <w:tc>
          <w:tcPr>
            <w:tcW w:w="1167" w:type="dxa"/>
          </w:tcPr>
          <w:p w:rsidR="00D275BB" w:rsidRPr="00586369" w:rsidRDefault="00D275BB" w:rsidP="00CB548E">
            <w:pPr>
              <w:ind w:firstLine="0"/>
            </w:pPr>
          </w:p>
        </w:tc>
        <w:tc>
          <w:tcPr>
            <w:tcW w:w="1242" w:type="dxa"/>
          </w:tcPr>
          <w:p w:rsidR="00D275BB" w:rsidRPr="00586369" w:rsidRDefault="00D275BB" w:rsidP="00901087">
            <w:pPr>
              <w:ind w:firstLine="0"/>
            </w:pPr>
          </w:p>
        </w:tc>
        <w:tc>
          <w:tcPr>
            <w:tcW w:w="1026" w:type="dxa"/>
          </w:tcPr>
          <w:p w:rsidR="00D275BB" w:rsidRPr="00586369" w:rsidRDefault="00D275BB" w:rsidP="00901087">
            <w:pPr>
              <w:ind w:firstLine="0"/>
            </w:pPr>
          </w:p>
        </w:tc>
        <w:tc>
          <w:tcPr>
            <w:tcW w:w="1101" w:type="dxa"/>
          </w:tcPr>
          <w:p w:rsidR="00D275BB" w:rsidRPr="00586369" w:rsidRDefault="00D275BB" w:rsidP="00901087">
            <w:pPr>
              <w:ind w:firstLine="0"/>
            </w:pPr>
          </w:p>
        </w:tc>
        <w:tc>
          <w:tcPr>
            <w:tcW w:w="992" w:type="dxa"/>
          </w:tcPr>
          <w:p w:rsidR="00D275BB" w:rsidRPr="00586369" w:rsidRDefault="00D275BB" w:rsidP="00901087">
            <w:pPr>
              <w:ind w:firstLine="0"/>
            </w:pPr>
          </w:p>
        </w:tc>
        <w:tc>
          <w:tcPr>
            <w:tcW w:w="1134" w:type="dxa"/>
          </w:tcPr>
          <w:p w:rsidR="00D275BB" w:rsidRPr="00586369" w:rsidRDefault="00D275BB" w:rsidP="00901087">
            <w:pPr>
              <w:ind w:firstLine="0"/>
            </w:pPr>
          </w:p>
        </w:tc>
      </w:tr>
      <w:tr w:rsidR="000143DA" w:rsidRPr="00586369" w:rsidTr="00044F91">
        <w:tc>
          <w:tcPr>
            <w:tcW w:w="4078" w:type="dxa"/>
            <w:gridSpan w:val="2"/>
            <w:vMerge w:val="restart"/>
          </w:tcPr>
          <w:p w:rsidR="000143DA" w:rsidRPr="00586369" w:rsidRDefault="000143DA" w:rsidP="00CB548E">
            <w:pPr>
              <w:ind w:firstLine="0"/>
            </w:pPr>
            <w:r w:rsidRPr="00586369">
              <w:rPr>
                <w:lang w:bidi="ru-RU"/>
              </w:rPr>
              <w:t>Инвестиции в объекты муниципальной собственности</w:t>
            </w:r>
          </w:p>
        </w:tc>
        <w:tc>
          <w:tcPr>
            <w:tcW w:w="1843" w:type="dxa"/>
            <w:vMerge w:val="restart"/>
          </w:tcPr>
          <w:p w:rsidR="000143DA" w:rsidRPr="00586369" w:rsidRDefault="000143DA" w:rsidP="00901087">
            <w:pPr>
              <w:ind w:firstLine="0"/>
            </w:pPr>
          </w:p>
        </w:tc>
        <w:tc>
          <w:tcPr>
            <w:tcW w:w="2268" w:type="dxa"/>
            <w:vAlign w:val="bottom"/>
          </w:tcPr>
          <w:p w:rsidR="000143DA" w:rsidRPr="00586369" w:rsidRDefault="00313692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</w:t>
            </w:r>
            <w:r w:rsidR="000143DA" w:rsidRPr="00586369">
              <w:rPr>
                <w:lang w:bidi="ru-RU"/>
              </w:rPr>
              <w:t>сего</w:t>
            </w:r>
          </w:p>
          <w:p w:rsidR="00313692" w:rsidRPr="00586369" w:rsidRDefault="00313692" w:rsidP="00901087">
            <w:pPr>
              <w:ind w:firstLine="0"/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0143DA" w:rsidRPr="00586369" w:rsidRDefault="000143DA" w:rsidP="00CB548E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1392871,3</w:t>
            </w:r>
          </w:p>
        </w:tc>
        <w:tc>
          <w:tcPr>
            <w:tcW w:w="1242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199618,0</w:t>
            </w:r>
          </w:p>
        </w:tc>
        <w:tc>
          <w:tcPr>
            <w:tcW w:w="1026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327285,2</w:t>
            </w:r>
          </w:p>
        </w:tc>
        <w:tc>
          <w:tcPr>
            <w:tcW w:w="1101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123738,3</w:t>
            </w:r>
          </w:p>
        </w:tc>
        <w:tc>
          <w:tcPr>
            <w:tcW w:w="992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123738,3</w:t>
            </w:r>
          </w:p>
        </w:tc>
        <w:tc>
          <w:tcPr>
            <w:tcW w:w="1134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618691,5</w:t>
            </w:r>
          </w:p>
        </w:tc>
      </w:tr>
      <w:tr w:rsidR="000143DA" w:rsidRPr="00586369" w:rsidTr="00044F91">
        <w:tc>
          <w:tcPr>
            <w:tcW w:w="4078" w:type="dxa"/>
            <w:gridSpan w:val="2"/>
            <w:vMerge/>
          </w:tcPr>
          <w:p w:rsidR="000143DA" w:rsidRPr="00586369" w:rsidRDefault="000143DA" w:rsidP="00586369"/>
        </w:tc>
        <w:tc>
          <w:tcPr>
            <w:tcW w:w="1843" w:type="dxa"/>
            <w:vMerge/>
          </w:tcPr>
          <w:p w:rsidR="000143DA" w:rsidRPr="00586369" w:rsidRDefault="000143DA" w:rsidP="00586369"/>
        </w:tc>
        <w:tc>
          <w:tcPr>
            <w:tcW w:w="2268" w:type="dxa"/>
            <w:vAlign w:val="bottom"/>
          </w:tcPr>
          <w:p w:rsidR="000143DA" w:rsidRPr="00586369" w:rsidRDefault="000143DA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</w:tr>
      <w:tr w:rsidR="000143DA" w:rsidRPr="00586369" w:rsidTr="00044F91">
        <w:tc>
          <w:tcPr>
            <w:tcW w:w="4078" w:type="dxa"/>
            <w:gridSpan w:val="2"/>
            <w:vMerge/>
          </w:tcPr>
          <w:p w:rsidR="000143DA" w:rsidRPr="00586369" w:rsidRDefault="000143DA" w:rsidP="00586369"/>
        </w:tc>
        <w:tc>
          <w:tcPr>
            <w:tcW w:w="1843" w:type="dxa"/>
            <w:vMerge/>
          </w:tcPr>
          <w:p w:rsidR="000143DA" w:rsidRPr="00586369" w:rsidRDefault="000143DA" w:rsidP="00586369"/>
        </w:tc>
        <w:tc>
          <w:tcPr>
            <w:tcW w:w="2268" w:type="dxa"/>
            <w:vAlign w:val="bottom"/>
          </w:tcPr>
          <w:p w:rsidR="000143DA" w:rsidRPr="00586369" w:rsidRDefault="000143DA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1322784,8</w:t>
            </w:r>
          </w:p>
        </w:tc>
        <w:tc>
          <w:tcPr>
            <w:tcW w:w="1242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189341,3</w:t>
            </w:r>
          </w:p>
        </w:tc>
        <w:tc>
          <w:tcPr>
            <w:tcW w:w="1026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310583,7</w:t>
            </w:r>
          </w:p>
        </w:tc>
        <w:tc>
          <w:tcPr>
            <w:tcW w:w="1101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117551,4</w:t>
            </w:r>
          </w:p>
        </w:tc>
        <w:tc>
          <w:tcPr>
            <w:tcW w:w="992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587757,0</w:t>
            </w:r>
          </w:p>
        </w:tc>
      </w:tr>
      <w:tr w:rsidR="00EB2DE0" w:rsidRPr="00586369" w:rsidTr="00044F91">
        <w:tc>
          <w:tcPr>
            <w:tcW w:w="4078" w:type="dxa"/>
            <w:gridSpan w:val="2"/>
            <w:vMerge/>
          </w:tcPr>
          <w:p w:rsidR="00EB2DE0" w:rsidRPr="00586369" w:rsidRDefault="00EB2DE0" w:rsidP="00586369"/>
        </w:tc>
        <w:tc>
          <w:tcPr>
            <w:tcW w:w="1843" w:type="dxa"/>
            <w:vMerge/>
          </w:tcPr>
          <w:p w:rsidR="00EB2DE0" w:rsidRPr="00586369" w:rsidRDefault="00EB2DE0" w:rsidP="00586369"/>
        </w:tc>
        <w:tc>
          <w:tcPr>
            <w:tcW w:w="2268" w:type="dxa"/>
            <w:vAlign w:val="bottom"/>
          </w:tcPr>
          <w:p w:rsidR="00EB2DE0" w:rsidRPr="00586369" w:rsidRDefault="00EB2DE0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 бюджет района</w:t>
            </w:r>
          </w:p>
          <w:p w:rsidR="00EB2DE0" w:rsidRPr="00586369" w:rsidRDefault="00EB2DE0" w:rsidP="00901087">
            <w:pPr>
              <w:ind w:firstLine="0"/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70086,5</w:t>
            </w:r>
          </w:p>
        </w:tc>
        <w:tc>
          <w:tcPr>
            <w:tcW w:w="124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10276,7</w:t>
            </w:r>
          </w:p>
        </w:tc>
        <w:tc>
          <w:tcPr>
            <w:tcW w:w="1026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16501,5</w:t>
            </w:r>
          </w:p>
        </w:tc>
        <w:tc>
          <w:tcPr>
            <w:tcW w:w="1101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30934,5</w:t>
            </w:r>
          </w:p>
        </w:tc>
      </w:tr>
      <w:tr w:rsidR="000143DA" w:rsidRPr="00586369" w:rsidTr="00044F91">
        <w:tc>
          <w:tcPr>
            <w:tcW w:w="4078" w:type="dxa"/>
            <w:gridSpan w:val="2"/>
            <w:vMerge/>
          </w:tcPr>
          <w:p w:rsidR="000143DA" w:rsidRPr="00586369" w:rsidRDefault="000143DA" w:rsidP="00586369"/>
        </w:tc>
        <w:tc>
          <w:tcPr>
            <w:tcW w:w="1843" w:type="dxa"/>
            <w:vMerge/>
          </w:tcPr>
          <w:p w:rsidR="000143DA" w:rsidRPr="00586369" w:rsidRDefault="000143DA" w:rsidP="00586369"/>
        </w:tc>
        <w:tc>
          <w:tcPr>
            <w:tcW w:w="2268" w:type="dxa"/>
            <w:vAlign w:val="bottom"/>
          </w:tcPr>
          <w:p w:rsidR="000143DA" w:rsidRPr="00586369" w:rsidRDefault="000143DA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69620,1</w:t>
            </w:r>
          </w:p>
        </w:tc>
        <w:tc>
          <w:tcPr>
            <w:tcW w:w="1242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9965,3</w:t>
            </w:r>
          </w:p>
        </w:tc>
        <w:tc>
          <w:tcPr>
            <w:tcW w:w="1026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16346,5</w:t>
            </w:r>
          </w:p>
        </w:tc>
        <w:tc>
          <w:tcPr>
            <w:tcW w:w="1101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30934,5</w:t>
            </w:r>
          </w:p>
        </w:tc>
      </w:tr>
      <w:tr w:rsidR="000143DA" w:rsidRPr="00586369" w:rsidTr="00044F91">
        <w:tc>
          <w:tcPr>
            <w:tcW w:w="4078" w:type="dxa"/>
            <w:gridSpan w:val="2"/>
            <w:vMerge/>
          </w:tcPr>
          <w:p w:rsidR="000143DA" w:rsidRPr="00586369" w:rsidRDefault="000143DA" w:rsidP="00586369"/>
        </w:tc>
        <w:tc>
          <w:tcPr>
            <w:tcW w:w="1843" w:type="dxa"/>
            <w:vMerge/>
          </w:tcPr>
          <w:p w:rsidR="000143DA" w:rsidRPr="00586369" w:rsidRDefault="000143DA" w:rsidP="00586369"/>
        </w:tc>
        <w:tc>
          <w:tcPr>
            <w:tcW w:w="2268" w:type="dxa"/>
            <w:vAlign w:val="bottom"/>
          </w:tcPr>
          <w:p w:rsidR="000143DA" w:rsidRPr="00586369" w:rsidRDefault="000143DA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  <w:p w:rsidR="00313692" w:rsidRPr="00586369" w:rsidRDefault="00313692" w:rsidP="00901087">
            <w:pPr>
              <w:ind w:firstLine="0"/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43DA" w:rsidRPr="00586369" w:rsidRDefault="000143DA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 w:val="restart"/>
          </w:tcPr>
          <w:p w:rsidR="00D275BB" w:rsidRPr="00586369" w:rsidRDefault="00D275BB" w:rsidP="00586369">
            <w:r w:rsidRPr="00586369">
              <w:rPr>
                <w:lang w:bidi="ru-RU"/>
              </w:rPr>
              <w:t>Прочие расходы</w:t>
            </w:r>
          </w:p>
        </w:tc>
        <w:tc>
          <w:tcPr>
            <w:tcW w:w="1843" w:type="dxa"/>
            <w:vMerge w:val="restart"/>
          </w:tcPr>
          <w:p w:rsidR="00D275BB" w:rsidRPr="00586369" w:rsidRDefault="00D275BB" w:rsidP="00901087">
            <w:pPr>
              <w:ind w:firstLine="0"/>
            </w:pPr>
          </w:p>
        </w:tc>
        <w:tc>
          <w:tcPr>
            <w:tcW w:w="2268" w:type="dxa"/>
            <w:vAlign w:val="bottom"/>
          </w:tcPr>
          <w:p w:rsidR="00D275BB" w:rsidRPr="00586369" w:rsidRDefault="00313692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</w:t>
            </w:r>
            <w:r w:rsidR="00D275BB" w:rsidRPr="00586369">
              <w:rPr>
                <w:lang w:bidi="ru-RU"/>
              </w:rPr>
              <w:t>сего</w:t>
            </w:r>
          </w:p>
          <w:p w:rsidR="00313692" w:rsidRPr="00586369" w:rsidRDefault="00313692" w:rsidP="00901087">
            <w:pPr>
              <w:ind w:firstLine="0"/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586369" w:rsidRDefault="00EB2DE0" w:rsidP="00901087">
            <w:pPr>
              <w:ind w:firstLine="33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5472773,3</w:t>
            </w:r>
          </w:p>
        </w:tc>
        <w:tc>
          <w:tcPr>
            <w:tcW w:w="1242" w:type="dxa"/>
            <w:vAlign w:val="center"/>
          </w:tcPr>
          <w:p w:rsidR="00D275BB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623913,5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586307,5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620961,4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619309,9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3022280,0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901087">
            <w:pPr>
              <w:ind w:firstLine="33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EB2DE0" w:rsidP="00901087">
            <w:pPr>
              <w:ind w:firstLine="33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4992263,1</w:t>
            </w:r>
          </w:p>
        </w:tc>
        <w:tc>
          <w:tcPr>
            <w:tcW w:w="1242" w:type="dxa"/>
            <w:vAlign w:val="center"/>
          </w:tcPr>
          <w:p w:rsidR="00D275BB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557137,4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536123,9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567610,9</w:t>
            </w:r>
          </w:p>
        </w:tc>
        <w:tc>
          <w:tcPr>
            <w:tcW w:w="992" w:type="dxa"/>
            <w:vAlign w:val="center"/>
          </w:tcPr>
          <w:p w:rsidR="00D275BB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567610</w:t>
            </w:r>
            <w:r w:rsidR="00D275BB" w:rsidRPr="00586369">
              <w:rPr>
                <w:b/>
                <w:szCs w:val="20"/>
              </w:rPr>
              <w:t>,9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2763780,0</w:t>
            </w:r>
          </w:p>
        </w:tc>
      </w:tr>
      <w:tr w:rsidR="00EB2DE0" w:rsidRPr="00586369" w:rsidTr="00044F91">
        <w:tc>
          <w:tcPr>
            <w:tcW w:w="4078" w:type="dxa"/>
            <w:gridSpan w:val="2"/>
            <w:vMerge/>
          </w:tcPr>
          <w:p w:rsidR="00EB2DE0" w:rsidRPr="00586369" w:rsidRDefault="00EB2DE0" w:rsidP="00586369"/>
        </w:tc>
        <w:tc>
          <w:tcPr>
            <w:tcW w:w="1843" w:type="dxa"/>
            <w:vMerge/>
          </w:tcPr>
          <w:p w:rsidR="00EB2DE0" w:rsidRPr="00586369" w:rsidRDefault="00EB2DE0" w:rsidP="00586369"/>
        </w:tc>
        <w:tc>
          <w:tcPr>
            <w:tcW w:w="2268" w:type="dxa"/>
            <w:vAlign w:val="bottom"/>
          </w:tcPr>
          <w:p w:rsidR="00EB2DE0" w:rsidRPr="00586369" w:rsidRDefault="00EB2DE0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EB2DE0" w:rsidRPr="00586369" w:rsidRDefault="00EB2DE0" w:rsidP="00901087">
            <w:pPr>
              <w:ind w:firstLine="0"/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586369" w:rsidRDefault="00EB2DE0" w:rsidP="00901087">
            <w:pPr>
              <w:ind w:firstLine="33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477474,6</w:t>
            </w:r>
          </w:p>
        </w:tc>
        <w:tc>
          <w:tcPr>
            <w:tcW w:w="124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65874,6</w:t>
            </w:r>
          </w:p>
        </w:tc>
        <w:tc>
          <w:tcPr>
            <w:tcW w:w="1026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258500,0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258500,0</w:t>
            </w:r>
          </w:p>
        </w:tc>
      </w:tr>
      <w:tr w:rsidR="00313692" w:rsidRPr="00586369" w:rsidTr="00044F91">
        <w:tc>
          <w:tcPr>
            <w:tcW w:w="4078" w:type="dxa"/>
            <w:gridSpan w:val="2"/>
            <w:vMerge/>
          </w:tcPr>
          <w:p w:rsidR="00313692" w:rsidRPr="00586369" w:rsidRDefault="00313692" w:rsidP="00586369"/>
        </w:tc>
        <w:tc>
          <w:tcPr>
            <w:tcW w:w="1843" w:type="dxa"/>
            <w:vMerge/>
          </w:tcPr>
          <w:p w:rsidR="00313692" w:rsidRPr="00586369" w:rsidRDefault="00313692" w:rsidP="00586369"/>
        </w:tc>
        <w:tc>
          <w:tcPr>
            <w:tcW w:w="2268" w:type="dxa"/>
            <w:vAlign w:val="bottom"/>
          </w:tcPr>
          <w:p w:rsidR="00313692" w:rsidRPr="00586369" w:rsidRDefault="00313692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313692" w:rsidRPr="00586369" w:rsidRDefault="00313692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313692" w:rsidRPr="00586369" w:rsidRDefault="00313692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313692" w:rsidRPr="00586369" w:rsidRDefault="00313692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313692" w:rsidRPr="00586369" w:rsidRDefault="00313692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1650,5</w:t>
            </w:r>
          </w:p>
        </w:tc>
        <w:tc>
          <w:tcPr>
            <w:tcW w:w="992" w:type="dxa"/>
            <w:vAlign w:val="center"/>
          </w:tcPr>
          <w:p w:rsidR="00313692" w:rsidRPr="00586369" w:rsidRDefault="00313692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13692" w:rsidRPr="00586369" w:rsidRDefault="00313692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</w:tr>
      <w:tr w:rsidR="00D275BB" w:rsidRPr="00586369" w:rsidTr="001D099E">
        <w:tc>
          <w:tcPr>
            <w:tcW w:w="5921" w:type="dxa"/>
            <w:gridSpan w:val="3"/>
          </w:tcPr>
          <w:p w:rsidR="00D275BB" w:rsidRPr="00586369" w:rsidRDefault="00D275BB" w:rsidP="00586369">
            <w:r w:rsidRPr="00586369">
              <w:rPr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D275BB" w:rsidRPr="00586369" w:rsidRDefault="00D275BB" w:rsidP="00586369"/>
        </w:tc>
        <w:tc>
          <w:tcPr>
            <w:tcW w:w="1167" w:type="dxa"/>
          </w:tcPr>
          <w:p w:rsidR="00D275BB" w:rsidRPr="00586369" w:rsidRDefault="00D275BB" w:rsidP="00586369">
            <w:pPr>
              <w:rPr>
                <w:b/>
              </w:rPr>
            </w:pPr>
          </w:p>
        </w:tc>
        <w:tc>
          <w:tcPr>
            <w:tcW w:w="1242" w:type="dxa"/>
          </w:tcPr>
          <w:p w:rsidR="00D275BB" w:rsidRPr="00586369" w:rsidRDefault="00D275BB" w:rsidP="00586369">
            <w:pPr>
              <w:rPr>
                <w:b/>
              </w:rPr>
            </w:pPr>
          </w:p>
        </w:tc>
        <w:tc>
          <w:tcPr>
            <w:tcW w:w="1026" w:type="dxa"/>
          </w:tcPr>
          <w:p w:rsidR="00D275BB" w:rsidRPr="00586369" w:rsidRDefault="00D275BB" w:rsidP="00586369">
            <w:pPr>
              <w:rPr>
                <w:b/>
              </w:rPr>
            </w:pPr>
          </w:p>
        </w:tc>
        <w:tc>
          <w:tcPr>
            <w:tcW w:w="1101" w:type="dxa"/>
          </w:tcPr>
          <w:p w:rsidR="00D275BB" w:rsidRPr="00586369" w:rsidRDefault="00D275BB" w:rsidP="00586369">
            <w:pPr>
              <w:rPr>
                <w:b/>
              </w:rPr>
            </w:pPr>
          </w:p>
        </w:tc>
        <w:tc>
          <w:tcPr>
            <w:tcW w:w="992" w:type="dxa"/>
          </w:tcPr>
          <w:p w:rsidR="00D275BB" w:rsidRPr="00586369" w:rsidRDefault="00D275BB" w:rsidP="00586369">
            <w:pPr>
              <w:rPr>
                <w:b/>
              </w:rPr>
            </w:pPr>
          </w:p>
        </w:tc>
        <w:tc>
          <w:tcPr>
            <w:tcW w:w="1134" w:type="dxa"/>
          </w:tcPr>
          <w:p w:rsidR="00D275BB" w:rsidRPr="00586369" w:rsidRDefault="00D275BB" w:rsidP="00586369">
            <w:pPr>
              <w:rPr>
                <w:b/>
              </w:rPr>
            </w:pPr>
          </w:p>
        </w:tc>
      </w:tr>
      <w:tr w:rsidR="00D275BB" w:rsidRPr="00586369" w:rsidTr="00044F91">
        <w:tc>
          <w:tcPr>
            <w:tcW w:w="4078" w:type="dxa"/>
            <w:gridSpan w:val="2"/>
            <w:vMerge w:val="restart"/>
            <w:vAlign w:val="center"/>
          </w:tcPr>
          <w:p w:rsidR="00D275BB" w:rsidRPr="00586369" w:rsidRDefault="00D275BB" w:rsidP="00901087">
            <w:pPr>
              <w:ind w:firstLine="0"/>
            </w:pPr>
            <w:r w:rsidRPr="00586369">
              <w:lastRenderedPageBreak/>
              <w:t>Ответственный исполнитель:</w:t>
            </w:r>
            <w:r w:rsidR="00586369" w:rsidRPr="00586369">
              <w:t xml:space="preserve"> </w:t>
            </w:r>
            <w:r w:rsidRPr="00586369">
              <w:t xml:space="preserve"> Управление по жилищно-коммунальному хозяйству администрации Березовского района</w:t>
            </w:r>
          </w:p>
        </w:tc>
        <w:tc>
          <w:tcPr>
            <w:tcW w:w="1843" w:type="dxa"/>
            <w:vMerge w:val="restart"/>
          </w:tcPr>
          <w:p w:rsidR="00D275BB" w:rsidRPr="00586369" w:rsidRDefault="00D275BB" w:rsidP="00901087">
            <w:pPr>
              <w:ind w:firstLine="0"/>
            </w:pPr>
          </w:p>
        </w:tc>
        <w:tc>
          <w:tcPr>
            <w:tcW w:w="2268" w:type="dxa"/>
            <w:vAlign w:val="bottom"/>
          </w:tcPr>
          <w:p w:rsidR="00D275BB" w:rsidRPr="00586369" w:rsidRDefault="00313692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</w:t>
            </w:r>
            <w:r w:rsidR="00D275BB" w:rsidRPr="00586369">
              <w:rPr>
                <w:lang w:bidi="ru-RU"/>
              </w:rPr>
              <w:t>сего</w:t>
            </w:r>
          </w:p>
          <w:p w:rsidR="00313692" w:rsidRPr="00586369" w:rsidRDefault="00313692" w:rsidP="00901087">
            <w:pPr>
              <w:ind w:firstLine="0"/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586369" w:rsidRDefault="00904142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5425858,4</w:t>
            </w:r>
          </w:p>
        </w:tc>
        <w:tc>
          <w:tcPr>
            <w:tcW w:w="1242" w:type="dxa"/>
            <w:vAlign w:val="center"/>
          </w:tcPr>
          <w:p w:rsidR="00D275BB" w:rsidRPr="00586369" w:rsidRDefault="00904142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613194,7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581471,7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604456,0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604456,0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3022280,0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4950087,3</w:t>
            </w:r>
          </w:p>
        </w:tc>
        <w:tc>
          <w:tcPr>
            <w:tcW w:w="1242" w:type="dxa"/>
            <w:vAlign w:val="center"/>
          </w:tcPr>
          <w:p w:rsidR="00D275BB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549023,6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531771,7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552756,0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552756,0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2763780,0</w:t>
            </w:r>
          </w:p>
        </w:tc>
      </w:tr>
      <w:tr w:rsidR="00EB2DE0" w:rsidRPr="00586369" w:rsidTr="00044F91">
        <w:tc>
          <w:tcPr>
            <w:tcW w:w="4078" w:type="dxa"/>
            <w:gridSpan w:val="2"/>
            <w:vMerge/>
            <w:vAlign w:val="center"/>
          </w:tcPr>
          <w:p w:rsidR="00EB2DE0" w:rsidRPr="00586369" w:rsidRDefault="00EB2DE0" w:rsidP="00586369"/>
        </w:tc>
        <w:tc>
          <w:tcPr>
            <w:tcW w:w="1843" w:type="dxa"/>
            <w:vMerge/>
          </w:tcPr>
          <w:p w:rsidR="00EB2DE0" w:rsidRPr="00586369" w:rsidRDefault="00EB2DE0" w:rsidP="00586369"/>
        </w:tc>
        <w:tc>
          <w:tcPr>
            <w:tcW w:w="2268" w:type="dxa"/>
            <w:vAlign w:val="bottom"/>
          </w:tcPr>
          <w:p w:rsidR="00EB2DE0" w:rsidRPr="00586369" w:rsidRDefault="00EB2DE0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 бюджет района</w:t>
            </w:r>
          </w:p>
          <w:p w:rsidR="00EB2DE0" w:rsidRPr="00586369" w:rsidRDefault="00EB2DE0" w:rsidP="00901087">
            <w:pPr>
              <w:ind w:firstLine="0"/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586369" w:rsidRDefault="00904142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474439,0</w:t>
            </w:r>
          </w:p>
        </w:tc>
        <w:tc>
          <w:tcPr>
            <w:tcW w:w="1242" w:type="dxa"/>
            <w:vAlign w:val="center"/>
          </w:tcPr>
          <w:p w:rsidR="00EB2DE0" w:rsidRPr="00586369" w:rsidRDefault="00904142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64973,1</w:t>
            </w:r>
          </w:p>
        </w:tc>
        <w:tc>
          <w:tcPr>
            <w:tcW w:w="1026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258500,0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258500,0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  <w:vAlign w:val="center"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</w:tr>
      <w:tr w:rsidR="00EB2DE0" w:rsidRPr="00586369" w:rsidTr="00044F91">
        <w:tc>
          <w:tcPr>
            <w:tcW w:w="4078" w:type="dxa"/>
            <w:gridSpan w:val="2"/>
            <w:vMerge w:val="restart"/>
            <w:vAlign w:val="center"/>
          </w:tcPr>
          <w:p w:rsidR="00EB2DE0" w:rsidRPr="00586369" w:rsidRDefault="00EB2DE0" w:rsidP="00901087">
            <w:pPr>
              <w:ind w:firstLine="0"/>
            </w:pPr>
            <w:r w:rsidRPr="00586369">
              <w:t>Соисполнитель 1:</w:t>
            </w:r>
            <w:r w:rsidR="00586369" w:rsidRPr="00586369">
              <w:t xml:space="preserve"> </w:t>
            </w:r>
            <w:r w:rsidRPr="00586369">
              <w:t xml:space="preserve">Муниципальное казенное учреждение </w:t>
            </w:r>
            <w:r w:rsidR="00586369" w:rsidRPr="00586369">
              <w:t>«</w:t>
            </w:r>
            <w:r w:rsidRPr="00586369">
              <w:t>Управление капитального строительства и ремонта Березовского района</w:t>
            </w:r>
            <w:r w:rsidR="00586369" w:rsidRPr="00586369">
              <w:t>»</w:t>
            </w:r>
          </w:p>
        </w:tc>
        <w:tc>
          <w:tcPr>
            <w:tcW w:w="1843" w:type="dxa"/>
            <w:vMerge w:val="restart"/>
          </w:tcPr>
          <w:p w:rsidR="00EB2DE0" w:rsidRPr="00586369" w:rsidRDefault="00EB2DE0" w:rsidP="00901087">
            <w:pPr>
              <w:ind w:firstLine="0"/>
            </w:pPr>
          </w:p>
        </w:tc>
        <w:tc>
          <w:tcPr>
            <w:tcW w:w="2268" w:type="dxa"/>
            <w:vAlign w:val="bottom"/>
          </w:tcPr>
          <w:p w:rsidR="00EB2DE0" w:rsidRPr="00586369" w:rsidRDefault="00313692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</w:t>
            </w:r>
            <w:r w:rsidR="00EB2DE0" w:rsidRPr="00586369">
              <w:rPr>
                <w:lang w:bidi="ru-RU"/>
              </w:rPr>
              <w:t>сего</w:t>
            </w:r>
          </w:p>
          <w:p w:rsidR="00313692" w:rsidRPr="00586369" w:rsidRDefault="00313692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1392871,3</w:t>
            </w:r>
          </w:p>
        </w:tc>
        <w:tc>
          <w:tcPr>
            <w:tcW w:w="124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199618,0</w:t>
            </w:r>
          </w:p>
        </w:tc>
        <w:tc>
          <w:tcPr>
            <w:tcW w:w="1026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327285,2</w:t>
            </w:r>
          </w:p>
        </w:tc>
        <w:tc>
          <w:tcPr>
            <w:tcW w:w="1101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123738,3</w:t>
            </w:r>
          </w:p>
        </w:tc>
        <w:tc>
          <w:tcPr>
            <w:tcW w:w="99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123738,3</w:t>
            </w:r>
          </w:p>
        </w:tc>
        <w:tc>
          <w:tcPr>
            <w:tcW w:w="1134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618691,5</w:t>
            </w:r>
          </w:p>
        </w:tc>
      </w:tr>
      <w:tr w:rsidR="00EB2DE0" w:rsidRPr="00586369" w:rsidTr="00044F91">
        <w:tc>
          <w:tcPr>
            <w:tcW w:w="4078" w:type="dxa"/>
            <w:gridSpan w:val="2"/>
            <w:vMerge/>
            <w:vAlign w:val="center"/>
          </w:tcPr>
          <w:p w:rsidR="00EB2DE0" w:rsidRPr="00586369" w:rsidRDefault="00EB2DE0" w:rsidP="00586369"/>
        </w:tc>
        <w:tc>
          <w:tcPr>
            <w:tcW w:w="1843" w:type="dxa"/>
            <w:vMerge/>
          </w:tcPr>
          <w:p w:rsidR="00EB2DE0" w:rsidRPr="00586369" w:rsidRDefault="00EB2DE0" w:rsidP="00586369"/>
        </w:tc>
        <w:tc>
          <w:tcPr>
            <w:tcW w:w="2268" w:type="dxa"/>
            <w:vAlign w:val="bottom"/>
          </w:tcPr>
          <w:p w:rsidR="00EB2DE0" w:rsidRPr="00586369" w:rsidRDefault="00EB2DE0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</w:tr>
      <w:tr w:rsidR="00EB2DE0" w:rsidRPr="00586369" w:rsidTr="00044F91">
        <w:tc>
          <w:tcPr>
            <w:tcW w:w="4078" w:type="dxa"/>
            <w:gridSpan w:val="2"/>
            <w:vMerge/>
            <w:vAlign w:val="center"/>
          </w:tcPr>
          <w:p w:rsidR="00EB2DE0" w:rsidRPr="00586369" w:rsidRDefault="00EB2DE0" w:rsidP="00586369"/>
        </w:tc>
        <w:tc>
          <w:tcPr>
            <w:tcW w:w="1843" w:type="dxa"/>
            <w:vMerge/>
          </w:tcPr>
          <w:p w:rsidR="00EB2DE0" w:rsidRPr="00586369" w:rsidRDefault="00EB2DE0" w:rsidP="00586369"/>
        </w:tc>
        <w:tc>
          <w:tcPr>
            <w:tcW w:w="2268" w:type="dxa"/>
            <w:vAlign w:val="bottom"/>
          </w:tcPr>
          <w:p w:rsidR="00EB2DE0" w:rsidRPr="00586369" w:rsidRDefault="00EB2DE0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1322784,8</w:t>
            </w:r>
          </w:p>
        </w:tc>
        <w:tc>
          <w:tcPr>
            <w:tcW w:w="124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189341,3</w:t>
            </w:r>
          </w:p>
        </w:tc>
        <w:tc>
          <w:tcPr>
            <w:tcW w:w="1026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310583,7</w:t>
            </w:r>
          </w:p>
        </w:tc>
        <w:tc>
          <w:tcPr>
            <w:tcW w:w="1101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117551,4</w:t>
            </w:r>
          </w:p>
        </w:tc>
        <w:tc>
          <w:tcPr>
            <w:tcW w:w="99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587757,0</w:t>
            </w:r>
          </w:p>
        </w:tc>
      </w:tr>
      <w:tr w:rsidR="00EB2DE0" w:rsidRPr="00586369" w:rsidTr="00044F91">
        <w:tc>
          <w:tcPr>
            <w:tcW w:w="4078" w:type="dxa"/>
            <w:gridSpan w:val="2"/>
            <w:vMerge/>
            <w:vAlign w:val="center"/>
          </w:tcPr>
          <w:p w:rsidR="00EB2DE0" w:rsidRPr="00586369" w:rsidRDefault="00EB2DE0" w:rsidP="00586369"/>
        </w:tc>
        <w:tc>
          <w:tcPr>
            <w:tcW w:w="1843" w:type="dxa"/>
            <w:vMerge/>
          </w:tcPr>
          <w:p w:rsidR="00EB2DE0" w:rsidRPr="00586369" w:rsidRDefault="00EB2DE0" w:rsidP="00586369"/>
        </w:tc>
        <w:tc>
          <w:tcPr>
            <w:tcW w:w="2268" w:type="dxa"/>
            <w:vAlign w:val="bottom"/>
          </w:tcPr>
          <w:p w:rsidR="00EB2DE0" w:rsidRPr="00586369" w:rsidRDefault="00EB2DE0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бюджет района</w:t>
            </w:r>
          </w:p>
          <w:p w:rsidR="00EB2DE0" w:rsidRPr="00586369" w:rsidRDefault="00EB2DE0" w:rsidP="00586369">
            <w:pPr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70086,5</w:t>
            </w:r>
          </w:p>
        </w:tc>
        <w:tc>
          <w:tcPr>
            <w:tcW w:w="124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10276,7</w:t>
            </w:r>
          </w:p>
        </w:tc>
        <w:tc>
          <w:tcPr>
            <w:tcW w:w="1026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16501,5</w:t>
            </w:r>
          </w:p>
        </w:tc>
        <w:tc>
          <w:tcPr>
            <w:tcW w:w="1101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30934,5</w:t>
            </w:r>
          </w:p>
        </w:tc>
      </w:tr>
      <w:tr w:rsidR="00EB2DE0" w:rsidRPr="00586369" w:rsidTr="00044F91">
        <w:tc>
          <w:tcPr>
            <w:tcW w:w="4078" w:type="dxa"/>
            <w:gridSpan w:val="2"/>
            <w:vMerge/>
            <w:vAlign w:val="center"/>
          </w:tcPr>
          <w:p w:rsidR="00EB2DE0" w:rsidRPr="00586369" w:rsidRDefault="00EB2DE0" w:rsidP="00586369"/>
        </w:tc>
        <w:tc>
          <w:tcPr>
            <w:tcW w:w="1843" w:type="dxa"/>
            <w:vMerge/>
          </w:tcPr>
          <w:p w:rsidR="00EB2DE0" w:rsidRPr="00586369" w:rsidRDefault="00EB2DE0" w:rsidP="00586369"/>
        </w:tc>
        <w:tc>
          <w:tcPr>
            <w:tcW w:w="2268" w:type="dxa"/>
            <w:vAlign w:val="bottom"/>
          </w:tcPr>
          <w:p w:rsidR="00EB2DE0" w:rsidRPr="00586369" w:rsidRDefault="00EB2DE0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69620,1</w:t>
            </w:r>
          </w:p>
        </w:tc>
        <w:tc>
          <w:tcPr>
            <w:tcW w:w="124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9965,3</w:t>
            </w:r>
          </w:p>
        </w:tc>
        <w:tc>
          <w:tcPr>
            <w:tcW w:w="1026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16346,5</w:t>
            </w:r>
          </w:p>
        </w:tc>
        <w:tc>
          <w:tcPr>
            <w:tcW w:w="1101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30934,5</w:t>
            </w:r>
          </w:p>
        </w:tc>
      </w:tr>
      <w:tr w:rsidR="00EB2DE0" w:rsidRPr="00586369" w:rsidTr="00044F91">
        <w:tc>
          <w:tcPr>
            <w:tcW w:w="4078" w:type="dxa"/>
            <w:gridSpan w:val="2"/>
            <w:vMerge/>
            <w:vAlign w:val="center"/>
          </w:tcPr>
          <w:p w:rsidR="00EB2DE0" w:rsidRPr="00586369" w:rsidRDefault="00EB2DE0" w:rsidP="00586369"/>
        </w:tc>
        <w:tc>
          <w:tcPr>
            <w:tcW w:w="1843" w:type="dxa"/>
            <w:vMerge/>
          </w:tcPr>
          <w:p w:rsidR="00EB2DE0" w:rsidRPr="00586369" w:rsidRDefault="00EB2DE0" w:rsidP="00586369"/>
        </w:tc>
        <w:tc>
          <w:tcPr>
            <w:tcW w:w="2268" w:type="dxa"/>
            <w:vAlign w:val="bottom"/>
          </w:tcPr>
          <w:p w:rsidR="00EB2DE0" w:rsidRPr="00586369" w:rsidRDefault="00EB2DE0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 w:val="restart"/>
            <w:vAlign w:val="center"/>
          </w:tcPr>
          <w:p w:rsidR="00D275BB" w:rsidRPr="00586369" w:rsidRDefault="00D275BB" w:rsidP="00901087">
            <w:pPr>
              <w:ind w:firstLine="0"/>
            </w:pPr>
            <w:r w:rsidRPr="00586369">
              <w:t>Соисполнитель 2:</w:t>
            </w:r>
            <w:r w:rsidR="00586369" w:rsidRPr="00586369">
              <w:t xml:space="preserve"> </w:t>
            </w:r>
            <w:r w:rsidRPr="00586369">
              <w:t>Администрации городских и сельских поселений Березовского района</w:t>
            </w:r>
          </w:p>
        </w:tc>
        <w:tc>
          <w:tcPr>
            <w:tcW w:w="1843" w:type="dxa"/>
            <w:vMerge w:val="restart"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46914,9</w:t>
            </w:r>
          </w:p>
        </w:tc>
        <w:tc>
          <w:tcPr>
            <w:tcW w:w="1242" w:type="dxa"/>
            <w:vAlign w:val="center"/>
          </w:tcPr>
          <w:p w:rsidR="00D275BB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10718,8</w:t>
            </w:r>
          </w:p>
        </w:tc>
        <w:tc>
          <w:tcPr>
            <w:tcW w:w="1026" w:type="dxa"/>
            <w:vAlign w:val="center"/>
          </w:tcPr>
          <w:p w:rsidR="00D275BB" w:rsidRPr="00586369" w:rsidRDefault="00904142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4835,8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16505,4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14853,9</w:t>
            </w:r>
          </w:p>
        </w:tc>
        <w:tc>
          <w:tcPr>
            <w:tcW w:w="1134" w:type="dxa"/>
            <w:vAlign w:val="center"/>
          </w:tcPr>
          <w:p w:rsidR="00D275BB" w:rsidRPr="00586369" w:rsidRDefault="00313692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</w:tr>
      <w:tr w:rsidR="00D275BB" w:rsidRPr="00586369" w:rsidTr="007F3F84">
        <w:trPr>
          <w:trHeight w:val="582"/>
        </w:trPr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бюджет автономного </w:t>
            </w:r>
            <w:r w:rsidRPr="00586369">
              <w:rPr>
                <w:lang w:bidi="ru-RU"/>
              </w:rPr>
              <w:lastRenderedPageBreak/>
              <w:t>округа</w:t>
            </w:r>
          </w:p>
        </w:tc>
        <w:tc>
          <w:tcPr>
            <w:tcW w:w="1167" w:type="dxa"/>
            <w:vAlign w:val="center"/>
          </w:tcPr>
          <w:p w:rsidR="00D275BB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lastRenderedPageBreak/>
              <w:t>42175</w:t>
            </w:r>
            <w:r w:rsidR="00D275BB" w:rsidRPr="00586369">
              <w:rPr>
                <w:b/>
                <w:szCs w:val="20"/>
              </w:rPr>
              <w:t>,8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8113,8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4352,2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14854,9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14853,9</w:t>
            </w:r>
          </w:p>
        </w:tc>
        <w:tc>
          <w:tcPr>
            <w:tcW w:w="1134" w:type="dxa"/>
            <w:vAlign w:val="center"/>
          </w:tcPr>
          <w:p w:rsidR="00D275BB" w:rsidRPr="00586369" w:rsidRDefault="00313692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</w:tr>
      <w:tr w:rsidR="00EB2DE0" w:rsidRPr="00586369" w:rsidTr="00044F91">
        <w:tc>
          <w:tcPr>
            <w:tcW w:w="4078" w:type="dxa"/>
            <w:gridSpan w:val="2"/>
            <w:vMerge/>
          </w:tcPr>
          <w:p w:rsidR="00EB2DE0" w:rsidRPr="00586369" w:rsidRDefault="00EB2DE0" w:rsidP="00586369"/>
        </w:tc>
        <w:tc>
          <w:tcPr>
            <w:tcW w:w="1843" w:type="dxa"/>
            <w:vMerge/>
          </w:tcPr>
          <w:p w:rsidR="00EB2DE0" w:rsidRPr="00586369" w:rsidRDefault="00EB2DE0" w:rsidP="00586369"/>
        </w:tc>
        <w:tc>
          <w:tcPr>
            <w:tcW w:w="2268" w:type="dxa"/>
            <w:vAlign w:val="bottom"/>
          </w:tcPr>
          <w:p w:rsidR="00EB2DE0" w:rsidRPr="00586369" w:rsidRDefault="00EB2DE0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 бюджет поселений (</w:t>
            </w:r>
            <w:proofErr w:type="spellStart"/>
            <w:r w:rsidRPr="00586369">
              <w:rPr>
                <w:lang w:bidi="ru-RU"/>
              </w:rPr>
              <w:t>жоля</w:t>
            </w:r>
            <w:proofErr w:type="spellEnd"/>
            <w:r w:rsidRPr="00586369">
              <w:rPr>
                <w:lang w:bidi="ru-RU"/>
              </w:rPr>
              <w:t xml:space="preserve"> </w:t>
            </w:r>
            <w:proofErr w:type="spellStart"/>
            <w:r w:rsidRPr="00586369">
              <w:rPr>
                <w:lang w:bidi="ru-RU"/>
              </w:rPr>
              <w:t>софинансирования</w:t>
            </w:r>
            <w:proofErr w:type="spellEnd"/>
            <w:r w:rsidRPr="00586369">
              <w:rPr>
                <w:lang w:bidi="ru-RU"/>
              </w:rPr>
              <w:t>)</w:t>
            </w:r>
          </w:p>
          <w:p w:rsidR="00EB2DE0" w:rsidRPr="00586369" w:rsidRDefault="00EB2DE0" w:rsidP="00901087">
            <w:pPr>
              <w:ind w:firstLine="0"/>
              <w:rPr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1650,6</w:t>
            </w:r>
          </w:p>
        </w:tc>
        <w:tc>
          <w:tcPr>
            <w:tcW w:w="992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B2DE0" w:rsidRPr="00586369" w:rsidRDefault="00EB2DE0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 xml:space="preserve">в том числе </w:t>
            </w:r>
            <w:proofErr w:type="spellStart"/>
            <w:r w:rsidRPr="00586369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</w:tr>
      <w:tr w:rsidR="00D275BB" w:rsidRPr="00586369" w:rsidTr="00044F91">
        <w:tc>
          <w:tcPr>
            <w:tcW w:w="4078" w:type="dxa"/>
            <w:gridSpan w:val="2"/>
            <w:vMerge/>
          </w:tcPr>
          <w:p w:rsidR="00D275BB" w:rsidRPr="00586369" w:rsidRDefault="00D275BB" w:rsidP="00586369"/>
        </w:tc>
        <w:tc>
          <w:tcPr>
            <w:tcW w:w="1843" w:type="dxa"/>
            <w:vMerge/>
          </w:tcPr>
          <w:p w:rsidR="00D275BB" w:rsidRPr="00586369" w:rsidRDefault="00D275BB" w:rsidP="00586369"/>
        </w:tc>
        <w:tc>
          <w:tcPr>
            <w:tcW w:w="2268" w:type="dxa"/>
            <w:vAlign w:val="bottom"/>
          </w:tcPr>
          <w:p w:rsidR="00D275BB" w:rsidRPr="00586369" w:rsidRDefault="00D275BB" w:rsidP="00901087">
            <w:pPr>
              <w:ind w:firstLine="0"/>
              <w:rPr>
                <w:lang w:bidi="ru-RU"/>
              </w:rPr>
            </w:pPr>
            <w:r w:rsidRPr="00586369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86369" w:rsidRDefault="00D275BB" w:rsidP="00901087">
            <w:pPr>
              <w:ind w:firstLine="0"/>
              <w:rPr>
                <w:b/>
                <w:szCs w:val="20"/>
              </w:rPr>
            </w:pPr>
            <w:r w:rsidRPr="00586369">
              <w:rPr>
                <w:b/>
                <w:szCs w:val="20"/>
              </w:rPr>
              <w:t>0,0</w:t>
            </w:r>
          </w:p>
        </w:tc>
      </w:tr>
    </w:tbl>
    <w:p w:rsidR="008972A2" w:rsidRPr="00586369" w:rsidRDefault="008972A2" w:rsidP="00C44827">
      <w:pPr>
        <w:pStyle w:val="a6"/>
        <w:widowControl w:val="0"/>
        <w:tabs>
          <w:tab w:val="left" w:pos="1616"/>
        </w:tabs>
        <w:ind w:left="0"/>
        <w:rPr>
          <w:rFonts w:cs="Arial"/>
          <w:color w:val="000000"/>
          <w:szCs w:val="28"/>
          <w:lang w:bidi="ru-RU"/>
        </w:rPr>
      </w:pPr>
    </w:p>
    <w:p w:rsidR="008972A2" w:rsidRPr="00586369" w:rsidRDefault="008972A2" w:rsidP="00C44827">
      <w:pPr>
        <w:pStyle w:val="a6"/>
        <w:widowControl w:val="0"/>
        <w:tabs>
          <w:tab w:val="left" w:pos="1616"/>
        </w:tabs>
        <w:ind w:left="0"/>
        <w:rPr>
          <w:rFonts w:cs="Arial"/>
          <w:color w:val="000000"/>
          <w:szCs w:val="28"/>
          <w:lang w:bidi="ru-RU"/>
        </w:rPr>
      </w:pPr>
    </w:p>
    <w:p w:rsidR="00D31FC3" w:rsidRPr="00586369" w:rsidRDefault="00D31FC3" w:rsidP="00A91FCE">
      <w:pPr>
        <w:pStyle w:val="a6"/>
        <w:widowControl w:val="0"/>
        <w:tabs>
          <w:tab w:val="left" w:pos="1616"/>
        </w:tabs>
        <w:ind w:left="0"/>
        <w:rPr>
          <w:rFonts w:cs="Arial"/>
          <w:color w:val="000000"/>
          <w:szCs w:val="28"/>
          <w:lang w:bidi="ru-RU"/>
        </w:rPr>
        <w:sectPr w:rsidR="00D31FC3" w:rsidRPr="00586369" w:rsidSect="00612A16">
          <w:pgSz w:w="16838" w:h="11906" w:orient="landscape"/>
          <w:pgMar w:top="1135" w:right="1134" w:bottom="1134" w:left="1134" w:header="709" w:footer="709" w:gutter="0"/>
          <w:cols w:space="708"/>
          <w:titlePg/>
          <w:docGrid w:linePitch="360"/>
        </w:sectPr>
      </w:pPr>
    </w:p>
    <w:p w:rsidR="00901087" w:rsidRPr="00901087" w:rsidRDefault="00901087" w:rsidP="00E90067">
      <w:pPr>
        <w:jc w:val="right"/>
        <w:rPr>
          <w:rFonts w:cs="Arial"/>
          <w:b/>
          <w:sz w:val="30"/>
          <w:szCs w:val="30"/>
        </w:rPr>
      </w:pPr>
    </w:p>
    <w:p w:rsidR="00901087" w:rsidRPr="00901087" w:rsidRDefault="00901087" w:rsidP="00E90067">
      <w:pPr>
        <w:jc w:val="right"/>
        <w:rPr>
          <w:rFonts w:cs="Arial"/>
          <w:b/>
          <w:sz w:val="30"/>
          <w:szCs w:val="30"/>
        </w:rPr>
      </w:pPr>
    </w:p>
    <w:p w:rsidR="00E90067" w:rsidRPr="00901087" w:rsidRDefault="00DD4990" w:rsidP="00E90067">
      <w:pPr>
        <w:jc w:val="right"/>
        <w:rPr>
          <w:rFonts w:cs="Arial"/>
          <w:b/>
          <w:sz w:val="30"/>
          <w:szCs w:val="30"/>
        </w:rPr>
      </w:pPr>
      <w:r w:rsidRPr="00901087">
        <w:rPr>
          <w:rFonts w:cs="Arial"/>
          <w:b/>
          <w:sz w:val="30"/>
          <w:szCs w:val="30"/>
        </w:rPr>
        <w:t>Приложение 2</w:t>
      </w:r>
    </w:p>
    <w:p w:rsidR="00901087" w:rsidRPr="00901087" w:rsidRDefault="00E90067" w:rsidP="00E90067">
      <w:pPr>
        <w:jc w:val="right"/>
        <w:rPr>
          <w:rFonts w:cs="Arial"/>
          <w:b/>
          <w:sz w:val="30"/>
          <w:szCs w:val="30"/>
        </w:rPr>
      </w:pPr>
      <w:r w:rsidRPr="00901087">
        <w:rPr>
          <w:rFonts w:cs="Arial"/>
          <w:b/>
          <w:sz w:val="30"/>
          <w:szCs w:val="30"/>
        </w:rPr>
        <w:t>к постановлению администрации</w:t>
      </w:r>
    </w:p>
    <w:p w:rsidR="00E90067" w:rsidRPr="00901087" w:rsidRDefault="00E90067" w:rsidP="00E90067">
      <w:pPr>
        <w:jc w:val="right"/>
        <w:rPr>
          <w:rFonts w:cs="Arial"/>
          <w:b/>
          <w:sz w:val="30"/>
          <w:szCs w:val="30"/>
        </w:rPr>
      </w:pPr>
      <w:r w:rsidRPr="00901087">
        <w:rPr>
          <w:rFonts w:cs="Arial"/>
          <w:b/>
          <w:sz w:val="30"/>
          <w:szCs w:val="30"/>
        </w:rPr>
        <w:t xml:space="preserve"> Березовского района</w:t>
      </w:r>
    </w:p>
    <w:p w:rsidR="00E90067" w:rsidRPr="00901087" w:rsidRDefault="00E90067" w:rsidP="00E90067">
      <w:pPr>
        <w:jc w:val="right"/>
        <w:rPr>
          <w:rFonts w:cs="Arial"/>
          <w:b/>
          <w:sz w:val="30"/>
          <w:szCs w:val="30"/>
        </w:rPr>
      </w:pPr>
      <w:r w:rsidRPr="00901087">
        <w:rPr>
          <w:rFonts w:cs="Arial"/>
          <w:b/>
          <w:sz w:val="30"/>
          <w:szCs w:val="30"/>
        </w:rPr>
        <w:t xml:space="preserve">от </w:t>
      </w:r>
      <w:r w:rsidR="00CE2159" w:rsidRPr="00901087">
        <w:rPr>
          <w:rFonts w:cs="Arial"/>
          <w:b/>
          <w:sz w:val="30"/>
          <w:szCs w:val="30"/>
        </w:rPr>
        <w:t>11.11.2022 № 1511</w:t>
      </w:r>
    </w:p>
    <w:p w:rsidR="00E90067" w:rsidRPr="00901087" w:rsidRDefault="00E90067" w:rsidP="00E90067">
      <w:pPr>
        <w:pStyle w:val="ConsPlusTitle"/>
        <w:jc w:val="right"/>
        <w:rPr>
          <w:sz w:val="30"/>
          <w:szCs w:val="30"/>
        </w:rPr>
      </w:pPr>
    </w:p>
    <w:p w:rsidR="00901087" w:rsidRDefault="00901087" w:rsidP="00E90067">
      <w:pPr>
        <w:pStyle w:val="ConsPlusTitle"/>
        <w:jc w:val="right"/>
        <w:rPr>
          <w:b w:val="0"/>
          <w:sz w:val="24"/>
          <w:szCs w:val="28"/>
        </w:rPr>
      </w:pPr>
    </w:p>
    <w:p w:rsidR="00901087" w:rsidRPr="00586369" w:rsidRDefault="00901087" w:rsidP="00E90067">
      <w:pPr>
        <w:pStyle w:val="ConsPlusTitle"/>
        <w:jc w:val="right"/>
        <w:rPr>
          <w:b w:val="0"/>
          <w:sz w:val="24"/>
          <w:szCs w:val="28"/>
        </w:rPr>
      </w:pPr>
    </w:p>
    <w:p w:rsidR="00586369" w:rsidRPr="00586369" w:rsidRDefault="00E90067" w:rsidP="00E90067">
      <w:pPr>
        <w:jc w:val="right"/>
        <w:rPr>
          <w:rFonts w:eastAsia="Century Schoolbook" w:cs="Arial"/>
          <w:color w:val="000000"/>
          <w:szCs w:val="30"/>
          <w:lang w:bidi="ru-RU"/>
        </w:rPr>
      </w:pPr>
      <w:r w:rsidRPr="00586369">
        <w:rPr>
          <w:rFonts w:eastAsia="Century Schoolbook" w:cs="Arial"/>
          <w:color w:val="000000"/>
          <w:szCs w:val="30"/>
          <w:lang w:bidi="ru-RU"/>
        </w:rPr>
        <w:t>Таблица 2</w:t>
      </w:r>
    </w:p>
    <w:p w:rsidR="00901087" w:rsidRPr="00901087" w:rsidRDefault="00901087" w:rsidP="00E90067">
      <w:pPr>
        <w:jc w:val="right"/>
        <w:rPr>
          <w:rFonts w:eastAsia="Century Schoolbook" w:cs="Arial"/>
          <w:b/>
          <w:color w:val="000000"/>
          <w:szCs w:val="30"/>
          <w:lang w:bidi="ru-RU"/>
        </w:rPr>
      </w:pPr>
    </w:p>
    <w:p w:rsidR="00586369" w:rsidRPr="00901087" w:rsidRDefault="00E90067" w:rsidP="00E90067">
      <w:pPr>
        <w:widowControl w:val="0"/>
        <w:ind w:left="-284"/>
        <w:jc w:val="center"/>
        <w:rPr>
          <w:rFonts w:cs="Arial"/>
          <w:b/>
          <w:color w:val="000000"/>
          <w:lang w:bidi="ru-RU"/>
        </w:rPr>
      </w:pPr>
      <w:r w:rsidRPr="00901087">
        <w:rPr>
          <w:rFonts w:cs="Arial"/>
          <w:b/>
          <w:color w:val="000000"/>
          <w:lang w:bidi="ru-RU"/>
        </w:rPr>
        <w:t>Перечень структурных элементов (основных мероприятий)</w:t>
      </w:r>
    </w:p>
    <w:p w:rsidR="00E90067" w:rsidRPr="00901087" w:rsidRDefault="00E90067" w:rsidP="00E90067">
      <w:pPr>
        <w:widowControl w:val="0"/>
        <w:ind w:left="-284"/>
        <w:jc w:val="center"/>
        <w:rPr>
          <w:rFonts w:cs="Arial"/>
          <w:b/>
          <w:color w:val="000000"/>
          <w:lang w:bidi="ru-RU"/>
        </w:rPr>
      </w:pPr>
      <w:r w:rsidRPr="00901087">
        <w:rPr>
          <w:rFonts w:cs="Arial"/>
          <w:b/>
          <w:color w:val="000000"/>
          <w:lang w:bidi="ru-RU"/>
        </w:rPr>
        <w:t>муниципальной программы</w:t>
      </w:r>
    </w:p>
    <w:p w:rsidR="00E90067" w:rsidRPr="00586369" w:rsidRDefault="00E90067" w:rsidP="00E90067">
      <w:pPr>
        <w:widowControl w:val="0"/>
        <w:spacing w:line="310" w:lineRule="exact"/>
        <w:ind w:left="20"/>
        <w:jc w:val="center"/>
        <w:rPr>
          <w:rFonts w:cs="Arial"/>
          <w:color w:val="000000"/>
          <w:lang w:bidi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027"/>
        <w:gridCol w:w="2481"/>
        <w:gridCol w:w="2782"/>
        <w:gridCol w:w="2782"/>
      </w:tblGrid>
      <w:tr w:rsidR="00E90067" w:rsidRPr="00586369" w:rsidTr="008257E5"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586369" w:rsidRDefault="00E90067" w:rsidP="00901087">
            <w:pPr>
              <w:ind w:firstLine="0"/>
              <w:jc w:val="center"/>
              <w:rPr>
                <w:lang w:val="en-US" w:bidi="ru-RU"/>
              </w:rPr>
            </w:pPr>
            <w:r w:rsidRPr="00586369">
              <w:rPr>
                <w:lang w:bidi="ru-RU"/>
              </w:rPr>
              <w:t>№ структурного элемента (основного мероприятия)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586369" w:rsidRDefault="00E90067" w:rsidP="00901087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Наименование</w:t>
            </w:r>
          </w:p>
          <w:p w:rsidR="00E90067" w:rsidRPr="00586369" w:rsidRDefault="00E90067" w:rsidP="00901087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структурного элемента</w:t>
            </w:r>
          </w:p>
          <w:p w:rsidR="00E90067" w:rsidRPr="00586369" w:rsidRDefault="00E90067" w:rsidP="00901087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(основного мероприятия)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586369" w:rsidRDefault="00E90067" w:rsidP="00901087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586369" w:rsidRDefault="00E90067" w:rsidP="00901087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Наименование порядка, номер приложения</w:t>
            </w:r>
          </w:p>
          <w:p w:rsidR="00E90067" w:rsidRPr="00586369" w:rsidRDefault="00E90067" w:rsidP="00901087">
            <w:pPr>
              <w:ind w:firstLine="0"/>
              <w:jc w:val="center"/>
              <w:rPr>
                <w:lang w:bidi="ru-RU"/>
              </w:rPr>
            </w:pPr>
            <w:r w:rsidRPr="00586369">
              <w:rPr>
                <w:lang w:bidi="ru-RU"/>
              </w:rPr>
              <w:t>(при наличии)</w:t>
            </w:r>
          </w:p>
        </w:tc>
      </w:tr>
      <w:tr w:rsidR="00E90067" w:rsidRPr="00586369" w:rsidTr="002C3734">
        <w:trPr>
          <w:trHeight w:val="181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586369" w:rsidRDefault="00E90067" w:rsidP="00901087">
            <w:pPr>
              <w:rPr>
                <w:lang w:bidi="ru-RU"/>
              </w:rPr>
            </w:pPr>
            <w:r w:rsidRPr="00586369">
              <w:rPr>
                <w:lang w:bidi="ru-RU"/>
              </w:rPr>
              <w:t>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586369" w:rsidRDefault="00E90067" w:rsidP="00901087">
            <w:pPr>
              <w:rPr>
                <w:lang w:bidi="ru-RU"/>
              </w:rPr>
            </w:pPr>
            <w:r w:rsidRPr="00586369">
              <w:rPr>
                <w:lang w:bidi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586369" w:rsidRDefault="00E90067" w:rsidP="00901087">
            <w:pPr>
              <w:rPr>
                <w:lang w:bidi="ru-RU"/>
              </w:rPr>
            </w:pPr>
            <w:r w:rsidRPr="00586369">
              <w:rPr>
                <w:lang w:bidi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586369" w:rsidRDefault="00E90067" w:rsidP="00901087">
            <w:pPr>
              <w:rPr>
                <w:lang w:bidi="ru-RU"/>
              </w:rPr>
            </w:pPr>
            <w:r w:rsidRPr="00586369">
              <w:rPr>
                <w:lang w:bidi="ru-RU"/>
              </w:rPr>
              <w:t>4</w:t>
            </w:r>
          </w:p>
        </w:tc>
      </w:tr>
      <w:tr w:rsidR="00E90067" w:rsidRPr="00586369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r w:rsidRPr="00586369">
              <w:t>Цель</w:t>
            </w:r>
            <w:r w:rsidR="00901087">
              <w:t xml:space="preserve"> </w:t>
            </w:r>
            <w:r w:rsidRPr="00586369">
              <w:t>1:</w:t>
            </w:r>
            <w:r w:rsidR="00586369" w:rsidRPr="00586369">
              <w:t xml:space="preserve"> «</w:t>
            </w:r>
            <w:r w:rsidRPr="00586369">
              <w:t>Повышение эффективности, качества и надежности предоставления жилищно-коммунальных услуг</w:t>
            </w:r>
            <w:r w:rsidR="00586369" w:rsidRPr="00586369">
              <w:t>»</w:t>
            </w:r>
          </w:p>
        </w:tc>
      </w:tr>
      <w:tr w:rsidR="00E90067" w:rsidRPr="00586369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r w:rsidRPr="00586369">
              <w:t xml:space="preserve">Задача 1 </w:t>
            </w:r>
            <w:r w:rsidR="00586369" w:rsidRPr="00586369">
              <w:t>«</w:t>
            </w:r>
            <w:r w:rsidRPr="00586369">
              <w:t>Повышение эффективности, качества и надежности поставки коммунальных ресурсов</w:t>
            </w:r>
            <w:r w:rsidR="00586369" w:rsidRPr="00586369">
              <w:t>»</w:t>
            </w:r>
          </w:p>
        </w:tc>
      </w:tr>
      <w:tr w:rsidR="00E90067" w:rsidRPr="00586369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r w:rsidRPr="00586369">
              <w:t>Подпрограмма 1</w:t>
            </w:r>
            <w:r w:rsidR="00586369" w:rsidRPr="00586369">
              <w:t xml:space="preserve"> «</w:t>
            </w:r>
            <w:r w:rsidRPr="00586369">
              <w:t>Создание условий для обеспечения качественными коммунальными услугами</w:t>
            </w:r>
            <w:r w:rsidR="00586369" w:rsidRPr="00586369">
              <w:t>»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1.1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Региональный проект </w:t>
            </w:r>
            <w:r w:rsidR="00586369" w:rsidRPr="00586369">
              <w:t>«</w:t>
            </w:r>
            <w:r w:rsidRPr="00586369">
              <w:t xml:space="preserve">Региональный проект </w:t>
            </w:r>
            <w:r w:rsidR="00586369" w:rsidRPr="00586369">
              <w:t>«</w:t>
            </w:r>
            <w:r w:rsidRPr="00586369">
              <w:t>Чистая вода</w:t>
            </w:r>
            <w:r w:rsidR="00586369" w:rsidRPr="00586369">
              <w:t>»«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Обеспечение населения чистой питьевой водой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586369" w:rsidP="00901087">
            <w:r w:rsidRPr="00586369">
              <w:t xml:space="preserve"> 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1.2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Реконструкция, расширение, модернизация, строительство</w:t>
            </w:r>
            <w:r w:rsidR="00586369" w:rsidRPr="00586369">
              <w:t xml:space="preserve"> </w:t>
            </w:r>
            <w:r w:rsidRPr="00586369">
              <w:t>коммунальных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</w:t>
            </w:r>
            <w:r w:rsidR="00586369"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proofErr w:type="spellStart"/>
            <w:r w:rsidRPr="00586369">
              <w:t>Софинансирование</w:t>
            </w:r>
            <w:proofErr w:type="spellEnd"/>
            <w:r w:rsidRPr="00586369">
              <w:t xml:space="preserve"> мероприятий по реконструкции, модернизации, строительству коммунальных объектов, в том числе объектов питьевого водоснабжения в населенных пунктах, население в которых не обеспечено качественной питьевой водой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Порядок</w:t>
            </w:r>
            <w:r w:rsidR="00586369" w:rsidRPr="00586369">
              <w:t xml:space="preserve"> </w:t>
            </w:r>
            <w:r w:rsidRPr="00586369">
              <w:t>предоставления субсидии на реконструкцию, расширение, модернизацию, строительство коммунальных объектов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1.3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Актуализация схем теплоснабжения, водоснабжения и водоотведения в населенных пунктах Березовского района</w:t>
            </w:r>
            <w:r w:rsidR="00586369" w:rsidRPr="00586369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Актуализация схем теплоснабжения, водоснабжения и водоотведения в населенных пунктах Березовского района</w:t>
            </w:r>
            <w:r w:rsidR="00586369" w:rsidRPr="00586369"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РФ </w:t>
            </w:r>
            <w:r w:rsidR="004A5FEF">
              <w:t xml:space="preserve">            </w:t>
            </w:r>
            <w:r w:rsidRPr="00586369">
              <w:t xml:space="preserve">от 22.02.2012 </w:t>
            </w:r>
            <w:hyperlink r:id="rId30" w:tooltip="ПОСТАНОВЛЕНИЕ от 22.02.2012 № 154 ПРАВИТЕЛЬСТВО РФ&#10;&#10;О ТРЕБОВАНИЯХ К СХЕМАМ ТЕПЛОСНАБЖЕНИЯ, ПОРЯДКУ ИХ РАЗРАБОТКИ И УТВЕРЖДЕНИЯ" w:history="1">
              <w:r w:rsidRPr="004A5FEF">
                <w:rPr>
                  <w:rStyle w:val="a5"/>
                </w:rPr>
                <w:t>№ 154</w:t>
              </w:r>
              <w:r w:rsidR="00586369" w:rsidRPr="004A5FEF">
                <w:rPr>
                  <w:rStyle w:val="a5"/>
                </w:rPr>
                <w:t xml:space="preserve"> </w:t>
              </w:r>
              <w:r w:rsidR="00901087" w:rsidRPr="004A5FEF">
                <w:rPr>
                  <w:rStyle w:val="a5"/>
                </w:rPr>
                <w:t xml:space="preserve">             </w:t>
              </w:r>
              <w:r w:rsidR="00586369" w:rsidRPr="004A5FEF">
                <w:rPr>
                  <w:rStyle w:val="a5"/>
                </w:rPr>
                <w:t>«</w:t>
              </w:r>
              <w:r w:rsidRPr="004A5FEF">
                <w:rPr>
                  <w:rStyle w:val="a5"/>
                </w:rPr>
                <w:t>О требованиях к</w:t>
              </w:r>
              <w:r w:rsidR="004A5FEF" w:rsidRPr="004A5FEF">
                <w:rPr>
                  <w:rStyle w:val="a5"/>
                </w:rPr>
                <w:t xml:space="preserve"> схемам</w:t>
              </w:r>
            </w:hyperlink>
            <w:r w:rsidR="004A5FEF">
              <w:t xml:space="preserve"> </w:t>
            </w:r>
            <w:r w:rsidRPr="00586369">
              <w:t xml:space="preserve">теплоснабжения, порядку их разработки </w:t>
            </w:r>
            <w:r w:rsidRPr="00586369">
              <w:lastRenderedPageBreak/>
              <w:t>и утверждения</w:t>
            </w:r>
            <w:r w:rsidR="00586369" w:rsidRPr="00586369">
              <w:t>»</w:t>
            </w:r>
          </w:p>
          <w:p w:rsidR="00E90067" w:rsidRPr="00586369" w:rsidRDefault="00E90067" w:rsidP="00901087"/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РФ </w:t>
            </w:r>
            <w:r w:rsidR="004A5FEF">
              <w:t xml:space="preserve">    </w:t>
            </w:r>
            <w:r w:rsidRPr="00586369">
              <w:t xml:space="preserve">от 05.09.2013 </w:t>
            </w:r>
            <w:hyperlink r:id="rId31" w:tooltip="ПОСТАНОВЛЕНИЕ от 05.09.2013 № 782 ПРАВИТЕЛЬСТВО РФ&#10;&#10;О СХЕМАХ ВОДОСНАБЖЕНИЯ И ВОДООТВЕДЕНИЯ" w:history="1">
              <w:r w:rsidRPr="004A5FEF">
                <w:rPr>
                  <w:rStyle w:val="a5"/>
                </w:rPr>
                <w:t>№ 782</w:t>
              </w:r>
              <w:r w:rsidR="00901087" w:rsidRPr="004A5FEF">
                <w:rPr>
                  <w:rStyle w:val="a5"/>
                </w:rPr>
                <w:t xml:space="preserve">            </w:t>
              </w:r>
              <w:r w:rsidR="00586369" w:rsidRPr="004A5FEF">
                <w:rPr>
                  <w:rStyle w:val="a5"/>
                </w:rPr>
                <w:t xml:space="preserve"> «</w:t>
              </w:r>
              <w:r w:rsidRPr="004A5FEF">
                <w:rPr>
                  <w:rStyle w:val="a5"/>
                </w:rPr>
                <w:t>О схемах водоснабжения</w:t>
              </w:r>
            </w:hyperlink>
            <w:r w:rsidRPr="00586369">
              <w:t xml:space="preserve"> и водоотведения</w:t>
            </w:r>
            <w:r w:rsidR="00586369" w:rsidRPr="00586369">
              <w:t>»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>1.4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Капитальный ремонт объектов коммунального комплекса</w:t>
            </w:r>
            <w:r w:rsidR="00586369"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2DD" w:rsidRPr="00586369" w:rsidRDefault="001022DD" w:rsidP="00901087"/>
          <w:p w:rsidR="00E90067" w:rsidRPr="00586369" w:rsidRDefault="00E90067" w:rsidP="00901087">
            <w:pPr>
              <w:ind w:firstLine="0"/>
            </w:pPr>
            <w:r w:rsidRPr="00586369">
              <w:t>Капитальный ремонт объектов коммунального комплекса</w:t>
            </w:r>
          </w:p>
          <w:p w:rsidR="00E90067" w:rsidRPr="00586369" w:rsidRDefault="00E90067" w:rsidP="00901087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586369" w:rsidP="00901087">
            <w:r w:rsidRPr="00586369">
              <w:t xml:space="preserve"> </w:t>
            </w:r>
          </w:p>
        </w:tc>
      </w:tr>
      <w:tr w:rsidR="00E90067" w:rsidRPr="00586369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r w:rsidRPr="00586369">
              <w:t>Цель 2:</w:t>
            </w:r>
            <w:r w:rsidR="00586369" w:rsidRPr="00586369">
              <w:t xml:space="preserve"> «</w:t>
            </w:r>
            <w:r w:rsidRPr="00586369">
              <w:t>Повышение эффективности использования топливно-энергетических ресурсов</w:t>
            </w:r>
            <w:r w:rsidR="00586369" w:rsidRPr="00586369">
              <w:t>»</w:t>
            </w:r>
          </w:p>
        </w:tc>
      </w:tr>
      <w:tr w:rsidR="00E90067" w:rsidRPr="00586369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r w:rsidRPr="00586369">
              <w:t xml:space="preserve">Задача 2: </w:t>
            </w:r>
            <w:r w:rsidR="00586369" w:rsidRPr="00586369">
              <w:t>«</w:t>
            </w:r>
            <w:r w:rsidRPr="00586369">
              <w:t>Сдерживание роста тарифов на коммунальные</w:t>
            </w:r>
            <w:r w:rsidR="00586369" w:rsidRPr="00586369">
              <w:t xml:space="preserve"> </w:t>
            </w:r>
            <w:r w:rsidRPr="00586369">
              <w:t>ресурсы</w:t>
            </w:r>
            <w:r w:rsidR="00586369" w:rsidRPr="00586369">
              <w:t>»</w:t>
            </w:r>
          </w:p>
        </w:tc>
      </w:tr>
      <w:tr w:rsidR="00E90067" w:rsidRPr="00586369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r w:rsidRPr="00586369">
              <w:t xml:space="preserve">Подпрограмма 2 </w:t>
            </w:r>
            <w:r w:rsidR="00586369" w:rsidRPr="00586369">
              <w:t>«</w:t>
            </w:r>
            <w:r w:rsidRPr="00586369">
              <w:t>Обеспечение равных прав потребителей на получение коммунальных ресурсов</w:t>
            </w:r>
            <w:r w:rsidR="00586369" w:rsidRPr="00586369">
              <w:t>»</w:t>
            </w:r>
            <w:r w:rsidRPr="00586369">
              <w:t>.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2.1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Предоставление субсидий на возмещение недополученных доходов организациям, осуществляющим реализацию населению сжиженного газа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Предоставление субсидии на возмещение недополученных доходов организациям, осуществляющим реализацию населению Березовского района сжиженного газа по социальн</w:t>
            </w:r>
            <w:proofErr w:type="gramStart"/>
            <w:r w:rsidRPr="00586369">
              <w:t>о-</w:t>
            </w:r>
            <w:proofErr w:type="gramEnd"/>
            <w:r w:rsidRPr="00586369">
              <w:t xml:space="preserve"> ориентированным розничным ценам (в том числе администрирование)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Порядок предоставления субвенции на возмещение недополученных доходов организациям, осуществляющим реализацию населению сжиженного газа по социально-ориентированным розничным ценам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2.2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по социально ориентированным тарифам</w:t>
            </w:r>
            <w:r w:rsidR="00586369"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</w:t>
            </w:r>
            <w:r w:rsidRPr="00586369">
              <w:lastRenderedPageBreak/>
              <w:t>ориентированным тарифам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 xml:space="preserve">Порядок предоставления субвенции на возмещение недополученных доходов организациям,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автономного округа по </w:t>
            </w:r>
            <w:r w:rsidRPr="00586369">
              <w:lastRenderedPageBreak/>
              <w:t xml:space="preserve">социально ориентированным тарифам 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>2.3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Предоставление субсидий на возмещение</w:t>
            </w:r>
            <w:r w:rsidR="00586369" w:rsidRPr="00586369">
              <w:t xml:space="preserve"> </w:t>
            </w:r>
            <w:r w:rsidRPr="00586369">
              <w:t>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</w:t>
            </w:r>
            <w:r w:rsidR="00586369"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Предоставление субсидии</w:t>
            </w:r>
            <w:r w:rsidR="00586369" w:rsidRPr="00586369">
              <w:t xml:space="preserve"> </w:t>
            </w:r>
            <w:r w:rsidRPr="00586369">
              <w:t>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Порядок предоставления субсидии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2.4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Предоставление субсидий организациям на возмещение недополученных доходов при оказании коммунальных услуг по регулируемым ценам</w:t>
            </w:r>
            <w:r w:rsidR="00586369"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Предоставление субсидий организациям на возмещение недополученных доходов при оказании коммунальных услуг по регулируемым ценам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О порядке предоставления субсидий организациям жилищно-коммунального комплекса на возмещение недополученных доходов при оказании жилищно-коммунальных услуг по регулируемым ценам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2.5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Предоставление субсидий на реализацию полномочий</w:t>
            </w:r>
            <w:r w:rsidR="00586369" w:rsidRPr="00586369">
              <w:t xml:space="preserve"> </w:t>
            </w:r>
            <w:r w:rsidRPr="00586369">
              <w:t>в сфере жилищно-коммунального комплекса</w:t>
            </w:r>
            <w:r w:rsidR="00586369"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Предоставление субсидий городским и сельским поселениям Березовского района для обеспечения надежности и качества жилищно-коммунальных услуг населению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Порядок предоставления субсидии на реализацию полномочий в сфере жилищно-коммунального комплекса 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2.6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proofErr w:type="gramStart"/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 xml:space="preserve">Представление субсидий юридическим лицам (за исключением государственных (муниципальных </w:t>
            </w:r>
            <w:r w:rsidRPr="00586369">
              <w:lastRenderedPageBreak/>
              <w:t>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r w:rsidR="00586369" w:rsidRPr="00586369">
              <w:t>»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proofErr w:type="gramStart"/>
            <w:r w:rsidRPr="00586369">
              <w:lastRenderedPageBreak/>
              <w:t xml:space="preserve">Представление субсидий юридическим лицам (за исключением государственных (муниципальных </w:t>
            </w:r>
            <w:r w:rsidRPr="00586369">
              <w:lastRenderedPageBreak/>
              <w:t>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586369" w:rsidP="00901087">
            <w:pPr>
              <w:ind w:firstLine="0"/>
            </w:pPr>
            <w:r w:rsidRPr="00586369">
              <w:lastRenderedPageBreak/>
              <w:t>«</w:t>
            </w:r>
            <w:r w:rsidR="00E90067" w:rsidRPr="00586369">
              <w:t>Закон Ханты-Мансийского автономного округа-Югры от 22.02.2006</w:t>
            </w:r>
            <w:r w:rsidR="004A5FEF">
              <w:t xml:space="preserve">  </w:t>
            </w:r>
            <w:r w:rsidR="00E90067" w:rsidRPr="00586369">
              <w:t xml:space="preserve"> </w:t>
            </w:r>
            <w:hyperlink r:id="rId32" w:tooltip="ЗАКОН от 22.02.2006 № 18-оз Дума Ханты-Мансийского автономного округа-Югры&#10;&#10;О ГОСУДАРСТВЕННОЙ ФИНАНСОВОЙ ПОДДЕРЖКЕ ДОСРОЧНОГО ЗАВОЗА ПРОДУКЦИИ (ТОВАРОВ) В РАЙОНЫ И НАСЕЛЕННЫЕ ПУНКТЫ НА ТЕРРИТОРИИ ХАНТЫ-МАНСИЙСКОГО АВТОНОМНОГО ОКРУГА   ЮГРЫ С ОГРАНИЧЕННЫМИ СРОК" w:history="1">
              <w:r w:rsidR="00E90067" w:rsidRPr="004A5FEF">
                <w:rPr>
                  <w:rStyle w:val="a5"/>
                </w:rPr>
                <w:t xml:space="preserve">№ 18-оз </w:t>
              </w:r>
              <w:r w:rsidRPr="004A5FEF">
                <w:rPr>
                  <w:rStyle w:val="a5"/>
                </w:rPr>
                <w:t>«</w:t>
              </w:r>
              <w:r w:rsidR="00E90067" w:rsidRPr="004A5FEF">
                <w:rPr>
                  <w:rStyle w:val="a5"/>
                </w:rPr>
                <w:t>О государственной</w:t>
              </w:r>
            </w:hyperlink>
            <w:r w:rsidR="00E90067" w:rsidRPr="00586369">
              <w:t xml:space="preserve"> </w:t>
            </w:r>
            <w:r w:rsidR="00E90067" w:rsidRPr="00586369">
              <w:lastRenderedPageBreak/>
              <w:t>финансовой поддержке досрочного завоза продукции (товаров)</w:t>
            </w:r>
            <w:r w:rsidRPr="00586369">
              <w:t xml:space="preserve"> </w:t>
            </w:r>
            <w:r w:rsidR="00E90067" w:rsidRPr="00586369">
              <w:t>в районы и населенные пункты на территории Ханты-Мансийского автономного округ</w:t>
            </w:r>
            <w:proofErr w:type="gramStart"/>
            <w:r w:rsidR="00E90067" w:rsidRPr="00586369">
              <w:t>а-</w:t>
            </w:r>
            <w:proofErr w:type="gramEnd"/>
            <w:r w:rsidR="00E90067" w:rsidRPr="00586369">
              <w:t xml:space="preserve"> Югры с ограниченными сроками завоза грузов</w:t>
            </w:r>
            <w:r w:rsidRPr="00586369">
              <w:t xml:space="preserve">» </w:t>
            </w:r>
            <w:r w:rsidR="00E90067" w:rsidRPr="00586369">
              <w:t xml:space="preserve">Постановление администрации Березовского района </w:t>
            </w:r>
            <w:hyperlink r:id="rId33" w:tooltip="постановление от 21.11.2018 0:00:00 №1039 Администрация Березовского района&#10;&#10;О Порядке предоставления за счет средств бюджета Березовского района субсидий юридическим лицам (за исключением государственных (муниципальных) учреждений), индивидуальным предпринима" w:history="1">
              <w:r w:rsidR="00E90067" w:rsidRPr="004A5FEF">
                <w:rPr>
                  <w:rStyle w:val="a5"/>
                </w:rPr>
                <w:t>от 21.11.2018 № 1039</w:t>
              </w:r>
            </w:hyperlink>
            <w:r w:rsidR="00E90067" w:rsidRPr="00586369">
              <w:t xml:space="preserve"> </w:t>
            </w:r>
            <w:r w:rsidRPr="00586369">
              <w:t>«</w:t>
            </w:r>
            <w:r w:rsidR="00E90067" w:rsidRPr="00586369">
              <w:t>О порядке предоставления за счет средств бюджета Березовского района субсидий юридическим лицам за исключением государственных, (муниципальных учреждений),</w:t>
            </w:r>
            <w:r w:rsidRPr="00586369">
              <w:t xml:space="preserve"> </w:t>
            </w:r>
            <w:r w:rsidR="00E90067" w:rsidRPr="00586369">
              <w:t xml:space="preserve">индивидуальным предпринимателям на возмещение затрат, </w:t>
            </w:r>
            <w:proofErr w:type="gramStart"/>
            <w:r w:rsidR="00E90067" w:rsidRPr="00586369">
              <w:t>связанных</w:t>
            </w:r>
            <w:proofErr w:type="gramEnd"/>
            <w:r w:rsidR="00E90067" w:rsidRPr="00586369">
              <w:t xml:space="preserve">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r w:rsidRPr="00586369">
              <w:t xml:space="preserve">» </w:t>
            </w:r>
          </w:p>
        </w:tc>
      </w:tr>
      <w:tr w:rsidR="00414BC5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BC5" w:rsidRPr="00586369" w:rsidRDefault="00414BC5" w:rsidP="00901087">
            <w:pPr>
              <w:ind w:firstLine="0"/>
            </w:pPr>
            <w:r w:rsidRPr="00586369">
              <w:lastRenderedPageBreak/>
              <w:t>2.7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BC5" w:rsidRPr="00586369" w:rsidRDefault="006D5AD7" w:rsidP="00901087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 xml:space="preserve">Иные межбюджетные трансферты бюджетам городских (сельских) поселений по обеспечению досрочного завоза продукции (товаров) с ограниченными сроками завоза грузов в районы и населенные пункты Березовского района в </w:t>
            </w:r>
            <w:r w:rsidRPr="00586369">
              <w:lastRenderedPageBreak/>
              <w:t>навигацию 2022 года за счет бюджетных ассигнований резервного фонда Правительства Ханты-Мансийского автономного округа-Югры</w:t>
            </w:r>
            <w:r w:rsidR="00586369"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BC5" w:rsidRPr="00586369" w:rsidRDefault="006D5AD7" w:rsidP="00901087">
            <w:pPr>
              <w:ind w:firstLine="0"/>
            </w:pPr>
            <w:r w:rsidRPr="00586369">
              <w:lastRenderedPageBreak/>
              <w:t xml:space="preserve">Межбюджетные трансферты бюджетам городских (сельских) поселений по обеспечению досрочного завоза продукции (товаров) с ограниченными сроками завоза грузов в районы и населенные пункты </w:t>
            </w:r>
            <w:r w:rsidRPr="00586369">
              <w:lastRenderedPageBreak/>
              <w:t>Березовского района в навигацию 2022 года за счет бюджетных ассигнований резервного фонда Правительства Ханты-Мансийского автономного округа-Югры</w:t>
            </w:r>
            <w:r w:rsidR="00586369" w:rsidRPr="00586369"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BC5" w:rsidRPr="00586369" w:rsidRDefault="006D5AD7" w:rsidP="00901087">
            <w:pPr>
              <w:ind w:firstLine="0"/>
            </w:pPr>
            <w:r w:rsidRPr="00586369">
              <w:lastRenderedPageBreak/>
              <w:t xml:space="preserve">Постановление Правительства Ханты-Мансийского автономного округа </w:t>
            </w:r>
            <w:proofErr w:type="gramStart"/>
            <w:r w:rsidRPr="00586369">
              <w:t>–Ю</w:t>
            </w:r>
            <w:proofErr w:type="gramEnd"/>
            <w:r w:rsidRPr="00586369">
              <w:t>гры от 03.06.2022</w:t>
            </w:r>
            <w:r w:rsidR="00586369" w:rsidRPr="00586369">
              <w:t xml:space="preserve"> </w:t>
            </w:r>
            <w:r w:rsidR="00901087">
              <w:t xml:space="preserve"> </w:t>
            </w:r>
            <w:r w:rsidRPr="00586369">
              <w:t xml:space="preserve">№ 251-п </w:t>
            </w:r>
            <w:r w:rsidR="00586369" w:rsidRPr="00586369">
              <w:t>«</w:t>
            </w:r>
            <w:r w:rsidRPr="00586369">
              <w:t>О выделении бюджетных ассигнований из резервного фонда Правительства ХМАО-</w:t>
            </w:r>
            <w:r w:rsidRPr="00586369">
              <w:lastRenderedPageBreak/>
              <w:t>Югры</w:t>
            </w:r>
          </w:p>
        </w:tc>
      </w:tr>
      <w:tr w:rsidR="00E90067" w:rsidRPr="00586369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r w:rsidRPr="00586369">
              <w:lastRenderedPageBreak/>
              <w:t>Цель 3:</w:t>
            </w:r>
            <w:r w:rsidR="00586369" w:rsidRPr="00586369">
              <w:t xml:space="preserve"> «</w:t>
            </w:r>
            <w:r w:rsidRPr="00586369">
              <w:t xml:space="preserve">Повышение </w:t>
            </w:r>
            <w:proofErr w:type="spellStart"/>
            <w:r w:rsidRPr="00586369">
              <w:t>энергоэффективности</w:t>
            </w:r>
            <w:proofErr w:type="spellEnd"/>
            <w:r w:rsidR="00586369" w:rsidRPr="00586369">
              <w:t>»</w:t>
            </w:r>
          </w:p>
        </w:tc>
      </w:tr>
      <w:tr w:rsidR="00E90067" w:rsidRPr="00586369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r w:rsidRPr="00586369">
              <w:t xml:space="preserve">Задача 3: </w:t>
            </w:r>
            <w:r w:rsidR="00586369" w:rsidRPr="00586369">
              <w:t>«</w:t>
            </w:r>
            <w:r w:rsidRPr="00586369">
              <w:t xml:space="preserve">Повышение </w:t>
            </w:r>
            <w:proofErr w:type="spellStart"/>
            <w:r w:rsidRPr="00586369">
              <w:t>энергоэффективности</w:t>
            </w:r>
            <w:proofErr w:type="spellEnd"/>
            <w:r w:rsidRPr="00586369">
              <w:t xml:space="preserve"> в бюджетной и жилищной сферах</w:t>
            </w:r>
            <w:r w:rsidR="00586369" w:rsidRPr="00586369">
              <w:t>»</w:t>
            </w:r>
          </w:p>
        </w:tc>
      </w:tr>
      <w:tr w:rsidR="00E90067" w:rsidRPr="00586369" w:rsidTr="008257E5">
        <w:trPr>
          <w:trHeight w:val="331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r w:rsidRPr="00586369">
              <w:t xml:space="preserve">Подпрограмма 3 </w:t>
            </w:r>
            <w:r w:rsidR="00586369" w:rsidRPr="00586369">
              <w:t>«</w:t>
            </w:r>
            <w:r w:rsidRPr="00586369">
              <w:t xml:space="preserve">Повышение </w:t>
            </w:r>
            <w:proofErr w:type="spellStart"/>
            <w:r w:rsidRPr="00586369">
              <w:t>энергоэффективности</w:t>
            </w:r>
            <w:proofErr w:type="spellEnd"/>
            <w:r w:rsidRPr="00586369">
              <w:t xml:space="preserve"> в отраслях экономики</w:t>
            </w:r>
            <w:r w:rsidR="00586369" w:rsidRPr="00586369">
              <w:t>»</w:t>
            </w:r>
            <w:r w:rsidRPr="00586369">
              <w:t>.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3.1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1022DD" w:rsidP="00901087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Выявление бесхозяйных объектов недвижимого имущества, используемых для передачи энергетических ресурсов, организации постановки в установленном</w:t>
            </w:r>
            <w:r w:rsidR="00586369" w:rsidRPr="00586369">
              <w:t xml:space="preserve"> </w:t>
            </w:r>
            <w:r w:rsidRPr="00586369">
              <w:t>порядке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</w:t>
            </w:r>
            <w:r w:rsidR="00586369"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586369" w:rsidP="00901087">
            <w:pPr>
              <w:ind w:firstLine="0"/>
            </w:pPr>
            <w:r w:rsidRPr="00586369">
              <w:t>«</w:t>
            </w:r>
            <w:r w:rsidR="001022DD" w:rsidRPr="00586369">
              <w:t>Выявление бесхозяйных объектов недвижимого имущества, используемых для передачи энергетических ресурсов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102B07">
            <w:pPr>
              <w:ind w:firstLine="0"/>
            </w:pPr>
            <w:r w:rsidRPr="00586369">
              <w:t>Постановление Пра</w:t>
            </w:r>
            <w:r w:rsidR="00102B07">
              <w:t xml:space="preserve">вительства Российской Федерации </w:t>
            </w:r>
            <w:r w:rsidRPr="00586369">
              <w:t xml:space="preserve">от 11.02.2021 </w:t>
            </w:r>
            <w:hyperlink r:id="rId34" w:tooltip="ПОСТАНОВЛЕНИЕ от 11.02.2021 № 161 ПРАВИТЕЛЬСТВО РФ&#10;&#10;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" w:history="1">
              <w:r w:rsidRPr="004A5FEF">
                <w:rPr>
                  <w:rStyle w:val="a5"/>
                </w:rPr>
                <w:t xml:space="preserve">№ 161 </w:t>
              </w:r>
              <w:r w:rsidR="00901087" w:rsidRPr="004A5FEF">
                <w:rPr>
                  <w:rStyle w:val="a5"/>
                </w:rPr>
                <w:t xml:space="preserve">   </w:t>
              </w:r>
              <w:r w:rsidR="00586369" w:rsidRPr="004A5FEF">
                <w:rPr>
                  <w:rStyle w:val="a5"/>
                </w:rPr>
                <w:t>«</w:t>
              </w:r>
              <w:r w:rsidRPr="004A5FEF">
                <w:rPr>
                  <w:rStyle w:val="a5"/>
                </w:rPr>
                <w:t>Об утверждении требований</w:t>
              </w:r>
            </w:hyperlink>
            <w:r w:rsidRPr="00586369">
              <w:t xml:space="preserve"> к региональным и муниципальным программам в области энергосбережения и повышения </w:t>
            </w:r>
            <w:proofErr w:type="spellStart"/>
            <w:r w:rsidRPr="00586369">
              <w:t>знергетической</w:t>
            </w:r>
            <w:proofErr w:type="spellEnd"/>
            <w:r w:rsidRPr="00586369">
              <w:t xml:space="preserve">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3.2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Основное мероприятие </w:t>
            </w:r>
          </w:p>
          <w:p w:rsidR="00E90067" w:rsidRPr="00586369" w:rsidRDefault="00586369" w:rsidP="00901087">
            <w:pPr>
              <w:ind w:firstLine="0"/>
            </w:pPr>
            <w:r w:rsidRPr="00586369">
              <w:t>«</w:t>
            </w:r>
            <w:r w:rsidR="00E90067" w:rsidRPr="00586369">
              <w:t>Организация порядка</w:t>
            </w:r>
            <w:r w:rsidRPr="00586369">
              <w:t xml:space="preserve"> </w:t>
            </w:r>
            <w:r w:rsidR="00E90067" w:rsidRPr="00586369">
              <w:t>управления (эксплуатации) бесхозяйными объектами недвижимого имущества, используемыми для передачи электрической и тепловой энергии, воды, с момента выявления таких объектов</w:t>
            </w:r>
            <w:r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Организация</w:t>
            </w:r>
            <w:r w:rsidR="00586369" w:rsidRPr="00586369">
              <w:t xml:space="preserve"> </w:t>
            </w:r>
            <w:r w:rsidRPr="00586369">
              <w:t>управления (эксплуатации) бесхозяйными объектами недвижимого имущества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Российской Федерации от 11.02.2021 </w:t>
            </w:r>
            <w:hyperlink r:id="rId35" w:tooltip="ПОСТАНОВЛЕНИЕ от 11.02.2021 № 161 ПРАВИТЕЛЬСТВО РФ&#10;&#10;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" w:history="1">
              <w:r w:rsidRPr="00102B07">
                <w:rPr>
                  <w:rStyle w:val="a5"/>
                </w:rPr>
                <w:t xml:space="preserve">№ 161 </w:t>
              </w:r>
              <w:r w:rsidR="00901087" w:rsidRPr="00102B07">
                <w:rPr>
                  <w:rStyle w:val="a5"/>
                </w:rPr>
                <w:t xml:space="preserve"> </w:t>
              </w:r>
              <w:r w:rsidR="00586369" w:rsidRPr="00102B07">
                <w:rPr>
                  <w:rStyle w:val="a5"/>
                </w:rPr>
                <w:t>«</w:t>
              </w:r>
              <w:r w:rsidRPr="00102B07">
                <w:rPr>
                  <w:rStyle w:val="a5"/>
                </w:rPr>
                <w:t>Об утверждении требований</w:t>
              </w:r>
            </w:hyperlink>
            <w:r w:rsidRPr="00586369">
              <w:t xml:space="preserve"> к региональным и муниципальным программам в области энергосбережения и повышения </w:t>
            </w:r>
            <w:proofErr w:type="spellStart"/>
            <w:r w:rsidRPr="00586369">
              <w:t>знергетической</w:t>
            </w:r>
            <w:proofErr w:type="spellEnd"/>
            <w:r w:rsidRPr="00586369">
              <w:t xml:space="preserve"> эффективности и о признании </w:t>
            </w:r>
            <w:proofErr w:type="gramStart"/>
            <w:r w:rsidRPr="00586369">
              <w:lastRenderedPageBreak/>
              <w:t>утратившими</w:t>
            </w:r>
            <w:proofErr w:type="gramEnd"/>
            <w:r w:rsidRPr="0058636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»«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>3.3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369" w:rsidRPr="00586369" w:rsidRDefault="00E90067" w:rsidP="00901087">
            <w:pPr>
              <w:ind w:firstLine="0"/>
            </w:pPr>
            <w:proofErr w:type="gramStart"/>
            <w:r w:rsidRPr="00586369">
              <w:t>Основное мероприятие</w:t>
            </w:r>
            <w:r w:rsidR="00586369" w:rsidRPr="00586369">
              <w:t xml:space="preserve"> «</w:t>
            </w:r>
            <w:r w:rsidRPr="00586369">
              <w:t>Регулирование цен</w:t>
            </w:r>
            <w:r w:rsidR="00586369" w:rsidRPr="00586369">
              <w:t xml:space="preserve"> </w:t>
            </w:r>
            <w:r w:rsidRPr="00586369">
              <w:t>(тарифов), направленные на стимулирование энергосбережения и повышение энергетической эффективности, в том числе переход к регулированию цен (тарифов)</w:t>
            </w:r>
            <w:r w:rsidR="00586369" w:rsidRPr="00586369">
              <w:t xml:space="preserve"> </w:t>
            </w:r>
            <w:r w:rsidRPr="00586369">
              <w:t>на основе долгосрочных параметров регулирования, введение социальной нормы потребления энергетических ресурсов и дифференцированных цен (тарифов) на энергетические ресурсы в пределах и свыше социальной нормы потребления, введение цен (тарифов), дифференцированных по времени суток, выходным и рабочим дням</w:t>
            </w:r>
            <w:r w:rsidR="00586369" w:rsidRPr="00586369">
              <w:t>»</w:t>
            </w:r>
            <w:proofErr w:type="gramEnd"/>
          </w:p>
          <w:p w:rsidR="00586369" w:rsidRPr="00586369" w:rsidRDefault="00586369" w:rsidP="00901087"/>
          <w:p w:rsidR="00E90067" w:rsidRPr="00586369" w:rsidRDefault="00E90067" w:rsidP="0090108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proofErr w:type="gramStart"/>
            <w:r w:rsidRPr="00586369">
              <w:t>Регулирование цен</w:t>
            </w:r>
            <w:r w:rsidR="00586369" w:rsidRPr="00586369">
              <w:t xml:space="preserve"> </w:t>
            </w:r>
            <w:r w:rsidRPr="00586369">
              <w:t>(тарифов), направленные на стимулирование энергосбережения и повышение энергетической эффективности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Российской Федерации от 11.02.2021 </w:t>
            </w:r>
            <w:hyperlink r:id="rId36" w:history="1">
              <w:r w:rsidR="00102B07">
                <w:rPr>
                  <w:rStyle w:val="a5"/>
                </w:rPr>
                <w:t xml:space="preserve">№ 161  «Об утверждении требований </w:t>
              </w:r>
            </w:hyperlink>
            <w:r w:rsidRPr="00586369">
              <w:t xml:space="preserve"> к региональным и муниципальным программам в области энергосбережения и повышения </w:t>
            </w:r>
            <w:proofErr w:type="spellStart"/>
            <w:r w:rsidRPr="00586369">
              <w:t>знергетической</w:t>
            </w:r>
            <w:proofErr w:type="spellEnd"/>
            <w:r w:rsidRPr="00586369">
              <w:t xml:space="preserve">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»«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3.4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Основное мероприятие </w:t>
            </w:r>
          </w:p>
          <w:p w:rsidR="00E90067" w:rsidRPr="00586369" w:rsidRDefault="00586369" w:rsidP="00901087">
            <w:pPr>
              <w:ind w:firstLine="0"/>
            </w:pPr>
            <w:r w:rsidRPr="00586369">
              <w:t>«</w:t>
            </w:r>
            <w:r w:rsidR="00E90067" w:rsidRPr="00586369">
              <w:t>Оснащение приборами учета используемых энергетических</w:t>
            </w:r>
            <w:r w:rsidRPr="00586369">
              <w:t xml:space="preserve"> </w:t>
            </w:r>
            <w:r w:rsidR="00E90067" w:rsidRPr="00586369">
              <w:t>ресурсов в жилищном фонде, в том числе с использованием интеллектуальных приборов учета, автоматизированных систем и систем</w:t>
            </w:r>
            <w:r w:rsidRPr="00586369">
              <w:t xml:space="preserve"> </w:t>
            </w:r>
            <w:r w:rsidR="00E90067" w:rsidRPr="00586369">
              <w:t>диспетчеризации</w:t>
            </w:r>
            <w:r w:rsidRPr="00586369">
              <w:t xml:space="preserve">»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Оснащение приборами учета используемых энергетических</w:t>
            </w:r>
            <w:r w:rsidR="00586369" w:rsidRPr="00586369">
              <w:t xml:space="preserve"> </w:t>
            </w:r>
            <w:r w:rsidRPr="00586369">
              <w:t>ресурсов в жилищном фонде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Российской Федерации от 11.02.2021 </w:t>
            </w:r>
            <w:hyperlink r:id="rId37" w:history="1">
              <w:r w:rsidR="00102B07">
                <w:rPr>
                  <w:rStyle w:val="a5"/>
                </w:rPr>
                <w:t xml:space="preserve">№ 161  «Об утверждении требований </w:t>
              </w:r>
            </w:hyperlink>
            <w:r w:rsidRPr="00586369">
              <w:t xml:space="preserve"> к региональным и муниципальным программам в области энергосбережения и повышения </w:t>
            </w:r>
            <w:proofErr w:type="spellStart"/>
            <w:r w:rsidRPr="00586369">
              <w:t>знергетической</w:t>
            </w:r>
            <w:proofErr w:type="spellEnd"/>
            <w:r w:rsidRPr="00586369">
              <w:t xml:space="preserve">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Российской </w:t>
            </w:r>
            <w:r w:rsidRPr="00586369">
              <w:lastRenderedPageBreak/>
              <w:t>Федерации и отдельных положений некоторых актов Правительства Российской Федерации</w:t>
            </w:r>
            <w:r w:rsidR="00586369" w:rsidRPr="00586369">
              <w:t>»«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>3.5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proofErr w:type="spellStart"/>
            <w:r w:rsidRPr="00586369">
              <w:t>Прединвестиционная</w:t>
            </w:r>
            <w:proofErr w:type="spellEnd"/>
            <w:r w:rsidRPr="00586369">
              <w:t xml:space="preserve"> подготовка проектов и мероприятий в области энергосбережения и повышение энергетической эффективности, включая разработку технико-экономических обоснований, бизнес-планов,</w:t>
            </w:r>
            <w:r w:rsidR="00586369" w:rsidRPr="00586369">
              <w:t xml:space="preserve"> </w:t>
            </w:r>
            <w:r w:rsidRPr="00586369">
              <w:t>а также проведение энергетических обследований</w:t>
            </w:r>
            <w:r w:rsidR="00586369"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proofErr w:type="spellStart"/>
            <w:r w:rsidRPr="00586369">
              <w:t>Прединвестиционная</w:t>
            </w:r>
            <w:proofErr w:type="spellEnd"/>
            <w:r w:rsidRPr="00586369">
              <w:t xml:space="preserve"> подготовка проектов и мероприятий в области энергосбережения и повышение энергетической эффективности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Российской Федерации от 11.02.2021 </w:t>
            </w:r>
            <w:hyperlink r:id="rId38" w:tooltip="ПОСТАНОВЛЕНИЕ от 11.02.2021 № 161 ПРАВИТЕЛЬСТВО РФ&#10;&#10;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" w:history="1">
              <w:r w:rsidRPr="00102B07">
                <w:rPr>
                  <w:rStyle w:val="a5"/>
                </w:rPr>
                <w:t>№ 161</w:t>
              </w:r>
              <w:r w:rsidR="00901087" w:rsidRPr="00102B07">
                <w:rPr>
                  <w:rStyle w:val="a5"/>
                </w:rPr>
                <w:t xml:space="preserve">   </w:t>
              </w:r>
              <w:r w:rsidR="00586369" w:rsidRPr="00102B07">
                <w:rPr>
                  <w:rStyle w:val="a5"/>
                </w:rPr>
                <w:t>«</w:t>
              </w:r>
              <w:r w:rsidRPr="00102B07">
                <w:rPr>
                  <w:rStyle w:val="a5"/>
                </w:rPr>
                <w:t>Об утверждении требований</w:t>
              </w:r>
            </w:hyperlink>
            <w:r w:rsidRPr="00586369">
              <w:t xml:space="preserve"> к региональным и муниципальным программам в области энергосбережения и повышения </w:t>
            </w:r>
            <w:proofErr w:type="spellStart"/>
            <w:r w:rsidRPr="00586369">
              <w:t>знергетической</w:t>
            </w:r>
            <w:proofErr w:type="spellEnd"/>
            <w:r w:rsidRPr="00586369">
              <w:t xml:space="preserve">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»«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3.6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Основное мероприятие</w:t>
            </w:r>
          </w:p>
          <w:p w:rsidR="00E90067" w:rsidRPr="00586369" w:rsidRDefault="00586369" w:rsidP="00901087">
            <w:pPr>
              <w:ind w:firstLine="0"/>
            </w:pPr>
            <w:r w:rsidRPr="00586369">
              <w:t>«</w:t>
            </w:r>
            <w:r w:rsidR="00E90067" w:rsidRPr="00586369">
              <w:t>Модернизация оборудования, используемого для 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инновационных решений и технологий в целях повышения энергетической эффективности</w:t>
            </w:r>
            <w:r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Модернизация </w:t>
            </w:r>
            <w:proofErr w:type="spellStart"/>
            <w:r w:rsidRPr="00586369">
              <w:t>ресурсоснабжающими</w:t>
            </w:r>
            <w:proofErr w:type="spellEnd"/>
            <w:r w:rsidRPr="00586369">
              <w:t xml:space="preserve"> предприятиями оборудования, используемого </w:t>
            </w:r>
            <w:proofErr w:type="gramStart"/>
            <w:r w:rsidRPr="00586369">
              <w:t>для</w:t>
            </w:r>
            <w:proofErr w:type="gramEnd"/>
            <w:r w:rsidRPr="00586369">
              <w:t xml:space="preserve"> </w:t>
            </w:r>
            <w:proofErr w:type="gramStart"/>
            <w:r w:rsidRPr="00586369">
              <w:t>передаче</w:t>
            </w:r>
            <w:proofErr w:type="gramEnd"/>
            <w:r w:rsidRPr="00586369">
              <w:t xml:space="preserve"> и выработки тепловой энергии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Российской Федерации от 11.02.2021 </w:t>
            </w:r>
            <w:hyperlink r:id="rId39" w:history="1">
              <w:r w:rsidR="00102B07">
                <w:rPr>
                  <w:rStyle w:val="a5"/>
                </w:rPr>
                <w:t xml:space="preserve">№ 161  «Об утверждении требований </w:t>
              </w:r>
            </w:hyperlink>
            <w:r w:rsidRPr="0058636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586369">
              <w:t>знергетической</w:t>
            </w:r>
            <w:proofErr w:type="spellEnd"/>
            <w:r w:rsidRPr="00586369">
              <w:t xml:space="preserve">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Российской Федерации и отдельных положений некоторых актов Правительства </w:t>
            </w:r>
            <w:r w:rsidRPr="00586369">
              <w:lastRenderedPageBreak/>
              <w:t>Российской Федерации</w:t>
            </w:r>
            <w:r w:rsidR="00586369" w:rsidRPr="00586369">
              <w:t>»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>3.7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1022DD" w:rsidP="00901087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  <w:r w:rsidR="00586369"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8B25F8" w:rsidP="00901087">
            <w:pPr>
              <w:ind w:firstLine="0"/>
            </w:pPr>
            <w:r w:rsidRPr="00586369">
              <w:t>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Российской Федерации от 11.02.2021 </w:t>
            </w:r>
            <w:hyperlink r:id="rId40" w:history="1">
              <w:r w:rsidR="00102B07">
                <w:rPr>
                  <w:rStyle w:val="a5"/>
                </w:rPr>
                <w:t xml:space="preserve">№ 161  «Об утверждении требований </w:t>
              </w:r>
            </w:hyperlink>
            <w:r w:rsidRPr="0058636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586369">
              <w:t>знергетической</w:t>
            </w:r>
            <w:proofErr w:type="spellEnd"/>
            <w:r w:rsidRPr="00586369">
              <w:t xml:space="preserve">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»«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3.8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Основное мероприятие</w:t>
            </w:r>
          </w:p>
          <w:p w:rsidR="00E90067" w:rsidRPr="00586369" w:rsidRDefault="00586369" w:rsidP="00901087">
            <w:pPr>
              <w:ind w:firstLine="0"/>
            </w:pPr>
            <w:r w:rsidRPr="00586369">
              <w:t>«</w:t>
            </w:r>
            <w:r w:rsidR="00E90067" w:rsidRPr="00586369">
              <w:t>Снижение потребления энергетических ресурсов на собственные нужды</w:t>
            </w:r>
            <w:r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Снижение потребления энергетических ресурсов на собственные нужды при осуществлении регулируемых видов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Российской Федерации от 11.02.2021 </w:t>
            </w:r>
            <w:hyperlink r:id="rId41" w:history="1">
              <w:r w:rsidR="00102B07">
                <w:rPr>
                  <w:rStyle w:val="a5"/>
                </w:rPr>
                <w:t xml:space="preserve">№ 161  «Об утверждении требований </w:t>
              </w:r>
            </w:hyperlink>
            <w:r w:rsidRPr="0058636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586369">
              <w:t>знергетической</w:t>
            </w:r>
            <w:proofErr w:type="spellEnd"/>
            <w:r w:rsidRPr="00586369">
              <w:t xml:space="preserve">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»«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3.9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Основное мероприятие</w:t>
            </w:r>
          </w:p>
          <w:p w:rsidR="00E90067" w:rsidRPr="00586369" w:rsidRDefault="00586369" w:rsidP="00901087">
            <w:pPr>
              <w:ind w:firstLine="0"/>
            </w:pPr>
            <w:r w:rsidRPr="00586369">
              <w:t>«</w:t>
            </w:r>
            <w:r w:rsidR="00E90067" w:rsidRPr="00586369">
              <w:t xml:space="preserve">Сокращение потерь </w:t>
            </w:r>
            <w:r w:rsidR="00E90067" w:rsidRPr="00586369">
              <w:lastRenderedPageBreak/>
              <w:t>электрической энергии, тепловой энергии при их передаче</w:t>
            </w:r>
            <w:r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 xml:space="preserve">Сокращение потерь электрической </w:t>
            </w:r>
            <w:r w:rsidRPr="00586369">
              <w:lastRenderedPageBreak/>
              <w:t>энергии, тепловой энергии при их передаче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 xml:space="preserve">Постановление Правительства </w:t>
            </w:r>
            <w:r w:rsidRPr="00586369">
              <w:lastRenderedPageBreak/>
              <w:t xml:space="preserve">Российской Федерации от 11.02.2021 </w:t>
            </w:r>
            <w:hyperlink r:id="rId42" w:history="1">
              <w:r w:rsidR="00102B07">
                <w:rPr>
                  <w:rStyle w:val="a5"/>
                </w:rPr>
                <w:t xml:space="preserve">№ 161  «Об утверждении требований </w:t>
              </w:r>
            </w:hyperlink>
            <w:r w:rsidRPr="0058636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586369">
              <w:t>знергетической</w:t>
            </w:r>
            <w:proofErr w:type="spellEnd"/>
            <w:r w:rsidRPr="00586369">
              <w:t xml:space="preserve">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»«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>3.10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Основное мероприятие</w:t>
            </w:r>
          </w:p>
          <w:p w:rsidR="00E90067" w:rsidRPr="00586369" w:rsidRDefault="00586369" w:rsidP="00901087">
            <w:pPr>
              <w:ind w:firstLine="0"/>
            </w:pPr>
            <w:r w:rsidRPr="00586369">
              <w:t>«</w:t>
            </w:r>
            <w:r w:rsidR="00E90067" w:rsidRPr="00586369">
              <w:t>Сокращение объемов электрической энергии, используемой при передаче (транспортировке) воды</w:t>
            </w:r>
            <w:r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Сокращение объемов </w:t>
            </w:r>
            <w:proofErr w:type="spellStart"/>
            <w:r w:rsidRPr="00586369">
              <w:t>ресурсоснабжающими</w:t>
            </w:r>
            <w:proofErr w:type="spellEnd"/>
            <w:r w:rsidRPr="00586369">
              <w:t xml:space="preserve"> организациями электрической энергии, используемой при передаче (транспортировке) воды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Российской Федерации от 11.02.2021 </w:t>
            </w:r>
            <w:hyperlink r:id="rId43" w:history="1">
              <w:r w:rsidR="00102B07">
                <w:rPr>
                  <w:rStyle w:val="a5"/>
                </w:rPr>
                <w:t xml:space="preserve">№ 161  «Об утверждении требований </w:t>
              </w:r>
            </w:hyperlink>
            <w:r w:rsidRPr="0058636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586369">
              <w:t>знергетической</w:t>
            </w:r>
            <w:proofErr w:type="spellEnd"/>
            <w:r w:rsidRPr="00586369">
              <w:t xml:space="preserve">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»«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3.11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Основное мероприятие</w:t>
            </w:r>
          </w:p>
          <w:p w:rsidR="00E90067" w:rsidRPr="00586369" w:rsidRDefault="00586369" w:rsidP="00901087">
            <w:pPr>
              <w:ind w:firstLine="0"/>
            </w:pPr>
            <w:r w:rsidRPr="00586369">
              <w:t>«</w:t>
            </w:r>
            <w:r w:rsidR="00E90067" w:rsidRPr="00586369">
              <w:t>Сокращение потерь воды при ее передаче</w:t>
            </w:r>
            <w:r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Сокращение потерь </w:t>
            </w:r>
            <w:proofErr w:type="spellStart"/>
            <w:r w:rsidRPr="00586369">
              <w:t>ресурсоснабжающими</w:t>
            </w:r>
            <w:proofErr w:type="spellEnd"/>
            <w:r w:rsidRPr="00586369">
              <w:t xml:space="preserve"> организациями потерь воды при передаче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Российской Федерации от 11.02.2021 </w:t>
            </w:r>
            <w:hyperlink r:id="rId44" w:history="1">
              <w:r w:rsidR="00102B07">
                <w:rPr>
                  <w:rStyle w:val="a5"/>
                </w:rPr>
                <w:t xml:space="preserve">№ 161  «Об утверждении </w:t>
              </w:r>
              <w:r w:rsidR="00102B07">
                <w:rPr>
                  <w:rStyle w:val="a5"/>
                </w:rPr>
                <w:lastRenderedPageBreak/>
                <w:t xml:space="preserve">требований </w:t>
              </w:r>
            </w:hyperlink>
            <w:r w:rsidRPr="0058636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586369">
              <w:t>знергетической</w:t>
            </w:r>
            <w:proofErr w:type="spellEnd"/>
            <w:r w:rsidRPr="00586369">
              <w:t xml:space="preserve">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»«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>3.12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1022DD" w:rsidP="00901087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t>«</w:t>
            </w:r>
            <w:r w:rsidRPr="00586369">
              <w:t>Замещение бензина и дизельного топлива, используемых транспортными средствами в качестве моторного топлива -</w:t>
            </w:r>
            <w:r w:rsidR="00901087">
              <w:t xml:space="preserve"> </w:t>
            </w:r>
            <w:r w:rsidRPr="00586369">
              <w:t>природным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</w:t>
            </w:r>
            <w:r w:rsidR="00586369"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8B25F8" w:rsidP="00901087">
            <w:pPr>
              <w:ind w:firstLine="0"/>
            </w:pPr>
            <w:r w:rsidRPr="00586369">
              <w:t xml:space="preserve">Замещение бензина и дизельного топлива, используемых транспортными средствами в качестве моторного топлива </w:t>
            </w:r>
            <w:proofErr w:type="gramStart"/>
            <w:r w:rsidRPr="00586369">
              <w:t>-п</w:t>
            </w:r>
            <w:proofErr w:type="gramEnd"/>
            <w:r w:rsidRPr="00586369">
              <w:t>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Российской Федерации от 11.02.2021 </w:t>
            </w:r>
            <w:hyperlink r:id="rId45" w:history="1">
              <w:r w:rsidR="00102B07">
                <w:rPr>
                  <w:rStyle w:val="a5"/>
                </w:rPr>
                <w:t xml:space="preserve">№ 161  «Об утверждении требований </w:t>
              </w:r>
            </w:hyperlink>
            <w:r w:rsidRPr="0058636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586369">
              <w:t>знергетической</w:t>
            </w:r>
            <w:proofErr w:type="spellEnd"/>
            <w:r w:rsidRPr="00586369">
              <w:t xml:space="preserve">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»«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3.13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Основное мероприятие</w:t>
            </w:r>
          </w:p>
          <w:p w:rsidR="00E90067" w:rsidRPr="00586369" w:rsidRDefault="00586369" w:rsidP="00901087">
            <w:pPr>
              <w:ind w:firstLine="0"/>
            </w:pPr>
            <w:r w:rsidRPr="00586369">
              <w:t>«</w:t>
            </w:r>
            <w:r w:rsidR="00E90067" w:rsidRPr="00586369">
              <w:t>Обучение в области энергосбережения и повышения энергетической эффективности</w:t>
            </w:r>
            <w:r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Российской Федерации от 11.02.2021 </w:t>
            </w:r>
            <w:hyperlink r:id="rId46" w:history="1">
              <w:r w:rsidR="00102B07">
                <w:rPr>
                  <w:rStyle w:val="a5"/>
                </w:rPr>
                <w:t xml:space="preserve">№ 161  «Об утверждении требований </w:t>
              </w:r>
            </w:hyperlink>
            <w:r w:rsidRPr="00586369">
              <w:t xml:space="preserve">к региональным и муниципальным программам в области </w:t>
            </w:r>
            <w:r w:rsidRPr="00586369">
              <w:lastRenderedPageBreak/>
              <w:t xml:space="preserve">энергосбережения и повышения энергетической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»«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>3.14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Основное мероприятие</w:t>
            </w:r>
          </w:p>
          <w:p w:rsidR="00E90067" w:rsidRPr="00586369" w:rsidRDefault="00586369" w:rsidP="00901087">
            <w:pPr>
              <w:ind w:firstLine="0"/>
            </w:pPr>
            <w:r w:rsidRPr="00586369">
              <w:t>«</w:t>
            </w:r>
            <w:r w:rsidR="00E90067" w:rsidRPr="00586369">
              <w:t>Информационная поддержка и пропаганда энергосбережения и повышение энергетической эффективности на территори</w:t>
            </w:r>
            <w:r w:rsidR="00901087">
              <w:t>и субъекта Российской Федерации</w:t>
            </w:r>
            <w:r w:rsidR="00E90067" w:rsidRPr="00586369">
              <w:t xml:space="preserve">, муниципального образования, </w:t>
            </w:r>
            <w:proofErr w:type="gramStart"/>
            <w:r w:rsidR="00E90067" w:rsidRPr="00586369">
              <w:t>направленные</w:t>
            </w:r>
            <w:proofErr w:type="gramEnd"/>
            <w:r w:rsidR="00E90067" w:rsidRPr="00586369">
              <w:t xml:space="preserve"> в том числе на создание демонстрационных центров в области энергосбережения и повышение энергетической эффективности, информирование потребителей</w:t>
            </w:r>
            <w:r w:rsidRPr="00586369">
              <w:t xml:space="preserve"> </w:t>
            </w:r>
            <w:r w:rsidR="00E90067" w:rsidRPr="00586369">
              <w:t xml:space="preserve">о возможности заключения </w:t>
            </w:r>
            <w:proofErr w:type="spellStart"/>
            <w:r w:rsidR="00E90067" w:rsidRPr="00586369">
              <w:t>энергосервисных</w:t>
            </w:r>
            <w:proofErr w:type="spellEnd"/>
            <w:r w:rsidR="00E90067" w:rsidRPr="00586369"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</w:t>
            </w:r>
            <w:r w:rsidRPr="00586369">
              <w:t xml:space="preserve"> </w:t>
            </w:r>
            <w:r w:rsidR="00E90067" w:rsidRPr="00586369">
              <w:t>в соответствии с законодательством Российской Федерации предусмотрено определение классов их энергетической эффективности либо применяется добровольная маркировка энергетической эффективности</w:t>
            </w:r>
            <w:r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Информационная поддержка и пропаганда энергосбережения и повышение энергетической эффективности на территории 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Российской Федерации от 11.02.2021 </w:t>
            </w:r>
            <w:hyperlink r:id="rId47" w:history="1">
              <w:r w:rsidR="00102B07">
                <w:rPr>
                  <w:rStyle w:val="a5"/>
                </w:rPr>
                <w:t xml:space="preserve">№ 161  «Об утверждении требований </w:t>
              </w:r>
            </w:hyperlink>
            <w:r w:rsidRPr="00586369">
              <w:t xml:space="preserve">к региональным и муниципальным программам в области энергосбережения и повышения </w:t>
            </w:r>
            <w:proofErr w:type="spellStart"/>
            <w:r w:rsidRPr="00586369">
              <w:t>знергетической</w:t>
            </w:r>
            <w:proofErr w:type="spellEnd"/>
            <w:r w:rsidRPr="00586369">
              <w:t xml:space="preserve">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»«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3.15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1022DD" w:rsidP="00901087">
            <w:pPr>
              <w:ind w:firstLine="0"/>
            </w:pPr>
            <w:r w:rsidRPr="00586369">
              <w:t xml:space="preserve">Основное мероприятие </w:t>
            </w:r>
            <w:r w:rsidR="00586369" w:rsidRPr="00586369">
              <w:lastRenderedPageBreak/>
              <w:t>«</w:t>
            </w:r>
            <w:r w:rsidRPr="00586369">
              <w:t xml:space="preserve">Учет в инвестиционных и производственных программах производителей электрической и тепловой энергии, электросетевых </w:t>
            </w:r>
            <w:proofErr w:type="spellStart"/>
            <w:r w:rsidRPr="00586369">
              <w:t>организаций</w:t>
            </w:r>
            <w:proofErr w:type="gramStart"/>
            <w:r w:rsidRPr="00586369">
              <w:t>,т</w:t>
            </w:r>
            <w:proofErr w:type="gramEnd"/>
            <w:r w:rsidRPr="00586369">
              <w:t>епловых</w:t>
            </w:r>
            <w:proofErr w:type="spellEnd"/>
            <w:r w:rsidRPr="00586369">
              <w:t xml:space="preserve"> организаций, осуществляющих водоснабжение и водоотведение, разработанных ими в установленном законодательством</w:t>
            </w:r>
            <w:r w:rsidR="00586369" w:rsidRPr="00586369">
              <w:t xml:space="preserve"> </w:t>
            </w:r>
            <w:r w:rsidRPr="00586369">
              <w:t>об энергосбережении и повышении энергетической эффективности порядке программ по энергосбережению и повышении энергетической эффективности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8B25F8" w:rsidP="00901087">
            <w:pPr>
              <w:ind w:firstLine="0"/>
            </w:pPr>
            <w:r w:rsidRPr="00586369">
              <w:lastRenderedPageBreak/>
              <w:t xml:space="preserve">Учет в </w:t>
            </w:r>
            <w:r w:rsidRPr="00586369">
              <w:lastRenderedPageBreak/>
              <w:t xml:space="preserve">инвестиционных и производственных программах производителей электрической и тепловой энергии, электросетевых </w:t>
            </w:r>
            <w:proofErr w:type="spellStart"/>
            <w:r w:rsidRPr="00586369">
              <w:t>организаций</w:t>
            </w:r>
            <w:proofErr w:type="gramStart"/>
            <w:r w:rsidRPr="00586369">
              <w:t>,т</w:t>
            </w:r>
            <w:proofErr w:type="gramEnd"/>
            <w:r w:rsidRPr="00586369">
              <w:t>епловых</w:t>
            </w:r>
            <w:proofErr w:type="spellEnd"/>
            <w:r w:rsidRPr="00586369">
              <w:t xml:space="preserve"> организаций, осуществляющих водоснабжение и водоотведение, разработанных ими в установленном законодательством</w:t>
            </w:r>
            <w:r w:rsidR="00586369" w:rsidRPr="00586369">
              <w:t xml:space="preserve"> </w:t>
            </w:r>
            <w:r w:rsidRPr="00586369">
              <w:t>об энергосбережении и повышении энергетической эффективности порядке программ по энергосбережению и повышении энергетической эффективности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 xml:space="preserve">Постановление </w:t>
            </w:r>
            <w:r w:rsidRPr="00586369">
              <w:lastRenderedPageBreak/>
              <w:t xml:space="preserve">Правительства Российской Федерации от 11.02.2021 </w:t>
            </w:r>
            <w:hyperlink r:id="rId48" w:history="1">
              <w:r w:rsidR="00102B07">
                <w:rPr>
                  <w:rStyle w:val="a5"/>
                </w:rPr>
                <w:t xml:space="preserve">№ 161  «Об утверждении требований </w:t>
              </w:r>
            </w:hyperlink>
            <w:r w:rsidRPr="00586369">
              <w:t xml:space="preserve">к региональным и муниципальным программам в области энергосбережения и повышения энергетической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Правительства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>3.16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Основное мероприятие</w:t>
            </w:r>
          </w:p>
          <w:p w:rsidR="00E90067" w:rsidRPr="00586369" w:rsidRDefault="00586369" w:rsidP="00901087">
            <w:pPr>
              <w:ind w:firstLine="0"/>
            </w:pPr>
            <w:r w:rsidRPr="00586369">
              <w:t>«</w:t>
            </w:r>
            <w:r w:rsidR="00E90067" w:rsidRPr="00586369">
              <w:t xml:space="preserve">Повышение энергетической эффективности жилищного фонда, в том числе по проведению </w:t>
            </w:r>
            <w:proofErr w:type="spellStart"/>
            <w:r w:rsidR="00E90067" w:rsidRPr="00586369">
              <w:t>энергоэффективного</w:t>
            </w:r>
            <w:proofErr w:type="spellEnd"/>
            <w:r w:rsidRPr="00586369">
              <w:t xml:space="preserve"> </w:t>
            </w:r>
            <w:r w:rsidR="00E90067" w:rsidRPr="00586369">
              <w:t>капитального ремонта общего имущества в многоквартирных домах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Повышение энергетической эффективности жилищного фонда, в том числе по проведению </w:t>
            </w:r>
            <w:proofErr w:type="spellStart"/>
            <w:r w:rsidRPr="00586369">
              <w:t>энергоэффективного</w:t>
            </w:r>
            <w:proofErr w:type="spellEnd"/>
            <w:r w:rsidR="00586369" w:rsidRPr="00586369">
              <w:t xml:space="preserve"> </w:t>
            </w:r>
            <w:r w:rsidRPr="00586369">
              <w:t>капитального ремонта общего имущества в многоквартирных домах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Российской Федерации от 11.02.2021 </w:t>
            </w:r>
            <w:hyperlink r:id="rId49" w:history="1">
              <w:r w:rsidR="00102B07">
                <w:rPr>
                  <w:rStyle w:val="a5"/>
                </w:rPr>
                <w:t xml:space="preserve">№ 161  «Об утверждении требований </w:t>
              </w:r>
            </w:hyperlink>
            <w:r w:rsidRPr="00586369">
              <w:t xml:space="preserve">к региональным и муниципальным программам в области энергосбережения и повышения энергетической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Правительства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3.17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Основное мероприятие</w:t>
            </w:r>
          </w:p>
          <w:p w:rsidR="00E90067" w:rsidRPr="00586369" w:rsidRDefault="00586369" w:rsidP="00901087">
            <w:pPr>
              <w:ind w:firstLine="0"/>
            </w:pPr>
            <w:r w:rsidRPr="00586369">
              <w:t>«</w:t>
            </w:r>
            <w:r w:rsidR="00E90067" w:rsidRPr="00586369">
              <w:t>Энергосбережение в организациях</w:t>
            </w:r>
            <w:r w:rsidRPr="00586369">
              <w:t xml:space="preserve"> </w:t>
            </w:r>
            <w:r w:rsidR="00E90067" w:rsidRPr="00586369">
              <w:t xml:space="preserve">с участием </w:t>
            </w:r>
            <w:r w:rsidR="00E90067" w:rsidRPr="00586369">
              <w:lastRenderedPageBreak/>
              <w:t>государства или муниципального образования и повышению энергетической эффективности этих организаций</w:t>
            </w:r>
            <w:r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>Энергосбережение в организациях</w:t>
            </w:r>
            <w:r w:rsidR="00586369" w:rsidRPr="00586369">
              <w:t xml:space="preserve"> </w:t>
            </w:r>
            <w:r w:rsidRPr="00586369">
              <w:t xml:space="preserve">с участием государства </w:t>
            </w:r>
            <w:r w:rsidRPr="00586369">
              <w:lastRenderedPageBreak/>
              <w:t>или муниципального образования и повышению энергетической эффективности этих организаций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 xml:space="preserve">Постановление Правительства Российской </w:t>
            </w:r>
            <w:r w:rsidRPr="00586369">
              <w:lastRenderedPageBreak/>
              <w:t xml:space="preserve">Федерации от 11.02.2021 </w:t>
            </w:r>
            <w:hyperlink r:id="rId50" w:history="1">
              <w:r w:rsidR="00102B07">
                <w:rPr>
                  <w:rStyle w:val="a5"/>
                </w:rPr>
                <w:t xml:space="preserve">№ 161  «Об утверждении требований </w:t>
              </w:r>
            </w:hyperlink>
            <w:r w:rsidRPr="00586369">
              <w:t xml:space="preserve">к региональным и муниципальным программам в области энергосбережения и повышения энергетической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Правительства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</w:t>
            </w:r>
          </w:p>
        </w:tc>
      </w:tr>
      <w:tr w:rsidR="00E90067" w:rsidRPr="00586369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lastRenderedPageBreak/>
              <w:t>3.18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Основное мероприятие</w:t>
            </w:r>
          </w:p>
          <w:p w:rsidR="00E90067" w:rsidRPr="00586369" w:rsidRDefault="00586369" w:rsidP="00901087">
            <w:pPr>
              <w:ind w:firstLine="0"/>
            </w:pPr>
            <w:r w:rsidRPr="00586369">
              <w:t>«</w:t>
            </w:r>
            <w:r w:rsidR="00E90067" w:rsidRPr="00586369">
              <w:t>Энергосбережение и повышение энергетической эффективности систем коммунальной</w:t>
            </w:r>
            <w:r w:rsidRPr="00586369">
              <w:t xml:space="preserve"> </w:t>
            </w:r>
            <w:r w:rsidR="00E90067" w:rsidRPr="00586369">
              <w:t xml:space="preserve">инфраструктуры, </w:t>
            </w:r>
            <w:proofErr w:type="gramStart"/>
            <w:r w:rsidR="00E90067" w:rsidRPr="00586369">
              <w:t>направленных</w:t>
            </w:r>
            <w:proofErr w:type="gramEnd"/>
            <w:r w:rsidRPr="00586369">
              <w:t xml:space="preserve"> </w:t>
            </w:r>
            <w:r w:rsidR="00E90067" w:rsidRPr="00586369">
              <w:t>в том числе на развитие жилищно-коммунального хозяйства</w:t>
            </w:r>
            <w:r w:rsidRPr="00586369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>Энергосбережение и повышение энергетической эффективности систем коммунальной</w:t>
            </w:r>
            <w:r w:rsidR="00586369" w:rsidRPr="00586369">
              <w:t xml:space="preserve"> </w:t>
            </w:r>
            <w:r w:rsidRPr="00586369">
              <w:t xml:space="preserve">инфраструктуры, </w:t>
            </w:r>
            <w:proofErr w:type="gramStart"/>
            <w:r w:rsidRPr="00586369">
              <w:t>направленных</w:t>
            </w:r>
            <w:proofErr w:type="gramEnd"/>
            <w:r w:rsidR="00586369" w:rsidRPr="00586369">
              <w:t xml:space="preserve"> </w:t>
            </w:r>
            <w:r w:rsidRPr="00586369">
              <w:t>в том числе на развитие жилищно-коммунального хозяйства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586369" w:rsidRDefault="00E90067" w:rsidP="00901087">
            <w:pPr>
              <w:ind w:firstLine="0"/>
            </w:pPr>
            <w:r w:rsidRPr="00586369">
              <w:t xml:space="preserve">Постановление Правительства Российской Федерации от 11.02.2021 </w:t>
            </w:r>
            <w:hyperlink r:id="rId51" w:history="1">
              <w:r w:rsidR="00102B07">
                <w:rPr>
                  <w:rStyle w:val="a5"/>
                </w:rPr>
                <w:t xml:space="preserve">№ 161  «Об утверждении требований </w:t>
              </w:r>
            </w:hyperlink>
            <w:r w:rsidRPr="00586369">
              <w:t xml:space="preserve">к региональным и муниципальным программам в области энергосбережения и повышения энергетической эффективности и о признании </w:t>
            </w:r>
            <w:proofErr w:type="gramStart"/>
            <w:r w:rsidRPr="00586369">
              <w:t>утратившими</w:t>
            </w:r>
            <w:proofErr w:type="gramEnd"/>
            <w:r w:rsidRPr="00586369">
              <w:t xml:space="preserve"> силу некоторых актов Правительства Российской Федерации и отдельных положений некоторых актов Правительства Российской Федерации</w:t>
            </w:r>
            <w:r w:rsidR="00586369" w:rsidRPr="00586369">
              <w:t>»</w:t>
            </w:r>
          </w:p>
        </w:tc>
      </w:tr>
    </w:tbl>
    <w:p w:rsidR="00586369" w:rsidRPr="00586369" w:rsidRDefault="00586369" w:rsidP="00E90067">
      <w:pPr>
        <w:rPr>
          <w:rFonts w:cs="Arial"/>
          <w:color w:val="000000"/>
          <w:lang w:bidi="ru-RU"/>
        </w:rPr>
      </w:pPr>
    </w:p>
    <w:p w:rsidR="00586369" w:rsidRPr="00586369" w:rsidRDefault="00586369" w:rsidP="00E90067">
      <w:pPr>
        <w:rPr>
          <w:rFonts w:cs="Arial"/>
          <w:color w:val="000000"/>
          <w:lang w:bidi="ru-RU"/>
        </w:rPr>
      </w:pPr>
    </w:p>
    <w:p w:rsidR="00586369" w:rsidRPr="00586369" w:rsidRDefault="00586369" w:rsidP="008257E5">
      <w:pPr>
        <w:tabs>
          <w:tab w:val="left" w:pos="1290"/>
        </w:tabs>
        <w:rPr>
          <w:rFonts w:cs="Arial"/>
          <w:lang w:bidi="ru-RU"/>
        </w:rPr>
      </w:pPr>
    </w:p>
    <w:p w:rsidR="008257E5" w:rsidRPr="00586369" w:rsidRDefault="008257E5" w:rsidP="008257E5">
      <w:pPr>
        <w:tabs>
          <w:tab w:val="left" w:pos="1290"/>
        </w:tabs>
        <w:rPr>
          <w:rFonts w:cs="Arial"/>
          <w:lang w:bidi="ru-RU"/>
        </w:rPr>
        <w:sectPr w:rsidR="008257E5" w:rsidRPr="00586369" w:rsidSect="00D31FC3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tbl>
      <w:tblPr>
        <w:tblW w:w="5226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83"/>
        <w:gridCol w:w="846"/>
        <w:gridCol w:w="710"/>
        <w:gridCol w:w="849"/>
        <w:gridCol w:w="711"/>
        <w:gridCol w:w="708"/>
        <w:gridCol w:w="708"/>
        <w:gridCol w:w="569"/>
        <w:gridCol w:w="708"/>
        <w:gridCol w:w="566"/>
        <w:gridCol w:w="569"/>
        <w:gridCol w:w="708"/>
        <w:gridCol w:w="566"/>
        <w:gridCol w:w="711"/>
        <w:gridCol w:w="708"/>
        <w:gridCol w:w="569"/>
        <w:gridCol w:w="850"/>
        <w:gridCol w:w="566"/>
        <w:gridCol w:w="850"/>
        <w:gridCol w:w="705"/>
        <w:gridCol w:w="572"/>
        <w:gridCol w:w="708"/>
        <w:gridCol w:w="714"/>
      </w:tblGrid>
      <w:tr w:rsidR="004D5685" w:rsidRPr="0078233F" w:rsidTr="0078233F">
        <w:trPr>
          <w:trHeight w:val="315"/>
        </w:trPr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4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2553" w:rsidRPr="0078233F" w:rsidRDefault="00E12553" w:rsidP="00E12553">
            <w:pPr>
              <w:ind w:firstLine="0"/>
              <w:jc w:val="right"/>
              <w:rPr>
                <w:b/>
                <w:sz w:val="30"/>
                <w:szCs w:val="30"/>
              </w:rPr>
            </w:pPr>
          </w:p>
          <w:p w:rsidR="00E12553" w:rsidRPr="0078233F" w:rsidRDefault="00DD4990" w:rsidP="00E12553">
            <w:pPr>
              <w:ind w:firstLine="0"/>
              <w:jc w:val="right"/>
              <w:rPr>
                <w:b/>
                <w:sz w:val="30"/>
                <w:szCs w:val="30"/>
              </w:rPr>
            </w:pPr>
            <w:r w:rsidRPr="0078233F">
              <w:rPr>
                <w:b/>
                <w:sz w:val="30"/>
                <w:szCs w:val="30"/>
              </w:rPr>
              <w:t>Приложение 3</w:t>
            </w:r>
            <w:r w:rsidR="00E12553" w:rsidRPr="0078233F">
              <w:rPr>
                <w:b/>
                <w:sz w:val="30"/>
                <w:szCs w:val="30"/>
              </w:rPr>
              <w:t xml:space="preserve"> </w:t>
            </w:r>
          </w:p>
          <w:p w:rsidR="00E12553" w:rsidRPr="0078233F" w:rsidRDefault="00E12553" w:rsidP="00E12553">
            <w:pPr>
              <w:ind w:firstLine="0"/>
              <w:jc w:val="right"/>
              <w:rPr>
                <w:rFonts w:cs="Arial"/>
                <w:b/>
                <w:sz w:val="30"/>
                <w:szCs w:val="30"/>
              </w:rPr>
            </w:pPr>
            <w:r w:rsidRPr="0078233F">
              <w:rPr>
                <w:rFonts w:cs="Arial"/>
                <w:b/>
                <w:sz w:val="30"/>
                <w:szCs w:val="30"/>
              </w:rPr>
              <w:t>к постановлению администрации</w:t>
            </w:r>
          </w:p>
          <w:p w:rsidR="00E12553" w:rsidRPr="0078233F" w:rsidRDefault="00E12553" w:rsidP="00E12553">
            <w:pPr>
              <w:ind w:firstLine="0"/>
              <w:jc w:val="right"/>
              <w:rPr>
                <w:rFonts w:cs="Arial"/>
                <w:b/>
                <w:sz w:val="30"/>
                <w:szCs w:val="30"/>
              </w:rPr>
            </w:pPr>
            <w:r w:rsidRPr="0078233F">
              <w:rPr>
                <w:rFonts w:cs="Arial"/>
                <w:b/>
                <w:sz w:val="30"/>
                <w:szCs w:val="30"/>
              </w:rPr>
              <w:t xml:space="preserve"> Березовского района</w:t>
            </w:r>
          </w:p>
          <w:p w:rsidR="00E12553" w:rsidRPr="0078233F" w:rsidRDefault="00E12553" w:rsidP="00E12553">
            <w:pPr>
              <w:ind w:firstLine="0"/>
              <w:jc w:val="right"/>
              <w:rPr>
                <w:rFonts w:cs="Arial"/>
                <w:b/>
                <w:sz w:val="30"/>
                <w:szCs w:val="30"/>
              </w:rPr>
            </w:pPr>
            <w:r w:rsidRPr="0078233F">
              <w:rPr>
                <w:rFonts w:cs="Arial"/>
                <w:b/>
                <w:sz w:val="30"/>
                <w:szCs w:val="30"/>
              </w:rPr>
              <w:t>от 11.11.2022 № 1511</w:t>
            </w:r>
          </w:p>
          <w:p w:rsidR="006D5AD7" w:rsidRPr="0078233F" w:rsidRDefault="006D5AD7" w:rsidP="00E12553">
            <w:pPr>
              <w:ind w:firstLine="0"/>
              <w:jc w:val="right"/>
              <w:rPr>
                <w:b/>
                <w:sz w:val="20"/>
                <w:szCs w:val="20"/>
              </w:rPr>
            </w:pPr>
          </w:p>
          <w:p w:rsidR="008257E5" w:rsidRPr="0078233F" w:rsidRDefault="008257E5" w:rsidP="00E12553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  <w:p w:rsidR="006D5AD7" w:rsidRPr="0078233F" w:rsidRDefault="006D5AD7" w:rsidP="00E12553">
            <w:pPr>
              <w:jc w:val="right"/>
              <w:rPr>
                <w:b/>
                <w:color w:val="000000"/>
              </w:rPr>
            </w:pPr>
            <w:r w:rsidRPr="0078233F">
              <w:rPr>
                <w:color w:val="000000"/>
              </w:rPr>
              <w:t>Таблица 3</w:t>
            </w:r>
          </w:p>
        </w:tc>
      </w:tr>
      <w:tr w:rsidR="008257E5" w:rsidRPr="0078233F" w:rsidTr="004D5685">
        <w:trPr>
          <w:trHeight w:val="375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2553" w:rsidRPr="0078233F" w:rsidRDefault="00E12553" w:rsidP="008257E5">
            <w:pPr>
              <w:jc w:val="center"/>
              <w:rPr>
                <w:rFonts w:cs="Arial"/>
                <w:b/>
                <w:color w:val="000000"/>
              </w:rPr>
            </w:pPr>
          </w:p>
          <w:p w:rsidR="008257E5" w:rsidRPr="0078233F" w:rsidRDefault="008257E5" w:rsidP="008257E5">
            <w:pPr>
              <w:jc w:val="center"/>
              <w:rPr>
                <w:rFonts w:cs="Arial"/>
                <w:b/>
                <w:color w:val="000000"/>
              </w:rPr>
            </w:pPr>
            <w:r w:rsidRPr="0078233F">
              <w:rPr>
                <w:rFonts w:cs="Arial"/>
                <w:b/>
                <w:color w:val="000000"/>
              </w:rPr>
              <w:t>Перечень</w:t>
            </w:r>
          </w:p>
        </w:tc>
      </w:tr>
      <w:tr w:rsidR="008257E5" w:rsidRPr="0078233F" w:rsidTr="004D5685">
        <w:trPr>
          <w:trHeight w:val="780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7E5" w:rsidRPr="0078233F" w:rsidRDefault="008257E5" w:rsidP="008257E5">
            <w:pPr>
              <w:jc w:val="center"/>
              <w:rPr>
                <w:rFonts w:cs="Arial"/>
                <w:b/>
                <w:color w:val="000000"/>
              </w:rPr>
            </w:pPr>
            <w:r w:rsidRPr="0078233F">
              <w:rPr>
                <w:rFonts w:cs="Arial"/>
                <w:b/>
                <w:color w:val="000000"/>
              </w:rPr>
              <w:t xml:space="preserve">реализуемых объектов на 2022год и на плановый период 2023 и 2024 годов, включая приобретение объектов недвижимого имущества, объектов, создаваемых в соответствии с соглашениями о государственно-частном партнерстве, </w:t>
            </w:r>
            <w:proofErr w:type="spellStart"/>
            <w:r w:rsidRPr="0078233F">
              <w:rPr>
                <w:rFonts w:cs="Arial"/>
                <w:b/>
                <w:color w:val="000000"/>
              </w:rPr>
              <w:t>муниципально</w:t>
            </w:r>
            <w:proofErr w:type="spellEnd"/>
            <w:r w:rsidRPr="0078233F">
              <w:rPr>
                <w:rFonts w:cs="Arial"/>
                <w:b/>
                <w:color w:val="000000"/>
              </w:rPr>
              <w:t>-частном партнерстве и концессионными соглашениями</w:t>
            </w:r>
          </w:p>
        </w:tc>
      </w:tr>
      <w:tr w:rsidR="004D5685" w:rsidRPr="0078233F" w:rsidTr="0078233F">
        <w:trPr>
          <w:trHeight w:val="375"/>
        </w:trPr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57E5" w:rsidRPr="0078233F" w:rsidRDefault="008257E5" w:rsidP="008257E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78233F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</w:tr>
      <w:tr w:rsidR="004D5685" w:rsidRPr="0078233F" w:rsidTr="0078233F">
        <w:trPr>
          <w:trHeight w:val="1515"/>
        </w:trPr>
        <w:tc>
          <w:tcPr>
            <w:tcW w:w="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Наименование объекта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Мощность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Срок строительства, проектирования (характер работ)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 xml:space="preserve">Расчетная стоимость объекта в ценах соответствующих лет с учетом периода реализации </w:t>
            </w:r>
            <w:r w:rsidRPr="0078233F">
              <w:rPr>
                <w:rFonts w:cs="Arial"/>
                <w:color w:val="000000"/>
                <w:sz w:val="20"/>
                <w:szCs w:val="20"/>
              </w:rPr>
              <w:lastRenderedPageBreak/>
              <w:t>проекта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lastRenderedPageBreak/>
              <w:t>Остаток стоимости на 01.01.2022г.</w:t>
            </w:r>
          </w:p>
        </w:tc>
        <w:tc>
          <w:tcPr>
            <w:tcW w:w="10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Инвестиции на 2022год</w:t>
            </w:r>
          </w:p>
        </w:tc>
        <w:tc>
          <w:tcPr>
            <w:tcW w:w="105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Инвестиции на 2023год</w:t>
            </w:r>
          </w:p>
        </w:tc>
        <w:tc>
          <w:tcPr>
            <w:tcW w:w="11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Инвестиции на 2024год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Механизм реализации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Заказчик по строительству (приобретению)</w:t>
            </w:r>
          </w:p>
        </w:tc>
      </w:tr>
      <w:tr w:rsidR="004D5685" w:rsidRPr="0078233F" w:rsidTr="0078233F">
        <w:trPr>
          <w:trHeight w:val="1485"/>
        </w:trPr>
        <w:tc>
          <w:tcPr>
            <w:tcW w:w="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78233F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78233F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78233F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78233F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78233F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78233F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иные средства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иные средства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иные средства</w:t>
            </w: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78233F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78233F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4D5685" w:rsidRPr="0078233F" w:rsidTr="0078233F">
        <w:trPr>
          <w:trHeight w:val="300"/>
        </w:trPr>
        <w:tc>
          <w:tcPr>
            <w:tcW w:w="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23</w:t>
            </w:r>
          </w:p>
        </w:tc>
      </w:tr>
      <w:tr w:rsidR="004D5685" w:rsidRPr="0078233F" w:rsidTr="004D5685">
        <w:trPr>
          <w:trHeight w:val="300"/>
        </w:trPr>
        <w:tc>
          <w:tcPr>
            <w:tcW w:w="8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57E5" w:rsidRPr="0078233F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697037,5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679700,4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199306,6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189341,3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9965,3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326930,3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310583,7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16346,6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153463,5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35912,1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586369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586369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4D5685" w:rsidRPr="0078233F" w:rsidTr="0078233F">
        <w:trPr>
          <w:trHeight w:val="2325"/>
        </w:trPr>
        <w:tc>
          <w:tcPr>
            <w:tcW w:w="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Реконструкция и расширение канализационных очистных сооружений до 2000 куб/</w:t>
            </w:r>
            <w:proofErr w:type="gramStart"/>
            <w:r w:rsidRPr="0078233F">
              <w:rPr>
                <w:rFonts w:cs="Arial"/>
                <w:color w:val="000000"/>
                <w:sz w:val="20"/>
                <w:szCs w:val="20"/>
              </w:rPr>
              <w:t>м</w:t>
            </w:r>
            <w:proofErr w:type="gramEnd"/>
            <w:r w:rsidRPr="0078233F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233F">
              <w:rPr>
                <w:rFonts w:cs="Arial"/>
                <w:color w:val="000000"/>
                <w:sz w:val="20"/>
                <w:szCs w:val="20"/>
              </w:rPr>
              <w:t>сут</w:t>
            </w:r>
            <w:proofErr w:type="spellEnd"/>
            <w:r w:rsidRPr="0078233F">
              <w:rPr>
                <w:rFonts w:cs="Arial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78233F">
              <w:rPr>
                <w:rFonts w:cs="Arial"/>
                <w:color w:val="000000"/>
                <w:sz w:val="20"/>
                <w:szCs w:val="20"/>
              </w:rPr>
              <w:t>пгт</w:t>
            </w:r>
            <w:proofErr w:type="spellEnd"/>
            <w:r w:rsidRPr="0078233F">
              <w:rPr>
                <w:rFonts w:cs="Arial"/>
                <w:color w:val="000000"/>
                <w:sz w:val="20"/>
                <w:szCs w:val="20"/>
              </w:rPr>
              <w:t xml:space="preserve"> Березово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 xml:space="preserve">2000 </w:t>
            </w:r>
            <w:proofErr w:type="spellStart"/>
            <w:r w:rsidRPr="0078233F">
              <w:rPr>
                <w:rFonts w:cs="Arial"/>
                <w:color w:val="000000"/>
                <w:sz w:val="20"/>
                <w:szCs w:val="20"/>
              </w:rPr>
              <w:t>куб</w:t>
            </w:r>
            <w:proofErr w:type="gramStart"/>
            <w:r w:rsidRPr="0078233F">
              <w:rPr>
                <w:rFonts w:cs="Arial"/>
                <w:color w:val="000000"/>
                <w:sz w:val="20"/>
                <w:szCs w:val="20"/>
              </w:rPr>
              <w:t>.м</w:t>
            </w:r>
            <w:proofErr w:type="spellEnd"/>
            <w:proofErr w:type="gramEnd"/>
            <w:r w:rsidRPr="0078233F">
              <w:rPr>
                <w:rFonts w:cs="Arial"/>
                <w:color w:val="000000"/>
                <w:sz w:val="20"/>
                <w:szCs w:val="20"/>
              </w:rPr>
              <w:t>/</w:t>
            </w:r>
            <w:proofErr w:type="spellStart"/>
            <w:r w:rsidRPr="0078233F">
              <w:rPr>
                <w:rFonts w:cs="Arial"/>
                <w:color w:val="000000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2020-2021 (ПИР),</w:t>
            </w:r>
            <w:r w:rsidR="00586369" w:rsidRPr="0078233F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color w:val="000000"/>
                <w:sz w:val="20"/>
                <w:szCs w:val="20"/>
              </w:rPr>
              <w:t>2022-2024 СМР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456122,2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449887,1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47544,5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45167,3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2377,2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248879,1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236435,1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12444,0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153463,5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35912,1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Прямые</w:t>
            </w:r>
            <w:r w:rsidR="00586369" w:rsidRPr="0078233F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Администрация Березовского района</w:t>
            </w:r>
          </w:p>
        </w:tc>
      </w:tr>
      <w:tr w:rsidR="004D5685" w:rsidRPr="0078233F" w:rsidTr="0078233F">
        <w:trPr>
          <w:trHeight w:val="1755"/>
        </w:trPr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 xml:space="preserve">Реконструкция котельной на 6 МВт </w:t>
            </w:r>
            <w:proofErr w:type="spellStart"/>
            <w:r w:rsidRPr="0078233F">
              <w:rPr>
                <w:rFonts w:cs="Arial"/>
                <w:color w:val="000000"/>
                <w:sz w:val="20"/>
                <w:szCs w:val="20"/>
              </w:rPr>
              <w:t>пгт</w:t>
            </w:r>
            <w:proofErr w:type="gramStart"/>
            <w:r w:rsidRPr="0078233F">
              <w:rPr>
                <w:rFonts w:cs="Arial"/>
                <w:color w:val="000000"/>
                <w:sz w:val="20"/>
                <w:szCs w:val="20"/>
              </w:rPr>
              <w:t>.Б</w:t>
            </w:r>
            <w:proofErr w:type="gramEnd"/>
            <w:r w:rsidRPr="0078233F">
              <w:rPr>
                <w:rFonts w:cs="Arial"/>
                <w:color w:val="000000"/>
                <w:sz w:val="20"/>
                <w:szCs w:val="20"/>
              </w:rPr>
              <w:t>ерезово</w:t>
            </w:r>
            <w:proofErr w:type="spellEnd"/>
            <w:r w:rsidRPr="0078233F">
              <w:rPr>
                <w:rFonts w:cs="Arial"/>
                <w:color w:val="000000"/>
                <w:sz w:val="20"/>
                <w:szCs w:val="20"/>
              </w:rPr>
              <w:t>, ул. Аэропорт 6а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6МВт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2020-2021 (ПИР),</w:t>
            </w:r>
            <w:r w:rsidR="00586369" w:rsidRPr="0078233F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color w:val="000000"/>
                <w:sz w:val="20"/>
                <w:szCs w:val="20"/>
              </w:rPr>
              <w:t>2022 СМР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70512,7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67735,3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67735,3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64348,5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3386,8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Прямые</w:t>
            </w:r>
            <w:r w:rsidR="00586369" w:rsidRPr="0078233F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Администрация Березовского района</w:t>
            </w:r>
          </w:p>
        </w:tc>
      </w:tr>
      <w:tr w:rsidR="004D5685" w:rsidRPr="0078233F" w:rsidTr="0078233F">
        <w:trPr>
          <w:trHeight w:val="2910"/>
        </w:trPr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 xml:space="preserve">Строительство </w:t>
            </w:r>
            <w:proofErr w:type="spellStart"/>
            <w:r w:rsidRPr="0078233F">
              <w:rPr>
                <w:rFonts w:cs="Arial"/>
                <w:color w:val="000000"/>
                <w:sz w:val="20"/>
                <w:szCs w:val="20"/>
              </w:rPr>
              <w:t>блочно</w:t>
            </w:r>
            <w:proofErr w:type="spellEnd"/>
            <w:r w:rsidRPr="0078233F">
              <w:rPr>
                <w:rFonts w:cs="Arial"/>
                <w:color w:val="000000"/>
                <w:sz w:val="20"/>
                <w:szCs w:val="20"/>
              </w:rPr>
              <w:t xml:space="preserve">-модульной котельной тепловой мощностью 18 МВт с заменой участка тепловой сети в </w:t>
            </w:r>
            <w:proofErr w:type="spellStart"/>
            <w:r w:rsidRPr="0078233F">
              <w:rPr>
                <w:rFonts w:cs="Arial"/>
                <w:color w:val="000000"/>
                <w:sz w:val="20"/>
                <w:szCs w:val="20"/>
              </w:rPr>
              <w:t>пгт</w:t>
            </w:r>
            <w:proofErr w:type="spellEnd"/>
            <w:r w:rsidRPr="0078233F">
              <w:rPr>
                <w:rFonts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78233F">
              <w:rPr>
                <w:rFonts w:cs="Arial"/>
                <w:color w:val="000000"/>
                <w:sz w:val="20"/>
                <w:szCs w:val="20"/>
              </w:rPr>
              <w:t>Игрим</w:t>
            </w:r>
            <w:proofErr w:type="spellEnd"/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18МВт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2020-2021 (ПИР),</w:t>
            </w:r>
            <w:r w:rsidR="00586369" w:rsidRPr="0078233F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8856A9" w:rsidRPr="0078233F">
              <w:rPr>
                <w:rFonts w:cs="Arial"/>
                <w:color w:val="000000"/>
                <w:sz w:val="20"/>
                <w:szCs w:val="20"/>
              </w:rPr>
              <w:t>2022-2023</w:t>
            </w:r>
            <w:r w:rsidRPr="0078233F">
              <w:rPr>
                <w:rFonts w:cs="Arial"/>
                <w:color w:val="000000"/>
                <w:sz w:val="20"/>
                <w:szCs w:val="20"/>
              </w:rPr>
              <w:t xml:space="preserve"> СМР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170402,6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162078,0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84026,8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79825,5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4201,3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78051,2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74148,6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3902,6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Прямые</w:t>
            </w:r>
            <w:r w:rsidR="00586369" w:rsidRPr="0078233F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78233F" w:rsidRDefault="008257E5" w:rsidP="0078233F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8233F">
              <w:rPr>
                <w:rFonts w:cs="Arial"/>
                <w:color w:val="000000"/>
                <w:sz w:val="20"/>
                <w:szCs w:val="20"/>
              </w:rPr>
              <w:t>Администрация Березовского района</w:t>
            </w:r>
          </w:p>
        </w:tc>
      </w:tr>
    </w:tbl>
    <w:p w:rsidR="00586369" w:rsidRPr="00586369" w:rsidRDefault="00586369" w:rsidP="008257E5">
      <w:pPr>
        <w:tabs>
          <w:tab w:val="left" w:pos="1290"/>
        </w:tabs>
        <w:rPr>
          <w:rFonts w:cs="Arial"/>
          <w:lang w:bidi="ru-RU"/>
        </w:rPr>
      </w:pPr>
    </w:p>
    <w:p w:rsidR="00E90067" w:rsidRPr="00586369" w:rsidRDefault="00E90067" w:rsidP="008257E5">
      <w:pPr>
        <w:tabs>
          <w:tab w:val="left" w:pos="1290"/>
        </w:tabs>
        <w:rPr>
          <w:rFonts w:cs="Arial"/>
          <w:lang w:bidi="ru-RU"/>
        </w:rPr>
        <w:sectPr w:rsidR="00E90067" w:rsidRPr="00586369" w:rsidSect="006D5AD7">
          <w:pgSz w:w="16838" w:h="11906" w:orient="landscape"/>
          <w:pgMar w:top="709" w:right="1134" w:bottom="567" w:left="1134" w:header="709" w:footer="709" w:gutter="0"/>
          <w:cols w:space="708"/>
          <w:titlePg/>
          <w:docGrid w:linePitch="360"/>
        </w:sectPr>
      </w:pPr>
    </w:p>
    <w:p w:rsidR="00712586" w:rsidRPr="0078233F" w:rsidRDefault="00712586" w:rsidP="002C5F06">
      <w:pPr>
        <w:rPr>
          <w:rFonts w:cs="Arial"/>
          <w:b/>
          <w:sz w:val="30"/>
          <w:szCs w:val="30"/>
        </w:rPr>
      </w:pPr>
    </w:p>
    <w:p w:rsidR="0078233F" w:rsidRPr="0078233F" w:rsidRDefault="0078233F" w:rsidP="002C5F06">
      <w:pPr>
        <w:rPr>
          <w:rFonts w:cs="Arial"/>
          <w:b/>
          <w:sz w:val="30"/>
          <w:szCs w:val="30"/>
        </w:rPr>
      </w:pPr>
    </w:p>
    <w:p w:rsidR="005C6F1C" w:rsidRPr="0078233F" w:rsidRDefault="00DD4990" w:rsidP="005C6F1C">
      <w:pPr>
        <w:jc w:val="right"/>
        <w:rPr>
          <w:rFonts w:cs="Arial"/>
          <w:b/>
          <w:sz w:val="30"/>
          <w:szCs w:val="30"/>
        </w:rPr>
      </w:pPr>
      <w:r w:rsidRPr="0078233F">
        <w:rPr>
          <w:rFonts w:cs="Arial"/>
          <w:b/>
          <w:sz w:val="30"/>
          <w:szCs w:val="30"/>
        </w:rPr>
        <w:t>Приложение 4</w:t>
      </w:r>
    </w:p>
    <w:p w:rsidR="0078233F" w:rsidRPr="0078233F" w:rsidRDefault="005C6F1C" w:rsidP="005C6F1C">
      <w:pPr>
        <w:jc w:val="right"/>
        <w:rPr>
          <w:rFonts w:cs="Arial"/>
          <w:b/>
          <w:sz w:val="30"/>
          <w:szCs w:val="30"/>
        </w:rPr>
      </w:pPr>
      <w:r w:rsidRPr="0078233F">
        <w:rPr>
          <w:rFonts w:cs="Arial"/>
          <w:b/>
          <w:sz w:val="30"/>
          <w:szCs w:val="30"/>
        </w:rPr>
        <w:t>к постановлению администрации</w:t>
      </w:r>
    </w:p>
    <w:p w:rsidR="005C6F1C" w:rsidRPr="0078233F" w:rsidRDefault="005C6F1C" w:rsidP="005C6F1C">
      <w:pPr>
        <w:jc w:val="right"/>
        <w:rPr>
          <w:rFonts w:cs="Arial"/>
          <w:b/>
          <w:sz w:val="30"/>
          <w:szCs w:val="30"/>
        </w:rPr>
      </w:pPr>
      <w:r w:rsidRPr="0078233F">
        <w:rPr>
          <w:rFonts w:cs="Arial"/>
          <w:b/>
          <w:sz w:val="30"/>
          <w:szCs w:val="30"/>
        </w:rPr>
        <w:t xml:space="preserve"> Березовского района</w:t>
      </w:r>
    </w:p>
    <w:p w:rsidR="005C6F1C" w:rsidRPr="0078233F" w:rsidRDefault="005C6F1C" w:rsidP="005C6F1C">
      <w:pPr>
        <w:jc w:val="right"/>
        <w:rPr>
          <w:rFonts w:cs="Arial"/>
          <w:b/>
          <w:sz w:val="30"/>
          <w:szCs w:val="30"/>
        </w:rPr>
      </w:pPr>
      <w:r w:rsidRPr="0078233F">
        <w:rPr>
          <w:rFonts w:cs="Arial"/>
          <w:b/>
          <w:sz w:val="30"/>
          <w:szCs w:val="30"/>
        </w:rPr>
        <w:t xml:space="preserve">от </w:t>
      </w:r>
      <w:r w:rsidR="00CE2159" w:rsidRPr="0078233F">
        <w:rPr>
          <w:rFonts w:cs="Arial"/>
          <w:b/>
          <w:sz w:val="30"/>
          <w:szCs w:val="30"/>
        </w:rPr>
        <w:t>11.11.2022 № 1511</w:t>
      </w:r>
    </w:p>
    <w:p w:rsidR="005C6F1C" w:rsidRPr="0078233F" w:rsidRDefault="005C6F1C" w:rsidP="005C6F1C">
      <w:pPr>
        <w:pStyle w:val="ConsPlusTitle"/>
        <w:jc w:val="right"/>
        <w:rPr>
          <w:sz w:val="30"/>
          <w:szCs w:val="30"/>
        </w:rPr>
      </w:pPr>
    </w:p>
    <w:p w:rsidR="0078233F" w:rsidRPr="0078233F" w:rsidRDefault="0078233F" w:rsidP="005C6F1C">
      <w:pPr>
        <w:pStyle w:val="ConsPlusTitle"/>
        <w:jc w:val="right"/>
        <w:rPr>
          <w:sz w:val="30"/>
          <w:szCs w:val="30"/>
        </w:rPr>
      </w:pPr>
    </w:p>
    <w:p w:rsidR="005C6F1C" w:rsidRPr="00586369" w:rsidRDefault="005C6F1C" w:rsidP="005C6F1C">
      <w:pPr>
        <w:jc w:val="right"/>
        <w:rPr>
          <w:rFonts w:eastAsia="Century Schoolbook" w:cs="Arial"/>
          <w:color w:val="000000"/>
          <w:szCs w:val="30"/>
          <w:lang w:bidi="ru-RU"/>
        </w:rPr>
      </w:pPr>
      <w:r w:rsidRPr="00586369">
        <w:rPr>
          <w:rFonts w:eastAsia="Century Schoolbook" w:cs="Arial"/>
          <w:color w:val="000000"/>
          <w:szCs w:val="30"/>
          <w:lang w:bidi="ru-RU"/>
        </w:rPr>
        <w:t>Таблица 4</w:t>
      </w:r>
    </w:p>
    <w:p w:rsidR="005C6F1C" w:rsidRPr="00586369" w:rsidRDefault="005C6F1C" w:rsidP="005C6F1C">
      <w:pPr>
        <w:rPr>
          <w:rFonts w:eastAsia="Century Schoolbook" w:cs="Arial"/>
          <w:color w:val="000000"/>
          <w:szCs w:val="28"/>
          <w:lang w:bidi="ru-RU"/>
        </w:rPr>
      </w:pPr>
    </w:p>
    <w:p w:rsidR="005C6F1C" w:rsidRPr="0078233F" w:rsidRDefault="005C6F1C" w:rsidP="005C6F1C">
      <w:pPr>
        <w:jc w:val="center"/>
        <w:rPr>
          <w:rFonts w:eastAsia="Century Schoolbook" w:cs="Arial"/>
          <w:b/>
          <w:color w:val="000000"/>
          <w:szCs w:val="28"/>
          <w:lang w:bidi="ru-RU"/>
        </w:rPr>
      </w:pPr>
      <w:r w:rsidRPr="0078233F">
        <w:rPr>
          <w:rFonts w:eastAsia="Century Schoolbook" w:cs="Arial"/>
          <w:b/>
          <w:color w:val="000000"/>
          <w:szCs w:val="28"/>
          <w:lang w:bidi="ru-RU"/>
        </w:rPr>
        <w:t>Перечень объектов капитального строительства</w:t>
      </w:r>
    </w:p>
    <w:p w:rsidR="0078233F" w:rsidRPr="00586369" w:rsidRDefault="0078233F" w:rsidP="005C6F1C">
      <w:pPr>
        <w:jc w:val="center"/>
        <w:rPr>
          <w:rFonts w:eastAsia="Century Schoolbook" w:cs="Arial"/>
          <w:color w:val="000000"/>
          <w:szCs w:val="28"/>
          <w:lang w:bidi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2128"/>
        <w:gridCol w:w="1319"/>
        <w:gridCol w:w="1943"/>
        <w:gridCol w:w="2121"/>
        <w:gridCol w:w="2415"/>
      </w:tblGrid>
      <w:tr w:rsidR="005C6F1C" w:rsidRPr="00586369" w:rsidTr="00BC141F">
        <w:tc>
          <w:tcPr>
            <w:tcW w:w="568" w:type="dxa"/>
            <w:shd w:val="clear" w:color="auto" w:fill="auto"/>
          </w:tcPr>
          <w:p w:rsidR="005C6F1C" w:rsidRPr="00586369" w:rsidRDefault="005C6F1C" w:rsidP="0078233F">
            <w:pPr>
              <w:jc w:val="center"/>
              <w:rPr>
                <w:rFonts w:eastAsia="Century Schoolbook"/>
                <w:lang w:bidi="ru-RU"/>
              </w:rPr>
            </w:pPr>
            <w:r w:rsidRPr="00586369">
              <w:rPr>
                <w:rFonts w:eastAsia="Century Schoolbook"/>
                <w:lang w:bidi="ru-RU"/>
              </w:rPr>
              <w:t xml:space="preserve">№ </w:t>
            </w:r>
            <w:proofErr w:type="gramStart"/>
            <w:r w:rsidRPr="00586369">
              <w:rPr>
                <w:rFonts w:eastAsia="Century Schoolbook"/>
                <w:lang w:bidi="ru-RU"/>
              </w:rPr>
              <w:t>п</w:t>
            </w:r>
            <w:proofErr w:type="gramEnd"/>
            <w:r w:rsidRPr="00586369">
              <w:rPr>
                <w:rFonts w:eastAsia="Century Schoolbook"/>
                <w:lang w:bidi="ru-RU"/>
              </w:rPr>
              <w:t>/п</w:t>
            </w:r>
          </w:p>
        </w:tc>
        <w:tc>
          <w:tcPr>
            <w:tcW w:w="2826" w:type="dxa"/>
            <w:shd w:val="clear" w:color="auto" w:fill="auto"/>
          </w:tcPr>
          <w:p w:rsidR="005C6F1C" w:rsidRPr="00586369" w:rsidRDefault="005C6F1C" w:rsidP="0078233F">
            <w:pPr>
              <w:ind w:firstLine="0"/>
              <w:jc w:val="center"/>
              <w:rPr>
                <w:rFonts w:eastAsia="Century Schoolbook"/>
                <w:lang w:bidi="ru-RU"/>
              </w:rPr>
            </w:pPr>
            <w:r w:rsidRPr="00586369">
              <w:rPr>
                <w:rFonts w:eastAsia="Century Schoolbook"/>
                <w:lang w:bidi="ru-RU"/>
              </w:rPr>
              <w:t>Наименование объекта (инвестиционного проекта)</w:t>
            </w:r>
          </w:p>
        </w:tc>
        <w:tc>
          <w:tcPr>
            <w:tcW w:w="1240" w:type="dxa"/>
            <w:shd w:val="clear" w:color="auto" w:fill="auto"/>
          </w:tcPr>
          <w:p w:rsidR="005C6F1C" w:rsidRPr="00586369" w:rsidRDefault="005C6F1C" w:rsidP="0078233F">
            <w:pPr>
              <w:ind w:firstLine="0"/>
              <w:jc w:val="center"/>
              <w:rPr>
                <w:rFonts w:eastAsia="Century Schoolbook"/>
                <w:lang w:bidi="ru-RU"/>
              </w:rPr>
            </w:pPr>
            <w:r w:rsidRPr="00586369">
              <w:rPr>
                <w:rFonts w:eastAsia="Century Schoolbook"/>
                <w:lang w:bidi="ru-RU"/>
              </w:rPr>
              <w:t>Мощность</w:t>
            </w:r>
          </w:p>
        </w:tc>
        <w:tc>
          <w:tcPr>
            <w:tcW w:w="1781" w:type="dxa"/>
            <w:shd w:val="clear" w:color="auto" w:fill="auto"/>
          </w:tcPr>
          <w:p w:rsidR="005C6F1C" w:rsidRPr="00586369" w:rsidRDefault="005C6F1C" w:rsidP="0078233F">
            <w:pPr>
              <w:ind w:firstLine="0"/>
              <w:jc w:val="center"/>
              <w:rPr>
                <w:rFonts w:eastAsia="Century Schoolbook"/>
                <w:lang w:bidi="ru-RU"/>
              </w:rPr>
            </w:pPr>
            <w:r w:rsidRPr="00586369">
              <w:rPr>
                <w:rFonts w:eastAsia="Century Schoolbook"/>
                <w:lang w:bidi="ru-RU"/>
              </w:rPr>
              <w:t>Сро</w:t>
            </w:r>
            <w:r w:rsidR="0078233F">
              <w:rPr>
                <w:rFonts w:eastAsia="Century Schoolbook"/>
                <w:lang w:bidi="ru-RU"/>
              </w:rPr>
              <w:t xml:space="preserve">к строительства, проектирования </w:t>
            </w:r>
            <w:r w:rsidRPr="00586369">
              <w:rPr>
                <w:rFonts w:eastAsia="Century Schoolbook"/>
                <w:lang w:bidi="ru-RU"/>
              </w:rPr>
              <w:t>(приобретения)</w:t>
            </w:r>
          </w:p>
        </w:tc>
        <w:tc>
          <w:tcPr>
            <w:tcW w:w="1920" w:type="dxa"/>
            <w:shd w:val="clear" w:color="auto" w:fill="auto"/>
          </w:tcPr>
          <w:p w:rsidR="005C6F1C" w:rsidRPr="00586369" w:rsidRDefault="005C6F1C" w:rsidP="0078233F">
            <w:pPr>
              <w:ind w:firstLine="0"/>
              <w:jc w:val="center"/>
              <w:rPr>
                <w:rFonts w:eastAsia="Century Schoolbook"/>
                <w:lang w:bidi="ru-RU"/>
              </w:rPr>
            </w:pPr>
            <w:r w:rsidRPr="00586369">
              <w:rPr>
                <w:rFonts w:eastAsia="Century Schoolbook"/>
                <w:lang w:bidi="ru-RU"/>
              </w:rPr>
              <w:t>Механизм реализации (источник финансирования)</w:t>
            </w:r>
          </w:p>
        </w:tc>
        <w:tc>
          <w:tcPr>
            <w:tcW w:w="2120" w:type="dxa"/>
            <w:shd w:val="clear" w:color="auto" w:fill="auto"/>
          </w:tcPr>
          <w:p w:rsidR="005C6F1C" w:rsidRPr="00586369" w:rsidRDefault="005C6F1C" w:rsidP="0078233F">
            <w:pPr>
              <w:ind w:firstLine="0"/>
              <w:jc w:val="center"/>
              <w:rPr>
                <w:rFonts w:eastAsia="Century Schoolbook"/>
                <w:lang w:bidi="ru-RU"/>
              </w:rPr>
            </w:pPr>
            <w:r w:rsidRPr="00586369">
              <w:rPr>
                <w:rFonts w:eastAsia="Century Schoolbook"/>
                <w:lang w:bidi="ru-RU"/>
              </w:rPr>
              <w:t>Наименование целевого показателя</w:t>
            </w:r>
          </w:p>
        </w:tc>
      </w:tr>
      <w:tr w:rsidR="005C6F1C" w:rsidRPr="00586369" w:rsidTr="00BC141F">
        <w:tc>
          <w:tcPr>
            <w:tcW w:w="568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1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</w:pPr>
            <w:r w:rsidRPr="00586369">
              <w:t xml:space="preserve">Установка ВОС в </w:t>
            </w:r>
            <w:proofErr w:type="gramStart"/>
            <w:r w:rsidRPr="00586369">
              <w:t>с</w:t>
            </w:r>
            <w:proofErr w:type="gramEnd"/>
            <w:r w:rsidRPr="00586369">
              <w:t>. Теги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</w:pPr>
            <w:r w:rsidRPr="00586369">
              <w:t>150 куб. м/</w:t>
            </w:r>
            <w:proofErr w:type="spellStart"/>
            <w:r w:rsidRPr="00586369">
              <w:t>сут</w:t>
            </w:r>
            <w:proofErr w:type="spellEnd"/>
            <w:r w:rsidRPr="00586369">
              <w:t>.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28"/>
            </w:pPr>
            <w:r w:rsidRPr="00586369">
              <w:t>2026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  <w:jc w:val="center"/>
            </w:pPr>
            <w:r w:rsidRPr="00586369">
              <w:t>бюджет автономного округа, местный бюджет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</w:pPr>
            <w:r w:rsidRPr="00586369">
              <w:t xml:space="preserve">Доля населения, обеспеченного качественной питьевой водой из систем централизованного водоснабжения % Строительство водоочистных сооружений, ед. </w:t>
            </w:r>
          </w:p>
        </w:tc>
      </w:tr>
      <w:tr w:rsidR="005C6F1C" w:rsidRPr="00586369" w:rsidTr="00BC141F">
        <w:tc>
          <w:tcPr>
            <w:tcW w:w="568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2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</w:pPr>
            <w:r w:rsidRPr="00586369">
              <w:t xml:space="preserve">Установка ВОС </w:t>
            </w:r>
            <w:proofErr w:type="gramStart"/>
            <w:r w:rsidRPr="00586369">
              <w:t>в</w:t>
            </w:r>
            <w:proofErr w:type="gramEnd"/>
            <w:r w:rsidRPr="00586369">
              <w:t xml:space="preserve"> с. </w:t>
            </w:r>
            <w:proofErr w:type="spellStart"/>
            <w:r w:rsidRPr="00586369">
              <w:t>Няксимволь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</w:pPr>
            <w:r w:rsidRPr="00586369">
              <w:t>150 куб. м/</w:t>
            </w:r>
            <w:proofErr w:type="spellStart"/>
            <w:r w:rsidRPr="00586369">
              <w:t>сут</w:t>
            </w:r>
            <w:proofErr w:type="spellEnd"/>
            <w:r w:rsidRPr="00586369">
              <w:t>.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28"/>
            </w:pPr>
            <w:r w:rsidRPr="00586369">
              <w:t>2026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  <w:jc w:val="center"/>
            </w:pPr>
            <w:r w:rsidRPr="00586369">
              <w:t>бюджет автономного округа, местный бюджет</w:t>
            </w:r>
          </w:p>
        </w:tc>
        <w:tc>
          <w:tcPr>
            <w:tcW w:w="2120" w:type="dxa"/>
            <w:vMerge w:val="restart"/>
            <w:shd w:val="clear" w:color="auto" w:fill="auto"/>
            <w:vAlign w:val="center"/>
          </w:tcPr>
          <w:p w:rsidR="005C6F1C" w:rsidRPr="00586369" w:rsidRDefault="005C6F1C" w:rsidP="0078233F">
            <w:r w:rsidRPr="00586369">
              <w:t xml:space="preserve"> Строительство и реконструкция котельных, ед.</w:t>
            </w:r>
          </w:p>
        </w:tc>
      </w:tr>
      <w:tr w:rsidR="005C6F1C" w:rsidRPr="00586369" w:rsidTr="00BC141F">
        <w:tc>
          <w:tcPr>
            <w:tcW w:w="568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3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</w:pPr>
            <w:r w:rsidRPr="00586369">
              <w:t xml:space="preserve">Строительство водоочистных сооружений в п. </w:t>
            </w:r>
            <w:proofErr w:type="gramStart"/>
            <w:r w:rsidRPr="00586369">
              <w:t>Светлый</w:t>
            </w:r>
            <w:proofErr w:type="gramEnd"/>
            <w:r w:rsidRPr="00586369">
              <w:t xml:space="preserve"> Березовского района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</w:pPr>
            <w:r w:rsidRPr="00586369">
              <w:t>1000 куб. м/</w:t>
            </w:r>
            <w:proofErr w:type="spellStart"/>
            <w:r w:rsidRPr="00586369">
              <w:t>сут</w:t>
            </w:r>
            <w:proofErr w:type="spellEnd"/>
            <w:r w:rsidRPr="00586369">
              <w:t>.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28"/>
            </w:pPr>
            <w:r w:rsidRPr="00586369">
              <w:t>2026-2027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  <w:jc w:val="center"/>
            </w:pPr>
            <w:r w:rsidRPr="00586369">
              <w:t>бюджет автономного округа, местный бюджет</w:t>
            </w:r>
          </w:p>
        </w:tc>
        <w:tc>
          <w:tcPr>
            <w:tcW w:w="2120" w:type="dxa"/>
            <w:vMerge/>
            <w:shd w:val="clear" w:color="auto" w:fill="auto"/>
            <w:vAlign w:val="center"/>
          </w:tcPr>
          <w:p w:rsidR="005C6F1C" w:rsidRPr="00586369" w:rsidRDefault="005C6F1C" w:rsidP="0078233F"/>
        </w:tc>
      </w:tr>
      <w:tr w:rsidR="005C6F1C" w:rsidRPr="00586369" w:rsidTr="00BC141F">
        <w:tc>
          <w:tcPr>
            <w:tcW w:w="568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4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</w:pPr>
            <w:proofErr w:type="spellStart"/>
            <w:r w:rsidRPr="00586369">
              <w:t>Блочно</w:t>
            </w:r>
            <w:proofErr w:type="spellEnd"/>
            <w:r w:rsidRPr="00586369">
              <w:t xml:space="preserve">-модульная котельная на 9 МВт в </w:t>
            </w:r>
            <w:proofErr w:type="spellStart"/>
            <w:r w:rsidRPr="00586369">
              <w:t>пгт</w:t>
            </w:r>
            <w:proofErr w:type="spellEnd"/>
            <w:r w:rsidRPr="00586369">
              <w:t>. Березово Березовского района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</w:pPr>
            <w:r w:rsidRPr="00586369">
              <w:t>9 МВт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28"/>
            </w:pPr>
            <w:r w:rsidRPr="00586369">
              <w:t>2026-2027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586369" w:rsidRDefault="005C6F1C" w:rsidP="0078233F">
            <w:pPr>
              <w:ind w:firstLine="0"/>
              <w:jc w:val="center"/>
            </w:pPr>
            <w:r w:rsidRPr="00586369">
              <w:t>бюджет автономного округа, местный бюджет</w:t>
            </w:r>
          </w:p>
        </w:tc>
        <w:tc>
          <w:tcPr>
            <w:tcW w:w="2120" w:type="dxa"/>
            <w:vMerge/>
            <w:shd w:val="clear" w:color="auto" w:fill="auto"/>
            <w:vAlign w:val="center"/>
          </w:tcPr>
          <w:p w:rsidR="005C6F1C" w:rsidRPr="00586369" w:rsidRDefault="005C6F1C" w:rsidP="0078233F"/>
        </w:tc>
      </w:tr>
      <w:tr w:rsidR="00FF0BDF" w:rsidRPr="00586369" w:rsidTr="00BC141F">
        <w:tc>
          <w:tcPr>
            <w:tcW w:w="568" w:type="dxa"/>
            <w:shd w:val="clear" w:color="auto" w:fill="auto"/>
            <w:vAlign w:val="center"/>
          </w:tcPr>
          <w:p w:rsidR="00FF0BDF" w:rsidRPr="00586369" w:rsidRDefault="00FF0BDF" w:rsidP="0078233F">
            <w:pPr>
              <w:rPr>
                <w:szCs w:val="20"/>
              </w:rPr>
            </w:pPr>
            <w:r w:rsidRPr="00586369">
              <w:rPr>
                <w:szCs w:val="20"/>
              </w:rPr>
              <w:t xml:space="preserve"> 5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FF0BDF" w:rsidRPr="00586369" w:rsidRDefault="00FF0BDF" w:rsidP="0078233F">
            <w:pPr>
              <w:ind w:firstLine="0"/>
            </w:pPr>
            <w:r w:rsidRPr="00586369">
              <w:t xml:space="preserve">Реконструкция и расширение канализационных очистных сооружений до </w:t>
            </w:r>
            <w:r w:rsidRPr="00586369">
              <w:lastRenderedPageBreak/>
              <w:t xml:space="preserve">2000 </w:t>
            </w:r>
            <w:proofErr w:type="spellStart"/>
            <w:r w:rsidRPr="00586369">
              <w:t>куб</w:t>
            </w:r>
            <w:proofErr w:type="gramStart"/>
            <w:r w:rsidRPr="00586369">
              <w:t>.м</w:t>
            </w:r>
            <w:proofErr w:type="spellEnd"/>
            <w:proofErr w:type="gramEnd"/>
            <w:r w:rsidRPr="00586369">
              <w:t>/</w:t>
            </w:r>
            <w:proofErr w:type="spellStart"/>
            <w:r w:rsidRPr="00586369">
              <w:t>сут</w:t>
            </w:r>
            <w:proofErr w:type="spellEnd"/>
            <w:r w:rsidRPr="00586369">
              <w:t xml:space="preserve"> в </w:t>
            </w:r>
            <w:proofErr w:type="spellStart"/>
            <w:r w:rsidRPr="00586369">
              <w:t>пгт</w:t>
            </w:r>
            <w:proofErr w:type="spellEnd"/>
            <w:r w:rsidRPr="00586369">
              <w:t>. Березово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FF0BDF" w:rsidRPr="00586369" w:rsidRDefault="00BC141F" w:rsidP="0078233F">
            <w:pPr>
              <w:ind w:firstLine="0"/>
            </w:pPr>
            <w:r w:rsidRPr="00586369">
              <w:lastRenderedPageBreak/>
              <w:t xml:space="preserve">2000 </w:t>
            </w:r>
            <w:proofErr w:type="spellStart"/>
            <w:r w:rsidRPr="00586369">
              <w:t>куб</w:t>
            </w:r>
            <w:proofErr w:type="gramStart"/>
            <w:r w:rsidRPr="00586369">
              <w:t>.м</w:t>
            </w:r>
            <w:proofErr w:type="spellEnd"/>
            <w:proofErr w:type="gramEnd"/>
            <w:r w:rsidRPr="00586369">
              <w:t>/</w:t>
            </w:r>
            <w:proofErr w:type="spellStart"/>
            <w:r w:rsidRPr="00586369">
              <w:t>сут</w:t>
            </w:r>
            <w:proofErr w:type="spellEnd"/>
          </w:p>
        </w:tc>
        <w:tc>
          <w:tcPr>
            <w:tcW w:w="1781" w:type="dxa"/>
            <w:shd w:val="clear" w:color="auto" w:fill="auto"/>
            <w:vAlign w:val="center"/>
          </w:tcPr>
          <w:p w:rsidR="00FF0BDF" w:rsidRPr="00586369" w:rsidRDefault="00FF0BDF" w:rsidP="0078233F">
            <w:pPr>
              <w:ind w:firstLine="28"/>
            </w:pPr>
            <w:r w:rsidRPr="00586369">
              <w:t>2020-2021</w:t>
            </w:r>
          </w:p>
          <w:p w:rsidR="00FF0BDF" w:rsidRPr="00586369" w:rsidRDefault="00FF0BDF" w:rsidP="0078233F">
            <w:pPr>
              <w:ind w:firstLine="28"/>
            </w:pPr>
            <w:r w:rsidRPr="00586369">
              <w:t>2022-2024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FF0BDF" w:rsidRPr="00586369" w:rsidRDefault="00FF0BDF" w:rsidP="0078233F">
            <w:pPr>
              <w:ind w:firstLine="0"/>
              <w:jc w:val="center"/>
            </w:pPr>
            <w:r w:rsidRPr="00586369">
              <w:t>бюджет автономного округа, местный бюджет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FF0BDF" w:rsidRPr="00586369" w:rsidRDefault="00FF0BDF" w:rsidP="0078233F">
            <w:pPr>
              <w:ind w:firstLine="0"/>
            </w:pPr>
            <w:r w:rsidRPr="00586369">
              <w:t>Доля обеспечения населения централизованными услугами водоотведения, %</w:t>
            </w:r>
          </w:p>
        </w:tc>
      </w:tr>
      <w:tr w:rsidR="00DF42FD" w:rsidRPr="00586369" w:rsidTr="00BC141F">
        <w:tc>
          <w:tcPr>
            <w:tcW w:w="568" w:type="dxa"/>
            <w:shd w:val="clear" w:color="auto" w:fill="auto"/>
            <w:vAlign w:val="center"/>
          </w:tcPr>
          <w:p w:rsidR="00DF42FD" w:rsidRPr="00586369" w:rsidRDefault="00DF42FD" w:rsidP="0078233F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lastRenderedPageBreak/>
              <w:t>6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DF42FD" w:rsidRPr="00586369" w:rsidRDefault="00DF42FD" w:rsidP="0078233F">
            <w:pPr>
              <w:ind w:firstLine="0"/>
            </w:pPr>
            <w:r w:rsidRPr="00586369">
              <w:t xml:space="preserve">Реконструкция котельной на 6 МВт в </w:t>
            </w:r>
            <w:proofErr w:type="spellStart"/>
            <w:r w:rsidRPr="00586369">
              <w:t>пгт</w:t>
            </w:r>
            <w:proofErr w:type="spellEnd"/>
            <w:r w:rsidRPr="00586369">
              <w:t>. Березово, ул. Аэропорт 6а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DF42FD" w:rsidRPr="00586369" w:rsidRDefault="00DF42FD" w:rsidP="0078233F">
            <w:pPr>
              <w:ind w:firstLine="0"/>
            </w:pPr>
            <w:r w:rsidRPr="00586369">
              <w:t>6 МВт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DF42FD" w:rsidRPr="00586369" w:rsidRDefault="00DF42FD" w:rsidP="0078233F">
            <w:pPr>
              <w:ind w:firstLine="28"/>
            </w:pPr>
            <w:r w:rsidRPr="00586369">
              <w:t>2020-2021</w:t>
            </w:r>
          </w:p>
          <w:p w:rsidR="00DF42FD" w:rsidRPr="00586369" w:rsidRDefault="00DF42FD" w:rsidP="0078233F">
            <w:pPr>
              <w:ind w:firstLine="28"/>
            </w:pPr>
            <w:r w:rsidRPr="00586369">
              <w:t>2022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DF42FD" w:rsidRPr="00586369" w:rsidRDefault="00DF42FD" w:rsidP="0078233F">
            <w:pPr>
              <w:ind w:firstLine="0"/>
              <w:jc w:val="center"/>
            </w:pPr>
            <w:r w:rsidRPr="00586369">
              <w:t>бюджет автономного округа, местный бюджет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DF42FD" w:rsidRPr="00586369" w:rsidRDefault="00DF42FD" w:rsidP="0078233F">
            <w:pPr>
              <w:ind w:firstLine="0"/>
            </w:pPr>
            <w:r w:rsidRPr="00586369">
              <w:t>Строительство</w:t>
            </w:r>
            <w:r w:rsidR="00586369" w:rsidRPr="00586369">
              <w:t xml:space="preserve"> </w:t>
            </w:r>
            <w:r w:rsidRPr="00586369">
              <w:t>и реконструкция котельных, ед.</w:t>
            </w:r>
          </w:p>
        </w:tc>
      </w:tr>
      <w:tr w:rsidR="00DF42FD" w:rsidRPr="00586369" w:rsidTr="00BC141F">
        <w:tc>
          <w:tcPr>
            <w:tcW w:w="568" w:type="dxa"/>
            <w:shd w:val="clear" w:color="auto" w:fill="auto"/>
            <w:vAlign w:val="center"/>
          </w:tcPr>
          <w:p w:rsidR="00DF42FD" w:rsidRPr="00586369" w:rsidRDefault="00DF42FD" w:rsidP="0078233F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7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DF42FD" w:rsidRPr="00586369" w:rsidRDefault="00DF42FD" w:rsidP="0078233F">
            <w:pPr>
              <w:ind w:firstLine="0"/>
            </w:pPr>
            <w:r w:rsidRPr="00586369">
              <w:t xml:space="preserve">Строительство </w:t>
            </w:r>
            <w:proofErr w:type="spellStart"/>
            <w:r w:rsidRPr="00586369">
              <w:t>блочно</w:t>
            </w:r>
            <w:proofErr w:type="spellEnd"/>
            <w:r w:rsidRPr="00586369">
              <w:t>-модульной котельной тепловой мощностью</w:t>
            </w:r>
            <w:r w:rsidR="00586369" w:rsidRPr="00586369">
              <w:t xml:space="preserve"> </w:t>
            </w:r>
            <w:r w:rsidRPr="00586369">
              <w:t>18 МВт с заменой учас</w:t>
            </w:r>
            <w:r w:rsidR="009A3FF2" w:rsidRPr="00586369">
              <w:t xml:space="preserve">тка тепловой сети в </w:t>
            </w:r>
            <w:proofErr w:type="spellStart"/>
            <w:r w:rsidR="009A3FF2" w:rsidRPr="00586369">
              <w:t>пгт</w:t>
            </w:r>
            <w:proofErr w:type="gramStart"/>
            <w:r w:rsidR="009A3FF2" w:rsidRPr="00586369">
              <w:t>.И</w:t>
            </w:r>
            <w:proofErr w:type="gramEnd"/>
            <w:r w:rsidR="009A3FF2" w:rsidRPr="00586369">
              <w:t>грим</w:t>
            </w:r>
            <w:proofErr w:type="spellEnd"/>
            <w:r w:rsidR="009A3FF2" w:rsidRPr="00586369">
              <w:t>, Березовского района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DF42FD" w:rsidRPr="00586369" w:rsidRDefault="00DF42FD" w:rsidP="0078233F">
            <w:pPr>
              <w:ind w:firstLine="0"/>
            </w:pPr>
            <w:r w:rsidRPr="00586369">
              <w:t>18 МВт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86369" w:rsidRPr="00586369" w:rsidRDefault="00DF42FD" w:rsidP="0078233F">
            <w:pPr>
              <w:ind w:firstLine="28"/>
            </w:pPr>
            <w:r w:rsidRPr="00586369">
              <w:t>2020-2021</w:t>
            </w:r>
          </w:p>
          <w:p w:rsidR="00DF42FD" w:rsidRPr="00586369" w:rsidRDefault="00492B76" w:rsidP="0078233F">
            <w:pPr>
              <w:ind w:firstLine="28"/>
            </w:pPr>
            <w:r w:rsidRPr="00586369">
              <w:t>2022-2023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DF42FD" w:rsidRPr="00586369" w:rsidRDefault="00DF42FD" w:rsidP="0078233F">
            <w:pPr>
              <w:ind w:firstLine="0"/>
              <w:jc w:val="center"/>
            </w:pPr>
            <w:r w:rsidRPr="00586369">
              <w:t>бюджет автономного округа, местный бюджет</w:t>
            </w:r>
          </w:p>
        </w:tc>
        <w:tc>
          <w:tcPr>
            <w:tcW w:w="2120" w:type="dxa"/>
            <w:vMerge w:val="restart"/>
            <w:shd w:val="clear" w:color="auto" w:fill="auto"/>
            <w:vAlign w:val="center"/>
          </w:tcPr>
          <w:p w:rsidR="00DF42FD" w:rsidRPr="00586369" w:rsidRDefault="00DF42FD" w:rsidP="0078233F">
            <w:pPr>
              <w:ind w:firstLine="0"/>
            </w:pPr>
            <w:r w:rsidRPr="00586369">
              <w:t>Строительство</w:t>
            </w:r>
            <w:r w:rsidR="00586369" w:rsidRPr="00586369">
              <w:t xml:space="preserve"> </w:t>
            </w:r>
            <w:r w:rsidRPr="00586369">
              <w:t>и реконструкция котельных, ед.</w:t>
            </w:r>
          </w:p>
        </w:tc>
      </w:tr>
      <w:tr w:rsidR="00DF42FD" w:rsidRPr="00586369" w:rsidTr="00BC141F">
        <w:tc>
          <w:tcPr>
            <w:tcW w:w="568" w:type="dxa"/>
            <w:shd w:val="clear" w:color="auto" w:fill="auto"/>
            <w:vAlign w:val="center"/>
          </w:tcPr>
          <w:p w:rsidR="00DF42FD" w:rsidRPr="00586369" w:rsidRDefault="00DF42FD" w:rsidP="0078233F">
            <w:pPr>
              <w:ind w:firstLine="0"/>
              <w:rPr>
                <w:szCs w:val="20"/>
              </w:rPr>
            </w:pPr>
            <w:r w:rsidRPr="00586369">
              <w:rPr>
                <w:szCs w:val="20"/>
              </w:rPr>
              <w:t>8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DF42FD" w:rsidRPr="00586369" w:rsidRDefault="00DF42FD" w:rsidP="0078233F">
            <w:pPr>
              <w:ind w:firstLine="0"/>
            </w:pPr>
            <w:r w:rsidRPr="00586369">
              <w:t xml:space="preserve">Реконструкция </w:t>
            </w:r>
            <w:proofErr w:type="spellStart"/>
            <w:r w:rsidRPr="00586369">
              <w:t>блочно</w:t>
            </w:r>
            <w:proofErr w:type="spellEnd"/>
            <w:r w:rsidRPr="00586369">
              <w:t>-модульной котельной на 9 МВт с инженерными сетями (2-й самостоятельный этап)</w:t>
            </w:r>
            <w:r w:rsidR="009A3FF2" w:rsidRPr="00586369">
              <w:t xml:space="preserve"> в </w:t>
            </w:r>
            <w:proofErr w:type="spellStart"/>
            <w:r w:rsidR="009A3FF2" w:rsidRPr="00586369">
              <w:t>пгт</w:t>
            </w:r>
            <w:proofErr w:type="spellEnd"/>
            <w:r w:rsidR="009A3FF2" w:rsidRPr="00586369">
              <w:t>. Березово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DF42FD" w:rsidRPr="00586369" w:rsidRDefault="00DF42FD" w:rsidP="0078233F">
            <w:pPr>
              <w:ind w:firstLine="0"/>
            </w:pPr>
            <w:r w:rsidRPr="00586369">
              <w:t>9 МВт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DF42FD" w:rsidRPr="00586369" w:rsidRDefault="00DF42FD" w:rsidP="0078233F">
            <w:pPr>
              <w:ind w:firstLine="28"/>
            </w:pPr>
            <w:r w:rsidRPr="00586369">
              <w:t>2023-2024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DF42FD" w:rsidRPr="00586369" w:rsidRDefault="00DF42FD" w:rsidP="0078233F">
            <w:pPr>
              <w:jc w:val="center"/>
            </w:pPr>
            <w:r w:rsidRPr="00586369">
              <w:t>бюджет автономного округа, местный бюджет</w:t>
            </w:r>
          </w:p>
        </w:tc>
        <w:tc>
          <w:tcPr>
            <w:tcW w:w="2120" w:type="dxa"/>
            <w:vMerge/>
            <w:shd w:val="clear" w:color="auto" w:fill="auto"/>
            <w:vAlign w:val="center"/>
          </w:tcPr>
          <w:p w:rsidR="00DF42FD" w:rsidRPr="00586369" w:rsidRDefault="00DF42FD" w:rsidP="0078233F"/>
        </w:tc>
      </w:tr>
    </w:tbl>
    <w:p w:rsidR="005C6F1C" w:rsidRPr="00586369" w:rsidRDefault="005C6F1C" w:rsidP="005C6F1C">
      <w:pPr>
        <w:rPr>
          <w:rFonts w:cs="Arial"/>
          <w:szCs w:val="28"/>
        </w:rPr>
      </w:pPr>
    </w:p>
    <w:p w:rsidR="005C6F1C" w:rsidRPr="00586369" w:rsidRDefault="005C6F1C" w:rsidP="005C6F1C">
      <w:pPr>
        <w:rPr>
          <w:rFonts w:cs="Arial"/>
          <w:szCs w:val="28"/>
        </w:rPr>
      </w:pPr>
      <w:r w:rsidRPr="00586369">
        <w:rPr>
          <w:rFonts w:cs="Arial"/>
          <w:szCs w:val="28"/>
        </w:rPr>
        <w:br w:type="page"/>
      </w:r>
    </w:p>
    <w:p w:rsidR="00A702BE" w:rsidRPr="00586369" w:rsidRDefault="00A702BE" w:rsidP="00A702BE">
      <w:pPr>
        <w:widowControl w:val="0"/>
        <w:spacing w:line="310" w:lineRule="exact"/>
        <w:ind w:left="20" w:right="-346"/>
        <w:jc w:val="right"/>
        <w:rPr>
          <w:rFonts w:cs="Arial"/>
          <w:color w:val="000000"/>
          <w:szCs w:val="28"/>
          <w:lang w:bidi="ru-RU"/>
        </w:rPr>
        <w:sectPr w:rsidR="00A702BE" w:rsidRPr="00586369" w:rsidSect="00D31FC3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02"/>
        <w:gridCol w:w="3948"/>
        <w:gridCol w:w="1354"/>
        <w:gridCol w:w="2078"/>
        <w:gridCol w:w="2386"/>
        <w:gridCol w:w="3415"/>
      </w:tblGrid>
      <w:tr w:rsidR="005C6F1C" w:rsidRPr="00586369" w:rsidTr="005C6F1C">
        <w:trPr>
          <w:trHeight w:val="362"/>
        </w:trPr>
        <w:tc>
          <w:tcPr>
            <w:tcW w:w="4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6F1C" w:rsidRPr="00586369" w:rsidRDefault="005C6F1C" w:rsidP="005C6F1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5C6F1C" w:rsidRPr="00586369" w:rsidRDefault="005C6F1C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5C6F1C" w:rsidRPr="00586369" w:rsidRDefault="005C6F1C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</w:tcPr>
          <w:p w:rsidR="005C6F1C" w:rsidRPr="00586369" w:rsidRDefault="005C6F1C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5C6F1C" w:rsidRPr="00586369" w:rsidRDefault="005C6F1C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8"/>
              </w:rPr>
            </w:pPr>
          </w:p>
        </w:tc>
      </w:tr>
      <w:tr w:rsidR="005C6F1C" w:rsidRPr="00586369">
        <w:trPr>
          <w:trHeight w:val="230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:rsidR="005C6F1C" w:rsidRPr="00586369" w:rsidRDefault="005C6F1C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5C6F1C" w:rsidRPr="00586369" w:rsidRDefault="005C6F1C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5C6F1C" w:rsidRPr="00586369" w:rsidRDefault="005C6F1C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5C6F1C" w:rsidRPr="00586369" w:rsidRDefault="005C6F1C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</w:tcPr>
          <w:p w:rsidR="005C6F1C" w:rsidRPr="00586369" w:rsidRDefault="005C6F1C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5C6F1C" w:rsidRPr="00586369" w:rsidRDefault="005C6F1C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</w:rPr>
            </w:pPr>
          </w:p>
        </w:tc>
      </w:tr>
    </w:tbl>
    <w:p w:rsidR="0078233F" w:rsidRPr="0078233F" w:rsidRDefault="0078233F" w:rsidP="00CD7817">
      <w:pPr>
        <w:jc w:val="right"/>
        <w:rPr>
          <w:rFonts w:cs="Arial"/>
          <w:b/>
          <w:sz w:val="30"/>
          <w:szCs w:val="30"/>
        </w:rPr>
      </w:pPr>
    </w:p>
    <w:p w:rsidR="00CD7817" w:rsidRPr="0078233F" w:rsidRDefault="00DD4990" w:rsidP="00CD7817">
      <w:pPr>
        <w:jc w:val="right"/>
        <w:rPr>
          <w:rFonts w:cs="Arial"/>
          <w:b/>
          <w:sz w:val="30"/>
          <w:szCs w:val="30"/>
        </w:rPr>
      </w:pPr>
      <w:r w:rsidRPr="0078233F">
        <w:rPr>
          <w:rFonts w:cs="Arial"/>
          <w:b/>
          <w:sz w:val="30"/>
          <w:szCs w:val="30"/>
        </w:rPr>
        <w:t>Приложение 5</w:t>
      </w:r>
    </w:p>
    <w:p w:rsidR="0078233F" w:rsidRPr="0078233F" w:rsidRDefault="00CD7817" w:rsidP="00CD7817">
      <w:pPr>
        <w:jc w:val="right"/>
        <w:rPr>
          <w:rFonts w:cs="Arial"/>
          <w:b/>
          <w:sz w:val="30"/>
          <w:szCs w:val="30"/>
        </w:rPr>
      </w:pPr>
      <w:r w:rsidRPr="0078233F">
        <w:rPr>
          <w:rFonts w:cs="Arial"/>
          <w:b/>
          <w:sz w:val="30"/>
          <w:szCs w:val="30"/>
        </w:rPr>
        <w:t>к постановлению администрации</w:t>
      </w:r>
    </w:p>
    <w:p w:rsidR="00CD7817" w:rsidRPr="0078233F" w:rsidRDefault="00CD7817" w:rsidP="00CD7817">
      <w:pPr>
        <w:jc w:val="right"/>
        <w:rPr>
          <w:rFonts w:cs="Arial"/>
          <w:b/>
          <w:sz w:val="30"/>
          <w:szCs w:val="30"/>
        </w:rPr>
      </w:pPr>
      <w:r w:rsidRPr="0078233F">
        <w:rPr>
          <w:rFonts w:cs="Arial"/>
          <w:b/>
          <w:sz w:val="30"/>
          <w:szCs w:val="30"/>
        </w:rPr>
        <w:t xml:space="preserve"> Березовского района</w:t>
      </w:r>
    </w:p>
    <w:p w:rsidR="00CD7817" w:rsidRPr="0078233F" w:rsidRDefault="00CD7817" w:rsidP="00CD7817">
      <w:pPr>
        <w:jc w:val="right"/>
        <w:rPr>
          <w:rFonts w:cs="Arial"/>
          <w:b/>
          <w:sz w:val="30"/>
          <w:szCs w:val="30"/>
        </w:rPr>
      </w:pPr>
      <w:r w:rsidRPr="0078233F">
        <w:rPr>
          <w:rFonts w:cs="Arial"/>
          <w:b/>
          <w:sz w:val="30"/>
          <w:szCs w:val="30"/>
        </w:rPr>
        <w:t xml:space="preserve">от </w:t>
      </w:r>
      <w:r w:rsidR="00CE2159" w:rsidRPr="0078233F">
        <w:rPr>
          <w:rFonts w:cs="Arial"/>
          <w:b/>
          <w:sz w:val="30"/>
          <w:szCs w:val="30"/>
        </w:rPr>
        <w:t>11.11.2022 № 1511</w:t>
      </w:r>
    </w:p>
    <w:p w:rsidR="00CD7817" w:rsidRPr="0078233F" w:rsidRDefault="00CD7817" w:rsidP="00EA4679">
      <w:pPr>
        <w:pStyle w:val="ConsPlusTitle"/>
        <w:jc w:val="right"/>
        <w:rPr>
          <w:sz w:val="30"/>
          <w:szCs w:val="30"/>
        </w:rPr>
      </w:pPr>
    </w:p>
    <w:p w:rsidR="0078233F" w:rsidRPr="0078233F" w:rsidRDefault="0078233F" w:rsidP="00EA4679">
      <w:pPr>
        <w:pStyle w:val="ConsPlusTitle"/>
        <w:jc w:val="right"/>
        <w:rPr>
          <w:sz w:val="30"/>
          <w:szCs w:val="30"/>
        </w:rPr>
      </w:pPr>
    </w:p>
    <w:p w:rsidR="00BF7B81" w:rsidRPr="00586369" w:rsidRDefault="00BF7B81" w:rsidP="00BF7B81">
      <w:pPr>
        <w:jc w:val="right"/>
        <w:rPr>
          <w:rFonts w:eastAsia="Century Schoolbook" w:cs="Arial"/>
          <w:color w:val="000000"/>
          <w:szCs w:val="30"/>
          <w:lang w:bidi="ru-RU"/>
        </w:rPr>
      </w:pPr>
      <w:r w:rsidRPr="00586369">
        <w:rPr>
          <w:rFonts w:eastAsia="Century Schoolbook" w:cs="Arial"/>
          <w:color w:val="000000"/>
          <w:szCs w:val="30"/>
          <w:lang w:bidi="ru-RU"/>
        </w:rPr>
        <w:t>Таблица 7</w:t>
      </w:r>
    </w:p>
    <w:p w:rsidR="00BF7B81" w:rsidRPr="00586369" w:rsidRDefault="00BF7B81" w:rsidP="00BF7B81">
      <w:pPr>
        <w:rPr>
          <w:rFonts w:eastAsia="Century Schoolbook" w:cs="Arial"/>
          <w:color w:val="000000"/>
          <w:szCs w:val="28"/>
          <w:lang w:bidi="ru-RU"/>
        </w:rPr>
      </w:pPr>
    </w:p>
    <w:p w:rsidR="0078233F" w:rsidRDefault="0078233F" w:rsidP="00BF7B81">
      <w:pPr>
        <w:jc w:val="center"/>
        <w:rPr>
          <w:rFonts w:eastAsia="Century Schoolbook" w:cs="Arial"/>
          <w:color w:val="000000"/>
          <w:szCs w:val="28"/>
          <w:lang w:bidi="ru-RU"/>
        </w:rPr>
      </w:pPr>
    </w:p>
    <w:p w:rsidR="00BF7B81" w:rsidRPr="0078233F" w:rsidRDefault="00BF7B81" w:rsidP="00BF7B81">
      <w:pPr>
        <w:jc w:val="center"/>
        <w:rPr>
          <w:rFonts w:eastAsia="Century Schoolbook" w:cs="Arial"/>
          <w:b/>
          <w:color w:val="000000"/>
          <w:szCs w:val="28"/>
          <w:lang w:bidi="ru-RU"/>
        </w:rPr>
      </w:pPr>
      <w:r w:rsidRPr="0078233F">
        <w:rPr>
          <w:rFonts w:eastAsia="Century Schoolbook" w:cs="Arial"/>
          <w:b/>
          <w:color w:val="000000"/>
          <w:szCs w:val="28"/>
          <w:lang w:bidi="ru-RU"/>
        </w:rPr>
        <w:t>Показатели, характеризующие эффективность структурного элемента (основного мероприятия)</w:t>
      </w:r>
    </w:p>
    <w:p w:rsidR="00BF7B81" w:rsidRPr="0078233F" w:rsidRDefault="00BF7B81" w:rsidP="00BF7B81">
      <w:pPr>
        <w:jc w:val="center"/>
        <w:rPr>
          <w:rFonts w:eastAsia="Century Schoolbook" w:cs="Arial"/>
          <w:b/>
          <w:color w:val="000000"/>
          <w:szCs w:val="28"/>
          <w:lang w:bidi="ru-RU"/>
        </w:rPr>
      </w:pPr>
      <w:r w:rsidRPr="0078233F">
        <w:rPr>
          <w:rFonts w:eastAsia="Century Schoolbook" w:cs="Arial"/>
          <w:b/>
          <w:color w:val="000000"/>
          <w:szCs w:val="28"/>
          <w:lang w:bidi="ru-RU"/>
        </w:rPr>
        <w:t>муниципальной программы</w:t>
      </w:r>
    </w:p>
    <w:p w:rsidR="0078233F" w:rsidRPr="00586369" w:rsidRDefault="0078233F" w:rsidP="00BF7B81">
      <w:pPr>
        <w:jc w:val="center"/>
        <w:rPr>
          <w:rFonts w:eastAsia="Century Schoolbook" w:cs="Arial"/>
          <w:color w:val="000000"/>
          <w:szCs w:val="28"/>
          <w:lang w:bidi="ru-RU"/>
        </w:rPr>
      </w:pPr>
    </w:p>
    <w:tbl>
      <w:tblPr>
        <w:tblW w:w="15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"/>
        <w:gridCol w:w="2512"/>
        <w:gridCol w:w="1968"/>
        <w:gridCol w:w="1562"/>
        <w:gridCol w:w="1504"/>
        <w:gridCol w:w="1562"/>
        <w:gridCol w:w="1504"/>
        <w:gridCol w:w="1541"/>
        <w:gridCol w:w="2220"/>
      </w:tblGrid>
      <w:tr w:rsidR="00BF7B81" w:rsidRPr="00586369" w:rsidTr="00BF7B81">
        <w:trPr>
          <w:jc w:val="center"/>
        </w:trPr>
        <w:tc>
          <w:tcPr>
            <w:tcW w:w="793" w:type="dxa"/>
            <w:vMerge w:val="restart"/>
            <w:shd w:val="clear" w:color="auto" w:fill="auto"/>
          </w:tcPr>
          <w:p w:rsidR="00BF7B81" w:rsidRPr="00586369" w:rsidRDefault="00BF7B81" w:rsidP="0078233F">
            <w:pPr>
              <w:ind w:firstLine="0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 xml:space="preserve"> № </w:t>
            </w:r>
          </w:p>
          <w:p w:rsidR="00BF7B81" w:rsidRPr="00586369" w:rsidRDefault="00BF7B81" w:rsidP="0078233F">
            <w:pPr>
              <w:ind w:firstLine="0"/>
              <w:rPr>
                <w:rFonts w:eastAsia="Century Schoolbook" w:cs="Arial"/>
                <w:color w:val="000000"/>
                <w:lang w:bidi="ru-RU"/>
              </w:rPr>
            </w:pPr>
            <w:proofErr w:type="gramStart"/>
            <w:r w:rsidRPr="00586369">
              <w:rPr>
                <w:rFonts w:eastAsia="Century Schoolbook" w:cs="Arial"/>
                <w:color w:val="000000"/>
                <w:lang w:bidi="ru-RU"/>
              </w:rPr>
              <w:t>п</w:t>
            </w:r>
            <w:proofErr w:type="gramEnd"/>
            <w:r w:rsidRPr="00586369">
              <w:rPr>
                <w:rFonts w:eastAsia="Century Schoolbook" w:cs="Arial"/>
                <w:color w:val="000000"/>
                <w:lang w:bidi="ru-RU"/>
              </w:rPr>
              <w:t>/п</w:t>
            </w:r>
          </w:p>
        </w:tc>
        <w:tc>
          <w:tcPr>
            <w:tcW w:w="2120" w:type="dxa"/>
            <w:vMerge w:val="restart"/>
            <w:shd w:val="clear" w:color="auto" w:fill="auto"/>
          </w:tcPr>
          <w:p w:rsidR="00BF7B81" w:rsidRPr="00586369" w:rsidRDefault="00BF7B81" w:rsidP="0078233F">
            <w:pPr>
              <w:ind w:firstLine="0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Наименование показателя</w:t>
            </w:r>
          </w:p>
        </w:tc>
        <w:tc>
          <w:tcPr>
            <w:tcW w:w="1833" w:type="dxa"/>
            <w:vMerge w:val="restart"/>
            <w:shd w:val="clear" w:color="auto" w:fill="auto"/>
          </w:tcPr>
          <w:p w:rsidR="00BF7B81" w:rsidRPr="00586369" w:rsidRDefault="00BF7B81" w:rsidP="0078233F">
            <w:pPr>
              <w:ind w:firstLine="0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8125" w:type="dxa"/>
            <w:gridSpan w:val="5"/>
            <w:shd w:val="clear" w:color="auto" w:fill="auto"/>
          </w:tcPr>
          <w:p w:rsidR="00BF7B81" w:rsidRPr="00586369" w:rsidRDefault="00BF7B81" w:rsidP="00BF7B81">
            <w:pPr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Значения показателя по годам</w:t>
            </w:r>
          </w:p>
        </w:tc>
        <w:tc>
          <w:tcPr>
            <w:tcW w:w="2260" w:type="dxa"/>
            <w:vMerge w:val="restart"/>
            <w:shd w:val="clear" w:color="auto" w:fill="auto"/>
          </w:tcPr>
          <w:p w:rsidR="00BF7B81" w:rsidRPr="00586369" w:rsidRDefault="00BF7B81" w:rsidP="0078233F">
            <w:pPr>
              <w:ind w:firstLine="0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Значение показателя на момент окончания действия муниципальной программы</w:t>
            </w:r>
          </w:p>
        </w:tc>
      </w:tr>
      <w:tr w:rsidR="00BF7B81" w:rsidRPr="00586369" w:rsidTr="00BF7B81">
        <w:trPr>
          <w:jc w:val="center"/>
        </w:trPr>
        <w:tc>
          <w:tcPr>
            <w:tcW w:w="793" w:type="dxa"/>
            <w:vMerge/>
            <w:shd w:val="clear" w:color="auto" w:fill="auto"/>
          </w:tcPr>
          <w:p w:rsidR="00BF7B81" w:rsidRPr="00586369" w:rsidRDefault="00BF7B81" w:rsidP="00BF7B81">
            <w:pPr>
              <w:rPr>
                <w:rFonts w:eastAsia="Century Schoolbook" w:cs="Arial"/>
                <w:color w:val="000000"/>
                <w:lang w:bidi="ru-RU"/>
              </w:rPr>
            </w:pPr>
          </w:p>
        </w:tc>
        <w:tc>
          <w:tcPr>
            <w:tcW w:w="2120" w:type="dxa"/>
            <w:vMerge/>
            <w:shd w:val="clear" w:color="auto" w:fill="auto"/>
          </w:tcPr>
          <w:p w:rsidR="00BF7B81" w:rsidRPr="00586369" w:rsidRDefault="00BF7B81" w:rsidP="00BF7B81">
            <w:pPr>
              <w:rPr>
                <w:rFonts w:eastAsia="Century Schoolbook" w:cs="Arial"/>
                <w:color w:val="000000"/>
                <w:lang w:bidi="ru-RU"/>
              </w:rPr>
            </w:pPr>
          </w:p>
        </w:tc>
        <w:tc>
          <w:tcPr>
            <w:tcW w:w="1833" w:type="dxa"/>
            <w:vMerge/>
            <w:shd w:val="clear" w:color="auto" w:fill="auto"/>
          </w:tcPr>
          <w:p w:rsidR="00BF7B81" w:rsidRPr="00586369" w:rsidRDefault="00BF7B81" w:rsidP="00BF7B81">
            <w:pPr>
              <w:rPr>
                <w:rFonts w:eastAsia="Century Schoolbook" w:cs="Arial"/>
                <w:color w:val="000000"/>
                <w:lang w:bidi="ru-RU"/>
              </w:rPr>
            </w:pPr>
          </w:p>
        </w:tc>
        <w:tc>
          <w:tcPr>
            <w:tcW w:w="1634" w:type="dxa"/>
            <w:shd w:val="clear" w:color="auto" w:fill="auto"/>
          </w:tcPr>
          <w:p w:rsidR="00BF7B81" w:rsidRPr="00586369" w:rsidRDefault="00BF7B81" w:rsidP="0078233F">
            <w:pPr>
              <w:ind w:firstLine="0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2022год</w:t>
            </w:r>
          </w:p>
        </w:tc>
        <w:tc>
          <w:tcPr>
            <w:tcW w:w="1614" w:type="dxa"/>
            <w:shd w:val="clear" w:color="auto" w:fill="auto"/>
          </w:tcPr>
          <w:p w:rsidR="00BF7B81" w:rsidRPr="00586369" w:rsidRDefault="00BF7B81" w:rsidP="0078233F">
            <w:pPr>
              <w:ind w:firstLine="0"/>
              <w:rPr>
                <w:rFonts w:cs="Arial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2023 год</w:t>
            </w:r>
          </w:p>
        </w:tc>
        <w:tc>
          <w:tcPr>
            <w:tcW w:w="1634" w:type="dxa"/>
            <w:shd w:val="clear" w:color="auto" w:fill="auto"/>
          </w:tcPr>
          <w:p w:rsidR="00BF7B81" w:rsidRPr="00586369" w:rsidRDefault="00BF7B81" w:rsidP="0078233F">
            <w:pPr>
              <w:ind w:firstLine="0"/>
              <w:rPr>
                <w:rFonts w:cs="Arial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2024год</w:t>
            </w:r>
          </w:p>
        </w:tc>
        <w:tc>
          <w:tcPr>
            <w:tcW w:w="1614" w:type="dxa"/>
            <w:shd w:val="clear" w:color="auto" w:fill="auto"/>
          </w:tcPr>
          <w:p w:rsidR="00BF7B81" w:rsidRPr="00586369" w:rsidRDefault="00BF7B81" w:rsidP="0078233F">
            <w:pPr>
              <w:ind w:firstLine="0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2025 год</w:t>
            </w:r>
          </w:p>
        </w:tc>
        <w:tc>
          <w:tcPr>
            <w:tcW w:w="1629" w:type="dxa"/>
            <w:shd w:val="clear" w:color="auto" w:fill="auto"/>
          </w:tcPr>
          <w:p w:rsidR="00BF7B81" w:rsidRPr="00586369" w:rsidRDefault="00BF7B81" w:rsidP="0078233F">
            <w:pPr>
              <w:ind w:firstLine="0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2026-2030гг.</w:t>
            </w:r>
          </w:p>
        </w:tc>
        <w:tc>
          <w:tcPr>
            <w:tcW w:w="2260" w:type="dxa"/>
            <w:vMerge/>
            <w:shd w:val="clear" w:color="auto" w:fill="auto"/>
          </w:tcPr>
          <w:p w:rsidR="00BF7B81" w:rsidRPr="00586369" w:rsidRDefault="00BF7B81" w:rsidP="00BF7B81">
            <w:pPr>
              <w:rPr>
                <w:rFonts w:eastAsia="Century Schoolbook" w:cs="Arial"/>
                <w:color w:val="000000"/>
                <w:lang w:bidi="ru-RU"/>
              </w:rPr>
            </w:pPr>
          </w:p>
        </w:tc>
      </w:tr>
      <w:tr w:rsidR="00BF7B81" w:rsidRPr="00586369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586369" w:rsidRDefault="00BF7B81" w:rsidP="0078233F">
            <w:pPr>
              <w:ind w:firstLine="0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1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2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3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4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5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6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7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8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586369">
              <w:rPr>
                <w:rFonts w:eastAsia="Century Schoolbook" w:cs="Arial"/>
                <w:color w:val="000000"/>
                <w:lang w:bidi="ru-RU"/>
              </w:rPr>
              <w:t>9</w:t>
            </w:r>
          </w:p>
        </w:tc>
      </w:tr>
      <w:tr w:rsidR="00BF7B81" w:rsidRPr="00586369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 xml:space="preserve">Доля замены ветхих муниципальных сетей теплоснабжения, водоснабжения и водоотведения от общей протяженности ветхих инженерных </w:t>
            </w:r>
            <w:r w:rsidRPr="00586369">
              <w:rPr>
                <w:rFonts w:cs="Arial"/>
                <w:color w:val="000000"/>
              </w:rPr>
              <w:lastRenderedPageBreak/>
              <w:t>сетей теплоснабжения, водоснабжения и водоотведения,%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lastRenderedPageBreak/>
              <w:t>5,0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5,0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5,0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5,0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5,0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5,0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5,0</w:t>
            </w:r>
          </w:p>
        </w:tc>
      </w:tr>
      <w:tr w:rsidR="00BF7B81" w:rsidRPr="00586369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lastRenderedPageBreak/>
              <w:t>2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Строительство водоочистных сооружений, ед.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0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0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0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3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3</w:t>
            </w:r>
          </w:p>
        </w:tc>
      </w:tr>
      <w:tr w:rsidR="00BF7B81" w:rsidRPr="00586369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3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Строительство водопроводных магистральных сетей для обеспеч</w:t>
            </w:r>
            <w:r w:rsidR="0078233F">
              <w:rPr>
                <w:rFonts w:cs="Arial"/>
                <w:color w:val="000000"/>
              </w:rPr>
              <w:t>ения центральным водоснабжением</w:t>
            </w:r>
            <w:r w:rsidRPr="00586369">
              <w:rPr>
                <w:rFonts w:cs="Arial"/>
                <w:color w:val="000000"/>
              </w:rPr>
              <w:t xml:space="preserve">, </w:t>
            </w:r>
            <w:proofErr w:type="gramStart"/>
            <w:r w:rsidRPr="00586369">
              <w:rPr>
                <w:rFonts w:cs="Arial"/>
                <w:color w:val="000000"/>
              </w:rPr>
              <w:t>км</w:t>
            </w:r>
            <w:proofErr w:type="gramEnd"/>
            <w:r w:rsidRPr="00586369">
              <w:rPr>
                <w:rFonts w:cs="Arial"/>
                <w:color w:val="000000"/>
              </w:rPr>
              <w:t>/год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7,5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12,5</w:t>
            </w:r>
          </w:p>
        </w:tc>
      </w:tr>
      <w:tr w:rsidR="00BF7B81" w:rsidRPr="00586369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4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 xml:space="preserve">Доля уличной канализационной сети, нуждающейся в замене, % 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14,7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14,7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14,7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14,7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14,7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14,7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14,7</w:t>
            </w:r>
          </w:p>
        </w:tc>
      </w:tr>
      <w:tr w:rsidR="00BF7B81" w:rsidRPr="00586369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5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 xml:space="preserve">Доля уличной водопроводной сети, нуждающейся в замене, % 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21,2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21,2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21,2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21,2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21,2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21,2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21,2</w:t>
            </w:r>
          </w:p>
        </w:tc>
      </w:tr>
      <w:tr w:rsidR="00BF7B81" w:rsidRPr="00586369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6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 xml:space="preserve">Число аварий, отказов и повреждений, </w:t>
            </w:r>
            <w:proofErr w:type="spellStart"/>
            <w:proofErr w:type="gramStart"/>
            <w:r w:rsidRPr="00586369">
              <w:rPr>
                <w:rFonts w:cs="Arial"/>
                <w:color w:val="000000"/>
              </w:rPr>
              <w:t>ед</w:t>
            </w:r>
            <w:proofErr w:type="spellEnd"/>
            <w:proofErr w:type="gramEnd"/>
            <w:r w:rsidRPr="00586369">
              <w:rPr>
                <w:rFonts w:cs="Arial"/>
                <w:color w:val="000000"/>
              </w:rPr>
              <w:t xml:space="preserve">/км 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0,081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0,081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0,081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0,081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0,081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0,081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0,081</w:t>
            </w:r>
          </w:p>
        </w:tc>
      </w:tr>
      <w:tr w:rsidR="00BF7B81" w:rsidRPr="00586369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7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 xml:space="preserve">Доля населения, обеспеченного качественной питьевой водой из систем централизованного водоснабжения % 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96,7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96,7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97,0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99,0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99,0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99,0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99,0</w:t>
            </w:r>
          </w:p>
        </w:tc>
      </w:tr>
      <w:tr w:rsidR="00BF7B81" w:rsidRPr="00586369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8</w:t>
            </w:r>
          </w:p>
        </w:tc>
        <w:tc>
          <w:tcPr>
            <w:tcW w:w="2120" w:type="dxa"/>
            <w:shd w:val="clear" w:color="auto" w:fill="auto"/>
          </w:tcPr>
          <w:p w:rsidR="00BF7B81" w:rsidRPr="00586369" w:rsidRDefault="00BF7B81" w:rsidP="0078233F">
            <w:pPr>
              <w:ind w:firstLine="0"/>
              <w:rPr>
                <w:rFonts w:cs="Arial"/>
              </w:rPr>
            </w:pPr>
            <w:r w:rsidRPr="00586369">
              <w:rPr>
                <w:rFonts w:cs="Arial"/>
                <w:color w:val="000000"/>
              </w:rPr>
              <w:t xml:space="preserve">Доля обеспеченности </w:t>
            </w:r>
            <w:r w:rsidRPr="00586369">
              <w:rPr>
                <w:rFonts w:cs="Arial"/>
                <w:color w:val="000000"/>
              </w:rPr>
              <w:lastRenderedPageBreak/>
              <w:t xml:space="preserve">населения централизованными услугами водоснабжения, % 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lastRenderedPageBreak/>
              <w:t>81,1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81,1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81,1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81,1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81,1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81,1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81,1</w:t>
            </w:r>
          </w:p>
        </w:tc>
      </w:tr>
      <w:tr w:rsidR="00BF7B81" w:rsidRPr="00586369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lastRenderedPageBreak/>
              <w:t>9</w:t>
            </w:r>
          </w:p>
        </w:tc>
        <w:tc>
          <w:tcPr>
            <w:tcW w:w="2120" w:type="dxa"/>
            <w:shd w:val="clear" w:color="auto" w:fill="auto"/>
          </w:tcPr>
          <w:p w:rsidR="00BF7B81" w:rsidRPr="00586369" w:rsidRDefault="00BF7B81" w:rsidP="0078233F">
            <w:pPr>
              <w:ind w:firstLine="0"/>
              <w:rPr>
                <w:rFonts w:cs="Arial"/>
              </w:rPr>
            </w:pPr>
            <w:r w:rsidRPr="00586369">
              <w:rPr>
                <w:rFonts w:cs="Arial"/>
                <w:color w:val="000000"/>
              </w:rPr>
              <w:t>Доля обеспеченности населения централизованными услугами водоотведения, %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75,3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75,3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75,3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75,3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75,3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75,3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75,3</w:t>
            </w:r>
          </w:p>
        </w:tc>
      </w:tr>
      <w:tr w:rsidR="00BF7B81" w:rsidRPr="00586369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10</w:t>
            </w:r>
          </w:p>
        </w:tc>
        <w:tc>
          <w:tcPr>
            <w:tcW w:w="2120" w:type="dxa"/>
            <w:shd w:val="clear" w:color="auto" w:fill="auto"/>
          </w:tcPr>
          <w:p w:rsidR="00BF7B81" w:rsidRPr="00586369" w:rsidRDefault="00BF7B81" w:rsidP="0078233F">
            <w:pPr>
              <w:ind w:firstLine="0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Строительство и реконструкция котельных, ед.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586369" w:rsidRDefault="002C3734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0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586369" w:rsidRDefault="00BF7B81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0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586369" w:rsidRDefault="002C3734" w:rsidP="00BF7B81">
            <w:pPr>
              <w:jc w:val="center"/>
              <w:rPr>
                <w:rFonts w:cs="Arial"/>
                <w:color w:val="000000"/>
              </w:rPr>
            </w:pPr>
            <w:r w:rsidRPr="00586369">
              <w:rPr>
                <w:rFonts w:cs="Arial"/>
                <w:color w:val="000000"/>
              </w:rPr>
              <w:t>3</w:t>
            </w:r>
          </w:p>
        </w:tc>
      </w:tr>
    </w:tbl>
    <w:p w:rsidR="00BF7B81" w:rsidRPr="00586369" w:rsidRDefault="00BF7B81" w:rsidP="0078233F">
      <w:pPr>
        <w:pStyle w:val="ConsPlusTitle"/>
        <w:rPr>
          <w:b w:val="0"/>
          <w:sz w:val="24"/>
          <w:szCs w:val="28"/>
        </w:rPr>
      </w:pPr>
    </w:p>
    <w:tbl>
      <w:tblPr>
        <w:tblW w:w="10411" w:type="dxa"/>
        <w:tblInd w:w="113" w:type="dxa"/>
        <w:tblLook w:val="04A0" w:firstRow="1" w:lastRow="0" w:firstColumn="1" w:lastColumn="0" w:noHBand="0" w:noVBand="1"/>
      </w:tblPr>
      <w:tblGrid>
        <w:gridCol w:w="960"/>
        <w:gridCol w:w="3040"/>
        <w:gridCol w:w="2780"/>
        <w:gridCol w:w="2020"/>
        <w:gridCol w:w="1611"/>
      </w:tblGrid>
      <w:tr w:rsidR="0078233F" w:rsidRPr="00586369" w:rsidTr="0078233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33F" w:rsidRPr="00586369" w:rsidRDefault="0078233F" w:rsidP="00AC3695">
            <w:pPr>
              <w:rPr>
                <w:rFonts w:cs="Arial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33F" w:rsidRPr="00586369" w:rsidRDefault="0078233F" w:rsidP="00AC3695">
            <w:pPr>
              <w:rPr>
                <w:rFonts w:cs="Arial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33F" w:rsidRPr="00586369" w:rsidRDefault="0078233F" w:rsidP="00AC3695">
            <w:pPr>
              <w:rPr>
                <w:rFonts w:cs="Arial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33F" w:rsidRPr="00586369" w:rsidRDefault="0078233F" w:rsidP="00AC3695">
            <w:pPr>
              <w:rPr>
                <w:rFonts w:cs="Arial"/>
                <w:szCs w:val="20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33F" w:rsidRPr="00586369" w:rsidRDefault="0078233F" w:rsidP="0078233F">
            <w:pPr>
              <w:ind w:firstLine="0"/>
              <w:rPr>
                <w:rFonts w:cs="Arial"/>
                <w:szCs w:val="20"/>
              </w:rPr>
            </w:pPr>
          </w:p>
        </w:tc>
      </w:tr>
    </w:tbl>
    <w:p w:rsidR="00AC3695" w:rsidRPr="00586369" w:rsidRDefault="00AC3695" w:rsidP="0078233F">
      <w:pPr>
        <w:widowControl w:val="0"/>
        <w:tabs>
          <w:tab w:val="left" w:pos="1616"/>
        </w:tabs>
        <w:spacing w:line="322" w:lineRule="exact"/>
        <w:ind w:right="-620" w:firstLine="0"/>
        <w:rPr>
          <w:rFonts w:cs="Arial"/>
          <w:szCs w:val="28"/>
        </w:rPr>
      </w:pPr>
    </w:p>
    <w:sectPr w:rsidR="00AC3695" w:rsidRPr="00586369" w:rsidSect="002C3734">
      <w:pgSz w:w="16838" w:h="11906" w:orient="landscape"/>
      <w:pgMar w:top="28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33F" w:rsidRDefault="0078233F" w:rsidP="000B1075">
      <w:r>
        <w:separator/>
      </w:r>
    </w:p>
  </w:endnote>
  <w:endnote w:type="continuationSeparator" w:id="0">
    <w:p w:rsidR="0078233F" w:rsidRDefault="0078233F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B20" w:rsidRDefault="00A45B2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33F" w:rsidRDefault="0078233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B20" w:rsidRDefault="00A45B2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33F" w:rsidRDefault="0078233F" w:rsidP="000B1075">
      <w:r>
        <w:separator/>
      </w:r>
    </w:p>
  </w:footnote>
  <w:footnote w:type="continuationSeparator" w:id="0">
    <w:p w:rsidR="0078233F" w:rsidRDefault="0078233F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B20" w:rsidRDefault="00A45B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33F" w:rsidRDefault="0078233F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33F" w:rsidRDefault="0078233F">
    <w:pPr>
      <w:pStyle w:val="a3"/>
      <w:jc w:val="center"/>
    </w:pPr>
  </w:p>
  <w:p w:rsidR="0078233F" w:rsidRDefault="0078233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2494"/>
    <w:multiLevelType w:val="multilevel"/>
    <w:tmpl w:val="4648CF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19271D15"/>
    <w:multiLevelType w:val="hybridMultilevel"/>
    <w:tmpl w:val="D7546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7EDC"/>
    <w:rsid w:val="000143DA"/>
    <w:rsid w:val="00015574"/>
    <w:rsid w:val="000225F5"/>
    <w:rsid w:val="000255CF"/>
    <w:rsid w:val="0003074E"/>
    <w:rsid w:val="000327B4"/>
    <w:rsid w:val="000411B8"/>
    <w:rsid w:val="00044F91"/>
    <w:rsid w:val="00064B17"/>
    <w:rsid w:val="000730DB"/>
    <w:rsid w:val="0007605D"/>
    <w:rsid w:val="000833A8"/>
    <w:rsid w:val="000945B4"/>
    <w:rsid w:val="00095C22"/>
    <w:rsid w:val="00097A6E"/>
    <w:rsid w:val="000A1069"/>
    <w:rsid w:val="000A6915"/>
    <w:rsid w:val="000B1075"/>
    <w:rsid w:val="000C6E4E"/>
    <w:rsid w:val="000D578C"/>
    <w:rsid w:val="000D601A"/>
    <w:rsid w:val="001001C0"/>
    <w:rsid w:val="00100363"/>
    <w:rsid w:val="00100801"/>
    <w:rsid w:val="001022DD"/>
    <w:rsid w:val="001029B6"/>
    <w:rsid w:val="00102B07"/>
    <w:rsid w:val="00106BF1"/>
    <w:rsid w:val="00130D01"/>
    <w:rsid w:val="00132B3F"/>
    <w:rsid w:val="0013376E"/>
    <w:rsid w:val="00140E13"/>
    <w:rsid w:val="0016012D"/>
    <w:rsid w:val="0016265A"/>
    <w:rsid w:val="00180746"/>
    <w:rsid w:val="00181E9B"/>
    <w:rsid w:val="001848EE"/>
    <w:rsid w:val="001A27D6"/>
    <w:rsid w:val="001D099E"/>
    <w:rsid w:val="001D567D"/>
    <w:rsid w:val="001D7AF4"/>
    <w:rsid w:val="001E30DE"/>
    <w:rsid w:val="001E58BE"/>
    <w:rsid w:val="001F07A3"/>
    <w:rsid w:val="0021566D"/>
    <w:rsid w:val="00222511"/>
    <w:rsid w:val="002436A0"/>
    <w:rsid w:val="00247E56"/>
    <w:rsid w:val="00252809"/>
    <w:rsid w:val="00260789"/>
    <w:rsid w:val="00261F61"/>
    <w:rsid w:val="00284028"/>
    <w:rsid w:val="00286625"/>
    <w:rsid w:val="002905A9"/>
    <w:rsid w:val="002927DC"/>
    <w:rsid w:val="00293AE8"/>
    <w:rsid w:val="00295415"/>
    <w:rsid w:val="002C27B2"/>
    <w:rsid w:val="002C3734"/>
    <w:rsid w:val="002C531B"/>
    <w:rsid w:val="002C5F06"/>
    <w:rsid w:val="002C6CD1"/>
    <w:rsid w:val="002D0FCF"/>
    <w:rsid w:val="002D76ED"/>
    <w:rsid w:val="002E4B8F"/>
    <w:rsid w:val="002F06E9"/>
    <w:rsid w:val="002F791E"/>
    <w:rsid w:val="003057B4"/>
    <w:rsid w:val="00310955"/>
    <w:rsid w:val="00313692"/>
    <w:rsid w:val="00346A17"/>
    <w:rsid w:val="0035405A"/>
    <w:rsid w:val="00356D66"/>
    <w:rsid w:val="003650BD"/>
    <w:rsid w:val="00367ED8"/>
    <w:rsid w:val="00370670"/>
    <w:rsid w:val="00374933"/>
    <w:rsid w:val="003929D2"/>
    <w:rsid w:val="003939A9"/>
    <w:rsid w:val="003D6277"/>
    <w:rsid w:val="003D75CE"/>
    <w:rsid w:val="003E2B7F"/>
    <w:rsid w:val="003E59AD"/>
    <w:rsid w:val="00400659"/>
    <w:rsid w:val="00402B9E"/>
    <w:rsid w:val="004049B4"/>
    <w:rsid w:val="0041244A"/>
    <w:rsid w:val="00413774"/>
    <w:rsid w:val="004142DE"/>
    <w:rsid w:val="00414BC5"/>
    <w:rsid w:val="00416766"/>
    <w:rsid w:val="00420B34"/>
    <w:rsid w:val="00427E90"/>
    <w:rsid w:val="0043110B"/>
    <w:rsid w:val="00444538"/>
    <w:rsid w:val="004445BD"/>
    <w:rsid w:val="004474E6"/>
    <w:rsid w:val="004528A2"/>
    <w:rsid w:val="00471CDB"/>
    <w:rsid w:val="0047452D"/>
    <w:rsid w:val="004752EB"/>
    <w:rsid w:val="00475F7E"/>
    <w:rsid w:val="0048309D"/>
    <w:rsid w:val="00492B76"/>
    <w:rsid w:val="004A02FB"/>
    <w:rsid w:val="004A0BFA"/>
    <w:rsid w:val="004A5FEF"/>
    <w:rsid w:val="004A6AF3"/>
    <w:rsid w:val="004A6C00"/>
    <w:rsid w:val="004B501E"/>
    <w:rsid w:val="004C0398"/>
    <w:rsid w:val="004C72A0"/>
    <w:rsid w:val="004D53D4"/>
    <w:rsid w:val="004D5685"/>
    <w:rsid w:val="004D70CA"/>
    <w:rsid w:val="0050645B"/>
    <w:rsid w:val="0050653C"/>
    <w:rsid w:val="00516230"/>
    <w:rsid w:val="005408DE"/>
    <w:rsid w:val="0055589F"/>
    <w:rsid w:val="005606B6"/>
    <w:rsid w:val="0056440B"/>
    <w:rsid w:val="00571A9A"/>
    <w:rsid w:val="00572739"/>
    <w:rsid w:val="00580133"/>
    <w:rsid w:val="00586369"/>
    <w:rsid w:val="00592BD1"/>
    <w:rsid w:val="005C62FB"/>
    <w:rsid w:val="005C6F1C"/>
    <w:rsid w:val="005E0AA7"/>
    <w:rsid w:val="005F700B"/>
    <w:rsid w:val="00607AEB"/>
    <w:rsid w:val="00612A16"/>
    <w:rsid w:val="00623FE3"/>
    <w:rsid w:val="00626325"/>
    <w:rsid w:val="00633550"/>
    <w:rsid w:val="006350BF"/>
    <w:rsid w:val="00647D93"/>
    <w:rsid w:val="00657AE2"/>
    <w:rsid w:val="006622C7"/>
    <w:rsid w:val="006728A9"/>
    <w:rsid w:val="00677E75"/>
    <w:rsid w:val="006829F3"/>
    <w:rsid w:val="006A0673"/>
    <w:rsid w:val="006B5EB7"/>
    <w:rsid w:val="006C2F45"/>
    <w:rsid w:val="006C67BA"/>
    <w:rsid w:val="006D0273"/>
    <w:rsid w:val="006D5AD7"/>
    <w:rsid w:val="006E022C"/>
    <w:rsid w:val="006F4007"/>
    <w:rsid w:val="00700E7E"/>
    <w:rsid w:val="007011AC"/>
    <w:rsid w:val="00712586"/>
    <w:rsid w:val="0071794F"/>
    <w:rsid w:val="0072005A"/>
    <w:rsid w:val="00731A3F"/>
    <w:rsid w:val="0073288A"/>
    <w:rsid w:val="0074413E"/>
    <w:rsid w:val="00744941"/>
    <w:rsid w:val="00747839"/>
    <w:rsid w:val="00767FCB"/>
    <w:rsid w:val="0078233F"/>
    <w:rsid w:val="0079444A"/>
    <w:rsid w:val="007A62CD"/>
    <w:rsid w:val="007B1D5F"/>
    <w:rsid w:val="007B5B54"/>
    <w:rsid w:val="007E5BCA"/>
    <w:rsid w:val="007F3F84"/>
    <w:rsid w:val="007F7D3F"/>
    <w:rsid w:val="00800878"/>
    <w:rsid w:val="008014B9"/>
    <w:rsid w:val="008257E5"/>
    <w:rsid w:val="008263B1"/>
    <w:rsid w:val="0082776A"/>
    <w:rsid w:val="0083129A"/>
    <w:rsid w:val="00836F1A"/>
    <w:rsid w:val="00880702"/>
    <w:rsid w:val="008856A9"/>
    <w:rsid w:val="00896145"/>
    <w:rsid w:val="008972A2"/>
    <w:rsid w:val="008B25F8"/>
    <w:rsid w:val="008B5DF0"/>
    <w:rsid w:val="008B6855"/>
    <w:rsid w:val="008C461F"/>
    <w:rsid w:val="008D1645"/>
    <w:rsid w:val="008E327B"/>
    <w:rsid w:val="008E68D4"/>
    <w:rsid w:val="008E74E5"/>
    <w:rsid w:val="008F13C6"/>
    <w:rsid w:val="00901087"/>
    <w:rsid w:val="00901E9F"/>
    <w:rsid w:val="00904142"/>
    <w:rsid w:val="00912F47"/>
    <w:rsid w:val="00923D6C"/>
    <w:rsid w:val="00925F1A"/>
    <w:rsid w:val="00942001"/>
    <w:rsid w:val="00951973"/>
    <w:rsid w:val="009539AD"/>
    <w:rsid w:val="00954549"/>
    <w:rsid w:val="00976297"/>
    <w:rsid w:val="00982838"/>
    <w:rsid w:val="009855A2"/>
    <w:rsid w:val="00985802"/>
    <w:rsid w:val="009A3FF2"/>
    <w:rsid w:val="009A4E2E"/>
    <w:rsid w:val="009A63DF"/>
    <w:rsid w:val="009A6594"/>
    <w:rsid w:val="009B06CB"/>
    <w:rsid w:val="009B0EFD"/>
    <w:rsid w:val="009C575C"/>
    <w:rsid w:val="009D11A3"/>
    <w:rsid w:val="009E063D"/>
    <w:rsid w:val="009E0652"/>
    <w:rsid w:val="009E5662"/>
    <w:rsid w:val="009E70D3"/>
    <w:rsid w:val="00A17638"/>
    <w:rsid w:val="00A212C7"/>
    <w:rsid w:val="00A32CCB"/>
    <w:rsid w:val="00A37313"/>
    <w:rsid w:val="00A44946"/>
    <w:rsid w:val="00A44B23"/>
    <w:rsid w:val="00A45B20"/>
    <w:rsid w:val="00A465F5"/>
    <w:rsid w:val="00A6250C"/>
    <w:rsid w:val="00A702BE"/>
    <w:rsid w:val="00A723AD"/>
    <w:rsid w:val="00A77C6E"/>
    <w:rsid w:val="00A84AB2"/>
    <w:rsid w:val="00A91FCE"/>
    <w:rsid w:val="00A9295D"/>
    <w:rsid w:val="00AB4681"/>
    <w:rsid w:val="00AC3695"/>
    <w:rsid w:val="00AD1FEF"/>
    <w:rsid w:val="00AE2BD0"/>
    <w:rsid w:val="00AF16C6"/>
    <w:rsid w:val="00AF34C5"/>
    <w:rsid w:val="00B27030"/>
    <w:rsid w:val="00B32C5B"/>
    <w:rsid w:val="00B353F9"/>
    <w:rsid w:val="00B41D57"/>
    <w:rsid w:val="00B44009"/>
    <w:rsid w:val="00B56B43"/>
    <w:rsid w:val="00B616EB"/>
    <w:rsid w:val="00B62A8B"/>
    <w:rsid w:val="00B64989"/>
    <w:rsid w:val="00B73E87"/>
    <w:rsid w:val="00B82BA2"/>
    <w:rsid w:val="00B90790"/>
    <w:rsid w:val="00B95363"/>
    <w:rsid w:val="00BA0275"/>
    <w:rsid w:val="00BA2120"/>
    <w:rsid w:val="00BA29E3"/>
    <w:rsid w:val="00BA5C39"/>
    <w:rsid w:val="00BC141F"/>
    <w:rsid w:val="00BC3465"/>
    <w:rsid w:val="00BC53D6"/>
    <w:rsid w:val="00BE25B7"/>
    <w:rsid w:val="00BF7B81"/>
    <w:rsid w:val="00BF7FE8"/>
    <w:rsid w:val="00C13366"/>
    <w:rsid w:val="00C27347"/>
    <w:rsid w:val="00C34D5C"/>
    <w:rsid w:val="00C3580C"/>
    <w:rsid w:val="00C42AAC"/>
    <w:rsid w:val="00C44827"/>
    <w:rsid w:val="00C552E0"/>
    <w:rsid w:val="00C55FF9"/>
    <w:rsid w:val="00C66061"/>
    <w:rsid w:val="00C81F3B"/>
    <w:rsid w:val="00C82DEC"/>
    <w:rsid w:val="00C910B7"/>
    <w:rsid w:val="00CB1A96"/>
    <w:rsid w:val="00CB48C2"/>
    <w:rsid w:val="00CB48C8"/>
    <w:rsid w:val="00CB548E"/>
    <w:rsid w:val="00CB5F4C"/>
    <w:rsid w:val="00CD7817"/>
    <w:rsid w:val="00CE2159"/>
    <w:rsid w:val="00D12676"/>
    <w:rsid w:val="00D217A4"/>
    <w:rsid w:val="00D275BB"/>
    <w:rsid w:val="00D31FC3"/>
    <w:rsid w:val="00D40D4E"/>
    <w:rsid w:val="00D524FC"/>
    <w:rsid w:val="00D53E39"/>
    <w:rsid w:val="00D55B5C"/>
    <w:rsid w:val="00D728C3"/>
    <w:rsid w:val="00D75620"/>
    <w:rsid w:val="00D779D2"/>
    <w:rsid w:val="00D81EEE"/>
    <w:rsid w:val="00D93A1D"/>
    <w:rsid w:val="00DA551A"/>
    <w:rsid w:val="00DC72F9"/>
    <w:rsid w:val="00DD06D4"/>
    <w:rsid w:val="00DD2007"/>
    <w:rsid w:val="00DD4990"/>
    <w:rsid w:val="00DE010D"/>
    <w:rsid w:val="00DE0F38"/>
    <w:rsid w:val="00DF2701"/>
    <w:rsid w:val="00DF42FD"/>
    <w:rsid w:val="00E10F90"/>
    <w:rsid w:val="00E11E99"/>
    <w:rsid w:val="00E12553"/>
    <w:rsid w:val="00E268A0"/>
    <w:rsid w:val="00E27B29"/>
    <w:rsid w:val="00E315FD"/>
    <w:rsid w:val="00E33BB2"/>
    <w:rsid w:val="00E44372"/>
    <w:rsid w:val="00E46930"/>
    <w:rsid w:val="00E547E3"/>
    <w:rsid w:val="00E6442C"/>
    <w:rsid w:val="00E66F86"/>
    <w:rsid w:val="00E74835"/>
    <w:rsid w:val="00E82E2E"/>
    <w:rsid w:val="00E90067"/>
    <w:rsid w:val="00E93A65"/>
    <w:rsid w:val="00E94249"/>
    <w:rsid w:val="00E97CD0"/>
    <w:rsid w:val="00EA4679"/>
    <w:rsid w:val="00EB25E9"/>
    <w:rsid w:val="00EB2DE0"/>
    <w:rsid w:val="00EC4B92"/>
    <w:rsid w:val="00EC5BD7"/>
    <w:rsid w:val="00ED6BE5"/>
    <w:rsid w:val="00EE5FF3"/>
    <w:rsid w:val="00EF761D"/>
    <w:rsid w:val="00F0781A"/>
    <w:rsid w:val="00F2565B"/>
    <w:rsid w:val="00F270CB"/>
    <w:rsid w:val="00F2752F"/>
    <w:rsid w:val="00F30FD0"/>
    <w:rsid w:val="00F375DB"/>
    <w:rsid w:val="00F40850"/>
    <w:rsid w:val="00F42277"/>
    <w:rsid w:val="00F510DE"/>
    <w:rsid w:val="00F52A0B"/>
    <w:rsid w:val="00F67DE6"/>
    <w:rsid w:val="00F86865"/>
    <w:rsid w:val="00FA4D54"/>
    <w:rsid w:val="00FA4E35"/>
    <w:rsid w:val="00FB5B27"/>
    <w:rsid w:val="00FB6EBA"/>
    <w:rsid w:val="00FC3EDE"/>
    <w:rsid w:val="00FC5AEB"/>
    <w:rsid w:val="00FD232C"/>
    <w:rsid w:val="00FE3346"/>
    <w:rsid w:val="00FE7848"/>
    <w:rsid w:val="00FF0BDF"/>
    <w:rsid w:val="00FF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45B2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A45B2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45B2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45B2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45B20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A45B20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A467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EA46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A4679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A4679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  <w:ind w:firstLine="567"/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11">
    <w:name w:val="Без интервала1"/>
    <w:rsid w:val="00DD20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TML">
    <w:name w:val="HTML Variable"/>
    <w:aliases w:val="!Ссылки в документе"/>
    <w:basedOn w:val="a0"/>
    <w:rsid w:val="00A45B20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0">
    <w:name w:val="annotation text"/>
    <w:aliases w:val="!Равноширинный текст документа"/>
    <w:basedOn w:val="a"/>
    <w:link w:val="aff1"/>
    <w:semiHidden/>
    <w:rsid w:val="00A45B20"/>
    <w:rPr>
      <w:rFonts w:ascii="Courier" w:hAnsi="Courier"/>
      <w:sz w:val="22"/>
      <w:szCs w:val="20"/>
    </w:rPr>
  </w:style>
  <w:style w:type="character" w:customStyle="1" w:styleId="aff1">
    <w:name w:val="Текст примечания Знак"/>
    <w:aliases w:val="!Равноширинный текст документа Знак"/>
    <w:basedOn w:val="a0"/>
    <w:link w:val="aff0"/>
    <w:semiHidden/>
    <w:rsid w:val="00586369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45B2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45B2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45B2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45B2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2">
    <w:name w:val="FollowedHyperlink"/>
    <w:basedOn w:val="a0"/>
    <w:uiPriority w:val="99"/>
    <w:semiHidden/>
    <w:unhideWhenUsed/>
    <w:rsid w:val="00102B0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45B2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A45B2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45B2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45B2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45B20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A45B20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A467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EA46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A4679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A4679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  <w:ind w:firstLine="567"/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11">
    <w:name w:val="Без интервала1"/>
    <w:rsid w:val="00DD20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TML">
    <w:name w:val="HTML Variable"/>
    <w:aliases w:val="!Ссылки в документе"/>
    <w:basedOn w:val="a0"/>
    <w:rsid w:val="00A45B20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0">
    <w:name w:val="annotation text"/>
    <w:aliases w:val="!Равноширинный текст документа"/>
    <w:basedOn w:val="a"/>
    <w:link w:val="aff1"/>
    <w:semiHidden/>
    <w:rsid w:val="00A45B20"/>
    <w:rPr>
      <w:rFonts w:ascii="Courier" w:hAnsi="Courier"/>
      <w:sz w:val="22"/>
      <w:szCs w:val="20"/>
    </w:rPr>
  </w:style>
  <w:style w:type="character" w:customStyle="1" w:styleId="aff1">
    <w:name w:val="Текст примечания Знак"/>
    <w:aliases w:val="!Равноширинный текст документа Знак"/>
    <w:basedOn w:val="a0"/>
    <w:link w:val="aff0"/>
    <w:semiHidden/>
    <w:rsid w:val="00586369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45B2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45B2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45B2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45B2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2">
    <w:name w:val="FollowedHyperlink"/>
    <w:basedOn w:val="a0"/>
    <w:uiPriority w:val="99"/>
    <w:semiHidden/>
    <w:unhideWhenUsed/>
    <w:rsid w:val="00102B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content\act\e6b4a62a-869f-4141-a89f-e87df378a77a.html" TargetMode="External"/><Relationship Id="rId18" Type="http://schemas.openxmlformats.org/officeDocument/2006/relationships/hyperlink" Target="file:///C:\content\act\26e744bf-dcc3-4a2d-97ac-d5c5a5723ba3.html" TargetMode="External"/><Relationship Id="rId26" Type="http://schemas.openxmlformats.org/officeDocument/2006/relationships/footer" Target="footer1.xml"/><Relationship Id="rId39" Type="http://schemas.openxmlformats.org/officeDocument/2006/relationships/hyperlink" Target="file:///C:\content\act\22d2f1bb-8778-4fc3-b9d2-025fc7da18cb.html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content\act\26e744bf-dcc3-4a2d-97ac-d5c5a5723ba3.html" TargetMode="External"/><Relationship Id="rId34" Type="http://schemas.openxmlformats.org/officeDocument/2006/relationships/hyperlink" Target="file:///C:\content\act\22d2f1bb-8778-4fc3-b9d2-025fc7da18cb.html" TargetMode="External"/><Relationship Id="rId42" Type="http://schemas.openxmlformats.org/officeDocument/2006/relationships/hyperlink" Target="file:///C:\content\act\22d2f1bb-8778-4fc3-b9d2-025fc7da18cb.html" TargetMode="External"/><Relationship Id="rId47" Type="http://schemas.openxmlformats.org/officeDocument/2006/relationships/hyperlink" Target="file:///C:\content\act\22d2f1bb-8778-4fc3-b9d2-025fc7da18cb.html" TargetMode="External"/><Relationship Id="rId50" Type="http://schemas.openxmlformats.org/officeDocument/2006/relationships/hyperlink" Target="file:///C:\content\act\22d2f1bb-8778-4fc3-b9d2-025fc7da18cb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C:\content\act\18aef5b1-d021-498d-8b51-cb044f9ac58a.doc" TargetMode="External"/><Relationship Id="rId17" Type="http://schemas.openxmlformats.org/officeDocument/2006/relationships/hyperlink" Target="file:///C:\content\act\e6b4a62a-869f-4141-a89f-e87df378a77a.html" TargetMode="External"/><Relationship Id="rId25" Type="http://schemas.openxmlformats.org/officeDocument/2006/relationships/header" Target="header2.xml"/><Relationship Id="rId33" Type="http://schemas.openxmlformats.org/officeDocument/2006/relationships/hyperlink" Target="file:///C:\content\act\47ef7c8e-d51b-4706-88fa-ff002cc19099.docx" TargetMode="External"/><Relationship Id="rId38" Type="http://schemas.openxmlformats.org/officeDocument/2006/relationships/hyperlink" Target="file:///C:\content\act\22d2f1bb-8778-4fc3-b9d2-025fc7da18cb.html" TargetMode="External"/><Relationship Id="rId46" Type="http://schemas.openxmlformats.org/officeDocument/2006/relationships/hyperlink" Target="file:///C:\content\act\22d2f1bb-8778-4fc3-b9d2-025fc7da18cb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content\act\1286e8cf-317a-47ba-aa4b-fe62c0ea8781.html" TargetMode="External"/><Relationship Id="rId20" Type="http://schemas.openxmlformats.org/officeDocument/2006/relationships/hyperlink" Target="file:///C:\content\act\22d2f1bb-8778-4fc3-b9d2-025fc7da18cb.html" TargetMode="External"/><Relationship Id="rId29" Type="http://schemas.openxmlformats.org/officeDocument/2006/relationships/footer" Target="footer3.xml"/><Relationship Id="rId41" Type="http://schemas.openxmlformats.org/officeDocument/2006/relationships/hyperlink" Target="file:///C:\content\act\22d2f1bb-8778-4fc3-b9d2-025fc7da18cb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b5c6d52-8299-47c3-b32e-cc01e21d1c19.doc" TargetMode="External"/><Relationship Id="rId24" Type="http://schemas.openxmlformats.org/officeDocument/2006/relationships/header" Target="header1.xml"/><Relationship Id="rId32" Type="http://schemas.openxmlformats.org/officeDocument/2006/relationships/hyperlink" Target="file:///C:\content\act\5c17ca29-b8bb-4e85-83bf-c26af963a3e5.html" TargetMode="External"/><Relationship Id="rId37" Type="http://schemas.openxmlformats.org/officeDocument/2006/relationships/hyperlink" Target="file:///C:\content\act\22d2f1bb-8778-4fc3-b9d2-025fc7da18cb.html" TargetMode="External"/><Relationship Id="rId40" Type="http://schemas.openxmlformats.org/officeDocument/2006/relationships/hyperlink" Target="file:///C:\content\act\22d2f1bb-8778-4fc3-b9d2-025fc7da18cb.html" TargetMode="External"/><Relationship Id="rId45" Type="http://schemas.openxmlformats.org/officeDocument/2006/relationships/hyperlink" Target="file:///C:\content\act\22d2f1bb-8778-4fc3-b9d2-025fc7da18cb.html" TargetMode="Externa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file:///C:\content\act\e6b4a62a-869f-4141-a89f-e87df378a77a.html" TargetMode="External"/><Relationship Id="rId23" Type="http://schemas.openxmlformats.org/officeDocument/2006/relationships/hyperlink" Target="file:///C:\content\act\1286e8cf-317a-47ba-aa4b-fe62c0ea8781.html" TargetMode="External"/><Relationship Id="rId28" Type="http://schemas.openxmlformats.org/officeDocument/2006/relationships/header" Target="header3.xml"/><Relationship Id="rId36" Type="http://schemas.openxmlformats.org/officeDocument/2006/relationships/hyperlink" Target="file:///C:\content\act\22d2f1bb-8778-4fc3-b9d2-025fc7da18cb.html" TargetMode="External"/><Relationship Id="rId49" Type="http://schemas.openxmlformats.org/officeDocument/2006/relationships/hyperlink" Target="file:///C:\content\act\22d2f1bb-8778-4fc3-b9d2-025fc7da18cb.html" TargetMode="External"/><Relationship Id="rId10" Type="http://schemas.openxmlformats.org/officeDocument/2006/relationships/hyperlink" Target="file:///C:\content\act\fabfdd5b-49a2-41cf-9630-4ca5bd2a172b.doc" TargetMode="External"/><Relationship Id="rId19" Type="http://schemas.openxmlformats.org/officeDocument/2006/relationships/hyperlink" Target="file:///C:\content\act\26e744bf-dcc3-4a2d-97ac-d5c5a5723ba3.html" TargetMode="External"/><Relationship Id="rId31" Type="http://schemas.openxmlformats.org/officeDocument/2006/relationships/hyperlink" Target="file:///C:\content\act\357af89f-ec85-4552-a946-37425fd0f259.html" TargetMode="External"/><Relationship Id="rId44" Type="http://schemas.openxmlformats.org/officeDocument/2006/relationships/hyperlink" Target="file:///C:\content\act\22d2f1bb-8778-4fc3-b9d2-025fc7da18cb.html" TargetMode="External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b62078d3-ddad-4199-82bf-9f216413c767.doc" TargetMode="External"/><Relationship Id="rId14" Type="http://schemas.openxmlformats.org/officeDocument/2006/relationships/hyperlink" Target="file:///C:\content\act\1286e8cf-317a-47ba-aa4b-fe62c0ea8781.html" TargetMode="External"/><Relationship Id="rId22" Type="http://schemas.openxmlformats.org/officeDocument/2006/relationships/hyperlink" Target="file:///C:\content\act\26e744bf-dcc3-4a2d-97ac-d5c5a5723ba3.html" TargetMode="External"/><Relationship Id="rId27" Type="http://schemas.openxmlformats.org/officeDocument/2006/relationships/footer" Target="footer2.xml"/><Relationship Id="rId30" Type="http://schemas.openxmlformats.org/officeDocument/2006/relationships/hyperlink" Target="file:///C:\content\act\6d02a81d-5634-4821-afb9-4a47bc0f04ea.html" TargetMode="External"/><Relationship Id="rId35" Type="http://schemas.openxmlformats.org/officeDocument/2006/relationships/hyperlink" Target="file:///C:\content\act\22d2f1bb-8778-4fc3-b9d2-025fc7da18cb.html" TargetMode="External"/><Relationship Id="rId43" Type="http://schemas.openxmlformats.org/officeDocument/2006/relationships/hyperlink" Target="file:///C:\content\act\22d2f1bb-8778-4fc3-b9d2-025fc7da18cb.html" TargetMode="External"/><Relationship Id="rId48" Type="http://schemas.openxmlformats.org/officeDocument/2006/relationships/hyperlink" Target="file:///C:\content\act\22d2f1bb-8778-4fc3-b9d2-025fc7da18cb.html" TargetMode="External"/><Relationship Id="rId8" Type="http://schemas.openxmlformats.org/officeDocument/2006/relationships/endnotes" Target="endnotes.xml"/><Relationship Id="rId51" Type="http://schemas.openxmlformats.org/officeDocument/2006/relationships/hyperlink" Target="file:///C:\content\act\22d2f1bb-8778-4fc3-b9d2-025fc7da18cb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629CA-A914-4FC2-A110-22DB64A2F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51</Pages>
  <Words>9813</Words>
  <Characters>55940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Ярдухина Виктория Вячеславовна</cp:lastModifiedBy>
  <cp:revision>2</cp:revision>
  <cp:lastPrinted>2022-11-14T06:18:00Z</cp:lastPrinted>
  <dcterms:created xsi:type="dcterms:W3CDTF">2024-02-05T11:25:00Z</dcterms:created>
  <dcterms:modified xsi:type="dcterms:W3CDTF">2024-02-05T11:25:00Z</dcterms:modified>
</cp:coreProperties>
</file>