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765" w:rsidRPr="00C67916" w:rsidRDefault="00834765" w:rsidP="00C67916">
      <w:pPr>
        <w:pStyle w:val="2"/>
      </w:pPr>
      <w:r w:rsidRPr="00C67916">
        <w:t>АДМИНИСТРАЦИЯ БЕРЕЗОВСКОГО РАЙОНА</w:t>
      </w:r>
    </w:p>
    <w:p w:rsidR="00834765" w:rsidRPr="00C67916" w:rsidRDefault="00834765" w:rsidP="00C67916">
      <w:pPr>
        <w:pStyle w:val="2"/>
        <w:rPr>
          <w:szCs w:val="20"/>
        </w:rPr>
      </w:pPr>
      <w:r w:rsidRPr="00C67916">
        <w:rPr>
          <w:szCs w:val="20"/>
        </w:rPr>
        <w:t>ХАНТЫ-МАНСИЙСКОГО АВТОНОМНОГО ОКРУГА</w:t>
      </w:r>
      <w:r w:rsidR="00C67916" w:rsidRPr="00C67916">
        <w:rPr>
          <w:szCs w:val="20"/>
        </w:rPr>
        <w:t>-</w:t>
      </w:r>
      <w:r w:rsidRPr="00C67916">
        <w:rPr>
          <w:szCs w:val="20"/>
        </w:rPr>
        <w:t>ЮГРЫ</w:t>
      </w:r>
    </w:p>
    <w:p w:rsidR="00834765" w:rsidRPr="00C67916" w:rsidRDefault="00834765" w:rsidP="00C67916">
      <w:pPr>
        <w:pStyle w:val="2"/>
        <w:rPr>
          <w:szCs w:val="24"/>
        </w:rPr>
      </w:pPr>
    </w:p>
    <w:p w:rsidR="00834765" w:rsidRPr="00C67916" w:rsidRDefault="00834765" w:rsidP="00C67916">
      <w:pPr>
        <w:pStyle w:val="2"/>
      </w:pPr>
      <w:r w:rsidRPr="00C67916">
        <w:t>ПОСТАНОВЛЕНИЕ</w:t>
      </w:r>
    </w:p>
    <w:p w:rsidR="00F70913" w:rsidRPr="00C67916" w:rsidRDefault="00F70913" w:rsidP="004D6593">
      <w:pPr>
        <w:rPr>
          <w:rFonts w:cs="Arial"/>
          <w:szCs w:val="28"/>
        </w:rPr>
      </w:pPr>
    </w:p>
    <w:p w:rsidR="00F70913" w:rsidRPr="00C67916" w:rsidRDefault="005B63D3" w:rsidP="00C67916">
      <w:pPr>
        <w:tabs>
          <w:tab w:val="center" w:pos="9072"/>
        </w:tabs>
        <w:ind w:firstLine="0"/>
        <w:rPr>
          <w:rFonts w:cs="Arial"/>
          <w:szCs w:val="28"/>
        </w:rPr>
      </w:pPr>
      <w:r w:rsidRPr="00C67916">
        <w:rPr>
          <w:rFonts w:cs="Arial"/>
          <w:szCs w:val="28"/>
        </w:rPr>
        <w:t>от</w:t>
      </w:r>
      <w:r w:rsidR="00C67916" w:rsidRPr="00C67916">
        <w:rPr>
          <w:rFonts w:cs="Arial"/>
          <w:szCs w:val="28"/>
        </w:rPr>
        <w:t xml:space="preserve"> </w:t>
      </w:r>
      <w:r w:rsidRPr="00C67916">
        <w:rPr>
          <w:rFonts w:cs="Arial"/>
          <w:szCs w:val="28"/>
        </w:rPr>
        <w:t>27.06.2022</w:t>
      </w:r>
      <w:r w:rsidR="00C67916" w:rsidRPr="00C67916">
        <w:rPr>
          <w:rFonts w:cs="Arial"/>
          <w:szCs w:val="28"/>
        </w:rPr>
        <w:t xml:space="preserve"> </w:t>
      </w:r>
      <w:r w:rsidR="00C67916">
        <w:rPr>
          <w:rFonts w:cs="Arial"/>
          <w:szCs w:val="28"/>
        </w:rPr>
        <w:tab/>
      </w:r>
      <w:r w:rsidR="00C67916" w:rsidRPr="00C67916">
        <w:rPr>
          <w:rFonts w:cs="Arial"/>
          <w:szCs w:val="28"/>
        </w:rPr>
        <w:t xml:space="preserve">№ </w:t>
      </w:r>
      <w:r w:rsidRPr="00C67916">
        <w:rPr>
          <w:rFonts w:cs="Arial"/>
          <w:szCs w:val="28"/>
        </w:rPr>
        <w:t>920</w:t>
      </w:r>
    </w:p>
    <w:p w:rsidR="00F70913" w:rsidRPr="00C67916" w:rsidRDefault="00F70913" w:rsidP="00C67916">
      <w:pPr>
        <w:ind w:firstLine="0"/>
        <w:rPr>
          <w:rFonts w:cs="Arial"/>
          <w:szCs w:val="28"/>
        </w:rPr>
      </w:pPr>
      <w:r w:rsidRPr="00C67916">
        <w:rPr>
          <w:rFonts w:cs="Arial"/>
          <w:szCs w:val="28"/>
        </w:rPr>
        <w:t>пгт. Березово</w:t>
      </w:r>
    </w:p>
    <w:p w:rsidR="00F70913" w:rsidRPr="00C67916" w:rsidRDefault="00F70913" w:rsidP="004D6593">
      <w:pPr>
        <w:rPr>
          <w:rFonts w:cs="Arial"/>
          <w:szCs w:val="28"/>
        </w:rPr>
      </w:pPr>
    </w:p>
    <w:p w:rsidR="00F70913" w:rsidRPr="00C67916" w:rsidRDefault="00F70913" w:rsidP="00027594">
      <w:pPr>
        <w:pStyle w:val="Title"/>
      </w:pPr>
      <w:r w:rsidRPr="00C67916">
        <w:t xml:space="preserve">Об утверждении административного </w:t>
      </w:r>
      <w:r w:rsidR="00313F7F" w:rsidRPr="00C67916">
        <w:t xml:space="preserve">регламента </w:t>
      </w:r>
      <w:r w:rsidRPr="00C67916">
        <w:t xml:space="preserve">предоставления муниципальной услуги </w:t>
      </w:r>
      <w:r w:rsidR="00C67916" w:rsidRPr="00C67916">
        <w:t>«</w:t>
      </w:r>
      <w:r w:rsidRPr="00C67916">
        <w:t>Подготовка и утверждение документации по планировке территории</w:t>
      </w:r>
      <w:r w:rsidR="00C67916" w:rsidRPr="00C67916">
        <w:t>»</w:t>
      </w:r>
      <w:r w:rsidRPr="00C67916">
        <w:t xml:space="preserve"> </w:t>
      </w:r>
    </w:p>
    <w:p w:rsidR="00F70913" w:rsidRDefault="00F70913" w:rsidP="004D6593">
      <w:pPr>
        <w:ind w:firstLine="709"/>
        <w:rPr>
          <w:rFonts w:cs="Arial"/>
          <w:szCs w:val="28"/>
        </w:rPr>
      </w:pPr>
    </w:p>
    <w:p w:rsidR="002625D4" w:rsidRDefault="002625D4" w:rsidP="00C425ED">
      <w:pPr>
        <w:rPr>
          <w:rFonts w:cs="Arial"/>
          <w:szCs w:val="28"/>
        </w:rPr>
      </w:pPr>
      <w:r>
        <w:rPr>
          <w:rFonts w:cs="Arial"/>
          <w:szCs w:val="28"/>
        </w:rPr>
        <w:t xml:space="preserve">(с изменениями, внесенными постановлением Администрации </w:t>
      </w:r>
      <w:hyperlink r:id="rId8" w:tooltip="постановление от 21.12.2022 0:00:00 №1730 Администрация Березовского района&#10;&#10;О внесении изменений в постановление администрации Березовского района от 27.06.2022 № 920 " w:history="1">
        <w:r w:rsidRPr="002625D4">
          <w:rPr>
            <w:rStyle w:val="a5"/>
            <w:rFonts w:cs="Arial"/>
            <w:szCs w:val="28"/>
          </w:rPr>
          <w:t xml:space="preserve">от 21.12.2022 </w:t>
        </w:r>
        <w:r w:rsidR="00C425ED">
          <w:rPr>
            <w:rStyle w:val="a5"/>
            <w:rFonts w:cs="Arial"/>
            <w:szCs w:val="28"/>
          </w:rPr>
          <w:t xml:space="preserve">              </w:t>
        </w:r>
        <w:r w:rsidRPr="002625D4">
          <w:rPr>
            <w:rStyle w:val="a5"/>
            <w:rFonts w:cs="Arial"/>
            <w:szCs w:val="28"/>
          </w:rPr>
          <w:t>№ 1730</w:t>
        </w:r>
      </w:hyperlink>
      <w:r>
        <w:rPr>
          <w:rFonts w:cs="Arial"/>
          <w:szCs w:val="28"/>
        </w:rPr>
        <w:t>)</w:t>
      </w:r>
    </w:p>
    <w:p w:rsidR="002625D4" w:rsidRDefault="00CF6CDE" w:rsidP="00C425ED">
      <w:r>
        <w:t xml:space="preserve">(с изменениями, внесенными постановлением Администрации </w:t>
      </w:r>
      <w:hyperlink r:id="rId9" w:tooltip="постановление от 15.05.2024 0:00:00 №436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CF6CDE">
          <w:rPr>
            <w:rStyle w:val="a5"/>
            <w:rFonts w:cs="Arial"/>
            <w:szCs w:val="28"/>
          </w:rPr>
          <w:t xml:space="preserve">от 15.05.2024 </w:t>
        </w:r>
        <w:r w:rsidR="00C425ED">
          <w:rPr>
            <w:rStyle w:val="a5"/>
            <w:rFonts w:cs="Arial"/>
            <w:szCs w:val="28"/>
          </w:rPr>
          <w:t xml:space="preserve">                </w:t>
        </w:r>
        <w:r w:rsidRPr="00CF6CDE">
          <w:rPr>
            <w:rStyle w:val="a5"/>
            <w:rFonts w:cs="Arial"/>
            <w:szCs w:val="28"/>
          </w:rPr>
          <w:t>№ 436</w:t>
        </w:r>
      </w:hyperlink>
      <w:r>
        <w:t>)</w:t>
      </w:r>
    </w:p>
    <w:p w:rsidR="00CF6CDE" w:rsidRDefault="00C425ED" w:rsidP="00C425ED">
      <w:r>
        <w:t xml:space="preserve">(с изменениями, внесенными постановлением Администрации </w:t>
      </w:r>
      <w:hyperlink r:id="rId10" w:tooltip="постановление от 23.12.2024 0:00:00 №1171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C425ED">
          <w:rPr>
            <w:rStyle w:val="a5"/>
          </w:rPr>
          <w:t>от 23.12.2024                 № 1171</w:t>
        </w:r>
      </w:hyperlink>
      <w:r>
        <w:t>)</w:t>
      </w:r>
    </w:p>
    <w:p w:rsidR="00C425ED" w:rsidRDefault="00664AF4" w:rsidP="00C425ED">
      <w:r>
        <w:t xml:space="preserve">(с изменениями, внесенными постановлением Администрации </w:t>
      </w:r>
      <w:hyperlink r:id="rId11" w:tooltip="постановление от 12.05.2025 0:00:00 №362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10;" w:history="1">
        <w:r w:rsidRPr="00664AF4">
          <w:rPr>
            <w:rStyle w:val="a5"/>
          </w:rPr>
          <w:t>от 12.05.2025                № 362</w:t>
        </w:r>
      </w:hyperlink>
      <w:r>
        <w:t>)</w:t>
      </w:r>
    </w:p>
    <w:p w:rsidR="00664AF4" w:rsidRDefault="002848E6" w:rsidP="00C425ED">
      <w:r>
        <w:t xml:space="preserve">(с изменениями, внесенными постановлением Администрации </w:t>
      </w:r>
      <w:hyperlink r:id="rId12" w:tooltip="постановление от 03.12.2025 0:00:00 №924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10;&#10;" w:history="1">
        <w:r w:rsidRPr="002848E6">
          <w:rPr>
            <w:rStyle w:val="a5"/>
          </w:rPr>
          <w:t xml:space="preserve">от 03.12.2025 </w:t>
        </w:r>
        <w:r>
          <w:rPr>
            <w:rStyle w:val="a5"/>
          </w:rPr>
          <w:t xml:space="preserve">                </w:t>
        </w:r>
        <w:r w:rsidRPr="002848E6">
          <w:rPr>
            <w:rStyle w:val="a5"/>
          </w:rPr>
          <w:t>№ 924</w:t>
        </w:r>
      </w:hyperlink>
      <w:r>
        <w:t>)</w:t>
      </w:r>
    </w:p>
    <w:p w:rsidR="002848E6" w:rsidRDefault="00187449" w:rsidP="00C425ED">
      <w:r>
        <w:t xml:space="preserve">(с изменениями, внесенными постановлением Администрации </w:t>
      </w:r>
      <w:hyperlink r:id="rId13" w:tooltip="постановление от 27.02.2026 0:00:00 №166 Администрация Березовского района&#10;&#10;О внесении изменения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10;" w:history="1">
        <w:r w:rsidRPr="00187449">
          <w:rPr>
            <w:rStyle w:val="a5"/>
          </w:rPr>
          <w:t xml:space="preserve">от 27.02.2026 </w:t>
        </w:r>
        <w:r>
          <w:rPr>
            <w:rStyle w:val="a5"/>
          </w:rPr>
          <w:t xml:space="preserve">                  </w:t>
        </w:r>
        <w:r w:rsidRPr="00187449">
          <w:rPr>
            <w:rStyle w:val="a5"/>
          </w:rPr>
          <w:t>№ 166</w:t>
        </w:r>
      </w:hyperlink>
      <w:r>
        <w:t>)</w:t>
      </w:r>
    </w:p>
    <w:p w:rsidR="00187449" w:rsidRPr="00C67916" w:rsidRDefault="00187449" w:rsidP="00C425ED"/>
    <w:p w:rsidR="00F70913" w:rsidRDefault="00F70913" w:rsidP="00C67916">
      <w:r w:rsidRPr="00C67916">
        <w:t>В соответствии с</w:t>
      </w:r>
      <w:r w:rsidR="00C67916" w:rsidRPr="00C67916">
        <w:t xml:space="preserve"> </w:t>
      </w:r>
      <w:hyperlink r:id="rId14" w:tooltip="ФЕДЕРАЛЬНЫЙ ЗАКОН от 29.12.2004 № 190-ФЗ ГОСУДАРСТВЕННАЯ ДУМА ФЕДЕРАЛЬНОГО СОБРАНИЯ РФ&#10;&#10;Градостроительный кодекс Российской Федерации" w:history="1">
        <w:r w:rsidRPr="0056609D">
          <w:rPr>
            <w:rStyle w:val="a5"/>
          </w:rPr>
          <w:t>Градостроительным кодексом</w:t>
        </w:r>
      </w:hyperlink>
      <w:r w:rsidRPr="00C67916">
        <w:t xml:space="preserve"> Российской Федерации, Федеральными законами от 06 октября 2003 года</w:t>
      </w:r>
      <w:r w:rsidR="00C67916" w:rsidRPr="00C67916">
        <w:t xml:space="preserve"> </w:t>
      </w:r>
      <w:hyperlink r:id="rId15"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00C67916" w:rsidRPr="009A7D15">
          <w:rPr>
            <w:rStyle w:val="a5"/>
          </w:rPr>
          <w:t xml:space="preserve">№ </w:t>
        </w:r>
        <w:r w:rsidRPr="009A7D15">
          <w:rPr>
            <w:rStyle w:val="a5"/>
          </w:rPr>
          <w:t xml:space="preserve">131-ФЗ </w:t>
        </w:r>
        <w:r w:rsidR="00C67916" w:rsidRPr="009A7D15">
          <w:rPr>
            <w:rStyle w:val="a5"/>
          </w:rPr>
          <w:t>«</w:t>
        </w:r>
        <w:r w:rsidRPr="009A7D15">
          <w:rPr>
            <w:rStyle w:val="a5"/>
          </w:rPr>
          <w:t>Об общих принципах</w:t>
        </w:r>
      </w:hyperlink>
      <w:r w:rsidRPr="00C67916">
        <w:t xml:space="preserve"> организации местного самоуправления в Российской Федерации</w:t>
      </w:r>
      <w:r w:rsidR="00C67916" w:rsidRPr="00C67916">
        <w:t>»</w:t>
      </w:r>
      <w:r w:rsidRPr="00C67916">
        <w:t>,</w:t>
      </w:r>
      <w:r w:rsidR="00C67916" w:rsidRPr="00C67916">
        <w:t xml:space="preserve"> </w:t>
      </w:r>
      <w:r w:rsidRPr="00C67916">
        <w:t>от 27 июля 2010 года</w:t>
      </w:r>
      <w:r w:rsidR="00C67916" w:rsidRPr="00C67916">
        <w:t xml:space="preserve"> </w:t>
      </w:r>
      <w:hyperlink r:id="rId16"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C67916" w:rsidRPr="009A7D15">
          <w:rPr>
            <w:rStyle w:val="a5"/>
          </w:rPr>
          <w:t xml:space="preserve">№ </w:t>
        </w:r>
        <w:r w:rsidRPr="009A7D15">
          <w:rPr>
            <w:rStyle w:val="a5"/>
          </w:rPr>
          <w:t xml:space="preserve">210-ФЗ </w:t>
        </w:r>
        <w:r w:rsidR="00C67916" w:rsidRPr="009A7D15">
          <w:rPr>
            <w:rStyle w:val="a5"/>
          </w:rPr>
          <w:t>«</w:t>
        </w:r>
        <w:r w:rsidRPr="009A7D15">
          <w:rPr>
            <w:rStyle w:val="a5"/>
          </w:rPr>
          <w:t>Об организации предоставления</w:t>
        </w:r>
      </w:hyperlink>
      <w:r w:rsidRPr="00C67916">
        <w:t xml:space="preserve"> государственных и муниципальных услуг</w:t>
      </w:r>
      <w:r w:rsidR="00C67916" w:rsidRPr="00C67916">
        <w:t>»</w:t>
      </w:r>
      <w:r w:rsidRPr="00C67916">
        <w:t>, руководствуясь постановлением Правительства Российской Федерации</w:t>
      </w:r>
      <w:r w:rsidR="00C67916" w:rsidRPr="00C67916">
        <w:t xml:space="preserve"> </w:t>
      </w:r>
      <w:r w:rsidR="00C67916">
        <w:t xml:space="preserve">            </w:t>
      </w:r>
      <w:r w:rsidRPr="00C67916">
        <w:t>от 26 марта 2016</w:t>
      </w:r>
      <w:r w:rsidR="00C67916" w:rsidRPr="00C67916">
        <w:t xml:space="preserve"> </w:t>
      </w:r>
      <w:r w:rsidR="008956BF" w:rsidRPr="00C67916">
        <w:t>года</w:t>
      </w:r>
      <w:r w:rsidR="00C67916" w:rsidRPr="00C67916">
        <w:t xml:space="preserve"> </w:t>
      </w:r>
      <w:hyperlink r:id="rId17" w:tooltip="ПОСТАНОВЛЕНИЕ от 26.03.2016 № 236 ПРАВИТЕЛЬСТВО РФ&#10;&#10;О ТРЕБОВАНИЯХ К ПРЕДОСТАВЛЕНИЮ В ЭЛЕКТРОННОЙ ФОРМЕ ГОСУДАРСТВЕННЫХ И МУНИЦИПАЛЬНЫХ УСЛУГ" w:history="1">
        <w:r w:rsidR="00C67916" w:rsidRPr="009A7D15">
          <w:rPr>
            <w:rStyle w:val="a5"/>
          </w:rPr>
          <w:t xml:space="preserve">№ </w:t>
        </w:r>
        <w:r w:rsidRPr="009A7D15">
          <w:rPr>
            <w:rStyle w:val="a5"/>
          </w:rPr>
          <w:t xml:space="preserve">236 </w:t>
        </w:r>
        <w:r w:rsidR="00C67916" w:rsidRPr="009A7D15">
          <w:rPr>
            <w:rStyle w:val="a5"/>
          </w:rPr>
          <w:t>«</w:t>
        </w:r>
        <w:r w:rsidRPr="009A7D15">
          <w:rPr>
            <w:rStyle w:val="a5"/>
          </w:rPr>
          <w:t>О требованиях к предоставлению</w:t>
        </w:r>
      </w:hyperlink>
      <w:r w:rsidRPr="00C67916">
        <w:t xml:space="preserve"> в электронной форме государственных и муниципальных услуг</w:t>
      </w:r>
      <w:r w:rsidR="00C67916" w:rsidRPr="00C67916">
        <w:t>»</w:t>
      </w:r>
      <w:r w:rsidRPr="00C67916">
        <w:t xml:space="preserve">, </w:t>
      </w:r>
      <w:r w:rsidR="009E199D" w:rsidRPr="00C67916">
        <w:t xml:space="preserve">постановлением администрации Березовского района </w:t>
      </w:r>
      <w:hyperlink r:id="rId18"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 w:history="1">
        <w:r w:rsidR="009E199D" w:rsidRPr="009A7D15">
          <w:rPr>
            <w:rStyle w:val="a5"/>
          </w:rPr>
          <w:t>от 29 декабря 2020 года</w:t>
        </w:r>
        <w:r w:rsidR="00C67916" w:rsidRPr="009A7D15">
          <w:rPr>
            <w:rStyle w:val="a5"/>
          </w:rPr>
          <w:t xml:space="preserve"> № </w:t>
        </w:r>
        <w:r w:rsidR="009E199D" w:rsidRPr="009A7D15">
          <w:rPr>
            <w:rStyle w:val="a5"/>
          </w:rPr>
          <w:t>1275</w:t>
        </w:r>
      </w:hyperlink>
      <w:r w:rsidR="009E199D" w:rsidRPr="00C67916">
        <w:t xml:space="preserve"> </w:t>
      </w:r>
      <w:r w:rsidR="00C67916" w:rsidRPr="00C67916">
        <w:t>«</w:t>
      </w:r>
      <w:r w:rsidR="009E199D" w:rsidRPr="00C67916">
        <w:t>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r w:rsidR="00C67916" w:rsidRPr="00C67916">
        <w:t>»</w:t>
      </w:r>
      <w:r w:rsidR="008956BF" w:rsidRPr="00C67916">
        <w:t>:</w:t>
      </w:r>
    </w:p>
    <w:p w:rsidR="00BF23AF" w:rsidRDefault="00BF23AF" w:rsidP="00BF23AF">
      <w:r>
        <w:t>(в</w:t>
      </w:r>
      <w:r w:rsidRPr="00BF23AF">
        <w:t xml:space="preserve"> преамбуле слова «постановлени</w:t>
      </w:r>
      <w:r>
        <w:t>я</w:t>
      </w:r>
      <w:r w:rsidRPr="00BF23AF">
        <w:t xml:space="preserve"> администрации Березовского района </w:t>
      </w:r>
      <w:r>
        <w:t xml:space="preserve">             </w:t>
      </w:r>
      <w:r w:rsidRPr="00BF23AF">
        <w:t>от 05 августа 2014 года № 1196 «Об утверждении Порядка разработки и утверждения административных регламентов предоставления муниципальных услуг, проведения экспертизы их проектов»,» исключ</w:t>
      </w:r>
      <w:r>
        <w:t xml:space="preserve">ены постановлением Администрации </w:t>
      </w:r>
      <w:hyperlink r:id="rId19" w:tooltip="постановление от 12.05.2025 0:00:00 №362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10;" w:history="1">
        <w:r w:rsidRPr="00664AF4">
          <w:rPr>
            <w:rStyle w:val="a5"/>
          </w:rPr>
          <w:t>от 12.05.2025                № 362</w:t>
        </w:r>
      </w:hyperlink>
      <w:r>
        <w:t>)</w:t>
      </w:r>
    </w:p>
    <w:p w:rsidR="00F70913" w:rsidRPr="00C67916" w:rsidRDefault="00F70913" w:rsidP="00C67916">
      <w:r w:rsidRPr="00C67916">
        <w:t>1. Утвердить административный регламент предоставления муниципальной услуги</w:t>
      </w:r>
      <w:r w:rsidR="00C67916" w:rsidRPr="00C67916">
        <w:t xml:space="preserve"> «</w:t>
      </w:r>
      <w:r w:rsidRPr="00C67916">
        <w:t>Подготовка и утверждение документации по планировке территории</w:t>
      </w:r>
      <w:r w:rsidR="00C67916" w:rsidRPr="00C67916">
        <w:t>»</w:t>
      </w:r>
      <w:r w:rsidRPr="00C67916">
        <w:t xml:space="preserve"> согласно приложению к настоящему постановлению.</w:t>
      </w:r>
    </w:p>
    <w:p w:rsidR="00F70913" w:rsidRPr="00C67916" w:rsidRDefault="00F70913" w:rsidP="00C67916">
      <w:r w:rsidRPr="00C67916">
        <w:t xml:space="preserve">2. Опубликовать настоящее постановление в газете </w:t>
      </w:r>
      <w:r w:rsidR="00C67916" w:rsidRPr="00C67916">
        <w:t>«</w:t>
      </w:r>
      <w:r w:rsidRPr="00C67916">
        <w:t>Жизнь Югры</w:t>
      </w:r>
      <w:r w:rsidR="00C67916" w:rsidRPr="00C67916">
        <w:t>»</w:t>
      </w:r>
      <w:r w:rsidRPr="00C67916">
        <w:t xml:space="preserve"> и разместить на официальном веб-сайте органов местного самоуправления Березовского района.</w:t>
      </w:r>
    </w:p>
    <w:p w:rsidR="00C67916" w:rsidRPr="00C67916" w:rsidRDefault="00F70913" w:rsidP="00C67916">
      <w:r w:rsidRPr="00C67916">
        <w:t>3. Настоящее постановление вступает в силу после его официального опубликования.</w:t>
      </w:r>
    </w:p>
    <w:p w:rsidR="00C67916" w:rsidRPr="00C67916" w:rsidRDefault="00FD2349" w:rsidP="00C67916">
      <w:r w:rsidRPr="00C67916">
        <w:lastRenderedPageBreak/>
        <w:t>4</w:t>
      </w:r>
      <w:r w:rsidR="00F70913" w:rsidRPr="00C67916">
        <w:t>. Контроль за исполнением настоящего постановления оставляю за собой.</w:t>
      </w:r>
    </w:p>
    <w:p w:rsidR="00F70913" w:rsidRDefault="00F70913" w:rsidP="00C67916"/>
    <w:p w:rsidR="00C67916" w:rsidRDefault="00C67916" w:rsidP="00C67916"/>
    <w:p w:rsidR="00C67916" w:rsidRPr="00C67916" w:rsidRDefault="00C67916" w:rsidP="00C67916"/>
    <w:p w:rsidR="00C67916" w:rsidRDefault="00F70913" w:rsidP="00C67916">
      <w:pPr>
        <w:tabs>
          <w:tab w:val="center" w:pos="9072"/>
        </w:tabs>
        <w:ind w:firstLine="0"/>
      </w:pPr>
      <w:r w:rsidRPr="00C67916">
        <w:t>Глава района</w:t>
      </w:r>
      <w:r w:rsidR="00C67916" w:rsidRPr="00C67916">
        <w:t xml:space="preserve"> </w:t>
      </w:r>
      <w:r w:rsidR="00C67916">
        <w:tab/>
      </w:r>
      <w:r w:rsidRPr="00C67916">
        <w:t>П.В. Артеев</w:t>
      </w:r>
    </w:p>
    <w:p w:rsidR="00F70913" w:rsidRPr="00C67916" w:rsidRDefault="00F70913" w:rsidP="009A7D15">
      <w:pPr>
        <w:jc w:val="right"/>
        <w:rPr>
          <w:b/>
          <w:sz w:val="30"/>
          <w:szCs w:val="30"/>
        </w:rPr>
      </w:pPr>
      <w:r w:rsidRPr="00C67916">
        <w:br w:type="page"/>
      </w:r>
    </w:p>
    <w:p w:rsidR="00C67916" w:rsidRPr="00C67916" w:rsidRDefault="00C67916" w:rsidP="004D6593">
      <w:pPr>
        <w:jc w:val="right"/>
        <w:rPr>
          <w:rFonts w:cs="Arial"/>
          <w:b/>
          <w:sz w:val="30"/>
          <w:szCs w:val="30"/>
        </w:rPr>
      </w:pPr>
    </w:p>
    <w:p w:rsidR="00C67916" w:rsidRPr="00C67916" w:rsidRDefault="00C67916" w:rsidP="004D6593">
      <w:pPr>
        <w:jc w:val="right"/>
        <w:rPr>
          <w:rFonts w:cs="Arial"/>
          <w:b/>
          <w:sz w:val="30"/>
          <w:szCs w:val="30"/>
        </w:rPr>
      </w:pPr>
    </w:p>
    <w:p w:rsidR="00F70913" w:rsidRPr="00C67916" w:rsidRDefault="00F70913" w:rsidP="004D6593">
      <w:pPr>
        <w:jc w:val="right"/>
        <w:rPr>
          <w:rFonts w:cs="Arial"/>
          <w:b/>
          <w:sz w:val="30"/>
          <w:szCs w:val="30"/>
        </w:rPr>
      </w:pPr>
      <w:r w:rsidRPr="00C67916">
        <w:rPr>
          <w:rFonts w:cs="Arial"/>
          <w:b/>
          <w:sz w:val="30"/>
          <w:szCs w:val="30"/>
        </w:rPr>
        <w:t xml:space="preserve">Приложение </w:t>
      </w:r>
    </w:p>
    <w:p w:rsidR="00C67916" w:rsidRPr="00C67916" w:rsidRDefault="00F70913" w:rsidP="004D6593">
      <w:pPr>
        <w:jc w:val="right"/>
        <w:rPr>
          <w:rFonts w:cs="Arial"/>
          <w:b/>
          <w:sz w:val="30"/>
          <w:szCs w:val="30"/>
        </w:rPr>
      </w:pPr>
      <w:r w:rsidRPr="00C67916">
        <w:rPr>
          <w:rFonts w:cs="Arial"/>
          <w:b/>
          <w:sz w:val="30"/>
          <w:szCs w:val="30"/>
        </w:rPr>
        <w:t xml:space="preserve">к постановлению администрации </w:t>
      </w:r>
    </w:p>
    <w:p w:rsidR="00F70913" w:rsidRPr="00C67916" w:rsidRDefault="00F70913" w:rsidP="004D6593">
      <w:pPr>
        <w:jc w:val="right"/>
        <w:rPr>
          <w:rFonts w:cs="Arial"/>
          <w:b/>
          <w:sz w:val="30"/>
          <w:szCs w:val="30"/>
        </w:rPr>
      </w:pPr>
      <w:r w:rsidRPr="00C67916">
        <w:rPr>
          <w:rFonts w:cs="Arial"/>
          <w:b/>
          <w:sz w:val="30"/>
          <w:szCs w:val="30"/>
        </w:rPr>
        <w:t>Березовского района</w:t>
      </w:r>
    </w:p>
    <w:p w:rsidR="00F70913" w:rsidRPr="00C67916" w:rsidRDefault="00F70913" w:rsidP="004D6593">
      <w:pPr>
        <w:jc w:val="right"/>
        <w:rPr>
          <w:rFonts w:cs="Arial"/>
          <w:b/>
          <w:sz w:val="30"/>
          <w:szCs w:val="30"/>
        </w:rPr>
      </w:pPr>
      <w:r w:rsidRPr="00C67916">
        <w:rPr>
          <w:rFonts w:cs="Arial"/>
          <w:b/>
          <w:sz w:val="30"/>
          <w:szCs w:val="30"/>
        </w:rPr>
        <w:t xml:space="preserve">от </w:t>
      </w:r>
      <w:r w:rsidR="005B63D3" w:rsidRPr="00C67916">
        <w:rPr>
          <w:rFonts w:cs="Arial"/>
          <w:b/>
          <w:sz w:val="30"/>
          <w:szCs w:val="30"/>
        </w:rPr>
        <w:t>27.06.2022</w:t>
      </w:r>
      <w:r w:rsidR="00C67916" w:rsidRPr="00C67916">
        <w:rPr>
          <w:rFonts w:cs="Arial"/>
          <w:b/>
          <w:sz w:val="30"/>
          <w:szCs w:val="30"/>
        </w:rPr>
        <w:t xml:space="preserve"> № </w:t>
      </w:r>
      <w:r w:rsidR="005B63D3" w:rsidRPr="00C67916">
        <w:rPr>
          <w:rFonts w:cs="Arial"/>
          <w:b/>
          <w:sz w:val="30"/>
          <w:szCs w:val="30"/>
        </w:rPr>
        <w:t>920</w:t>
      </w:r>
    </w:p>
    <w:p w:rsidR="00F70913" w:rsidRPr="00C67916" w:rsidRDefault="00F70913" w:rsidP="004D6593">
      <w:pPr>
        <w:jc w:val="right"/>
        <w:rPr>
          <w:rFonts w:cs="Arial"/>
          <w:b/>
          <w:sz w:val="30"/>
          <w:szCs w:val="30"/>
        </w:rPr>
      </w:pPr>
    </w:p>
    <w:p w:rsidR="00C67916" w:rsidRPr="00C67916" w:rsidRDefault="00C67916" w:rsidP="004D6593">
      <w:pPr>
        <w:jc w:val="right"/>
        <w:rPr>
          <w:rFonts w:cs="Arial"/>
          <w:b/>
          <w:sz w:val="30"/>
          <w:szCs w:val="30"/>
        </w:rPr>
      </w:pPr>
    </w:p>
    <w:p w:rsidR="00C67916" w:rsidRPr="00C67916" w:rsidRDefault="00C67916" w:rsidP="004D6593">
      <w:pPr>
        <w:jc w:val="right"/>
        <w:rPr>
          <w:rFonts w:cs="Arial"/>
          <w:b/>
          <w:sz w:val="30"/>
          <w:szCs w:val="30"/>
        </w:rPr>
      </w:pPr>
    </w:p>
    <w:p w:rsidR="00BE07A8" w:rsidRPr="00C67916" w:rsidRDefault="00D503F2" w:rsidP="004D6593">
      <w:pPr>
        <w:jc w:val="center"/>
        <w:rPr>
          <w:rFonts w:cs="Arial"/>
          <w:b/>
          <w:sz w:val="30"/>
          <w:szCs w:val="30"/>
        </w:rPr>
      </w:pPr>
      <w:r w:rsidRPr="00C67916">
        <w:rPr>
          <w:rFonts w:cs="Arial"/>
          <w:b/>
          <w:sz w:val="30"/>
          <w:szCs w:val="30"/>
        </w:rPr>
        <w:t>Административный регламент</w:t>
      </w:r>
    </w:p>
    <w:p w:rsidR="00BE07A8" w:rsidRPr="00C67916" w:rsidRDefault="00D503F2" w:rsidP="004D6593">
      <w:pPr>
        <w:jc w:val="center"/>
        <w:rPr>
          <w:rFonts w:cs="Arial"/>
          <w:b/>
          <w:sz w:val="30"/>
          <w:szCs w:val="30"/>
        </w:rPr>
      </w:pPr>
      <w:r w:rsidRPr="00C67916">
        <w:rPr>
          <w:rFonts w:cs="Arial"/>
          <w:b/>
          <w:sz w:val="30"/>
          <w:szCs w:val="30"/>
        </w:rPr>
        <w:t>предоставления</w:t>
      </w:r>
      <w:r w:rsidR="00C67916" w:rsidRPr="00C67916">
        <w:rPr>
          <w:rFonts w:cs="Arial"/>
          <w:b/>
          <w:sz w:val="30"/>
          <w:szCs w:val="30"/>
        </w:rPr>
        <w:t xml:space="preserve"> </w:t>
      </w:r>
      <w:r w:rsidRPr="00C67916">
        <w:rPr>
          <w:rFonts w:cs="Arial"/>
          <w:b/>
          <w:sz w:val="30"/>
          <w:szCs w:val="30"/>
        </w:rPr>
        <w:t>муниципальной услуги</w:t>
      </w:r>
    </w:p>
    <w:p w:rsidR="00D503F2" w:rsidRPr="00C67916" w:rsidRDefault="00C67916" w:rsidP="004D6593">
      <w:pPr>
        <w:jc w:val="center"/>
        <w:rPr>
          <w:rFonts w:cs="Arial"/>
          <w:b/>
          <w:sz w:val="30"/>
          <w:szCs w:val="30"/>
        </w:rPr>
      </w:pPr>
      <w:r w:rsidRPr="00C67916">
        <w:rPr>
          <w:rFonts w:cs="Arial"/>
          <w:b/>
          <w:sz w:val="30"/>
          <w:szCs w:val="30"/>
        </w:rPr>
        <w:t>«</w:t>
      </w:r>
      <w:r w:rsidR="00D503F2" w:rsidRPr="00C67916">
        <w:rPr>
          <w:rFonts w:cs="Arial"/>
          <w:b/>
          <w:sz w:val="30"/>
          <w:szCs w:val="30"/>
        </w:rPr>
        <w:t>Подготовка и утверждение документации по планировке территории</w:t>
      </w:r>
      <w:r w:rsidRPr="00C67916">
        <w:rPr>
          <w:rFonts w:cs="Arial"/>
          <w:b/>
          <w:sz w:val="30"/>
          <w:szCs w:val="30"/>
        </w:rPr>
        <w:t>»</w:t>
      </w:r>
    </w:p>
    <w:p w:rsidR="004D6593" w:rsidRPr="00C67916" w:rsidRDefault="004D6593" w:rsidP="00C1518D">
      <w:pPr>
        <w:pStyle w:val="1"/>
        <w:rPr>
          <w:sz w:val="30"/>
          <w:szCs w:val="30"/>
        </w:rPr>
      </w:pPr>
    </w:p>
    <w:p w:rsidR="00D503F2" w:rsidRPr="00C67916" w:rsidRDefault="0088039F" w:rsidP="00C1518D">
      <w:pPr>
        <w:pStyle w:val="1"/>
        <w:rPr>
          <w:sz w:val="30"/>
          <w:szCs w:val="30"/>
        </w:rPr>
      </w:pPr>
      <w:r w:rsidRPr="00C67916">
        <w:rPr>
          <w:sz w:val="30"/>
          <w:szCs w:val="30"/>
          <w:lang w:val="en-US"/>
        </w:rPr>
        <w:t>I</w:t>
      </w:r>
      <w:r w:rsidR="00D503F2" w:rsidRPr="00C67916">
        <w:rPr>
          <w:sz w:val="30"/>
          <w:szCs w:val="30"/>
        </w:rPr>
        <w:t>. Общие положения</w:t>
      </w:r>
    </w:p>
    <w:p w:rsidR="00D503F2" w:rsidRPr="00C67916" w:rsidRDefault="00D503F2" w:rsidP="004D6593">
      <w:pPr>
        <w:ind w:firstLine="709"/>
        <w:rPr>
          <w:rFonts w:cs="Arial"/>
          <w:szCs w:val="28"/>
        </w:rPr>
      </w:pPr>
    </w:p>
    <w:p w:rsidR="00D503F2" w:rsidRPr="00C67916" w:rsidRDefault="00D503F2" w:rsidP="00C1518D">
      <w:pPr>
        <w:pStyle w:val="2"/>
        <w:rPr>
          <w:sz w:val="24"/>
        </w:rPr>
      </w:pPr>
      <w:r w:rsidRPr="00C67916">
        <w:rPr>
          <w:sz w:val="24"/>
        </w:rPr>
        <w:t>Предмет регулирования административного регламента</w:t>
      </w:r>
    </w:p>
    <w:p w:rsidR="00D503F2" w:rsidRPr="00C67916" w:rsidRDefault="00D503F2" w:rsidP="004D6593">
      <w:pPr>
        <w:ind w:firstLine="709"/>
        <w:rPr>
          <w:rFonts w:cs="Arial"/>
          <w:szCs w:val="28"/>
        </w:rPr>
      </w:pPr>
    </w:p>
    <w:p w:rsidR="005B5BCA" w:rsidRPr="00C67916" w:rsidRDefault="00D503F2" w:rsidP="00C67916">
      <w:r w:rsidRPr="00C67916">
        <w:t xml:space="preserve">1. </w:t>
      </w:r>
      <w:r w:rsidR="00060C2D" w:rsidRPr="00C67916">
        <w:t xml:space="preserve">Административный регламент предоставления муниципальной услуги </w:t>
      </w:r>
      <w:r w:rsidR="00C67916" w:rsidRPr="00C67916">
        <w:t>«</w:t>
      </w:r>
      <w:r w:rsidR="00060C2D" w:rsidRPr="00C67916">
        <w:t>Подготовка и утверждени</w:t>
      </w:r>
      <w:r w:rsidR="00650D2D" w:rsidRPr="00C67916">
        <w:t>е</w:t>
      </w:r>
      <w:r w:rsidR="00060C2D" w:rsidRPr="00C67916">
        <w:t xml:space="preserve"> документации по планировке территории</w:t>
      </w:r>
      <w:r w:rsidR="00C67916" w:rsidRPr="00C67916">
        <w:t>»</w:t>
      </w:r>
      <w:r w:rsidR="00060C2D" w:rsidRPr="00C67916">
        <w:t xml:space="preserve"> </w:t>
      </w:r>
      <w:r w:rsidR="00954A41" w:rsidRPr="00C67916">
        <w:t>(далее</w:t>
      </w:r>
      <w:r w:rsidR="00C67916" w:rsidRPr="00C67916">
        <w:t>-</w:t>
      </w:r>
      <w:r w:rsidR="00954A41" w:rsidRPr="00C67916">
        <w:t>муниципальная услуга, А</w:t>
      </w:r>
      <w:r w:rsidR="00060C2D" w:rsidRPr="00C67916">
        <w:t>дминистративный регламент), разработан в целях повышения качества предоставления муниципальной услуги, определяет</w:t>
      </w:r>
      <w:r w:rsidR="00E857AF" w:rsidRPr="00C67916">
        <w:t xml:space="preserve"> стандарт,</w:t>
      </w:r>
      <w:r w:rsidR="00C67916" w:rsidRPr="00C67916">
        <w:t xml:space="preserve"> </w:t>
      </w:r>
      <w:r w:rsidR="00060C2D" w:rsidRPr="00C67916">
        <w:t>сроки и последовательность административных процедур (действий)</w:t>
      </w:r>
      <w:r w:rsidR="00E857AF" w:rsidRPr="00C67916">
        <w:t>, требования к порядку их выполнения</w:t>
      </w:r>
      <w:r w:rsidR="00060C2D" w:rsidRPr="00C67916">
        <w:t xml:space="preserve"> администраци</w:t>
      </w:r>
      <w:r w:rsidR="00F11DB8" w:rsidRPr="00C67916">
        <w:t>ей</w:t>
      </w:r>
      <w:r w:rsidR="00060C2D" w:rsidRPr="00C67916">
        <w:t xml:space="preserve"> Березовского района (далее</w:t>
      </w:r>
      <w:r w:rsidR="00C67916" w:rsidRPr="00C67916">
        <w:t>-</w:t>
      </w:r>
      <w:r w:rsidR="00060C2D" w:rsidRPr="00C67916">
        <w:t>администрация)</w:t>
      </w:r>
      <w:r w:rsidR="00F11DB8" w:rsidRPr="00C67916">
        <w:t>,</w:t>
      </w:r>
      <w:r w:rsidR="00060C2D" w:rsidRPr="00C67916">
        <w:t xml:space="preserve"> отдел</w:t>
      </w:r>
      <w:r w:rsidR="00F11DB8" w:rsidRPr="00C67916">
        <w:t>ом</w:t>
      </w:r>
      <w:r w:rsidR="00060C2D" w:rsidRPr="00C67916">
        <w:t xml:space="preserve"> архитектуры и градостроительства администрации Березовского района (далее</w:t>
      </w:r>
      <w:r w:rsidR="00C67916" w:rsidRPr="00C67916">
        <w:t>-</w:t>
      </w:r>
      <w:r w:rsidR="00954A41" w:rsidRPr="00C67916">
        <w:t>О</w:t>
      </w:r>
      <w:r w:rsidR="00060C2D" w:rsidRPr="00C67916">
        <w:t xml:space="preserve">тдел), а также порядок из взаимодействия с заявителями, органами </w:t>
      </w:r>
      <w:r w:rsidR="00990AD4" w:rsidRPr="00C67916">
        <w:t>государственной</w:t>
      </w:r>
      <w:r w:rsidR="00060C2D" w:rsidRPr="00C67916">
        <w:t xml:space="preserve"> власти, учреждениями и организациями при предоставлении муниципальной услуги на межселенной территории Березовского района и в граница</w:t>
      </w:r>
      <w:r w:rsidR="005B5BCA" w:rsidRPr="00C67916">
        <w:t>х городского поселения Березово, а так же в случае заключения соглашения о</w:t>
      </w:r>
      <w:r w:rsidR="00C67916" w:rsidRPr="00C67916">
        <w:t xml:space="preserve"> </w:t>
      </w:r>
      <w:r w:rsidR="005B5BCA" w:rsidRPr="00C67916">
        <w:t>передаче осуществления части полномочий органов местного самоуправления поселения по решению вопросов местного значения применительно к территории поселения.</w:t>
      </w:r>
    </w:p>
    <w:p w:rsidR="00D503F2" w:rsidRPr="00C67916" w:rsidRDefault="00D503F2" w:rsidP="00C1518D">
      <w:pPr>
        <w:ind w:firstLine="709"/>
        <w:rPr>
          <w:rFonts w:cs="Arial"/>
          <w:szCs w:val="28"/>
        </w:rPr>
      </w:pPr>
    </w:p>
    <w:p w:rsidR="00D503F2" w:rsidRPr="00C67916" w:rsidRDefault="00D503F2" w:rsidP="00C1518D">
      <w:pPr>
        <w:pStyle w:val="2"/>
        <w:rPr>
          <w:sz w:val="24"/>
        </w:rPr>
      </w:pPr>
      <w:r w:rsidRPr="00C67916">
        <w:rPr>
          <w:sz w:val="24"/>
        </w:rPr>
        <w:t>Круг заявителей</w:t>
      </w:r>
    </w:p>
    <w:p w:rsidR="00E2677D" w:rsidRPr="00C67916" w:rsidRDefault="00E2677D" w:rsidP="00C1518D">
      <w:pPr>
        <w:ind w:firstLine="709"/>
        <w:rPr>
          <w:rFonts w:cs="Arial"/>
          <w:szCs w:val="28"/>
        </w:rPr>
      </w:pPr>
    </w:p>
    <w:p w:rsidR="0095196E" w:rsidRPr="00C67916" w:rsidRDefault="00D503F2" w:rsidP="00C67916">
      <w:pPr>
        <w:rPr>
          <w:strike/>
        </w:rPr>
      </w:pPr>
      <w:r w:rsidRPr="00C67916">
        <w:t>2. Получател</w:t>
      </w:r>
      <w:r w:rsidR="00080E4E" w:rsidRPr="00C67916">
        <w:t>ями</w:t>
      </w:r>
      <w:r w:rsidRPr="00C67916">
        <w:t xml:space="preserve"> муниципальной услуги</w:t>
      </w:r>
      <w:r w:rsidR="00E81504" w:rsidRPr="00C67916">
        <w:t xml:space="preserve"> являются</w:t>
      </w:r>
      <w:r w:rsidRPr="00C67916">
        <w:t xml:space="preserve"> </w:t>
      </w:r>
      <w:r w:rsidR="0095196E" w:rsidRPr="00C67916">
        <w:t>физические или юр</w:t>
      </w:r>
      <w:r w:rsidR="00E81504" w:rsidRPr="00C67916">
        <w:t>идические лица, заинтересованные</w:t>
      </w:r>
      <w:r w:rsidR="0095196E" w:rsidRPr="00C67916">
        <w:t xml:space="preserve"> в строительстве, реконструкции объект</w:t>
      </w:r>
      <w:r w:rsidR="00E81504" w:rsidRPr="00C67916">
        <w:t>ов</w:t>
      </w:r>
      <w:r w:rsidR="0095196E" w:rsidRPr="00C67916">
        <w:t xml:space="preserve"> местного значения Березовского района, объектов, размещение которых планируется на территориях двух и более поселений и (или) межселенной территории в границах Березовского района, за исключением случаев, указанных в частях 2</w:t>
      </w:r>
      <w:r w:rsidR="00C67916" w:rsidRPr="00C67916">
        <w:t>-</w:t>
      </w:r>
      <w:r w:rsidR="0095196E" w:rsidRPr="00C67916">
        <w:t xml:space="preserve">3.2, 4.1, 4.2 статьи 45 </w:t>
      </w:r>
      <w:hyperlink r:id="rId20" w:tooltip="ФЕДЕРАЛЬНЫЙ ЗАКОН от 29.12.2004 № 190-ФЗ ГОСУДАРСТВЕННАЯ ДУМА ФЕДЕРАЛЬНОГО СОБРАНИЯ РФ&#10;&#10;Градостроительный кодекс Российской Федерации" w:history="1">
        <w:r w:rsidR="0095196E" w:rsidRPr="00D031BB">
          <w:rPr>
            <w:rStyle w:val="a5"/>
          </w:rPr>
          <w:t>Градостроительного кодекса</w:t>
        </w:r>
      </w:hyperlink>
      <w:r w:rsidR="0095196E" w:rsidRPr="00C67916">
        <w:t xml:space="preserve"> Российской Федерации, объектов применительно к территории поселения, за исключением случаев, указанных в частях 2</w:t>
      </w:r>
      <w:r w:rsidR="00C67916" w:rsidRPr="00C67916">
        <w:t>-</w:t>
      </w:r>
      <w:r w:rsidR="0095196E" w:rsidRPr="00C67916">
        <w:t xml:space="preserve">4.2 статьи 45 </w:t>
      </w:r>
      <w:hyperlink r:id="rId21" w:tooltip="ФЕДЕРАЛЬНЫЙ ЗАКОН от 29.12.2004 № 190-ФЗ ГОСУДАРСТВЕННАЯ ДУМА ФЕДЕРАЛЬНОГО СОБРАНИЯ РФ&#10;&#10;Градостроительный кодекс Российской Федерации" w:history="1">
        <w:r w:rsidR="0095196E" w:rsidRPr="00D031BB">
          <w:rPr>
            <w:rStyle w:val="a5"/>
          </w:rPr>
          <w:t>Градостроительного кодекса</w:t>
        </w:r>
      </w:hyperlink>
      <w:r w:rsidR="0095196E" w:rsidRPr="00C67916">
        <w:t xml:space="preserve"> Российской </w:t>
      </w:r>
      <w:r w:rsidR="00E81504" w:rsidRPr="00C67916">
        <w:t>Федерации</w:t>
      </w:r>
      <w:r w:rsidR="00C67916" w:rsidRPr="00C67916">
        <w:t xml:space="preserve"> </w:t>
      </w:r>
      <w:r w:rsidR="00E81504" w:rsidRPr="00C67916">
        <w:t>(далее</w:t>
      </w:r>
      <w:r w:rsidR="00C67916" w:rsidRPr="00C67916">
        <w:t>-</w:t>
      </w:r>
      <w:r w:rsidR="00E81504" w:rsidRPr="00C67916">
        <w:t>заявитель).</w:t>
      </w:r>
    </w:p>
    <w:p w:rsidR="00D503F2" w:rsidRPr="00C67916" w:rsidRDefault="00E2677D" w:rsidP="00C67916">
      <w:r w:rsidRPr="00C67916">
        <w:t xml:space="preserve">3. </w:t>
      </w:r>
      <w:r w:rsidR="00990AD4" w:rsidRPr="00C67916">
        <w:rPr>
          <w:color w:val="000000"/>
        </w:rPr>
        <w:t>От имени заявителя могут выступать лица, уполномоченные на предоставление интересов заявителя в соответствии с законодательством Российской Федерации</w:t>
      </w:r>
      <w:r w:rsidR="00C67916" w:rsidRPr="00C67916">
        <w:t xml:space="preserve"> </w:t>
      </w:r>
      <w:r w:rsidRPr="00C67916">
        <w:t>(далее</w:t>
      </w:r>
      <w:r w:rsidR="00C67916" w:rsidRPr="00C67916">
        <w:t>-</w:t>
      </w:r>
      <w:r w:rsidRPr="00C67916">
        <w:t>представитель).</w:t>
      </w:r>
    </w:p>
    <w:p w:rsidR="002848E6" w:rsidRDefault="002848E6" w:rsidP="002848E6">
      <w:pPr>
        <w:ind w:firstLine="0"/>
        <w:rPr>
          <w:rFonts w:cs="Arial"/>
          <w:szCs w:val="28"/>
        </w:rPr>
      </w:pPr>
    </w:p>
    <w:p w:rsidR="002848E6" w:rsidRDefault="002848E6" w:rsidP="002848E6">
      <w:pPr>
        <w:ind w:firstLine="0"/>
        <w:jc w:val="center"/>
      </w:pPr>
      <w:r w:rsidRPr="002848E6">
        <w:rPr>
          <w:rFonts w:cs="Arial"/>
          <w:b/>
          <w:bCs/>
          <w:iCs/>
          <w:szCs w:val="28"/>
        </w:rPr>
        <w:t>Требования к порядку информирования о предоставлении муниципальной услуги</w:t>
      </w:r>
    </w:p>
    <w:p w:rsidR="00D503F2" w:rsidRPr="00C67916" w:rsidRDefault="002848E6" w:rsidP="00C67916">
      <w:r>
        <w:lastRenderedPageBreak/>
        <w:t xml:space="preserve">(заголовок пункта 4 изложен в редакции постановления Администрации                         </w:t>
      </w:r>
      <w:hyperlink r:id="rId22" w:tooltip="постановление от 03.12.2025 0:00:00 №924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10;&#10;" w:history="1">
        <w:r w:rsidRPr="002848E6">
          <w:rPr>
            <w:rStyle w:val="a5"/>
          </w:rPr>
          <w:t>от 03.12.2025 № 924</w:t>
        </w:r>
      </w:hyperlink>
      <w:r>
        <w:t>)</w:t>
      </w:r>
    </w:p>
    <w:p w:rsidR="002848E6" w:rsidRDefault="002848E6" w:rsidP="00C67916"/>
    <w:p w:rsidR="00D503F2" w:rsidRPr="00C67916" w:rsidRDefault="00D503F2" w:rsidP="00C67916">
      <w:r w:rsidRPr="00C67916">
        <w:t>4. Информирование по вопросам предоставления муниципальной услуги, в том числе о порядке ее предоставления осуще</w:t>
      </w:r>
      <w:r w:rsidR="00F954DA" w:rsidRPr="00C67916">
        <w:t xml:space="preserve">ствляется специалистами Отдела </w:t>
      </w:r>
      <w:r w:rsidRPr="00C67916">
        <w:t>в следующих формах и способах (по выбору заявителя):</w:t>
      </w:r>
    </w:p>
    <w:p w:rsidR="00D503F2" w:rsidRPr="00C67916" w:rsidRDefault="00D503F2" w:rsidP="00C67916">
      <w:r w:rsidRPr="00C67916">
        <w:t>- в устной (при личном обращении заявителя или по телефону);</w:t>
      </w:r>
    </w:p>
    <w:p w:rsidR="00D503F2" w:rsidRPr="00C67916" w:rsidRDefault="00D503F2" w:rsidP="00C67916">
      <w:r w:rsidRPr="00C67916">
        <w:t>- письменной (при письменном обращении заявителя по почте, электронной почте, факсу);</w:t>
      </w:r>
    </w:p>
    <w:p w:rsidR="00D503F2" w:rsidRPr="00C67916" w:rsidRDefault="00D503F2" w:rsidP="00C67916">
      <w:r w:rsidRPr="00C67916">
        <w:t>- на информационном стенде в мест</w:t>
      </w:r>
      <w:r w:rsidR="00BE07A8" w:rsidRPr="00C67916">
        <w:t>ах</w:t>
      </w:r>
      <w:r w:rsidRPr="00C67916">
        <w:t xml:space="preserve"> предоставления муниципальной услуги в форме информационных (текстовых) материалов</w:t>
      </w:r>
      <w:r w:rsidR="00BE07A8" w:rsidRPr="00C67916">
        <w:t>;</w:t>
      </w:r>
    </w:p>
    <w:p w:rsidR="00D503F2" w:rsidRPr="00C67916" w:rsidRDefault="00D503F2" w:rsidP="00C67916">
      <w:r w:rsidRPr="00C67916">
        <w:t xml:space="preserve">- в форме информационных (мультимедийных) материалов в информационно-телекоммуникационной сети </w:t>
      </w:r>
      <w:r w:rsidR="00C67916" w:rsidRPr="00C67916">
        <w:t>«</w:t>
      </w:r>
      <w:r w:rsidRPr="00C67916">
        <w:t>Интернет</w:t>
      </w:r>
      <w:r w:rsidR="00C67916" w:rsidRPr="00C67916">
        <w:t>»</w:t>
      </w:r>
      <w:r w:rsidRPr="00C67916">
        <w:t>:</w:t>
      </w:r>
    </w:p>
    <w:p w:rsidR="00D503F2" w:rsidRPr="00C67916" w:rsidRDefault="00D503F2" w:rsidP="00C67916">
      <w:r w:rsidRPr="00C67916">
        <w:t xml:space="preserve">на официальном сайте органов местного самоуправления: www.berezovo.ru (далее-официальный сайт); </w:t>
      </w:r>
    </w:p>
    <w:p w:rsidR="00D503F2" w:rsidRDefault="00D503F2" w:rsidP="00C67916">
      <w:r w:rsidRPr="00C67916">
        <w:t xml:space="preserve">в федеральной государственной информационной системе </w:t>
      </w:r>
      <w:r w:rsidR="00C67916" w:rsidRPr="00C67916">
        <w:t>«</w:t>
      </w:r>
      <w:r w:rsidRPr="00C67916">
        <w:t>Единый портал государственных и муниципальных услуг (функций)</w:t>
      </w:r>
      <w:r w:rsidR="00C67916" w:rsidRPr="00C67916">
        <w:t>»</w:t>
      </w:r>
      <w:r w:rsidRPr="00C67916">
        <w:t xml:space="preserve"> www.gosuslugi.ru (далее</w:t>
      </w:r>
      <w:r w:rsidR="00C67916" w:rsidRPr="00C67916">
        <w:t>-</w:t>
      </w:r>
      <w:r w:rsidR="00CF6CDE">
        <w:t>Единый портал).</w:t>
      </w:r>
    </w:p>
    <w:p w:rsidR="00CF6CDE" w:rsidRDefault="00CF6CDE" w:rsidP="00CF6CDE">
      <w:pPr>
        <w:ind w:firstLine="709"/>
        <w:rPr>
          <w:rFonts w:cs="Arial"/>
          <w:szCs w:val="28"/>
        </w:rPr>
      </w:pPr>
      <w:r>
        <w:t>(</w:t>
      </w:r>
      <w:r w:rsidRPr="00CF6CDE">
        <w:t>абзац восьмой пункта 4 утрати</w:t>
      </w:r>
      <w:r>
        <w:t xml:space="preserve">л силу </w:t>
      </w:r>
      <w:r>
        <w:rPr>
          <w:rFonts w:cs="Arial"/>
          <w:szCs w:val="28"/>
        </w:rPr>
        <w:t xml:space="preserve">постановлением Администрации                  </w:t>
      </w:r>
      <w:hyperlink r:id="rId23" w:tooltip="постановление от 15.05.2024 0:00:00 №436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CF6CDE">
          <w:rPr>
            <w:rStyle w:val="a5"/>
            <w:rFonts w:cs="Arial"/>
            <w:szCs w:val="28"/>
          </w:rPr>
          <w:t>от 15.05.2024 № 436</w:t>
        </w:r>
      </w:hyperlink>
      <w:r>
        <w:rPr>
          <w:rFonts w:cs="Arial"/>
          <w:szCs w:val="28"/>
        </w:rPr>
        <w:t>)</w:t>
      </w:r>
    </w:p>
    <w:p w:rsidR="00060C2D" w:rsidRDefault="00D503F2" w:rsidP="00C67916">
      <w:r w:rsidRPr="00C67916">
        <w:t xml:space="preserve">5. </w:t>
      </w:r>
      <w:r w:rsidR="00060C2D" w:rsidRPr="00C67916">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w:t>
      </w:r>
      <w:r w:rsidR="00954A41" w:rsidRPr="00C67916">
        <w:t>портале, а также в О</w:t>
      </w:r>
      <w:r w:rsidR="00060C2D" w:rsidRPr="00C67916">
        <w:t>тделе при обращении заявителя лично, по телефону посредством электронной почты.</w:t>
      </w:r>
    </w:p>
    <w:p w:rsidR="00CF6CDE" w:rsidRDefault="00CF6CDE" w:rsidP="00CF6CDE">
      <w:pPr>
        <w:ind w:firstLine="709"/>
        <w:rPr>
          <w:rFonts w:cs="Arial"/>
          <w:szCs w:val="28"/>
        </w:rPr>
      </w:pPr>
      <w:r>
        <w:t>(</w:t>
      </w:r>
      <w:r w:rsidRPr="00CF6CDE">
        <w:t>в пункте 5 слова «Едином и региональном портале» замен</w:t>
      </w:r>
      <w:r>
        <w:t xml:space="preserve">ены словами «Едином портале» </w:t>
      </w:r>
      <w:r>
        <w:rPr>
          <w:rFonts w:cs="Arial"/>
          <w:szCs w:val="28"/>
        </w:rPr>
        <w:t xml:space="preserve">постановлением Администрации </w:t>
      </w:r>
      <w:hyperlink r:id="rId24" w:tooltip="постановление от 15.05.2024 0:00:00 №436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CF6CDE">
          <w:rPr>
            <w:rStyle w:val="a5"/>
            <w:rFonts w:cs="Arial"/>
            <w:szCs w:val="28"/>
          </w:rPr>
          <w:t>от 15.05.2024 № 436</w:t>
        </w:r>
      </w:hyperlink>
      <w:r>
        <w:rPr>
          <w:rFonts w:cs="Arial"/>
          <w:szCs w:val="28"/>
        </w:rPr>
        <w:t>)</w:t>
      </w:r>
    </w:p>
    <w:p w:rsidR="00D503F2" w:rsidRPr="00C67916" w:rsidRDefault="00D503F2" w:rsidP="00C67916">
      <w:r w:rsidRPr="00C67916">
        <w:t>6. В случае устного обращения (лично или по телефону) заявителя (его предст</w:t>
      </w:r>
      <w:r w:rsidR="00F954DA" w:rsidRPr="00C67916">
        <w:t xml:space="preserve">авителя) специалист Отдела </w:t>
      </w:r>
      <w:r w:rsidRPr="00C67916">
        <w:t>в часы приема осуществля</w:t>
      </w:r>
      <w:r w:rsidR="00F11DB8" w:rsidRPr="00C67916">
        <w:t>е</w:t>
      </w:r>
      <w:r w:rsidRPr="00C67916">
        <w:t>т устное информирование (соответственно лично или по телефону) обратившегося за информацией заявителя. Устное информирование осуществляется не более 15 минут.</w:t>
      </w:r>
    </w:p>
    <w:p w:rsidR="00D503F2" w:rsidRPr="00C67916" w:rsidRDefault="00D503F2" w:rsidP="00C67916">
      <w:r w:rsidRPr="00C67916">
        <w:t xml:space="preserve">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D503F2" w:rsidRPr="00C67916" w:rsidRDefault="00D503F2" w:rsidP="00C67916">
      <w:r w:rsidRPr="00C67916">
        <w:t>В случае если для ответа требуется более продолжительное время, специалист, осуществляющий устное информирование, может предложить заявителю направить в Отдел обращение о предоставлении письменной консультации по процедуре предоставления муниципальной услуги и о ходе предоставления муниципальной услуги, либо назначить другое удобное для заявителя время для устного информирования.</w:t>
      </w:r>
    </w:p>
    <w:p w:rsidR="00D503F2" w:rsidRPr="00C67916" w:rsidRDefault="00D503F2" w:rsidP="00C67916">
      <w:r w:rsidRPr="00C67916">
        <w:t>7. При консультировании по письменным обращениям ответ на обращение направляется заявителю на почтовый адрес, указанный в обращении, или адрес электронной почты в срок, не превышающий 15 календарных дней с момента регистрации обращения.</w:t>
      </w:r>
    </w:p>
    <w:p w:rsidR="00D503F2" w:rsidRPr="00C67916" w:rsidRDefault="00D503F2" w:rsidP="00C67916">
      <w:r w:rsidRPr="00C67916">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D503F2" w:rsidRDefault="00CF6CDE" w:rsidP="00C67916">
      <w:r w:rsidRPr="00CF6CDE">
        <w:t>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информационно-телекоммуникационной сети «Интернет», указанный в пункте 4 настоящего Административного регламента.</w:t>
      </w:r>
    </w:p>
    <w:p w:rsidR="00CF6CDE" w:rsidRPr="00C67916" w:rsidRDefault="00CF6CDE" w:rsidP="00C67916">
      <w:r>
        <w:t xml:space="preserve">(пункт 8 изложен в редакции </w:t>
      </w:r>
      <w:r>
        <w:rPr>
          <w:rFonts w:cs="Arial"/>
          <w:szCs w:val="28"/>
        </w:rPr>
        <w:t xml:space="preserve">постановления Администрации </w:t>
      </w:r>
      <w:hyperlink r:id="rId25" w:tooltip="постановление от 15.05.2024 0:00:00 №436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CF6CDE">
          <w:rPr>
            <w:rStyle w:val="a5"/>
            <w:rFonts w:cs="Arial"/>
            <w:szCs w:val="28"/>
          </w:rPr>
          <w:t xml:space="preserve">от 15.05.2024 </w:t>
        </w:r>
        <w:r>
          <w:rPr>
            <w:rStyle w:val="a5"/>
            <w:rFonts w:cs="Arial"/>
            <w:szCs w:val="28"/>
          </w:rPr>
          <w:t xml:space="preserve">                 </w:t>
        </w:r>
        <w:r w:rsidRPr="00CF6CDE">
          <w:rPr>
            <w:rStyle w:val="a5"/>
            <w:rFonts w:cs="Arial"/>
            <w:szCs w:val="28"/>
          </w:rPr>
          <w:t>№ 436</w:t>
        </w:r>
      </w:hyperlink>
      <w:r>
        <w:rPr>
          <w:rFonts w:cs="Arial"/>
          <w:szCs w:val="28"/>
        </w:rPr>
        <w:t>)</w:t>
      </w:r>
    </w:p>
    <w:p w:rsidR="00D503F2" w:rsidRDefault="00D503F2" w:rsidP="00C67916">
      <w:r w:rsidRPr="00C67916">
        <w:lastRenderedPageBreak/>
        <w:t xml:space="preserve">9. Информация по вопросам предоставления муниципальной услуги, в том числе о сроках и порядке ее предоставления, размещенная на Едином </w:t>
      </w:r>
      <w:r w:rsidR="00CF6CDE">
        <w:t>портале</w:t>
      </w:r>
      <w:r w:rsidRPr="00C67916">
        <w:t xml:space="preserve"> и официальном сайте предоставляется заявителю бесплатно.</w:t>
      </w:r>
    </w:p>
    <w:p w:rsidR="00CF6CDE" w:rsidRPr="00C67916" w:rsidRDefault="00CF6CDE" w:rsidP="00CF6CDE">
      <w:r>
        <w:t>(</w:t>
      </w:r>
      <w:r w:rsidRPr="00CF6CDE">
        <w:t>в пункте 9 слова «Едином и региональном порталах» замен</w:t>
      </w:r>
      <w:r>
        <w:t xml:space="preserve">ены словами Едином портале» </w:t>
      </w:r>
      <w:r>
        <w:rPr>
          <w:rFonts w:cs="Arial"/>
          <w:szCs w:val="28"/>
        </w:rPr>
        <w:t xml:space="preserve">постановлением Администрации </w:t>
      </w:r>
      <w:hyperlink r:id="rId26" w:tooltip="постановление от 15.05.2024 0:00:00 №436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CF6CDE">
          <w:rPr>
            <w:rStyle w:val="a5"/>
            <w:rFonts w:cs="Arial"/>
            <w:szCs w:val="28"/>
          </w:rPr>
          <w:t>от 15.05.2024 № 436</w:t>
        </w:r>
      </w:hyperlink>
      <w:r>
        <w:rPr>
          <w:rFonts w:cs="Arial"/>
          <w:szCs w:val="28"/>
        </w:rPr>
        <w:t>)</w:t>
      </w:r>
    </w:p>
    <w:p w:rsidR="00D503F2" w:rsidRPr="00C67916" w:rsidRDefault="00D503F2" w:rsidP="00C67916">
      <w:r w:rsidRPr="00C67916">
        <w:t>10. Доступ к информации по вопросам предоставления муниципальной услуги, 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503F2" w:rsidRPr="00C67916" w:rsidRDefault="00D503F2" w:rsidP="00C67916">
      <w:r w:rsidRPr="00C67916">
        <w:t>11.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 предоставлении муниципальной услуги.</w:t>
      </w:r>
    </w:p>
    <w:p w:rsidR="00D503F2" w:rsidRPr="00C67916" w:rsidRDefault="00D503F2" w:rsidP="00C67916">
      <w:r w:rsidRPr="00C67916">
        <w:t xml:space="preserve">По выбору заявителя могут использоваться способы получения информации, указанные в пункте 4 настоящего </w:t>
      </w:r>
      <w:r w:rsidR="00954A41" w:rsidRPr="00C67916">
        <w:t>А</w:t>
      </w:r>
      <w:r w:rsidRPr="00C67916">
        <w:t>дминистративного регламента, а также информационные материалы, размещены на официальных сайтах:</w:t>
      </w:r>
    </w:p>
    <w:p w:rsidR="00D503F2" w:rsidRPr="00C67916" w:rsidRDefault="00D503F2" w:rsidP="00C67916">
      <w:r w:rsidRPr="00C67916">
        <w:t>- информацию об администрации, Отделе, предоставляющем муниципальную услугу, заявитель может получить посредством обращения на сайт: http://www.berezovo.ru/;</w:t>
      </w:r>
    </w:p>
    <w:p w:rsidR="008A426B" w:rsidRPr="00C67916" w:rsidRDefault="00C67916" w:rsidP="00C67916">
      <w:r w:rsidRPr="00C67916">
        <w:rPr>
          <w:bCs/>
        </w:rPr>
        <w:t>-</w:t>
      </w:r>
      <w:r w:rsidR="008A426B" w:rsidRPr="00C67916">
        <w:t>информацию об управлении Федеральной службы государственной регистрации, кадастра и картографии по Ханты-Мансийскому автономному округу-Югре, Березовский отдел (далее</w:t>
      </w:r>
      <w:r w:rsidRPr="00C67916">
        <w:t>-</w:t>
      </w:r>
      <w:r w:rsidR="00F11DB8" w:rsidRPr="00C67916">
        <w:t xml:space="preserve">Управление </w:t>
      </w:r>
      <w:r w:rsidR="008A426B" w:rsidRPr="00C67916">
        <w:t>Росреестр</w:t>
      </w:r>
      <w:r w:rsidR="00F11DB8" w:rsidRPr="00C67916">
        <w:t>а</w:t>
      </w:r>
      <w:r w:rsidR="008A426B" w:rsidRPr="00C67916">
        <w:t>) заявитель может получить посредством обращения на сайт: http://www.to86.rosreestr.ru/;</w:t>
      </w:r>
    </w:p>
    <w:p w:rsidR="00C67916" w:rsidRPr="00C67916" w:rsidRDefault="008A426B" w:rsidP="00C67916">
      <w:r w:rsidRPr="00C67916">
        <w:t>- информацию о Межрайонной ИФНС России</w:t>
      </w:r>
      <w:r w:rsidR="00C67916" w:rsidRPr="00C67916">
        <w:t xml:space="preserve"> № </w:t>
      </w:r>
      <w:r w:rsidRPr="00C67916">
        <w:t>7 по Ханты-Мансийскому автономному округу</w:t>
      </w:r>
      <w:r w:rsidR="00C67916" w:rsidRPr="00C67916">
        <w:t>-</w:t>
      </w:r>
      <w:r w:rsidRPr="00C67916">
        <w:t>Югре заявитель может получить посредством обращения на сайт https://www.nalog.gov.ru/rn86/ifns/imns86_07/</w:t>
      </w:r>
      <w:r w:rsidRPr="00C67916">
        <w:rPr>
          <w:rStyle w:val="a5"/>
          <w:rFonts w:cs="Arial"/>
          <w:color w:val="auto"/>
          <w:szCs w:val="28"/>
        </w:rPr>
        <w:t xml:space="preserve"> (далее</w:t>
      </w:r>
      <w:r w:rsidR="00C67916" w:rsidRPr="00C67916">
        <w:rPr>
          <w:rStyle w:val="a5"/>
          <w:rFonts w:cs="Arial"/>
          <w:color w:val="auto"/>
          <w:szCs w:val="28"/>
        </w:rPr>
        <w:t>-</w:t>
      </w:r>
      <w:r w:rsidRPr="00C67916">
        <w:rPr>
          <w:rStyle w:val="a5"/>
          <w:rFonts w:cs="Arial"/>
          <w:color w:val="auto"/>
          <w:szCs w:val="28"/>
        </w:rPr>
        <w:t>ИФНС России</w:t>
      </w:r>
      <w:r w:rsidR="00C67916" w:rsidRPr="00C67916">
        <w:rPr>
          <w:rStyle w:val="a5"/>
          <w:rFonts w:cs="Arial"/>
          <w:color w:val="auto"/>
          <w:szCs w:val="28"/>
        </w:rPr>
        <w:t xml:space="preserve"> № </w:t>
      </w:r>
      <w:r w:rsidRPr="00C67916">
        <w:rPr>
          <w:rStyle w:val="a5"/>
          <w:rFonts w:cs="Arial"/>
          <w:color w:val="auto"/>
          <w:szCs w:val="28"/>
        </w:rPr>
        <w:t>7</w:t>
      </w:r>
      <w:r w:rsidR="00F11DB8" w:rsidRPr="00C67916">
        <w:rPr>
          <w:rStyle w:val="a5"/>
          <w:rFonts w:cs="Arial"/>
          <w:color w:val="auto"/>
          <w:szCs w:val="28"/>
        </w:rPr>
        <w:t>)</w:t>
      </w:r>
      <w:r w:rsidRPr="00C67916">
        <w:t>.</w:t>
      </w:r>
    </w:p>
    <w:p w:rsidR="00D503F2" w:rsidRDefault="00D503F2" w:rsidP="00C67916">
      <w:r w:rsidRPr="00C67916">
        <w:t xml:space="preserve">12. </w:t>
      </w:r>
      <w:r w:rsidR="002848E6" w:rsidRPr="002848E6">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«Интернет»</w:t>
      </w:r>
      <w:r w:rsidRPr="00C67916">
        <w:t>.</w:t>
      </w:r>
    </w:p>
    <w:p w:rsidR="002848E6" w:rsidRPr="00C67916" w:rsidRDefault="002848E6" w:rsidP="002848E6">
      <w:r>
        <w:t xml:space="preserve">(абзац первый пункта 12 изложен в редакции постановления Администрации                  </w:t>
      </w:r>
      <w:hyperlink r:id="rId27" w:tooltip="постановление от 03.12.2025 0:00:00 №924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10;&#10;" w:history="1">
        <w:r w:rsidRPr="002848E6">
          <w:rPr>
            <w:rStyle w:val="a5"/>
          </w:rPr>
          <w:t>от 03.12.2025 № 924</w:t>
        </w:r>
      </w:hyperlink>
      <w:r>
        <w:t>)</w:t>
      </w:r>
    </w:p>
    <w:p w:rsidR="00C67916" w:rsidRPr="00C67916" w:rsidRDefault="00D503F2" w:rsidP="00C67916">
      <w:r w:rsidRPr="00C67916">
        <w:t>Информация о местах нахождения, телефонах, графиках работы, адресах официальных сайтов и электронной почты администрации, Отдела, предоставляющего муниципальную услугу, органов власти участвующих в предоставлении муниципальной услуг</w:t>
      </w:r>
      <w:r w:rsidR="00F954DA" w:rsidRPr="00C67916">
        <w:t xml:space="preserve">и </w:t>
      </w:r>
      <w:r w:rsidRPr="00C67916">
        <w:t xml:space="preserve">размещается Отделом на официальном сайте: http://www.berezovo.ru/ (раздел </w:t>
      </w:r>
      <w:r w:rsidR="00C67916" w:rsidRPr="00C67916">
        <w:t>«</w:t>
      </w:r>
      <w:r w:rsidRPr="00C67916">
        <w:t>Деятельность</w:t>
      </w:r>
      <w:r w:rsidR="00C67916" w:rsidRPr="00C67916">
        <w:t>»</w:t>
      </w:r>
      <w:r w:rsidRPr="00C67916">
        <w:t xml:space="preserve">, </w:t>
      </w:r>
      <w:r w:rsidR="00C67916" w:rsidRPr="00C67916">
        <w:t>«</w:t>
      </w:r>
      <w:r w:rsidRPr="00C67916">
        <w:t>Государственные и муниципальные услуги</w:t>
      </w:r>
      <w:r w:rsidR="00C67916" w:rsidRPr="00C67916">
        <w:t>»</w:t>
      </w:r>
      <w:r w:rsidRPr="00C67916">
        <w:t xml:space="preserve">, </w:t>
      </w:r>
      <w:r w:rsidR="00C67916" w:rsidRPr="00C67916">
        <w:t>«</w:t>
      </w:r>
      <w:r w:rsidRPr="00C67916">
        <w:t>Муниципальные услуги и административные регламенты</w:t>
      </w:r>
      <w:r w:rsidR="00C67916" w:rsidRPr="00C67916">
        <w:t>»</w:t>
      </w:r>
      <w:r w:rsidRPr="00C67916">
        <w:t xml:space="preserve">, муниципальная услуга, </w:t>
      </w:r>
      <w:r w:rsidR="00C67916" w:rsidRPr="00C67916">
        <w:t>«</w:t>
      </w:r>
      <w:r w:rsidRPr="00C67916">
        <w:t>Справочная информация</w:t>
      </w:r>
      <w:r w:rsidR="00C67916" w:rsidRPr="00C67916">
        <w:t>»</w:t>
      </w:r>
      <w:r w:rsidRPr="00C67916">
        <w:t>).</w:t>
      </w:r>
    </w:p>
    <w:p w:rsidR="00D503F2" w:rsidRDefault="00D503F2" w:rsidP="00C67916">
      <w:r w:rsidRPr="00C67916">
        <w:t>На информационных стендах в месте предо</w:t>
      </w:r>
      <w:r w:rsidR="00F954DA" w:rsidRPr="00C67916">
        <w:t>ставления муниципальной услуги</w:t>
      </w:r>
      <w:r w:rsidRPr="00C67916">
        <w:t xml:space="preserve"> и в информационно-телекоммуникационной сети </w:t>
      </w:r>
      <w:r w:rsidR="00C67916" w:rsidRPr="00C67916">
        <w:t>«</w:t>
      </w:r>
      <w:r w:rsidRPr="00C67916">
        <w:t>Интернет</w:t>
      </w:r>
      <w:r w:rsidR="00C67916" w:rsidRPr="00C67916">
        <w:t>»</w:t>
      </w:r>
      <w:r w:rsidRPr="00C67916">
        <w:t xml:space="preserve">, в том числе на Едином </w:t>
      </w:r>
      <w:r w:rsidR="00CF6CDE">
        <w:t>портале</w:t>
      </w:r>
      <w:r w:rsidRPr="00C67916">
        <w:t xml:space="preserve"> размещается следующая информация:</w:t>
      </w:r>
    </w:p>
    <w:p w:rsidR="00CF6CDE" w:rsidRPr="00C67916" w:rsidRDefault="00CF6CDE" w:rsidP="00C67916">
      <w:r>
        <w:t>(</w:t>
      </w:r>
      <w:r w:rsidRPr="00CF6CDE">
        <w:t>в абзаце третьем пункта 12 слова «Едином и региональном порталах» замен</w:t>
      </w:r>
      <w:r>
        <w:t xml:space="preserve">ены словами «Едином портале» </w:t>
      </w:r>
      <w:r w:rsidR="00C425ED">
        <w:rPr>
          <w:rFonts w:cs="Arial"/>
          <w:szCs w:val="28"/>
        </w:rPr>
        <w:t xml:space="preserve">постановлением Администрации </w:t>
      </w:r>
      <w:r>
        <w:rPr>
          <w:rFonts w:cs="Arial"/>
          <w:szCs w:val="28"/>
        </w:rPr>
        <w:t xml:space="preserve"> </w:t>
      </w:r>
      <w:hyperlink r:id="rId28" w:tooltip="постановление от 15.05.2024 0:00:00 №436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CF6CDE">
          <w:rPr>
            <w:rStyle w:val="a5"/>
            <w:rFonts w:cs="Arial"/>
            <w:szCs w:val="28"/>
          </w:rPr>
          <w:t>от 15.05.2024 № 436</w:t>
        </w:r>
      </w:hyperlink>
      <w:r>
        <w:rPr>
          <w:rFonts w:cs="Arial"/>
          <w:szCs w:val="28"/>
        </w:rPr>
        <w:t>)</w:t>
      </w:r>
    </w:p>
    <w:p w:rsidR="00D503F2" w:rsidRPr="00C67916" w:rsidRDefault="00D503F2" w:rsidP="00C67916">
      <w:r w:rsidRPr="00C67916">
        <w:t>- справочная информация (место нахождения, графики работы, справочные телефоны, адреса официального сайта и электронн</w:t>
      </w:r>
      <w:r w:rsidR="00F954DA" w:rsidRPr="00C67916">
        <w:t>ой почты администрации, Отдела</w:t>
      </w:r>
      <w:r w:rsidRPr="00C67916">
        <w:t>);</w:t>
      </w:r>
    </w:p>
    <w:p w:rsidR="00D503F2" w:rsidRPr="00C67916" w:rsidRDefault="00D503F2" w:rsidP="00C67916">
      <w:r w:rsidRPr="00C67916">
        <w:t>- бланки заявлений о предоставлении муниципальной услуги и образцы их заполнения;</w:t>
      </w:r>
    </w:p>
    <w:p w:rsidR="00D503F2" w:rsidRPr="00C67916" w:rsidRDefault="00D503F2" w:rsidP="00C67916">
      <w:r w:rsidRPr="00C67916">
        <w:t>- перечень нормативно правовых актов, регулирующих предоставление муниципальной услуги;</w:t>
      </w:r>
    </w:p>
    <w:p w:rsidR="00C67916" w:rsidRPr="00C67916" w:rsidRDefault="00D503F2" w:rsidP="00C67916">
      <w:r w:rsidRPr="00C67916">
        <w:t>- порядок досудебного (внесудебного) обжалования действий (бездействия) и решений, принятых (осуществляемых) в ходе предоставления муниципальной услуги.</w:t>
      </w:r>
    </w:p>
    <w:p w:rsidR="00D503F2" w:rsidRDefault="00D503F2" w:rsidP="00C67916">
      <w:r w:rsidRPr="00C67916">
        <w:lastRenderedPageBreak/>
        <w:t xml:space="preserve">В случае внесения изменений в порядок предоставления муниципальной услуги специалист Отдела,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(на официальном сайте, Едином </w:t>
      </w:r>
      <w:r w:rsidR="00CF6CDE">
        <w:t>портале</w:t>
      </w:r>
      <w:r w:rsidRPr="00C67916">
        <w:t>) и на информационном стенде, находящемся в месте предоставления муниципальной услуги.</w:t>
      </w:r>
    </w:p>
    <w:p w:rsidR="00CF6CDE" w:rsidRPr="00C67916" w:rsidRDefault="00CF6CDE" w:rsidP="00CF6CDE">
      <w:r>
        <w:t>(</w:t>
      </w:r>
      <w:r w:rsidRPr="00CF6CDE">
        <w:t>в абзаце восьмом пункта 12 слова «Едином и региональном порталах» замен</w:t>
      </w:r>
      <w:r>
        <w:t xml:space="preserve">ены словами «Едином портале» </w:t>
      </w:r>
      <w:r>
        <w:rPr>
          <w:rFonts w:cs="Arial"/>
          <w:szCs w:val="28"/>
        </w:rPr>
        <w:t>постановлением Адм</w:t>
      </w:r>
      <w:r w:rsidR="00C425ED">
        <w:rPr>
          <w:rFonts w:cs="Arial"/>
          <w:szCs w:val="28"/>
        </w:rPr>
        <w:t xml:space="preserve">инистрации </w:t>
      </w:r>
      <w:hyperlink r:id="rId29" w:tooltip="постановление от 15.05.2024 0:00:00 №436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CF6CDE">
          <w:rPr>
            <w:rStyle w:val="a5"/>
            <w:rFonts w:cs="Arial"/>
            <w:szCs w:val="28"/>
          </w:rPr>
          <w:t>от 15.05.2024 № 436</w:t>
        </w:r>
      </w:hyperlink>
      <w:r>
        <w:rPr>
          <w:rFonts w:cs="Arial"/>
          <w:szCs w:val="28"/>
        </w:rPr>
        <w:t>)</w:t>
      </w:r>
    </w:p>
    <w:p w:rsidR="00CF6CDE" w:rsidRPr="00C67916" w:rsidRDefault="00CF6CDE" w:rsidP="00C67916"/>
    <w:p w:rsidR="00E857AF" w:rsidRPr="00C67916" w:rsidRDefault="00E857AF" w:rsidP="00C1518D">
      <w:pPr>
        <w:pStyle w:val="1"/>
        <w:rPr>
          <w:b w:val="0"/>
          <w:sz w:val="24"/>
        </w:rPr>
      </w:pPr>
    </w:p>
    <w:p w:rsidR="00E2677D" w:rsidRPr="00C67916" w:rsidRDefault="0088039F" w:rsidP="00C1518D">
      <w:pPr>
        <w:pStyle w:val="1"/>
        <w:rPr>
          <w:sz w:val="30"/>
          <w:szCs w:val="30"/>
        </w:rPr>
      </w:pPr>
      <w:r w:rsidRPr="00C67916">
        <w:rPr>
          <w:sz w:val="30"/>
          <w:szCs w:val="30"/>
          <w:lang w:val="en-US"/>
        </w:rPr>
        <w:t>II</w:t>
      </w:r>
      <w:r w:rsidR="00E6324B" w:rsidRPr="00C67916">
        <w:rPr>
          <w:sz w:val="30"/>
          <w:szCs w:val="30"/>
        </w:rPr>
        <w:t xml:space="preserve">. </w:t>
      </w:r>
      <w:r w:rsidR="00E2677D" w:rsidRPr="00C67916">
        <w:rPr>
          <w:sz w:val="30"/>
          <w:szCs w:val="30"/>
        </w:rPr>
        <w:t>Стандарт предоставления муниципальной услуги</w:t>
      </w:r>
    </w:p>
    <w:p w:rsidR="0088039F" w:rsidRPr="00C67916" w:rsidRDefault="0088039F" w:rsidP="00C1518D">
      <w:pPr>
        <w:pStyle w:val="2"/>
        <w:rPr>
          <w:sz w:val="24"/>
        </w:rPr>
      </w:pPr>
    </w:p>
    <w:p w:rsidR="00E2677D" w:rsidRPr="00C67916" w:rsidRDefault="00E2677D" w:rsidP="00C1518D">
      <w:pPr>
        <w:pStyle w:val="2"/>
        <w:rPr>
          <w:sz w:val="24"/>
        </w:rPr>
      </w:pPr>
      <w:r w:rsidRPr="00C67916">
        <w:rPr>
          <w:sz w:val="24"/>
        </w:rPr>
        <w:t>Наименование муниципальной услуги</w:t>
      </w:r>
    </w:p>
    <w:p w:rsidR="00BE07A8" w:rsidRPr="00C67916" w:rsidRDefault="00BE07A8" w:rsidP="00C1518D">
      <w:pPr>
        <w:ind w:firstLine="709"/>
        <w:rPr>
          <w:rFonts w:cs="Arial"/>
          <w:szCs w:val="28"/>
        </w:rPr>
      </w:pPr>
    </w:p>
    <w:p w:rsidR="00535CD4" w:rsidRPr="00C67916" w:rsidRDefault="00E2677D" w:rsidP="00C67916">
      <w:r w:rsidRPr="00C67916">
        <w:t xml:space="preserve">13. </w:t>
      </w:r>
      <w:r w:rsidR="00C67916" w:rsidRPr="00C67916">
        <w:t>«</w:t>
      </w:r>
      <w:r w:rsidRPr="00C67916">
        <w:t>Подготовка и утверждение документации по планировке территории</w:t>
      </w:r>
      <w:r w:rsidR="00C67916" w:rsidRPr="00C67916">
        <w:t>»</w:t>
      </w:r>
      <w:r w:rsidRPr="00C67916">
        <w:t>.</w:t>
      </w:r>
    </w:p>
    <w:p w:rsidR="002848E6" w:rsidRDefault="002848E6" w:rsidP="002848E6">
      <w:pPr>
        <w:ind w:firstLine="0"/>
        <w:rPr>
          <w:rFonts w:cs="Arial"/>
          <w:szCs w:val="28"/>
        </w:rPr>
      </w:pPr>
    </w:p>
    <w:p w:rsidR="002848E6" w:rsidRDefault="002848E6" w:rsidP="002848E6">
      <w:pPr>
        <w:ind w:firstLine="0"/>
        <w:jc w:val="center"/>
        <w:rPr>
          <w:rFonts w:cs="Arial"/>
          <w:szCs w:val="28"/>
        </w:rPr>
      </w:pPr>
      <w:r w:rsidRPr="002848E6">
        <w:rPr>
          <w:rFonts w:cs="Arial"/>
          <w:b/>
          <w:bCs/>
          <w:iCs/>
          <w:szCs w:val="28"/>
        </w:rPr>
        <w:t>Наименование органа, предоставляющего муниципальную услугу</w:t>
      </w:r>
    </w:p>
    <w:p w:rsidR="002848E6" w:rsidRPr="00C67916" w:rsidRDefault="002848E6" w:rsidP="002848E6">
      <w:r>
        <w:rPr>
          <w:rFonts w:cs="Arial"/>
          <w:szCs w:val="28"/>
        </w:rPr>
        <w:t xml:space="preserve">(заголовок пункта 14 изложен в редакции постановления Администрации </w:t>
      </w:r>
      <w:r>
        <w:t xml:space="preserve">                      </w:t>
      </w:r>
      <w:hyperlink r:id="rId30" w:tooltip="постановление от 03.12.2025 0:00:00 №924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10;&#10;" w:history="1">
        <w:r w:rsidRPr="002848E6">
          <w:rPr>
            <w:rStyle w:val="a5"/>
          </w:rPr>
          <w:t>от 03.12.2025 № 924</w:t>
        </w:r>
      </w:hyperlink>
      <w:r>
        <w:t>)</w:t>
      </w:r>
    </w:p>
    <w:p w:rsidR="007B765C" w:rsidRPr="00C67916" w:rsidRDefault="007B765C" w:rsidP="00C1518D">
      <w:pPr>
        <w:ind w:firstLine="709"/>
        <w:rPr>
          <w:rFonts w:cs="Arial"/>
          <w:szCs w:val="28"/>
        </w:rPr>
      </w:pPr>
    </w:p>
    <w:p w:rsidR="00E2677D" w:rsidRPr="00C67916" w:rsidRDefault="00CE7E9A" w:rsidP="00C67916">
      <w:r w:rsidRPr="00C67916">
        <w:t xml:space="preserve">14. </w:t>
      </w:r>
      <w:r w:rsidR="00E2677D" w:rsidRPr="00C67916">
        <w:t>Органом местного самоуправления, предоставляющим муниципальную услугу, является администрация.</w:t>
      </w:r>
      <w:r w:rsidR="00C67916" w:rsidRPr="00C67916">
        <w:t xml:space="preserve"> </w:t>
      </w:r>
    </w:p>
    <w:p w:rsidR="00E2677D" w:rsidRPr="00C67916" w:rsidRDefault="00E2677D" w:rsidP="00C67916">
      <w:r w:rsidRPr="00C67916">
        <w:t>Непосредственное предоставление муниципальной услуги</w:t>
      </w:r>
      <w:r w:rsidR="00C67916" w:rsidRPr="00C67916">
        <w:t xml:space="preserve"> </w:t>
      </w:r>
      <w:r w:rsidRPr="00C67916">
        <w:t>осуществляет</w:t>
      </w:r>
      <w:r w:rsidR="00C67916" w:rsidRPr="00C67916">
        <w:t xml:space="preserve"> </w:t>
      </w:r>
      <w:r w:rsidRPr="00C67916">
        <w:t>Отдел.</w:t>
      </w:r>
    </w:p>
    <w:p w:rsidR="00650D2D" w:rsidRPr="00C67916" w:rsidRDefault="00650D2D" w:rsidP="00C67916">
      <w:r w:rsidRPr="00C67916">
        <w:t xml:space="preserve">При предоставлении муниципальной услуги </w:t>
      </w:r>
      <w:r w:rsidR="00954A41" w:rsidRPr="00C67916">
        <w:t>О</w:t>
      </w:r>
      <w:r w:rsidRPr="00C67916">
        <w:t>тдел осуществляет межведомственное информационное взаимодействие со следующими органами власти и организациями:</w:t>
      </w:r>
    </w:p>
    <w:p w:rsidR="00650D2D" w:rsidRPr="00C67916" w:rsidRDefault="00650D2D" w:rsidP="00C67916">
      <w:r w:rsidRPr="00C67916">
        <w:t>- Управлением Росреестра;</w:t>
      </w:r>
    </w:p>
    <w:p w:rsidR="00650D2D" w:rsidRPr="00C67916" w:rsidRDefault="00650D2D" w:rsidP="00C67916">
      <w:r w:rsidRPr="00C67916">
        <w:t>-</w:t>
      </w:r>
      <w:r w:rsidR="00C67916" w:rsidRPr="00C67916">
        <w:t xml:space="preserve"> </w:t>
      </w:r>
      <w:r w:rsidRPr="00C67916">
        <w:t>ИФНС</w:t>
      </w:r>
      <w:r w:rsidR="008A426B" w:rsidRPr="00C67916">
        <w:t xml:space="preserve"> России</w:t>
      </w:r>
      <w:r w:rsidR="00C67916" w:rsidRPr="00C67916">
        <w:t xml:space="preserve"> № </w:t>
      </w:r>
      <w:r w:rsidR="008A426B" w:rsidRPr="00C67916">
        <w:t>7.</w:t>
      </w:r>
    </w:p>
    <w:p w:rsidR="00E2677D" w:rsidRPr="00C67916" w:rsidRDefault="00E2677D" w:rsidP="00C67916">
      <w:r w:rsidRPr="00C67916">
        <w:t>В соответствии с пунктом 3 части 1 статьи 7 Федерального закона</w:t>
      </w:r>
      <w:r w:rsidR="00C67916" w:rsidRPr="00C67916">
        <w:t xml:space="preserve"> </w:t>
      </w:r>
      <w:r w:rsidRPr="00C67916">
        <w:t>от 27 июля 2010 года</w:t>
      </w:r>
      <w:r w:rsidR="00C67916" w:rsidRPr="00C67916">
        <w:t xml:space="preserve"> </w:t>
      </w:r>
      <w:hyperlink r:id="rId31"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C67916" w:rsidRPr="00D031BB">
          <w:rPr>
            <w:rStyle w:val="a5"/>
          </w:rPr>
          <w:t xml:space="preserve">№ </w:t>
        </w:r>
        <w:r w:rsidRPr="00D031BB">
          <w:rPr>
            <w:rStyle w:val="a5"/>
          </w:rPr>
          <w:t xml:space="preserve">210-ФЗ </w:t>
        </w:r>
        <w:r w:rsidR="00C67916" w:rsidRPr="00D031BB">
          <w:rPr>
            <w:rStyle w:val="a5"/>
          </w:rPr>
          <w:t>«</w:t>
        </w:r>
        <w:r w:rsidRPr="00D031BB">
          <w:rPr>
            <w:rStyle w:val="a5"/>
          </w:rPr>
          <w:t>Об организации предоставления</w:t>
        </w:r>
      </w:hyperlink>
      <w:r w:rsidRPr="00C67916">
        <w:t xml:space="preserve"> государственных и муниципальных услуг</w:t>
      </w:r>
      <w:r w:rsidR="00C67916" w:rsidRPr="00C67916">
        <w:t>»</w:t>
      </w:r>
      <w:r w:rsidRPr="00C67916">
        <w:t xml:space="preserve"> (далее</w:t>
      </w:r>
      <w:r w:rsidR="00C67916" w:rsidRPr="00C67916">
        <w:t>-</w:t>
      </w:r>
      <w:r w:rsidRPr="00C67916">
        <w:t xml:space="preserve">Федеральный закон </w:t>
      </w:r>
      <w:hyperlink r:id="rId32"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D031BB">
          <w:rPr>
            <w:rStyle w:val="a5"/>
          </w:rPr>
          <w:t>210-ФЗ</w:t>
        </w:r>
      </w:hyperlink>
      <w:r w:rsidRPr="00C67916">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решением Думы Березовского района </w:t>
      </w:r>
      <w:r w:rsidR="00C425ED">
        <w:t xml:space="preserve">                     </w:t>
      </w:r>
      <w:hyperlink r:id="rId33"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Pr="00D031BB">
          <w:rPr>
            <w:rStyle w:val="a5"/>
          </w:rPr>
          <w:t>от 03 ноября 2011 года</w:t>
        </w:r>
        <w:r w:rsidR="00C67916" w:rsidRPr="00D031BB">
          <w:rPr>
            <w:rStyle w:val="a5"/>
          </w:rPr>
          <w:t xml:space="preserve"> № </w:t>
        </w:r>
        <w:r w:rsidRPr="00D031BB">
          <w:rPr>
            <w:rStyle w:val="a5"/>
          </w:rPr>
          <w:t>96</w:t>
        </w:r>
      </w:hyperlink>
      <w:r w:rsidRPr="00C67916">
        <w:t xml:space="preserve"> </w:t>
      </w:r>
      <w:r w:rsidR="00C67916" w:rsidRPr="00C67916">
        <w:t>«</w:t>
      </w:r>
      <w:r w:rsidRPr="00C67916">
        <w:t>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r w:rsidR="00C67916" w:rsidRPr="00C67916">
        <w:t>»</w:t>
      </w:r>
      <w:r w:rsidRPr="00C67916">
        <w:t xml:space="preserve">. </w:t>
      </w:r>
    </w:p>
    <w:p w:rsidR="005D675C" w:rsidRPr="00C67916" w:rsidRDefault="005D675C" w:rsidP="00C1518D">
      <w:pPr>
        <w:pStyle w:val="2"/>
        <w:rPr>
          <w:sz w:val="24"/>
        </w:rPr>
      </w:pPr>
    </w:p>
    <w:p w:rsidR="00E2677D" w:rsidRPr="00C67916" w:rsidRDefault="00E2677D" w:rsidP="00C1518D">
      <w:pPr>
        <w:pStyle w:val="2"/>
        <w:rPr>
          <w:sz w:val="24"/>
        </w:rPr>
      </w:pPr>
      <w:r w:rsidRPr="00C67916">
        <w:rPr>
          <w:sz w:val="24"/>
        </w:rPr>
        <w:t>Результат предоставления муниципальной услуги</w:t>
      </w:r>
    </w:p>
    <w:p w:rsidR="001A28EE" w:rsidRPr="00C67916" w:rsidRDefault="001A28EE" w:rsidP="00C1518D">
      <w:pPr>
        <w:ind w:firstLine="709"/>
        <w:rPr>
          <w:rFonts w:cs="Arial"/>
          <w:szCs w:val="28"/>
        </w:rPr>
      </w:pPr>
    </w:p>
    <w:p w:rsidR="00E2677D" w:rsidRPr="00C67916" w:rsidRDefault="00E2677D" w:rsidP="00C67916">
      <w:r w:rsidRPr="00C67916">
        <w:t>15. Результатом предоставления муниципальной услуги является:</w:t>
      </w:r>
    </w:p>
    <w:p w:rsidR="00E2677D" w:rsidRPr="00C67916" w:rsidRDefault="00366286" w:rsidP="00C67916">
      <w:r w:rsidRPr="00C67916">
        <w:t xml:space="preserve">15.1. </w:t>
      </w:r>
      <w:r w:rsidR="00E2677D" w:rsidRPr="00C67916">
        <w:t>В случае обращения с заявлением о подготовке документации по планировке территории:</w:t>
      </w:r>
    </w:p>
    <w:p w:rsidR="00C67916" w:rsidRPr="00C67916" w:rsidRDefault="00986B92" w:rsidP="00C67916">
      <w:r w:rsidRPr="00C67916">
        <w:t xml:space="preserve">1) </w:t>
      </w:r>
      <w:r w:rsidR="00E81504" w:rsidRPr="00C67916">
        <w:t xml:space="preserve">решение </w:t>
      </w:r>
      <w:r w:rsidR="00DB0FBE" w:rsidRPr="00C67916">
        <w:t>о подготовке документации по планировке территории</w:t>
      </w:r>
      <w:r w:rsidR="002D5BE9" w:rsidRPr="00C67916">
        <w:t>,</w:t>
      </w:r>
      <w:r w:rsidR="00E81504" w:rsidRPr="00C67916">
        <w:t xml:space="preserve"> в форме</w:t>
      </w:r>
      <w:r w:rsidR="00C67916" w:rsidRPr="00C67916">
        <w:t xml:space="preserve"> </w:t>
      </w:r>
      <w:r w:rsidR="00E81504" w:rsidRPr="00C67916">
        <w:t>распоряжения администрации Березовского района</w:t>
      </w:r>
      <w:r w:rsidR="00DB0FBE" w:rsidRPr="00C67916">
        <w:t>;</w:t>
      </w:r>
    </w:p>
    <w:p w:rsidR="00C67916" w:rsidRPr="00C67916" w:rsidRDefault="00986B92" w:rsidP="00C67916">
      <w:r w:rsidRPr="00C67916">
        <w:t>2)</w:t>
      </w:r>
      <w:r w:rsidR="0057390C" w:rsidRPr="00C67916">
        <w:t xml:space="preserve"> </w:t>
      </w:r>
      <w:r w:rsidR="005F5A5F" w:rsidRPr="00C67916">
        <w:t>решение</w:t>
      </w:r>
      <w:r w:rsidR="00E81504" w:rsidRPr="00C67916">
        <w:t xml:space="preserve"> об отказе в подготовке докумен</w:t>
      </w:r>
      <w:r w:rsidR="004567FA" w:rsidRPr="00C67916">
        <w:t>тации по планировке территории</w:t>
      </w:r>
      <w:r w:rsidR="002D5BE9" w:rsidRPr="00C67916">
        <w:t>,</w:t>
      </w:r>
      <w:r w:rsidR="005F5A5F" w:rsidRPr="00C67916">
        <w:t xml:space="preserve"> в форме</w:t>
      </w:r>
      <w:r w:rsidR="00C67916" w:rsidRPr="00C67916">
        <w:t xml:space="preserve"> </w:t>
      </w:r>
      <w:r w:rsidR="005F5A5F" w:rsidRPr="00C67916">
        <w:t>уведомления</w:t>
      </w:r>
      <w:r w:rsidR="00043F2A" w:rsidRPr="00C67916">
        <w:t>.</w:t>
      </w:r>
    </w:p>
    <w:p w:rsidR="00C67916" w:rsidRPr="00C67916" w:rsidRDefault="00E81504" w:rsidP="00C67916">
      <w:r w:rsidRPr="00C67916">
        <w:lastRenderedPageBreak/>
        <w:t xml:space="preserve">15.2. </w:t>
      </w:r>
      <w:r w:rsidR="0057390C" w:rsidRPr="00C67916">
        <w:t>В случае обращения с заявлением о подготовке документации по</w:t>
      </w:r>
      <w:r w:rsidR="00C67916" w:rsidRPr="00C67916">
        <w:t xml:space="preserve"> </w:t>
      </w:r>
      <w:r w:rsidR="009A4635" w:rsidRPr="00C67916">
        <w:t>внесению изменений в документацию по планировке территории</w:t>
      </w:r>
      <w:r w:rsidR="0057390C" w:rsidRPr="00C67916">
        <w:t>:</w:t>
      </w:r>
    </w:p>
    <w:p w:rsidR="00C67916" w:rsidRPr="00C67916" w:rsidRDefault="00986B92" w:rsidP="00C67916">
      <w:r w:rsidRPr="00C67916">
        <w:t>1)</w:t>
      </w:r>
      <w:r w:rsidR="0057390C" w:rsidRPr="00C67916">
        <w:t xml:space="preserve"> решение о</w:t>
      </w:r>
      <w:r w:rsidR="00A84EDB" w:rsidRPr="00C67916">
        <w:t xml:space="preserve"> подготовке документации по</w:t>
      </w:r>
      <w:r w:rsidR="0057390C" w:rsidRPr="00C67916">
        <w:t xml:space="preserve"> внесени</w:t>
      </w:r>
      <w:r w:rsidR="00A84EDB" w:rsidRPr="00C67916">
        <w:t>ю</w:t>
      </w:r>
      <w:r w:rsidR="0057390C" w:rsidRPr="00C67916">
        <w:t xml:space="preserve"> изменений в документацию по планировке территории</w:t>
      </w:r>
      <w:r w:rsidR="005F5A5F" w:rsidRPr="00C67916">
        <w:t xml:space="preserve">, </w:t>
      </w:r>
      <w:r w:rsidR="0057390C" w:rsidRPr="00C67916">
        <w:t>в форме распоряжения администрации Березовского района;</w:t>
      </w:r>
    </w:p>
    <w:p w:rsidR="00E8734E" w:rsidRPr="00C67916" w:rsidRDefault="00986B92" w:rsidP="005445F6">
      <w:r w:rsidRPr="00C67916">
        <w:t>2)</w:t>
      </w:r>
      <w:r w:rsidR="0057390C" w:rsidRPr="00C67916">
        <w:t xml:space="preserve"> </w:t>
      </w:r>
      <w:r w:rsidR="00A84EDB" w:rsidRPr="00C67916">
        <w:t>решение</w:t>
      </w:r>
      <w:r w:rsidR="00E8734E" w:rsidRPr="00C67916">
        <w:t xml:space="preserve"> об отк</w:t>
      </w:r>
      <w:r w:rsidR="00097B82" w:rsidRPr="00C67916">
        <w:t>лонении</w:t>
      </w:r>
      <w:r w:rsidR="00A84EDB" w:rsidRPr="00C67916">
        <w:t xml:space="preserve"> документации по внесению</w:t>
      </w:r>
      <w:r w:rsidR="00097B82" w:rsidRPr="00C67916">
        <w:t xml:space="preserve"> изменений в документацию</w:t>
      </w:r>
      <w:r w:rsidR="00E8734E" w:rsidRPr="00C67916">
        <w:t xml:space="preserve"> по планировке территории и направлении ее на доработку</w:t>
      </w:r>
      <w:r w:rsidR="00B5212F" w:rsidRPr="00C67916">
        <w:t>,</w:t>
      </w:r>
      <w:r w:rsidR="00A84EDB" w:rsidRPr="00C67916">
        <w:t xml:space="preserve"> в форме</w:t>
      </w:r>
      <w:r w:rsidR="00C67916" w:rsidRPr="00C67916">
        <w:t xml:space="preserve"> </w:t>
      </w:r>
      <w:r w:rsidR="00A84EDB" w:rsidRPr="00C67916">
        <w:t>уведомления</w:t>
      </w:r>
      <w:r w:rsidR="00E8734E" w:rsidRPr="00C67916">
        <w:t>.</w:t>
      </w:r>
    </w:p>
    <w:p w:rsidR="00C67916" w:rsidRPr="00C67916" w:rsidRDefault="00366286" w:rsidP="005445F6">
      <w:pPr>
        <w:rPr>
          <w:rFonts w:cs="Arial"/>
          <w:szCs w:val="28"/>
        </w:rPr>
      </w:pPr>
      <w:r w:rsidRPr="00C67916">
        <w:rPr>
          <w:rFonts w:cs="Arial"/>
          <w:szCs w:val="28"/>
        </w:rPr>
        <w:t>15.</w:t>
      </w:r>
      <w:r w:rsidR="006E3149" w:rsidRPr="00C67916">
        <w:rPr>
          <w:rFonts w:cs="Arial"/>
          <w:szCs w:val="28"/>
        </w:rPr>
        <w:t>3</w:t>
      </w:r>
      <w:r w:rsidRPr="00C67916">
        <w:rPr>
          <w:rFonts w:cs="Arial"/>
          <w:szCs w:val="28"/>
        </w:rPr>
        <w:t xml:space="preserve">. </w:t>
      </w:r>
      <w:r w:rsidR="00E2677D" w:rsidRPr="00C67916">
        <w:rPr>
          <w:rFonts w:cs="Arial"/>
          <w:szCs w:val="28"/>
        </w:rPr>
        <w:t>В случае обращения с заявлением об утверждении документации</w:t>
      </w:r>
      <w:r w:rsidR="00C67916" w:rsidRPr="00C67916">
        <w:rPr>
          <w:rFonts w:cs="Arial"/>
          <w:szCs w:val="28"/>
        </w:rPr>
        <w:t xml:space="preserve"> </w:t>
      </w:r>
      <w:r w:rsidR="00E2677D" w:rsidRPr="00C67916">
        <w:rPr>
          <w:rFonts w:cs="Arial"/>
          <w:szCs w:val="28"/>
        </w:rPr>
        <w:t>по планировке территории:</w:t>
      </w:r>
    </w:p>
    <w:p w:rsidR="00C67916" w:rsidRPr="00C67916" w:rsidRDefault="00986B92" w:rsidP="005445F6">
      <w:r w:rsidRPr="00C67916">
        <w:t>1)</w:t>
      </w:r>
      <w:r w:rsidR="00415164" w:rsidRPr="00C67916">
        <w:t xml:space="preserve"> </w:t>
      </w:r>
      <w:r w:rsidR="006E3149" w:rsidRPr="00C67916">
        <w:t>р</w:t>
      </w:r>
      <w:r w:rsidR="009A4635" w:rsidRPr="00C67916">
        <w:t>ешение об утверждении документации по планировке территории</w:t>
      </w:r>
      <w:r w:rsidR="00B5212F" w:rsidRPr="00C67916">
        <w:t>,</w:t>
      </w:r>
      <w:r w:rsidR="009A4635" w:rsidRPr="00C67916">
        <w:t xml:space="preserve"> в форме </w:t>
      </w:r>
      <w:r w:rsidR="006E3149" w:rsidRPr="00C67916">
        <w:t>постановления</w:t>
      </w:r>
      <w:r w:rsidR="00E8734E" w:rsidRPr="00C67916">
        <w:t xml:space="preserve"> администрации Березовского района</w:t>
      </w:r>
      <w:r w:rsidR="009A4635" w:rsidRPr="00C67916">
        <w:t>;</w:t>
      </w:r>
    </w:p>
    <w:p w:rsidR="00C67916" w:rsidRPr="00C67916" w:rsidRDefault="00986B92" w:rsidP="00C67916">
      <w:r w:rsidRPr="00C67916">
        <w:rPr>
          <w:bCs/>
        </w:rPr>
        <w:t>2)</w:t>
      </w:r>
      <w:r w:rsidR="00415164" w:rsidRPr="00C67916">
        <w:rPr>
          <w:bCs/>
        </w:rPr>
        <w:t xml:space="preserve"> </w:t>
      </w:r>
      <w:r w:rsidR="00A84EDB" w:rsidRPr="00C67916">
        <w:rPr>
          <w:bCs/>
        </w:rPr>
        <w:t xml:space="preserve">решение </w:t>
      </w:r>
      <w:r w:rsidR="00E8734E" w:rsidRPr="00C67916">
        <w:rPr>
          <w:bCs/>
        </w:rPr>
        <w:t xml:space="preserve">об отклонении </w:t>
      </w:r>
      <w:r w:rsidR="00D65EA8" w:rsidRPr="00C67916">
        <w:rPr>
          <w:bCs/>
        </w:rPr>
        <w:t xml:space="preserve">утверждения документации </w:t>
      </w:r>
      <w:r w:rsidR="00E8734E" w:rsidRPr="00C67916">
        <w:rPr>
          <w:bCs/>
        </w:rPr>
        <w:t>по планировке территории и направлении</w:t>
      </w:r>
      <w:r w:rsidR="00C67916" w:rsidRPr="00C67916">
        <w:rPr>
          <w:bCs/>
        </w:rPr>
        <w:t xml:space="preserve"> </w:t>
      </w:r>
      <w:r w:rsidR="00E8734E" w:rsidRPr="00C67916">
        <w:rPr>
          <w:bCs/>
        </w:rPr>
        <w:t>ее на доработку</w:t>
      </w:r>
      <w:r w:rsidR="00415164" w:rsidRPr="00C67916">
        <w:rPr>
          <w:bCs/>
        </w:rPr>
        <w:t>, в форме уведомления</w:t>
      </w:r>
      <w:r w:rsidR="008956BF" w:rsidRPr="00C67916">
        <w:rPr>
          <w:bCs/>
        </w:rPr>
        <w:t>.</w:t>
      </w:r>
    </w:p>
    <w:p w:rsidR="00415164" w:rsidRPr="00C67916" w:rsidRDefault="006E3149" w:rsidP="00C67916">
      <w:r w:rsidRPr="00C67916">
        <w:t xml:space="preserve">15.4. </w:t>
      </w:r>
      <w:r w:rsidR="00415164" w:rsidRPr="00C67916">
        <w:t>В случае обращения с заявлением об утверждении внесения изменений в документацию по планировке территории:</w:t>
      </w:r>
    </w:p>
    <w:p w:rsidR="00415164" w:rsidRPr="00C67916" w:rsidRDefault="00986B92" w:rsidP="00C67916">
      <w:r w:rsidRPr="00C67916">
        <w:t>1)</w:t>
      </w:r>
      <w:r w:rsidR="00415164" w:rsidRPr="00C67916">
        <w:t xml:space="preserve"> решение </w:t>
      </w:r>
      <w:r w:rsidR="00937EE3" w:rsidRPr="00C67916">
        <w:t xml:space="preserve">об утверждении внесения изменений в документацию по планировке территории, </w:t>
      </w:r>
      <w:r w:rsidR="00415164" w:rsidRPr="00C67916">
        <w:t>в форме постановления администрации Березовского района;</w:t>
      </w:r>
    </w:p>
    <w:p w:rsidR="00C67916" w:rsidRPr="00C67916" w:rsidRDefault="00986B92" w:rsidP="00C67916">
      <w:r w:rsidRPr="00C67916">
        <w:t>2)</w:t>
      </w:r>
      <w:r w:rsidR="00415164" w:rsidRPr="00C67916">
        <w:t xml:space="preserve"> решение об отклонении </w:t>
      </w:r>
      <w:r w:rsidR="00EE626E" w:rsidRPr="00C67916">
        <w:t xml:space="preserve">утверждения документации по внесению изменений </w:t>
      </w:r>
      <w:r w:rsidR="00415164" w:rsidRPr="00C67916">
        <w:t xml:space="preserve">в документацию </w:t>
      </w:r>
      <w:r w:rsidR="00EE626E" w:rsidRPr="00C67916">
        <w:t xml:space="preserve">по планировке территории </w:t>
      </w:r>
      <w:r w:rsidR="00415164" w:rsidRPr="00C67916">
        <w:t xml:space="preserve">и направлении </w:t>
      </w:r>
      <w:r w:rsidR="00EE626E" w:rsidRPr="00C67916">
        <w:t>ее</w:t>
      </w:r>
      <w:r w:rsidR="00415164" w:rsidRPr="00C67916">
        <w:t xml:space="preserve"> на доработку, в форме уведомления.</w:t>
      </w:r>
    </w:p>
    <w:p w:rsidR="00C67916" w:rsidRPr="00C67916" w:rsidRDefault="00415164" w:rsidP="00C67916">
      <w:r w:rsidRPr="00C67916">
        <w:t xml:space="preserve">15.5. </w:t>
      </w:r>
      <w:r w:rsidR="006E3149" w:rsidRPr="00C67916">
        <w:t xml:space="preserve">В случае обращения с </w:t>
      </w:r>
      <w:r w:rsidR="000B2F88" w:rsidRPr="00C67916">
        <w:t xml:space="preserve">заявлением (уведомлением) </w:t>
      </w:r>
      <w:r w:rsidR="006E3149" w:rsidRPr="00C67916">
        <w:t>об отмене отдельных частей документации по планировке территории:</w:t>
      </w:r>
    </w:p>
    <w:p w:rsidR="00C67916" w:rsidRPr="00C67916" w:rsidRDefault="00986B92" w:rsidP="00C67916">
      <w:r w:rsidRPr="00C67916">
        <w:t>1)</w:t>
      </w:r>
      <w:r w:rsidR="006E3149" w:rsidRPr="00C67916">
        <w:t xml:space="preserve"> </w:t>
      </w:r>
      <w:r w:rsidR="00E8734E" w:rsidRPr="00C67916">
        <w:t>решение об отмене отдельных частей документации по планировке территории</w:t>
      </w:r>
      <w:r w:rsidR="00B5212F" w:rsidRPr="00C67916">
        <w:t>,</w:t>
      </w:r>
      <w:r w:rsidR="00E8734E" w:rsidRPr="00C67916">
        <w:t xml:space="preserve"> </w:t>
      </w:r>
      <w:r w:rsidR="006E3149" w:rsidRPr="00C67916">
        <w:t>в форме постановления администрации Березовского района</w:t>
      </w:r>
      <w:r w:rsidR="00415164" w:rsidRPr="00C67916">
        <w:t>;</w:t>
      </w:r>
    </w:p>
    <w:p w:rsidR="00C67916" w:rsidRPr="00C67916" w:rsidRDefault="00EE626E" w:rsidP="00C67916">
      <w:r w:rsidRPr="00C67916">
        <w:t>15.6</w:t>
      </w:r>
      <w:r w:rsidR="006E3149" w:rsidRPr="00C67916">
        <w:t>. В случае обращения с заявлением</w:t>
      </w:r>
      <w:r w:rsidR="000B2F88" w:rsidRPr="00C67916">
        <w:t xml:space="preserve"> (обращением)</w:t>
      </w:r>
      <w:r w:rsidR="006E3149" w:rsidRPr="00C67916">
        <w:t xml:space="preserve"> о признании отдельных частей проекта планировки территории не подлежащими применению:</w:t>
      </w:r>
    </w:p>
    <w:p w:rsidR="00C67916" w:rsidRPr="00C67916" w:rsidRDefault="00986B92" w:rsidP="00C67916">
      <w:r w:rsidRPr="00C67916">
        <w:t xml:space="preserve">1) </w:t>
      </w:r>
      <w:r w:rsidR="004567FA" w:rsidRPr="00C67916">
        <w:t>решение о признании отдельных частей проекта планировки территории не подлежащими применению</w:t>
      </w:r>
      <w:r w:rsidR="00B5212F" w:rsidRPr="00C67916">
        <w:t>,</w:t>
      </w:r>
      <w:r w:rsidR="004567FA" w:rsidRPr="00C67916">
        <w:t xml:space="preserve"> в форме постановления ад</w:t>
      </w:r>
      <w:r w:rsidR="008956BF" w:rsidRPr="00C67916">
        <w:t>министрации Березовского района;</w:t>
      </w:r>
    </w:p>
    <w:p w:rsidR="00C67916" w:rsidRPr="00C67916" w:rsidRDefault="00986B92" w:rsidP="00C67916">
      <w:r w:rsidRPr="00C67916">
        <w:t>2)</w:t>
      </w:r>
      <w:r w:rsidR="004567FA" w:rsidRPr="00C67916">
        <w:t xml:space="preserve"> решение об отклонении</w:t>
      </w:r>
      <w:r w:rsidR="00C67916" w:rsidRPr="00C67916">
        <w:t xml:space="preserve"> </w:t>
      </w:r>
      <w:r w:rsidR="004567FA" w:rsidRPr="00C67916">
        <w:t>признания отдельных частей проекта планировки территории не подлежащими применению</w:t>
      </w:r>
      <w:r w:rsidR="00B5212F" w:rsidRPr="00C67916">
        <w:t>,</w:t>
      </w:r>
      <w:r w:rsidR="004567FA" w:rsidRPr="00C67916">
        <w:t xml:space="preserve"> в форме </w:t>
      </w:r>
      <w:r w:rsidR="00EE626E" w:rsidRPr="00C67916">
        <w:t>уведомления с указанием причин отклонения</w:t>
      </w:r>
      <w:r w:rsidR="004567FA" w:rsidRPr="00C67916">
        <w:t>.</w:t>
      </w:r>
    </w:p>
    <w:p w:rsidR="00097B82" w:rsidRPr="00C67916" w:rsidRDefault="004567FA" w:rsidP="00C67916">
      <w:r w:rsidRPr="00C67916">
        <w:t>Уведомлени</w:t>
      </w:r>
      <w:r w:rsidR="00D65EA8" w:rsidRPr="00C67916">
        <w:t>я</w:t>
      </w:r>
      <w:r w:rsidRPr="00C67916">
        <w:t xml:space="preserve"> об отказе в подготовке документации по планировке территории</w:t>
      </w:r>
      <w:r w:rsidR="00B47346" w:rsidRPr="00C67916">
        <w:t>,</w:t>
      </w:r>
      <w:r w:rsidR="00C67916" w:rsidRPr="00C67916">
        <w:t xml:space="preserve"> </w:t>
      </w:r>
      <w:r w:rsidR="00B47346" w:rsidRPr="00C67916">
        <w:t xml:space="preserve">об отклонении документации по внесению изменений в документацию по планировке территории, </w:t>
      </w:r>
      <w:r w:rsidR="00D65EA8" w:rsidRPr="00C67916">
        <w:t>об отклонении утверждения документации по планировке территории, об отклонении утверждения документации по внесению изменений в документацию по планировке территории</w:t>
      </w:r>
      <w:r w:rsidR="00B47346" w:rsidRPr="00C67916">
        <w:t>, об отклонении</w:t>
      </w:r>
      <w:r w:rsidR="00C67916" w:rsidRPr="00C67916">
        <w:t xml:space="preserve"> </w:t>
      </w:r>
      <w:r w:rsidR="00B47346" w:rsidRPr="00C67916">
        <w:t>признания отдельных частей проекта планировки территории не подлежащими применению</w:t>
      </w:r>
      <w:r w:rsidR="00D65EA8" w:rsidRPr="00C67916">
        <w:t>,</w:t>
      </w:r>
      <w:r w:rsidR="00B47346" w:rsidRPr="00C67916">
        <w:t xml:space="preserve"> </w:t>
      </w:r>
      <w:r w:rsidR="00D65EA8" w:rsidRPr="00C67916">
        <w:t>оформляю</w:t>
      </w:r>
      <w:r w:rsidR="00097B82" w:rsidRPr="00C67916">
        <w:t xml:space="preserve">тся на </w:t>
      </w:r>
      <w:r w:rsidR="007B765C" w:rsidRPr="00C67916">
        <w:t>фирменном бланке администрации Б</w:t>
      </w:r>
      <w:r w:rsidR="00097B82" w:rsidRPr="00C67916">
        <w:t xml:space="preserve">ерезовского района за подписью главы </w:t>
      </w:r>
      <w:r w:rsidR="00D65EA8" w:rsidRPr="00C67916">
        <w:t xml:space="preserve">Березовского </w:t>
      </w:r>
      <w:r w:rsidR="00097B82" w:rsidRPr="00C67916">
        <w:t>района либо лица его замещающего.</w:t>
      </w:r>
    </w:p>
    <w:p w:rsidR="00C67916" w:rsidRDefault="00250EC2" w:rsidP="00C67916">
      <w:r w:rsidRPr="00C67916">
        <w:t>Р</w:t>
      </w:r>
      <w:bookmarkStart w:id="0" w:name="_GoBack"/>
      <w:bookmarkEnd w:id="0"/>
      <w:r w:rsidRPr="00C67916">
        <w:t>езультат предоставления муниципальной услуги по выбору заявителя представляется в форме документа на бумажном носителе или электронного документа, подписанного электронной подписью в соответствии с требованиями Федерального закона от 06.04.2011</w:t>
      </w:r>
      <w:r w:rsidR="00C67916" w:rsidRPr="00C67916">
        <w:t xml:space="preserve"> </w:t>
      </w:r>
      <w:hyperlink r:id="rId34" w:tooltip="ФЕДЕРАЛЬНЫЙ ЗАКОН от 06.04.2011 № 63-ФЗ ГОСУДАРСТВЕННАЯ ДУМА ФЕДЕРАЛЬНОГО СОБРАНИЯ РФ&#10;&#10;ОБ ЭЛЕКТРОННОЙ ПОДПИСИ" w:history="1">
        <w:r w:rsidR="00C67916" w:rsidRPr="00D031BB">
          <w:rPr>
            <w:rStyle w:val="a5"/>
          </w:rPr>
          <w:t xml:space="preserve">№ </w:t>
        </w:r>
        <w:r w:rsidRPr="00D031BB">
          <w:rPr>
            <w:rStyle w:val="a5"/>
          </w:rPr>
          <w:t xml:space="preserve">63-ФЗ </w:t>
        </w:r>
        <w:r w:rsidR="00C67916" w:rsidRPr="00D031BB">
          <w:rPr>
            <w:rStyle w:val="a5"/>
          </w:rPr>
          <w:t>«</w:t>
        </w:r>
        <w:r w:rsidRPr="00D031BB">
          <w:rPr>
            <w:rStyle w:val="a5"/>
          </w:rPr>
          <w:t>Об электронной подписи</w:t>
        </w:r>
      </w:hyperlink>
      <w:r w:rsidR="00C67916" w:rsidRPr="00C67916">
        <w:t>»</w:t>
      </w:r>
      <w:r w:rsidRPr="00C67916">
        <w:t>.</w:t>
      </w:r>
    </w:p>
    <w:p w:rsidR="00187449" w:rsidRDefault="00187449" w:rsidP="00187449">
      <w:r>
        <w:t>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187449" w:rsidRDefault="00187449" w:rsidP="00187449">
      <w:r>
        <w:t>Формирование реестровой записи в качестве результата предоставления муниципальной услуги не предусмотрено.</w:t>
      </w:r>
    </w:p>
    <w:p w:rsidR="00187449" w:rsidRDefault="00187449" w:rsidP="00187449">
      <w:r>
        <w:lastRenderedPageBreak/>
        <w:t>Результат предоставления муниципальной услуги может быть получен заявителем посредством Единого портала, почтового отправления, лично в Отделе.</w:t>
      </w:r>
    </w:p>
    <w:p w:rsidR="00187449" w:rsidRPr="00C67916" w:rsidRDefault="00187449" w:rsidP="00C67916">
      <w:pPr>
        <w:rPr>
          <w:lang w:bidi="ru-RU"/>
        </w:rPr>
      </w:pPr>
      <w:r>
        <w:t>(</w:t>
      </w:r>
      <w:r w:rsidRPr="00187449">
        <w:t>пункт 15 дополн</w:t>
      </w:r>
      <w:r>
        <w:t>ен</w:t>
      </w:r>
      <w:r w:rsidRPr="00187449">
        <w:t xml:space="preserve"> абзацами двадцать первым – двадцать третьим</w:t>
      </w:r>
      <w:r>
        <w:t xml:space="preserve"> постановлением Администрации </w:t>
      </w:r>
      <w:hyperlink r:id="rId35" w:tooltip="постановление от 27.02.2026 0:00:00 №166 Администрация Березовского района&#10;&#10;О внесении изменения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10;" w:history="1">
        <w:r w:rsidRPr="00187449">
          <w:rPr>
            <w:rStyle w:val="a5"/>
          </w:rPr>
          <w:t>от 27.02.2026 № 166</w:t>
        </w:r>
      </w:hyperlink>
      <w:r>
        <w:t>)</w:t>
      </w:r>
    </w:p>
    <w:p w:rsidR="00250EC2" w:rsidRPr="00C67916" w:rsidRDefault="00250EC2" w:rsidP="00C67916">
      <w:pPr>
        <w:rPr>
          <w:color w:val="0070C0"/>
        </w:rPr>
      </w:pPr>
    </w:p>
    <w:p w:rsidR="0075234C" w:rsidRPr="00C67916" w:rsidRDefault="00E2677D" w:rsidP="00C1518D">
      <w:pPr>
        <w:pStyle w:val="2"/>
        <w:rPr>
          <w:sz w:val="24"/>
        </w:rPr>
      </w:pPr>
      <w:r w:rsidRPr="00C67916">
        <w:rPr>
          <w:sz w:val="24"/>
        </w:rPr>
        <w:t>Срок предоставления муни</w:t>
      </w:r>
      <w:r w:rsidR="00B2598D" w:rsidRPr="00C67916">
        <w:rPr>
          <w:sz w:val="24"/>
        </w:rPr>
        <w:t>ципальной услуги</w:t>
      </w:r>
    </w:p>
    <w:p w:rsidR="00B56E5D" w:rsidRPr="00C67916" w:rsidRDefault="00B56E5D" w:rsidP="00C1518D">
      <w:pPr>
        <w:rPr>
          <w:rFonts w:cs="Arial"/>
          <w:szCs w:val="28"/>
        </w:rPr>
      </w:pPr>
    </w:p>
    <w:p w:rsidR="00DB0FBE" w:rsidRPr="00C67916" w:rsidRDefault="00E2677D" w:rsidP="00C67916">
      <w:r w:rsidRPr="00C67916">
        <w:t>16.</w:t>
      </w:r>
      <w:r w:rsidR="00C67916" w:rsidRPr="00C67916">
        <w:t xml:space="preserve"> </w:t>
      </w:r>
      <w:r w:rsidR="00DB0FBE" w:rsidRPr="00C67916">
        <w:t>Срок предоставления муниципальной услуги составляет:</w:t>
      </w:r>
    </w:p>
    <w:p w:rsidR="00E2677D" w:rsidRPr="00C67916" w:rsidRDefault="00DB0FBE" w:rsidP="00C67916">
      <w:r w:rsidRPr="00C67916">
        <w:t xml:space="preserve">- </w:t>
      </w:r>
      <w:r w:rsidR="003F4A17" w:rsidRPr="00C67916">
        <w:t>в течени</w:t>
      </w:r>
      <w:r w:rsidR="00424A09" w:rsidRPr="00C67916">
        <w:t>е</w:t>
      </w:r>
      <w:r w:rsidR="003F4A17" w:rsidRPr="00C67916">
        <w:t xml:space="preserve"> </w:t>
      </w:r>
      <w:r w:rsidR="00E2677D" w:rsidRPr="00C67916">
        <w:t xml:space="preserve">15 рабочих дней со дня регистрации заявления </w:t>
      </w:r>
      <w:r w:rsidR="000F62D7" w:rsidRPr="00C67916">
        <w:t>о предоставлении</w:t>
      </w:r>
      <w:r w:rsidR="00E2677D" w:rsidRPr="00C67916">
        <w:t xml:space="preserve"> муниципальной услуги</w:t>
      </w:r>
      <w:r w:rsidR="000B2F88" w:rsidRPr="00C67916">
        <w:t>, в</w:t>
      </w:r>
      <w:r w:rsidR="00E2677D" w:rsidRPr="00C67916">
        <w:t xml:space="preserve"> </w:t>
      </w:r>
      <w:r w:rsidR="000B5EBD" w:rsidRPr="00C67916">
        <w:t xml:space="preserve">случае обращения с заявлением о подготовке документации по планировке территории </w:t>
      </w:r>
      <w:r w:rsidR="001D499D" w:rsidRPr="00C67916">
        <w:t>(</w:t>
      </w:r>
      <w:r w:rsidR="00E81504" w:rsidRPr="00C67916">
        <w:t>о внесении изменений в д</w:t>
      </w:r>
      <w:r w:rsidR="004567FA" w:rsidRPr="00C67916">
        <w:t>окументацию по планировке территории</w:t>
      </w:r>
      <w:r w:rsidR="001D499D" w:rsidRPr="00C67916">
        <w:t>)</w:t>
      </w:r>
      <w:r w:rsidR="00E2677D" w:rsidRPr="00C67916">
        <w:t>;</w:t>
      </w:r>
    </w:p>
    <w:p w:rsidR="00E2677D" w:rsidRPr="00C67916" w:rsidRDefault="00DB0FBE" w:rsidP="00C67916">
      <w:r w:rsidRPr="00C67916">
        <w:t xml:space="preserve">- </w:t>
      </w:r>
      <w:r w:rsidR="003F4A17" w:rsidRPr="00C67916">
        <w:t>в течени</w:t>
      </w:r>
      <w:r w:rsidR="00424A09" w:rsidRPr="00C67916">
        <w:t>е</w:t>
      </w:r>
      <w:r w:rsidR="003F4A17" w:rsidRPr="00C67916">
        <w:t xml:space="preserve"> </w:t>
      </w:r>
      <w:r w:rsidR="00E2677D" w:rsidRPr="00C67916">
        <w:t xml:space="preserve">20 рабочих дней со дня регистрации заявления </w:t>
      </w:r>
      <w:r w:rsidR="000F62D7" w:rsidRPr="00C67916">
        <w:t>о предоставлении</w:t>
      </w:r>
      <w:r w:rsidR="00E2677D" w:rsidRPr="00C67916">
        <w:t xml:space="preserve"> муниципальной услуги</w:t>
      </w:r>
      <w:r w:rsidR="000B2F88" w:rsidRPr="00C67916">
        <w:t>,</w:t>
      </w:r>
      <w:r w:rsidR="00E2677D" w:rsidRPr="00C67916">
        <w:t xml:space="preserve"> </w:t>
      </w:r>
      <w:r w:rsidR="000B5EBD" w:rsidRPr="00C67916">
        <w:t>в случае обращения с заявлением об утверждении документации</w:t>
      </w:r>
      <w:r w:rsidR="00C67916" w:rsidRPr="00C67916">
        <w:t xml:space="preserve"> </w:t>
      </w:r>
      <w:r w:rsidR="000B5EBD" w:rsidRPr="00C67916">
        <w:t>по планировке территории (об утверждении внесения изменений в документацию по планировке территории)</w:t>
      </w:r>
      <w:r w:rsidR="00E2677D" w:rsidRPr="00C67916">
        <w:t>;</w:t>
      </w:r>
    </w:p>
    <w:p w:rsidR="00E2677D" w:rsidRPr="00C67916" w:rsidRDefault="00DB0FBE" w:rsidP="00C67916">
      <w:r w:rsidRPr="00C67916">
        <w:t>-</w:t>
      </w:r>
      <w:r w:rsidR="003F4A17" w:rsidRPr="00C67916">
        <w:t xml:space="preserve"> в течени</w:t>
      </w:r>
      <w:r w:rsidR="00424A09" w:rsidRPr="00C67916">
        <w:t>е</w:t>
      </w:r>
      <w:r w:rsidRPr="00C67916">
        <w:t xml:space="preserve"> </w:t>
      </w:r>
      <w:r w:rsidR="00E2677D" w:rsidRPr="00C67916">
        <w:t xml:space="preserve">75 рабочих дней со дня регистрации заявления </w:t>
      </w:r>
      <w:r w:rsidR="000F62D7" w:rsidRPr="00C67916">
        <w:t>о предоставлении</w:t>
      </w:r>
      <w:r w:rsidR="00E2677D" w:rsidRPr="00C67916">
        <w:t xml:space="preserve"> муниципальной услуги в </w:t>
      </w:r>
      <w:r w:rsidR="0075234C" w:rsidRPr="00C67916">
        <w:t>Отделе</w:t>
      </w:r>
      <w:r w:rsidR="00E2677D" w:rsidRPr="00C67916">
        <w:t>, в случае проведения публичных слушаний или общественных обсуждений до утверждения докуме</w:t>
      </w:r>
      <w:r w:rsidR="003F4A17" w:rsidRPr="00C67916">
        <w:t>нтации по планировке территории;</w:t>
      </w:r>
    </w:p>
    <w:p w:rsidR="003F4A17" w:rsidRDefault="00C425ED" w:rsidP="00C67916">
      <w:r>
        <w:t>- в</w:t>
      </w:r>
      <w:r w:rsidRPr="00C425ED">
        <w:t xml:space="preserve"> течение 15 рабочих дней со дня регистрации заявления о предоставлении муниципальной услуги, в случае обращения с заявлением об отмене отдельных частей документации по планировке территории;</w:t>
      </w:r>
    </w:p>
    <w:p w:rsidR="00C425ED" w:rsidRPr="00C67916" w:rsidRDefault="00C425ED" w:rsidP="00C67916">
      <w:pPr>
        <w:rPr>
          <w:bCs/>
          <w:color w:val="7030A0"/>
        </w:rPr>
      </w:pPr>
      <w:r>
        <w:t>(</w:t>
      </w:r>
      <w:r w:rsidRPr="00C425ED">
        <w:t>абзац пятый пункта 16</w:t>
      </w:r>
      <w:r>
        <w:t xml:space="preserve"> изложен в редакции постановления Администрации                   </w:t>
      </w:r>
      <w:hyperlink r:id="rId36" w:tooltip="постановление от 23.12.2024 0:00:00 №1171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C425ED">
          <w:rPr>
            <w:rStyle w:val="a5"/>
          </w:rPr>
          <w:t>от 23.12.2024 № 1171</w:t>
        </w:r>
      </w:hyperlink>
      <w:r>
        <w:t>)</w:t>
      </w:r>
    </w:p>
    <w:p w:rsidR="00424A09" w:rsidRPr="00C67916" w:rsidRDefault="00424A09" w:rsidP="00C67916">
      <w:r w:rsidRPr="00C67916">
        <w:t xml:space="preserve">в течение 10 рабочих </w:t>
      </w:r>
      <w:r w:rsidR="000F62D7" w:rsidRPr="00C67916">
        <w:t xml:space="preserve">дней </w:t>
      </w:r>
      <w:r w:rsidRPr="00C67916">
        <w:t xml:space="preserve">со дня регистрации заявления </w:t>
      </w:r>
      <w:r w:rsidR="000F62D7" w:rsidRPr="00C67916">
        <w:t>о</w:t>
      </w:r>
      <w:r w:rsidRPr="00C67916">
        <w:t xml:space="preserve"> предоставлени</w:t>
      </w:r>
      <w:r w:rsidR="000F62D7" w:rsidRPr="00C67916">
        <w:t>и</w:t>
      </w:r>
      <w:r w:rsidRPr="00C67916">
        <w:t xml:space="preserve"> муниципальной услуги</w:t>
      </w:r>
      <w:r w:rsidR="000F62D7" w:rsidRPr="00C67916">
        <w:t>,</w:t>
      </w:r>
      <w:r w:rsidRPr="00C67916">
        <w:t xml:space="preserve"> в</w:t>
      </w:r>
      <w:r w:rsidR="000B5EBD" w:rsidRPr="00C67916">
        <w:t xml:space="preserve"> случае обращения с заявлением</w:t>
      </w:r>
      <w:r w:rsidRPr="00C67916">
        <w:t xml:space="preserve"> </w:t>
      </w:r>
      <w:r w:rsidRPr="00C67916">
        <w:rPr>
          <w:bCs/>
        </w:rPr>
        <w:t>о признании отдельных частей проекта планировки территории не подлежащими применению.</w:t>
      </w:r>
    </w:p>
    <w:p w:rsidR="00DB0FBE" w:rsidRPr="00C67916" w:rsidRDefault="00DB0FBE" w:rsidP="00C67916">
      <w:r w:rsidRPr="00C67916">
        <w:t>В общий срок предоставления муниципальной услуги входит срок направления межведомственных запросов и получения на них ответов, срок проведения общественных обсуждений или проведения публичных слушаний, срок выдачи (направления) документов, являющихся результатом предоставления муниципальной услуги.</w:t>
      </w:r>
    </w:p>
    <w:p w:rsidR="00E2677D" w:rsidRPr="00C67916" w:rsidRDefault="00E2677D" w:rsidP="00C67916">
      <w:r w:rsidRPr="00C67916">
        <w:t>Приостановление срока предоставления муниципальной услуги не предусмотрено.</w:t>
      </w:r>
    </w:p>
    <w:p w:rsidR="006F55E2" w:rsidRPr="00C67916" w:rsidRDefault="00E2677D" w:rsidP="00C67916">
      <w:r w:rsidRPr="00C67916">
        <w:t>Выд</w:t>
      </w:r>
      <w:r w:rsidR="00DB0FBE" w:rsidRPr="00C67916">
        <w:t xml:space="preserve">ача (направление) </w:t>
      </w:r>
      <w:r w:rsidRPr="00C67916">
        <w:t>документа, являющегося результатом пред</w:t>
      </w:r>
      <w:r w:rsidR="00DB0FBE" w:rsidRPr="00C67916">
        <w:t>оставления муниципальной услуги</w:t>
      </w:r>
      <w:r w:rsidRPr="00C67916">
        <w:t xml:space="preserve"> в </w:t>
      </w:r>
      <w:r w:rsidR="0075234C" w:rsidRPr="00C67916">
        <w:t>Отделе</w:t>
      </w:r>
      <w:r w:rsidR="006F55E2" w:rsidRPr="00C67916">
        <w:t xml:space="preserve"> </w:t>
      </w:r>
      <w:r w:rsidR="00DB0FBE" w:rsidRPr="00C67916">
        <w:t>в течени</w:t>
      </w:r>
      <w:r w:rsidR="00424A09" w:rsidRPr="00C67916">
        <w:t>е</w:t>
      </w:r>
      <w:r w:rsidR="00C67916" w:rsidRPr="00C67916">
        <w:t xml:space="preserve"> </w:t>
      </w:r>
      <w:r w:rsidR="000B5EBD" w:rsidRPr="00C67916">
        <w:t xml:space="preserve">одного </w:t>
      </w:r>
      <w:r w:rsidR="006F55E2" w:rsidRPr="00C67916">
        <w:t>рабоч</w:t>
      </w:r>
      <w:r w:rsidR="00DB0FBE" w:rsidRPr="00C67916">
        <w:t>его</w:t>
      </w:r>
      <w:r w:rsidR="006F55E2" w:rsidRPr="00C67916">
        <w:t xml:space="preserve"> </w:t>
      </w:r>
      <w:r w:rsidR="00DB0FBE" w:rsidRPr="00C67916">
        <w:t>дня</w:t>
      </w:r>
      <w:r w:rsidR="006F55E2" w:rsidRPr="00C67916">
        <w:t xml:space="preserve"> со дня принятия одного из указанных в пункте 15 настоящего </w:t>
      </w:r>
      <w:r w:rsidR="00954A41" w:rsidRPr="00C67916">
        <w:t>А</w:t>
      </w:r>
      <w:r w:rsidR="006F55E2" w:rsidRPr="00C67916">
        <w:t xml:space="preserve">дминистративного регламента </w:t>
      </w:r>
      <w:r w:rsidR="00DB0FBE" w:rsidRPr="00C67916">
        <w:t>документ</w:t>
      </w:r>
      <w:r w:rsidR="000B5EBD" w:rsidRPr="00C67916">
        <w:t>а</w:t>
      </w:r>
      <w:r w:rsidR="00DB0FBE" w:rsidRPr="00C67916">
        <w:t>, являющегося результатом предоставления муниципальной услуги</w:t>
      </w:r>
      <w:r w:rsidR="006F55E2" w:rsidRPr="00C67916">
        <w:t>.</w:t>
      </w:r>
    </w:p>
    <w:p w:rsidR="005D675C" w:rsidRPr="00C67916" w:rsidRDefault="005D675C" w:rsidP="00C1518D">
      <w:pPr>
        <w:pStyle w:val="2"/>
        <w:rPr>
          <w:sz w:val="24"/>
        </w:rPr>
      </w:pPr>
    </w:p>
    <w:p w:rsidR="003F18D8" w:rsidRPr="00C67916" w:rsidRDefault="003F18D8" w:rsidP="00C1518D">
      <w:pPr>
        <w:ind w:firstLine="709"/>
        <w:rPr>
          <w:rFonts w:cs="Arial"/>
          <w:szCs w:val="28"/>
        </w:rPr>
      </w:pPr>
    </w:p>
    <w:p w:rsidR="00BF23AF" w:rsidRDefault="00E2677D" w:rsidP="00BF23AF">
      <w:r w:rsidRPr="00C67916">
        <w:t>1</w:t>
      </w:r>
      <w:r w:rsidR="00BE5A57" w:rsidRPr="00C67916">
        <w:t>7</w:t>
      </w:r>
      <w:r w:rsidRPr="00C67916">
        <w:t xml:space="preserve">. </w:t>
      </w:r>
      <w:r w:rsidR="00BF23AF">
        <w:t>(</w:t>
      </w:r>
      <w:r w:rsidR="00BF23AF" w:rsidRPr="00BF23AF">
        <w:t>пункт 17 с заголовком</w:t>
      </w:r>
      <w:r w:rsidR="00BF23AF">
        <w:t xml:space="preserve"> утратил силу</w:t>
      </w:r>
      <w:r w:rsidR="00BF23AF" w:rsidRPr="00BF23AF">
        <w:t xml:space="preserve"> </w:t>
      </w:r>
      <w:r w:rsidR="00BF23AF">
        <w:t xml:space="preserve">постановлением Администрации                         </w:t>
      </w:r>
      <w:hyperlink r:id="rId37" w:tooltip="постановление от 12.05.2025 0:00:00 №362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10;" w:history="1">
        <w:r w:rsidR="00BF23AF" w:rsidRPr="00664AF4">
          <w:rPr>
            <w:rStyle w:val="a5"/>
          </w:rPr>
          <w:t>от 12.05.2025</w:t>
        </w:r>
        <w:r w:rsidR="00BF23AF">
          <w:rPr>
            <w:rStyle w:val="a5"/>
          </w:rPr>
          <w:t xml:space="preserve"> </w:t>
        </w:r>
        <w:r w:rsidR="00BF23AF" w:rsidRPr="00664AF4">
          <w:rPr>
            <w:rStyle w:val="a5"/>
          </w:rPr>
          <w:t>№ 362</w:t>
        </w:r>
      </w:hyperlink>
      <w:r w:rsidR="00BF23AF">
        <w:t>)</w:t>
      </w:r>
    </w:p>
    <w:p w:rsidR="00CF6CDE" w:rsidRPr="00C67916" w:rsidRDefault="00CF6CDE" w:rsidP="00BF23AF"/>
    <w:p w:rsidR="00E2677D" w:rsidRPr="00C67916" w:rsidRDefault="00E2677D" w:rsidP="00C1518D">
      <w:pPr>
        <w:ind w:firstLine="709"/>
        <w:rPr>
          <w:rFonts w:cs="Arial"/>
          <w:szCs w:val="28"/>
        </w:rPr>
      </w:pPr>
    </w:p>
    <w:p w:rsidR="003B514D" w:rsidRPr="00C67916" w:rsidRDefault="003B514D" w:rsidP="00C1518D">
      <w:pPr>
        <w:pStyle w:val="2"/>
        <w:rPr>
          <w:sz w:val="24"/>
        </w:rPr>
      </w:pPr>
      <w:r w:rsidRPr="00C67916">
        <w:rPr>
          <w:sz w:val="24"/>
        </w:rPr>
        <w:t>Исчерпывающий перечень документов и требования к документам, необходимым для предоставления муниципальной услуги</w:t>
      </w:r>
    </w:p>
    <w:p w:rsidR="00E6324B" w:rsidRPr="00C67916" w:rsidRDefault="00E6324B" w:rsidP="00C1518D">
      <w:pPr>
        <w:rPr>
          <w:rFonts w:cs="Arial"/>
          <w:szCs w:val="28"/>
        </w:rPr>
      </w:pPr>
    </w:p>
    <w:p w:rsidR="003B514D" w:rsidRPr="00C67916" w:rsidRDefault="00BE5A57" w:rsidP="00C67916">
      <w:r w:rsidRPr="00C67916">
        <w:t>18</w:t>
      </w:r>
      <w:r w:rsidR="0075234C" w:rsidRPr="00C67916">
        <w:t xml:space="preserve">. </w:t>
      </w:r>
      <w:r w:rsidR="00D0257E" w:rsidRPr="00C67916">
        <w:t>Исчерпывающий перечень документов, необходимых для предоставления муниципальной услуги, которые заявитель должен предоставить самостоятельно.</w:t>
      </w:r>
    </w:p>
    <w:p w:rsidR="003B514D" w:rsidRPr="00C67916" w:rsidRDefault="00BE5A57" w:rsidP="00C67916">
      <w:r w:rsidRPr="00C67916">
        <w:t>18.1.</w:t>
      </w:r>
      <w:r w:rsidR="0075234C" w:rsidRPr="00C67916">
        <w:t xml:space="preserve"> </w:t>
      </w:r>
      <w:r w:rsidR="003B514D" w:rsidRPr="00C67916">
        <w:t>Для принятия решения о подготовке документации по планировке территории</w:t>
      </w:r>
      <w:r w:rsidR="00C67916" w:rsidRPr="00C67916">
        <w:t xml:space="preserve"> </w:t>
      </w:r>
      <w:r w:rsidR="003B514D" w:rsidRPr="00C67916">
        <w:t>заявитель представляет следующие документы:</w:t>
      </w:r>
    </w:p>
    <w:p w:rsidR="00C425ED" w:rsidRDefault="00D0257E" w:rsidP="00C425ED">
      <w:r w:rsidRPr="00C67916">
        <w:t xml:space="preserve">1) </w:t>
      </w:r>
      <w:r w:rsidR="00C425ED">
        <w:t xml:space="preserve">заявление по форме согласно приложению 1 к настоящему административному регламенту; </w:t>
      </w:r>
    </w:p>
    <w:p w:rsidR="00C425ED" w:rsidRDefault="00C425ED" w:rsidP="00C425ED">
      <w:r>
        <w:lastRenderedPageBreak/>
        <w:t>В заявлении указывается следующая информация:</w:t>
      </w:r>
    </w:p>
    <w:p w:rsidR="00C425ED" w:rsidRDefault="00C425ED" w:rsidP="00C425ED">
      <w:r>
        <w:t>-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rsidR="00C425ED" w:rsidRDefault="00C425ED" w:rsidP="00C425ED">
      <w:r>
        <w:t>- вид и наименование объекта капитального строительства;</w:t>
      </w:r>
    </w:p>
    <w:p w:rsidR="00C425ED" w:rsidRDefault="00C425ED" w:rsidP="00C425ED">
      <w:r>
        <w:t>- основные характеристики планируемого к размещению объекта капитального строительства (назначение, местоположение, площадь объекта капитального строительства и др.);</w:t>
      </w:r>
    </w:p>
    <w:p w:rsidR="00C425ED" w:rsidRDefault="00C425ED" w:rsidP="00C425ED">
      <w:r>
        <w:t>- источник финансирования работ по подготовке документации по планировке территории;</w:t>
      </w:r>
    </w:p>
    <w:p w:rsidR="00C425ED" w:rsidRDefault="00C425ED" w:rsidP="00C425ED">
      <w:r>
        <w:t>-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p w:rsidR="00C425ED" w:rsidRDefault="00C425ED" w:rsidP="00C425ED">
      <w:r>
        <w:t>- планируемый срок выполнения работ по подготовке документации по планировке территории;</w:t>
      </w:r>
    </w:p>
    <w:p w:rsidR="00C425ED" w:rsidRDefault="00C425ED" w:rsidP="00C425ED">
      <w:r>
        <w:t>- цель подготовки документации по планировке территории;</w:t>
      </w:r>
    </w:p>
    <w:p w:rsidR="00486EEE" w:rsidRDefault="00C425ED" w:rsidP="00C425ED">
      <w:r>
        <w:t>- указание на отсутствие необходимости выполнения инженерных изысканий в целях подготовки документации по планировке территории (указывается в случае отсутствия такой необходимости).</w:t>
      </w:r>
    </w:p>
    <w:p w:rsidR="00C425ED" w:rsidRPr="00C67916" w:rsidRDefault="00C425ED" w:rsidP="00C425ED">
      <w:r>
        <w:t>(</w:t>
      </w:r>
      <w:r w:rsidRPr="00C425ED">
        <w:t>подпункт 1 подпункта 18.1 пункта 18</w:t>
      </w:r>
      <w:r>
        <w:t xml:space="preserve"> изложен в редакции постановления Администрации </w:t>
      </w:r>
      <w:hyperlink r:id="rId38" w:tooltip="постановление от 23.12.2024 0:00:00 №1171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C425ED">
          <w:rPr>
            <w:rStyle w:val="a5"/>
          </w:rPr>
          <w:t>от 23.12.2024 № 1171</w:t>
        </w:r>
      </w:hyperlink>
      <w:r>
        <w:t>)</w:t>
      </w:r>
    </w:p>
    <w:p w:rsidR="00D0257E" w:rsidRPr="00C67916" w:rsidRDefault="00D0257E" w:rsidP="00C67916">
      <w:r w:rsidRPr="00C67916">
        <w:t xml:space="preserve">2) </w:t>
      </w:r>
      <w:r w:rsidR="002848E6" w:rsidRPr="002848E6">
        <w:t>паспорт гражданина Российской Федерации либо иной документ, удостоверяющий личность заявителя или представителя заявителя, в соответствии с законодательством Российской Федерации (предоставляется в случае личного обращения в Отдел)</w:t>
      </w:r>
      <w:r w:rsidRPr="00C67916">
        <w:t>;</w:t>
      </w:r>
    </w:p>
    <w:p w:rsidR="002848E6" w:rsidRPr="00C67916" w:rsidRDefault="002848E6" w:rsidP="002848E6">
      <w:r>
        <w:t xml:space="preserve">(абзац двенадцатый подпункта 18.1 пункта 18 изложен в редакции постановления Администрации </w:t>
      </w:r>
      <w:hyperlink r:id="rId39" w:tooltip="постановление от 03.12.2025 0:00:00 №924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10;&#10;" w:history="1">
        <w:r w:rsidRPr="002848E6">
          <w:rPr>
            <w:rStyle w:val="a5"/>
          </w:rPr>
          <w:t>от 03.12.2025 № 924</w:t>
        </w:r>
      </w:hyperlink>
      <w:r>
        <w:t>)</w:t>
      </w:r>
    </w:p>
    <w:p w:rsidR="00D0257E" w:rsidRPr="00C67916" w:rsidRDefault="00D0257E" w:rsidP="00C67916">
      <w:r w:rsidRPr="00C67916">
        <w:t>3)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rsidR="003B514D" w:rsidRPr="00C67916" w:rsidRDefault="00D0257E" w:rsidP="00C67916">
      <w:pPr>
        <w:rPr>
          <w:rFonts w:cs="Arial"/>
          <w:szCs w:val="28"/>
        </w:rPr>
      </w:pPr>
      <w:r w:rsidRPr="00C67916">
        <w:rPr>
          <w:rFonts w:cs="Arial"/>
          <w:szCs w:val="28"/>
        </w:rPr>
        <w:t>4</w:t>
      </w:r>
      <w:r w:rsidR="001B0B9E" w:rsidRPr="00C67916">
        <w:rPr>
          <w:rFonts w:cs="Arial"/>
          <w:szCs w:val="28"/>
        </w:rPr>
        <w:t xml:space="preserve">) </w:t>
      </w:r>
      <w:r w:rsidR="003B514D" w:rsidRPr="00C67916">
        <w:rPr>
          <w:rFonts w:cs="Arial"/>
          <w:szCs w:val="28"/>
        </w:rPr>
        <w:t>правоустанавливающие документы на объект капитального строительства, права на который не зарегистрированы в Едином государственном реестре недвижимости;</w:t>
      </w:r>
    </w:p>
    <w:p w:rsidR="00C425ED" w:rsidRPr="00C425ED" w:rsidRDefault="00D0257E" w:rsidP="00C425ED">
      <w:pPr>
        <w:rPr>
          <w:rFonts w:cs="Arial"/>
          <w:szCs w:val="28"/>
        </w:rPr>
      </w:pPr>
      <w:r w:rsidRPr="00C67916">
        <w:rPr>
          <w:rFonts w:cs="Arial"/>
          <w:szCs w:val="28"/>
        </w:rPr>
        <w:t>5</w:t>
      </w:r>
      <w:r w:rsidR="001B0B9E" w:rsidRPr="00C67916">
        <w:rPr>
          <w:rFonts w:cs="Arial"/>
          <w:szCs w:val="28"/>
        </w:rPr>
        <w:t xml:space="preserve">) </w:t>
      </w:r>
      <w:r w:rsidR="00C425ED" w:rsidRPr="00C425ED">
        <w:rPr>
          <w:rFonts w:cs="Arial"/>
          <w:szCs w:val="28"/>
        </w:rPr>
        <w:t>проект задания на разработку документации по планировке территории содержащий следующие сведения:</w:t>
      </w:r>
    </w:p>
    <w:p w:rsidR="00C425ED" w:rsidRPr="00C425ED" w:rsidRDefault="00C425ED" w:rsidP="00C425ED">
      <w:pPr>
        <w:rPr>
          <w:rFonts w:cs="Arial"/>
          <w:szCs w:val="28"/>
        </w:rPr>
      </w:pPr>
      <w:r w:rsidRPr="00C425ED">
        <w:rPr>
          <w:rFonts w:cs="Arial"/>
          <w:szCs w:val="28"/>
        </w:rPr>
        <w:t>-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rsidR="00C425ED" w:rsidRPr="00C425ED" w:rsidRDefault="00C425ED" w:rsidP="00C425ED">
      <w:pPr>
        <w:rPr>
          <w:rFonts w:cs="Arial"/>
          <w:szCs w:val="28"/>
        </w:rPr>
      </w:pPr>
      <w:r w:rsidRPr="00C425ED">
        <w:rPr>
          <w:rFonts w:cs="Arial"/>
          <w:szCs w:val="28"/>
        </w:rPr>
        <w:t>-  информация об инициаторе;</w:t>
      </w:r>
    </w:p>
    <w:p w:rsidR="00C425ED" w:rsidRPr="00C425ED" w:rsidRDefault="00C425ED" w:rsidP="00C425ED">
      <w:pPr>
        <w:rPr>
          <w:rFonts w:cs="Arial"/>
          <w:szCs w:val="28"/>
        </w:rPr>
      </w:pPr>
      <w:r w:rsidRPr="00C425ED">
        <w:rPr>
          <w:rFonts w:cs="Arial"/>
          <w:szCs w:val="28"/>
        </w:rPr>
        <w:lastRenderedPageBreak/>
        <w:t>- источник финансирования работ по подготовке документации по планировке территории;</w:t>
      </w:r>
    </w:p>
    <w:p w:rsidR="00C425ED" w:rsidRPr="00C425ED" w:rsidRDefault="00C425ED" w:rsidP="00C425ED">
      <w:pPr>
        <w:rPr>
          <w:rFonts w:cs="Arial"/>
          <w:szCs w:val="28"/>
        </w:rPr>
      </w:pPr>
      <w:r w:rsidRPr="00C425ED">
        <w:rPr>
          <w:rFonts w:cs="Arial"/>
          <w:szCs w:val="28"/>
        </w:rPr>
        <w:t>- 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w:t>
      </w:r>
    </w:p>
    <w:p w:rsidR="00C425ED" w:rsidRPr="00C425ED" w:rsidRDefault="00C425ED" w:rsidP="00C425ED">
      <w:pPr>
        <w:rPr>
          <w:rFonts w:cs="Arial"/>
          <w:szCs w:val="28"/>
        </w:rPr>
      </w:pPr>
      <w:r w:rsidRPr="00C425ED">
        <w:rPr>
          <w:rFonts w:cs="Arial"/>
          <w:szCs w:val="28"/>
        </w:rPr>
        <w:t>- поселения, муниципальные районы, в отношении территорий которых осуществляется подготовка документации по планировке территории;</w:t>
      </w:r>
    </w:p>
    <w:p w:rsidR="00C425ED" w:rsidRPr="00C425ED" w:rsidRDefault="00C425ED" w:rsidP="00C425ED">
      <w:pPr>
        <w:rPr>
          <w:rFonts w:cs="Arial"/>
          <w:szCs w:val="28"/>
        </w:rPr>
      </w:pPr>
      <w:r w:rsidRPr="00C425ED">
        <w:rPr>
          <w:rFonts w:cs="Arial"/>
          <w:szCs w:val="28"/>
        </w:rPr>
        <w:t>- состав документации по планировке территории;</w:t>
      </w:r>
    </w:p>
    <w:p w:rsidR="00C425ED" w:rsidRPr="00C425ED" w:rsidRDefault="00C425ED" w:rsidP="00C425ED">
      <w:pPr>
        <w:rPr>
          <w:rFonts w:cs="Arial"/>
          <w:szCs w:val="28"/>
        </w:rPr>
      </w:pPr>
      <w:r w:rsidRPr="00C425ED">
        <w:rPr>
          <w:rFonts w:cs="Arial"/>
          <w:szCs w:val="28"/>
        </w:rPr>
        <w:t>- 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p w:rsidR="000B2F88" w:rsidRDefault="00C425ED" w:rsidP="00C425ED">
      <w:pPr>
        <w:rPr>
          <w:rFonts w:cs="Arial"/>
          <w:szCs w:val="28"/>
        </w:rPr>
      </w:pPr>
      <w:r w:rsidRPr="00C425ED">
        <w:rPr>
          <w:rFonts w:cs="Arial"/>
          <w:szCs w:val="28"/>
        </w:rPr>
        <w:t>- цель подготовки документации по планировке территории.</w:t>
      </w:r>
    </w:p>
    <w:p w:rsidR="00C425ED" w:rsidRPr="00C67916" w:rsidRDefault="00C425ED" w:rsidP="00C425ED">
      <w:r>
        <w:t>(подпункт 5</w:t>
      </w:r>
      <w:r w:rsidRPr="00C425ED">
        <w:t xml:space="preserve"> подпункта 18.1 пункта 18</w:t>
      </w:r>
      <w:r>
        <w:t xml:space="preserve"> изложен в редакции постановления Администрации </w:t>
      </w:r>
      <w:hyperlink r:id="rId40" w:tooltip="постановление от 23.12.2024 0:00:00 №1171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C425ED">
          <w:rPr>
            <w:rStyle w:val="a5"/>
          </w:rPr>
          <w:t>от 23.12.2024 № 1171</w:t>
        </w:r>
      </w:hyperlink>
      <w:r>
        <w:t>)</w:t>
      </w:r>
    </w:p>
    <w:p w:rsidR="00C425ED" w:rsidRPr="00C67916" w:rsidRDefault="00C425ED" w:rsidP="00C425ED"/>
    <w:p w:rsidR="00D0257E" w:rsidRPr="00C67916" w:rsidRDefault="00D0257E" w:rsidP="00C67916">
      <w:r w:rsidRPr="00C67916">
        <w:t>6</w:t>
      </w:r>
      <w:r w:rsidR="008A426B" w:rsidRPr="00C67916">
        <w:t xml:space="preserve">) </w:t>
      </w:r>
      <w:r w:rsidR="003B514D" w:rsidRPr="00C67916">
        <w:t>проект задания на выполнение инженерных</w:t>
      </w:r>
      <w:r w:rsidRPr="00C67916">
        <w:t xml:space="preserve"> изысканий либо </w:t>
      </w:r>
      <w:r w:rsidR="001738C8" w:rsidRPr="00C67916">
        <w:t>в</w:t>
      </w:r>
      <w:r w:rsidRPr="00C67916">
        <w:t xml:space="preserve"> случае отсутствия необходимости выполнения инженерных изысканий для подготовки документации по планировке территории</w:t>
      </w:r>
      <w:r w:rsidR="00C67916" w:rsidRPr="00C67916">
        <w:t xml:space="preserve"> </w:t>
      </w:r>
      <w:r w:rsidRPr="00C67916">
        <w:t>пояснительную записку, содержащую обоснование</w:t>
      </w:r>
      <w:r w:rsidR="001738C8" w:rsidRPr="00C67916">
        <w:t xml:space="preserve"> отсутствия такой необходимости</w:t>
      </w:r>
      <w:r w:rsidR="008956BF" w:rsidRPr="00C67916">
        <w:t>.</w:t>
      </w:r>
    </w:p>
    <w:p w:rsidR="00C425ED" w:rsidRDefault="001738C8" w:rsidP="00C425ED">
      <w:r w:rsidRPr="00C67916">
        <w:t xml:space="preserve">18.2. </w:t>
      </w:r>
      <w:r w:rsidR="00C425ED">
        <w:t>Для принятия решения о подготовке документации по внесению изменений в документацию по планировке территории заявитель представляет следующие документы:</w:t>
      </w:r>
    </w:p>
    <w:p w:rsidR="00C425ED" w:rsidRDefault="00C425ED" w:rsidP="00C425ED">
      <w:r>
        <w:t>1) заявление по форме согласно приложению 3 к настоящему административному регламенту, в котором указывается следующая информация:</w:t>
      </w:r>
    </w:p>
    <w:p w:rsidR="00C425ED" w:rsidRDefault="00C425ED" w:rsidP="00C425ED">
      <w:r>
        <w:t>- вид документации по планировке территории, в которую вносятся изменения;</w:t>
      </w:r>
    </w:p>
    <w:p w:rsidR="00C425ED" w:rsidRDefault="00C425ED" w:rsidP="00C425ED">
      <w:r>
        <w:t>- реквизиты (номер и дата) решения об утверждении документации по планировке территории;</w:t>
      </w:r>
    </w:p>
    <w:p w:rsidR="00C425ED" w:rsidRDefault="00C425ED" w:rsidP="00C425ED">
      <w:r>
        <w:t>- мотивированное обоснование необходимости внесения изменений в документацию по планировке территории;</w:t>
      </w:r>
    </w:p>
    <w:p w:rsidR="00C425ED" w:rsidRDefault="00C425ED" w:rsidP="00C425ED">
      <w:r>
        <w:t xml:space="preserve">- цель внесения изменений в документацию по планировке территории из числа целей, предусмотренных пунктами 32 и 33 Постановления Правительства Российской Федерации от 02.02.2024 </w:t>
      </w:r>
      <w:hyperlink r:id="rId41" w:history="1">
        <w:r w:rsidRPr="0001423E">
          <w:rPr>
            <w:rStyle w:val="a5"/>
          </w:rPr>
          <w:t>№</w:t>
        </w:r>
        <w:r w:rsidR="0001423E" w:rsidRPr="0001423E">
          <w:rPr>
            <w:rStyle w:val="a5"/>
          </w:rPr>
          <w:t xml:space="preserve"> </w:t>
        </w:r>
        <w:r w:rsidRPr="0001423E">
          <w:rPr>
            <w:rStyle w:val="a5"/>
          </w:rPr>
          <w:t>112 «Об утверждении Правил</w:t>
        </w:r>
      </w:hyperlink>
      <w:r>
        <w:t xml:space="preserve">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(далее – Правила);</w:t>
      </w:r>
    </w:p>
    <w:p w:rsidR="00C425ED" w:rsidRDefault="00C425ED" w:rsidP="00C425ED">
      <w:r>
        <w:t xml:space="preserve">2) </w:t>
      </w:r>
      <w:r w:rsidR="002848E6" w:rsidRPr="002848E6">
        <w:t>паспорт гражданина Российской Федерации либо иной документ, удостоверяющий личность заявителя или представителя заявителя, в соответствии с законодательством Российской Федерации (предоставляется в случае личного обращения в Отдел)</w:t>
      </w:r>
      <w:r>
        <w:t>;</w:t>
      </w:r>
    </w:p>
    <w:p w:rsidR="002848E6" w:rsidRPr="00C67916" w:rsidRDefault="002848E6" w:rsidP="002848E6">
      <w:r>
        <w:t xml:space="preserve">(абзац седьмой подпункта 18.2 пункта 18 изложен в редакции постановления Администрации </w:t>
      </w:r>
      <w:hyperlink r:id="rId42" w:tooltip="постановление от 03.12.2025 0:00:00 №924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10;&#10;" w:history="1">
        <w:r w:rsidRPr="002848E6">
          <w:rPr>
            <w:rStyle w:val="a5"/>
          </w:rPr>
          <w:t>от 03.12.2025 № 924</w:t>
        </w:r>
      </w:hyperlink>
      <w:r>
        <w:t>)</w:t>
      </w:r>
    </w:p>
    <w:p w:rsidR="00C425ED" w:rsidRDefault="00C425ED" w:rsidP="00C425ED">
      <w:r>
        <w:t>3)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rsidR="00C425ED" w:rsidRDefault="00C425ED" w:rsidP="00C425ED">
      <w:r>
        <w:t xml:space="preserve">4) основная часть проекта планировки территории, в которую вносятся изменения, и (или) основная часть проекта межевания территории, в которую вносятся изменения, </w:t>
      </w:r>
      <w:r>
        <w:lastRenderedPageBreak/>
        <w:t>а также материалы по обоснованию проекта планировки территории и (или) материалы по обоснованию проекта межевания территории (далее - изменения в документацию по планировке территории);</w:t>
      </w:r>
    </w:p>
    <w:p w:rsidR="00C425ED" w:rsidRDefault="00C425ED" w:rsidP="00C425ED">
      <w:r>
        <w:t xml:space="preserve">5) материалы и результаты инженерных изысканий, используемые для подготовки изменений в документацию по планировке территории  (в случае если необходимость выполнения инженерных изысканий предусмотрена </w:t>
      </w:r>
      <w:hyperlink r:id="rId43" w:tooltip="ПОСТАНОВЛЕНИЕ от 31.03.2017 № 402 ПРАВИТЕЛЬСТВО РФ&#10;&#10;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N 20" w:history="1">
        <w:r w:rsidRPr="0001423E">
          <w:rPr>
            <w:rStyle w:val="a5"/>
          </w:rPr>
          <w:t>Правилами выполнения инженерных</w:t>
        </w:r>
      </w:hyperlink>
      <w:r>
        <w:t xml:space="preserve">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утвержденные Постановлением Правительства РФ от 31.03.2017 № 402);</w:t>
      </w:r>
    </w:p>
    <w:p w:rsidR="00C67916" w:rsidRDefault="00C425ED" w:rsidP="00C425ED">
      <w:r>
        <w:t>6) уведомление о результатах согласования и (или) в случае наличия протокол согласительного совещания, указанный в пункте 22 Правил (в случае если согласование изменений в документацию по планировке территории является обязательным в соответствии с законодательством Российской Федерации).</w:t>
      </w:r>
    </w:p>
    <w:p w:rsidR="00C425ED" w:rsidRPr="00C67916" w:rsidRDefault="00C425ED" w:rsidP="00C425ED">
      <w:r>
        <w:t>(</w:t>
      </w:r>
      <w:r w:rsidR="0001423E" w:rsidRPr="0001423E">
        <w:t>подпункт 18.2 пункта 18</w:t>
      </w:r>
      <w:r w:rsidR="0001423E">
        <w:t xml:space="preserve"> изложен в редакции постановления Администрации                 </w:t>
      </w:r>
      <w:hyperlink r:id="rId44" w:tooltip="постановление от 23.12.2024 0:00:00 №1171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0001423E" w:rsidRPr="00C425ED">
          <w:rPr>
            <w:rStyle w:val="a5"/>
          </w:rPr>
          <w:t>от 23.12.2024 № 1171</w:t>
        </w:r>
      </w:hyperlink>
      <w:r w:rsidR="0001423E">
        <w:t>)</w:t>
      </w:r>
    </w:p>
    <w:p w:rsidR="003B514D" w:rsidRPr="00C67916" w:rsidRDefault="00BE5A57" w:rsidP="00C67916">
      <w:r w:rsidRPr="00C67916">
        <w:t>18.</w:t>
      </w:r>
      <w:r w:rsidR="001738C8" w:rsidRPr="00C67916">
        <w:t>3</w:t>
      </w:r>
      <w:r w:rsidR="0075234C" w:rsidRPr="00C67916">
        <w:t xml:space="preserve">. </w:t>
      </w:r>
      <w:r w:rsidR="003B514D" w:rsidRPr="00C67916">
        <w:t>Для принятия решения об утверждении документации по планировке территории</w:t>
      </w:r>
      <w:r w:rsidR="00B9260B" w:rsidRPr="00C67916">
        <w:t xml:space="preserve"> (об утверждении внесения изменений в документацию по планировке территории)</w:t>
      </w:r>
      <w:r w:rsidR="00C67916" w:rsidRPr="00C67916">
        <w:t xml:space="preserve"> </w:t>
      </w:r>
      <w:r w:rsidR="003B514D" w:rsidRPr="00C67916">
        <w:t>заявитель представляет следующие документы:</w:t>
      </w:r>
    </w:p>
    <w:p w:rsidR="001738C8" w:rsidRPr="00C67916" w:rsidRDefault="001738C8" w:rsidP="00C67916">
      <w:r w:rsidRPr="00C67916">
        <w:t xml:space="preserve">1) заявление по форме </w:t>
      </w:r>
      <w:r w:rsidR="0069282F" w:rsidRPr="00C67916">
        <w:t>согласно приложению</w:t>
      </w:r>
      <w:r w:rsidR="00C67916" w:rsidRPr="00C67916">
        <w:t xml:space="preserve"> </w:t>
      </w:r>
      <w:r w:rsidR="0069282F" w:rsidRPr="00C67916">
        <w:t>2 к настоящему административному регламенту</w:t>
      </w:r>
      <w:r w:rsidR="008956BF" w:rsidRPr="00C67916">
        <w:t>;</w:t>
      </w:r>
      <w:r w:rsidR="0069282F" w:rsidRPr="00C67916">
        <w:t xml:space="preserve"> </w:t>
      </w:r>
    </w:p>
    <w:p w:rsidR="001738C8" w:rsidRPr="00C67916" w:rsidRDefault="001738C8" w:rsidP="00C67916">
      <w:r w:rsidRPr="00C67916">
        <w:t xml:space="preserve">2) </w:t>
      </w:r>
      <w:r w:rsidR="002848E6" w:rsidRPr="002848E6">
        <w:t>паспорт гражданина Российской Федерации либо иной документ, удостоверяющий личность заявителя или представителя заявителя, в соответствии с законодательством Российской Федерации (предоставляется в случае личного обращения в Отдел)</w:t>
      </w:r>
      <w:r w:rsidRPr="00C67916">
        <w:t>;</w:t>
      </w:r>
    </w:p>
    <w:p w:rsidR="002848E6" w:rsidRPr="00C67916" w:rsidRDefault="002848E6" w:rsidP="002848E6">
      <w:r>
        <w:t xml:space="preserve">(абзац третий подпункта 18.3 пункта 18 изложен в редакции постановления Администрации </w:t>
      </w:r>
      <w:hyperlink r:id="rId45" w:tooltip="постановление от 03.12.2025 0:00:00 №924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10;&#10;" w:history="1">
        <w:r w:rsidRPr="002848E6">
          <w:rPr>
            <w:rStyle w:val="a5"/>
          </w:rPr>
          <w:t>от 03.12.2025 № 924</w:t>
        </w:r>
      </w:hyperlink>
      <w:r>
        <w:t>)</w:t>
      </w:r>
    </w:p>
    <w:p w:rsidR="001738C8" w:rsidRPr="00C67916" w:rsidRDefault="001738C8" w:rsidP="00C67916">
      <w:r w:rsidRPr="00C67916">
        <w:t>3)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rsidR="0057390C" w:rsidRPr="00C67916" w:rsidRDefault="009A4635" w:rsidP="00C67916">
      <w:r w:rsidRPr="00C67916">
        <w:t>4</w:t>
      </w:r>
      <w:r w:rsidR="0057390C" w:rsidRPr="00C67916">
        <w:t>) документ о принятии решения о подготовке документации по планировке территории</w:t>
      </w:r>
      <w:r w:rsidR="00D031BB">
        <w:t xml:space="preserve"> (</w:t>
      </w:r>
      <w:r w:rsidR="00934EDF" w:rsidRPr="00C67916">
        <w:t>о внесении изменений в документацию по планировке территорий)</w:t>
      </w:r>
      <w:r w:rsidR="0057390C" w:rsidRPr="00C67916">
        <w:t>, вместе с проектом задания на разработку документации по планировке территории в случае если такое решение принималось заявителем самостоятельно;</w:t>
      </w:r>
    </w:p>
    <w:p w:rsidR="0057390C" w:rsidRPr="00C67916" w:rsidRDefault="009A4635" w:rsidP="00C67916">
      <w:r w:rsidRPr="00C67916">
        <w:t>5</w:t>
      </w:r>
      <w:r w:rsidR="0057390C" w:rsidRPr="00C67916">
        <w:t>) документация по планировке территории;</w:t>
      </w:r>
    </w:p>
    <w:p w:rsidR="0057390C" w:rsidRPr="00C67916" w:rsidRDefault="009A4635" w:rsidP="00C67916">
      <w:r w:rsidRPr="00C67916">
        <w:t>6</w:t>
      </w:r>
      <w:r w:rsidR="0057390C" w:rsidRPr="00C67916">
        <w:t>) 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 в формате, обеспечивающем размещение в Едином государственном реестре недвижимости;</w:t>
      </w:r>
    </w:p>
    <w:p w:rsidR="00F87D75" w:rsidRPr="00C67916" w:rsidRDefault="00A759F6" w:rsidP="00C67916">
      <w:pPr>
        <w:rPr>
          <w:rFonts w:cs="Arial"/>
          <w:szCs w:val="28"/>
        </w:rPr>
      </w:pPr>
      <w:r w:rsidRPr="00C67916">
        <w:t xml:space="preserve">7) </w:t>
      </w:r>
      <w:r w:rsidR="0057390C" w:rsidRPr="00C67916">
        <w:t>письмо органа</w:t>
      </w:r>
      <w:r w:rsidR="00F87D75" w:rsidRPr="00C67916">
        <w:t xml:space="preserve"> государственной власти, осуществляющ</w:t>
      </w:r>
      <w:r w:rsidR="009A4635" w:rsidRPr="00C67916">
        <w:t>его</w:t>
      </w:r>
      <w:r w:rsidR="00F87D75" w:rsidRPr="00C67916">
        <w:t xml:space="preserve"> предоставление лесных участков в границах земель лесного фонда, если документация по планировке территории</w:t>
      </w:r>
      <w:r w:rsidR="00F87D75" w:rsidRPr="00C67916">
        <w:rPr>
          <w:rFonts w:cs="Arial"/>
          <w:szCs w:val="28"/>
        </w:rPr>
        <w:t xml:space="preserve"> подготовлена в отношении земель лесного фонда, а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w:t>
      </w:r>
      <w:r w:rsidR="00C67916" w:rsidRPr="00C67916">
        <w:rPr>
          <w:rFonts w:cs="Arial"/>
          <w:szCs w:val="28"/>
        </w:rPr>
        <w:t xml:space="preserve"> </w:t>
      </w:r>
      <w:r w:rsidR="009A4635" w:rsidRPr="00C67916">
        <w:rPr>
          <w:rFonts w:cs="Arial"/>
          <w:szCs w:val="28"/>
        </w:rPr>
        <w:t>федерального</w:t>
      </w:r>
      <w:r w:rsidR="00F87D75" w:rsidRPr="00C67916">
        <w:rPr>
          <w:rFonts w:cs="Arial"/>
          <w:szCs w:val="28"/>
        </w:rPr>
        <w:t xml:space="preserve"> орган</w:t>
      </w:r>
      <w:r w:rsidR="009A4635" w:rsidRPr="00C67916">
        <w:rPr>
          <w:rFonts w:cs="Arial"/>
          <w:szCs w:val="28"/>
        </w:rPr>
        <w:t>а</w:t>
      </w:r>
      <w:r w:rsidR="00F87D75" w:rsidRPr="00C67916">
        <w:rPr>
          <w:rFonts w:cs="Arial"/>
          <w:szCs w:val="28"/>
        </w:rPr>
        <w:t xml:space="preserve"> испол</w:t>
      </w:r>
      <w:r w:rsidR="009A4635" w:rsidRPr="00C67916">
        <w:rPr>
          <w:rFonts w:cs="Arial"/>
          <w:szCs w:val="28"/>
        </w:rPr>
        <w:t>нительной власти, осуществляющего</w:t>
      </w:r>
      <w:r w:rsidR="00F87D75" w:rsidRPr="00C67916">
        <w:rPr>
          <w:rFonts w:cs="Arial"/>
          <w:szCs w:val="28"/>
        </w:rPr>
        <w:t xml:space="preserve">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rsidR="00F87D75" w:rsidRPr="00C67916" w:rsidRDefault="009A4635" w:rsidP="00C67916">
      <w:pPr>
        <w:rPr>
          <w:rFonts w:cs="Arial"/>
          <w:szCs w:val="28"/>
        </w:rPr>
      </w:pPr>
      <w:bookmarkStart w:id="1" w:name="Par88"/>
      <w:bookmarkEnd w:id="1"/>
      <w:r w:rsidRPr="00C67916">
        <w:rPr>
          <w:rFonts w:cs="Arial"/>
          <w:szCs w:val="28"/>
        </w:rPr>
        <w:t>8</w:t>
      </w:r>
      <w:r w:rsidR="00F87D75" w:rsidRPr="00C67916">
        <w:rPr>
          <w:rFonts w:cs="Arial"/>
          <w:szCs w:val="28"/>
        </w:rPr>
        <w:t xml:space="preserve">) </w:t>
      </w:r>
      <w:r w:rsidRPr="00C67916">
        <w:rPr>
          <w:rFonts w:cs="Arial"/>
          <w:szCs w:val="28"/>
        </w:rPr>
        <w:t>письмо</w:t>
      </w:r>
      <w:r w:rsidR="00F87D75" w:rsidRPr="00C67916">
        <w:rPr>
          <w:rFonts w:cs="Arial"/>
          <w:szCs w:val="28"/>
        </w:rPr>
        <w:t xml:space="preserve"> орган</w:t>
      </w:r>
      <w:r w:rsidRPr="00C67916">
        <w:rPr>
          <w:rFonts w:cs="Arial"/>
          <w:szCs w:val="28"/>
        </w:rPr>
        <w:t>а</w:t>
      </w:r>
      <w:r w:rsidR="00F87D75" w:rsidRPr="00C67916">
        <w:rPr>
          <w:rFonts w:cs="Arial"/>
          <w:szCs w:val="28"/>
        </w:rPr>
        <w:t xml:space="preserve"> государственной власти или орган</w:t>
      </w:r>
      <w:r w:rsidRPr="00C67916">
        <w:rPr>
          <w:rFonts w:cs="Arial"/>
          <w:szCs w:val="28"/>
        </w:rPr>
        <w:t>а</w:t>
      </w:r>
      <w:r w:rsidR="00F87D75" w:rsidRPr="00C67916">
        <w:rPr>
          <w:rFonts w:cs="Arial"/>
          <w:szCs w:val="28"/>
        </w:rPr>
        <w:t xml:space="preserve"> местного самоуправления, уполномоченн</w:t>
      </w:r>
      <w:r w:rsidRPr="00C67916">
        <w:rPr>
          <w:rFonts w:cs="Arial"/>
          <w:szCs w:val="28"/>
        </w:rPr>
        <w:t xml:space="preserve">ого </w:t>
      </w:r>
      <w:r w:rsidR="00F87D75" w:rsidRPr="00C67916">
        <w:rPr>
          <w:rFonts w:cs="Arial"/>
          <w:szCs w:val="28"/>
        </w:rPr>
        <w:t xml:space="preserve">на принятие решения об изъятии земельных участков для государственных или муниципальных нужд, если для размещения объекта </w:t>
      </w:r>
      <w:r w:rsidR="00F87D75" w:rsidRPr="00C67916">
        <w:rPr>
          <w:rFonts w:cs="Arial"/>
          <w:szCs w:val="28"/>
        </w:rPr>
        <w:lastRenderedPageBreak/>
        <w:t>капитального строительства допускается изъятие земельных участков для государственных или муниципальных нужд (в указанном случае на согласование направляется только проект планировки территории);</w:t>
      </w:r>
    </w:p>
    <w:p w:rsidR="0001423E" w:rsidRPr="0001423E" w:rsidRDefault="009A4635" w:rsidP="0001423E">
      <w:pPr>
        <w:rPr>
          <w:rFonts w:cs="Arial"/>
          <w:szCs w:val="28"/>
        </w:rPr>
      </w:pPr>
      <w:bookmarkStart w:id="2" w:name="Par89"/>
      <w:bookmarkEnd w:id="2"/>
      <w:r w:rsidRPr="00C67916">
        <w:rPr>
          <w:rFonts w:cs="Arial"/>
          <w:szCs w:val="28"/>
        </w:rPr>
        <w:t>9</w:t>
      </w:r>
      <w:r w:rsidR="00F87D75" w:rsidRPr="00C67916">
        <w:rPr>
          <w:rFonts w:cs="Arial"/>
          <w:szCs w:val="28"/>
        </w:rPr>
        <w:t xml:space="preserve">) </w:t>
      </w:r>
      <w:r w:rsidR="0001423E" w:rsidRPr="0001423E">
        <w:rPr>
          <w:rFonts w:cs="Arial"/>
          <w:szCs w:val="28"/>
        </w:rPr>
        <w:t>письмо главы поселения, в отношении территории которого разработана документация по планировке территории, а в случае размещения объекта капитального строительства на межселенной территории - главе муниципального района;</w:t>
      </w:r>
    </w:p>
    <w:p w:rsidR="00F87D75" w:rsidRDefault="0001423E" w:rsidP="0001423E">
      <w:pPr>
        <w:rPr>
          <w:rFonts w:cs="Arial"/>
          <w:szCs w:val="28"/>
        </w:rPr>
      </w:pPr>
      <w:r w:rsidRPr="0001423E">
        <w:rPr>
          <w:rFonts w:cs="Arial"/>
          <w:szCs w:val="28"/>
        </w:rPr>
        <w:t>10) письмо исполнительного органа государственной власти или органа местного самоуправления, в ведении которых находится особо охраняемая природная территория;</w:t>
      </w:r>
    </w:p>
    <w:p w:rsidR="0001423E" w:rsidRPr="00C67916" w:rsidRDefault="0001423E" w:rsidP="0001423E">
      <w:r>
        <w:rPr>
          <w:rFonts w:cs="Arial"/>
          <w:szCs w:val="28"/>
        </w:rPr>
        <w:t>(</w:t>
      </w:r>
      <w:r w:rsidRPr="0001423E">
        <w:rPr>
          <w:rFonts w:cs="Arial"/>
          <w:szCs w:val="28"/>
        </w:rPr>
        <w:t>подпункты 9, 10 подпункта 18.3 пункта 18</w:t>
      </w:r>
      <w:r>
        <w:rPr>
          <w:rFonts w:cs="Arial"/>
          <w:szCs w:val="28"/>
        </w:rPr>
        <w:t xml:space="preserve"> изложены </w:t>
      </w:r>
      <w:r>
        <w:t xml:space="preserve">в редакции постановления Администрации </w:t>
      </w:r>
      <w:hyperlink r:id="rId46" w:tooltip="постановление от 23.12.2024 0:00:00 №1171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C425ED">
          <w:rPr>
            <w:rStyle w:val="a5"/>
          </w:rPr>
          <w:t>от 23.12.2024 № 1171</w:t>
        </w:r>
      </w:hyperlink>
      <w:r>
        <w:t>)</w:t>
      </w:r>
    </w:p>
    <w:p w:rsidR="00F87D75" w:rsidRPr="00C67916" w:rsidRDefault="009A4635" w:rsidP="00C67916">
      <w:r w:rsidRPr="00C67916">
        <w:t>11</w:t>
      </w:r>
      <w:r w:rsidR="00F87D75" w:rsidRPr="00C67916">
        <w:t xml:space="preserve">) </w:t>
      </w:r>
      <w:r w:rsidRPr="00C67916">
        <w:t xml:space="preserve">письмо </w:t>
      </w:r>
      <w:r w:rsidR="00F87D75" w:rsidRPr="00C67916">
        <w:t>владельц</w:t>
      </w:r>
      <w:r w:rsidRPr="00C67916">
        <w:t>а</w:t>
      </w:r>
      <w:r w:rsidR="00F87D75" w:rsidRPr="00C67916">
        <w:t xml:space="preserve"> автомобильной дороги, если документация по планировке территории предусматривает размещение объекта капитального строительства в границах придорож</w:t>
      </w:r>
      <w:r w:rsidRPr="00C67916">
        <w:t>ной полосы автомобильной дороги;</w:t>
      </w:r>
    </w:p>
    <w:p w:rsidR="0001423E" w:rsidRDefault="009A4635" w:rsidP="00C67916">
      <w:r w:rsidRPr="00C67916">
        <w:t>12</w:t>
      </w:r>
      <w:r w:rsidR="00F87D75" w:rsidRPr="00C67916">
        <w:t xml:space="preserve">) </w:t>
      </w:r>
      <w:r w:rsidR="0001423E" w:rsidRPr="0001423E">
        <w:t xml:space="preserve">письмо органа государственной власти или органа местного самоуправления, уполномоченного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частью 12.12 статьи 45 </w:t>
      </w:r>
      <w:hyperlink r:id="rId47" w:tooltip="ФЕДЕРАЛЬНЫЙ ЗАКОН от 29.12.2004 № 190-ФЗ ГОСУДАРСТВЕННАЯ ДУМА ФЕДЕРАЛЬНОГО СОБРАНИЯ РФ&#10;&#10;Градостроительный кодекс Российской Федерации" w:history="1">
        <w:r w:rsidR="0001423E" w:rsidRPr="0001423E">
          <w:rPr>
            <w:rStyle w:val="a5"/>
          </w:rPr>
          <w:t>Градостроительного кодекса</w:t>
        </w:r>
      </w:hyperlink>
      <w:r w:rsidR="0001423E" w:rsidRPr="0001423E">
        <w:t xml:space="preserve"> Российской Федерации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если реконструкция существующих линейного объекта или линейных объектов может осуществляться на основании утвержденного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(за исключением случая, если для реконструкции существующих линейного объекта или линейных объектов не требуется подготовка проекта планировки территории).</w:t>
      </w:r>
    </w:p>
    <w:p w:rsidR="0001423E" w:rsidRPr="00C67916" w:rsidRDefault="0001423E" w:rsidP="0001423E">
      <w:r>
        <w:rPr>
          <w:rFonts w:cs="Arial"/>
          <w:szCs w:val="28"/>
        </w:rPr>
        <w:t>(подпункт</w:t>
      </w:r>
      <w:r w:rsidRPr="0001423E">
        <w:rPr>
          <w:rFonts w:cs="Arial"/>
          <w:szCs w:val="28"/>
        </w:rPr>
        <w:t xml:space="preserve"> </w:t>
      </w:r>
      <w:r>
        <w:rPr>
          <w:rFonts w:cs="Arial"/>
          <w:szCs w:val="28"/>
        </w:rPr>
        <w:t xml:space="preserve">12 </w:t>
      </w:r>
      <w:r w:rsidRPr="0001423E">
        <w:rPr>
          <w:rFonts w:cs="Arial"/>
          <w:szCs w:val="28"/>
        </w:rPr>
        <w:t>подпункта 18.3 пункта 18</w:t>
      </w:r>
      <w:r>
        <w:rPr>
          <w:rFonts w:cs="Arial"/>
          <w:szCs w:val="28"/>
        </w:rPr>
        <w:t xml:space="preserve"> изложен </w:t>
      </w:r>
      <w:r>
        <w:t xml:space="preserve">в редакции постановления Администрации </w:t>
      </w:r>
      <w:hyperlink r:id="rId48" w:tooltip="постановление от 23.12.2024 0:00:00 №1171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C425ED">
          <w:rPr>
            <w:rStyle w:val="a5"/>
          </w:rPr>
          <w:t>от 23.12.2024 № 1171</w:t>
        </w:r>
      </w:hyperlink>
      <w:r>
        <w:t>)</w:t>
      </w:r>
    </w:p>
    <w:p w:rsidR="00A759F6" w:rsidRPr="00C67916" w:rsidRDefault="00A759F6" w:rsidP="00C67916">
      <w:r w:rsidRPr="00C67916">
        <w:t>18.4.</w:t>
      </w:r>
      <w:r w:rsidR="00C67916" w:rsidRPr="00C67916">
        <w:t xml:space="preserve"> </w:t>
      </w:r>
      <w:r w:rsidRPr="00C67916">
        <w:t xml:space="preserve">Для принятия решения об </w:t>
      </w:r>
      <w:r w:rsidRPr="00C67916">
        <w:rPr>
          <w:bCs/>
        </w:rPr>
        <w:t>отмене отдельных частей документации по планировке территории</w:t>
      </w:r>
      <w:r w:rsidRPr="00C67916">
        <w:t xml:space="preserve"> заявитель представляет следующие документы:</w:t>
      </w:r>
    </w:p>
    <w:p w:rsidR="0069282F" w:rsidRPr="00C67916" w:rsidRDefault="00486EEE" w:rsidP="00C67916">
      <w:pPr>
        <w:rPr>
          <w:bCs/>
        </w:rPr>
      </w:pPr>
      <w:r w:rsidRPr="00C67916">
        <w:t xml:space="preserve">1) </w:t>
      </w:r>
      <w:r w:rsidR="008956BF" w:rsidRPr="00C67916">
        <w:t>з</w:t>
      </w:r>
      <w:r w:rsidR="00DA3B32" w:rsidRPr="00C67916">
        <w:t>аявление (</w:t>
      </w:r>
      <w:r w:rsidRPr="00C67916">
        <w:rPr>
          <w:bCs/>
        </w:rPr>
        <w:t>уведомление</w:t>
      </w:r>
      <w:r w:rsidR="00DA3B32" w:rsidRPr="00C67916">
        <w:rPr>
          <w:bCs/>
        </w:rPr>
        <w:t>)</w:t>
      </w:r>
      <w:r w:rsidRPr="00C67916">
        <w:rPr>
          <w:bCs/>
        </w:rPr>
        <w:t xml:space="preserve"> о необходимости отмены соответствующих отдельных частей документации по планировке территории</w:t>
      </w:r>
      <w:r w:rsidR="00013AD2" w:rsidRPr="00C67916">
        <w:rPr>
          <w:bCs/>
        </w:rPr>
        <w:t>,</w:t>
      </w:r>
      <w:r w:rsidR="00013AD2" w:rsidRPr="00C67916">
        <w:t xml:space="preserve"> по форме согласно приложению</w:t>
      </w:r>
      <w:r w:rsidR="008956BF" w:rsidRPr="00C67916">
        <w:t xml:space="preserve"> </w:t>
      </w:r>
      <w:r w:rsidR="003270CB" w:rsidRPr="00C67916">
        <w:t>4</w:t>
      </w:r>
      <w:r w:rsidR="00013AD2" w:rsidRPr="00C67916">
        <w:t xml:space="preserve"> к настоящему административному регламенту</w:t>
      </w:r>
      <w:r w:rsidR="00DA3B32" w:rsidRPr="00C67916">
        <w:rPr>
          <w:bCs/>
        </w:rPr>
        <w:t>, в</w:t>
      </w:r>
      <w:r w:rsidR="0069282F" w:rsidRPr="00C67916">
        <w:rPr>
          <w:bCs/>
        </w:rPr>
        <w:t xml:space="preserve"> </w:t>
      </w:r>
      <w:r w:rsidR="00DA3B32" w:rsidRPr="00C67916">
        <w:rPr>
          <w:bCs/>
        </w:rPr>
        <w:t>котором</w:t>
      </w:r>
      <w:r w:rsidR="0069282F" w:rsidRPr="00C67916">
        <w:rPr>
          <w:bCs/>
        </w:rPr>
        <w:t xml:space="preserve"> указываются:</w:t>
      </w:r>
    </w:p>
    <w:p w:rsidR="0069282F" w:rsidRPr="00C67916" w:rsidRDefault="00DA3B32" w:rsidP="00C67916">
      <w:r w:rsidRPr="00C67916">
        <w:t>-</w:t>
      </w:r>
      <w:r w:rsidR="0069282F" w:rsidRPr="00C67916">
        <w:t xml:space="preserve"> реквизиты решения (номер и дата) об утверждении документации по планировке территории, отдельные части которой подлежат отмене;</w:t>
      </w:r>
    </w:p>
    <w:p w:rsidR="0069282F" w:rsidRPr="00C67916" w:rsidRDefault="00DA3B32" w:rsidP="00C67916">
      <w:r w:rsidRPr="00C67916">
        <w:t>-</w:t>
      </w:r>
      <w:r w:rsidR="00C67916" w:rsidRPr="00C67916">
        <w:t xml:space="preserve"> </w:t>
      </w:r>
      <w:r w:rsidR="0069282F" w:rsidRPr="00C67916">
        <w:t>часть документации по планировке территории, подлежащая отмене;</w:t>
      </w:r>
    </w:p>
    <w:p w:rsidR="0069282F" w:rsidRPr="00C67916" w:rsidRDefault="00DA3B32" w:rsidP="00C67916">
      <w:r w:rsidRPr="00C67916">
        <w:t>-</w:t>
      </w:r>
      <w:r w:rsidR="0069282F" w:rsidRPr="00C67916">
        <w:t xml:space="preserve"> реквизиты (номер и дата) решения органа местного самоуправления поселения</w:t>
      </w:r>
      <w:r w:rsidR="00C67916" w:rsidRPr="00C67916">
        <w:t xml:space="preserve"> </w:t>
      </w:r>
      <w:r w:rsidR="0069282F" w:rsidRPr="00C67916">
        <w:t>об отмене красных линий, которые обозначают границы территорий, занятых линейными объектами и (или) предназначенных для размещения линейных объектов</w:t>
      </w:r>
      <w:r w:rsidR="008956BF" w:rsidRPr="00C67916">
        <w:t>;</w:t>
      </w:r>
    </w:p>
    <w:p w:rsidR="00486EEE" w:rsidRPr="00C67916" w:rsidRDefault="00486EEE" w:rsidP="00C67916">
      <w:r w:rsidRPr="00C67916">
        <w:t xml:space="preserve">2) </w:t>
      </w:r>
      <w:r w:rsidR="002848E6" w:rsidRPr="002848E6">
        <w:t>паспорт гражданина Российской Федерации либо иной документ, удостоверяющий личность заявителя или представителя заявителя, в соответствии с законодательством Российской Федерации (предоставляется в случае личного обращения в Отдел)</w:t>
      </w:r>
      <w:r w:rsidRPr="00C67916">
        <w:t>;</w:t>
      </w:r>
    </w:p>
    <w:p w:rsidR="002848E6" w:rsidRPr="00C67916" w:rsidRDefault="002848E6" w:rsidP="002848E6">
      <w:r>
        <w:t xml:space="preserve">(абзац шестой подпункта 18.4 пункта 18 изложен в редакции постановления Администрации </w:t>
      </w:r>
      <w:hyperlink r:id="rId49" w:tooltip="постановление от 03.12.2025 0:00:00 №924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10;&#10;" w:history="1">
        <w:r w:rsidRPr="002848E6">
          <w:rPr>
            <w:rStyle w:val="a5"/>
          </w:rPr>
          <w:t>от 03.12.2025 № 924</w:t>
        </w:r>
      </w:hyperlink>
      <w:r>
        <w:t>)</w:t>
      </w:r>
    </w:p>
    <w:p w:rsidR="00486EEE" w:rsidRPr="00C67916" w:rsidRDefault="00486EEE" w:rsidP="00C67916">
      <w:r w:rsidRPr="00C67916">
        <w:t>3)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r w:rsidR="00043F2A" w:rsidRPr="00C67916">
        <w:t>.</w:t>
      </w:r>
    </w:p>
    <w:p w:rsidR="0001423E" w:rsidRDefault="00486EEE" w:rsidP="0001423E">
      <w:r w:rsidRPr="00C67916">
        <w:lastRenderedPageBreak/>
        <w:t xml:space="preserve">18.5. </w:t>
      </w:r>
      <w:r w:rsidR="0001423E">
        <w:t>Для принятия решения о признании отдельных частей проекта планировки территории не подлежащими применению заявитель представляет следующие документы:</w:t>
      </w:r>
    </w:p>
    <w:p w:rsidR="0001423E" w:rsidRDefault="0001423E" w:rsidP="0001423E">
      <w:r>
        <w:t>1) заявление (обращение) о признании отдельных частей проекта планировки территории не подлежащими применению,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размещенных на основании такой документации, в котором указывается следующая информация:</w:t>
      </w:r>
    </w:p>
    <w:p w:rsidR="0001423E" w:rsidRDefault="0001423E" w:rsidP="0001423E">
      <w:r>
        <w:t>- реквизиты решения (номер и дата) об утверждении документации по планировке территории, отдельные части которой подлежат признанию не подлежащими применению;</w:t>
      </w:r>
    </w:p>
    <w:p w:rsidR="0001423E" w:rsidRDefault="0001423E" w:rsidP="0001423E">
      <w:r>
        <w:t>- реквизиты решения (номер и дата) об утверждении проекта планировки территории, которым предусмотрена реконструкция существующих линейного объекта или линейных объектов, размещенных на основании такого проекта;</w:t>
      </w:r>
    </w:p>
    <w:p w:rsidR="0001423E" w:rsidRDefault="0001423E" w:rsidP="0001423E">
      <w:r>
        <w:t>- перечень отдельных частей проекта планировки территории, признаваемых не подлежащими применению;</w:t>
      </w:r>
    </w:p>
    <w:p w:rsidR="0001423E" w:rsidRDefault="0001423E" w:rsidP="0001423E">
      <w:r>
        <w:t>- основание для признания отдельных частей проекта планировки территории не подлежащими применению;</w:t>
      </w:r>
    </w:p>
    <w:p w:rsidR="0001423E" w:rsidRDefault="0001423E" w:rsidP="0001423E">
      <w:r>
        <w:t>2) заявление (обращение) о признании отдельных частей проекта планировки территории не подлежащими применению, в случае если проектом планировки территории предусмотрено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и в течение 6 лет со дня утверждения указанного проекта планировки территории не принято решение об изъятии таких земельных участков для государственных или муниципальных нужд, в котором указывается следующая информация:</w:t>
      </w:r>
    </w:p>
    <w:p w:rsidR="0001423E" w:rsidRDefault="0001423E" w:rsidP="0001423E">
      <w:r>
        <w:t>- реквизиты решения (номер и дата) об утверждении документации по планировке территории, в отношении которой направляется обращение о признании не подлежащими применению;</w:t>
      </w:r>
    </w:p>
    <w:p w:rsidR="0001423E" w:rsidRDefault="0001423E" w:rsidP="0001423E">
      <w:r>
        <w:t>- кадастровый номер земельного участка или ранее присвоенный государственный учетный номер земельного участка, расположенного в границах зон планируемого размещения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w:t>
      </w:r>
    </w:p>
    <w:p w:rsidR="0001423E" w:rsidRDefault="0001423E" w:rsidP="0001423E">
      <w:r>
        <w:t>- основание для признания отдельных частей проекта планировки территории не подлежащими применению.</w:t>
      </w:r>
    </w:p>
    <w:p w:rsidR="00027594" w:rsidRDefault="00027594" w:rsidP="00027594">
      <w:r>
        <w:t>3) паспорт гражданина Российской Федерации либо иной документ, удостоверяющий личность заявителя или представителя заявителя, в соответствии с законодательством Российской Федерации (предоставляется в случае личного обращения в Отдел);</w:t>
      </w:r>
    </w:p>
    <w:p w:rsidR="00027594" w:rsidRDefault="00027594" w:rsidP="00027594">
      <w:r>
        <w:t xml:space="preserve">4) документ, удостоверяющий полномочия представителя заявителя, в случае обращения за предоставление муниципальной услуги представителя заявителя) за исключением законных представителей физических лиц). </w:t>
      </w:r>
    </w:p>
    <w:p w:rsidR="002848E6" w:rsidRPr="00C67916" w:rsidRDefault="002848E6" w:rsidP="00027594">
      <w:r>
        <w:t>(абзацы одиннадцатый, двенадцатый подпункта 18.5 пункта 18 изложен</w:t>
      </w:r>
      <w:r w:rsidR="00027594">
        <w:t>ы</w:t>
      </w:r>
      <w:r>
        <w:t xml:space="preserve"> в редакции постановления Администрации </w:t>
      </w:r>
      <w:hyperlink r:id="rId50" w:tooltip="постановление от 03.12.2025 0:00:00 №924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10;&#10;" w:history="1">
        <w:r w:rsidRPr="002848E6">
          <w:rPr>
            <w:rStyle w:val="a5"/>
          </w:rPr>
          <w:t>от 03.12.2025 № 924</w:t>
        </w:r>
      </w:hyperlink>
      <w:r>
        <w:t>)</w:t>
      </w:r>
    </w:p>
    <w:p w:rsidR="0001423E" w:rsidRPr="00C67916" w:rsidRDefault="0001423E" w:rsidP="0001423E">
      <w:r>
        <w:lastRenderedPageBreak/>
        <w:t>(</w:t>
      </w:r>
      <w:r w:rsidRPr="0001423E">
        <w:t>подпункт 18.5 пункта 18</w:t>
      </w:r>
      <w:r>
        <w:t xml:space="preserve"> изложен в редакции постановления Администрации                   </w:t>
      </w:r>
      <w:hyperlink r:id="rId51" w:tooltip="постановление от 23.12.2024 0:00:00 №1171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C425ED">
          <w:rPr>
            <w:rStyle w:val="a5"/>
          </w:rPr>
          <w:t>от 23.12.2024 № 1171</w:t>
        </w:r>
      </w:hyperlink>
      <w:r>
        <w:t>)</w:t>
      </w:r>
    </w:p>
    <w:p w:rsidR="00B2598D" w:rsidRPr="00C67916" w:rsidRDefault="00BE5A57" w:rsidP="00C67916">
      <w:r w:rsidRPr="00C67916">
        <w:t>19</w:t>
      </w:r>
      <w:r w:rsidR="0075234C" w:rsidRPr="00C67916">
        <w:t>.</w:t>
      </w:r>
      <w:r w:rsidR="00E6324B" w:rsidRPr="00C67916">
        <w:t xml:space="preserve"> </w:t>
      </w:r>
      <w:r w:rsidR="00B2598D" w:rsidRPr="00C67916">
        <w:t>Исчерпывающий перечень документов, необходимых для</w:t>
      </w:r>
      <w:r w:rsidR="00C67916" w:rsidRPr="00C67916">
        <w:t xml:space="preserve"> </w:t>
      </w:r>
      <w:r w:rsidR="00B2598D" w:rsidRPr="00C67916">
        <w:t xml:space="preserve">предоставления муниципальной услуги, запрашиваемых и получаемых </w:t>
      </w:r>
      <w:r w:rsidR="00954A41" w:rsidRPr="00C67916">
        <w:t>О</w:t>
      </w:r>
      <w:r w:rsidR="00B2598D" w:rsidRPr="00C67916">
        <w:t>тделом в порядке межведомственного информационного взаимодействия и которые заявитель вправе представить по собственной инициативе:</w:t>
      </w:r>
    </w:p>
    <w:p w:rsidR="00B2598D" w:rsidRPr="00C67916" w:rsidRDefault="00B2598D" w:rsidP="00C67916">
      <w:pPr>
        <w:rPr>
          <w:rFonts w:cs="Arial"/>
          <w:szCs w:val="28"/>
        </w:rPr>
      </w:pPr>
      <w:r w:rsidRPr="00C67916">
        <w:rPr>
          <w:rFonts w:cs="Arial"/>
          <w:szCs w:val="28"/>
        </w:rPr>
        <w:t xml:space="preserve">1) сведения из Единого государственного реестра юридических лиц (при обращении </w:t>
      </w:r>
      <w:r w:rsidR="00CF224F" w:rsidRPr="00C67916">
        <w:rPr>
          <w:rFonts w:cs="Arial"/>
          <w:szCs w:val="28"/>
        </w:rPr>
        <w:t>заявителя</w:t>
      </w:r>
      <w:r w:rsidRPr="00C67916">
        <w:rPr>
          <w:rFonts w:cs="Arial"/>
          <w:szCs w:val="28"/>
        </w:rPr>
        <w:t>, являющегося юридическим лицом)</w:t>
      </w:r>
      <w:r w:rsidR="008956BF" w:rsidRPr="00C67916">
        <w:rPr>
          <w:rFonts w:cs="Arial"/>
          <w:szCs w:val="28"/>
        </w:rPr>
        <w:t>;</w:t>
      </w:r>
    </w:p>
    <w:p w:rsidR="00B2598D" w:rsidRPr="00C67916" w:rsidRDefault="00B2598D" w:rsidP="00C67916">
      <w:pPr>
        <w:rPr>
          <w:rFonts w:cs="Arial"/>
          <w:szCs w:val="28"/>
        </w:rPr>
      </w:pPr>
      <w:r w:rsidRPr="00C67916">
        <w:rPr>
          <w:rFonts w:cs="Arial"/>
          <w:szCs w:val="28"/>
        </w:rPr>
        <w:t xml:space="preserve">2) сведения из Единого государственного реестра индивидуальных предпринимателей (при обращении </w:t>
      </w:r>
      <w:r w:rsidR="00CF224F" w:rsidRPr="00C67916">
        <w:rPr>
          <w:rFonts w:cs="Arial"/>
          <w:szCs w:val="28"/>
        </w:rPr>
        <w:t>заявителя</w:t>
      </w:r>
      <w:r w:rsidRPr="00C67916">
        <w:rPr>
          <w:rFonts w:cs="Arial"/>
          <w:szCs w:val="28"/>
        </w:rPr>
        <w:t>, являющегося индивидуальным предпринимателем)</w:t>
      </w:r>
      <w:r w:rsidR="008956BF" w:rsidRPr="00C67916">
        <w:rPr>
          <w:rFonts w:cs="Arial"/>
          <w:szCs w:val="28"/>
        </w:rPr>
        <w:t>;</w:t>
      </w:r>
    </w:p>
    <w:p w:rsidR="00B2598D" w:rsidRPr="00C67916" w:rsidRDefault="00B2598D" w:rsidP="00C67916">
      <w:pPr>
        <w:rPr>
          <w:rFonts w:cs="Arial"/>
          <w:szCs w:val="28"/>
        </w:rPr>
      </w:pPr>
      <w:r w:rsidRPr="00C67916">
        <w:rPr>
          <w:rFonts w:cs="Arial"/>
          <w:szCs w:val="28"/>
        </w:rPr>
        <w:t>3)</w:t>
      </w:r>
      <w:r w:rsidR="00C67916" w:rsidRPr="00C67916">
        <w:rPr>
          <w:rFonts w:cs="Arial"/>
          <w:szCs w:val="28"/>
        </w:rPr>
        <w:t xml:space="preserve"> </w:t>
      </w:r>
      <w:r w:rsidRPr="00C67916">
        <w:rPr>
          <w:rFonts w:cs="Arial"/>
          <w:szCs w:val="28"/>
        </w:rPr>
        <w:t>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DE4B7F" w:rsidRPr="00C67916" w:rsidRDefault="00DE4B7F" w:rsidP="00C67916">
      <w:pPr>
        <w:rPr>
          <w:rFonts w:cs="Arial"/>
          <w:szCs w:val="28"/>
        </w:rPr>
      </w:pPr>
      <w:r w:rsidRPr="00C67916">
        <w:rPr>
          <w:rFonts w:cs="Arial"/>
          <w:szCs w:val="28"/>
        </w:rPr>
        <w:t>4) сведения из Единого государственного реестра недвижимости о земельном участке, об основных характеристиках и зарегистрированных правах на земельный участок</w:t>
      </w:r>
      <w:r w:rsidR="008956BF" w:rsidRPr="00C67916">
        <w:rPr>
          <w:rFonts w:cs="Arial"/>
          <w:szCs w:val="28"/>
        </w:rPr>
        <w:t>.</w:t>
      </w:r>
    </w:p>
    <w:p w:rsidR="0027436C" w:rsidRPr="00C67916" w:rsidRDefault="0027436C" w:rsidP="00C67916">
      <w:pPr>
        <w:rPr>
          <w:rFonts w:cs="Arial"/>
          <w:szCs w:val="28"/>
        </w:rPr>
      </w:pPr>
      <w:r w:rsidRPr="00C67916">
        <w:rPr>
          <w:rFonts w:cs="Arial"/>
          <w:szCs w:val="28"/>
        </w:rPr>
        <w:t>Непредставление заявителем документов и информации, которые он вправе представить по собственной инициативе, не является основанием для отказа заявителю в предоставлении муниципальной услуги.</w:t>
      </w:r>
    </w:p>
    <w:p w:rsidR="00CF224F" w:rsidRPr="00C67916" w:rsidRDefault="00486EEE" w:rsidP="00C67916">
      <w:r w:rsidRPr="00C67916">
        <w:t>20</w:t>
      </w:r>
      <w:r w:rsidR="00CF224F" w:rsidRPr="00C67916">
        <w:t xml:space="preserve">. Способы получения заявителем </w:t>
      </w:r>
      <w:r w:rsidR="005D675C" w:rsidRPr="00C67916">
        <w:t>документов, указанных в</w:t>
      </w:r>
      <w:r w:rsidR="00C67916" w:rsidRPr="00C67916">
        <w:t xml:space="preserve"> </w:t>
      </w:r>
      <w:r w:rsidR="005D675C" w:rsidRPr="00C67916">
        <w:t xml:space="preserve">пункте 19 </w:t>
      </w:r>
      <w:r w:rsidR="00CF224F" w:rsidRPr="00C67916">
        <w:t xml:space="preserve">настоящего </w:t>
      </w:r>
      <w:r w:rsidR="00954A41" w:rsidRPr="00C67916">
        <w:t>А</w:t>
      </w:r>
      <w:r w:rsidR="00CF224F" w:rsidRPr="00C67916">
        <w:t>дминистративного регламента:</w:t>
      </w:r>
    </w:p>
    <w:p w:rsidR="00CF224F" w:rsidRPr="00C67916" w:rsidRDefault="00CF224F" w:rsidP="00C67916">
      <w:r w:rsidRPr="00C67916">
        <w:t xml:space="preserve">Документы, указанные в подпунктах 1, 2 пункта </w:t>
      </w:r>
      <w:r w:rsidR="0027436C" w:rsidRPr="00C67916">
        <w:t>19</w:t>
      </w:r>
      <w:r w:rsidRPr="00C67916">
        <w:t xml:space="preserve"> настоящего </w:t>
      </w:r>
      <w:r w:rsidR="00954A41" w:rsidRPr="00C67916">
        <w:t>А</w:t>
      </w:r>
      <w:r w:rsidRPr="00C67916">
        <w:t>дминистративного регламента заявитель может получить обратившись в</w:t>
      </w:r>
      <w:r w:rsidR="00C67916" w:rsidRPr="00C67916">
        <w:t xml:space="preserve"> </w:t>
      </w:r>
      <w:r w:rsidRPr="00C67916">
        <w:t>ИФНС</w:t>
      </w:r>
      <w:r w:rsidR="008A426B" w:rsidRPr="00C67916">
        <w:t xml:space="preserve"> России</w:t>
      </w:r>
      <w:r w:rsidR="00C67916" w:rsidRPr="00C67916">
        <w:t xml:space="preserve"> № </w:t>
      </w:r>
      <w:r w:rsidRPr="00C67916">
        <w:t xml:space="preserve">7. </w:t>
      </w:r>
    </w:p>
    <w:p w:rsidR="00C67916" w:rsidRPr="00C67916" w:rsidRDefault="00CF224F" w:rsidP="00C67916">
      <w:r w:rsidRPr="00C67916">
        <w:t xml:space="preserve">Документ, указанный в подпункте </w:t>
      </w:r>
      <w:r w:rsidR="0027436C" w:rsidRPr="00C67916">
        <w:t>3</w:t>
      </w:r>
      <w:r w:rsidR="00954A41" w:rsidRPr="00C67916">
        <w:t xml:space="preserve"> пункта </w:t>
      </w:r>
      <w:r w:rsidR="0027436C" w:rsidRPr="00C67916">
        <w:t>19</w:t>
      </w:r>
      <w:r w:rsidR="00954A41" w:rsidRPr="00C67916">
        <w:t xml:space="preserve"> настоящего А</w:t>
      </w:r>
      <w:r w:rsidRPr="00C67916">
        <w:t>дминистративного регламента заявитель может получить обратившись в</w:t>
      </w:r>
      <w:r w:rsidR="00C67916" w:rsidRPr="00C67916">
        <w:t xml:space="preserve"> </w:t>
      </w:r>
      <w:r w:rsidRPr="00C67916">
        <w:t>Управление Росреестра.</w:t>
      </w:r>
    </w:p>
    <w:p w:rsidR="001B0741" w:rsidRPr="00C67916" w:rsidRDefault="001B0741" w:rsidP="00C67916">
      <w:r w:rsidRPr="00C67916">
        <w:t>2</w:t>
      </w:r>
      <w:r w:rsidR="00486EEE" w:rsidRPr="00C67916">
        <w:t>1</w:t>
      </w:r>
      <w:r w:rsidRPr="00C67916">
        <w:t>. Требования к документам, необходимым для предоставления муниципальной услуги.</w:t>
      </w:r>
    </w:p>
    <w:p w:rsidR="0027436C" w:rsidRPr="00C67916" w:rsidRDefault="0027436C" w:rsidP="00C67916">
      <w:r w:rsidRPr="00C67916">
        <w:t>Рекомендуемая форма проекта задания на разработку документации по планировке территории приведена в приложении</w:t>
      </w:r>
      <w:r w:rsidR="00043F2A" w:rsidRPr="00C67916">
        <w:t xml:space="preserve"> </w:t>
      </w:r>
      <w:r w:rsidR="006E3149" w:rsidRPr="00C67916">
        <w:t>5</w:t>
      </w:r>
      <w:r w:rsidRPr="00C67916">
        <w:t xml:space="preserve"> к настоящему </w:t>
      </w:r>
      <w:r w:rsidR="00A35258" w:rsidRPr="00C67916">
        <w:t>административному регламенту</w:t>
      </w:r>
      <w:r w:rsidRPr="00C67916">
        <w:t>, правила заполнения указанной формы приведены в приложении</w:t>
      </w:r>
      <w:r w:rsidR="00C67916" w:rsidRPr="00C67916">
        <w:t xml:space="preserve"> </w:t>
      </w:r>
      <w:r w:rsidR="006E3149" w:rsidRPr="00C67916">
        <w:t>6</w:t>
      </w:r>
      <w:r w:rsidR="008F3349" w:rsidRPr="00C67916">
        <w:t xml:space="preserve"> </w:t>
      </w:r>
      <w:r w:rsidRPr="00C67916">
        <w:t xml:space="preserve">к настоящему </w:t>
      </w:r>
      <w:r w:rsidR="00A35258" w:rsidRPr="00C67916">
        <w:t>административному регламенту</w:t>
      </w:r>
      <w:r w:rsidRPr="00C67916">
        <w:t>.</w:t>
      </w:r>
    </w:p>
    <w:p w:rsidR="00F43E10" w:rsidRPr="00C67916" w:rsidRDefault="00F43E10" w:rsidP="00C67916">
      <w:r w:rsidRPr="00C67916">
        <w:t>Документация по планировке территории (по внесению изменений в документацию по планировке территорий) направляется в администрацию на бумажном носителе в сброшюрованном и прошитом виде в 2 экземплярах, а также на электронном носителе в количестве экземпляров, равном количеству поселений в отношении территорий которых осуществлялась подготовка документации по планировке территории, одного экземпляра для размещения в государственной информационной системе обеспечения градостроительной деятельности района, и одного экземпляра для хранения в архиве Березовского района.</w:t>
      </w:r>
    </w:p>
    <w:p w:rsidR="00F43E10" w:rsidRPr="00C67916" w:rsidRDefault="00F43E10" w:rsidP="00C67916">
      <w:r w:rsidRPr="00C67916">
        <w:t>Документация по планировке территории направляется в администрацию Березовского района на электронном носителе в формате Mapinfo (не ниже версии 9,5), а также в формате, позволяющем осуществить ее размещение в государственных информационных системах обеспечения градостроительной деятельности.</w:t>
      </w:r>
    </w:p>
    <w:p w:rsidR="00A908D4" w:rsidRDefault="00A908D4" w:rsidP="00C67916">
      <w:r w:rsidRPr="00C67916">
        <w:t xml:space="preserve">В случае представления документов, подтверждающих полномочия представителя заявителя действовать от имени заявителя (в случае обращения за получением услуги представителя заявителя) в электронной форме посредством Единого </w:t>
      </w:r>
      <w:r w:rsidR="004A771A">
        <w:t>портала</w:t>
      </w:r>
      <w:r w:rsidR="00C67916" w:rsidRPr="00C67916">
        <w:t xml:space="preserve"> </w:t>
      </w:r>
      <w:r w:rsidRPr="00C67916">
        <w:t>указанные документы, выданные заявителем, являющимся юридическим лицом, удостоверяются усиленной квалифицированной электронной подписью или усиленной неквалифицированной</w:t>
      </w:r>
      <w:r w:rsidR="00C67916" w:rsidRPr="00C67916">
        <w:t xml:space="preserve"> </w:t>
      </w:r>
      <w:r w:rsidRPr="00C67916">
        <w:t xml:space="preserve">электронной подписью правомочного должностного лица такого юридического лица, а документ, выданный заявителем, </w:t>
      </w:r>
      <w:r w:rsidRPr="00C67916">
        <w:lastRenderedPageBreak/>
        <w:t>являющимся физическим лицом,</w:t>
      </w:r>
      <w:r w:rsidR="00C67916" w:rsidRPr="00C67916">
        <w:t>-</w:t>
      </w:r>
      <w:r w:rsidRPr="00C67916">
        <w:t>усиленной квалифицированной электронной подписью нотариуса.</w:t>
      </w:r>
    </w:p>
    <w:p w:rsidR="004A771A" w:rsidRPr="00C67916" w:rsidRDefault="004A771A" w:rsidP="00C67916">
      <w:r>
        <w:t>(</w:t>
      </w:r>
      <w:r w:rsidRPr="004A771A">
        <w:t>в абзаце пятом пункта 21 слова «Единого и регионального порталов» замен</w:t>
      </w:r>
      <w:r>
        <w:t>ены словами «Единого портала</w:t>
      </w:r>
      <w:r w:rsidR="00C425ED">
        <w:t>» постановлением Администрации</w:t>
      </w:r>
      <w:r>
        <w:t xml:space="preserve"> </w:t>
      </w:r>
      <w:hyperlink r:id="rId52" w:tooltip="постановление от 15.05.2024 0:00:00 №436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4A771A">
          <w:rPr>
            <w:rStyle w:val="a5"/>
          </w:rPr>
          <w:t>от 15.05.2024 № 436</w:t>
        </w:r>
      </w:hyperlink>
      <w:r>
        <w:t>)</w:t>
      </w:r>
    </w:p>
    <w:p w:rsidR="00BE07A8" w:rsidRPr="00C67916" w:rsidRDefault="00A908D4" w:rsidP="00C67916">
      <w:r w:rsidRPr="00C67916">
        <w:t xml:space="preserve">В заявлении должен указать способ выдачи (направления) ему документов, являющихся результатом предоставления муниципальной услуги. </w:t>
      </w:r>
    </w:p>
    <w:p w:rsidR="00BE07A8" w:rsidRDefault="00BE07A8" w:rsidP="00C67916">
      <w:r w:rsidRPr="00C67916">
        <w:t xml:space="preserve">В случае направления </w:t>
      </w:r>
      <w:r w:rsidR="009F19C1" w:rsidRPr="00C67916">
        <w:t xml:space="preserve">заявления </w:t>
      </w:r>
      <w:r w:rsidRPr="00C67916">
        <w:t xml:space="preserve">и прилагаемых к нему документов </w:t>
      </w:r>
      <w:r w:rsidR="00A908D4" w:rsidRPr="00C67916">
        <w:t xml:space="preserve">посредством Единого </w:t>
      </w:r>
      <w:r w:rsidR="004A771A">
        <w:t>портала</w:t>
      </w:r>
      <w:r w:rsidRPr="00C67916">
        <w:t xml:space="preserve"> заявитель (представитель заявителя), прошедший процедуры регистрации, идентификации и аутентификации с использованием ЕСИА, заполняет формы указанных </w:t>
      </w:r>
      <w:r w:rsidR="009F19C1" w:rsidRPr="00C67916">
        <w:t>заявлений</w:t>
      </w:r>
      <w:r w:rsidRPr="00C67916">
        <w:t xml:space="preserve"> с использованием интерактивной формы в электронном виде.</w:t>
      </w:r>
    </w:p>
    <w:p w:rsidR="004A771A" w:rsidRPr="00C67916" w:rsidRDefault="004A771A" w:rsidP="004A771A">
      <w:r>
        <w:t>(</w:t>
      </w:r>
      <w:r w:rsidRPr="004A771A">
        <w:t>в абзаце седьмом пункта 21 слова «Единого и регионального порталов» замен</w:t>
      </w:r>
      <w:r>
        <w:t>ены словами «Единого портала» пос</w:t>
      </w:r>
      <w:r w:rsidR="00C425ED">
        <w:t xml:space="preserve">тановлением Администрации </w:t>
      </w:r>
      <w:hyperlink r:id="rId53" w:tooltip="постановление от 15.05.2024 0:00:00 №436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4A771A">
          <w:rPr>
            <w:rStyle w:val="a5"/>
          </w:rPr>
          <w:t>от 15.05.2024 № 436</w:t>
        </w:r>
      </w:hyperlink>
      <w:r>
        <w:t>)</w:t>
      </w:r>
    </w:p>
    <w:p w:rsidR="00A908D4" w:rsidRPr="00C67916" w:rsidRDefault="00A908D4" w:rsidP="00C67916">
      <w:pPr>
        <w:rPr>
          <w:rFonts w:cs="Arial"/>
          <w:szCs w:val="28"/>
        </w:rPr>
      </w:pPr>
      <w:r w:rsidRPr="00C67916">
        <w:rPr>
          <w:rFonts w:cs="Arial"/>
          <w:szCs w:val="28"/>
        </w:rPr>
        <w:t>Документы, прилагаемые к заявлению, представляемые в электронной форме, направляются в следующих форматах:</w:t>
      </w:r>
    </w:p>
    <w:p w:rsidR="00A908D4" w:rsidRPr="00C67916" w:rsidRDefault="00A908D4" w:rsidP="00C67916">
      <w:pPr>
        <w:rPr>
          <w:rFonts w:cs="Arial"/>
          <w:szCs w:val="28"/>
        </w:rPr>
      </w:pPr>
      <w:r w:rsidRPr="00C67916">
        <w:rPr>
          <w:rFonts w:cs="Arial"/>
          <w:szCs w:val="28"/>
        </w:rPr>
        <w:t>а)</w:t>
      </w:r>
      <w:r w:rsidR="00C67916" w:rsidRPr="00C67916">
        <w:rPr>
          <w:rFonts w:cs="Arial"/>
          <w:szCs w:val="28"/>
        </w:rPr>
        <w:t xml:space="preserve"> </w:t>
      </w:r>
      <w:r w:rsidRPr="00C67916">
        <w:rPr>
          <w:rFonts w:cs="Arial"/>
          <w:szCs w:val="28"/>
        </w:rPr>
        <w:t>xml</w:t>
      </w:r>
      <w:r w:rsidR="00C67916" w:rsidRPr="00C67916">
        <w:rPr>
          <w:rFonts w:cs="Arial"/>
          <w:szCs w:val="28"/>
        </w:rPr>
        <w:t>-</w:t>
      </w:r>
      <w:r w:rsidRPr="00C67916">
        <w:rPr>
          <w:rFonts w:cs="Arial"/>
          <w:szCs w:val="28"/>
        </w:rPr>
        <w:t>для документов, в отношении которых утверждены формы и требования по формированию электронных документов в виде файлов в формате xml;</w:t>
      </w:r>
    </w:p>
    <w:p w:rsidR="00A908D4" w:rsidRPr="00C67916" w:rsidRDefault="00A908D4" w:rsidP="00C67916">
      <w:r w:rsidRPr="00C67916">
        <w:t>б)</w:t>
      </w:r>
      <w:r w:rsidR="00C67916" w:rsidRPr="00C67916">
        <w:t xml:space="preserve"> </w:t>
      </w:r>
      <w:r w:rsidRPr="00C67916">
        <w:t>doc, docx, odt</w:t>
      </w:r>
      <w:r w:rsidR="00C67916" w:rsidRPr="00C67916">
        <w:t>-</w:t>
      </w:r>
      <w:r w:rsidRPr="00C67916">
        <w:t>для документов с текстовым содержанием, не включающим формулы;</w:t>
      </w:r>
    </w:p>
    <w:p w:rsidR="00A908D4" w:rsidRPr="00C67916" w:rsidRDefault="00A908D4" w:rsidP="00C67916">
      <w:r w:rsidRPr="00C67916">
        <w:t>в)</w:t>
      </w:r>
      <w:r w:rsidR="00C67916" w:rsidRPr="00C67916">
        <w:t xml:space="preserve"> </w:t>
      </w:r>
      <w:r w:rsidRPr="00C67916">
        <w:t>pdf, jpg, jpeg</w:t>
      </w:r>
      <w:r w:rsidR="00C67916" w:rsidRPr="00C67916">
        <w:t>-</w:t>
      </w:r>
      <w:r w:rsidRPr="00C67916">
        <w:t>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A908D4" w:rsidRPr="00C67916" w:rsidRDefault="00A908D4" w:rsidP="00C67916">
      <w:r w:rsidRPr="00C67916">
        <w:t>Электронные документы, представляемые в вышеперечисленных форматах должны:</w:t>
      </w:r>
    </w:p>
    <w:p w:rsidR="00A908D4" w:rsidRPr="00C67916" w:rsidRDefault="00A908D4" w:rsidP="00C67916">
      <w:r w:rsidRPr="00C67916">
        <w:t>а) формироваться способом, не предусматривающим сканирование документа на бумажном носителе;</w:t>
      </w:r>
    </w:p>
    <w:p w:rsidR="00A908D4" w:rsidRPr="00C67916" w:rsidRDefault="00A908D4" w:rsidP="00C67916">
      <w:r w:rsidRPr="00C67916">
        <w:t>б) состоять из одного или нескольких файлов, каждый из которых содержит текстовую и (или) графическую информацию;</w:t>
      </w:r>
    </w:p>
    <w:p w:rsidR="00A908D4" w:rsidRPr="00C67916" w:rsidRDefault="00A908D4" w:rsidP="00C67916">
      <w:r w:rsidRPr="00C67916">
        <w:t>в) обеспечивать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A908D4" w:rsidRPr="00C67916" w:rsidRDefault="00A908D4" w:rsidP="00C67916">
      <w:r w:rsidRPr="00C67916">
        <w:t>г) содержать оглавление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BE07A8" w:rsidRPr="00C67916" w:rsidRDefault="00BE07A8" w:rsidP="00C67916">
      <w:r w:rsidRPr="00C67916">
        <w:t xml:space="preserve">В случае если оригиналы документов, прилагаемых к </w:t>
      </w:r>
      <w:r w:rsidR="009F19C1" w:rsidRPr="00C67916">
        <w:t>заявлению</w:t>
      </w:r>
      <w:r w:rsidRPr="00C67916">
        <w:t>, выданы и подписаны</w:t>
      </w:r>
      <w:r w:rsidR="00C67916" w:rsidRPr="00C67916">
        <w:t xml:space="preserve"> </w:t>
      </w:r>
      <w:r w:rsidRPr="00C67916">
        <w:t>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BE07A8" w:rsidRPr="00C67916" w:rsidRDefault="00C67916" w:rsidP="00C67916">
      <w:r w:rsidRPr="00C67916">
        <w:t>«</w:t>
      </w:r>
      <w:r w:rsidR="00BE07A8" w:rsidRPr="00C67916">
        <w:t>черно-белый</w:t>
      </w:r>
      <w:r w:rsidRPr="00C67916">
        <w:t>»</w:t>
      </w:r>
      <w:r w:rsidR="00BE07A8" w:rsidRPr="00C67916">
        <w:t xml:space="preserve"> (при отсутствии в документе графических изображений и (или) цветного текста);</w:t>
      </w:r>
    </w:p>
    <w:p w:rsidR="00BE07A8" w:rsidRPr="00C67916" w:rsidRDefault="00C67916" w:rsidP="00C67916">
      <w:r w:rsidRPr="00C67916">
        <w:t>«</w:t>
      </w:r>
      <w:r w:rsidR="00BE07A8" w:rsidRPr="00C67916">
        <w:t>оттенки серого</w:t>
      </w:r>
      <w:r w:rsidRPr="00C67916">
        <w:t>»</w:t>
      </w:r>
      <w:r w:rsidR="00BE07A8" w:rsidRPr="00C67916">
        <w:t xml:space="preserve"> (при наличии в документе графических изображений, отличных от цветного графического изображения);</w:t>
      </w:r>
    </w:p>
    <w:p w:rsidR="00BE07A8" w:rsidRPr="00C67916" w:rsidRDefault="00C67916" w:rsidP="00C67916">
      <w:r w:rsidRPr="00C67916">
        <w:t>«</w:t>
      </w:r>
      <w:r w:rsidR="00BE07A8" w:rsidRPr="00C67916">
        <w:t>цветной</w:t>
      </w:r>
      <w:r w:rsidRPr="00C67916">
        <w:t>»</w:t>
      </w:r>
      <w:r w:rsidR="00BE07A8" w:rsidRPr="00C67916">
        <w:t xml:space="preserve"> или </w:t>
      </w:r>
      <w:r w:rsidRPr="00C67916">
        <w:t>«</w:t>
      </w:r>
      <w:r w:rsidR="00BE07A8" w:rsidRPr="00C67916">
        <w:t>режим полной цветопередачи</w:t>
      </w:r>
      <w:r w:rsidRPr="00C67916">
        <w:t>»</w:t>
      </w:r>
      <w:r w:rsidR="00BE07A8" w:rsidRPr="00C67916">
        <w:t xml:space="preserve"> (при наличии в документе цветных графических изображений либо цветного текста).</w:t>
      </w:r>
    </w:p>
    <w:p w:rsidR="00BE07A8" w:rsidRPr="00C67916" w:rsidRDefault="00BE07A8" w:rsidP="00C67916">
      <w:r w:rsidRPr="00C67916">
        <w:t>Количество файлов должно соответствовать количеству документов, каждый из которых содержит текстовую и (или) графическую информацию.</w:t>
      </w:r>
    </w:p>
    <w:p w:rsidR="003C5791" w:rsidRPr="00C67916" w:rsidRDefault="00BE07A8" w:rsidP="00C67916">
      <w:r w:rsidRPr="00C67916">
        <w:lastRenderedPageBreak/>
        <w:t>Документы, прилагаемые заявителем</w:t>
      </w:r>
      <w:r w:rsidR="00C67916" w:rsidRPr="00C67916">
        <w:t xml:space="preserve"> </w:t>
      </w:r>
      <w:r w:rsidR="009F19C1" w:rsidRPr="00C67916">
        <w:t>и</w:t>
      </w:r>
      <w:r w:rsidR="00C67916" w:rsidRPr="00C67916">
        <w:t xml:space="preserve"> </w:t>
      </w:r>
      <w:r w:rsidRPr="00C67916">
        <w:t>представляемые в электронной форме, должны обеспечивать возможность идентифицировать документ и количество листов в документе.</w:t>
      </w:r>
    </w:p>
    <w:p w:rsidR="00A908D4" w:rsidRPr="00C67916" w:rsidRDefault="00A908D4" w:rsidP="00C67916">
      <w:r w:rsidRPr="00C67916">
        <w:t>Документы, которые предоставляются</w:t>
      </w:r>
      <w:r w:rsidR="00C67916" w:rsidRPr="00C67916">
        <w:t xml:space="preserve"> </w:t>
      </w:r>
      <w:r w:rsidRPr="00C67916">
        <w:t xml:space="preserve">по результатам рассмотрения </w:t>
      </w:r>
      <w:r w:rsidR="00A35258" w:rsidRPr="00C67916">
        <w:t>заявления о предоставлении муниципальной услуги</w:t>
      </w:r>
      <w:r w:rsidRPr="00C67916">
        <w:t xml:space="preserve">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A908D4" w:rsidRPr="00C67916" w:rsidRDefault="001749DB" w:rsidP="00C67916">
      <w:pPr>
        <w:rPr>
          <w:rFonts w:cs="Arial"/>
          <w:szCs w:val="28"/>
        </w:rPr>
      </w:pPr>
      <w:r w:rsidRPr="00C67916">
        <w:rPr>
          <w:rFonts w:cs="Arial"/>
          <w:szCs w:val="28"/>
        </w:rPr>
        <w:t>2</w:t>
      </w:r>
      <w:r w:rsidR="00A81FA5" w:rsidRPr="00C67916">
        <w:rPr>
          <w:rFonts w:cs="Arial"/>
          <w:szCs w:val="28"/>
        </w:rPr>
        <w:t>2</w:t>
      </w:r>
      <w:r w:rsidR="003C5791" w:rsidRPr="00C67916">
        <w:rPr>
          <w:rFonts w:cs="Arial"/>
          <w:szCs w:val="28"/>
        </w:rPr>
        <w:t xml:space="preserve">. </w:t>
      </w:r>
      <w:r w:rsidR="00A908D4" w:rsidRPr="00C67916">
        <w:rPr>
          <w:rFonts w:cs="Arial"/>
          <w:szCs w:val="28"/>
        </w:rPr>
        <w:t>Способы подачи документов, необходимых для предоставления муниципальной услуги:</w:t>
      </w:r>
    </w:p>
    <w:p w:rsidR="00A908D4" w:rsidRPr="00C67916" w:rsidRDefault="00A908D4" w:rsidP="00C67916">
      <w:pPr>
        <w:rPr>
          <w:rFonts w:cs="Arial"/>
          <w:szCs w:val="28"/>
        </w:rPr>
      </w:pPr>
      <w:r w:rsidRPr="00C67916">
        <w:rPr>
          <w:rFonts w:cs="Arial"/>
          <w:szCs w:val="28"/>
        </w:rPr>
        <w:t>- при личном обращении в Отдел;</w:t>
      </w:r>
    </w:p>
    <w:p w:rsidR="00A908D4" w:rsidRPr="00C67916" w:rsidRDefault="00A908D4" w:rsidP="00C67916">
      <w:pPr>
        <w:rPr>
          <w:rFonts w:cs="Arial"/>
          <w:szCs w:val="28"/>
        </w:rPr>
      </w:pPr>
      <w:r w:rsidRPr="00C67916">
        <w:rPr>
          <w:rFonts w:cs="Arial"/>
          <w:szCs w:val="28"/>
        </w:rPr>
        <w:t>- по почте в Отдел</w:t>
      </w:r>
      <w:r w:rsidR="008956BF" w:rsidRPr="00C67916">
        <w:rPr>
          <w:rFonts w:cs="Arial"/>
          <w:szCs w:val="28"/>
        </w:rPr>
        <w:t>, администрацию</w:t>
      </w:r>
      <w:r w:rsidRPr="00C67916">
        <w:rPr>
          <w:rFonts w:cs="Arial"/>
          <w:szCs w:val="28"/>
        </w:rPr>
        <w:t>;</w:t>
      </w:r>
    </w:p>
    <w:p w:rsidR="00A908D4" w:rsidRDefault="00A908D4" w:rsidP="00C67916">
      <w:pPr>
        <w:rPr>
          <w:rFonts w:cs="Arial"/>
          <w:szCs w:val="28"/>
        </w:rPr>
      </w:pPr>
      <w:r w:rsidRPr="00C67916">
        <w:rPr>
          <w:rFonts w:cs="Arial"/>
          <w:szCs w:val="28"/>
        </w:rPr>
        <w:t xml:space="preserve">- посредством Единого </w:t>
      </w:r>
      <w:r w:rsidR="004A771A">
        <w:rPr>
          <w:rFonts w:cs="Arial"/>
          <w:szCs w:val="28"/>
        </w:rPr>
        <w:t>портала</w:t>
      </w:r>
      <w:r w:rsidR="008956BF" w:rsidRPr="00C67916">
        <w:rPr>
          <w:rFonts w:cs="Arial"/>
          <w:szCs w:val="28"/>
        </w:rPr>
        <w:t>.</w:t>
      </w:r>
    </w:p>
    <w:p w:rsidR="004A771A" w:rsidRPr="00C67916" w:rsidRDefault="004A771A" w:rsidP="00C67916">
      <w:pPr>
        <w:rPr>
          <w:rFonts w:cs="Arial"/>
          <w:szCs w:val="28"/>
        </w:rPr>
      </w:pPr>
      <w:r>
        <w:rPr>
          <w:rFonts w:cs="Arial"/>
          <w:szCs w:val="28"/>
        </w:rPr>
        <w:t>(</w:t>
      </w:r>
      <w:r w:rsidRPr="004A771A">
        <w:rPr>
          <w:rFonts w:cs="Arial"/>
          <w:szCs w:val="28"/>
        </w:rPr>
        <w:t>в абзаце четвертом пункта 22 слова «Единого или регионального порталов» замен</w:t>
      </w:r>
      <w:r>
        <w:rPr>
          <w:rFonts w:cs="Arial"/>
          <w:szCs w:val="28"/>
        </w:rPr>
        <w:t xml:space="preserve">ены словами «Единого портала» </w:t>
      </w:r>
      <w:r w:rsidR="00C425ED">
        <w:t xml:space="preserve">постановлением Администрации                              </w:t>
      </w:r>
      <w:r>
        <w:t xml:space="preserve"> </w:t>
      </w:r>
      <w:hyperlink r:id="rId54" w:tooltip="постановление от 15.05.2024 0:00:00 №436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4A771A">
          <w:rPr>
            <w:rStyle w:val="a5"/>
          </w:rPr>
          <w:t>от 15.05.2024 № 436</w:t>
        </w:r>
      </w:hyperlink>
      <w:r>
        <w:t>)</w:t>
      </w:r>
    </w:p>
    <w:p w:rsidR="003C5791" w:rsidRPr="00C67916" w:rsidRDefault="00A81FA5" w:rsidP="00C67916">
      <w:pPr>
        <w:rPr>
          <w:rFonts w:cs="Arial"/>
          <w:szCs w:val="28"/>
        </w:rPr>
      </w:pPr>
      <w:r w:rsidRPr="00C67916">
        <w:rPr>
          <w:rFonts w:cs="Arial"/>
          <w:szCs w:val="28"/>
        </w:rPr>
        <w:t>23</w:t>
      </w:r>
      <w:r w:rsidR="003C5791" w:rsidRPr="00C67916">
        <w:rPr>
          <w:rFonts w:cs="Arial"/>
          <w:szCs w:val="28"/>
        </w:rPr>
        <w:t>. Запрещается требовать от заявителя:</w:t>
      </w:r>
    </w:p>
    <w:p w:rsidR="009F19C1" w:rsidRPr="00C67916" w:rsidRDefault="009F6C7E" w:rsidP="00C67916">
      <w:r w:rsidRPr="00C67916">
        <w:t xml:space="preserve">1) </w:t>
      </w:r>
      <w:r w:rsidR="003C5791" w:rsidRPr="00C67916">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C5791" w:rsidRPr="00C67916" w:rsidRDefault="009F6C7E" w:rsidP="00C67916">
      <w:r w:rsidRPr="00C67916">
        <w:t>2)</w:t>
      </w:r>
      <w:r w:rsidR="003C5791" w:rsidRPr="00C67916">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муниципальную услугу,</w:t>
      </w:r>
      <w:r w:rsidR="00C67916" w:rsidRPr="00C67916">
        <w:t xml:space="preserve"> </w:t>
      </w:r>
      <w:r w:rsidR="003C5791" w:rsidRPr="00C67916">
        <w:t xml:space="preserve">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w:t>
      </w:r>
      <w:hyperlink r:id="rId55"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3C5791" w:rsidRPr="00D031BB">
          <w:rPr>
            <w:rStyle w:val="a5"/>
          </w:rPr>
          <w:t>210-ФЗ</w:t>
        </w:r>
      </w:hyperlink>
      <w:r w:rsidR="003C5791" w:rsidRPr="00C67916">
        <w:t xml:space="preserve">, в соответствии с нормативными правовыми актами Российской Федерации, нормативными правовыми актами Ханты-Мансийского автономного округа-Югры, муниципальными правовыми актами,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w:t>
      </w:r>
      <w:r w:rsidR="00954A41" w:rsidRPr="00C67916">
        <w:t>О</w:t>
      </w:r>
      <w:r w:rsidR="003C5791" w:rsidRPr="00C67916">
        <w:t>тдел по собственной инициативе;</w:t>
      </w:r>
    </w:p>
    <w:p w:rsidR="00F951F4" w:rsidRPr="00C67916" w:rsidRDefault="009F6C7E" w:rsidP="00C67916">
      <w:r w:rsidRPr="00C67916">
        <w:t>3)</w:t>
      </w:r>
      <w:r w:rsidR="003C5791" w:rsidRPr="00C67916">
        <w:t xml:space="preserve">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C5791" w:rsidRPr="00C67916" w:rsidRDefault="009F6C7E" w:rsidP="00C67916">
      <w:r w:rsidRPr="00C67916">
        <w:t>4)</w:t>
      </w:r>
      <w:r w:rsidR="003C5791" w:rsidRPr="00C67916">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C5791" w:rsidRPr="00C67916" w:rsidRDefault="009F6C7E" w:rsidP="00C67916">
      <w:r w:rsidRPr="00C67916">
        <w:t>-</w:t>
      </w:r>
      <w:r w:rsidR="003C5791" w:rsidRPr="00C67916">
        <w:t xml:space="preserve">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C5791" w:rsidRPr="00C67916" w:rsidRDefault="009F6C7E" w:rsidP="00C67916">
      <w:pPr>
        <w:rPr>
          <w:rFonts w:cs="Arial"/>
          <w:szCs w:val="28"/>
        </w:rPr>
      </w:pPr>
      <w:r w:rsidRPr="00C67916">
        <w:rPr>
          <w:rFonts w:cs="Arial"/>
          <w:szCs w:val="28"/>
        </w:rPr>
        <w:t>-</w:t>
      </w:r>
      <w:r w:rsidR="003C5791" w:rsidRPr="00C67916">
        <w:rPr>
          <w:rFonts w:cs="Arial"/>
          <w:szCs w:val="28"/>
        </w:rPr>
        <w:t xml:space="preserve">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C5791" w:rsidRPr="00C67916" w:rsidRDefault="009F6C7E" w:rsidP="00C67916">
      <w:pPr>
        <w:rPr>
          <w:rFonts w:cs="Arial"/>
          <w:szCs w:val="28"/>
        </w:rPr>
      </w:pPr>
      <w:r w:rsidRPr="00C67916">
        <w:rPr>
          <w:rFonts w:cs="Arial"/>
          <w:szCs w:val="28"/>
        </w:rPr>
        <w:t>-</w:t>
      </w:r>
      <w:r w:rsidR="003C5791" w:rsidRPr="00C67916">
        <w:rPr>
          <w:rFonts w:cs="Arial"/>
          <w:szCs w:val="28"/>
        </w:rPr>
        <w:t xml:space="preserve">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C5791" w:rsidRPr="00C67916" w:rsidRDefault="009F6C7E" w:rsidP="00C67916">
      <w:r w:rsidRPr="00C67916">
        <w:lastRenderedPageBreak/>
        <w:t>-</w:t>
      </w:r>
      <w:r w:rsidR="003C5791" w:rsidRPr="00C67916">
        <w:t xml:space="preserve"> выявление документально подтвержденного факта (признаков) ошибочного или противоправного действия (бездействия) должностного лица </w:t>
      </w:r>
      <w:r w:rsidR="00954A41" w:rsidRPr="00C67916">
        <w:t>О</w:t>
      </w:r>
      <w:r w:rsidR="003C5791" w:rsidRPr="00C67916">
        <w:t>тдела, предоставляющего муниципальную ус</w:t>
      </w:r>
      <w:r w:rsidR="00F954DA" w:rsidRPr="00C67916">
        <w:t>лугу, муниципального служащего</w:t>
      </w:r>
      <w:r w:rsidR="003C5791" w:rsidRPr="00C67916">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заведующего </w:t>
      </w:r>
      <w:r w:rsidR="00954A41" w:rsidRPr="00C67916">
        <w:t>О</w:t>
      </w:r>
      <w:r w:rsidR="003C5791" w:rsidRPr="00C67916">
        <w:t>тделом, предост</w:t>
      </w:r>
      <w:r w:rsidR="00F954DA" w:rsidRPr="00C67916">
        <w:t xml:space="preserve">авляющего муниципальную услугу </w:t>
      </w:r>
      <w:r w:rsidR="003C5791" w:rsidRPr="00C67916">
        <w:t>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3C5791" w:rsidRPr="00C67916" w:rsidRDefault="009F6C7E" w:rsidP="00C67916">
      <w:r w:rsidRPr="00C67916">
        <w:t>5)</w:t>
      </w:r>
      <w:r w:rsidR="003C5791" w:rsidRPr="00C67916">
        <w:t xml:space="preserve">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hyperlink r:id="rId56"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3C5791" w:rsidRPr="00D031BB">
          <w:rPr>
            <w:rStyle w:val="a5"/>
          </w:rPr>
          <w:t>210-ФЗ</w:t>
        </w:r>
      </w:hyperlink>
      <w:r w:rsidR="003C5791" w:rsidRPr="00C67916">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A07B84" w:rsidRPr="00C67916" w:rsidRDefault="00A07B84" w:rsidP="00C1518D">
      <w:pPr>
        <w:pStyle w:val="2"/>
        <w:rPr>
          <w:sz w:val="24"/>
        </w:rPr>
      </w:pPr>
    </w:p>
    <w:p w:rsidR="003C5791" w:rsidRPr="00C67916" w:rsidRDefault="00F8100A" w:rsidP="00C1518D">
      <w:pPr>
        <w:pStyle w:val="2"/>
        <w:rPr>
          <w:sz w:val="24"/>
        </w:rPr>
      </w:pPr>
      <w:r w:rsidRPr="00C67916">
        <w:rPr>
          <w:sz w:val="24"/>
        </w:rPr>
        <w:t>Ис</w:t>
      </w:r>
      <w:r w:rsidR="003C5791" w:rsidRPr="00C67916">
        <w:rPr>
          <w:sz w:val="24"/>
        </w:rPr>
        <w:t>черпывающий перечень оснований для отказа в приеме документов, необходимых для предоставления муниципальной услуги</w:t>
      </w:r>
    </w:p>
    <w:p w:rsidR="00116960" w:rsidRPr="00C67916" w:rsidRDefault="00116960" w:rsidP="00C1518D">
      <w:pPr>
        <w:ind w:firstLine="709"/>
        <w:rPr>
          <w:rFonts w:cs="Arial"/>
          <w:szCs w:val="28"/>
        </w:rPr>
      </w:pPr>
    </w:p>
    <w:p w:rsidR="00F951F4" w:rsidRPr="00C67916" w:rsidRDefault="001749DB" w:rsidP="00C67916">
      <w:r w:rsidRPr="00C67916">
        <w:t>2</w:t>
      </w:r>
      <w:r w:rsidR="00A81FA5" w:rsidRPr="00C67916">
        <w:t>4</w:t>
      </w:r>
      <w:r w:rsidR="003C5791" w:rsidRPr="00C67916">
        <w:t xml:space="preserve">. </w:t>
      </w:r>
      <w:r w:rsidR="009F6C7E" w:rsidRPr="00C67916">
        <w:t>Оснований для отказа в приеме документов, необходимых для предоставления муниципальной услуги, законодательством не предусмотрено.</w:t>
      </w:r>
    </w:p>
    <w:p w:rsidR="009F6C7E" w:rsidRDefault="009F6C7E" w:rsidP="00C67916">
      <w:r w:rsidRPr="00C67916">
        <w:t xml:space="preserve">Не допускается отказ в приеме заявления и иных документов, необходимых для предоставления муниципальной услуги, в случае, если заявления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w:t>
      </w:r>
      <w:r w:rsidR="004A771A">
        <w:t>портале</w:t>
      </w:r>
      <w:r w:rsidRPr="00C67916">
        <w:t>, официальном сайте.</w:t>
      </w:r>
    </w:p>
    <w:p w:rsidR="004A771A" w:rsidRPr="00C67916" w:rsidRDefault="004A771A" w:rsidP="004A771A">
      <w:pPr>
        <w:rPr>
          <w:rFonts w:cs="Arial"/>
          <w:szCs w:val="28"/>
        </w:rPr>
      </w:pPr>
      <w:r>
        <w:t>(</w:t>
      </w:r>
      <w:r w:rsidRPr="004A771A">
        <w:t>в абзаце втором пункта 24 слова «Едином и региональном порталах» замен</w:t>
      </w:r>
      <w:r>
        <w:t>ены</w:t>
      </w:r>
      <w:r w:rsidRPr="004A771A">
        <w:t xml:space="preserve"> сл</w:t>
      </w:r>
      <w:r>
        <w:t>овами «Едином портале»</w:t>
      </w:r>
      <w:r w:rsidR="00C425ED">
        <w:t xml:space="preserve"> постановлением Администрации</w:t>
      </w:r>
      <w:r>
        <w:t xml:space="preserve">  </w:t>
      </w:r>
      <w:hyperlink r:id="rId57" w:tooltip="постановление от 15.05.2024 0:00:00 №436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4A771A">
          <w:rPr>
            <w:rStyle w:val="a5"/>
          </w:rPr>
          <w:t>от 15.05.2024 № 436</w:t>
        </w:r>
      </w:hyperlink>
      <w:r>
        <w:t>)</w:t>
      </w:r>
    </w:p>
    <w:p w:rsidR="002C47EE" w:rsidRPr="00C67916" w:rsidRDefault="002C47EE" w:rsidP="00C1518D">
      <w:pPr>
        <w:pStyle w:val="2"/>
        <w:rPr>
          <w:sz w:val="24"/>
        </w:rPr>
      </w:pPr>
    </w:p>
    <w:p w:rsidR="003C5791" w:rsidRPr="00C67916" w:rsidRDefault="003C5791" w:rsidP="00C1518D">
      <w:pPr>
        <w:pStyle w:val="2"/>
        <w:rPr>
          <w:sz w:val="24"/>
        </w:rPr>
      </w:pPr>
      <w:r w:rsidRPr="00C67916">
        <w:rPr>
          <w:sz w:val="24"/>
        </w:rPr>
        <w:t>Исчерпывающий перечень оснований для приостановления или отказа в предоставлении муниципальной услуги</w:t>
      </w:r>
    </w:p>
    <w:p w:rsidR="00A35258" w:rsidRPr="00C67916" w:rsidRDefault="00A35258" w:rsidP="00C67916"/>
    <w:p w:rsidR="003C5791" w:rsidRDefault="00A81FA5" w:rsidP="00C67916">
      <w:r w:rsidRPr="00C67916">
        <w:t>25</w:t>
      </w:r>
      <w:r w:rsidR="00F951F4" w:rsidRPr="00C67916">
        <w:t>.</w:t>
      </w:r>
      <w:r w:rsidR="003C5791" w:rsidRPr="00C67916">
        <w:t xml:space="preserve"> </w:t>
      </w:r>
      <w:r w:rsidR="00027594" w:rsidRPr="00027594">
        <w:t>Оснований для приостановления предоставления муниципальной услуги, законодательством Российской Федерации, законодательством Ханты-Мансийского автономного округа-Югры, муниципальными правовыми актами администрации Березовского района не предусмотрены</w:t>
      </w:r>
      <w:r w:rsidR="003C5791" w:rsidRPr="00C67916">
        <w:t>.</w:t>
      </w:r>
    </w:p>
    <w:p w:rsidR="00027594" w:rsidRPr="00C67916" w:rsidRDefault="00027594" w:rsidP="00027594">
      <w:r>
        <w:t xml:space="preserve">(пункт 25 изложен в редакции постановления Администрации </w:t>
      </w:r>
      <w:hyperlink r:id="rId58" w:tooltip="постановление от 03.12.2025 0:00:00 №924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10;&#10;" w:history="1">
        <w:r w:rsidRPr="002848E6">
          <w:rPr>
            <w:rStyle w:val="a5"/>
          </w:rPr>
          <w:t xml:space="preserve">от 03.12.2025 </w:t>
        </w:r>
        <w:r>
          <w:rPr>
            <w:rStyle w:val="a5"/>
          </w:rPr>
          <w:t xml:space="preserve">                 </w:t>
        </w:r>
        <w:r w:rsidRPr="002848E6">
          <w:rPr>
            <w:rStyle w:val="a5"/>
          </w:rPr>
          <w:t>№ 924</w:t>
        </w:r>
      </w:hyperlink>
      <w:r>
        <w:t>)</w:t>
      </w:r>
    </w:p>
    <w:p w:rsidR="003C5791" w:rsidRPr="00C67916" w:rsidRDefault="001749DB" w:rsidP="00C67916">
      <w:r w:rsidRPr="00C67916">
        <w:t>2</w:t>
      </w:r>
      <w:r w:rsidR="00A81FA5" w:rsidRPr="00C67916">
        <w:t>6</w:t>
      </w:r>
      <w:r w:rsidR="00F951F4" w:rsidRPr="00C67916">
        <w:t xml:space="preserve">. </w:t>
      </w:r>
      <w:r w:rsidR="00DF3028" w:rsidRPr="00C67916">
        <w:t>Исчерпывающий п</w:t>
      </w:r>
      <w:r w:rsidR="003C5791" w:rsidRPr="00C67916">
        <w:t>еречень оснований для отказа в пред</w:t>
      </w:r>
      <w:r w:rsidR="00DF3028" w:rsidRPr="00C67916">
        <w:t>оставлении муниципальной услуги</w:t>
      </w:r>
      <w:r w:rsidR="003C5791" w:rsidRPr="00C67916">
        <w:t>:</w:t>
      </w:r>
    </w:p>
    <w:p w:rsidR="0001423E" w:rsidRDefault="001749DB" w:rsidP="0001423E">
      <w:r w:rsidRPr="00C67916">
        <w:t>2</w:t>
      </w:r>
      <w:r w:rsidR="00A81FA5" w:rsidRPr="00C67916">
        <w:t>6</w:t>
      </w:r>
      <w:r w:rsidRPr="00C67916">
        <w:t>.1.</w:t>
      </w:r>
      <w:r w:rsidR="00C67916" w:rsidRPr="00C67916">
        <w:t xml:space="preserve"> </w:t>
      </w:r>
      <w:r w:rsidR="0001423E">
        <w:t>Решение об отказе в подготовке документации по планировке территории принимается в случае, если:</w:t>
      </w:r>
    </w:p>
    <w:p w:rsidR="0001423E" w:rsidRDefault="0001423E" w:rsidP="0001423E">
      <w:r>
        <w:t>1) отсутствуют документы, необходимые для принятия решения о подготовке документации по планировке территории, предусмотренные пунктом 18.1 настоящего административного регламента;</w:t>
      </w:r>
    </w:p>
    <w:p w:rsidR="0001423E" w:rsidRDefault="0001423E" w:rsidP="0001423E">
      <w:r>
        <w:t>2) планируемый к размещению объект капитального строительства не относится к объектам, в отношении которых решение о подготовке документации по планировке территории принимает администрация Березовского района;</w:t>
      </w:r>
    </w:p>
    <w:p w:rsidR="0001423E" w:rsidRDefault="0001423E" w:rsidP="0001423E">
      <w:r>
        <w:t>3) заявление о подготовке документации и (или) проект задания на разработку документации по планировке территории, представленные инициатором, не соответствуют положениям, предусмотренным подпунктами 1 и 5 пункта 18.1 настоящего административного регламента;</w:t>
      </w:r>
    </w:p>
    <w:p w:rsidR="0001423E" w:rsidRDefault="0001423E" w:rsidP="0001423E">
      <w:r>
        <w:lastRenderedPageBreak/>
        <w:t>4) 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w:t>
      </w:r>
    </w:p>
    <w:p w:rsidR="0001423E" w:rsidRDefault="0001423E" w:rsidP="0001423E">
      <w:r>
        <w:t>5) в отношении территории (части территории), применительно к которой планируется подготовка документации по планировке территории, принято решение о подготовке документации по планировке территории, за исключением решения о подготовке документации по планировке территории в целях строительства, реконструкции линейного объекта;</w:t>
      </w:r>
    </w:p>
    <w:p w:rsidR="0001423E" w:rsidRDefault="0001423E" w:rsidP="0001423E">
      <w:r>
        <w:t xml:space="preserve">6) заявление о подготовке документации направлено лицом, которым в соответствии с частью 1.1 статьи 45 </w:t>
      </w:r>
      <w:hyperlink r:id="rId59" w:tooltip="ФЕДЕРАЛЬНЫЙ ЗАКОН от 29.12.2004 № 190-ФЗ ГОСУДАРСТВЕННАЯ ДУМА ФЕДЕРАЛЬНОГО СОБРАНИЯ РФ&#10;&#10;Градостроительный кодекс Российской Федерации" w:history="1">
        <w:r w:rsidRPr="0001423E">
          <w:rPr>
            <w:rStyle w:val="a5"/>
          </w:rPr>
          <w:t>Градостроительного кодекса</w:t>
        </w:r>
      </w:hyperlink>
      <w:r>
        <w:t xml:space="preserve"> Российской Федерации решение о подготовке документации по планировке территории принимается самостоятельно;</w:t>
      </w:r>
    </w:p>
    <w:p w:rsidR="00C67916" w:rsidRDefault="0001423E" w:rsidP="0001423E">
      <w:r>
        <w:t>7) указанная в заявлении о подготовке документации территория (часть территории), в отношении которой планируется подготовка документации по планировке территории, является территорией, в отношении которой предусматривается осуществление комплексного развития территории, за исключением случая, если указанный в заявлении о подготовке документации вид документации по планировке территории предусматривает строительство, реконструкцию линейных объектов.</w:t>
      </w:r>
    </w:p>
    <w:p w:rsidR="0001423E" w:rsidRPr="00C67916" w:rsidRDefault="0001423E" w:rsidP="0001423E">
      <w:r>
        <w:t>(</w:t>
      </w:r>
      <w:r w:rsidRPr="0001423E">
        <w:t>подпункт 26.1 пункта 26</w:t>
      </w:r>
      <w:r>
        <w:t xml:space="preserve"> изложен в редакции постановления Администрации                 </w:t>
      </w:r>
      <w:hyperlink r:id="rId60" w:tooltip="постановление от 23.12.2024 0:00:00 №1171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01423E">
          <w:rPr>
            <w:rStyle w:val="a5"/>
          </w:rPr>
          <w:t>от 23.12.2024 № 1171</w:t>
        </w:r>
      </w:hyperlink>
      <w:r>
        <w:t>)</w:t>
      </w:r>
    </w:p>
    <w:p w:rsidR="0088039F" w:rsidRPr="00C67916" w:rsidRDefault="002C076D" w:rsidP="00C67916">
      <w:pPr>
        <w:rPr>
          <w:color w:val="FF0000"/>
        </w:rPr>
      </w:pPr>
      <w:r w:rsidRPr="00C67916">
        <w:t>26</w:t>
      </w:r>
      <w:r w:rsidR="001749DB" w:rsidRPr="00C67916">
        <w:t xml:space="preserve">.2. </w:t>
      </w:r>
      <w:r w:rsidR="00C25994" w:rsidRPr="00C67916">
        <w:t>Р</w:t>
      </w:r>
      <w:r w:rsidR="0088039F" w:rsidRPr="00C67916">
        <w:t>ешени</w:t>
      </w:r>
      <w:r w:rsidR="00C25994" w:rsidRPr="00C67916">
        <w:t>е</w:t>
      </w:r>
      <w:r w:rsidR="0088039F" w:rsidRPr="00C67916">
        <w:t xml:space="preserve"> о</w:t>
      </w:r>
      <w:r w:rsidR="00422B92" w:rsidRPr="00C67916">
        <w:t>б отклонении</w:t>
      </w:r>
      <w:r w:rsidR="00C67916" w:rsidRPr="00C67916">
        <w:t xml:space="preserve"> </w:t>
      </w:r>
      <w:r w:rsidR="00C25994" w:rsidRPr="00C67916">
        <w:t xml:space="preserve">документации по </w:t>
      </w:r>
      <w:r w:rsidR="00422B92" w:rsidRPr="00C67916">
        <w:t>внесени</w:t>
      </w:r>
      <w:r w:rsidR="00C25994" w:rsidRPr="00C67916">
        <w:t>ю</w:t>
      </w:r>
      <w:r w:rsidR="00C645C6" w:rsidRPr="00C67916">
        <w:t xml:space="preserve"> изменений в</w:t>
      </w:r>
      <w:r w:rsidR="00C67916" w:rsidRPr="00C67916">
        <w:t xml:space="preserve"> </w:t>
      </w:r>
      <w:r w:rsidR="0088039F" w:rsidRPr="00C67916">
        <w:t>документаци</w:t>
      </w:r>
      <w:r w:rsidR="00C645C6" w:rsidRPr="00C67916">
        <w:t>ю</w:t>
      </w:r>
      <w:r w:rsidR="0088039F" w:rsidRPr="00C67916">
        <w:t xml:space="preserve"> по планировке территории и направлении ее на доработку</w:t>
      </w:r>
      <w:r w:rsidR="00C25994" w:rsidRPr="00C67916">
        <w:t xml:space="preserve"> принимается в случае, если:</w:t>
      </w:r>
    </w:p>
    <w:p w:rsidR="00C645C6" w:rsidRPr="00C67916" w:rsidRDefault="00C25994" w:rsidP="00C67916">
      <w:pPr>
        <w:rPr>
          <w:bCs/>
        </w:rPr>
      </w:pPr>
      <w:r w:rsidRPr="00C67916">
        <w:t>1)</w:t>
      </w:r>
      <w:r w:rsidR="00C645C6" w:rsidRPr="00C67916">
        <w:rPr>
          <w:bCs/>
        </w:rPr>
        <w:t xml:space="preserve"> в заявлении о внесении изменений в документацию по планировке территории отсутствует информация, предусмотренная </w:t>
      </w:r>
      <w:r w:rsidRPr="00C67916">
        <w:rPr>
          <w:bCs/>
        </w:rPr>
        <w:t xml:space="preserve">подпунктом 1 </w:t>
      </w:r>
      <w:r w:rsidR="00C645C6" w:rsidRPr="00C67916">
        <w:rPr>
          <w:bCs/>
        </w:rPr>
        <w:t>пункт</w:t>
      </w:r>
      <w:r w:rsidRPr="00C67916">
        <w:rPr>
          <w:bCs/>
        </w:rPr>
        <w:t>а</w:t>
      </w:r>
      <w:r w:rsidR="00C645C6" w:rsidRPr="00C67916">
        <w:rPr>
          <w:bCs/>
        </w:rPr>
        <w:t xml:space="preserve"> </w:t>
      </w:r>
      <w:r w:rsidR="00422B92" w:rsidRPr="00C67916">
        <w:rPr>
          <w:bCs/>
        </w:rPr>
        <w:t>18.2</w:t>
      </w:r>
      <w:r w:rsidR="00C645C6" w:rsidRPr="00C67916">
        <w:rPr>
          <w:bCs/>
        </w:rPr>
        <w:t xml:space="preserve"> настоящего </w:t>
      </w:r>
      <w:r w:rsidR="00422B92" w:rsidRPr="00C67916">
        <w:rPr>
          <w:bCs/>
        </w:rPr>
        <w:t>административного регламента</w:t>
      </w:r>
      <w:r w:rsidR="00C645C6" w:rsidRPr="00C67916">
        <w:rPr>
          <w:bCs/>
        </w:rPr>
        <w:t>;</w:t>
      </w:r>
    </w:p>
    <w:p w:rsidR="00C645C6" w:rsidRPr="00C67916" w:rsidRDefault="00C25994" w:rsidP="00C67916">
      <w:r w:rsidRPr="00C67916">
        <w:t>2)</w:t>
      </w:r>
      <w:r w:rsidR="00C645C6" w:rsidRPr="00C67916">
        <w:t xml:space="preserve"> </w:t>
      </w:r>
      <w:r w:rsidRPr="00C67916">
        <w:t>заявителем</w:t>
      </w:r>
      <w:r w:rsidR="00C645C6" w:rsidRPr="00C67916">
        <w:t xml:space="preserve"> не представлены документы, предусмотренные пунктом </w:t>
      </w:r>
      <w:r w:rsidR="00422B92" w:rsidRPr="00C67916">
        <w:t>18.2</w:t>
      </w:r>
      <w:r w:rsidR="00C645C6" w:rsidRPr="00C67916">
        <w:t xml:space="preserve"> настоящего </w:t>
      </w:r>
      <w:r w:rsidR="00422B92" w:rsidRPr="00C67916">
        <w:t>административного регламента</w:t>
      </w:r>
      <w:r w:rsidR="00C645C6" w:rsidRPr="00C67916">
        <w:t>;</w:t>
      </w:r>
    </w:p>
    <w:p w:rsidR="00C645C6" w:rsidRPr="00C67916" w:rsidRDefault="00C25994" w:rsidP="00C67916">
      <w:r w:rsidRPr="00C67916">
        <w:t>3</w:t>
      </w:r>
      <w:r w:rsidR="00C645C6" w:rsidRPr="00C67916">
        <w:t xml:space="preserve">) изменения в документацию по планировке территории не соответствуют требованиям, указанным в части 10 статьи 45 </w:t>
      </w:r>
      <w:hyperlink r:id="rId61" w:tooltip="ФЕДЕРАЛЬНЫЙ ЗАКОН от 29.12.2004 № 190-ФЗ ГОСУДАРСТВЕННАЯ ДУМА ФЕДЕРАЛЬНОГО СОБРАНИЯ РФ&#10;&#10;Градостроительный кодекс Российской Федерации" w:history="1">
        <w:r w:rsidR="00C645C6" w:rsidRPr="00D031BB">
          <w:rPr>
            <w:rStyle w:val="a5"/>
          </w:rPr>
          <w:t>Градостроительного кодекса</w:t>
        </w:r>
      </w:hyperlink>
      <w:r w:rsidR="00C645C6" w:rsidRPr="00C67916">
        <w:t xml:space="preserve"> Российской Федерации.</w:t>
      </w:r>
    </w:p>
    <w:p w:rsidR="00422B92" w:rsidRPr="00C67916" w:rsidRDefault="00422B92" w:rsidP="00C67916">
      <w:pPr>
        <w:rPr>
          <w:rFonts w:cs="Arial"/>
          <w:szCs w:val="28"/>
        </w:rPr>
      </w:pPr>
      <w:r w:rsidRPr="00C67916">
        <w:rPr>
          <w:rFonts w:cs="Arial"/>
          <w:szCs w:val="28"/>
        </w:rPr>
        <w:t xml:space="preserve">26.3 </w:t>
      </w:r>
      <w:r w:rsidR="00C25994" w:rsidRPr="00C67916">
        <w:rPr>
          <w:rFonts w:cs="Arial"/>
          <w:szCs w:val="28"/>
        </w:rPr>
        <w:t>Р</w:t>
      </w:r>
      <w:r w:rsidRPr="00C67916">
        <w:rPr>
          <w:rFonts w:cs="Arial"/>
          <w:szCs w:val="28"/>
        </w:rPr>
        <w:t>ешени</w:t>
      </w:r>
      <w:r w:rsidR="00C25994" w:rsidRPr="00C67916">
        <w:rPr>
          <w:rFonts w:cs="Arial"/>
          <w:szCs w:val="28"/>
        </w:rPr>
        <w:t>е об</w:t>
      </w:r>
      <w:r w:rsidR="00C67916" w:rsidRPr="00C67916">
        <w:rPr>
          <w:rFonts w:cs="Arial"/>
          <w:szCs w:val="28"/>
        </w:rPr>
        <w:t xml:space="preserve"> </w:t>
      </w:r>
      <w:r w:rsidRPr="00C67916">
        <w:rPr>
          <w:rFonts w:cs="Arial"/>
          <w:szCs w:val="28"/>
        </w:rPr>
        <w:t>отклонени</w:t>
      </w:r>
      <w:r w:rsidR="00C25994" w:rsidRPr="00C67916">
        <w:rPr>
          <w:rFonts w:cs="Arial"/>
          <w:szCs w:val="28"/>
        </w:rPr>
        <w:t>и</w:t>
      </w:r>
      <w:r w:rsidRPr="00C67916">
        <w:rPr>
          <w:rFonts w:cs="Arial"/>
          <w:szCs w:val="28"/>
        </w:rPr>
        <w:t xml:space="preserve"> </w:t>
      </w:r>
      <w:r w:rsidR="00FC193D" w:rsidRPr="00C67916">
        <w:rPr>
          <w:rFonts w:cs="Arial"/>
          <w:szCs w:val="28"/>
        </w:rPr>
        <w:t xml:space="preserve">утверждения </w:t>
      </w:r>
      <w:r w:rsidRPr="00C67916">
        <w:rPr>
          <w:rFonts w:cs="Arial"/>
          <w:szCs w:val="28"/>
        </w:rPr>
        <w:t>документации по планировке территории</w:t>
      </w:r>
      <w:r w:rsidR="00FC193D" w:rsidRPr="00C67916">
        <w:rPr>
          <w:rFonts w:cs="Arial"/>
          <w:szCs w:val="28"/>
        </w:rPr>
        <w:t xml:space="preserve"> (об утверждении изменений в документацию по планировке территорий)</w:t>
      </w:r>
      <w:r w:rsidR="00C25994" w:rsidRPr="00C67916">
        <w:rPr>
          <w:rFonts w:cs="Arial"/>
          <w:szCs w:val="28"/>
        </w:rPr>
        <w:t xml:space="preserve"> и направление ее на доработку принимается в случае, если</w:t>
      </w:r>
      <w:r w:rsidRPr="00C67916">
        <w:rPr>
          <w:rFonts w:cs="Arial"/>
          <w:szCs w:val="28"/>
        </w:rPr>
        <w:t xml:space="preserve"> </w:t>
      </w:r>
      <w:r w:rsidR="00FC193D" w:rsidRPr="00C67916">
        <w:rPr>
          <w:rFonts w:cs="Arial"/>
          <w:szCs w:val="28"/>
        </w:rPr>
        <w:t xml:space="preserve">направленная </w:t>
      </w:r>
      <w:r w:rsidRPr="00C67916">
        <w:rPr>
          <w:rFonts w:cs="Arial"/>
          <w:szCs w:val="28"/>
        </w:rPr>
        <w:t>документаци</w:t>
      </w:r>
      <w:r w:rsidR="00FC193D" w:rsidRPr="00C67916">
        <w:rPr>
          <w:rFonts w:cs="Arial"/>
          <w:szCs w:val="28"/>
        </w:rPr>
        <w:t xml:space="preserve">я по планировке территории, не </w:t>
      </w:r>
      <w:r w:rsidRPr="00C67916">
        <w:rPr>
          <w:rFonts w:cs="Arial"/>
          <w:szCs w:val="28"/>
        </w:rPr>
        <w:t>соответств</w:t>
      </w:r>
      <w:r w:rsidR="00FC193D" w:rsidRPr="00C67916">
        <w:rPr>
          <w:rFonts w:cs="Arial"/>
          <w:szCs w:val="28"/>
        </w:rPr>
        <w:t>ует</w:t>
      </w:r>
      <w:r w:rsidRPr="00C67916">
        <w:rPr>
          <w:rFonts w:cs="Arial"/>
          <w:szCs w:val="28"/>
        </w:rPr>
        <w:t xml:space="preserve"> требованиям, указанным в части 10 статьи 45 </w:t>
      </w:r>
      <w:hyperlink r:id="rId62" w:tooltip="ФЕДЕРАЛЬНЫЙ ЗАКОН от 29.12.2004 № 190-ФЗ ГОСУДАРСТВЕННАЯ ДУМА ФЕДЕРАЛЬНОГО СОБРАНИЯ РФ&#10;&#10;Градостроительный кодекс Российской Федерации" w:history="1">
        <w:r w:rsidRPr="00D031BB">
          <w:rPr>
            <w:rStyle w:val="a5"/>
            <w:rFonts w:cs="Arial"/>
            <w:szCs w:val="28"/>
          </w:rPr>
          <w:t>Градостроительного кодекса</w:t>
        </w:r>
      </w:hyperlink>
      <w:r w:rsidRPr="00C67916">
        <w:rPr>
          <w:rFonts w:cs="Arial"/>
          <w:szCs w:val="28"/>
        </w:rPr>
        <w:t xml:space="preserve"> Российской Федерации.</w:t>
      </w:r>
    </w:p>
    <w:p w:rsidR="00B14F2A" w:rsidRPr="00C67916" w:rsidRDefault="00B14F2A" w:rsidP="00C67916">
      <w:pPr>
        <w:rPr>
          <w:rFonts w:cs="Arial"/>
          <w:szCs w:val="28"/>
        </w:rPr>
      </w:pPr>
      <w:r w:rsidRPr="00C67916">
        <w:rPr>
          <w:rFonts w:cs="Arial"/>
          <w:szCs w:val="28"/>
        </w:rPr>
        <w:t>26.4.</w:t>
      </w:r>
      <w:r w:rsidR="0069282F" w:rsidRPr="00C67916">
        <w:rPr>
          <w:rFonts w:cs="Arial"/>
          <w:szCs w:val="28"/>
        </w:rPr>
        <w:t xml:space="preserve"> </w:t>
      </w:r>
      <w:r w:rsidR="00FC193D" w:rsidRPr="00C67916">
        <w:rPr>
          <w:rFonts w:cs="Arial"/>
          <w:szCs w:val="28"/>
        </w:rPr>
        <w:t>Р</w:t>
      </w:r>
      <w:r w:rsidRPr="00C67916">
        <w:rPr>
          <w:rFonts w:cs="Arial"/>
          <w:szCs w:val="28"/>
        </w:rPr>
        <w:t>ешени</w:t>
      </w:r>
      <w:r w:rsidR="00FC193D" w:rsidRPr="00C67916">
        <w:rPr>
          <w:rFonts w:cs="Arial"/>
          <w:szCs w:val="28"/>
        </w:rPr>
        <w:t>е</w:t>
      </w:r>
      <w:r w:rsidRPr="00C67916">
        <w:rPr>
          <w:rFonts w:cs="Arial"/>
          <w:szCs w:val="28"/>
        </w:rPr>
        <w:t xml:space="preserve"> о признании отдельных частей проекта планировки территории не подлежащими применению</w:t>
      </w:r>
      <w:r w:rsidR="00FC193D" w:rsidRPr="00C67916">
        <w:rPr>
          <w:rFonts w:cs="Arial"/>
        </w:rPr>
        <w:t xml:space="preserve"> </w:t>
      </w:r>
      <w:r w:rsidR="00FC193D" w:rsidRPr="00C67916">
        <w:rPr>
          <w:rFonts w:cs="Arial"/>
          <w:szCs w:val="28"/>
        </w:rPr>
        <w:t>принимается в случае, если</w:t>
      </w:r>
      <w:r w:rsidRPr="00C67916">
        <w:rPr>
          <w:rFonts w:cs="Arial"/>
          <w:szCs w:val="28"/>
        </w:rPr>
        <w:t xml:space="preserve"> </w:t>
      </w:r>
      <w:r w:rsidR="0053461D" w:rsidRPr="00C67916">
        <w:rPr>
          <w:rFonts w:cs="Arial"/>
          <w:szCs w:val="28"/>
        </w:rPr>
        <w:t>заявлени</w:t>
      </w:r>
      <w:r w:rsidR="00687CE9" w:rsidRPr="00C67916">
        <w:rPr>
          <w:rFonts w:cs="Arial"/>
          <w:szCs w:val="28"/>
        </w:rPr>
        <w:t>е</w:t>
      </w:r>
      <w:r w:rsidR="0053461D" w:rsidRPr="00C67916">
        <w:rPr>
          <w:rFonts w:cs="Arial"/>
          <w:szCs w:val="28"/>
        </w:rPr>
        <w:t xml:space="preserve"> (</w:t>
      </w:r>
      <w:r w:rsidRPr="00C67916">
        <w:rPr>
          <w:rFonts w:cs="Arial"/>
          <w:szCs w:val="28"/>
        </w:rPr>
        <w:t>обращени</w:t>
      </w:r>
      <w:r w:rsidR="005E7F28" w:rsidRPr="00C67916">
        <w:rPr>
          <w:rFonts w:cs="Arial"/>
          <w:szCs w:val="28"/>
        </w:rPr>
        <w:t>е</w:t>
      </w:r>
      <w:r w:rsidR="0053461D" w:rsidRPr="00C67916">
        <w:rPr>
          <w:rFonts w:cs="Arial"/>
          <w:szCs w:val="28"/>
        </w:rPr>
        <w:t>)</w:t>
      </w:r>
      <w:r w:rsidRPr="00C67916">
        <w:rPr>
          <w:rFonts w:cs="Arial"/>
          <w:szCs w:val="28"/>
        </w:rPr>
        <w:t xml:space="preserve"> </w:t>
      </w:r>
      <w:r w:rsidR="005E7F28" w:rsidRPr="00C67916">
        <w:rPr>
          <w:rFonts w:cs="Arial"/>
          <w:szCs w:val="28"/>
        </w:rPr>
        <w:t xml:space="preserve">не </w:t>
      </w:r>
      <w:r w:rsidR="00687CE9" w:rsidRPr="00C67916">
        <w:rPr>
          <w:rFonts w:cs="Arial"/>
          <w:szCs w:val="28"/>
        </w:rPr>
        <w:t>соответствует</w:t>
      </w:r>
      <w:r w:rsidR="00C67916" w:rsidRPr="00C67916">
        <w:rPr>
          <w:rFonts w:cs="Arial"/>
          <w:szCs w:val="28"/>
        </w:rPr>
        <w:t xml:space="preserve"> </w:t>
      </w:r>
      <w:r w:rsidR="0053461D" w:rsidRPr="00C67916">
        <w:rPr>
          <w:rFonts w:cs="Arial"/>
          <w:szCs w:val="28"/>
        </w:rPr>
        <w:t>подпунктам 1</w:t>
      </w:r>
      <w:r w:rsidR="00C67916" w:rsidRPr="00C67916">
        <w:rPr>
          <w:rFonts w:cs="Arial"/>
          <w:szCs w:val="28"/>
        </w:rPr>
        <w:t>-</w:t>
      </w:r>
      <w:r w:rsidR="0053461D" w:rsidRPr="00C67916">
        <w:rPr>
          <w:rFonts w:cs="Arial"/>
          <w:szCs w:val="28"/>
        </w:rPr>
        <w:t xml:space="preserve">3 пункта </w:t>
      </w:r>
      <w:r w:rsidR="000F50F4" w:rsidRPr="00C67916">
        <w:rPr>
          <w:rFonts w:cs="Arial"/>
          <w:szCs w:val="28"/>
        </w:rPr>
        <w:t>18</w:t>
      </w:r>
      <w:r w:rsidR="00E81504" w:rsidRPr="00C67916">
        <w:rPr>
          <w:rFonts w:cs="Arial"/>
          <w:szCs w:val="28"/>
        </w:rPr>
        <w:t>.</w:t>
      </w:r>
      <w:r w:rsidR="000F50F4" w:rsidRPr="00C67916">
        <w:rPr>
          <w:rFonts w:cs="Arial"/>
          <w:szCs w:val="28"/>
        </w:rPr>
        <w:t>5</w:t>
      </w:r>
      <w:r w:rsidRPr="00C67916">
        <w:rPr>
          <w:rFonts w:cs="Arial"/>
          <w:szCs w:val="28"/>
        </w:rPr>
        <w:t xml:space="preserve"> настоящего </w:t>
      </w:r>
      <w:r w:rsidR="00E81504" w:rsidRPr="00C67916">
        <w:rPr>
          <w:rFonts w:cs="Arial"/>
          <w:szCs w:val="28"/>
        </w:rPr>
        <w:t>А</w:t>
      </w:r>
      <w:r w:rsidR="0053461D" w:rsidRPr="00C67916">
        <w:rPr>
          <w:rFonts w:cs="Arial"/>
          <w:szCs w:val="28"/>
        </w:rPr>
        <w:t xml:space="preserve">дминистративного регламента, а </w:t>
      </w:r>
      <w:r w:rsidR="00687CE9" w:rsidRPr="00C67916">
        <w:rPr>
          <w:rFonts w:cs="Arial"/>
          <w:szCs w:val="28"/>
        </w:rPr>
        <w:t>так же при отсутствии</w:t>
      </w:r>
      <w:r w:rsidR="005E7F28" w:rsidRPr="00C67916">
        <w:rPr>
          <w:rFonts w:cs="Arial"/>
          <w:szCs w:val="28"/>
        </w:rPr>
        <w:t xml:space="preserve"> основании для признания отдельных частей документации по планировке территории не подлежащими применению.</w:t>
      </w:r>
    </w:p>
    <w:p w:rsidR="00383E01" w:rsidRPr="00C67916" w:rsidRDefault="00383E01" w:rsidP="00C1518D">
      <w:pPr>
        <w:pStyle w:val="2"/>
        <w:rPr>
          <w:sz w:val="24"/>
        </w:rPr>
      </w:pPr>
    </w:p>
    <w:p w:rsidR="00027594" w:rsidRDefault="00027594" w:rsidP="00027594">
      <w:pPr>
        <w:ind w:firstLine="0"/>
        <w:jc w:val="center"/>
        <w:rPr>
          <w:rFonts w:cs="Arial"/>
          <w:szCs w:val="28"/>
        </w:rPr>
      </w:pPr>
      <w:r w:rsidRPr="00027594">
        <w:rPr>
          <w:rFonts w:cs="Arial"/>
          <w:b/>
          <w:bCs/>
          <w:iCs/>
          <w:szCs w:val="28"/>
        </w:rPr>
        <w:t xml:space="preserve">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 </w:t>
      </w:r>
    </w:p>
    <w:p w:rsidR="003F18D8" w:rsidRPr="00C67916" w:rsidRDefault="00027594" w:rsidP="00027594">
      <w:pPr>
        <w:rPr>
          <w:rFonts w:cs="Arial"/>
          <w:szCs w:val="28"/>
        </w:rPr>
      </w:pPr>
      <w:r>
        <w:rPr>
          <w:rFonts w:cs="Arial"/>
          <w:szCs w:val="28"/>
        </w:rPr>
        <w:t xml:space="preserve">(заголовок пункта 27 изложен в редакции постановления Администрации                    </w:t>
      </w:r>
      <w:hyperlink r:id="rId63" w:tooltip="постановление от 03.12.2025 0:00:00 №924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10;&#10;" w:history="1">
        <w:r w:rsidRPr="002848E6">
          <w:rPr>
            <w:rStyle w:val="a5"/>
          </w:rPr>
          <w:t>от 03.12.2025 № 924</w:t>
        </w:r>
      </w:hyperlink>
      <w:r>
        <w:t>)</w:t>
      </w:r>
    </w:p>
    <w:p w:rsidR="00027594" w:rsidRDefault="00027594" w:rsidP="00C67916"/>
    <w:p w:rsidR="0084612A" w:rsidRPr="00C67916" w:rsidRDefault="001001C5" w:rsidP="00C67916">
      <w:r w:rsidRPr="00C67916">
        <w:lastRenderedPageBreak/>
        <w:t>2</w:t>
      </w:r>
      <w:r w:rsidR="00383E01" w:rsidRPr="00C67916">
        <w:t>7</w:t>
      </w:r>
      <w:r w:rsidR="001749DB" w:rsidRPr="00C67916">
        <w:t>.</w:t>
      </w:r>
      <w:r w:rsidR="0084612A" w:rsidRPr="00C67916">
        <w:t xml:space="preserve"> Услуг, необходимых и обязательных для предоставления муниципальной услуги не предусмотрено. </w:t>
      </w:r>
    </w:p>
    <w:p w:rsidR="003F18D8" w:rsidRPr="00C67916" w:rsidRDefault="003F18D8" w:rsidP="00C1518D">
      <w:pPr>
        <w:ind w:firstLine="709"/>
        <w:rPr>
          <w:rFonts w:cs="Arial"/>
          <w:szCs w:val="28"/>
        </w:rPr>
      </w:pPr>
    </w:p>
    <w:p w:rsidR="00027594" w:rsidRPr="00027594" w:rsidRDefault="00027594" w:rsidP="00027594">
      <w:pPr>
        <w:ind w:firstLine="0"/>
        <w:jc w:val="center"/>
        <w:rPr>
          <w:rFonts w:cs="Arial"/>
          <w:b/>
          <w:bCs/>
          <w:iCs/>
          <w:szCs w:val="28"/>
        </w:rPr>
      </w:pPr>
      <w:r w:rsidRPr="00027594">
        <w:rPr>
          <w:rFonts w:cs="Arial"/>
          <w:b/>
          <w:bCs/>
          <w:iCs/>
          <w:szCs w:val="28"/>
        </w:rPr>
        <w:t>Размер платы, взимаемой с заявителя при предоставлении муниципальной услуги, и способы ее взимания.</w:t>
      </w:r>
    </w:p>
    <w:p w:rsidR="003C5791" w:rsidRPr="00C67916" w:rsidRDefault="00027594" w:rsidP="00027594">
      <w:r w:rsidRPr="00027594">
        <w:t>28. Взимание государственной пошлины или иной платы за предоставление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администрации Березовского района не предусмотрено.</w:t>
      </w:r>
    </w:p>
    <w:p w:rsidR="003C5791" w:rsidRPr="00C67916" w:rsidRDefault="00027594" w:rsidP="00C1518D">
      <w:pPr>
        <w:ind w:firstLine="709"/>
        <w:rPr>
          <w:rFonts w:cs="Arial"/>
          <w:szCs w:val="28"/>
        </w:rPr>
      </w:pPr>
      <w:r>
        <w:t xml:space="preserve">(пункт 28 с заголовком изложен в редакции постановления Администрации                 </w:t>
      </w:r>
      <w:hyperlink r:id="rId64" w:tooltip="постановление от 03.12.2025 0:00:00 №924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10;&#10;" w:history="1">
        <w:r w:rsidRPr="002848E6">
          <w:rPr>
            <w:rStyle w:val="a5"/>
          </w:rPr>
          <w:t>от 03.12.2025 № 924</w:t>
        </w:r>
      </w:hyperlink>
      <w:r>
        <w:t>)</w:t>
      </w:r>
    </w:p>
    <w:p w:rsidR="00BF23AF" w:rsidRPr="00BF23AF" w:rsidRDefault="00BF23AF" w:rsidP="00BF23AF">
      <w:pPr>
        <w:jc w:val="center"/>
        <w:rPr>
          <w:b/>
        </w:rPr>
      </w:pPr>
      <w:r w:rsidRPr="00BF23AF">
        <w:rPr>
          <w:b/>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BF23AF" w:rsidRDefault="00BF23AF" w:rsidP="00BF23AF"/>
    <w:p w:rsidR="00027594" w:rsidRDefault="00BF23AF" w:rsidP="00027594">
      <w:r>
        <w:t>29. Максимальный срок ожидания в очереди при подаче заявления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Отдел не должен превышать 15 минут.</w:t>
      </w:r>
    </w:p>
    <w:p w:rsidR="00027594" w:rsidRDefault="00027594" w:rsidP="00027594">
      <w:r>
        <w:t>(пункт 29</w:t>
      </w:r>
      <w:r w:rsidRPr="00BF23AF">
        <w:t xml:space="preserve"> с заголовком </w:t>
      </w:r>
      <w:r>
        <w:t xml:space="preserve">изложен в редакции постановления Администрации                         </w:t>
      </w:r>
      <w:hyperlink r:id="rId65" w:tooltip="постановление от 12.05.2025 0:00:00 №362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10;" w:history="1">
        <w:r w:rsidRPr="00664AF4">
          <w:rPr>
            <w:rStyle w:val="a5"/>
          </w:rPr>
          <w:t>от 12.05.2025</w:t>
        </w:r>
        <w:r>
          <w:rPr>
            <w:rStyle w:val="a5"/>
          </w:rPr>
          <w:t xml:space="preserve"> </w:t>
        </w:r>
        <w:r w:rsidRPr="00664AF4">
          <w:rPr>
            <w:rStyle w:val="a5"/>
          </w:rPr>
          <w:t>№ 362</w:t>
        </w:r>
      </w:hyperlink>
      <w:r>
        <w:t>)</w:t>
      </w:r>
    </w:p>
    <w:p w:rsidR="00027594" w:rsidRDefault="00027594" w:rsidP="00027594">
      <w:pPr>
        <w:ind w:firstLine="0"/>
      </w:pPr>
    </w:p>
    <w:p w:rsidR="00027594" w:rsidRDefault="00027594" w:rsidP="00027594">
      <w:pPr>
        <w:ind w:firstLine="0"/>
        <w:jc w:val="center"/>
      </w:pPr>
      <w:r w:rsidRPr="00027594">
        <w:rPr>
          <w:rFonts w:cs="Arial"/>
          <w:b/>
          <w:bCs/>
          <w:iCs/>
          <w:szCs w:val="28"/>
        </w:rPr>
        <w:t>Срок регистрации запроса заявителя о предоставлении муниципальной услуги</w:t>
      </w:r>
    </w:p>
    <w:p w:rsidR="00027594" w:rsidRPr="00C67916" w:rsidRDefault="00027594" w:rsidP="00027594">
      <w:pPr>
        <w:rPr>
          <w:rFonts w:cs="Arial"/>
          <w:szCs w:val="28"/>
        </w:rPr>
      </w:pPr>
      <w:r w:rsidRPr="004A771A">
        <w:t>(заголовок пункта 30</w:t>
      </w:r>
      <w:r>
        <w:t xml:space="preserve"> изложен в редакции постановления Администрации                     </w:t>
      </w:r>
      <w:hyperlink r:id="rId66" w:tooltip="постановление от 15.05.2024 0:00:00 №436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4A771A">
          <w:rPr>
            <w:rStyle w:val="a5"/>
          </w:rPr>
          <w:t>от 15.05.2024 № 436</w:t>
        </w:r>
      </w:hyperlink>
      <w:r>
        <w:t>)</w:t>
      </w:r>
    </w:p>
    <w:p w:rsidR="00027594" w:rsidRPr="00C67916" w:rsidRDefault="00027594" w:rsidP="00027594">
      <w:pPr>
        <w:ind w:firstLine="709"/>
        <w:rPr>
          <w:rFonts w:cs="Arial"/>
          <w:szCs w:val="28"/>
        </w:rPr>
      </w:pPr>
      <w:r>
        <w:rPr>
          <w:rFonts w:cs="Arial"/>
          <w:szCs w:val="28"/>
        </w:rPr>
        <w:t xml:space="preserve">(заголовок пункта 30 изложен в редакции постановления Администрации </w:t>
      </w:r>
      <w:r>
        <w:t xml:space="preserve">                   </w:t>
      </w:r>
      <w:hyperlink r:id="rId67" w:tooltip="постановление от 03.12.2025 0:00:00 №924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10;&#10;" w:history="1">
        <w:r w:rsidRPr="002848E6">
          <w:rPr>
            <w:rStyle w:val="a5"/>
          </w:rPr>
          <w:t>от 03.12.2025 № 924</w:t>
        </w:r>
      </w:hyperlink>
      <w:r>
        <w:t>)</w:t>
      </w:r>
    </w:p>
    <w:p w:rsidR="004A771A" w:rsidRPr="00C67916" w:rsidRDefault="004A771A" w:rsidP="00C1518D">
      <w:pPr>
        <w:rPr>
          <w:rFonts w:cs="Arial"/>
          <w:szCs w:val="28"/>
        </w:rPr>
      </w:pPr>
    </w:p>
    <w:p w:rsidR="00B24C6A" w:rsidRPr="00C67916" w:rsidRDefault="001001C5" w:rsidP="00C67916">
      <w:r w:rsidRPr="00C67916">
        <w:t>3</w:t>
      </w:r>
      <w:r w:rsidR="00383E01" w:rsidRPr="00C67916">
        <w:t>0</w:t>
      </w:r>
      <w:r w:rsidR="001749DB" w:rsidRPr="00C67916">
        <w:t>.</w:t>
      </w:r>
      <w:r w:rsidR="003C5791" w:rsidRPr="00C67916">
        <w:t xml:space="preserve"> При личном обращении заявителя в </w:t>
      </w:r>
      <w:r w:rsidR="0075234C" w:rsidRPr="00C67916">
        <w:t xml:space="preserve">Отдел </w:t>
      </w:r>
      <w:r w:rsidR="003C5791" w:rsidRPr="00C67916">
        <w:t>с заявлением о предоставлении муниципальной услуги регистрация указанного заявления осуществляется в день обращения заявителя.</w:t>
      </w:r>
    </w:p>
    <w:p w:rsidR="003C5791" w:rsidRDefault="00383E01" w:rsidP="00C67916">
      <w:r w:rsidRPr="00C67916">
        <w:t>31</w:t>
      </w:r>
      <w:r w:rsidR="001749DB" w:rsidRPr="00C67916">
        <w:t xml:space="preserve">. </w:t>
      </w:r>
      <w:r w:rsidR="003C5791" w:rsidRPr="00C67916">
        <w:t>При направлении заявления посредством Единого</w:t>
      </w:r>
      <w:r w:rsidR="00C67916" w:rsidRPr="00C67916">
        <w:t xml:space="preserve"> </w:t>
      </w:r>
      <w:r w:rsidR="003C5791" w:rsidRPr="00C67916">
        <w:t>портал</w:t>
      </w:r>
      <w:r w:rsidR="00336ECD">
        <w:t>а</w:t>
      </w:r>
      <w:r w:rsidR="00B24C6A" w:rsidRPr="00C67916">
        <w:t xml:space="preserve"> </w:t>
      </w:r>
      <w:r w:rsidR="003C5791" w:rsidRPr="00C67916">
        <w:t xml:space="preserve">заявитель в день подачи заявления получает в личном кабинете Единого </w:t>
      </w:r>
      <w:r w:rsidR="00B24C6A" w:rsidRPr="00C67916">
        <w:t>и</w:t>
      </w:r>
      <w:r w:rsidRPr="00C67916">
        <w:t xml:space="preserve"> р</w:t>
      </w:r>
      <w:r w:rsidR="003C5791" w:rsidRPr="00C67916">
        <w:t>егионального портал</w:t>
      </w:r>
      <w:r w:rsidR="00B24C6A" w:rsidRPr="00C67916">
        <w:t>ов</w:t>
      </w:r>
      <w:r w:rsidR="003C5791" w:rsidRPr="00C67916">
        <w:t xml:space="preserve">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4A771A" w:rsidRPr="00C67916" w:rsidRDefault="004A771A" w:rsidP="00C67916">
      <w:r>
        <w:t>(</w:t>
      </w:r>
      <w:r w:rsidRPr="004A771A">
        <w:t>в пункте 31 слова «Единого или Регионального порталов» замен</w:t>
      </w:r>
      <w:r w:rsidR="000E4038">
        <w:t>ены</w:t>
      </w:r>
      <w:r w:rsidR="00336ECD">
        <w:t xml:space="preserve"> словами «Единого портала» постановлением Администрации </w:t>
      </w:r>
      <w:hyperlink r:id="rId68" w:tooltip="постановление от 15.05.2024 0:00:00 №436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00336ECD" w:rsidRPr="004A771A">
          <w:rPr>
            <w:rStyle w:val="a5"/>
          </w:rPr>
          <w:t>от 15.05.2024 № 436</w:t>
        </w:r>
      </w:hyperlink>
      <w:r w:rsidR="00336ECD">
        <w:t>)</w:t>
      </w:r>
    </w:p>
    <w:p w:rsidR="0084612A" w:rsidRPr="00C67916" w:rsidRDefault="00383E01" w:rsidP="00C67916">
      <w:r w:rsidRPr="00C67916">
        <w:t>32</w:t>
      </w:r>
      <w:r w:rsidR="00F954DA" w:rsidRPr="00C67916">
        <w:t xml:space="preserve">. </w:t>
      </w:r>
      <w:r w:rsidR="0084612A" w:rsidRPr="00C67916">
        <w:t>В случае направления заявления о предоставлении муниципальной услуги в электронной форме</w:t>
      </w:r>
      <w:r w:rsidR="00C67916" w:rsidRPr="00C67916">
        <w:t xml:space="preserve"> </w:t>
      </w:r>
      <w:r w:rsidR="0084612A" w:rsidRPr="00C67916">
        <w:t>вне рабочего времени Отдела либо в выходной, нерабочий праздничный день днем поступления заявления о предоставлении муниципальной услуги считается первый рабочий день, следующий за днем направления указанного уведомления.</w:t>
      </w:r>
    </w:p>
    <w:p w:rsidR="00271F2E" w:rsidRPr="00C67916" w:rsidRDefault="00271F2E" w:rsidP="00C1518D">
      <w:pPr>
        <w:widowControl w:val="0"/>
        <w:autoSpaceDE w:val="0"/>
        <w:autoSpaceDN w:val="0"/>
        <w:adjustRightInd w:val="0"/>
        <w:ind w:right="-2" w:firstLine="710"/>
        <w:rPr>
          <w:rFonts w:eastAsia="Calibri" w:cs="Arial"/>
          <w:szCs w:val="28"/>
        </w:rPr>
      </w:pPr>
    </w:p>
    <w:p w:rsidR="00BF23AF" w:rsidRDefault="00BF23AF" w:rsidP="00BF23AF">
      <w:r>
        <w:t>(</w:t>
      </w:r>
      <w:r w:rsidRPr="00BF23AF">
        <w:t>заголов</w:t>
      </w:r>
      <w:r>
        <w:t>ок пункта 33</w:t>
      </w:r>
      <w:r w:rsidRPr="00BF23AF">
        <w:t xml:space="preserve"> </w:t>
      </w:r>
      <w:r>
        <w:t xml:space="preserve">изложен в редакции постановления Администрации                         </w:t>
      </w:r>
      <w:hyperlink r:id="rId69" w:tooltip="постановление от 12.05.2025 0:00:00 №362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10;" w:history="1">
        <w:r w:rsidRPr="00664AF4">
          <w:rPr>
            <w:rStyle w:val="a5"/>
          </w:rPr>
          <w:t>от 12.05.2025</w:t>
        </w:r>
        <w:r>
          <w:rPr>
            <w:rStyle w:val="a5"/>
          </w:rPr>
          <w:t xml:space="preserve"> </w:t>
        </w:r>
        <w:r w:rsidRPr="00664AF4">
          <w:rPr>
            <w:rStyle w:val="a5"/>
          </w:rPr>
          <w:t>№ 362</w:t>
        </w:r>
      </w:hyperlink>
      <w:r>
        <w:t>)</w:t>
      </w:r>
    </w:p>
    <w:p w:rsidR="00BF23AF" w:rsidRDefault="00BF23AF" w:rsidP="00383E01">
      <w:pPr>
        <w:widowControl w:val="0"/>
        <w:autoSpaceDE w:val="0"/>
        <w:autoSpaceDN w:val="0"/>
        <w:adjustRightInd w:val="0"/>
        <w:ind w:right="-2" w:firstLine="710"/>
        <w:jc w:val="center"/>
        <w:rPr>
          <w:rFonts w:eastAsia="Calibri" w:cs="Arial"/>
          <w:b/>
          <w:szCs w:val="28"/>
        </w:rPr>
      </w:pPr>
    </w:p>
    <w:p w:rsidR="00BF23AF" w:rsidRDefault="00BF23AF" w:rsidP="00383E01">
      <w:pPr>
        <w:widowControl w:val="0"/>
        <w:autoSpaceDE w:val="0"/>
        <w:autoSpaceDN w:val="0"/>
        <w:adjustRightInd w:val="0"/>
        <w:ind w:right="-2" w:firstLine="710"/>
        <w:jc w:val="center"/>
        <w:rPr>
          <w:rFonts w:eastAsia="Calibri" w:cs="Arial"/>
          <w:b/>
          <w:szCs w:val="28"/>
        </w:rPr>
      </w:pPr>
      <w:r w:rsidRPr="00BF23AF">
        <w:rPr>
          <w:rFonts w:eastAsia="Calibri" w:cs="Arial"/>
          <w:b/>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w:t>
      </w:r>
      <w:r w:rsidRPr="00BF23AF">
        <w:rPr>
          <w:rFonts w:eastAsia="Calibri" w:cs="Arial"/>
          <w:b/>
          <w:szCs w:val="28"/>
        </w:rPr>
        <w:lastRenderedPageBreak/>
        <w:t>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749DB" w:rsidRPr="00C67916" w:rsidRDefault="001749DB" w:rsidP="00BF23AF">
      <w:pPr>
        <w:widowControl w:val="0"/>
        <w:autoSpaceDE w:val="0"/>
        <w:autoSpaceDN w:val="0"/>
        <w:adjustRightInd w:val="0"/>
        <w:ind w:right="-2"/>
        <w:rPr>
          <w:rFonts w:eastAsia="Calibri" w:cs="Arial"/>
          <w:szCs w:val="28"/>
        </w:rPr>
      </w:pPr>
    </w:p>
    <w:p w:rsidR="00271F2E" w:rsidRPr="00C67916" w:rsidRDefault="001001C5" w:rsidP="00C67916">
      <w:pPr>
        <w:rPr>
          <w:rFonts w:eastAsia="Calibri"/>
        </w:rPr>
      </w:pPr>
      <w:r w:rsidRPr="00C67916">
        <w:rPr>
          <w:rFonts w:eastAsia="Calibri"/>
        </w:rPr>
        <w:t>3</w:t>
      </w:r>
      <w:r w:rsidR="00383E01" w:rsidRPr="00C67916">
        <w:rPr>
          <w:rFonts w:eastAsia="Calibri"/>
        </w:rPr>
        <w:t>3</w:t>
      </w:r>
      <w:r w:rsidR="001749DB" w:rsidRPr="00C67916">
        <w:rPr>
          <w:rFonts w:eastAsia="Calibri"/>
        </w:rPr>
        <w:t>.</w:t>
      </w:r>
      <w:r w:rsidR="00271F2E" w:rsidRPr="00C67916">
        <w:rPr>
          <w:rFonts w:eastAsia="Calibri"/>
        </w:rPr>
        <w:t xml:space="preserve"> 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271F2E" w:rsidRPr="00C67916" w:rsidRDefault="00271F2E" w:rsidP="00C67916">
      <w:r w:rsidRPr="00C67916">
        <w:t>Помещения для предоставления муниципальной услуги размещаются преимущественно на нижних этажах зданий или в отдельно стоящих зданиях.</w:t>
      </w:r>
    </w:p>
    <w:p w:rsidR="00271F2E" w:rsidRPr="00C67916" w:rsidRDefault="00271F2E" w:rsidP="00C67916">
      <w:r w:rsidRPr="00C67916">
        <w:t xml:space="preserve">Вход и выход из помещения для предоставления муниципальной услуги оборудуются: </w:t>
      </w:r>
    </w:p>
    <w:p w:rsidR="00271F2E" w:rsidRPr="00C67916" w:rsidRDefault="00271F2E" w:rsidP="00C67916">
      <w:r w:rsidRPr="00C67916">
        <w:t>пандусами, расширенными проходами, тактильными полосами по путям движения, позволяющими обеспечить беспрепятственный доступ инвалидов;</w:t>
      </w:r>
    </w:p>
    <w:p w:rsidR="00271F2E" w:rsidRPr="00C67916" w:rsidRDefault="00271F2E" w:rsidP="00C67916">
      <w:r w:rsidRPr="00C67916">
        <w:t>соответствующими указателями с автономными источниками бесперебойного питания;</w:t>
      </w:r>
    </w:p>
    <w:p w:rsidR="00271F2E" w:rsidRPr="00C67916" w:rsidRDefault="00271F2E" w:rsidP="00C67916">
      <w:r w:rsidRPr="00C67916">
        <w:t>контрастной маркировкой ступеней по пути движения;</w:t>
      </w:r>
    </w:p>
    <w:p w:rsidR="00271F2E" w:rsidRPr="00C67916" w:rsidRDefault="00271F2E" w:rsidP="00C67916">
      <w:r w:rsidRPr="00C67916">
        <w:t>информационной мнемосхемой (тактильной схемой движения);</w:t>
      </w:r>
    </w:p>
    <w:p w:rsidR="00271F2E" w:rsidRPr="00C67916" w:rsidRDefault="00271F2E" w:rsidP="00C67916">
      <w:r w:rsidRPr="00C67916">
        <w:t>тактильными табличками с надписями, дублированными шрифтом Брайля.</w:t>
      </w:r>
    </w:p>
    <w:p w:rsidR="00271F2E" w:rsidRPr="00C67916" w:rsidRDefault="00271F2E" w:rsidP="00C67916">
      <w:r w:rsidRPr="00C67916">
        <w:t>Лестницы, находящиеся по пути движения в помещение для предоставления муниципальной услуги оборудуются:</w:t>
      </w:r>
    </w:p>
    <w:p w:rsidR="00271F2E" w:rsidRPr="00C67916" w:rsidRDefault="00271F2E" w:rsidP="00C67916">
      <w:r w:rsidRPr="00C67916">
        <w:t>тактильными полосами;</w:t>
      </w:r>
    </w:p>
    <w:p w:rsidR="00271F2E" w:rsidRPr="00C67916" w:rsidRDefault="00271F2E" w:rsidP="00C67916">
      <w:r w:rsidRPr="00C67916">
        <w:t>контрастной маркировкой крайних ступеней;</w:t>
      </w:r>
    </w:p>
    <w:p w:rsidR="00271F2E" w:rsidRPr="00C67916" w:rsidRDefault="00271F2E" w:rsidP="00C67916">
      <w:r w:rsidRPr="00C67916">
        <w:t>поручнями с двух сторон, с тактильными полосами, нанесенными на поручни, с тактильно-выпуклым шрифтом и шрифтом Брайля с указанием этажа;</w:t>
      </w:r>
    </w:p>
    <w:p w:rsidR="00271F2E" w:rsidRPr="00C67916" w:rsidRDefault="00271F2E" w:rsidP="00C67916">
      <w:r w:rsidRPr="00C67916">
        <w:t>тактильными табличками с указанием этажей, дублированными шрифтом Брайля.</w:t>
      </w:r>
    </w:p>
    <w:p w:rsidR="00271F2E" w:rsidRPr="00C67916" w:rsidRDefault="00271F2E" w:rsidP="00C67916">
      <w:r w:rsidRPr="00C67916">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C67916" w:rsidRPr="00C67916" w:rsidRDefault="00271F2E" w:rsidP="00C67916">
      <w:r w:rsidRPr="00C67916">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271F2E" w:rsidRPr="00C67916" w:rsidRDefault="00271F2E" w:rsidP="00C67916">
      <w:r w:rsidRPr="00C67916">
        <w:t>Все помещения, в которых предоставляется муниципальная услуга, должны соответствовать санитарно-эпидемиологическим требованиям, правилам противопожарного режима.</w:t>
      </w:r>
    </w:p>
    <w:p w:rsidR="00271F2E" w:rsidRPr="00C67916" w:rsidRDefault="00271F2E" w:rsidP="00C67916">
      <w:r w:rsidRPr="00C67916">
        <w:t>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271F2E" w:rsidRPr="00C67916" w:rsidRDefault="00271F2E" w:rsidP="00C67916">
      <w:pPr>
        <w:rPr>
          <w:rFonts w:cs="Arial"/>
          <w:szCs w:val="28"/>
        </w:rPr>
      </w:pPr>
      <w:r w:rsidRPr="00C67916">
        <w:rPr>
          <w:rFonts w:cs="Arial"/>
          <w:szCs w:val="28"/>
        </w:rPr>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271F2E" w:rsidRPr="00C67916" w:rsidRDefault="00271F2E" w:rsidP="00C67916">
      <w:pPr>
        <w:rPr>
          <w:rFonts w:cs="Arial"/>
          <w:szCs w:val="28"/>
        </w:rPr>
      </w:pPr>
      <w:r w:rsidRPr="00C67916">
        <w:rPr>
          <w:rFonts w:cs="Arial"/>
          <w:szCs w:val="28"/>
        </w:rPr>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271F2E" w:rsidRPr="00C67916" w:rsidRDefault="00271F2E" w:rsidP="00C67916">
      <w:pPr>
        <w:rPr>
          <w:rFonts w:cs="Arial"/>
          <w:szCs w:val="28"/>
        </w:rPr>
      </w:pPr>
      <w:r w:rsidRPr="00C67916">
        <w:rPr>
          <w:rFonts w:cs="Arial"/>
          <w:szCs w:val="28"/>
        </w:rPr>
        <w:lastRenderedPageBreak/>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271F2E" w:rsidRPr="00C67916" w:rsidRDefault="00271F2E" w:rsidP="00C67916">
      <w:pPr>
        <w:rPr>
          <w:rFonts w:eastAsia="Calibri" w:cs="Arial"/>
          <w:szCs w:val="28"/>
        </w:rPr>
      </w:pPr>
      <w:r w:rsidRPr="00C67916">
        <w:rPr>
          <w:rFonts w:eastAsia="Calibri" w:cs="Arial"/>
          <w:szCs w:val="28"/>
        </w:rPr>
        <w:t xml:space="preserve">На информационных стендах, информационном терминале и в информационно-телекоммуникационной сети </w:t>
      </w:r>
      <w:r w:rsidR="00C67916" w:rsidRPr="00C67916">
        <w:rPr>
          <w:rFonts w:cs="Arial"/>
          <w:szCs w:val="28"/>
        </w:rPr>
        <w:t>«</w:t>
      </w:r>
      <w:r w:rsidRPr="00C67916">
        <w:rPr>
          <w:rFonts w:eastAsia="Calibri" w:cs="Arial"/>
          <w:szCs w:val="28"/>
        </w:rPr>
        <w:t>Интернет</w:t>
      </w:r>
      <w:r w:rsidR="00C67916" w:rsidRPr="00C67916">
        <w:rPr>
          <w:rFonts w:cs="Arial"/>
          <w:szCs w:val="28"/>
        </w:rPr>
        <w:t>»</w:t>
      </w:r>
      <w:r w:rsidRPr="00C67916">
        <w:rPr>
          <w:rFonts w:eastAsia="Calibri" w:cs="Arial"/>
          <w:szCs w:val="28"/>
        </w:rPr>
        <w:t xml:space="preserve"> размещается информация о порядке предоставления муниципальной услуги, а также информация, указанная </w:t>
      </w:r>
      <w:r w:rsidRPr="00C67916">
        <w:rPr>
          <w:rFonts w:cs="Arial"/>
          <w:szCs w:val="28"/>
        </w:rPr>
        <w:t>в пункте 12</w:t>
      </w:r>
      <w:r w:rsidRPr="00C67916">
        <w:rPr>
          <w:rFonts w:eastAsia="Calibri" w:cs="Arial"/>
          <w:szCs w:val="28"/>
        </w:rPr>
        <w:t xml:space="preserve"> настоящего административного регламента.</w:t>
      </w:r>
    </w:p>
    <w:p w:rsidR="00271F2E" w:rsidRPr="00C67916" w:rsidRDefault="00271F2E" w:rsidP="00C1518D">
      <w:pPr>
        <w:shd w:val="clear" w:color="auto" w:fill="FFFFFF"/>
        <w:ind w:right="-1" w:firstLine="709"/>
        <w:rPr>
          <w:rFonts w:cs="Arial"/>
          <w:szCs w:val="28"/>
        </w:rPr>
      </w:pPr>
    </w:p>
    <w:p w:rsidR="00271F2E" w:rsidRPr="00C67916" w:rsidRDefault="00271F2E" w:rsidP="00383E01">
      <w:pPr>
        <w:widowControl w:val="0"/>
        <w:autoSpaceDE w:val="0"/>
        <w:autoSpaceDN w:val="0"/>
        <w:adjustRightInd w:val="0"/>
        <w:jc w:val="center"/>
        <w:outlineLvl w:val="2"/>
        <w:rPr>
          <w:rFonts w:eastAsia="Calibri" w:cs="Arial"/>
          <w:b/>
          <w:szCs w:val="28"/>
        </w:rPr>
      </w:pPr>
      <w:r w:rsidRPr="00C67916">
        <w:rPr>
          <w:rFonts w:eastAsia="Calibri" w:cs="Arial"/>
          <w:b/>
          <w:szCs w:val="28"/>
        </w:rPr>
        <w:t>Показатели доступности и качества муниципальной услуги.</w:t>
      </w:r>
    </w:p>
    <w:p w:rsidR="00271F2E" w:rsidRPr="00C67916" w:rsidRDefault="00271F2E" w:rsidP="00C1518D">
      <w:pPr>
        <w:widowControl w:val="0"/>
        <w:autoSpaceDE w:val="0"/>
        <w:autoSpaceDN w:val="0"/>
        <w:adjustRightInd w:val="0"/>
        <w:ind w:firstLine="709"/>
        <w:outlineLvl w:val="2"/>
        <w:rPr>
          <w:rFonts w:eastAsia="Calibri" w:cs="Arial"/>
          <w:szCs w:val="28"/>
        </w:rPr>
      </w:pPr>
    </w:p>
    <w:p w:rsidR="00336ECD" w:rsidRPr="00336ECD" w:rsidRDefault="001001C5" w:rsidP="00336ECD">
      <w:pPr>
        <w:rPr>
          <w:rFonts w:eastAsia="Calibri"/>
        </w:rPr>
      </w:pPr>
      <w:r w:rsidRPr="00C67916">
        <w:rPr>
          <w:rFonts w:eastAsia="Calibri"/>
        </w:rPr>
        <w:t>3</w:t>
      </w:r>
      <w:r w:rsidR="00383E01" w:rsidRPr="00C67916">
        <w:rPr>
          <w:rFonts w:eastAsia="Calibri"/>
        </w:rPr>
        <w:t>4</w:t>
      </w:r>
      <w:r w:rsidR="001749DB" w:rsidRPr="00C67916">
        <w:rPr>
          <w:rFonts w:eastAsia="Calibri"/>
        </w:rPr>
        <w:t xml:space="preserve">. </w:t>
      </w:r>
      <w:r w:rsidR="00336ECD" w:rsidRPr="00336ECD">
        <w:rPr>
          <w:rFonts w:eastAsia="Calibri"/>
        </w:rPr>
        <w:t>Показателями доступности муниципальной услуги являются:</w:t>
      </w:r>
    </w:p>
    <w:p w:rsidR="00336ECD" w:rsidRPr="00336ECD" w:rsidRDefault="00336ECD" w:rsidP="00336ECD">
      <w:pPr>
        <w:rPr>
          <w:rFonts w:eastAsia="Calibri"/>
        </w:rPr>
      </w:pPr>
      <w:r w:rsidRPr="00336ECD">
        <w:rPr>
          <w:rFonts w:eastAsia="Calibri"/>
        </w:rPr>
        <w:t xml:space="preserve">транспортная доступность к местам предоставления муниципальной услуги; </w:t>
      </w:r>
    </w:p>
    <w:p w:rsidR="00336ECD" w:rsidRPr="00336ECD" w:rsidRDefault="00336ECD" w:rsidP="00336ECD">
      <w:pPr>
        <w:rPr>
          <w:rFonts w:eastAsia="Calibri"/>
        </w:rPr>
      </w:pPr>
      <w:r w:rsidRPr="00336ECD">
        <w:rPr>
          <w:rFonts w:eastAsia="Calibri"/>
        </w:rPr>
        <w:t>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 в том числе посредством официального сайта, Единого портала;</w:t>
      </w:r>
    </w:p>
    <w:p w:rsidR="00336ECD" w:rsidRPr="00336ECD" w:rsidRDefault="00336ECD" w:rsidP="00336ECD">
      <w:pPr>
        <w:rPr>
          <w:rFonts w:eastAsia="Calibri"/>
        </w:rPr>
      </w:pPr>
      <w:r w:rsidRPr="00336ECD">
        <w:rPr>
          <w:rFonts w:eastAsia="Calibri"/>
        </w:rPr>
        <w:t>доступность заявителей к форме заявления о предоставлении муниципальной услуги, размещенной на Едином портале, в том числе с возможностью его копирования и заполнения в электронном виде;</w:t>
      </w:r>
    </w:p>
    <w:p w:rsidR="00336ECD" w:rsidRPr="00336ECD" w:rsidRDefault="00336ECD" w:rsidP="00336ECD">
      <w:pPr>
        <w:rPr>
          <w:rFonts w:eastAsia="Calibri"/>
        </w:rPr>
      </w:pPr>
      <w:r w:rsidRPr="00336ECD">
        <w:rPr>
          <w:rFonts w:eastAsia="Calibri"/>
        </w:rPr>
        <w:t>возможность направления заявителем документов в электронной форме посредствам Единого портала;</w:t>
      </w:r>
    </w:p>
    <w:p w:rsidR="00271F2E" w:rsidRDefault="00336ECD" w:rsidP="00336ECD">
      <w:pPr>
        <w:rPr>
          <w:rFonts w:eastAsia="Calibri"/>
        </w:rPr>
      </w:pPr>
      <w:r w:rsidRPr="00336ECD">
        <w:rPr>
          <w:rFonts w:eastAsia="Calibri"/>
        </w:rPr>
        <w:t>бесплатность предоставления муниципальной услуги и информации о процедуре предоставления муниципальной услуги.</w:t>
      </w:r>
    </w:p>
    <w:p w:rsidR="00336ECD" w:rsidRPr="00C67916" w:rsidRDefault="00336ECD" w:rsidP="00336ECD">
      <w:r>
        <w:rPr>
          <w:rFonts w:eastAsia="Calibri"/>
        </w:rPr>
        <w:t xml:space="preserve">(пункт 34 изложен в редакции </w:t>
      </w:r>
      <w:r>
        <w:t xml:space="preserve">постановления Администрации </w:t>
      </w:r>
      <w:hyperlink r:id="rId70" w:tooltip="постановление от 15.05.2024 0:00:00 №436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4A771A">
          <w:rPr>
            <w:rStyle w:val="a5"/>
          </w:rPr>
          <w:t>от 15.05.2024</w:t>
        </w:r>
        <w:r>
          <w:rPr>
            <w:rStyle w:val="a5"/>
          </w:rPr>
          <w:t xml:space="preserve">              </w:t>
        </w:r>
        <w:r w:rsidRPr="004A771A">
          <w:rPr>
            <w:rStyle w:val="a5"/>
          </w:rPr>
          <w:t xml:space="preserve"> № 436</w:t>
        </w:r>
      </w:hyperlink>
      <w:r>
        <w:t>)</w:t>
      </w:r>
    </w:p>
    <w:p w:rsidR="00271F2E" w:rsidRPr="00C67916" w:rsidRDefault="001001C5" w:rsidP="00C67916">
      <w:pPr>
        <w:rPr>
          <w:rFonts w:eastAsia="Calibri"/>
        </w:rPr>
      </w:pPr>
      <w:r w:rsidRPr="00C67916">
        <w:rPr>
          <w:rFonts w:eastAsia="Calibri"/>
        </w:rPr>
        <w:t>3</w:t>
      </w:r>
      <w:r w:rsidR="00383E01" w:rsidRPr="00C67916">
        <w:rPr>
          <w:rFonts w:eastAsia="Calibri"/>
        </w:rPr>
        <w:t>5</w:t>
      </w:r>
      <w:r w:rsidR="001749DB" w:rsidRPr="00C67916">
        <w:rPr>
          <w:rFonts w:eastAsia="Calibri"/>
        </w:rPr>
        <w:t>.</w:t>
      </w:r>
      <w:r w:rsidR="00271F2E" w:rsidRPr="00C67916">
        <w:rPr>
          <w:rFonts w:eastAsia="Calibri"/>
        </w:rPr>
        <w:t xml:space="preserve"> Показателями качества муниципальной услуги являются:</w:t>
      </w:r>
    </w:p>
    <w:p w:rsidR="00271F2E" w:rsidRPr="00C67916" w:rsidRDefault="00271F2E" w:rsidP="00C67916">
      <w:pPr>
        <w:rPr>
          <w:rFonts w:eastAsia="Calibri"/>
        </w:rPr>
      </w:pPr>
      <w:r w:rsidRPr="00C67916">
        <w:rPr>
          <w:rFonts w:eastAsia="Calibri"/>
        </w:rPr>
        <w:t>соблюдение должностными лицами отдела, предоставляющими муниципальную услугу, сроков предоставления муниципальной услуги;</w:t>
      </w:r>
    </w:p>
    <w:p w:rsidR="00271F2E" w:rsidRPr="00C67916" w:rsidRDefault="00271F2E" w:rsidP="00C67916">
      <w:r w:rsidRPr="00C67916">
        <w:t>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271F2E" w:rsidRPr="00C67916" w:rsidRDefault="00271F2E" w:rsidP="00C67916">
      <w:r w:rsidRPr="00C67916">
        <w:t>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ими в ходе предоставления муниципальной услуги;</w:t>
      </w:r>
    </w:p>
    <w:p w:rsidR="00271F2E" w:rsidRPr="00C67916" w:rsidRDefault="00271F2E" w:rsidP="00C67916">
      <w:r w:rsidRPr="00C67916">
        <w:t>восстановление нарушенных прав заявителя.</w:t>
      </w:r>
    </w:p>
    <w:p w:rsidR="003C5791" w:rsidRPr="00C67916" w:rsidRDefault="003C5791" w:rsidP="00C1518D">
      <w:pPr>
        <w:ind w:firstLine="709"/>
        <w:rPr>
          <w:rFonts w:cs="Arial"/>
          <w:szCs w:val="28"/>
        </w:rPr>
      </w:pPr>
    </w:p>
    <w:p w:rsidR="008C5E9F" w:rsidRPr="00C67916" w:rsidRDefault="008C5E9F" w:rsidP="00C1518D">
      <w:pPr>
        <w:pStyle w:val="2"/>
        <w:rPr>
          <w:sz w:val="24"/>
        </w:rPr>
      </w:pPr>
      <w:r w:rsidRPr="00C67916">
        <w:rPr>
          <w:sz w:val="24"/>
        </w:rPr>
        <w:t>Иные требования, в том числе учитывающие особенности предоставления муниципальной услуги в МФЦ и особенности предоставления муниципальных услуг в электронной форме.</w:t>
      </w:r>
    </w:p>
    <w:p w:rsidR="008C5E9F" w:rsidRPr="00C67916" w:rsidRDefault="008C5E9F" w:rsidP="00C1518D">
      <w:pPr>
        <w:ind w:firstLine="709"/>
        <w:rPr>
          <w:rFonts w:cs="Arial"/>
          <w:szCs w:val="28"/>
        </w:rPr>
      </w:pPr>
    </w:p>
    <w:p w:rsidR="00F954DA" w:rsidRPr="00C67916" w:rsidRDefault="00383E01" w:rsidP="00C67916">
      <w:r w:rsidRPr="00C67916">
        <w:t>36</w:t>
      </w:r>
      <w:r w:rsidR="001749DB" w:rsidRPr="00C67916">
        <w:t xml:space="preserve">. </w:t>
      </w:r>
      <w:r w:rsidR="00F954DA" w:rsidRPr="00C67916">
        <w:t xml:space="preserve">Муниципальная услуга в Многофункциональном центре предоставления государственных и муниципальных услуг по принципу </w:t>
      </w:r>
      <w:r w:rsidR="00C67916" w:rsidRPr="00C67916">
        <w:t>«</w:t>
      </w:r>
      <w:r w:rsidR="00F954DA" w:rsidRPr="00C67916">
        <w:t>одного окна</w:t>
      </w:r>
      <w:r w:rsidR="00C67916" w:rsidRPr="00C67916">
        <w:t>»</w:t>
      </w:r>
      <w:r w:rsidR="00F954DA" w:rsidRPr="00C67916">
        <w:t xml:space="preserve"> не предоставляется.</w:t>
      </w:r>
    </w:p>
    <w:p w:rsidR="00336ECD" w:rsidRDefault="001001C5" w:rsidP="00336ECD">
      <w:r w:rsidRPr="00C67916">
        <w:t>3</w:t>
      </w:r>
      <w:r w:rsidR="00383E01" w:rsidRPr="00C67916">
        <w:t>7</w:t>
      </w:r>
      <w:r w:rsidR="001749DB" w:rsidRPr="00C67916">
        <w:t xml:space="preserve">. </w:t>
      </w:r>
      <w:r w:rsidR="00336ECD">
        <w:t>При предоставлении муниципальной услуги в электронной форме заявителю обеспечиваются:</w:t>
      </w:r>
    </w:p>
    <w:p w:rsidR="00336ECD" w:rsidRDefault="00336ECD" w:rsidP="00336ECD">
      <w:r>
        <w:t>- получение информации о порядке и сроках предоставления муниципальной услуги посредством Единого портала;</w:t>
      </w:r>
    </w:p>
    <w:p w:rsidR="00336ECD" w:rsidRDefault="00336ECD" w:rsidP="00336ECD">
      <w:r>
        <w:t>- формирование заявления на Едином портале;</w:t>
      </w:r>
    </w:p>
    <w:p w:rsidR="00336ECD" w:rsidRDefault="00336ECD" w:rsidP="00336ECD">
      <w:r>
        <w:t>- прием и регистрация Отделом заявления о предоставлении муниципальной услуги и иных документов, необходимых для предоставления муниципальной услуги посредством Единого портала;</w:t>
      </w:r>
    </w:p>
    <w:p w:rsidR="00336ECD" w:rsidRDefault="00336ECD" w:rsidP="00336ECD">
      <w:r>
        <w:lastRenderedPageBreak/>
        <w:t>- получение результата предоставления муниципальной услуги посредством Единого портала;</w:t>
      </w:r>
    </w:p>
    <w:p w:rsidR="00336ECD" w:rsidRDefault="00336ECD" w:rsidP="00336ECD">
      <w:r>
        <w:t>- получение сведений о ходе рассмотрения заявления о предоставлении муниципальной услуги посредством Единого портала;</w:t>
      </w:r>
    </w:p>
    <w:p w:rsidR="00336ECD" w:rsidRDefault="00336ECD" w:rsidP="00336ECD">
      <w:r>
        <w:t>- осуществление оценки качества предоставления муниципальной услуги посредством Единого портала;</w:t>
      </w:r>
    </w:p>
    <w:p w:rsidR="00ED75F1" w:rsidRDefault="00336ECD" w:rsidP="00336ECD">
      <w:r>
        <w:t>- досудебное (внесудебное) обжалование решений и действий (бездействий) администрации, Отдела, а также их должностных лиц, муниципальных служащих, работников посредством Единого портала, официального сайта органов местного самоуправления.</w:t>
      </w:r>
    </w:p>
    <w:p w:rsidR="00336ECD" w:rsidRPr="00C67916" w:rsidRDefault="00336ECD" w:rsidP="00336ECD">
      <w:r>
        <w:rPr>
          <w:rFonts w:eastAsia="Calibri"/>
        </w:rPr>
        <w:t xml:space="preserve">(пункт 37 изложен в редакции </w:t>
      </w:r>
      <w:r>
        <w:t xml:space="preserve">постановления Администрации </w:t>
      </w:r>
      <w:hyperlink r:id="rId71" w:tooltip="постановление от 15.05.2024 0:00:00 №436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4A771A">
          <w:rPr>
            <w:rStyle w:val="a5"/>
          </w:rPr>
          <w:t>от 15.05.2024</w:t>
        </w:r>
        <w:r>
          <w:rPr>
            <w:rStyle w:val="a5"/>
          </w:rPr>
          <w:t xml:space="preserve">              </w:t>
        </w:r>
        <w:r w:rsidRPr="004A771A">
          <w:rPr>
            <w:rStyle w:val="a5"/>
          </w:rPr>
          <w:t xml:space="preserve"> № 436</w:t>
        </w:r>
      </w:hyperlink>
      <w:r>
        <w:t>)</w:t>
      </w:r>
    </w:p>
    <w:p w:rsidR="00ED75F1" w:rsidRPr="00C67916" w:rsidRDefault="00383E01" w:rsidP="00C67916">
      <w:r w:rsidRPr="00C67916">
        <w:t>38.</w:t>
      </w:r>
      <w:r w:rsidR="00ED75F1" w:rsidRPr="00C67916">
        <w:t>Административные процедуры, в электронной ф</w:t>
      </w:r>
      <w:r w:rsidR="00954A41" w:rsidRPr="00C67916">
        <w:t>орме предусмотренные настоящим А</w:t>
      </w:r>
      <w:r w:rsidR="00ED75F1" w:rsidRPr="00C67916">
        <w:t xml:space="preserve">дминистративным регламентом выполняются в соответствии с особенностями установленными пунктом </w:t>
      </w:r>
      <w:r w:rsidR="00157CD4" w:rsidRPr="00C67916">
        <w:t>46</w:t>
      </w:r>
      <w:r w:rsidR="00954A41" w:rsidRPr="00C67916">
        <w:t xml:space="preserve"> настоящего А</w:t>
      </w:r>
      <w:r w:rsidR="00ED75F1" w:rsidRPr="00C67916">
        <w:t>дминистративного регламента.</w:t>
      </w:r>
    </w:p>
    <w:p w:rsidR="00ED75F1" w:rsidRPr="00C67916" w:rsidRDefault="00157CD4" w:rsidP="00C67916">
      <w:r w:rsidRPr="00C67916">
        <w:t>39</w:t>
      </w:r>
      <w:r w:rsidR="001749DB" w:rsidRPr="00C67916">
        <w:t xml:space="preserve">. </w:t>
      </w:r>
      <w:r w:rsidR="00ED75F1" w:rsidRPr="00C67916">
        <w:t>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w:t>
      </w:r>
      <w:r w:rsidR="00C67916" w:rsidRPr="00C67916">
        <w:t xml:space="preserve"> </w:t>
      </w:r>
      <w:hyperlink r:id="rId72" w:tooltip="ФЕДЕРАЛЬНЫЙ ЗАКОН от 06.04.2011 № 63-ФЗ ГОСУДАРСТВЕННАЯ ДУМА ФЕДЕРАЛЬНОГО СОБРАНИЯ РФ&#10;&#10;ОБ ЭЛЕКТРОННОЙ ПОДПИСИ" w:history="1">
        <w:r w:rsidR="00C67916" w:rsidRPr="00D031BB">
          <w:rPr>
            <w:rStyle w:val="a5"/>
          </w:rPr>
          <w:t xml:space="preserve">№ </w:t>
        </w:r>
        <w:r w:rsidR="00ED75F1" w:rsidRPr="00D031BB">
          <w:rPr>
            <w:rStyle w:val="a5"/>
          </w:rPr>
          <w:t xml:space="preserve">63-ФЗ </w:t>
        </w:r>
        <w:r w:rsidR="00C67916" w:rsidRPr="00D031BB">
          <w:rPr>
            <w:rStyle w:val="a5"/>
          </w:rPr>
          <w:t>«</w:t>
        </w:r>
        <w:r w:rsidR="00ED75F1" w:rsidRPr="00D031BB">
          <w:rPr>
            <w:rStyle w:val="a5"/>
          </w:rPr>
          <w:t>Об электронной подписи</w:t>
        </w:r>
      </w:hyperlink>
      <w:r w:rsidR="00C67916" w:rsidRPr="00C67916">
        <w:t>»</w:t>
      </w:r>
      <w:r w:rsidR="00ED75F1" w:rsidRPr="00C67916">
        <w:t>.</w:t>
      </w:r>
    </w:p>
    <w:p w:rsidR="00ED75F1" w:rsidRPr="00C67916" w:rsidRDefault="00ED75F1" w:rsidP="00C67916">
      <w:r w:rsidRPr="00C67916">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года</w:t>
      </w:r>
      <w:r w:rsidR="00C67916" w:rsidRPr="00C67916">
        <w:t xml:space="preserve"> </w:t>
      </w:r>
      <w:hyperlink r:id="rId73" w:tooltip="ПОСТАНОВЛЕНИЕ от 25.08.2012 № 852 ПРАВИТЕЛЬСТВО РФ&#10;&#10;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 w:history="1">
        <w:r w:rsidR="00C67916" w:rsidRPr="00D031BB">
          <w:rPr>
            <w:rStyle w:val="a5"/>
          </w:rPr>
          <w:t xml:space="preserve">№ </w:t>
        </w:r>
        <w:r w:rsidRPr="00D031BB">
          <w:rPr>
            <w:rStyle w:val="a5"/>
          </w:rPr>
          <w:t>852</w:t>
        </w:r>
        <w:r w:rsidR="00C425ED">
          <w:rPr>
            <w:rStyle w:val="a5"/>
          </w:rPr>
          <w:t xml:space="preserve">                                </w:t>
        </w:r>
        <w:r w:rsidRPr="00D031BB">
          <w:rPr>
            <w:rStyle w:val="a5"/>
          </w:rPr>
          <w:t xml:space="preserve"> </w:t>
        </w:r>
        <w:r w:rsidR="00C67916" w:rsidRPr="00D031BB">
          <w:rPr>
            <w:rStyle w:val="a5"/>
          </w:rPr>
          <w:t>«</w:t>
        </w:r>
        <w:r w:rsidRPr="00D031BB">
          <w:rPr>
            <w:rStyle w:val="a5"/>
          </w:rPr>
          <w:t>Об утверждении Правил</w:t>
        </w:r>
      </w:hyperlink>
      <w:r w:rsidRPr="00C67916">
        <w:t xml:space="preserve">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C67916" w:rsidRPr="00C67916">
        <w:t>»</w:t>
      </w:r>
      <w:r w:rsidRPr="00C67916">
        <w:t>.</w:t>
      </w:r>
    </w:p>
    <w:p w:rsidR="001749DB" w:rsidRPr="00C67916" w:rsidRDefault="001749DB" w:rsidP="00C1518D">
      <w:pPr>
        <w:pStyle w:val="2"/>
        <w:rPr>
          <w:sz w:val="24"/>
        </w:rPr>
      </w:pPr>
    </w:p>
    <w:p w:rsidR="008C5E9F" w:rsidRPr="00C67916" w:rsidRDefault="008C5E9F" w:rsidP="00C1518D">
      <w:pPr>
        <w:pStyle w:val="2"/>
        <w:rPr>
          <w:sz w:val="24"/>
        </w:rPr>
      </w:pPr>
      <w:r w:rsidRPr="00C67916">
        <w:rPr>
          <w:sz w:val="24"/>
        </w:rPr>
        <w:t>Случаи и порядок предоставления муниципальной услуги в упреждающем (проактивном) режиме</w:t>
      </w:r>
    </w:p>
    <w:p w:rsidR="008C5E9F" w:rsidRPr="00C67916" w:rsidRDefault="008C5E9F" w:rsidP="00C1518D">
      <w:pPr>
        <w:ind w:firstLine="709"/>
        <w:rPr>
          <w:rFonts w:cs="Arial"/>
          <w:szCs w:val="28"/>
        </w:rPr>
      </w:pPr>
    </w:p>
    <w:p w:rsidR="008C5E9F" w:rsidRPr="00C67916" w:rsidRDefault="00157CD4" w:rsidP="00C67916">
      <w:r w:rsidRPr="00C67916">
        <w:t>40</w:t>
      </w:r>
      <w:r w:rsidR="001749DB" w:rsidRPr="00C67916">
        <w:t>.</w:t>
      </w:r>
      <w:r w:rsidR="00C67916" w:rsidRPr="00C67916">
        <w:t xml:space="preserve"> </w:t>
      </w:r>
      <w:r w:rsidR="008C5E9F" w:rsidRPr="00C67916">
        <w:t>Случаи предоставления муниципальной услуги в упреждающем (проактивном) режиме не предусмотрены.</w:t>
      </w:r>
    </w:p>
    <w:p w:rsidR="001749DB" w:rsidRPr="00C67916" w:rsidRDefault="001749DB" w:rsidP="00C1518D">
      <w:pPr>
        <w:pStyle w:val="1"/>
        <w:rPr>
          <w:b w:val="0"/>
          <w:sz w:val="24"/>
        </w:rPr>
      </w:pPr>
    </w:p>
    <w:p w:rsidR="008C5E9F" w:rsidRPr="00C67916" w:rsidRDefault="001B0741" w:rsidP="00C1518D">
      <w:pPr>
        <w:pStyle w:val="1"/>
        <w:rPr>
          <w:sz w:val="30"/>
          <w:szCs w:val="30"/>
        </w:rPr>
      </w:pPr>
      <w:r w:rsidRPr="00C67916">
        <w:rPr>
          <w:sz w:val="30"/>
          <w:szCs w:val="30"/>
          <w:lang w:val="en-US"/>
        </w:rPr>
        <w:t>III</w:t>
      </w:r>
      <w:r w:rsidR="008C5E9F" w:rsidRPr="00C67916">
        <w:rPr>
          <w:sz w:val="30"/>
          <w:szCs w:val="30"/>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8C5E9F" w:rsidRPr="00C67916" w:rsidRDefault="008C5E9F" w:rsidP="00C1518D">
      <w:pPr>
        <w:ind w:firstLine="709"/>
        <w:rPr>
          <w:rFonts w:cs="Arial"/>
          <w:szCs w:val="28"/>
        </w:rPr>
      </w:pPr>
    </w:p>
    <w:p w:rsidR="008C5E9F" w:rsidRPr="00C67916" w:rsidRDefault="008C5E9F" w:rsidP="00C1518D">
      <w:pPr>
        <w:pStyle w:val="2"/>
        <w:rPr>
          <w:sz w:val="24"/>
        </w:rPr>
      </w:pPr>
      <w:r w:rsidRPr="00C67916">
        <w:rPr>
          <w:sz w:val="24"/>
        </w:rPr>
        <w:t>Исчерпывающий перечень административных процедур</w:t>
      </w:r>
    </w:p>
    <w:p w:rsidR="003F18D8" w:rsidRPr="00C67916" w:rsidRDefault="003F18D8" w:rsidP="00C1518D">
      <w:pPr>
        <w:ind w:firstLine="709"/>
        <w:rPr>
          <w:rFonts w:cs="Arial"/>
          <w:szCs w:val="28"/>
        </w:rPr>
      </w:pPr>
    </w:p>
    <w:p w:rsidR="00BB4805" w:rsidRPr="00C67916" w:rsidRDefault="00157CD4" w:rsidP="00C67916">
      <w:r w:rsidRPr="00C67916">
        <w:rPr>
          <w:color w:val="000000"/>
          <w:lang w:bidi="ru-RU"/>
        </w:rPr>
        <w:t>41</w:t>
      </w:r>
      <w:r w:rsidR="001749DB" w:rsidRPr="00C67916">
        <w:rPr>
          <w:color w:val="000000"/>
          <w:lang w:bidi="ru-RU"/>
        </w:rPr>
        <w:t xml:space="preserve">. </w:t>
      </w:r>
      <w:r w:rsidR="00BB4805" w:rsidRPr="00C67916">
        <w:t>Предоставление муниципальной услуги включает в себя следующие административные процедуры:</w:t>
      </w:r>
    </w:p>
    <w:p w:rsidR="00BB4805" w:rsidRPr="00C67916" w:rsidRDefault="00BB4805" w:rsidP="00C67916">
      <w:r w:rsidRPr="00C67916">
        <w:lastRenderedPageBreak/>
        <w:t>1) прием и регистрация заявления о предоставлении муниципальной услуги;</w:t>
      </w:r>
    </w:p>
    <w:p w:rsidR="00BB4805" w:rsidRPr="00C67916" w:rsidRDefault="00BB4805" w:rsidP="00C67916">
      <w:r w:rsidRPr="00C67916">
        <w:t>2) формирование и направление межведомственных запросов в органы (организации), участвующие в предоставлении муниципальной услуги;</w:t>
      </w:r>
    </w:p>
    <w:p w:rsidR="00BB4805" w:rsidRPr="00C67916" w:rsidRDefault="00BB4805" w:rsidP="00C67916">
      <w:r w:rsidRPr="00C67916">
        <w:t>3) рассмотрение заявления, проведение общественных обс</w:t>
      </w:r>
      <w:r w:rsidR="00157CD4" w:rsidRPr="00C67916">
        <w:t>уждений или</w:t>
      </w:r>
      <w:r w:rsidR="00C67916" w:rsidRPr="00C67916">
        <w:t xml:space="preserve"> </w:t>
      </w:r>
      <w:r w:rsidR="00157CD4" w:rsidRPr="00C67916">
        <w:t>публичных слушаний, подготовка и утверждение документа, являющегося результатом предоставления муниципальной услуги</w:t>
      </w:r>
      <w:r w:rsidRPr="00C67916">
        <w:t>;</w:t>
      </w:r>
    </w:p>
    <w:p w:rsidR="00BB4805" w:rsidRPr="00C67916" w:rsidRDefault="00BB4805" w:rsidP="00C67916">
      <w:r w:rsidRPr="00C67916">
        <w:t>4) выдача (</w:t>
      </w:r>
      <w:r w:rsidR="00383E01" w:rsidRPr="00C67916">
        <w:t>направление) заявителю документа</w:t>
      </w:r>
      <w:r w:rsidRPr="00C67916">
        <w:t xml:space="preserve">, </w:t>
      </w:r>
      <w:r w:rsidR="00383E01" w:rsidRPr="00C67916">
        <w:t>являющегося</w:t>
      </w:r>
      <w:r w:rsidRPr="00C67916">
        <w:t xml:space="preserve"> результатом предоставления муниципальной услуги.</w:t>
      </w:r>
    </w:p>
    <w:p w:rsidR="00BB4805" w:rsidRPr="00C67916" w:rsidRDefault="00157CD4" w:rsidP="00C67916">
      <w:r w:rsidRPr="00C67916">
        <w:t>42</w:t>
      </w:r>
      <w:r w:rsidR="001749DB" w:rsidRPr="00C67916">
        <w:t xml:space="preserve">. </w:t>
      </w:r>
      <w:r w:rsidR="00BB4805" w:rsidRPr="00C67916">
        <w:t xml:space="preserve">Прием и регистрация заявления о предоставлении муниципальной услуги </w:t>
      </w:r>
    </w:p>
    <w:p w:rsidR="00BB4805" w:rsidRPr="00C67916" w:rsidRDefault="00BB4805" w:rsidP="00C67916">
      <w:r w:rsidRPr="00C67916">
        <w:t>Основание для начала административной процедуры: поступление в отдел заявления о предоставлении муниципальной услуги.</w:t>
      </w:r>
    </w:p>
    <w:p w:rsidR="00BB4805" w:rsidRPr="00C67916" w:rsidRDefault="00BB4805" w:rsidP="00C67916">
      <w:r w:rsidRPr="00C67916">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BB4805" w:rsidRPr="00C67916" w:rsidRDefault="00BB4805" w:rsidP="00C67916">
      <w:r w:rsidRPr="00C67916">
        <w:t>- за прием и регистрацию заявления о предоставлении муниципальной услуги, поступившего по почте</w:t>
      </w:r>
      <w:r w:rsidR="00C67916" w:rsidRPr="00C67916">
        <w:t>-</w:t>
      </w:r>
      <w:r w:rsidRPr="00C67916">
        <w:t>специалист отдела ответственный за предоставление муниципальной услуги (далее</w:t>
      </w:r>
      <w:r w:rsidR="00C67916" w:rsidRPr="00C67916">
        <w:t>-</w:t>
      </w:r>
      <w:r w:rsidR="00157CD4" w:rsidRPr="00C67916">
        <w:t>специалист Отдела</w:t>
      </w:r>
      <w:r w:rsidRPr="00C67916">
        <w:t xml:space="preserve">); </w:t>
      </w:r>
    </w:p>
    <w:p w:rsidR="00157CD4" w:rsidRDefault="00BB4805" w:rsidP="00C67916">
      <w:pPr>
        <w:rPr>
          <w:bCs/>
        </w:rPr>
      </w:pPr>
      <w:r w:rsidRPr="00C67916">
        <w:t xml:space="preserve">- за прием и регистрацию заявления предоставленного заявителем лично в отдел либо посредством Единого </w:t>
      </w:r>
      <w:r w:rsidR="00A4229F">
        <w:t>портала</w:t>
      </w:r>
      <w:r w:rsidR="00C67916" w:rsidRPr="00C67916">
        <w:t>-</w:t>
      </w:r>
      <w:r w:rsidR="00157CD4" w:rsidRPr="00C67916">
        <w:t>специалист Отдела</w:t>
      </w:r>
      <w:r w:rsidR="00157CD4" w:rsidRPr="00C67916">
        <w:rPr>
          <w:bCs/>
        </w:rPr>
        <w:t>.</w:t>
      </w:r>
    </w:p>
    <w:p w:rsidR="00A4229F" w:rsidRPr="00C67916" w:rsidRDefault="00336ECD" w:rsidP="00A4229F">
      <w:r>
        <w:rPr>
          <w:bCs/>
        </w:rPr>
        <w:t>(</w:t>
      </w:r>
      <w:r w:rsidRPr="00336ECD">
        <w:rPr>
          <w:bCs/>
        </w:rPr>
        <w:t>в абзаце пятом пункта 42 слова «Единого и регионального порталов» замен</w:t>
      </w:r>
      <w:r>
        <w:rPr>
          <w:bCs/>
        </w:rPr>
        <w:t>ены</w:t>
      </w:r>
      <w:r w:rsidR="00A4229F">
        <w:rPr>
          <w:bCs/>
        </w:rPr>
        <w:t xml:space="preserve"> словами «Единого портала» постановлением </w:t>
      </w:r>
      <w:r w:rsidR="00C425ED">
        <w:t xml:space="preserve">Администрации </w:t>
      </w:r>
      <w:r w:rsidR="00A4229F">
        <w:t xml:space="preserve"> </w:t>
      </w:r>
      <w:hyperlink r:id="rId74" w:tooltip="постановление от 15.05.2024 0:00:00 №436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00A4229F" w:rsidRPr="004A771A">
          <w:rPr>
            <w:rStyle w:val="a5"/>
          </w:rPr>
          <w:t>от 15.05.2024</w:t>
        </w:r>
        <w:r w:rsidR="00A4229F">
          <w:rPr>
            <w:rStyle w:val="a5"/>
          </w:rPr>
          <w:t xml:space="preserve"> </w:t>
        </w:r>
        <w:r w:rsidR="00A4229F" w:rsidRPr="004A771A">
          <w:rPr>
            <w:rStyle w:val="a5"/>
          </w:rPr>
          <w:t>№ 436</w:t>
        </w:r>
      </w:hyperlink>
      <w:r w:rsidR="00A4229F">
        <w:t>)</w:t>
      </w:r>
    </w:p>
    <w:p w:rsidR="00BB4805" w:rsidRPr="00C67916" w:rsidRDefault="00BB4805" w:rsidP="00C67916">
      <w:r w:rsidRPr="00C67916">
        <w:rPr>
          <w:bCs/>
        </w:rPr>
        <w:t xml:space="preserve">Содержание административных действий, входящих в состав административной процедуры: прием и регистрация </w:t>
      </w:r>
      <w:r w:rsidRPr="00C67916">
        <w:t>заявления о предоставлении муниципальной услуги (продолжительность и (или) максимальный срок их выполнения</w:t>
      </w:r>
      <w:r w:rsidR="00C67916" w:rsidRPr="00C67916">
        <w:t>-</w:t>
      </w:r>
      <w:r w:rsidRPr="00C67916">
        <w:t>в день поступления обращения в отдел; при личном обращении заявителя</w:t>
      </w:r>
      <w:r w:rsidR="00C67916" w:rsidRPr="00C67916">
        <w:t>-</w:t>
      </w:r>
      <w:r w:rsidRPr="00C67916">
        <w:t>в течении 15 минут с момента получения заявления о предоставлении муниципальной услуги.</w:t>
      </w:r>
    </w:p>
    <w:p w:rsidR="00BB4805" w:rsidRPr="00C67916" w:rsidRDefault="00BB4805" w:rsidP="00C67916">
      <w:pPr>
        <w:rPr>
          <w:bCs/>
        </w:rPr>
      </w:pPr>
      <w:r w:rsidRPr="00C67916">
        <w:rPr>
          <w:bCs/>
        </w:rPr>
        <w:t xml:space="preserve">Критерий принятия решения: наличие заявления </w:t>
      </w:r>
      <w:r w:rsidRPr="00C67916">
        <w:t>о предоставлении муниципальной услуги</w:t>
      </w:r>
      <w:r w:rsidRPr="00C67916">
        <w:rPr>
          <w:bCs/>
        </w:rPr>
        <w:t>.</w:t>
      </w:r>
    </w:p>
    <w:p w:rsidR="00BB4805" w:rsidRPr="00C67916" w:rsidRDefault="00BB4805" w:rsidP="00C67916">
      <w:pPr>
        <w:rPr>
          <w:bCs/>
        </w:rPr>
      </w:pPr>
      <w:r w:rsidRPr="00C67916">
        <w:rPr>
          <w:bCs/>
        </w:rPr>
        <w:t xml:space="preserve">Результат административной процедуры: зарегистрированное заявление </w:t>
      </w:r>
      <w:r w:rsidRPr="00C67916">
        <w:t>о предоставлении муниципальной услуги</w:t>
      </w:r>
      <w:r w:rsidRPr="00C67916">
        <w:rPr>
          <w:bCs/>
        </w:rPr>
        <w:t>.</w:t>
      </w:r>
    </w:p>
    <w:p w:rsidR="00BB4805" w:rsidRPr="00C67916" w:rsidRDefault="00BB4805" w:rsidP="00C67916">
      <w:pPr>
        <w:rPr>
          <w:bCs/>
        </w:rPr>
      </w:pPr>
      <w:r w:rsidRPr="00C67916">
        <w:rPr>
          <w:bCs/>
        </w:rPr>
        <w:t>Способ фиксации результата выполнения административной процедуры:</w:t>
      </w:r>
    </w:p>
    <w:p w:rsidR="00BB4805" w:rsidRPr="00C67916" w:rsidRDefault="00BB4805" w:rsidP="00C67916">
      <w:pPr>
        <w:rPr>
          <w:bCs/>
        </w:rPr>
      </w:pPr>
      <w:r w:rsidRPr="00C67916">
        <w:rPr>
          <w:bCs/>
        </w:rPr>
        <w:t xml:space="preserve">- в случае поступления заявления </w:t>
      </w:r>
      <w:r w:rsidR="00157CD4" w:rsidRPr="00C67916">
        <w:rPr>
          <w:bCs/>
        </w:rPr>
        <w:t xml:space="preserve">лично, </w:t>
      </w:r>
      <w:r w:rsidRPr="00C67916">
        <w:rPr>
          <w:bCs/>
        </w:rPr>
        <w:t xml:space="preserve">по почте, в том числе электронной, </w:t>
      </w:r>
      <w:r w:rsidR="00157CD4" w:rsidRPr="00C67916">
        <w:t>специалист Отдела</w:t>
      </w:r>
      <w:r w:rsidR="00157CD4" w:rsidRPr="00C67916">
        <w:rPr>
          <w:bCs/>
        </w:rPr>
        <w:t xml:space="preserve"> </w:t>
      </w:r>
      <w:r w:rsidRPr="00C67916">
        <w:rPr>
          <w:bCs/>
        </w:rPr>
        <w:t xml:space="preserve">регистрирует заявление о предоставлении муниципальной услуги в </w:t>
      </w:r>
      <w:r w:rsidR="00157CD4" w:rsidRPr="00C67916">
        <w:rPr>
          <w:bCs/>
        </w:rPr>
        <w:t>электронном документ</w:t>
      </w:r>
      <w:r w:rsidR="003863D8" w:rsidRPr="00C67916">
        <w:rPr>
          <w:bCs/>
        </w:rPr>
        <w:t>ооборот</w:t>
      </w:r>
      <w:r w:rsidR="00157CD4" w:rsidRPr="00C67916">
        <w:rPr>
          <w:bCs/>
        </w:rPr>
        <w:t>е</w:t>
      </w:r>
      <w:r w:rsidRPr="00C67916">
        <w:rPr>
          <w:bCs/>
        </w:rPr>
        <w:t>;</w:t>
      </w:r>
    </w:p>
    <w:p w:rsidR="00BB4805" w:rsidRDefault="00BB4805" w:rsidP="00C67916">
      <w:r w:rsidRPr="00C67916">
        <w:rPr>
          <w:lang w:eastAsia="ar-SA"/>
        </w:rPr>
        <w:t xml:space="preserve">- в случае направления заявления посредством Единого </w:t>
      </w:r>
      <w:r w:rsidR="00A4229F">
        <w:rPr>
          <w:lang w:eastAsia="ar-SA"/>
        </w:rPr>
        <w:t>портала</w:t>
      </w:r>
      <w:r w:rsidRPr="00C67916">
        <w:rPr>
          <w:lang w:eastAsia="ar-SA"/>
        </w:rPr>
        <w:t xml:space="preserve"> </w:t>
      </w:r>
      <w:r w:rsidR="00157CD4" w:rsidRPr="00C67916">
        <w:t>специалист Отдела</w:t>
      </w:r>
      <w:r w:rsidR="00157CD4" w:rsidRPr="00C67916">
        <w:rPr>
          <w:lang w:eastAsia="ar-SA"/>
        </w:rPr>
        <w:t xml:space="preserve"> </w:t>
      </w:r>
      <w:r w:rsidRPr="00C67916">
        <w:rPr>
          <w:lang w:eastAsia="ar-SA"/>
        </w:rPr>
        <w:t xml:space="preserve">регистрирует заявление о предоставлении муниципальной услуги в </w:t>
      </w:r>
      <w:r w:rsidR="00157CD4" w:rsidRPr="00C67916">
        <w:t xml:space="preserve">электронном </w:t>
      </w:r>
      <w:r w:rsidR="003863D8" w:rsidRPr="00C67916">
        <w:rPr>
          <w:bCs/>
        </w:rPr>
        <w:t>документообороте</w:t>
      </w:r>
      <w:r w:rsidR="00116960" w:rsidRPr="00C67916">
        <w:t>.</w:t>
      </w:r>
    </w:p>
    <w:p w:rsidR="00A4229F" w:rsidRPr="00C67916" w:rsidRDefault="00A4229F" w:rsidP="00A4229F">
      <w:r>
        <w:t>(</w:t>
      </w:r>
      <w:r w:rsidRPr="00A4229F">
        <w:t>в абзаце одиннадцатом пункта 42 слова «Единого и регионального порталов» замен</w:t>
      </w:r>
      <w:r>
        <w:t xml:space="preserve">ены словами «Единого портала» </w:t>
      </w:r>
      <w:r>
        <w:rPr>
          <w:bCs/>
        </w:rPr>
        <w:t xml:space="preserve">постановлением </w:t>
      </w:r>
      <w:r>
        <w:t xml:space="preserve">Администрации                             </w:t>
      </w:r>
      <w:hyperlink r:id="rId75" w:tooltip="постановление от 15.05.2024 0:00:00 №436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4A771A">
          <w:rPr>
            <w:rStyle w:val="a5"/>
          </w:rPr>
          <w:t>от 15.05.2024</w:t>
        </w:r>
        <w:r>
          <w:rPr>
            <w:rStyle w:val="a5"/>
          </w:rPr>
          <w:t xml:space="preserve"> </w:t>
        </w:r>
        <w:r w:rsidRPr="004A771A">
          <w:rPr>
            <w:rStyle w:val="a5"/>
          </w:rPr>
          <w:t>№ 436</w:t>
        </w:r>
      </w:hyperlink>
      <w:r>
        <w:t>)</w:t>
      </w:r>
    </w:p>
    <w:p w:rsidR="00BB4805" w:rsidRPr="00C67916" w:rsidRDefault="00157CD4" w:rsidP="00C67916">
      <w:pPr>
        <w:rPr>
          <w:rFonts w:cs="Arial"/>
          <w:szCs w:val="28"/>
        </w:rPr>
      </w:pPr>
      <w:r w:rsidRPr="00C67916">
        <w:rPr>
          <w:rFonts w:cs="Arial"/>
          <w:szCs w:val="28"/>
        </w:rPr>
        <w:t>43</w:t>
      </w:r>
      <w:r w:rsidR="001749DB" w:rsidRPr="00C67916">
        <w:rPr>
          <w:rFonts w:cs="Arial"/>
          <w:szCs w:val="28"/>
        </w:rPr>
        <w:t xml:space="preserve">. </w:t>
      </w:r>
      <w:r w:rsidR="00BB4805" w:rsidRPr="00C67916">
        <w:rPr>
          <w:rFonts w:cs="Arial"/>
          <w:szCs w:val="28"/>
        </w:rPr>
        <w:t>Формирование и направление межведомственных запросов в органы (организации), участвующие в предоставлении и муниципальной услуги.</w:t>
      </w:r>
    </w:p>
    <w:p w:rsidR="00BB4805" w:rsidRPr="00C67916" w:rsidRDefault="00BB4805" w:rsidP="00C67916">
      <w:pPr>
        <w:rPr>
          <w:rFonts w:cs="Arial"/>
          <w:szCs w:val="28"/>
        </w:rPr>
      </w:pPr>
      <w:r w:rsidRPr="00C67916">
        <w:rPr>
          <w:rFonts w:cs="Arial"/>
          <w:szCs w:val="28"/>
        </w:rPr>
        <w:t xml:space="preserve">Основанием для начала административной процедуры: является поступление зарегистрированного заявления о предоставлении муниципальной услуги к </w:t>
      </w:r>
      <w:r w:rsidR="00157CD4" w:rsidRPr="00C67916">
        <w:rPr>
          <w:rFonts w:cs="Arial"/>
          <w:szCs w:val="28"/>
        </w:rPr>
        <w:t>специалисту Отдела</w:t>
      </w:r>
      <w:r w:rsidRPr="00C67916">
        <w:rPr>
          <w:rFonts w:cs="Arial"/>
          <w:szCs w:val="28"/>
        </w:rPr>
        <w:t>.</w:t>
      </w:r>
    </w:p>
    <w:p w:rsidR="00BB4805" w:rsidRPr="00C67916" w:rsidRDefault="00BB4805" w:rsidP="00C67916">
      <w:pPr>
        <w:rPr>
          <w:rFonts w:cs="Arial"/>
          <w:szCs w:val="28"/>
        </w:rPr>
      </w:pPr>
      <w:r w:rsidRPr="00C67916">
        <w:rPr>
          <w:rFonts w:cs="Arial"/>
          <w:szCs w:val="28"/>
        </w:rPr>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r w:rsidR="00157CD4" w:rsidRPr="00C67916">
        <w:rPr>
          <w:rFonts w:cs="Arial"/>
          <w:szCs w:val="28"/>
        </w:rPr>
        <w:t>специалист Отдела</w:t>
      </w:r>
      <w:r w:rsidRPr="00C67916">
        <w:rPr>
          <w:rFonts w:cs="Arial"/>
          <w:szCs w:val="28"/>
        </w:rPr>
        <w:t>.</w:t>
      </w:r>
    </w:p>
    <w:p w:rsidR="00BB4805" w:rsidRPr="00C67916" w:rsidRDefault="00BB4805" w:rsidP="00C67916">
      <w:pPr>
        <w:rPr>
          <w:rFonts w:cs="Arial"/>
          <w:szCs w:val="28"/>
        </w:rPr>
      </w:pPr>
      <w:r w:rsidRPr="00C67916">
        <w:rPr>
          <w:rFonts w:cs="Arial"/>
          <w:szCs w:val="28"/>
        </w:rPr>
        <w:t>Содержание административных действий, входящих в состав административной процедуры:</w:t>
      </w:r>
    </w:p>
    <w:p w:rsidR="00BB4805" w:rsidRPr="00C67916" w:rsidRDefault="00BB4805" w:rsidP="00C67916">
      <w:pPr>
        <w:rPr>
          <w:rFonts w:cs="Arial"/>
          <w:szCs w:val="28"/>
        </w:rPr>
      </w:pPr>
      <w:r w:rsidRPr="00C67916">
        <w:rPr>
          <w:rFonts w:cs="Arial"/>
          <w:szCs w:val="28"/>
        </w:rPr>
        <w:t xml:space="preserve">- экспертиза представленных заявителем документов, формирование и направление межведомственных запросов в органы, участвующие в предоставлении муниципальной услуги (продолжительность и (или) максимальный срок выполнения </w:t>
      </w:r>
      <w:r w:rsidRPr="00C67916">
        <w:rPr>
          <w:rFonts w:cs="Arial"/>
          <w:szCs w:val="28"/>
        </w:rPr>
        <w:lastRenderedPageBreak/>
        <w:t xml:space="preserve">административного действия </w:t>
      </w:r>
      <w:r w:rsidR="00C67916" w:rsidRPr="00C67916">
        <w:rPr>
          <w:rFonts w:cs="Arial"/>
          <w:szCs w:val="28"/>
        </w:rPr>
        <w:t>-</w:t>
      </w:r>
      <w:r w:rsidR="00DE6DB8" w:rsidRPr="00C67916">
        <w:rPr>
          <w:rFonts w:cs="Arial"/>
          <w:szCs w:val="28"/>
        </w:rPr>
        <w:t xml:space="preserve">в день поступления </w:t>
      </w:r>
      <w:r w:rsidRPr="00C67916">
        <w:rPr>
          <w:rFonts w:cs="Arial"/>
          <w:szCs w:val="28"/>
        </w:rPr>
        <w:t xml:space="preserve">зарегистрированного заявления к </w:t>
      </w:r>
      <w:r w:rsidR="00157CD4" w:rsidRPr="00C67916">
        <w:rPr>
          <w:rFonts w:cs="Arial"/>
          <w:szCs w:val="28"/>
        </w:rPr>
        <w:t>специалисту Отдела</w:t>
      </w:r>
      <w:r w:rsidRPr="00C67916">
        <w:rPr>
          <w:rFonts w:cs="Arial"/>
          <w:szCs w:val="28"/>
        </w:rPr>
        <w:t>;</w:t>
      </w:r>
    </w:p>
    <w:p w:rsidR="00BB4805" w:rsidRPr="00C67916" w:rsidRDefault="00BB4805" w:rsidP="00C67916">
      <w:pPr>
        <w:rPr>
          <w:rFonts w:cs="Arial"/>
          <w:szCs w:val="28"/>
        </w:rPr>
      </w:pPr>
      <w:r w:rsidRPr="00C67916">
        <w:rPr>
          <w:rFonts w:cs="Arial"/>
          <w:szCs w:val="28"/>
        </w:rPr>
        <w:t>- получение ответа на межведомственные запросы (продолжительность и (или) максимальный срок выполнения административного действия</w:t>
      </w:r>
      <w:r w:rsidR="00C67916" w:rsidRPr="00C67916">
        <w:rPr>
          <w:rFonts w:cs="Arial"/>
          <w:szCs w:val="28"/>
        </w:rPr>
        <w:t>-</w:t>
      </w:r>
      <w:r w:rsidRPr="00C67916">
        <w:rPr>
          <w:rFonts w:cs="Arial"/>
          <w:szCs w:val="28"/>
        </w:rPr>
        <w:t>не позднее 5 рабочих дней со дня поступления межведомственного запроса в орган или организацию, предоставляющие документ и информацию).</w:t>
      </w:r>
    </w:p>
    <w:p w:rsidR="00BB4805" w:rsidRPr="00C67916" w:rsidRDefault="00BB4805" w:rsidP="00C67916">
      <w:pPr>
        <w:rPr>
          <w:rFonts w:cs="Arial"/>
          <w:szCs w:val="28"/>
        </w:rPr>
      </w:pPr>
      <w:r w:rsidRPr="00C67916">
        <w:rPr>
          <w:rFonts w:cs="Arial"/>
          <w:szCs w:val="28"/>
        </w:rPr>
        <w:t>Критерий принятия решения о направлении межведомственного запроса: отсутствие документов, необходимых для предоставления муниципальной услуги, которые заявитель вправе предоставить по собственной инициативе.</w:t>
      </w:r>
    </w:p>
    <w:p w:rsidR="00BB4805" w:rsidRPr="00C67916" w:rsidRDefault="00BB4805" w:rsidP="00C67916">
      <w:r w:rsidRPr="00C67916">
        <w:t>Результат выполнения административной процедуры:</w:t>
      </w:r>
    </w:p>
    <w:p w:rsidR="00BB4805" w:rsidRPr="00C67916" w:rsidRDefault="00BB4805" w:rsidP="00C67916">
      <w:r w:rsidRPr="00C67916">
        <w:t>- полученные ответы на межведомственные запросы.</w:t>
      </w:r>
    </w:p>
    <w:p w:rsidR="00BB4805" w:rsidRPr="00C67916" w:rsidRDefault="00BB4805" w:rsidP="00C67916">
      <w:r w:rsidRPr="00C67916">
        <w:t>Способ фиксации результата административной процедуры:</w:t>
      </w:r>
    </w:p>
    <w:p w:rsidR="00BB4805" w:rsidRPr="00C67916" w:rsidRDefault="00BB4805" w:rsidP="00C67916">
      <w:r w:rsidRPr="00C67916">
        <w:t xml:space="preserve">- </w:t>
      </w:r>
      <w:r w:rsidR="00157CD4" w:rsidRPr="00C67916">
        <w:t xml:space="preserve">специалист Отдела </w:t>
      </w:r>
      <w:r w:rsidRPr="00C67916">
        <w:t xml:space="preserve">регистрирует ответ на запрос, в </w:t>
      </w:r>
      <w:r w:rsidR="00383E01" w:rsidRPr="00C67916">
        <w:t>электронном документообороте</w:t>
      </w:r>
      <w:r w:rsidRPr="00C67916">
        <w:t xml:space="preserve"> в день его поступления;</w:t>
      </w:r>
    </w:p>
    <w:p w:rsidR="00BB4805" w:rsidRPr="00C67916" w:rsidRDefault="00BB4805" w:rsidP="00C67916">
      <w:r w:rsidRPr="00C67916">
        <w:t xml:space="preserve">- в случае поступления ответа на межведомственный запрос по почте специалист отдела ответственный за прием и регистрацию корреспонденции, регистрирует ответ на запрос в </w:t>
      </w:r>
      <w:r w:rsidR="00383E01" w:rsidRPr="00C67916">
        <w:t xml:space="preserve">электронном документообороте </w:t>
      </w:r>
      <w:r w:rsidRPr="00C67916">
        <w:t xml:space="preserve">в день его поступления и передает зарегистрированный ответ на межведомственный запрос </w:t>
      </w:r>
      <w:r w:rsidR="00A22F06" w:rsidRPr="00C67916">
        <w:t>специалисту Отдела</w:t>
      </w:r>
      <w:r w:rsidRPr="00C67916">
        <w:t>, в день его получения.</w:t>
      </w:r>
    </w:p>
    <w:p w:rsidR="00BB4805" w:rsidRPr="00C67916" w:rsidRDefault="00A22F06" w:rsidP="00C67916">
      <w:pPr>
        <w:rPr>
          <w:bCs/>
        </w:rPr>
      </w:pPr>
      <w:r w:rsidRPr="00C67916">
        <w:t>44</w:t>
      </w:r>
      <w:r w:rsidR="001749DB" w:rsidRPr="00C67916">
        <w:t xml:space="preserve">. </w:t>
      </w:r>
      <w:r w:rsidR="00BB4805" w:rsidRPr="00C67916">
        <w:rPr>
          <w:bCs/>
        </w:rPr>
        <w:t xml:space="preserve">Рассмотрение заявления, проведение </w:t>
      </w:r>
      <w:r w:rsidR="00BB4805" w:rsidRPr="00C67916">
        <w:t>общественных обсуждений или</w:t>
      </w:r>
      <w:r w:rsidR="00C67916" w:rsidRPr="00C67916">
        <w:t xml:space="preserve"> </w:t>
      </w:r>
      <w:r w:rsidR="00BB4805" w:rsidRPr="00C67916">
        <w:t>публичных слушаний</w:t>
      </w:r>
      <w:r w:rsidRPr="00C67916">
        <w:t xml:space="preserve">, </w:t>
      </w:r>
      <w:r w:rsidR="00BB4805" w:rsidRPr="00C67916">
        <w:t xml:space="preserve">подготовка </w:t>
      </w:r>
      <w:r w:rsidRPr="00C67916">
        <w:t>и утверждение документа, являющегося результатом предоставления муниципальной</w:t>
      </w:r>
      <w:r w:rsidR="00BB4805" w:rsidRPr="00C67916">
        <w:rPr>
          <w:bCs/>
        </w:rPr>
        <w:t xml:space="preserve"> услуги</w:t>
      </w:r>
      <w:r w:rsidRPr="00C67916">
        <w:rPr>
          <w:bCs/>
        </w:rPr>
        <w:t>.</w:t>
      </w:r>
    </w:p>
    <w:p w:rsidR="00BB4805" w:rsidRPr="00C67916" w:rsidRDefault="00A22F06" w:rsidP="00C67916">
      <w:r w:rsidRPr="00C67916">
        <w:t>О</w:t>
      </w:r>
      <w:r w:rsidR="00BB4805" w:rsidRPr="00C67916">
        <w:t xml:space="preserve">снование для начала административной процедуры является поступление в </w:t>
      </w:r>
      <w:r w:rsidRPr="00C67916">
        <w:t>Отдел</w:t>
      </w:r>
      <w:r w:rsidR="00BB4805" w:rsidRPr="00C67916">
        <w:t xml:space="preserve"> зарегистрированного заявления о предоставлении муниципальной услуги и (или) ответа на межведомственный запрос (в случае направления).</w:t>
      </w:r>
    </w:p>
    <w:p w:rsidR="00BB4805" w:rsidRPr="00C67916" w:rsidRDefault="00BB4805" w:rsidP="00C67916">
      <w:r w:rsidRPr="00C67916">
        <w:t xml:space="preserve">Сведения о должностных лицах, ответственных за выполнение административной процедуры: </w:t>
      </w:r>
    </w:p>
    <w:p w:rsidR="00BB4805" w:rsidRPr="00C67916" w:rsidRDefault="00BB4805" w:rsidP="00C67916">
      <w:pPr>
        <w:rPr>
          <w:rFonts w:cs="Arial"/>
          <w:szCs w:val="28"/>
        </w:rPr>
      </w:pPr>
      <w:r w:rsidRPr="00C67916">
        <w:rPr>
          <w:rFonts w:cs="Arial"/>
          <w:szCs w:val="28"/>
        </w:rPr>
        <w:t xml:space="preserve">- за </w:t>
      </w:r>
      <w:r w:rsidR="00411C60" w:rsidRPr="00C67916">
        <w:rPr>
          <w:rFonts w:cs="Arial"/>
          <w:szCs w:val="28"/>
        </w:rPr>
        <w:t xml:space="preserve">рассмотрение </w:t>
      </w:r>
      <w:r w:rsidR="00CE212C" w:rsidRPr="00C67916">
        <w:rPr>
          <w:rFonts w:cs="Arial"/>
          <w:szCs w:val="28"/>
        </w:rPr>
        <w:t xml:space="preserve">и проверку </w:t>
      </w:r>
      <w:r w:rsidR="00411C60" w:rsidRPr="00C67916">
        <w:rPr>
          <w:rFonts w:cs="Arial"/>
          <w:szCs w:val="28"/>
        </w:rPr>
        <w:t xml:space="preserve">заявления, </w:t>
      </w:r>
      <w:r w:rsidRPr="00C67916">
        <w:rPr>
          <w:rFonts w:cs="Arial"/>
          <w:szCs w:val="28"/>
        </w:rPr>
        <w:t>проведение общественных обсуждений или публичных слушаний</w:t>
      </w:r>
      <w:r w:rsidR="00411C60" w:rsidRPr="00C67916">
        <w:rPr>
          <w:rFonts w:cs="Arial"/>
          <w:szCs w:val="28"/>
        </w:rPr>
        <w:t>,</w:t>
      </w:r>
      <w:r w:rsidRPr="00C67916">
        <w:rPr>
          <w:rFonts w:cs="Arial"/>
          <w:szCs w:val="28"/>
        </w:rPr>
        <w:t xml:space="preserve"> подготовку заключения о результатах общественных об</w:t>
      </w:r>
      <w:r w:rsidR="00CE212C" w:rsidRPr="00C67916">
        <w:rPr>
          <w:rFonts w:cs="Arial"/>
          <w:szCs w:val="28"/>
        </w:rPr>
        <w:t>суждений или публичных слушаний, подготовку документа, являющегося результатом предоставления муниципальной услуги</w:t>
      </w:r>
      <w:r w:rsidR="00C67916" w:rsidRPr="00C67916">
        <w:rPr>
          <w:rFonts w:cs="Arial"/>
          <w:szCs w:val="28"/>
        </w:rPr>
        <w:t>-</w:t>
      </w:r>
      <w:r w:rsidR="00131843" w:rsidRPr="00C67916">
        <w:rPr>
          <w:rFonts w:cs="Arial"/>
          <w:szCs w:val="28"/>
        </w:rPr>
        <w:t>специалист Отдела</w:t>
      </w:r>
      <w:r w:rsidRPr="00C67916">
        <w:rPr>
          <w:rFonts w:cs="Arial"/>
          <w:szCs w:val="28"/>
        </w:rPr>
        <w:t>;</w:t>
      </w:r>
    </w:p>
    <w:p w:rsidR="00BB4805" w:rsidRPr="00C67916" w:rsidRDefault="00BB4805" w:rsidP="00C67916">
      <w:pPr>
        <w:rPr>
          <w:rFonts w:cs="Arial"/>
          <w:szCs w:val="28"/>
        </w:rPr>
      </w:pPr>
      <w:r w:rsidRPr="00C67916">
        <w:rPr>
          <w:rFonts w:cs="Arial"/>
          <w:szCs w:val="28"/>
        </w:rPr>
        <w:t>- за подписание документ</w:t>
      </w:r>
      <w:r w:rsidR="0008246C" w:rsidRPr="00C67916">
        <w:rPr>
          <w:rFonts w:cs="Arial"/>
          <w:szCs w:val="28"/>
        </w:rPr>
        <w:t>а</w:t>
      </w:r>
      <w:r w:rsidRPr="00C67916">
        <w:rPr>
          <w:rFonts w:cs="Arial"/>
          <w:szCs w:val="28"/>
        </w:rPr>
        <w:t>, являющ</w:t>
      </w:r>
      <w:r w:rsidR="0008246C" w:rsidRPr="00C67916">
        <w:rPr>
          <w:rFonts w:cs="Arial"/>
          <w:szCs w:val="28"/>
        </w:rPr>
        <w:t>егося</w:t>
      </w:r>
      <w:r w:rsidRPr="00C67916">
        <w:rPr>
          <w:rFonts w:cs="Arial"/>
          <w:szCs w:val="28"/>
        </w:rPr>
        <w:t xml:space="preserve"> результатом предоставления муниципальной услуги</w:t>
      </w:r>
      <w:r w:rsidR="00C67916" w:rsidRPr="00C67916">
        <w:rPr>
          <w:rFonts w:cs="Arial"/>
          <w:szCs w:val="28"/>
        </w:rPr>
        <w:t>-</w:t>
      </w:r>
      <w:r w:rsidRPr="00C67916">
        <w:rPr>
          <w:rFonts w:cs="Arial"/>
          <w:szCs w:val="28"/>
        </w:rPr>
        <w:t>глава Березовского района либо лицо его замещающее;</w:t>
      </w:r>
    </w:p>
    <w:p w:rsidR="00BB4805" w:rsidRPr="00C67916" w:rsidRDefault="00BB4805" w:rsidP="00C67916">
      <w:pPr>
        <w:rPr>
          <w:rFonts w:cs="Arial"/>
          <w:szCs w:val="28"/>
        </w:rPr>
      </w:pPr>
      <w:r w:rsidRPr="00C67916">
        <w:rPr>
          <w:rFonts w:cs="Arial"/>
          <w:szCs w:val="28"/>
        </w:rPr>
        <w:t>- за регистрацию и опубликование документа, являющегося результатом предоставления муниципальной услуги</w:t>
      </w:r>
      <w:r w:rsidR="00C67916" w:rsidRPr="00C67916">
        <w:rPr>
          <w:rFonts w:cs="Arial"/>
          <w:szCs w:val="28"/>
        </w:rPr>
        <w:t>-</w:t>
      </w:r>
      <w:r w:rsidR="00131843" w:rsidRPr="00C67916">
        <w:rPr>
          <w:rFonts w:cs="Arial"/>
          <w:szCs w:val="28"/>
        </w:rPr>
        <w:t>специалист Отдела</w:t>
      </w:r>
      <w:r w:rsidRPr="00C67916">
        <w:rPr>
          <w:rFonts w:cs="Arial"/>
          <w:szCs w:val="28"/>
        </w:rPr>
        <w:t xml:space="preserve">. </w:t>
      </w:r>
    </w:p>
    <w:p w:rsidR="00BB4805" w:rsidRPr="00C67916" w:rsidRDefault="00BB4805" w:rsidP="00C67916">
      <w:pPr>
        <w:rPr>
          <w:rFonts w:cs="Arial"/>
          <w:szCs w:val="28"/>
        </w:rPr>
      </w:pPr>
      <w:r w:rsidRPr="00C67916">
        <w:rPr>
          <w:rFonts w:cs="Arial"/>
          <w:szCs w:val="28"/>
        </w:rPr>
        <w:t xml:space="preserve">Содержание административных действий, входящих в состав административной процедуры: </w:t>
      </w:r>
    </w:p>
    <w:p w:rsidR="00BB4805" w:rsidRPr="00C67916" w:rsidRDefault="00526FC1" w:rsidP="00C67916">
      <w:pPr>
        <w:rPr>
          <w:rFonts w:cs="Arial"/>
          <w:szCs w:val="28"/>
        </w:rPr>
      </w:pPr>
      <w:r w:rsidRPr="00C67916">
        <w:rPr>
          <w:rFonts w:cs="Arial"/>
          <w:szCs w:val="28"/>
        </w:rPr>
        <w:t xml:space="preserve">- </w:t>
      </w:r>
      <w:r w:rsidR="00CE212C" w:rsidRPr="00C67916">
        <w:rPr>
          <w:rFonts w:cs="Arial"/>
          <w:szCs w:val="28"/>
        </w:rPr>
        <w:t xml:space="preserve">рассмотрение и </w:t>
      </w:r>
      <w:r w:rsidRPr="00C67916">
        <w:rPr>
          <w:rFonts w:cs="Arial"/>
          <w:szCs w:val="28"/>
        </w:rPr>
        <w:t>проверка заявления о предоставлении муниципальной услуги и представленных документов на соответствие действующему законодательству;</w:t>
      </w:r>
    </w:p>
    <w:p w:rsidR="00BB4805" w:rsidRPr="00C67916" w:rsidRDefault="00BB4805" w:rsidP="00C67916">
      <w:pPr>
        <w:rPr>
          <w:rFonts w:cs="Arial"/>
          <w:szCs w:val="28"/>
        </w:rPr>
      </w:pPr>
      <w:r w:rsidRPr="00C67916">
        <w:rPr>
          <w:rFonts w:cs="Arial"/>
          <w:szCs w:val="28"/>
        </w:rPr>
        <w:t>- проведение</w:t>
      </w:r>
      <w:r w:rsidR="00C67916" w:rsidRPr="00C67916">
        <w:rPr>
          <w:rFonts w:cs="Arial"/>
          <w:szCs w:val="28"/>
        </w:rPr>
        <w:t xml:space="preserve"> </w:t>
      </w:r>
      <w:r w:rsidRPr="00C67916">
        <w:rPr>
          <w:rFonts w:cs="Arial"/>
          <w:szCs w:val="28"/>
        </w:rPr>
        <w:t xml:space="preserve">общественных обсуждений или публичных слушаний </w:t>
      </w:r>
      <w:r w:rsidR="00411C60" w:rsidRPr="00C67916">
        <w:rPr>
          <w:rFonts w:cs="Arial"/>
          <w:szCs w:val="28"/>
        </w:rPr>
        <w:t xml:space="preserve">по проекту планировки территории и проекту межевания территории в порядке, установленном статьей 5.1 </w:t>
      </w:r>
      <w:hyperlink r:id="rId76" w:tooltip="ФЕДЕРАЛЬНЫЙ ЗАКОН от 29.12.2004 № 190-ФЗ ГОСУДАРСТВЕННАЯ ДУМА ФЕДЕРАЛЬНОГО СОБРАНИЯ РФ&#10;&#10;Градостроительный кодекс Российской Федерации" w:history="1">
        <w:r w:rsidR="00411C60" w:rsidRPr="00D031BB">
          <w:rPr>
            <w:rStyle w:val="a5"/>
            <w:rFonts w:cs="Arial"/>
            <w:szCs w:val="28"/>
          </w:rPr>
          <w:t>Градостроительного кодекса</w:t>
        </w:r>
      </w:hyperlink>
      <w:r w:rsidR="00411C60" w:rsidRPr="00C67916">
        <w:rPr>
          <w:rFonts w:cs="Arial"/>
          <w:szCs w:val="28"/>
        </w:rPr>
        <w:t xml:space="preserve"> Российской Федерации, с учетом положений статьи 46 </w:t>
      </w:r>
      <w:hyperlink r:id="rId77" w:tooltip="ФЕДЕРАЛЬНЫЙ ЗАКОН от 29.12.2004 № 190-ФЗ ГОСУДАРСТВЕННАЯ ДУМА ФЕДЕРАЛЬНОГО СОБРАНИЯ РФ&#10;&#10;Градостроительный кодекс Российской Федерации" w:history="1">
        <w:r w:rsidR="00411C60" w:rsidRPr="00D031BB">
          <w:rPr>
            <w:rStyle w:val="a5"/>
            <w:rFonts w:cs="Arial"/>
            <w:szCs w:val="28"/>
          </w:rPr>
          <w:t>Градостроительного кодекса</w:t>
        </w:r>
      </w:hyperlink>
      <w:r w:rsidR="00411C60" w:rsidRPr="00C67916">
        <w:rPr>
          <w:rFonts w:cs="Arial"/>
          <w:szCs w:val="28"/>
        </w:rPr>
        <w:t xml:space="preserve"> Российской Федерации</w:t>
      </w:r>
      <w:r w:rsidR="00CE212C" w:rsidRPr="00C67916">
        <w:rPr>
          <w:rFonts w:cs="Arial"/>
          <w:szCs w:val="28"/>
        </w:rPr>
        <w:t xml:space="preserve"> (</w:t>
      </w:r>
      <w:r w:rsidR="00986B92" w:rsidRPr="00C67916">
        <w:rPr>
          <w:rFonts w:cs="Arial"/>
          <w:szCs w:val="28"/>
        </w:rPr>
        <w:t>в случаях, предусмотренных Градостроительным кодексом Российской Федерации</w:t>
      </w:r>
      <w:r w:rsidR="00CE212C" w:rsidRPr="00C67916">
        <w:rPr>
          <w:rFonts w:cs="Arial"/>
          <w:szCs w:val="28"/>
        </w:rPr>
        <w:t>)</w:t>
      </w:r>
      <w:r w:rsidRPr="00C67916">
        <w:rPr>
          <w:rFonts w:cs="Arial"/>
          <w:szCs w:val="28"/>
        </w:rPr>
        <w:t>;</w:t>
      </w:r>
    </w:p>
    <w:p w:rsidR="00BB4805" w:rsidRPr="00C67916" w:rsidRDefault="00BB4805" w:rsidP="00C67916">
      <w:pPr>
        <w:rPr>
          <w:rFonts w:cs="Arial"/>
          <w:szCs w:val="28"/>
        </w:rPr>
      </w:pPr>
      <w:r w:rsidRPr="00C67916">
        <w:rPr>
          <w:rFonts w:cs="Arial"/>
          <w:szCs w:val="28"/>
        </w:rPr>
        <w:t xml:space="preserve">- подготовка </w:t>
      </w:r>
      <w:r w:rsidR="00131843" w:rsidRPr="00C67916">
        <w:rPr>
          <w:rFonts w:cs="Arial"/>
          <w:szCs w:val="28"/>
        </w:rPr>
        <w:t>специалистом Отдела</w:t>
      </w:r>
      <w:r w:rsidRPr="00C67916">
        <w:rPr>
          <w:rFonts w:cs="Arial"/>
          <w:szCs w:val="28"/>
        </w:rPr>
        <w:t xml:space="preserve"> заключения о результатах общественных об</w:t>
      </w:r>
      <w:r w:rsidR="004B4E6C" w:rsidRPr="00C67916">
        <w:rPr>
          <w:rFonts w:cs="Arial"/>
          <w:szCs w:val="28"/>
        </w:rPr>
        <w:t>суждений или публичных слушаний,</w:t>
      </w:r>
      <w:r w:rsidRPr="00C67916">
        <w:rPr>
          <w:rFonts w:cs="Arial"/>
          <w:szCs w:val="28"/>
        </w:rPr>
        <w:t xml:space="preserve"> опубликов</w:t>
      </w:r>
      <w:r w:rsidR="00DB4461" w:rsidRPr="00C67916">
        <w:rPr>
          <w:rFonts w:cs="Arial"/>
          <w:szCs w:val="28"/>
        </w:rPr>
        <w:t>ание</w:t>
      </w:r>
      <w:r w:rsidRPr="00C67916">
        <w:rPr>
          <w:rFonts w:cs="Arial"/>
          <w:szCs w:val="28"/>
        </w:rPr>
        <w:t xml:space="preserve"> его в установленном порядке, и размещ</w:t>
      </w:r>
      <w:r w:rsidR="00DB4461" w:rsidRPr="00C67916">
        <w:rPr>
          <w:rFonts w:cs="Arial"/>
          <w:szCs w:val="28"/>
        </w:rPr>
        <w:t>ение</w:t>
      </w:r>
      <w:r w:rsidRPr="00C67916">
        <w:rPr>
          <w:rFonts w:cs="Arial"/>
          <w:szCs w:val="28"/>
        </w:rPr>
        <w:t xml:space="preserve"> на официальном сайте в сети Интернет</w:t>
      </w:r>
      <w:r w:rsidR="00C67916" w:rsidRPr="00C67916">
        <w:rPr>
          <w:rFonts w:cs="Arial"/>
          <w:szCs w:val="28"/>
        </w:rPr>
        <w:t xml:space="preserve"> </w:t>
      </w:r>
      <w:r w:rsidR="00986B92" w:rsidRPr="00C67916">
        <w:rPr>
          <w:rFonts w:cs="Arial"/>
          <w:szCs w:val="28"/>
        </w:rPr>
        <w:t>(в случае проведения</w:t>
      </w:r>
      <w:r w:rsidR="00986B92" w:rsidRPr="00C67916">
        <w:rPr>
          <w:rFonts w:cs="Arial"/>
        </w:rPr>
        <w:t xml:space="preserve"> </w:t>
      </w:r>
      <w:r w:rsidR="00986B92" w:rsidRPr="00C67916">
        <w:rPr>
          <w:rFonts w:cs="Arial"/>
          <w:szCs w:val="28"/>
        </w:rPr>
        <w:t>общественных обсуждений или публичных слушаний)</w:t>
      </w:r>
      <w:r w:rsidRPr="00C67916">
        <w:rPr>
          <w:rFonts w:cs="Arial"/>
          <w:szCs w:val="28"/>
        </w:rPr>
        <w:t>.</w:t>
      </w:r>
    </w:p>
    <w:p w:rsidR="004B4E6C" w:rsidRPr="00C67916" w:rsidRDefault="002E047E" w:rsidP="00C67916">
      <w:pPr>
        <w:rPr>
          <w:rFonts w:cs="Arial"/>
          <w:szCs w:val="28"/>
        </w:rPr>
      </w:pPr>
      <w:r w:rsidRPr="00C67916">
        <w:t>- подготовка специалистом Отдела документов, являющихся результатом предоставления муниципальной услуги указанных в пункте 15 настоящего Административного регламента</w:t>
      </w:r>
      <w:r w:rsidR="00C67916" w:rsidRPr="00C67916">
        <w:t xml:space="preserve"> </w:t>
      </w:r>
      <w:r w:rsidRPr="00C67916">
        <w:t>и направление их</w:t>
      </w:r>
      <w:r w:rsidR="00C67916" w:rsidRPr="00C67916">
        <w:t xml:space="preserve"> </w:t>
      </w:r>
      <w:r w:rsidRPr="00C67916">
        <w:t xml:space="preserve">на подпись главе Березовского </w:t>
      </w:r>
      <w:r w:rsidRPr="00C67916">
        <w:rPr>
          <w:rFonts w:cs="Arial"/>
          <w:szCs w:val="28"/>
        </w:rPr>
        <w:t>района.</w:t>
      </w:r>
    </w:p>
    <w:p w:rsidR="003863D8" w:rsidRPr="00C67916" w:rsidRDefault="003863D8" w:rsidP="00C67916">
      <w:pPr>
        <w:rPr>
          <w:rFonts w:cs="Arial"/>
          <w:szCs w:val="28"/>
        </w:rPr>
      </w:pPr>
      <w:r w:rsidRPr="00C67916">
        <w:rPr>
          <w:rFonts w:cs="Arial"/>
          <w:szCs w:val="28"/>
        </w:rPr>
        <w:lastRenderedPageBreak/>
        <w:t>Максимальный срок выполнения административных процедур:</w:t>
      </w:r>
    </w:p>
    <w:p w:rsidR="003863D8" w:rsidRPr="00C67916" w:rsidRDefault="003863D8" w:rsidP="00C67916">
      <w:pPr>
        <w:rPr>
          <w:rFonts w:cs="Arial"/>
          <w:szCs w:val="28"/>
        </w:rPr>
      </w:pPr>
      <w:r w:rsidRPr="00C67916">
        <w:rPr>
          <w:rFonts w:cs="Arial"/>
          <w:szCs w:val="28"/>
        </w:rPr>
        <w:t xml:space="preserve">- </w:t>
      </w:r>
      <w:r w:rsidR="00DE6DB8" w:rsidRPr="00C67916">
        <w:rPr>
          <w:rFonts w:cs="Arial"/>
          <w:szCs w:val="28"/>
        </w:rPr>
        <w:t>не более</w:t>
      </w:r>
      <w:r w:rsidRPr="00C67916">
        <w:rPr>
          <w:rFonts w:cs="Arial"/>
          <w:szCs w:val="28"/>
        </w:rPr>
        <w:t xml:space="preserve"> </w:t>
      </w:r>
      <w:r w:rsidR="00DE6DB8" w:rsidRPr="00C67916">
        <w:rPr>
          <w:rFonts w:cs="Arial"/>
          <w:szCs w:val="28"/>
        </w:rPr>
        <w:t>8</w:t>
      </w:r>
      <w:r w:rsidRPr="00C67916">
        <w:rPr>
          <w:rFonts w:cs="Arial"/>
          <w:szCs w:val="28"/>
        </w:rPr>
        <w:t xml:space="preserve"> рабочих дней</w:t>
      </w:r>
      <w:r w:rsidR="00C67916" w:rsidRPr="00C67916">
        <w:rPr>
          <w:rFonts w:cs="Arial"/>
          <w:szCs w:val="28"/>
        </w:rPr>
        <w:t xml:space="preserve"> </w:t>
      </w:r>
      <w:r w:rsidRPr="00C67916">
        <w:rPr>
          <w:rFonts w:cs="Arial"/>
          <w:szCs w:val="28"/>
        </w:rPr>
        <w:t>в случае обращения с заявлением о подготовке документации по планировке территории (о внесении изменений в документацию по планировке территории);</w:t>
      </w:r>
    </w:p>
    <w:p w:rsidR="003863D8" w:rsidRPr="00C67916" w:rsidRDefault="003863D8" w:rsidP="00C67916">
      <w:pPr>
        <w:rPr>
          <w:rFonts w:cs="Arial"/>
          <w:szCs w:val="28"/>
        </w:rPr>
      </w:pPr>
      <w:r w:rsidRPr="00C67916">
        <w:rPr>
          <w:rFonts w:cs="Arial"/>
          <w:szCs w:val="28"/>
        </w:rPr>
        <w:t xml:space="preserve">- </w:t>
      </w:r>
      <w:r w:rsidR="00DE6DB8" w:rsidRPr="00C67916">
        <w:rPr>
          <w:rFonts w:cs="Arial"/>
          <w:szCs w:val="28"/>
        </w:rPr>
        <w:t xml:space="preserve">не более </w:t>
      </w:r>
      <w:r w:rsidRPr="00C67916">
        <w:rPr>
          <w:rFonts w:cs="Arial"/>
          <w:szCs w:val="28"/>
        </w:rPr>
        <w:t>1</w:t>
      </w:r>
      <w:r w:rsidR="00DE6DB8" w:rsidRPr="00C67916">
        <w:rPr>
          <w:rFonts w:cs="Arial"/>
          <w:szCs w:val="28"/>
        </w:rPr>
        <w:t>3</w:t>
      </w:r>
      <w:r w:rsidRPr="00C67916">
        <w:rPr>
          <w:rFonts w:cs="Arial"/>
          <w:szCs w:val="28"/>
        </w:rPr>
        <w:t xml:space="preserve"> рабочих дней</w:t>
      </w:r>
      <w:r w:rsidR="00C67916" w:rsidRPr="00C67916">
        <w:rPr>
          <w:rFonts w:cs="Arial"/>
          <w:szCs w:val="28"/>
        </w:rPr>
        <w:t xml:space="preserve"> </w:t>
      </w:r>
      <w:r w:rsidRPr="00C67916">
        <w:rPr>
          <w:rFonts w:cs="Arial"/>
          <w:szCs w:val="28"/>
        </w:rPr>
        <w:t>в случае обращения с заявлением об утверждении документации</w:t>
      </w:r>
      <w:r w:rsidR="00C67916" w:rsidRPr="00C67916">
        <w:rPr>
          <w:rFonts w:cs="Arial"/>
          <w:szCs w:val="28"/>
        </w:rPr>
        <w:t xml:space="preserve"> </w:t>
      </w:r>
      <w:r w:rsidRPr="00C67916">
        <w:rPr>
          <w:rFonts w:cs="Arial"/>
          <w:szCs w:val="28"/>
        </w:rPr>
        <w:t>по планировке территории (об утверждении внесения изменений в документацию по планировке территории);</w:t>
      </w:r>
    </w:p>
    <w:p w:rsidR="003863D8" w:rsidRPr="00C67916" w:rsidRDefault="003863D8" w:rsidP="00C67916">
      <w:pPr>
        <w:rPr>
          <w:rFonts w:cs="Arial"/>
          <w:szCs w:val="28"/>
        </w:rPr>
      </w:pPr>
      <w:r w:rsidRPr="00C67916">
        <w:rPr>
          <w:rFonts w:cs="Arial"/>
          <w:szCs w:val="28"/>
        </w:rPr>
        <w:t xml:space="preserve">- </w:t>
      </w:r>
      <w:r w:rsidR="00DE6DB8" w:rsidRPr="00C67916">
        <w:rPr>
          <w:rFonts w:cs="Arial"/>
          <w:szCs w:val="28"/>
        </w:rPr>
        <w:t>не более 68</w:t>
      </w:r>
      <w:r w:rsidRPr="00C67916">
        <w:rPr>
          <w:rFonts w:cs="Arial"/>
          <w:szCs w:val="28"/>
        </w:rPr>
        <w:t xml:space="preserve"> рабочих дней</w:t>
      </w:r>
      <w:r w:rsidR="00C67916" w:rsidRPr="00C67916">
        <w:rPr>
          <w:rFonts w:cs="Arial"/>
          <w:szCs w:val="28"/>
        </w:rPr>
        <w:t xml:space="preserve"> </w:t>
      </w:r>
      <w:r w:rsidRPr="00C67916">
        <w:rPr>
          <w:rFonts w:cs="Arial"/>
          <w:szCs w:val="28"/>
        </w:rPr>
        <w:t>в случае проведения публичных слушаний или общественных обсуждений до утверждения документации по планировке территории;</w:t>
      </w:r>
    </w:p>
    <w:p w:rsidR="0001423E" w:rsidRDefault="003863D8" w:rsidP="00C67916">
      <w:pPr>
        <w:rPr>
          <w:rFonts w:cs="Arial"/>
          <w:szCs w:val="28"/>
        </w:rPr>
      </w:pPr>
      <w:r w:rsidRPr="00C67916">
        <w:rPr>
          <w:rFonts w:cs="Arial"/>
          <w:szCs w:val="28"/>
        </w:rPr>
        <w:t xml:space="preserve">- </w:t>
      </w:r>
      <w:r w:rsidR="0001423E" w:rsidRPr="0001423E">
        <w:rPr>
          <w:rFonts w:cs="Arial"/>
          <w:szCs w:val="28"/>
        </w:rPr>
        <w:t>не более 8 рабочих дней в случае обращения с заявлением об отмене отдельных частей документации по планировке территории;</w:t>
      </w:r>
    </w:p>
    <w:p w:rsidR="0001423E" w:rsidRDefault="0001423E" w:rsidP="00C67916">
      <w:pPr>
        <w:rPr>
          <w:rFonts w:cs="Arial"/>
          <w:szCs w:val="28"/>
        </w:rPr>
      </w:pPr>
      <w:r>
        <w:rPr>
          <w:rFonts w:cs="Arial"/>
          <w:szCs w:val="28"/>
        </w:rPr>
        <w:t>(</w:t>
      </w:r>
      <w:r w:rsidRPr="0001423E">
        <w:rPr>
          <w:rFonts w:cs="Arial"/>
          <w:szCs w:val="28"/>
        </w:rPr>
        <w:t>абзац шестнадцатый пункта 44</w:t>
      </w:r>
      <w:r>
        <w:rPr>
          <w:rFonts w:cs="Arial"/>
          <w:szCs w:val="28"/>
        </w:rPr>
        <w:t xml:space="preserve"> изложен в редакции постановления Администрации </w:t>
      </w:r>
      <w:hyperlink r:id="rId78" w:tooltip="постановление от 23.12.2024 0:00:00 №1171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F1188A">
          <w:rPr>
            <w:rStyle w:val="a5"/>
            <w:rFonts w:cs="Arial"/>
            <w:szCs w:val="28"/>
          </w:rPr>
          <w:t>от 23.12.2024 № 1171</w:t>
        </w:r>
      </w:hyperlink>
      <w:r>
        <w:rPr>
          <w:rFonts w:cs="Arial"/>
          <w:szCs w:val="28"/>
        </w:rPr>
        <w:t>)</w:t>
      </w:r>
    </w:p>
    <w:p w:rsidR="003863D8" w:rsidRPr="00C67916" w:rsidRDefault="003863D8" w:rsidP="00C67916">
      <w:pPr>
        <w:rPr>
          <w:rFonts w:cs="Arial"/>
          <w:szCs w:val="28"/>
        </w:rPr>
      </w:pPr>
      <w:r w:rsidRPr="00C67916">
        <w:rPr>
          <w:rFonts w:cs="Arial"/>
          <w:szCs w:val="28"/>
        </w:rPr>
        <w:t xml:space="preserve">- </w:t>
      </w:r>
      <w:r w:rsidR="00DE6DB8" w:rsidRPr="00C67916">
        <w:rPr>
          <w:rFonts w:cs="Arial"/>
          <w:szCs w:val="28"/>
        </w:rPr>
        <w:t xml:space="preserve">не более </w:t>
      </w:r>
      <w:r w:rsidRPr="00C67916">
        <w:rPr>
          <w:rFonts w:cs="Arial"/>
          <w:szCs w:val="28"/>
        </w:rPr>
        <w:t>3 рабочих дней</w:t>
      </w:r>
      <w:r w:rsidR="00C67916" w:rsidRPr="00C67916">
        <w:rPr>
          <w:rFonts w:cs="Arial"/>
          <w:szCs w:val="28"/>
        </w:rPr>
        <w:t xml:space="preserve"> </w:t>
      </w:r>
      <w:r w:rsidRPr="00C67916">
        <w:rPr>
          <w:rFonts w:cs="Arial"/>
          <w:szCs w:val="28"/>
        </w:rPr>
        <w:t>в случае обращения с заявлением о признании отдельных частей проекта планировки территории не подлежащими применению.</w:t>
      </w:r>
    </w:p>
    <w:p w:rsidR="00C67916" w:rsidRPr="00C67916" w:rsidRDefault="004B4E6C" w:rsidP="00C67916">
      <w:r w:rsidRPr="00C67916">
        <w:rPr>
          <w:rFonts w:eastAsia="Calibri"/>
        </w:rPr>
        <w:t>Критерий принятия решения: отсутствие, либо наличие оснований для отказа в предоставлении муниципальной услуги, предусмотренных пунктом 26 настоящего Административного регламента.</w:t>
      </w:r>
    </w:p>
    <w:p w:rsidR="00C67916" w:rsidRPr="00C67916" w:rsidRDefault="00BB4805" w:rsidP="00C67916">
      <w:r w:rsidRPr="00C67916">
        <w:t>Результат административной процедуры:</w:t>
      </w:r>
      <w:r w:rsidR="004B4E6C" w:rsidRPr="00C67916">
        <w:t xml:space="preserve"> </w:t>
      </w:r>
      <w:r w:rsidR="00CE212C" w:rsidRPr="00C67916">
        <w:t>подписанный документ, являющийся результатом предоставления муниципальной услуги указанный в пункте 15 настоящего административного регламента.</w:t>
      </w:r>
    </w:p>
    <w:p w:rsidR="00BB4805" w:rsidRPr="00C67916" w:rsidRDefault="00BB4805" w:rsidP="00C67916">
      <w:pPr>
        <w:rPr>
          <w:rFonts w:eastAsia="Calibri"/>
        </w:rPr>
      </w:pPr>
      <w:r w:rsidRPr="00C67916">
        <w:rPr>
          <w:rFonts w:eastAsia="Calibri"/>
        </w:rPr>
        <w:t>Способ фиксации результата административной процедуры:</w:t>
      </w:r>
    </w:p>
    <w:p w:rsidR="002F5A6A" w:rsidRPr="00C67916" w:rsidRDefault="002F5A6A" w:rsidP="00C67916">
      <w:pPr>
        <w:rPr>
          <w:rFonts w:eastAsia="Calibri"/>
        </w:rPr>
      </w:pPr>
      <w:r w:rsidRPr="00C67916">
        <w:rPr>
          <w:rFonts w:eastAsia="Calibri"/>
        </w:rPr>
        <w:t xml:space="preserve">- распоряжения администрации Березовского района регистрируются в </w:t>
      </w:r>
      <w:r w:rsidR="00C67916" w:rsidRPr="00C67916">
        <w:rPr>
          <w:rFonts w:eastAsia="Calibri"/>
        </w:rPr>
        <w:t>«</w:t>
      </w:r>
      <w:r w:rsidRPr="00C67916">
        <w:rPr>
          <w:rFonts w:eastAsia="Calibri"/>
        </w:rPr>
        <w:t>Службе технического обеспечения деятельности органов местного самоуправления муниципального образования Березовский район</w:t>
      </w:r>
      <w:r w:rsidR="00C67916" w:rsidRPr="00C67916">
        <w:rPr>
          <w:rFonts w:eastAsia="Calibri"/>
        </w:rPr>
        <w:t>»</w:t>
      </w:r>
      <w:r w:rsidRPr="00C67916">
        <w:rPr>
          <w:rFonts w:eastAsia="Calibri"/>
        </w:rPr>
        <w:t xml:space="preserve"> в журнале регистрации распоряжений; </w:t>
      </w:r>
    </w:p>
    <w:p w:rsidR="002F5A6A" w:rsidRPr="00C67916" w:rsidRDefault="002F5A6A" w:rsidP="00C67916">
      <w:pPr>
        <w:rPr>
          <w:rFonts w:eastAsia="Calibri"/>
        </w:rPr>
      </w:pPr>
      <w:r w:rsidRPr="00C67916">
        <w:rPr>
          <w:rFonts w:eastAsia="Calibri"/>
        </w:rPr>
        <w:t xml:space="preserve">- постановления администрации Березовского района регистрируются в </w:t>
      </w:r>
      <w:r w:rsidR="00C67916" w:rsidRPr="00C67916">
        <w:rPr>
          <w:rFonts w:eastAsia="Calibri"/>
        </w:rPr>
        <w:t>«</w:t>
      </w:r>
      <w:r w:rsidRPr="00C67916">
        <w:rPr>
          <w:rFonts w:eastAsia="Calibri"/>
        </w:rPr>
        <w:t>Службе технического обеспечения деятельности органов местного самоуправления муниципального образования Березовский район</w:t>
      </w:r>
      <w:r w:rsidR="00C67916" w:rsidRPr="00C67916">
        <w:rPr>
          <w:rFonts w:eastAsia="Calibri"/>
        </w:rPr>
        <w:t>»</w:t>
      </w:r>
      <w:r w:rsidRPr="00C67916">
        <w:rPr>
          <w:rFonts w:eastAsia="Calibri"/>
        </w:rPr>
        <w:t xml:space="preserve"> в журнале регистрации постановлений; </w:t>
      </w:r>
    </w:p>
    <w:p w:rsidR="00C67916" w:rsidRPr="00C67916" w:rsidRDefault="002F5A6A" w:rsidP="00C67916">
      <w:pPr>
        <w:rPr>
          <w:rFonts w:eastAsia="Calibri"/>
        </w:rPr>
      </w:pPr>
      <w:r w:rsidRPr="00C67916">
        <w:rPr>
          <w:rFonts w:eastAsia="Calibri"/>
        </w:rPr>
        <w:t xml:space="preserve">- </w:t>
      </w:r>
      <w:r w:rsidR="003863D8" w:rsidRPr="00C67916">
        <w:rPr>
          <w:rFonts w:eastAsia="Calibri"/>
        </w:rPr>
        <w:t>у</w:t>
      </w:r>
      <w:r w:rsidRPr="00C67916">
        <w:rPr>
          <w:rFonts w:eastAsia="Calibri"/>
        </w:rPr>
        <w:t>ведомления об отказе в подготовке документации по планировке территории,</w:t>
      </w:r>
      <w:r w:rsidR="00C67916" w:rsidRPr="00C67916">
        <w:rPr>
          <w:rFonts w:eastAsia="Calibri"/>
        </w:rPr>
        <w:t xml:space="preserve"> </w:t>
      </w:r>
      <w:r w:rsidRPr="00C67916">
        <w:rPr>
          <w:rFonts w:eastAsia="Calibri"/>
        </w:rPr>
        <w:t>об отклонении документации по внесению изменений в документацию по планировке территории, об отклонении утверждения документации по планировке территории, об отклонении утверждения документации по внесению изменений в документацию по планировке территории, об отклонении</w:t>
      </w:r>
      <w:r w:rsidR="00C67916" w:rsidRPr="00C67916">
        <w:rPr>
          <w:rFonts w:eastAsia="Calibri"/>
        </w:rPr>
        <w:t xml:space="preserve"> </w:t>
      </w:r>
      <w:r w:rsidRPr="00C67916">
        <w:rPr>
          <w:rFonts w:eastAsia="Calibri"/>
        </w:rPr>
        <w:t xml:space="preserve">признания отдельных частей проекта планировки территории не подлежащими применению регистрируются в электронном </w:t>
      </w:r>
      <w:r w:rsidR="003863D8" w:rsidRPr="00C67916">
        <w:rPr>
          <w:rFonts w:eastAsia="Calibri"/>
        </w:rPr>
        <w:t>документообороте.</w:t>
      </w:r>
    </w:p>
    <w:p w:rsidR="00BB4805" w:rsidRPr="00C67916" w:rsidRDefault="00131843" w:rsidP="00C67916">
      <w:r w:rsidRPr="00C67916">
        <w:t>45</w:t>
      </w:r>
      <w:r w:rsidR="001749DB" w:rsidRPr="00C67916">
        <w:t xml:space="preserve">. </w:t>
      </w:r>
      <w:r w:rsidR="00BB4805" w:rsidRPr="00C67916">
        <w:t>Выдача (направление) заявителю документов, являющихся результатом предоставления муниципальной услуги.</w:t>
      </w:r>
    </w:p>
    <w:p w:rsidR="00BB4805" w:rsidRPr="00C67916" w:rsidRDefault="00BB4805" w:rsidP="00C67916">
      <w:r w:rsidRPr="00C67916">
        <w:t xml:space="preserve">Основанием для начала административной процедуры является: зарегистрированные документы, являющиеся результатом предоставления муниципальной услуги, либо поступление их к </w:t>
      </w:r>
      <w:r w:rsidR="00131843" w:rsidRPr="00C67916">
        <w:t>специалисту Отдела.</w:t>
      </w:r>
    </w:p>
    <w:p w:rsidR="00BB4805" w:rsidRPr="00C67916" w:rsidRDefault="00BB4805" w:rsidP="00C67916">
      <w:r w:rsidRPr="00C67916">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p>
    <w:p w:rsidR="00BB4805" w:rsidRDefault="00BB4805" w:rsidP="00C67916">
      <w:r w:rsidRPr="00C67916">
        <w:t xml:space="preserve">- за направление заявителю документов, являющихся результатом предоставления муниципальной услуги, почтой (в том числе электронной), посредством Единого </w:t>
      </w:r>
      <w:r w:rsidR="00A4229F">
        <w:t>портала</w:t>
      </w:r>
      <w:r w:rsidR="00C67916" w:rsidRPr="00C67916">
        <w:t>-</w:t>
      </w:r>
      <w:r w:rsidR="00131843" w:rsidRPr="00C67916">
        <w:t>специалист Отдела</w:t>
      </w:r>
      <w:r w:rsidRPr="00C67916">
        <w:t>;</w:t>
      </w:r>
    </w:p>
    <w:p w:rsidR="00A4229F" w:rsidRPr="00C67916" w:rsidRDefault="00A4229F" w:rsidP="00A4229F">
      <w:r>
        <w:t>(</w:t>
      </w:r>
      <w:r w:rsidRPr="00A4229F">
        <w:t>в абзаце четвертом пункта 45 слова «Единого и регионального порталов» замен</w:t>
      </w:r>
      <w:r>
        <w:t xml:space="preserve">ены словами «Единого портала» </w:t>
      </w:r>
      <w:r>
        <w:rPr>
          <w:bCs/>
        </w:rPr>
        <w:t xml:space="preserve">постановлением </w:t>
      </w:r>
      <w:r>
        <w:t xml:space="preserve">Администрации                             </w:t>
      </w:r>
      <w:hyperlink r:id="rId79" w:tooltip="постановление от 15.05.2024 0:00:00 №436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4A771A">
          <w:rPr>
            <w:rStyle w:val="a5"/>
          </w:rPr>
          <w:t>от 15.05.2024</w:t>
        </w:r>
        <w:r>
          <w:rPr>
            <w:rStyle w:val="a5"/>
          </w:rPr>
          <w:t xml:space="preserve"> </w:t>
        </w:r>
        <w:r w:rsidRPr="004A771A">
          <w:rPr>
            <w:rStyle w:val="a5"/>
          </w:rPr>
          <w:t>№ 436</w:t>
        </w:r>
      </w:hyperlink>
      <w:r>
        <w:t>)</w:t>
      </w:r>
    </w:p>
    <w:p w:rsidR="00BB4805" w:rsidRPr="00C67916" w:rsidRDefault="00BB4805" w:rsidP="00C67916">
      <w:r w:rsidRPr="00C67916">
        <w:t>- за выдачу заявителю документов, являющихся результатом предоставления муниципальной услуги, нарочно</w:t>
      </w:r>
      <w:r w:rsidR="00C67916" w:rsidRPr="00C67916">
        <w:t>-</w:t>
      </w:r>
      <w:r w:rsidR="00131843" w:rsidRPr="00C67916">
        <w:t>специалист Отдела</w:t>
      </w:r>
      <w:r w:rsidR="00116960" w:rsidRPr="00C67916">
        <w:t>.</w:t>
      </w:r>
    </w:p>
    <w:p w:rsidR="00BB4805" w:rsidRPr="00C67916" w:rsidRDefault="00BB4805" w:rsidP="00C67916">
      <w:r w:rsidRPr="00C67916">
        <w:lastRenderedPageBreak/>
        <w:t>Содержание административных действий, входящих в состав административной процедуры: выдача (направление) документов, являющихся результатом предоставления муниципальной услуги (продолжительность и (или) максимальный срок выполнения административного действия</w:t>
      </w:r>
      <w:r w:rsidR="00C67916" w:rsidRPr="00C67916">
        <w:t>-</w:t>
      </w:r>
      <w:r w:rsidR="000517A0" w:rsidRPr="00C67916">
        <w:t>в течение</w:t>
      </w:r>
      <w:r w:rsidR="00C67916" w:rsidRPr="00C67916">
        <w:t xml:space="preserve"> </w:t>
      </w:r>
      <w:r w:rsidR="000517A0" w:rsidRPr="00C67916">
        <w:t>одного рабочего дня со дня принятия одного из указанных в пункте 15 настоящего Административного регламента документов, являющихся результатом предоставления муниципальной услуги</w:t>
      </w:r>
      <w:r w:rsidRPr="00C67916">
        <w:t xml:space="preserve">. </w:t>
      </w:r>
    </w:p>
    <w:p w:rsidR="00BB4805" w:rsidRPr="00C67916" w:rsidRDefault="00BB4805" w:rsidP="00C67916">
      <w:r w:rsidRPr="00C67916">
        <w:t>Критерий принятия решения: оформленные документы, являющиеся результатом предоставления муниципальной услуги.</w:t>
      </w:r>
    </w:p>
    <w:p w:rsidR="000517A0" w:rsidRDefault="000517A0" w:rsidP="00C67916">
      <w:r w:rsidRPr="00C67916">
        <w:t xml:space="preserve">Результат административной процедуры: выданный (направленный) заявителю документ, являющийся результатом предоставления муниципальной услуги, нарочно или по адресу, указанному в заявлении, либо посредством Единого </w:t>
      </w:r>
      <w:r w:rsidR="00A4229F">
        <w:t>портала</w:t>
      </w:r>
      <w:r w:rsidRPr="00C67916">
        <w:t>.</w:t>
      </w:r>
    </w:p>
    <w:p w:rsidR="00A4229F" w:rsidRPr="00C67916" w:rsidRDefault="00A4229F" w:rsidP="00A4229F">
      <w:r>
        <w:t>(</w:t>
      </w:r>
      <w:r w:rsidRPr="00A4229F">
        <w:t>в абзаце восьмом пункта 45 слова «Единого и регионального порталов» замен</w:t>
      </w:r>
      <w:r>
        <w:t xml:space="preserve">ены словами «Единого портала» </w:t>
      </w:r>
      <w:r>
        <w:rPr>
          <w:bCs/>
        </w:rPr>
        <w:t xml:space="preserve">постановлением </w:t>
      </w:r>
      <w:r>
        <w:t xml:space="preserve">Администрации                             </w:t>
      </w:r>
      <w:hyperlink r:id="rId80" w:tooltip="постановление от 15.05.2024 0:00:00 №436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4A771A">
          <w:rPr>
            <w:rStyle w:val="a5"/>
          </w:rPr>
          <w:t>от 15.05.2024</w:t>
        </w:r>
        <w:r>
          <w:rPr>
            <w:rStyle w:val="a5"/>
          </w:rPr>
          <w:t xml:space="preserve"> </w:t>
        </w:r>
        <w:r w:rsidRPr="004A771A">
          <w:rPr>
            <w:rStyle w:val="a5"/>
          </w:rPr>
          <w:t>№ 436</w:t>
        </w:r>
      </w:hyperlink>
      <w:r>
        <w:t>)</w:t>
      </w:r>
    </w:p>
    <w:p w:rsidR="00BB4805" w:rsidRPr="00C67916" w:rsidRDefault="00BB4805" w:rsidP="00C67916">
      <w:r w:rsidRPr="00C67916">
        <w:t xml:space="preserve">Способ фиксации результата выполнения административной процедуры: </w:t>
      </w:r>
    </w:p>
    <w:p w:rsidR="00BB4805" w:rsidRPr="00C67916" w:rsidRDefault="00BB4805" w:rsidP="00C67916">
      <w:r w:rsidRPr="00C67916">
        <w:t xml:space="preserve">- в случае выдачи документов в отделе, являющихся результатом предоставления муниципальной услуги, нарочно заявителю, запись о выдаче документов заявителю в </w:t>
      </w:r>
      <w:r w:rsidR="00131843" w:rsidRPr="00C67916">
        <w:t>электронном</w:t>
      </w:r>
      <w:r w:rsidRPr="00C67916">
        <w:t xml:space="preserve"> </w:t>
      </w:r>
      <w:r w:rsidR="003863D8" w:rsidRPr="00C67916">
        <w:rPr>
          <w:bCs/>
        </w:rPr>
        <w:t>документообороте</w:t>
      </w:r>
      <w:r w:rsidRPr="00C67916">
        <w:t>;</w:t>
      </w:r>
    </w:p>
    <w:p w:rsidR="00BB4805" w:rsidRPr="00C67916" w:rsidRDefault="00BB4805" w:rsidP="00C67916">
      <w:r w:rsidRPr="00C67916">
        <w:t>- в случае направления заявителю документов, являющихся результатом предоставления муниципальной услуги, почтой, получение заявителем документов подтверждается уведомлением о вручении либо прикрепление к электронному документ</w:t>
      </w:r>
      <w:r w:rsidR="00A22F06" w:rsidRPr="00C67916">
        <w:t>у</w:t>
      </w:r>
      <w:r w:rsidRPr="00C67916">
        <w:t xml:space="preserve"> скриншота электронного уведомления о доставке сообщения;</w:t>
      </w:r>
    </w:p>
    <w:p w:rsidR="00BB4805" w:rsidRDefault="00BB4805" w:rsidP="00C67916">
      <w:r w:rsidRPr="00C67916">
        <w:t>- в случае направления документа, являющегося результатом предоставления муниципальной услуги, заявителю посредством Единого портала прикрепление к электронному документу скриншота записи о выдаче документов заявителю</w:t>
      </w:r>
      <w:r w:rsidR="00116960" w:rsidRPr="00C67916">
        <w:t>.</w:t>
      </w:r>
    </w:p>
    <w:p w:rsidR="00A4229F" w:rsidRPr="00C67916" w:rsidRDefault="00A4229F" w:rsidP="00A4229F">
      <w:r>
        <w:t>(</w:t>
      </w:r>
      <w:r w:rsidRPr="00A4229F">
        <w:t>в абзаце двенадцатом пункта 45 слова «Единого или регионального портала» замен</w:t>
      </w:r>
      <w:r>
        <w:t xml:space="preserve">ены словами «Единого портала» </w:t>
      </w:r>
      <w:r>
        <w:rPr>
          <w:bCs/>
        </w:rPr>
        <w:t xml:space="preserve">постановлением </w:t>
      </w:r>
      <w:r>
        <w:t xml:space="preserve">Администрации                             </w:t>
      </w:r>
      <w:hyperlink r:id="rId81" w:tooltip="постановление от 15.05.2024 0:00:00 №436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4A771A">
          <w:rPr>
            <w:rStyle w:val="a5"/>
          </w:rPr>
          <w:t>от 15.05.2024</w:t>
        </w:r>
        <w:r>
          <w:rPr>
            <w:rStyle w:val="a5"/>
          </w:rPr>
          <w:t xml:space="preserve"> </w:t>
        </w:r>
        <w:r w:rsidRPr="004A771A">
          <w:rPr>
            <w:rStyle w:val="a5"/>
          </w:rPr>
          <w:t>№ 436</w:t>
        </w:r>
      </w:hyperlink>
      <w:r>
        <w:t>)</w:t>
      </w:r>
    </w:p>
    <w:p w:rsidR="00A4229F" w:rsidRPr="00C67916" w:rsidRDefault="00A4229F" w:rsidP="00C67916"/>
    <w:p w:rsidR="00DF3028" w:rsidRPr="00C67916" w:rsidRDefault="00DF3028" w:rsidP="00C1518D">
      <w:pPr>
        <w:pStyle w:val="22"/>
        <w:shd w:val="clear" w:color="auto" w:fill="auto"/>
        <w:tabs>
          <w:tab w:val="left" w:pos="-142"/>
          <w:tab w:val="left" w:pos="0"/>
        </w:tabs>
        <w:spacing w:before="0" w:line="240" w:lineRule="auto"/>
        <w:ind w:firstLine="0"/>
        <w:rPr>
          <w:rFonts w:ascii="Arial" w:hAnsi="Arial" w:cs="Arial"/>
          <w:strike/>
          <w:sz w:val="24"/>
          <w:szCs w:val="28"/>
        </w:rPr>
      </w:pPr>
    </w:p>
    <w:p w:rsidR="008C5E9F" w:rsidRPr="00C67916" w:rsidRDefault="008C5E9F" w:rsidP="00C1518D">
      <w:pPr>
        <w:pStyle w:val="2"/>
        <w:rPr>
          <w:sz w:val="24"/>
        </w:rPr>
      </w:pPr>
      <w:r w:rsidRPr="00C67916">
        <w:rPr>
          <w:sz w:val="24"/>
        </w:rPr>
        <w:t>Особенности выполнения административных</w:t>
      </w:r>
      <w:r w:rsidR="00F8100A" w:rsidRPr="00C67916">
        <w:rPr>
          <w:sz w:val="24"/>
        </w:rPr>
        <w:t xml:space="preserve"> </w:t>
      </w:r>
      <w:r w:rsidRPr="00C67916">
        <w:rPr>
          <w:sz w:val="24"/>
        </w:rPr>
        <w:t>процедур в электронной форме</w:t>
      </w:r>
    </w:p>
    <w:p w:rsidR="001749DB" w:rsidRPr="00C67916" w:rsidRDefault="001749DB" w:rsidP="00C67916"/>
    <w:p w:rsidR="00ED75F1" w:rsidRPr="00C67916" w:rsidRDefault="00314B8D" w:rsidP="00C67916">
      <w:r w:rsidRPr="00C67916">
        <w:t>46</w:t>
      </w:r>
      <w:r w:rsidR="001749DB" w:rsidRPr="00C67916">
        <w:t>.</w:t>
      </w:r>
      <w:r w:rsidR="00C67916" w:rsidRPr="00C67916">
        <w:t xml:space="preserve"> </w:t>
      </w:r>
      <w:r w:rsidR="00ED75F1" w:rsidRPr="00C67916">
        <w:t>Особенности выполнения административных процедур предусмотренных настоящим разделом в электронной форме.</w:t>
      </w:r>
    </w:p>
    <w:p w:rsidR="00ED75F1" w:rsidRDefault="00ED75F1" w:rsidP="00C67916">
      <w:r w:rsidRPr="00C67916">
        <w:t xml:space="preserve">1) Предоставление муниципальной услуги посредством Единого </w:t>
      </w:r>
      <w:r w:rsidR="00A4229F">
        <w:t>портала</w:t>
      </w:r>
      <w:r w:rsidRPr="00C67916">
        <w:t xml:space="preserve"> осуществляется на основе сведений, содержащихся в Федеральной информационной системе </w:t>
      </w:r>
      <w:r w:rsidR="00C67916" w:rsidRPr="00C67916">
        <w:t>«</w:t>
      </w:r>
      <w:r w:rsidRPr="00C67916">
        <w:t>Федеральный реестр государственных и муниципальных услуг (функций)</w:t>
      </w:r>
      <w:r w:rsidR="00C67916" w:rsidRPr="00C67916">
        <w:t>»</w:t>
      </w:r>
      <w:r w:rsidRPr="00C67916">
        <w:t>.</w:t>
      </w:r>
      <w:r w:rsidR="00C67916" w:rsidRPr="00C67916">
        <w:t xml:space="preserve"> </w:t>
      </w:r>
    </w:p>
    <w:p w:rsidR="00A4229F" w:rsidRPr="00C67916" w:rsidRDefault="00A4229F" w:rsidP="00A4229F">
      <w:r>
        <w:t>(</w:t>
      </w:r>
      <w:r w:rsidRPr="00A4229F">
        <w:t xml:space="preserve">в абзаце первом подпункта 1 пункта 46 слова «Единого и </w:t>
      </w:r>
      <w:r>
        <w:t>регионального порталов» заменены</w:t>
      </w:r>
      <w:r w:rsidRPr="00A4229F">
        <w:t xml:space="preserve"> словами «Едино</w:t>
      </w:r>
      <w:r>
        <w:t xml:space="preserve">го портала» </w:t>
      </w:r>
      <w:r>
        <w:rPr>
          <w:bCs/>
        </w:rPr>
        <w:t xml:space="preserve">постановлением </w:t>
      </w:r>
      <w:r>
        <w:t xml:space="preserve">Администрации                             </w:t>
      </w:r>
      <w:hyperlink r:id="rId82" w:tooltip="постановление от 15.05.2024 0:00:00 №436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4A771A">
          <w:rPr>
            <w:rStyle w:val="a5"/>
          </w:rPr>
          <w:t>от 15.05.2024</w:t>
        </w:r>
        <w:r>
          <w:rPr>
            <w:rStyle w:val="a5"/>
          </w:rPr>
          <w:t xml:space="preserve"> </w:t>
        </w:r>
        <w:r w:rsidRPr="004A771A">
          <w:rPr>
            <w:rStyle w:val="a5"/>
          </w:rPr>
          <w:t>№ 436</w:t>
        </w:r>
      </w:hyperlink>
      <w:r>
        <w:t>)</w:t>
      </w:r>
    </w:p>
    <w:p w:rsidR="00ED75F1" w:rsidRPr="00C67916" w:rsidRDefault="00ED75F1" w:rsidP="00C67916">
      <w:pPr>
        <w:rPr>
          <w:color w:val="FF0000"/>
        </w:rPr>
      </w:pPr>
      <w:r w:rsidRPr="00C67916">
        <w:t xml:space="preserve">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так же иными способами, указанными в </w:t>
      </w:r>
      <w:r w:rsidR="004D6593" w:rsidRPr="00C67916">
        <w:t xml:space="preserve">пункте </w:t>
      </w:r>
      <w:r w:rsidR="00314B8D" w:rsidRPr="00C67916">
        <w:t>4</w:t>
      </w:r>
      <w:r w:rsidRPr="00C67916">
        <w:t xml:space="preserve"> настоящего </w:t>
      </w:r>
      <w:r w:rsidR="00954A41" w:rsidRPr="00C67916">
        <w:t>А</w:t>
      </w:r>
      <w:r w:rsidRPr="00C67916">
        <w:t xml:space="preserve">дминистративного регламента. </w:t>
      </w:r>
    </w:p>
    <w:p w:rsidR="00ED75F1" w:rsidRDefault="00116960" w:rsidP="00C67916">
      <w:r w:rsidRPr="00C67916">
        <w:t>2</w:t>
      </w:r>
      <w:r w:rsidR="00ED75F1" w:rsidRPr="00C67916">
        <w:t>)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002625D4" w:rsidRDefault="002625D4" w:rsidP="002625D4">
      <w:pPr>
        <w:rPr>
          <w:bCs/>
        </w:rPr>
      </w:pPr>
      <w:r w:rsidRPr="002625D4">
        <w:t>Форматно-логическая проверка сформированного заявления осуществляется Единым порталом автоматически на основании требований,</w:t>
      </w:r>
      <w:r>
        <w:t xml:space="preserve"> определяемых администрацией, </w:t>
      </w:r>
      <w:r w:rsidRPr="002625D4">
        <w:t xml:space="preserve">в процессе заполнения заявителем каждого из полей электронной </w:t>
      </w:r>
      <w:r w:rsidRPr="002625D4">
        <w:lastRenderedPageBreak/>
        <w:t>формы заявления.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r w:rsidRPr="002625D4">
        <w:rPr>
          <w:bCs/>
        </w:rPr>
        <w:t>.</w:t>
      </w:r>
    </w:p>
    <w:p w:rsidR="002625D4" w:rsidRDefault="002625D4" w:rsidP="002625D4">
      <w:r w:rsidRPr="002625D4">
        <w:t>(абзац второй подпункта 2 пункта 46 изложен в редакции постановления Администрации</w:t>
      </w:r>
      <w:r>
        <w:rPr>
          <w:rFonts w:ascii="Times New Roman" w:hAnsi="Times New Roman"/>
          <w:color w:val="000000"/>
          <w:sz w:val="28"/>
        </w:rPr>
        <w:t xml:space="preserve"> </w:t>
      </w:r>
      <w:hyperlink r:id="rId83" w:tooltip="постановление от 21.12.2022 0:00:00 №1730 Администрация Березовского района&#10;&#10;О внесении изменений в постановление администрации Березовского района от 27.06.2022 № 920 " w:history="1">
        <w:r w:rsidRPr="002625D4">
          <w:rPr>
            <w:rStyle w:val="a5"/>
            <w:rFonts w:cs="Arial"/>
            <w:szCs w:val="28"/>
          </w:rPr>
          <w:t>от 21.12.2022 № 1730</w:t>
        </w:r>
      </w:hyperlink>
      <w:r>
        <w:t>)</w:t>
      </w:r>
    </w:p>
    <w:p w:rsidR="00ED75F1" w:rsidRPr="00C67916" w:rsidRDefault="00ED75F1" w:rsidP="00C67916">
      <w:r w:rsidRPr="00C67916">
        <w:t>При формировании заявления заявителю обеспечивается:</w:t>
      </w:r>
    </w:p>
    <w:p w:rsidR="00ED75F1" w:rsidRPr="00C67916" w:rsidRDefault="00ED75F1" w:rsidP="00C67916">
      <w:r w:rsidRPr="00C67916">
        <w:t xml:space="preserve">- возможность копирования и сохранения заявления и иных документов, указанных в </w:t>
      </w:r>
      <w:r w:rsidR="00366286" w:rsidRPr="00C67916">
        <w:t>пункт</w:t>
      </w:r>
      <w:r w:rsidR="00D01EE9" w:rsidRPr="00C67916">
        <w:t>е</w:t>
      </w:r>
      <w:r w:rsidR="00366286" w:rsidRPr="00C67916">
        <w:t xml:space="preserve"> </w:t>
      </w:r>
      <w:r w:rsidR="004D6593" w:rsidRPr="00C67916">
        <w:t>18</w:t>
      </w:r>
      <w:r w:rsidR="00D01EE9" w:rsidRPr="00C67916">
        <w:t xml:space="preserve"> </w:t>
      </w:r>
      <w:r w:rsidRPr="00C67916">
        <w:t xml:space="preserve">настоящего </w:t>
      </w:r>
      <w:r w:rsidR="00954A41" w:rsidRPr="00C67916">
        <w:t>А</w:t>
      </w:r>
      <w:r w:rsidRPr="00C67916">
        <w:t>дминистративного регламента, необходимых для предоставления муниципальной услуги;</w:t>
      </w:r>
    </w:p>
    <w:p w:rsidR="00ED75F1" w:rsidRPr="00C67916" w:rsidRDefault="00ED75F1" w:rsidP="00C67916">
      <w:r w:rsidRPr="00C67916">
        <w:t>- возможность печати на бумажном носителе копии электронной формы заявления;</w:t>
      </w:r>
    </w:p>
    <w:p w:rsidR="00ED75F1" w:rsidRPr="00C67916" w:rsidRDefault="00ED75F1" w:rsidP="00C67916">
      <w:r w:rsidRPr="00C67916">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D75F1" w:rsidRPr="00C67916" w:rsidRDefault="00ED75F1" w:rsidP="00C67916">
      <w:r w:rsidRPr="00C67916">
        <w:t xml:space="preserve">-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w:t>
      </w:r>
      <w:r w:rsidR="00C67916" w:rsidRPr="00C67916">
        <w:t>«</w:t>
      </w:r>
      <w:r w:rsidRPr="00C67916">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C67916" w:rsidRPr="00C67916">
        <w:t>»</w:t>
      </w:r>
      <w:r w:rsidRPr="00C67916">
        <w:t xml:space="preserve"> (далее-единая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ED75F1" w:rsidRPr="00C67916" w:rsidRDefault="00ED75F1" w:rsidP="00C67916">
      <w:r w:rsidRPr="00C67916">
        <w:t>- возможность вернуться на любой из этапов заполнения электронной формы заявления без потери, ранее введенной информации;</w:t>
      </w:r>
    </w:p>
    <w:p w:rsidR="00ED75F1" w:rsidRPr="00C67916" w:rsidRDefault="00ED75F1" w:rsidP="00C67916">
      <w:r w:rsidRPr="00C67916">
        <w:t>- возможность доступа заявителя на Едином портале к ранее поданным им заявлений в течение не менее одного года, а также частично сформированных заявлений-в течение не менее 3 месяцев.</w:t>
      </w:r>
    </w:p>
    <w:p w:rsidR="00ED75F1" w:rsidRPr="00C67916" w:rsidRDefault="00ED75F1" w:rsidP="00C67916">
      <w:r w:rsidRPr="00C67916">
        <w:t xml:space="preserve">Сформированное и подписанное заявление, и иные документы, необходимые для предоставления муниципальной услуги, направляются в </w:t>
      </w:r>
      <w:r w:rsidR="00954A41" w:rsidRPr="00C67916">
        <w:t>О</w:t>
      </w:r>
      <w:r w:rsidRPr="00C67916">
        <w:t>тдел посредством Единого портала.</w:t>
      </w:r>
    </w:p>
    <w:p w:rsidR="00ED75F1" w:rsidRPr="00C67916" w:rsidRDefault="00ED75F1" w:rsidP="00C67916">
      <w:r w:rsidRPr="00C67916">
        <w:t xml:space="preserve">3) Предоставление муниципальной услуги начинается с момента приема и регистрации </w:t>
      </w:r>
      <w:r w:rsidR="00954A41" w:rsidRPr="00C67916">
        <w:t>О</w:t>
      </w:r>
      <w:r w:rsidRPr="00C67916">
        <w:t>тделом электронных документов, необходимых для предоставления муниципальной услуги.</w:t>
      </w:r>
    </w:p>
    <w:p w:rsidR="00ED75F1" w:rsidRPr="00C67916" w:rsidRDefault="00ED75F1" w:rsidP="00C67916">
      <w:r w:rsidRPr="00C67916">
        <w:t xml:space="preserve">При получении заявления в электронной форме в автоматическом режиме осуществляется форматно-логический контроль заявления. </w:t>
      </w:r>
    </w:p>
    <w:p w:rsidR="00ED75F1" w:rsidRPr="00C67916" w:rsidRDefault="00ED75F1" w:rsidP="00C67916">
      <w:r w:rsidRPr="00C67916">
        <w:t>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rsidR="00ED75F1" w:rsidRPr="00C67916" w:rsidRDefault="00ED75F1" w:rsidP="00C67916">
      <w:r w:rsidRPr="00C67916">
        <w:t xml:space="preserve">Прием и регистрация заявления осуществляются специалистом </w:t>
      </w:r>
      <w:r w:rsidR="00954A41" w:rsidRPr="00C67916">
        <w:t>О</w:t>
      </w:r>
      <w:r w:rsidRPr="00C67916">
        <w:t>тдела, ответственным за предоставление муниципальных услуг.</w:t>
      </w:r>
    </w:p>
    <w:p w:rsidR="00ED75F1" w:rsidRPr="00C67916" w:rsidRDefault="00ED75F1" w:rsidP="00C67916">
      <w:r w:rsidRPr="00C67916">
        <w:t xml:space="preserve">После принятия заявления заявителя специалистом </w:t>
      </w:r>
      <w:r w:rsidR="00954A41" w:rsidRPr="00C67916">
        <w:t>О</w:t>
      </w:r>
      <w:r w:rsidRPr="00C67916">
        <w:t xml:space="preserve">тдела, ответственным за предоставление муниципальных услуг, статус заявления заявителя в личном кабинете на Едином портале обновляется до статуса </w:t>
      </w:r>
      <w:r w:rsidR="00C67916" w:rsidRPr="00C67916">
        <w:t>«</w:t>
      </w:r>
      <w:r w:rsidRPr="00C67916">
        <w:t>принято</w:t>
      </w:r>
      <w:r w:rsidR="00C67916" w:rsidRPr="00C67916">
        <w:t>»</w:t>
      </w:r>
      <w:r w:rsidRPr="00C67916">
        <w:t>.</w:t>
      </w:r>
    </w:p>
    <w:p w:rsidR="002625D4" w:rsidRPr="002625D4" w:rsidRDefault="00116960" w:rsidP="002625D4">
      <w:r w:rsidRPr="00C67916">
        <w:t>4</w:t>
      </w:r>
      <w:r w:rsidR="00ED75F1" w:rsidRPr="00C67916">
        <w:t xml:space="preserve">) </w:t>
      </w:r>
      <w:r w:rsidR="002625D4" w:rsidRPr="002625D4">
        <w:t>Заявителю в качестве результата предоставления  муниципальной услуги обеспечивается по его выбору возможность:</w:t>
      </w:r>
    </w:p>
    <w:p w:rsidR="002625D4" w:rsidRPr="002625D4" w:rsidRDefault="002625D4" w:rsidP="002625D4">
      <w:r w:rsidRPr="002625D4">
        <w:t>- получения электронного документа, подписанного с использованием усиленной квалифицированной электронной подписи;</w:t>
      </w:r>
    </w:p>
    <w:p w:rsidR="002625D4" w:rsidRPr="002625D4" w:rsidRDefault="002625D4" w:rsidP="002625D4">
      <w:r w:rsidRPr="002625D4">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w:t>
      </w:r>
      <w:r w:rsidRPr="002625D4">
        <w:lastRenderedPageBreak/>
        <w:t xml:space="preserve">информация требует обязательного ее подписания усиленной квалифицированной электронной подписью; </w:t>
      </w:r>
    </w:p>
    <w:p w:rsidR="002625D4" w:rsidRPr="002625D4" w:rsidRDefault="002625D4" w:rsidP="002625D4">
      <w:r w:rsidRPr="002625D4">
        <w:t>-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предусмотренных нормативными правовыми актами, регулирующими порядок предоставления муниципальной услуги;</w:t>
      </w:r>
    </w:p>
    <w:p w:rsidR="002625D4" w:rsidRPr="002625D4" w:rsidRDefault="002625D4" w:rsidP="002625D4">
      <w:r w:rsidRPr="002625D4">
        <w:t>- получения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 администрации.</w:t>
      </w:r>
    </w:p>
    <w:p w:rsidR="002625D4" w:rsidRPr="002625D4" w:rsidRDefault="002625D4" w:rsidP="002625D4">
      <w:r w:rsidRPr="002625D4">
        <w:t xml:space="preserve"> 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 порядке (при наличии у них технической возможности).</w:t>
      </w:r>
    </w:p>
    <w:p w:rsidR="002625D4" w:rsidRPr="002625D4" w:rsidRDefault="002625D4" w:rsidP="002625D4">
      <w:r w:rsidRPr="002625D4">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ED75F1" w:rsidRDefault="002625D4" w:rsidP="002625D4">
      <w:r w:rsidRPr="002625D4">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2625D4" w:rsidRDefault="002625D4" w:rsidP="002625D4">
      <w:r>
        <w:t>(</w:t>
      </w:r>
      <w:r w:rsidRPr="002625D4">
        <w:t>подпункт 4 пункта 46 изложен в редакции постановления Администрации</w:t>
      </w:r>
      <w:r>
        <w:rPr>
          <w:rFonts w:ascii="Times New Roman" w:hAnsi="Times New Roman"/>
          <w:color w:val="000000"/>
          <w:sz w:val="28"/>
        </w:rPr>
        <w:t xml:space="preserve">                 </w:t>
      </w:r>
      <w:hyperlink r:id="rId84" w:tooltip="постановление от 21.12.2022 0:00:00 №1730 Администрация Березовского района&#10; &#10; 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2625D4">
          <w:rPr>
            <w:rStyle w:val="a5"/>
            <w:rFonts w:cs="Arial"/>
            <w:szCs w:val="28"/>
          </w:rPr>
          <w:t>от 21.12.2022 № 1730</w:t>
        </w:r>
      </w:hyperlink>
      <w:r>
        <w:t>)</w:t>
      </w:r>
    </w:p>
    <w:p w:rsidR="00ED75F1" w:rsidRPr="00C67916" w:rsidRDefault="00116960" w:rsidP="00C67916">
      <w:r w:rsidRPr="00C67916">
        <w:t>5</w:t>
      </w:r>
      <w:r w:rsidR="00ED75F1" w:rsidRPr="00C67916">
        <w:t>) Заявитель имеет возможность получения информации о ходе предоставления муниципальной услуги.</w:t>
      </w:r>
    </w:p>
    <w:p w:rsidR="00ED75F1" w:rsidRPr="00C67916" w:rsidRDefault="00ED75F1" w:rsidP="00C67916">
      <w:pPr>
        <w:rPr>
          <w:rFonts w:cs="Arial"/>
          <w:szCs w:val="28"/>
        </w:rPr>
      </w:pPr>
      <w:r w:rsidRPr="00C67916">
        <w:rPr>
          <w:rFonts w:cs="Arial"/>
          <w:szCs w:val="28"/>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ED75F1" w:rsidRPr="00C67916" w:rsidRDefault="00ED75F1" w:rsidP="00C67916">
      <w:pPr>
        <w:rPr>
          <w:rFonts w:cs="Arial"/>
          <w:szCs w:val="28"/>
        </w:rPr>
      </w:pPr>
      <w:r w:rsidRPr="00C67916">
        <w:rPr>
          <w:rFonts w:cs="Arial"/>
          <w:szCs w:val="28"/>
        </w:rPr>
        <w:t>При предоставлении муниципальной услуги в электронной форме заявителю направляется:</w:t>
      </w:r>
    </w:p>
    <w:p w:rsidR="00ED75F1" w:rsidRPr="00C67916" w:rsidRDefault="00ED75F1" w:rsidP="00C67916">
      <w:pPr>
        <w:rPr>
          <w:rFonts w:cs="Arial"/>
          <w:szCs w:val="28"/>
        </w:rPr>
      </w:pPr>
      <w:r w:rsidRPr="00C67916">
        <w:rPr>
          <w:rFonts w:cs="Arial"/>
          <w:szCs w:val="28"/>
        </w:rPr>
        <w:t>-</w:t>
      </w:r>
      <w:r w:rsidR="00C67916" w:rsidRPr="00C67916">
        <w:rPr>
          <w:rFonts w:cs="Arial"/>
          <w:szCs w:val="28"/>
        </w:rPr>
        <w:t xml:space="preserve"> </w:t>
      </w:r>
      <w:r w:rsidRPr="00C67916">
        <w:rPr>
          <w:rFonts w:cs="Arial"/>
          <w:szCs w:val="28"/>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ED75F1" w:rsidRPr="00C67916" w:rsidRDefault="00ED75F1" w:rsidP="00C67916">
      <w:pPr>
        <w:rPr>
          <w:rFonts w:cs="Arial"/>
          <w:szCs w:val="28"/>
        </w:rPr>
      </w:pPr>
      <w:r w:rsidRPr="00C67916">
        <w:rPr>
          <w:rFonts w:cs="Arial"/>
          <w:szCs w:val="28"/>
        </w:rPr>
        <w:t>-</w:t>
      </w:r>
      <w:r w:rsidR="00C67916" w:rsidRPr="00C67916">
        <w:rPr>
          <w:rFonts w:cs="Arial"/>
          <w:szCs w:val="28"/>
        </w:rPr>
        <w:t xml:space="preserve"> </w:t>
      </w:r>
      <w:r w:rsidRPr="00C67916">
        <w:rPr>
          <w:rFonts w:cs="Arial"/>
          <w:szCs w:val="28"/>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D75F1" w:rsidRPr="00C67916" w:rsidRDefault="00116960" w:rsidP="00C67916">
      <w:r w:rsidRPr="00C67916">
        <w:t>6</w:t>
      </w:r>
      <w:r w:rsidR="00ED75F1" w:rsidRPr="00C67916">
        <w:t>)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ED75F1" w:rsidRPr="00C67916" w:rsidRDefault="00116960" w:rsidP="00C67916">
      <w:r w:rsidRPr="00C67916">
        <w:t>7</w:t>
      </w:r>
      <w:r w:rsidR="00ED75F1" w:rsidRPr="00C67916">
        <w:t xml:space="preserve">) Заявителю обеспечивается возможность направления жалобы на решения, действия или бездействие администрации, </w:t>
      </w:r>
      <w:r w:rsidR="00954A41" w:rsidRPr="00C67916">
        <w:t>О</w:t>
      </w:r>
      <w:r w:rsidR="00ED75F1" w:rsidRPr="00C67916">
        <w:t xml:space="preserve">тдела, должностного лица либо </w:t>
      </w:r>
      <w:r w:rsidR="00ED75F1" w:rsidRPr="00C67916">
        <w:lastRenderedPageBreak/>
        <w:t xml:space="preserve">муниципального служащего администрации, </w:t>
      </w:r>
      <w:r w:rsidR="00954A41" w:rsidRPr="00C67916">
        <w:t>О</w:t>
      </w:r>
      <w:r w:rsidR="00ED75F1" w:rsidRPr="00C67916">
        <w:t xml:space="preserve">тдела в соответствии со статьей 11.2 Федерального закона </w:t>
      </w:r>
      <w:hyperlink r:id="rId85"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ED75F1" w:rsidRPr="006B4FCB">
          <w:rPr>
            <w:rStyle w:val="a5"/>
          </w:rPr>
          <w:t>210-ФЗ</w:t>
        </w:r>
      </w:hyperlink>
      <w:r w:rsidR="00ED75F1" w:rsidRPr="00C67916">
        <w:t xml:space="preserve"> и в порядке, установленном постановлением Правительства Российской Федерации от 20 ноября 2012 года</w:t>
      </w:r>
      <w:r w:rsidR="006B4FCB">
        <w:t xml:space="preserve"> </w:t>
      </w:r>
      <w:hyperlink r:id="rId86" w:tooltip="ПОСТАНОВЛЕНИЕ от 20.11.2012 № 1198 ПРАВИТЕЛЬСТВО РФ&#10;&#10;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 w:history="1">
        <w:r w:rsidR="00C67916" w:rsidRPr="006B4FCB">
          <w:rPr>
            <w:rStyle w:val="a5"/>
          </w:rPr>
          <w:t xml:space="preserve">№ </w:t>
        </w:r>
        <w:r w:rsidR="00ED75F1" w:rsidRPr="006B4FCB">
          <w:rPr>
            <w:rStyle w:val="a5"/>
          </w:rPr>
          <w:t xml:space="preserve">1198 </w:t>
        </w:r>
        <w:r w:rsidR="00C425ED">
          <w:rPr>
            <w:rStyle w:val="a5"/>
          </w:rPr>
          <w:t xml:space="preserve">                                 </w:t>
        </w:r>
        <w:r w:rsidR="00C67916" w:rsidRPr="006B4FCB">
          <w:rPr>
            <w:rStyle w:val="a5"/>
          </w:rPr>
          <w:t>«</w:t>
        </w:r>
        <w:r w:rsidR="00ED75F1" w:rsidRPr="006B4FCB">
          <w:rPr>
            <w:rStyle w:val="a5"/>
          </w:rPr>
          <w:t>О федеральной государственной</w:t>
        </w:r>
      </w:hyperlink>
      <w:r w:rsidR="00ED75F1" w:rsidRPr="00C67916">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w:t>
      </w:r>
      <w:r w:rsidR="001749DB" w:rsidRPr="00C67916">
        <w:t>венных и муниципальных услуг</w:t>
      </w:r>
      <w:r w:rsidR="00C67916" w:rsidRPr="00C67916">
        <w:t>»</w:t>
      </w:r>
      <w:r w:rsidR="001749DB" w:rsidRPr="00C67916">
        <w:t>.</w:t>
      </w:r>
    </w:p>
    <w:p w:rsidR="001749DB" w:rsidRPr="00C67916" w:rsidRDefault="001749DB" w:rsidP="00C1518D">
      <w:pPr>
        <w:pStyle w:val="2"/>
        <w:rPr>
          <w:sz w:val="24"/>
        </w:rPr>
      </w:pPr>
    </w:p>
    <w:p w:rsidR="008C5E9F" w:rsidRPr="00C67916" w:rsidRDefault="00314B8D" w:rsidP="00C67916">
      <w:r w:rsidRPr="00C67916">
        <w:t>47</w:t>
      </w:r>
      <w:r w:rsidR="001749DB" w:rsidRPr="00C67916">
        <w:t>.</w:t>
      </w:r>
    </w:p>
    <w:p w:rsidR="00027594" w:rsidRPr="00C67916" w:rsidRDefault="00027594" w:rsidP="00027594">
      <w:pPr>
        <w:ind w:firstLine="709"/>
        <w:rPr>
          <w:rFonts w:cs="Arial"/>
          <w:szCs w:val="28"/>
        </w:rPr>
      </w:pPr>
      <w:r>
        <w:t xml:space="preserve">(Пункт 47 с заголовком утратил силу постановлением Администрации                         </w:t>
      </w:r>
      <w:hyperlink r:id="rId87" w:tooltip="постановление от 03.12.2025 0:00:00 №924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10;&#10;" w:history="1">
        <w:r w:rsidRPr="002848E6">
          <w:rPr>
            <w:rStyle w:val="a5"/>
          </w:rPr>
          <w:t>от 03.12.2025 № 924</w:t>
        </w:r>
      </w:hyperlink>
      <w:r>
        <w:t>)</w:t>
      </w:r>
    </w:p>
    <w:p w:rsidR="00314B8D" w:rsidRPr="00C67916" w:rsidRDefault="00027594" w:rsidP="00027594">
      <w:r>
        <w:t xml:space="preserve">  </w:t>
      </w:r>
    </w:p>
    <w:p w:rsidR="00ED75F1" w:rsidRPr="00C67916" w:rsidRDefault="00ED75F1" w:rsidP="00C1518D">
      <w:pPr>
        <w:pStyle w:val="2"/>
        <w:rPr>
          <w:sz w:val="24"/>
        </w:rPr>
      </w:pPr>
      <w:r w:rsidRPr="00C67916">
        <w:rPr>
          <w:sz w:val="24"/>
        </w:rPr>
        <w:t>Порядок исправления допущенных опечаток и ошибок в выданных в результате предоставления</w:t>
      </w:r>
      <w:r w:rsidR="00C67916" w:rsidRPr="00C67916">
        <w:rPr>
          <w:sz w:val="24"/>
        </w:rPr>
        <w:t xml:space="preserve"> </w:t>
      </w:r>
      <w:r w:rsidRPr="00C67916">
        <w:rPr>
          <w:sz w:val="24"/>
        </w:rPr>
        <w:t>муниципальной</w:t>
      </w:r>
      <w:bookmarkStart w:id="3" w:name="bookmark58"/>
      <w:r w:rsidRPr="00C67916">
        <w:rPr>
          <w:sz w:val="24"/>
        </w:rPr>
        <w:t xml:space="preserve"> услуги документах</w:t>
      </w:r>
      <w:bookmarkEnd w:id="3"/>
      <w:r w:rsidRPr="00C67916">
        <w:rPr>
          <w:sz w:val="24"/>
        </w:rPr>
        <w:t>.</w:t>
      </w:r>
    </w:p>
    <w:p w:rsidR="00ED75F1" w:rsidRPr="00C67916" w:rsidRDefault="00ED75F1" w:rsidP="00C1518D">
      <w:pPr>
        <w:ind w:firstLine="709"/>
        <w:rPr>
          <w:rFonts w:cs="Arial"/>
          <w:szCs w:val="28"/>
        </w:rPr>
      </w:pPr>
    </w:p>
    <w:p w:rsidR="00ED75F1" w:rsidRPr="00C67916" w:rsidRDefault="00314B8D" w:rsidP="00C67916">
      <w:r w:rsidRPr="00C67916">
        <w:t>48</w:t>
      </w:r>
      <w:r w:rsidR="001749DB" w:rsidRPr="00C67916">
        <w:t xml:space="preserve">. </w:t>
      </w:r>
      <w:r w:rsidR="00ED75F1" w:rsidRPr="00C67916">
        <w:t xml:space="preserve">В случае обнаружения заявителем допущенных в выданных в результате предоставления услуги документах опечаток и ошибок заявитель направляет в </w:t>
      </w:r>
      <w:r w:rsidR="00954A41" w:rsidRPr="00C67916">
        <w:t>О</w:t>
      </w:r>
      <w:r w:rsidR="00ED75F1" w:rsidRPr="00C67916">
        <w:t>тдел письменное заявление в произвольной форме с указанием информации о необходимости внести изменения, с обоснованием внесения таких изменений. К письменному заявлению прилагаются документы, обосновывающие необходимость вносимых изменений.</w:t>
      </w:r>
    </w:p>
    <w:p w:rsidR="00ED75F1" w:rsidRPr="00C67916" w:rsidRDefault="00ED75F1" w:rsidP="00C67916">
      <w:r w:rsidRPr="00C67916">
        <w:t xml:space="preserve">Заявление по внесению изменений в выданные в результате предоставления услуги документы подлежит регистрации в день его поступления в </w:t>
      </w:r>
      <w:r w:rsidR="00954A41" w:rsidRPr="00C67916">
        <w:t>О</w:t>
      </w:r>
      <w:r w:rsidRPr="00C67916">
        <w:t>тдел.</w:t>
      </w:r>
    </w:p>
    <w:p w:rsidR="00ED75F1" w:rsidRPr="00C67916" w:rsidRDefault="00ED75F1" w:rsidP="00C67916">
      <w:r w:rsidRPr="00C67916">
        <w:t>Отдел</w:t>
      </w:r>
      <w:r w:rsidR="00C67916" w:rsidRPr="00C67916">
        <w:t xml:space="preserve"> </w:t>
      </w:r>
      <w:r w:rsidRPr="00C67916">
        <w:t>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об отказе внесения изменений в указанные документы в течение пяти рабочих дней с даты поступления заявления об исправлении допущенных опечаток и ошибок.</w:t>
      </w:r>
    </w:p>
    <w:p w:rsidR="00ED75F1" w:rsidRPr="00C67916" w:rsidRDefault="00ED75F1" w:rsidP="00C67916">
      <w:r w:rsidRPr="00C67916">
        <w:t>Исчерпывающий перечень оснований для отказа в исправлении допущенных опечаток и ошибок</w:t>
      </w:r>
      <w:r w:rsidR="00314B8D" w:rsidRPr="00C67916">
        <w:t>:</w:t>
      </w:r>
    </w:p>
    <w:p w:rsidR="00ED75F1" w:rsidRPr="00C67916" w:rsidRDefault="00C67916" w:rsidP="00C67916">
      <w:r w:rsidRPr="00C67916">
        <w:t>-</w:t>
      </w:r>
      <w:r w:rsidR="00ED75F1" w:rsidRPr="00C67916">
        <w:t>несоответствие заявителя кругу лиц, указан</w:t>
      </w:r>
      <w:r w:rsidR="00954A41" w:rsidRPr="00C67916">
        <w:t>ных в пунктах</w:t>
      </w:r>
      <w:r w:rsidRPr="00C67916">
        <w:t xml:space="preserve"> </w:t>
      </w:r>
      <w:r w:rsidR="00954A41" w:rsidRPr="00C67916">
        <w:t>2, 3 настоящего А</w:t>
      </w:r>
      <w:r w:rsidR="00ED75F1" w:rsidRPr="00C67916">
        <w:t>дминистративного регламента;</w:t>
      </w:r>
    </w:p>
    <w:p w:rsidR="00ED75F1" w:rsidRPr="00C67916" w:rsidRDefault="00F8100A" w:rsidP="00C67916">
      <w:r w:rsidRPr="00C67916">
        <w:t xml:space="preserve">- </w:t>
      </w:r>
      <w:r w:rsidR="00ED75F1" w:rsidRPr="00C67916">
        <w:t>отсутствие факта допущения опечаток и ошибок в выданных в результате оказания муниципальной услуги документов.</w:t>
      </w:r>
    </w:p>
    <w:p w:rsidR="003F18D8" w:rsidRPr="00C67916" w:rsidRDefault="003F18D8" w:rsidP="00C1518D">
      <w:pPr>
        <w:ind w:firstLine="709"/>
        <w:rPr>
          <w:rFonts w:cs="Arial"/>
          <w:szCs w:val="28"/>
        </w:rPr>
      </w:pPr>
    </w:p>
    <w:p w:rsidR="008C5E9F" w:rsidRPr="00C67916" w:rsidRDefault="001B0741" w:rsidP="00C1518D">
      <w:pPr>
        <w:pStyle w:val="1"/>
        <w:rPr>
          <w:sz w:val="30"/>
          <w:szCs w:val="30"/>
        </w:rPr>
      </w:pPr>
      <w:r w:rsidRPr="00C67916">
        <w:rPr>
          <w:sz w:val="30"/>
          <w:szCs w:val="30"/>
          <w:lang w:val="en-US"/>
        </w:rPr>
        <w:t>IV</w:t>
      </w:r>
      <w:r w:rsidR="00F8100A" w:rsidRPr="00C67916">
        <w:rPr>
          <w:sz w:val="30"/>
          <w:szCs w:val="30"/>
        </w:rPr>
        <w:t xml:space="preserve">. </w:t>
      </w:r>
      <w:r w:rsidR="00954A41" w:rsidRPr="00C67916">
        <w:rPr>
          <w:sz w:val="30"/>
          <w:szCs w:val="30"/>
        </w:rPr>
        <w:t>Формы контроля за исполнением А</w:t>
      </w:r>
      <w:r w:rsidR="008C5E9F" w:rsidRPr="00C67916">
        <w:rPr>
          <w:sz w:val="30"/>
          <w:szCs w:val="30"/>
        </w:rPr>
        <w:t>дминистративного регламента</w:t>
      </w:r>
    </w:p>
    <w:p w:rsidR="00BF23AF" w:rsidRDefault="00BF23AF" w:rsidP="00C67916"/>
    <w:p w:rsidR="00C67916" w:rsidRPr="00C67916" w:rsidRDefault="00BF23AF" w:rsidP="00C67916">
      <w:r>
        <w:t>(раздел IV</w:t>
      </w:r>
      <w:r w:rsidRPr="00BF23AF">
        <w:t xml:space="preserve"> утрати</w:t>
      </w:r>
      <w:r>
        <w:t>л</w:t>
      </w:r>
      <w:r w:rsidRPr="00BF23AF">
        <w:t xml:space="preserve"> силу</w:t>
      </w:r>
      <w:r>
        <w:t xml:space="preserve"> постановлением Администрации </w:t>
      </w:r>
      <w:hyperlink r:id="rId88" w:tooltip="постановление от 12.05.2025 0:00:00 №362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10;" w:history="1">
        <w:r w:rsidRPr="00664AF4">
          <w:rPr>
            <w:rStyle w:val="a5"/>
          </w:rPr>
          <w:t>от 12.05.2025</w:t>
        </w:r>
        <w:r>
          <w:rPr>
            <w:rStyle w:val="a5"/>
          </w:rPr>
          <w:t xml:space="preserve"> </w:t>
        </w:r>
        <w:r w:rsidRPr="00664AF4">
          <w:rPr>
            <w:rStyle w:val="a5"/>
          </w:rPr>
          <w:t>№ 362</w:t>
        </w:r>
      </w:hyperlink>
      <w:r>
        <w:t>)</w:t>
      </w:r>
    </w:p>
    <w:p w:rsidR="00027594" w:rsidRDefault="00027594" w:rsidP="00C1518D">
      <w:pPr>
        <w:ind w:firstLine="709"/>
        <w:rPr>
          <w:rFonts w:cs="Arial"/>
          <w:szCs w:val="28"/>
        </w:rPr>
      </w:pPr>
    </w:p>
    <w:p w:rsidR="00027594" w:rsidRDefault="00027594" w:rsidP="00027594">
      <w:pPr>
        <w:pStyle w:val="2"/>
      </w:pPr>
      <w:r>
        <w:t>V. Иные положения, предусмотренные нормативным правовым актом Правительства Российской Федерации</w:t>
      </w:r>
    </w:p>
    <w:p w:rsidR="00027594" w:rsidRDefault="00027594" w:rsidP="00027594">
      <w:pPr>
        <w:pStyle w:val="2"/>
      </w:pPr>
    </w:p>
    <w:p w:rsidR="00027594" w:rsidRDefault="00027594" w:rsidP="00027594">
      <w:pPr>
        <w:rPr>
          <w:rFonts w:cs="Arial"/>
        </w:rPr>
      </w:pPr>
      <w:r>
        <w:t>59. Иные положения, предусмотренные нормативным правовым актом Правительства Российской Федерации, отсутствуют.</w:t>
      </w:r>
    </w:p>
    <w:p w:rsidR="00027594" w:rsidRPr="00C67916" w:rsidRDefault="00027594" w:rsidP="00027594">
      <w:pPr>
        <w:ind w:firstLine="709"/>
        <w:rPr>
          <w:rFonts w:cs="Arial"/>
          <w:szCs w:val="28"/>
        </w:rPr>
      </w:pPr>
      <w:r>
        <w:rPr>
          <w:rFonts w:cs="Arial"/>
          <w:szCs w:val="28"/>
        </w:rPr>
        <w:t xml:space="preserve">(приложение дополнено разделом </w:t>
      </w:r>
      <w:r>
        <w:rPr>
          <w:rFonts w:cs="Arial"/>
          <w:szCs w:val="28"/>
          <w:lang w:val="en-US"/>
        </w:rPr>
        <w:t>V</w:t>
      </w:r>
      <w:r>
        <w:rPr>
          <w:rFonts w:cs="Arial"/>
          <w:szCs w:val="28"/>
        </w:rPr>
        <w:t xml:space="preserve"> постановлением Администрации  </w:t>
      </w:r>
      <w:r>
        <w:t xml:space="preserve">                       </w:t>
      </w:r>
      <w:hyperlink r:id="rId89" w:tooltip="постановление от 03.12.2025 0:00:00 №924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10;&#10;" w:history="1">
        <w:r w:rsidRPr="002848E6">
          <w:rPr>
            <w:rStyle w:val="a5"/>
          </w:rPr>
          <w:t>от 03.12.2025 № 924</w:t>
        </w:r>
      </w:hyperlink>
      <w:r>
        <w:t>)</w:t>
      </w:r>
    </w:p>
    <w:p w:rsidR="000D645E" w:rsidRPr="00C67916" w:rsidRDefault="000D645E" w:rsidP="00C1518D">
      <w:pPr>
        <w:ind w:firstLine="709"/>
        <w:rPr>
          <w:rFonts w:cs="Arial"/>
          <w:szCs w:val="28"/>
        </w:rPr>
      </w:pPr>
      <w:r w:rsidRPr="00C67916">
        <w:rPr>
          <w:rFonts w:cs="Arial"/>
          <w:szCs w:val="28"/>
        </w:rPr>
        <w:br w:type="page"/>
      </w:r>
    </w:p>
    <w:p w:rsidR="00C67916" w:rsidRDefault="00C67916" w:rsidP="00C67916">
      <w:pPr>
        <w:pStyle w:val="3"/>
        <w:jc w:val="right"/>
        <w:rPr>
          <w:sz w:val="30"/>
          <w:szCs w:val="30"/>
        </w:rPr>
      </w:pPr>
    </w:p>
    <w:p w:rsidR="00C67916" w:rsidRDefault="00C67916" w:rsidP="00C67916">
      <w:pPr>
        <w:pStyle w:val="3"/>
        <w:jc w:val="right"/>
        <w:rPr>
          <w:sz w:val="30"/>
          <w:szCs w:val="30"/>
        </w:rPr>
      </w:pPr>
    </w:p>
    <w:p w:rsidR="008C5E9F" w:rsidRPr="00C67916" w:rsidRDefault="000D645E" w:rsidP="00C67916">
      <w:pPr>
        <w:pStyle w:val="3"/>
        <w:jc w:val="right"/>
        <w:rPr>
          <w:sz w:val="30"/>
          <w:szCs w:val="30"/>
        </w:rPr>
      </w:pPr>
      <w:r w:rsidRPr="00C67916">
        <w:rPr>
          <w:sz w:val="30"/>
          <w:szCs w:val="30"/>
        </w:rPr>
        <w:t>Приложение</w:t>
      </w:r>
      <w:r w:rsidR="00C67916" w:rsidRPr="00C67916">
        <w:rPr>
          <w:sz w:val="30"/>
          <w:szCs w:val="30"/>
        </w:rPr>
        <w:t xml:space="preserve"> </w:t>
      </w:r>
      <w:r w:rsidRPr="00C67916">
        <w:rPr>
          <w:sz w:val="30"/>
          <w:szCs w:val="30"/>
        </w:rPr>
        <w:t>1</w:t>
      </w:r>
    </w:p>
    <w:p w:rsidR="000D645E" w:rsidRPr="00C67916" w:rsidRDefault="00954A41" w:rsidP="00C67916">
      <w:pPr>
        <w:ind w:firstLine="709"/>
        <w:jc w:val="right"/>
        <w:rPr>
          <w:rFonts w:cs="Arial"/>
          <w:b/>
          <w:sz w:val="30"/>
          <w:szCs w:val="30"/>
        </w:rPr>
      </w:pPr>
      <w:r w:rsidRPr="00C67916">
        <w:rPr>
          <w:rFonts w:cs="Arial"/>
          <w:b/>
          <w:sz w:val="30"/>
          <w:szCs w:val="30"/>
        </w:rPr>
        <w:t>к а</w:t>
      </w:r>
      <w:r w:rsidR="000D645E" w:rsidRPr="00C67916">
        <w:rPr>
          <w:rFonts w:cs="Arial"/>
          <w:b/>
          <w:sz w:val="30"/>
          <w:szCs w:val="30"/>
        </w:rPr>
        <w:t xml:space="preserve">дминистративному регламенту </w:t>
      </w:r>
    </w:p>
    <w:p w:rsidR="000D645E" w:rsidRPr="00C67916" w:rsidRDefault="000D645E" w:rsidP="00C67916">
      <w:pPr>
        <w:ind w:firstLine="709"/>
        <w:jc w:val="right"/>
        <w:rPr>
          <w:rFonts w:cs="Arial"/>
          <w:b/>
          <w:sz w:val="30"/>
          <w:szCs w:val="30"/>
        </w:rPr>
      </w:pPr>
      <w:r w:rsidRPr="00C67916">
        <w:rPr>
          <w:rFonts w:cs="Arial"/>
          <w:b/>
          <w:sz w:val="30"/>
          <w:szCs w:val="30"/>
        </w:rPr>
        <w:t xml:space="preserve">предоставления муниципальной услуги </w:t>
      </w:r>
    </w:p>
    <w:p w:rsidR="000D645E" w:rsidRPr="00C67916" w:rsidRDefault="00C67916" w:rsidP="00C67916">
      <w:pPr>
        <w:ind w:firstLine="709"/>
        <w:jc w:val="right"/>
        <w:rPr>
          <w:rFonts w:cs="Arial"/>
          <w:b/>
          <w:sz w:val="30"/>
          <w:szCs w:val="30"/>
        </w:rPr>
      </w:pPr>
      <w:r w:rsidRPr="00C67916">
        <w:rPr>
          <w:rFonts w:cs="Arial"/>
          <w:b/>
          <w:sz w:val="30"/>
          <w:szCs w:val="30"/>
        </w:rPr>
        <w:t>«</w:t>
      </w:r>
      <w:r w:rsidR="000D645E" w:rsidRPr="00C67916">
        <w:rPr>
          <w:rFonts w:cs="Arial"/>
          <w:b/>
          <w:sz w:val="30"/>
          <w:szCs w:val="30"/>
        </w:rPr>
        <w:t xml:space="preserve">Подготовка и утверждению документации </w:t>
      </w:r>
    </w:p>
    <w:p w:rsidR="000D645E" w:rsidRDefault="000D645E" w:rsidP="00C67916">
      <w:pPr>
        <w:ind w:firstLine="709"/>
        <w:jc w:val="right"/>
        <w:rPr>
          <w:rFonts w:cs="Arial"/>
          <w:b/>
          <w:sz w:val="30"/>
          <w:szCs w:val="30"/>
        </w:rPr>
      </w:pPr>
      <w:r w:rsidRPr="00C67916">
        <w:rPr>
          <w:rFonts w:cs="Arial"/>
          <w:b/>
          <w:sz w:val="30"/>
          <w:szCs w:val="30"/>
        </w:rPr>
        <w:t>по планировке территории</w:t>
      </w:r>
      <w:r w:rsidR="00C67916" w:rsidRPr="00C67916">
        <w:rPr>
          <w:rFonts w:cs="Arial"/>
          <w:b/>
          <w:sz w:val="30"/>
          <w:szCs w:val="30"/>
        </w:rPr>
        <w:t>»</w:t>
      </w:r>
    </w:p>
    <w:p w:rsidR="00C67916" w:rsidRDefault="00C67916" w:rsidP="00C67916">
      <w:pPr>
        <w:ind w:firstLine="709"/>
        <w:jc w:val="right"/>
        <w:rPr>
          <w:rFonts w:cs="Arial"/>
          <w:b/>
          <w:sz w:val="30"/>
          <w:szCs w:val="30"/>
        </w:rPr>
      </w:pPr>
    </w:p>
    <w:p w:rsidR="00C67916" w:rsidRPr="00C67916" w:rsidRDefault="00C67916" w:rsidP="00C67916">
      <w:pPr>
        <w:ind w:firstLine="709"/>
        <w:jc w:val="right"/>
        <w:rPr>
          <w:rFonts w:cs="Arial"/>
          <w:b/>
          <w:sz w:val="30"/>
          <w:szCs w:val="30"/>
        </w:rPr>
      </w:pPr>
    </w:p>
    <w:p w:rsidR="00F8100A" w:rsidRPr="00C67916" w:rsidRDefault="00F8100A" w:rsidP="004D6593">
      <w:pPr>
        <w:rPr>
          <w:rFonts w:cs="Arial"/>
          <w:szCs w:val="28"/>
        </w:rPr>
      </w:pPr>
    </w:p>
    <w:p w:rsidR="008F5FF1" w:rsidRPr="00C67916" w:rsidRDefault="000D645E" w:rsidP="00013AD2">
      <w:pPr>
        <w:jc w:val="right"/>
        <w:rPr>
          <w:rFonts w:cs="Arial"/>
          <w:szCs w:val="28"/>
        </w:rPr>
      </w:pPr>
      <w:r w:rsidRPr="00C67916">
        <w:rPr>
          <w:rFonts w:cs="Arial"/>
          <w:szCs w:val="28"/>
        </w:rPr>
        <w:t>В</w:t>
      </w:r>
      <w:r w:rsidR="008F5FF1" w:rsidRPr="00C67916">
        <w:rPr>
          <w:rFonts w:cs="Arial"/>
          <w:szCs w:val="28"/>
        </w:rPr>
        <w:t xml:space="preserve"> администрацию Березовского района</w:t>
      </w:r>
      <w:r w:rsidRPr="00C67916">
        <w:rPr>
          <w:rFonts w:cs="Arial"/>
          <w:szCs w:val="28"/>
        </w:rPr>
        <w:t xml:space="preserve"> от</w:t>
      </w:r>
      <w:r w:rsidR="00F8100A" w:rsidRPr="00C67916">
        <w:rPr>
          <w:rFonts w:cs="Arial"/>
          <w:szCs w:val="28"/>
        </w:rPr>
        <w:t xml:space="preserve"> </w:t>
      </w:r>
      <w:r w:rsidRPr="00C67916">
        <w:rPr>
          <w:rFonts w:cs="Arial"/>
          <w:szCs w:val="28"/>
        </w:rPr>
        <w:t>___________________________________</w:t>
      </w:r>
    </w:p>
    <w:p w:rsidR="008F5FF1" w:rsidRPr="00C67916" w:rsidRDefault="000D645E" w:rsidP="00013AD2">
      <w:pPr>
        <w:jc w:val="right"/>
        <w:rPr>
          <w:rFonts w:cs="Arial"/>
          <w:szCs w:val="28"/>
        </w:rPr>
      </w:pPr>
      <w:r w:rsidRPr="00C67916">
        <w:rPr>
          <w:rFonts w:cs="Arial"/>
          <w:szCs w:val="28"/>
        </w:rPr>
        <w:t>(для заявителя юридического лица</w:t>
      </w:r>
      <w:r w:rsidR="00C67916" w:rsidRPr="00C67916">
        <w:rPr>
          <w:rFonts w:cs="Arial"/>
          <w:szCs w:val="28"/>
        </w:rPr>
        <w:t>-</w:t>
      </w:r>
      <w:r w:rsidRPr="00C67916">
        <w:rPr>
          <w:rFonts w:cs="Arial"/>
          <w:szCs w:val="28"/>
        </w:rPr>
        <w:t xml:space="preserve">полное </w:t>
      </w:r>
    </w:p>
    <w:p w:rsidR="008F5FF1" w:rsidRPr="00C67916" w:rsidRDefault="000D645E" w:rsidP="00013AD2">
      <w:pPr>
        <w:jc w:val="right"/>
        <w:rPr>
          <w:rFonts w:cs="Arial"/>
          <w:szCs w:val="28"/>
        </w:rPr>
      </w:pPr>
      <w:r w:rsidRPr="00C67916">
        <w:rPr>
          <w:rFonts w:cs="Arial"/>
          <w:szCs w:val="28"/>
        </w:rPr>
        <w:t xml:space="preserve">наименование, </w:t>
      </w:r>
    </w:p>
    <w:p w:rsidR="008F5FF1" w:rsidRPr="00C67916" w:rsidRDefault="000D645E" w:rsidP="00013AD2">
      <w:pPr>
        <w:jc w:val="right"/>
        <w:rPr>
          <w:rFonts w:cs="Arial"/>
          <w:szCs w:val="28"/>
        </w:rPr>
      </w:pPr>
      <w:r w:rsidRPr="00C67916">
        <w:rPr>
          <w:rFonts w:cs="Arial"/>
          <w:szCs w:val="28"/>
        </w:rPr>
        <w:t xml:space="preserve">организационно-правовая форма, </w:t>
      </w:r>
    </w:p>
    <w:p w:rsidR="008F5FF1" w:rsidRPr="00C67916" w:rsidRDefault="000D645E" w:rsidP="00013AD2">
      <w:pPr>
        <w:jc w:val="right"/>
        <w:rPr>
          <w:rFonts w:cs="Arial"/>
          <w:szCs w:val="28"/>
        </w:rPr>
      </w:pPr>
      <w:r w:rsidRPr="00C67916">
        <w:rPr>
          <w:rFonts w:cs="Arial"/>
          <w:szCs w:val="28"/>
        </w:rPr>
        <w:t xml:space="preserve">сведения о государственной регистрации, </w:t>
      </w:r>
    </w:p>
    <w:p w:rsidR="008F5FF1" w:rsidRPr="00C67916" w:rsidRDefault="000D645E" w:rsidP="00013AD2">
      <w:pPr>
        <w:jc w:val="right"/>
        <w:rPr>
          <w:rFonts w:cs="Arial"/>
          <w:szCs w:val="28"/>
        </w:rPr>
      </w:pPr>
      <w:r w:rsidRPr="00C67916">
        <w:rPr>
          <w:rFonts w:cs="Arial"/>
          <w:szCs w:val="28"/>
        </w:rPr>
        <w:t xml:space="preserve">место нахождения, </w:t>
      </w:r>
    </w:p>
    <w:p w:rsidR="008F5FF1" w:rsidRPr="00C67916" w:rsidRDefault="000D645E" w:rsidP="00013AD2">
      <w:pPr>
        <w:jc w:val="right"/>
        <w:rPr>
          <w:rFonts w:cs="Arial"/>
          <w:szCs w:val="28"/>
        </w:rPr>
      </w:pPr>
      <w:r w:rsidRPr="00C67916">
        <w:rPr>
          <w:rFonts w:cs="Arial"/>
          <w:szCs w:val="28"/>
        </w:rPr>
        <w:t>контактная информация:</w:t>
      </w:r>
      <w:r w:rsidR="008F5FF1" w:rsidRPr="00C67916">
        <w:rPr>
          <w:rFonts w:cs="Arial"/>
          <w:szCs w:val="28"/>
        </w:rPr>
        <w:t xml:space="preserve"> </w:t>
      </w:r>
      <w:r w:rsidRPr="00C67916">
        <w:rPr>
          <w:rFonts w:cs="Arial"/>
          <w:szCs w:val="28"/>
        </w:rPr>
        <w:t xml:space="preserve">телефон, эл. почта; </w:t>
      </w:r>
    </w:p>
    <w:p w:rsidR="008F5FF1" w:rsidRPr="00C67916" w:rsidRDefault="000D645E" w:rsidP="00013AD2">
      <w:pPr>
        <w:jc w:val="right"/>
        <w:rPr>
          <w:rFonts w:cs="Arial"/>
          <w:szCs w:val="28"/>
        </w:rPr>
      </w:pPr>
      <w:r w:rsidRPr="00C67916">
        <w:rPr>
          <w:rFonts w:cs="Arial"/>
          <w:szCs w:val="28"/>
        </w:rPr>
        <w:t>для заявителя физического лица</w:t>
      </w:r>
      <w:r w:rsidR="00C67916" w:rsidRPr="00C67916">
        <w:rPr>
          <w:rFonts w:cs="Arial"/>
          <w:szCs w:val="28"/>
        </w:rPr>
        <w:t>-</w:t>
      </w:r>
      <w:r w:rsidRPr="00C67916">
        <w:rPr>
          <w:rFonts w:cs="Arial"/>
          <w:szCs w:val="28"/>
        </w:rPr>
        <w:t xml:space="preserve">фамилия, имя, отчество, </w:t>
      </w:r>
    </w:p>
    <w:p w:rsidR="008F5FF1" w:rsidRPr="00C67916" w:rsidRDefault="000D645E" w:rsidP="00013AD2">
      <w:pPr>
        <w:jc w:val="right"/>
        <w:rPr>
          <w:rFonts w:cs="Arial"/>
          <w:szCs w:val="28"/>
        </w:rPr>
      </w:pPr>
      <w:r w:rsidRPr="00C67916">
        <w:rPr>
          <w:rFonts w:cs="Arial"/>
          <w:szCs w:val="28"/>
        </w:rPr>
        <w:t xml:space="preserve">паспортные данные, </w:t>
      </w:r>
    </w:p>
    <w:p w:rsidR="008F5FF1" w:rsidRPr="00C67916" w:rsidRDefault="000D645E" w:rsidP="00013AD2">
      <w:pPr>
        <w:jc w:val="right"/>
        <w:rPr>
          <w:rFonts w:cs="Arial"/>
          <w:szCs w:val="28"/>
        </w:rPr>
      </w:pPr>
      <w:r w:rsidRPr="00C67916">
        <w:rPr>
          <w:rFonts w:cs="Arial"/>
          <w:szCs w:val="28"/>
        </w:rPr>
        <w:t xml:space="preserve">регистрация по месту жительства, </w:t>
      </w:r>
    </w:p>
    <w:p w:rsidR="008F5FF1" w:rsidRPr="00C67916" w:rsidRDefault="000D645E" w:rsidP="00013AD2">
      <w:pPr>
        <w:jc w:val="right"/>
        <w:rPr>
          <w:rFonts w:cs="Arial"/>
          <w:szCs w:val="28"/>
        </w:rPr>
      </w:pPr>
      <w:r w:rsidRPr="00C67916">
        <w:rPr>
          <w:rFonts w:cs="Arial"/>
          <w:szCs w:val="28"/>
        </w:rPr>
        <w:t>адрес фактического проживания</w:t>
      </w:r>
      <w:r w:rsidR="008F5FF1" w:rsidRPr="00C67916">
        <w:rPr>
          <w:rFonts w:cs="Arial"/>
          <w:szCs w:val="28"/>
        </w:rPr>
        <w:t>,</w:t>
      </w:r>
      <w:r w:rsidRPr="00C67916">
        <w:rPr>
          <w:rFonts w:cs="Arial"/>
          <w:szCs w:val="28"/>
        </w:rPr>
        <w:t xml:space="preserve"> </w:t>
      </w:r>
    </w:p>
    <w:p w:rsidR="008F5FF1" w:rsidRPr="00C67916" w:rsidRDefault="000D645E" w:rsidP="00013AD2">
      <w:pPr>
        <w:jc w:val="right"/>
        <w:rPr>
          <w:rFonts w:cs="Arial"/>
          <w:szCs w:val="28"/>
        </w:rPr>
      </w:pPr>
      <w:r w:rsidRPr="00C67916">
        <w:rPr>
          <w:rFonts w:cs="Arial"/>
          <w:szCs w:val="28"/>
        </w:rPr>
        <w:t xml:space="preserve">телефон) </w:t>
      </w:r>
    </w:p>
    <w:p w:rsidR="008F5FF1" w:rsidRPr="00C67916" w:rsidRDefault="008F5FF1" w:rsidP="004D6593">
      <w:pPr>
        <w:ind w:firstLine="709"/>
        <w:rPr>
          <w:rFonts w:cs="Arial"/>
          <w:szCs w:val="28"/>
        </w:rPr>
      </w:pPr>
    </w:p>
    <w:p w:rsidR="008F5FF1" w:rsidRPr="0045782A" w:rsidRDefault="000D645E" w:rsidP="0045782A">
      <w:pPr>
        <w:ind w:firstLine="709"/>
        <w:jc w:val="center"/>
        <w:rPr>
          <w:rFonts w:cs="Arial"/>
          <w:b/>
          <w:szCs w:val="28"/>
        </w:rPr>
      </w:pPr>
      <w:r w:rsidRPr="0045782A">
        <w:rPr>
          <w:rFonts w:cs="Arial"/>
          <w:b/>
          <w:szCs w:val="28"/>
        </w:rPr>
        <w:t>Заявление о принятии решения о подготовке документации по планировке территории</w:t>
      </w:r>
    </w:p>
    <w:p w:rsidR="008F5FF1" w:rsidRPr="00C67916" w:rsidRDefault="008F5FF1" w:rsidP="004D6593">
      <w:pPr>
        <w:ind w:firstLine="709"/>
        <w:rPr>
          <w:rFonts w:cs="Arial"/>
          <w:szCs w:val="28"/>
        </w:rPr>
      </w:pPr>
    </w:p>
    <w:p w:rsidR="0045782A" w:rsidRDefault="000D645E" w:rsidP="0045782A">
      <w:r w:rsidRPr="00C67916">
        <w:t xml:space="preserve">Прошу принять решение о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 </w:t>
      </w:r>
    </w:p>
    <w:p w:rsidR="000D645E" w:rsidRPr="00C67916" w:rsidRDefault="000D645E" w:rsidP="0045782A">
      <w:pPr>
        <w:ind w:firstLine="0"/>
      </w:pPr>
      <w:r w:rsidRPr="00C67916">
        <w:t>___________________________________________________________________</w:t>
      </w:r>
      <w:r w:rsidR="0045782A">
        <w:t>____</w:t>
      </w:r>
      <w:r w:rsidRPr="00C67916">
        <w:t>_</w:t>
      </w:r>
    </w:p>
    <w:p w:rsidR="008F5FF1" w:rsidRDefault="000D645E" w:rsidP="0045782A">
      <w:pPr>
        <w:ind w:firstLine="0"/>
        <w:rPr>
          <w:rFonts w:cs="Arial"/>
          <w:szCs w:val="28"/>
        </w:rPr>
      </w:pPr>
      <w:r w:rsidRPr="00C67916">
        <w:rPr>
          <w:rFonts w:cs="Arial"/>
          <w:szCs w:val="28"/>
        </w:rPr>
        <w:t xml:space="preserve">(указывается описание местонахождения территории, описание границ территории, ___________________________________________согласно прилагаемой схеме. ориентировочная площадь территории) </w:t>
      </w:r>
    </w:p>
    <w:p w:rsidR="0045782A" w:rsidRDefault="0045782A" w:rsidP="0045782A">
      <w:pPr>
        <w:ind w:firstLine="0"/>
        <w:rPr>
          <w:rFonts w:cs="Arial"/>
          <w:szCs w:val="28"/>
        </w:rPr>
      </w:pPr>
    </w:p>
    <w:p w:rsidR="000D645E" w:rsidRPr="00C67916" w:rsidRDefault="000D645E" w:rsidP="0045782A">
      <w:pPr>
        <w:ind w:firstLine="0"/>
        <w:rPr>
          <w:rFonts w:cs="Arial"/>
          <w:szCs w:val="28"/>
        </w:rPr>
      </w:pPr>
      <w:r w:rsidRPr="00C67916">
        <w:rPr>
          <w:rFonts w:cs="Arial"/>
          <w:szCs w:val="28"/>
        </w:rPr>
        <w:t>1. Цель разработки документации по планировке территории: __________ ________________________________________________________________</w:t>
      </w:r>
      <w:r w:rsidR="0045782A">
        <w:rPr>
          <w:rFonts w:cs="Arial"/>
          <w:szCs w:val="28"/>
        </w:rPr>
        <w:t>____</w:t>
      </w:r>
      <w:r w:rsidRPr="00C67916">
        <w:rPr>
          <w:rFonts w:cs="Arial"/>
          <w:szCs w:val="28"/>
        </w:rPr>
        <w:t xml:space="preserve">____ </w:t>
      </w:r>
    </w:p>
    <w:p w:rsidR="000D645E" w:rsidRPr="00C67916" w:rsidRDefault="000D645E" w:rsidP="0045782A">
      <w:pPr>
        <w:ind w:firstLine="0"/>
        <w:rPr>
          <w:rFonts w:cs="Arial"/>
          <w:szCs w:val="28"/>
        </w:rPr>
      </w:pPr>
      <w:r w:rsidRPr="00C67916">
        <w:rPr>
          <w:rFonts w:cs="Arial"/>
          <w:szCs w:val="28"/>
        </w:rPr>
        <w:t>2. Предполагаемое назначение и параметры развития территории, характеристики планируемого к размещению объекта (объектов)________________________________________________________</w:t>
      </w:r>
      <w:r w:rsidR="0045782A">
        <w:rPr>
          <w:rFonts w:cs="Arial"/>
          <w:szCs w:val="28"/>
        </w:rPr>
        <w:t>________</w:t>
      </w:r>
      <w:r w:rsidRPr="00C67916">
        <w:rPr>
          <w:rFonts w:cs="Arial"/>
          <w:szCs w:val="28"/>
        </w:rPr>
        <w:t>______________________________________________________________</w:t>
      </w:r>
      <w:r w:rsidR="0045782A">
        <w:rPr>
          <w:rFonts w:cs="Arial"/>
          <w:szCs w:val="28"/>
        </w:rPr>
        <w:t>____</w:t>
      </w:r>
      <w:r w:rsidRPr="00C67916">
        <w:rPr>
          <w:rFonts w:cs="Arial"/>
          <w:szCs w:val="28"/>
        </w:rPr>
        <w:t xml:space="preserve">_____ </w:t>
      </w:r>
    </w:p>
    <w:p w:rsidR="000D645E" w:rsidRPr="00C67916" w:rsidRDefault="000D645E" w:rsidP="0045782A">
      <w:pPr>
        <w:ind w:firstLine="0"/>
        <w:rPr>
          <w:rFonts w:cs="Arial"/>
          <w:szCs w:val="28"/>
        </w:rPr>
      </w:pPr>
      <w:r w:rsidRPr="00C67916">
        <w:rPr>
          <w:rFonts w:cs="Arial"/>
          <w:szCs w:val="28"/>
        </w:rPr>
        <w:t>3. Планируемый срок разработки документации по планировке территории________________________________________________</w:t>
      </w:r>
      <w:r w:rsidR="0045782A">
        <w:rPr>
          <w:rFonts w:cs="Arial"/>
          <w:szCs w:val="28"/>
        </w:rPr>
        <w:t>____</w:t>
      </w:r>
      <w:r w:rsidRPr="00C67916">
        <w:rPr>
          <w:rFonts w:cs="Arial"/>
          <w:szCs w:val="28"/>
        </w:rPr>
        <w:t xml:space="preserve">__________ </w:t>
      </w:r>
    </w:p>
    <w:p w:rsidR="008F5FF1" w:rsidRPr="00C67916" w:rsidRDefault="008F5FF1" w:rsidP="0045782A">
      <w:pPr>
        <w:ind w:firstLine="0"/>
        <w:rPr>
          <w:rFonts w:cs="Arial"/>
          <w:szCs w:val="28"/>
        </w:rPr>
      </w:pPr>
      <w:r w:rsidRPr="00C67916">
        <w:rPr>
          <w:rFonts w:cs="Arial"/>
          <w:szCs w:val="28"/>
        </w:rPr>
        <w:t>4. Источник финансирования работ по подготовке документации по планировке территории____________________________________________</w:t>
      </w:r>
      <w:r w:rsidR="0045782A">
        <w:rPr>
          <w:rFonts w:cs="Arial"/>
          <w:szCs w:val="28"/>
        </w:rPr>
        <w:t>______________</w:t>
      </w:r>
      <w:r w:rsidRPr="00C67916">
        <w:rPr>
          <w:rFonts w:cs="Arial"/>
          <w:szCs w:val="28"/>
        </w:rPr>
        <w:t xml:space="preserve">____ </w:t>
      </w:r>
    </w:p>
    <w:p w:rsidR="008F5FF1" w:rsidRPr="00C67916" w:rsidRDefault="008F5FF1" w:rsidP="0045782A">
      <w:pPr>
        <w:ind w:firstLine="0"/>
        <w:rPr>
          <w:rFonts w:cs="Arial"/>
          <w:szCs w:val="28"/>
        </w:rPr>
      </w:pPr>
      <w:r w:rsidRPr="00C67916">
        <w:rPr>
          <w:rFonts w:cs="Arial"/>
          <w:szCs w:val="28"/>
        </w:rPr>
        <w:t xml:space="preserve">5. Обоснование отсутствия необходимости выполнения инженерных изысканий для подготовки документации по планировке территории и достаточности материалов </w:t>
      </w:r>
      <w:r w:rsidRPr="00C67916">
        <w:rPr>
          <w:rFonts w:cs="Arial"/>
          <w:szCs w:val="28"/>
        </w:rPr>
        <w:lastRenderedPageBreak/>
        <w:t>инженерных изысканий _____________________________________ _________________________________________________________________</w:t>
      </w:r>
      <w:r w:rsidR="0045782A">
        <w:rPr>
          <w:rFonts w:cs="Arial"/>
          <w:szCs w:val="28"/>
        </w:rPr>
        <w:t>____</w:t>
      </w:r>
      <w:r w:rsidRPr="00C67916">
        <w:rPr>
          <w:rFonts w:cs="Arial"/>
          <w:szCs w:val="28"/>
        </w:rPr>
        <w:t xml:space="preserve">___ </w:t>
      </w:r>
    </w:p>
    <w:p w:rsidR="00C67916" w:rsidRPr="00C67916" w:rsidRDefault="008F5FF1" w:rsidP="004D6593">
      <w:pPr>
        <w:ind w:firstLine="709"/>
        <w:rPr>
          <w:rFonts w:cs="Arial"/>
          <w:szCs w:val="28"/>
        </w:rPr>
      </w:pPr>
      <w:r w:rsidRPr="00C67916">
        <w:rPr>
          <w:rFonts w:cs="Arial"/>
          <w:szCs w:val="28"/>
        </w:rPr>
        <w:t>(указывается в случае, если необходимость выполнения инженерных изысканий для подготовки документации по планировке территории отсутствует)</w:t>
      </w:r>
    </w:p>
    <w:p w:rsidR="006B4FCB" w:rsidRDefault="008F5FF1" w:rsidP="006B4FCB">
      <w:pPr>
        <w:ind w:firstLine="0"/>
        <w:rPr>
          <w:rFonts w:cs="Arial"/>
          <w:szCs w:val="28"/>
        </w:rPr>
      </w:pPr>
      <w:r w:rsidRPr="00C67916">
        <w:rPr>
          <w:rFonts w:cs="Arial"/>
          <w:szCs w:val="28"/>
        </w:rPr>
        <w:t>К заявлению прилагаются след</w:t>
      </w:r>
      <w:r w:rsidR="0045782A">
        <w:rPr>
          <w:rFonts w:cs="Arial"/>
          <w:szCs w:val="28"/>
        </w:rPr>
        <w:t>ующие документы:</w:t>
      </w:r>
      <w:r w:rsidRPr="00C67916">
        <w:rPr>
          <w:rFonts w:cs="Arial"/>
          <w:szCs w:val="28"/>
        </w:rPr>
        <w:t>_______________</w:t>
      </w:r>
      <w:r w:rsidR="0045782A">
        <w:rPr>
          <w:rFonts w:cs="Arial"/>
          <w:szCs w:val="28"/>
        </w:rPr>
        <w:t>_________</w:t>
      </w:r>
      <w:r w:rsidRPr="00C67916">
        <w:rPr>
          <w:rFonts w:cs="Arial"/>
          <w:szCs w:val="28"/>
        </w:rPr>
        <w:t>_____</w:t>
      </w:r>
      <w:r w:rsidR="00FF6FF3" w:rsidRPr="00C67916">
        <w:rPr>
          <w:rFonts w:cs="Arial"/>
          <w:szCs w:val="28"/>
        </w:rPr>
        <w:t xml:space="preserve"> </w:t>
      </w:r>
    </w:p>
    <w:p w:rsidR="008F5FF1" w:rsidRDefault="008F5FF1" w:rsidP="006B4FCB">
      <w:pPr>
        <w:ind w:firstLine="0"/>
        <w:jc w:val="right"/>
        <w:rPr>
          <w:rFonts w:cs="Arial"/>
          <w:szCs w:val="28"/>
        </w:rPr>
      </w:pPr>
      <w:r w:rsidRPr="00C67916">
        <w:rPr>
          <w:rFonts w:cs="Arial"/>
          <w:szCs w:val="28"/>
        </w:rPr>
        <w:t xml:space="preserve">(указывается перечень прилагаемых документов) </w:t>
      </w:r>
    </w:p>
    <w:p w:rsidR="0045782A" w:rsidRPr="00C67916" w:rsidRDefault="0045782A" w:rsidP="0045782A">
      <w:pPr>
        <w:ind w:firstLine="0"/>
        <w:rPr>
          <w:rFonts w:cs="Arial"/>
          <w:szCs w:val="28"/>
        </w:rPr>
      </w:pPr>
    </w:p>
    <w:p w:rsidR="008F5FF1" w:rsidRPr="00C67916" w:rsidRDefault="008F5FF1" w:rsidP="0045782A">
      <w:pPr>
        <w:ind w:firstLine="0"/>
        <w:rPr>
          <w:rFonts w:cs="Arial"/>
          <w:szCs w:val="28"/>
        </w:rPr>
      </w:pPr>
      <w:r w:rsidRPr="00C67916">
        <w:rPr>
          <w:rFonts w:cs="Arial"/>
          <w:szCs w:val="28"/>
        </w:rPr>
        <w:t>Результат предоставления</w:t>
      </w:r>
      <w:r w:rsidR="00C67916" w:rsidRPr="00C67916">
        <w:rPr>
          <w:rFonts w:cs="Arial"/>
          <w:szCs w:val="28"/>
        </w:rPr>
        <w:t xml:space="preserve"> </w:t>
      </w:r>
      <w:r w:rsidRPr="00C67916">
        <w:rPr>
          <w:rFonts w:cs="Arial"/>
          <w:szCs w:val="28"/>
        </w:rPr>
        <w:t>муниципальной услуги, прошу предоставить:</w:t>
      </w:r>
    </w:p>
    <w:p w:rsidR="008F5FF1" w:rsidRPr="00C67916" w:rsidRDefault="008F5FF1" w:rsidP="0045782A">
      <w:pPr>
        <w:ind w:firstLine="0"/>
        <w:rPr>
          <w:rFonts w:cs="Arial"/>
          <w:szCs w:val="28"/>
        </w:rPr>
      </w:pPr>
      <w:r w:rsidRPr="00C67916">
        <w:rPr>
          <w:rFonts w:cs="Arial"/>
          <w:szCs w:val="28"/>
        </w:rPr>
        <w:t>___________________________________</w:t>
      </w:r>
      <w:r w:rsidR="00F8100A" w:rsidRPr="00C67916">
        <w:rPr>
          <w:rFonts w:cs="Arial"/>
          <w:szCs w:val="28"/>
        </w:rPr>
        <w:t>_______________________</w:t>
      </w:r>
      <w:r w:rsidR="0045782A">
        <w:rPr>
          <w:rFonts w:cs="Arial"/>
          <w:szCs w:val="28"/>
        </w:rPr>
        <w:t>_________</w:t>
      </w:r>
      <w:r w:rsidR="00F8100A" w:rsidRPr="00C67916">
        <w:rPr>
          <w:rFonts w:cs="Arial"/>
          <w:szCs w:val="28"/>
        </w:rPr>
        <w:t>_____</w:t>
      </w:r>
    </w:p>
    <w:p w:rsidR="008F5FF1" w:rsidRPr="00C67916" w:rsidRDefault="008F5FF1" w:rsidP="0045782A">
      <w:pPr>
        <w:ind w:firstLine="0"/>
        <w:rPr>
          <w:rFonts w:cs="Arial"/>
          <w:szCs w:val="28"/>
        </w:rPr>
      </w:pPr>
      <w:r w:rsidRPr="00C67916">
        <w:rPr>
          <w:rFonts w:cs="Arial"/>
          <w:szCs w:val="28"/>
        </w:rPr>
        <w:t>(указать способ получения результата предоставления муниципальной услуги).</w:t>
      </w:r>
    </w:p>
    <w:p w:rsidR="008F5FF1" w:rsidRPr="00C67916" w:rsidRDefault="008F5FF1" w:rsidP="004D6593">
      <w:pPr>
        <w:ind w:firstLine="709"/>
        <w:rPr>
          <w:rFonts w:cs="Arial"/>
          <w:szCs w:val="28"/>
        </w:rPr>
      </w:pPr>
    </w:p>
    <w:p w:rsidR="00C67916" w:rsidRPr="00C67916" w:rsidRDefault="008F5FF1" w:rsidP="0045782A">
      <w:pPr>
        <w:tabs>
          <w:tab w:val="center" w:pos="3686"/>
          <w:tab w:val="center" w:pos="8505"/>
        </w:tabs>
        <w:ind w:firstLine="0"/>
        <w:rPr>
          <w:rFonts w:cs="Arial"/>
          <w:szCs w:val="28"/>
        </w:rPr>
      </w:pPr>
      <w:r w:rsidRPr="00C67916">
        <w:rPr>
          <w:rFonts w:cs="Arial"/>
          <w:szCs w:val="28"/>
        </w:rPr>
        <w:t>______________</w:t>
      </w:r>
      <w:r w:rsidR="0045782A">
        <w:rPr>
          <w:rFonts w:cs="Arial"/>
          <w:szCs w:val="28"/>
        </w:rPr>
        <w:tab/>
      </w:r>
      <w:r w:rsidRPr="00C67916">
        <w:rPr>
          <w:rFonts w:cs="Arial"/>
          <w:szCs w:val="28"/>
        </w:rPr>
        <w:t xml:space="preserve"> _____________</w:t>
      </w:r>
      <w:r w:rsidR="0045782A">
        <w:rPr>
          <w:rFonts w:cs="Arial"/>
          <w:szCs w:val="28"/>
        </w:rPr>
        <w:tab/>
      </w:r>
      <w:r w:rsidR="00C67916" w:rsidRPr="00C67916">
        <w:rPr>
          <w:rFonts w:cs="Arial"/>
          <w:szCs w:val="28"/>
        </w:rPr>
        <w:t xml:space="preserve"> </w:t>
      </w:r>
      <w:r w:rsidRPr="00C67916">
        <w:rPr>
          <w:rFonts w:cs="Arial"/>
          <w:szCs w:val="28"/>
        </w:rPr>
        <w:t>_________________________</w:t>
      </w:r>
    </w:p>
    <w:p w:rsidR="00C67916" w:rsidRPr="00C67916" w:rsidRDefault="008F5FF1" w:rsidP="0045782A">
      <w:pPr>
        <w:tabs>
          <w:tab w:val="center" w:pos="3402"/>
        </w:tabs>
        <w:ind w:firstLine="709"/>
        <w:rPr>
          <w:rFonts w:cs="Arial"/>
          <w:szCs w:val="28"/>
        </w:rPr>
      </w:pPr>
      <w:r w:rsidRPr="00C67916">
        <w:rPr>
          <w:rFonts w:cs="Arial"/>
          <w:szCs w:val="28"/>
        </w:rPr>
        <w:t>(дата)</w:t>
      </w:r>
      <w:r w:rsidR="0045782A">
        <w:rPr>
          <w:rFonts w:cs="Arial"/>
          <w:szCs w:val="28"/>
        </w:rPr>
        <w:tab/>
      </w:r>
      <w:r w:rsidR="0045782A">
        <w:rPr>
          <w:rFonts w:cs="Arial"/>
          <w:szCs w:val="28"/>
        </w:rPr>
        <w:tab/>
      </w:r>
      <w:r w:rsidR="00C67916" w:rsidRPr="00C67916">
        <w:rPr>
          <w:rFonts w:cs="Arial"/>
          <w:szCs w:val="28"/>
        </w:rPr>
        <w:t xml:space="preserve"> </w:t>
      </w:r>
      <w:r w:rsidRPr="00C67916">
        <w:rPr>
          <w:rFonts w:cs="Arial"/>
          <w:szCs w:val="28"/>
        </w:rPr>
        <w:t>(подпись)</w:t>
      </w:r>
      <w:r w:rsidR="00C67916" w:rsidRPr="00C67916">
        <w:rPr>
          <w:rFonts w:cs="Arial"/>
          <w:szCs w:val="28"/>
        </w:rPr>
        <w:t xml:space="preserve"> </w:t>
      </w:r>
      <w:r w:rsidR="0045782A">
        <w:rPr>
          <w:rFonts w:cs="Arial"/>
          <w:szCs w:val="28"/>
        </w:rPr>
        <w:tab/>
      </w:r>
      <w:r w:rsidR="0045782A">
        <w:rPr>
          <w:rFonts w:cs="Arial"/>
          <w:szCs w:val="28"/>
        </w:rPr>
        <w:tab/>
      </w:r>
      <w:r w:rsidR="0045782A">
        <w:rPr>
          <w:rFonts w:cs="Arial"/>
          <w:szCs w:val="28"/>
        </w:rPr>
        <w:tab/>
      </w:r>
      <w:r w:rsidR="0045782A">
        <w:rPr>
          <w:rFonts w:cs="Arial"/>
          <w:szCs w:val="28"/>
        </w:rPr>
        <w:tab/>
      </w:r>
      <w:r w:rsidRPr="00C67916">
        <w:rPr>
          <w:rFonts w:cs="Arial"/>
          <w:szCs w:val="28"/>
        </w:rPr>
        <w:t>(ФИО)</w:t>
      </w:r>
    </w:p>
    <w:p w:rsidR="00C67916" w:rsidRPr="00C67916" w:rsidRDefault="00C67916" w:rsidP="004D6593">
      <w:pPr>
        <w:ind w:firstLine="709"/>
        <w:rPr>
          <w:rFonts w:cs="Arial"/>
          <w:szCs w:val="28"/>
        </w:rPr>
      </w:pPr>
    </w:p>
    <w:p w:rsidR="008F5FF1" w:rsidRPr="00C67916" w:rsidRDefault="008F5FF1" w:rsidP="004D6593">
      <w:pPr>
        <w:ind w:firstLine="709"/>
        <w:rPr>
          <w:rFonts w:cs="Arial"/>
          <w:szCs w:val="28"/>
        </w:rPr>
      </w:pPr>
      <w:r w:rsidRPr="00C67916">
        <w:rPr>
          <w:rFonts w:cs="Arial"/>
          <w:szCs w:val="28"/>
        </w:rPr>
        <w:t>СХЕМА ГРАНИЦ ПРОЕКТИРОВАНИЯ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8F5FF1" w:rsidRPr="00C67916" w:rsidTr="008325F8">
        <w:tc>
          <w:tcPr>
            <w:tcW w:w="9854" w:type="dxa"/>
            <w:shd w:val="clear" w:color="auto" w:fill="auto"/>
          </w:tcPr>
          <w:p w:rsidR="00C67916" w:rsidRPr="00C67916" w:rsidRDefault="00C67916" w:rsidP="008325F8">
            <w:pPr>
              <w:ind w:firstLine="709"/>
              <w:rPr>
                <w:rFonts w:cs="Arial"/>
                <w:szCs w:val="28"/>
              </w:rPr>
            </w:pPr>
          </w:p>
          <w:p w:rsidR="00C67916" w:rsidRPr="00C67916" w:rsidRDefault="00C67916" w:rsidP="008325F8">
            <w:pPr>
              <w:ind w:firstLine="709"/>
              <w:rPr>
                <w:rFonts w:cs="Arial"/>
                <w:szCs w:val="28"/>
              </w:rPr>
            </w:pPr>
          </w:p>
          <w:p w:rsidR="00C67916" w:rsidRPr="00C67916" w:rsidRDefault="00C67916" w:rsidP="008325F8">
            <w:pPr>
              <w:ind w:firstLine="709"/>
              <w:rPr>
                <w:rFonts w:cs="Arial"/>
                <w:szCs w:val="28"/>
              </w:rPr>
            </w:pPr>
          </w:p>
          <w:p w:rsidR="00C67916" w:rsidRPr="00C67916" w:rsidRDefault="00C67916" w:rsidP="008325F8">
            <w:pPr>
              <w:ind w:firstLine="709"/>
              <w:rPr>
                <w:rFonts w:cs="Arial"/>
                <w:szCs w:val="28"/>
              </w:rPr>
            </w:pPr>
          </w:p>
          <w:p w:rsidR="00C67916" w:rsidRPr="00C67916" w:rsidRDefault="00C67916" w:rsidP="008325F8">
            <w:pPr>
              <w:ind w:firstLine="709"/>
              <w:rPr>
                <w:rFonts w:cs="Arial"/>
                <w:szCs w:val="28"/>
              </w:rPr>
            </w:pPr>
          </w:p>
          <w:p w:rsidR="00C67916" w:rsidRPr="00C67916" w:rsidRDefault="00C67916" w:rsidP="008325F8">
            <w:pPr>
              <w:ind w:firstLine="709"/>
              <w:rPr>
                <w:rFonts w:cs="Arial"/>
                <w:szCs w:val="28"/>
              </w:rPr>
            </w:pPr>
          </w:p>
          <w:p w:rsidR="00C67916" w:rsidRPr="00C67916" w:rsidRDefault="00C67916" w:rsidP="008325F8">
            <w:pPr>
              <w:ind w:firstLine="709"/>
              <w:rPr>
                <w:rFonts w:cs="Arial"/>
                <w:szCs w:val="28"/>
              </w:rPr>
            </w:pPr>
          </w:p>
          <w:p w:rsidR="00C67916" w:rsidRPr="00C67916" w:rsidRDefault="00C67916" w:rsidP="008325F8">
            <w:pPr>
              <w:ind w:firstLine="709"/>
              <w:rPr>
                <w:rFonts w:cs="Arial"/>
                <w:szCs w:val="28"/>
              </w:rPr>
            </w:pPr>
          </w:p>
          <w:p w:rsidR="008F5FF1" w:rsidRPr="00C67916" w:rsidRDefault="008F5FF1" w:rsidP="008325F8">
            <w:pPr>
              <w:ind w:firstLine="709"/>
              <w:rPr>
                <w:rFonts w:eastAsia="Calibri" w:cs="Arial"/>
                <w:szCs w:val="28"/>
              </w:rPr>
            </w:pPr>
          </w:p>
          <w:p w:rsidR="008F5FF1" w:rsidRPr="00C67916" w:rsidRDefault="008F5FF1" w:rsidP="008325F8">
            <w:pPr>
              <w:ind w:firstLine="709"/>
              <w:rPr>
                <w:rFonts w:eastAsia="Calibri" w:cs="Arial"/>
                <w:szCs w:val="28"/>
              </w:rPr>
            </w:pPr>
          </w:p>
        </w:tc>
      </w:tr>
    </w:tbl>
    <w:p w:rsidR="00FF6FF3" w:rsidRPr="00C67916" w:rsidRDefault="00FF6FF3" w:rsidP="004D6593">
      <w:pPr>
        <w:ind w:firstLine="709"/>
        <w:rPr>
          <w:rFonts w:cs="Arial"/>
          <w:szCs w:val="28"/>
        </w:rPr>
      </w:pPr>
    </w:p>
    <w:p w:rsidR="0045782A" w:rsidRDefault="00FF6FF3" w:rsidP="0045782A">
      <w:pPr>
        <w:pStyle w:val="3"/>
        <w:jc w:val="right"/>
        <w:rPr>
          <w:sz w:val="24"/>
          <w:szCs w:val="28"/>
        </w:rPr>
      </w:pPr>
      <w:r w:rsidRPr="00C67916">
        <w:rPr>
          <w:sz w:val="24"/>
          <w:szCs w:val="28"/>
        </w:rPr>
        <w:br w:type="page"/>
      </w:r>
    </w:p>
    <w:p w:rsidR="0045782A" w:rsidRDefault="0045782A" w:rsidP="0045782A">
      <w:pPr>
        <w:pStyle w:val="3"/>
        <w:jc w:val="right"/>
        <w:rPr>
          <w:sz w:val="24"/>
          <w:szCs w:val="28"/>
        </w:rPr>
      </w:pPr>
    </w:p>
    <w:p w:rsidR="0045782A" w:rsidRDefault="0045782A" w:rsidP="0045782A">
      <w:pPr>
        <w:pStyle w:val="3"/>
        <w:jc w:val="right"/>
        <w:rPr>
          <w:sz w:val="24"/>
          <w:szCs w:val="28"/>
        </w:rPr>
      </w:pPr>
    </w:p>
    <w:p w:rsidR="000D645E" w:rsidRPr="0045782A" w:rsidRDefault="000D645E" w:rsidP="0045782A">
      <w:pPr>
        <w:pStyle w:val="3"/>
        <w:jc w:val="right"/>
        <w:rPr>
          <w:sz w:val="30"/>
          <w:szCs w:val="30"/>
        </w:rPr>
      </w:pPr>
      <w:r w:rsidRPr="0045782A">
        <w:rPr>
          <w:sz w:val="30"/>
          <w:szCs w:val="30"/>
        </w:rPr>
        <w:t>Приложение</w:t>
      </w:r>
      <w:r w:rsidR="00C67916" w:rsidRPr="0045782A">
        <w:rPr>
          <w:sz w:val="30"/>
          <w:szCs w:val="30"/>
        </w:rPr>
        <w:t xml:space="preserve"> </w:t>
      </w:r>
      <w:r w:rsidRPr="0045782A">
        <w:rPr>
          <w:sz w:val="30"/>
          <w:szCs w:val="30"/>
        </w:rPr>
        <w:t>2</w:t>
      </w:r>
    </w:p>
    <w:p w:rsidR="000D645E" w:rsidRPr="0045782A" w:rsidRDefault="000D645E" w:rsidP="0045782A">
      <w:pPr>
        <w:ind w:firstLine="709"/>
        <w:jc w:val="right"/>
        <w:rPr>
          <w:rFonts w:cs="Arial"/>
          <w:b/>
          <w:sz w:val="30"/>
          <w:szCs w:val="30"/>
        </w:rPr>
      </w:pPr>
      <w:r w:rsidRPr="0045782A">
        <w:rPr>
          <w:rFonts w:cs="Arial"/>
          <w:b/>
          <w:sz w:val="30"/>
          <w:szCs w:val="30"/>
        </w:rPr>
        <w:t xml:space="preserve">к административному регламенту </w:t>
      </w:r>
    </w:p>
    <w:p w:rsidR="000D645E" w:rsidRPr="0045782A" w:rsidRDefault="000D645E" w:rsidP="0045782A">
      <w:pPr>
        <w:ind w:firstLine="709"/>
        <w:jc w:val="right"/>
        <w:rPr>
          <w:rFonts w:cs="Arial"/>
          <w:b/>
          <w:sz w:val="30"/>
          <w:szCs w:val="30"/>
        </w:rPr>
      </w:pPr>
      <w:r w:rsidRPr="0045782A">
        <w:rPr>
          <w:rFonts w:cs="Arial"/>
          <w:b/>
          <w:sz w:val="30"/>
          <w:szCs w:val="30"/>
        </w:rPr>
        <w:t xml:space="preserve">предоставления муниципальной услуги </w:t>
      </w:r>
    </w:p>
    <w:p w:rsidR="000D645E" w:rsidRPr="0045782A" w:rsidRDefault="00C67916" w:rsidP="0045782A">
      <w:pPr>
        <w:ind w:firstLine="709"/>
        <w:jc w:val="right"/>
        <w:rPr>
          <w:rFonts w:cs="Arial"/>
          <w:b/>
          <w:sz w:val="30"/>
          <w:szCs w:val="30"/>
        </w:rPr>
      </w:pPr>
      <w:r w:rsidRPr="0045782A">
        <w:rPr>
          <w:rFonts w:cs="Arial"/>
          <w:b/>
          <w:sz w:val="30"/>
          <w:szCs w:val="30"/>
        </w:rPr>
        <w:t>«</w:t>
      </w:r>
      <w:r w:rsidR="000D645E" w:rsidRPr="0045782A">
        <w:rPr>
          <w:rFonts w:cs="Arial"/>
          <w:b/>
          <w:sz w:val="30"/>
          <w:szCs w:val="30"/>
        </w:rPr>
        <w:t xml:space="preserve">Подготовка и утверждению документации </w:t>
      </w:r>
    </w:p>
    <w:p w:rsidR="000D645E" w:rsidRDefault="000D645E" w:rsidP="0045782A">
      <w:pPr>
        <w:ind w:firstLine="709"/>
        <w:jc w:val="right"/>
        <w:rPr>
          <w:rFonts w:cs="Arial"/>
          <w:b/>
          <w:sz w:val="30"/>
          <w:szCs w:val="30"/>
        </w:rPr>
      </w:pPr>
      <w:r w:rsidRPr="0045782A">
        <w:rPr>
          <w:rFonts w:cs="Arial"/>
          <w:b/>
          <w:sz w:val="30"/>
          <w:szCs w:val="30"/>
        </w:rPr>
        <w:t>по планировке территории</w:t>
      </w:r>
      <w:r w:rsidR="00C67916" w:rsidRPr="0045782A">
        <w:rPr>
          <w:rFonts w:cs="Arial"/>
          <w:b/>
          <w:sz w:val="30"/>
          <w:szCs w:val="30"/>
        </w:rPr>
        <w:t>»</w:t>
      </w:r>
    </w:p>
    <w:p w:rsidR="0045782A" w:rsidRDefault="0045782A" w:rsidP="0045782A">
      <w:pPr>
        <w:ind w:firstLine="709"/>
        <w:jc w:val="right"/>
        <w:rPr>
          <w:rFonts w:cs="Arial"/>
          <w:b/>
          <w:sz w:val="30"/>
          <w:szCs w:val="30"/>
        </w:rPr>
      </w:pPr>
    </w:p>
    <w:p w:rsidR="0045782A" w:rsidRPr="0045782A" w:rsidRDefault="0045782A" w:rsidP="0045782A">
      <w:pPr>
        <w:ind w:firstLine="709"/>
        <w:jc w:val="right"/>
        <w:rPr>
          <w:rFonts w:cs="Arial"/>
          <w:b/>
          <w:sz w:val="30"/>
          <w:szCs w:val="30"/>
        </w:rPr>
      </w:pPr>
    </w:p>
    <w:p w:rsidR="000D645E" w:rsidRPr="00C67916" w:rsidRDefault="000D645E" w:rsidP="004D6593">
      <w:pPr>
        <w:ind w:firstLine="709"/>
        <w:rPr>
          <w:rFonts w:cs="Arial"/>
          <w:szCs w:val="28"/>
        </w:rPr>
      </w:pPr>
    </w:p>
    <w:p w:rsidR="008F5FF1" w:rsidRPr="00C67916" w:rsidRDefault="008F5FF1" w:rsidP="001749DB">
      <w:pPr>
        <w:ind w:firstLine="709"/>
        <w:jc w:val="right"/>
        <w:rPr>
          <w:rFonts w:cs="Arial"/>
          <w:szCs w:val="28"/>
        </w:rPr>
      </w:pPr>
      <w:r w:rsidRPr="00C67916">
        <w:rPr>
          <w:rFonts w:cs="Arial"/>
          <w:szCs w:val="28"/>
        </w:rPr>
        <w:t>В администрацию Березовского района от___________________________________</w:t>
      </w:r>
    </w:p>
    <w:p w:rsidR="008F5FF1" w:rsidRPr="00C67916" w:rsidRDefault="008F5FF1" w:rsidP="001749DB">
      <w:pPr>
        <w:ind w:firstLine="709"/>
        <w:jc w:val="right"/>
        <w:rPr>
          <w:rFonts w:cs="Arial"/>
          <w:szCs w:val="28"/>
        </w:rPr>
      </w:pPr>
      <w:r w:rsidRPr="00C67916">
        <w:rPr>
          <w:rFonts w:cs="Arial"/>
          <w:szCs w:val="28"/>
        </w:rPr>
        <w:t>(для заявителя юридического лица</w:t>
      </w:r>
      <w:r w:rsidR="00C67916" w:rsidRPr="00C67916">
        <w:rPr>
          <w:rFonts w:cs="Arial"/>
          <w:szCs w:val="28"/>
        </w:rPr>
        <w:t>-</w:t>
      </w:r>
      <w:r w:rsidRPr="00C67916">
        <w:rPr>
          <w:rFonts w:cs="Arial"/>
          <w:szCs w:val="28"/>
        </w:rPr>
        <w:t xml:space="preserve">полное </w:t>
      </w:r>
    </w:p>
    <w:p w:rsidR="008F5FF1" w:rsidRPr="00C67916" w:rsidRDefault="008F5FF1" w:rsidP="001749DB">
      <w:pPr>
        <w:ind w:firstLine="709"/>
        <w:jc w:val="right"/>
        <w:rPr>
          <w:rFonts w:cs="Arial"/>
          <w:szCs w:val="28"/>
        </w:rPr>
      </w:pPr>
      <w:r w:rsidRPr="00C67916">
        <w:rPr>
          <w:rFonts w:cs="Arial"/>
          <w:szCs w:val="28"/>
        </w:rPr>
        <w:t xml:space="preserve">наименование, </w:t>
      </w:r>
    </w:p>
    <w:p w:rsidR="008F5FF1" w:rsidRPr="00C67916" w:rsidRDefault="008F5FF1" w:rsidP="001749DB">
      <w:pPr>
        <w:ind w:firstLine="709"/>
        <w:jc w:val="right"/>
        <w:rPr>
          <w:rFonts w:cs="Arial"/>
          <w:szCs w:val="28"/>
        </w:rPr>
      </w:pPr>
      <w:r w:rsidRPr="00C67916">
        <w:rPr>
          <w:rFonts w:cs="Arial"/>
          <w:szCs w:val="28"/>
        </w:rPr>
        <w:t xml:space="preserve">организационно-правовая форма, </w:t>
      </w:r>
    </w:p>
    <w:p w:rsidR="008F5FF1" w:rsidRPr="00C67916" w:rsidRDefault="008F5FF1" w:rsidP="001749DB">
      <w:pPr>
        <w:ind w:firstLine="709"/>
        <w:jc w:val="right"/>
        <w:rPr>
          <w:rFonts w:cs="Arial"/>
          <w:szCs w:val="28"/>
        </w:rPr>
      </w:pPr>
      <w:r w:rsidRPr="00C67916">
        <w:rPr>
          <w:rFonts w:cs="Arial"/>
          <w:szCs w:val="28"/>
        </w:rPr>
        <w:t xml:space="preserve">сведения о государственной регистрации, </w:t>
      </w:r>
    </w:p>
    <w:p w:rsidR="008F5FF1" w:rsidRPr="00C67916" w:rsidRDefault="008F5FF1" w:rsidP="001749DB">
      <w:pPr>
        <w:ind w:firstLine="709"/>
        <w:jc w:val="right"/>
        <w:rPr>
          <w:rFonts w:cs="Arial"/>
          <w:szCs w:val="28"/>
        </w:rPr>
      </w:pPr>
      <w:r w:rsidRPr="00C67916">
        <w:rPr>
          <w:rFonts w:cs="Arial"/>
          <w:szCs w:val="28"/>
        </w:rPr>
        <w:t xml:space="preserve">место нахождения, </w:t>
      </w:r>
    </w:p>
    <w:p w:rsidR="008F5FF1" w:rsidRPr="00C67916" w:rsidRDefault="008F5FF1" w:rsidP="001749DB">
      <w:pPr>
        <w:ind w:firstLine="709"/>
        <w:jc w:val="right"/>
        <w:rPr>
          <w:rFonts w:cs="Arial"/>
          <w:szCs w:val="28"/>
        </w:rPr>
      </w:pPr>
      <w:r w:rsidRPr="00C67916">
        <w:rPr>
          <w:rFonts w:cs="Arial"/>
          <w:szCs w:val="28"/>
        </w:rPr>
        <w:t xml:space="preserve">контактная информация: телефон, эл. почта; </w:t>
      </w:r>
    </w:p>
    <w:p w:rsidR="008F5FF1" w:rsidRPr="00C67916" w:rsidRDefault="008F5FF1" w:rsidP="001749DB">
      <w:pPr>
        <w:ind w:firstLine="709"/>
        <w:jc w:val="right"/>
        <w:rPr>
          <w:rFonts w:cs="Arial"/>
          <w:szCs w:val="28"/>
        </w:rPr>
      </w:pPr>
      <w:r w:rsidRPr="00C67916">
        <w:rPr>
          <w:rFonts w:cs="Arial"/>
          <w:szCs w:val="28"/>
        </w:rPr>
        <w:t>для заявителя физического лица</w:t>
      </w:r>
      <w:r w:rsidR="00C67916" w:rsidRPr="00C67916">
        <w:rPr>
          <w:rFonts w:cs="Arial"/>
          <w:szCs w:val="28"/>
        </w:rPr>
        <w:t>-</w:t>
      </w:r>
      <w:r w:rsidRPr="00C67916">
        <w:rPr>
          <w:rFonts w:cs="Arial"/>
          <w:szCs w:val="28"/>
        </w:rPr>
        <w:t xml:space="preserve">фамилия, имя, отчество, </w:t>
      </w:r>
    </w:p>
    <w:p w:rsidR="008F5FF1" w:rsidRPr="00C67916" w:rsidRDefault="008F5FF1" w:rsidP="001749DB">
      <w:pPr>
        <w:ind w:firstLine="709"/>
        <w:jc w:val="right"/>
        <w:rPr>
          <w:rFonts w:cs="Arial"/>
          <w:szCs w:val="28"/>
        </w:rPr>
      </w:pPr>
      <w:r w:rsidRPr="00C67916">
        <w:rPr>
          <w:rFonts w:cs="Arial"/>
          <w:szCs w:val="28"/>
        </w:rPr>
        <w:t xml:space="preserve">паспортные данные, </w:t>
      </w:r>
    </w:p>
    <w:p w:rsidR="008F5FF1" w:rsidRPr="00C67916" w:rsidRDefault="008F5FF1" w:rsidP="001749DB">
      <w:pPr>
        <w:ind w:firstLine="709"/>
        <w:jc w:val="right"/>
        <w:rPr>
          <w:rFonts w:cs="Arial"/>
          <w:szCs w:val="28"/>
        </w:rPr>
      </w:pPr>
      <w:r w:rsidRPr="00C67916">
        <w:rPr>
          <w:rFonts w:cs="Arial"/>
          <w:szCs w:val="28"/>
        </w:rPr>
        <w:t xml:space="preserve">регистрация по месту жительства, </w:t>
      </w:r>
    </w:p>
    <w:p w:rsidR="008F5FF1" w:rsidRPr="00C67916" w:rsidRDefault="008F5FF1" w:rsidP="001749DB">
      <w:pPr>
        <w:ind w:firstLine="709"/>
        <w:jc w:val="right"/>
        <w:rPr>
          <w:rFonts w:cs="Arial"/>
          <w:szCs w:val="28"/>
        </w:rPr>
      </w:pPr>
      <w:r w:rsidRPr="00C67916">
        <w:rPr>
          <w:rFonts w:cs="Arial"/>
          <w:szCs w:val="28"/>
        </w:rPr>
        <w:t xml:space="preserve">адрес фактического проживания, </w:t>
      </w:r>
    </w:p>
    <w:p w:rsidR="00C67916" w:rsidRPr="00C67916" w:rsidRDefault="008F5FF1" w:rsidP="001749DB">
      <w:pPr>
        <w:ind w:firstLine="709"/>
        <w:jc w:val="right"/>
        <w:rPr>
          <w:rFonts w:cs="Arial"/>
          <w:szCs w:val="28"/>
        </w:rPr>
      </w:pPr>
      <w:r w:rsidRPr="00C67916">
        <w:rPr>
          <w:rFonts w:cs="Arial"/>
          <w:szCs w:val="28"/>
        </w:rPr>
        <w:t xml:space="preserve">телефон) </w:t>
      </w:r>
    </w:p>
    <w:p w:rsidR="00C67916" w:rsidRDefault="00C67916" w:rsidP="001749DB">
      <w:pPr>
        <w:ind w:firstLine="709"/>
        <w:jc w:val="right"/>
        <w:rPr>
          <w:rFonts w:cs="Arial"/>
          <w:szCs w:val="28"/>
        </w:rPr>
      </w:pPr>
    </w:p>
    <w:p w:rsidR="0045782A" w:rsidRDefault="0045782A" w:rsidP="001749DB">
      <w:pPr>
        <w:ind w:firstLine="709"/>
        <w:jc w:val="right"/>
        <w:rPr>
          <w:rFonts w:cs="Arial"/>
          <w:szCs w:val="28"/>
        </w:rPr>
      </w:pPr>
    </w:p>
    <w:p w:rsidR="0045782A" w:rsidRPr="00C67916" w:rsidRDefault="0045782A" w:rsidP="001749DB">
      <w:pPr>
        <w:ind w:firstLine="709"/>
        <w:jc w:val="right"/>
        <w:rPr>
          <w:rFonts w:cs="Arial"/>
          <w:szCs w:val="28"/>
        </w:rPr>
      </w:pPr>
    </w:p>
    <w:p w:rsidR="008F5FF1" w:rsidRDefault="008F5FF1" w:rsidP="0045782A">
      <w:pPr>
        <w:ind w:firstLine="709"/>
        <w:jc w:val="center"/>
        <w:rPr>
          <w:rFonts w:cs="Arial"/>
          <w:b/>
          <w:szCs w:val="28"/>
        </w:rPr>
      </w:pPr>
      <w:r w:rsidRPr="0045782A">
        <w:rPr>
          <w:rFonts w:cs="Arial"/>
          <w:b/>
          <w:szCs w:val="28"/>
        </w:rPr>
        <w:t xml:space="preserve">Заявление об утверждении документации по планировке территории </w:t>
      </w:r>
      <w:r w:rsidR="00B9260B" w:rsidRPr="0045782A">
        <w:rPr>
          <w:rFonts w:cs="Arial"/>
          <w:b/>
          <w:szCs w:val="28"/>
        </w:rPr>
        <w:t>(о внесении изменений в документацию по планировке территории)</w:t>
      </w:r>
    </w:p>
    <w:p w:rsidR="0045782A" w:rsidRDefault="0045782A" w:rsidP="0045782A">
      <w:pPr>
        <w:ind w:firstLine="709"/>
        <w:jc w:val="center"/>
        <w:rPr>
          <w:rFonts w:cs="Arial"/>
          <w:b/>
          <w:szCs w:val="28"/>
        </w:rPr>
      </w:pPr>
    </w:p>
    <w:p w:rsidR="008F5FF1" w:rsidRDefault="008F5FF1" w:rsidP="004D6593">
      <w:pPr>
        <w:ind w:firstLine="709"/>
        <w:rPr>
          <w:rFonts w:cs="Arial"/>
          <w:szCs w:val="28"/>
        </w:rPr>
      </w:pPr>
      <w:r w:rsidRPr="00C67916">
        <w:rPr>
          <w:rFonts w:cs="Arial"/>
          <w:szCs w:val="28"/>
        </w:rPr>
        <w:t>Прошу утвердить документацию по планировке территории</w:t>
      </w:r>
      <w:r w:rsidR="00B9260B" w:rsidRPr="00C67916">
        <w:rPr>
          <w:rFonts w:cs="Arial"/>
          <w:szCs w:val="28"/>
        </w:rPr>
        <w:t>/ внесении изменений в документацию по планировке территории)</w:t>
      </w:r>
      <w:r w:rsidR="00C67916" w:rsidRPr="00C67916">
        <w:rPr>
          <w:rFonts w:cs="Arial"/>
          <w:szCs w:val="28"/>
        </w:rPr>
        <w:t xml:space="preserve"> </w:t>
      </w:r>
      <w:r w:rsidRPr="00C67916">
        <w:rPr>
          <w:rFonts w:cs="Arial"/>
          <w:szCs w:val="28"/>
        </w:rPr>
        <w:t>(указать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____________________________________________________________________</w:t>
      </w:r>
      <w:r w:rsidR="0045782A">
        <w:rPr>
          <w:rFonts w:cs="Arial"/>
          <w:szCs w:val="28"/>
        </w:rPr>
        <w:t>____</w:t>
      </w:r>
    </w:p>
    <w:p w:rsidR="0045782A" w:rsidRDefault="0045782A" w:rsidP="0045782A">
      <w:pPr>
        <w:ind w:firstLine="0"/>
        <w:rPr>
          <w:rFonts w:cs="Arial"/>
          <w:szCs w:val="28"/>
        </w:rPr>
      </w:pPr>
    </w:p>
    <w:p w:rsidR="00FF6FF3" w:rsidRPr="00C67916" w:rsidRDefault="008F5FF1" w:rsidP="0045782A">
      <w:pPr>
        <w:ind w:firstLine="0"/>
        <w:rPr>
          <w:rFonts w:cs="Arial"/>
          <w:szCs w:val="28"/>
        </w:rPr>
      </w:pPr>
      <w:r w:rsidRPr="00C67916">
        <w:rPr>
          <w:rFonts w:cs="Arial"/>
          <w:szCs w:val="28"/>
        </w:rPr>
        <w:t>Сведения о принятом решении о подготовке документации по планировке территории _________________________________________________________</w:t>
      </w:r>
      <w:r w:rsidR="0045782A">
        <w:rPr>
          <w:rFonts w:cs="Arial"/>
          <w:szCs w:val="28"/>
        </w:rPr>
        <w:t>____</w:t>
      </w:r>
      <w:r w:rsidRPr="00C67916">
        <w:rPr>
          <w:rFonts w:cs="Arial"/>
          <w:szCs w:val="28"/>
        </w:rPr>
        <w:t xml:space="preserve">. </w:t>
      </w:r>
    </w:p>
    <w:p w:rsidR="0045782A" w:rsidRDefault="008F5FF1" w:rsidP="0045782A">
      <w:pPr>
        <w:ind w:firstLine="0"/>
        <w:rPr>
          <w:rFonts w:cs="Arial"/>
          <w:szCs w:val="28"/>
        </w:rPr>
      </w:pPr>
      <w:r w:rsidRPr="00C67916">
        <w:rPr>
          <w:rFonts w:cs="Arial"/>
          <w:szCs w:val="28"/>
        </w:rPr>
        <w:t>К заявлению прилагаются следующие документы:</w:t>
      </w:r>
      <w:r w:rsidR="00FF6FF3" w:rsidRPr="00C67916">
        <w:rPr>
          <w:rFonts w:cs="Arial"/>
          <w:szCs w:val="28"/>
        </w:rPr>
        <w:t xml:space="preserve"> ___________</w:t>
      </w:r>
      <w:r w:rsidR="0045782A">
        <w:rPr>
          <w:rFonts w:cs="Arial"/>
          <w:szCs w:val="28"/>
        </w:rPr>
        <w:t>___</w:t>
      </w:r>
      <w:r w:rsidR="00FF6FF3" w:rsidRPr="00C67916">
        <w:rPr>
          <w:rFonts w:cs="Arial"/>
          <w:szCs w:val="28"/>
        </w:rPr>
        <w:t>______________</w:t>
      </w:r>
      <w:r w:rsidRPr="00C67916">
        <w:rPr>
          <w:rFonts w:cs="Arial"/>
          <w:szCs w:val="28"/>
        </w:rPr>
        <w:t xml:space="preserve"> </w:t>
      </w:r>
    </w:p>
    <w:p w:rsidR="00FF6FF3" w:rsidRPr="00C67916" w:rsidRDefault="008F5FF1" w:rsidP="0045782A">
      <w:pPr>
        <w:ind w:firstLine="0"/>
        <w:jc w:val="right"/>
        <w:rPr>
          <w:rFonts w:cs="Arial"/>
          <w:szCs w:val="28"/>
        </w:rPr>
      </w:pPr>
      <w:r w:rsidRPr="00C67916">
        <w:rPr>
          <w:rFonts w:cs="Arial"/>
          <w:szCs w:val="28"/>
        </w:rPr>
        <w:t xml:space="preserve">(указывается перечень прилагаемых документов) </w:t>
      </w:r>
    </w:p>
    <w:p w:rsidR="00FF6FF3" w:rsidRPr="00C67916" w:rsidRDefault="00FF6FF3" w:rsidP="0045782A">
      <w:pPr>
        <w:ind w:firstLine="0"/>
        <w:rPr>
          <w:rFonts w:cs="Arial"/>
          <w:szCs w:val="28"/>
        </w:rPr>
      </w:pPr>
      <w:r w:rsidRPr="00C67916">
        <w:rPr>
          <w:rFonts w:cs="Arial"/>
          <w:szCs w:val="28"/>
        </w:rPr>
        <w:t>Результат предоставления</w:t>
      </w:r>
      <w:r w:rsidR="00C67916" w:rsidRPr="00C67916">
        <w:rPr>
          <w:rFonts w:cs="Arial"/>
          <w:szCs w:val="28"/>
        </w:rPr>
        <w:t xml:space="preserve"> </w:t>
      </w:r>
      <w:r w:rsidRPr="00C67916">
        <w:rPr>
          <w:rFonts w:cs="Arial"/>
          <w:szCs w:val="28"/>
        </w:rPr>
        <w:t>муниципальной услуги, прошу предоставить:</w:t>
      </w:r>
    </w:p>
    <w:p w:rsidR="00FF6FF3" w:rsidRPr="00C67916" w:rsidRDefault="00FF6FF3" w:rsidP="0045782A">
      <w:pPr>
        <w:ind w:firstLine="0"/>
        <w:rPr>
          <w:rFonts w:cs="Arial"/>
          <w:szCs w:val="28"/>
        </w:rPr>
      </w:pPr>
      <w:r w:rsidRPr="00C67916">
        <w:rPr>
          <w:rFonts w:cs="Arial"/>
          <w:szCs w:val="28"/>
        </w:rPr>
        <w:t>___________________________________</w:t>
      </w:r>
      <w:r w:rsidR="00F8100A" w:rsidRPr="00C67916">
        <w:rPr>
          <w:rFonts w:cs="Arial"/>
          <w:szCs w:val="28"/>
        </w:rPr>
        <w:t>_________________</w:t>
      </w:r>
      <w:r w:rsidR="0045782A">
        <w:rPr>
          <w:rFonts w:cs="Arial"/>
          <w:szCs w:val="28"/>
        </w:rPr>
        <w:t>_________</w:t>
      </w:r>
      <w:r w:rsidR="00F8100A" w:rsidRPr="00C67916">
        <w:rPr>
          <w:rFonts w:cs="Arial"/>
          <w:szCs w:val="28"/>
        </w:rPr>
        <w:t>___________</w:t>
      </w:r>
    </w:p>
    <w:p w:rsidR="00FF6FF3" w:rsidRPr="00C67916" w:rsidRDefault="00FF6FF3" w:rsidP="004D6593">
      <w:pPr>
        <w:ind w:firstLine="709"/>
        <w:rPr>
          <w:rFonts w:cs="Arial"/>
          <w:szCs w:val="28"/>
        </w:rPr>
      </w:pPr>
      <w:r w:rsidRPr="00C67916">
        <w:rPr>
          <w:rFonts w:cs="Arial"/>
          <w:szCs w:val="28"/>
        </w:rPr>
        <w:t>(указать способ получения результата предоставления муниципальной услуги).</w:t>
      </w:r>
    </w:p>
    <w:p w:rsidR="00FF6FF3" w:rsidRPr="00C67916" w:rsidRDefault="00FF6FF3" w:rsidP="004D6593">
      <w:pPr>
        <w:ind w:firstLine="709"/>
        <w:rPr>
          <w:rFonts w:cs="Arial"/>
          <w:szCs w:val="28"/>
        </w:rPr>
      </w:pPr>
    </w:p>
    <w:p w:rsidR="0045782A" w:rsidRPr="00C67916" w:rsidRDefault="0045782A" w:rsidP="0045782A">
      <w:pPr>
        <w:tabs>
          <w:tab w:val="center" w:pos="3686"/>
          <w:tab w:val="center" w:pos="8505"/>
        </w:tabs>
        <w:ind w:firstLine="0"/>
        <w:rPr>
          <w:rFonts w:cs="Arial"/>
          <w:szCs w:val="28"/>
        </w:rPr>
      </w:pPr>
      <w:r w:rsidRPr="00C67916">
        <w:rPr>
          <w:rFonts w:cs="Arial"/>
          <w:szCs w:val="28"/>
        </w:rPr>
        <w:t>______________</w:t>
      </w:r>
      <w:r>
        <w:rPr>
          <w:rFonts w:cs="Arial"/>
          <w:szCs w:val="28"/>
        </w:rPr>
        <w:tab/>
      </w:r>
      <w:r w:rsidRPr="00C67916">
        <w:rPr>
          <w:rFonts w:cs="Arial"/>
          <w:szCs w:val="28"/>
        </w:rPr>
        <w:t xml:space="preserve"> _____________</w:t>
      </w:r>
      <w:r>
        <w:rPr>
          <w:rFonts w:cs="Arial"/>
          <w:szCs w:val="28"/>
        </w:rPr>
        <w:tab/>
      </w:r>
      <w:r w:rsidRPr="00C67916">
        <w:rPr>
          <w:rFonts w:cs="Arial"/>
          <w:szCs w:val="28"/>
        </w:rPr>
        <w:t xml:space="preserve"> _________________________</w:t>
      </w:r>
    </w:p>
    <w:p w:rsidR="0045782A" w:rsidRPr="00C67916" w:rsidRDefault="0045782A" w:rsidP="0045782A">
      <w:pPr>
        <w:tabs>
          <w:tab w:val="center" w:pos="3402"/>
        </w:tabs>
        <w:ind w:firstLine="709"/>
        <w:rPr>
          <w:rFonts w:cs="Arial"/>
          <w:szCs w:val="28"/>
        </w:rPr>
      </w:pPr>
      <w:r w:rsidRPr="00C67916">
        <w:rPr>
          <w:rFonts w:cs="Arial"/>
          <w:szCs w:val="28"/>
        </w:rPr>
        <w:t>(дата)</w:t>
      </w:r>
      <w:r>
        <w:rPr>
          <w:rFonts w:cs="Arial"/>
          <w:szCs w:val="28"/>
        </w:rPr>
        <w:tab/>
      </w:r>
      <w:r>
        <w:rPr>
          <w:rFonts w:cs="Arial"/>
          <w:szCs w:val="28"/>
        </w:rPr>
        <w:tab/>
      </w:r>
      <w:r w:rsidRPr="00C67916">
        <w:rPr>
          <w:rFonts w:cs="Arial"/>
          <w:szCs w:val="28"/>
        </w:rPr>
        <w:t xml:space="preserve"> (подпись) </w:t>
      </w:r>
      <w:r>
        <w:rPr>
          <w:rFonts w:cs="Arial"/>
          <w:szCs w:val="28"/>
        </w:rPr>
        <w:tab/>
      </w:r>
      <w:r>
        <w:rPr>
          <w:rFonts w:cs="Arial"/>
          <w:szCs w:val="28"/>
        </w:rPr>
        <w:tab/>
      </w:r>
      <w:r>
        <w:rPr>
          <w:rFonts w:cs="Arial"/>
          <w:szCs w:val="28"/>
        </w:rPr>
        <w:tab/>
      </w:r>
      <w:r>
        <w:rPr>
          <w:rFonts w:cs="Arial"/>
          <w:szCs w:val="28"/>
        </w:rPr>
        <w:tab/>
      </w:r>
      <w:r w:rsidRPr="00C67916">
        <w:rPr>
          <w:rFonts w:cs="Arial"/>
          <w:szCs w:val="28"/>
        </w:rPr>
        <w:t>(ФИО)</w:t>
      </w:r>
    </w:p>
    <w:p w:rsidR="00FF6FF3" w:rsidRPr="00C67916" w:rsidRDefault="00FF6FF3" w:rsidP="004D6593">
      <w:pPr>
        <w:ind w:firstLine="709"/>
        <w:rPr>
          <w:rFonts w:cs="Arial"/>
          <w:szCs w:val="28"/>
        </w:rPr>
      </w:pPr>
    </w:p>
    <w:p w:rsidR="00FF6FF3" w:rsidRPr="00C67916" w:rsidRDefault="00FF6FF3" w:rsidP="004D6593">
      <w:pPr>
        <w:ind w:firstLine="709"/>
        <w:rPr>
          <w:rFonts w:cs="Arial"/>
          <w:szCs w:val="28"/>
        </w:rPr>
      </w:pPr>
      <w:r w:rsidRPr="00C67916">
        <w:rPr>
          <w:rFonts w:cs="Arial"/>
          <w:szCs w:val="28"/>
        </w:rPr>
        <w:br w:type="page"/>
      </w:r>
    </w:p>
    <w:p w:rsidR="0045782A" w:rsidRPr="0045782A" w:rsidRDefault="0045782A" w:rsidP="0045782A">
      <w:pPr>
        <w:pStyle w:val="3"/>
        <w:jc w:val="right"/>
        <w:rPr>
          <w:sz w:val="30"/>
          <w:szCs w:val="30"/>
        </w:rPr>
      </w:pPr>
    </w:p>
    <w:p w:rsidR="0045782A" w:rsidRPr="0045782A" w:rsidRDefault="0045782A" w:rsidP="0045782A">
      <w:pPr>
        <w:pStyle w:val="3"/>
        <w:jc w:val="right"/>
        <w:rPr>
          <w:sz w:val="30"/>
          <w:szCs w:val="30"/>
        </w:rPr>
      </w:pPr>
    </w:p>
    <w:p w:rsidR="00FF6FF3" w:rsidRPr="0045782A" w:rsidRDefault="00FF6FF3" w:rsidP="0045782A">
      <w:pPr>
        <w:pStyle w:val="3"/>
        <w:jc w:val="right"/>
        <w:rPr>
          <w:sz w:val="30"/>
          <w:szCs w:val="30"/>
        </w:rPr>
      </w:pPr>
      <w:r w:rsidRPr="0045782A">
        <w:rPr>
          <w:sz w:val="30"/>
          <w:szCs w:val="30"/>
        </w:rPr>
        <w:t>Приложение</w:t>
      </w:r>
      <w:r w:rsidR="00C67916" w:rsidRPr="0045782A">
        <w:rPr>
          <w:sz w:val="30"/>
          <w:szCs w:val="30"/>
        </w:rPr>
        <w:t xml:space="preserve"> </w:t>
      </w:r>
      <w:r w:rsidRPr="0045782A">
        <w:rPr>
          <w:sz w:val="30"/>
          <w:szCs w:val="30"/>
        </w:rPr>
        <w:t>3</w:t>
      </w:r>
    </w:p>
    <w:p w:rsidR="00FF6FF3" w:rsidRPr="0045782A" w:rsidRDefault="00FF6FF3" w:rsidP="0045782A">
      <w:pPr>
        <w:ind w:firstLine="709"/>
        <w:jc w:val="right"/>
        <w:rPr>
          <w:rFonts w:cs="Arial"/>
          <w:b/>
          <w:sz w:val="30"/>
          <w:szCs w:val="30"/>
        </w:rPr>
      </w:pPr>
      <w:r w:rsidRPr="0045782A">
        <w:rPr>
          <w:rFonts w:cs="Arial"/>
          <w:b/>
          <w:sz w:val="30"/>
          <w:szCs w:val="30"/>
        </w:rPr>
        <w:t xml:space="preserve">к административному регламенту </w:t>
      </w:r>
    </w:p>
    <w:p w:rsidR="00FF6FF3" w:rsidRPr="0045782A" w:rsidRDefault="00FF6FF3" w:rsidP="0045782A">
      <w:pPr>
        <w:ind w:firstLine="709"/>
        <w:jc w:val="right"/>
        <w:rPr>
          <w:rFonts w:cs="Arial"/>
          <w:b/>
          <w:sz w:val="30"/>
          <w:szCs w:val="30"/>
        </w:rPr>
      </w:pPr>
      <w:r w:rsidRPr="0045782A">
        <w:rPr>
          <w:rFonts w:cs="Arial"/>
          <w:b/>
          <w:sz w:val="30"/>
          <w:szCs w:val="30"/>
        </w:rPr>
        <w:t xml:space="preserve">предоставления муниципальной услуги </w:t>
      </w:r>
    </w:p>
    <w:p w:rsidR="00FF6FF3" w:rsidRPr="0045782A" w:rsidRDefault="00C67916" w:rsidP="0045782A">
      <w:pPr>
        <w:ind w:firstLine="709"/>
        <w:jc w:val="right"/>
        <w:rPr>
          <w:rFonts w:cs="Arial"/>
          <w:b/>
          <w:sz w:val="30"/>
          <w:szCs w:val="30"/>
        </w:rPr>
      </w:pPr>
      <w:r w:rsidRPr="0045782A">
        <w:rPr>
          <w:rFonts w:cs="Arial"/>
          <w:b/>
          <w:sz w:val="30"/>
          <w:szCs w:val="30"/>
        </w:rPr>
        <w:t>«</w:t>
      </w:r>
      <w:r w:rsidR="00FF6FF3" w:rsidRPr="0045782A">
        <w:rPr>
          <w:rFonts w:cs="Arial"/>
          <w:b/>
          <w:sz w:val="30"/>
          <w:szCs w:val="30"/>
        </w:rPr>
        <w:t xml:space="preserve">Подготовка и утверждению документации </w:t>
      </w:r>
    </w:p>
    <w:p w:rsidR="00FF6FF3" w:rsidRPr="0045782A" w:rsidRDefault="00FF6FF3" w:rsidP="0045782A">
      <w:pPr>
        <w:ind w:firstLine="709"/>
        <w:jc w:val="right"/>
        <w:rPr>
          <w:rFonts w:cs="Arial"/>
          <w:b/>
          <w:sz w:val="30"/>
          <w:szCs w:val="30"/>
        </w:rPr>
      </w:pPr>
      <w:r w:rsidRPr="0045782A">
        <w:rPr>
          <w:rFonts w:cs="Arial"/>
          <w:b/>
          <w:sz w:val="30"/>
          <w:szCs w:val="30"/>
        </w:rPr>
        <w:t>по планировке территории</w:t>
      </w:r>
      <w:r w:rsidR="00C67916" w:rsidRPr="0045782A">
        <w:rPr>
          <w:rFonts w:cs="Arial"/>
          <w:b/>
          <w:sz w:val="30"/>
          <w:szCs w:val="30"/>
        </w:rPr>
        <w:t>»</w:t>
      </w:r>
    </w:p>
    <w:p w:rsidR="00FF6FF3" w:rsidRPr="0045782A" w:rsidRDefault="00FF6FF3" w:rsidP="0045782A">
      <w:pPr>
        <w:ind w:firstLine="709"/>
        <w:jc w:val="right"/>
        <w:rPr>
          <w:rFonts w:cs="Arial"/>
          <w:b/>
          <w:sz w:val="30"/>
          <w:szCs w:val="30"/>
        </w:rPr>
      </w:pPr>
    </w:p>
    <w:p w:rsidR="0045782A" w:rsidRDefault="0045782A" w:rsidP="0045782A">
      <w:pPr>
        <w:ind w:firstLine="709"/>
        <w:jc w:val="right"/>
        <w:rPr>
          <w:rFonts w:cs="Arial"/>
          <w:sz w:val="30"/>
          <w:szCs w:val="30"/>
        </w:rPr>
      </w:pPr>
    </w:p>
    <w:p w:rsidR="0045782A" w:rsidRPr="0045782A" w:rsidRDefault="0045782A" w:rsidP="0045782A">
      <w:pPr>
        <w:ind w:firstLine="709"/>
        <w:jc w:val="right"/>
        <w:rPr>
          <w:rFonts w:cs="Arial"/>
          <w:sz w:val="30"/>
          <w:szCs w:val="30"/>
        </w:rPr>
      </w:pPr>
    </w:p>
    <w:p w:rsidR="00FF6FF3" w:rsidRPr="00C67916" w:rsidRDefault="00FF6FF3" w:rsidP="001749DB">
      <w:pPr>
        <w:ind w:firstLine="709"/>
        <w:jc w:val="right"/>
        <w:rPr>
          <w:rFonts w:cs="Arial"/>
          <w:szCs w:val="28"/>
        </w:rPr>
      </w:pPr>
      <w:r w:rsidRPr="00C67916">
        <w:rPr>
          <w:rFonts w:cs="Arial"/>
          <w:szCs w:val="28"/>
        </w:rPr>
        <w:t>В администрацию Березовского района от___________________________________</w:t>
      </w:r>
    </w:p>
    <w:p w:rsidR="00FF6FF3" w:rsidRPr="00C67916" w:rsidRDefault="00FF6FF3" w:rsidP="001749DB">
      <w:pPr>
        <w:ind w:firstLine="709"/>
        <w:jc w:val="right"/>
        <w:rPr>
          <w:rFonts w:cs="Arial"/>
          <w:szCs w:val="28"/>
        </w:rPr>
      </w:pPr>
      <w:r w:rsidRPr="00C67916">
        <w:rPr>
          <w:rFonts w:cs="Arial"/>
          <w:szCs w:val="28"/>
        </w:rPr>
        <w:t>(для заявителя юридического лица</w:t>
      </w:r>
      <w:r w:rsidR="00C67916" w:rsidRPr="00C67916">
        <w:rPr>
          <w:rFonts w:cs="Arial"/>
          <w:szCs w:val="28"/>
        </w:rPr>
        <w:t>-</w:t>
      </w:r>
      <w:r w:rsidRPr="00C67916">
        <w:rPr>
          <w:rFonts w:cs="Arial"/>
          <w:szCs w:val="28"/>
        </w:rPr>
        <w:t xml:space="preserve">полное </w:t>
      </w:r>
    </w:p>
    <w:p w:rsidR="00FF6FF3" w:rsidRPr="00C67916" w:rsidRDefault="00FF6FF3" w:rsidP="001749DB">
      <w:pPr>
        <w:ind w:firstLine="709"/>
        <w:jc w:val="right"/>
        <w:rPr>
          <w:rFonts w:cs="Arial"/>
          <w:szCs w:val="28"/>
        </w:rPr>
      </w:pPr>
      <w:r w:rsidRPr="00C67916">
        <w:rPr>
          <w:rFonts w:cs="Arial"/>
          <w:szCs w:val="28"/>
        </w:rPr>
        <w:t xml:space="preserve">наименование, </w:t>
      </w:r>
    </w:p>
    <w:p w:rsidR="00FF6FF3" w:rsidRPr="00C67916" w:rsidRDefault="00FF6FF3" w:rsidP="001749DB">
      <w:pPr>
        <w:ind w:firstLine="709"/>
        <w:jc w:val="right"/>
        <w:rPr>
          <w:rFonts w:cs="Arial"/>
          <w:szCs w:val="28"/>
        </w:rPr>
      </w:pPr>
      <w:r w:rsidRPr="00C67916">
        <w:rPr>
          <w:rFonts w:cs="Arial"/>
          <w:szCs w:val="28"/>
        </w:rPr>
        <w:t xml:space="preserve">организационно-правовая форма, </w:t>
      </w:r>
    </w:p>
    <w:p w:rsidR="00FF6FF3" w:rsidRPr="00C67916" w:rsidRDefault="00FF6FF3" w:rsidP="001749DB">
      <w:pPr>
        <w:ind w:firstLine="709"/>
        <w:jc w:val="right"/>
        <w:rPr>
          <w:rFonts w:cs="Arial"/>
          <w:szCs w:val="28"/>
        </w:rPr>
      </w:pPr>
      <w:r w:rsidRPr="00C67916">
        <w:rPr>
          <w:rFonts w:cs="Arial"/>
          <w:szCs w:val="28"/>
        </w:rPr>
        <w:t xml:space="preserve">сведения о государственной регистрации, </w:t>
      </w:r>
    </w:p>
    <w:p w:rsidR="00FF6FF3" w:rsidRPr="00C67916" w:rsidRDefault="00FF6FF3" w:rsidP="001749DB">
      <w:pPr>
        <w:ind w:firstLine="709"/>
        <w:jc w:val="right"/>
        <w:rPr>
          <w:rFonts w:cs="Arial"/>
          <w:szCs w:val="28"/>
        </w:rPr>
      </w:pPr>
      <w:r w:rsidRPr="00C67916">
        <w:rPr>
          <w:rFonts w:cs="Arial"/>
          <w:szCs w:val="28"/>
        </w:rPr>
        <w:t xml:space="preserve">место нахождения, </w:t>
      </w:r>
    </w:p>
    <w:p w:rsidR="00FF6FF3" w:rsidRPr="00C67916" w:rsidRDefault="00FF6FF3" w:rsidP="001749DB">
      <w:pPr>
        <w:ind w:firstLine="709"/>
        <w:jc w:val="right"/>
        <w:rPr>
          <w:rFonts w:cs="Arial"/>
          <w:szCs w:val="28"/>
        </w:rPr>
      </w:pPr>
      <w:r w:rsidRPr="00C67916">
        <w:rPr>
          <w:rFonts w:cs="Arial"/>
          <w:szCs w:val="28"/>
        </w:rPr>
        <w:t xml:space="preserve">контактная информация: телефон, эл. почта; </w:t>
      </w:r>
    </w:p>
    <w:p w:rsidR="00FF6FF3" w:rsidRPr="00C67916" w:rsidRDefault="00FF6FF3" w:rsidP="001749DB">
      <w:pPr>
        <w:ind w:firstLine="709"/>
        <w:jc w:val="right"/>
        <w:rPr>
          <w:rFonts w:cs="Arial"/>
          <w:szCs w:val="28"/>
        </w:rPr>
      </w:pPr>
      <w:r w:rsidRPr="00C67916">
        <w:rPr>
          <w:rFonts w:cs="Arial"/>
          <w:szCs w:val="28"/>
        </w:rPr>
        <w:t>для заявителя физического лица</w:t>
      </w:r>
      <w:r w:rsidR="00C67916" w:rsidRPr="00C67916">
        <w:rPr>
          <w:rFonts w:cs="Arial"/>
          <w:szCs w:val="28"/>
        </w:rPr>
        <w:t>-</w:t>
      </w:r>
      <w:r w:rsidRPr="00C67916">
        <w:rPr>
          <w:rFonts w:cs="Arial"/>
          <w:szCs w:val="28"/>
        </w:rPr>
        <w:t xml:space="preserve">фамилия, имя, отчество, </w:t>
      </w:r>
    </w:p>
    <w:p w:rsidR="00FF6FF3" w:rsidRPr="00C67916" w:rsidRDefault="00FF6FF3" w:rsidP="001749DB">
      <w:pPr>
        <w:ind w:firstLine="709"/>
        <w:jc w:val="right"/>
        <w:rPr>
          <w:rFonts w:cs="Arial"/>
          <w:szCs w:val="28"/>
        </w:rPr>
      </w:pPr>
      <w:r w:rsidRPr="00C67916">
        <w:rPr>
          <w:rFonts w:cs="Arial"/>
          <w:szCs w:val="28"/>
        </w:rPr>
        <w:t xml:space="preserve">паспортные данные, </w:t>
      </w:r>
    </w:p>
    <w:p w:rsidR="00FF6FF3" w:rsidRPr="00C67916" w:rsidRDefault="00FF6FF3" w:rsidP="001749DB">
      <w:pPr>
        <w:ind w:firstLine="709"/>
        <w:jc w:val="right"/>
        <w:rPr>
          <w:rFonts w:cs="Arial"/>
          <w:szCs w:val="28"/>
        </w:rPr>
      </w:pPr>
      <w:r w:rsidRPr="00C67916">
        <w:rPr>
          <w:rFonts w:cs="Arial"/>
          <w:szCs w:val="28"/>
        </w:rPr>
        <w:t xml:space="preserve">регистрация по месту жительства, </w:t>
      </w:r>
    </w:p>
    <w:p w:rsidR="00FF6FF3" w:rsidRPr="00C67916" w:rsidRDefault="00FF6FF3" w:rsidP="001749DB">
      <w:pPr>
        <w:ind w:firstLine="709"/>
        <w:jc w:val="right"/>
        <w:rPr>
          <w:rFonts w:cs="Arial"/>
          <w:szCs w:val="28"/>
        </w:rPr>
      </w:pPr>
      <w:r w:rsidRPr="00C67916">
        <w:rPr>
          <w:rFonts w:cs="Arial"/>
          <w:szCs w:val="28"/>
        </w:rPr>
        <w:t xml:space="preserve">адрес фактического проживания, </w:t>
      </w:r>
    </w:p>
    <w:p w:rsidR="00FF6FF3" w:rsidRPr="00C67916" w:rsidRDefault="00FF6FF3" w:rsidP="001749DB">
      <w:pPr>
        <w:ind w:firstLine="709"/>
        <w:jc w:val="right"/>
        <w:rPr>
          <w:rFonts w:cs="Arial"/>
          <w:szCs w:val="28"/>
        </w:rPr>
      </w:pPr>
      <w:r w:rsidRPr="00C67916">
        <w:rPr>
          <w:rFonts w:cs="Arial"/>
          <w:szCs w:val="28"/>
        </w:rPr>
        <w:t xml:space="preserve">телефон) </w:t>
      </w:r>
    </w:p>
    <w:p w:rsidR="00FF6FF3" w:rsidRPr="00C67916" w:rsidRDefault="00FF6FF3" w:rsidP="004D6593">
      <w:pPr>
        <w:ind w:firstLine="709"/>
        <w:rPr>
          <w:rFonts w:cs="Arial"/>
          <w:szCs w:val="28"/>
        </w:rPr>
      </w:pPr>
    </w:p>
    <w:p w:rsidR="00FF6FF3" w:rsidRPr="0045782A" w:rsidRDefault="00FF6FF3" w:rsidP="00302AE6">
      <w:pPr>
        <w:jc w:val="center"/>
        <w:rPr>
          <w:rFonts w:cs="Arial"/>
          <w:b/>
          <w:szCs w:val="28"/>
        </w:rPr>
      </w:pPr>
      <w:r w:rsidRPr="0045782A">
        <w:rPr>
          <w:rFonts w:cs="Arial"/>
          <w:b/>
          <w:szCs w:val="28"/>
        </w:rPr>
        <w:t>Заявление о принятии решения о подготовке документации по внесению изменений в документацию по планировке территории</w:t>
      </w:r>
    </w:p>
    <w:p w:rsidR="00FF6FF3" w:rsidRPr="0045782A" w:rsidRDefault="00FF6FF3" w:rsidP="004D6593">
      <w:pPr>
        <w:ind w:firstLine="709"/>
        <w:rPr>
          <w:rFonts w:cs="Arial"/>
          <w:b/>
          <w:szCs w:val="28"/>
        </w:rPr>
      </w:pPr>
    </w:p>
    <w:p w:rsidR="0045782A" w:rsidRDefault="00FF6FF3" w:rsidP="004D6593">
      <w:pPr>
        <w:ind w:firstLine="709"/>
        <w:rPr>
          <w:rFonts w:cs="Arial"/>
          <w:szCs w:val="28"/>
        </w:rPr>
      </w:pPr>
      <w:r w:rsidRPr="00C67916">
        <w:rPr>
          <w:rFonts w:cs="Arial"/>
          <w:szCs w:val="28"/>
        </w:rPr>
        <w:t xml:space="preserve">Прошу принять решение о подготовке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утвержденной: </w:t>
      </w:r>
    </w:p>
    <w:p w:rsidR="00FF6FF3" w:rsidRPr="00C67916" w:rsidRDefault="00FF6FF3" w:rsidP="0045782A">
      <w:pPr>
        <w:ind w:firstLine="0"/>
        <w:rPr>
          <w:rFonts w:cs="Arial"/>
          <w:szCs w:val="28"/>
        </w:rPr>
      </w:pPr>
      <w:r w:rsidRPr="00C67916">
        <w:rPr>
          <w:rFonts w:cs="Arial"/>
          <w:szCs w:val="28"/>
        </w:rPr>
        <w:t>____________________________________________________</w:t>
      </w:r>
      <w:r w:rsidR="0045782A">
        <w:rPr>
          <w:rFonts w:cs="Arial"/>
          <w:szCs w:val="28"/>
        </w:rPr>
        <w:t>___</w:t>
      </w:r>
      <w:r w:rsidRPr="00C67916">
        <w:rPr>
          <w:rFonts w:cs="Arial"/>
          <w:szCs w:val="28"/>
        </w:rPr>
        <w:t>________________.</w:t>
      </w:r>
    </w:p>
    <w:p w:rsidR="00FF6FF3" w:rsidRDefault="00FF6FF3" w:rsidP="0045782A">
      <w:pPr>
        <w:ind w:firstLine="0"/>
        <w:rPr>
          <w:rFonts w:cs="Arial"/>
          <w:szCs w:val="28"/>
        </w:rPr>
      </w:pPr>
      <w:r w:rsidRPr="00C67916">
        <w:rPr>
          <w:rFonts w:cs="Arial"/>
          <w:szCs w:val="28"/>
        </w:rPr>
        <w:t xml:space="preserve">(указываются реквизиты решения об утверждении документации по планировке территории) в отношении территории (ее отдельных частей)___________________________. кадастровый номер земельного участка или описание границ территории согласно прилагаемой схеме. </w:t>
      </w:r>
    </w:p>
    <w:p w:rsidR="00FF6FF3" w:rsidRPr="00C67916" w:rsidRDefault="00FF6FF3" w:rsidP="0045782A">
      <w:pPr>
        <w:ind w:firstLine="0"/>
        <w:rPr>
          <w:rFonts w:cs="Arial"/>
          <w:szCs w:val="28"/>
        </w:rPr>
      </w:pPr>
      <w:r w:rsidRPr="00C67916">
        <w:rPr>
          <w:rFonts w:cs="Arial"/>
          <w:szCs w:val="28"/>
        </w:rPr>
        <w:t>1. Цель разработки документации по планировке территории:__________. ___________________________________________________________________</w:t>
      </w:r>
      <w:r w:rsidR="0045782A">
        <w:rPr>
          <w:rFonts w:cs="Arial"/>
          <w:szCs w:val="28"/>
        </w:rPr>
        <w:t>___</w:t>
      </w:r>
      <w:r w:rsidRPr="00C67916">
        <w:rPr>
          <w:rFonts w:cs="Arial"/>
          <w:szCs w:val="28"/>
        </w:rPr>
        <w:t xml:space="preserve">_. </w:t>
      </w:r>
    </w:p>
    <w:p w:rsidR="00FF6FF3" w:rsidRPr="00C67916" w:rsidRDefault="00FF6FF3" w:rsidP="0045782A">
      <w:pPr>
        <w:ind w:firstLine="0"/>
        <w:rPr>
          <w:rFonts w:cs="Arial"/>
          <w:szCs w:val="28"/>
        </w:rPr>
      </w:pPr>
      <w:r w:rsidRPr="00C67916">
        <w:rPr>
          <w:rFonts w:cs="Arial"/>
          <w:szCs w:val="28"/>
        </w:rPr>
        <w:t>2. Описание планируемых изменений в назначении и параметрах развития территории, характеристиках планируемого к размещению объекта (объектов) _________________________________________________________________</w:t>
      </w:r>
      <w:r w:rsidR="0045782A">
        <w:rPr>
          <w:rFonts w:cs="Arial"/>
          <w:szCs w:val="28"/>
        </w:rPr>
        <w:t>___</w:t>
      </w:r>
      <w:r w:rsidRPr="00C67916">
        <w:rPr>
          <w:rFonts w:cs="Arial"/>
          <w:szCs w:val="28"/>
        </w:rPr>
        <w:t xml:space="preserve">___. </w:t>
      </w:r>
    </w:p>
    <w:p w:rsidR="0045782A" w:rsidRDefault="00FF6FF3" w:rsidP="0045782A">
      <w:pPr>
        <w:ind w:firstLine="0"/>
        <w:rPr>
          <w:rFonts w:cs="Arial"/>
          <w:szCs w:val="28"/>
        </w:rPr>
      </w:pPr>
      <w:r w:rsidRPr="00C67916">
        <w:rPr>
          <w:rFonts w:cs="Arial"/>
          <w:szCs w:val="28"/>
        </w:rPr>
        <w:t>3. Планируемый срок разработки документации по планировке территории________________________________________________</w:t>
      </w:r>
      <w:r w:rsidR="0045782A">
        <w:rPr>
          <w:rFonts w:cs="Arial"/>
          <w:szCs w:val="28"/>
        </w:rPr>
        <w:t>____</w:t>
      </w:r>
      <w:r w:rsidRPr="00C67916">
        <w:rPr>
          <w:rFonts w:cs="Arial"/>
          <w:szCs w:val="28"/>
        </w:rPr>
        <w:t xml:space="preserve">__________ </w:t>
      </w:r>
    </w:p>
    <w:p w:rsidR="00FF6FF3" w:rsidRPr="00C67916" w:rsidRDefault="00FF6FF3" w:rsidP="0045782A">
      <w:pPr>
        <w:ind w:firstLine="0"/>
        <w:rPr>
          <w:rFonts w:cs="Arial"/>
          <w:szCs w:val="28"/>
        </w:rPr>
      </w:pPr>
      <w:r w:rsidRPr="00C67916">
        <w:rPr>
          <w:rFonts w:cs="Arial"/>
          <w:szCs w:val="28"/>
        </w:rPr>
        <w:t>4. Источник финансирования работ по подготовке документации по планировке территории__________________________________</w:t>
      </w:r>
      <w:r w:rsidR="0045782A">
        <w:rPr>
          <w:rFonts w:cs="Arial"/>
          <w:szCs w:val="28"/>
        </w:rPr>
        <w:t>______________</w:t>
      </w:r>
      <w:r w:rsidRPr="00C67916">
        <w:rPr>
          <w:rFonts w:cs="Arial"/>
          <w:szCs w:val="28"/>
        </w:rPr>
        <w:t>______________</w:t>
      </w:r>
    </w:p>
    <w:p w:rsidR="0045782A" w:rsidRDefault="00FF6FF3" w:rsidP="0045782A">
      <w:pPr>
        <w:ind w:firstLine="0"/>
        <w:rPr>
          <w:rFonts w:cs="Arial"/>
          <w:szCs w:val="28"/>
        </w:rPr>
      </w:pPr>
      <w:r w:rsidRPr="00C67916">
        <w:rPr>
          <w:rFonts w:cs="Arial"/>
          <w:szCs w:val="28"/>
        </w:rPr>
        <w:t>К заявлению прилагаются следующие документы: ________________</w:t>
      </w:r>
      <w:r w:rsidR="0045782A">
        <w:rPr>
          <w:rFonts w:cs="Arial"/>
          <w:szCs w:val="28"/>
        </w:rPr>
        <w:t>____</w:t>
      </w:r>
      <w:r w:rsidRPr="00C67916">
        <w:rPr>
          <w:rFonts w:cs="Arial"/>
          <w:szCs w:val="28"/>
        </w:rPr>
        <w:t xml:space="preserve">_________ </w:t>
      </w:r>
    </w:p>
    <w:p w:rsidR="00FF6FF3" w:rsidRPr="00C67916" w:rsidRDefault="00FF6FF3" w:rsidP="0045782A">
      <w:pPr>
        <w:ind w:firstLine="0"/>
        <w:jc w:val="right"/>
        <w:rPr>
          <w:rFonts w:cs="Arial"/>
          <w:szCs w:val="28"/>
        </w:rPr>
      </w:pPr>
      <w:r w:rsidRPr="00C67916">
        <w:rPr>
          <w:rFonts w:cs="Arial"/>
          <w:szCs w:val="28"/>
        </w:rPr>
        <w:t xml:space="preserve">(указывается перечень прилагаемых документов) </w:t>
      </w:r>
    </w:p>
    <w:p w:rsidR="00FF6FF3" w:rsidRPr="00C67916" w:rsidRDefault="00FF6FF3" w:rsidP="0045782A">
      <w:pPr>
        <w:ind w:firstLine="0"/>
        <w:rPr>
          <w:rFonts w:cs="Arial"/>
          <w:szCs w:val="28"/>
        </w:rPr>
      </w:pPr>
      <w:r w:rsidRPr="00C67916">
        <w:rPr>
          <w:rFonts w:cs="Arial"/>
          <w:szCs w:val="28"/>
        </w:rPr>
        <w:t>Результат предоставления</w:t>
      </w:r>
      <w:r w:rsidR="00C67916" w:rsidRPr="00C67916">
        <w:rPr>
          <w:rFonts w:cs="Arial"/>
          <w:szCs w:val="28"/>
        </w:rPr>
        <w:t xml:space="preserve"> </w:t>
      </w:r>
      <w:r w:rsidRPr="00C67916">
        <w:rPr>
          <w:rFonts w:cs="Arial"/>
          <w:szCs w:val="28"/>
        </w:rPr>
        <w:t>муниципальной услуги, прошу предоставить:</w:t>
      </w:r>
    </w:p>
    <w:p w:rsidR="00FF6FF3" w:rsidRPr="00C67916" w:rsidRDefault="00FF6FF3" w:rsidP="0045782A">
      <w:pPr>
        <w:ind w:firstLine="0"/>
        <w:rPr>
          <w:rFonts w:cs="Arial"/>
          <w:szCs w:val="28"/>
        </w:rPr>
      </w:pPr>
      <w:r w:rsidRPr="00C67916">
        <w:rPr>
          <w:rFonts w:cs="Arial"/>
          <w:szCs w:val="28"/>
        </w:rPr>
        <w:t>___________________________________</w:t>
      </w:r>
      <w:r w:rsidR="00F8100A" w:rsidRPr="00C67916">
        <w:rPr>
          <w:rFonts w:cs="Arial"/>
          <w:szCs w:val="28"/>
        </w:rPr>
        <w:t>___________________________</w:t>
      </w:r>
      <w:r w:rsidR="0045782A">
        <w:rPr>
          <w:rFonts w:cs="Arial"/>
          <w:szCs w:val="28"/>
        </w:rPr>
        <w:t>_________</w:t>
      </w:r>
      <w:r w:rsidR="00F8100A" w:rsidRPr="00C67916">
        <w:rPr>
          <w:rFonts w:cs="Arial"/>
          <w:szCs w:val="28"/>
        </w:rPr>
        <w:t>_</w:t>
      </w:r>
    </w:p>
    <w:p w:rsidR="00FF6FF3" w:rsidRDefault="00FF6FF3" w:rsidP="0045782A">
      <w:pPr>
        <w:ind w:firstLine="0"/>
        <w:rPr>
          <w:rFonts w:cs="Arial"/>
          <w:szCs w:val="28"/>
        </w:rPr>
      </w:pPr>
      <w:r w:rsidRPr="00C67916">
        <w:rPr>
          <w:rFonts w:cs="Arial"/>
          <w:szCs w:val="28"/>
        </w:rPr>
        <w:lastRenderedPageBreak/>
        <w:t>(указать способ получения результата предоставления муниципальной услуги).</w:t>
      </w:r>
    </w:p>
    <w:p w:rsidR="0045782A" w:rsidRPr="00C67916" w:rsidRDefault="0045782A" w:rsidP="0045782A">
      <w:pPr>
        <w:ind w:firstLine="0"/>
        <w:rPr>
          <w:rFonts w:cs="Arial"/>
          <w:szCs w:val="28"/>
        </w:rPr>
      </w:pPr>
    </w:p>
    <w:p w:rsidR="0045782A" w:rsidRPr="00C67916" w:rsidRDefault="0045782A" w:rsidP="0045782A">
      <w:pPr>
        <w:tabs>
          <w:tab w:val="center" w:pos="3686"/>
          <w:tab w:val="center" w:pos="8505"/>
        </w:tabs>
        <w:ind w:firstLine="0"/>
        <w:rPr>
          <w:rFonts w:cs="Arial"/>
          <w:szCs w:val="28"/>
        </w:rPr>
      </w:pPr>
      <w:r w:rsidRPr="00C67916">
        <w:rPr>
          <w:rFonts w:cs="Arial"/>
          <w:szCs w:val="28"/>
        </w:rPr>
        <w:t>______________</w:t>
      </w:r>
      <w:r>
        <w:rPr>
          <w:rFonts w:cs="Arial"/>
          <w:szCs w:val="28"/>
        </w:rPr>
        <w:tab/>
      </w:r>
      <w:r w:rsidRPr="00C67916">
        <w:rPr>
          <w:rFonts w:cs="Arial"/>
          <w:szCs w:val="28"/>
        </w:rPr>
        <w:t xml:space="preserve"> _____________</w:t>
      </w:r>
      <w:r>
        <w:rPr>
          <w:rFonts w:cs="Arial"/>
          <w:szCs w:val="28"/>
        </w:rPr>
        <w:tab/>
      </w:r>
      <w:r w:rsidRPr="00C67916">
        <w:rPr>
          <w:rFonts w:cs="Arial"/>
          <w:szCs w:val="28"/>
        </w:rPr>
        <w:t xml:space="preserve"> _________________________</w:t>
      </w:r>
    </w:p>
    <w:p w:rsidR="0045782A" w:rsidRPr="00C67916" w:rsidRDefault="0045782A" w:rsidP="0045782A">
      <w:pPr>
        <w:tabs>
          <w:tab w:val="center" w:pos="3402"/>
        </w:tabs>
        <w:ind w:firstLine="709"/>
        <w:rPr>
          <w:rFonts w:cs="Arial"/>
          <w:szCs w:val="28"/>
        </w:rPr>
      </w:pPr>
      <w:r w:rsidRPr="00C67916">
        <w:rPr>
          <w:rFonts w:cs="Arial"/>
          <w:szCs w:val="28"/>
        </w:rPr>
        <w:t>(дата)</w:t>
      </w:r>
      <w:r>
        <w:rPr>
          <w:rFonts w:cs="Arial"/>
          <w:szCs w:val="28"/>
        </w:rPr>
        <w:tab/>
      </w:r>
      <w:r>
        <w:rPr>
          <w:rFonts w:cs="Arial"/>
          <w:szCs w:val="28"/>
        </w:rPr>
        <w:tab/>
      </w:r>
      <w:r w:rsidRPr="00C67916">
        <w:rPr>
          <w:rFonts w:cs="Arial"/>
          <w:szCs w:val="28"/>
        </w:rPr>
        <w:t xml:space="preserve"> (подпись) </w:t>
      </w:r>
      <w:r>
        <w:rPr>
          <w:rFonts w:cs="Arial"/>
          <w:szCs w:val="28"/>
        </w:rPr>
        <w:tab/>
      </w:r>
      <w:r>
        <w:rPr>
          <w:rFonts w:cs="Arial"/>
          <w:szCs w:val="28"/>
        </w:rPr>
        <w:tab/>
      </w:r>
      <w:r>
        <w:rPr>
          <w:rFonts w:cs="Arial"/>
          <w:szCs w:val="28"/>
        </w:rPr>
        <w:tab/>
      </w:r>
      <w:r>
        <w:rPr>
          <w:rFonts w:cs="Arial"/>
          <w:szCs w:val="28"/>
        </w:rPr>
        <w:tab/>
      </w:r>
      <w:r w:rsidRPr="00C67916">
        <w:rPr>
          <w:rFonts w:cs="Arial"/>
          <w:szCs w:val="28"/>
        </w:rPr>
        <w:t>(ФИО)</w:t>
      </w:r>
    </w:p>
    <w:p w:rsidR="0045782A" w:rsidRDefault="0045782A" w:rsidP="004D6593">
      <w:pPr>
        <w:ind w:firstLine="709"/>
        <w:rPr>
          <w:rFonts w:cs="Arial"/>
          <w:szCs w:val="28"/>
        </w:rPr>
      </w:pPr>
    </w:p>
    <w:p w:rsidR="0045782A" w:rsidRDefault="0045782A" w:rsidP="004D6593">
      <w:pPr>
        <w:ind w:firstLine="709"/>
        <w:rPr>
          <w:rFonts w:cs="Arial"/>
          <w:szCs w:val="28"/>
        </w:rPr>
      </w:pPr>
    </w:p>
    <w:p w:rsidR="00FF6FF3" w:rsidRPr="00C67916" w:rsidRDefault="00FF6FF3" w:rsidP="004D6593">
      <w:pPr>
        <w:ind w:firstLine="709"/>
        <w:rPr>
          <w:rFonts w:cs="Arial"/>
          <w:szCs w:val="28"/>
        </w:rPr>
      </w:pPr>
      <w:r w:rsidRPr="00C67916">
        <w:rPr>
          <w:rFonts w:cs="Arial"/>
          <w:szCs w:val="28"/>
        </w:rPr>
        <w:t>СХЕМА ГРАНИЦ ПРОЕКТИРОВАНИЯ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FF6FF3" w:rsidRPr="00C67916" w:rsidTr="008325F8">
        <w:tc>
          <w:tcPr>
            <w:tcW w:w="9854" w:type="dxa"/>
            <w:shd w:val="clear" w:color="auto" w:fill="auto"/>
          </w:tcPr>
          <w:p w:rsidR="00C67916" w:rsidRPr="00C67916" w:rsidRDefault="00C67916" w:rsidP="008325F8">
            <w:pPr>
              <w:ind w:firstLine="709"/>
              <w:rPr>
                <w:rFonts w:cs="Arial"/>
                <w:szCs w:val="28"/>
              </w:rPr>
            </w:pPr>
          </w:p>
          <w:p w:rsidR="00C67916" w:rsidRPr="00C67916" w:rsidRDefault="00C67916" w:rsidP="008325F8">
            <w:pPr>
              <w:ind w:firstLine="709"/>
              <w:rPr>
                <w:rFonts w:cs="Arial"/>
                <w:szCs w:val="28"/>
              </w:rPr>
            </w:pPr>
          </w:p>
          <w:p w:rsidR="00C67916" w:rsidRPr="00C67916" w:rsidRDefault="00C67916" w:rsidP="008325F8">
            <w:pPr>
              <w:ind w:firstLine="709"/>
              <w:rPr>
                <w:rFonts w:cs="Arial"/>
                <w:szCs w:val="28"/>
              </w:rPr>
            </w:pPr>
          </w:p>
          <w:p w:rsidR="00C67916" w:rsidRPr="00C67916" w:rsidRDefault="00C67916" w:rsidP="008325F8">
            <w:pPr>
              <w:ind w:firstLine="709"/>
              <w:rPr>
                <w:rFonts w:cs="Arial"/>
                <w:szCs w:val="28"/>
              </w:rPr>
            </w:pPr>
          </w:p>
          <w:p w:rsidR="00C67916" w:rsidRPr="00C67916" w:rsidRDefault="00C67916" w:rsidP="008325F8">
            <w:pPr>
              <w:ind w:firstLine="709"/>
              <w:rPr>
                <w:rFonts w:cs="Arial"/>
                <w:szCs w:val="28"/>
              </w:rPr>
            </w:pPr>
          </w:p>
          <w:p w:rsidR="00C67916" w:rsidRPr="00C67916" w:rsidRDefault="00C67916" w:rsidP="008325F8">
            <w:pPr>
              <w:ind w:firstLine="709"/>
              <w:rPr>
                <w:rFonts w:cs="Arial"/>
                <w:szCs w:val="28"/>
              </w:rPr>
            </w:pPr>
          </w:p>
          <w:p w:rsidR="00C67916" w:rsidRPr="00C67916" w:rsidRDefault="00C67916" w:rsidP="008325F8">
            <w:pPr>
              <w:ind w:firstLine="709"/>
              <w:rPr>
                <w:rFonts w:cs="Arial"/>
                <w:szCs w:val="28"/>
              </w:rPr>
            </w:pPr>
          </w:p>
          <w:p w:rsidR="00C67916" w:rsidRPr="00C67916" w:rsidRDefault="00C67916" w:rsidP="008325F8">
            <w:pPr>
              <w:ind w:firstLine="709"/>
              <w:rPr>
                <w:rFonts w:cs="Arial"/>
                <w:szCs w:val="28"/>
              </w:rPr>
            </w:pPr>
          </w:p>
          <w:p w:rsidR="00C67916" w:rsidRPr="00C67916" w:rsidRDefault="00C67916" w:rsidP="008325F8">
            <w:pPr>
              <w:ind w:firstLine="709"/>
              <w:rPr>
                <w:rFonts w:cs="Arial"/>
                <w:szCs w:val="28"/>
              </w:rPr>
            </w:pPr>
          </w:p>
          <w:p w:rsidR="00C67916" w:rsidRPr="00C67916" w:rsidRDefault="00C67916" w:rsidP="008325F8">
            <w:pPr>
              <w:ind w:firstLine="709"/>
              <w:rPr>
                <w:rFonts w:cs="Arial"/>
                <w:szCs w:val="28"/>
              </w:rPr>
            </w:pPr>
          </w:p>
          <w:p w:rsidR="00FF6FF3" w:rsidRPr="00C67916" w:rsidRDefault="00FF6FF3" w:rsidP="008325F8">
            <w:pPr>
              <w:ind w:firstLine="709"/>
              <w:rPr>
                <w:rFonts w:eastAsia="Calibri" w:cs="Arial"/>
                <w:szCs w:val="28"/>
              </w:rPr>
            </w:pPr>
          </w:p>
          <w:p w:rsidR="00FF6FF3" w:rsidRPr="00C67916" w:rsidRDefault="00FF6FF3" w:rsidP="008325F8">
            <w:pPr>
              <w:ind w:firstLine="709"/>
              <w:rPr>
                <w:rFonts w:eastAsia="Calibri" w:cs="Arial"/>
                <w:szCs w:val="28"/>
              </w:rPr>
            </w:pPr>
          </w:p>
        </w:tc>
      </w:tr>
    </w:tbl>
    <w:p w:rsidR="0027436C" w:rsidRPr="00C67916" w:rsidRDefault="0027436C" w:rsidP="004D6593">
      <w:pPr>
        <w:ind w:firstLine="709"/>
        <w:rPr>
          <w:rFonts w:cs="Arial"/>
          <w:szCs w:val="28"/>
        </w:rPr>
      </w:pPr>
    </w:p>
    <w:p w:rsidR="0027436C" w:rsidRPr="00C67916" w:rsidRDefault="0027436C" w:rsidP="004D6593">
      <w:pPr>
        <w:rPr>
          <w:rFonts w:cs="Arial"/>
          <w:szCs w:val="28"/>
        </w:rPr>
      </w:pPr>
      <w:r w:rsidRPr="00C67916">
        <w:rPr>
          <w:rFonts w:cs="Arial"/>
          <w:szCs w:val="28"/>
        </w:rPr>
        <w:br w:type="page"/>
      </w:r>
    </w:p>
    <w:p w:rsidR="0045782A" w:rsidRDefault="0045782A" w:rsidP="00302AE6">
      <w:pPr>
        <w:jc w:val="right"/>
        <w:rPr>
          <w:rFonts w:cs="Arial"/>
          <w:szCs w:val="28"/>
        </w:rPr>
      </w:pPr>
    </w:p>
    <w:p w:rsidR="0045782A" w:rsidRPr="0045782A" w:rsidRDefault="0045782A" w:rsidP="00302AE6">
      <w:pPr>
        <w:jc w:val="right"/>
        <w:rPr>
          <w:rFonts w:cs="Arial"/>
          <w:b/>
          <w:sz w:val="30"/>
          <w:szCs w:val="30"/>
        </w:rPr>
      </w:pPr>
    </w:p>
    <w:p w:rsidR="0045782A" w:rsidRPr="0045782A" w:rsidRDefault="0045782A" w:rsidP="00302AE6">
      <w:pPr>
        <w:jc w:val="right"/>
        <w:rPr>
          <w:rFonts w:cs="Arial"/>
          <w:b/>
          <w:sz w:val="30"/>
          <w:szCs w:val="30"/>
        </w:rPr>
      </w:pPr>
    </w:p>
    <w:p w:rsidR="00B30548" w:rsidRPr="0045782A" w:rsidRDefault="00B30548" w:rsidP="00302AE6">
      <w:pPr>
        <w:jc w:val="right"/>
        <w:rPr>
          <w:rFonts w:cs="Arial"/>
          <w:b/>
          <w:sz w:val="30"/>
          <w:szCs w:val="30"/>
        </w:rPr>
      </w:pPr>
      <w:r w:rsidRPr="0045782A">
        <w:rPr>
          <w:rFonts w:cs="Arial"/>
          <w:b/>
          <w:sz w:val="30"/>
          <w:szCs w:val="30"/>
        </w:rPr>
        <w:t>Приложение</w:t>
      </w:r>
      <w:r w:rsidR="00C67916" w:rsidRPr="0045782A">
        <w:rPr>
          <w:rFonts w:cs="Arial"/>
          <w:b/>
          <w:sz w:val="30"/>
          <w:szCs w:val="30"/>
        </w:rPr>
        <w:t xml:space="preserve"> </w:t>
      </w:r>
      <w:r w:rsidRPr="0045782A">
        <w:rPr>
          <w:rFonts w:cs="Arial"/>
          <w:b/>
          <w:sz w:val="30"/>
          <w:szCs w:val="30"/>
        </w:rPr>
        <w:t>4</w:t>
      </w:r>
    </w:p>
    <w:p w:rsidR="00B30548" w:rsidRPr="0045782A" w:rsidRDefault="00B30548" w:rsidP="00302AE6">
      <w:pPr>
        <w:ind w:firstLine="709"/>
        <w:jc w:val="right"/>
        <w:rPr>
          <w:rFonts w:cs="Arial"/>
          <w:b/>
          <w:sz w:val="30"/>
          <w:szCs w:val="30"/>
        </w:rPr>
      </w:pPr>
      <w:r w:rsidRPr="0045782A">
        <w:rPr>
          <w:rFonts w:cs="Arial"/>
          <w:b/>
          <w:sz w:val="30"/>
          <w:szCs w:val="30"/>
        </w:rPr>
        <w:t xml:space="preserve">к административному регламенту </w:t>
      </w:r>
    </w:p>
    <w:p w:rsidR="00B30548" w:rsidRPr="0045782A" w:rsidRDefault="00B30548" w:rsidP="00302AE6">
      <w:pPr>
        <w:ind w:firstLine="709"/>
        <w:jc w:val="right"/>
        <w:rPr>
          <w:rFonts w:cs="Arial"/>
          <w:b/>
          <w:sz w:val="30"/>
          <w:szCs w:val="30"/>
        </w:rPr>
      </w:pPr>
      <w:r w:rsidRPr="0045782A">
        <w:rPr>
          <w:rFonts w:cs="Arial"/>
          <w:b/>
          <w:sz w:val="30"/>
          <w:szCs w:val="30"/>
        </w:rPr>
        <w:t xml:space="preserve">предоставления муниципальной услуги </w:t>
      </w:r>
    </w:p>
    <w:p w:rsidR="00B30548" w:rsidRPr="0045782A" w:rsidRDefault="00C67916" w:rsidP="00302AE6">
      <w:pPr>
        <w:ind w:firstLine="709"/>
        <w:jc w:val="right"/>
        <w:rPr>
          <w:rFonts w:cs="Arial"/>
          <w:b/>
          <w:sz w:val="30"/>
          <w:szCs w:val="30"/>
        </w:rPr>
      </w:pPr>
      <w:r w:rsidRPr="0045782A">
        <w:rPr>
          <w:rFonts w:cs="Arial"/>
          <w:b/>
          <w:sz w:val="30"/>
          <w:szCs w:val="30"/>
        </w:rPr>
        <w:t>«</w:t>
      </w:r>
      <w:r w:rsidR="00B30548" w:rsidRPr="0045782A">
        <w:rPr>
          <w:rFonts w:cs="Arial"/>
          <w:b/>
          <w:sz w:val="30"/>
          <w:szCs w:val="30"/>
        </w:rPr>
        <w:t xml:space="preserve">Подготовка и утверждению документации </w:t>
      </w:r>
    </w:p>
    <w:p w:rsidR="00B30548" w:rsidRPr="0045782A" w:rsidRDefault="00B30548" w:rsidP="00302AE6">
      <w:pPr>
        <w:ind w:firstLine="709"/>
        <w:jc w:val="right"/>
        <w:rPr>
          <w:rFonts w:cs="Arial"/>
          <w:b/>
          <w:sz w:val="30"/>
          <w:szCs w:val="30"/>
        </w:rPr>
      </w:pPr>
      <w:r w:rsidRPr="0045782A">
        <w:rPr>
          <w:rFonts w:cs="Arial"/>
          <w:b/>
          <w:sz w:val="30"/>
          <w:szCs w:val="30"/>
        </w:rPr>
        <w:t>по планировке территории</w:t>
      </w:r>
      <w:r w:rsidR="00C67916" w:rsidRPr="0045782A">
        <w:rPr>
          <w:rFonts w:cs="Arial"/>
          <w:b/>
          <w:sz w:val="30"/>
          <w:szCs w:val="30"/>
        </w:rPr>
        <w:t>»</w:t>
      </w:r>
    </w:p>
    <w:p w:rsidR="0045782A" w:rsidRPr="0045782A" w:rsidRDefault="0045782A" w:rsidP="00302AE6">
      <w:pPr>
        <w:ind w:firstLine="709"/>
        <w:jc w:val="right"/>
        <w:rPr>
          <w:rFonts w:cs="Arial"/>
          <w:b/>
          <w:sz w:val="30"/>
          <w:szCs w:val="30"/>
        </w:rPr>
      </w:pPr>
    </w:p>
    <w:p w:rsidR="0045782A" w:rsidRPr="0045782A" w:rsidRDefault="0045782A" w:rsidP="00302AE6">
      <w:pPr>
        <w:ind w:firstLine="709"/>
        <w:jc w:val="right"/>
        <w:rPr>
          <w:rFonts w:cs="Arial"/>
          <w:b/>
          <w:sz w:val="30"/>
          <w:szCs w:val="30"/>
        </w:rPr>
      </w:pPr>
    </w:p>
    <w:p w:rsidR="0045782A" w:rsidRPr="00C67916" w:rsidRDefault="0045782A" w:rsidP="00302AE6">
      <w:pPr>
        <w:ind w:firstLine="709"/>
        <w:jc w:val="right"/>
        <w:rPr>
          <w:rFonts w:cs="Arial"/>
          <w:szCs w:val="28"/>
        </w:rPr>
      </w:pPr>
    </w:p>
    <w:p w:rsidR="00B30548" w:rsidRPr="00C67916" w:rsidRDefault="00B30548">
      <w:pPr>
        <w:rPr>
          <w:rFonts w:cs="Arial"/>
          <w:szCs w:val="28"/>
        </w:rPr>
      </w:pPr>
    </w:p>
    <w:p w:rsidR="00302AE6" w:rsidRPr="00C67916" w:rsidRDefault="00302AE6" w:rsidP="00302AE6">
      <w:pPr>
        <w:ind w:firstLine="709"/>
        <w:jc w:val="right"/>
        <w:rPr>
          <w:rFonts w:cs="Arial"/>
          <w:szCs w:val="28"/>
        </w:rPr>
      </w:pPr>
      <w:r w:rsidRPr="00C67916">
        <w:rPr>
          <w:rFonts w:cs="Arial"/>
          <w:szCs w:val="28"/>
        </w:rPr>
        <w:t>В администрацию Березовского района от___________________________________</w:t>
      </w:r>
    </w:p>
    <w:p w:rsidR="00302AE6" w:rsidRPr="00C67916" w:rsidRDefault="00302AE6" w:rsidP="00302AE6">
      <w:pPr>
        <w:ind w:firstLine="709"/>
        <w:jc w:val="right"/>
        <w:rPr>
          <w:rFonts w:cs="Arial"/>
          <w:szCs w:val="28"/>
        </w:rPr>
      </w:pPr>
      <w:r w:rsidRPr="00C67916">
        <w:rPr>
          <w:rFonts w:cs="Arial"/>
          <w:szCs w:val="28"/>
        </w:rPr>
        <w:t>(для заявителя юридического лица</w:t>
      </w:r>
      <w:r w:rsidR="00C67916" w:rsidRPr="00C67916">
        <w:rPr>
          <w:rFonts w:cs="Arial"/>
          <w:szCs w:val="28"/>
        </w:rPr>
        <w:t>-</w:t>
      </w:r>
      <w:r w:rsidRPr="00C67916">
        <w:rPr>
          <w:rFonts w:cs="Arial"/>
          <w:szCs w:val="28"/>
        </w:rPr>
        <w:t xml:space="preserve">полное </w:t>
      </w:r>
    </w:p>
    <w:p w:rsidR="00302AE6" w:rsidRPr="00C67916" w:rsidRDefault="00302AE6" w:rsidP="00302AE6">
      <w:pPr>
        <w:ind w:firstLine="709"/>
        <w:jc w:val="right"/>
        <w:rPr>
          <w:rFonts w:cs="Arial"/>
          <w:szCs w:val="28"/>
        </w:rPr>
      </w:pPr>
      <w:r w:rsidRPr="00C67916">
        <w:rPr>
          <w:rFonts w:cs="Arial"/>
          <w:szCs w:val="28"/>
        </w:rPr>
        <w:t xml:space="preserve">наименование, </w:t>
      </w:r>
    </w:p>
    <w:p w:rsidR="00302AE6" w:rsidRPr="00C67916" w:rsidRDefault="00302AE6" w:rsidP="00302AE6">
      <w:pPr>
        <w:ind w:firstLine="709"/>
        <w:jc w:val="right"/>
        <w:rPr>
          <w:rFonts w:cs="Arial"/>
          <w:szCs w:val="28"/>
        </w:rPr>
      </w:pPr>
      <w:r w:rsidRPr="00C67916">
        <w:rPr>
          <w:rFonts w:cs="Arial"/>
          <w:szCs w:val="28"/>
        </w:rPr>
        <w:t xml:space="preserve">организационно-правовая форма, </w:t>
      </w:r>
    </w:p>
    <w:p w:rsidR="00302AE6" w:rsidRPr="00C67916" w:rsidRDefault="00302AE6" w:rsidP="00302AE6">
      <w:pPr>
        <w:ind w:firstLine="709"/>
        <w:jc w:val="right"/>
        <w:rPr>
          <w:rFonts w:cs="Arial"/>
          <w:szCs w:val="28"/>
        </w:rPr>
      </w:pPr>
      <w:r w:rsidRPr="00C67916">
        <w:rPr>
          <w:rFonts w:cs="Arial"/>
          <w:szCs w:val="28"/>
        </w:rPr>
        <w:t xml:space="preserve">сведения о государственной регистрации, </w:t>
      </w:r>
    </w:p>
    <w:p w:rsidR="00302AE6" w:rsidRPr="00C67916" w:rsidRDefault="00302AE6" w:rsidP="00302AE6">
      <w:pPr>
        <w:ind w:firstLine="709"/>
        <w:jc w:val="right"/>
        <w:rPr>
          <w:rFonts w:cs="Arial"/>
          <w:szCs w:val="28"/>
        </w:rPr>
      </w:pPr>
      <w:r w:rsidRPr="00C67916">
        <w:rPr>
          <w:rFonts w:cs="Arial"/>
          <w:szCs w:val="28"/>
        </w:rPr>
        <w:t xml:space="preserve">место нахождения, </w:t>
      </w:r>
    </w:p>
    <w:p w:rsidR="00302AE6" w:rsidRPr="00C67916" w:rsidRDefault="00302AE6" w:rsidP="00302AE6">
      <w:pPr>
        <w:ind w:firstLine="709"/>
        <w:jc w:val="right"/>
        <w:rPr>
          <w:rFonts w:cs="Arial"/>
          <w:szCs w:val="28"/>
        </w:rPr>
      </w:pPr>
      <w:r w:rsidRPr="00C67916">
        <w:rPr>
          <w:rFonts w:cs="Arial"/>
          <w:szCs w:val="28"/>
        </w:rPr>
        <w:t xml:space="preserve">контактная информация: телефон, эл. почта; </w:t>
      </w:r>
    </w:p>
    <w:p w:rsidR="00302AE6" w:rsidRPr="00C67916" w:rsidRDefault="00302AE6" w:rsidP="00302AE6">
      <w:pPr>
        <w:ind w:firstLine="709"/>
        <w:jc w:val="right"/>
        <w:rPr>
          <w:rFonts w:cs="Arial"/>
          <w:szCs w:val="28"/>
        </w:rPr>
      </w:pPr>
      <w:r w:rsidRPr="00C67916">
        <w:rPr>
          <w:rFonts w:cs="Arial"/>
          <w:szCs w:val="28"/>
        </w:rPr>
        <w:t>для заявителя физического лица</w:t>
      </w:r>
      <w:r w:rsidR="00C67916" w:rsidRPr="00C67916">
        <w:rPr>
          <w:rFonts w:cs="Arial"/>
          <w:szCs w:val="28"/>
        </w:rPr>
        <w:t>-</w:t>
      </w:r>
      <w:r w:rsidRPr="00C67916">
        <w:rPr>
          <w:rFonts w:cs="Arial"/>
          <w:szCs w:val="28"/>
        </w:rPr>
        <w:t xml:space="preserve">фамилия, имя, отчество, </w:t>
      </w:r>
    </w:p>
    <w:p w:rsidR="00302AE6" w:rsidRPr="00C67916" w:rsidRDefault="00302AE6" w:rsidP="00302AE6">
      <w:pPr>
        <w:ind w:firstLine="709"/>
        <w:jc w:val="right"/>
        <w:rPr>
          <w:rFonts w:cs="Arial"/>
          <w:szCs w:val="28"/>
        </w:rPr>
      </w:pPr>
      <w:r w:rsidRPr="00C67916">
        <w:rPr>
          <w:rFonts w:cs="Arial"/>
          <w:szCs w:val="28"/>
        </w:rPr>
        <w:t xml:space="preserve">паспортные данные, </w:t>
      </w:r>
    </w:p>
    <w:p w:rsidR="00302AE6" w:rsidRPr="00C67916" w:rsidRDefault="00302AE6" w:rsidP="00302AE6">
      <w:pPr>
        <w:ind w:firstLine="709"/>
        <w:jc w:val="right"/>
        <w:rPr>
          <w:rFonts w:cs="Arial"/>
          <w:szCs w:val="28"/>
        </w:rPr>
      </w:pPr>
      <w:r w:rsidRPr="00C67916">
        <w:rPr>
          <w:rFonts w:cs="Arial"/>
          <w:szCs w:val="28"/>
        </w:rPr>
        <w:t xml:space="preserve">регистрация по месту жительства, </w:t>
      </w:r>
    </w:p>
    <w:p w:rsidR="00302AE6" w:rsidRPr="00C67916" w:rsidRDefault="00302AE6" w:rsidP="00302AE6">
      <w:pPr>
        <w:ind w:firstLine="709"/>
        <w:jc w:val="right"/>
        <w:rPr>
          <w:rFonts w:cs="Arial"/>
          <w:szCs w:val="28"/>
        </w:rPr>
      </w:pPr>
      <w:r w:rsidRPr="00C67916">
        <w:rPr>
          <w:rFonts w:cs="Arial"/>
          <w:szCs w:val="28"/>
        </w:rPr>
        <w:t xml:space="preserve">адрес фактического проживания, </w:t>
      </w:r>
    </w:p>
    <w:p w:rsidR="00302AE6" w:rsidRPr="00C67916" w:rsidRDefault="00302AE6" w:rsidP="00302AE6">
      <w:pPr>
        <w:ind w:firstLine="709"/>
        <w:jc w:val="right"/>
        <w:rPr>
          <w:rFonts w:cs="Arial"/>
          <w:szCs w:val="28"/>
        </w:rPr>
      </w:pPr>
      <w:r w:rsidRPr="00C67916">
        <w:rPr>
          <w:rFonts w:cs="Arial"/>
          <w:szCs w:val="28"/>
        </w:rPr>
        <w:t xml:space="preserve">телефон) </w:t>
      </w:r>
    </w:p>
    <w:p w:rsidR="00C67916" w:rsidRPr="0045782A" w:rsidRDefault="008956BF" w:rsidP="00302AE6">
      <w:pPr>
        <w:shd w:val="clear" w:color="auto" w:fill="FFFFFF"/>
        <w:spacing w:after="240"/>
        <w:jc w:val="center"/>
        <w:textAlignment w:val="baseline"/>
        <w:rPr>
          <w:rFonts w:cs="Arial"/>
          <w:b/>
          <w:bCs/>
        </w:rPr>
      </w:pPr>
      <w:r w:rsidRPr="0045782A">
        <w:rPr>
          <w:rFonts w:cs="Arial"/>
          <w:b/>
          <w:bCs/>
        </w:rPr>
        <w:t>Заявление</w:t>
      </w:r>
      <w:r w:rsidR="00B30548" w:rsidRPr="0045782A">
        <w:rPr>
          <w:rFonts w:cs="Arial"/>
          <w:b/>
          <w:bCs/>
        </w:rPr>
        <w:t xml:space="preserve"> об отмене</w:t>
      </w:r>
      <w:r w:rsidR="00C67916" w:rsidRPr="0045782A">
        <w:rPr>
          <w:rFonts w:cs="Arial"/>
          <w:b/>
          <w:bCs/>
        </w:rPr>
        <w:t xml:space="preserve"> </w:t>
      </w:r>
      <w:r w:rsidR="00B30548" w:rsidRPr="0045782A">
        <w:rPr>
          <w:rFonts w:cs="Arial"/>
          <w:b/>
          <w:bCs/>
        </w:rPr>
        <w:t>отдельных частей</w:t>
      </w:r>
      <w:r w:rsidR="00302AE6" w:rsidRPr="0045782A">
        <w:rPr>
          <w:rFonts w:cs="Arial"/>
          <w:b/>
          <w:bCs/>
        </w:rPr>
        <w:t xml:space="preserve"> документации по планировке территории</w:t>
      </w:r>
    </w:p>
    <w:p w:rsidR="00C67916" w:rsidRPr="00C67916" w:rsidRDefault="00B30548" w:rsidP="0045782A">
      <w:pPr>
        <w:ind w:firstLine="0"/>
      </w:pPr>
      <w:r w:rsidRPr="00C67916">
        <w:t>Прошу</w:t>
      </w:r>
      <w:r w:rsidR="00C67916" w:rsidRPr="00C67916">
        <w:t xml:space="preserve"> </w:t>
      </w:r>
      <w:r w:rsidRPr="00C67916">
        <w:t>отменить отдельные части</w:t>
      </w:r>
      <w:r w:rsidR="00302AE6" w:rsidRPr="00C67916">
        <w:t xml:space="preserve"> документации по планировке территории</w:t>
      </w:r>
      <w:r w:rsidRPr="00C67916">
        <w:t>) ___________</w:t>
      </w:r>
      <w:r w:rsidR="00302AE6" w:rsidRPr="00C67916">
        <w:t>___</w:t>
      </w:r>
      <w:r w:rsidRPr="00C67916">
        <w:t>__________________________</w:t>
      </w:r>
      <w:r w:rsidR="0045782A">
        <w:t>_______________________________</w:t>
      </w:r>
      <w:r w:rsidRPr="00C67916">
        <w:t>,</w:t>
      </w:r>
    </w:p>
    <w:p w:rsidR="00B30548" w:rsidRPr="00C67916" w:rsidRDefault="00B30548" w:rsidP="0045782A">
      <w:pPr>
        <w:jc w:val="center"/>
      </w:pPr>
      <w:r w:rsidRPr="00C67916">
        <w:t>(указать вид утвержденной документации)</w:t>
      </w:r>
    </w:p>
    <w:p w:rsidR="00B30548" w:rsidRPr="00C67916" w:rsidRDefault="00B30548" w:rsidP="0045782A">
      <w:pPr>
        <w:ind w:firstLine="0"/>
        <w:textAlignment w:val="baseline"/>
        <w:rPr>
          <w:rFonts w:cs="Arial"/>
          <w:spacing w:val="-18"/>
        </w:rPr>
      </w:pPr>
      <w:r w:rsidRPr="00C67916">
        <w:rPr>
          <w:rFonts w:cs="Arial"/>
          <w:spacing w:val="-18"/>
        </w:rPr>
        <w:t>утвержденную ___________________________________________________</w:t>
      </w:r>
      <w:r w:rsidR="0045782A">
        <w:rPr>
          <w:rFonts w:cs="Arial"/>
          <w:spacing w:val="-18"/>
        </w:rPr>
        <w:t>_______</w:t>
      </w:r>
      <w:r w:rsidRPr="00C67916">
        <w:rPr>
          <w:rFonts w:cs="Arial"/>
          <w:spacing w:val="-18"/>
        </w:rPr>
        <w:t>___________</w:t>
      </w:r>
    </w:p>
    <w:p w:rsidR="00C67916" w:rsidRPr="00C67916" w:rsidRDefault="00B30548" w:rsidP="0045782A">
      <w:pPr>
        <w:ind w:firstLine="0"/>
        <w:textAlignment w:val="baseline"/>
        <w:rPr>
          <w:rFonts w:cs="Arial"/>
          <w:spacing w:val="-18"/>
        </w:rPr>
      </w:pPr>
      <w:r w:rsidRPr="00C67916">
        <w:rPr>
          <w:rFonts w:cs="Arial"/>
          <w:spacing w:val="-18"/>
        </w:rPr>
        <w:t>_________________________________________________________________________</w:t>
      </w:r>
      <w:r w:rsidR="0045782A">
        <w:rPr>
          <w:rFonts w:cs="Arial"/>
          <w:spacing w:val="-18"/>
        </w:rPr>
        <w:t>________</w:t>
      </w:r>
      <w:r w:rsidRPr="00C67916">
        <w:rPr>
          <w:rFonts w:cs="Arial"/>
          <w:spacing w:val="-18"/>
        </w:rPr>
        <w:t>_,</w:t>
      </w:r>
    </w:p>
    <w:p w:rsidR="00C67916" w:rsidRPr="00C67916" w:rsidRDefault="00B30548" w:rsidP="009A7D15">
      <w:r w:rsidRPr="00C67916">
        <w:t xml:space="preserve">(реквизиты акта о принятии решения об утверждении документации </w:t>
      </w:r>
    </w:p>
    <w:p w:rsidR="00C67916" w:rsidRPr="00C67916" w:rsidRDefault="00B30548" w:rsidP="009A7D15">
      <w:pPr>
        <w:ind w:firstLine="0"/>
      </w:pPr>
      <w:r w:rsidRPr="00C67916">
        <w:t>по планировке территории)</w:t>
      </w:r>
    </w:p>
    <w:p w:rsidR="00B30548" w:rsidRPr="00C67916" w:rsidRDefault="00B30548" w:rsidP="009A7D15">
      <w:pPr>
        <w:ind w:firstLine="0"/>
      </w:pPr>
      <w:r w:rsidRPr="00C67916">
        <w:t>В связи с _________________________________________________</w:t>
      </w:r>
      <w:r w:rsidR="009A7D15">
        <w:t>__</w:t>
      </w:r>
      <w:r w:rsidRPr="00C67916">
        <w:t>____________</w:t>
      </w:r>
    </w:p>
    <w:p w:rsidR="00C67916" w:rsidRPr="00C67916" w:rsidRDefault="00B30548" w:rsidP="009A7D15">
      <w:pPr>
        <w:ind w:firstLine="0"/>
        <w:textAlignment w:val="baseline"/>
        <w:rPr>
          <w:rFonts w:cs="Arial"/>
          <w:spacing w:val="-18"/>
        </w:rPr>
      </w:pPr>
      <w:r w:rsidRPr="00C67916">
        <w:rPr>
          <w:rFonts w:cs="Arial"/>
          <w:spacing w:val="-18"/>
        </w:rPr>
        <w:t>__________________________________________________________________________</w:t>
      </w:r>
      <w:r w:rsidR="009A7D15">
        <w:rPr>
          <w:rFonts w:cs="Arial"/>
          <w:spacing w:val="-18"/>
        </w:rPr>
        <w:t>_______</w:t>
      </w:r>
      <w:r w:rsidRPr="00C67916">
        <w:rPr>
          <w:rFonts w:cs="Arial"/>
          <w:spacing w:val="-18"/>
        </w:rPr>
        <w:t>_</w:t>
      </w:r>
    </w:p>
    <w:p w:rsidR="00C67916" w:rsidRPr="00C67916" w:rsidRDefault="00B30548" w:rsidP="009A7D15">
      <w:pPr>
        <w:jc w:val="center"/>
      </w:pPr>
      <w:r w:rsidRPr="00C67916">
        <w:t>(указать причины, по которым документация по планировке территории или</w:t>
      </w:r>
    </w:p>
    <w:p w:rsidR="00C67916" w:rsidRPr="00C67916" w:rsidRDefault="00B30548" w:rsidP="009A7D15">
      <w:pPr>
        <w:jc w:val="center"/>
      </w:pPr>
      <w:r w:rsidRPr="00C67916">
        <w:t>ее отдельные части подлежат отмене)</w:t>
      </w:r>
    </w:p>
    <w:p w:rsidR="00B30548" w:rsidRPr="00C67916" w:rsidRDefault="008F3349" w:rsidP="009A7D15">
      <w:pPr>
        <w:ind w:firstLine="0"/>
        <w:textAlignment w:val="baseline"/>
        <w:rPr>
          <w:rFonts w:cs="Arial"/>
          <w:spacing w:val="-18"/>
        </w:rPr>
      </w:pPr>
      <w:r w:rsidRPr="00C67916">
        <w:rPr>
          <w:rFonts w:cs="Arial"/>
          <w:spacing w:val="-18"/>
        </w:rPr>
        <w:t>Приложение</w:t>
      </w:r>
      <w:r w:rsidR="00B30548" w:rsidRPr="00C67916">
        <w:rPr>
          <w:rFonts w:cs="Arial"/>
          <w:spacing w:val="-18"/>
        </w:rPr>
        <w:t>:</w:t>
      </w:r>
    </w:p>
    <w:p w:rsidR="00B30548" w:rsidRPr="00C67916" w:rsidRDefault="00B30548" w:rsidP="009A7D15">
      <w:pPr>
        <w:ind w:firstLine="0"/>
        <w:textAlignment w:val="baseline"/>
        <w:rPr>
          <w:rFonts w:cs="Arial"/>
          <w:spacing w:val="-18"/>
        </w:rPr>
      </w:pPr>
      <w:r w:rsidRPr="00C67916">
        <w:rPr>
          <w:rFonts w:cs="Arial"/>
          <w:spacing w:val="-18"/>
        </w:rPr>
        <w:t>________________________________________________________________</w:t>
      </w:r>
      <w:r w:rsidR="009A7D15">
        <w:rPr>
          <w:rFonts w:cs="Arial"/>
          <w:spacing w:val="-18"/>
        </w:rPr>
        <w:t>________</w:t>
      </w:r>
      <w:r w:rsidRPr="00C67916">
        <w:rPr>
          <w:rFonts w:cs="Arial"/>
          <w:spacing w:val="-18"/>
        </w:rPr>
        <w:t>___________</w:t>
      </w:r>
    </w:p>
    <w:p w:rsidR="00C67916" w:rsidRDefault="00B30548" w:rsidP="009A7D15">
      <w:pPr>
        <w:ind w:firstLine="0"/>
        <w:textAlignment w:val="baseline"/>
        <w:rPr>
          <w:rFonts w:cs="Arial"/>
          <w:spacing w:val="-18"/>
        </w:rPr>
      </w:pPr>
      <w:r w:rsidRPr="00C67916">
        <w:rPr>
          <w:rFonts w:cs="Arial"/>
          <w:spacing w:val="-18"/>
        </w:rPr>
        <w:t>_________________________________________________________________________</w:t>
      </w:r>
      <w:r w:rsidR="009A7D15">
        <w:rPr>
          <w:rFonts w:cs="Arial"/>
          <w:spacing w:val="-18"/>
        </w:rPr>
        <w:t>________</w:t>
      </w:r>
      <w:r w:rsidRPr="00C67916">
        <w:rPr>
          <w:rFonts w:cs="Arial"/>
          <w:spacing w:val="-18"/>
        </w:rPr>
        <w:t>__</w:t>
      </w:r>
    </w:p>
    <w:p w:rsidR="009A7D15" w:rsidRPr="00C67916" w:rsidRDefault="009A7D15" w:rsidP="009A7D15">
      <w:pPr>
        <w:ind w:firstLine="0"/>
        <w:textAlignment w:val="baseline"/>
        <w:rPr>
          <w:rFonts w:cs="Arial"/>
          <w:spacing w:val="-18"/>
        </w:rPr>
      </w:pPr>
    </w:p>
    <w:p w:rsidR="00C67916" w:rsidRPr="00C67916" w:rsidRDefault="00B30548" w:rsidP="009A7D15">
      <w:pPr>
        <w:ind w:firstLine="0"/>
        <w:textAlignment w:val="baseline"/>
        <w:rPr>
          <w:rFonts w:cs="Arial"/>
          <w:spacing w:val="-18"/>
        </w:rPr>
      </w:pPr>
      <w:r w:rsidRPr="00C67916">
        <w:rPr>
          <w:rFonts w:cs="Arial"/>
          <w:spacing w:val="-18"/>
        </w:rPr>
        <w:t>_______________ ______________ ____________________________________________</w:t>
      </w:r>
      <w:r w:rsidR="009A7D15">
        <w:rPr>
          <w:rFonts w:cs="Arial"/>
          <w:spacing w:val="-18"/>
        </w:rPr>
        <w:t>_________</w:t>
      </w:r>
    </w:p>
    <w:p w:rsidR="00C67916" w:rsidRPr="00C67916" w:rsidRDefault="00B30548" w:rsidP="009A7D15">
      <w:pPr>
        <w:tabs>
          <w:tab w:val="center" w:pos="1701"/>
        </w:tabs>
        <w:textAlignment w:val="baseline"/>
        <w:rPr>
          <w:rFonts w:cs="Arial"/>
          <w:spacing w:val="-18"/>
        </w:rPr>
      </w:pPr>
      <w:r w:rsidRPr="00C67916">
        <w:rPr>
          <w:rFonts w:cs="Arial"/>
          <w:spacing w:val="-18"/>
        </w:rPr>
        <w:t>(дата)</w:t>
      </w:r>
      <w:r w:rsidR="00C67916" w:rsidRPr="00C67916">
        <w:rPr>
          <w:rFonts w:cs="Arial"/>
          <w:spacing w:val="-18"/>
        </w:rPr>
        <w:t xml:space="preserve"> </w:t>
      </w:r>
      <w:r w:rsidR="009A7D15">
        <w:rPr>
          <w:rFonts w:cs="Arial"/>
          <w:spacing w:val="-18"/>
        </w:rPr>
        <w:tab/>
      </w:r>
      <w:r w:rsidR="009A7D15">
        <w:rPr>
          <w:rFonts w:cs="Arial"/>
          <w:spacing w:val="-18"/>
        </w:rPr>
        <w:tab/>
      </w:r>
      <w:r w:rsidRPr="00C67916">
        <w:rPr>
          <w:rFonts w:cs="Arial"/>
          <w:spacing w:val="-18"/>
        </w:rPr>
        <w:t>(подпись)</w:t>
      </w:r>
      <w:r w:rsidR="009A7D15">
        <w:rPr>
          <w:rFonts w:cs="Arial"/>
          <w:spacing w:val="-18"/>
        </w:rPr>
        <w:tab/>
      </w:r>
      <w:r w:rsidR="009A7D15">
        <w:rPr>
          <w:rFonts w:cs="Arial"/>
          <w:spacing w:val="-18"/>
        </w:rPr>
        <w:tab/>
      </w:r>
      <w:r w:rsidR="009A7D15">
        <w:rPr>
          <w:rFonts w:cs="Arial"/>
          <w:spacing w:val="-18"/>
        </w:rPr>
        <w:tab/>
      </w:r>
      <w:r w:rsidR="00C67916" w:rsidRPr="00C67916">
        <w:rPr>
          <w:rFonts w:cs="Arial"/>
          <w:spacing w:val="-18"/>
        </w:rPr>
        <w:t xml:space="preserve"> </w:t>
      </w:r>
      <w:r w:rsidRPr="00C67916">
        <w:rPr>
          <w:rFonts w:cs="Arial"/>
          <w:spacing w:val="-18"/>
        </w:rPr>
        <w:t>(расшифровка)</w:t>
      </w:r>
    </w:p>
    <w:p w:rsidR="00B30548" w:rsidRPr="00C67916" w:rsidRDefault="00B30548" w:rsidP="00302AE6">
      <w:pPr>
        <w:textAlignment w:val="baseline"/>
        <w:rPr>
          <w:rFonts w:cs="Arial"/>
        </w:rPr>
      </w:pPr>
      <w:r w:rsidRPr="00C67916">
        <w:rPr>
          <w:rFonts w:cs="Arial"/>
        </w:rPr>
        <w:t>________________</w:t>
      </w:r>
    </w:p>
    <w:p w:rsidR="00302AE6" w:rsidRPr="00C67916" w:rsidRDefault="00302AE6" w:rsidP="00302AE6">
      <w:pPr>
        <w:rPr>
          <w:rFonts w:cs="Arial"/>
          <w:bCs/>
          <w:szCs w:val="28"/>
        </w:rPr>
      </w:pPr>
      <w:r w:rsidRPr="00C67916">
        <w:rPr>
          <w:rFonts w:cs="Arial"/>
          <w:bCs/>
          <w:szCs w:val="28"/>
        </w:rPr>
        <w:br w:type="page"/>
      </w:r>
      <w:r w:rsidR="00F1188A">
        <w:rPr>
          <w:rFonts w:cs="Arial"/>
          <w:bCs/>
          <w:szCs w:val="28"/>
        </w:rPr>
        <w:lastRenderedPageBreak/>
        <w:t xml:space="preserve">(приложение 5 к Административному регламенту изложено в редакции постановления Администрации </w:t>
      </w:r>
      <w:hyperlink r:id="rId90" w:tooltip="постановление от 23.12.2024 0:00:00 №1171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00F1188A" w:rsidRPr="00F1188A">
          <w:rPr>
            <w:rStyle w:val="a5"/>
            <w:rFonts w:cs="Arial"/>
            <w:bCs/>
            <w:szCs w:val="28"/>
          </w:rPr>
          <w:t>от 23.12.2024 № 1171</w:t>
        </w:r>
      </w:hyperlink>
      <w:r w:rsidR="00F1188A">
        <w:rPr>
          <w:rFonts w:cs="Arial"/>
          <w:bCs/>
          <w:szCs w:val="28"/>
        </w:rPr>
        <w:t>)</w:t>
      </w:r>
    </w:p>
    <w:p w:rsidR="009A7D15" w:rsidRDefault="009A7D15" w:rsidP="009A7D15">
      <w:pPr>
        <w:pStyle w:val="3"/>
        <w:jc w:val="right"/>
        <w:rPr>
          <w:sz w:val="30"/>
          <w:szCs w:val="30"/>
        </w:rPr>
      </w:pPr>
    </w:p>
    <w:p w:rsidR="00C67916" w:rsidRPr="00C67916" w:rsidRDefault="00C67916" w:rsidP="004D6593">
      <w:pPr>
        <w:autoSpaceDE w:val="0"/>
        <w:autoSpaceDN w:val="0"/>
        <w:adjustRightInd w:val="0"/>
        <w:ind w:firstLine="540"/>
        <w:rPr>
          <w:rFonts w:cs="Arial"/>
          <w:szCs w:val="28"/>
        </w:rPr>
      </w:pPr>
    </w:p>
    <w:p w:rsidR="00DE7D0F" w:rsidRPr="00DE7D0F" w:rsidRDefault="00DE7D0F" w:rsidP="00DE7D0F">
      <w:pPr>
        <w:jc w:val="right"/>
        <w:outlineLvl w:val="2"/>
        <w:rPr>
          <w:rFonts w:cs="Arial"/>
          <w:b/>
          <w:bCs/>
          <w:sz w:val="30"/>
          <w:szCs w:val="30"/>
        </w:rPr>
      </w:pPr>
      <w:r w:rsidRPr="00DE7D0F">
        <w:rPr>
          <w:rFonts w:cs="Arial"/>
          <w:b/>
          <w:bCs/>
          <w:sz w:val="30"/>
          <w:szCs w:val="30"/>
        </w:rPr>
        <w:t>Приложение 5</w:t>
      </w:r>
    </w:p>
    <w:p w:rsidR="00DE7D0F" w:rsidRPr="00DE7D0F" w:rsidRDefault="00DE7D0F" w:rsidP="00DE7D0F">
      <w:pPr>
        <w:ind w:firstLine="709"/>
        <w:jc w:val="right"/>
        <w:rPr>
          <w:rFonts w:cs="Arial"/>
          <w:b/>
          <w:sz w:val="30"/>
          <w:szCs w:val="30"/>
        </w:rPr>
      </w:pPr>
      <w:r w:rsidRPr="00DE7D0F">
        <w:rPr>
          <w:rFonts w:cs="Arial"/>
          <w:b/>
          <w:sz w:val="30"/>
          <w:szCs w:val="30"/>
        </w:rPr>
        <w:t xml:space="preserve">к административному регламенту </w:t>
      </w:r>
    </w:p>
    <w:p w:rsidR="00DE7D0F" w:rsidRPr="00DE7D0F" w:rsidRDefault="00DE7D0F" w:rsidP="00DE7D0F">
      <w:pPr>
        <w:ind w:firstLine="709"/>
        <w:jc w:val="right"/>
        <w:rPr>
          <w:rFonts w:cs="Arial"/>
          <w:b/>
          <w:sz w:val="30"/>
          <w:szCs w:val="30"/>
        </w:rPr>
      </w:pPr>
      <w:r w:rsidRPr="00DE7D0F">
        <w:rPr>
          <w:rFonts w:cs="Arial"/>
          <w:b/>
          <w:sz w:val="30"/>
          <w:szCs w:val="30"/>
        </w:rPr>
        <w:t xml:space="preserve">предоставления муниципальной услуги </w:t>
      </w:r>
    </w:p>
    <w:p w:rsidR="00DE7D0F" w:rsidRPr="00DE7D0F" w:rsidRDefault="00DE7D0F" w:rsidP="00DE7D0F">
      <w:pPr>
        <w:ind w:firstLine="709"/>
        <w:jc w:val="right"/>
        <w:rPr>
          <w:rFonts w:cs="Arial"/>
          <w:b/>
          <w:sz w:val="30"/>
          <w:szCs w:val="30"/>
        </w:rPr>
      </w:pPr>
      <w:r w:rsidRPr="00DE7D0F">
        <w:rPr>
          <w:rFonts w:cs="Arial"/>
          <w:b/>
          <w:sz w:val="30"/>
          <w:szCs w:val="30"/>
        </w:rPr>
        <w:t xml:space="preserve">«Подготовка и утверждению документации </w:t>
      </w:r>
    </w:p>
    <w:p w:rsidR="00DE7D0F" w:rsidRPr="00DE7D0F" w:rsidRDefault="00DE7D0F" w:rsidP="00DE7D0F">
      <w:pPr>
        <w:ind w:firstLine="709"/>
        <w:jc w:val="right"/>
        <w:rPr>
          <w:rFonts w:cs="Arial"/>
          <w:b/>
          <w:sz w:val="30"/>
          <w:szCs w:val="30"/>
        </w:rPr>
      </w:pPr>
      <w:r w:rsidRPr="00DE7D0F">
        <w:rPr>
          <w:rFonts w:cs="Arial"/>
          <w:b/>
          <w:sz w:val="30"/>
          <w:szCs w:val="30"/>
        </w:rPr>
        <w:t>по планировке территории»</w:t>
      </w:r>
    </w:p>
    <w:p w:rsidR="00DE7D0F" w:rsidRPr="00DE7D0F" w:rsidRDefault="00DE7D0F" w:rsidP="00DE7D0F">
      <w:pPr>
        <w:autoSpaceDE w:val="0"/>
        <w:autoSpaceDN w:val="0"/>
        <w:adjustRightInd w:val="0"/>
        <w:jc w:val="right"/>
        <w:outlineLvl w:val="0"/>
        <w:rPr>
          <w:rFonts w:eastAsia="Calibri" w:cs="Arial"/>
          <w:b/>
          <w:sz w:val="30"/>
          <w:szCs w:val="30"/>
          <w:lang w:eastAsia="en-US"/>
        </w:rPr>
      </w:pPr>
    </w:p>
    <w:p w:rsidR="00DE7D0F" w:rsidRPr="00DE7D0F" w:rsidRDefault="00DE7D0F" w:rsidP="00DE7D0F">
      <w:pPr>
        <w:autoSpaceDE w:val="0"/>
        <w:autoSpaceDN w:val="0"/>
        <w:adjustRightInd w:val="0"/>
        <w:jc w:val="right"/>
        <w:outlineLvl w:val="0"/>
        <w:rPr>
          <w:rFonts w:eastAsia="Calibri" w:cs="Arial"/>
          <w:b/>
          <w:sz w:val="30"/>
          <w:szCs w:val="30"/>
          <w:lang w:eastAsia="en-US"/>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815"/>
      </w:tblGrid>
      <w:tr w:rsidR="00DE7D0F" w:rsidRPr="00DE7D0F" w:rsidTr="00DE7D0F">
        <w:trPr>
          <w:trHeight w:val="1604"/>
        </w:trPr>
        <w:tc>
          <w:tcPr>
            <w:tcW w:w="9815" w:type="dxa"/>
            <w:hideMark/>
          </w:tcPr>
          <w:p w:rsidR="00DE7D0F" w:rsidRPr="00DE7D0F" w:rsidRDefault="00DE7D0F" w:rsidP="00DE7D0F">
            <w:pPr>
              <w:autoSpaceDE w:val="0"/>
              <w:autoSpaceDN w:val="0"/>
              <w:adjustRightInd w:val="0"/>
              <w:jc w:val="center"/>
              <w:rPr>
                <w:rFonts w:eastAsia="Calibri" w:cs="Arial"/>
                <w:szCs w:val="28"/>
                <w:lang w:eastAsia="en-US"/>
              </w:rPr>
            </w:pPr>
            <w:r w:rsidRPr="00DE7D0F">
              <w:rPr>
                <w:rFonts w:eastAsia="Calibri" w:cs="Arial"/>
                <w:szCs w:val="28"/>
                <w:lang w:eastAsia="en-US"/>
              </w:rPr>
              <w:t>ЗАДАНИЕ</w:t>
            </w:r>
          </w:p>
          <w:p w:rsidR="00DE7D0F" w:rsidRPr="00DE7D0F" w:rsidRDefault="00DE7D0F" w:rsidP="00DE7D0F">
            <w:pPr>
              <w:autoSpaceDE w:val="0"/>
              <w:autoSpaceDN w:val="0"/>
              <w:adjustRightInd w:val="0"/>
              <w:jc w:val="center"/>
              <w:rPr>
                <w:rFonts w:eastAsia="Calibri" w:cs="Arial"/>
                <w:szCs w:val="28"/>
                <w:lang w:eastAsia="en-US"/>
              </w:rPr>
            </w:pPr>
            <w:r w:rsidRPr="00DE7D0F">
              <w:rPr>
                <w:rFonts w:eastAsia="Calibri" w:cs="Arial"/>
                <w:szCs w:val="28"/>
                <w:lang w:eastAsia="en-US"/>
              </w:rPr>
              <w:t>на разработку документации по планировке территории, осуществляемую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w:t>
            </w:r>
          </w:p>
        </w:tc>
      </w:tr>
      <w:tr w:rsidR="00DE7D0F" w:rsidRPr="00DE7D0F" w:rsidTr="00DE7D0F">
        <w:trPr>
          <w:trHeight w:val="313"/>
        </w:trPr>
        <w:tc>
          <w:tcPr>
            <w:tcW w:w="9815" w:type="dxa"/>
            <w:tcBorders>
              <w:top w:val="nil"/>
              <w:left w:val="nil"/>
              <w:bottom w:val="single" w:sz="4" w:space="0" w:color="auto"/>
              <w:right w:val="nil"/>
            </w:tcBorders>
          </w:tcPr>
          <w:p w:rsidR="00DE7D0F" w:rsidRPr="00DE7D0F" w:rsidRDefault="00DE7D0F" w:rsidP="00DE7D0F">
            <w:pPr>
              <w:autoSpaceDE w:val="0"/>
              <w:autoSpaceDN w:val="0"/>
              <w:adjustRightInd w:val="0"/>
              <w:rPr>
                <w:rFonts w:eastAsia="Calibri" w:cs="Arial"/>
                <w:szCs w:val="28"/>
                <w:lang w:eastAsia="en-US"/>
              </w:rPr>
            </w:pPr>
          </w:p>
        </w:tc>
      </w:tr>
      <w:tr w:rsidR="00DE7D0F" w:rsidRPr="00DE7D0F" w:rsidTr="00DE7D0F">
        <w:trPr>
          <w:trHeight w:val="325"/>
        </w:trPr>
        <w:tc>
          <w:tcPr>
            <w:tcW w:w="9815" w:type="dxa"/>
            <w:tcBorders>
              <w:top w:val="single" w:sz="4" w:space="0" w:color="auto"/>
              <w:left w:val="nil"/>
              <w:bottom w:val="single" w:sz="4" w:space="0" w:color="auto"/>
              <w:right w:val="nil"/>
            </w:tcBorders>
          </w:tcPr>
          <w:p w:rsidR="00DE7D0F" w:rsidRPr="00DE7D0F" w:rsidRDefault="00DE7D0F" w:rsidP="00DE7D0F">
            <w:pPr>
              <w:autoSpaceDE w:val="0"/>
              <w:autoSpaceDN w:val="0"/>
              <w:adjustRightInd w:val="0"/>
              <w:rPr>
                <w:rFonts w:eastAsia="Calibri" w:cs="Arial"/>
                <w:szCs w:val="28"/>
                <w:lang w:eastAsia="en-US"/>
              </w:rPr>
            </w:pPr>
          </w:p>
        </w:tc>
      </w:tr>
      <w:tr w:rsidR="00DE7D0F" w:rsidRPr="00DE7D0F" w:rsidTr="00DE7D0F">
        <w:trPr>
          <w:trHeight w:val="313"/>
        </w:trPr>
        <w:tc>
          <w:tcPr>
            <w:tcW w:w="9815" w:type="dxa"/>
            <w:tcBorders>
              <w:top w:val="single" w:sz="4" w:space="0" w:color="auto"/>
              <w:left w:val="nil"/>
              <w:bottom w:val="single" w:sz="4" w:space="0" w:color="auto"/>
              <w:right w:val="nil"/>
            </w:tcBorders>
          </w:tcPr>
          <w:p w:rsidR="00DE7D0F" w:rsidRPr="00DE7D0F" w:rsidRDefault="00DE7D0F" w:rsidP="00DE7D0F">
            <w:pPr>
              <w:autoSpaceDE w:val="0"/>
              <w:autoSpaceDN w:val="0"/>
              <w:adjustRightInd w:val="0"/>
              <w:rPr>
                <w:rFonts w:eastAsia="Calibri" w:cs="Arial"/>
                <w:szCs w:val="28"/>
                <w:lang w:eastAsia="en-US"/>
              </w:rPr>
            </w:pPr>
          </w:p>
        </w:tc>
      </w:tr>
      <w:tr w:rsidR="00DE7D0F" w:rsidRPr="00DE7D0F" w:rsidTr="00DE7D0F">
        <w:trPr>
          <w:trHeight w:val="977"/>
        </w:trPr>
        <w:tc>
          <w:tcPr>
            <w:tcW w:w="9815" w:type="dxa"/>
            <w:tcBorders>
              <w:top w:val="single" w:sz="4" w:space="0" w:color="auto"/>
              <w:left w:val="nil"/>
              <w:bottom w:val="nil"/>
              <w:right w:val="nil"/>
            </w:tcBorders>
            <w:hideMark/>
          </w:tcPr>
          <w:p w:rsidR="00DE7D0F" w:rsidRPr="00DE7D0F" w:rsidRDefault="00DE7D0F" w:rsidP="00DE7D0F">
            <w:pPr>
              <w:autoSpaceDE w:val="0"/>
              <w:autoSpaceDN w:val="0"/>
              <w:adjustRightInd w:val="0"/>
              <w:jc w:val="center"/>
              <w:rPr>
                <w:rFonts w:eastAsia="Calibri" w:cs="Arial"/>
                <w:szCs w:val="28"/>
                <w:lang w:eastAsia="en-US"/>
              </w:rPr>
            </w:pPr>
            <w:r w:rsidRPr="00DE7D0F">
              <w:rPr>
                <w:rFonts w:eastAsia="Calibri" w:cs="Arial"/>
                <w:szCs w:val="28"/>
                <w:lang w:eastAsia="en-US"/>
              </w:rPr>
              <w:t>(наименование территории, наименование объекта (объектов) капитального строительства, для размещения которого (которых) подготавливается документация по планировке территории)</w:t>
            </w:r>
          </w:p>
        </w:tc>
      </w:tr>
    </w:tbl>
    <w:p w:rsidR="00DE7D0F" w:rsidRPr="00DE7D0F" w:rsidRDefault="00DE7D0F" w:rsidP="00DE7D0F">
      <w:pPr>
        <w:autoSpaceDE w:val="0"/>
        <w:autoSpaceDN w:val="0"/>
        <w:adjustRightInd w:val="0"/>
        <w:rPr>
          <w:rFonts w:eastAsia="Calibri" w:cs="Arial"/>
          <w:szCs w:val="28"/>
          <w:lang w:eastAsia="en-US"/>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2"/>
        <w:gridCol w:w="5588"/>
        <w:gridCol w:w="3528"/>
      </w:tblGrid>
      <w:tr w:rsidR="00DE7D0F" w:rsidRPr="00DE7D0F" w:rsidTr="00DE7D0F">
        <w:trPr>
          <w:trHeight w:val="330"/>
        </w:trPr>
        <w:tc>
          <w:tcPr>
            <w:tcW w:w="6180" w:type="dxa"/>
            <w:gridSpan w:val="2"/>
            <w:tcBorders>
              <w:top w:val="single" w:sz="4" w:space="0" w:color="auto"/>
              <w:left w:val="nil"/>
              <w:bottom w:val="single" w:sz="4" w:space="0" w:color="auto"/>
              <w:right w:val="single" w:sz="4" w:space="0" w:color="auto"/>
            </w:tcBorders>
            <w:hideMark/>
          </w:tcPr>
          <w:p w:rsidR="00DE7D0F" w:rsidRPr="00DE7D0F" w:rsidRDefault="00DE7D0F" w:rsidP="00DE7D0F">
            <w:pPr>
              <w:autoSpaceDE w:val="0"/>
              <w:autoSpaceDN w:val="0"/>
              <w:adjustRightInd w:val="0"/>
              <w:jc w:val="center"/>
              <w:rPr>
                <w:rFonts w:eastAsia="Calibri" w:cs="Arial"/>
                <w:szCs w:val="28"/>
                <w:lang w:eastAsia="en-US"/>
              </w:rPr>
            </w:pPr>
            <w:r w:rsidRPr="00DE7D0F">
              <w:rPr>
                <w:rFonts w:eastAsia="Calibri" w:cs="Arial"/>
                <w:szCs w:val="28"/>
                <w:lang w:eastAsia="en-US"/>
              </w:rPr>
              <w:t>Наименование позиции</w:t>
            </w:r>
          </w:p>
        </w:tc>
        <w:tc>
          <w:tcPr>
            <w:tcW w:w="3528" w:type="dxa"/>
            <w:tcBorders>
              <w:top w:val="single" w:sz="4" w:space="0" w:color="auto"/>
              <w:left w:val="single" w:sz="4" w:space="0" w:color="auto"/>
              <w:bottom w:val="single" w:sz="4" w:space="0" w:color="auto"/>
              <w:right w:val="nil"/>
            </w:tcBorders>
            <w:hideMark/>
          </w:tcPr>
          <w:p w:rsidR="00DE7D0F" w:rsidRPr="00DE7D0F" w:rsidRDefault="00DE7D0F" w:rsidP="00DE7D0F">
            <w:pPr>
              <w:autoSpaceDE w:val="0"/>
              <w:autoSpaceDN w:val="0"/>
              <w:adjustRightInd w:val="0"/>
              <w:jc w:val="center"/>
              <w:rPr>
                <w:rFonts w:eastAsia="Calibri" w:cs="Arial"/>
                <w:szCs w:val="28"/>
                <w:lang w:eastAsia="en-US"/>
              </w:rPr>
            </w:pPr>
            <w:r w:rsidRPr="00DE7D0F">
              <w:rPr>
                <w:rFonts w:eastAsia="Calibri" w:cs="Arial"/>
                <w:szCs w:val="28"/>
                <w:lang w:eastAsia="en-US"/>
              </w:rPr>
              <w:t>Содержание</w:t>
            </w:r>
          </w:p>
        </w:tc>
      </w:tr>
      <w:tr w:rsidR="00DE7D0F" w:rsidRPr="00DE7D0F" w:rsidTr="00DE7D0F">
        <w:trPr>
          <w:trHeight w:val="649"/>
        </w:trPr>
        <w:tc>
          <w:tcPr>
            <w:tcW w:w="592" w:type="dxa"/>
            <w:tcBorders>
              <w:top w:val="single" w:sz="4" w:space="0" w:color="auto"/>
              <w:left w:val="nil"/>
              <w:bottom w:val="nil"/>
              <w:right w:val="nil"/>
            </w:tcBorders>
            <w:hideMark/>
          </w:tcPr>
          <w:p w:rsidR="00DE7D0F" w:rsidRPr="00DE7D0F" w:rsidRDefault="00DE7D0F" w:rsidP="00DE7D0F">
            <w:pPr>
              <w:autoSpaceDE w:val="0"/>
              <w:autoSpaceDN w:val="0"/>
              <w:adjustRightInd w:val="0"/>
              <w:ind w:firstLine="0"/>
              <w:rPr>
                <w:rFonts w:eastAsia="Calibri" w:cs="Arial"/>
                <w:szCs w:val="28"/>
                <w:lang w:eastAsia="en-US"/>
              </w:rPr>
            </w:pPr>
            <w:r w:rsidRPr="00DE7D0F">
              <w:rPr>
                <w:rFonts w:eastAsia="Calibri" w:cs="Arial"/>
                <w:szCs w:val="28"/>
                <w:lang w:eastAsia="en-US"/>
              </w:rPr>
              <w:t>1.</w:t>
            </w:r>
          </w:p>
        </w:tc>
        <w:tc>
          <w:tcPr>
            <w:tcW w:w="5588" w:type="dxa"/>
            <w:tcBorders>
              <w:top w:val="single" w:sz="4" w:space="0" w:color="auto"/>
              <w:left w:val="nil"/>
              <w:bottom w:val="nil"/>
              <w:right w:val="nil"/>
            </w:tcBorders>
            <w:hideMark/>
          </w:tcPr>
          <w:p w:rsidR="00DE7D0F" w:rsidRPr="00DE7D0F" w:rsidRDefault="00DE7D0F" w:rsidP="00DE7D0F">
            <w:pPr>
              <w:autoSpaceDE w:val="0"/>
              <w:autoSpaceDN w:val="0"/>
              <w:adjustRightInd w:val="0"/>
              <w:rPr>
                <w:rFonts w:eastAsia="Calibri" w:cs="Arial"/>
                <w:szCs w:val="28"/>
                <w:lang w:eastAsia="en-US"/>
              </w:rPr>
            </w:pPr>
            <w:r w:rsidRPr="00DE7D0F">
              <w:rPr>
                <w:rFonts w:eastAsia="Calibri" w:cs="Arial"/>
                <w:szCs w:val="28"/>
                <w:lang w:eastAsia="en-US"/>
              </w:rPr>
              <w:t>Вид разрабатываемой документации по планировке территории</w:t>
            </w:r>
          </w:p>
        </w:tc>
        <w:tc>
          <w:tcPr>
            <w:tcW w:w="3528" w:type="dxa"/>
            <w:tcBorders>
              <w:top w:val="single" w:sz="4" w:space="0" w:color="auto"/>
              <w:left w:val="nil"/>
              <w:bottom w:val="nil"/>
              <w:right w:val="nil"/>
            </w:tcBorders>
          </w:tcPr>
          <w:p w:rsidR="00DE7D0F" w:rsidRPr="00DE7D0F" w:rsidRDefault="00DE7D0F" w:rsidP="00DE7D0F">
            <w:pPr>
              <w:autoSpaceDE w:val="0"/>
              <w:autoSpaceDN w:val="0"/>
              <w:adjustRightInd w:val="0"/>
              <w:rPr>
                <w:rFonts w:eastAsia="Calibri" w:cs="Arial"/>
                <w:szCs w:val="28"/>
                <w:lang w:eastAsia="en-US"/>
              </w:rPr>
            </w:pPr>
          </w:p>
        </w:tc>
      </w:tr>
      <w:tr w:rsidR="00DE7D0F" w:rsidRPr="00DE7D0F" w:rsidTr="00DE7D0F">
        <w:trPr>
          <w:trHeight w:val="649"/>
        </w:trPr>
        <w:tc>
          <w:tcPr>
            <w:tcW w:w="592" w:type="dxa"/>
            <w:hideMark/>
          </w:tcPr>
          <w:p w:rsidR="00DE7D0F" w:rsidRPr="00DE7D0F" w:rsidRDefault="00DE7D0F" w:rsidP="00DE7D0F">
            <w:pPr>
              <w:autoSpaceDE w:val="0"/>
              <w:autoSpaceDN w:val="0"/>
              <w:adjustRightInd w:val="0"/>
              <w:ind w:firstLine="0"/>
              <w:rPr>
                <w:rFonts w:eastAsia="Calibri" w:cs="Arial"/>
                <w:szCs w:val="28"/>
                <w:lang w:eastAsia="en-US"/>
              </w:rPr>
            </w:pPr>
            <w:r w:rsidRPr="00DE7D0F">
              <w:rPr>
                <w:rFonts w:eastAsia="Calibri" w:cs="Arial"/>
                <w:szCs w:val="28"/>
                <w:lang w:eastAsia="en-US"/>
              </w:rPr>
              <w:t>2.</w:t>
            </w:r>
          </w:p>
        </w:tc>
        <w:tc>
          <w:tcPr>
            <w:tcW w:w="5588" w:type="dxa"/>
            <w:hideMark/>
          </w:tcPr>
          <w:p w:rsidR="00DE7D0F" w:rsidRPr="00DE7D0F" w:rsidRDefault="00DE7D0F" w:rsidP="00DE7D0F">
            <w:pPr>
              <w:autoSpaceDE w:val="0"/>
              <w:autoSpaceDN w:val="0"/>
              <w:adjustRightInd w:val="0"/>
              <w:rPr>
                <w:rFonts w:eastAsia="Calibri" w:cs="Arial"/>
                <w:szCs w:val="28"/>
                <w:lang w:eastAsia="en-US"/>
              </w:rPr>
            </w:pPr>
            <w:r w:rsidRPr="00DE7D0F">
              <w:rPr>
                <w:rFonts w:eastAsia="Calibri" w:cs="Arial"/>
                <w:szCs w:val="28"/>
                <w:lang w:eastAsia="en-US"/>
              </w:rPr>
              <w:t>Инициатор подготовки документации по планировке территории</w:t>
            </w:r>
          </w:p>
        </w:tc>
        <w:tc>
          <w:tcPr>
            <w:tcW w:w="3528" w:type="dxa"/>
          </w:tcPr>
          <w:p w:rsidR="00DE7D0F" w:rsidRPr="00DE7D0F" w:rsidRDefault="00DE7D0F" w:rsidP="00DE7D0F">
            <w:pPr>
              <w:autoSpaceDE w:val="0"/>
              <w:autoSpaceDN w:val="0"/>
              <w:adjustRightInd w:val="0"/>
              <w:rPr>
                <w:rFonts w:eastAsia="Calibri" w:cs="Arial"/>
                <w:szCs w:val="28"/>
                <w:lang w:eastAsia="en-US"/>
              </w:rPr>
            </w:pPr>
          </w:p>
        </w:tc>
      </w:tr>
      <w:tr w:rsidR="00DE7D0F" w:rsidRPr="00DE7D0F" w:rsidTr="00DE7D0F">
        <w:trPr>
          <w:trHeight w:val="967"/>
        </w:trPr>
        <w:tc>
          <w:tcPr>
            <w:tcW w:w="592" w:type="dxa"/>
            <w:hideMark/>
          </w:tcPr>
          <w:p w:rsidR="00DE7D0F" w:rsidRPr="00DE7D0F" w:rsidRDefault="00DE7D0F" w:rsidP="00DE7D0F">
            <w:pPr>
              <w:autoSpaceDE w:val="0"/>
              <w:autoSpaceDN w:val="0"/>
              <w:adjustRightInd w:val="0"/>
              <w:ind w:firstLine="0"/>
              <w:rPr>
                <w:rFonts w:eastAsia="Calibri" w:cs="Arial"/>
                <w:szCs w:val="28"/>
                <w:lang w:eastAsia="en-US"/>
              </w:rPr>
            </w:pPr>
            <w:r w:rsidRPr="00DE7D0F">
              <w:rPr>
                <w:rFonts w:eastAsia="Calibri" w:cs="Arial"/>
                <w:szCs w:val="28"/>
                <w:lang w:eastAsia="en-US"/>
              </w:rPr>
              <w:t>3.</w:t>
            </w:r>
          </w:p>
        </w:tc>
        <w:tc>
          <w:tcPr>
            <w:tcW w:w="5588" w:type="dxa"/>
            <w:hideMark/>
          </w:tcPr>
          <w:p w:rsidR="00DE7D0F" w:rsidRPr="00DE7D0F" w:rsidRDefault="00DE7D0F" w:rsidP="00DE7D0F">
            <w:pPr>
              <w:autoSpaceDE w:val="0"/>
              <w:autoSpaceDN w:val="0"/>
              <w:adjustRightInd w:val="0"/>
              <w:rPr>
                <w:rFonts w:eastAsia="Calibri" w:cs="Arial"/>
                <w:szCs w:val="28"/>
                <w:lang w:eastAsia="en-US"/>
              </w:rPr>
            </w:pPr>
            <w:r w:rsidRPr="00DE7D0F">
              <w:rPr>
                <w:rFonts w:eastAsia="Calibri" w:cs="Arial"/>
                <w:szCs w:val="28"/>
                <w:lang w:eastAsia="en-US"/>
              </w:rPr>
              <w:t>Источник финансирования работ по подготовке документации по планировке территории</w:t>
            </w:r>
          </w:p>
        </w:tc>
        <w:tc>
          <w:tcPr>
            <w:tcW w:w="3528" w:type="dxa"/>
          </w:tcPr>
          <w:p w:rsidR="00DE7D0F" w:rsidRPr="00DE7D0F" w:rsidRDefault="00DE7D0F" w:rsidP="00DE7D0F">
            <w:pPr>
              <w:autoSpaceDE w:val="0"/>
              <w:autoSpaceDN w:val="0"/>
              <w:adjustRightInd w:val="0"/>
              <w:rPr>
                <w:rFonts w:eastAsia="Calibri" w:cs="Arial"/>
                <w:szCs w:val="28"/>
                <w:lang w:eastAsia="en-US"/>
              </w:rPr>
            </w:pPr>
          </w:p>
        </w:tc>
      </w:tr>
      <w:tr w:rsidR="00DE7D0F" w:rsidRPr="00DE7D0F" w:rsidTr="00DE7D0F">
        <w:trPr>
          <w:trHeight w:val="1960"/>
        </w:trPr>
        <w:tc>
          <w:tcPr>
            <w:tcW w:w="592" w:type="dxa"/>
            <w:hideMark/>
          </w:tcPr>
          <w:p w:rsidR="00DE7D0F" w:rsidRPr="00DE7D0F" w:rsidRDefault="00DE7D0F" w:rsidP="00DE7D0F">
            <w:pPr>
              <w:autoSpaceDE w:val="0"/>
              <w:autoSpaceDN w:val="0"/>
              <w:adjustRightInd w:val="0"/>
              <w:ind w:firstLine="0"/>
              <w:rPr>
                <w:rFonts w:eastAsia="Calibri" w:cs="Arial"/>
                <w:szCs w:val="28"/>
                <w:lang w:eastAsia="en-US"/>
              </w:rPr>
            </w:pPr>
            <w:r w:rsidRPr="00DE7D0F">
              <w:rPr>
                <w:rFonts w:eastAsia="Calibri" w:cs="Arial"/>
                <w:szCs w:val="28"/>
                <w:lang w:eastAsia="en-US"/>
              </w:rPr>
              <w:t>4.</w:t>
            </w:r>
          </w:p>
        </w:tc>
        <w:tc>
          <w:tcPr>
            <w:tcW w:w="5588" w:type="dxa"/>
            <w:hideMark/>
          </w:tcPr>
          <w:p w:rsidR="00DE7D0F" w:rsidRPr="00DE7D0F" w:rsidRDefault="00DE7D0F" w:rsidP="00DE7D0F">
            <w:pPr>
              <w:autoSpaceDE w:val="0"/>
              <w:autoSpaceDN w:val="0"/>
              <w:adjustRightInd w:val="0"/>
              <w:rPr>
                <w:rFonts w:eastAsia="Calibri" w:cs="Arial"/>
                <w:szCs w:val="28"/>
                <w:lang w:eastAsia="en-US"/>
              </w:rPr>
            </w:pPr>
            <w:r w:rsidRPr="00DE7D0F">
              <w:rPr>
                <w:rFonts w:eastAsia="Calibri" w:cs="Arial"/>
                <w:szCs w:val="28"/>
                <w:lang w:eastAsia="en-US"/>
              </w:rPr>
              <w:t>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w:t>
            </w:r>
          </w:p>
        </w:tc>
        <w:tc>
          <w:tcPr>
            <w:tcW w:w="3528" w:type="dxa"/>
          </w:tcPr>
          <w:p w:rsidR="00DE7D0F" w:rsidRPr="00DE7D0F" w:rsidRDefault="00DE7D0F" w:rsidP="00DE7D0F">
            <w:pPr>
              <w:autoSpaceDE w:val="0"/>
              <w:autoSpaceDN w:val="0"/>
              <w:adjustRightInd w:val="0"/>
              <w:rPr>
                <w:rFonts w:eastAsia="Calibri" w:cs="Arial"/>
                <w:szCs w:val="28"/>
                <w:lang w:eastAsia="en-US"/>
              </w:rPr>
            </w:pPr>
          </w:p>
        </w:tc>
      </w:tr>
      <w:tr w:rsidR="00DE7D0F" w:rsidRPr="00DE7D0F" w:rsidTr="00DE7D0F">
        <w:trPr>
          <w:trHeight w:val="318"/>
        </w:trPr>
        <w:tc>
          <w:tcPr>
            <w:tcW w:w="592" w:type="dxa"/>
            <w:hideMark/>
          </w:tcPr>
          <w:p w:rsidR="00DE7D0F" w:rsidRPr="00DE7D0F" w:rsidRDefault="00DE7D0F" w:rsidP="00DE7D0F">
            <w:pPr>
              <w:autoSpaceDE w:val="0"/>
              <w:autoSpaceDN w:val="0"/>
              <w:adjustRightInd w:val="0"/>
              <w:ind w:firstLine="0"/>
              <w:rPr>
                <w:rFonts w:eastAsia="Calibri" w:cs="Arial"/>
                <w:szCs w:val="28"/>
                <w:lang w:eastAsia="en-US"/>
              </w:rPr>
            </w:pPr>
            <w:r w:rsidRPr="00DE7D0F">
              <w:rPr>
                <w:rFonts w:eastAsia="Calibri" w:cs="Arial"/>
                <w:szCs w:val="28"/>
                <w:lang w:eastAsia="en-US"/>
              </w:rPr>
              <w:t>5.</w:t>
            </w:r>
          </w:p>
        </w:tc>
        <w:tc>
          <w:tcPr>
            <w:tcW w:w="5588" w:type="dxa"/>
            <w:hideMark/>
          </w:tcPr>
          <w:p w:rsidR="00DE7D0F" w:rsidRPr="00DE7D0F" w:rsidRDefault="00DE7D0F" w:rsidP="00DE7D0F">
            <w:pPr>
              <w:autoSpaceDE w:val="0"/>
              <w:autoSpaceDN w:val="0"/>
              <w:adjustRightInd w:val="0"/>
              <w:rPr>
                <w:rFonts w:eastAsia="Calibri" w:cs="Arial"/>
                <w:szCs w:val="28"/>
                <w:lang w:eastAsia="en-US"/>
              </w:rPr>
            </w:pPr>
            <w:r w:rsidRPr="00DE7D0F">
              <w:rPr>
                <w:rFonts w:eastAsia="Calibri" w:cs="Arial"/>
                <w:szCs w:val="28"/>
                <w:lang w:eastAsia="en-US"/>
              </w:rPr>
              <w:t xml:space="preserve">Поселения, муниципальные округа, </w:t>
            </w:r>
            <w:r w:rsidRPr="00DE7D0F">
              <w:rPr>
                <w:rFonts w:eastAsia="Calibri" w:cs="Arial"/>
                <w:szCs w:val="28"/>
                <w:lang w:eastAsia="en-US"/>
              </w:rPr>
              <w:lastRenderedPageBreak/>
              <w:t>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tc>
        <w:tc>
          <w:tcPr>
            <w:tcW w:w="3528" w:type="dxa"/>
          </w:tcPr>
          <w:p w:rsidR="00DE7D0F" w:rsidRPr="00DE7D0F" w:rsidRDefault="00DE7D0F" w:rsidP="00DE7D0F">
            <w:pPr>
              <w:autoSpaceDE w:val="0"/>
              <w:autoSpaceDN w:val="0"/>
              <w:adjustRightInd w:val="0"/>
              <w:rPr>
                <w:rFonts w:eastAsia="Calibri" w:cs="Arial"/>
                <w:szCs w:val="28"/>
                <w:lang w:eastAsia="en-US"/>
              </w:rPr>
            </w:pPr>
          </w:p>
        </w:tc>
      </w:tr>
      <w:tr w:rsidR="00DE7D0F" w:rsidRPr="00DE7D0F" w:rsidTr="00DE7D0F">
        <w:trPr>
          <w:trHeight w:val="649"/>
        </w:trPr>
        <w:tc>
          <w:tcPr>
            <w:tcW w:w="592" w:type="dxa"/>
            <w:hideMark/>
          </w:tcPr>
          <w:p w:rsidR="00DE7D0F" w:rsidRPr="00DE7D0F" w:rsidRDefault="00DE7D0F" w:rsidP="00DE7D0F">
            <w:pPr>
              <w:autoSpaceDE w:val="0"/>
              <w:autoSpaceDN w:val="0"/>
              <w:adjustRightInd w:val="0"/>
              <w:ind w:firstLine="0"/>
              <w:rPr>
                <w:rFonts w:eastAsia="Calibri" w:cs="Arial"/>
                <w:szCs w:val="28"/>
                <w:lang w:eastAsia="en-US"/>
              </w:rPr>
            </w:pPr>
            <w:r w:rsidRPr="00DE7D0F">
              <w:rPr>
                <w:rFonts w:eastAsia="Calibri" w:cs="Arial"/>
                <w:szCs w:val="28"/>
                <w:lang w:eastAsia="en-US"/>
              </w:rPr>
              <w:t>6.</w:t>
            </w:r>
          </w:p>
        </w:tc>
        <w:tc>
          <w:tcPr>
            <w:tcW w:w="5588" w:type="dxa"/>
            <w:hideMark/>
          </w:tcPr>
          <w:p w:rsidR="00DE7D0F" w:rsidRPr="00DE7D0F" w:rsidRDefault="00DE7D0F" w:rsidP="00DE7D0F">
            <w:pPr>
              <w:autoSpaceDE w:val="0"/>
              <w:autoSpaceDN w:val="0"/>
              <w:adjustRightInd w:val="0"/>
              <w:rPr>
                <w:rFonts w:eastAsia="Calibri" w:cs="Arial"/>
                <w:szCs w:val="28"/>
                <w:lang w:eastAsia="en-US"/>
              </w:rPr>
            </w:pPr>
            <w:r w:rsidRPr="00DE7D0F">
              <w:rPr>
                <w:rFonts w:eastAsia="Calibri" w:cs="Arial"/>
                <w:szCs w:val="28"/>
                <w:lang w:eastAsia="en-US"/>
              </w:rPr>
              <w:t>Состав документации по планировке территории</w:t>
            </w:r>
          </w:p>
        </w:tc>
        <w:tc>
          <w:tcPr>
            <w:tcW w:w="3528" w:type="dxa"/>
          </w:tcPr>
          <w:p w:rsidR="00DE7D0F" w:rsidRPr="00DE7D0F" w:rsidRDefault="00DE7D0F" w:rsidP="00DE7D0F">
            <w:pPr>
              <w:autoSpaceDE w:val="0"/>
              <w:autoSpaceDN w:val="0"/>
              <w:adjustRightInd w:val="0"/>
              <w:rPr>
                <w:rFonts w:eastAsia="Calibri" w:cs="Arial"/>
                <w:szCs w:val="28"/>
                <w:lang w:eastAsia="en-US"/>
              </w:rPr>
            </w:pPr>
          </w:p>
        </w:tc>
      </w:tr>
      <w:tr w:rsidR="00DE7D0F" w:rsidRPr="00DE7D0F" w:rsidTr="00DE7D0F">
        <w:trPr>
          <w:trHeight w:val="2291"/>
        </w:trPr>
        <w:tc>
          <w:tcPr>
            <w:tcW w:w="592" w:type="dxa"/>
            <w:hideMark/>
          </w:tcPr>
          <w:p w:rsidR="00DE7D0F" w:rsidRPr="00DE7D0F" w:rsidRDefault="00DE7D0F" w:rsidP="00DE7D0F">
            <w:pPr>
              <w:autoSpaceDE w:val="0"/>
              <w:autoSpaceDN w:val="0"/>
              <w:adjustRightInd w:val="0"/>
              <w:ind w:firstLine="0"/>
              <w:rPr>
                <w:rFonts w:eastAsia="Calibri" w:cs="Arial"/>
                <w:szCs w:val="28"/>
                <w:lang w:eastAsia="en-US"/>
              </w:rPr>
            </w:pPr>
            <w:r w:rsidRPr="00DE7D0F">
              <w:rPr>
                <w:rFonts w:eastAsia="Calibri" w:cs="Arial"/>
                <w:szCs w:val="28"/>
                <w:lang w:eastAsia="en-US"/>
              </w:rPr>
              <w:t>7.</w:t>
            </w:r>
          </w:p>
        </w:tc>
        <w:tc>
          <w:tcPr>
            <w:tcW w:w="5588" w:type="dxa"/>
            <w:hideMark/>
          </w:tcPr>
          <w:p w:rsidR="00DE7D0F" w:rsidRPr="00DE7D0F" w:rsidRDefault="00DE7D0F" w:rsidP="00DE7D0F">
            <w:pPr>
              <w:autoSpaceDE w:val="0"/>
              <w:autoSpaceDN w:val="0"/>
              <w:adjustRightInd w:val="0"/>
              <w:rPr>
                <w:rFonts w:eastAsia="Calibri" w:cs="Arial"/>
                <w:szCs w:val="28"/>
                <w:lang w:eastAsia="en-US"/>
              </w:rPr>
            </w:pPr>
            <w:r w:rsidRPr="00DE7D0F">
              <w:rPr>
                <w:rFonts w:eastAsia="Calibri" w:cs="Arial"/>
                <w:szCs w:val="28"/>
                <w:lang w:eastAsia="en-US"/>
              </w:rPr>
              <w:t>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tc>
        <w:tc>
          <w:tcPr>
            <w:tcW w:w="3528" w:type="dxa"/>
          </w:tcPr>
          <w:p w:rsidR="00DE7D0F" w:rsidRPr="00DE7D0F" w:rsidRDefault="00DE7D0F" w:rsidP="00DE7D0F">
            <w:pPr>
              <w:autoSpaceDE w:val="0"/>
              <w:autoSpaceDN w:val="0"/>
              <w:adjustRightInd w:val="0"/>
              <w:rPr>
                <w:rFonts w:eastAsia="Calibri" w:cs="Arial"/>
                <w:szCs w:val="28"/>
                <w:lang w:eastAsia="en-US"/>
              </w:rPr>
            </w:pPr>
          </w:p>
        </w:tc>
      </w:tr>
      <w:tr w:rsidR="00DE7D0F" w:rsidRPr="00DE7D0F" w:rsidTr="00DE7D0F">
        <w:trPr>
          <w:trHeight w:val="637"/>
        </w:trPr>
        <w:tc>
          <w:tcPr>
            <w:tcW w:w="592" w:type="dxa"/>
            <w:hideMark/>
          </w:tcPr>
          <w:p w:rsidR="00DE7D0F" w:rsidRPr="00DE7D0F" w:rsidRDefault="00DE7D0F" w:rsidP="00DE7D0F">
            <w:pPr>
              <w:autoSpaceDE w:val="0"/>
              <w:autoSpaceDN w:val="0"/>
              <w:adjustRightInd w:val="0"/>
              <w:ind w:firstLine="0"/>
              <w:rPr>
                <w:rFonts w:eastAsia="Calibri" w:cs="Arial"/>
                <w:szCs w:val="28"/>
                <w:lang w:eastAsia="en-US"/>
              </w:rPr>
            </w:pPr>
            <w:r w:rsidRPr="00DE7D0F">
              <w:rPr>
                <w:rFonts w:eastAsia="Calibri" w:cs="Arial"/>
                <w:szCs w:val="28"/>
                <w:lang w:eastAsia="en-US"/>
              </w:rPr>
              <w:t>8.</w:t>
            </w:r>
          </w:p>
        </w:tc>
        <w:tc>
          <w:tcPr>
            <w:tcW w:w="5588" w:type="dxa"/>
            <w:hideMark/>
          </w:tcPr>
          <w:p w:rsidR="00DE7D0F" w:rsidRPr="00DE7D0F" w:rsidRDefault="00DE7D0F" w:rsidP="00DE7D0F">
            <w:pPr>
              <w:autoSpaceDE w:val="0"/>
              <w:autoSpaceDN w:val="0"/>
              <w:adjustRightInd w:val="0"/>
              <w:rPr>
                <w:rFonts w:eastAsia="Calibri" w:cs="Arial"/>
                <w:szCs w:val="28"/>
                <w:lang w:eastAsia="en-US"/>
              </w:rPr>
            </w:pPr>
            <w:r w:rsidRPr="00DE7D0F">
              <w:rPr>
                <w:rFonts w:eastAsia="Calibri" w:cs="Arial"/>
                <w:szCs w:val="28"/>
                <w:lang w:eastAsia="en-US"/>
              </w:rPr>
              <w:t xml:space="preserve">Цель подготовки документации по планировке территории </w:t>
            </w:r>
          </w:p>
        </w:tc>
        <w:tc>
          <w:tcPr>
            <w:tcW w:w="3528" w:type="dxa"/>
          </w:tcPr>
          <w:p w:rsidR="00DE7D0F" w:rsidRPr="00DE7D0F" w:rsidRDefault="00DE7D0F" w:rsidP="00DE7D0F">
            <w:pPr>
              <w:autoSpaceDE w:val="0"/>
              <w:autoSpaceDN w:val="0"/>
              <w:adjustRightInd w:val="0"/>
              <w:rPr>
                <w:rFonts w:eastAsia="Calibri" w:cs="Arial"/>
                <w:szCs w:val="28"/>
                <w:lang w:eastAsia="en-US"/>
              </w:rPr>
            </w:pPr>
          </w:p>
          <w:p w:rsidR="00DE7D0F" w:rsidRPr="00DE7D0F" w:rsidRDefault="00DE7D0F" w:rsidP="00DE7D0F">
            <w:pPr>
              <w:autoSpaceDE w:val="0"/>
              <w:autoSpaceDN w:val="0"/>
              <w:adjustRightInd w:val="0"/>
              <w:rPr>
                <w:rFonts w:eastAsia="Calibri" w:cs="Arial"/>
                <w:szCs w:val="28"/>
                <w:lang w:eastAsia="en-US"/>
              </w:rPr>
            </w:pPr>
          </w:p>
          <w:p w:rsidR="00DE7D0F" w:rsidRPr="00DE7D0F" w:rsidRDefault="00DE7D0F" w:rsidP="00DE7D0F">
            <w:pPr>
              <w:autoSpaceDE w:val="0"/>
              <w:autoSpaceDN w:val="0"/>
              <w:adjustRightInd w:val="0"/>
              <w:rPr>
                <w:rFonts w:eastAsia="Calibri" w:cs="Arial"/>
                <w:szCs w:val="28"/>
                <w:lang w:eastAsia="en-US"/>
              </w:rPr>
            </w:pPr>
          </w:p>
        </w:tc>
      </w:tr>
    </w:tbl>
    <w:p w:rsidR="00DE7D0F" w:rsidRPr="00DE7D0F" w:rsidRDefault="00DE7D0F" w:rsidP="00DE7D0F">
      <w:pPr>
        <w:autoSpaceDE w:val="0"/>
        <w:autoSpaceDN w:val="0"/>
        <w:adjustRightInd w:val="0"/>
        <w:rPr>
          <w:rFonts w:eastAsia="Calibri" w:cs="Arial"/>
          <w:szCs w:val="20"/>
          <w:lang w:eastAsia="en-US"/>
        </w:rPr>
      </w:pPr>
    </w:p>
    <w:p w:rsidR="00DE7D0F" w:rsidRPr="00C67916" w:rsidRDefault="00DE7D0F" w:rsidP="00DE7D0F">
      <w:pPr>
        <w:rPr>
          <w:rFonts w:cs="Arial"/>
          <w:bCs/>
          <w:szCs w:val="28"/>
        </w:rPr>
      </w:pPr>
      <w:r w:rsidRPr="00DE7D0F">
        <w:rPr>
          <w:rFonts w:eastAsia="Calibri" w:cs="Arial"/>
          <w:szCs w:val="20"/>
          <w:lang w:eastAsia="en-US"/>
        </w:rPr>
        <w:br w:type="page"/>
      </w:r>
      <w:r>
        <w:rPr>
          <w:rFonts w:cs="Arial"/>
          <w:bCs/>
          <w:szCs w:val="28"/>
        </w:rPr>
        <w:lastRenderedPageBreak/>
        <w:t xml:space="preserve">(приложение 6 к Административному регламенту изложено в редакции постановления Администрации </w:t>
      </w:r>
      <w:hyperlink r:id="rId91" w:tooltip="постановление от 23.12.2024 0:00:00 №1171 Администрация Березовского района&#10;&#10;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10;" w:history="1">
        <w:r w:rsidRPr="00F1188A">
          <w:rPr>
            <w:rStyle w:val="a5"/>
            <w:rFonts w:cs="Arial"/>
            <w:bCs/>
            <w:szCs w:val="28"/>
          </w:rPr>
          <w:t>от 23.12.2024 № 1171</w:t>
        </w:r>
      </w:hyperlink>
      <w:r>
        <w:rPr>
          <w:rFonts w:cs="Arial"/>
          <w:bCs/>
          <w:szCs w:val="28"/>
        </w:rPr>
        <w:t>)</w:t>
      </w:r>
    </w:p>
    <w:p w:rsidR="00DE7D0F" w:rsidRPr="00DE7D0F" w:rsidRDefault="00DE7D0F" w:rsidP="00DE7D0F">
      <w:pPr>
        <w:autoSpaceDE w:val="0"/>
        <w:autoSpaceDN w:val="0"/>
        <w:adjustRightInd w:val="0"/>
        <w:rPr>
          <w:rFonts w:eastAsia="Calibri" w:cs="Arial"/>
          <w:szCs w:val="20"/>
          <w:lang w:eastAsia="en-US"/>
        </w:rPr>
      </w:pPr>
    </w:p>
    <w:p w:rsidR="00DE7D0F" w:rsidRPr="00DE7D0F" w:rsidRDefault="00DE7D0F" w:rsidP="00DE7D0F">
      <w:pPr>
        <w:ind w:left="567"/>
        <w:jc w:val="right"/>
        <w:rPr>
          <w:rFonts w:cs="Arial"/>
          <w:b/>
          <w:kern w:val="28"/>
          <w:sz w:val="30"/>
          <w:szCs w:val="30"/>
        </w:rPr>
      </w:pPr>
    </w:p>
    <w:p w:rsidR="00DE7D0F" w:rsidRPr="00DE7D0F" w:rsidRDefault="00DE7D0F" w:rsidP="00DE7D0F">
      <w:pPr>
        <w:ind w:left="567"/>
        <w:jc w:val="right"/>
        <w:rPr>
          <w:rFonts w:cs="Arial"/>
          <w:b/>
          <w:kern w:val="28"/>
          <w:sz w:val="30"/>
          <w:szCs w:val="30"/>
        </w:rPr>
      </w:pPr>
      <w:r w:rsidRPr="00DE7D0F">
        <w:rPr>
          <w:rFonts w:cs="Arial"/>
          <w:b/>
          <w:kern w:val="28"/>
          <w:sz w:val="30"/>
          <w:szCs w:val="30"/>
        </w:rPr>
        <w:t>Приложение 6</w:t>
      </w:r>
    </w:p>
    <w:p w:rsidR="00DE7D0F" w:rsidRPr="00DE7D0F" w:rsidRDefault="00DE7D0F" w:rsidP="00DE7D0F">
      <w:pPr>
        <w:ind w:left="567"/>
        <w:jc w:val="right"/>
        <w:rPr>
          <w:rFonts w:cs="Arial"/>
          <w:b/>
          <w:kern w:val="28"/>
          <w:sz w:val="30"/>
          <w:szCs w:val="30"/>
        </w:rPr>
      </w:pPr>
      <w:r w:rsidRPr="00DE7D0F">
        <w:rPr>
          <w:rFonts w:cs="Arial"/>
          <w:b/>
          <w:kern w:val="28"/>
          <w:sz w:val="30"/>
          <w:szCs w:val="30"/>
        </w:rPr>
        <w:t xml:space="preserve">к административному регламенту </w:t>
      </w:r>
    </w:p>
    <w:p w:rsidR="00DE7D0F" w:rsidRPr="00DE7D0F" w:rsidRDefault="00DE7D0F" w:rsidP="00DE7D0F">
      <w:pPr>
        <w:ind w:left="567"/>
        <w:jc w:val="right"/>
        <w:rPr>
          <w:rFonts w:cs="Arial"/>
          <w:b/>
          <w:kern w:val="28"/>
          <w:sz w:val="30"/>
          <w:szCs w:val="30"/>
        </w:rPr>
      </w:pPr>
      <w:r w:rsidRPr="00DE7D0F">
        <w:rPr>
          <w:rFonts w:cs="Arial"/>
          <w:b/>
          <w:kern w:val="28"/>
          <w:sz w:val="30"/>
          <w:szCs w:val="30"/>
        </w:rPr>
        <w:t xml:space="preserve">предоставления муниципальной услуги </w:t>
      </w:r>
    </w:p>
    <w:p w:rsidR="00DE7D0F" w:rsidRPr="00DE7D0F" w:rsidRDefault="00DE7D0F" w:rsidP="00DE7D0F">
      <w:pPr>
        <w:ind w:left="567"/>
        <w:jc w:val="right"/>
        <w:rPr>
          <w:rFonts w:cs="Arial"/>
          <w:b/>
          <w:kern w:val="28"/>
          <w:sz w:val="30"/>
          <w:szCs w:val="30"/>
        </w:rPr>
      </w:pPr>
      <w:r w:rsidRPr="00DE7D0F">
        <w:rPr>
          <w:rFonts w:cs="Arial"/>
          <w:b/>
          <w:kern w:val="28"/>
          <w:sz w:val="30"/>
          <w:szCs w:val="30"/>
        </w:rPr>
        <w:t xml:space="preserve">«Подготовка и утверждению документации </w:t>
      </w:r>
    </w:p>
    <w:p w:rsidR="00DE7D0F" w:rsidRPr="00DE7D0F" w:rsidRDefault="00DE7D0F" w:rsidP="00DE7D0F">
      <w:pPr>
        <w:ind w:left="567"/>
        <w:jc w:val="right"/>
        <w:rPr>
          <w:rFonts w:cs="Arial"/>
          <w:b/>
          <w:kern w:val="28"/>
          <w:sz w:val="30"/>
          <w:szCs w:val="30"/>
        </w:rPr>
      </w:pPr>
      <w:r w:rsidRPr="00DE7D0F">
        <w:rPr>
          <w:rFonts w:cs="Arial"/>
          <w:b/>
          <w:kern w:val="28"/>
          <w:sz w:val="30"/>
          <w:szCs w:val="30"/>
        </w:rPr>
        <w:t>по планировке территории»</w:t>
      </w:r>
    </w:p>
    <w:p w:rsidR="00DE7D0F" w:rsidRPr="00DE7D0F" w:rsidRDefault="00DE7D0F" w:rsidP="00DE7D0F">
      <w:pPr>
        <w:ind w:left="567"/>
        <w:jc w:val="right"/>
        <w:rPr>
          <w:rFonts w:cs="Arial"/>
          <w:b/>
          <w:kern w:val="28"/>
          <w:sz w:val="30"/>
          <w:szCs w:val="30"/>
        </w:rPr>
      </w:pPr>
    </w:p>
    <w:p w:rsidR="00DE7D0F" w:rsidRPr="00DE7D0F" w:rsidRDefault="00DE7D0F" w:rsidP="00DE7D0F">
      <w:pPr>
        <w:autoSpaceDE w:val="0"/>
        <w:autoSpaceDN w:val="0"/>
        <w:adjustRightInd w:val="0"/>
        <w:jc w:val="center"/>
        <w:rPr>
          <w:rFonts w:eastAsia="Calibri" w:cs="Arial"/>
          <w:b/>
          <w:bCs/>
          <w:szCs w:val="28"/>
          <w:lang w:eastAsia="en-US"/>
        </w:rPr>
      </w:pPr>
    </w:p>
    <w:p w:rsidR="00DE7D0F" w:rsidRPr="00DE7D0F" w:rsidRDefault="00DE7D0F" w:rsidP="00DE7D0F">
      <w:pPr>
        <w:autoSpaceDE w:val="0"/>
        <w:autoSpaceDN w:val="0"/>
        <w:adjustRightInd w:val="0"/>
        <w:jc w:val="center"/>
        <w:rPr>
          <w:rFonts w:eastAsia="Calibri" w:cs="Arial"/>
          <w:b/>
          <w:bCs/>
          <w:szCs w:val="28"/>
          <w:lang w:eastAsia="en-US"/>
        </w:rPr>
      </w:pPr>
      <w:r w:rsidRPr="00DE7D0F">
        <w:rPr>
          <w:rFonts w:eastAsia="Calibri" w:cs="Arial"/>
          <w:b/>
          <w:bCs/>
          <w:szCs w:val="28"/>
          <w:lang w:eastAsia="en-US"/>
        </w:rPr>
        <w:t>ПРАВИЛА</w:t>
      </w:r>
    </w:p>
    <w:p w:rsidR="00DE7D0F" w:rsidRPr="00DE7D0F" w:rsidRDefault="00DE7D0F" w:rsidP="00DE7D0F">
      <w:pPr>
        <w:autoSpaceDE w:val="0"/>
        <w:autoSpaceDN w:val="0"/>
        <w:adjustRightInd w:val="0"/>
        <w:jc w:val="center"/>
        <w:rPr>
          <w:rFonts w:eastAsia="Calibri" w:cs="Arial"/>
          <w:b/>
          <w:bCs/>
          <w:szCs w:val="28"/>
          <w:lang w:eastAsia="en-US"/>
        </w:rPr>
      </w:pPr>
      <w:r w:rsidRPr="00DE7D0F">
        <w:rPr>
          <w:rFonts w:eastAsia="Calibri" w:cs="Arial"/>
          <w:b/>
          <w:bCs/>
          <w:szCs w:val="28"/>
          <w:lang w:eastAsia="en-US"/>
        </w:rPr>
        <w:t>ЗАПОЛНЕНИЯ ПРОЕКТА ЗАДАНИЯ НА РАЗРАБОТКУ ДОКУМЕНТАЦИИ</w:t>
      </w:r>
    </w:p>
    <w:p w:rsidR="00DE7D0F" w:rsidRPr="00DE7D0F" w:rsidRDefault="00DE7D0F" w:rsidP="00DE7D0F">
      <w:pPr>
        <w:autoSpaceDE w:val="0"/>
        <w:autoSpaceDN w:val="0"/>
        <w:adjustRightInd w:val="0"/>
        <w:jc w:val="center"/>
        <w:rPr>
          <w:rFonts w:eastAsia="Calibri" w:cs="Arial"/>
          <w:b/>
          <w:bCs/>
          <w:szCs w:val="28"/>
          <w:lang w:eastAsia="en-US"/>
        </w:rPr>
      </w:pPr>
      <w:r w:rsidRPr="00DE7D0F">
        <w:rPr>
          <w:rFonts w:eastAsia="Calibri" w:cs="Arial"/>
          <w:b/>
          <w:bCs/>
          <w:szCs w:val="28"/>
          <w:lang w:eastAsia="en-US"/>
        </w:rPr>
        <w:t>ПО ПЛАНИРОВКЕ ТЕРРИТОРИИ, ОСУЩЕСТВЛЯЕМУЮ НА ОСНОВАНИИ</w:t>
      </w:r>
    </w:p>
    <w:p w:rsidR="00DE7D0F" w:rsidRPr="00DE7D0F" w:rsidRDefault="00DE7D0F" w:rsidP="00DE7D0F">
      <w:pPr>
        <w:autoSpaceDE w:val="0"/>
        <w:autoSpaceDN w:val="0"/>
        <w:adjustRightInd w:val="0"/>
        <w:jc w:val="center"/>
        <w:rPr>
          <w:rFonts w:eastAsia="Calibri" w:cs="Arial"/>
          <w:b/>
          <w:bCs/>
          <w:szCs w:val="28"/>
          <w:lang w:eastAsia="en-US"/>
        </w:rPr>
      </w:pPr>
      <w:r w:rsidRPr="00DE7D0F">
        <w:rPr>
          <w:rFonts w:eastAsia="Calibri" w:cs="Arial"/>
          <w:b/>
          <w:bCs/>
          <w:szCs w:val="28"/>
          <w:lang w:eastAsia="en-US"/>
        </w:rPr>
        <w:t>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w:t>
      </w:r>
    </w:p>
    <w:p w:rsidR="00DE7D0F" w:rsidRPr="00DE7D0F" w:rsidRDefault="00DE7D0F" w:rsidP="00DE7D0F">
      <w:pPr>
        <w:autoSpaceDE w:val="0"/>
        <w:autoSpaceDN w:val="0"/>
        <w:adjustRightInd w:val="0"/>
        <w:outlineLvl w:val="0"/>
        <w:rPr>
          <w:rFonts w:eastAsia="Calibri" w:cs="Arial"/>
          <w:szCs w:val="28"/>
          <w:lang w:eastAsia="en-US"/>
        </w:rPr>
      </w:pPr>
    </w:p>
    <w:p w:rsidR="00DE7D0F" w:rsidRPr="00DE7D0F" w:rsidRDefault="00DE7D0F" w:rsidP="00DE7D0F">
      <w:pPr>
        <w:rPr>
          <w:rFonts w:eastAsia="Calibri"/>
          <w:lang w:eastAsia="en-US"/>
        </w:rPr>
      </w:pPr>
      <w:r w:rsidRPr="00DE7D0F">
        <w:rPr>
          <w:rFonts w:eastAsia="Calibri"/>
          <w:lang w:eastAsia="en-US"/>
        </w:rPr>
        <w:t>1. Позиция «Вид разрабатываемой документации по планировке территории» содержит информацию о разработке одного из следующих документов:</w:t>
      </w:r>
    </w:p>
    <w:p w:rsidR="00DE7D0F" w:rsidRPr="00DE7D0F" w:rsidRDefault="00DE7D0F" w:rsidP="00DE7D0F">
      <w:pPr>
        <w:rPr>
          <w:rFonts w:eastAsia="Calibri"/>
          <w:lang w:eastAsia="en-US"/>
        </w:rPr>
      </w:pPr>
      <w:r w:rsidRPr="00DE7D0F">
        <w:rPr>
          <w:rFonts w:eastAsia="Calibri"/>
          <w:lang w:eastAsia="en-US"/>
        </w:rPr>
        <w:t>а) проект планировки территории;</w:t>
      </w:r>
    </w:p>
    <w:p w:rsidR="00DE7D0F" w:rsidRPr="00DE7D0F" w:rsidRDefault="00DE7D0F" w:rsidP="00DE7D0F">
      <w:pPr>
        <w:rPr>
          <w:rFonts w:eastAsia="Calibri"/>
          <w:lang w:eastAsia="en-US"/>
        </w:rPr>
      </w:pPr>
      <w:r w:rsidRPr="00DE7D0F">
        <w:rPr>
          <w:rFonts w:eastAsia="Calibri"/>
          <w:lang w:eastAsia="en-US"/>
        </w:rPr>
        <w:t>б) проект межевания территории в составе проекта планировки территории;</w:t>
      </w:r>
    </w:p>
    <w:p w:rsidR="00DE7D0F" w:rsidRPr="00DE7D0F" w:rsidRDefault="00DE7D0F" w:rsidP="00DE7D0F">
      <w:pPr>
        <w:rPr>
          <w:rFonts w:eastAsia="Calibri"/>
          <w:lang w:eastAsia="en-US"/>
        </w:rPr>
      </w:pPr>
      <w:r w:rsidRPr="00DE7D0F">
        <w:rPr>
          <w:rFonts w:eastAsia="Calibri"/>
          <w:lang w:eastAsia="en-US"/>
        </w:rPr>
        <w:t>в) проект межевания территории в виде отдельного документа, подготовленный на основе ранее утвержденного проекта планировки территории;</w:t>
      </w:r>
    </w:p>
    <w:p w:rsidR="00DE7D0F" w:rsidRPr="00DE7D0F" w:rsidRDefault="00DE7D0F" w:rsidP="00DE7D0F">
      <w:pPr>
        <w:rPr>
          <w:rFonts w:eastAsia="Calibri"/>
          <w:lang w:eastAsia="en-US"/>
        </w:rPr>
      </w:pPr>
      <w:r w:rsidRPr="00DE7D0F">
        <w:rPr>
          <w:rFonts w:eastAsia="Calibri"/>
          <w:lang w:eastAsia="en-US"/>
        </w:rPr>
        <w:t>г) проект межевания территории в виде отдельного документа.</w:t>
      </w:r>
    </w:p>
    <w:p w:rsidR="00DE7D0F" w:rsidRPr="00DE7D0F" w:rsidRDefault="00DE7D0F" w:rsidP="00DE7D0F">
      <w:pPr>
        <w:rPr>
          <w:rFonts w:eastAsia="Calibri"/>
          <w:lang w:eastAsia="en-US"/>
        </w:rPr>
      </w:pPr>
      <w:r w:rsidRPr="00DE7D0F">
        <w:rPr>
          <w:rFonts w:eastAsia="Calibri"/>
          <w:lang w:eastAsia="en-US"/>
        </w:rPr>
        <w:t>2. Позиция «Инициатор подготовки документации по планировке территории» содержит следующую информацию об одном из заинтересованных в строительстве, реконструкции объекта капитального строительства органов или лиц:</w:t>
      </w:r>
    </w:p>
    <w:p w:rsidR="00DE7D0F" w:rsidRPr="00DE7D0F" w:rsidRDefault="00DE7D0F" w:rsidP="00DE7D0F">
      <w:pPr>
        <w:rPr>
          <w:rFonts w:eastAsia="Calibri"/>
          <w:lang w:eastAsia="en-US"/>
        </w:rPr>
      </w:pPr>
      <w:r w:rsidRPr="00DE7D0F">
        <w:rPr>
          <w:rFonts w:eastAsia="Calibri"/>
          <w:lang w:eastAsia="en-US"/>
        </w:rPr>
        <w:t>а) полное наименование федерального органа исполнительной власти;</w:t>
      </w:r>
    </w:p>
    <w:p w:rsidR="00DE7D0F" w:rsidRPr="00DE7D0F" w:rsidRDefault="00DE7D0F" w:rsidP="00DE7D0F">
      <w:pPr>
        <w:rPr>
          <w:rFonts w:eastAsia="Calibri"/>
          <w:lang w:eastAsia="en-US"/>
        </w:rPr>
      </w:pPr>
      <w:r w:rsidRPr="00DE7D0F">
        <w:rPr>
          <w:rFonts w:eastAsia="Calibri"/>
          <w:lang w:eastAsia="en-US"/>
        </w:rPr>
        <w:t>б) полное наименование исполнительного органа субъекта Российской Федерации;</w:t>
      </w:r>
    </w:p>
    <w:p w:rsidR="00DE7D0F" w:rsidRPr="00DE7D0F" w:rsidRDefault="00DE7D0F" w:rsidP="00DE7D0F">
      <w:pPr>
        <w:rPr>
          <w:rFonts w:eastAsia="Calibri"/>
          <w:lang w:eastAsia="en-US"/>
        </w:rPr>
      </w:pPr>
      <w:r w:rsidRPr="00DE7D0F">
        <w:rPr>
          <w:rFonts w:eastAsia="Calibri"/>
          <w:lang w:eastAsia="en-US"/>
        </w:rPr>
        <w:t>в) полное наименование органа местного самоуправления;</w:t>
      </w:r>
    </w:p>
    <w:p w:rsidR="00DE7D0F" w:rsidRPr="00DE7D0F" w:rsidRDefault="00DE7D0F" w:rsidP="00DE7D0F">
      <w:pPr>
        <w:rPr>
          <w:rFonts w:eastAsia="Calibri"/>
          <w:lang w:eastAsia="en-US"/>
        </w:rPr>
      </w:pPr>
      <w:r w:rsidRPr="00DE7D0F">
        <w:rPr>
          <w:rFonts w:eastAsia="Calibri"/>
          <w:lang w:eastAsia="en-US"/>
        </w:rPr>
        <w:t>г) полное наименование, основной государственный регистрационный номер юридического лица, дата внесения в единый государственный реестр юридических лиц записи о создании юридического лица, место нахождения, адрес и электронная почта юридического лица;</w:t>
      </w:r>
    </w:p>
    <w:p w:rsidR="00DE7D0F" w:rsidRPr="00DE7D0F" w:rsidRDefault="00DE7D0F" w:rsidP="00DE7D0F">
      <w:pPr>
        <w:rPr>
          <w:rFonts w:eastAsia="Calibri"/>
          <w:lang w:eastAsia="en-US"/>
        </w:rPr>
      </w:pPr>
      <w:r w:rsidRPr="00DE7D0F">
        <w:rPr>
          <w:rFonts w:eastAsia="Calibri"/>
          <w:lang w:eastAsia="en-US"/>
        </w:rPr>
        <w:t>д) фамилия, имя, отчество (при наличии), адрес места регистрации, паспортные данные и электронная почта физического лица.</w:t>
      </w:r>
    </w:p>
    <w:p w:rsidR="00DE7D0F" w:rsidRPr="00DE7D0F" w:rsidRDefault="00DE7D0F" w:rsidP="00DE7D0F">
      <w:pPr>
        <w:rPr>
          <w:rFonts w:eastAsia="Calibri"/>
          <w:lang w:eastAsia="en-US"/>
        </w:rPr>
      </w:pPr>
      <w:r w:rsidRPr="00DE7D0F">
        <w:rPr>
          <w:rFonts w:eastAsia="Calibri"/>
          <w:lang w:eastAsia="en-US"/>
        </w:rPr>
        <w:t>3. Позиция «Источник финансирования работ по подготовке документации по планировке территории» содержит информацию об одном из следующих источников финансирования работ по подготовке документации по планировке территории:</w:t>
      </w:r>
    </w:p>
    <w:p w:rsidR="00DE7D0F" w:rsidRPr="00DE7D0F" w:rsidRDefault="00DE7D0F" w:rsidP="00DE7D0F">
      <w:pPr>
        <w:rPr>
          <w:rFonts w:eastAsia="Calibri"/>
          <w:lang w:eastAsia="en-US"/>
        </w:rPr>
      </w:pPr>
      <w:r w:rsidRPr="00DE7D0F">
        <w:rPr>
          <w:rFonts w:eastAsia="Calibri"/>
          <w:lang w:eastAsia="en-US"/>
        </w:rPr>
        <w:t>а) бюджет бюджетной системы Российской Федерации, если подготовка документации по планировке территории будет осуществляться федеральными органами исполнительной власти, исполнительными органами субъектов Российской Федерации, органами местного самоуправления, подведомственными указанным органам государственными, муниципальными (бюджетными или автономными) учреждениями самостоятельно либо привлекаемыми ими на основании государственного,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w:t>
      </w:r>
    </w:p>
    <w:p w:rsidR="00DE7D0F" w:rsidRPr="00DE7D0F" w:rsidRDefault="00DE7D0F" w:rsidP="00DE7D0F">
      <w:pPr>
        <w:rPr>
          <w:rFonts w:eastAsia="Calibri"/>
          <w:lang w:eastAsia="en-US"/>
        </w:rPr>
      </w:pPr>
      <w:r w:rsidRPr="00DE7D0F">
        <w:rPr>
          <w:rFonts w:eastAsia="Calibri"/>
          <w:lang w:eastAsia="en-US"/>
        </w:rPr>
        <w:lastRenderedPageBreak/>
        <w:t>б) средства физических и юридических лиц (с указанием конкретного физического или юридического лица) в случае, если подготовка документации по планировке территории будет осуществляться физическими или юридическими лицами за счет собственных средств.</w:t>
      </w:r>
    </w:p>
    <w:p w:rsidR="00DE7D0F" w:rsidRPr="00DE7D0F" w:rsidRDefault="00DE7D0F" w:rsidP="00DE7D0F">
      <w:pPr>
        <w:rPr>
          <w:rFonts w:eastAsia="Calibri"/>
          <w:lang w:eastAsia="en-US"/>
        </w:rPr>
      </w:pPr>
      <w:r w:rsidRPr="00DE7D0F">
        <w:rPr>
          <w:rFonts w:eastAsia="Calibri"/>
          <w:lang w:eastAsia="en-US"/>
        </w:rPr>
        <w:t>4. Позиция «Вид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 содержит информацию о полном наименовании и виде планируемого к размещению объекта капитального строительства (например, «Волоконно-оптическая линия передач (ВОЛП) на участке узел связи 123-узел связи 456»), его основных характеристиках (назначении, местоположении, площади, мощности объекта и др.).</w:t>
      </w:r>
    </w:p>
    <w:p w:rsidR="00DE7D0F" w:rsidRPr="00DE7D0F" w:rsidRDefault="00DE7D0F" w:rsidP="00DE7D0F">
      <w:pPr>
        <w:rPr>
          <w:rFonts w:eastAsia="Calibri"/>
          <w:lang w:eastAsia="en-US"/>
        </w:rPr>
      </w:pPr>
      <w:r w:rsidRPr="00DE7D0F">
        <w:rPr>
          <w:rFonts w:eastAsia="Calibri"/>
          <w:lang w:eastAsia="en-US"/>
        </w:rPr>
        <w:t>В случае подготовки документации по планировке территории, предусматривающей размещение линейного объекта, к заданию может прилагаться схема прохождения трассы линейного объекта в масштабе, позволяющем обеспечить читаемость и наглядность отображаемой информации.</w:t>
      </w:r>
    </w:p>
    <w:p w:rsidR="00DE7D0F" w:rsidRPr="00DE7D0F" w:rsidRDefault="00DE7D0F" w:rsidP="00DE7D0F">
      <w:pPr>
        <w:rPr>
          <w:rFonts w:eastAsia="Calibri"/>
          <w:lang w:eastAsia="en-US"/>
        </w:rPr>
      </w:pPr>
      <w:r w:rsidRPr="00DE7D0F">
        <w:rPr>
          <w:rFonts w:eastAsia="Calibri"/>
          <w:lang w:eastAsia="en-US"/>
        </w:rPr>
        <w:t xml:space="preserve">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наименование такого объекта капитального строительства указывается в соответствии с документами территориального планирования, за исключением случая, указанного в части 14 статьи 9 </w:t>
      </w:r>
      <w:hyperlink r:id="rId92" w:tooltip="ФЕДЕРАЛЬНЫЙ ЗАКОН от 29.12.2004 № 190-ФЗ ГОСУДАРСТВЕННАЯ ДУМА ФЕДЕРАЛЬНОГО СОБРАНИЯ РФ&#10;&#10;Градостроительный кодекс Российской Федерации" w:history="1">
        <w:r w:rsidRPr="00DE7D0F">
          <w:rPr>
            <w:rFonts w:eastAsia="Calibri"/>
            <w:color w:val="0000FF"/>
            <w:lang w:eastAsia="en-US"/>
          </w:rPr>
          <w:t>Градостроительного кодекса</w:t>
        </w:r>
      </w:hyperlink>
      <w:r w:rsidRPr="00DE7D0F">
        <w:rPr>
          <w:rFonts w:eastAsia="Calibri"/>
          <w:lang w:eastAsia="en-US"/>
        </w:rPr>
        <w:t xml:space="preserve"> Российской Федерации.</w:t>
      </w:r>
    </w:p>
    <w:p w:rsidR="00DE7D0F" w:rsidRPr="00DE7D0F" w:rsidRDefault="00DE7D0F" w:rsidP="00DE7D0F">
      <w:pPr>
        <w:rPr>
          <w:rFonts w:eastAsia="Calibri"/>
          <w:lang w:eastAsia="en-US"/>
        </w:rPr>
      </w:pPr>
      <w:r w:rsidRPr="00DE7D0F">
        <w:rPr>
          <w:rFonts w:eastAsia="Calibri"/>
          <w:lang w:eastAsia="en-US"/>
        </w:rPr>
        <w:t>5. Позиция «Поселения,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 содержит информацию о перечне поселений, муниципальных округов, городских округов, муниципальных районов, субъектов Российской Федерации, в границах территорий которых планируется к размещению объект капитального строительства.</w:t>
      </w:r>
    </w:p>
    <w:p w:rsidR="00DE7D0F" w:rsidRPr="00DE7D0F" w:rsidRDefault="00DE7D0F" w:rsidP="00DE7D0F">
      <w:pPr>
        <w:rPr>
          <w:rFonts w:eastAsia="Calibri"/>
          <w:lang w:eastAsia="en-US"/>
        </w:rPr>
      </w:pPr>
      <w:r w:rsidRPr="00DE7D0F">
        <w:rPr>
          <w:rFonts w:eastAsia="Calibri"/>
          <w:lang w:eastAsia="en-US"/>
        </w:rPr>
        <w:t xml:space="preserve">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наименования муниципальных образований, населенных пунктов, за исключением случая, указанного в части 14 статьи 9 </w:t>
      </w:r>
      <w:hyperlink r:id="rId93" w:tooltip="ФЕДЕРАЛЬНЫЙ ЗАКОН от 29.12.2004 № 190-ФЗ ГОСУДАРСТВЕННАЯ ДУМА ФЕДЕРАЛЬНОГО СОБРАНИЯ РФ&#10;&#10;Градостроительный кодекс Российской Федерации" w:history="1">
        <w:r w:rsidRPr="00DE7D0F">
          <w:rPr>
            <w:rFonts w:eastAsia="Calibri"/>
            <w:color w:val="0000FF"/>
            <w:lang w:eastAsia="en-US"/>
          </w:rPr>
          <w:t>Градостроительного кодекса</w:t>
        </w:r>
      </w:hyperlink>
      <w:r w:rsidRPr="00DE7D0F">
        <w:rPr>
          <w:rFonts w:eastAsia="Calibri"/>
          <w:lang w:eastAsia="en-US"/>
        </w:rPr>
        <w:t xml:space="preserve"> Российской Федерации, субъекты Российской Федерации, в отношении территорий которых осуществляется подготовка документации по планировке территории, указываются в соответствии с документами территориального планирования.</w:t>
      </w:r>
    </w:p>
    <w:p w:rsidR="00DE7D0F" w:rsidRPr="00DE7D0F" w:rsidRDefault="00DE7D0F" w:rsidP="00DE7D0F">
      <w:pPr>
        <w:rPr>
          <w:rFonts w:eastAsia="Calibri"/>
          <w:lang w:eastAsia="en-US"/>
        </w:rPr>
      </w:pPr>
      <w:r w:rsidRPr="00DE7D0F">
        <w:rPr>
          <w:rFonts w:eastAsia="Calibri"/>
          <w:lang w:eastAsia="en-US"/>
        </w:rPr>
        <w:t xml:space="preserve">6. Позиция «Состав документации по планировке территории» содержит информацию о составе документации по планировке территории, соответствующей требованиям </w:t>
      </w:r>
      <w:hyperlink r:id="rId94" w:tooltip="ФЕДЕРАЛЬНЫЙ ЗАКОН от 29.12.2004 № 190-ФЗ ГОСУДАРСТВЕННАЯ ДУМА ФЕДЕРАЛЬНОГО СОБРАНИЯ РФ&#10;&#10;Градостроительный кодекс Российской Федерации" w:history="1">
        <w:r w:rsidRPr="00DE7D0F">
          <w:rPr>
            <w:rFonts w:eastAsia="Calibri"/>
            <w:color w:val="0000FF"/>
            <w:lang w:eastAsia="en-US"/>
          </w:rPr>
          <w:t>Градостроительного кодекса</w:t>
        </w:r>
      </w:hyperlink>
      <w:r w:rsidRPr="00DE7D0F">
        <w:rPr>
          <w:rFonts w:eastAsia="Calibri"/>
          <w:lang w:eastAsia="en-US"/>
        </w:rPr>
        <w:t xml:space="preserve"> Российской Федерации и положениям нормативных правовых актов Российской Федерации, определяющих требования к составу и содержанию проектов планировки территории.</w:t>
      </w:r>
    </w:p>
    <w:p w:rsidR="00DE7D0F" w:rsidRPr="00DE7D0F" w:rsidRDefault="00DE7D0F" w:rsidP="00DE7D0F">
      <w:pPr>
        <w:rPr>
          <w:rFonts w:eastAsia="Calibri"/>
          <w:lang w:eastAsia="en-US"/>
        </w:rPr>
      </w:pPr>
      <w:r w:rsidRPr="00DE7D0F">
        <w:rPr>
          <w:rFonts w:eastAsia="Calibri"/>
          <w:lang w:eastAsia="en-US"/>
        </w:rPr>
        <w:t>7. Позиция «Информация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 содержит перечень кадастровых номеров земельных участков (при наличии), включенных в границы территории, в отношении которой планируется подготовка документации по планировке территории, а также ориентировочная площадь такой территории.</w:t>
      </w:r>
    </w:p>
    <w:p w:rsidR="00DE7D0F" w:rsidRPr="00DE7D0F" w:rsidRDefault="00DE7D0F" w:rsidP="00DE7D0F">
      <w:pPr>
        <w:rPr>
          <w:rFonts w:eastAsia="Calibri"/>
          <w:lang w:eastAsia="en-US"/>
        </w:rPr>
      </w:pPr>
      <w:r w:rsidRPr="00DE7D0F">
        <w:rPr>
          <w:rFonts w:eastAsia="Calibri"/>
          <w:lang w:eastAsia="en-US"/>
        </w:rPr>
        <w:t xml:space="preserve">8. Позиция «Цель подготовки документации по планировке территории» содержит информацию о цели подготовки документации по планировке территории в </w:t>
      </w:r>
      <w:r w:rsidRPr="00DE7D0F">
        <w:rPr>
          <w:rFonts w:eastAsia="Calibri"/>
          <w:lang w:eastAsia="en-US"/>
        </w:rPr>
        <w:lastRenderedPageBreak/>
        <w:t xml:space="preserve">соответствии с </w:t>
      </w:r>
      <w:hyperlink r:id="rId95" w:tooltip="ФЕДЕРАЛЬНЫЙ ЗАКОН от 29.12.2004 № 190-ФЗ ГОСУДАРСТВЕННАЯ ДУМА ФЕДЕРАЛЬНОГО СОБРАНИЯ РФ&#10;&#10;Градостроительный кодекс Российской Федерации" w:history="1">
        <w:r w:rsidRPr="00DE7D0F">
          <w:rPr>
            <w:rFonts w:eastAsia="Calibri"/>
            <w:color w:val="0000FF"/>
            <w:lang w:eastAsia="en-US"/>
          </w:rPr>
          <w:t>Градостроительным кодексом</w:t>
        </w:r>
      </w:hyperlink>
      <w:r w:rsidRPr="00DE7D0F">
        <w:rPr>
          <w:rFonts w:eastAsia="Calibri"/>
          <w:lang w:eastAsia="en-US"/>
        </w:rPr>
        <w:t xml:space="preserve"> Российской Федерации и нормативными правовым</w:t>
      </w:r>
      <w:r>
        <w:rPr>
          <w:rFonts w:eastAsia="Calibri"/>
          <w:lang w:eastAsia="en-US"/>
        </w:rPr>
        <w:t>и актами Российской Федерации.</w:t>
      </w:r>
    </w:p>
    <w:p w:rsidR="00DE7D0F" w:rsidRPr="00DE7D0F" w:rsidRDefault="00DE7D0F" w:rsidP="00DE7D0F">
      <w:pPr>
        <w:rPr>
          <w:rFonts w:eastAsia="Calibri"/>
          <w:lang w:eastAsia="en-US"/>
        </w:rPr>
      </w:pPr>
    </w:p>
    <w:p w:rsidR="00FF6FF3" w:rsidRPr="00C67916" w:rsidRDefault="00FF6FF3" w:rsidP="004D6593">
      <w:pPr>
        <w:ind w:firstLine="709"/>
        <w:rPr>
          <w:rFonts w:cs="Arial"/>
          <w:szCs w:val="28"/>
        </w:rPr>
      </w:pPr>
    </w:p>
    <w:sectPr w:rsidR="00FF6FF3" w:rsidRPr="00C67916" w:rsidSect="00C425ED">
      <w:headerReference w:type="even" r:id="rId96"/>
      <w:headerReference w:type="default" r:id="rId97"/>
      <w:footerReference w:type="even" r:id="rId98"/>
      <w:footerReference w:type="default" r:id="rId99"/>
      <w:headerReference w:type="first" r:id="rId100"/>
      <w:footerReference w:type="first" r:id="rId101"/>
      <w:pgSz w:w="11906" w:h="16838"/>
      <w:pgMar w:top="1134" w:right="567"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4BCB" w:rsidRDefault="00244BCB">
      <w:r>
        <w:separator/>
      </w:r>
    </w:p>
  </w:endnote>
  <w:endnote w:type="continuationSeparator" w:id="0">
    <w:p w:rsidR="00244BCB" w:rsidRDefault="00244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C79" w:rsidRDefault="00870C79">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C79" w:rsidRDefault="00870C79">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C79" w:rsidRDefault="00870C79">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4BCB" w:rsidRDefault="00244BCB">
      <w:r>
        <w:separator/>
      </w:r>
    </w:p>
  </w:footnote>
  <w:footnote w:type="continuationSeparator" w:id="0">
    <w:p w:rsidR="00244BCB" w:rsidRDefault="00244B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6CDE" w:rsidRDefault="00187449">
    <w:pPr>
      <w:rPr>
        <w:sz w:val="2"/>
        <w:szCs w:val="2"/>
      </w:rPr>
    </w:pPr>
    <w:r>
      <w:rPr>
        <w:noProof/>
      </w:rPr>
      <mc:AlternateContent>
        <mc:Choice Requires="wps">
          <w:drawing>
            <wp:anchor distT="0" distB="0" distL="63500" distR="63500" simplePos="0" relativeHeight="251657728" behindDoc="1" locked="0" layoutInCell="1" allowOverlap="1">
              <wp:simplePos x="0" y="0"/>
              <wp:positionH relativeFrom="page">
                <wp:posOffset>5254625</wp:posOffset>
              </wp:positionH>
              <wp:positionV relativeFrom="page">
                <wp:posOffset>487045</wp:posOffset>
              </wp:positionV>
              <wp:extent cx="165735" cy="189865"/>
              <wp:effectExtent l="0" t="0" r="0" b="0"/>
              <wp:wrapNone/>
              <wp:docPr id="2"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6CDE" w:rsidRDefault="00CF6CDE">
                          <w:pPr>
                            <w:pStyle w:val="aa"/>
                            <w:shd w:val="clear" w:color="auto" w:fill="auto"/>
                            <w:spacing w:line="240" w:lineRule="auto"/>
                          </w:pPr>
                          <w:r>
                            <w:fldChar w:fldCharType="begin"/>
                          </w:r>
                          <w:r>
                            <w:instrText xml:space="preserve"> PAGE \* MERGEFORMAT </w:instrText>
                          </w:r>
                          <w:r>
                            <w:fldChar w:fldCharType="separate"/>
                          </w:r>
                          <w:r>
                            <w:rPr>
                              <w:noProof/>
                            </w:rPr>
                            <w:t>44</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8" o:spid="_x0000_s1026" type="#_x0000_t202" style="position:absolute;left:0;text-align:left;margin-left:413.75pt;margin-top:38.35pt;width:13.05pt;height:14.95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itHqQIAAKc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" filled="f" stroked="f">
              <v:textbox style="mso-fit-shape-to-text:t" inset="0,0,0,0">
                <w:txbxContent>
                  <w:p w:rsidR="00CF6CDE" w:rsidRDefault="00CF6CDE">
                    <w:pPr>
                      <w:pStyle w:val="aa"/>
                      <w:shd w:val="clear" w:color="auto" w:fill="auto"/>
                      <w:spacing w:line="240" w:lineRule="auto"/>
                    </w:pPr>
                    <w:r>
                      <w:fldChar w:fldCharType="begin"/>
                    </w:r>
                    <w:r>
                      <w:instrText xml:space="preserve"> PAGE \* MERGEFORMAT </w:instrText>
                    </w:r>
                    <w:r>
                      <w:fldChar w:fldCharType="separate"/>
                    </w:r>
                    <w:r>
                      <w:rPr>
                        <w:noProof/>
                      </w:rPr>
                      <w:t>44</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C79" w:rsidRDefault="00870C79">
    <w:pPr>
      <w:pStyle w:val="af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C79" w:rsidRDefault="00870C79">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2490B"/>
    <w:multiLevelType w:val="multilevel"/>
    <w:tmpl w:val="DC7E7C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09C26FD"/>
    <w:multiLevelType w:val="multilevel"/>
    <w:tmpl w:val="C78E4B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BB4"/>
    <w:rsid w:val="00002586"/>
    <w:rsid w:val="00013AD2"/>
    <w:rsid w:val="0001423E"/>
    <w:rsid w:val="00027594"/>
    <w:rsid w:val="00042387"/>
    <w:rsid w:val="00043F2A"/>
    <w:rsid w:val="000517A0"/>
    <w:rsid w:val="00052B3A"/>
    <w:rsid w:val="00060C2D"/>
    <w:rsid w:val="000725C9"/>
    <w:rsid w:val="00080E4E"/>
    <w:rsid w:val="0008246C"/>
    <w:rsid w:val="00097B82"/>
    <w:rsid w:val="000A2E2C"/>
    <w:rsid w:val="000B2F88"/>
    <w:rsid w:val="000B5EBD"/>
    <w:rsid w:val="000D645E"/>
    <w:rsid w:val="000E4038"/>
    <w:rsid w:val="000F50F4"/>
    <w:rsid w:val="000F62D7"/>
    <w:rsid w:val="001001C5"/>
    <w:rsid w:val="00116960"/>
    <w:rsid w:val="0011781E"/>
    <w:rsid w:val="00131843"/>
    <w:rsid w:val="001340DE"/>
    <w:rsid w:val="00141A41"/>
    <w:rsid w:val="00157CD4"/>
    <w:rsid w:val="001738C8"/>
    <w:rsid w:val="001749DB"/>
    <w:rsid w:val="0018482C"/>
    <w:rsid w:val="00187449"/>
    <w:rsid w:val="001A28EE"/>
    <w:rsid w:val="001A2D39"/>
    <w:rsid w:val="001A78B2"/>
    <w:rsid w:val="001B0741"/>
    <w:rsid w:val="001B0B9E"/>
    <w:rsid w:val="001B358C"/>
    <w:rsid w:val="001D499D"/>
    <w:rsid w:val="0020298A"/>
    <w:rsid w:val="00212D70"/>
    <w:rsid w:val="00213122"/>
    <w:rsid w:val="00241817"/>
    <w:rsid w:val="00241CA9"/>
    <w:rsid w:val="00244BCB"/>
    <w:rsid w:val="00250EC2"/>
    <w:rsid w:val="002625D4"/>
    <w:rsid w:val="00271F2E"/>
    <w:rsid w:val="00272479"/>
    <w:rsid w:val="0027436C"/>
    <w:rsid w:val="00277510"/>
    <w:rsid w:val="00283B70"/>
    <w:rsid w:val="002848E6"/>
    <w:rsid w:val="00293D3A"/>
    <w:rsid w:val="002C076D"/>
    <w:rsid w:val="002C47EE"/>
    <w:rsid w:val="002D2384"/>
    <w:rsid w:val="002D5BE9"/>
    <w:rsid w:val="002E047E"/>
    <w:rsid w:val="002F1548"/>
    <w:rsid w:val="002F5A6A"/>
    <w:rsid w:val="002F5CAB"/>
    <w:rsid w:val="00302AE6"/>
    <w:rsid w:val="0031136A"/>
    <w:rsid w:val="00313F7F"/>
    <w:rsid w:val="00314B8D"/>
    <w:rsid w:val="0032402E"/>
    <w:rsid w:val="003270CB"/>
    <w:rsid w:val="00336ECD"/>
    <w:rsid w:val="0034601D"/>
    <w:rsid w:val="003519F9"/>
    <w:rsid w:val="00353F31"/>
    <w:rsid w:val="00366286"/>
    <w:rsid w:val="003743BE"/>
    <w:rsid w:val="00383E01"/>
    <w:rsid w:val="003863D8"/>
    <w:rsid w:val="003A706F"/>
    <w:rsid w:val="003B4E0A"/>
    <w:rsid w:val="003B514D"/>
    <w:rsid w:val="003C5791"/>
    <w:rsid w:val="003F18D8"/>
    <w:rsid w:val="003F2141"/>
    <w:rsid w:val="003F4A17"/>
    <w:rsid w:val="004116F9"/>
    <w:rsid w:val="00411C60"/>
    <w:rsid w:val="00415164"/>
    <w:rsid w:val="00422B92"/>
    <w:rsid w:val="00424A09"/>
    <w:rsid w:val="004567FA"/>
    <w:rsid w:val="0045782A"/>
    <w:rsid w:val="00486EEE"/>
    <w:rsid w:val="00494DCF"/>
    <w:rsid w:val="004A6F76"/>
    <w:rsid w:val="004A771A"/>
    <w:rsid w:val="004B4E6C"/>
    <w:rsid w:val="004C711B"/>
    <w:rsid w:val="004D04E0"/>
    <w:rsid w:val="004D6593"/>
    <w:rsid w:val="004E40D3"/>
    <w:rsid w:val="005065BC"/>
    <w:rsid w:val="00522C4A"/>
    <w:rsid w:val="00526FC1"/>
    <w:rsid w:val="005340CC"/>
    <w:rsid w:val="0053461D"/>
    <w:rsid w:val="00535CD4"/>
    <w:rsid w:val="005445F6"/>
    <w:rsid w:val="00547F42"/>
    <w:rsid w:val="005569EC"/>
    <w:rsid w:val="0056609D"/>
    <w:rsid w:val="0057390C"/>
    <w:rsid w:val="0059668C"/>
    <w:rsid w:val="005B5BCA"/>
    <w:rsid w:val="005B63D3"/>
    <w:rsid w:val="005C34D0"/>
    <w:rsid w:val="005C6603"/>
    <w:rsid w:val="005D675C"/>
    <w:rsid w:val="005E3F2C"/>
    <w:rsid w:val="005E7F28"/>
    <w:rsid w:val="005F2572"/>
    <w:rsid w:val="005F5A5F"/>
    <w:rsid w:val="00612BB4"/>
    <w:rsid w:val="00650D2D"/>
    <w:rsid w:val="00655DF7"/>
    <w:rsid w:val="00664AF4"/>
    <w:rsid w:val="006741D6"/>
    <w:rsid w:val="0068658E"/>
    <w:rsid w:val="00687CE9"/>
    <w:rsid w:val="0069282F"/>
    <w:rsid w:val="006A208F"/>
    <w:rsid w:val="006B4FCB"/>
    <w:rsid w:val="006C69ED"/>
    <w:rsid w:val="006D19E3"/>
    <w:rsid w:val="006E3149"/>
    <w:rsid w:val="006F55E2"/>
    <w:rsid w:val="0075234C"/>
    <w:rsid w:val="00773E03"/>
    <w:rsid w:val="00784F9D"/>
    <w:rsid w:val="00786CC6"/>
    <w:rsid w:val="00793FD4"/>
    <w:rsid w:val="00794F00"/>
    <w:rsid w:val="007B765C"/>
    <w:rsid w:val="007C0811"/>
    <w:rsid w:val="007C1FDD"/>
    <w:rsid w:val="008325F8"/>
    <w:rsid w:val="00834765"/>
    <w:rsid w:val="0084612A"/>
    <w:rsid w:val="00847D87"/>
    <w:rsid w:val="0085098B"/>
    <w:rsid w:val="00852A1D"/>
    <w:rsid w:val="00865129"/>
    <w:rsid w:val="00865D3C"/>
    <w:rsid w:val="00870C79"/>
    <w:rsid w:val="0087522B"/>
    <w:rsid w:val="0088039F"/>
    <w:rsid w:val="00892C1B"/>
    <w:rsid w:val="008956BF"/>
    <w:rsid w:val="008A426B"/>
    <w:rsid w:val="008B532F"/>
    <w:rsid w:val="008C0E22"/>
    <w:rsid w:val="008C5E9F"/>
    <w:rsid w:val="008D13F4"/>
    <w:rsid w:val="008F3349"/>
    <w:rsid w:val="008F5FF1"/>
    <w:rsid w:val="008F688E"/>
    <w:rsid w:val="009034F7"/>
    <w:rsid w:val="00934EDF"/>
    <w:rsid w:val="00937EE3"/>
    <w:rsid w:val="009511BD"/>
    <w:rsid w:val="0095196E"/>
    <w:rsid w:val="00953326"/>
    <w:rsid w:val="00954A41"/>
    <w:rsid w:val="00961BAC"/>
    <w:rsid w:val="00983BE3"/>
    <w:rsid w:val="00986B92"/>
    <w:rsid w:val="00990AD4"/>
    <w:rsid w:val="00996583"/>
    <w:rsid w:val="009A4635"/>
    <w:rsid w:val="009A7D15"/>
    <w:rsid w:val="009E199D"/>
    <w:rsid w:val="009F19C1"/>
    <w:rsid w:val="009F5E1B"/>
    <w:rsid w:val="009F6C7E"/>
    <w:rsid w:val="00A070FA"/>
    <w:rsid w:val="00A07B84"/>
    <w:rsid w:val="00A22F06"/>
    <w:rsid w:val="00A35258"/>
    <w:rsid w:val="00A4229F"/>
    <w:rsid w:val="00A72622"/>
    <w:rsid w:val="00A759F6"/>
    <w:rsid w:val="00A81FA5"/>
    <w:rsid w:val="00A84EDB"/>
    <w:rsid w:val="00A908D4"/>
    <w:rsid w:val="00A931D3"/>
    <w:rsid w:val="00A95BEE"/>
    <w:rsid w:val="00AA4362"/>
    <w:rsid w:val="00AD76B7"/>
    <w:rsid w:val="00AE78F7"/>
    <w:rsid w:val="00B13DC6"/>
    <w:rsid w:val="00B14F2A"/>
    <w:rsid w:val="00B15E5D"/>
    <w:rsid w:val="00B24C6A"/>
    <w:rsid w:val="00B2598D"/>
    <w:rsid w:val="00B270DF"/>
    <w:rsid w:val="00B30548"/>
    <w:rsid w:val="00B34034"/>
    <w:rsid w:val="00B44026"/>
    <w:rsid w:val="00B47346"/>
    <w:rsid w:val="00B5212F"/>
    <w:rsid w:val="00B56E5D"/>
    <w:rsid w:val="00B65CC1"/>
    <w:rsid w:val="00B9260B"/>
    <w:rsid w:val="00BA3888"/>
    <w:rsid w:val="00BB2E39"/>
    <w:rsid w:val="00BB4805"/>
    <w:rsid w:val="00BD2C68"/>
    <w:rsid w:val="00BE041F"/>
    <w:rsid w:val="00BE07A8"/>
    <w:rsid w:val="00BE5A57"/>
    <w:rsid w:val="00BF23AF"/>
    <w:rsid w:val="00C07312"/>
    <w:rsid w:val="00C1518D"/>
    <w:rsid w:val="00C25994"/>
    <w:rsid w:val="00C35BFF"/>
    <w:rsid w:val="00C36650"/>
    <w:rsid w:val="00C4187F"/>
    <w:rsid w:val="00C425ED"/>
    <w:rsid w:val="00C612CB"/>
    <w:rsid w:val="00C645C6"/>
    <w:rsid w:val="00C64773"/>
    <w:rsid w:val="00C67916"/>
    <w:rsid w:val="00C73AE1"/>
    <w:rsid w:val="00C818F7"/>
    <w:rsid w:val="00C85489"/>
    <w:rsid w:val="00CE212C"/>
    <w:rsid w:val="00CE6053"/>
    <w:rsid w:val="00CE7E9A"/>
    <w:rsid w:val="00CF224F"/>
    <w:rsid w:val="00CF2F7E"/>
    <w:rsid w:val="00CF6CDE"/>
    <w:rsid w:val="00D01EE9"/>
    <w:rsid w:val="00D0257E"/>
    <w:rsid w:val="00D031BB"/>
    <w:rsid w:val="00D044D0"/>
    <w:rsid w:val="00D25CB8"/>
    <w:rsid w:val="00D503F2"/>
    <w:rsid w:val="00D65EA8"/>
    <w:rsid w:val="00D67F5E"/>
    <w:rsid w:val="00D75728"/>
    <w:rsid w:val="00D84C82"/>
    <w:rsid w:val="00D96761"/>
    <w:rsid w:val="00DA29B7"/>
    <w:rsid w:val="00DA3B32"/>
    <w:rsid w:val="00DA669C"/>
    <w:rsid w:val="00DB0FBE"/>
    <w:rsid w:val="00DB4461"/>
    <w:rsid w:val="00DE1BB5"/>
    <w:rsid w:val="00DE4B7F"/>
    <w:rsid w:val="00DE6DB8"/>
    <w:rsid w:val="00DE7D0F"/>
    <w:rsid w:val="00DF3028"/>
    <w:rsid w:val="00DF41EF"/>
    <w:rsid w:val="00E13A83"/>
    <w:rsid w:val="00E2677D"/>
    <w:rsid w:val="00E54F9B"/>
    <w:rsid w:val="00E6139E"/>
    <w:rsid w:val="00E6324B"/>
    <w:rsid w:val="00E6383F"/>
    <w:rsid w:val="00E73BF5"/>
    <w:rsid w:val="00E81504"/>
    <w:rsid w:val="00E857AF"/>
    <w:rsid w:val="00E8734E"/>
    <w:rsid w:val="00E90263"/>
    <w:rsid w:val="00EB23B3"/>
    <w:rsid w:val="00EB4BA2"/>
    <w:rsid w:val="00ED75F1"/>
    <w:rsid w:val="00EE626E"/>
    <w:rsid w:val="00EF5F0C"/>
    <w:rsid w:val="00F1188A"/>
    <w:rsid w:val="00F11DB8"/>
    <w:rsid w:val="00F3024E"/>
    <w:rsid w:val="00F43E10"/>
    <w:rsid w:val="00F62E31"/>
    <w:rsid w:val="00F70913"/>
    <w:rsid w:val="00F8100A"/>
    <w:rsid w:val="00F819AC"/>
    <w:rsid w:val="00F87D75"/>
    <w:rsid w:val="00F9247B"/>
    <w:rsid w:val="00F951F4"/>
    <w:rsid w:val="00F954DA"/>
    <w:rsid w:val="00FA5FA8"/>
    <w:rsid w:val="00FB351B"/>
    <w:rsid w:val="00FB5C75"/>
    <w:rsid w:val="00FC193D"/>
    <w:rsid w:val="00FD2349"/>
    <w:rsid w:val="00FE4A79"/>
    <w:rsid w:val="00FF2625"/>
    <w:rsid w:val="00FF32D2"/>
    <w:rsid w:val="00FF6F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618A5E0A"/>
  <w15:chartTrackingRefBased/>
  <w15:docId w15:val="{D23FE8DA-27C6-4BCB-B948-2AB67F0B3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027594"/>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027594"/>
    <w:pPr>
      <w:jc w:val="center"/>
      <w:outlineLvl w:val="0"/>
    </w:pPr>
    <w:rPr>
      <w:rFonts w:cs="Arial"/>
      <w:b/>
      <w:bCs/>
      <w:kern w:val="32"/>
      <w:sz w:val="32"/>
      <w:szCs w:val="32"/>
    </w:rPr>
  </w:style>
  <w:style w:type="paragraph" w:styleId="2">
    <w:name w:val="heading 2"/>
    <w:aliases w:val="!Разделы документа"/>
    <w:basedOn w:val="a"/>
    <w:link w:val="20"/>
    <w:qFormat/>
    <w:rsid w:val="00027594"/>
    <w:pPr>
      <w:jc w:val="center"/>
      <w:outlineLvl w:val="1"/>
    </w:pPr>
    <w:rPr>
      <w:rFonts w:cs="Arial"/>
      <w:b/>
      <w:bCs/>
      <w:iCs/>
      <w:sz w:val="30"/>
      <w:szCs w:val="28"/>
    </w:rPr>
  </w:style>
  <w:style w:type="paragraph" w:styleId="3">
    <w:name w:val="heading 3"/>
    <w:aliases w:val="!Главы документа"/>
    <w:basedOn w:val="a"/>
    <w:link w:val="30"/>
    <w:qFormat/>
    <w:rsid w:val="00027594"/>
    <w:pPr>
      <w:outlineLvl w:val="2"/>
    </w:pPr>
    <w:rPr>
      <w:rFonts w:cs="Arial"/>
      <w:b/>
      <w:bCs/>
      <w:sz w:val="28"/>
      <w:szCs w:val="26"/>
    </w:rPr>
  </w:style>
  <w:style w:type="paragraph" w:styleId="4">
    <w:name w:val="heading 4"/>
    <w:aliases w:val="!Параграфы/Статьи документа"/>
    <w:basedOn w:val="a"/>
    <w:link w:val="40"/>
    <w:qFormat/>
    <w:rsid w:val="00027594"/>
    <w:pPr>
      <w:outlineLvl w:val="3"/>
    </w:pPr>
    <w:rPr>
      <w:b/>
      <w:bCs/>
      <w:sz w:val="26"/>
      <w:szCs w:val="28"/>
    </w:rPr>
  </w:style>
  <w:style w:type="character" w:default="1" w:styleId="a0">
    <w:name w:val="Default Paragraph Font"/>
    <w:semiHidden/>
    <w:rsid w:val="00027594"/>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027594"/>
  </w:style>
  <w:style w:type="character" w:customStyle="1" w:styleId="11">
    <w:name w:val="Основной текст (11)_"/>
    <w:link w:val="110"/>
    <w:rsid w:val="00D503F2"/>
    <w:rPr>
      <w:rFonts w:ascii="Times New Roman" w:eastAsia="Times New Roman" w:hAnsi="Times New Roman" w:cs="Times New Roman"/>
      <w:b/>
      <w:bCs/>
      <w:sz w:val="28"/>
      <w:szCs w:val="28"/>
      <w:shd w:val="clear" w:color="auto" w:fill="FFFFFF"/>
    </w:rPr>
  </w:style>
  <w:style w:type="paragraph" w:customStyle="1" w:styleId="110">
    <w:name w:val="Основной текст (11)"/>
    <w:basedOn w:val="a"/>
    <w:link w:val="11"/>
    <w:rsid w:val="00D503F2"/>
    <w:pPr>
      <w:widowControl w:val="0"/>
      <w:shd w:val="clear" w:color="auto" w:fill="FFFFFF"/>
      <w:spacing w:before="1640" w:after="1260" w:line="312" w:lineRule="exact"/>
      <w:jc w:val="center"/>
    </w:pPr>
    <w:rPr>
      <w:rFonts w:ascii="Times New Roman" w:hAnsi="Times New Roman"/>
      <w:b/>
      <w:bCs/>
      <w:sz w:val="28"/>
      <w:szCs w:val="28"/>
    </w:rPr>
  </w:style>
  <w:style w:type="character" w:customStyle="1" w:styleId="21">
    <w:name w:val="Основной текст (2)_"/>
    <w:link w:val="22"/>
    <w:rsid w:val="00D503F2"/>
    <w:rPr>
      <w:rFonts w:ascii="Times New Roman" w:eastAsia="Times New Roman" w:hAnsi="Times New Roman" w:cs="Times New Roman"/>
      <w:sz w:val="26"/>
      <w:szCs w:val="26"/>
      <w:shd w:val="clear" w:color="auto" w:fill="FFFFFF"/>
    </w:rPr>
  </w:style>
  <w:style w:type="paragraph" w:customStyle="1" w:styleId="22">
    <w:name w:val="Основной текст (2)"/>
    <w:basedOn w:val="a"/>
    <w:link w:val="21"/>
    <w:rsid w:val="00D503F2"/>
    <w:pPr>
      <w:widowControl w:val="0"/>
      <w:shd w:val="clear" w:color="auto" w:fill="FFFFFF"/>
      <w:spacing w:before="700" w:line="320" w:lineRule="exact"/>
      <w:ind w:hanging="1740"/>
    </w:pPr>
    <w:rPr>
      <w:rFonts w:ascii="Times New Roman" w:hAnsi="Times New Roman"/>
      <w:sz w:val="26"/>
      <w:szCs w:val="26"/>
    </w:rPr>
  </w:style>
  <w:style w:type="paragraph" w:styleId="a3">
    <w:name w:val="List Paragraph"/>
    <w:basedOn w:val="a"/>
    <w:link w:val="a4"/>
    <w:uiPriority w:val="99"/>
    <w:qFormat/>
    <w:rsid w:val="00E2677D"/>
    <w:pPr>
      <w:ind w:left="720"/>
      <w:contextualSpacing/>
    </w:pPr>
  </w:style>
  <w:style w:type="character" w:customStyle="1" w:styleId="a4">
    <w:name w:val="Абзац списка Знак"/>
    <w:link w:val="a3"/>
    <w:uiPriority w:val="34"/>
    <w:locked/>
    <w:rsid w:val="00E2677D"/>
    <w:rPr>
      <w:rFonts w:ascii="Arial" w:eastAsia="Times New Roman" w:hAnsi="Arial" w:cs="Times New Roman"/>
      <w:sz w:val="24"/>
      <w:szCs w:val="24"/>
      <w:lang w:eastAsia="ru-RU"/>
    </w:rPr>
  </w:style>
  <w:style w:type="character" w:styleId="a5">
    <w:name w:val="Hyperlink"/>
    <w:rsid w:val="00027594"/>
    <w:rPr>
      <w:color w:val="0000FF"/>
      <w:u w:val="none"/>
    </w:rPr>
  </w:style>
  <w:style w:type="character" w:customStyle="1" w:styleId="a6">
    <w:name w:val="Основной текст_"/>
    <w:link w:val="23"/>
    <w:rsid w:val="00E2677D"/>
    <w:rPr>
      <w:sz w:val="26"/>
      <w:szCs w:val="26"/>
      <w:shd w:val="clear" w:color="auto" w:fill="FFFFFF"/>
    </w:rPr>
  </w:style>
  <w:style w:type="paragraph" w:customStyle="1" w:styleId="23">
    <w:name w:val="Основной текст2"/>
    <w:basedOn w:val="a"/>
    <w:link w:val="a6"/>
    <w:rsid w:val="00E2677D"/>
    <w:pPr>
      <w:widowControl w:val="0"/>
      <w:shd w:val="clear" w:color="auto" w:fill="FFFFFF"/>
      <w:spacing w:line="0" w:lineRule="atLeast"/>
      <w:ind w:hanging="1680"/>
    </w:pPr>
    <w:rPr>
      <w:sz w:val="26"/>
      <w:szCs w:val="26"/>
    </w:rPr>
  </w:style>
  <w:style w:type="paragraph" w:customStyle="1" w:styleId="ConsPlusNormal">
    <w:name w:val="ConsPlusNormal"/>
    <w:link w:val="ConsPlusNormal0"/>
    <w:rsid w:val="003C5791"/>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sid w:val="003C5791"/>
    <w:rPr>
      <w:rFonts w:ascii="Arial" w:eastAsia="Times New Roman" w:hAnsi="Arial" w:cs="Arial"/>
      <w:sz w:val="20"/>
      <w:szCs w:val="20"/>
      <w:lang w:eastAsia="ru-RU"/>
    </w:rPr>
  </w:style>
  <w:style w:type="character" w:styleId="a7">
    <w:name w:val="Strong"/>
    <w:qFormat/>
    <w:rsid w:val="008C5E9F"/>
    <w:rPr>
      <w:b/>
      <w:bCs/>
    </w:rPr>
  </w:style>
  <w:style w:type="paragraph" w:customStyle="1" w:styleId="Default">
    <w:name w:val="Default"/>
    <w:rsid w:val="000D645E"/>
    <w:pPr>
      <w:autoSpaceDE w:val="0"/>
      <w:autoSpaceDN w:val="0"/>
      <w:adjustRightInd w:val="0"/>
    </w:pPr>
    <w:rPr>
      <w:rFonts w:ascii="Times New Roman" w:hAnsi="Times New Roman"/>
      <w:color w:val="000000"/>
      <w:sz w:val="24"/>
      <w:szCs w:val="24"/>
    </w:rPr>
  </w:style>
  <w:style w:type="table" w:styleId="a8">
    <w:name w:val="Table Grid"/>
    <w:basedOn w:val="a1"/>
    <w:uiPriority w:val="59"/>
    <w:rsid w:val="008F5F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0">
    <w:name w:val="Основной текст (22)_"/>
    <w:link w:val="221"/>
    <w:rsid w:val="00F3024E"/>
    <w:rPr>
      <w:rFonts w:ascii="Times New Roman" w:eastAsia="Times New Roman" w:hAnsi="Times New Roman" w:cs="Times New Roman"/>
      <w:b/>
      <w:bCs/>
      <w:shd w:val="clear" w:color="auto" w:fill="FFFFFF"/>
    </w:rPr>
  </w:style>
  <w:style w:type="paragraph" w:customStyle="1" w:styleId="221">
    <w:name w:val="Основной текст (22)"/>
    <w:basedOn w:val="a"/>
    <w:link w:val="220"/>
    <w:rsid w:val="00F3024E"/>
    <w:pPr>
      <w:widowControl w:val="0"/>
      <w:shd w:val="clear" w:color="auto" w:fill="FFFFFF"/>
      <w:spacing w:before="280" w:line="244" w:lineRule="exact"/>
      <w:jc w:val="right"/>
    </w:pPr>
    <w:rPr>
      <w:rFonts w:ascii="Times New Roman" w:hAnsi="Times New Roman"/>
      <w:b/>
      <w:bCs/>
    </w:rPr>
  </w:style>
  <w:style w:type="character" w:customStyle="1" w:styleId="a9">
    <w:name w:val="Колонтитул_"/>
    <w:link w:val="aa"/>
    <w:rsid w:val="00547F42"/>
    <w:rPr>
      <w:rFonts w:ascii="Times New Roman" w:eastAsia="Times New Roman" w:hAnsi="Times New Roman" w:cs="Times New Roman"/>
      <w:sz w:val="26"/>
      <w:szCs w:val="26"/>
      <w:shd w:val="clear" w:color="auto" w:fill="FFFFFF"/>
    </w:rPr>
  </w:style>
  <w:style w:type="character" w:customStyle="1" w:styleId="211pt">
    <w:name w:val="Основной текст (2) + 11 pt;Полужирный"/>
    <w:rsid w:val="00547F42"/>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1pt0">
    <w:name w:val="Основной текст (2) + 11 pt"/>
    <w:rsid w:val="00547F42"/>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aa">
    <w:name w:val="Колонтитул"/>
    <w:basedOn w:val="a"/>
    <w:link w:val="a9"/>
    <w:rsid w:val="00547F42"/>
    <w:pPr>
      <w:widowControl w:val="0"/>
      <w:shd w:val="clear" w:color="auto" w:fill="FFFFFF"/>
      <w:spacing w:line="288" w:lineRule="exact"/>
    </w:pPr>
    <w:rPr>
      <w:rFonts w:ascii="Times New Roman" w:hAnsi="Times New Roman"/>
      <w:sz w:val="26"/>
      <w:szCs w:val="26"/>
    </w:rPr>
  </w:style>
  <w:style w:type="paragraph" w:styleId="ab">
    <w:name w:val="Body Text"/>
    <w:basedOn w:val="a"/>
    <w:link w:val="ac"/>
    <w:uiPriority w:val="99"/>
    <w:unhideWhenUsed/>
    <w:rsid w:val="00F70913"/>
    <w:pPr>
      <w:spacing w:after="120"/>
    </w:pPr>
    <w:rPr>
      <w:lang w:val="x-none" w:eastAsia="x-none"/>
    </w:rPr>
  </w:style>
  <w:style w:type="character" w:customStyle="1" w:styleId="ac">
    <w:name w:val="Основной текст Знак"/>
    <w:link w:val="ab"/>
    <w:uiPriority w:val="99"/>
    <w:rsid w:val="00F70913"/>
    <w:rPr>
      <w:rFonts w:ascii="Arial" w:eastAsia="Times New Roman" w:hAnsi="Arial" w:cs="Times New Roman"/>
      <w:sz w:val="24"/>
      <w:szCs w:val="24"/>
      <w:lang w:val="x-none" w:eastAsia="x-none"/>
    </w:rPr>
  </w:style>
  <w:style w:type="paragraph" w:customStyle="1" w:styleId="ad">
    <w:name w:val="БланкАДМ"/>
    <w:basedOn w:val="a"/>
    <w:rsid w:val="00F70913"/>
    <w:pPr>
      <w:widowControl w:val="0"/>
      <w:ind w:firstLine="720"/>
    </w:pPr>
    <w:rPr>
      <w:rFonts w:ascii="Times New Roman" w:hAnsi="Times New Roman"/>
      <w:sz w:val="28"/>
      <w:szCs w:val="20"/>
    </w:rPr>
  </w:style>
  <w:style w:type="character" w:customStyle="1" w:styleId="214pt">
    <w:name w:val="Основной текст (2) + 14 pt;Полужирный"/>
    <w:rsid w:val="00060C2D"/>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styleId="24">
    <w:name w:val="toc 2"/>
    <w:basedOn w:val="a"/>
    <w:next w:val="a"/>
    <w:autoRedefine/>
    <w:uiPriority w:val="39"/>
    <w:unhideWhenUsed/>
    <w:rsid w:val="001A28EE"/>
    <w:pPr>
      <w:spacing w:after="100"/>
      <w:ind w:left="220"/>
    </w:pPr>
  </w:style>
  <w:style w:type="paragraph" w:styleId="12">
    <w:name w:val="toc 1"/>
    <w:basedOn w:val="a"/>
    <w:next w:val="a"/>
    <w:autoRedefine/>
    <w:uiPriority w:val="39"/>
    <w:unhideWhenUsed/>
    <w:rsid w:val="001A28EE"/>
    <w:pPr>
      <w:spacing w:after="100"/>
    </w:pPr>
  </w:style>
  <w:style w:type="character" w:customStyle="1" w:styleId="10">
    <w:name w:val="Заголовок 1 Знак"/>
    <w:aliases w:val="!Части документа Знак"/>
    <w:link w:val="1"/>
    <w:rsid w:val="00C1518D"/>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C1518D"/>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F8100A"/>
    <w:rPr>
      <w:rFonts w:ascii="Arial" w:eastAsia="Times New Roman" w:hAnsi="Arial" w:cs="Arial"/>
      <w:b/>
      <w:bCs/>
      <w:sz w:val="28"/>
      <w:szCs w:val="26"/>
    </w:rPr>
  </w:style>
  <w:style w:type="character" w:styleId="ae">
    <w:name w:val="FollowedHyperlink"/>
    <w:uiPriority w:val="99"/>
    <w:semiHidden/>
    <w:unhideWhenUsed/>
    <w:rsid w:val="00313F7F"/>
    <w:rPr>
      <w:color w:val="800080"/>
      <w:u w:val="single"/>
    </w:rPr>
  </w:style>
  <w:style w:type="character" w:customStyle="1" w:styleId="25">
    <w:name w:val="Сноска (2)_"/>
    <w:link w:val="26"/>
    <w:rsid w:val="00DF3028"/>
    <w:rPr>
      <w:rFonts w:ascii="Times New Roman" w:eastAsia="Times New Roman" w:hAnsi="Times New Roman" w:cs="Times New Roman"/>
      <w:i/>
      <w:iCs/>
      <w:sz w:val="18"/>
      <w:szCs w:val="18"/>
      <w:shd w:val="clear" w:color="auto" w:fill="FFFFFF"/>
    </w:rPr>
  </w:style>
  <w:style w:type="character" w:customStyle="1" w:styleId="27pt">
    <w:name w:val="Сноска (2) + 7 pt;Не курсив"/>
    <w:rsid w:val="00DF3028"/>
    <w:rPr>
      <w:rFonts w:ascii="Times New Roman" w:eastAsia="Times New Roman" w:hAnsi="Times New Roman" w:cs="Times New Roman"/>
      <w:i/>
      <w:iCs/>
      <w:color w:val="000000"/>
      <w:spacing w:val="0"/>
      <w:w w:val="100"/>
      <w:position w:val="0"/>
      <w:sz w:val="14"/>
      <w:szCs w:val="14"/>
      <w:shd w:val="clear" w:color="auto" w:fill="FFFFFF"/>
      <w:lang w:val="ru-RU" w:eastAsia="ru-RU" w:bidi="ru-RU"/>
    </w:rPr>
  </w:style>
  <w:style w:type="character" w:customStyle="1" w:styleId="27">
    <w:name w:val="Сноска (2) + Не курсив"/>
    <w:rsid w:val="00DF3028"/>
    <w:rPr>
      <w:rFonts w:ascii="Times New Roman" w:eastAsia="Times New Roman" w:hAnsi="Times New Roman" w:cs="Times New Roman"/>
      <w:i/>
      <w:iCs/>
      <w:color w:val="000000"/>
      <w:spacing w:val="0"/>
      <w:w w:val="100"/>
      <w:position w:val="0"/>
      <w:sz w:val="18"/>
      <w:szCs w:val="18"/>
      <w:shd w:val="clear" w:color="auto" w:fill="FFFFFF"/>
    </w:rPr>
  </w:style>
  <w:style w:type="paragraph" w:customStyle="1" w:styleId="26">
    <w:name w:val="Сноска (2)"/>
    <w:basedOn w:val="a"/>
    <w:link w:val="25"/>
    <w:rsid w:val="00DF3028"/>
    <w:pPr>
      <w:widowControl w:val="0"/>
      <w:shd w:val="clear" w:color="auto" w:fill="FFFFFF"/>
      <w:spacing w:line="200" w:lineRule="exact"/>
    </w:pPr>
    <w:rPr>
      <w:rFonts w:ascii="Times New Roman" w:hAnsi="Times New Roman"/>
      <w:i/>
      <w:iCs/>
      <w:sz w:val="18"/>
      <w:szCs w:val="18"/>
    </w:rPr>
  </w:style>
  <w:style w:type="paragraph" w:styleId="af">
    <w:name w:val="footnote text"/>
    <w:basedOn w:val="a"/>
    <w:link w:val="af0"/>
    <w:uiPriority w:val="99"/>
    <w:semiHidden/>
    <w:unhideWhenUsed/>
    <w:rsid w:val="00B44026"/>
    <w:rPr>
      <w:sz w:val="20"/>
      <w:szCs w:val="20"/>
    </w:rPr>
  </w:style>
  <w:style w:type="character" w:customStyle="1" w:styleId="af0">
    <w:name w:val="Текст сноски Знак"/>
    <w:link w:val="af"/>
    <w:uiPriority w:val="99"/>
    <w:semiHidden/>
    <w:rsid w:val="00B44026"/>
    <w:rPr>
      <w:sz w:val="20"/>
      <w:szCs w:val="20"/>
    </w:rPr>
  </w:style>
  <w:style w:type="character" w:styleId="af1">
    <w:name w:val="footnote reference"/>
    <w:uiPriority w:val="99"/>
    <w:semiHidden/>
    <w:unhideWhenUsed/>
    <w:rsid w:val="00B44026"/>
    <w:rPr>
      <w:vertAlign w:val="superscript"/>
    </w:rPr>
  </w:style>
  <w:style w:type="paragraph" w:styleId="af2">
    <w:name w:val="footer"/>
    <w:basedOn w:val="a"/>
    <w:link w:val="af3"/>
    <w:uiPriority w:val="99"/>
    <w:unhideWhenUsed/>
    <w:rsid w:val="00BE041F"/>
    <w:pPr>
      <w:tabs>
        <w:tab w:val="center" w:pos="4677"/>
        <w:tab w:val="right" w:pos="9355"/>
      </w:tabs>
    </w:pPr>
  </w:style>
  <w:style w:type="character" w:customStyle="1" w:styleId="af3">
    <w:name w:val="Нижний колонтитул Знак"/>
    <w:basedOn w:val="a0"/>
    <w:link w:val="af2"/>
    <w:uiPriority w:val="99"/>
    <w:rsid w:val="00BE041F"/>
  </w:style>
  <w:style w:type="paragraph" w:styleId="af4">
    <w:name w:val="header"/>
    <w:basedOn w:val="a"/>
    <w:link w:val="af5"/>
    <w:uiPriority w:val="99"/>
    <w:unhideWhenUsed/>
    <w:rsid w:val="00BE041F"/>
    <w:pPr>
      <w:tabs>
        <w:tab w:val="center" w:pos="4680"/>
        <w:tab w:val="right" w:pos="9360"/>
      </w:tabs>
    </w:pPr>
  </w:style>
  <w:style w:type="character" w:customStyle="1" w:styleId="af5">
    <w:name w:val="Верхний колонтитул Знак"/>
    <w:link w:val="af4"/>
    <w:uiPriority w:val="99"/>
    <w:rsid w:val="00BE041F"/>
    <w:rPr>
      <w:rFonts w:eastAsia="Times New Roman"/>
      <w:lang w:eastAsia="ru-RU"/>
    </w:rPr>
  </w:style>
  <w:style w:type="paragraph" w:styleId="af6">
    <w:name w:val="Balloon Text"/>
    <w:basedOn w:val="a"/>
    <w:link w:val="af7"/>
    <w:uiPriority w:val="99"/>
    <w:semiHidden/>
    <w:unhideWhenUsed/>
    <w:rsid w:val="00BE041F"/>
    <w:rPr>
      <w:rFonts w:ascii="Tahoma" w:hAnsi="Tahoma" w:cs="Tahoma"/>
      <w:sz w:val="16"/>
      <w:szCs w:val="16"/>
    </w:rPr>
  </w:style>
  <w:style w:type="character" w:customStyle="1" w:styleId="af7">
    <w:name w:val="Текст выноски Знак"/>
    <w:link w:val="af6"/>
    <w:uiPriority w:val="99"/>
    <w:semiHidden/>
    <w:rsid w:val="00BE041F"/>
    <w:rPr>
      <w:rFonts w:ascii="Tahoma" w:hAnsi="Tahoma" w:cs="Tahoma"/>
      <w:sz w:val="16"/>
      <w:szCs w:val="16"/>
    </w:rPr>
  </w:style>
  <w:style w:type="paragraph" w:customStyle="1" w:styleId="formattext">
    <w:name w:val="formattext"/>
    <w:basedOn w:val="a"/>
    <w:rsid w:val="005569EC"/>
    <w:pPr>
      <w:spacing w:before="100" w:beforeAutospacing="1" w:after="100" w:afterAutospacing="1"/>
    </w:pPr>
    <w:rPr>
      <w:rFonts w:ascii="Times New Roman" w:hAnsi="Times New Roman"/>
    </w:rPr>
  </w:style>
  <w:style w:type="paragraph" w:customStyle="1" w:styleId="headertext">
    <w:name w:val="headertext"/>
    <w:basedOn w:val="a"/>
    <w:rsid w:val="00B30548"/>
    <w:pPr>
      <w:spacing w:before="100" w:beforeAutospacing="1" w:after="100" w:afterAutospacing="1"/>
    </w:pPr>
    <w:rPr>
      <w:rFonts w:ascii="Times New Roman" w:hAnsi="Times New Roman"/>
    </w:rPr>
  </w:style>
  <w:style w:type="paragraph" w:customStyle="1" w:styleId="unformattext">
    <w:name w:val="unformattext"/>
    <w:basedOn w:val="a"/>
    <w:rsid w:val="00B30548"/>
    <w:pPr>
      <w:spacing w:before="100" w:beforeAutospacing="1" w:after="100" w:afterAutospacing="1"/>
    </w:pPr>
    <w:rPr>
      <w:rFonts w:ascii="Times New Roman" w:hAnsi="Times New Roman"/>
    </w:rPr>
  </w:style>
  <w:style w:type="paragraph" w:styleId="af8">
    <w:name w:val="Normal (Web)"/>
    <w:basedOn w:val="a"/>
    <w:uiPriority w:val="99"/>
    <w:unhideWhenUsed/>
    <w:rsid w:val="00302AE6"/>
    <w:pPr>
      <w:spacing w:before="100" w:beforeAutospacing="1" w:after="100" w:afterAutospacing="1"/>
    </w:pPr>
    <w:rPr>
      <w:rFonts w:ascii="Times New Roman" w:hAnsi="Times New Roman"/>
    </w:rPr>
  </w:style>
  <w:style w:type="character" w:customStyle="1" w:styleId="40">
    <w:name w:val="Заголовок 4 Знак"/>
    <w:aliases w:val="!Параграфы/Статьи документа Знак"/>
    <w:link w:val="4"/>
    <w:rsid w:val="00C67916"/>
    <w:rPr>
      <w:rFonts w:ascii="Arial" w:eastAsia="Times New Roman" w:hAnsi="Arial"/>
      <w:b/>
      <w:bCs/>
      <w:sz w:val="26"/>
      <w:szCs w:val="28"/>
    </w:rPr>
  </w:style>
  <w:style w:type="character" w:styleId="HTML">
    <w:name w:val="HTML Variable"/>
    <w:aliases w:val="!Ссылки в документе"/>
    <w:rsid w:val="00027594"/>
    <w:rPr>
      <w:rFonts w:ascii="Arial" w:hAnsi="Arial"/>
      <w:b w:val="0"/>
      <w:i w:val="0"/>
      <w:iCs/>
      <w:color w:val="0000FF"/>
      <w:sz w:val="24"/>
      <w:u w:val="none"/>
    </w:rPr>
  </w:style>
  <w:style w:type="paragraph" w:styleId="af9">
    <w:name w:val="annotation text"/>
    <w:aliases w:val="!Равноширинный текст документа"/>
    <w:basedOn w:val="a"/>
    <w:link w:val="afa"/>
    <w:semiHidden/>
    <w:rsid w:val="00027594"/>
    <w:rPr>
      <w:rFonts w:ascii="Courier" w:hAnsi="Courier"/>
      <w:sz w:val="22"/>
      <w:szCs w:val="20"/>
    </w:rPr>
  </w:style>
  <w:style w:type="character" w:customStyle="1" w:styleId="afa">
    <w:name w:val="Текст примечания Знак"/>
    <w:aliases w:val="!Равноширинный текст документа Знак"/>
    <w:link w:val="af9"/>
    <w:semiHidden/>
    <w:rsid w:val="00C67916"/>
    <w:rPr>
      <w:rFonts w:ascii="Courier" w:eastAsia="Times New Roman" w:hAnsi="Courier"/>
      <w:sz w:val="22"/>
    </w:rPr>
  </w:style>
  <w:style w:type="paragraph" w:customStyle="1" w:styleId="Title">
    <w:name w:val="Title!Название НПА"/>
    <w:basedOn w:val="a"/>
    <w:rsid w:val="00027594"/>
    <w:pPr>
      <w:spacing w:before="240" w:after="60"/>
      <w:jc w:val="center"/>
      <w:outlineLvl w:val="0"/>
    </w:pPr>
    <w:rPr>
      <w:rFonts w:cs="Arial"/>
      <w:b/>
      <w:bCs/>
      <w:kern w:val="28"/>
      <w:sz w:val="32"/>
      <w:szCs w:val="32"/>
    </w:rPr>
  </w:style>
  <w:style w:type="paragraph" w:customStyle="1" w:styleId="Application">
    <w:name w:val="Application!Приложение"/>
    <w:rsid w:val="00027594"/>
    <w:pPr>
      <w:spacing w:before="120" w:after="120"/>
      <w:jc w:val="right"/>
    </w:pPr>
    <w:rPr>
      <w:rFonts w:ascii="Arial" w:eastAsia="Times New Roman" w:hAnsi="Arial" w:cs="Arial"/>
      <w:b/>
      <w:bCs/>
      <w:kern w:val="28"/>
      <w:sz w:val="32"/>
      <w:szCs w:val="32"/>
    </w:rPr>
  </w:style>
  <w:style w:type="paragraph" w:customStyle="1" w:styleId="Table">
    <w:name w:val="Table!Таблица"/>
    <w:rsid w:val="00027594"/>
    <w:rPr>
      <w:rFonts w:ascii="Arial" w:eastAsia="Times New Roman" w:hAnsi="Arial" w:cs="Arial"/>
      <w:bCs/>
      <w:kern w:val="28"/>
      <w:sz w:val="24"/>
      <w:szCs w:val="32"/>
    </w:rPr>
  </w:style>
  <w:style w:type="paragraph" w:customStyle="1" w:styleId="Table0">
    <w:name w:val="Table!"/>
    <w:next w:val="Table"/>
    <w:rsid w:val="00027594"/>
    <w:pPr>
      <w:jc w:val="center"/>
    </w:pPr>
    <w:rPr>
      <w:rFonts w:ascii="Arial" w:eastAsia="Times New Roman" w:hAnsi="Arial" w:cs="Arial"/>
      <w:b/>
      <w:bCs/>
      <w:kern w:val="28"/>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35830">
      <w:bodyDiv w:val="1"/>
      <w:marLeft w:val="0"/>
      <w:marRight w:val="0"/>
      <w:marTop w:val="0"/>
      <w:marBottom w:val="0"/>
      <w:divBdr>
        <w:top w:val="none" w:sz="0" w:space="0" w:color="auto"/>
        <w:left w:val="none" w:sz="0" w:space="0" w:color="auto"/>
        <w:bottom w:val="none" w:sz="0" w:space="0" w:color="auto"/>
        <w:right w:val="none" w:sz="0" w:space="0" w:color="auto"/>
      </w:divBdr>
    </w:div>
    <w:div w:id="327755098">
      <w:bodyDiv w:val="1"/>
      <w:marLeft w:val="0"/>
      <w:marRight w:val="0"/>
      <w:marTop w:val="0"/>
      <w:marBottom w:val="0"/>
      <w:divBdr>
        <w:top w:val="none" w:sz="0" w:space="0" w:color="auto"/>
        <w:left w:val="none" w:sz="0" w:space="0" w:color="auto"/>
        <w:bottom w:val="none" w:sz="0" w:space="0" w:color="auto"/>
        <w:right w:val="none" w:sz="0" w:space="0" w:color="auto"/>
      </w:divBdr>
    </w:div>
    <w:div w:id="328598693">
      <w:bodyDiv w:val="1"/>
      <w:marLeft w:val="0"/>
      <w:marRight w:val="0"/>
      <w:marTop w:val="0"/>
      <w:marBottom w:val="0"/>
      <w:divBdr>
        <w:top w:val="none" w:sz="0" w:space="0" w:color="auto"/>
        <w:left w:val="none" w:sz="0" w:space="0" w:color="auto"/>
        <w:bottom w:val="none" w:sz="0" w:space="0" w:color="auto"/>
        <w:right w:val="none" w:sz="0" w:space="0" w:color="auto"/>
      </w:divBdr>
      <w:divsChild>
        <w:div w:id="782774376">
          <w:marLeft w:val="0"/>
          <w:marRight w:val="0"/>
          <w:marTop w:val="0"/>
          <w:marBottom w:val="0"/>
          <w:divBdr>
            <w:top w:val="none" w:sz="0" w:space="0" w:color="auto"/>
            <w:left w:val="none" w:sz="0" w:space="0" w:color="auto"/>
            <w:bottom w:val="none" w:sz="0" w:space="0" w:color="auto"/>
            <w:right w:val="none" w:sz="0" w:space="0" w:color="auto"/>
          </w:divBdr>
        </w:div>
        <w:div w:id="1934126626">
          <w:marLeft w:val="0"/>
          <w:marRight w:val="0"/>
          <w:marTop w:val="0"/>
          <w:marBottom w:val="0"/>
          <w:divBdr>
            <w:top w:val="none" w:sz="0" w:space="0" w:color="auto"/>
            <w:left w:val="none" w:sz="0" w:space="0" w:color="auto"/>
            <w:bottom w:val="none" w:sz="0" w:space="0" w:color="auto"/>
            <w:right w:val="none" w:sz="0" w:space="0" w:color="auto"/>
          </w:divBdr>
          <w:divsChild>
            <w:div w:id="1383628135">
              <w:marLeft w:val="150"/>
              <w:marRight w:val="150"/>
              <w:marTop w:val="0"/>
              <w:marBottom w:val="0"/>
              <w:divBdr>
                <w:top w:val="none" w:sz="0" w:space="0" w:color="auto"/>
                <w:left w:val="none" w:sz="0" w:space="0" w:color="auto"/>
                <w:bottom w:val="none" w:sz="0" w:space="0" w:color="auto"/>
                <w:right w:val="none" w:sz="0" w:space="0" w:color="auto"/>
              </w:divBdr>
              <w:divsChild>
                <w:div w:id="2142183065">
                  <w:marLeft w:val="0"/>
                  <w:marRight w:val="0"/>
                  <w:marTop w:val="0"/>
                  <w:marBottom w:val="0"/>
                  <w:divBdr>
                    <w:top w:val="none" w:sz="0" w:space="0" w:color="auto"/>
                    <w:left w:val="none" w:sz="0" w:space="0" w:color="auto"/>
                    <w:bottom w:val="none" w:sz="0" w:space="0" w:color="auto"/>
                    <w:right w:val="none" w:sz="0" w:space="0" w:color="auto"/>
                  </w:divBdr>
                  <w:divsChild>
                    <w:div w:id="1857500317">
                      <w:marLeft w:val="0"/>
                      <w:marRight w:val="0"/>
                      <w:marTop w:val="0"/>
                      <w:marBottom w:val="0"/>
                      <w:divBdr>
                        <w:top w:val="none" w:sz="0" w:space="0" w:color="auto"/>
                        <w:left w:val="none" w:sz="0" w:space="0" w:color="auto"/>
                        <w:bottom w:val="none" w:sz="0" w:space="0" w:color="auto"/>
                        <w:right w:val="none" w:sz="0" w:space="0" w:color="auto"/>
                      </w:divBdr>
                      <w:divsChild>
                        <w:div w:id="32625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522000">
              <w:marLeft w:val="150"/>
              <w:marRight w:val="150"/>
              <w:marTop w:val="0"/>
              <w:marBottom w:val="150"/>
              <w:divBdr>
                <w:top w:val="none" w:sz="0" w:space="0" w:color="auto"/>
                <w:left w:val="none" w:sz="0" w:space="0" w:color="auto"/>
                <w:bottom w:val="none" w:sz="0" w:space="0" w:color="auto"/>
                <w:right w:val="none" w:sz="0" w:space="0" w:color="auto"/>
              </w:divBdr>
              <w:divsChild>
                <w:div w:id="174857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759354">
      <w:bodyDiv w:val="1"/>
      <w:marLeft w:val="0"/>
      <w:marRight w:val="0"/>
      <w:marTop w:val="0"/>
      <w:marBottom w:val="0"/>
      <w:divBdr>
        <w:top w:val="none" w:sz="0" w:space="0" w:color="auto"/>
        <w:left w:val="none" w:sz="0" w:space="0" w:color="auto"/>
        <w:bottom w:val="none" w:sz="0" w:space="0" w:color="auto"/>
        <w:right w:val="none" w:sz="0" w:space="0" w:color="auto"/>
      </w:divBdr>
    </w:div>
    <w:div w:id="1133523160">
      <w:bodyDiv w:val="1"/>
      <w:marLeft w:val="0"/>
      <w:marRight w:val="0"/>
      <w:marTop w:val="0"/>
      <w:marBottom w:val="0"/>
      <w:divBdr>
        <w:top w:val="none" w:sz="0" w:space="0" w:color="auto"/>
        <w:left w:val="none" w:sz="0" w:space="0" w:color="auto"/>
        <w:bottom w:val="none" w:sz="0" w:space="0" w:color="auto"/>
        <w:right w:val="none" w:sz="0" w:space="0" w:color="auto"/>
      </w:divBdr>
    </w:div>
    <w:div w:id="1138885124">
      <w:bodyDiv w:val="1"/>
      <w:marLeft w:val="0"/>
      <w:marRight w:val="0"/>
      <w:marTop w:val="0"/>
      <w:marBottom w:val="0"/>
      <w:divBdr>
        <w:top w:val="none" w:sz="0" w:space="0" w:color="auto"/>
        <w:left w:val="none" w:sz="0" w:space="0" w:color="auto"/>
        <w:bottom w:val="none" w:sz="0" w:space="0" w:color="auto"/>
        <w:right w:val="none" w:sz="0" w:space="0" w:color="auto"/>
      </w:divBdr>
    </w:div>
    <w:div w:id="1387290862">
      <w:bodyDiv w:val="1"/>
      <w:marLeft w:val="0"/>
      <w:marRight w:val="0"/>
      <w:marTop w:val="0"/>
      <w:marBottom w:val="0"/>
      <w:divBdr>
        <w:top w:val="none" w:sz="0" w:space="0" w:color="auto"/>
        <w:left w:val="none" w:sz="0" w:space="0" w:color="auto"/>
        <w:bottom w:val="none" w:sz="0" w:space="0" w:color="auto"/>
        <w:right w:val="none" w:sz="0" w:space="0" w:color="auto"/>
      </w:divBdr>
    </w:div>
    <w:div w:id="1445345977">
      <w:bodyDiv w:val="1"/>
      <w:marLeft w:val="0"/>
      <w:marRight w:val="0"/>
      <w:marTop w:val="0"/>
      <w:marBottom w:val="0"/>
      <w:divBdr>
        <w:top w:val="none" w:sz="0" w:space="0" w:color="auto"/>
        <w:left w:val="none" w:sz="0" w:space="0" w:color="auto"/>
        <w:bottom w:val="none" w:sz="0" w:space="0" w:color="auto"/>
        <w:right w:val="none" w:sz="0" w:space="0" w:color="auto"/>
      </w:divBdr>
    </w:div>
    <w:div w:id="1702197584">
      <w:bodyDiv w:val="1"/>
      <w:marLeft w:val="0"/>
      <w:marRight w:val="0"/>
      <w:marTop w:val="0"/>
      <w:marBottom w:val="0"/>
      <w:divBdr>
        <w:top w:val="none" w:sz="0" w:space="0" w:color="auto"/>
        <w:left w:val="none" w:sz="0" w:space="0" w:color="auto"/>
        <w:bottom w:val="none" w:sz="0" w:space="0" w:color="auto"/>
        <w:right w:val="none" w:sz="0" w:space="0" w:color="auto"/>
      </w:divBdr>
      <w:divsChild>
        <w:div w:id="160702988">
          <w:marLeft w:val="0"/>
          <w:marRight w:val="0"/>
          <w:marTop w:val="0"/>
          <w:marBottom w:val="0"/>
          <w:divBdr>
            <w:top w:val="none" w:sz="0" w:space="0" w:color="auto"/>
            <w:left w:val="none" w:sz="0" w:space="0" w:color="auto"/>
            <w:bottom w:val="none" w:sz="0" w:space="0" w:color="auto"/>
            <w:right w:val="none" w:sz="0" w:space="0" w:color="auto"/>
          </w:divBdr>
        </w:div>
        <w:div w:id="238448428">
          <w:marLeft w:val="0"/>
          <w:marRight w:val="0"/>
          <w:marTop w:val="0"/>
          <w:marBottom w:val="0"/>
          <w:divBdr>
            <w:top w:val="none" w:sz="0" w:space="0" w:color="auto"/>
            <w:left w:val="none" w:sz="0" w:space="0" w:color="auto"/>
            <w:bottom w:val="none" w:sz="0" w:space="0" w:color="auto"/>
            <w:right w:val="none" w:sz="0" w:space="0" w:color="auto"/>
          </w:divBdr>
        </w:div>
        <w:div w:id="295915946">
          <w:marLeft w:val="0"/>
          <w:marRight w:val="0"/>
          <w:marTop w:val="0"/>
          <w:marBottom w:val="0"/>
          <w:divBdr>
            <w:top w:val="none" w:sz="0" w:space="0" w:color="auto"/>
            <w:left w:val="none" w:sz="0" w:space="0" w:color="auto"/>
            <w:bottom w:val="none" w:sz="0" w:space="0" w:color="auto"/>
            <w:right w:val="none" w:sz="0" w:space="0" w:color="auto"/>
          </w:divBdr>
        </w:div>
        <w:div w:id="303389534">
          <w:marLeft w:val="0"/>
          <w:marRight w:val="0"/>
          <w:marTop w:val="0"/>
          <w:marBottom w:val="0"/>
          <w:divBdr>
            <w:top w:val="none" w:sz="0" w:space="0" w:color="auto"/>
            <w:left w:val="none" w:sz="0" w:space="0" w:color="auto"/>
            <w:bottom w:val="none" w:sz="0" w:space="0" w:color="auto"/>
            <w:right w:val="none" w:sz="0" w:space="0" w:color="auto"/>
          </w:divBdr>
        </w:div>
        <w:div w:id="346103372">
          <w:marLeft w:val="0"/>
          <w:marRight w:val="0"/>
          <w:marTop w:val="0"/>
          <w:marBottom w:val="0"/>
          <w:divBdr>
            <w:top w:val="none" w:sz="0" w:space="0" w:color="auto"/>
            <w:left w:val="none" w:sz="0" w:space="0" w:color="auto"/>
            <w:bottom w:val="none" w:sz="0" w:space="0" w:color="auto"/>
            <w:right w:val="none" w:sz="0" w:space="0" w:color="auto"/>
          </w:divBdr>
        </w:div>
        <w:div w:id="390275935">
          <w:marLeft w:val="0"/>
          <w:marRight w:val="0"/>
          <w:marTop w:val="0"/>
          <w:marBottom w:val="0"/>
          <w:divBdr>
            <w:top w:val="none" w:sz="0" w:space="0" w:color="auto"/>
            <w:left w:val="none" w:sz="0" w:space="0" w:color="auto"/>
            <w:bottom w:val="none" w:sz="0" w:space="0" w:color="auto"/>
            <w:right w:val="none" w:sz="0" w:space="0" w:color="auto"/>
          </w:divBdr>
        </w:div>
        <w:div w:id="653877764">
          <w:marLeft w:val="0"/>
          <w:marRight w:val="0"/>
          <w:marTop w:val="0"/>
          <w:marBottom w:val="0"/>
          <w:divBdr>
            <w:top w:val="none" w:sz="0" w:space="0" w:color="auto"/>
            <w:left w:val="none" w:sz="0" w:space="0" w:color="auto"/>
            <w:bottom w:val="none" w:sz="0" w:space="0" w:color="auto"/>
            <w:right w:val="none" w:sz="0" w:space="0" w:color="auto"/>
          </w:divBdr>
        </w:div>
        <w:div w:id="822618898">
          <w:marLeft w:val="0"/>
          <w:marRight w:val="0"/>
          <w:marTop w:val="0"/>
          <w:marBottom w:val="0"/>
          <w:divBdr>
            <w:top w:val="none" w:sz="0" w:space="0" w:color="auto"/>
            <w:left w:val="none" w:sz="0" w:space="0" w:color="auto"/>
            <w:bottom w:val="none" w:sz="0" w:space="0" w:color="auto"/>
            <w:right w:val="none" w:sz="0" w:space="0" w:color="auto"/>
          </w:divBdr>
        </w:div>
        <w:div w:id="938949398">
          <w:marLeft w:val="0"/>
          <w:marRight w:val="0"/>
          <w:marTop w:val="0"/>
          <w:marBottom w:val="0"/>
          <w:divBdr>
            <w:top w:val="none" w:sz="0" w:space="0" w:color="auto"/>
            <w:left w:val="none" w:sz="0" w:space="0" w:color="auto"/>
            <w:bottom w:val="none" w:sz="0" w:space="0" w:color="auto"/>
            <w:right w:val="none" w:sz="0" w:space="0" w:color="auto"/>
          </w:divBdr>
        </w:div>
        <w:div w:id="1088312490">
          <w:marLeft w:val="0"/>
          <w:marRight w:val="0"/>
          <w:marTop w:val="0"/>
          <w:marBottom w:val="0"/>
          <w:divBdr>
            <w:top w:val="none" w:sz="0" w:space="0" w:color="auto"/>
            <w:left w:val="none" w:sz="0" w:space="0" w:color="auto"/>
            <w:bottom w:val="none" w:sz="0" w:space="0" w:color="auto"/>
            <w:right w:val="none" w:sz="0" w:space="0" w:color="auto"/>
          </w:divBdr>
        </w:div>
        <w:div w:id="1237282759">
          <w:marLeft w:val="0"/>
          <w:marRight w:val="0"/>
          <w:marTop w:val="0"/>
          <w:marBottom w:val="0"/>
          <w:divBdr>
            <w:top w:val="none" w:sz="0" w:space="0" w:color="auto"/>
            <w:left w:val="none" w:sz="0" w:space="0" w:color="auto"/>
            <w:bottom w:val="none" w:sz="0" w:space="0" w:color="auto"/>
            <w:right w:val="none" w:sz="0" w:space="0" w:color="auto"/>
          </w:divBdr>
        </w:div>
        <w:div w:id="1337222075">
          <w:marLeft w:val="0"/>
          <w:marRight w:val="0"/>
          <w:marTop w:val="0"/>
          <w:marBottom w:val="0"/>
          <w:divBdr>
            <w:top w:val="none" w:sz="0" w:space="0" w:color="auto"/>
            <w:left w:val="none" w:sz="0" w:space="0" w:color="auto"/>
            <w:bottom w:val="none" w:sz="0" w:space="0" w:color="auto"/>
            <w:right w:val="none" w:sz="0" w:space="0" w:color="auto"/>
          </w:divBdr>
        </w:div>
        <w:div w:id="1340812821">
          <w:marLeft w:val="0"/>
          <w:marRight w:val="0"/>
          <w:marTop w:val="0"/>
          <w:marBottom w:val="0"/>
          <w:divBdr>
            <w:top w:val="none" w:sz="0" w:space="0" w:color="auto"/>
            <w:left w:val="none" w:sz="0" w:space="0" w:color="auto"/>
            <w:bottom w:val="none" w:sz="0" w:space="0" w:color="auto"/>
            <w:right w:val="none" w:sz="0" w:space="0" w:color="auto"/>
          </w:divBdr>
        </w:div>
        <w:div w:id="1552158321">
          <w:marLeft w:val="0"/>
          <w:marRight w:val="0"/>
          <w:marTop w:val="0"/>
          <w:marBottom w:val="0"/>
          <w:divBdr>
            <w:top w:val="none" w:sz="0" w:space="0" w:color="auto"/>
            <w:left w:val="none" w:sz="0" w:space="0" w:color="auto"/>
            <w:bottom w:val="none" w:sz="0" w:space="0" w:color="auto"/>
            <w:right w:val="none" w:sz="0" w:space="0" w:color="auto"/>
          </w:divBdr>
        </w:div>
        <w:div w:id="1571619555">
          <w:marLeft w:val="0"/>
          <w:marRight w:val="0"/>
          <w:marTop w:val="0"/>
          <w:marBottom w:val="0"/>
          <w:divBdr>
            <w:top w:val="none" w:sz="0" w:space="0" w:color="auto"/>
            <w:left w:val="none" w:sz="0" w:space="0" w:color="auto"/>
            <w:bottom w:val="none" w:sz="0" w:space="0" w:color="auto"/>
            <w:right w:val="none" w:sz="0" w:space="0" w:color="auto"/>
          </w:divBdr>
        </w:div>
        <w:div w:id="1685666771">
          <w:marLeft w:val="0"/>
          <w:marRight w:val="0"/>
          <w:marTop w:val="0"/>
          <w:marBottom w:val="0"/>
          <w:divBdr>
            <w:top w:val="none" w:sz="0" w:space="0" w:color="auto"/>
            <w:left w:val="none" w:sz="0" w:space="0" w:color="auto"/>
            <w:bottom w:val="none" w:sz="0" w:space="0" w:color="auto"/>
            <w:right w:val="none" w:sz="0" w:space="0" w:color="auto"/>
          </w:divBdr>
        </w:div>
        <w:div w:id="1774549800">
          <w:marLeft w:val="0"/>
          <w:marRight w:val="0"/>
          <w:marTop w:val="0"/>
          <w:marBottom w:val="0"/>
          <w:divBdr>
            <w:top w:val="none" w:sz="0" w:space="0" w:color="auto"/>
            <w:left w:val="none" w:sz="0" w:space="0" w:color="auto"/>
            <w:bottom w:val="none" w:sz="0" w:space="0" w:color="auto"/>
            <w:right w:val="none" w:sz="0" w:space="0" w:color="auto"/>
          </w:divBdr>
        </w:div>
        <w:div w:id="1824079194">
          <w:marLeft w:val="0"/>
          <w:marRight w:val="0"/>
          <w:marTop w:val="0"/>
          <w:marBottom w:val="0"/>
          <w:divBdr>
            <w:top w:val="none" w:sz="0" w:space="0" w:color="auto"/>
            <w:left w:val="none" w:sz="0" w:space="0" w:color="auto"/>
            <w:bottom w:val="none" w:sz="0" w:space="0" w:color="auto"/>
            <w:right w:val="none" w:sz="0" w:space="0" w:color="auto"/>
          </w:divBdr>
        </w:div>
      </w:divsChild>
    </w:div>
    <w:div w:id="1741753250">
      <w:bodyDiv w:val="1"/>
      <w:marLeft w:val="0"/>
      <w:marRight w:val="0"/>
      <w:marTop w:val="0"/>
      <w:marBottom w:val="0"/>
      <w:divBdr>
        <w:top w:val="none" w:sz="0" w:space="0" w:color="auto"/>
        <w:left w:val="none" w:sz="0" w:space="0" w:color="auto"/>
        <w:bottom w:val="none" w:sz="0" w:space="0" w:color="auto"/>
        <w:right w:val="none" w:sz="0" w:space="0" w:color="auto"/>
      </w:divBdr>
    </w:div>
    <w:div w:id="1782412652">
      <w:bodyDiv w:val="1"/>
      <w:marLeft w:val="0"/>
      <w:marRight w:val="0"/>
      <w:marTop w:val="0"/>
      <w:marBottom w:val="0"/>
      <w:divBdr>
        <w:top w:val="none" w:sz="0" w:space="0" w:color="auto"/>
        <w:left w:val="none" w:sz="0" w:space="0" w:color="auto"/>
        <w:bottom w:val="none" w:sz="0" w:space="0" w:color="auto"/>
        <w:right w:val="none" w:sz="0" w:space="0" w:color="auto"/>
      </w:divBdr>
    </w:div>
    <w:div w:id="213498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file:///\\12.10.10.10\content\act\311dd743-4bb3-4115-9086-3a5c792180c7.doc" TargetMode="External"/><Relationship Id="rId21" Type="http://schemas.openxmlformats.org/officeDocument/2006/relationships/hyperlink" Target="file:///\\12.10.1.199\content\act\387507c3-b80d-4c0d-9291-8cdc81673f2b.html" TargetMode="External"/><Relationship Id="rId42" Type="http://schemas.openxmlformats.org/officeDocument/2006/relationships/hyperlink" Target="file:///\\12.10.10.10\..\..\..\..\..\..\content\act\896013ce-7828-4f3c-8edf-f8b4ec60b7ba.doc" TargetMode="External"/><Relationship Id="rId47" Type="http://schemas.openxmlformats.org/officeDocument/2006/relationships/hyperlink" Target="file:///\\12.10.10.10\content\act\387507c3-b80d-4c0d-9291-8cdc81673f2b.html" TargetMode="External"/><Relationship Id="rId63" Type="http://schemas.openxmlformats.org/officeDocument/2006/relationships/hyperlink" Target="file:///\\12.10.10.10\..\..\..\..\..\..\content\act\896013ce-7828-4f3c-8edf-f8b4ec60b7ba.doc" TargetMode="External"/><Relationship Id="rId68" Type="http://schemas.openxmlformats.org/officeDocument/2006/relationships/hyperlink" Target="file:///\\12.10.10.10\content\act\311dd743-4bb3-4115-9086-3a5c792180c7.doc" TargetMode="External"/><Relationship Id="rId84" Type="http://schemas.openxmlformats.org/officeDocument/2006/relationships/hyperlink" Target="file:///\\12.10.10.10\..\..\..\..\..\..\content\act\af5e75a3-ba31-43e3-adca-2c5344a278bb.docx" TargetMode="External"/><Relationship Id="rId89" Type="http://schemas.openxmlformats.org/officeDocument/2006/relationships/hyperlink" Target="file:///\\12.10.10.10\..\..\..\..\..\..\content\act\896013ce-7828-4f3c-8edf-f8b4ec60b7ba.doc" TargetMode="External"/><Relationship Id="rId7" Type="http://schemas.openxmlformats.org/officeDocument/2006/relationships/endnotes" Target="endnotes.xml"/><Relationship Id="rId71" Type="http://schemas.openxmlformats.org/officeDocument/2006/relationships/hyperlink" Target="file:///\\12.10.10.10\content\act\311dd743-4bb3-4115-9086-3a5c792180c7.doc" TargetMode="External"/><Relationship Id="rId92" Type="http://schemas.openxmlformats.org/officeDocument/2006/relationships/hyperlink" Target="file:///\\12.10.10.10\..\..\..\..\..\..\content\act\387507c3-b80d-4c0d-9291-8cdc81673f2b.html" TargetMode="External"/><Relationship Id="rId2" Type="http://schemas.openxmlformats.org/officeDocument/2006/relationships/numbering" Target="numbering.xml"/><Relationship Id="rId16" Type="http://schemas.openxmlformats.org/officeDocument/2006/relationships/hyperlink" Target="file:///\\12.10.1.199\content\act\bba0bfb1-06c7-4e50-a8d3-fe1045784bf1.html" TargetMode="External"/><Relationship Id="rId29" Type="http://schemas.openxmlformats.org/officeDocument/2006/relationships/hyperlink" Target="file:///\\12.10.10.10\content\act\311dd743-4bb3-4115-9086-3a5c792180c7.doc" TargetMode="External"/><Relationship Id="rId11" Type="http://schemas.openxmlformats.org/officeDocument/2006/relationships/hyperlink" Target="file:///\\12.10.10.10\content\act\7f109944-77ad-4a53-bc99-a11baa16d5ea.doc" TargetMode="External"/><Relationship Id="rId24" Type="http://schemas.openxmlformats.org/officeDocument/2006/relationships/hyperlink" Target="file:///\\12.10.10.10\content\act\311dd743-4bb3-4115-9086-3a5c792180c7.doc" TargetMode="External"/><Relationship Id="rId32" Type="http://schemas.openxmlformats.org/officeDocument/2006/relationships/hyperlink" Target="file:///\\12.10.1.199\content\act\bba0bfb1-06c7-4e50-a8d3-fe1045784bf1.html" TargetMode="External"/><Relationship Id="rId37" Type="http://schemas.openxmlformats.org/officeDocument/2006/relationships/hyperlink" Target="file:///\\12.10.10.10\content\act\7f109944-77ad-4a53-bc99-a11baa16d5ea.doc" TargetMode="External"/><Relationship Id="rId40" Type="http://schemas.openxmlformats.org/officeDocument/2006/relationships/hyperlink" Target="file:///\\12.10.10.10\content\act\12cd0cf6-923d-4b10-bb96-390a8bab1e96.doc" TargetMode="External"/><Relationship Id="rId45" Type="http://schemas.openxmlformats.org/officeDocument/2006/relationships/hyperlink" Target="file:///\\12.10.10.10\..\..\..\..\..\..\content\act\896013ce-7828-4f3c-8edf-f8b4ec60b7ba.doc" TargetMode="External"/><Relationship Id="rId53" Type="http://schemas.openxmlformats.org/officeDocument/2006/relationships/hyperlink" Target="file:///\\12.10.10.10\content\act\311dd743-4bb3-4115-9086-3a5c792180c7.doc" TargetMode="External"/><Relationship Id="rId58" Type="http://schemas.openxmlformats.org/officeDocument/2006/relationships/hyperlink" Target="file:///\\12.10.10.10\..\..\..\..\..\..\content\act\896013ce-7828-4f3c-8edf-f8b4ec60b7ba.doc" TargetMode="External"/><Relationship Id="rId66" Type="http://schemas.openxmlformats.org/officeDocument/2006/relationships/hyperlink" Target="file:///\\12.10.10.10\content\act\311dd743-4bb3-4115-9086-3a5c792180c7.doc" TargetMode="External"/><Relationship Id="rId74" Type="http://schemas.openxmlformats.org/officeDocument/2006/relationships/hyperlink" Target="file:///\\12.10.10.10\content\act\311dd743-4bb3-4115-9086-3a5c792180c7.doc" TargetMode="External"/><Relationship Id="rId79" Type="http://schemas.openxmlformats.org/officeDocument/2006/relationships/hyperlink" Target="file:///\\12.10.10.10\content\act\311dd743-4bb3-4115-9086-3a5c792180c7.doc" TargetMode="External"/><Relationship Id="rId87" Type="http://schemas.openxmlformats.org/officeDocument/2006/relationships/hyperlink" Target="file:///\\12.10.10.10\..\..\..\..\..\..\content\act\896013ce-7828-4f3c-8edf-f8b4ec60b7ba.doc" TargetMode="External"/><Relationship Id="rId102"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file:///\\12.10.1.199\content\act\387507c3-b80d-4c0d-9291-8cdc81673f2b.html" TargetMode="External"/><Relationship Id="rId82" Type="http://schemas.openxmlformats.org/officeDocument/2006/relationships/hyperlink" Target="file:///\\12.10.10.10\content\act\311dd743-4bb3-4115-9086-3a5c792180c7.doc" TargetMode="External"/><Relationship Id="rId90" Type="http://schemas.openxmlformats.org/officeDocument/2006/relationships/hyperlink" Target="file:///\\12.10.10.10\content\act\12cd0cf6-923d-4b10-bb96-390a8bab1e96.doc" TargetMode="External"/><Relationship Id="rId95" Type="http://schemas.openxmlformats.org/officeDocument/2006/relationships/hyperlink" Target="file:///\\12.10.10.10\..\..\..\..\..\..\content\act\387507c3-b80d-4c0d-9291-8cdc81673f2b.html" TargetMode="External"/><Relationship Id="rId19" Type="http://schemas.openxmlformats.org/officeDocument/2006/relationships/hyperlink" Target="file:///\\12.10.10.10\content\act\7f109944-77ad-4a53-bc99-a11baa16d5ea.doc" TargetMode="External"/><Relationship Id="rId14" Type="http://schemas.openxmlformats.org/officeDocument/2006/relationships/hyperlink" Target="file:///\\12.10.10.10\..\..\..\..\..\..\content\act\387507c3-b80d-4c0d-9291-8cdc81673f2b.html" TargetMode="External"/><Relationship Id="rId22" Type="http://schemas.openxmlformats.org/officeDocument/2006/relationships/hyperlink" Target="file:///\\12.10.10.10\..\..\..\..\..\..\content\act\896013ce-7828-4f3c-8edf-f8b4ec60b7ba.doc" TargetMode="External"/><Relationship Id="rId27" Type="http://schemas.openxmlformats.org/officeDocument/2006/relationships/hyperlink" Target="file:///\\12.10.10.10\..\..\..\..\..\..\content\act\896013ce-7828-4f3c-8edf-f8b4ec60b7ba.doc" TargetMode="External"/><Relationship Id="rId30" Type="http://schemas.openxmlformats.org/officeDocument/2006/relationships/hyperlink" Target="file:///\\12.10.10.10\..\..\..\..\..\..\content\act\896013ce-7828-4f3c-8edf-f8b4ec60b7ba.doc" TargetMode="External"/><Relationship Id="rId35" Type="http://schemas.openxmlformats.org/officeDocument/2006/relationships/hyperlink" Target="file:///C:\content\act\85f771dc-e808-41d5-8859-549d7e5619dc.docx" TargetMode="External"/><Relationship Id="rId43" Type="http://schemas.openxmlformats.org/officeDocument/2006/relationships/hyperlink" Target="file:///\\12.10.10.10\content\act\929e67e0-9363-480d-9e57-35533bd2080b.html" TargetMode="External"/><Relationship Id="rId48" Type="http://schemas.openxmlformats.org/officeDocument/2006/relationships/hyperlink" Target="file:///\\12.10.10.10\content\act\12cd0cf6-923d-4b10-bb96-390a8bab1e96.doc" TargetMode="External"/><Relationship Id="rId56" Type="http://schemas.openxmlformats.org/officeDocument/2006/relationships/hyperlink" Target="file:///\\12.10.1.199\content\act\bba0bfb1-06c7-4e50-a8d3-fe1045784bf1.html" TargetMode="External"/><Relationship Id="rId64" Type="http://schemas.openxmlformats.org/officeDocument/2006/relationships/hyperlink" Target="file:///\\12.10.10.10\..\..\..\..\..\..\content\act\896013ce-7828-4f3c-8edf-f8b4ec60b7ba.doc" TargetMode="External"/><Relationship Id="rId69" Type="http://schemas.openxmlformats.org/officeDocument/2006/relationships/hyperlink" Target="file:///\\12.10.10.10\content\act\7f109944-77ad-4a53-bc99-a11baa16d5ea.doc" TargetMode="External"/><Relationship Id="rId77" Type="http://schemas.openxmlformats.org/officeDocument/2006/relationships/hyperlink" Target="file:///\\12.10.1.199\content\act\387507c3-b80d-4c0d-9291-8cdc81673f2b.html" TargetMode="External"/><Relationship Id="rId100" Type="http://schemas.openxmlformats.org/officeDocument/2006/relationships/header" Target="header3.xml"/><Relationship Id="rId8" Type="http://schemas.openxmlformats.org/officeDocument/2006/relationships/hyperlink" Target="file:///\\12.10.10.10\..\..\..\..\..\..\content\act\af5e75a3-ba31-43e3-adca-2c5344a278bb.docx" TargetMode="External"/><Relationship Id="rId51" Type="http://schemas.openxmlformats.org/officeDocument/2006/relationships/hyperlink" Target="file:///\\12.10.10.10\content\act\12cd0cf6-923d-4b10-bb96-390a8bab1e96.doc" TargetMode="External"/><Relationship Id="rId72" Type="http://schemas.openxmlformats.org/officeDocument/2006/relationships/hyperlink" Target="file:///\\12.10.1.199\content\act\03cf0fb8-17d5-46f6-a5ec-d1642676534b.html" TargetMode="External"/><Relationship Id="rId80" Type="http://schemas.openxmlformats.org/officeDocument/2006/relationships/hyperlink" Target="file:///\\12.10.10.10\content\act\311dd743-4bb3-4115-9086-3a5c792180c7.doc" TargetMode="External"/><Relationship Id="rId85" Type="http://schemas.openxmlformats.org/officeDocument/2006/relationships/hyperlink" Target="file:///\\12.10.1.199\content\act\bba0bfb1-06c7-4e50-a8d3-fe1045784bf1.html" TargetMode="External"/><Relationship Id="rId93" Type="http://schemas.openxmlformats.org/officeDocument/2006/relationships/hyperlink" Target="file:///\\12.10.10.10\..\..\..\..\..\..\content\act\387507c3-b80d-4c0d-9291-8cdc81673f2b.html" TargetMode="External"/><Relationship Id="rId9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file:///\\12.10.10.10\content\act\896013ce-7828-4f3c-8edf-f8b4ec60b7ba.doc" TargetMode="External"/><Relationship Id="rId17" Type="http://schemas.openxmlformats.org/officeDocument/2006/relationships/hyperlink" Target="file:///\\12.10.1.199\content\act\103bb42a-9db8-45c4-8e50-7c53bf0ddffe.html" TargetMode="External"/><Relationship Id="rId25" Type="http://schemas.openxmlformats.org/officeDocument/2006/relationships/hyperlink" Target="file:///\\12.10.10.10\content\act\311dd743-4bb3-4115-9086-3a5c792180c7.doc" TargetMode="External"/><Relationship Id="rId33" Type="http://schemas.openxmlformats.org/officeDocument/2006/relationships/hyperlink" Target="file:///\\12.10.1.199\content\act\cd0f7e47-48e9-4653-9f12-14cbbd55446e.doc" TargetMode="External"/><Relationship Id="rId38" Type="http://schemas.openxmlformats.org/officeDocument/2006/relationships/hyperlink" Target="file:///\\12.10.10.10\content\act\12cd0cf6-923d-4b10-bb96-390a8bab1e96.doc" TargetMode="External"/><Relationship Id="rId46" Type="http://schemas.openxmlformats.org/officeDocument/2006/relationships/hyperlink" Target="file:///\\12.10.10.10\content\act\12cd0cf6-923d-4b10-bb96-390a8bab1e96.doc" TargetMode="External"/><Relationship Id="rId59" Type="http://schemas.openxmlformats.org/officeDocument/2006/relationships/hyperlink" Target="file:///\\12.10.10.10\content\act\387507c3-b80d-4c0d-9291-8cdc81673f2b.html" TargetMode="External"/><Relationship Id="rId67" Type="http://schemas.openxmlformats.org/officeDocument/2006/relationships/hyperlink" Target="file:///\\12.10.10.10\..\..\..\..\..\..\content\act\896013ce-7828-4f3c-8edf-f8b4ec60b7ba.doc" TargetMode="External"/><Relationship Id="rId103" Type="http://schemas.openxmlformats.org/officeDocument/2006/relationships/theme" Target="theme/theme1.xml"/><Relationship Id="rId20" Type="http://schemas.openxmlformats.org/officeDocument/2006/relationships/hyperlink" Target="file:///\\12.10.1.199\content\act\387507c3-b80d-4c0d-9291-8cdc81673f2b.html" TargetMode="External"/><Relationship Id="rId41" Type="http://schemas.openxmlformats.org/officeDocument/2006/relationships/hyperlink" Target="file:///\\12.10.10.10\content\act\7bdfbefe-8f4b-413c-a3c9-e36f19db9458.html" TargetMode="External"/><Relationship Id="rId54" Type="http://schemas.openxmlformats.org/officeDocument/2006/relationships/hyperlink" Target="file:///\\12.10.10.10\content\act\311dd743-4bb3-4115-9086-3a5c792180c7.doc" TargetMode="External"/><Relationship Id="rId62" Type="http://schemas.openxmlformats.org/officeDocument/2006/relationships/hyperlink" Target="file:///\\12.10.1.199\content\act\387507c3-b80d-4c0d-9291-8cdc81673f2b.html" TargetMode="External"/><Relationship Id="rId70" Type="http://schemas.openxmlformats.org/officeDocument/2006/relationships/hyperlink" Target="file:///\\12.10.10.10\content\act\311dd743-4bb3-4115-9086-3a5c792180c7.doc" TargetMode="External"/><Relationship Id="rId75" Type="http://schemas.openxmlformats.org/officeDocument/2006/relationships/hyperlink" Target="file:///\\12.10.10.10\content\act\311dd743-4bb3-4115-9086-3a5c792180c7.doc" TargetMode="External"/><Relationship Id="rId83" Type="http://schemas.openxmlformats.org/officeDocument/2006/relationships/hyperlink" Target="file:///\\12.10.10.10\..\..\..\..\..\..\content\act\af5e75a3-ba31-43e3-adca-2c5344a278bb.docx" TargetMode="External"/><Relationship Id="rId88" Type="http://schemas.openxmlformats.org/officeDocument/2006/relationships/hyperlink" Target="file:///\\12.10.10.10\content\act\7f109944-77ad-4a53-bc99-a11baa16d5ea.doc" TargetMode="External"/><Relationship Id="rId91" Type="http://schemas.openxmlformats.org/officeDocument/2006/relationships/hyperlink" Target="file:///\\12.10.10.10\content\act\12cd0cf6-923d-4b10-bb96-390a8bab1e96.doc" TargetMode="External"/><Relationship Id="rId9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12.10.1.199\content\act\96e20c02-1b12-465a-b64c-24aa92270007.html" TargetMode="External"/><Relationship Id="rId23" Type="http://schemas.openxmlformats.org/officeDocument/2006/relationships/hyperlink" Target="file:///\\12.10.10.10\content\act\311dd743-4bb3-4115-9086-3a5c792180c7.doc" TargetMode="External"/><Relationship Id="rId28" Type="http://schemas.openxmlformats.org/officeDocument/2006/relationships/hyperlink" Target="file:///\\12.10.10.10\content\act\311dd743-4bb3-4115-9086-3a5c792180c7.doc" TargetMode="External"/><Relationship Id="rId36" Type="http://schemas.openxmlformats.org/officeDocument/2006/relationships/hyperlink" Target="file:///\\12.10.10.10\content\act\12cd0cf6-923d-4b10-bb96-390a8bab1e96.doc" TargetMode="External"/><Relationship Id="rId49" Type="http://schemas.openxmlformats.org/officeDocument/2006/relationships/hyperlink" Target="file:///\\12.10.10.10\..\..\..\..\..\..\content\act\896013ce-7828-4f3c-8edf-f8b4ec60b7ba.doc" TargetMode="External"/><Relationship Id="rId57" Type="http://schemas.openxmlformats.org/officeDocument/2006/relationships/hyperlink" Target="file:///\\12.10.10.10\content\act\311dd743-4bb3-4115-9086-3a5c792180c7.doc" TargetMode="External"/><Relationship Id="rId10" Type="http://schemas.openxmlformats.org/officeDocument/2006/relationships/hyperlink" Target="file:///\\12.10.10.10\content\act\12cd0cf6-923d-4b10-bb96-390a8bab1e96.doc" TargetMode="External"/><Relationship Id="rId31" Type="http://schemas.openxmlformats.org/officeDocument/2006/relationships/hyperlink" Target="file:///\\12.10.1.199\content\act\bba0bfb1-06c7-4e50-a8d3-fe1045784bf1.html" TargetMode="External"/><Relationship Id="rId44" Type="http://schemas.openxmlformats.org/officeDocument/2006/relationships/hyperlink" Target="file:///\\12.10.10.10\content\act\12cd0cf6-923d-4b10-bb96-390a8bab1e96.doc" TargetMode="External"/><Relationship Id="rId52" Type="http://schemas.openxmlformats.org/officeDocument/2006/relationships/hyperlink" Target="file:///\\12.10.10.10\content\act\311dd743-4bb3-4115-9086-3a5c792180c7.doc" TargetMode="External"/><Relationship Id="rId60" Type="http://schemas.openxmlformats.org/officeDocument/2006/relationships/hyperlink" Target="file:///\\12.10.10.10\content\act\12cd0cf6-923d-4b10-bb96-390a8bab1e96.doc" TargetMode="External"/><Relationship Id="rId65" Type="http://schemas.openxmlformats.org/officeDocument/2006/relationships/hyperlink" Target="file:///\\12.10.10.10\content\act\7f109944-77ad-4a53-bc99-a11baa16d5ea.doc" TargetMode="External"/><Relationship Id="rId73" Type="http://schemas.openxmlformats.org/officeDocument/2006/relationships/hyperlink" Target="file:///\\12.10.1.199\content\act\18fa49ed-eae5-4a91-a0f9-81eb6912d9d3.html" TargetMode="External"/><Relationship Id="rId78" Type="http://schemas.openxmlformats.org/officeDocument/2006/relationships/hyperlink" Target="file:///\\12.10.10.10\content\act\12cd0cf6-923d-4b10-bb96-390a8bab1e96.doc" TargetMode="External"/><Relationship Id="rId81" Type="http://schemas.openxmlformats.org/officeDocument/2006/relationships/hyperlink" Target="file:///\\12.10.10.10\content\act\311dd743-4bb3-4115-9086-3a5c792180c7.doc" TargetMode="External"/><Relationship Id="rId86" Type="http://schemas.openxmlformats.org/officeDocument/2006/relationships/hyperlink" Target="file:///\\12.10.1.199\content\act\14f79f23-26a1-4aac-9064-101f96742a57.html" TargetMode="External"/><Relationship Id="rId94" Type="http://schemas.openxmlformats.org/officeDocument/2006/relationships/hyperlink" Target="file:///\\12.10.10.10\..\..\..\..\..\..\content\act\387507c3-b80d-4c0d-9291-8cdc81673f2b.html" TargetMode="External"/><Relationship Id="rId99" Type="http://schemas.openxmlformats.org/officeDocument/2006/relationships/footer" Target="footer2.xml"/><Relationship Id="rId10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file:///\\12.10.10.10\content\act\311dd743-4bb3-4115-9086-3a5c792180c7.doc" TargetMode="External"/><Relationship Id="rId13" Type="http://schemas.openxmlformats.org/officeDocument/2006/relationships/hyperlink" Target="file:///C:\content\act\85f771dc-e808-41d5-8859-549d7e5619dc.docx" TargetMode="External"/><Relationship Id="rId18" Type="http://schemas.openxmlformats.org/officeDocument/2006/relationships/hyperlink" Target="file:///\\12.10.1.199\content\act\5854b5a9-5430-4e50-8455-009b1ff390bd.doc" TargetMode="External"/><Relationship Id="rId39" Type="http://schemas.openxmlformats.org/officeDocument/2006/relationships/hyperlink" Target="file:///\\12.10.10.10\..\..\..\..\..\..\content\act\896013ce-7828-4f3c-8edf-f8b4ec60b7ba.doc" TargetMode="External"/><Relationship Id="rId34" Type="http://schemas.openxmlformats.org/officeDocument/2006/relationships/hyperlink" Target="file:///\\12.10.1.199\content\act\03cf0fb8-17d5-46f6-a5ec-d1642676534b.html" TargetMode="External"/><Relationship Id="rId50" Type="http://schemas.openxmlformats.org/officeDocument/2006/relationships/hyperlink" Target="file:///\\12.10.10.10\..\..\..\..\..\..\content\act\896013ce-7828-4f3c-8edf-f8b4ec60b7ba.doc" TargetMode="External"/><Relationship Id="rId55" Type="http://schemas.openxmlformats.org/officeDocument/2006/relationships/hyperlink" Target="file:///\\12.10.1.199\content\act\bba0bfb1-06c7-4e50-a8d3-fe1045784bf1.html" TargetMode="External"/><Relationship Id="rId76" Type="http://schemas.openxmlformats.org/officeDocument/2006/relationships/hyperlink" Target="file:///\\12.10.1.199\content\act\387507c3-b80d-4c0d-9291-8cdc81673f2b.html" TargetMode="External"/><Relationship Id="rId97"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EEAAD-763C-41F8-A398-577B90F96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40</Pages>
  <Words>19914</Words>
  <Characters>113515</Characters>
  <Application>Microsoft Office Word</Application>
  <DocSecurity>0</DocSecurity>
  <Lines>945</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133163</CharactersWithSpaces>
  <SharedDoc>false</SharedDoc>
  <HLinks>
    <vt:vector size="516" baseType="variant">
      <vt:variant>
        <vt:i4>3997708</vt:i4>
      </vt:variant>
      <vt:variant>
        <vt:i4>255</vt:i4>
      </vt:variant>
      <vt:variant>
        <vt:i4>0</vt:i4>
      </vt:variant>
      <vt:variant>
        <vt:i4>5</vt:i4>
      </vt:variant>
      <vt:variant>
        <vt:lpwstr>\\12.10.10.10\..\..\..\..\..\..\content\act\387507c3-b80d-4c0d-9291-8cdc81673f2b.html</vt:lpwstr>
      </vt:variant>
      <vt:variant>
        <vt:lpwstr/>
      </vt:variant>
      <vt:variant>
        <vt:i4>3997708</vt:i4>
      </vt:variant>
      <vt:variant>
        <vt:i4>252</vt:i4>
      </vt:variant>
      <vt:variant>
        <vt:i4>0</vt:i4>
      </vt:variant>
      <vt:variant>
        <vt:i4>5</vt:i4>
      </vt:variant>
      <vt:variant>
        <vt:lpwstr>\\12.10.10.10\..\..\..\..\..\..\content\act\387507c3-b80d-4c0d-9291-8cdc81673f2b.html</vt:lpwstr>
      </vt:variant>
      <vt:variant>
        <vt:lpwstr/>
      </vt:variant>
      <vt:variant>
        <vt:i4>3997708</vt:i4>
      </vt:variant>
      <vt:variant>
        <vt:i4>249</vt:i4>
      </vt:variant>
      <vt:variant>
        <vt:i4>0</vt:i4>
      </vt:variant>
      <vt:variant>
        <vt:i4>5</vt:i4>
      </vt:variant>
      <vt:variant>
        <vt:lpwstr>\\12.10.10.10\..\..\..\..\..\..\content\act\387507c3-b80d-4c0d-9291-8cdc81673f2b.html</vt:lpwstr>
      </vt:variant>
      <vt:variant>
        <vt:lpwstr/>
      </vt:variant>
      <vt:variant>
        <vt:i4>3997708</vt:i4>
      </vt:variant>
      <vt:variant>
        <vt:i4>246</vt:i4>
      </vt:variant>
      <vt:variant>
        <vt:i4>0</vt:i4>
      </vt:variant>
      <vt:variant>
        <vt:i4>5</vt:i4>
      </vt:variant>
      <vt:variant>
        <vt:lpwstr>\\12.10.10.10\..\..\..\..\..\..\content\act\387507c3-b80d-4c0d-9291-8cdc81673f2b.html</vt:lpwstr>
      </vt:variant>
      <vt:variant>
        <vt:lpwstr/>
      </vt:variant>
      <vt:variant>
        <vt:i4>3539013</vt:i4>
      </vt:variant>
      <vt:variant>
        <vt:i4>243</vt:i4>
      </vt:variant>
      <vt:variant>
        <vt:i4>0</vt:i4>
      </vt:variant>
      <vt:variant>
        <vt:i4>5</vt:i4>
      </vt:variant>
      <vt:variant>
        <vt:lpwstr>\\12.10.10.10\content\act\12cd0cf6-923d-4b10-bb96-390a8bab1e96.doc</vt:lpwstr>
      </vt:variant>
      <vt:variant>
        <vt:lpwstr/>
      </vt:variant>
      <vt:variant>
        <vt:i4>3539013</vt:i4>
      </vt:variant>
      <vt:variant>
        <vt:i4>240</vt:i4>
      </vt:variant>
      <vt:variant>
        <vt:i4>0</vt:i4>
      </vt:variant>
      <vt:variant>
        <vt:i4>5</vt:i4>
      </vt:variant>
      <vt:variant>
        <vt:lpwstr>\\12.10.10.10\content\act\12cd0cf6-923d-4b10-bb96-390a8bab1e96.doc</vt:lpwstr>
      </vt:variant>
      <vt:variant>
        <vt:lpwstr/>
      </vt:variant>
      <vt:variant>
        <vt:i4>7012423</vt:i4>
      </vt:variant>
      <vt:variant>
        <vt:i4>237</vt:i4>
      </vt:variant>
      <vt:variant>
        <vt:i4>0</vt:i4>
      </vt:variant>
      <vt:variant>
        <vt:i4>5</vt:i4>
      </vt:variant>
      <vt:variant>
        <vt:lpwstr>\\12.10.10.10\..\..\..\..\..\..\content\act\896013ce-7828-4f3c-8edf-f8b4ec60b7ba.doc</vt:lpwstr>
      </vt:variant>
      <vt:variant>
        <vt:lpwstr/>
      </vt:variant>
      <vt:variant>
        <vt:i4>6881302</vt:i4>
      </vt:variant>
      <vt:variant>
        <vt:i4>234</vt:i4>
      </vt:variant>
      <vt:variant>
        <vt:i4>0</vt:i4>
      </vt:variant>
      <vt:variant>
        <vt:i4>5</vt:i4>
      </vt:variant>
      <vt:variant>
        <vt:lpwstr>\\12.10.10.10\content\act\7f109944-77ad-4a53-bc99-a11baa16d5ea.doc</vt:lpwstr>
      </vt:variant>
      <vt:variant>
        <vt:lpwstr/>
      </vt:variant>
      <vt:variant>
        <vt:i4>7012423</vt:i4>
      </vt:variant>
      <vt:variant>
        <vt:i4>231</vt:i4>
      </vt:variant>
      <vt:variant>
        <vt:i4>0</vt:i4>
      </vt:variant>
      <vt:variant>
        <vt:i4>5</vt:i4>
      </vt:variant>
      <vt:variant>
        <vt:lpwstr>\\12.10.10.10\..\..\..\..\..\..\content\act\896013ce-7828-4f3c-8edf-f8b4ec60b7ba.doc</vt:lpwstr>
      </vt:variant>
      <vt:variant>
        <vt:lpwstr/>
      </vt:variant>
      <vt:variant>
        <vt:i4>2293786</vt:i4>
      </vt:variant>
      <vt:variant>
        <vt:i4>228</vt:i4>
      </vt:variant>
      <vt:variant>
        <vt:i4>0</vt:i4>
      </vt:variant>
      <vt:variant>
        <vt:i4>5</vt:i4>
      </vt:variant>
      <vt:variant>
        <vt:lpwstr>\\12.10.1.199\content\act\14f79f23-26a1-4aac-9064-101f96742a57.html</vt:lpwstr>
      </vt:variant>
      <vt:variant>
        <vt:lpwstr/>
      </vt:variant>
      <vt:variant>
        <vt:i4>2359319</vt:i4>
      </vt:variant>
      <vt:variant>
        <vt:i4>225</vt:i4>
      </vt:variant>
      <vt:variant>
        <vt:i4>0</vt:i4>
      </vt:variant>
      <vt:variant>
        <vt:i4>5</vt:i4>
      </vt:variant>
      <vt:variant>
        <vt:lpwstr>\\12.10.1.199\content\act\bba0bfb1-06c7-4e50-a8d3-fe1045784bf1.html</vt:lpwstr>
      </vt:variant>
      <vt:variant>
        <vt:lpwstr/>
      </vt:variant>
      <vt:variant>
        <vt:i4>3866697</vt:i4>
      </vt:variant>
      <vt:variant>
        <vt:i4>222</vt:i4>
      </vt:variant>
      <vt:variant>
        <vt:i4>0</vt:i4>
      </vt:variant>
      <vt:variant>
        <vt:i4>5</vt:i4>
      </vt:variant>
      <vt:variant>
        <vt:lpwstr>\\12.10.10.10\..\..\..\..\..\..\content\act\af5e75a3-ba31-43e3-adca-2c5344a278bb.docx</vt:lpwstr>
      </vt:variant>
      <vt:variant>
        <vt:lpwstr/>
      </vt:variant>
      <vt:variant>
        <vt:i4>3866697</vt:i4>
      </vt:variant>
      <vt:variant>
        <vt:i4>219</vt:i4>
      </vt:variant>
      <vt:variant>
        <vt:i4>0</vt:i4>
      </vt:variant>
      <vt:variant>
        <vt:i4>5</vt:i4>
      </vt:variant>
      <vt:variant>
        <vt:lpwstr>\\12.10.10.10\..\..\..\..\..\..\content\act\af5e75a3-ba31-43e3-adca-2c5344a278bb.docx</vt:lpwstr>
      </vt:variant>
      <vt:variant>
        <vt:lpwstr/>
      </vt:variant>
      <vt:variant>
        <vt:i4>3276876</vt:i4>
      </vt:variant>
      <vt:variant>
        <vt:i4>216</vt:i4>
      </vt:variant>
      <vt:variant>
        <vt:i4>0</vt:i4>
      </vt:variant>
      <vt:variant>
        <vt:i4>5</vt:i4>
      </vt:variant>
      <vt:variant>
        <vt:lpwstr>\\12.10.10.10\content\act\311dd743-4bb3-4115-9086-3a5c792180c7.doc</vt:lpwstr>
      </vt:variant>
      <vt:variant>
        <vt:lpwstr/>
      </vt:variant>
      <vt:variant>
        <vt:i4>3276876</vt:i4>
      </vt:variant>
      <vt:variant>
        <vt:i4>213</vt:i4>
      </vt:variant>
      <vt:variant>
        <vt:i4>0</vt:i4>
      </vt:variant>
      <vt:variant>
        <vt:i4>5</vt:i4>
      </vt:variant>
      <vt:variant>
        <vt:lpwstr>\\12.10.10.10\content\act\311dd743-4bb3-4115-9086-3a5c792180c7.doc</vt:lpwstr>
      </vt:variant>
      <vt:variant>
        <vt:lpwstr/>
      </vt:variant>
      <vt:variant>
        <vt:i4>3276876</vt:i4>
      </vt:variant>
      <vt:variant>
        <vt:i4>210</vt:i4>
      </vt:variant>
      <vt:variant>
        <vt:i4>0</vt:i4>
      </vt:variant>
      <vt:variant>
        <vt:i4>5</vt:i4>
      </vt:variant>
      <vt:variant>
        <vt:lpwstr>\\12.10.10.10\content\act\311dd743-4bb3-4115-9086-3a5c792180c7.doc</vt:lpwstr>
      </vt:variant>
      <vt:variant>
        <vt:lpwstr/>
      </vt:variant>
      <vt:variant>
        <vt:i4>3276876</vt:i4>
      </vt:variant>
      <vt:variant>
        <vt:i4>207</vt:i4>
      </vt:variant>
      <vt:variant>
        <vt:i4>0</vt:i4>
      </vt:variant>
      <vt:variant>
        <vt:i4>5</vt:i4>
      </vt:variant>
      <vt:variant>
        <vt:lpwstr>\\12.10.10.10\content\act\311dd743-4bb3-4115-9086-3a5c792180c7.doc</vt:lpwstr>
      </vt:variant>
      <vt:variant>
        <vt:lpwstr/>
      </vt:variant>
      <vt:variant>
        <vt:i4>3539013</vt:i4>
      </vt:variant>
      <vt:variant>
        <vt:i4>204</vt:i4>
      </vt:variant>
      <vt:variant>
        <vt:i4>0</vt:i4>
      </vt:variant>
      <vt:variant>
        <vt:i4>5</vt:i4>
      </vt:variant>
      <vt:variant>
        <vt:lpwstr>\\12.10.10.10\content\act\12cd0cf6-923d-4b10-bb96-390a8bab1e96.doc</vt:lpwstr>
      </vt:variant>
      <vt:variant>
        <vt:lpwstr/>
      </vt:variant>
      <vt:variant>
        <vt:i4>7798854</vt:i4>
      </vt:variant>
      <vt:variant>
        <vt:i4>201</vt:i4>
      </vt:variant>
      <vt:variant>
        <vt:i4>0</vt:i4>
      </vt:variant>
      <vt:variant>
        <vt:i4>5</vt:i4>
      </vt:variant>
      <vt:variant>
        <vt:lpwstr>\\12.10.1.199\content\act\387507c3-b80d-4c0d-9291-8cdc81673f2b.html</vt:lpwstr>
      </vt:variant>
      <vt:variant>
        <vt:lpwstr/>
      </vt:variant>
      <vt:variant>
        <vt:i4>7798854</vt:i4>
      </vt:variant>
      <vt:variant>
        <vt:i4>198</vt:i4>
      </vt:variant>
      <vt:variant>
        <vt:i4>0</vt:i4>
      </vt:variant>
      <vt:variant>
        <vt:i4>5</vt:i4>
      </vt:variant>
      <vt:variant>
        <vt:lpwstr>\\12.10.1.199\content\act\387507c3-b80d-4c0d-9291-8cdc81673f2b.html</vt:lpwstr>
      </vt:variant>
      <vt:variant>
        <vt:lpwstr/>
      </vt:variant>
      <vt:variant>
        <vt:i4>3276876</vt:i4>
      </vt:variant>
      <vt:variant>
        <vt:i4>195</vt:i4>
      </vt:variant>
      <vt:variant>
        <vt:i4>0</vt:i4>
      </vt:variant>
      <vt:variant>
        <vt:i4>5</vt:i4>
      </vt:variant>
      <vt:variant>
        <vt:lpwstr>\\12.10.10.10\content\act\311dd743-4bb3-4115-9086-3a5c792180c7.doc</vt:lpwstr>
      </vt:variant>
      <vt:variant>
        <vt:lpwstr/>
      </vt:variant>
      <vt:variant>
        <vt:i4>3276876</vt:i4>
      </vt:variant>
      <vt:variant>
        <vt:i4>192</vt:i4>
      </vt:variant>
      <vt:variant>
        <vt:i4>0</vt:i4>
      </vt:variant>
      <vt:variant>
        <vt:i4>5</vt:i4>
      </vt:variant>
      <vt:variant>
        <vt:lpwstr>\\12.10.10.10\content\act\311dd743-4bb3-4115-9086-3a5c792180c7.doc</vt:lpwstr>
      </vt:variant>
      <vt:variant>
        <vt:lpwstr/>
      </vt:variant>
      <vt:variant>
        <vt:i4>2621461</vt:i4>
      </vt:variant>
      <vt:variant>
        <vt:i4>189</vt:i4>
      </vt:variant>
      <vt:variant>
        <vt:i4>0</vt:i4>
      </vt:variant>
      <vt:variant>
        <vt:i4>5</vt:i4>
      </vt:variant>
      <vt:variant>
        <vt:lpwstr>\\12.10.1.199\content\act\18fa49ed-eae5-4a91-a0f9-81eb6912d9d3.html</vt:lpwstr>
      </vt:variant>
      <vt:variant>
        <vt:lpwstr/>
      </vt:variant>
      <vt:variant>
        <vt:i4>2555976</vt:i4>
      </vt:variant>
      <vt:variant>
        <vt:i4>186</vt:i4>
      </vt:variant>
      <vt:variant>
        <vt:i4>0</vt:i4>
      </vt:variant>
      <vt:variant>
        <vt:i4>5</vt:i4>
      </vt:variant>
      <vt:variant>
        <vt:lpwstr>\\12.10.1.199\content\act\03cf0fb8-17d5-46f6-a5ec-d1642676534b.html</vt:lpwstr>
      </vt:variant>
      <vt:variant>
        <vt:lpwstr/>
      </vt:variant>
      <vt:variant>
        <vt:i4>3276876</vt:i4>
      </vt:variant>
      <vt:variant>
        <vt:i4>183</vt:i4>
      </vt:variant>
      <vt:variant>
        <vt:i4>0</vt:i4>
      </vt:variant>
      <vt:variant>
        <vt:i4>5</vt:i4>
      </vt:variant>
      <vt:variant>
        <vt:lpwstr>\\12.10.10.10\content\act\311dd743-4bb3-4115-9086-3a5c792180c7.doc</vt:lpwstr>
      </vt:variant>
      <vt:variant>
        <vt:lpwstr/>
      </vt:variant>
      <vt:variant>
        <vt:i4>3276876</vt:i4>
      </vt:variant>
      <vt:variant>
        <vt:i4>180</vt:i4>
      </vt:variant>
      <vt:variant>
        <vt:i4>0</vt:i4>
      </vt:variant>
      <vt:variant>
        <vt:i4>5</vt:i4>
      </vt:variant>
      <vt:variant>
        <vt:lpwstr>\\12.10.10.10\content\act\311dd743-4bb3-4115-9086-3a5c792180c7.doc</vt:lpwstr>
      </vt:variant>
      <vt:variant>
        <vt:lpwstr/>
      </vt:variant>
      <vt:variant>
        <vt:i4>6881302</vt:i4>
      </vt:variant>
      <vt:variant>
        <vt:i4>177</vt:i4>
      </vt:variant>
      <vt:variant>
        <vt:i4>0</vt:i4>
      </vt:variant>
      <vt:variant>
        <vt:i4>5</vt:i4>
      </vt:variant>
      <vt:variant>
        <vt:lpwstr>\\12.10.10.10\content\act\7f109944-77ad-4a53-bc99-a11baa16d5ea.doc</vt:lpwstr>
      </vt:variant>
      <vt:variant>
        <vt:lpwstr/>
      </vt:variant>
      <vt:variant>
        <vt:i4>3276876</vt:i4>
      </vt:variant>
      <vt:variant>
        <vt:i4>174</vt:i4>
      </vt:variant>
      <vt:variant>
        <vt:i4>0</vt:i4>
      </vt:variant>
      <vt:variant>
        <vt:i4>5</vt:i4>
      </vt:variant>
      <vt:variant>
        <vt:lpwstr>\\12.10.10.10\content\act\311dd743-4bb3-4115-9086-3a5c792180c7.doc</vt:lpwstr>
      </vt:variant>
      <vt:variant>
        <vt:lpwstr/>
      </vt:variant>
      <vt:variant>
        <vt:i4>7012423</vt:i4>
      </vt:variant>
      <vt:variant>
        <vt:i4>171</vt:i4>
      </vt:variant>
      <vt:variant>
        <vt:i4>0</vt:i4>
      </vt:variant>
      <vt:variant>
        <vt:i4>5</vt:i4>
      </vt:variant>
      <vt:variant>
        <vt:lpwstr>\\12.10.10.10\..\..\..\..\..\..\content\act\896013ce-7828-4f3c-8edf-f8b4ec60b7ba.doc</vt:lpwstr>
      </vt:variant>
      <vt:variant>
        <vt:lpwstr/>
      </vt:variant>
      <vt:variant>
        <vt:i4>3276876</vt:i4>
      </vt:variant>
      <vt:variant>
        <vt:i4>168</vt:i4>
      </vt:variant>
      <vt:variant>
        <vt:i4>0</vt:i4>
      </vt:variant>
      <vt:variant>
        <vt:i4>5</vt:i4>
      </vt:variant>
      <vt:variant>
        <vt:lpwstr>\\12.10.10.10\content\act\311dd743-4bb3-4115-9086-3a5c792180c7.doc</vt:lpwstr>
      </vt:variant>
      <vt:variant>
        <vt:lpwstr/>
      </vt:variant>
      <vt:variant>
        <vt:i4>6881302</vt:i4>
      </vt:variant>
      <vt:variant>
        <vt:i4>165</vt:i4>
      </vt:variant>
      <vt:variant>
        <vt:i4>0</vt:i4>
      </vt:variant>
      <vt:variant>
        <vt:i4>5</vt:i4>
      </vt:variant>
      <vt:variant>
        <vt:lpwstr>\\12.10.10.10\content\act\7f109944-77ad-4a53-bc99-a11baa16d5ea.doc</vt:lpwstr>
      </vt:variant>
      <vt:variant>
        <vt:lpwstr/>
      </vt:variant>
      <vt:variant>
        <vt:i4>7012423</vt:i4>
      </vt:variant>
      <vt:variant>
        <vt:i4>162</vt:i4>
      </vt:variant>
      <vt:variant>
        <vt:i4>0</vt:i4>
      </vt:variant>
      <vt:variant>
        <vt:i4>5</vt:i4>
      </vt:variant>
      <vt:variant>
        <vt:lpwstr>\\12.10.10.10\..\..\..\..\..\..\content\act\896013ce-7828-4f3c-8edf-f8b4ec60b7ba.doc</vt:lpwstr>
      </vt:variant>
      <vt:variant>
        <vt:lpwstr/>
      </vt:variant>
      <vt:variant>
        <vt:i4>7012423</vt:i4>
      </vt:variant>
      <vt:variant>
        <vt:i4>159</vt:i4>
      </vt:variant>
      <vt:variant>
        <vt:i4>0</vt:i4>
      </vt:variant>
      <vt:variant>
        <vt:i4>5</vt:i4>
      </vt:variant>
      <vt:variant>
        <vt:lpwstr>\\12.10.10.10\..\..\..\..\..\..\content\act\896013ce-7828-4f3c-8edf-f8b4ec60b7ba.doc</vt:lpwstr>
      </vt:variant>
      <vt:variant>
        <vt:lpwstr/>
      </vt:variant>
      <vt:variant>
        <vt:i4>7798854</vt:i4>
      </vt:variant>
      <vt:variant>
        <vt:i4>156</vt:i4>
      </vt:variant>
      <vt:variant>
        <vt:i4>0</vt:i4>
      </vt:variant>
      <vt:variant>
        <vt:i4>5</vt:i4>
      </vt:variant>
      <vt:variant>
        <vt:lpwstr>\\12.10.1.199\content\act\387507c3-b80d-4c0d-9291-8cdc81673f2b.html</vt:lpwstr>
      </vt:variant>
      <vt:variant>
        <vt:lpwstr/>
      </vt:variant>
      <vt:variant>
        <vt:i4>7798854</vt:i4>
      </vt:variant>
      <vt:variant>
        <vt:i4>153</vt:i4>
      </vt:variant>
      <vt:variant>
        <vt:i4>0</vt:i4>
      </vt:variant>
      <vt:variant>
        <vt:i4>5</vt:i4>
      </vt:variant>
      <vt:variant>
        <vt:lpwstr>\\12.10.1.199\content\act\387507c3-b80d-4c0d-9291-8cdc81673f2b.html</vt:lpwstr>
      </vt:variant>
      <vt:variant>
        <vt:lpwstr/>
      </vt:variant>
      <vt:variant>
        <vt:i4>3539013</vt:i4>
      </vt:variant>
      <vt:variant>
        <vt:i4>150</vt:i4>
      </vt:variant>
      <vt:variant>
        <vt:i4>0</vt:i4>
      </vt:variant>
      <vt:variant>
        <vt:i4>5</vt:i4>
      </vt:variant>
      <vt:variant>
        <vt:lpwstr>\\12.10.10.10\content\act\12cd0cf6-923d-4b10-bb96-390a8bab1e96.doc</vt:lpwstr>
      </vt:variant>
      <vt:variant>
        <vt:lpwstr/>
      </vt:variant>
      <vt:variant>
        <vt:i4>6357072</vt:i4>
      </vt:variant>
      <vt:variant>
        <vt:i4>147</vt:i4>
      </vt:variant>
      <vt:variant>
        <vt:i4>0</vt:i4>
      </vt:variant>
      <vt:variant>
        <vt:i4>5</vt:i4>
      </vt:variant>
      <vt:variant>
        <vt:lpwstr>\\12.10.10.10\content\act\387507c3-b80d-4c0d-9291-8cdc81673f2b.html</vt:lpwstr>
      </vt:variant>
      <vt:variant>
        <vt:lpwstr/>
      </vt:variant>
      <vt:variant>
        <vt:i4>7012423</vt:i4>
      </vt:variant>
      <vt:variant>
        <vt:i4>144</vt:i4>
      </vt:variant>
      <vt:variant>
        <vt:i4>0</vt:i4>
      </vt:variant>
      <vt:variant>
        <vt:i4>5</vt:i4>
      </vt:variant>
      <vt:variant>
        <vt:lpwstr>\\12.10.10.10\..\..\..\..\..\..\content\act\896013ce-7828-4f3c-8edf-f8b4ec60b7ba.doc</vt:lpwstr>
      </vt:variant>
      <vt:variant>
        <vt:lpwstr/>
      </vt:variant>
      <vt:variant>
        <vt:i4>3276876</vt:i4>
      </vt:variant>
      <vt:variant>
        <vt:i4>141</vt:i4>
      </vt:variant>
      <vt:variant>
        <vt:i4>0</vt:i4>
      </vt:variant>
      <vt:variant>
        <vt:i4>5</vt:i4>
      </vt:variant>
      <vt:variant>
        <vt:lpwstr>\\12.10.10.10\content\act\311dd743-4bb3-4115-9086-3a5c792180c7.doc</vt:lpwstr>
      </vt:variant>
      <vt:variant>
        <vt:lpwstr/>
      </vt:variant>
      <vt:variant>
        <vt:i4>2359319</vt:i4>
      </vt:variant>
      <vt:variant>
        <vt:i4>138</vt:i4>
      </vt:variant>
      <vt:variant>
        <vt:i4>0</vt:i4>
      </vt:variant>
      <vt:variant>
        <vt:i4>5</vt:i4>
      </vt:variant>
      <vt:variant>
        <vt:lpwstr>\\12.10.1.199\content\act\bba0bfb1-06c7-4e50-a8d3-fe1045784bf1.html</vt:lpwstr>
      </vt:variant>
      <vt:variant>
        <vt:lpwstr/>
      </vt:variant>
      <vt:variant>
        <vt:i4>2359319</vt:i4>
      </vt:variant>
      <vt:variant>
        <vt:i4>135</vt:i4>
      </vt:variant>
      <vt:variant>
        <vt:i4>0</vt:i4>
      </vt:variant>
      <vt:variant>
        <vt:i4>5</vt:i4>
      </vt:variant>
      <vt:variant>
        <vt:lpwstr>\\12.10.1.199\content\act\bba0bfb1-06c7-4e50-a8d3-fe1045784bf1.html</vt:lpwstr>
      </vt:variant>
      <vt:variant>
        <vt:lpwstr/>
      </vt:variant>
      <vt:variant>
        <vt:i4>3276876</vt:i4>
      </vt:variant>
      <vt:variant>
        <vt:i4>132</vt:i4>
      </vt:variant>
      <vt:variant>
        <vt:i4>0</vt:i4>
      </vt:variant>
      <vt:variant>
        <vt:i4>5</vt:i4>
      </vt:variant>
      <vt:variant>
        <vt:lpwstr>\\12.10.10.10\content\act\311dd743-4bb3-4115-9086-3a5c792180c7.doc</vt:lpwstr>
      </vt:variant>
      <vt:variant>
        <vt:lpwstr/>
      </vt:variant>
      <vt:variant>
        <vt:i4>3276876</vt:i4>
      </vt:variant>
      <vt:variant>
        <vt:i4>129</vt:i4>
      </vt:variant>
      <vt:variant>
        <vt:i4>0</vt:i4>
      </vt:variant>
      <vt:variant>
        <vt:i4>5</vt:i4>
      </vt:variant>
      <vt:variant>
        <vt:lpwstr>\\12.10.10.10\content\act\311dd743-4bb3-4115-9086-3a5c792180c7.doc</vt:lpwstr>
      </vt:variant>
      <vt:variant>
        <vt:lpwstr/>
      </vt:variant>
      <vt:variant>
        <vt:i4>3276876</vt:i4>
      </vt:variant>
      <vt:variant>
        <vt:i4>126</vt:i4>
      </vt:variant>
      <vt:variant>
        <vt:i4>0</vt:i4>
      </vt:variant>
      <vt:variant>
        <vt:i4>5</vt:i4>
      </vt:variant>
      <vt:variant>
        <vt:lpwstr>\\12.10.10.10\content\act\311dd743-4bb3-4115-9086-3a5c792180c7.doc</vt:lpwstr>
      </vt:variant>
      <vt:variant>
        <vt:lpwstr/>
      </vt:variant>
      <vt:variant>
        <vt:i4>3539013</vt:i4>
      </vt:variant>
      <vt:variant>
        <vt:i4>123</vt:i4>
      </vt:variant>
      <vt:variant>
        <vt:i4>0</vt:i4>
      </vt:variant>
      <vt:variant>
        <vt:i4>5</vt:i4>
      </vt:variant>
      <vt:variant>
        <vt:lpwstr>\\12.10.10.10\content\act\12cd0cf6-923d-4b10-bb96-390a8bab1e96.doc</vt:lpwstr>
      </vt:variant>
      <vt:variant>
        <vt:lpwstr/>
      </vt:variant>
      <vt:variant>
        <vt:i4>7012423</vt:i4>
      </vt:variant>
      <vt:variant>
        <vt:i4>120</vt:i4>
      </vt:variant>
      <vt:variant>
        <vt:i4>0</vt:i4>
      </vt:variant>
      <vt:variant>
        <vt:i4>5</vt:i4>
      </vt:variant>
      <vt:variant>
        <vt:lpwstr>\\12.10.10.10\..\..\..\..\..\..\content\act\896013ce-7828-4f3c-8edf-f8b4ec60b7ba.doc</vt:lpwstr>
      </vt:variant>
      <vt:variant>
        <vt:lpwstr/>
      </vt:variant>
      <vt:variant>
        <vt:i4>7012423</vt:i4>
      </vt:variant>
      <vt:variant>
        <vt:i4>117</vt:i4>
      </vt:variant>
      <vt:variant>
        <vt:i4>0</vt:i4>
      </vt:variant>
      <vt:variant>
        <vt:i4>5</vt:i4>
      </vt:variant>
      <vt:variant>
        <vt:lpwstr>\\12.10.10.10\..\..\..\..\..\..\content\act\896013ce-7828-4f3c-8edf-f8b4ec60b7ba.doc</vt:lpwstr>
      </vt:variant>
      <vt:variant>
        <vt:lpwstr/>
      </vt:variant>
      <vt:variant>
        <vt:i4>3539013</vt:i4>
      </vt:variant>
      <vt:variant>
        <vt:i4>114</vt:i4>
      </vt:variant>
      <vt:variant>
        <vt:i4>0</vt:i4>
      </vt:variant>
      <vt:variant>
        <vt:i4>5</vt:i4>
      </vt:variant>
      <vt:variant>
        <vt:lpwstr>\\12.10.10.10\content\act\12cd0cf6-923d-4b10-bb96-390a8bab1e96.doc</vt:lpwstr>
      </vt:variant>
      <vt:variant>
        <vt:lpwstr/>
      </vt:variant>
      <vt:variant>
        <vt:i4>6357072</vt:i4>
      </vt:variant>
      <vt:variant>
        <vt:i4>111</vt:i4>
      </vt:variant>
      <vt:variant>
        <vt:i4>0</vt:i4>
      </vt:variant>
      <vt:variant>
        <vt:i4>5</vt:i4>
      </vt:variant>
      <vt:variant>
        <vt:lpwstr>\\12.10.10.10\content\act\387507c3-b80d-4c0d-9291-8cdc81673f2b.html</vt:lpwstr>
      </vt:variant>
      <vt:variant>
        <vt:lpwstr/>
      </vt:variant>
      <vt:variant>
        <vt:i4>3539013</vt:i4>
      </vt:variant>
      <vt:variant>
        <vt:i4>108</vt:i4>
      </vt:variant>
      <vt:variant>
        <vt:i4>0</vt:i4>
      </vt:variant>
      <vt:variant>
        <vt:i4>5</vt:i4>
      </vt:variant>
      <vt:variant>
        <vt:lpwstr>\\12.10.10.10\content\act\12cd0cf6-923d-4b10-bb96-390a8bab1e96.doc</vt:lpwstr>
      </vt:variant>
      <vt:variant>
        <vt:lpwstr/>
      </vt:variant>
      <vt:variant>
        <vt:i4>7012423</vt:i4>
      </vt:variant>
      <vt:variant>
        <vt:i4>105</vt:i4>
      </vt:variant>
      <vt:variant>
        <vt:i4>0</vt:i4>
      </vt:variant>
      <vt:variant>
        <vt:i4>5</vt:i4>
      </vt:variant>
      <vt:variant>
        <vt:lpwstr>\\12.10.10.10\..\..\..\..\..\..\content\act\896013ce-7828-4f3c-8edf-f8b4ec60b7ba.doc</vt:lpwstr>
      </vt:variant>
      <vt:variant>
        <vt:lpwstr/>
      </vt:variant>
      <vt:variant>
        <vt:i4>3539013</vt:i4>
      </vt:variant>
      <vt:variant>
        <vt:i4>102</vt:i4>
      </vt:variant>
      <vt:variant>
        <vt:i4>0</vt:i4>
      </vt:variant>
      <vt:variant>
        <vt:i4>5</vt:i4>
      </vt:variant>
      <vt:variant>
        <vt:lpwstr>\\12.10.10.10\content\act\12cd0cf6-923d-4b10-bb96-390a8bab1e96.doc</vt:lpwstr>
      </vt:variant>
      <vt:variant>
        <vt:lpwstr/>
      </vt:variant>
      <vt:variant>
        <vt:i4>3932251</vt:i4>
      </vt:variant>
      <vt:variant>
        <vt:i4>99</vt:i4>
      </vt:variant>
      <vt:variant>
        <vt:i4>0</vt:i4>
      </vt:variant>
      <vt:variant>
        <vt:i4>5</vt:i4>
      </vt:variant>
      <vt:variant>
        <vt:lpwstr>\\12.10.10.10\content\act\929e67e0-9363-480d-9e57-35533bd2080b.html</vt:lpwstr>
      </vt:variant>
      <vt:variant>
        <vt:lpwstr/>
      </vt:variant>
      <vt:variant>
        <vt:i4>7012423</vt:i4>
      </vt:variant>
      <vt:variant>
        <vt:i4>96</vt:i4>
      </vt:variant>
      <vt:variant>
        <vt:i4>0</vt:i4>
      </vt:variant>
      <vt:variant>
        <vt:i4>5</vt:i4>
      </vt:variant>
      <vt:variant>
        <vt:lpwstr>\\12.10.10.10\..\..\..\..\..\..\content\act\896013ce-7828-4f3c-8edf-f8b4ec60b7ba.doc</vt:lpwstr>
      </vt:variant>
      <vt:variant>
        <vt:lpwstr/>
      </vt:variant>
      <vt:variant>
        <vt:i4>6619227</vt:i4>
      </vt:variant>
      <vt:variant>
        <vt:i4>93</vt:i4>
      </vt:variant>
      <vt:variant>
        <vt:i4>0</vt:i4>
      </vt:variant>
      <vt:variant>
        <vt:i4>5</vt:i4>
      </vt:variant>
      <vt:variant>
        <vt:lpwstr>\\12.10.10.10\content\act\7bdfbefe-8f4b-413c-a3c9-e36f19db9458.html</vt:lpwstr>
      </vt:variant>
      <vt:variant>
        <vt:lpwstr/>
      </vt:variant>
      <vt:variant>
        <vt:i4>3539013</vt:i4>
      </vt:variant>
      <vt:variant>
        <vt:i4>90</vt:i4>
      </vt:variant>
      <vt:variant>
        <vt:i4>0</vt:i4>
      </vt:variant>
      <vt:variant>
        <vt:i4>5</vt:i4>
      </vt:variant>
      <vt:variant>
        <vt:lpwstr>\\12.10.10.10\content\act\12cd0cf6-923d-4b10-bb96-390a8bab1e96.doc</vt:lpwstr>
      </vt:variant>
      <vt:variant>
        <vt:lpwstr/>
      </vt:variant>
      <vt:variant>
        <vt:i4>7012423</vt:i4>
      </vt:variant>
      <vt:variant>
        <vt:i4>87</vt:i4>
      </vt:variant>
      <vt:variant>
        <vt:i4>0</vt:i4>
      </vt:variant>
      <vt:variant>
        <vt:i4>5</vt:i4>
      </vt:variant>
      <vt:variant>
        <vt:lpwstr>\\12.10.10.10\..\..\..\..\..\..\content\act\896013ce-7828-4f3c-8edf-f8b4ec60b7ba.doc</vt:lpwstr>
      </vt:variant>
      <vt:variant>
        <vt:lpwstr/>
      </vt:variant>
      <vt:variant>
        <vt:i4>3539013</vt:i4>
      </vt:variant>
      <vt:variant>
        <vt:i4>84</vt:i4>
      </vt:variant>
      <vt:variant>
        <vt:i4>0</vt:i4>
      </vt:variant>
      <vt:variant>
        <vt:i4>5</vt:i4>
      </vt:variant>
      <vt:variant>
        <vt:lpwstr>\\12.10.10.10\content\act\12cd0cf6-923d-4b10-bb96-390a8bab1e96.doc</vt:lpwstr>
      </vt:variant>
      <vt:variant>
        <vt:lpwstr/>
      </vt:variant>
      <vt:variant>
        <vt:i4>6881302</vt:i4>
      </vt:variant>
      <vt:variant>
        <vt:i4>81</vt:i4>
      </vt:variant>
      <vt:variant>
        <vt:i4>0</vt:i4>
      </vt:variant>
      <vt:variant>
        <vt:i4>5</vt:i4>
      </vt:variant>
      <vt:variant>
        <vt:lpwstr>\\12.10.10.10\content\act\7f109944-77ad-4a53-bc99-a11baa16d5ea.doc</vt:lpwstr>
      </vt:variant>
      <vt:variant>
        <vt:lpwstr/>
      </vt:variant>
      <vt:variant>
        <vt:i4>3539013</vt:i4>
      </vt:variant>
      <vt:variant>
        <vt:i4>78</vt:i4>
      </vt:variant>
      <vt:variant>
        <vt:i4>0</vt:i4>
      </vt:variant>
      <vt:variant>
        <vt:i4>5</vt:i4>
      </vt:variant>
      <vt:variant>
        <vt:lpwstr>\\12.10.10.10\content\act\12cd0cf6-923d-4b10-bb96-390a8bab1e96.doc</vt:lpwstr>
      </vt:variant>
      <vt:variant>
        <vt:lpwstr/>
      </vt:variant>
      <vt:variant>
        <vt:i4>2555976</vt:i4>
      </vt:variant>
      <vt:variant>
        <vt:i4>75</vt:i4>
      </vt:variant>
      <vt:variant>
        <vt:i4>0</vt:i4>
      </vt:variant>
      <vt:variant>
        <vt:i4>5</vt:i4>
      </vt:variant>
      <vt:variant>
        <vt:lpwstr>\\12.10.1.199\content\act\03cf0fb8-17d5-46f6-a5ec-d1642676534b.html</vt:lpwstr>
      </vt:variant>
      <vt:variant>
        <vt:lpwstr/>
      </vt:variant>
      <vt:variant>
        <vt:i4>7405569</vt:i4>
      </vt:variant>
      <vt:variant>
        <vt:i4>72</vt:i4>
      </vt:variant>
      <vt:variant>
        <vt:i4>0</vt:i4>
      </vt:variant>
      <vt:variant>
        <vt:i4>5</vt:i4>
      </vt:variant>
      <vt:variant>
        <vt:lpwstr>\\12.10.1.199\content\act\cd0f7e47-48e9-4653-9f12-14cbbd55446e.doc</vt:lpwstr>
      </vt:variant>
      <vt:variant>
        <vt:lpwstr/>
      </vt:variant>
      <vt:variant>
        <vt:i4>2359319</vt:i4>
      </vt:variant>
      <vt:variant>
        <vt:i4>69</vt:i4>
      </vt:variant>
      <vt:variant>
        <vt:i4>0</vt:i4>
      </vt:variant>
      <vt:variant>
        <vt:i4>5</vt:i4>
      </vt:variant>
      <vt:variant>
        <vt:lpwstr>\\12.10.1.199\content\act\bba0bfb1-06c7-4e50-a8d3-fe1045784bf1.html</vt:lpwstr>
      </vt:variant>
      <vt:variant>
        <vt:lpwstr/>
      </vt:variant>
      <vt:variant>
        <vt:i4>2359319</vt:i4>
      </vt:variant>
      <vt:variant>
        <vt:i4>66</vt:i4>
      </vt:variant>
      <vt:variant>
        <vt:i4>0</vt:i4>
      </vt:variant>
      <vt:variant>
        <vt:i4>5</vt:i4>
      </vt:variant>
      <vt:variant>
        <vt:lpwstr>\\12.10.1.199\content\act\bba0bfb1-06c7-4e50-a8d3-fe1045784bf1.html</vt:lpwstr>
      </vt:variant>
      <vt:variant>
        <vt:lpwstr/>
      </vt:variant>
      <vt:variant>
        <vt:i4>7012423</vt:i4>
      </vt:variant>
      <vt:variant>
        <vt:i4>63</vt:i4>
      </vt:variant>
      <vt:variant>
        <vt:i4>0</vt:i4>
      </vt:variant>
      <vt:variant>
        <vt:i4>5</vt:i4>
      </vt:variant>
      <vt:variant>
        <vt:lpwstr>\\12.10.10.10\..\..\..\..\..\..\content\act\896013ce-7828-4f3c-8edf-f8b4ec60b7ba.doc</vt:lpwstr>
      </vt:variant>
      <vt:variant>
        <vt:lpwstr/>
      </vt:variant>
      <vt:variant>
        <vt:i4>3276876</vt:i4>
      </vt:variant>
      <vt:variant>
        <vt:i4>60</vt:i4>
      </vt:variant>
      <vt:variant>
        <vt:i4>0</vt:i4>
      </vt:variant>
      <vt:variant>
        <vt:i4>5</vt:i4>
      </vt:variant>
      <vt:variant>
        <vt:lpwstr>\\12.10.10.10\content\act\311dd743-4bb3-4115-9086-3a5c792180c7.doc</vt:lpwstr>
      </vt:variant>
      <vt:variant>
        <vt:lpwstr/>
      </vt:variant>
      <vt:variant>
        <vt:i4>3276876</vt:i4>
      </vt:variant>
      <vt:variant>
        <vt:i4>57</vt:i4>
      </vt:variant>
      <vt:variant>
        <vt:i4>0</vt:i4>
      </vt:variant>
      <vt:variant>
        <vt:i4>5</vt:i4>
      </vt:variant>
      <vt:variant>
        <vt:lpwstr>\\12.10.10.10\content\act\311dd743-4bb3-4115-9086-3a5c792180c7.doc</vt:lpwstr>
      </vt:variant>
      <vt:variant>
        <vt:lpwstr/>
      </vt:variant>
      <vt:variant>
        <vt:i4>7012423</vt:i4>
      </vt:variant>
      <vt:variant>
        <vt:i4>54</vt:i4>
      </vt:variant>
      <vt:variant>
        <vt:i4>0</vt:i4>
      </vt:variant>
      <vt:variant>
        <vt:i4>5</vt:i4>
      </vt:variant>
      <vt:variant>
        <vt:lpwstr>\\12.10.10.10\..\..\..\..\..\..\content\act\896013ce-7828-4f3c-8edf-f8b4ec60b7ba.doc</vt:lpwstr>
      </vt:variant>
      <vt:variant>
        <vt:lpwstr/>
      </vt:variant>
      <vt:variant>
        <vt:i4>3276876</vt:i4>
      </vt:variant>
      <vt:variant>
        <vt:i4>51</vt:i4>
      </vt:variant>
      <vt:variant>
        <vt:i4>0</vt:i4>
      </vt:variant>
      <vt:variant>
        <vt:i4>5</vt:i4>
      </vt:variant>
      <vt:variant>
        <vt:lpwstr>\\12.10.10.10\content\act\311dd743-4bb3-4115-9086-3a5c792180c7.doc</vt:lpwstr>
      </vt:variant>
      <vt:variant>
        <vt:lpwstr/>
      </vt:variant>
      <vt:variant>
        <vt:i4>3276876</vt:i4>
      </vt:variant>
      <vt:variant>
        <vt:i4>48</vt:i4>
      </vt:variant>
      <vt:variant>
        <vt:i4>0</vt:i4>
      </vt:variant>
      <vt:variant>
        <vt:i4>5</vt:i4>
      </vt:variant>
      <vt:variant>
        <vt:lpwstr>\\12.10.10.10\content\act\311dd743-4bb3-4115-9086-3a5c792180c7.doc</vt:lpwstr>
      </vt:variant>
      <vt:variant>
        <vt:lpwstr/>
      </vt:variant>
      <vt:variant>
        <vt:i4>3276876</vt:i4>
      </vt:variant>
      <vt:variant>
        <vt:i4>45</vt:i4>
      </vt:variant>
      <vt:variant>
        <vt:i4>0</vt:i4>
      </vt:variant>
      <vt:variant>
        <vt:i4>5</vt:i4>
      </vt:variant>
      <vt:variant>
        <vt:lpwstr>\\12.10.10.10\content\act\311dd743-4bb3-4115-9086-3a5c792180c7.doc</vt:lpwstr>
      </vt:variant>
      <vt:variant>
        <vt:lpwstr/>
      </vt:variant>
      <vt:variant>
        <vt:i4>3276876</vt:i4>
      </vt:variant>
      <vt:variant>
        <vt:i4>42</vt:i4>
      </vt:variant>
      <vt:variant>
        <vt:i4>0</vt:i4>
      </vt:variant>
      <vt:variant>
        <vt:i4>5</vt:i4>
      </vt:variant>
      <vt:variant>
        <vt:lpwstr>\\12.10.10.10\content\act\311dd743-4bb3-4115-9086-3a5c792180c7.doc</vt:lpwstr>
      </vt:variant>
      <vt:variant>
        <vt:lpwstr/>
      </vt:variant>
      <vt:variant>
        <vt:i4>7012423</vt:i4>
      </vt:variant>
      <vt:variant>
        <vt:i4>39</vt:i4>
      </vt:variant>
      <vt:variant>
        <vt:i4>0</vt:i4>
      </vt:variant>
      <vt:variant>
        <vt:i4>5</vt:i4>
      </vt:variant>
      <vt:variant>
        <vt:lpwstr>\\12.10.10.10\..\..\..\..\..\..\content\act\896013ce-7828-4f3c-8edf-f8b4ec60b7ba.doc</vt:lpwstr>
      </vt:variant>
      <vt:variant>
        <vt:lpwstr/>
      </vt:variant>
      <vt:variant>
        <vt:i4>7798854</vt:i4>
      </vt:variant>
      <vt:variant>
        <vt:i4>36</vt:i4>
      </vt:variant>
      <vt:variant>
        <vt:i4>0</vt:i4>
      </vt:variant>
      <vt:variant>
        <vt:i4>5</vt:i4>
      </vt:variant>
      <vt:variant>
        <vt:lpwstr>\\12.10.1.199\content\act\387507c3-b80d-4c0d-9291-8cdc81673f2b.html</vt:lpwstr>
      </vt:variant>
      <vt:variant>
        <vt:lpwstr/>
      </vt:variant>
      <vt:variant>
        <vt:i4>7798854</vt:i4>
      </vt:variant>
      <vt:variant>
        <vt:i4>33</vt:i4>
      </vt:variant>
      <vt:variant>
        <vt:i4>0</vt:i4>
      </vt:variant>
      <vt:variant>
        <vt:i4>5</vt:i4>
      </vt:variant>
      <vt:variant>
        <vt:lpwstr>\\12.10.1.199\content\act\387507c3-b80d-4c0d-9291-8cdc81673f2b.html</vt:lpwstr>
      </vt:variant>
      <vt:variant>
        <vt:lpwstr/>
      </vt:variant>
      <vt:variant>
        <vt:i4>6881302</vt:i4>
      </vt:variant>
      <vt:variant>
        <vt:i4>30</vt:i4>
      </vt:variant>
      <vt:variant>
        <vt:i4>0</vt:i4>
      </vt:variant>
      <vt:variant>
        <vt:i4>5</vt:i4>
      </vt:variant>
      <vt:variant>
        <vt:lpwstr>\\12.10.10.10\content\act\7f109944-77ad-4a53-bc99-a11baa16d5ea.doc</vt:lpwstr>
      </vt:variant>
      <vt:variant>
        <vt:lpwstr/>
      </vt:variant>
      <vt:variant>
        <vt:i4>2490368</vt:i4>
      </vt:variant>
      <vt:variant>
        <vt:i4>27</vt:i4>
      </vt:variant>
      <vt:variant>
        <vt:i4>0</vt:i4>
      </vt:variant>
      <vt:variant>
        <vt:i4>5</vt:i4>
      </vt:variant>
      <vt:variant>
        <vt:lpwstr>\\12.10.1.199\content\act\5854b5a9-5430-4e50-8455-009b1ff390bd.doc</vt:lpwstr>
      </vt:variant>
      <vt:variant>
        <vt:lpwstr/>
      </vt:variant>
      <vt:variant>
        <vt:i4>2621511</vt:i4>
      </vt:variant>
      <vt:variant>
        <vt:i4>24</vt:i4>
      </vt:variant>
      <vt:variant>
        <vt:i4>0</vt:i4>
      </vt:variant>
      <vt:variant>
        <vt:i4>5</vt:i4>
      </vt:variant>
      <vt:variant>
        <vt:lpwstr>\\12.10.1.199\content\act\103bb42a-9db8-45c4-8e50-7c53bf0ddffe.html</vt:lpwstr>
      </vt:variant>
      <vt:variant>
        <vt:lpwstr/>
      </vt:variant>
      <vt:variant>
        <vt:i4>2359319</vt:i4>
      </vt:variant>
      <vt:variant>
        <vt:i4>21</vt:i4>
      </vt:variant>
      <vt:variant>
        <vt:i4>0</vt:i4>
      </vt:variant>
      <vt:variant>
        <vt:i4>5</vt:i4>
      </vt:variant>
      <vt:variant>
        <vt:lpwstr>\\12.10.1.199\content\act\bba0bfb1-06c7-4e50-a8d3-fe1045784bf1.html</vt:lpwstr>
      </vt:variant>
      <vt:variant>
        <vt:lpwstr/>
      </vt:variant>
      <vt:variant>
        <vt:i4>2752537</vt:i4>
      </vt:variant>
      <vt:variant>
        <vt:i4>18</vt:i4>
      </vt:variant>
      <vt:variant>
        <vt:i4>0</vt:i4>
      </vt:variant>
      <vt:variant>
        <vt:i4>5</vt:i4>
      </vt:variant>
      <vt:variant>
        <vt:lpwstr>\\12.10.1.199\content\act\96e20c02-1b12-465a-b64c-24aa92270007.html</vt:lpwstr>
      </vt:variant>
      <vt:variant>
        <vt:lpwstr/>
      </vt:variant>
      <vt:variant>
        <vt:i4>3997708</vt:i4>
      </vt:variant>
      <vt:variant>
        <vt:i4>15</vt:i4>
      </vt:variant>
      <vt:variant>
        <vt:i4>0</vt:i4>
      </vt:variant>
      <vt:variant>
        <vt:i4>5</vt:i4>
      </vt:variant>
      <vt:variant>
        <vt:lpwstr>\\12.10.10.10\..\..\..\..\..\..\content\act\387507c3-b80d-4c0d-9291-8cdc81673f2b.html</vt:lpwstr>
      </vt:variant>
      <vt:variant>
        <vt:lpwstr/>
      </vt:variant>
      <vt:variant>
        <vt:i4>3604507</vt:i4>
      </vt:variant>
      <vt:variant>
        <vt:i4>12</vt:i4>
      </vt:variant>
      <vt:variant>
        <vt:i4>0</vt:i4>
      </vt:variant>
      <vt:variant>
        <vt:i4>5</vt:i4>
      </vt:variant>
      <vt:variant>
        <vt:lpwstr>\\12.10.10.10\content\act\896013ce-7828-4f3c-8edf-f8b4ec60b7ba.doc</vt:lpwstr>
      </vt:variant>
      <vt:variant>
        <vt:lpwstr/>
      </vt:variant>
      <vt:variant>
        <vt:i4>6881302</vt:i4>
      </vt:variant>
      <vt:variant>
        <vt:i4>9</vt:i4>
      </vt:variant>
      <vt:variant>
        <vt:i4>0</vt:i4>
      </vt:variant>
      <vt:variant>
        <vt:i4>5</vt:i4>
      </vt:variant>
      <vt:variant>
        <vt:lpwstr>\\12.10.10.10\content\act\7f109944-77ad-4a53-bc99-a11baa16d5ea.doc</vt:lpwstr>
      </vt:variant>
      <vt:variant>
        <vt:lpwstr/>
      </vt:variant>
      <vt:variant>
        <vt:i4>3539013</vt:i4>
      </vt:variant>
      <vt:variant>
        <vt:i4>6</vt:i4>
      </vt:variant>
      <vt:variant>
        <vt:i4>0</vt:i4>
      </vt:variant>
      <vt:variant>
        <vt:i4>5</vt:i4>
      </vt:variant>
      <vt:variant>
        <vt:lpwstr>\\12.10.10.10\content\act\12cd0cf6-923d-4b10-bb96-390a8bab1e96.doc</vt:lpwstr>
      </vt:variant>
      <vt:variant>
        <vt:lpwstr/>
      </vt:variant>
      <vt:variant>
        <vt:i4>3276876</vt:i4>
      </vt:variant>
      <vt:variant>
        <vt:i4>3</vt:i4>
      </vt:variant>
      <vt:variant>
        <vt:i4>0</vt:i4>
      </vt:variant>
      <vt:variant>
        <vt:i4>5</vt:i4>
      </vt:variant>
      <vt:variant>
        <vt:lpwstr>\\12.10.10.10\content\act\311dd743-4bb3-4115-9086-3a5c792180c7.doc</vt:lpwstr>
      </vt:variant>
      <vt:variant>
        <vt:lpwstr/>
      </vt:variant>
      <vt:variant>
        <vt:i4>3866697</vt:i4>
      </vt:variant>
      <vt:variant>
        <vt:i4>0</vt:i4>
      </vt:variant>
      <vt:variant>
        <vt:i4>0</vt:i4>
      </vt:variant>
      <vt:variant>
        <vt:i4>5</vt:i4>
      </vt:variant>
      <vt:variant>
        <vt:lpwstr>\\12.10.10.10\..\..\..\..\..\..\content\act\af5e75a3-ba31-43e3-adca-2c5344a278bb.docx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Антонова Елена Павловна</cp:lastModifiedBy>
  <cp:revision>2</cp:revision>
  <cp:lastPrinted>2022-06-28T09:37:00Z</cp:lastPrinted>
  <dcterms:created xsi:type="dcterms:W3CDTF">2026-03-02T16:23:00Z</dcterms:created>
  <dcterms:modified xsi:type="dcterms:W3CDTF">2026-03-02T16:23:00Z</dcterms:modified>
</cp:coreProperties>
</file>