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602" w:rsidRPr="00773A9A" w:rsidRDefault="00144602" w:rsidP="00773A9A">
      <w:pPr>
        <w:ind w:left="567" w:firstLine="0"/>
      </w:pPr>
    </w:p>
    <w:p w:rsidR="00144602" w:rsidRPr="00773A9A" w:rsidRDefault="00144602" w:rsidP="00773A9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73A9A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144602" w:rsidRPr="00773A9A" w:rsidRDefault="00144602" w:rsidP="00773A9A">
      <w:pPr>
        <w:ind w:left="567" w:firstLine="0"/>
      </w:pPr>
    </w:p>
    <w:p w:rsidR="00144602" w:rsidRPr="00773A9A" w:rsidRDefault="00144602" w:rsidP="00773A9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73A9A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</w:t>
      </w:r>
      <w:r w:rsidR="00D760BD" w:rsidRPr="00773A9A">
        <w:rPr>
          <w:rFonts w:cs="Arial"/>
          <w:b/>
          <w:bCs/>
          <w:kern w:val="32"/>
          <w:sz w:val="32"/>
          <w:szCs w:val="32"/>
        </w:rPr>
        <w:t>-</w:t>
      </w:r>
      <w:r w:rsidRPr="00773A9A">
        <w:rPr>
          <w:rFonts w:cs="Arial"/>
          <w:b/>
          <w:bCs/>
          <w:kern w:val="32"/>
          <w:sz w:val="32"/>
          <w:szCs w:val="32"/>
        </w:rPr>
        <w:t>ЮГРЫ</w:t>
      </w:r>
    </w:p>
    <w:p w:rsidR="00144602" w:rsidRPr="00773A9A" w:rsidRDefault="00144602" w:rsidP="00773A9A">
      <w:pPr>
        <w:ind w:left="567" w:firstLine="0"/>
      </w:pPr>
    </w:p>
    <w:p w:rsidR="00144602" w:rsidRPr="00773A9A" w:rsidRDefault="00144602" w:rsidP="00773A9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73A9A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F552B0" w:rsidRPr="00773A9A" w:rsidRDefault="00F552B0" w:rsidP="00773A9A">
      <w:pPr>
        <w:ind w:left="567" w:firstLine="0"/>
      </w:pPr>
    </w:p>
    <w:p w:rsidR="00773A9A" w:rsidRPr="00773A9A" w:rsidRDefault="00773A9A" w:rsidP="00773A9A">
      <w:pPr>
        <w:ind w:left="567" w:firstLine="0"/>
      </w:pPr>
    </w:p>
    <w:p w:rsidR="00F552B0" w:rsidRPr="00773A9A" w:rsidRDefault="00F552B0" w:rsidP="00773A9A">
      <w:pPr>
        <w:ind w:left="567" w:firstLine="0"/>
      </w:pPr>
      <w:r w:rsidRPr="00773A9A">
        <w:t>от</w:t>
      </w:r>
      <w:r w:rsidR="00D760BD" w:rsidRPr="00773A9A">
        <w:t xml:space="preserve"> </w:t>
      </w:r>
      <w:r w:rsidR="00C576E6" w:rsidRPr="00773A9A">
        <w:t>03.05.</w:t>
      </w:r>
      <w:r w:rsidRPr="00773A9A">
        <w:t>2017</w:t>
      </w:r>
      <w:r w:rsidR="00D760BD" w:rsidRPr="00773A9A">
        <w:t xml:space="preserve"> </w:t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D760BD" w:rsidRPr="00773A9A">
        <w:t xml:space="preserve">№ </w:t>
      </w:r>
      <w:r w:rsidR="00C576E6" w:rsidRPr="00773A9A">
        <w:t>335</w:t>
      </w:r>
    </w:p>
    <w:p w:rsidR="00F552B0" w:rsidRPr="00773A9A" w:rsidRDefault="00F552B0" w:rsidP="00773A9A">
      <w:pPr>
        <w:ind w:left="567" w:firstLine="0"/>
      </w:pPr>
      <w:proofErr w:type="spellStart"/>
      <w:r w:rsidRPr="00773A9A">
        <w:t>пгт</w:t>
      </w:r>
      <w:proofErr w:type="spellEnd"/>
      <w:r w:rsidRPr="00773A9A">
        <w:t>. Березово</w:t>
      </w:r>
    </w:p>
    <w:p w:rsidR="00F552B0" w:rsidRPr="00773A9A" w:rsidRDefault="00F552B0" w:rsidP="00773A9A">
      <w:pPr>
        <w:ind w:left="567" w:firstLine="0"/>
      </w:pPr>
    </w:p>
    <w:p w:rsidR="00F552B0" w:rsidRPr="00773A9A" w:rsidRDefault="00F552B0" w:rsidP="00773A9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городского поселения Березово от 25.12.2013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773A9A">
        <w:rPr>
          <w:rFonts w:cs="Arial"/>
          <w:b/>
          <w:bCs/>
          <w:kern w:val="28"/>
          <w:sz w:val="32"/>
          <w:szCs w:val="32"/>
        </w:rPr>
        <w:t xml:space="preserve">63 </w:t>
      </w:r>
      <w:r w:rsidR="00D760BD" w:rsidRPr="00773A9A">
        <w:rPr>
          <w:rFonts w:cs="Arial"/>
          <w:b/>
          <w:bCs/>
          <w:kern w:val="28"/>
          <w:sz w:val="32"/>
          <w:szCs w:val="32"/>
        </w:rPr>
        <w:t>«</w:t>
      </w:r>
      <w:r w:rsidRPr="00773A9A">
        <w:rPr>
          <w:rFonts w:cs="Arial"/>
          <w:b/>
          <w:bCs/>
          <w:kern w:val="28"/>
          <w:sz w:val="32"/>
          <w:szCs w:val="32"/>
        </w:rPr>
        <w:t>Об утверждении муниципальной Программы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«</w:t>
      </w:r>
      <w:r w:rsidRPr="00773A9A">
        <w:rPr>
          <w:rFonts w:cs="Arial"/>
          <w:b/>
          <w:bCs/>
          <w:kern w:val="28"/>
          <w:sz w:val="32"/>
          <w:szCs w:val="32"/>
        </w:rPr>
        <w:t>Развитие транспортной системы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</w:t>
      </w:r>
      <w:r w:rsidRPr="00773A9A">
        <w:rPr>
          <w:rFonts w:cs="Arial"/>
          <w:b/>
          <w:bCs/>
          <w:kern w:val="28"/>
          <w:sz w:val="32"/>
          <w:szCs w:val="32"/>
        </w:rPr>
        <w:t>городского поселения Березово на 2014-2020 годы</w:t>
      </w:r>
      <w:r w:rsidR="00D760BD" w:rsidRPr="00773A9A">
        <w:rPr>
          <w:rFonts w:cs="Arial"/>
          <w:b/>
          <w:bCs/>
          <w:kern w:val="28"/>
          <w:sz w:val="32"/>
          <w:szCs w:val="32"/>
        </w:rPr>
        <w:t>»</w:t>
      </w:r>
    </w:p>
    <w:p w:rsidR="00907865" w:rsidRDefault="00907865" w:rsidP="00773A9A"/>
    <w:p w:rsidR="00D67D1E" w:rsidRDefault="00D67D1E" w:rsidP="00773A9A">
      <w:r>
        <w:t xml:space="preserve">(утратило силу постановлением Администрации </w:t>
      </w:r>
      <w:hyperlink r:id="rId8" w:tooltip="постановление от 27.12.2019 0:00:00 №1540 Администрация Березовского района&#10;&#10;О муниципальной программе «Современная транспортная система городского поселения Березово» и признании утратившими силу некоторых муниципальных правовых актов администрации городского поселения Березово и администрации Березовского района&#10;" w:history="1">
        <w:r w:rsidRPr="00D67D1E">
          <w:rPr>
            <w:rStyle w:val="ac"/>
          </w:rPr>
          <w:t>от 27.12.2019 № 1540</w:t>
        </w:r>
      </w:hyperlink>
      <w:bookmarkStart w:id="0" w:name="_GoBack"/>
      <w:bookmarkEnd w:id="0"/>
      <w:r>
        <w:t>)</w:t>
      </w:r>
    </w:p>
    <w:p w:rsidR="00D67D1E" w:rsidRPr="00773A9A" w:rsidRDefault="00D67D1E" w:rsidP="00773A9A"/>
    <w:p w:rsidR="00F552B0" w:rsidRPr="00773A9A" w:rsidRDefault="00F552B0" w:rsidP="00773A9A">
      <w:r w:rsidRPr="00773A9A">
        <w:t xml:space="preserve">В целях совершенствования механизмов реализации муниципальной программы </w:t>
      </w:r>
      <w:r w:rsidR="00D760BD" w:rsidRPr="00773A9A">
        <w:t>«</w:t>
      </w:r>
      <w:r w:rsidRPr="00773A9A">
        <w:t>Развитие транспортной системы городского поселения Березово на 201</w:t>
      </w:r>
      <w:r w:rsidR="002531AC" w:rsidRPr="00773A9A">
        <w:t>4</w:t>
      </w:r>
      <w:r w:rsidR="00D760BD" w:rsidRPr="00773A9A">
        <w:t>-</w:t>
      </w:r>
      <w:r w:rsidRPr="00773A9A">
        <w:t>2020 годы</w:t>
      </w:r>
      <w:r w:rsidR="00D760BD" w:rsidRPr="00773A9A">
        <w:t>»</w:t>
      </w:r>
      <w:r w:rsidRPr="00773A9A">
        <w:t>:</w:t>
      </w:r>
    </w:p>
    <w:p w:rsidR="00F552B0" w:rsidRPr="00773A9A" w:rsidRDefault="00F552B0" w:rsidP="00773A9A">
      <w:r w:rsidRPr="00773A9A">
        <w:t xml:space="preserve">1. Внести в приложение к постановлению администрации </w:t>
      </w:r>
      <w:r w:rsidR="001D1BEA" w:rsidRPr="00773A9A">
        <w:t>городского поселения Березово</w:t>
      </w:r>
      <w:r w:rsidRPr="00773A9A">
        <w:t xml:space="preserve"> </w:t>
      </w:r>
      <w:hyperlink r:id="rId9" w:tgtFrame="ChangingDocument" w:tooltip="Об утверждении муниципальной Программы " w:history="1">
        <w:r w:rsidRPr="00773A9A">
          <w:rPr>
            <w:rStyle w:val="ac"/>
          </w:rPr>
          <w:t>от 2</w:t>
        </w:r>
        <w:r w:rsidR="001D1BEA" w:rsidRPr="00773A9A">
          <w:rPr>
            <w:rStyle w:val="ac"/>
          </w:rPr>
          <w:t>5</w:t>
        </w:r>
        <w:r w:rsidRPr="00773A9A">
          <w:rPr>
            <w:rStyle w:val="ac"/>
          </w:rPr>
          <w:t>.12.2013</w:t>
        </w:r>
        <w:r w:rsidR="00D760BD" w:rsidRPr="00773A9A">
          <w:rPr>
            <w:rStyle w:val="ac"/>
          </w:rPr>
          <w:t xml:space="preserve"> № </w:t>
        </w:r>
        <w:r w:rsidR="001D1BEA" w:rsidRPr="00773A9A">
          <w:rPr>
            <w:rStyle w:val="ac"/>
          </w:rPr>
          <w:t>63</w:t>
        </w:r>
      </w:hyperlink>
      <w:r w:rsidRPr="00773A9A">
        <w:t xml:space="preserve"> </w:t>
      </w:r>
      <w:r w:rsidR="00D760BD" w:rsidRPr="00773A9A">
        <w:t>«</w:t>
      </w:r>
      <w:r w:rsidR="00F053D2" w:rsidRPr="00773A9A">
        <w:t>Об утверждении муниципальной Программы</w:t>
      </w:r>
      <w:r w:rsidR="00D760BD" w:rsidRPr="00773A9A">
        <w:t xml:space="preserve"> «</w:t>
      </w:r>
      <w:r w:rsidR="00F053D2" w:rsidRPr="00773A9A">
        <w:t>Развитие транспортной системы городского поселения Березово на 2014-2020 годы</w:t>
      </w:r>
      <w:r w:rsidR="00D760BD" w:rsidRPr="00773A9A">
        <w:t>»</w:t>
      </w:r>
      <w:r w:rsidRPr="00773A9A">
        <w:t xml:space="preserve"> (в ред. </w:t>
      </w:r>
      <w:hyperlink r:id="rId10" w:tgtFrame="Logical" w:history="1">
        <w:r w:rsidRPr="009832D3">
          <w:rPr>
            <w:rStyle w:val="ac"/>
          </w:rPr>
          <w:t>от 0</w:t>
        </w:r>
        <w:r w:rsidR="00F053D2" w:rsidRPr="009832D3">
          <w:rPr>
            <w:rStyle w:val="ac"/>
          </w:rPr>
          <w:t>2</w:t>
        </w:r>
        <w:r w:rsidRPr="009832D3">
          <w:rPr>
            <w:rStyle w:val="ac"/>
          </w:rPr>
          <w:t>.02.2015</w:t>
        </w:r>
        <w:r w:rsidR="00D760BD" w:rsidRPr="009832D3">
          <w:rPr>
            <w:rStyle w:val="ac"/>
          </w:rPr>
          <w:t xml:space="preserve"> № </w:t>
        </w:r>
        <w:r w:rsidR="00F053D2" w:rsidRPr="009832D3">
          <w:rPr>
            <w:rStyle w:val="ac"/>
          </w:rPr>
          <w:t>3</w:t>
        </w:r>
      </w:hyperlink>
      <w:r w:rsidRPr="00773A9A">
        <w:t xml:space="preserve">) следующие изменения: </w:t>
      </w:r>
    </w:p>
    <w:p w:rsidR="00F552B0" w:rsidRPr="00773A9A" w:rsidRDefault="00F552B0" w:rsidP="00773A9A">
      <w:r w:rsidRPr="00773A9A">
        <w:t xml:space="preserve">1.1. </w:t>
      </w:r>
      <w:r w:rsidR="00607D34" w:rsidRPr="00773A9A">
        <w:t>П</w:t>
      </w:r>
      <w:r w:rsidR="002632A5" w:rsidRPr="00773A9A">
        <w:t>аспорт</w:t>
      </w:r>
      <w:r w:rsidRPr="00773A9A">
        <w:t xml:space="preserve"> муниципальной программы</w:t>
      </w:r>
      <w:r w:rsidR="00607D34" w:rsidRPr="00773A9A">
        <w:t xml:space="preserve"> изложить в следующей редакции</w:t>
      </w:r>
      <w:r w:rsidR="002632A5" w:rsidRPr="00773A9A">
        <w:t xml:space="preserve"> согласно </w:t>
      </w:r>
      <w:hyperlink r:id="rId11" w:anchor="приложение1" w:tgtFrame="Logical" w:tooltip="О внесении изменений в приложение к постановлению администрации городского поселения Березово от 25.12.2013 № 63 " w:history="1">
        <w:r w:rsidR="002632A5" w:rsidRPr="00DA6906">
          <w:rPr>
            <w:rStyle w:val="ac"/>
          </w:rPr>
          <w:t>приложению 1</w:t>
        </w:r>
      </w:hyperlink>
      <w:r w:rsidR="002632A5" w:rsidRPr="00773A9A">
        <w:t xml:space="preserve"> к настоящему постановлению.</w:t>
      </w:r>
      <w:r w:rsidRPr="00773A9A">
        <w:t xml:space="preserve"> </w:t>
      </w:r>
    </w:p>
    <w:p w:rsidR="00551A4F" w:rsidRPr="00773A9A" w:rsidRDefault="00551A4F" w:rsidP="00773A9A">
      <w:r w:rsidRPr="00773A9A">
        <w:t>1.2.</w:t>
      </w:r>
      <w:r w:rsidR="00D760BD" w:rsidRPr="00773A9A">
        <w:t xml:space="preserve"> </w:t>
      </w:r>
      <w:r w:rsidR="00607D34" w:rsidRPr="00773A9A">
        <w:t>Н</w:t>
      </w:r>
      <w:r w:rsidRPr="00773A9A">
        <w:t>аименование Раздел</w:t>
      </w:r>
      <w:r w:rsidR="00607D34" w:rsidRPr="00773A9A">
        <w:t>а</w:t>
      </w:r>
      <w:r w:rsidRPr="00773A9A">
        <w:t xml:space="preserve"> 1 изложить в следующей редакции:</w:t>
      </w:r>
    </w:p>
    <w:p w:rsidR="00F552B0" w:rsidRPr="00773A9A" w:rsidRDefault="00D760BD" w:rsidP="00773A9A">
      <w:r w:rsidRPr="00773A9A">
        <w:t>«</w:t>
      </w:r>
      <w:r w:rsidR="00607D34" w:rsidRPr="00773A9A">
        <w:t>Раздел 1</w:t>
      </w:r>
      <w:r w:rsidR="004240CD" w:rsidRPr="00773A9A">
        <w:t>.</w:t>
      </w:r>
      <w:r w:rsidR="00607D34" w:rsidRPr="00773A9A">
        <w:t xml:space="preserve"> </w:t>
      </w:r>
      <w:r w:rsidR="00551A4F" w:rsidRPr="00773A9A">
        <w:t>Характеристика текущего состояния сферы социально-экономического развития городского поселения Березово</w:t>
      </w:r>
      <w:r w:rsidRPr="00773A9A">
        <w:t>»</w:t>
      </w:r>
      <w:r w:rsidR="00E26300" w:rsidRPr="00773A9A">
        <w:t>.</w:t>
      </w:r>
    </w:p>
    <w:p w:rsidR="008C7C0C" w:rsidRPr="00773A9A" w:rsidRDefault="008C7C0C" w:rsidP="00773A9A">
      <w:r w:rsidRPr="00773A9A">
        <w:t xml:space="preserve">1.3. </w:t>
      </w:r>
      <w:r w:rsidR="00607D34" w:rsidRPr="00773A9A">
        <w:t>А</w:t>
      </w:r>
      <w:r w:rsidRPr="00773A9A">
        <w:t>бзац</w:t>
      </w:r>
      <w:r w:rsidR="00607D34" w:rsidRPr="00773A9A">
        <w:t xml:space="preserve"> первый</w:t>
      </w:r>
      <w:r w:rsidRPr="00773A9A">
        <w:t xml:space="preserve"> пункта 1.2 Раздела 1 изложить в следующей редакции:</w:t>
      </w:r>
    </w:p>
    <w:p w:rsidR="008C7C0C" w:rsidRPr="00773A9A" w:rsidRDefault="00D760BD" w:rsidP="00773A9A">
      <w:pPr>
        <w:widowControl w:val="0"/>
        <w:autoSpaceDE w:val="0"/>
        <w:autoSpaceDN w:val="0"/>
        <w:adjustRightInd w:val="0"/>
        <w:ind w:firstLine="708"/>
        <w:outlineLvl w:val="2"/>
      </w:pPr>
      <w:r w:rsidRPr="00773A9A">
        <w:t>«</w:t>
      </w:r>
      <w:r w:rsidR="008C7C0C" w:rsidRPr="00773A9A">
        <w:t>Протяженность автомобильных дорог общего пользования местного значения в городск</w:t>
      </w:r>
      <w:r w:rsidR="003E141F" w:rsidRPr="00773A9A">
        <w:t>ом</w:t>
      </w:r>
      <w:r w:rsidR="008C7C0C" w:rsidRPr="00773A9A">
        <w:t xml:space="preserve"> поселени</w:t>
      </w:r>
      <w:r w:rsidR="003E141F" w:rsidRPr="00773A9A">
        <w:t>и</w:t>
      </w:r>
      <w:r w:rsidR="008C7C0C" w:rsidRPr="00773A9A">
        <w:t xml:space="preserve"> Березово по состоянию на 01.01.2016 </w:t>
      </w:r>
      <w:r w:rsidR="004240CD" w:rsidRPr="00773A9A">
        <w:t>составляет 75,9 км</w:t>
      </w:r>
      <w:r w:rsidR="008C7C0C" w:rsidRPr="00773A9A">
        <w:t>, в т</w:t>
      </w:r>
      <w:r w:rsidR="004240CD" w:rsidRPr="00773A9A">
        <w:t>ом числе с твердым покрытием 55,</w:t>
      </w:r>
      <w:r w:rsidR="008C7C0C" w:rsidRPr="00773A9A">
        <w:t>0</w:t>
      </w:r>
      <w:r w:rsidR="006505B1" w:rsidRPr="00773A9A">
        <w:t xml:space="preserve"> </w:t>
      </w:r>
      <w:r w:rsidR="004240CD" w:rsidRPr="00773A9A">
        <w:t>км</w:t>
      </w:r>
      <w:r w:rsidR="008C7C0C" w:rsidRPr="00773A9A">
        <w:t>, протяженност</w:t>
      </w:r>
      <w:r w:rsidR="004240CD" w:rsidRPr="00773A9A">
        <w:t>ь грунтовых дорог составляет 20,</w:t>
      </w:r>
      <w:r w:rsidR="008C7C0C" w:rsidRPr="00773A9A">
        <w:t>9 км. В настоящий момент складывается ситуация, когда значительная часть дорог, введенных в эксплуатацию более 10 лет назад, имеет недостаточные транспортно-эксплуатационные характеристики</w:t>
      </w:r>
      <w:proofErr w:type="gramStart"/>
      <w:r w:rsidR="008C7C0C" w:rsidRPr="00773A9A">
        <w:t>.</w:t>
      </w:r>
      <w:r w:rsidRPr="00773A9A">
        <w:t>»</w:t>
      </w:r>
      <w:r w:rsidR="004240CD" w:rsidRPr="00773A9A">
        <w:t>.</w:t>
      </w:r>
      <w:r w:rsidR="008C7C0C" w:rsidRPr="00773A9A">
        <w:t xml:space="preserve"> </w:t>
      </w:r>
      <w:proofErr w:type="gramEnd"/>
    </w:p>
    <w:p w:rsidR="00773A9A" w:rsidRDefault="00773A9A" w:rsidP="00773A9A"/>
    <w:p w:rsidR="00F552B0" w:rsidRPr="00773A9A" w:rsidRDefault="00F552B0" w:rsidP="00773A9A">
      <w:r w:rsidRPr="00773A9A">
        <w:t>1.</w:t>
      </w:r>
      <w:r w:rsidR="008C7C0C" w:rsidRPr="00773A9A">
        <w:t>4</w:t>
      </w:r>
      <w:r w:rsidRPr="00773A9A">
        <w:t>. Раздел 2 изложить в следующей редакции:</w:t>
      </w:r>
    </w:p>
    <w:p w:rsidR="00F552B0" w:rsidRPr="00773A9A" w:rsidRDefault="00D760BD" w:rsidP="00773A9A">
      <w:pPr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«</w:t>
      </w:r>
      <w:r w:rsidR="00F552B0" w:rsidRPr="00773A9A">
        <w:rPr>
          <w:rFonts w:cs="Arial"/>
          <w:b/>
          <w:bCs/>
          <w:iCs/>
          <w:sz w:val="30"/>
          <w:szCs w:val="28"/>
        </w:rPr>
        <w:t>Раздел 2. Цели, задачи и показатели их достижения</w:t>
      </w:r>
    </w:p>
    <w:p w:rsidR="00F552B0" w:rsidRPr="00773A9A" w:rsidRDefault="00F552B0" w:rsidP="00773A9A">
      <w:proofErr w:type="gramStart"/>
      <w:r w:rsidRPr="00773A9A">
        <w:t>Цели, задачи и показатели муниципальной программы сформированы в соответствии с Транспортной стратегией Российской Федерации на период до 2030 года, утвержденной распоряжением Правительства Российской Федерации от 22 ноября 2008 года</w:t>
      </w:r>
      <w:r w:rsidR="00D760BD" w:rsidRPr="00773A9A">
        <w:t xml:space="preserve"> № </w:t>
      </w:r>
      <w:r w:rsidRPr="00773A9A">
        <w:t>1734-р, а также с учетом Стратегии социально-экономического развития Ханты-Мансийского автономного округа</w:t>
      </w:r>
      <w:r w:rsidR="00D760BD" w:rsidRPr="00773A9A">
        <w:t>-</w:t>
      </w:r>
      <w:r w:rsidRPr="00773A9A">
        <w:t>Югры до 2020 года и на период до 2030 года, утвержд</w:t>
      </w:r>
      <w:r w:rsidR="004240CD" w:rsidRPr="00773A9A">
        <w:t>е</w:t>
      </w:r>
      <w:r w:rsidRPr="00773A9A">
        <w:t>нной распоряжением Правительства Ханты-Мансийского автономного округа</w:t>
      </w:r>
      <w:r w:rsidR="00D760BD" w:rsidRPr="00773A9A">
        <w:t>-</w:t>
      </w:r>
      <w:r w:rsidRPr="00773A9A">
        <w:t>Югры от 22 марта</w:t>
      </w:r>
      <w:r w:rsidR="00D760BD" w:rsidRPr="00773A9A">
        <w:t xml:space="preserve"> </w:t>
      </w:r>
      <w:r w:rsidRPr="00773A9A">
        <w:t>2013 года</w:t>
      </w:r>
      <w:proofErr w:type="gramEnd"/>
      <w:r w:rsidR="00D760BD" w:rsidRPr="00773A9A">
        <w:t xml:space="preserve"> № </w:t>
      </w:r>
      <w:r w:rsidRPr="00773A9A">
        <w:t xml:space="preserve">101-рп, в соответствии со Стратегией социально-экономического развития Березовского района до 2020 года и </w:t>
      </w:r>
      <w:r w:rsidRPr="00773A9A">
        <w:lastRenderedPageBreak/>
        <w:t>на период до 2030 года, утвержденной решением Думы Березовского района</w:t>
      </w:r>
      <w:r w:rsidR="00D760BD" w:rsidRPr="00773A9A">
        <w:t xml:space="preserve"> </w:t>
      </w:r>
      <w:r w:rsidRPr="00773A9A">
        <w:t>от 14.08.2014</w:t>
      </w:r>
      <w:r w:rsidR="00D760BD" w:rsidRPr="00773A9A">
        <w:t xml:space="preserve"> № </w:t>
      </w:r>
      <w:r w:rsidRPr="00773A9A">
        <w:t xml:space="preserve">477. </w:t>
      </w:r>
    </w:p>
    <w:p w:rsidR="00F429DD" w:rsidRPr="00773A9A" w:rsidRDefault="00F552B0" w:rsidP="00773A9A">
      <w:r w:rsidRPr="00773A9A">
        <w:t>2.1. Цел</w:t>
      </w:r>
      <w:r w:rsidR="00AA73F6" w:rsidRPr="00773A9A">
        <w:t>ь</w:t>
      </w:r>
      <w:r w:rsidR="002531AC" w:rsidRPr="00773A9A">
        <w:t xml:space="preserve"> муниципальной программы:</w:t>
      </w:r>
      <w:r w:rsidRPr="00773A9A">
        <w:t xml:space="preserve"> </w:t>
      </w:r>
      <w:r w:rsidR="002531AC" w:rsidRPr="00773A9A">
        <w:t>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</w:t>
      </w:r>
      <w:r w:rsidR="004240CD" w:rsidRPr="00773A9A">
        <w:t>.</w:t>
      </w:r>
    </w:p>
    <w:p w:rsidR="00F552B0" w:rsidRPr="00773A9A" w:rsidRDefault="00F552B0" w:rsidP="00773A9A">
      <w:r w:rsidRPr="00773A9A">
        <w:t>2.2. Задачи муниципальной программы</w:t>
      </w:r>
      <w:r w:rsidR="004240CD" w:rsidRPr="00773A9A">
        <w:t>.</w:t>
      </w:r>
    </w:p>
    <w:p w:rsidR="00F552B0" w:rsidRPr="00773A9A" w:rsidRDefault="00F552B0" w:rsidP="00773A9A">
      <w:r w:rsidRPr="00773A9A">
        <w:t xml:space="preserve">2.2.1. Задача подпрограммы </w:t>
      </w:r>
      <w:r w:rsidR="00D760BD" w:rsidRPr="00773A9A">
        <w:t>«</w:t>
      </w:r>
      <w:r w:rsidRPr="00773A9A">
        <w:t>Автомобильный транспорт</w:t>
      </w:r>
      <w:r w:rsidR="00D760BD" w:rsidRPr="00773A9A">
        <w:t>»</w:t>
      </w:r>
      <w:r w:rsidRPr="00773A9A">
        <w:t>:</w:t>
      </w:r>
    </w:p>
    <w:p w:rsidR="00F552B0" w:rsidRPr="00773A9A" w:rsidRDefault="004240CD" w:rsidP="00773A9A">
      <w:r w:rsidRPr="00773A9A">
        <w:t>- о</w:t>
      </w:r>
      <w:r w:rsidR="00F552B0" w:rsidRPr="00773A9A">
        <w:t>беспечение доступности и повышение качества транспортных услуг автомобильным транспортом.</w:t>
      </w:r>
    </w:p>
    <w:p w:rsidR="00F552B0" w:rsidRPr="00773A9A" w:rsidRDefault="00F552B0" w:rsidP="00773A9A">
      <w:r w:rsidRPr="00773A9A">
        <w:t>Реализация задачи будет осуществляться путем субсидирования</w:t>
      </w:r>
      <w:r w:rsidR="00D760BD" w:rsidRPr="00773A9A">
        <w:t xml:space="preserve"> </w:t>
      </w:r>
      <w:r w:rsidRPr="00773A9A">
        <w:t>предприятий автомобильного транспорта на возмещение</w:t>
      </w:r>
      <w:r w:rsidR="00D760BD" w:rsidRPr="00773A9A">
        <w:t xml:space="preserve"> </w:t>
      </w:r>
      <w:r w:rsidRPr="00773A9A">
        <w:t xml:space="preserve">недополученных доходов от пассажирских перевозок </w:t>
      </w:r>
      <w:r w:rsidR="005A01A6" w:rsidRPr="00773A9A">
        <w:t>внутри поселения</w:t>
      </w:r>
      <w:r w:rsidRPr="00773A9A">
        <w:t>.</w:t>
      </w:r>
    </w:p>
    <w:p w:rsidR="00F552B0" w:rsidRPr="00773A9A" w:rsidRDefault="00F552B0" w:rsidP="00773A9A">
      <w:r w:rsidRPr="00773A9A">
        <w:t>2.2.</w:t>
      </w:r>
      <w:r w:rsidR="00E26300" w:rsidRPr="00773A9A">
        <w:t>2</w:t>
      </w:r>
      <w:r w:rsidRPr="00773A9A">
        <w:t>. Задач</w:t>
      </w:r>
      <w:r w:rsidR="00AA73F6" w:rsidRPr="00773A9A">
        <w:t>а</w:t>
      </w:r>
      <w:r w:rsidRPr="00773A9A">
        <w:t xml:space="preserve"> подпрограммы </w:t>
      </w:r>
      <w:r w:rsidR="00D760BD" w:rsidRPr="00773A9A">
        <w:t>«</w:t>
      </w:r>
      <w:r w:rsidRPr="00773A9A">
        <w:t>Дорожное хозяйство</w:t>
      </w:r>
      <w:r w:rsidR="00D760BD" w:rsidRPr="00773A9A">
        <w:t>»</w:t>
      </w:r>
      <w:r w:rsidRPr="00773A9A">
        <w:t>:</w:t>
      </w:r>
    </w:p>
    <w:p w:rsidR="008C325C" w:rsidRPr="00773A9A" w:rsidRDefault="00F552B0" w:rsidP="00773A9A">
      <w:r w:rsidRPr="00773A9A">
        <w:t>- сохранность автомобильных дорог общего пользования местного значения.</w:t>
      </w:r>
    </w:p>
    <w:p w:rsidR="00F552B0" w:rsidRPr="00773A9A" w:rsidRDefault="00F552B0" w:rsidP="00773A9A">
      <w:r w:rsidRPr="00773A9A">
        <w:t xml:space="preserve">Реализация задачи будет осуществляться </w:t>
      </w:r>
      <w:r w:rsidR="006F3624" w:rsidRPr="00773A9A">
        <w:t xml:space="preserve">путем реализации </w:t>
      </w:r>
      <w:r w:rsidRPr="00773A9A">
        <w:t xml:space="preserve">мероприятий по содержанию уличной дорожной сети, обеспечения безопасности дорожного движения. </w:t>
      </w:r>
    </w:p>
    <w:p w:rsidR="00F552B0" w:rsidRPr="00773A9A" w:rsidRDefault="00F552B0" w:rsidP="00773A9A">
      <w:r w:rsidRPr="00773A9A">
        <w:t>2.3. Результаты реализации муниципальной программы характеризуются динамикой следующих целевых показателей:</w:t>
      </w:r>
    </w:p>
    <w:p w:rsidR="00084F9C" w:rsidRPr="00773A9A" w:rsidRDefault="00084F9C" w:rsidP="00773A9A">
      <w:r w:rsidRPr="00773A9A">
        <w:t>- увеличение пассажирооборота</w:t>
      </w:r>
      <w:r w:rsidR="00882E26" w:rsidRPr="00773A9A">
        <w:t xml:space="preserve">, </w:t>
      </w:r>
      <w:r w:rsidR="001D1E69" w:rsidRPr="00773A9A">
        <w:t>(</w:t>
      </w:r>
      <w:proofErr w:type="spellStart"/>
      <w:r w:rsidR="00882E26" w:rsidRPr="00773A9A">
        <w:t>пассажиро</w:t>
      </w:r>
      <w:proofErr w:type="spellEnd"/>
      <w:r w:rsidR="00882E26" w:rsidRPr="00773A9A">
        <w:t>-километров</w:t>
      </w:r>
      <w:r w:rsidR="001D1E69" w:rsidRPr="00773A9A">
        <w:t>)</w:t>
      </w:r>
      <w:r w:rsidRPr="00773A9A">
        <w:t>;</w:t>
      </w:r>
    </w:p>
    <w:p w:rsidR="00084F9C" w:rsidRPr="00773A9A" w:rsidRDefault="00084F9C" w:rsidP="00773A9A">
      <w:r w:rsidRPr="00773A9A">
        <w:t xml:space="preserve">Данный показатель определяется на основании отчетных форм предоставляемых транспортными организациями в администрацию Березовского района для получения субсидий из </w:t>
      </w:r>
      <w:r w:rsidR="00907865" w:rsidRPr="00773A9A">
        <w:t>бюджета городского поселения Березово</w:t>
      </w:r>
      <w:r w:rsidRPr="00773A9A">
        <w:t xml:space="preserve"> по</w:t>
      </w:r>
      <w:r w:rsidR="004240CD" w:rsidRPr="00773A9A">
        <w:t xml:space="preserve"> оказанным транспортным услугам;</w:t>
      </w:r>
      <w:r w:rsidRPr="00773A9A">
        <w:t xml:space="preserve"> </w:t>
      </w:r>
    </w:p>
    <w:p w:rsidR="00F552B0" w:rsidRPr="00773A9A" w:rsidRDefault="00F552B0" w:rsidP="00773A9A">
      <w:r w:rsidRPr="00773A9A">
        <w:t xml:space="preserve">- </w:t>
      </w:r>
      <w:r w:rsidR="008C325C" w:rsidRPr="00773A9A">
        <w:t>протяженность сети автомобильных дорог общего пользования местного значения, не соответствующих нормативным требованиям</w:t>
      </w:r>
      <w:r w:rsidR="00882E26" w:rsidRPr="00773A9A">
        <w:t xml:space="preserve">, </w:t>
      </w:r>
      <w:r w:rsidR="00E74091" w:rsidRPr="00773A9A">
        <w:t>(</w:t>
      </w:r>
      <w:r w:rsidR="00882E26" w:rsidRPr="00773A9A">
        <w:t>километров</w:t>
      </w:r>
      <w:r w:rsidR="00E74091" w:rsidRPr="00773A9A">
        <w:t>)</w:t>
      </w:r>
      <w:r w:rsidRPr="00773A9A">
        <w:t>;</w:t>
      </w:r>
    </w:p>
    <w:p w:rsidR="00520A68" w:rsidRPr="00773A9A" w:rsidRDefault="00520A68" w:rsidP="00773A9A">
      <w:r w:rsidRPr="00773A9A">
        <w:t>Данный показатель является расчетным,</w:t>
      </w:r>
      <w:r w:rsidR="00D760BD" w:rsidRPr="00773A9A">
        <w:t xml:space="preserve"> </w:t>
      </w:r>
      <w:r w:rsidRPr="00773A9A">
        <w:t>определяется</w:t>
      </w:r>
      <w:r w:rsidR="00D760BD" w:rsidRPr="00773A9A">
        <w:t xml:space="preserve"> </w:t>
      </w:r>
      <w:r w:rsidRPr="00773A9A">
        <w:t>на основании официальных данных Федеральной Службы государственной статистики Российской Федерации и требованиями</w:t>
      </w:r>
      <w:r w:rsidR="004240CD" w:rsidRPr="00773A9A">
        <w:t xml:space="preserve"> </w:t>
      </w:r>
      <w:r w:rsidRPr="00773A9A">
        <w:t xml:space="preserve">ОДН 218.0.006-2002 </w:t>
      </w:r>
      <w:r w:rsidR="00D760BD" w:rsidRPr="00773A9A">
        <w:t>«</w:t>
      </w:r>
      <w:r w:rsidRPr="00773A9A">
        <w:t xml:space="preserve">Правила диагностики и оценки </w:t>
      </w:r>
      <w:proofErr w:type="gramStart"/>
      <w:r w:rsidRPr="00773A9A">
        <w:t>состояния</w:t>
      </w:r>
      <w:proofErr w:type="gramEnd"/>
      <w:r w:rsidRPr="00773A9A">
        <w:t xml:space="preserve"> автомобильных дорог</w:t>
      </w:r>
      <w:r w:rsidR="00D760BD" w:rsidRPr="00773A9A">
        <w:t>»</w:t>
      </w:r>
      <w:r w:rsidRPr="00773A9A">
        <w:t>, утвержденными распоряжением Министерства транспорта Российской Федерации от 03.10.2002</w:t>
      </w:r>
      <w:r w:rsidR="00D760BD" w:rsidRPr="00773A9A">
        <w:t xml:space="preserve"> № </w:t>
      </w:r>
      <w:r w:rsidRPr="00773A9A">
        <w:t>ИС-840-р;</w:t>
      </w:r>
    </w:p>
    <w:p w:rsidR="00F552B0" w:rsidRPr="00773A9A" w:rsidRDefault="00F552B0" w:rsidP="00773A9A">
      <w:r w:rsidRPr="00773A9A">
        <w:t xml:space="preserve">- </w:t>
      </w:r>
      <w:r w:rsidR="008C325C" w:rsidRPr="00773A9A">
        <w:t>количеством внедренных средств организации дорожного движения</w:t>
      </w:r>
      <w:r w:rsidR="00882E26" w:rsidRPr="00773A9A">
        <w:t xml:space="preserve">, </w:t>
      </w:r>
      <w:r w:rsidR="001D1E69" w:rsidRPr="00773A9A">
        <w:t>(</w:t>
      </w:r>
      <w:r w:rsidR="00882E26" w:rsidRPr="00773A9A">
        <w:t>единиц</w:t>
      </w:r>
      <w:r w:rsidR="001D1E69" w:rsidRPr="00773A9A">
        <w:t>)</w:t>
      </w:r>
      <w:r w:rsidRPr="00773A9A">
        <w:t>;</w:t>
      </w:r>
    </w:p>
    <w:p w:rsidR="00520A68" w:rsidRPr="00773A9A" w:rsidRDefault="00520A68" w:rsidP="00773A9A">
      <w:r w:rsidRPr="00773A9A">
        <w:t>Данный показатель является расчетным</w:t>
      </w:r>
      <w:r w:rsidR="00A47366" w:rsidRPr="00773A9A">
        <w:t>, определяется на основании актов проверок уличной дорожной сети городского поселения Березово;</w:t>
      </w:r>
    </w:p>
    <w:p w:rsidR="00F552B0" w:rsidRPr="00773A9A" w:rsidRDefault="00F552B0" w:rsidP="00773A9A">
      <w:r w:rsidRPr="00773A9A">
        <w:t xml:space="preserve">- </w:t>
      </w:r>
      <w:r w:rsidR="00520A68" w:rsidRPr="00773A9A">
        <w:t>сокращением числа зарегистрированных дорожно-транспортных происшествий</w:t>
      </w:r>
      <w:r w:rsidR="00AA73F6" w:rsidRPr="00773A9A">
        <w:t xml:space="preserve">, </w:t>
      </w:r>
      <w:r w:rsidR="00E74091" w:rsidRPr="00773A9A">
        <w:t>(</w:t>
      </w:r>
      <w:r w:rsidR="00AA73F6" w:rsidRPr="00773A9A">
        <w:t>единиц</w:t>
      </w:r>
      <w:r w:rsidR="00E74091" w:rsidRPr="00773A9A">
        <w:t>)</w:t>
      </w:r>
      <w:r w:rsidRPr="00773A9A">
        <w:t>.</w:t>
      </w:r>
    </w:p>
    <w:p w:rsidR="00520A68" w:rsidRPr="00773A9A" w:rsidRDefault="00520A68" w:rsidP="00773A9A">
      <w:r w:rsidRPr="00773A9A">
        <w:t>Данный показатель является расчетным,</w:t>
      </w:r>
      <w:r w:rsidR="00D760BD" w:rsidRPr="00773A9A">
        <w:t xml:space="preserve"> </w:t>
      </w:r>
      <w:r w:rsidRPr="00773A9A">
        <w:t>определяется</w:t>
      </w:r>
      <w:r w:rsidR="00D760BD" w:rsidRPr="00773A9A">
        <w:t xml:space="preserve"> </w:t>
      </w:r>
      <w:r w:rsidRPr="00773A9A">
        <w:t>на основании официальных данных ОГИБДД ОМВД России по Березовскому району;</w:t>
      </w:r>
    </w:p>
    <w:p w:rsidR="00F552B0" w:rsidRPr="00773A9A" w:rsidRDefault="00F552B0" w:rsidP="00773A9A">
      <w:r w:rsidRPr="00773A9A">
        <w:t>Значения и динамика целевых показател</w:t>
      </w:r>
      <w:r w:rsidR="004240CD" w:rsidRPr="00773A9A">
        <w:t>ей по годам приводятся в таблицах</w:t>
      </w:r>
      <w:r w:rsidR="00D760BD" w:rsidRPr="00773A9A">
        <w:t xml:space="preserve"> </w:t>
      </w:r>
      <w:r w:rsidR="007B1DEB" w:rsidRPr="00773A9A">
        <w:t>1,</w:t>
      </w:r>
      <w:r w:rsidRPr="00773A9A">
        <w:t xml:space="preserve"> </w:t>
      </w:r>
      <w:r w:rsidR="001D3650" w:rsidRPr="00773A9A">
        <w:t>3</w:t>
      </w:r>
      <w:r w:rsidR="00607D34" w:rsidRPr="00773A9A">
        <w:t>.</w:t>
      </w:r>
      <w:r w:rsidRPr="00773A9A">
        <w:t xml:space="preserve"> В качестве базовых показателей на начало реализации взяты данные по состоянию на 01.01.2016</w:t>
      </w:r>
      <w:r w:rsidR="004240CD" w:rsidRPr="00773A9A">
        <w:t>.</w:t>
      </w:r>
      <w:r w:rsidR="00D760BD" w:rsidRPr="00773A9A">
        <w:t>»</w:t>
      </w:r>
      <w:r w:rsidR="00607D34" w:rsidRPr="00773A9A">
        <w:t>.</w:t>
      </w:r>
    </w:p>
    <w:p w:rsidR="00773A9A" w:rsidRDefault="00773A9A" w:rsidP="00773A9A"/>
    <w:p w:rsidR="00F552B0" w:rsidRPr="00773A9A" w:rsidRDefault="00F552B0" w:rsidP="00773A9A">
      <w:r w:rsidRPr="00773A9A">
        <w:t>1.</w:t>
      </w:r>
      <w:r w:rsidR="004240CD" w:rsidRPr="00773A9A">
        <w:t>5</w:t>
      </w:r>
      <w:r w:rsidRPr="00773A9A">
        <w:t>. Раздел 3 изложить в</w:t>
      </w:r>
      <w:r w:rsidR="00D760BD" w:rsidRPr="00773A9A">
        <w:t xml:space="preserve"> </w:t>
      </w:r>
      <w:r w:rsidRPr="00773A9A">
        <w:t xml:space="preserve">следующей редакции: </w:t>
      </w:r>
    </w:p>
    <w:p w:rsidR="00F552B0" w:rsidRPr="00773A9A" w:rsidRDefault="00D760BD" w:rsidP="00773A9A">
      <w:pPr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«</w:t>
      </w:r>
      <w:r w:rsidR="00F552B0" w:rsidRPr="00773A9A">
        <w:rPr>
          <w:rFonts w:cs="Arial"/>
          <w:b/>
          <w:bCs/>
          <w:iCs/>
          <w:sz w:val="30"/>
          <w:szCs w:val="28"/>
        </w:rPr>
        <w:t xml:space="preserve">Раздел 3. Перечень </w:t>
      </w:r>
      <w:r w:rsidR="00AA73F6" w:rsidRPr="00773A9A">
        <w:rPr>
          <w:rFonts w:cs="Arial"/>
          <w:b/>
          <w:bCs/>
          <w:iCs/>
          <w:sz w:val="30"/>
          <w:szCs w:val="28"/>
        </w:rPr>
        <w:t xml:space="preserve">основных </w:t>
      </w:r>
      <w:r w:rsidR="00F552B0" w:rsidRPr="00773A9A">
        <w:rPr>
          <w:rFonts w:cs="Arial"/>
          <w:b/>
          <w:bCs/>
          <w:iCs/>
          <w:sz w:val="30"/>
          <w:szCs w:val="28"/>
        </w:rPr>
        <w:t xml:space="preserve">мероприятий муниципальной программы </w:t>
      </w:r>
    </w:p>
    <w:p w:rsidR="00773A9A" w:rsidRDefault="00773A9A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F552B0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 xml:space="preserve">Достижение поставленной цели Программы предусмотрено посредством реализации мероприятий, представленных в </w:t>
      </w:r>
      <w:hyperlink w:anchor="Par1013" w:history="1">
        <w:r w:rsidRPr="00D760BD">
          <w:rPr>
            <w:rFonts w:cs="Arial"/>
            <w:szCs w:val="28"/>
          </w:rPr>
          <w:t>таблиц</w:t>
        </w:r>
        <w:r w:rsidR="004240CD" w:rsidRPr="00D760BD">
          <w:rPr>
            <w:rFonts w:cs="Arial"/>
            <w:szCs w:val="28"/>
          </w:rPr>
          <w:t>ах</w:t>
        </w:r>
        <w:r w:rsidRPr="00D760BD">
          <w:rPr>
            <w:rFonts w:cs="Arial"/>
            <w:szCs w:val="28"/>
          </w:rPr>
          <w:t xml:space="preserve"> </w:t>
        </w:r>
      </w:hyperlink>
      <w:r w:rsidR="001D3650" w:rsidRPr="00D760BD">
        <w:rPr>
          <w:rFonts w:cs="Arial"/>
          <w:szCs w:val="28"/>
        </w:rPr>
        <w:t>2</w:t>
      </w:r>
      <w:r w:rsidR="00607D34" w:rsidRPr="00D760BD">
        <w:rPr>
          <w:rFonts w:cs="Arial"/>
          <w:szCs w:val="28"/>
        </w:rPr>
        <w:t>,</w:t>
      </w:r>
      <w:r w:rsidR="00415502" w:rsidRPr="00D760BD">
        <w:rPr>
          <w:rFonts w:cs="Arial"/>
          <w:szCs w:val="28"/>
        </w:rPr>
        <w:t xml:space="preserve"> 4</w:t>
      </w:r>
      <w:r w:rsidRPr="00D760BD">
        <w:rPr>
          <w:rFonts w:cs="Arial"/>
          <w:szCs w:val="28"/>
        </w:rPr>
        <w:t>.</w:t>
      </w:r>
    </w:p>
    <w:p w:rsidR="00F552B0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pacing w:val="-3"/>
          <w:szCs w:val="28"/>
        </w:rPr>
      </w:pPr>
      <w:r w:rsidRPr="00D760BD">
        <w:rPr>
          <w:rFonts w:cs="Arial"/>
          <w:szCs w:val="28"/>
        </w:rPr>
        <w:t>Проведение мероприяти</w:t>
      </w:r>
      <w:r w:rsidR="00AA73F6" w:rsidRPr="00D760BD">
        <w:rPr>
          <w:rFonts w:cs="Arial"/>
          <w:szCs w:val="28"/>
        </w:rPr>
        <w:t>я</w:t>
      </w:r>
      <w:r w:rsidRPr="00D760BD">
        <w:rPr>
          <w:rFonts w:cs="Arial"/>
          <w:szCs w:val="28"/>
        </w:rPr>
        <w:t>, направленн</w:t>
      </w:r>
      <w:r w:rsidR="00AA73F6" w:rsidRPr="00D760BD">
        <w:rPr>
          <w:rFonts w:cs="Arial"/>
          <w:szCs w:val="28"/>
        </w:rPr>
        <w:t>ого</w:t>
      </w:r>
      <w:r w:rsidRPr="00D760BD">
        <w:rPr>
          <w:rFonts w:cs="Arial"/>
          <w:szCs w:val="28"/>
        </w:rPr>
        <w:t xml:space="preserve"> на обеспечение доступности и повышение качества транспортных услуг</w:t>
      </w:r>
      <w:r w:rsidR="006F3624" w:rsidRPr="00D760BD">
        <w:rPr>
          <w:rFonts w:cs="Arial"/>
          <w:szCs w:val="28"/>
        </w:rPr>
        <w:t xml:space="preserve"> автомобильным транспортом</w:t>
      </w:r>
      <w:r w:rsidR="00AA73F6" w:rsidRPr="00D760BD">
        <w:rPr>
          <w:rFonts w:cs="Arial"/>
          <w:szCs w:val="28"/>
        </w:rPr>
        <w:t>.</w:t>
      </w:r>
      <w:r w:rsidR="00D760BD" w:rsidRPr="00D760BD">
        <w:rPr>
          <w:rFonts w:cs="Arial"/>
          <w:szCs w:val="28"/>
        </w:rPr>
        <w:t xml:space="preserve"> </w:t>
      </w:r>
      <w:r w:rsidR="00AA73F6" w:rsidRPr="00D760BD">
        <w:rPr>
          <w:rFonts w:cs="Arial"/>
          <w:szCs w:val="28"/>
        </w:rPr>
        <w:t>Реализация</w:t>
      </w:r>
      <w:r w:rsidR="001323C4" w:rsidRPr="00D760BD">
        <w:rPr>
          <w:rFonts w:cs="Arial"/>
          <w:szCs w:val="28"/>
        </w:rPr>
        <w:t xml:space="preserve"> основного мероприятия </w:t>
      </w:r>
      <w:r w:rsidR="00AA73F6" w:rsidRPr="00D760BD">
        <w:rPr>
          <w:rFonts w:cs="Arial"/>
          <w:szCs w:val="28"/>
        </w:rPr>
        <w:t>выполняется через</w:t>
      </w:r>
      <w:r w:rsidR="001323C4" w:rsidRPr="00D760BD">
        <w:rPr>
          <w:rFonts w:cs="Arial"/>
          <w:szCs w:val="28"/>
        </w:rPr>
        <w:t xml:space="preserve"> </w:t>
      </w:r>
      <w:r w:rsidRPr="00D760BD">
        <w:rPr>
          <w:rFonts w:cs="Arial"/>
          <w:szCs w:val="28"/>
        </w:rPr>
        <w:t xml:space="preserve">предоставление субсидий </w:t>
      </w:r>
      <w:r w:rsidR="00AA73F6" w:rsidRPr="00D760BD">
        <w:rPr>
          <w:rFonts w:cs="Arial"/>
          <w:szCs w:val="28"/>
        </w:rPr>
        <w:t>предприятиям автомобильного транспорта на возмещение недополученных доходов от пассажирских перевозок внутри поселения</w:t>
      </w:r>
      <w:r w:rsidRPr="00D760BD">
        <w:rPr>
          <w:rFonts w:cs="Arial"/>
          <w:szCs w:val="28"/>
        </w:rPr>
        <w:t xml:space="preserve">. Реализация указанного мероприятия </w:t>
      </w:r>
      <w:r w:rsidRPr="00D760BD">
        <w:rPr>
          <w:rFonts w:cs="Arial"/>
          <w:szCs w:val="28"/>
        </w:rPr>
        <w:lastRenderedPageBreak/>
        <w:t xml:space="preserve">позволит поддерживать достигнутый уровень пассажиропотока и определенную стабильность цен на билеты в </w:t>
      </w:r>
      <w:r w:rsidR="006F3624" w:rsidRPr="00D760BD">
        <w:rPr>
          <w:rFonts w:cs="Arial"/>
          <w:szCs w:val="28"/>
        </w:rPr>
        <w:t>городском поселении Березово</w:t>
      </w:r>
      <w:r w:rsidRPr="00D760BD">
        <w:rPr>
          <w:rFonts w:cs="Arial"/>
          <w:szCs w:val="28"/>
        </w:rPr>
        <w:t>.</w:t>
      </w:r>
    </w:p>
    <w:p w:rsidR="00F552B0" w:rsidRPr="00D760BD" w:rsidRDefault="00AA73F6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Проведени</w:t>
      </w:r>
      <w:r w:rsidR="001D1E69" w:rsidRPr="00D760BD">
        <w:rPr>
          <w:rFonts w:cs="Arial"/>
          <w:szCs w:val="28"/>
        </w:rPr>
        <w:t>е</w:t>
      </w:r>
      <w:r w:rsidR="00F552B0" w:rsidRPr="00D760BD">
        <w:rPr>
          <w:rFonts w:cs="Arial"/>
          <w:szCs w:val="28"/>
        </w:rPr>
        <w:t xml:space="preserve"> мероприятия по </w:t>
      </w:r>
      <w:r w:rsidR="00CC6472" w:rsidRPr="00D760BD">
        <w:rPr>
          <w:rFonts w:cs="Arial"/>
          <w:szCs w:val="28"/>
        </w:rPr>
        <w:t xml:space="preserve">содержанию </w:t>
      </w:r>
      <w:r w:rsidRPr="00D760BD">
        <w:rPr>
          <w:rFonts w:cs="Arial"/>
          <w:szCs w:val="28"/>
        </w:rPr>
        <w:t>уличной дорожной сети</w:t>
      </w:r>
      <w:r w:rsidR="00F552B0" w:rsidRPr="00D760BD">
        <w:rPr>
          <w:rFonts w:cs="Arial"/>
          <w:szCs w:val="28"/>
        </w:rPr>
        <w:t xml:space="preserve"> позволит обеспечить развитие и совершенствование сети автомобильных дорог местного значения, повысить безопасность дорожного движения, привести транспортно-эксплуатационные характеристики автомобильных дорог общего пользования местного значения в соответствие с требованиями норм и технических регламентов.</w:t>
      </w:r>
    </w:p>
    <w:p w:rsidR="00F552B0" w:rsidRPr="00D760BD" w:rsidRDefault="00AA73F6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 xml:space="preserve">Реализация основного мероприятия выполняется </w:t>
      </w:r>
      <w:r w:rsidR="00DA3784" w:rsidRPr="00D760BD">
        <w:rPr>
          <w:rFonts w:cs="Arial"/>
          <w:szCs w:val="28"/>
        </w:rPr>
        <w:t>следующими видами работ</w:t>
      </w:r>
      <w:r w:rsidR="00F552B0" w:rsidRPr="00D760BD">
        <w:rPr>
          <w:rFonts w:cs="Arial"/>
          <w:szCs w:val="28"/>
        </w:rPr>
        <w:t>:</w:t>
      </w:r>
    </w:p>
    <w:p w:rsidR="00F552B0" w:rsidRPr="00D760BD" w:rsidRDefault="00DA3784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- ремонт и содержание</w:t>
      </w:r>
      <w:r w:rsidR="00F552B0" w:rsidRPr="00D760BD">
        <w:rPr>
          <w:rFonts w:cs="Arial"/>
          <w:szCs w:val="28"/>
        </w:rPr>
        <w:t xml:space="preserve"> автомобильных дорог общего пользования местного значения;</w:t>
      </w:r>
    </w:p>
    <w:p w:rsidR="00CC6472" w:rsidRPr="00D760BD" w:rsidRDefault="00CC6472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Для обеспечения</w:t>
      </w:r>
      <w:r w:rsidR="006E5552" w:rsidRPr="00D760BD">
        <w:rPr>
          <w:rFonts w:cs="Arial"/>
          <w:szCs w:val="28"/>
        </w:rPr>
        <w:t xml:space="preserve"> мероприятия</w:t>
      </w:r>
      <w:r w:rsidRPr="00D760BD">
        <w:rPr>
          <w:rFonts w:cs="Arial"/>
          <w:szCs w:val="28"/>
        </w:rPr>
        <w:t xml:space="preserve"> безопасност</w:t>
      </w:r>
      <w:r w:rsidR="006E5552" w:rsidRPr="00D760BD">
        <w:rPr>
          <w:rFonts w:cs="Arial"/>
          <w:szCs w:val="28"/>
        </w:rPr>
        <w:t>ь</w:t>
      </w:r>
      <w:r w:rsidRPr="00D760BD">
        <w:rPr>
          <w:rFonts w:cs="Arial"/>
          <w:szCs w:val="28"/>
        </w:rPr>
        <w:t xml:space="preserve"> дорожного движения планируется выполнение </w:t>
      </w:r>
      <w:r w:rsidR="006E5552" w:rsidRPr="00D760BD">
        <w:rPr>
          <w:rFonts w:cs="Arial"/>
          <w:szCs w:val="28"/>
        </w:rPr>
        <w:t>следующих видов работ</w:t>
      </w:r>
      <w:r w:rsidRPr="00D760BD">
        <w:rPr>
          <w:rFonts w:cs="Arial"/>
          <w:szCs w:val="28"/>
        </w:rPr>
        <w:t>:</w:t>
      </w:r>
    </w:p>
    <w:p w:rsidR="00CC6472" w:rsidRPr="00D760BD" w:rsidRDefault="00CC6472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- установки средств</w:t>
      </w:r>
      <w:r w:rsidR="00155877" w:rsidRPr="00D760BD">
        <w:rPr>
          <w:rFonts w:cs="Arial"/>
          <w:szCs w:val="28"/>
        </w:rPr>
        <w:t xml:space="preserve"> организации дорожного движения;</w:t>
      </w:r>
    </w:p>
    <w:p w:rsidR="00CC6472" w:rsidRPr="00D760BD" w:rsidRDefault="00CC6472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- содержание средств организации дорожного движения</w:t>
      </w:r>
      <w:r w:rsidR="006E5552" w:rsidRPr="00D760BD">
        <w:rPr>
          <w:rFonts w:cs="Arial"/>
          <w:szCs w:val="28"/>
        </w:rPr>
        <w:t>.</w:t>
      </w:r>
    </w:p>
    <w:p w:rsidR="00F552B0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Реализация данных мероприятий позволит</w:t>
      </w:r>
      <w:r w:rsidR="00155877" w:rsidRPr="00D760BD">
        <w:rPr>
          <w:rFonts w:cs="Arial"/>
          <w:szCs w:val="28"/>
        </w:rPr>
        <w:t xml:space="preserve"> выполнить</w:t>
      </w:r>
      <w:r w:rsidRPr="00D760BD">
        <w:rPr>
          <w:rFonts w:cs="Arial"/>
          <w:szCs w:val="28"/>
        </w:rPr>
        <w:t>:</w:t>
      </w:r>
    </w:p>
    <w:p w:rsidR="00F552B0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- осуществление ремонта автомобильных дорог общего пользования местного значения и искусственных сооружений на них на основе мониторинга и анализа транспортно-эксплуатационного состояния дорог;</w:t>
      </w:r>
    </w:p>
    <w:p w:rsidR="00F552B0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- проведение диагностики и оценки транспортно-эксплуатационного состояния автомобильных дорог общего пользования местного значения и искусственных сооружений на них;</w:t>
      </w:r>
    </w:p>
    <w:p w:rsidR="00F552B0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 xml:space="preserve">- выполнение мероприятий, направленных на снижение </w:t>
      </w:r>
      <w:r w:rsidR="00313C09" w:rsidRPr="00D760BD">
        <w:rPr>
          <w:rFonts w:cs="Arial"/>
          <w:szCs w:val="28"/>
        </w:rPr>
        <w:t>дорожно-транспортных происшествий</w:t>
      </w:r>
      <w:r w:rsidRPr="00D760BD">
        <w:rPr>
          <w:rFonts w:cs="Arial"/>
          <w:szCs w:val="28"/>
        </w:rPr>
        <w:t>.</w:t>
      </w:r>
    </w:p>
    <w:p w:rsidR="00F552B0" w:rsidRPr="00D760BD" w:rsidRDefault="00F552B0" w:rsidP="00F552B0">
      <w:pPr>
        <w:autoSpaceDE w:val="0"/>
        <w:ind w:firstLine="708"/>
        <w:contextualSpacing/>
        <w:rPr>
          <w:rFonts w:cs="Arial"/>
          <w:bCs/>
          <w:szCs w:val="28"/>
        </w:rPr>
      </w:pPr>
      <w:r w:rsidRPr="00D760BD">
        <w:rPr>
          <w:rFonts w:cs="Arial"/>
          <w:bCs/>
          <w:szCs w:val="28"/>
        </w:rPr>
        <w:t>В целях содействия развитию современной транспортной инфраструктуры Березовского района планируется разработка програ</w:t>
      </w:r>
      <w:r w:rsidR="00313C09" w:rsidRPr="00D760BD">
        <w:rPr>
          <w:rFonts w:cs="Arial"/>
          <w:bCs/>
          <w:szCs w:val="28"/>
        </w:rPr>
        <w:t>ммы</w:t>
      </w:r>
      <w:r w:rsidRPr="00D760BD">
        <w:rPr>
          <w:rFonts w:cs="Arial"/>
          <w:bCs/>
          <w:szCs w:val="28"/>
        </w:rPr>
        <w:t xml:space="preserve"> комплексного развития транспортной инфраструктуры </w:t>
      </w:r>
      <w:r w:rsidR="00313C09" w:rsidRPr="00D760BD">
        <w:rPr>
          <w:rFonts w:cs="Arial"/>
          <w:bCs/>
          <w:szCs w:val="28"/>
        </w:rPr>
        <w:t>городского поселения Березово</w:t>
      </w:r>
      <w:r w:rsidRPr="00D760BD">
        <w:rPr>
          <w:rFonts w:cs="Arial"/>
          <w:bCs/>
          <w:szCs w:val="28"/>
        </w:rPr>
        <w:t>, определяющ</w:t>
      </w:r>
      <w:r w:rsidR="00313C09" w:rsidRPr="00D760BD">
        <w:rPr>
          <w:rFonts w:cs="Arial"/>
          <w:bCs/>
          <w:szCs w:val="28"/>
        </w:rPr>
        <w:t>ей</w:t>
      </w:r>
      <w:r w:rsidR="00D760BD" w:rsidRPr="00D760BD">
        <w:rPr>
          <w:rFonts w:cs="Arial"/>
          <w:bCs/>
          <w:szCs w:val="28"/>
        </w:rPr>
        <w:t xml:space="preserve"> </w:t>
      </w:r>
      <w:r w:rsidRPr="00D760BD">
        <w:rPr>
          <w:rFonts w:cs="Arial"/>
          <w:bCs/>
          <w:szCs w:val="28"/>
        </w:rPr>
        <w:t>направления развития транспортной инфраструктуры.</w:t>
      </w:r>
    </w:p>
    <w:p w:rsidR="00F552B0" w:rsidRPr="00D760BD" w:rsidRDefault="00F552B0" w:rsidP="00F552B0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bCs/>
          <w:szCs w:val="28"/>
        </w:rPr>
        <w:t>Программ</w:t>
      </w:r>
      <w:r w:rsidR="00313C09" w:rsidRPr="00D760BD">
        <w:rPr>
          <w:rFonts w:cs="Arial"/>
          <w:bCs/>
          <w:szCs w:val="28"/>
        </w:rPr>
        <w:t>а</w:t>
      </w:r>
      <w:r w:rsidRPr="00D760BD">
        <w:rPr>
          <w:rFonts w:cs="Arial"/>
          <w:bCs/>
          <w:szCs w:val="28"/>
        </w:rPr>
        <w:t xml:space="preserve"> комплексного развития транспортной инфраструктуры</w:t>
      </w:r>
      <w:r w:rsidR="00313C09" w:rsidRPr="00D760BD">
        <w:rPr>
          <w:rFonts w:cs="Arial"/>
          <w:bCs/>
          <w:szCs w:val="28"/>
        </w:rPr>
        <w:t xml:space="preserve"> городского поселения Березово</w:t>
      </w:r>
      <w:r w:rsidR="00D760BD" w:rsidRPr="00D760BD">
        <w:rPr>
          <w:rFonts w:cs="Arial"/>
          <w:bCs/>
          <w:szCs w:val="28"/>
        </w:rPr>
        <w:t>-</w:t>
      </w:r>
      <w:r w:rsidR="00313C09" w:rsidRPr="00D760BD">
        <w:rPr>
          <w:rFonts w:cs="Arial"/>
          <w:szCs w:val="28"/>
        </w:rPr>
        <w:t>документ</w:t>
      </w:r>
      <w:r w:rsidRPr="00D760BD">
        <w:rPr>
          <w:rFonts w:cs="Arial"/>
          <w:szCs w:val="28"/>
        </w:rPr>
        <w:t xml:space="preserve">, </w:t>
      </w:r>
      <w:proofErr w:type="gramStart"/>
      <w:r w:rsidRPr="00D760BD">
        <w:rPr>
          <w:rFonts w:cs="Arial"/>
          <w:szCs w:val="28"/>
        </w:rPr>
        <w:t>устанавливающи</w:t>
      </w:r>
      <w:r w:rsidR="00313C09" w:rsidRPr="00D760BD">
        <w:rPr>
          <w:rFonts w:cs="Arial"/>
          <w:szCs w:val="28"/>
        </w:rPr>
        <w:t>й</w:t>
      </w:r>
      <w:proofErr w:type="gramEnd"/>
      <w:r w:rsidRPr="00D760BD">
        <w:rPr>
          <w:rFonts w:cs="Arial"/>
          <w:szCs w:val="28"/>
        </w:rPr>
        <w:t xml:space="preserve"> перечни мероприятий по проектированию, строительству, реконструкции объектов транспортной инфраструктуры местного значения поселения. </w:t>
      </w:r>
    </w:p>
    <w:p w:rsidR="00F552B0" w:rsidRPr="00D760BD" w:rsidRDefault="00F552B0" w:rsidP="00415502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szCs w:val="28"/>
        </w:rPr>
        <w:t>Программы комплексного развития транспортной инфраструктуры разрабатываются на основании требований к программам комплексного развития транспортной инфраструктуры поселений, утвержденных постановлением Правительства Российской Федерации от 25.12.2015</w:t>
      </w:r>
      <w:r w:rsidR="00D760BD" w:rsidRPr="00D760BD">
        <w:rPr>
          <w:rFonts w:cs="Arial"/>
          <w:szCs w:val="28"/>
        </w:rPr>
        <w:t xml:space="preserve"> № </w:t>
      </w:r>
      <w:r w:rsidRPr="00D760BD">
        <w:rPr>
          <w:rFonts w:cs="Arial"/>
          <w:szCs w:val="28"/>
        </w:rPr>
        <w:t xml:space="preserve">1440, в </w:t>
      </w:r>
      <w:r w:rsidR="00404357" w:rsidRPr="00D760BD">
        <w:rPr>
          <w:rFonts w:cs="Arial"/>
          <w:szCs w:val="28"/>
        </w:rPr>
        <w:t>порядке,</w:t>
      </w:r>
      <w:r w:rsidRPr="00D760BD">
        <w:rPr>
          <w:rFonts w:cs="Arial"/>
          <w:szCs w:val="28"/>
        </w:rPr>
        <w:t xml:space="preserve"> установленном Градостроительным кодеком Российской Федерации</w:t>
      </w:r>
      <w:proofErr w:type="gramStart"/>
      <w:r w:rsidR="004240CD" w:rsidRPr="00D760BD">
        <w:rPr>
          <w:rFonts w:cs="Arial"/>
          <w:szCs w:val="28"/>
        </w:rPr>
        <w:t>.</w:t>
      </w:r>
      <w:r w:rsidR="00D760BD" w:rsidRPr="00D760BD">
        <w:rPr>
          <w:rFonts w:cs="Arial"/>
          <w:szCs w:val="28"/>
        </w:rPr>
        <w:t>»</w:t>
      </w:r>
      <w:r w:rsidRPr="00D760BD">
        <w:rPr>
          <w:rFonts w:cs="Arial"/>
          <w:szCs w:val="28"/>
        </w:rPr>
        <w:t>.</w:t>
      </w:r>
      <w:proofErr w:type="gramEnd"/>
    </w:p>
    <w:p w:rsidR="00773A9A" w:rsidRDefault="00773A9A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607D34" w:rsidRPr="00D760BD" w:rsidRDefault="00607D34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1.</w:t>
      </w:r>
      <w:r w:rsidR="004240CD" w:rsidRPr="00D760BD">
        <w:rPr>
          <w:rFonts w:cs="Arial"/>
          <w:szCs w:val="28"/>
        </w:rPr>
        <w:t>6</w:t>
      </w:r>
      <w:r w:rsidRPr="00D760BD">
        <w:rPr>
          <w:rFonts w:cs="Arial"/>
          <w:szCs w:val="28"/>
        </w:rPr>
        <w:t>. В разделе 4:</w:t>
      </w:r>
    </w:p>
    <w:p w:rsidR="00404357" w:rsidRPr="00D760BD" w:rsidRDefault="00404357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  <w:highlight w:val="yellow"/>
        </w:rPr>
      </w:pPr>
      <w:r w:rsidRPr="00D760BD">
        <w:rPr>
          <w:rFonts w:cs="Arial"/>
          <w:szCs w:val="28"/>
        </w:rPr>
        <w:t>1.</w:t>
      </w:r>
      <w:r w:rsidR="004240CD" w:rsidRPr="00D760BD">
        <w:rPr>
          <w:rFonts w:cs="Arial"/>
          <w:szCs w:val="28"/>
        </w:rPr>
        <w:t>6</w:t>
      </w:r>
      <w:r w:rsidR="00607D34" w:rsidRPr="00D760BD">
        <w:rPr>
          <w:rFonts w:cs="Arial"/>
          <w:szCs w:val="28"/>
        </w:rPr>
        <w:t>.1. Пункт 1</w:t>
      </w:r>
      <w:r w:rsidRPr="00D760BD">
        <w:rPr>
          <w:rFonts w:cs="Arial"/>
          <w:szCs w:val="28"/>
        </w:rPr>
        <w:t xml:space="preserve"> </w:t>
      </w:r>
      <w:r w:rsidRPr="00D760BD">
        <w:rPr>
          <w:rFonts w:cs="Arial"/>
          <w:bCs/>
        </w:rPr>
        <w:t>изложить в следующей редакции:</w:t>
      </w:r>
      <w:r w:rsidRPr="00D760BD">
        <w:rPr>
          <w:rFonts w:cs="Arial"/>
          <w:szCs w:val="28"/>
          <w:highlight w:val="yellow"/>
        </w:rPr>
        <w:t xml:space="preserve"> </w:t>
      </w:r>
    </w:p>
    <w:p w:rsidR="00404357" w:rsidRPr="00D760BD" w:rsidRDefault="00D760BD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«</w:t>
      </w:r>
      <w:r w:rsidR="004240CD" w:rsidRPr="00D760BD">
        <w:rPr>
          <w:rFonts w:cs="Arial"/>
          <w:szCs w:val="28"/>
        </w:rPr>
        <w:t xml:space="preserve">1. </w:t>
      </w:r>
      <w:r w:rsidR="00404357" w:rsidRPr="00D760BD">
        <w:rPr>
          <w:rFonts w:cs="Arial"/>
          <w:szCs w:val="28"/>
        </w:rPr>
        <w:t xml:space="preserve">Управление Программой осуществляет </w:t>
      </w:r>
      <w:r w:rsidR="006868F4" w:rsidRPr="00D760BD">
        <w:rPr>
          <w:rFonts w:cs="Arial"/>
          <w:szCs w:val="28"/>
        </w:rPr>
        <w:t>ответственный исполнитель</w:t>
      </w:r>
      <w:r w:rsidR="00404357" w:rsidRPr="00D760BD">
        <w:rPr>
          <w:rFonts w:cs="Arial"/>
          <w:szCs w:val="28"/>
        </w:rPr>
        <w:t xml:space="preserve"> муниципальной </w:t>
      </w:r>
      <w:proofErr w:type="gramStart"/>
      <w:r w:rsidR="00404357" w:rsidRPr="00D760BD">
        <w:rPr>
          <w:rFonts w:cs="Arial"/>
          <w:szCs w:val="28"/>
        </w:rPr>
        <w:t>программы</w:t>
      </w:r>
      <w:r w:rsidRPr="00D760BD">
        <w:rPr>
          <w:rFonts w:cs="Arial"/>
          <w:szCs w:val="28"/>
        </w:rPr>
        <w:t>-</w:t>
      </w:r>
      <w:r w:rsidR="00404357" w:rsidRPr="00D760BD">
        <w:rPr>
          <w:rFonts w:cs="Arial"/>
          <w:szCs w:val="28"/>
        </w:rPr>
        <w:t>управлени</w:t>
      </w:r>
      <w:r w:rsidR="006868F4" w:rsidRPr="00D760BD">
        <w:rPr>
          <w:rFonts w:cs="Arial"/>
          <w:szCs w:val="28"/>
        </w:rPr>
        <w:t>е</w:t>
      </w:r>
      <w:proofErr w:type="gramEnd"/>
      <w:r w:rsidR="00404357" w:rsidRPr="00D760BD">
        <w:rPr>
          <w:rFonts w:cs="Arial"/>
          <w:szCs w:val="28"/>
        </w:rPr>
        <w:t xml:space="preserve"> по жилищно-коммунальному хозяйству администрации Березовского района,</w:t>
      </w:r>
      <w:r w:rsidRPr="00D760BD">
        <w:rPr>
          <w:rFonts w:cs="Arial"/>
          <w:szCs w:val="28"/>
        </w:rPr>
        <w:t xml:space="preserve"> </w:t>
      </w:r>
      <w:r w:rsidR="00404357" w:rsidRPr="00D760BD">
        <w:rPr>
          <w:rFonts w:cs="Arial"/>
          <w:szCs w:val="28"/>
        </w:rPr>
        <w:t>реализующий полномочия главного распорядителя средств, предусмотренных на выполнение муниципальной программы.</w:t>
      </w:r>
    </w:p>
    <w:p w:rsidR="00404357" w:rsidRPr="00D760BD" w:rsidRDefault="00404357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Ответственный исполнитель муниципальной программы:</w:t>
      </w:r>
    </w:p>
    <w:p w:rsidR="00404357" w:rsidRPr="00D760BD" w:rsidRDefault="00404357" w:rsidP="00404357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организует реализацию муниципальной программы, формирует предложения о внесении в нее изменений и несет ответственность за достижение ее целевых показателей, а также конечных результатов ее реализации;</w:t>
      </w:r>
    </w:p>
    <w:p w:rsidR="00404357" w:rsidRPr="00D760BD" w:rsidRDefault="00404357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обеспечивает внесение изменений в муниципальную программу, их согласование и направление в установленном порядке для проведения экспертиз;</w:t>
      </w:r>
    </w:p>
    <w:p w:rsidR="00404357" w:rsidRPr="00D760BD" w:rsidRDefault="00404357" w:rsidP="00404357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запрашивает у соисполнителей информацию, необходимую для проведения оценки эффективности реализации подпрограмм и (или) отдельных мероприятий муниципальной программы и подготовки годового отчета;</w:t>
      </w:r>
    </w:p>
    <w:p w:rsidR="00404357" w:rsidRPr="00D760BD" w:rsidRDefault="00404357" w:rsidP="00404357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lastRenderedPageBreak/>
        <w:t>проводит оценку эффективности подпрограмм и (или) отдельных мероприятий муниципальной программы;</w:t>
      </w:r>
    </w:p>
    <w:p w:rsidR="00404357" w:rsidRPr="00D760BD" w:rsidRDefault="00404357" w:rsidP="00404357">
      <w:pPr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предоставляет по запросу отдела экономики и прогнозирования, необходимые материалы для проведения мониторинга реализации муниципальной программы;</w:t>
      </w:r>
    </w:p>
    <w:p w:rsidR="00404357" w:rsidRPr="00D760BD" w:rsidRDefault="00404357" w:rsidP="00404357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D760BD">
        <w:rPr>
          <w:rFonts w:cs="Arial"/>
          <w:szCs w:val="28"/>
        </w:rPr>
        <w:t>организует освещение в средствах массовой информации и сети Интернет хода реализации муниципальной программы</w:t>
      </w:r>
      <w:proofErr w:type="gramStart"/>
      <w:r w:rsidRPr="00D760BD">
        <w:rPr>
          <w:rFonts w:cs="Arial"/>
          <w:szCs w:val="28"/>
        </w:rPr>
        <w:t>.</w:t>
      </w:r>
      <w:r w:rsidR="00D760BD" w:rsidRPr="00D760BD">
        <w:rPr>
          <w:rFonts w:cs="Arial"/>
          <w:szCs w:val="28"/>
        </w:rPr>
        <w:t>»</w:t>
      </w:r>
      <w:proofErr w:type="gramEnd"/>
    </w:p>
    <w:p w:rsidR="00404357" w:rsidRPr="00D760BD" w:rsidRDefault="00404357" w:rsidP="00415502">
      <w:pPr>
        <w:ind w:firstLine="709"/>
        <w:contextualSpacing/>
        <w:rPr>
          <w:rFonts w:cs="Arial"/>
          <w:bCs/>
        </w:rPr>
      </w:pPr>
      <w:r w:rsidRPr="00D760BD">
        <w:rPr>
          <w:rFonts w:cs="Arial"/>
          <w:szCs w:val="28"/>
        </w:rPr>
        <w:t>1.</w:t>
      </w:r>
      <w:r w:rsidR="004240CD" w:rsidRPr="00D760BD">
        <w:rPr>
          <w:rFonts w:cs="Arial"/>
          <w:szCs w:val="28"/>
        </w:rPr>
        <w:t>6</w:t>
      </w:r>
      <w:r w:rsidRPr="00D760BD">
        <w:rPr>
          <w:rFonts w:cs="Arial"/>
          <w:szCs w:val="28"/>
        </w:rPr>
        <w:t>.</w:t>
      </w:r>
      <w:r w:rsidR="00607D34" w:rsidRPr="00D760BD">
        <w:rPr>
          <w:rFonts w:cs="Arial"/>
          <w:szCs w:val="28"/>
        </w:rPr>
        <w:t>2.</w:t>
      </w:r>
      <w:r w:rsidRPr="00D760BD">
        <w:rPr>
          <w:rFonts w:cs="Arial"/>
          <w:szCs w:val="28"/>
        </w:rPr>
        <w:t xml:space="preserve"> </w:t>
      </w:r>
      <w:r w:rsidR="00607D34" w:rsidRPr="00D760BD">
        <w:rPr>
          <w:rFonts w:cs="Arial"/>
          <w:szCs w:val="28"/>
        </w:rPr>
        <w:t>Пункт 6</w:t>
      </w:r>
      <w:r w:rsidRPr="00D760BD">
        <w:rPr>
          <w:rFonts w:cs="Arial"/>
          <w:bCs/>
        </w:rPr>
        <w:t xml:space="preserve"> изложить в следующей редакции:</w:t>
      </w:r>
    </w:p>
    <w:p w:rsidR="00404357" w:rsidRPr="00D760BD" w:rsidRDefault="00D760BD" w:rsidP="00415502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bCs/>
        </w:rPr>
        <w:t>«</w:t>
      </w:r>
      <w:r w:rsidR="004240CD" w:rsidRPr="00D760BD">
        <w:rPr>
          <w:rFonts w:cs="Arial"/>
          <w:bCs/>
        </w:rPr>
        <w:t xml:space="preserve">6. </w:t>
      </w:r>
      <w:r w:rsidR="00404357" w:rsidRPr="00D760BD">
        <w:rPr>
          <w:rFonts w:cs="Arial"/>
          <w:szCs w:val="28"/>
        </w:rPr>
        <w:t xml:space="preserve">Распределение объемов финансирования, указанных в </w:t>
      </w:r>
      <w:hyperlink w:anchor="Par1014" w:history="1">
        <w:r w:rsidR="00404357" w:rsidRPr="00D760BD">
          <w:rPr>
            <w:rFonts w:cs="Arial"/>
            <w:szCs w:val="28"/>
          </w:rPr>
          <w:t>таблиц</w:t>
        </w:r>
        <w:r w:rsidR="004240CD" w:rsidRPr="00D760BD">
          <w:rPr>
            <w:rFonts w:cs="Arial"/>
            <w:szCs w:val="28"/>
          </w:rPr>
          <w:t>ах</w:t>
        </w:r>
        <w:r w:rsidR="00404357" w:rsidRPr="00D760BD">
          <w:rPr>
            <w:rFonts w:cs="Arial"/>
            <w:szCs w:val="28"/>
          </w:rPr>
          <w:t xml:space="preserve"> </w:t>
        </w:r>
      </w:hyperlink>
      <w:r w:rsidR="00404357" w:rsidRPr="00D760BD">
        <w:rPr>
          <w:rFonts w:cs="Arial"/>
          <w:szCs w:val="28"/>
        </w:rPr>
        <w:t>3,</w:t>
      </w:r>
      <w:r w:rsidR="00B2033F" w:rsidRPr="00D760BD">
        <w:rPr>
          <w:rFonts w:cs="Arial"/>
          <w:szCs w:val="28"/>
        </w:rPr>
        <w:t xml:space="preserve"> </w:t>
      </w:r>
      <w:r w:rsidR="00404357" w:rsidRPr="00D760BD">
        <w:rPr>
          <w:rFonts w:cs="Arial"/>
          <w:szCs w:val="28"/>
        </w:rPr>
        <w:t>4 осуществляется ответственным исполнителем муниципальной программы по согласованию с соисполнителями государственной программы</w:t>
      </w:r>
      <w:proofErr w:type="gramStart"/>
      <w:r w:rsidR="00404357" w:rsidRPr="00D760BD">
        <w:rPr>
          <w:rFonts w:cs="Arial"/>
          <w:szCs w:val="28"/>
        </w:rPr>
        <w:t>.</w:t>
      </w:r>
      <w:r w:rsidRPr="00D760BD">
        <w:rPr>
          <w:rFonts w:cs="Arial"/>
          <w:szCs w:val="28"/>
        </w:rPr>
        <w:t>»</w:t>
      </w:r>
      <w:r w:rsidR="004240CD" w:rsidRPr="00D760BD">
        <w:rPr>
          <w:rFonts w:cs="Arial"/>
          <w:szCs w:val="28"/>
        </w:rPr>
        <w:t>.</w:t>
      </w:r>
      <w:proofErr w:type="gramEnd"/>
    </w:p>
    <w:p w:rsidR="00404357" w:rsidRPr="00D760BD" w:rsidRDefault="005D22AE" w:rsidP="00415502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szCs w:val="28"/>
        </w:rPr>
        <w:t>1.</w:t>
      </w:r>
      <w:r w:rsidR="004240CD" w:rsidRPr="00D760BD">
        <w:rPr>
          <w:rFonts w:cs="Arial"/>
          <w:szCs w:val="28"/>
        </w:rPr>
        <w:t>6</w:t>
      </w:r>
      <w:r w:rsidR="00404357" w:rsidRPr="00D760BD">
        <w:rPr>
          <w:rFonts w:cs="Arial"/>
          <w:szCs w:val="28"/>
        </w:rPr>
        <w:t>.</w:t>
      </w:r>
      <w:r w:rsidRPr="00D760BD">
        <w:rPr>
          <w:rFonts w:cs="Arial"/>
          <w:szCs w:val="28"/>
        </w:rPr>
        <w:t xml:space="preserve">3. Абзац </w:t>
      </w:r>
      <w:r w:rsidR="00404357" w:rsidRPr="00D760BD">
        <w:rPr>
          <w:rFonts w:cs="Arial"/>
          <w:szCs w:val="28"/>
        </w:rPr>
        <w:t xml:space="preserve">первый </w:t>
      </w:r>
      <w:r w:rsidRPr="00D760BD">
        <w:rPr>
          <w:rFonts w:cs="Arial"/>
          <w:szCs w:val="28"/>
        </w:rPr>
        <w:t>пункта 7</w:t>
      </w:r>
      <w:r w:rsidR="00404357" w:rsidRPr="00D760BD">
        <w:rPr>
          <w:rFonts w:cs="Arial"/>
          <w:szCs w:val="28"/>
        </w:rPr>
        <w:t xml:space="preserve"> изложить в следующей редакции:</w:t>
      </w:r>
    </w:p>
    <w:p w:rsidR="00404357" w:rsidRPr="00D760BD" w:rsidRDefault="00D760BD" w:rsidP="00415502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szCs w:val="28"/>
        </w:rPr>
        <w:t>«</w:t>
      </w:r>
      <w:r w:rsidR="00404357" w:rsidRPr="00D760BD">
        <w:rPr>
          <w:rFonts w:cs="Arial"/>
          <w:szCs w:val="28"/>
        </w:rPr>
        <w:t>Муниципальным заказчиком, является администрация Березовского района</w:t>
      </w:r>
      <w:proofErr w:type="gramStart"/>
      <w:r w:rsidR="004240CD" w:rsidRPr="00D760BD">
        <w:rPr>
          <w:rFonts w:cs="Arial"/>
          <w:szCs w:val="28"/>
        </w:rPr>
        <w:t>.</w:t>
      </w:r>
      <w:r w:rsidRPr="00D760BD">
        <w:rPr>
          <w:rFonts w:cs="Arial"/>
          <w:szCs w:val="28"/>
        </w:rPr>
        <w:t>»</w:t>
      </w:r>
      <w:r w:rsidR="005D22AE" w:rsidRPr="00D760BD">
        <w:rPr>
          <w:rFonts w:cs="Arial"/>
          <w:szCs w:val="28"/>
        </w:rPr>
        <w:t>.</w:t>
      </w:r>
      <w:proofErr w:type="gramEnd"/>
    </w:p>
    <w:p w:rsidR="00773A9A" w:rsidRDefault="00773A9A" w:rsidP="00415502">
      <w:pPr>
        <w:ind w:firstLine="709"/>
        <w:contextualSpacing/>
        <w:rPr>
          <w:rFonts w:cs="Arial"/>
          <w:szCs w:val="28"/>
        </w:rPr>
      </w:pPr>
    </w:p>
    <w:p w:rsidR="005D22AE" w:rsidRPr="00D760BD" w:rsidRDefault="005D22AE" w:rsidP="00415502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szCs w:val="28"/>
        </w:rPr>
        <w:t>1.</w:t>
      </w:r>
      <w:r w:rsidR="004240CD" w:rsidRPr="00D760BD">
        <w:rPr>
          <w:rFonts w:cs="Arial"/>
          <w:szCs w:val="28"/>
        </w:rPr>
        <w:t>7</w:t>
      </w:r>
      <w:r w:rsidRPr="00D760BD">
        <w:rPr>
          <w:rFonts w:cs="Arial"/>
          <w:szCs w:val="28"/>
        </w:rPr>
        <w:t>. Таблицы 1, 2 изложить в следующей редакции согласно</w:t>
      </w:r>
      <w:r w:rsidR="00D760BD" w:rsidRPr="00D760BD">
        <w:rPr>
          <w:rFonts w:cs="Arial"/>
          <w:szCs w:val="28"/>
        </w:rPr>
        <w:t xml:space="preserve"> </w:t>
      </w:r>
      <w:r w:rsidRPr="00D760BD">
        <w:rPr>
          <w:rFonts w:cs="Arial"/>
          <w:szCs w:val="28"/>
        </w:rPr>
        <w:t>приложени</w:t>
      </w:r>
      <w:r w:rsidR="004240CD" w:rsidRPr="00D760BD">
        <w:rPr>
          <w:rFonts w:cs="Arial"/>
          <w:szCs w:val="28"/>
        </w:rPr>
        <w:t>ям</w:t>
      </w:r>
      <w:r w:rsidRPr="00D760BD">
        <w:rPr>
          <w:rFonts w:cs="Arial"/>
          <w:szCs w:val="28"/>
        </w:rPr>
        <w:t xml:space="preserve"> 2, 3 к настоящему постановлению.</w:t>
      </w:r>
    </w:p>
    <w:p w:rsidR="00773A9A" w:rsidRDefault="00773A9A" w:rsidP="00415502">
      <w:pPr>
        <w:ind w:firstLine="709"/>
        <w:contextualSpacing/>
        <w:rPr>
          <w:rFonts w:cs="Arial"/>
          <w:szCs w:val="28"/>
        </w:rPr>
      </w:pPr>
    </w:p>
    <w:p w:rsidR="005D22AE" w:rsidRPr="00D760BD" w:rsidRDefault="005D22AE" w:rsidP="00415502">
      <w:pPr>
        <w:ind w:firstLine="709"/>
        <w:contextualSpacing/>
        <w:rPr>
          <w:rFonts w:cs="Arial"/>
          <w:szCs w:val="28"/>
        </w:rPr>
      </w:pPr>
      <w:r w:rsidRPr="00D760BD">
        <w:rPr>
          <w:rFonts w:cs="Arial"/>
          <w:szCs w:val="28"/>
        </w:rPr>
        <w:t>1.</w:t>
      </w:r>
      <w:r w:rsidR="004240CD" w:rsidRPr="00D760BD">
        <w:rPr>
          <w:rFonts w:cs="Arial"/>
          <w:szCs w:val="28"/>
        </w:rPr>
        <w:t>8</w:t>
      </w:r>
      <w:r w:rsidRPr="00D760BD">
        <w:rPr>
          <w:rFonts w:cs="Arial"/>
          <w:szCs w:val="28"/>
        </w:rPr>
        <w:t>. Дополнить таблицами 3, 4 следующег</w:t>
      </w:r>
      <w:r w:rsidR="004240CD" w:rsidRPr="00D760BD">
        <w:rPr>
          <w:rFonts w:cs="Arial"/>
          <w:szCs w:val="28"/>
        </w:rPr>
        <w:t>о содержания согласно приложениям</w:t>
      </w:r>
      <w:r w:rsidRPr="00D760BD">
        <w:rPr>
          <w:rFonts w:cs="Arial"/>
          <w:szCs w:val="28"/>
        </w:rPr>
        <w:t xml:space="preserve"> 4, 5 к настоящему постановлению.</w:t>
      </w:r>
    </w:p>
    <w:p w:rsidR="00F552B0" w:rsidRPr="00D760BD" w:rsidRDefault="00F552B0" w:rsidP="00F552B0">
      <w:pPr>
        <w:ind w:firstLine="709"/>
        <w:rPr>
          <w:rFonts w:cs="Arial"/>
        </w:rPr>
      </w:pPr>
      <w:r w:rsidRPr="00D760BD">
        <w:rPr>
          <w:rFonts w:cs="Arial"/>
        </w:rPr>
        <w:t xml:space="preserve">2. Опубликовать настоящее постановление в газете </w:t>
      </w:r>
      <w:r w:rsidR="00D760BD" w:rsidRPr="00D760BD">
        <w:rPr>
          <w:rFonts w:cs="Arial"/>
        </w:rPr>
        <w:t>«</w:t>
      </w:r>
      <w:r w:rsidRPr="00D760BD">
        <w:rPr>
          <w:rFonts w:cs="Arial"/>
        </w:rPr>
        <w:t>Жизнь Югры</w:t>
      </w:r>
      <w:r w:rsidR="00D760BD" w:rsidRPr="00D760BD">
        <w:rPr>
          <w:rFonts w:cs="Arial"/>
        </w:rPr>
        <w:t>»</w:t>
      </w:r>
      <w:r w:rsidRPr="00D760BD">
        <w:rPr>
          <w:rFonts w:cs="Arial"/>
        </w:rPr>
        <w:t xml:space="preserve"> и разместить на </w:t>
      </w:r>
      <w:proofErr w:type="gramStart"/>
      <w:r w:rsidRPr="00D760BD">
        <w:rPr>
          <w:rFonts w:cs="Arial"/>
        </w:rPr>
        <w:t>официальном</w:t>
      </w:r>
      <w:proofErr w:type="gramEnd"/>
      <w:r w:rsidRPr="00D760BD">
        <w:rPr>
          <w:rFonts w:cs="Arial"/>
        </w:rPr>
        <w:t xml:space="preserve"> веб-сайте органов местного самоуправления Березовского района.</w:t>
      </w:r>
    </w:p>
    <w:p w:rsidR="00D760BD" w:rsidRPr="00D760BD" w:rsidRDefault="00F552B0" w:rsidP="00F552B0">
      <w:pPr>
        <w:widowControl w:val="0"/>
        <w:autoSpaceDE w:val="0"/>
        <w:autoSpaceDN w:val="0"/>
        <w:adjustRightInd w:val="0"/>
        <w:ind w:firstLine="709"/>
        <w:rPr>
          <w:rFonts w:cs="Arial"/>
        </w:rPr>
      </w:pPr>
      <w:r w:rsidRPr="00D760BD">
        <w:rPr>
          <w:rFonts w:cs="Arial"/>
        </w:rPr>
        <w:t xml:space="preserve">3. Настоящее постановление вступает в силу после его официального опубликования. </w:t>
      </w:r>
    </w:p>
    <w:p w:rsidR="00D760BD" w:rsidRDefault="00D760BD" w:rsidP="00773A9A">
      <w:pPr>
        <w:ind w:left="567" w:firstLine="0"/>
      </w:pPr>
    </w:p>
    <w:p w:rsidR="00773A9A" w:rsidRDefault="00773A9A" w:rsidP="00773A9A">
      <w:pPr>
        <w:ind w:left="567" w:firstLine="0"/>
      </w:pPr>
    </w:p>
    <w:p w:rsidR="00773A9A" w:rsidRPr="00773A9A" w:rsidRDefault="00773A9A" w:rsidP="00773A9A">
      <w:pPr>
        <w:ind w:left="567" w:firstLine="0"/>
      </w:pPr>
    </w:p>
    <w:p w:rsidR="00D760BD" w:rsidRPr="00773A9A" w:rsidRDefault="00144602" w:rsidP="00773A9A">
      <w:pPr>
        <w:ind w:left="567" w:firstLine="0"/>
      </w:pPr>
      <w:r w:rsidRPr="00773A9A">
        <w:t>Г</w:t>
      </w:r>
      <w:r w:rsidR="00F552B0" w:rsidRPr="00773A9A">
        <w:t>лав</w:t>
      </w:r>
      <w:r w:rsidRPr="00773A9A">
        <w:t>а</w:t>
      </w:r>
      <w:r w:rsidR="00F552B0" w:rsidRPr="00773A9A">
        <w:t xml:space="preserve"> райо</w:t>
      </w:r>
      <w:r w:rsidRPr="00773A9A">
        <w:t>на</w:t>
      </w:r>
      <w:r w:rsidR="00D760BD" w:rsidRPr="00773A9A">
        <w:t xml:space="preserve"> </w:t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="00773A9A">
        <w:tab/>
      </w:r>
      <w:r w:rsidRPr="00773A9A">
        <w:t>В.И. Фомин</w:t>
      </w:r>
    </w:p>
    <w:p w:rsidR="00D760BD" w:rsidRDefault="00D760BD" w:rsidP="00773A9A">
      <w:pPr>
        <w:ind w:left="567" w:firstLine="0"/>
      </w:pPr>
    </w:p>
    <w:p w:rsidR="00773A9A" w:rsidRDefault="00773A9A" w:rsidP="00773A9A">
      <w:pPr>
        <w:ind w:left="567" w:firstLine="0"/>
      </w:pPr>
    </w:p>
    <w:p w:rsidR="00773A9A" w:rsidRDefault="00773A9A" w:rsidP="00773A9A">
      <w:pPr>
        <w:ind w:left="567" w:firstLine="0"/>
      </w:pPr>
    </w:p>
    <w:p w:rsidR="00773A9A" w:rsidRDefault="00773A9A">
      <w:pPr>
        <w:spacing w:after="200" w:line="276" w:lineRule="auto"/>
        <w:ind w:firstLine="0"/>
        <w:jc w:val="left"/>
      </w:pPr>
      <w:r>
        <w:br w:type="page"/>
      </w: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760BD" w:rsidRPr="00773A9A" w:rsidRDefault="00D760B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760BD" w:rsidRPr="00773A9A" w:rsidRDefault="00FE281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773A9A">
        <w:rPr>
          <w:rFonts w:cs="Arial"/>
          <w:b/>
          <w:bCs/>
          <w:kern w:val="28"/>
          <w:sz w:val="32"/>
          <w:szCs w:val="32"/>
        </w:rPr>
        <w:t>Приложение</w:t>
      </w:r>
      <w:r w:rsidR="00415502" w:rsidRPr="00773A9A">
        <w:rPr>
          <w:rFonts w:cs="Arial"/>
          <w:b/>
          <w:bCs/>
          <w:kern w:val="28"/>
          <w:sz w:val="32"/>
          <w:szCs w:val="32"/>
        </w:rPr>
        <w:t xml:space="preserve"> 1</w:t>
      </w:r>
    </w:p>
    <w:bookmarkEnd w:id="1"/>
    <w:p w:rsidR="00773A9A" w:rsidRDefault="00FE281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E2812" w:rsidRPr="00773A9A" w:rsidRDefault="00FE281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 Березовского района </w:t>
      </w:r>
    </w:p>
    <w:p w:rsidR="00FE2812" w:rsidRPr="00773A9A" w:rsidRDefault="00FE281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от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03.05.</w:t>
      </w:r>
      <w:r w:rsidR="004240CD" w:rsidRPr="00773A9A">
        <w:rPr>
          <w:rFonts w:cs="Arial"/>
          <w:b/>
          <w:bCs/>
          <w:kern w:val="28"/>
          <w:sz w:val="32"/>
          <w:szCs w:val="32"/>
        </w:rPr>
        <w:t>2017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№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335</w:t>
      </w: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858E3" w:rsidRPr="00773A9A" w:rsidRDefault="00D858E3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E2812" w:rsidRPr="00773A9A" w:rsidRDefault="00FE2812" w:rsidP="00773A9A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 xml:space="preserve">МУНИЦИПАЛЬНАЯ ПРОГРАММА </w:t>
      </w:r>
    </w:p>
    <w:p w:rsidR="00FE2812" w:rsidRPr="00773A9A" w:rsidRDefault="00D760BD" w:rsidP="00773A9A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«</w:t>
      </w:r>
      <w:r w:rsidR="00FE2812" w:rsidRPr="00773A9A">
        <w:rPr>
          <w:rFonts w:cs="Arial"/>
          <w:b/>
          <w:bCs/>
          <w:iCs/>
          <w:sz w:val="30"/>
          <w:szCs w:val="28"/>
        </w:rPr>
        <w:t>РАЗВИТИЕ ТРАНСПОРТНОЙ СИСТЕМЫ ГОРОДСКОГО ПОСЕЛЕНИЯ БЕРЕЗОВО</w:t>
      </w:r>
    </w:p>
    <w:p w:rsidR="00FE2812" w:rsidRPr="00773A9A" w:rsidRDefault="00FE2812" w:rsidP="00773A9A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НА 2014 - 2020 ГОДЫ</w:t>
      </w:r>
      <w:r w:rsidR="00D760BD" w:rsidRPr="00773A9A">
        <w:rPr>
          <w:rFonts w:cs="Arial"/>
          <w:b/>
          <w:bCs/>
          <w:iCs/>
          <w:sz w:val="30"/>
          <w:szCs w:val="28"/>
        </w:rPr>
        <w:t>»</w:t>
      </w:r>
    </w:p>
    <w:p w:rsidR="00FE2812" w:rsidRPr="00773A9A" w:rsidRDefault="00FE2812" w:rsidP="00773A9A"/>
    <w:p w:rsidR="00FE2812" w:rsidRPr="00773A9A" w:rsidRDefault="00FE2812" w:rsidP="00773A9A">
      <w:pPr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Паспорт</w:t>
      </w:r>
    </w:p>
    <w:p w:rsidR="00FE2812" w:rsidRPr="00773A9A" w:rsidRDefault="00FE2812" w:rsidP="00773A9A">
      <w:pPr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муниципальной программы</w:t>
      </w:r>
    </w:p>
    <w:p w:rsidR="00FE2812" w:rsidRPr="00773A9A" w:rsidRDefault="00FE2812" w:rsidP="00773A9A"/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FE2812" w:rsidRPr="00D760BD" w:rsidTr="00AF0705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0"/>
            </w:pPr>
            <w:r w:rsidRPr="00D760BD"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0"/>
            </w:pPr>
            <w:r w:rsidRPr="00D760BD">
              <w:t>Развитие транспортной системы городского поселения Березово на 2014 - 2020 годы</w:t>
            </w:r>
          </w:p>
        </w:tc>
      </w:tr>
      <w:tr w:rsidR="00FE2812" w:rsidRPr="00D760BD" w:rsidTr="00AF0705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Администрация</w:t>
            </w:r>
            <w:r w:rsidR="006F3624" w:rsidRPr="00D760BD">
              <w:t xml:space="preserve"> Березовского</w:t>
            </w:r>
            <w:r w:rsidRPr="00D760BD">
              <w:t xml:space="preserve"> района (Управление по жилищно-коммунальному хозяйству)</w:t>
            </w:r>
          </w:p>
        </w:tc>
      </w:tr>
      <w:tr w:rsidR="00FE2812" w:rsidRPr="00D760BD" w:rsidTr="00AF0705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 xml:space="preserve">Администрация </w:t>
            </w:r>
            <w:r w:rsidR="00787DC2" w:rsidRPr="00D760BD">
              <w:t xml:space="preserve">Березовского </w:t>
            </w:r>
            <w:r w:rsidRPr="00D760BD">
              <w:t>района (отдел по гражданской защите населения, транспорту и связи)</w:t>
            </w:r>
          </w:p>
        </w:tc>
      </w:tr>
      <w:tr w:rsidR="00FE2812" w:rsidRPr="00D760BD" w:rsidTr="00AF0705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Цели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 xml:space="preserve">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</w:t>
            </w:r>
          </w:p>
        </w:tc>
      </w:tr>
      <w:tr w:rsidR="00FE2812" w:rsidRPr="00D760BD" w:rsidTr="00AF0705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 xml:space="preserve">Задачи 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Обеспечение доступности и повышение качества транспортных услуг автомобильным транспортом</w:t>
            </w:r>
            <w:r w:rsidR="00787DC2" w:rsidRPr="00D760BD">
              <w:t>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>Сохранность автомобильных дорог общего пользования местного значения</w:t>
            </w:r>
            <w:r w:rsidR="00787DC2" w:rsidRPr="00D760BD">
              <w:t>.</w:t>
            </w:r>
          </w:p>
        </w:tc>
      </w:tr>
      <w:tr w:rsidR="00FE2812" w:rsidRPr="00D760BD" w:rsidTr="00AF0705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Сроки реализации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2014</w:t>
            </w:r>
            <w:r w:rsidR="00D760BD" w:rsidRPr="00D760BD">
              <w:t>-</w:t>
            </w:r>
            <w:r w:rsidRPr="00D760BD">
              <w:t>2020 годы</w:t>
            </w:r>
          </w:p>
        </w:tc>
      </w:tr>
      <w:tr w:rsidR="00FE2812" w:rsidRPr="00D760BD" w:rsidTr="00AF0705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787DC2" w:rsidP="00773A9A">
            <w:pPr>
              <w:pStyle w:val="Table"/>
            </w:pPr>
            <w:r w:rsidRPr="00D760BD">
              <w:t>Подпрограмма</w:t>
            </w:r>
            <w:r w:rsidR="00D760BD" w:rsidRPr="00D760BD">
              <w:t xml:space="preserve"> </w:t>
            </w:r>
            <w:r w:rsidR="006E5552" w:rsidRPr="00D760BD">
              <w:t>1</w:t>
            </w:r>
            <w:r w:rsidRPr="00D760BD">
              <w:t xml:space="preserve"> </w:t>
            </w:r>
            <w:r w:rsidR="00D760BD" w:rsidRPr="00D760BD">
              <w:t>«</w:t>
            </w:r>
            <w:r w:rsidR="00FE2812" w:rsidRPr="00D760BD">
              <w:t>Автомобильный транспорт</w:t>
            </w:r>
            <w:r w:rsidR="00D760BD" w:rsidRPr="00D760BD">
              <w:t>»</w:t>
            </w:r>
          </w:p>
          <w:p w:rsidR="00787DC2" w:rsidRPr="00D760BD" w:rsidRDefault="006E5552" w:rsidP="00773A9A">
            <w:pPr>
              <w:pStyle w:val="Table"/>
            </w:pPr>
            <w:r w:rsidRPr="00D760BD">
              <w:t>Подпрограмма</w:t>
            </w:r>
            <w:r w:rsidR="00D760BD" w:rsidRPr="00D760BD">
              <w:t xml:space="preserve"> </w:t>
            </w:r>
            <w:r w:rsidRPr="00D760BD">
              <w:t>2</w:t>
            </w:r>
            <w:r w:rsidR="00787DC2" w:rsidRPr="00D760BD">
              <w:t xml:space="preserve"> </w:t>
            </w:r>
            <w:r w:rsidR="00D760BD" w:rsidRPr="00D760BD">
              <w:t>«</w:t>
            </w:r>
            <w:r w:rsidR="00FE2812" w:rsidRPr="00D760BD">
              <w:t>Дорожное хозяйство</w:t>
            </w:r>
            <w:r w:rsidR="00D760BD" w:rsidRPr="00D760BD">
              <w:t>»</w:t>
            </w:r>
          </w:p>
        </w:tc>
      </w:tr>
      <w:tr w:rsidR="00FE2812" w:rsidRPr="00D760BD" w:rsidTr="00AF0705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lastRenderedPageBreak/>
              <w:t>Финансовое обеспечение</w:t>
            </w:r>
            <w:r w:rsidR="007D671F" w:rsidRPr="00D760BD">
              <w:t>, в том числе с распределением средств по источникам финансирования, по годам реализации</w:t>
            </w:r>
            <w:r w:rsidR="00D760BD" w:rsidRPr="00D760BD">
              <w:t xml:space="preserve"> </w:t>
            </w:r>
            <w:r w:rsidRPr="00D760BD">
              <w:t>муниципальной программы</w:t>
            </w:r>
          </w:p>
          <w:p w:rsidR="00FE2812" w:rsidRPr="00D760BD" w:rsidRDefault="00FE2812" w:rsidP="00773A9A">
            <w:pPr>
              <w:pStyle w:val="Table"/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FE2812" w:rsidP="00773A9A">
            <w:pPr>
              <w:pStyle w:val="Table"/>
            </w:pPr>
            <w:r w:rsidRPr="00D760BD">
              <w:t>Общий объем финансирования программы за 2014-2020 годы составляет</w:t>
            </w:r>
            <w:r w:rsidR="00D760BD" w:rsidRPr="00D760BD">
              <w:t>-</w:t>
            </w:r>
            <w:r w:rsidR="008700EA" w:rsidRPr="00D760BD">
              <w:t>145929,4</w:t>
            </w:r>
            <w:r w:rsidRPr="00D760BD">
              <w:t xml:space="preserve"> тыс. рублей,</w:t>
            </w:r>
            <w:r w:rsidRPr="00D760BD">
              <w:rPr>
                <w:color w:val="FF0000"/>
              </w:rPr>
              <w:t xml:space="preserve"> </w:t>
            </w:r>
            <w:r w:rsidRPr="00D760BD">
              <w:t>в том числе: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 xml:space="preserve">- бюджет </w:t>
            </w:r>
            <w:proofErr w:type="gramStart"/>
            <w:r w:rsidRPr="00D760BD">
              <w:t>автономного</w:t>
            </w:r>
            <w:proofErr w:type="gramEnd"/>
            <w:r w:rsidRPr="00D760BD">
              <w:t xml:space="preserve"> округа</w:t>
            </w:r>
            <w:r w:rsidR="00D760BD" w:rsidRPr="00D760BD">
              <w:t>-</w:t>
            </w:r>
            <w:r w:rsidR="003409CC" w:rsidRPr="00D760BD">
              <w:t>8077</w:t>
            </w:r>
            <w:r w:rsidRPr="00D760BD">
              <w:t>,5 тыс. рублей;</w:t>
            </w:r>
          </w:p>
          <w:p w:rsidR="00FE2812" w:rsidRPr="00D760BD" w:rsidRDefault="00FE2812" w:rsidP="00773A9A">
            <w:pPr>
              <w:pStyle w:val="Table"/>
              <w:rPr>
                <w:color w:val="FF0000"/>
              </w:rPr>
            </w:pPr>
            <w:r w:rsidRPr="00D760BD">
              <w:t>- бюджет городского поселения Березово</w:t>
            </w:r>
            <w:r w:rsidR="00D760BD" w:rsidRPr="00D760BD">
              <w:t>-</w:t>
            </w:r>
            <w:r w:rsidR="008700EA" w:rsidRPr="00D760BD">
              <w:t>137851,9</w:t>
            </w:r>
            <w:r w:rsidRPr="00D760BD">
              <w:t xml:space="preserve"> тыс. рублей</w:t>
            </w:r>
            <w:r w:rsidR="00696789" w:rsidRPr="00D760BD">
              <w:t>.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>в том числе по годам: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2014 году</w:t>
            </w:r>
            <w:r w:rsidR="00D760BD" w:rsidRPr="00D760BD">
              <w:t>-</w:t>
            </w:r>
            <w:r w:rsidR="008700EA" w:rsidRPr="00D760BD">
              <w:rPr>
                <w:b/>
              </w:rPr>
              <w:t>25026,4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Pr="00D760BD">
              <w:t>6627,5 тыс. рублей, бюджет городского поселения</w:t>
            </w:r>
            <w:r w:rsidR="00D760BD" w:rsidRPr="00D760BD">
              <w:t>-</w:t>
            </w:r>
            <w:r w:rsidR="008700EA" w:rsidRPr="00D760BD">
              <w:t>18398,9</w:t>
            </w:r>
            <w:r w:rsidRPr="00D760BD">
              <w:t>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2015 году</w:t>
            </w:r>
            <w:r w:rsidR="00D760BD" w:rsidRPr="00D760BD">
              <w:t>-</w:t>
            </w:r>
            <w:r w:rsidR="008700EA" w:rsidRPr="00D760BD">
              <w:rPr>
                <w:b/>
              </w:rPr>
              <w:t>8196,0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="008700EA" w:rsidRPr="00D760BD">
              <w:t>0</w:t>
            </w:r>
            <w:r w:rsidRPr="00D760BD">
              <w:t>,0 тыс. рублей, бюджет городского поселения</w:t>
            </w:r>
            <w:r w:rsidR="00D760BD" w:rsidRPr="00D760BD">
              <w:t>-</w:t>
            </w:r>
            <w:r w:rsidR="008700EA" w:rsidRPr="00D760BD">
              <w:t>8196,0</w:t>
            </w:r>
            <w:r w:rsidRPr="00D760BD">
              <w:t xml:space="preserve"> тыс.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2016 году</w:t>
            </w:r>
            <w:r w:rsidR="00D760BD" w:rsidRPr="00D760BD">
              <w:t>-</w:t>
            </w:r>
            <w:r w:rsidRPr="00D760BD">
              <w:rPr>
                <w:b/>
              </w:rPr>
              <w:t>14466,2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Pr="00D760BD">
              <w:t>1450,0 тыс. рублей, бюджет городского поселения</w:t>
            </w:r>
            <w:r w:rsidR="00D760BD" w:rsidRPr="00D760BD">
              <w:t>-</w:t>
            </w:r>
            <w:r w:rsidR="008551F8" w:rsidRPr="00D760BD">
              <w:t>13016,2</w:t>
            </w:r>
            <w:r w:rsidRPr="00D760BD">
              <w:t xml:space="preserve"> тыс.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2017 году</w:t>
            </w:r>
            <w:r w:rsidR="00D760BD" w:rsidRPr="00D760BD">
              <w:t>-</w:t>
            </w:r>
            <w:r w:rsidR="008551F8" w:rsidRPr="00D760BD">
              <w:rPr>
                <w:b/>
              </w:rPr>
              <w:t>26366,8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Pr="00D760BD">
              <w:t>0,0 тыс. рублей, бюджет городского поселения</w:t>
            </w:r>
            <w:r w:rsidR="00D760BD" w:rsidRPr="00D760BD">
              <w:t>-</w:t>
            </w:r>
            <w:r w:rsidR="008551F8" w:rsidRPr="00D760BD">
              <w:t>26366,8</w:t>
            </w:r>
            <w:r w:rsidRPr="00D760BD">
              <w:t xml:space="preserve"> тыс.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2018 году</w:t>
            </w:r>
            <w:r w:rsidR="00D760BD" w:rsidRPr="00D760BD">
              <w:t>-</w:t>
            </w:r>
            <w:r w:rsidR="008551F8" w:rsidRPr="00D760BD">
              <w:rPr>
                <w:b/>
              </w:rPr>
              <w:t>22326,0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Pr="00D760BD">
              <w:t>0,0 тыс. рублей, бюджет городского поселения</w:t>
            </w:r>
            <w:r w:rsidR="00D760BD" w:rsidRPr="00D760BD">
              <w:t>-</w:t>
            </w:r>
            <w:r w:rsidR="008551F8" w:rsidRPr="00D760BD">
              <w:t>22326,0</w:t>
            </w:r>
            <w:r w:rsidRPr="00D760BD">
              <w:t xml:space="preserve"> тыс.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2019 году</w:t>
            </w:r>
            <w:r w:rsidR="00D760BD" w:rsidRPr="00D760BD">
              <w:t>-</w:t>
            </w:r>
            <w:r w:rsidR="008551F8" w:rsidRPr="00D760BD">
              <w:rPr>
                <w:b/>
              </w:rPr>
              <w:t>24774,0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Pr="00D760BD">
              <w:t>0,0 тыс. рублей, бюджет городского поселения</w:t>
            </w:r>
            <w:r w:rsidR="00D760BD" w:rsidRPr="00D760BD">
              <w:t>-</w:t>
            </w:r>
            <w:r w:rsidR="008551F8" w:rsidRPr="00D760BD">
              <w:t>24774,0</w:t>
            </w:r>
            <w:r w:rsidRPr="00D760BD">
              <w:t xml:space="preserve"> тыс.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rPr>
                <w:b/>
              </w:rPr>
              <w:t>в 2020 году</w:t>
            </w:r>
            <w:r w:rsidR="00D760BD" w:rsidRPr="00D760BD">
              <w:t>-</w:t>
            </w:r>
            <w:r w:rsidR="008551F8" w:rsidRPr="00D760BD">
              <w:rPr>
                <w:b/>
              </w:rPr>
              <w:t>24774,0</w:t>
            </w:r>
            <w:r w:rsidRPr="00D760BD">
              <w:t xml:space="preserve"> тыс. рублей, в том числе: бюджет автономного округа</w:t>
            </w:r>
            <w:r w:rsidR="00D760BD" w:rsidRPr="00D760BD">
              <w:t>-</w:t>
            </w:r>
            <w:r w:rsidRPr="00D760BD">
              <w:t>0,0 тыс. рублей, бюджет городского поселения</w:t>
            </w:r>
            <w:r w:rsidR="00D760BD" w:rsidRPr="00D760BD">
              <w:t>-</w:t>
            </w:r>
            <w:r w:rsidR="008551F8" w:rsidRPr="00D760BD">
              <w:t>24774,0</w:t>
            </w:r>
            <w:r w:rsidRPr="00D760BD">
              <w:t xml:space="preserve"> тыс. рублей;</w:t>
            </w:r>
          </w:p>
          <w:p w:rsidR="00FE2812" w:rsidRPr="00D760BD" w:rsidRDefault="00FE2812" w:rsidP="00773A9A">
            <w:pPr>
              <w:pStyle w:val="Table"/>
            </w:pPr>
            <w:r w:rsidRPr="00D760BD"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  <w:tr w:rsidR="00FE2812" w:rsidRPr="00D760BD" w:rsidTr="00AF0705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5C592C" w:rsidP="00773A9A">
            <w:pPr>
              <w:pStyle w:val="Table"/>
            </w:pPr>
            <w:r w:rsidRPr="00D760BD">
              <w:t>Целевые п</w:t>
            </w:r>
            <w:r w:rsidR="00FE2812" w:rsidRPr="00D760BD">
              <w:t>оказатели муниципальной программы (показатели 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D760BD" w:rsidRDefault="00615B5E" w:rsidP="00773A9A">
            <w:pPr>
              <w:pStyle w:val="Table"/>
              <w:rPr>
                <w:color w:val="FF0000"/>
              </w:rPr>
            </w:pPr>
            <w:r w:rsidRPr="00D760BD">
              <w:t>Увеличение количества внедренных средств организации дорожного движения</w:t>
            </w:r>
            <w:r w:rsidR="00787DC2" w:rsidRPr="00D760BD">
              <w:t xml:space="preserve"> от 0 до 25</w:t>
            </w:r>
            <w:r w:rsidR="00A56390" w:rsidRPr="00D760BD">
              <w:t xml:space="preserve"> единиц</w:t>
            </w:r>
            <w:r w:rsidR="00752AB3" w:rsidRPr="00D760BD">
              <w:t>;</w:t>
            </w:r>
          </w:p>
          <w:p w:rsidR="00615B5E" w:rsidRPr="00D760BD" w:rsidRDefault="00615B5E" w:rsidP="00773A9A">
            <w:pPr>
              <w:pStyle w:val="Table"/>
              <w:rPr>
                <w:rFonts w:eastAsia="Calibri"/>
                <w:lang w:eastAsia="en-US"/>
              </w:rPr>
            </w:pPr>
          </w:p>
          <w:p w:rsidR="00FE2812" w:rsidRPr="00D760BD" w:rsidRDefault="008700EA" w:rsidP="00773A9A">
            <w:pPr>
              <w:pStyle w:val="Table"/>
              <w:rPr>
                <w:rFonts w:eastAsia="Calibri"/>
                <w:lang w:eastAsia="en-US"/>
              </w:rPr>
            </w:pPr>
            <w:r w:rsidRPr="00D760BD">
              <w:rPr>
                <w:rFonts w:eastAsia="Calibri"/>
                <w:lang w:eastAsia="en-US"/>
              </w:rPr>
              <w:t>Снижение</w:t>
            </w:r>
            <w:r w:rsidR="00FE2812" w:rsidRPr="00D760BD">
              <w:rPr>
                <w:rFonts w:eastAsia="Calibri"/>
                <w:lang w:eastAsia="en-US"/>
              </w:rPr>
              <w:t xml:space="preserve"> протяженности автомобильных дорог общего пользования местного значения, </w:t>
            </w:r>
            <w:r w:rsidRPr="00D760BD">
              <w:rPr>
                <w:rFonts w:eastAsia="Calibri"/>
                <w:lang w:eastAsia="en-US"/>
              </w:rPr>
              <w:t>не</w:t>
            </w:r>
            <w:r w:rsidR="00FE2812" w:rsidRPr="00D760BD">
              <w:rPr>
                <w:rFonts w:eastAsia="Calibri"/>
                <w:lang w:eastAsia="en-US"/>
              </w:rPr>
              <w:t>соответствующих нормативным требованиям к транспортно-эксплуатационным показателям</w:t>
            </w:r>
            <w:r w:rsidR="00A56390" w:rsidRPr="00D760BD">
              <w:rPr>
                <w:rFonts w:eastAsia="Calibri"/>
                <w:lang w:eastAsia="en-US"/>
              </w:rPr>
              <w:t xml:space="preserve"> </w:t>
            </w:r>
            <w:r w:rsidR="00787DC2" w:rsidRPr="00D760BD">
              <w:rPr>
                <w:rFonts w:eastAsia="Calibri"/>
                <w:lang w:eastAsia="en-US"/>
              </w:rPr>
              <w:t xml:space="preserve">от </w:t>
            </w:r>
            <w:r w:rsidR="001D1E69" w:rsidRPr="00D760BD">
              <w:rPr>
                <w:rFonts w:eastAsia="Calibri"/>
                <w:lang w:eastAsia="en-US"/>
              </w:rPr>
              <w:t>20</w:t>
            </w:r>
            <w:r w:rsidR="00787DC2" w:rsidRPr="00D760BD">
              <w:rPr>
                <w:rFonts w:eastAsia="Calibri"/>
                <w:lang w:eastAsia="en-US"/>
              </w:rPr>
              <w:t>,</w:t>
            </w:r>
            <w:r w:rsidR="001D1E69" w:rsidRPr="00D760BD">
              <w:rPr>
                <w:rFonts w:eastAsia="Calibri"/>
                <w:lang w:eastAsia="en-US"/>
              </w:rPr>
              <w:t>9</w:t>
            </w:r>
            <w:r w:rsidR="00787DC2" w:rsidRPr="00D760BD">
              <w:rPr>
                <w:rFonts w:eastAsia="Calibri"/>
                <w:lang w:eastAsia="en-US"/>
              </w:rPr>
              <w:t xml:space="preserve"> до 9,4</w:t>
            </w:r>
            <w:r w:rsidR="00A56390" w:rsidRPr="00D760BD">
              <w:rPr>
                <w:rFonts w:eastAsia="Calibri"/>
                <w:lang w:eastAsia="en-US"/>
              </w:rPr>
              <w:t xml:space="preserve"> километров</w:t>
            </w:r>
            <w:r w:rsidR="00752AB3" w:rsidRPr="00D760BD">
              <w:rPr>
                <w:rFonts w:eastAsia="Calibri"/>
                <w:lang w:eastAsia="en-US"/>
              </w:rPr>
              <w:t>;</w:t>
            </w:r>
          </w:p>
          <w:p w:rsidR="00615B5E" w:rsidRPr="00D760BD" w:rsidRDefault="00615B5E" w:rsidP="00773A9A">
            <w:pPr>
              <w:pStyle w:val="Table"/>
            </w:pPr>
          </w:p>
          <w:p w:rsidR="00FE2812" w:rsidRPr="00D760BD" w:rsidRDefault="00615B5E" w:rsidP="00773A9A">
            <w:pPr>
              <w:pStyle w:val="Table"/>
            </w:pPr>
            <w:r w:rsidRPr="00D760BD">
              <w:t>Сокращение числа зарегистрированных дорожно-транспортных происшествий</w:t>
            </w:r>
            <w:r w:rsidR="00787DC2" w:rsidRPr="00D760BD">
              <w:t xml:space="preserve"> </w:t>
            </w:r>
            <w:r w:rsidR="00752AB3" w:rsidRPr="00D760BD">
              <w:t>с</w:t>
            </w:r>
            <w:r w:rsidR="00D760BD" w:rsidRPr="00D760BD">
              <w:t xml:space="preserve"> </w:t>
            </w:r>
            <w:r w:rsidR="001D1E69" w:rsidRPr="00D760BD">
              <w:t>67</w:t>
            </w:r>
            <w:r w:rsidR="00787DC2" w:rsidRPr="00D760BD">
              <w:t xml:space="preserve"> до 28</w:t>
            </w:r>
            <w:r w:rsidR="00A56390" w:rsidRPr="00D760BD">
              <w:t xml:space="preserve"> единиц</w:t>
            </w:r>
            <w:r w:rsidR="00752AB3" w:rsidRPr="00D760BD">
              <w:t>;</w:t>
            </w:r>
          </w:p>
          <w:p w:rsidR="00536012" w:rsidRPr="00D760BD" w:rsidRDefault="00536012" w:rsidP="00773A9A">
            <w:pPr>
              <w:pStyle w:val="Table"/>
              <w:rPr>
                <w:rFonts w:eastAsia="Calibri"/>
                <w:lang w:eastAsia="en-US"/>
              </w:rPr>
            </w:pPr>
            <w:r w:rsidRPr="00D760BD">
              <w:t xml:space="preserve">Увеличение пассажирооборота </w:t>
            </w:r>
            <w:r w:rsidR="00752AB3" w:rsidRPr="00D760BD">
              <w:t>с</w:t>
            </w:r>
            <w:r w:rsidRPr="00D760BD">
              <w:t xml:space="preserve"> 20088,0 до 22200</w:t>
            </w:r>
            <w:r w:rsidR="00752AB3" w:rsidRPr="00D760BD">
              <w:t>,0</w:t>
            </w:r>
            <w:r w:rsidR="00A56390" w:rsidRPr="00D760BD">
              <w:t xml:space="preserve"> </w:t>
            </w:r>
            <w:proofErr w:type="spellStart"/>
            <w:r w:rsidR="00A56390" w:rsidRPr="00D760BD">
              <w:t>пассажиро</w:t>
            </w:r>
            <w:proofErr w:type="spellEnd"/>
            <w:r w:rsidR="00A56390" w:rsidRPr="00D760BD">
              <w:t>-километров.</w:t>
            </w:r>
          </w:p>
        </w:tc>
      </w:tr>
    </w:tbl>
    <w:p w:rsidR="00D760BD" w:rsidRPr="00773A9A" w:rsidRDefault="00D760BD" w:rsidP="00773A9A">
      <w:pPr>
        <w:ind w:left="567" w:firstLine="0"/>
      </w:pPr>
    </w:p>
    <w:p w:rsidR="00773A9A" w:rsidRDefault="00773A9A">
      <w:pPr>
        <w:spacing w:after="200" w:line="276" w:lineRule="auto"/>
        <w:ind w:firstLine="0"/>
        <w:jc w:val="left"/>
      </w:pPr>
      <w:r>
        <w:br w:type="page"/>
      </w:r>
    </w:p>
    <w:p w:rsidR="00D760BD" w:rsidRPr="00773A9A" w:rsidRDefault="00D760B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760BD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773A9A">
        <w:rPr>
          <w:rFonts w:cs="Arial"/>
          <w:b/>
          <w:bCs/>
          <w:kern w:val="28"/>
          <w:sz w:val="32"/>
          <w:szCs w:val="32"/>
        </w:rPr>
        <w:t>Приложение 2</w:t>
      </w:r>
    </w:p>
    <w:bookmarkEnd w:id="2"/>
    <w:p w:rsidR="00415502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района</w:t>
      </w:r>
    </w:p>
    <w:p w:rsidR="004240CD" w:rsidRPr="00773A9A" w:rsidRDefault="004240C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от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03.05.</w:t>
      </w:r>
      <w:r w:rsidRPr="00773A9A">
        <w:rPr>
          <w:rFonts w:cs="Arial"/>
          <w:b/>
          <w:bCs/>
          <w:kern w:val="28"/>
          <w:sz w:val="32"/>
          <w:szCs w:val="32"/>
        </w:rPr>
        <w:t>2017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№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335</w:t>
      </w:r>
    </w:p>
    <w:p w:rsidR="00415502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15502" w:rsidRPr="00D760BD" w:rsidRDefault="00415502" w:rsidP="00415502">
      <w:pPr>
        <w:pStyle w:val="ConsPlusTitle"/>
        <w:jc w:val="right"/>
        <w:rPr>
          <w:b w:val="0"/>
          <w:sz w:val="24"/>
          <w:szCs w:val="28"/>
        </w:rPr>
      </w:pPr>
      <w:r w:rsidRPr="00D760BD">
        <w:rPr>
          <w:b w:val="0"/>
          <w:sz w:val="24"/>
          <w:szCs w:val="28"/>
        </w:rPr>
        <w:t>таблица</w:t>
      </w:r>
      <w:r w:rsidR="00D760BD" w:rsidRPr="00D760BD">
        <w:rPr>
          <w:b w:val="0"/>
          <w:sz w:val="24"/>
          <w:szCs w:val="28"/>
        </w:rPr>
        <w:t xml:space="preserve"> № </w:t>
      </w:r>
      <w:r w:rsidRPr="00D760BD">
        <w:rPr>
          <w:b w:val="0"/>
          <w:sz w:val="24"/>
          <w:szCs w:val="28"/>
        </w:rPr>
        <w:t>1</w:t>
      </w:r>
    </w:p>
    <w:p w:rsidR="0096114D" w:rsidRPr="00773A9A" w:rsidRDefault="0096114D" w:rsidP="00773A9A">
      <w:pPr>
        <w:pStyle w:val="ConsPlusTitle"/>
        <w:jc w:val="center"/>
        <w:rPr>
          <w:iCs/>
          <w:sz w:val="30"/>
          <w:szCs w:val="28"/>
        </w:rPr>
      </w:pPr>
      <w:r w:rsidRPr="00773A9A">
        <w:rPr>
          <w:iCs/>
          <w:sz w:val="30"/>
          <w:szCs w:val="28"/>
        </w:rPr>
        <w:t xml:space="preserve">Целевые показатели и (или) индикаторы муниципальной программы </w:t>
      </w:r>
    </w:p>
    <w:p w:rsidR="0096114D" w:rsidRPr="00D760BD" w:rsidRDefault="0096114D" w:rsidP="0096114D">
      <w:pPr>
        <w:pStyle w:val="ConsPlusTitle"/>
        <w:jc w:val="center"/>
        <w:rPr>
          <w:sz w:val="24"/>
          <w:szCs w:val="28"/>
        </w:rPr>
      </w:pPr>
    </w:p>
    <w:tbl>
      <w:tblPr>
        <w:tblW w:w="9812" w:type="dxa"/>
        <w:jc w:val="center"/>
        <w:tblInd w:w="-122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5"/>
        <w:gridCol w:w="4412"/>
        <w:gridCol w:w="1701"/>
        <w:gridCol w:w="1459"/>
        <w:gridCol w:w="1595"/>
      </w:tblGrid>
      <w:tr w:rsidR="006868F4" w:rsidRPr="00D760BD" w:rsidTr="00C576E6">
        <w:trPr>
          <w:trHeight w:val="415"/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D760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 xml:space="preserve"> № </w:t>
            </w:r>
            <w:proofErr w:type="gramStart"/>
            <w:r w:rsidR="006868F4" w:rsidRPr="00D760BD">
              <w:rPr>
                <w:lang w:eastAsia="en-US"/>
              </w:rPr>
              <w:t>п</w:t>
            </w:r>
            <w:proofErr w:type="gramEnd"/>
            <w:r w:rsidR="006868F4" w:rsidRPr="00D760BD">
              <w:rPr>
                <w:lang w:eastAsia="en-US"/>
              </w:rPr>
              <w:t>/п</w:t>
            </w:r>
          </w:p>
        </w:tc>
        <w:tc>
          <w:tcPr>
            <w:tcW w:w="4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 xml:space="preserve">Наименование целевых показателей и (или) индикаторов муниципальной программы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>Базовое</w:t>
            </w:r>
          </w:p>
          <w:p w:rsidR="006868F4" w:rsidRPr="00D760BD" w:rsidRDefault="006868F4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>значение целевого показателя и (или) индикатора на начало реализации муниципальной программы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 xml:space="preserve">Значения целевого показателя и (или) индикатора </w:t>
            </w:r>
          </w:p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по годам</w:t>
            </w:r>
          </w:p>
        </w:tc>
      </w:tr>
      <w:tr w:rsidR="006868F4" w:rsidRPr="00D760BD" w:rsidTr="00C576E6">
        <w:trPr>
          <w:trHeight w:val="800"/>
          <w:jc w:val="center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F4" w:rsidRPr="00D760BD" w:rsidRDefault="006868F4" w:rsidP="00773A9A">
            <w:pPr>
              <w:pStyle w:val="Table"/>
            </w:pPr>
          </w:p>
        </w:tc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F4" w:rsidRPr="00D760BD" w:rsidRDefault="006868F4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F4" w:rsidRPr="00D760BD" w:rsidRDefault="006868F4" w:rsidP="00773A9A">
            <w:pPr>
              <w:pStyle w:val="Table"/>
            </w:pP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2014 г.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2015г.</w:t>
            </w:r>
          </w:p>
        </w:tc>
      </w:tr>
      <w:tr w:rsidR="006868F4" w:rsidRPr="00D760BD" w:rsidTr="00C576E6">
        <w:trPr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1</w:t>
            </w:r>
          </w:p>
        </w:tc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3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5</w:t>
            </w:r>
          </w:p>
        </w:tc>
      </w:tr>
      <w:tr w:rsidR="001D1E69" w:rsidRPr="00D760BD" w:rsidTr="00C576E6">
        <w:trPr>
          <w:trHeight w:val="291"/>
          <w:jc w:val="center"/>
        </w:trPr>
        <w:tc>
          <w:tcPr>
            <w:tcW w:w="981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E69" w:rsidRPr="00D760BD" w:rsidRDefault="001D1E69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Показатели непосредственных результатов</w:t>
            </w:r>
          </w:p>
        </w:tc>
      </w:tr>
      <w:tr w:rsidR="006868F4" w:rsidRPr="00D760BD" w:rsidTr="00C576E6">
        <w:trPr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</w:pPr>
            <w:r w:rsidRPr="00D760BD">
              <w:t>1</w:t>
            </w:r>
          </w:p>
        </w:tc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Количество перевезенных пассажиров автомобильным транспортом, чел.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59472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59500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59700</w:t>
            </w:r>
          </w:p>
        </w:tc>
      </w:tr>
      <w:tr w:rsidR="006868F4" w:rsidRPr="00D760BD" w:rsidTr="00C576E6">
        <w:trPr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8F4" w:rsidRPr="00D760BD" w:rsidRDefault="006868F4" w:rsidP="00773A9A">
            <w:pPr>
              <w:pStyle w:val="Table"/>
            </w:pPr>
            <w:r w:rsidRPr="00D760BD">
              <w:t>2</w:t>
            </w:r>
          </w:p>
        </w:tc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 xml:space="preserve">Протяженность сети автомобильных дорог общего пользования местного значения, не соответствующих нормативным, </w:t>
            </w:r>
            <w:proofErr w:type="gramStart"/>
            <w:r w:rsidRPr="00D760BD">
              <w:t>км</w:t>
            </w:r>
            <w:proofErr w:type="gramEnd"/>
            <w:r w:rsidRPr="00D760BD"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21,9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21,3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20,9</w:t>
            </w:r>
          </w:p>
        </w:tc>
      </w:tr>
      <w:tr w:rsidR="006868F4" w:rsidRPr="00D760BD" w:rsidTr="00C576E6">
        <w:trPr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3</w:t>
            </w:r>
          </w:p>
        </w:tc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 xml:space="preserve">Протяженность сети автомобильных дорог общего пользования местного значения, в отношении которых проведена техническая инвентаризация, </w:t>
            </w:r>
            <w:proofErr w:type="gramStart"/>
            <w:r w:rsidRPr="00D760BD">
              <w:t>км</w:t>
            </w:r>
            <w:proofErr w:type="gramEnd"/>
            <w:r w:rsidRPr="00D760BD"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11.5</w:t>
            </w: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6868F4" w:rsidP="00773A9A">
            <w:pPr>
              <w:pStyle w:val="Table"/>
            </w:pPr>
            <w:r w:rsidRPr="00D760BD">
              <w:t>75.9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F4" w:rsidRPr="00D760BD" w:rsidRDefault="00882E26" w:rsidP="00773A9A">
            <w:pPr>
              <w:pStyle w:val="Table"/>
            </w:pPr>
            <w:r w:rsidRPr="00D760BD">
              <w:t>0</w:t>
            </w:r>
          </w:p>
        </w:tc>
      </w:tr>
      <w:tr w:rsidR="00BC71F3" w:rsidRPr="00D760BD" w:rsidTr="00C576E6">
        <w:trPr>
          <w:jc w:val="center"/>
        </w:trPr>
        <w:tc>
          <w:tcPr>
            <w:tcW w:w="981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F3" w:rsidRPr="00D760BD" w:rsidRDefault="00BC71F3" w:rsidP="00773A9A">
            <w:pPr>
              <w:pStyle w:val="Table"/>
            </w:pPr>
            <w:r w:rsidRPr="00D760BD">
              <w:t>Показатели конечных результатов</w:t>
            </w:r>
          </w:p>
        </w:tc>
      </w:tr>
      <w:tr w:rsidR="00155877" w:rsidRPr="00D760BD" w:rsidTr="00C576E6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1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 xml:space="preserve">Транспортная подвижность населения поселения на </w:t>
            </w:r>
            <w:proofErr w:type="spellStart"/>
            <w:r w:rsidRPr="00D760BD">
              <w:t>внутрипоселковых</w:t>
            </w:r>
            <w:proofErr w:type="spellEnd"/>
            <w:r w:rsidRPr="00D760BD">
              <w:t xml:space="preserve"> маршрутах,</w:t>
            </w:r>
            <w:r w:rsidR="00D760BD" w:rsidRPr="00D760BD">
              <w:t xml:space="preserve"> </w:t>
            </w:r>
            <w:r w:rsidRPr="00D760BD">
              <w:t>1 житель/год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7.50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7.52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7.53</w:t>
            </w:r>
          </w:p>
        </w:tc>
      </w:tr>
      <w:tr w:rsidR="00155877" w:rsidRPr="00D760BD" w:rsidTr="00C576E6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2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по отношению к 2013 году, </w:t>
            </w:r>
            <w:proofErr w:type="gramStart"/>
            <w:r w:rsidRPr="00D760BD">
              <w:t>км</w:t>
            </w:r>
            <w:proofErr w:type="gramEnd"/>
            <w:r w:rsidRPr="00D760BD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64,12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65,63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77" w:rsidRPr="00D760BD" w:rsidRDefault="00155877" w:rsidP="00773A9A">
            <w:pPr>
              <w:pStyle w:val="Table"/>
            </w:pPr>
            <w:r w:rsidRPr="00D760BD">
              <w:t>67,45</w:t>
            </w:r>
          </w:p>
        </w:tc>
      </w:tr>
    </w:tbl>
    <w:p w:rsidR="0096114D" w:rsidRPr="00D760BD" w:rsidRDefault="0096114D" w:rsidP="0096114D">
      <w:pPr>
        <w:pStyle w:val="ConsPlusTitle"/>
        <w:jc w:val="center"/>
        <w:rPr>
          <w:sz w:val="24"/>
          <w:szCs w:val="28"/>
        </w:rPr>
      </w:pPr>
    </w:p>
    <w:p w:rsidR="0096114D" w:rsidRPr="00D760BD" w:rsidRDefault="0096114D" w:rsidP="0096114D">
      <w:pPr>
        <w:pStyle w:val="ConsPlusTitle"/>
        <w:jc w:val="center"/>
        <w:rPr>
          <w:sz w:val="24"/>
          <w:szCs w:val="28"/>
        </w:rPr>
      </w:pPr>
    </w:p>
    <w:p w:rsidR="005B44B0" w:rsidRPr="00D760BD" w:rsidRDefault="005B44B0" w:rsidP="0096114D">
      <w:pPr>
        <w:pStyle w:val="ConsPlusTitle"/>
        <w:jc w:val="center"/>
        <w:rPr>
          <w:sz w:val="24"/>
          <w:szCs w:val="28"/>
        </w:rPr>
        <w:sectPr w:rsidR="005B44B0" w:rsidRPr="00D760BD" w:rsidSect="00EB66B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567" w:right="707" w:bottom="1134" w:left="1418" w:header="709" w:footer="709" w:gutter="0"/>
          <w:pgNumType w:start="1"/>
          <w:cols w:space="708"/>
          <w:titlePg/>
          <w:docGrid w:linePitch="360"/>
        </w:sect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760BD" w:rsidRPr="00773A9A" w:rsidRDefault="005D22AE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3" w:name="приложение3"/>
      <w:r w:rsidRPr="00773A9A">
        <w:rPr>
          <w:rFonts w:cs="Arial"/>
          <w:b/>
          <w:bCs/>
          <w:kern w:val="28"/>
          <w:sz w:val="32"/>
          <w:szCs w:val="32"/>
        </w:rPr>
        <w:t>Приложение 3</w:t>
      </w:r>
    </w:p>
    <w:bookmarkEnd w:id="3"/>
    <w:p w:rsidR="00773A9A" w:rsidRDefault="005D22AE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5D22AE" w:rsidRPr="00773A9A" w:rsidRDefault="005D22AE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4240CD" w:rsidRPr="00773A9A" w:rsidRDefault="004240C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от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03.05.</w:t>
      </w:r>
      <w:r w:rsidRPr="00773A9A">
        <w:rPr>
          <w:rFonts w:cs="Arial"/>
          <w:b/>
          <w:bCs/>
          <w:kern w:val="28"/>
          <w:sz w:val="32"/>
          <w:szCs w:val="32"/>
        </w:rPr>
        <w:t>2017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№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335</w:t>
      </w:r>
    </w:p>
    <w:p w:rsidR="005D22AE" w:rsidRPr="00773A9A" w:rsidRDefault="005D22AE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D760BD" w:rsidRDefault="00773A9A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5D22AE" w:rsidRPr="00D760BD" w:rsidRDefault="005D22AE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  <w:r w:rsidRPr="00D760BD">
        <w:rPr>
          <w:rFonts w:cs="Arial"/>
          <w:szCs w:val="28"/>
        </w:rPr>
        <w:t>таблица</w:t>
      </w:r>
      <w:r w:rsidR="00D760BD" w:rsidRPr="00D760BD">
        <w:rPr>
          <w:rFonts w:cs="Arial"/>
          <w:szCs w:val="28"/>
        </w:rPr>
        <w:t xml:space="preserve"> № </w:t>
      </w:r>
      <w:r w:rsidRPr="00D760BD">
        <w:rPr>
          <w:rFonts w:cs="Arial"/>
          <w:szCs w:val="28"/>
        </w:rPr>
        <w:t>2</w:t>
      </w:r>
    </w:p>
    <w:p w:rsidR="005D22AE" w:rsidRPr="00773A9A" w:rsidRDefault="005D22AE" w:rsidP="00773A9A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Перечень программных мероприятий</w:t>
      </w:r>
    </w:p>
    <w:p w:rsidR="005D22AE" w:rsidRPr="00773A9A" w:rsidRDefault="005D22AE" w:rsidP="00773A9A"/>
    <w:tbl>
      <w:tblPr>
        <w:tblW w:w="15253" w:type="dxa"/>
        <w:jc w:val="center"/>
        <w:tblInd w:w="1266" w:type="dxa"/>
        <w:tblLook w:val="04A0" w:firstRow="1" w:lastRow="0" w:firstColumn="1" w:lastColumn="0" w:noHBand="0" w:noVBand="1"/>
      </w:tblPr>
      <w:tblGrid>
        <w:gridCol w:w="617"/>
        <w:gridCol w:w="2133"/>
        <w:gridCol w:w="2094"/>
        <w:gridCol w:w="2285"/>
        <w:gridCol w:w="1501"/>
        <w:gridCol w:w="4126"/>
        <w:gridCol w:w="2497"/>
      </w:tblGrid>
      <w:tr w:rsidR="00773A9A" w:rsidRPr="00D760BD" w:rsidTr="00773A9A">
        <w:trPr>
          <w:trHeight w:val="112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0"/>
            </w:pPr>
            <w:r w:rsidRPr="00D760BD">
              <w:t xml:space="preserve"> № </w:t>
            </w:r>
          </w:p>
          <w:p w:rsidR="00773A9A" w:rsidRPr="00D760BD" w:rsidRDefault="00773A9A" w:rsidP="00773A9A">
            <w:pPr>
              <w:pStyle w:val="Table0"/>
            </w:pPr>
            <w:proofErr w:type="gramStart"/>
            <w:r w:rsidRPr="00D760BD">
              <w:t>п</w:t>
            </w:r>
            <w:proofErr w:type="gramEnd"/>
            <w:r w:rsidRPr="00D760BD">
              <w:t>/п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0"/>
            </w:pPr>
            <w:r w:rsidRPr="00D760BD">
              <w:t>Мероприятия муниципальной программы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0"/>
            </w:pPr>
            <w:r w:rsidRPr="00D760BD">
              <w:t>Ответственный исполнитель/ соисполнитель</w:t>
            </w:r>
          </w:p>
        </w:tc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0"/>
            </w:pPr>
            <w:r w:rsidRPr="00D760BD">
              <w:t>Источники финансирования</w:t>
            </w:r>
          </w:p>
        </w:tc>
        <w:tc>
          <w:tcPr>
            <w:tcW w:w="8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0"/>
            </w:pPr>
            <w:r w:rsidRPr="00D760BD">
              <w:t xml:space="preserve"> Финансовые затраты на реализацию (</w:t>
            </w:r>
            <w:proofErr w:type="spellStart"/>
            <w:r w:rsidRPr="00D760BD">
              <w:t>тыс</w:t>
            </w:r>
            <w:proofErr w:type="gramStart"/>
            <w:r w:rsidRPr="00D760BD">
              <w:t>.р</w:t>
            </w:r>
            <w:proofErr w:type="gramEnd"/>
            <w:r w:rsidRPr="00D760BD">
              <w:t>уб</w:t>
            </w:r>
            <w:proofErr w:type="spellEnd"/>
            <w:r w:rsidRPr="00D760BD">
              <w:t xml:space="preserve">.) </w:t>
            </w:r>
          </w:p>
        </w:tc>
      </w:tr>
      <w:tr w:rsidR="00773A9A" w:rsidRPr="00D760BD" w:rsidTr="00773A9A">
        <w:trPr>
          <w:trHeight w:val="56"/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1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всего</w:t>
            </w:r>
          </w:p>
        </w:tc>
        <w:tc>
          <w:tcPr>
            <w:tcW w:w="6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в том числе</w:t>
            </w:r>
          </w:p>
        </w:tc>
      </w:tr>
      <w:tr w:rsidR="00773A9A" w:rsidRPr="00D760BD" w:rsidTr="00773A9A">
        <w:trPr>
          <w:trHeight w:val="177"/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 xml:space="preserve">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D760BD">
                <w:t>2014 г</w:t>
              </w:r>
            </w:smartTag>
            <w:r w:rsidRPr="00D760BD">
              <w:t xml:space="preserve">. 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D760BD">
                <w:t>2015 г</w:t>
              </w:r>
            </w:smartTag>
            <w:r w:rsidRPr="00D760BD">
              <w:t xml:space="preserve">. </w:t>
            </w:r>
          </w:p>
        </w:tc>
      </w:tr>
      <w:tr w:rsidR="00773A9A" w:rsidRPr="00D760BD" w:rsidTr="00773A9A">
        <w:trPr>
          <w:trHeight w:val="9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2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 xml:space="preserve">6 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 xml:space="preserve">7 </w:t>
            </w:r>
          </w:p>
        </w:tc>
      </w:tr>
      <w:tr w:rsidR="00773A9A" w:rsidRPr="00D760BD" w:rsidTr="00773A9A">
        <w:trPr>
          <w:trHeight w:val="335"/>
          <w:jc w:val="center"/>
        </w:trPr>
        <w:tc>
          <w:tcPr>
            <w:tcW w:w="15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Цель: Развитие современной транспортной инфраструктуры, обеспечивающей повышение доступности и безопасности услуг транспортного комплекса</w:t>
            </w:r>
          </w:p>
          <w:p w:rsidR="00773A9A" w:rsidRPr="00D760BD" w:rsidRDefault="00773A9A" w:rsidP="00773A9A">
            <w:pPr>
              <w:pStyle w:val="Table"/>
            </w:pPr>
            <w:r w:rsidRPr="00D760BD">
              <w:t>для населения городского поселения Березово</w:t>
            </w:r>
          </w:p>
        </w:tc>
      </w:tr>
      <w:tr w:rsidR="00773A9A" w:rsidRPr="00D760BD" w:rsidTr="00773A9A">
        <w:trPr>
          <w:trHeight w:val="119"/>
          <w:jc w:val="center"/>
        </w:trPr>
        <w:tc>
          <w:tcPr>
            <w:tcW w:w="15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</w:p>
          <w:p w:rsidR="00773A9A" w:rsidRPr="00D760BD" w:rsidRDefault="00773A9A" w:rsidP="00773A9A">
            <w:pPr>
              <w:pStyle w:val="Table"/>
            </w:pPr>
            <w:r w:rsidRPr="00D760BD">
              <w:t>Подпрограмма 1 «Автомобильный транспорт»</w:t>
            </w:r>
          </w:p>
        </w:tc>
      </w:tr>
      <w:tr w:rsidR="00773A9A" w:rsidRPr="00D760BD" w:rsidTr="00773A9A">
        <w:trPr>
          <w:trHeight w:val="56"/>
          <w:jc w:val="center"/>
        </w:trPr>
        <w:tc>
          <w:tcPr>
            <w:tcW w:w="15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A9A" w:rsidRPr="00D760BD" w:rsidRDefault="00773A9A" w:rsidP="00773A9A">
            <w:pPr>
              <w:pStyle w:val="Table"/>
            </w:pPr>
            <w:r w:rsidRPr="00D760BD">
              <w:t>Подпрограмма 1. Обеспечение доступности и повышение качества транспортных услуг автомобильным транспортом</w:t>
            </w:r>
          </w:p>
        </w:tc>
      </w:tr>
      <w:tr w:rsidR="00773A9A" w:rsidRPr="00D760BD" w:rsidTr="00773A9A">
        <w:trPr>
          <w:trHeight w:val="1172"/>
          <w:jc w:val="center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1.1.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73A9A" w:rsidRPr="00D760BD" w:rsidRDefault="00773A9A" w:rsidP="00773A9A">
            <w:pPr>
              <w:pStyle w:val="Table"/>
            </w:pPr>
            <w:r w:rsidRPr="00D760BD">
              <w:t>Субсидии предприятиям автомобильного транспорта на возмещение недополученных доходов от пассажирских перевозок внутри поселения.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Отдел муниципального хозяйства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бюджет поселения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7620,8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4620,8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3 000,0</w:t>
            </w:r>
          </w:p>
        </w:tc>
      </w:tr>
      <w:tr w:rsidR="00773A9A" w:rsidRPr="00D760BD" w:rsidTr="00773A9A">
        <w:trPr>
          <w:trHeight w:val="881"/>
          <w:jc w:val="center"/>
        </w:trPr>
        <w:tc>
          <w:tcPr>
            <w:tcW w:w="6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13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09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Окружной бюджет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6627.5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6627.5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</w:tr>
      <w:tr w:rsidR="00773A9A" w:rsidRPr="00D760BD" w:rsidTr="00773A9A">
        <w:trPr>
          <w:trHeight w:val="117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4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A9A" w:rsidRPr="00D760BD" w:rsidRDefault="00773A9A" w:rsidP="00773A9A">
            <w:pPr>
              <w:pStyle w:val="Table"/>
            </w:pPr>
            <w:r w:rsidRPr="00D760BD">
              <w:t>Итого по подпрограмме 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 xml:space="preserve">всего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  <w:rPr>
                <w:b/>
              </w:rPr>
            </w:pPr>
            <w:r w:rsidRPr="00D760BD">
              <w:t>11248,3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  <w:rPr>
                <w:b/>
              </w:rPr>
            </w:pPr>
            <w:r w:rsidRPr="00D760BD">
              <w:t>11248,3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3 000,0</w:t>
            </w:r>
          </w:p>
        </w:tc>
      </w:tr>
      <w:tr w:rsidR="00773A9A" w:rsidRPr="00D760BD" w:rsidTr="00773A9A">
        <w:trPr>
          <w:trHeight w:val="510"/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42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3A9A" w:rsidRPr="00D760BD" w:rsidRDefault="00773A9A" w:rsidP="00773A9A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бюджет поселения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  <w:rPr>
                <w:b/>
              </w:rPr>
            </w:pPr>
            <w:r w:rsidRPr="00D760BD">
              <w:t>7620,8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  <w:rPr>
                <w:b/>
              </w:rPr>
            </w:pPr>
            <w:r w:rsidRPr="00D760BD">
              <w:t>4620,8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A9A" w:rsidRPr="00D760BD" w:rsidRDefault="00773A9A" w:rsidP="00773A9A">
            <w:pPr>
              <w:pStyle w:val="Table"/>
            </w:pPr>
            <w:r w:rsidRPr="00D760BD">
              <w:t>3 000,0</w:t>
            </w:r>
          </w:p>
        </w:tc>
      </w:tr>
    </w:tbl>
    <w:p w:rsidR="00D760BD" w:rsidRPr="00773A9A" w:rsidRDefault="00D760BD" w:rsidP="00773A9A">
      <w:pPr>
        <w:ind w:left="567" w:firstLine="0"/>
      </w:pPr>
    </w:p>
    <w:p w:rsidR="00D760BD" w:rsidRPr="00773A9A" w:rsidRDefault="00D760BD" w:rsidP="00773A9A">
      <w:pPr>
        <w:ind w:left="567" w:firstLine="0"/>
      </w:pPr>
    </w:p>
    <w:p w:rsidR="00773A9A" w:rsidRDefault="00773A9A">
      <w:pPr>
        <w:spacing w:after="200" w:line="276" w:lineRule="auto"/>
        <w:ind w:firstLine="0"/>
        <w:jc w:val="left"/>
      </w:pPr>
      <w:r>
        <w:br w:type="page"/>
      </w:r>
    </w:p>
    <w:p w:rsidR="00D760BD" w:rsidRPr="00773A9A" w:rsidRDefault="00D760B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D3650" w:rsidRPr="00773A9A" w:rsidRDefault="001D3650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760BD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4" w:name="приложение4"/>
      <w:r w:rsidRPr="00773A9A">
        <w:rPr>
          <w:rFonts w:cs="Arial"/>
          <w:b/>
          <w:bCs/>
          <w:kern w:val="28"/>
          <w:sz w:val="32"/>
          <w:szCs w:val="32"/>
        </w:rPr>
        <w:t>Приложение</w:t>
      </w:r>
      <w:r w:rsidR="004240CD" w:rsidRPr="00773A9A">
        <w:rPr>
          <w:rFonts w:cs="Arial"/>
          <w:b/>
          <w:bCs/>
          <w:kern w:val="28"/>
          <w:sz w:val="32"/>
          <w:szCs w:val="32"/>
        </w:rPr>
        <w:t xml:space="preserve"> </w:t>
      </w:r>
      <w:r w:rsidR="005D22AE" w:rsidRPr="00773A9A">
        <w:rPr>
          <w:rFonts w:cs="Arial"/>
          <w:b/>
          <w:bCs/>
          <w:kern w:val="28"/>
          <w:sz w:val="32"/>
          <w:szCs w:val="32"/>
        </w:rPr>
        <w:t>4</w:t>
      </w:r>
    </w:p>
    <w:bookmarkEnd w:id="4"/>
    <w:p w:rsid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415502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4240CD" w:rsidRPr="00773A9A" w:rsidRDefault="004240C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от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03.05.</w:t>
      </w:r>
      <w:r w:rsidRPr="00773A9A">
        <w:rPr>
          <w:rFonts w:cs="Arial"/>
          <w:b/>
          <w:bCs/>
          <w:kern w:val="28"/>
          <w:sz w:val="32"/>
          <w:szCs w:val="32"/>
        </w:rPr>
        <w:t>2017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№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335</w:t>
      </w:r>
    </w:p>
    <w:p w:rsidR="00415502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15502" w:rsidRPr="00D760BD" w:rsidRDefault="00415502" w:rsidP="00415502">
      <w:pPr>
        <w:pStyle w:val="ConsPlusTitle"/>
        <w:jc w:val="right"/>
        <w:rPr>
          <w:b w:val="0"/>
          <w:sz w:val="24"/>
          <w:szCs w:val="28"/>
        </w:rPr>
      </w:pPr>
      <w:r w:rsidRPr="00D760BD">
        <w:rPr>
          <w:b w:val="0"/>
          <w:sz w:val="24"/>
          <w:szCs w:val="28"/>
        </w:rPr>
        <w:t>таблица</w:t>
      </w:r>
      <w:r w:rsidR="00D760BD" w:rsidRPr="00D760BD">
        <w:rPr>
          <w:b w:val="0"/>
          <w:sz w:val="24"/>
          <w:szCs w:val="28"/>
        </w:rPr>
        <w:t xml:space="preserve"> № </w:t>
      </w:r>
      <w:r w:rsidR="005D22AE" w:rsidRPr="00D760BD">
        <w:rPr>
          <w:b w:val="0"/>
          <w:sz w:val="24"/>
          <w:szCs w:val="28"/>
        </w:rPr>
        <w:t>3</w:t>
      </w:r>
    </w:p>
    <w:p w:rsidR="0096114D" w:rsidRPr="00773A9A" w:rsidRDefault="0096114D" w:rsidP="00773A9A">
      <w:pPr>
        <w:pStyle w:val="ConsPlusTitle"/>
        <w:jc w:val="center"/>
        <w:rPr>
          <w:iCs/>
          <w:sz w:val="30"/>
          <w:szCs w:val="28"/>
        </w:rPr>
      </w:pPr>
      <w:r w:rsidRPr="00773A9A">
        <w:rPr>
          <w:iCs/>
          <w:sz w:val="30"/>
          <w:szCs w:val="28"/>
        </w:rPr>
        <w:t xml:space="preserve">Целевые показатели и (или) индикаторы муниципальной программы </w:t>
      </w:r>
    </w:p>
    <w:p w:rsidR="0096114D" w:rsidRPr="00773A9A" w:rsidRDefault="0096114D" w:rsidP="00773A9A"/>
    <w:tbl>
      <w:tblPr>
        <w:tblW w:w="15114" w:type="dxa"/>
        <w:jc w:val="center"/>
        <w:tblInd w:w="-449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8"/>
        <w:gridCol w:w="4394"/>
        <w:gridCol w:w="2269"/>
        <w:gridCol w:w="1134"/>
        <w:gridCol w:w="1134"/>
        <w:gridCol w:w="1264"/>
        <w:gridCol w:w="1275"/>
        <w:gridCol w:w="1276"/>
        <w:gridCol w:w="1670"/>
      </w:tblGrid>
      <w:tr w:rsidR="003B4ABD" w:rsidRPr="00D760BD" w:rsidTr="00415502">
        <w:trPr>
          <w:trHeight w:val="415"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D760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 xml:space="preserve"> № </w:t>
            </w:r>
            <w:r w:rsidR="003B4ABD" w:rsidRPr="00D760BD">
              <w:rPr>
                <w:lang w:eastAsia="en-US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 xml:space="preserve">Наименование целевых показателей и (или) индикаторов муниципальной программы 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>Базовое</w:t>
            </w:r>
          </w:p>
          <w:p w:rsidR="003B4ABD" w:rsidRPr="00D760BD" w:rsidRDefault="003B4A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>значение целевого показателя и (или) индикатора на начало реализации муниципальной программы</w:t>
            </w:r>
          </w:p>
        </w:tc>
        <w:tc>
          <w:tcPr>
            <w:tcW w:w="6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 xml:space="preserve">Значения целевого показателя и (или) индикатора </w:t>
            </w:r>
          </w:p>
          <w:p w:rsidR="003B4ABD" w:rsidRPr="00D760BD" w:rsidRDefault="003B4A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>по годам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0"/>
              <w:rPr>
                <w:lang w:eastAsia="en-US"/>
              </w:rPr>
            </w:pPr>
            <w:r w:rsidRPr="00D760BD">
              <w:rPr>
                <w:lang w:eastAsia="en-US"/>
              </w:rPr>
              <w:t>Значение целевого показателя и (или) индикатора на момент окончания</w:t>
            </w:r>
            <w:r w:rsidR="00D760BD" w:rsidRPr="00D760BD">
              <w:rPr>
                <w:lang w:eastAsia="en-US"/>
              </w:rPr>
              <w:t xml:space="preserve"> </w:t>
            </w:r>
            <w:r w:rsidRPr="00D760BD">
              <w:rPr>
                <w:lang w:eastAsia="en-US"/>
              </w:rPr>
              <w:t>действия муниципальной программы</w:t>
            </w:r>
          </w:p>
        </w:tc>
      </w:tr>
      <w:tr w:rsidR="003B4ABD" w:rsidRPr="00D760BD" w:rsidTr="00415502">
        <w:trPr>
          <w:trHeight w:val="800"/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ABD" w:rsidRPr="00D760BD" w:rsidRDefault="003B4ABD" w:rsidP="00773A9A">
            <w:pPr>
              <w:pStyle w:val="Table0"/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ABD" w:rsidRPr="00D760BD" w:rsidRDefault="003B4ABD" w:rsidP="00773A9A">
            <w:pPr>
              <w:pStyle w:val="Table"/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ABD" w:rsidRPr="00D760BD" w:rsidRDefault="003B4ABD" w:rsidP="00773A9A">
            <w:pPr>
              <w:pStyle w:val="Table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2016 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2017 г.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2018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3B4ABD" w:rsidP="00773A9A">
            <w:pPr>
              <w:pStyle w:val="Table"/>
            </w:pPr>
            <w:r w:rsidRPr="00D760BD">
              <w:t>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3B4ABD" w:rsidP="00773A9A">
            <w:pPr>
              <w:pStyle w:val="Table"/>
            </w:pPr>
            <w:r w:rsidRPr="00D760BD">
              <w:t>2020 г.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ABD" w:rsidRPr="00D760BD" w:rsidRDefault="003B4ABD" w:rsidP="00773A9A">
            <w:pPr>
              <w:pStyle w:val="Table"/>
            </w:pPr>
          </w:p>
        </w:tc>
      </w:tr>
      <w:tr w:rsidR="003B4ABD" w:rsidRPr="00D760BD" w:rsidTr="00415502">
        <w:trPr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  <w:rPr>
                <w:lang w:eastAsia="en-US"/>
              </w:rPr>
            </w:pPr>
            <w:r w:rsidRPr="00D760BD">
              <w:rPr>
                <w:lang w:eastAsia="en-US"/>
              </w:rPr>
              <w:t>7</w:t>
            </w:r>
          </w:p>
        </w:tc>
      </w:tr>
      <w:tr w:rsidR="003B4ABD" w:rsidRPr="00D760BD" w:rsidTr="00415502">
        <w:trPr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</w:pPr>
            <w:r w:rsidRPr="00D760BD">
              <w:t>1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783FC9" w:rsidP="00773A9A">
            <w:pPr>
              <w:pStyle w:val="Table"/>
            </w:pPr>
            <w:r w:rsidRPr="00D760BD">
              <w:t>Сокращение числа зарегистрированных дорожно-транспортных происшествий</w:t>
            </w:r>
            <w:r w:rsidR="00E86FA2" w:rsidRPr="00D760BD">
              <w:t xml:space="preserve">, </w:t>
            </w:r>
            <w:r w:rsidR="00C44909" w:rsidRPr="00D760BD">
              <w:t>(</w:t>
            </w:r>
            <w:r w:rsidR="00E86FA2" w:rsidRPr="00D760BD">
              <w:t>ед.</w:t>
            </w:r>
            <w:r w:rsidR="00C44909" w:rsidRPr="00D760BD">
              <w:t>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E40BE" w:rsidP="00773A9A">
            <w:pPr>
              <w:pStyle w:val="Table"/>
            </w:pPr>
            <w:r w:rsidRPr="00D760BD">
              <w:t>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E40BE" w:rsidP="00773A9A">
            <w:pPr>
              <w:pStyle w:val="Table"/>
            </w:pPr>
            <w:r w:rsidRPr="00D760BD"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E40BE" w:rsidP="00773A9A">
            <w:pPr>
              <w:pStyle w:val="Table"/>
            </w:pPr>
            <w:r w:rsidRPr="00D760BD">
              <w:t>33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E40BE" w:rsidP="00773A9A">
            <w:pPr>
              <w:pStyle w:val="Table"/>
            </w:pPr>
            <w:r w:rsidRPr="00D760BD">
              <w:t>31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E40BE" w:rsidP="00773A9A">
            <w:pPr>
              <w:pStyle w:val="Table"/>
            </w:pPr>
            <w:r w:rsidRPr="00D760BD"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E40BE" w:rsidP="00773A9A">
            <w:pPr>
              <w:pStyle w:val="Table"/>
            </w:pPr>
            <w:r w:rsidRPr="00D760BD">
              <w:t>28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86FA2" w:rsidP="00773A9A">
            <w:pPr>
              <w:pStyle w:val="Table"/>
            </w:pPr>
            <w:r w:rsidRPr="00D760BD">
              <w:t>28</w:t>
            </w:r>
          </w:p>
        </w:tc>
      </w:tr>
      <w:tr w:rsidR="003B4ABD" w:rsidRPr="00D760BD" w:rsidTr="00415502">
        <w:trPr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ABD" w:rsidRPr="00D760BD" w:rsidRDefault="003B4ABD" w:rsidP="00773A9A">
            <w:pPr>
              <w:pStyle w:val="Table"/>
            </w:pPr>
            <w:r w:rsidRPr="00D760BD">
              <w:t>2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3B4ABD" w:rsidP="00773A9A">
            <w:pPr>
              <w:pStyle w:val="Table"/>
            </w:pPr>
            <w:r w:rsidRPr="00D760BD">
              <w:t xml:space="preserve">Протяженность сети автомобильных дорог общего пользования местного значения, не соответствующих нормативным требованиям, </w:t>
            </w:r>
            <w:r w:rsidR="00C44909" w:rsidRPr="00D760BD">
              <w:t>(</w:t>
            </w:r>
            <w:r w:rsidRPr="00D760BD">
              <w:t>км.</w:t>
            </w:r>
            <w:r w:rsidR="00C44909" w:rsidRPr="00D760BD">
              <w:t>)</w:t>
            </w:r>
            <w:r w:rsidRPr="00D760BD">
              <w:t>;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3B4ABD" w:rsidP="00773A9A">
            <w:pPr>
              <w:pStyle w:val="Table"/>
            </w:pPr>
            <w:r w:rsidRPr="00D760BD">
              <w:t>20,9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783FC9" w:rsidP="00773A9A">
            <w:pPr>
              <w:pStyle w:val="Table"/>
            </w:pPr>
            <w:r w:rsidRPr="00D760BD">
              <w:t>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783FC9" w:rsidP="00773A9A">
            <w:pPr>
              <w:pStyle w:val="Table"/>
            </w:pPr>
            <w:r w:rsidRPr="00D760BD">
              <w:t>10,15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783FC9" w:rsidP="00773A9A">
            <w:pPr>
              <w:pStyle w:val="Table"/>
            </w:pPr>
            <w:r w:rsidRPr="00D760BD">
              <w:t>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783FC9" w:rsidP="00773A9A">
            <w:pPr>
              <w:pStyle w:val="Table"/>
            </w:pPr>
            <w:r w:rsidRPr="00D760BD">
              <w:t>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783FC9" w:rsidP="00773A9A">
            <w:pPr>
              <w:pStyle w:val="Table"/>
            </w:pPr>
            <w:r w:rsidRPr="00D760BD">
              <w:t>9,4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86FA2" w:rsidP="00773A9A">
            <w:pPr>
              <w:pStyle w:val="Table"/>
            </w:pPr>
            <w:r w:rsidRPr="00D760BD">
              <w:t>9,4</w:t>
            </w:r>
          </w:p>
        </w:tc>
      </w:tr>
      <w:tr w:rsidR="003B4ABD" w:rsidRPr="00D760BD" w:rsidTr="00E319C8">
        <w:trPr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ABD" w:rsidRPr="00D760BD" w:rsidRDefault="003B4ABD" w:rsidP="00773A9A">
            <w:pPr>
              <w:pStyle w:val="Table"/>
            </w:pPr>
            <w:r w:rsidRPr="00D760BD">
              <w:t>3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6C5506" w:rsidP="00773A9A">
            <w:pPr>
              <w:pStyle w:val="Table"/>
            </w:pPr>
            <w:r w:rsidRPr="00D760BD">
              <w:t>Количество внедренных средств организации дорожного</w:t>
            </w:r>
            <w:r w:rsidR="004A2DA7" w:rsidRPr="00D760BD">
              <w:t xml:space="preserve"> </w:t>
            </w:r>
            <w:r w:rsidRPr="00D760BD">
              <w:t>движения</w:t>
            </w:r>
            <w:r w:rsidR="00C04B96" w:rsidRPr="00D760BD">
              <w:t>.</w:t>
            </w:r>
            <w:r w:rsidR="00E86FA2" w:rsidRPr="00D760BD">
              <w:t xml:space="preserve"> </w:t>
            </w:r>
            <w:r w:rsidR="00C04B96" w:rsidRPr="00D760BD">
              <w:lastRenderedPageBreak/>
              <w:t>(</w:t>
            </w:r>
            <w:r w:rsidR="00E86FA2" w:rsidRPr="00D760BD">
              <w:t>ед.</w:t>
            </w:r>
            <w:r w:rsidR="00C04B96" w:rsidRPr="00D760BD">
              <w:t>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6C5506" w:rsidP="00773A9A">
            <w:pPr>
              <w:pStyle w:val="Table"/>
            </w:pPr>
            <w:r w:rsidRPr="00D760BD"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204680" w:rsidP="00773A9A">
            <w:pPr>
              <w:pStyle w:val="Table"/>
            </w:pPr>
            <w:r w:rsidRPr="00D760BD"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204680" w:rsidP="00773A9A">
            <w:pPr>
              <w:pStyle w:val="Table"/>
            </w:pPr>
            <w:r w:rsidRPr="00D760BD">
              <w:t>10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204680" w:rsidP="00773A9A">
            <w:pPr>
              <w:pStyle w:val="Table"/>
            </w:pPr>
            <w:r w:rsidRPr="00D760BD"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204680" w:rsidP="00773A9A">
            <w:pPr>
              <w:pStyle w:val="Table"/>
            </w:pPr>
            <w:r w:rsidRPr="00D760BD"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204680" w:rsidP="00773A9A">
            <w:pPr>
              <w:pStyle w:val="Table"/>
            </w:pPr>
            <w:r w:rsidRPr="00D760BD">
              <w:t>25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ABD" w:rsidRPr="00D760BD" w:rsidRDefault="00E86FA2" w:rsidP="00773A9A">
            <w:pPr>
              <w:pStyle w:val="Table"/>
            </w:pPr>
            <w:r w:rsidRPr="00D760BD">
              <w:t>25</w:t>
            </w:r>
          </w:p>
        </w:tc>
      </w:tr>
      <w:tr w:rsidR="00E319C8" w:rsidRPr="00D760BD" w:rsidTr="00E319C8">
        <w:trPr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9C8" w:rsidRPr="00D760BD" w:rsidRDefault="00E319C8" w:rsidP="00773A9A">
            <w:pPr>
              <w:pStyle w:val="Table"/>
            </w:pPr>
            <w:r w:rsidRPr="00D760BD">
              <w:lastRenderedPageBreak/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C44909" w:rsidP="00773A9A">
            <w:pPr>
              <w:pStyle w:val="Table"/>
            </w:pPr>
            <w:r w:rsidRPr="00D760BD">
              <w:t>Пассажирооборот (</w:t>
            </w:r>
            <w:r w:rsidR="00C04B96" w:rsidRPr="00D760BD">
              <w:t>пасс. км</w:t>
            </w:r>
            <w:r w:rsidRPr="00D760BD">
              <w:t>.)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AA4D27" w:rsidP="00773A9A">
            <w:pPr>
              <w:pStyle w:val="Table"/>
            </w:pPr>
            <w:r w:rsidRPr="00D760BD">
              <w:t>20088,0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AA4D27" w:rsidP="00773A9A">
            <w:pPr>
              <w:pStyle w:val="Table"/>
            </w:pPr>
            <w:r w:rsidRPr="00D760BD">
              <w:t>20880,3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4E3191" w:rsidP="00773A9A">
            <w:pPr>
              <w:pStyle w:val="Table"/>
            </w:pPr>
            <w:r w:rsidRPr="00D760BD">
              <w:t>21000,0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4E3191" w:rsidP="00773A9A">
            <w:pPr>
              <w:pStyle w:val="Table"/>
            </w:pPr>
            <w:r w:rsidRPr="00D760BD">
              <w:t>21400,0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4E3191" w:rsidP="00773A9A">
            <w:pPr>
              <w:pStyle w:val="Table"/>
            </w:pPr>
            <w:r w:rsidRPr="00D760BD">
              <w:t>21800,0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4E3191" w:rsidP="00773A9A">
            <w:pPr>
              <w:pStyle w:val="Table"/>
            </w:pPr>
            <w:r w:rsidRPr="00D760BD">
              <w:t>22200,0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9C8" w:rsidRPr="00D760BD" w:rsidRDefault="004E3191" w:rsidP="00773A9A">
            <w:pPr>
              <w:pStyle w:val="Table"/>
            </w:pPr>
            <w:r w:rsidRPr="00D760BD">
              <w:t>22200,0</w:t>
            </w:r>
          </w:p>
        </w:tc>
      </w:tr>
    </w:tbl>
    <w:p w:rsidR="00FE2812" w:rsidRDefault="00FE2812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  <w:bookmarkStart w:id="5" w:name="Par768"/>
      <w:bookmarkEnd w:id="5"/>
    </w:p>
    <w:p w:rsidR="00773A9A" w:rsidRDefault="00773A9A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773A9A" w:rsidRDefault="00773A9A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773A9A" w:rsidRDefault="00773A9A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773A9A" w:rsidRPr="00D760BD" w:rsidRDefault="00773A9A" w:rsidP="005D22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  <w:sectPr w:rsidR="00773A9A" w:rsidRPr="00D760BD" w:rsidSect="002750E4">
          <w:headerReference w:type="first" r:id="rId18"/>
          <w:pgSz w:w="16838" w:h="11906" w:orient="landscape"/>
          <w:pgMar w:top="1134" w:right="567" w:bottom="567" w:left="1134" w:header="709" w:footer="709" w:gutter="0"/>
          <w:cols w:space="708"/>
          <w:titlePg/>
          <w:docGrid w:linePitch="360"/>
        </w:sect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760BD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6" w:name="приложение5"/>
      <w:bookmarkEnd w:id="6"/>
      <w:r w:rsidRPr="00773A9A">
        <w:rPr>
          <w:rFonts w:cs="Arial"/>
          <w:b/>
          <w:bCs/>
          <w:kern w:val="28"/>
          <w:sz w:val="32"/>
          <w:szCs w:val="32"/>
        </w:rPr>
        <w:t>Приложение</w:t>
      </w:r>
      <w:r w:rsidR="004240CD" w:rsidRPr="00773A9A">
        <w:rPr>
          <w:rFonts w:cs="Arial"/>
          <w:b/>
          <w:bCs/>
          <w:kern w:val="28"/>
          <w:sz w:val="32"/>
          <w:szCs w:val="32"/>
        </w:rPr>
        <w:t xml:space="preserve"> </w:t>
      </w:r>
      <w:r w:rsidRPr="00773A9A">
        <w:rPr>
          <w:rFonts w:cs="Arial"/>
          <w:b/>
          <w:bCs/>
          <w:kern w:val="28"/>
          <w:sz w:val="32"/>
          <w:szCs w:val="32"/>
        </w:rPr>
        <w:t>5</w:t>
      </w:r>
    </w:p>
    <w:p w:rsid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415502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 Березовского района </w:t>
      </w:r>
    </w:p>
    <w:p w:rsidR="004240CD" w:rsidRPr="00773A9A" w:rsidRDefault="004240CD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73A9A">
        <w:rPr>
          <w:rFonts w:cs="Arial"/>
          <w:b/>
          <w:bCs/>
          <w:kern w:val="28"/>
          <w:sz w:val="32"/>
          <w:szCs w:val="32"/>
        </w:rPr>
        <w:t xml:space="preserve">от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03.05.</w:t>
      </w:r>
      <w:r w:rsidRPr="00773A9A">
        <w:rPr>
          <w:rFonts w:cs="Arial"/>
          <w:b/>
          <w:bCs/>
          <w:kern w:val="28"/>
          <w:sz w:val="32"/>
          <w:szCs w:val="32"/>
        </w:rPr>
        <w:t>2017</w:t>
      </w:r>
      <w:r w:rsidR="00D760BD" w:rsidRPr="00773A9A">
        <w:rPr>
          <w:rFonts w:cs="Arial"/>
          <w:b/>
          <w:bCs/>
          <w:kern w:val="28"/>
          <w:sz w:val="32"/>
          <w:szCs w:val="32"/>
        </w:rPr>
        <w:t xml:space="preserve"> № </w:t>
      </w:r>
      <w:r w:rsidR="00C576E6" w:rsidRPr="00773A9A">
        <w:rPr>
          <w:rFonts w:cs="Arial"/>
          <w:b/>
          <w:bCs/>
          <w:kern w:val="28"/>
          <w:sz w:val="32"/>
          <w:szCs w:val="32"/>
        </w:rPr>
        <w:t>335</w:t>
      </w:r>
    </w:p>
    <w:p w:rsidR="00415502" w:rsidRPr="00773A9A" w:rsidRDefault="00415502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73A9A" w:rsidRPr="00773A9A" w:rsidRDefault="00773A9A" w:rsidP="00773A9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A3B1E" w:rsidRDefault="00EA3B1E" w:rsidP="00415502">
      <w:pPr>
        <w:widowControl w:val="0"/>
        <w:autoSpaceDE w:val="0"/>
        <w:autoSpaceDN w:val="0"/>
        <w:adjustRightInd w:val="0"/>
        <w:jc w:val="right"/>
        <w:rPr>
          <w:rFonts w:cs="Arial"/>
          <w:bCs/>
          <w:szCs w:val="28"/>
        </w:rPr>
      </w:pPr>
      <w:r w:rsidRPr="00D760BD">
        <w:rPr>
          <w:rFonts w:cs="Arial"/>
          <w:bCs/>
          <w:szCs w:val="28"/>
        </w:rPr>
        <w:t>таблица</w:t>
      </w:r>
      <w:r w:rsidR="00D760BD" w:rsidRPr="00D760BD">
        <w:rPr>
          <w:rFonts w:cs="Arial"/>
          <w:bCs/>
          <w:szCs w:val="28"/>
        </w:rPr>
        <w:t xml:space="preserve"> № </w:t>
      </w:r>
      <w:r w:rsidRPr="00D760BD">
        <w:rPr>
          <w:rFonts w:cs="Arial"/>
          <w:bCs/>
          <w:szCs w:val="28"/>
        </w:rPr>
        <w:t>4</w:t>
      </w:r>
    </w:p>
    <w:p w:rsidR="00773A9A" w:rsidRDefault="00773A9A" w:rsidP="00415502">
      <w:pPr>
        <w:widowControl w:val="0"/>
        <w:autoSpaceDE w:val="0"/>
        <w:autoSpaceDN w:val="0"/>
        <w:adjustRightInd w:val="0"/>
        <w:jc w:val="right"/>
        <w:rPr>
          <w:rFonts w:cs="Arial"/>
          <w:bCs/>
          <w:szCs w:val="28"/>
        </w:rPr>
      </w:pPr>
    </w:p>
    <w:p w:rsidR="00773A9A" w:rsidRDefault="00773A9A" w:rsidP="00415502">
      <w:pPr>
        <w:widowControl w:val="0"/>
        <w:autoSpaceDE w:val="0"/>
        <w:autoSpaceDN w:val="0"/>
        <w:adjustRightInd w:val="0"/>
        <w:jc w:val="right"/>
        <w:rPr>
          <w:rFonts w:cs="Arial"/>
          <w:bCs/>
          <w:szCs w:val="28"/>
        </w:rPr>
      </w:pPr>
    </w:p>
    <w:p w:rsidR="00773A9A" w:rsidRPr="00773A9A" w:rsidRDefault="00773A9A" w:rsidP="00773A9A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773A9A">
        <w:rPr>
          <w:rFonts w:cs="Arial"/>
          <w:b/>
          <w:bCs/>
          <w:iCs/>
          <w:sz w:val="30"/>
          <w:szCs w:val="28"/>
        </w:rPr>
        <w:t>Перечень основных программных мероприятий</w:t>
      </w:r>
    </w:p>
    <w:p w:rsidR="00773A9A" w:rsidRPr="00D760BD" w:rsidRDefault="00773A9A" w:rsidP="00415502">
      <w:pPr>
        <w:widowControl w:val="0"/>
        <w:autoSpaceDE w:val="0"/>
        <w:autoSpaceDN w:val="0"/>
        <w:adjustRightInd w:val="0"/>
        <w:jc w:val="right"/>
        <w:rPr>
          <w:rFonts w:cs="Arial"/>
          <w:bCs/>
          <w:szCs w:val="28"/>
        </w:rPr>
      </w:pPr>
    </w:p>
    <w:tbl>
      <w:tblPr>
        <w:tblW w:w="153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985"/>
        <w:gridCol w:w="141"/>
        <w:gridCol w:w="1701"/>
        <w:gridCol w:w="1276"/>
        <w:gridCol w:w="992"/>
        <w:gridCol w:w="1701"/>
        <w:gridCol w:w="1701"/>
        <w:gridCol w:w="1701"/>
        <w:gridCol w:w="1701"/>
        <w:gridCol w:w="1702"/>
      </w:tblGrid>
      <w:tr w:rsidR="00502F18" w:rsidRPr="00D760BD" w:rsidTr="000E75FD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D760BD" w:rsidP="00773A9A">
            <w:pPr>
              <w:pStyle w:val="Table0"/>
            </w:pPr>
            <w:r w:rsidRPr="00D760BD">
              <w:t xml:space="preserve"> № </w:t>
            </w:r>
            <w:r w:rsidR="00502F18" w:rsidRPr="00D760BD">
              <w:t>п/п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433CBB" w:rsidP="00773A9A">
            <w:pPr>
              <w:pStyle w:val="Table0"/>
            </w:pPr>
            <w:r w:rsidRPr="00D760BD">
              <w:t>Основное м</w:t>
            </w:r>
            <w:r w:rsidR="00502F18" w:rsidRPr="00D760BD">
              <w:t>ероприяти</w:t>
            </w:r>
            <w:r w:rsidRPr="00D760BD">
              <w:t>е</w:t>
            </w:r>
            <w:r w:rsidR="00502F18" w:rsidRPr="00D760BD">
              <w:t xml:space="preserve"> муниципальной программы</w:t>
            </w:r>
            <w:r w:rsidRPr="00D760BD">
              <w:t xml:space="preserve"> (связь мероприятий с показателями муниципальной программы)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F18" w:rsidRPr="00D760BD" w:rsidRDefault="00433CBB" w:rsidP="00773A9A">
            <w:pPr>
              <w:pStyle w:val="Table0"/>
            </w:pPr>
            <w:r w:rsidRPr="00D760BD">
              <w:t>Ответственный исполнитель</w:t>
            </w:r>
            <w:r w:rsidR="00502F18" w:rsidRPr="00D760BD">
              <w:t xml:space="preserve"> </w:t>
            </w:r>
            <w:r w:rsidRPr="00D760BD">
              <w:t>(</w:t>
            </w:r>
            <w:r w:rsidR="00502F18" w:rsidRPr="00D760BD">
              <w:t>соисполнитель</w:t>
            </w:r>
            <w:r w:rsidRPr="00D760BD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0"/>
            </w:pPr>
            <w:r w:rsidRPr="00D760BD">
              <w:t>Источник</w:t>
            </w:r>
            <w:r w:rsidR="00433CBB" w:rsidRPr="00D760BD">
              <w:t>и</w:t>
            </w:r>
            <w:r w:rsidRPr="00D760BD">
              <w:t xml:space="preserve"> </w:t>
            </w:r>
            <w:proofErr w:type="spellStart"/>
            <w:r w:rsidRPr="00D760BD">
              <w:t>финанси-рования</w:t>
            </w:r>
            <w:proofErr w:type="spellEnd"/>
          </w:p>
        </w:tc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0"/>
            </w:pPr>
            <w:r w:rsidRPr="00D760BD">
              <w:t>Финансовые затраты на реализацию (тыс. рублей)</w:t>
            </w:r>
          </w:p>
        </w:tc>
      </w:tr>
      <w:tr w:rsidR="00502F18" w:rsidRPr="00D760BD" w:rsidTr="000E75FD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F18" w:rsidRPr="00D760BD" w:rsidRDefault="00502F18" w:rsidP="00773A9A">
            <w:pPr>
              <w:pStyle w:val="Table0"/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F18" w:rsidRPr="00D760BD" w:rsidRDefault="00502F18" w:rsidP="00773A9A">
            <w:pPr>
              <w:pStyle w:val="Table0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F18" w:rsidRPr="00D760BD" w:rsidRDefault="00502F18" w:rsidP="00773A9A">
            <w:pPr>
              <w:pStyle w:val="Table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F18" w:rsidRPr="00D760BD" w:rsidRDefault="00502F18" w:rsidP="00773A9A">
            <w:pPr>
              <w:pStyle w:val="Table0"/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"/>
            </w:pPr>
            <w:r w:rsidRPr="00D760BD">
              <w:t>всего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D760BD" w:rsidP="00773A9A">
            <w:pPr>
              <w:pStyle w:val="Table"/>
            </w:pPr>
            <w:r w:rsidRPr="00D760BD">
              <w:t xml:space="preserve"> </w:t>
            </w:r>
          </w:p>
        </w:tc>
      </w:tr>
      <w:tr w:rsidR="00783DA2" w:rsidRPr="00D760BD" w:rsidTr="000E75FD">
        <w:trPr>
          <w:trHeight w:val="66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3DA2" w:rsidRPr="00D760BD" w:rsidRDefault="00783DA2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3DA2" w:rsidRPr="00D760BD" w:rsidRDefault="00783DA2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A2" w:rsidRPr="00D760BD" w:rsidRDefault="00783DA2" w:rsidP="00773A9A">
            <w:pPr>
              <w:pStyle w:val="Tabl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3DA2" w:rsidRPr="00D760BD" w:rsidRDefault="00783DA2" w:rsidP="00773A9A">
            <w:pPr>
              <w:pStyle w:val="Table"/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3DA2" w:rsidRPr="00D760BD" w:rsidRDefault="00783DA2" w:rsidP="00773A9A">
            <w:pPr>
              <w:pStyle w:val="Table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A2" w:rsidRPr="00D760BD" w:rsidRDefault="00783DA2" w:rsidP="00773A9A">
            <w:pPr>
              <w:pStyle w:val="Table"/>
            </w:pPr>
            <w:r w:rsidRPr="00D760BD">
              <w:t>2016 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A2" w:rsidRPr="00D760BD" w:rsidRDefault="00783DA2" w:rsidP="00773A9A">
            <w:pPr>
              <w:pStyle w:val="Table"/>
            </w:pPr>
            <w:r w:rsidRPr="00D760BD">
              <w:t>2017 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A2" w:rsidRPr="00D760BD" w:rsidRDefault="00783DA2" w:rsidP="00773A9A">
            <w:pPr>
              <w:pStyle w:val="Table"/>
            </w:pPr>
            <w:r w:rsidRPr="00D760BD">
              <w:t>2018 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DA2" w:rsidRPr="00D760BD" w:rsidRDefault="00783DA2" w:rsidP="00773A9A">
            <w:pPr>
              <w:pStyle w:val="Table"/>
            </w:pPr>
            <w:r w:rsidRPr="00D760BD">
              <w:t>2019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A2" w:rsidRPr="00D760BD" w:rsidRDefault="00783DA2" w:rsidP="00773A9A">
            <w:pPr>
              <w:pStyle w:val="Table"/>
            </w:pPr>
            <w:r w:rsidRPr="00D760BD">
              <w:t>2020 г.</w:t>
            </w:r>
          </w:p>
        </w:tc>
      </w:tr>
      <w:tr w:rsidR="00502F18" w:rsidRPr="00D760BD" w:rsidTr="00502F18">
        <w:trPr>
          <w:trHeight w:val="480"/>
        </w:trPr>
        <w:tc>
          <w:tcPr>
            <w:tcW w:w="153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"/>
            </w:pPr>
            <w:r w:rsidRPr="00D760BD">
              <w:t xml:space="preserve">Цель: </w:t>
            </w:r>
            <w:r w:rsidR="00D760BD" w:rsidRPr="00D760BD">
              <w:t>«</w:t>
            </w:r>
            <w:r w:rsidRPr="00D760BD">
              <w:t>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</w:t>
            </w:r>
            <w:r w:rsidR="00D760BD" w:rsidRPr="00D760BD">
              <w:t>»</w:t>
            </w:r>
          </w:p>
        </w:tc>
      </w:tr>
      <w:tr w:rsidR="00502F18" w:rsidRPr="00D760BD" w:rsidTr="00502F18">
        <w:trPr>
          <w:trHeight w:val="300"/>
        </w:trPr>
        <w:tc>
          <w:tcPr>
            <w:tcW w:w="153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"/>
            </w:pPr>
            <w:r w:rsidRPr="00D760BD">
              <w:t>Подпрограмма 1</w:t>
            </w:r>
            <w:r w:rsidR="00D760BD" w:rsidRPr="00D760BD">
              <w:t xml:space="preserve"> «</w:t>
            </w:r>
            <w:r w:rsidRPr="00D760BD">
              <w:t>Автомобильный транспорт</w:t>
            </w:r>
            <w:r w:rsidR="00D760BD" w:rsidRPr="00D760BD">
              <w:t>»</w:t>
            </w:r>
          </w:p>
        </w:tc>
      </w:tr>
      <w:tr w:rsidR="00502F18" w:rsidRPr="00D760BD" w:rsidTr="00502F18">
        <w:trPr>
          <w:trHeight w:val="300"/>
        </w:trPr>
        <w:tc>
          <w:tcPr>
            <w:tcW w:w="153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"/>
            </w:pPr>
            <w:r w:rsidRPr="00D760BD">
              <w:t>Задача: Обеспечение доступности и повышение качества транспортных услуг автомобильным транспортом</w:t>
            </w:r>
          </w:p>
        </w:tc>
      </w:tr>
      <w:tr w:rsidR="00C91836" w:rsidRPr="00D760BD" w:rsidTr="000E75FD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</w:t>
            </w:r>
            <w:r w:rsidR="00BB3037" w:rsidRPr="00D760BD">
              <w:t>.1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Обеспечение доступности</w:t>
            </w:r>
            <w:r w:rsidR="00D760BD" w:rsidRPr="00D760BD">
              <w:t xml:space="preserve"> </w:t>
            </w:r>
            <w:r w:rsidRPr="00D760BD">
              <w:t xml:space="preserve">и повышение качества транспортных услуг </w:t>
            </w:r>
            <w:r w:rsidRPr="00D760BD">
              <w:lastRenderedPageBreak/>
              <w:t>автомобильным транспортом</w:t>
            </w:r>
            <w:r w:rsidR="004E3191" w:rsidRPr="00D760BD">
              <w:t xml:space="preserve"> (4)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lastRenderedPageBreak/>
              <w:t xml:space="preserve"> Администрация района (отдел по гражданской защите </w:t>
            </w:r>
            <w:r w:rsidRPr="00D760BD">
              <w:lastRenderedPageBreak/>
              <w:t xml:space="preserve">населения, транспорту и связи)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lastRenderedPageBreak/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32523,3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5279,1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6242,0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6679,0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64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31073,3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3829,1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6242,0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6679,0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</w:tr>
      <w:tr w:rsidR="00C91836" w:rsidRPr="00D760BD" w:rsidTr="000E75FD">
        <w:trPr>
          <w:trHeight w:val="864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5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1.1</w:t>
            </w:r>
            <w:r w:rsidR="00BB3037" w:rsidRPr="00D760BD">
              <w:t>.1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Субсидии предприятиям автомобильного транспорта на возмещение недополученных доходов от пассажирских перевозок внутри поселения.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(отдел по гражданской защите населения, транспорту и связи)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32523,3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5279,1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6242,0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6679,0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</w:tr>
      <w:tr w:rsidR="00C91836" w:rsidRPr="00D760BD" w:rsidTr="000E75FD">
        <w:trPr>
          <w:trHeight w:val="846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1450,0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1450,0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8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47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31073,3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3829,1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6242,0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6679,0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</w:tr>
      <w:tr w:rsidR="00C91836" w:rsidRPr="00D760BD" w:rsidTr="000E75FD">
        <w:trPr>
          <w:trHeight w:val="847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204680">
        <w:trPr>
          <w:trHeight w:val="300"/>
        </w:trPr>
        <w:tc>
          <w:tcPr>
            <w:tcW w:w="4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Итого по подпрограмме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32523,3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5279,1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6242,0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6679,0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7161,6</w:t>
            </w:r>
          </w:p>
        </w:tc>
      </w:tr>
      <w:tr w:rsidR="00C91836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31073,3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3829,10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6242,00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6679,00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7161,60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7161,60</w:t>
            </w:r>
          </w:p>
        </w:tc>
      </w:tr>
      <w:tr w:rsidR="00C91836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502F18" w:rsidRPr="00D760BD" w:rsidTr="00502F18">
        <w:trPr>
          <w:trHeight w:val="300"/>
        </w:trPr>
        <w:tc>
          <w:tcPr>
            <w:tcW w:w="153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"/>
            </w:pPr>
            <w:r w:rsidRPr="00D760BD">
              <w:t>Подпрограмма 2</w:t>
            </w:r>
            <w:r w:rsidR="00D760BD" w:rsidRPr="00D760BD">
              <w:t xml:space="preserve"> «</w:t>
            </w:r>
            <w:r w:rsidRPr="00D760BD">
              <w:t>Дорожное хозяйство</w:t>
            </w:r>
            <w:r w:rsidR="00D760BD" w:rsidRPr="00D760BD">
              <w:t>»</w:t>
            </w:r>
          </w:p>
        </w:tc>
      </w:tr>
      <w:tr w:rsidR="00502F18" w:rsidRPr="00D760BD" w:rsidTr="00502F18">
        <w:trPr>
          <w:trHeight w:val="300"/>
        </w:trPr>
        <w:tc>
          <w:tcPr>
            <w:tcW w:w="153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18" w:rsidRPr="00D760BD" w:rsidRDefault="00502F18" w:rsidP="00773A9A">
            <w:pPr>
              <w:pStyle w:val="Table"/>
            </w:pPr>
            <w:r w:rsidRPr="00D760BD">
              <w:t>Задача .1, Сохранность автомобильных дорог общего пользования местного значения</w:t>
            </w:r>
          </w:p>
        </w:tc>
      </w:tr>
      <w:tr w:rsidR="00C91836" w:rsidRPr="00D760BD" w:rsidTr="000E75FD">
        <w:trPr>
          <w:trHeight w:val="46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D" w:rsidRPr="00D760BD" w:rsidRDefault="000F47B6" w:rsidP="00773A9A">
            <w:pPr>
              <w:pStyle w:val="Table"/>
            </w:pPr>
            <w:r w:rsidRPr="00D760BD">
              <w:t>2</w:t>
            </w:r>
            <w:r w:rsidR="00C91836" w:rsidRPr="00D760BD">
              <w:t>.</w:t>
            </w:r>
            <w:r w:rsidR="000E75FD" w:rsidRPr="00D760BD">
              <w:t>1</w:t>
            </w:r>
          </w:p>
          <w:p w:rsidR="00D760BD" w:rsidRPr="00D760BD" w:rsidRDefault="00D760BD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Содержание уличной дорожной сети </w:t>
            </w:r>
            <w:proofErr w:type="spellStart"/>
            <w:r w:rsidRPr="00D760BD">
              <w:t>гп</w:t>
            </w:r>
            <w:proofErr w:type="spellEnd"/>
            <w:r w:rsidRPr="00D760BD">
              <w:t>. Березово</w:t>
            </w:r>
            <w:r w:rsidR="00A13E4E" w:rsidRPr="00D760BD">
              <w:t xml:space="preserve"> (2)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жилищно-коммунальному хозяйству)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8F5764" w:rsidP="00773A9A">
            <w:pPr>
              <w:pStyle w:val="Table"/>
            </w:pPr>
            <w:r w:rsidRPr="00D760BD">
              <w:t>76333,7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8851,8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4E3191" w:rsidP="00773A9A">
            <w:pPr>
              <w:pStyle w:val="Table"/>
            </w:pPr>
            <w:r w:rsidRPr="00D760BD">
              <w:t>17746,9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7C647B" w:rsidP="00773A9A">
            <w:pPr>
              <w:pStyle w:val="Table"/>
            </w:pPr>
            <w:r w:rsidRPr="00D760BD">
              <w:t>15285,0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7C647B" w:rsidP="00773A9A">
            <w:pPr>
              <w:pStyle w:val="Table"/>
            </w:pPr>
            <w:r w:rsidRPr="00D760BD">
              <w:t>17225,0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7C647B" w:rsidP="00773A9A">
            <w:pPr>
              <w:pStyle w:val="Table"/>
            </w:pPr>
            <w:r w:rsidRPr="00D760BD">
              <w:t>17225,0</w:t>
            </w:r>
          </w:p>
        </w:tc>
      </w:tr>
      <w:tr w:rsidR="00C91836" w:rsidRPr="00D760BD" w:rsidTr="000E75FD">
        <w:trPr>
          <w:trHeight w:val="85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5D22AE">
        <w:trPr>
          <w:trHeight w:val="79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0B2D8E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0B2D8E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5D22AE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8F5764" w:rsidP="00773A9A">
            <w:pPr>
              <w:pStyle w:val="Table"/>
            </w:pPr>
            <w:r w:rsidRPr="00D760BD">
              <w:t>76333,7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0B2D8E" w:rsidP="00773A9A">
            <w:pPr>
              <w:pStyle w:val="Table"/>
            </w:pPr>
            <w:r w:rsidRPr="00D760BD">
              <w:t>8851,8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4E3191" w:rsidP="00773A9A">
            <w:pPr>
              <w:pStyle w:val="Table"/>
            </w:pPr>
            <w:r w:rsidRPr="00D760BD">
              <w:t>17746,9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15285,0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17225,0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17225,0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0F47B6" w:rsidP="00773A9A">
            <w:pPr>
              <w:pStyle w:val="Table"/>
            </w:pPr>
            <w:r w:rsidRPr="00D760BD">
              <w:t>2</w:t>
            </w:r>
            <w:r w:rsidR="00C91836" w:rsidRPr="00D760BD">
              <w:t>.1</w:t>
            </w:r>
            <w:r w:rsidR="000E75FD" w:rsidRPr="00D760BD">
              <w:t>.1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Зимнее содержание уличной дорожной сети </w:t>
            </w:r>
            <w:proofErr w:type="spellStart"/>
            <w:r w:rsidRPr="00D760BD">
              <w:t>гп</w:t>
            </w:r>
            <w:proofErr w:type="spellEnd"/>
            <w:r w:rsidRPr="00D760BD">
              <w:t>. Березово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Администрация района (Управление по жилищно-коммунальному хозяйству)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50868,3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8565,1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11956,1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9664,7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10341,2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10341,2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8F5764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8F5764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8F5764" w:rsidP="00773A9A">
            <w:pPr>
              <w:pStyle w:val="Table"/>
            </w:pPr>
            <w:r w:rsidRPr="00D760BD">
              <w:t>50868,3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FA4162" w:rsidP="00773A9A">
            <w:pPr>
              <w:pStyle w:val="Table"/>
            </w:pPr>
            <w:r w:rsidRPr="00D760BD">
              <w:t>8565,1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11956,1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9664,7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10341,2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10341,2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4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  <w:p w:rsidR="00D760BD" w:rsidRPr="00D760BD" w:rsidRDefault="000E75FD" w:rsidP="00773A9A">
            <w:pPr>
              <w:pStyle w:val="Table"/>
            </w:pPr>
            <w:r w:rsidRPr="00D760BD">
              <w:t>2.</w:t>
            </w:r>
            <w:r w:rsidR="00C91836" w:rsidRPr="00D760BD">
              <w:t>1.2</w:t>
            </w:r>
          </w:p>
          <w:p w:rsidR="00D760BD" w:rsidRPr="00D760BD" w:rsidRDefault="00D760BD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D760BD" w:rsidRPr="00D760BD" w:rsidRDefault="00C91836" w:rsidP="00773A9A">
            <w:pPr>
              <w:pStyle w:val="Table"/>
            </w:pPr>
            <w:proofErr w:type="spellStart"/>
            <w:r w:rsidRPr="00D760BD">
              <w:t>Грейдирование</w:t>
            </w:r>
            <w:proofErr w:type="spellEnd"/>
            <w:r w:rsidRPr="00D760BD">
              <w:t xml:space="preserve"> дорог с щебеночным покрытием</w:t>
            </w:r>
          </w:p>
          <w:p w:rsidR="00D760BD" w:rsidRPr="00D760BD" w:rsidRDefault="00D760BD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жилищно-коммунальному хозяйству)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8F5764" w:rsidP="00773A9A">
            <w:pPr>
              <w:pStyle w:val="Table"/>
            </w:pPr>
            <w:r w:rsidRPr="00D760BD">
              <w:t>231</w:t>
            </w:r>
            <w:r w:rsidR="002763BF" w:rsidRPr="00D760BD">
              <w:t>78</w:t>
            </w:r>
            <w:r w:rsidRPr="00D760BD">
              <w:t>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4E3191" w:rsidP="00773A9A">
            <w:pPr>
              <w:pStyle w:val="Table"/>
            </w:pPr>
            <w:r w:rsidRPr="00D760BD">
              <w:t>5290,8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7C647B" w:rsidP="00773A9A">
            <w:pPr>
              <w:pStyle w:val="Table"/>
            </w:pPr>
            <w:r w:rsidRPr="00D760BD">
              <w:t>5120,3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7C647B" w:rsidP="00773A9A">
            <w:pPr>
              <w:pStyle w:val="Table"/>
            </w:pPr>
            <w:r w:rsidRPr="00D760BD">
              <w:t>6383,8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7C647B" w:rsidP="00773A9A">
            <w:pPr>
              <w:pStyle w:val="Table"/>
            </w:pPr>
            <w:r w:rsidRPr="00D760BD">
              <w:t>6383,8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8F5764" w:rsidP="00773A9A">
            <w:pPr>
              <w:pStyle w:val="Table"/>
            </w:pPr>
            <w:r w:rsidRPr="00D760BD">
              <w:t>231</w:t>
            </w:r>
            <w:r w:rsidR="002763BF" w:rsidRPr="00D760BD">
              <w:t>78</w:t>
            </w:r>
            <w:r w:rsidRPr="00D760BD">
              <w:t>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4E3191" w:rsidP="00773A9A">
            <w:pPr>
              <w:pStyle w:val="Table"/>
            </w:pPr>
            <w:r w:rsidRPr="00D760BD">
              <w:t>5290,8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7C647B" w:rsidP="00773A9A">
            <w:pPr>
              <w:pStyle w:val="Table"/>
            </w:pPr>
            <w:r w:rsidRPr="00D760BD">
              <w:t>5120,3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7C647B" w:rsidP="00773A9A">
            <w:pPr>
              <w:pStyle w:val="Table"/>
            </w:pPr>
            <w:r w:rsidRPr="00D760BD">
              <w:t>6383,8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7C647B" w:rsidP="00773A9A">
            <w:pPr>
              <w:pStyle w:val="Table"/>
            </w:pPr>
            <w:r w:rsidRPr="00D760BD">
              <w:t>6383,8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54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0E75FD" w:rsidP="00773A9A">
            <w:pPr>
              <w:pStyle w:val="Table"/>
            </w:pPr>
            <w:r w:rsidRPr="00D760BD">
              <w:t>2.</w:t>
            </w:r>
            <w:r w:rsidR="00C91836" w:rsidRPr="00D760BD">
              <w:t>1.3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Ямочный ремонт дорожного покрытия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жилищно-коммунальному хозяйству)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2286,7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286,7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2286,7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286,7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500,0</w:t>
            </w:r>
          </w:p>
        </w:tc>
      </w:tr>
      <w:tr w:rsidR="00C91836" w:rsidRPr="00D760BD" w:rsidTr="000E75FD">
        <w:trPr>
          <w:trHeight w:val="88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52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</w:t>
            </w:r>
            <w:r w:rsidR="000E75FD" w:rsidRPr="00D760BD">
              <w:t>.2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Обеспечение безопасности дорожного движения</w:t>
            </w:r>
            <w:r w:rsidR="00A13E4E" w:rsidRPr="00D760BD">
              <w:t xml:space="preserve"> (1, 3)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жилищно-коммунальному хозяйству)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335,3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2377,9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362,0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387,4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387,4</w:t>
            </w:r>
          </w:p>
        </w:tc>
      </w:tr>
      <w:tr w:rsidR="00C91836" w:rsidRPr="00D760BD" w:rsidTr="000E75FD">
        <w:trPr>
          <w:trHeight w:val="52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52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lastRenderedPageBreak/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lastRenderedPageBreak/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52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335,3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2377,9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362,</w:t>
            </w:r>
            <w:r w:rsidR="007C647B" w:rsidRPr="00D760BD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387,4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387,4</w:t>
            </w:r>
          </w:p>
        </w:tc>
      </w:tr>
      <w:tr w:rsidR="00C91836" w:rsidRPr="00D760BD" w:rsidTr="000E75FD">
        <w:trPr>
          <w:trHeight w:val="52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0E75FD" w:rsidP="00773A9A">
            <w:pPr>
              <w:pStyle w:val="Table"/>
            </w:pPr>
            <w:r w:rsidRPr="00D760BD">
              <w:t>2.</w:t>
            </w:r>
            <w:r w:rsidR="00C91836" w:rsidRPr="00D760BD">
              <w:t>2.1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Содержание светофорных объектов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жилищно-коммунальному хозяйству)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864,0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158,7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161,8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173,1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185,2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185,2</w:t>
            </w:r>
          </w:p>
        </w:tc>
      </w:tr>
      <w:tr w:rsidR="00C91836" w:rsidRPr="00D760BD" w:rsidTr="000E75FD">
        <w:trPr>
          <w:trHeight w:val="82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2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93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864,0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158,70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161,8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173,1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185,2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185,</w:t>
            </w:r>
            <w:r w:rsidR="00570A7C" w:rsidRPr="00D760BD">
              <w:t>2</w:t>
            </w:r>
          </w:p>
        </w:tc>
      </w:tr>
      <w:tr w:rsidR="00C91836" w:rsidRPr="00D760BD" w:rsidTr="000E75FD">
        <w:trPr>
          <w:trHeight w:val="93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0E75FD" w:rsidP="00773A9A">
            <w:pPr>
              <w:pStyle w:val="Table"/>
            </w:pPr>
            <w:r w:rsidRPr="00D760BD">
              <w:t>2.</w:t>
            </w:r>
            <w:r w:rsidR="00C91836" w:rsidRPr="00D760BD">
              <w:t>2.2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Поставка материалов для дорожной разметки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</w:t>
            </w:r>
            <w:r w:rsidRPr="00D760BD">
              <w:lastRenderedPageBreak/>
              <w:t xml:space="preserve">коммунальному хозяйству)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lastRenderedPageBreak/>
              <w:t xml:space="preserve"> всего: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946,5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176,6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176,6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188,9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202,2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202,2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946,5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176,6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176,6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188,9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202,2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202,2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  <w:p w:rsidR="00D760BD" w:rsidRPr="00D760BD" w:rsidRDefault="000E75FD" w:rsidP="00773A9A">
            <w:pPr>
              <w:pStyle w:val="Table"/>
            </w:pPr>
            <w:r w:rsidRPr="00D760BD">
              <w:t>2.</w:t>
            </w:r>
            <w:r w:rsidR="00C91836" w:rsidRPr="00D760BD">
              <w:t>2.3</w:t>
            </w:r>
          </w:p>
          <w:p w:rsidR="00D760BD" w:rsidRPr="00D760BD" w:rsidRDefault="00D760BD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D" w:rsidRPr="00D760BD" w:rsidRDefault="00C91836" w:rsidP="00773A9A">
            <w:pPr>
              <w:pStyle w:val="Table"/>
            </w:pPr>
            <w:r w:rsidRPr="00D760BD">
              <w:t>Устройство пешеходных ограждений</w:t>
            </w:r>
          </w:p>
          <w:p w:rsidR="00D760BD" w:rsidRPr="00D760BD" w:rsidRDefault="00D760BD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Администрация района (Управление по жилищно-коммунальному хозяйству)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2039,50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2039,50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</w:t>
            </w:r>
            <w:proofErr w:type="spellStart"/>
            <w:r w:rsidR="00C91836" w:rsidRPr="00D760BD">
              <w:t>Берёзовского</w:t>
            </w:r>
            <w:proofErr w:type="spellEnd"/>
            <w:r w:rsidR="00C91836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C91836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2039,5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2039,50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C91836" w:rsidRPr="00D760BD" w:rsidTr="000E75FD">
        <w:trPr>
          <w:trHeight w:val="76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</w:p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  <w:p w:rsidR="00C91836" w:rsidRPr="00D760BD" w:rsidRDefault="00C91836" w:rsidP="00773A9A">
            <w:pPr>
              <w:pStyle w:val="Table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836" w:rsidRPr="00D760BD" w:rsidRDefault="00C91836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0E75FD">
        <w:trPr>
          <w:trHeight w:val="300"/>
        </w:trPr>
        <w:tc>
          <w:tcPr>
            <w:tcW w:w="4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Итого по подпрограмме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FA4162" w:rsidRPr="00D760BD">
              <w:t>80183,7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9187,1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4E3191" w:rsidRPr="00D760BD">
              <w:t>20124,8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>15647,0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17612,4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17612,4</w:t>
            </w:r>
          </w:p>
        </w:tc>
      </w:tr>
      <w:tr w:rsidR="007C647B" w:rsidRPr="00D760BD" w:rsidTr="000E75FD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47B" w:rsidRPr="00D760BD" w:rsidRDefault="007C647B" w:rsidP="00773A9A">
            <w:pPr>
              <w:pStyle w:val="Table"/>
            </w:pPr>
          </w:p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  <w:r w:rsidR="00D760BD" w:rsidRPr="00D760BD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0E75FD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 xml:space="preserve">бюджет </w:t>
            </w:r>
            <w:proofErr w:type="spellStart"/>
            <w:r w:rsidR="007C647B" w:rsidRPr="00D760BD">
              <w:t>Берёзовского</w:t>
            </w:r>
            <w:proofErr w:type="spellEnd"/>
            <w:r w:rsidR="007C647B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FA4162"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0BD" w:rsidRPr="00D760BD" w:rsidRDefault="00D760BD" w:rsidP="00773A9A">
            <w:pPr>
              <w:pStyle w:val="Table"/>
            </w:pPr>
          </w:p>
          <w:p w:rsidR="007C647B" w:rsidRPr="00D760BD" w:rsidRDefault="00FA4162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F429DD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FA4162" w:rsidP="00773A9A">
            <w:pPr>
              <w:pStyle w:val="Table"/>
            </w:pPr>
            <w:r w:rsidRPr="00D760BD">
              <w:t>80183,7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FA4162" w:rsidP="00773A9A">
            <w:pPr>
              <w:pStyle w:val="Table"/>
            </w:pPr>
            <w:r w:rsidRPr="00D760BD">
              <w:t>9187,1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4E3191" w:rsidRPr="00D760BD">
              <w:t>20124,8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>15647,0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  <w:rPr>
                <w:color w:val="000000"/>
              </w:rPr>
            </w:pPr>
            <w:r w:rsidRPr="00D760BD">
              <w:t>17612,4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  <w:rPr>
                <w:color w:val="000000"/>
              </w:rPr>
            </w:pPr>
            <w:r w:rsidRPr="00D760BD">
              <w:t>17612,4</w:t>
            </w:r>
          </w:p>
        </w:tc>
      </w:tr>
      <w:tr w:rsidR="007C647B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  <w:p w:rsidR="007C647B" w:rsidRPr="00D760BD" w:rsidRDefault="007C647B" w:rsidP="00773A9A">
            <w:pPr>
              <w:pStyle w:val="Table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204680">
        <w:trPr>
          <w:trHeight w:val="300"/>
        </w:trPr>
        <w:tc>
          <w:tcPr>
            <w:tcW w:w="4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Всего по муниципальной программе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821A23" w:rsidP="00773A9A">
            <w:pPr>
              <w:pStyle w:val="Table"/>
            </w:pPr>
            <w:r w:rsidRPr="00D760BD">
              <w:t>112707,0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>14466,2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4E3191" w:rsidP="00773A9A">
            <w:pPr>
              <w:pStyle w:val="Table"/>
            </w:pPr>
            <w:r w:rsidRPr="00D760BD">
              <w:t>26366,8</w:t>
            </w:r>
            <w:r w:rsidR="00D760BD" w:rsidRPr="00D760BD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22326,0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24774,0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24774,0</w:t>
            </w:r>
          </w:p>
        </w:tc>
      </w:tr>
      <w:tr w:rsidR="007C647B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1450,0</w:t>
            </w:r>
            <w:r w:rsidR="00D760BD" w:rsidRPr="00D760BD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1450,0</w:t>
            </w:r>
            <w:r w:rsidR="00D760BD" w:rsidRPr="00D760BD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 xml:space="preserve">бюджет </w:t>
            </w:r>
            <w:proofErr w:type="spellStart"/>
            <w:r w:rsidR="007C647B" w:rsidRPr="00D760BD">
              <w:t>Берёзовского</w:t>
            </w:r>
            <w:proofErr w:type="spellEnd"/>
            <w:r w:rsidR="007C647B" w:rsidRPr="00D760BD">
              <w:t xml:space="preserve"> района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2763BF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223BF1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</w:tr>
      <w:tr w:rsidR="007C647B" w:rsidRPr="00D760BD" w:rsidTr="00F429DD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7C647B" w:rsidRPr="00D760BD">
              <w:t xml:space="preserve">бюджет городского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821A23" w:rsidP="00773A9A">
            <w:pPr>
              <w:pStyle w:val="Table"/>
            </w:pPr>
            <w:r w:rsidRPr="00D760BD">
              <w:t>111257,0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D760BD" w:rsidP="00773A9A">
            <w:pPr>
              <w:pStyle w:val="Table"/>
            </w:pPr>
            <w:r w:rsidRPr="00D760BD">
              <w:t xml:space="preserve"> </w:t>
            </w:r>
            <w:r w:rsidR="00223BF1" w:rsidRPr="00D760BD">
              <w:t>13016,2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4E3191" w:rsidP="00773A9A">
            <w:pPr>
              <w:pStyle w:val="Table"/>
              <w:rPr>
                <w:color w:val="000000"/>
              </w:rPr>
            </w:pPr>
            <w:r w:rsidRPr="00D760BD">
              <w:t>26366,8</w:t>
            </w:r>
            <w:r w:rsidR="00D760BD" w:rsidRPr="00D760BD"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  <w:rPr>
                <w:color w:val="000000"/>
              </w:rPr>
            </w:pPr>
            <w:r w:rsidRPr="00D760BD">
              <w:t>22326,0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24774,0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24774,0</w:t>
            </w:r>
          </w:p>
        </w:tc>
      </w:tr>
      <w:tr w:rsidR="007C647B" w:rsidRPr="00D760BD" w:rsidTr="00204680">
        <w:trPr>
          <w:trHeight w:val="765"/>
        </w:trPr>
        <w:tc>
          <w:tcPr>
            <w:tcW w:w="45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rPr>
                <w:lang w:eastAsia="en-US"/>
              </w:rPr>
              <w:t>внебюджетные источник</w:t>
            </w:r>
            <w:r w:rsidRPr="00D760BD">
              <w:rPr>
                <w:lang w:eastAsia="en-US"/>
              </w:rPr>
              <w:lastRenderedPageBreak/>
              <w:t>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lastRenderedPageBreak/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</w:p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  <w:p w:rsidR="007C647B" w:rsidRPr="00D760BD" w:rsidRDefault="007C647B" w:rsidP="00773A9A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47B" w:rsidRPr="00D760BD" w:rsidRDefault="007C647B" w:rsidP="00773A9A">
            <w:pPr>
              <w:pStyle w:val="Table"/>
            </w:pPr>
            <w:r w:rsidRPr="00D760BD">
              <w:t>0,0</w:t>
            </w:r>
          </w:p>
        </w:tc>
      </w:tr>
    </w:tbl>
    <w:p w:rsidR="00502F18" w:rsidRDefault="00502F18" w:rsidP="00773A9A">
      <w:pPr>
        <w:ind w:left="567" w:firstLine="0"/>
      </w:pPr>
    </w:p>
    <w:p w:rsidR="00773A9A" w:rsidRDefault="00773A9A" w:rsidP="00773A9A">
      <w:pPr>
        <w:ind w:left="567" w:firstLine="0"/>
      </w:pPr>
    </w:p>
    <w:p w:rsidR="00773A9A" w:rsidRPr="00773A9A" w:rsidRDefault="00773A9A" w:rsidP="00773A9A">
      <w:pPr>
        <w:ind w:left="567" w:firstLine="0"/>
      </w:pPr>
    </w:p>
    <w:sectPr w:rsidR="00773A9A" w:rsidRPr="00773A9A" w:rsidSect="005D22AE">
      <w:headerReference w:type="default" r:id="rId19"/>
      <w:pgSz w:w="16838" w:h="11906" w:orient="landscape"/>
      <w:pgMar w:top="993" w:right="567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EBD" w:rsidRDefault="00E84EBD" w:rsidP="00AC7621">
      <w:r>
        <w:separator/>
      </w:r>
    </w:p>
  </w:endnote>
  <w:endnote w:type="continuationSeparator" w:id="0">
    <w:p w:rsidR="00E84EBD" w:rsidRDefault="00E84EBD" w:rsidP="00AC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D1E" w:rsidRDefault="00D67D1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A9A" w:rsidRPr="00BB004E" w:rsidRDefault="00773A9A" w:rsidP="00502F18">
    <w:pPr>
      <w:pStyle w:val="a6"/>
      <w:jc w:val="right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D1E" w:rsidRDefault="00D67D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EBD" w:rsidRDefault="00E84EBD" w:rsidP="00AC7621">
      <w:r>
        <w:separator/>
      </w:r>
    </w:p>
  </w:footnote>
  <w:footnote w:type="continuationSeparator" w:id="0">
    <w:p w:rsidR="00E84EBD" w:rsidRDefault="00E84EBD" w:rsidP="00AC7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D1E" w:rsidRDefault="00D67D1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D1E" w:rsidRDefault="00D67D1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D1E" w:rsidRDefault="00D67D1E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A9A" w:rsidRPr="00773A9A" w:rsidRDefault="00773A9A" w:rsidP="00773A9A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A9A" w:rsidRPr="00773A9A" w:rsidRDefault="00773A9A" w:rsidP="00773A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11"/>
    <w:rsid w:val="0001493B"/>
    <w:rsid w:val="00024811"/>
    <w:rsid w:val="000269F1"/>
    <w:rsid w:val="00034186"/>
    <w:rsid w:val="00044D8E"/>
    <w:rsid w:val="00050981"/>
    <w:rsid w:val="0005563E"/>
    <w:rsid w:val="000812F3"/>
    <w:rsid w:val="00084F9C"/>
    <w:rsid w:val="00096742"/>
    <w:rsid w:val="00096C11"/>
    <w:rsid w:val="000A52BB"/>
    <w:rsid w:val="000B2307"/>
    <w:rsid w:val="000B2D8E"/>
    <w:rsid w:val="000B42A2"/>
    <w:rsid w:val="000B7329"/>
    <w:rsid w:val="000D60BD"/>
    <w:rsid w:val="000E75FD"/>
    <w:rsid w:val="000F47B6"/>
    <w:rsid w:val="001323C4"/>
    <w:rsid w:val="00144602"/>
    <w:rsid w:val="00155877"/>
    <w:rsid w:val="00193B23"/>
    <w:rsid w:val="001C4D33"/>
    <w:rsid w:val="001D1BEA"/>
    <w:rsid w:val="001D1E69"/>
    <w:rsid w:val="001D3650"/>
    <w:rsid w:val="001E277D"/>
    <w:rsid w:val="00204680"/>
    <w:rsid w:val="00223BF1"/>
    <w:rsid w:val="0023164B"/>
    <w:rsid w:val="002531AC"/>
    <w:rsid w:val="002632A5"/>
    <w:rsid w:val="002750E4"/>
    <w:rsid w:val="002751E9"/>
    <w:rsid w:val="002763BF"/>
    <w:rsid w:val="00285BF2"/>
    <w:rsid w:val="002C569A"/>
    <w:rsid w:val="002C65F2"/>
    <w:rsid w:val="002D5C96"/>
    <w:rsid w:val="00300C8F"/>
    <w:rsid w:val="00313C09"/>
    <w:rsid w:val="00314045"/>
    <w:rsid w:val="003409CC"/>
    <w:rsid w:val="003440CF"/>
    <w:rsid w:val="00350D0B"/>
    <w:rsid w:val="003B4ABD"/>
    <w:rsid w:val="003B57DC"/>
    <w:rsid w:val="003D2D91"/>
    <w:rsid w:val="003D4473"/>
    <w:rsid w:val="003E141F"/>
    <w:rsid w:val="00404357"/>
    <w:rsid w:val="004103B4"/>
    <w:rsid w:val="004117B7"/>
    <w:rsid w:val="00415502"/>
    <w:rsid w:val="00422DE5"/>
    <w:rsid w:val="00423F69"/>
    <w:rsid w:val="004240CD"/>
    <w:rsid w:val="00433CBB"/>
    <w:rsid w:val="00441907"/>
    <w:rsid w:val="00462A73"/>
    <w:rsid w:val="0047711A"/>
    <w:rsid w:val="0049348C"/>
    <w:rsid w:val="004A28C8"/>
    <w:rsid w:val="004A2DA7"/>
    <w:rsid w:val="004A6692"/>
    <w:rsid w:val="004C27FC"/>
    <w:rsid w:val="004E3191"/>
    <w:rsid w:val="00502060"/>
    <w:rsid w:val="00502F18"/>
    <w:rsid w:val="00520A68"/>
    <w:rsid w:val="00522B85"/>
    <w:rsid w:val="00536012"/>
    <w:rsid w:val="0054265E"/>
    <w:rsid w:val="00551A4F"/>
    <w:rsid w:val="00570A7C"/>
    <w:rsid w:val="0058091F"/>
    <w:rsid w:val="005829A1"/>
    <w:rsid w:val="005A01A6"/>
    <w:rsid w:val="005A6371"/>
    <w:rsid w:val="005B44B0"/>
    <w:rsid w:val="005C1CAB"/>
    <w:rsid w:val="005C592C"/>
    <w:rsid w:val="005D12A7"/>
    <w:rsid w:val="005D22AE"/>
    <w:rsid w:val="00604BD8"/>
    <w:rsid w:val="00604CED"/>
    <w:rsid w:val="00607D34"/>
    <w:rsid w:val="00614E43"/>
    <w:rsid w:val="00615B5E"/>
    <w:rsid w:val="0062372C"/>
    <w:rsid w:val="006505B1"/>
    <w:rsid w:val="00652E26"/>
    <w:rsid w:val="006868F4"/>
    <w:rsid w:val="00696789"/>
    <w:rsid w:val="006B5102"/>
    <w:rsid w:val="006C5506"/>
    <w:rsid w:val="006D26DE"/>
    <w:rsid w:val="006D6C1A"/>
    <w:rsid w:val="006E5552"/>
    <w:rsid w:val="006F0161"/>
    <w:rsid w:val="006F3624"/>
    <w:rsid w:val="006F4378"/>
    <w:rsid w:val="00711E14"/>
    <w:rsid w:val="00752AB3"/>
    <w:rsid w:val="00773A7C"/>
    <w:rsid w:val="00773A9A"/>
    <w:rsid w:val="00782EE8"/>
    <w:rsid w:val="00783DA2"/>
    <w:rsid w:val="00783FC9"/>
    <w:rsid w:val="00787DC2"/>
    <w:rsid w:val="007B1DEB"/>
    <w:rsid w:val="007C43BE"/>
    <w:rsid w:val="007C647B"/>
    <w:rsid w:val="007D671F"/>
    <w:rsid w:val="007F36E2"/>
    <w:rsid w:val="00811376"/>
    <w:rsid w:val="008178A8"/>
    <w:rsid w:val="008209A5"/>
    <w:rsid w:val="00821A23"/>
    <w:rsid w:val="008346B2"/>
    <w:rsid w:val="008551F8"/>
    <w:rsid w:val="008700EA"/>
    <w:rsid w:val="00882E26"/>
    <w:rsid w:val="00893E41"/>
    <w:rsid w:val="008C325C"/>
    <w:rsid w:val="008C4318"/>
    <w:rsid w:val="008C7C0C"/>
    <w:rsid w:val="008D447D"/>
    <w:rsid w:val="008E7FE4"/>
    <w:rsid w:val="008F5764"/>
    <w:rsid w:val="00907865"/>
    <w:rsid w:val="009409F0"/>
    <w:rsid w:val="0096114D"/>
    <w:rsid w:val="009832D3"/>
    <w:rsid w:val="0098747E"/>
    <w:rsid w:val="00990D88"/>
    <w:rsid w:val="009933B2"/>
    <w:rsid w:val="009B71B4"/>
    <w:rsid w:val="009E58A7"/>
    <w:rsid w:val="00A13E4E"/>
    <w:rsid w:val="00A421A6"/>
    <w:rsid w:val="00A47366"/>
    <w:rsid w:val="00A56390"/>
    <w:rsid w:val="00A74E0A"/>
    <w:rsid w:val="00A77C25"/>
    <w:rsid w:val="00A817B4"/>
    <w:rsid w:val="00A826C0"/>
    <w:rsid w:val="00A91A3D"/>
    <w:rsid w:val="00A91A88"/>
    <w:rsid w:val="00A9655E"/>
    <w:rsid w:val="00AA2570"/>
    <w:rsid w:val="00AA4D27"/>
    <w:rsid w:val="00AA65E2"/>
    <w:rsid w:val="00AA73F6"/>
    <w:rsid w:val="00AC7621"/>
    <w:rsid w:val="00AE28D4"/>
    <w:rsid w:val="00AF0705"/>
    <w:rsid w:val="00B00F56"/>
    <w:rsid w:val="00B2033F"/>
    <w:rsid w:val="00B251DE"/>
    <w:rsid w:val="00B54CA5"/>
    <w:rsid w:val="00B7360A"/>
    <w:rsid w:val="00B75AA3"/>
    <w:rsid w:val="00BB3037"/>
    <w:rsid w:val="00BC71F3"/>
    <w:rsid w:val="00BD0CD9"/>
    <w:rsid w:val="00C02C53"/>
    <w:rsid w:val="00C04B96"/>
    <w:rsid w:val="00C075F6"/>
    <w:rsid w:val="00C375CD"/>
    <w:rsid w:val="00C434BA"/>
    <w:rsid w:val="00C44909"/>
    <w:rsid w:val="00C54CF1"/>
    <w:rsid w:val="00C576E6"/>
    <w:rsid w:val="00C73E34"/>
    <w:rsid w:val="00C91836"/>
    <w:rsid w:val="00CB5BC0"/>
    <w:rsid w:val="00CC6472"/>
    <w:rsid w:val="00CD0BBB"/>
    <w:rsid w:val="00CE0264"/>
    <w:rsid w:val="00D15D07"/>
    <w:rsid w:val="00D426E7"/>
    <w:rsid w:val="00D44BAD"/>
    <w:rsid w:val="00D60DD4"/>
    <w:rsid w:val="00D62BAE"/>
    <w:rsid w:val="00D67D1E"/>
    <w:rsid w:val="00D760BD"/>
    <w:rsid w:val="00D858E3"/>
    <w:rsid w:val="00D953B0"/>
    <w:rsid w:val="00DA35E5"/>
    <w:rsid w:val="00DA3784"/>
    <w:rsid w:val="00DA62F8"/>
    <w:rsid w:val="00DA6906"/>
    <w:rsid w:val="00DB1A0F"/>
    <w:rsid w:val="00DB38F2"/>
    <w:rsid w:val="00DC79F8"/>
    <w:rsid w:val="00E0698A"/>
    <w:rsid w:val="00E109A6"/>
    <w:rsid w:val="00E14192"/>
    <w:rsid w:val="00E16331"/>
    <w:rsid w:val="00E26300"/>
    <w:rsid w:val="00E319C8"/>
    <w:rsid w:val="00E45888"/>
    <w:rsid w:val="00E62A40"/>
    <w:rsid w:val="00E74091"/>
    <w:rsid w:val="00E84EBD"/>
    <w:rsid w:val="00E86FA2"/>
    <w:rsid w:val="00E9008F"/>
    <w:rsid w:val="00E910D3"/>
    <w:rsid w:val="00EA3B1E"/>
    <w:rsid w:val="00EA7026"/>
    <w:rsid w:val="00EB60DB"/>
    <w:rsid w:val="00EB66B5"/>
    <w:rsid w:val="00EB7E47"/>
    <w:rsid w:val="00EE40BE"/>
    <w:rsid w:val="00F053D2"/>
    <w:rsid w:val="00F117BA"/>
    <w:rsid w:val="00F429DD"/>
    <w:rsid w:val="00F53456"/>
    <w:rsid w:val="00F552B0"/>
    <w:rsid w:val="00F76EBE"/>
    <w:rsid w:val="00FA4162"/>
    <w:rsid w:val="00FB7B67"/>
    <w:rsid w:val="00FE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73A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73A9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73A9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3A9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3A9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rsid w:val="00FE281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FE2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FE2812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FE2812"/>
    <w:rPr>
      <w:rFonts w:ascii="Tahoma" w:eastAsia="Calibri" w:hAnsi="Tahoma" w:cs="Tahoma"/>
      <w:sz w:val="16"/>
      <w:szCs w:val="16"/>
    </w:rPr>
  </w:style>
  <w:style w:type="paragraph" w:styleId="21">
    <w:name w:val="Body Text 2"/>
    <w:basedOn w:val="a"/>
    <w:link w:val="22"/>
    <w:rsid w:val="00FE2812"/>
    <w:pPr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FE2812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Hyperlink"/>
    <w:rsid w:val="00773A9A"/>
    <w:rPr>
      <w:color w:val="0000FF"/>
      <w:u w:val="none"/>
    </w:rPr>
  </w:style>
  <w:style w:type="paragraph" w:customStyle="1" w:styleId="ad">
    <w:name w:val="Знак"/>
    <w:basedOn w:val="a"/>
    <w:rsid w:val="00FE28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List Paragraph"/>
    <w:basedOn w:val="a"/>
    <w:uiPriority w:val="34"/>
    <w:qFormat/>
    <w:rsid w:val="00FE28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ланкАДМ"/>
    <w:basedOn w:val="a"/>
    <w:rsid w:val="00FE2812"/>
    <w:pPr>
      <w:ind w:firstLine="720"/>
    </w:pPr>
    <w:rPr>
      <w:sz w:val="28"/>
      <w:szCs w:val="20"/>
    </w:rPr>
  </w:style>
  <w:style w:type="paragraph" w:customStyle="1" w:styleId="FR5">
    <w:name w:val="FR5"/>
    <w:rsid w:val="00FE2812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nhideWhenUsed/>
    <w:rsid w:val="00FE2812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E2812"/>
    <w:rPr>
      <w:b/>
      <w:bCs/>
    </w:rPr>
  </w:style>
  <w:style w:type="paragraph" w:styleId="af2">
    <w:name w:val="Plain Text"/>
    <w:basedOn w:val="a"/>
    <w:link w:val="af3"/>
    <w:rsid w:val="00FE2812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FE28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FE2812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73A9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3A9A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3A9A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3A9A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773A9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semiHidden/>
    <w:rsid w:val="00773A9A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semiHidden/>
    <w:rsid w:val="00773A9A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3A9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3A9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3A9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3A9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773A9A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773A9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73A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73A9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73A9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3A9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3A9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rsid w:val="00FE281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FE2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FE2812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FE2812"/>
    <w:rPr>
      <w:rFonts w:ascii="Tahoma" w:eastAsia="Calibri" w:hAnsi="Tahoma" w:cs="Tahoma"/>
      <w:sz w:val="16"/>
      <w:szCs w:val="16"/>
    </w:rPr>
  </w:style>
  <w:style w:type="paragraph" w:styleId="21">
    <w:name w:val="Body Text 2"/>
    <w:basedOn w:val="a"/>
    <w:link w:val="22"/>
    <w:rsid w:val="00FE2812"/>
    <w:pPr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FE2812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Hyperlink"/>
    <w:rsid w:val="00773A9A"/>
    <w:rPr>
      <w:color w:val="0000FF"/>
      <w:u w:val="none"/>
    </w:rPr>
  </w:style>
  <w:style w:type="paragraph" w:customStyle="1" w:styleId="ad">
    <w:name w:val="Знак"/>
    <w:basedOn w:val="a"/>
    <w:rsid w:val="00FE28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List Paragraph"/>
    <w:basedOn w:val="a"/>
    <w:uiPriority w:val="34"/>
    <w:qFormat/>
    <w:rsid w:val="00FE28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ланкАДМ"/>
    <w:basedOn w:val="a"/>
    <w:rsid w:val="00FE2812"/>
    <w:pPr>
      <w:ind w:firstLine="720"/>
    </w:pPr>
    <w:rPr>
      <w:sz w:val="28"/>
      <w:szCs w:val="20"/>
    </w:rPr>
  </w:style>
  <w:style w:type="paragraph" w:customStyle="1" w:styleId="FR5">
    <w:name w:val="FR5"/>
    <w:rsid w:val="00FE2812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nhideWhenUsed/>
    <w:rsid w:val="00FE2812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E2812"/>
    <w:rPr>
      <w:b/>
      <w:bCs/>
    </w:rPr>
  </w:style>
  <w:style w:type="paragraph" w:styleId="af2">
    <w:name w:val="Plain Text"/>
    <w:basedOn w:val="a"/>
    <w:link w:val="af3"/>
    <w:rsid w:val="00FE2812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FE28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FE2812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73A9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3A9A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3A9A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3A9A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773A9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semiHidden/>
    <w:rsid w:val="00773A9A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semiHidden/>
    <w:rsid w:val="00773A9A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3A9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3A9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3A9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3A9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773A9A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773A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b8bf96da-f39f-47d1-b7d1-5291ca5a45dd.doc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ade8a00c-9a0a-49e8-a6f7-508d851f995f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file:///C:\content\act\8da3fef2-2f5d-463c-b414-dec7eb87b7bc.doc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8164df42-1da3-48b2-a5d6-8b9b771cc6e3.doc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20</Pages>
  <Words>3495</Words>
  <Characters>19928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MufelSV</cp:lastModifiedBy>
  <cp:revision>2</cp:revision>
  <cp:lastPrinted>2017-05-04T07:47:00Z</cp:lastPrinted>
  <dcterms:created xsi:type="dcterms:W3CDTF">2019-12-31T04:58:00Z</dcterms:created>
  <dcterms:modified xsi:type="dcterms:W3CDTF">2019-12-31T04:58:00Z</dcterms:modified>
</cp:coreProperties>
</file>