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8217FB" w:rsidRDefault="007F46CE" w:rsidP="008217FB">
      <w:pPr>
        <w:pStyle w:val="2"/>
      </w:pPr>
      <w:r w:rsidRPr="008217FB">
        <w:t>АДМИНИСТРАЦИЯ БЕРЕЗОВСКОГО РАЙОНА</w:t>
      </w:r>
    </w:p>
    <w:p w:rsidR="007F46CE" w:rsidRPr="008217FB" w:rsidRDefault="007F46CE" w:rsidP="008217FB">
      <w:pPr>
        <w:pStyle w:val="2"/>
      </w:pPr>
      <w:r w:rsidRPr="008217FB">
        <w:t>ХАНТЫ-МАНСИЙСКОГО АВТОНОМНОГО ОКРУГА</w:t>
      </w:r>
      <w:r w:rsidR="008217FB" w:rsidRPr="008217FB">
        <w:t>-</w:t>
      </w:r>
      <w:r w:rsidRPr="008217FB">
        <w:t>ЮГРЫ</w:t>
      </w:r>
    </w:p>
    <w:p w:rsidR="007F46CE" w:rsidRPr="008217FB" w:rsidRDefault="007F46CE" w:rsidP="008217FB">
      <w:pPr>
        <w:pStyle w:val="2"/>
        <w:rPr>
          <w:szCs w:val="36"/>
        </w:rPr>
      </w:pPr>
      <w:r w:rsidRPr="008217FB">
        <w:rPr>
          <w:szCs w:val="36"/>
        </w:rPr>
        <w:t>ПОСТАНОВЛЕНИЕ</w:t>
      </w:r>
    </w:p>
    <w:p w:rsidR="007F46CE" w:rsidRPr="008217FB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8217FB" w:rsidRDefault="00E25A77" w:rsidP="008217FB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8217FB">
        <w:rPr>
          <w:rFonts w:cs="Arial"/>
          <w:szCs w:val="28"/>
        </w:rPr>
        <w:t xml:space="preserve">от </w:t>
      </w:r>
      <w:r w:rsidR="007A09CF" w:rsidRPr="008217FB">
        <w:rPr>
          <w:rFonts w:cs="Arial"/>
          <w:szCs w:val="28"/>
        </w:rPr>
        <w:t>29.08.</w:t>
      </w:r>
      <w:r w:rsidR="00D22E58" w:rsidRPr="008217FB">
        <w:rPr>
          <w:rFonts w:cs="Arial"/>
          <w:szCs w:val="28"/>
        </w:rPr>
        <w:t>20</w:t>
      </w:r>
      <w:r w:rsidR="00B918DD" w:rsidRPr="008217FB">
        <w:rPr>
          <w:rFonts w:cs="Arial"/>
          <w:szCs w:val="28"/>
        </w:rPr>
        <w:t>2</w:t>
      </w:r>
      <w:r w:rsidR="00412310" w:rsidRPr="008217FB">
        <w:rPr>
          <w:rFonts w:cs="Arial"/>
          <w:szCs w:val="28"/>
        </w:rPr>
        <w:t>3</w:t>
      </w:r>
      <w:r w:rsidR="008217FB">
        <w:rPr>
          <w:rFonts w:cs="Arial"/>
          <w:szCs w:val="28"/>
        </w:rPr>
        <w:tab/>
      </w:r>
      <w:r w:rsidR="00D22E58" w:rsidRPr="008217FB">
        <w:rPr>
          <w:rFonts w:cs="Arial"/>
          <w:szCs w:val="28"/>
        </w:rPr>
        <w:t xml:space="preserve">№ </w:t>
      </w:r>
      <w:r w:rsidR="007A09CF" w:rsidRPr="008217FB">
        <w:rPr>
          <w:rFonts w:cs="Arial"/>
          <w:szCs w:val="28"/>
        </w:rPr>
        <w:t>647</w:t>
      </w:r>
    </w:p>
    <w:p w:rsidR="00D22E58" w:rsidRPr="008217FB" w:rsidRDefault="00D22E58" w:rsidP="008217FB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8217FB">
        <w:rPr>
          <w:rFonts w:cs="Arial"/>
          <w:szCs w:val="28"/>
        </w:rPr>
        <w:t>пгт</w:t>
      </w:r>
      <w:proofErr w:type="spellEnd"/>
      <w:r w:rsidRPr="008217FB">
        <w:rPr>
          <w:rFonts w:cs="Arial"/>
          <w:szCs w:val="28"/>
        </w:rPr>
        <w:t>. Березово</w:t>
      </w:r>
    </w:p>
    <w:p w:rsidR="007F46CE" w:rsidRPr="008217FB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8217FB" w:rsidRDefault="006A4530" w:rsidP="008217FB">
      <w:pPr>
        <w:pStyle w:val="Title"/>
      </w:pPr>
      <w:r w:rsidRPr="008217FB">
        <w:t>О внесении изменений в постановление администрации Березовского района от 22.12.20</w:t>
      </w:r>
      <w:r w:rsidR="00954BC5" w:rsidRPr="008217FB">
        <w:t>21</w:t>
      </w:r>
      <w:r w:rsidRPr="008217FB">
        <w:t xml:space="preserve"> № 1517 </w:t>
      </w:r>
      <w:r w:rsidR="008217FB" w:rsidRPr="008217FB">
        <w:t>«</w:t>
      </w:r>
      <w:r w:rsidR="00D22E58" w:rsidRPr="008217FB">
        <w:t xml:space="preserve">О муниципальной программе </w:t>
      </w:r>
      <w:r w:rsidR="008217FB" w:rsidRPr="008217FB">
        <w:t>«</w:t>
      </w:r>
      <w:r w:rsidR="00D22E58" w:rsidRPr="008217FB">
        <w:t xml:space="preserve">Формирование современной </w:t>
      </w:r>
      <w:r w:rsidRPr="008217FB">
        <w:t>городской среды</w:t>
      </w:r>
      <w:r w:rsidR="00D22E58" w:rsidRPr="008217FB">
        <w:t xml:space="preserve"> в Березовском районе</w:t>
      </w:r>
      <w:r w:rsidR="008217FB" w:rsidRPr="008217FB">
        <w:t>»</w:t>
      </w:r>
      <w:r w:rsidR="00D22E58" w:rsidRPr="008217FB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CE5E67" w:rsidRDefault="00CE5E67" w:rsidP="00CE5E67">
      <w:pPr>
        <w:rPr>
          <w:lang w:eastAsia="en-US"/>
        </w:rPr>
      </w:pPr>
      <w:r>
        <w:rPr>
          <w:lang w:eastAsia="en-US"/>
        </w:rPr>
        <w:t xml:space="preserve">(утратило силу постановлением Администрации </w:t>
      </w:r>
      <w:hyperlink r:id="rId9" w:tooltip="постановление от 01.02.2024 0:00:00 №86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lang w:eastAsia="en-US"/>
          </w:rPr>
          <w:t>от 01.02.2024 № 86</w:t>
        </w:r>
      </w:hyperlink>
      <w:r>
        <w:rPr>
          <w:lang w:eastAsia="en-US"/>
        </w:rPr>
        <w:t>)</w:t>
      </w:r>
    </w:p>
    <w:p w:rsidR="00CE5E67" w:rsidRPr="008217FB" w:rsidRDefault="00CE5E67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  <w:bookmarkStart w:id="0" w:name="_GoBack"/>
      <w:bookmarkEnd w:id="0"/>
    </w:p>
    <w:p w:rsidR="002D1E23" w:rsidRPr="008217FB" w:rsidRDefault="002D1E23" w:rsidP="008217FB">
      <w:proofErr w:type="gramStart"/>
      <w:r w:rsidRPr="008217FB">
        <w:t xml:space="preserve">В соответствии с </w:t>
      </w:r>
      <w:r w:rsidR="00582271" w:rsidRPr="008217FB">
        <w:t>р</w:t>
      </w:r>
      <w:r w:rsidRPr="008217FB">
        <w:t>аспоряжением Правительства Ханты-Мансийского автономного округа</w:t>
      </w:r>
      <w:r w:rsidR="008217FB" w:rsidRPr="008217FB">
        <w:t>-</w:t>
      </w:r>
      <w:r w:rsidRPr="008217FB">
        <w:t xml:space="preserve">Югры </w:t>
      </w:r>
      <w:r w:rsidR="004A18ED" w:rsidRPr="008217FB">
        <w:t xml:space="preserve">от 30 июня 2023 года № 421-рп </w:t>
      </w:r>
      <w:r w:rsidR="008217FB" w:rsidRPr="008217FB">
        <w:t>«</w:t>
      </w:r>
      <w:r w:rsidRPr="008217FB">
        <w:t>О ходе исполнения пункта 5 перечня поручений Президента Российской Федерации от 06 марта 2023 года № Пр-464 по итогам встречи Президента Российской Федерации с участниками II Конгресса молодых ученых и слушателями программы кадрового управленческого резерва в области науки и образования 1 декабря 2022 года</w:t>
      </w:r>
      <w:r w:rsidR="008217FB" w:rsidRPr="008217FB">
        <w:t>»</w:t>
      </w:r>
      <w:r w:rsidRPr="008217FB">
        <w:t>:</w:t>
      </w:r>
      <w:proofErr w:type="gramEnd"/>
    </w:p>
    <w:p w:rsidR="006A4530" w:rsidRPr="008217FB" w:rsidRDefault="007F46CE" w:rsidP="008217FB">
      <w:r w:rsidRPr="008217FB">
        <w:t>1.</w:t>
      </w:r>
      <w:r w:rsidR="00A30A3A" w:rsidRPr="008217FB">
        <w:rPr>
          <w:bCs/>
        </w:rPr>
        <w:t xml:space="preserve"> </w:t>
      </w:r>
      <w:r w:rsidR="006A4530" w:rsidRPr="008217FB">
        <w:t>Внести в приложение</w:t>
      </w:r>
      <w:r w:rsidR="00E25A77" w:rsidRPr="008217FB">
        <w:t xml:space="preserve"> 1</w:t>
      </w:r>
      <w:r w:rsidR="006A4530" w:rsidRPr="008217FB">
        <w:t xml:space="preserve"> к постановлению администрации Березовского района </w:t>
      </w:r>
      <w:hyperlink r:id="rId10" w:tooltip="постановление от 22.12.2021 0:00:00 №1517 Администрация Березовского района&#10;&#10;О муниципальной программе " w:history="1">
        <w:r w:rsidR="006A4530" w:rsidRPr="008217FB">
          <w:rPr>
            <w:rStyle w:val="a7"/>
          </w:rPr>
          <w:t>от 22.12.20</w:t>
        </w:r>
        <w:r w:rsidR="00954BC5" w:rsidRPr="008217FB">
          <w:rPr>
            <w:rStyle w:val="a7"/>
          </w:rPr>
          <w:t>21</w:t>
        </w:r>
        <w:r w:rsidR="006A4530" w:rsidRPr="008217FB">
          <w:rPr>
            <w:rStyle w:val="a7"/>
          </w:rPr>
          <w:t xml:space="preserve"> № 1517</w:t>
        </w:r>
      </w:hyperlink>
      <w:r w:rsidR="006A4530" w:rsidRPr="008217FB">
        <w:t xml:space="preserve"> </w:t>
      </w:r>
      <w:r w:rsidR="008217FB" w:rsidRPr="008217FB">
        <w:t>«</w:t>
      </w:r>
      <w:r w:rsidR="006A4530" w:rsidRPr="008217FB">
        <w:t xml:space="preserve">О муниципальной программе </w:t>
      </w:r>
      <w:r w:rsidR="008217FB" w:rsidRPr="008217FB">
        <w:t>«</w:t>
      </w:r>
      <w:r w:rsidR="006A4530" w:rsidRPr="008217FB">
        <w:t>Формирование современной городской среды в Березовском районе</w:t>
      </w:r>
      <w:r w:rsidR="008217FB" w:rsidRPr="008217FB">
        <w:t>»</w:t>
      </w:r>
      <w:r w:rsidR="00582271" w:rsidRPr="008217FB">
        <w:t xml:space="preserve"> (далее</w:t>
      </w:r>
      <w:r w:rsidR="008217FB" w:rsidRPr="008217FB">
        <w:t>-</w:t>
      </w:r>
      <w:r w:rsidR="006A4530" w:rsidRPr="008217FB">
        <w:t>муниципальная программа) следующие изменения:</w:t>
      </w:r>
    </w:p>
    <w:p w:rsidR="006A4530" w:rsidRPr="008217FB" w:rsidRDefault="006A4530" w:rsidP="008217FB">
      <w:r w:rsidRPr="008217FB">
        <w:t xml:space="preserve">1.1. В паспорте муниципальной программы строки: </w:t>
      </w:r>
      <w:r w:rsidR="008217FB" w:rsidRPr="008217FB">
        <w:t>«</w:t>
      </w:r>
      <w:r w:rsidRPr="008217FB">
        <w:t>Целевые показатели муниципальной программы</w:t>
      </w:r>
      <w:r w:rsidR="008217FB" w:rsidRPr="008217FB">
        <w:t>»</w:t>
      </w:r>
      <w:r w:rsidR="00E25A77" w:rsidRPr="008217FB">
        <w:t xml:space="preserve"> изложить</w:t>
      </w:r>
      <w:r w:rsidRPr="008217FB">
        <w:t xml:space="preserve"> в следующей редакции</w:t>
      </w:r>
      <w:r w:rsidR="00D13597" w:rsidRPr="008217FB">
        <w:t>:</w:t>
      </w:r>
    </w:p>
    <w:p w:rsidR="00D13597" w:rsidRPr="008217FB" w:rsidRDefault="008217FB" w:rsidP="008217FB">
      <w:r w:rsidRPr="008217FB">
        <w:t>«</w:t>
      </w:r>
    </w:p>
    <w:tbl>
      <w:tblPr>
        <w:tblStyle w:val="23"/>
        <w:tblW w:w="9999" w:type="dxa"/>
        <w:jc w:val="center"/>
        <w:tblInd w:w="-54" w:type="dxa"/>
        <w:tblLayout w:type="fixed"/>
        <w:tblLook w:val="04A0" w:firstRow="1" w:lastRow="0" w:firstColumn="1" w:lastColumn="0" w:noHBand="0" w:noVBand="1"/>
      </w:tblPr>
      <w:tblGrid>
        <w:gridCol w:w="900"/>
        <w:gridCol w:w="428"/>
        <w:gridCol w:w="1273"/>
        <w:gridCol w:w="1276"/>
        <w:gridCol w:w="709"/>
        <w:gridCol w:w="517"/>
        <w:gridCol w:w="13"/>
        <w:gridCol w:w="530"/>
        <w:gridCol w:w="530"/>
        <w:gridCol w:w="530"/>
        <w:gridCol w:w="581"/>
        <w:gridCol w:w="1282"/>
        <w:gridCol w:w="1430"/>
      </w:tblGrid>
      <w:tr w:rsidR="002D1E23" w:rsidRPr="008217FB" w:rsidTr="008217FB">
        <w:trPr>
          <w:trHeight w:val="300"/>
          <w:jc w:val="center"/>
        </w:trPr>
        <w:tc>
          <w:tcPr>
            <w:tcW w:w="900" w:type="dxa"/>
            <w:vMerge w:val="restart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Целевые показатели муниципальной программы</w:t>
            </w:r>
          </w:p>
        </w:tc>
        <w:tc>
          <w:tcPr>
            <w:tcW w:w="428" w:type="dxa"/>
            <w:vMerge w:val="restart"/>
            <w:hideMark/>
          </w:tcPr>
          <w:p w:rsidR="002D1E23" w:rsidRPr="008217FB" w:rsidRDefault="008217FB" w:rsidP="008217FB">
            <w:pPr>
              <w:ind w:firstLine="0"/>
            </w:pPr>
            <w:r>
              <w:t>№</w:t>
            </w:r>
            <w:proofErr w:type="gramStart"/>
            <w:r w:rsidR="002D1E23" w:rsidRPr="008217FB">
              <w:t>п</w:t>
            </w:r>
            <w:proofErr w:type="gramEnd"/>
            <w:r w:rsidR="002D1E23" w:rsidRPr="008217FB">
              <w:t>/п</w:t>
            </w:r>
          </w:p>
        </w:tc>
        <w:tc>
          <w:tcPr>
            <w:tcW w:w="1273" w:type="dxa"/>
            <w:vMerge w:val="restart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Докумен</w:t>
            </w:r>
            <w:proofErr w:type="gramStart"/>
            <w:r w:rsidRPr="008217FB">
              <w:t>т-</w:t>
            </w:r>
            <w:proofErr w:type="gramEnd"/>
            <w:r w:rsidRPr="008217FB">
              <w:t xml:space="preserve"> основание</w:t>
            </w:r>
          </w:p>
        </w:tc>
        <w:tc>
          <w:tcPr>
            <w:tcW w:w="1226" w:type="dxa"/>
            <w:gridSpan w:val="2"/>
          </w:tcPr>
          <w:p w:rsidR="002D1E23" w:rsidRPr="008217FB" w:rsidRDefault="002D1E23" w:rsidP="008217FB"/>
        </w:tc>
        <w:tc>
          <w:tcPr>
            <w:tcW w:w="4896" w:type="dxa"/>
            <w:gridSpan w:val="7"/>
            <w:hideMark/>
          </w:tcPr>
          <w:p w:rsidR="002D1E23" w:rsidRPr="008217FB" w:rsidRDefault="002D1E23" w:rsidP="008217FB">
            <w:r w:rsidRPr="008217FB">
              <w:t>Значение показателя по годам</w:t>
            </w:r>
          </w:p>
        </w:tc>
      </w:tr>
      <w:tr w:rsidR="002D1E23" w:rsidRPr="008217FB" w:rsidTr="008217FB">
        <w:trPr>
          <w:trHeight w:val="1620"/>
          <w:jc w:val="center"/>
        </w:trPr>
        <w:tc>
          <w:tcPr>
            <w:tcW w:w="900" w:type="dxa"/>
            <w:vMerge/>
            <w:hideMark/>
          </w:tcPr>
          <w:p w:rsidR="002D1E23" w:rsidRPr="008217FB" w:rsidRDefault="002D1E23" w:rsidP="008217FB"/>
        </w:tc>
        <w:tc>
          <w:tcPr>
            <w:tcW w:w="428" w:type="dxa"/>
            <w:vMerge/>
            <w:hideMark/>
          </w:tcPr>
          <w:p w:rsidR="002D1E23" w:rsidRPr="008217FB" w:rsidRDefault="002D1E23" w:rsidP="008217FB"/>
        </w:tc>
        <w:tc>
          <w:tcPr>
            <w:tcW w:w="1273" w:type="dxa"/>
            <w:vMerge/>
            <w:hideMark/>
          </w:tcPr>
          <w:p w:rsidR="002D1E23" w:rsidRPr="008217FB" w:rsidRDefault="002D1E23" w:rsidP="008217FB"/>
        </w:tc>
        <w:tc>
          <w:tcPr>
            <w:tcW w:w="1276" w:type="dxa"/>
            <w:vMerge/>
            <w:hideMark/>
          </w:tcPr>
          <w:p w:rsidR="002D1E23" w:rsidRPr="008217FB" w:rsidRDefault="002D1E23" w:rsidP="008217FB"/>
        </w:tc>
        <w:tc>
          <w:tcPr>
            <w:tcW w:w="709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Базовое значение </w:t>
            </w:r>
          </w:p>
        </w:tc>
        <w:tc>
          <w:tcPr>
            <w:tcW w:w="530" w:type="dxa"/>
            <w:gridSpan w:val="2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2022 г.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2023 г.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2024 г.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2025 г.</w:t>
            </w:r>
          </w:p>
        </w:tc>
        <w:tc>
          <w:tcPr>
            <w:tcW w:w="581" w:type="dxa"/>
          </w:tcPr>
          <w:p w:rsidR="002D1E23" w:rsidRPr="008217FB" w:rsidRDefault="002D1E23" w:rsidP="008217FB">
            <w:pPr>
              <w:ind w:firstLine="0"/>
            </w:pPr>
            <w:r w:rsidRPr="008217FB">
              <w:t>2026-2030 гг.</w:t>
            </w:r>
          </w:p>
        </w:tc>
        <w:tc>
          <w:tcPr>
            <w:tcW w:w="1282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На момент окончания реализации муниципальной программы</w:t>
            </w:r>
            <w:r w:rsidR="008217FB" w:rsidRPr="008217FB">
              <w:t xml:space="preserve"> </w:t>
            </w:r>
          </w:p>
        </w:tc>
        <w:tc>
          <w:tcPr>
            <w:tcW w:w="14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Ответственный исполнитель/</w:t>
            </w:r>
            <w:proofErr w:type="gramStart"/>
            <w:r w:rsidRPr="008217FB">
              <w:t>со</w:t>
            </w:r>
            <w:proofErr w:type="gramEnd"/>
            <w:r w:rsidRPr="008217FB">
              <w:t xml:space="preserve"> исполнитель за достижение показателя </w:t>
            </w:r>
          </w:p>
        </w:tc>
      </w:tr>
      <w:tr w:rsidR="002D1E23" w:rsidRPr="008217FB" w:rsidTr="008217FB">
        <w:trPr>
          <w:trHeight w:val="841"/>
          <w:jc w:val="center"/>
        </w:trPr>
        <w:tc>
          <w:tcPr>
            <w:tcW w:w="900" w:type="dxa"/>
            <w:vMerge/>
            <w:hideMark/>
          </w:tcPr>
          <w:p w:rsidR="002D1E23" w:rsidRPr="008217FB" w:rsidRDefault="002D1E23" w:rsidP="008217FB"/>
        </w:tc>
        <w:tc>
          <w:tcPr>
            <w:tcW w:w="428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</w:t>
            </w:r>
          </w:p>
        </w:tc>
        <w:tc>
          <w:tcPr>
            <w:tcW w:w="1273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Количество благоустроенных дворовых территорий, единиц (с нараста</w:t>
            </w:r>
            <w:r w:rsidRPr="008217FB">
              <w:lastRenderedPageBreak/>
              <w:t>ющим итогом)</w:t>
            </w:r>
          </w:p>
        </w:tc>
        <w:tc>
          <w:tcPr>
            <w:tcW w:w="1276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lastRenderedPageBreak/>
              <w:t>Данный показатель является расчетным, определяется на основании монитор</w:t>
            </w:r>
            <w:r w:rsidRPr="008217FB">
              <w:lastRenderedPageBreak/>
              <w:t>инга дворовых территорий.</w:t>
            </w:r>
          </w:p>
        </w:tc>
        <w:tc>
          <w:tcPr>
            <w:tcW w:w="709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lastRenderedPageBreak/>
              <w:t>48</w:t>
            </w:r>
          </w:p>
        </w:tc>
        <w:tc>
          <w:tcPr>
            <w:tcW w:w="530" w:type="dxa"/>
            <w:gridSpan w:val="2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49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49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49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49</w:t>
            </w:r>
          </w:p>
        </w:tc>
        <w:tc>
          <w:tcPr>
            <w:tcW w:w="581" w:type="dxa"/>
          </w:tcPr>
          <w:p w:rsidR="002D1E23" w:rsidRPr="008217FB" w:rsidRDefault="002D1E23" w:rsidP="008217FB">
            <w:pPr>
              <w:ind w:firstLine="0"/>
            </w:pPr>
            <w:r w:rsidRPr="008217FB">
              <w:t>49</w:t>
            </w:r>
          </w:p>
        </w:tc>
        <w:tc>
          <w:tcPr>
            <w:tcW w:w="1282" w:type="dxa"/>
            <w:hideMark/>
          </w:tcPr>
          <w:p w:rsidR="002D1E23" w:rsidRPr="008217FB" w:rsidRDefault="002D1E23" w:rsidP="008217FB">
            <w:r w:rsidRPr="008217FB">
              <w:t>49</w:t>
            </w:r>
          </w:p>
        </w:tc>
        <w:tc>
          <w:tcPr>
            <w:tcW w:w="14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Управление по жилищно-коммунальному хозяйству </w:t>
            </w:r>
          </w:p>
        </w:tc>
      </w:tr>
      <w:tr w:rsidR="002D1E23" w:rsidRPr="008217FB" w:rsidTr="008217FB">
        <w:trPr>
          <w:trHeight w:val="3060"/>
          <w:jc w:val="center"/>
        </w:trPr>
        <w:tc>
          <w:tcPr>
            <w:tcW w:w="900" w:type="dxa"/>
            <w:vMerge/>
            <w:hideMark/>
          </w:tcPr>
          <w:p w:rsidR="002D1E23" w:rsidRPr="008217FB" w:rsidRDefault="002D1E23" w:rsidP="008217FB"/>
        </w:tc>
        <w:tc>
          <w:tcPr>
            <w:tcW w:w="428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</w:t>
            </w:r>
          </w:p>
        </w:tc>
        <w:tc>
          <w:tcPr>
            <w:tcW w:w="1273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Количество общественных территорий, подлежащих благоустройству, единиц</w:t>
            </w:r>
          </w:p>
        </w:tc>
        <w:tc>
          <w:tcPr>
            <w:tcW w:w="1276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Данный показатель является расчетным, определяется на основании мониторинга общественных территорий.</w:t>
            </w:r>
          </w:p>
        </w:tc>
        <w:tc>
          <w:tcPr>
            <w:tcW w:w="709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3</w:t>
            </w:r>
          </w:p>
        </w:tc>
        <w:tc>
          <w:tcPr>
            <w:tcW w:w="530" w:type="dxa"/>
            <w:gridSpan w:val="2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</w:t>
            </w:r>
          </w:p>
        </w:tc>
        <w:tc>
          <w:tcPr>
            <w:tcW w:w="581" w:type="dxa"/>
            <w:shd w:val="clear" w:color="auto" w:fill="auto"/>
          </w:tcPr>
          <w:p w:rsidR="002D1E23" w:rsidRPr="008217FB" w:rsidRDefault="00412310" w:rsidP="008217FB">
            <w:pPr>
              <w:ind w:firstLine="0"/>
            </w:pPr>
            <w:r w:rsidRPr="008217FB">
              <w:t>8</w:t>
            </w:r>
          </w:p>
        </w:tc>
        <w:tc>
          <w:tcPr>
            <w:tcW w:w="1282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</w:t>
            </w:r>
            <w:r w:rsidR="00412310" w:rsidRPr="008217FB">
              <w:t>6</w:t>
            </w:r>
          </w:p>
        </w:tc>
        <w:tc>
          <w:tcPr>
            <w:tcW w:w="14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Управление по жилищно-коммунальному хозяйству </w:t>
            </w:r>
          </w:p>
        </w:tc>
      </w:tr>
      <w:tr w:rsidR="002D1E23" w:rsidRPr="008217FB" w:rsidTr="008217FB">
        <w:trPr>
          <w:trHeight w:val="1045"/>
          <w:jc w:val="center"/>
        </w:trPr>
        <w:tc>
          <w:tcPr>
            <w:tcW w:w="900" w:type="dxa"/>
            <w:vMerge/>
            <w:hideMark/>
          </w:tcPr>
          <w:p w:rsidR="002D1E23" w:rsidRPr="008217FB" w:rsidRDefault="002D1E23" w:rsidP="008217FB"/>
        </w:tc>
        <w:tc>
          <w:tcPr>
            <w:tcW w:w="428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3</w:t>
            </w:r>
          </w:p>
        </w:tc>
        <w:tc>
          <w:tcPr>
            <w:tcW w:w="1273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Доля граждан, принявших участие в решении вопросов городской среды от общего количества граждан в возрасте от 14 лет, проживающих в муниципальных образованиях, на территории которых реализуются проекты </w:t>
            </w:r>
            <w:r w:rsidRPr="008217FB">
              <w:lastRenderedPageBreak/>
              <w:t>по созданию комфортной городской среды, %</w:t>
            </w:r>
          </w:p>
        </w:tc>
        <w:tc>
          <w:tcPr>
            <w:tcW w:w="1276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lastRenderedPageBreak/>
              <w:t xml:space="preserve">Рассчитывается как соотношение количества граждан, принявших участие в решении вопросов развития городской среды, к общему количеству граждан в возрасте от 14 лет, проживающий в муниципальных образованиях, на </w:t>
            </w:r>
            <w:r w:rsidRPr="008217FB">
              <w:lastRenderedPageBreak/>
              <w:t>территории которых реализуются проекты по созданию комфортной городской среды.</w:t>
            </w:r>
          </w:p>
        </w:tc>
        <w:tc>
          <w:tcPr>
            <w:tcW w:w="709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lastRenderedPageBreak/>
              <w:t>15</w:t>
            </w:r>
          </w:p>
        </w:tc>
        <w:tc>
          <w:tcPr>
            <w:tcW w:w="530" w:type="dxa"/>
            <w:gridSpan w:val="2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17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20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30</w:t>
            </w:r>
          </w:p>
        </w:tc>
        <w:tc>
          <w:tcPr>
            <w:tcW w:w="5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30</w:t>
            </w:r>
          </w:p>
        </w:tc>
        <w:tc>
          <w:tcPr>
            <w:tcW w:w="581" w:type="dxa"/>
          </w:tcPr>
          <w:p w:rsidR="002D1E23" w:rsidRPr="008217FB" w:rsidRDefault="002D1E23" w:rsidP="008217FB">
            <w:pPr>
              <w:ind w:firstLine="0"/>
            </w:pPr>
            <w:r w:rsidRPr="008217FB">
              <w:t>30</w:t>
            </w:r>
          </w:p>
        </w:tc>
        <w:tc>
          <w:tcPr>
            <w:tcW w:w="1282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>30</w:t>
            </w:r>
          </w:p>
        </w:tc>
        <w:tc>
          <w:tcPr>
            <w:tcW w:w="1430" w:type="dxa"/>
            <w:hideMark/>
          </w:tcPr>
          <w:p w:rsidR="002D1E23" w:rsidRPr="008217FB" w:rsidRDefault="002D1E23" w:rsidP="008217FB">
            <w:pPr>
              <w:ind w:firstLine="0"/>
            </w:pPr>
            <w:r w:rsidRPr="008217FB">
              <w:t xml:space="preserve">Управление по жилищно-коммунальному хозяйству </w:t>
            </w:r>
          </w:p>
        </w:tc>
      </w:tr>
    </w:tbl>
    <w:p w:rsidR="00EF6517" w:rsidRDefault="008217FB" w:rsidP="008217FB">
      <w:pPr>
        <w:ind w:firstLine="851"/>
        <w:jc w:val="right"/>
        <w:rPr>
          <w:rFonts w:cs="Arial"/>
          <w:szCs w:val="28"/>
        </w:rPr>
      </w:pPr>
      <w:r>
        <w:rPr>
          <w:rFonts w:cs="Arial"/>
          <w:szCs w:val="28"/>
        </w:rPr>
        <w:lastRenderedPageBreak/>
        <w:t>»</w:t>
      </w:r>
      <w:r w:rsidR="00EF4CF2" w:rsidRPr="008217FB">
        <w:rPr>
          <w:rFonts w:cs="Arial"/>
          <w:szCs w:val="28"/>
        </w:rPr>
        <w:t>;</w:t>
      </w:r>
    </w:p>
    <w:p w:rsidR="008217FB" w:rsidRPr="008217FB" w:rsidRDefault="008217FB" w:rsidP="008217FB">
      <w:pPr>
        <w:ind w:firstLine="851"/>
        <w:jc w:val="right"/>
        <w:rPr>
          <w:rFonts w:cs="Arial"/>
          <w:szCs w:val="28"/>
        </w:rPr>
      </w:pPr>
    </w:p>
    <w:p w:rsidR="00E25A77" w:rsidRPr="008217FB" w:rsidRDefault="00E25A77" w:rsidP="008217FB">
      <w:r w:rsidRPr="008217FB">
        <w:t>1.2.</w:t>
      </w:r>
      <w:r w:rsidR="002F41E3" w:rsidRPr="008217FB">
        <w:t xml:space="preserve"> </w:t>
      </w:r>
      <w:r w:rsidR="002D1033" w:rsidRPr="008217FB">
        <w:t>т</w:t>
      </w:r>
      <w:r w:rsidRPr="008217FB">
        <w:t xml:space="preserve">аблицы </w:t>
      </w:r>
      <w:r w:rsidR="002D1033" w:rsidRPr="008217FB">
        <w:t>7</w:t>
      </w:r>
      <w:r w:rsidRPr="008217FB">
        <w:t>,</w:t>
      </w:r>
      <w:r w:rsidR="002D1033" w:rsidRPr="008217FB">
        <w:t>9</w:t>
      </w:r>
      <w:r w:rsidRPr="008217FB">
        <w:t xml:space="preserve"> муниципальной программы изложить в следующей редакции согласно </w:t>
      </w:r>
      <w:r w:rsidR="002D1033" w:rsidRPr="008217FB">
        <w:t>приложению к</w:t>
      </w:r>
      <w:r w:rsidRPr="008217FB">
        <w:t xml:space="preserve"> настоящему постановлению.</w:t>
      </w:r>
    </w:p>
    <w:p w:rsidR="007F46CE" w:rsidRPr="008217FB" w:rsidRDefault="00E25A77" w:rsidP="008217FB">
      <w:r w:rsidRPr="008217FB">
        <w:t>2</w:t>
      </w:r>
      <w:r w:rsidR="007F46CE" w:rsidRPr="008217FB">
        <w:t xml:space="preserve">. Опубликовать настоящее постановление в газете </w:t>
      </w:r>
      <w:r w:rsidR="008217FB" w:rsidRPr="008217FB">
        <w:t>«</w:t>
      </w:r>
      <w:r w:rsidR="007F46CE" w:rsidRPr="008217FB">
        <w:t>Жизнь Югры</w:t>
      </w:r>
      <w:r w:rsidR="008217FB" w:rsidRPr="008217FB">
        <w:t>»</w:t>
      </w:r>
      <w:r w:rsidR="007F46CE" w:rsidRPr="008217FB">
        <w:t xml:space="preserve"> и разместить на </w:t>
      </w:r>
      <w:proofErr w:type="gramStart"/>
      <w:r w:rsidR="007F46CE" w:rsidRPr="008217FB">
        <w:t>официальном</w:t>
      </w:r>
      <w:proofErr w:type="gramEnd"/>
      <w:r w:rsidR="007F46CE" w:rsidRPr="008217FB">
        <w:t xml:space="preserve"> веб-сайте органов местного самоуправления Березовского района.</w:t>
      </w:r>
    </w:p>
    <w:p w:rsidR="008217FB" w:rsidRPr="008217FB" w:rsidRDefault="00E25A77" w:rsidP="008217FB">
      <w:r w:rsidRPr="008217FB">
        <w:t>3. Настоящее постановление вступает в силу после его официального опубликования.</w:t>
      </w:r>
    </w:p>
    <w:p w:rsidR="008217FB" w:rsidRDefault="008217FB" w:rsidP="008217FB"/>
    <w:p w:rsidR="008217FB" w:rsidRPr="008217FB" w:rsidRDefault="008217FB" w:rsidP="008217FB"/>
    <w:p w:rsidR="00A30A3A" w:rsidRPr="008217FB" w:rsidRDefault="00614EC9" w:rsidP="008217FB">
      <w:pPr>
        <w:tabs>
          <w:tab w:val="center" w:pos="9072"/>
        </w:tabs>
        <w:ind w:firstLine="0"/>
      </w:pPr>
      <w:proofErr w:type="spellStart"/>
      <w:r w:rsidRPr="008217FB">
        <w:t>И.о</w:t>
      </w:r>
      <w:proofErr w:type="spellEnd"/>
      <w:r w:rsidRPr="008217FB">
        <w:t>. г</w:t>
      </w:r>
      <w:r w:rsidR="00AC73AD" w:rsidRPr="008217FB">
        <w:t>лав</w:t>
      </w:r>
      <w:r w:rsidRPr="008217FB">
        <w:t>ы</w:t>
      </w:r>
      <w:r w:rsidR="00AC73AD" w:rsidRPr="008217FB">
        <w:t xml:space="preserve"> района</w:t>
      </w:r>
      <w:r w:rsidR="008217FB">
        <w:tab/>
      </w:r>
      <w:r w:rsidRPr="008217FB">
        <w:t>Г.Г. Кудряшов</w:t>
      </w:r>
    </w:p>
    <w:p w:rsidR="00CC08AF" w:rsidRPr="008217FB" w:rsidRDefault="00CC08AF" w:rsidP="00C71206">
      <w:pPr>
        <w:rPr>
          <w:rFonts w:cs="Arial"/>
          <w:szCs w:val="28"/>
        </w:rPr>
      </w:pPr>
    </w:p>
    <w:p w:rsidR="002D1033" w:rsidRPr="008217FB" w:rsidRDefault="002D1033" w:rsidP="00C71206">
      <w:pPr>
        <w:rPr>
          <w:rFonts w:cs="Arial"/>
          <w:szCs w:val="28"/>
        </w:rPr>
        <w:sectPr w:rsidR="002D1033" w:rsidRPr="008217FB" w:rsidSect="008217F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8217FB" w:rsidRPr="008217FB" w:rsidRDefault="008217FB" w:rsidP="00582271">
      <w:pPr>
        <w:jc w:val="right"/>
        <w:rPr>
          <w:rFonts w:cs="Arial"/>
          <w:b/>
          <w:sz w:val="30"/>
          <w:szCs w:val="30"/>
        </w:rPr>
      </w:pPr>
    </w:p>
    <w:p w:rsidR="008217FB" w:rsidRPr="008217FB" w:rsidRDefault="008217FB" w:rsidP="00582271">
      <w:pPr>
        <w:jc w:val="right"/>
        <w:rPr>
          <w:rFonts w:cs="Arial"/>
          <w:b/>
          <w:sz w:val="30"/>
          <w:szCs w:val="30"/>
        </w:rPr>
      </w:pPr>
    </w:p>
    <w:p w:rsidR="00582271" w:rsidRPr="008217FB" w:rsidRDefault="00582271" w:rsidP="00582271">
      <w:pPr>
        <w:jc w:val="right"/>
        <w:rPr>
          <w:rFonts w:cs="Arial"/>
          <w:b/>
          <w:sz w:val="30"/>
          <w:szCs w:val="30"/>
        </w:rPr>
      </w:pPr>
      <w:r w:rsidRPr="008217FB">
        <w:rPr>
          <w:rFonts w:cs="Arial"/>
          <w:b/>
          <w:sz w:val="30"/>
          <w:szCs w:val="30"/>
        </w:rPr>
        <w:t xml:space="preserve">Приложение </w:t>
      </w:r>
    </w:p>
    <w:p w:rsidR="008217FB" w:rsidRPr="008217FB" w:rsidRDefault="00582271" w:rsidP="00582271">
      <w:pPr>
        <w:jc w:val="right"/>
        <w:rPr>
          <w:rFonts w:cs="Arial"/>
          <w:b/>
          <w:sz w:val="30"/>
          <w:szCs w:val="30"/>
        </w:rPr>
      </w:pPr>
      <w:r w:rsidRPr="008217FB">
        <w:rPr>
          <w:rFonts w:cs="Arial"/>
          <w:b/>
          <w:sz w:val="30"/>
          <w:szCs w:val="30"/>
        </w:rPr>
        <w:t>к постановлению администрации</w:t>
      </w:r>
    </w:p>
    <w:p w:rsidR="00582271" w:rsidRPr="008217FB" w:rsidRDefault="00582271" w:rsidP="00582271">
      <w:pPr>
        <w:jc w:val="right"/>
        <w:rPr>
          <w:rFonts w:cs="Arial"/>
          <w:b/>
          <w:sz w:val="30"/>
          <w:szCs w:val="30"/>
        </w:rPr>
      </w:pPr>
      <w:r w:rsidRPr="008217FB">
        <w:rPr>
          <w:rFonts w:cs="Arial"/>
          <w:b/>
          <w:sz w:val="30"/>
          <w:szCs w:val="30"/>
        </w:rPr>
        <w:t xml:space="preserve"> Березовского района</w:t>
      </w:r>
    </w:p>
    <w:p w:rsidR="00582271" w:rsidRPr="008217FB" w:rsidRDefault="00582271" w:rsidP="00582271">
      <w:pPr>
        <w:jc w:val="right"/>
        <w:rPr>
          <w:rFonts w:cs="Arial"/>
          <w:b/>
          <w:sz w:val="30"/>
          <w:szCs w:val="30"/>
        </w:rPr>
      </w:pPr>
      <w:r w:rsidRPr="008217FB">
        <w:rPr>
          <w:rFonts w:cs="Arial"/>
          <w:b/>
          <w:sz w:val="30"/>
          <w:szCs w:val="30"/>
        </w:rPr>
        <w:t xml:space="preserve">от </w:t>
      </w:r>
      <w:r w:rsidR="007A09CF" w:rsidRPr="008217FB">
        <w:rPr>
          <w:rFonts w:cs="Arial"/>
          <w:b/>
          <w:sz w:val="30"/>
          <w:szCs w:val="30"/>
        </w:rPr>
        <w:t>29.08.2023 № 647</w:t>
      </w:r>
    </w:p>
    <w:p w:rsidR="00582271" w:rsidRPr="008217FB" w:rsidRDefault="00582271" w:rsidP="002D1033">
      <w:pPr>
        <w:jc w:val="right"/>
        <w:rPr>
          <w:rFonts w:cs="Arial"/>
          <w:b/>
          <w:sz w:val="30"/>
          <w:szCs w:val="30"/>
        </w:rPr>
      </w:pPr>
    </w:p>
    <w:p w:rsidR="008217FB" w:rsidRPr="008217FB" w:rsidRDefault="008217FB" w:rsidP="002D1033">
      <w:pPr>
        <w:jc w:val="right"/>
        <w:rPr>
          <w:rFonts w:cs="Arial"/>
          <w:szCs w:val="28"/>
        </w:rPr>
      </w:pPr>
    </w:p>
    <w:p w:rsidR="002D1033" w:rsidRPr="008217FB" w:rsidRDefault="002D1033" w:rsidP="002D1033">
      <w:pPr>
        <w:jc w:val="right"/>
        <w:rPr>
          <w:rFonts w:cs="Arial"/>
          <w:szCs w:val="28"/>
        </w:rPr>
      </w:pPr>
      <w:r w:rsidRPr="008217FB">
        <w:rPr>
          <w:rFonts w:cs="Arial"/>
          <w:szCs w:val="28"/>
        </w:rPr>
        <w:t>Таблица 7</w:t>
      </w:r>
    </w:p>
    <w:p w:rsidR="002D1033" w:rsidRPr="008217FB" w:rsidRDefault="002D1033" w:rsidP="002D1033">
      <w:pPr>
        <w:jc w:val="right"/>
        <w:rPr>
          <w:rFonts w:cs="Arial"/>
          <w:szCs w:val="28"/>
        </w:rPr>
      </w:pPr>
    </w:p>
    <w:p w:rsidR="008217FB" w:rsidRPr="008217FB" w:rsidRDefault="008217FB" w:rsidP="008217FB">
      <w:pPr>
        <w:jc w:val="center"/>
        <w:rPr>
          <w:rFonts w:cs="Arial"/>
          <w:b/>
        </w:rPr>
      </w:pPr>
      <w:r w:rsidRPr="008217FB">
        <w:rPr>
          <w:rFonts w:cs="Arial"/>
          <w:b/>
        </w:rPr>
        <w:t>Показатели, характеризующие эффективность структурного элемента (основного мероприятия)</w:t>
      </w:r>
    </w:p>
    <w:p w:rsidR="008217FB" w:rsidRPr="008217FB" w:rsidRDefault="008217FB" w:rsidP="008217FB">
      <w:pPr>
        <w:jc w:val="center"/>
        <w:rPr>
          <w:rFonts w:cs="Arial"/>
          <w:b/>
        </w:rPr>
      </w:pPr>
      <w:r w:rsidRPr="008217FB">
        <w:rPr>
          <w:rFonts w:cs="Arial"/>
          <w:b/>
        </w:rPr>
        <w:t>муниципальной программы</w:t>
      </w:r>
    </w:p>
    <w:p w:rsidR="002D1033" w:rsidRPr="008217FB" w:rsidRDefault="002D1033" w:rsidP="008217FB">
      <w:pPr>
        <w:ind w:firstLine="0"/>
        <w:rPr>
          <w:rFonts w:cs="Arial"/>
        </w:rPr>
      </w:pPr>
    </w:p>
    <w:tbl>
      <w:tblPr>
        <w:tblW w:w="1411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425"/>
        <w:gridCol w:w="1968"/>
        <w:gridCol w:w="960"/>
        <w:gridCol w:w="960"/>
        <w:gridCol w:w="960"/>
        <w:gridCol w:w="960"/>
        <w:gridCol w:w="1460"/>
        <w:gridCol w:w="2460"/>
      </w:tblGrid>
      <w:tr w:rsidR="002D1033" w:rsidRPr="008217FB" w:rsidTr="008217FB">
        <w:trPr>
          <w:trHeight w:val="315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№ </w:t>
            </w:r>
            <w:proofErr w:type="gramStart"/>
            <w:r w:rsidRPr="008217FB">
              <w:rPr>
                <w:rFonts w:cs="Arial"/>
                <w:color w:val="000000"/>
              </w:rPr>
              <w:t>п</w:t>
            </w:r>
            <w:proofErr w:type="gramEnd"/>
            <w:r w:rsidRPr="008217FB">
              <w:rPr>
                <w:rFonts w:cs="Arial"/>
                <w:color w:val="000000"/>
              </w:rPr>
              <w:t>/п</w:t>
            </w:r>
          </w:p>
        </w:tc>
        <w:tc>
          <w:tcPr>
            <w:tcW w:w="3425" w:type="dxa"/>
            <w:vMerge w:val="restart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968" w:type="dxa"/>
            <w:vMerge w:val="restart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00" w:type="dxa"/>
            <w:gridSpan w:val="5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2D1033" w:rsidRPr="008217FB" w:rsidTr="008217FB">
        <w:trPr>
          <w:trHeight w:val="1785"/>
        </w:trPr>
        <w:tc>
          <w:tcPr>
            <w:tcW w:w="960" w:type="dxa"/>
            <w:vMerge/>
            <w:vAlign w:val="center"/>
            <w:hideMark/>
          </w:tcPr>
          <w:p w:rsidR="002D1033" w:rsidRPr="008217FB" w:rsidRDefault="002D1033" w:rsidP="00596824">
            <w:pPr>
              <w:rPr>
                <w:rFonts w:cs="Arial"/>
                <w:color w:val="000000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2D1033" w:rsidRPr="008217FB" w:rsidRDefault="002D1033" w:rsidP="00596824">
            <w:pPr>
              <w:rPr>
                <w:rFonts w:cs="Arial"/>
                <w:color w:val="000000"/>
              </w:rPr>
            </w:pPr>
          </w:p>
        </w:tc>
        <w:tc>
          <w:tcPr>
            <w:tcW w:w="1968" w:type="dxa"/>
            <w:vMerge/>
            <w:vAlign w:val="center"/>
            <w:hideMark/>
          </w:tcPr>
          <w:p w:rsidR="002D1033" w:rsidRPr="008217FB" w:rsidRDefault="002D1033" w:rsidP="00596824">
            <w:pPr>
              <w:rPr>
                <w:rFonts w:cs="Arial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2022 год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2023 год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2024 год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2025 год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2026-2030 гг.</w:t>
            </w:r>
          </w:p>
        </w:tc>
        <w:tc>
          <w:tcPr>
            <w:tcW w:w="2460" w:type="dxa"/>
            <w:vMerge/>
            <w:vAlign w:val="center"/>
            <w:hideMark/>
          </w:tcPr>
          <w:p w:rsidR="002D1033" w:rsidRPr="008217FB" w:rsidRDefault="002D1033" w:rsidP="008217FB">
            <w:pPr>
              <w:jc w:val="center"/>
              <w:rPr>
                <w:rFonts w:cs="Arial"/>
                <w:color w:val="000000"/>
              </w:rPr>
            </w:pPr>
          </w:p>
        </w:tc>
      </w:tr>
      <w:tr w:rsidR="002D1033" w:rsidRPr="008217FB" w:rsidTr="008217FB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3425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</w:t>
            </w:r>
          </w:p>
        </w:tc>
        <w:tc>
          <w:tcPr>
            <w:tcW w:w="1968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7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8</w:t>
            </w:r>
          </w:p>
        </w:tc>
        <w:tc>
          <w:tcPr>
            <w:tcW w:w="24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9</w:t>
            </w:r>
          </w:p>
        </w:tc>
      </w:tr>
      <w:tr w:rsidR="002D1033" w:rsidRPr="008217FB" w:rsidTr="008217FB">
        <w:trPr>
          <w:trHeight w:val="510"/>
        </w:trPr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right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3425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</w:rPr>
            </w:pPr>
            <w:r w:rsidRPr="008217FB">
              <w:rPr>
                <w:rFonts w:cs="Arial"/>
              </w:rPr>
              <w:t>Количество благоустроенных дворовых территорий, единиц</w:t>
            </w:r>
            <w:r w:rsidR="00DC696B" w:rsidRPr="008217FB">
              <w:rPr>
                <w:rFonts w:cs="Arial"/>
              </w:rPr>
              <w:t xml:space="preserve"> (с нарастающим итогом) </w:t>
            </w:r>
          </w:p>
        </w:tc>
        <w:tc>
          <w:tcPr>
            <w:tcW w:w="1968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48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  <w:tc>
          <w:tcPr>
            <w:tcW w:w="24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49</w:t>
            </w:r>
          </w:p>
        </w:tc>
      </w:tr>
      <w:tr w:rsidR="002D1033" w:rsidRPr="008217FB" w:rsidTr="008217FB">
        <w:trPr>
          <w:trHeight w:val="765"/>
        </w:trPr>
        <w:tc>
          <w:tcPr>
            <w:tcW w:w="960" w:type="dxa"/>
            <w:shd w:val="clear" w:color="auto" w:fill="auto"/>
            <w:vAlign w:val="center"/>
            <w:hideMark/>
          </w:tcPr>
          <w:p w:rsidR="002D1033" w:rsidRPr="008217FB" w:rsidRDefault="002D1033" w:rsidP="00596824">
            <w:pPr>
              <w:jc w:val="right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</w:t>
            </w:r>
          </w:p>
        </w:tc>
        <w:tc>
          <w:tcPr>
            <w:tcW w:w="3425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Количество общественных территорий, подлежащих благоустройству, единиц</w:t>
            </w:r>
          </w:p>
        </w:tc>
        <w:tc>
          <w:tcPr>
            <w:tcW w:w="1968" w:type="dxa"/>
            <w:shd w:val="clear" w:color="auto" w:fill="auto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2D1033" w:rsidRPr="008217FB" w:rsidRDefault="00412310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8</w:t>
            </w:r>
          </w:p>
        </w:tc>
        <w:tc>
          <w:tcPr>
            <w:tcW w:w="2460" w:type="dxa"/>
            <w:shd w:val="clear" w:color="auto" w:fill="auto"/>
            <w:vAlign w:val="center"/>
            <w:hideMark/>
          </w:tcPr>
          <w:p w:rsidR="002D1033" w:rsidRPr="008217FB" w:rsidRDefault="007A60D1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  <w:r w:rsidR="00412310" w:rsidRPr="008217FB">
              <w:rPr>
                <w:rFonts w:cs="Arial"/>
                <w:color w:val="000000"/>
              </w:rPr>
              <w:t>6</w:t>
            </w:r>
          </w:p>
        </w:tc>
      </w:tr>
      <w:tr w:rsidR="002D1033" w:rsidRPr="008217FB" w:rsidTr="008217FB">
        <w:trPr>
          <w:trHeight w:val="255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596824">
            <w:pPr>
              <w:jc w:val="right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lastRenderedPageBreak/>
              <w:t>3</w:t>
            </w:r>
          </w:p>
        </w:tc>
        <w:tc>
          <w:tcPr>
            <w:tcW w:w="3425" w:type="dxa"/>
            <w:shd w:val="clear" w:color="000000" w:fill="FFFFFF"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Доля граждан, принявших участие в решении вопросов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среды, %</w:t>
            </w:r>
          </w:p>
        </w:tc>
        <w:tc>
          <w:tcPr>
            <w:tcW w:w="19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30</w:t>
            </w:r>
          </w:p>
        </w:tc>
        <w:tc>
          <w:tcPr>
            <w:tcW w:w="2460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30</w:t>
            </w:r>
          </w:p>
        </w:tc>
      </w:tr>
    </w:tbl>
    <w:p w:rsidR="002D1033" w:rsidRPr="008217FB" w:rsidRDefault="002D1033" w:rsidP="002D1033">
      <w:pPr>
        <w:jc w:val="right"/>
        <w:rPr>
          <w:rFonts w:cs="Arial"/>
          <w:szCs w:val="28"/>
        </w:rPr>
        <w:sectPr w:rsidR="002D1033" w:rsidRPr="008217FB" w:rsidSect="008217FB">
          <w:type w:val="continuous"/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2D1033" w:rsidRPr="008217FB" w:rsidRDefault="002D1033" w:rsidP="00740D3B">
      <w:pPr>
        <w:jc w:val="right"/>
        <w:rPr>
          <w:rFonts w:cs="Arial"/>
          <w:szCs w:val="28"/>
        </w:rPr>
      </w:pPr>
      <w:r w:rsidRPr="008217FB">
        <w:rPr>
          <w:rFonts w:cs="Arial"/>
          <w:szCs w:val="28"/>
        </w:rPr>
        <w:lastRenderedPageBreak/>
        <w:t>Таблица 9</w:t>
      </w:r>
    </w:p>
    <w:p w:rsidR="002D1033" w:rsidRPr="008217FB" w:rsidRDefault="002D1033" w:rsidP="002D1033">
      <w:pPr>
        <w:jc w:val="right"/>
        <w:rPr>
          <w:rFonts w:cs="Arial"/>
          <w:szCs w:val="28"/>
        </w:rPr>
      </w:pPr>
    </w:p>
    <w:p w:rsidR="002D1033" w:rsidRPr="008217FB" w:rsidRDefault="008217FB" w:rsidP="008217FB">
      <w:pPr>
        <w:jc w:val="center"/>
        <w:rPr>
          <w:rFonts w:cs="Arial"/>
          <w:b/>
        </w:rPr>
      </w:pPr>
      <w:r w:rsidRPr="008217FB">
        <w:rPr>
          <w:rFonts w:cs="Arial"/>
          <w:b/>
        </w:rPr>
        <w:t>Адресный перечень общественных территорий, подлежащих благоустройству</w:t>
      </w:r>
    </w:p>
    <w:p w:rsidR="008217FB" w:rsidRPr="008217FB" w:rsidRDefault="008217FB" w:rsidP="002D1033">
      <w:pPr>
        <w:jc w:val="right"/>
        <w:rPr>
          <w:rFonts w:cs="Arial"/>
        </w:rPr>
      </w:pPr>
    </w:p>
    <w:tbl>
      <w:tblPr>
        <w:tblW w:w="8746" w:type="dxa"/>
        <w:jc w:val="center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3297"/>
        <w:gridCol w:w="3095"/>
        <w:gridCol w:w="1586"/>
      </w:tblGrid>
      <w:tr w:rsidR="002D1033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№ </w:t>
            </w:r>
            <w:proofErr w:type="gramStart"/>
            <w:r w:rsidRPr="008217FB">
              <w:rPr>
                <w:rFonts w:cs="Arial"/>
                <w:color w:val="000000"/>
              </w:rPr>
              <w:t>п</w:t>
            </w:r>
            <w:proofErr w:type="gramEnd"/>
            <w:r w:rsidRPr="008217FB">
              <w:rPr>
                <w:rFonts w:cs="Arial"/>
                <w:color w:val="000000"/>
              </w:rPr>
              <w:t>/п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Перечень благоустраиваемых территорий</w:t>
            </w:r>
          </w:p>
        </w:tc>
        <w:tc>
          <w:tcPr>
            <w:tcW w:w="3095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Адрес благоустраиваемых территорий</w:t>
            </w:r>
          </w:p>
        </w:tc>
        <w:tc>
          <w:tcPr>
            <w:tcW w:w="1586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Год реализации</w:t>
            </w:r>
          </w:p>
        </w:tc>
      </w:tr>
      <w:tr w:rsidR="002D1033" w:rsidRPr="008217FB" w:rsidTr="008217FB">
        <w:trPr>
          <w:trHeight w:val="345"/>
          <w:jc w:val="center"/>
        </w:trPr>
        <w:tc>
          <w:tcPr>
            <w:tcW w:w="8746" w:type="dxa"/>
            <w:gridSpan w:val="4"/>
            <w:shd w:val="clear" w:color="auto" w:fill="auto"/>
            <w:noWrap/>
            <w:vAlign w:val="bottom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>. Березово</w:t>
            </w:r>
          </w:p>
        </w:tc>
      </w:tr>
      <w:tr w:rsidR="002D1033" w:rsidRPr="008217FB" w:rsidTr="008217FB">
        <w:trPr>
          <w:trHeight w:val="705"/>
          <w:jc w:val="center"/>
        </w:trPr>
        <w:tc>
          <w:tcPr>
            <w:tcW w:w="768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Благоустройство центральной площади в </w:t>
            </w: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>. Березово 1 этап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8217FB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 </w:t>
            </w:r>
            <w:r w:rsidR="002D1033" w:rsidRPr="008217FB">
              <w:rPr>
                <w:rFonts w:cs="Arial"/>
                <w:color w:val="000000"/>
              </w:rPr>
              <w:t xml:space="preserve">Центральная площадь, </w:t>
            </w:r>
            <w:proofErr w:type="spellStart"/>
            <w:r w:rsidR="002D1033" w:rsidRPr="008217FB">
              <w:rPr>
                <w:rFonts w:cs="Arial"/>
                <w:color w:val="000000"/>
              </w:rPr>
              <w:t>пгт</w:t>
            </w:r>
            <w:proofErr w:type="spellEnd"/>
            <w:r w:rsidR="002D1033" w:rsidRPr="008217FB">
              <w:rPr>
                <w:rFonts w:cs="Arial"/>
                <w:color w:val="000000"/>
              </w:rPr>
              <w:t>. Березово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2024</w:t>
            </w:r>
          </w:p>
        </w:tc>
      </w:tr>
      <w:tr w:rsidR="002D1033" w:rsidRPr="008217FB" w:rsidTr="008217FB">
        <w:trPr>
          <w:trHeight w:val="615"/>
          <w:jc w:val="center"/>
        </w:trPr>
        <w:tc>
          <w:tcPr>
            <w:tcW w:w="768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Благоустройство центральной площади в </w:t>
            </w: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>. Березово 2 этап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Центральная площадь, </w:t>
            </w: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>. Березово</w:t>
            </w:r>
            <w:r w:rsidR="008217FB" w:rsidRPr="008217FB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2025</w:t>
            </w:r>
          </w:p>
        </w:tc>
      </w:tr>
      <w:tr w:rsidR="002D1033" w:rsidRPr="008217FB" w:rsidTr="008217FB">
        <w:trPr>
          <w:trHeight w:val="615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5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Благоустройство парка отдыха Молодежи. 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Молодежная, 11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2D1033" w:rsidRPr="008217FB" w:rsidTr="008217FB">
        <w:trPr>
          <w:trHeight w:val="570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6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Благоустройство парка отдыха по ул. </w:t>
            </w:r>
            <w:proofErr w:type="spellStart"/>
            <w:r w:rsidRPr="008217FB">
              <w:rPr>
                <w:rFonts w:cs="Arial"/>
                <w:color w:val="000000"/>
              </w:rPr>
              <w:t>Собянина</w:t>
            </w:r>
            <w:proofErr w:type="spellEnd"/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ул. </w:t>
            </w:r>
            <w:proofErr w:type="spellStart"/>
            <w:r w:rsidRPr="008217FB">
              <w:rPr>
                <w:rFonts w:cs="Arial"/>
                <w:color w:val="000000"/>
              </w:rPr>
              <w:t>Собянина</w:t>
            </w:r>
            <w:proofErr w:type="spellEnd"/>
            <w:r w:rsidRPr="008217FB">
              <w:rPr>
                <w:rFonts w:cs="Arial"/>
                <w:color w:val="000000"/>
              </w:rPr>
              <w:t>, 39А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2D1033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7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парка отдыха по ул. Путилова.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Путилова, 48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185A7A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185A7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9</w:t>
            </w:r>
          </w:p>
        </w:tc>
        <w:tc>
          <w:tcPr>
            <w:tcW w:w="3297" w:type="dxa"/>
            <w:shd w:val="clear" w:color="auto" w:fill="auto"/>
            <w:vAlign w:val="bottom"/>
          </w:tcPr>
          <w:p w:rsidR="00185A7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научной детской площадки</w:t>
            </w:r>
          </w:p>
        </w:tc>
        <w:tc>
          <w:tcPr>
            <w:tcW w:w="3095" w:type="dxa"/>
            <w:shd w:val="clear" w:color="auto" w:fill="auto"/>
            <w:noWrap/>
            <w:vAlign w:val="bottom"/>
          </w:tcPr>
          <w:p w:rsidR="00185A7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Ленина, 50</w:t>
            </w: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185A7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2D1033" w:rsidRPr="008217FB" w:rsidTr="008217FB">
        <w:trPr>
          <w:trHeight w:val="585"/>
          <w:jc w:val="center"/>
        </w:trPr>
        <w:tc>
          <w:tcPr>
            <w:tcW w:w="8746" w:type="dxa"/>
            <w:gridSpan w:val="4"/>
            <w:shd w:val="clear" w:color="auto" w:fill="auto"/>
            <w:noWrap/>
            <w:vAlign w:val="center"/>
            <w:hideMark/>
          </w:tcPr>
          <w:p w:rsidR="002D1033" w:rsidRPr="008217FB" w:rsidRDefault="002D1033" w:rsidP="00596824">
            <w:pPr>
              <w:jc w:val="center"/>
              <w:rPr>
                <w:rFonts w:cs="Arial"/>
                <w:color w:val="000000"/>
              </w:rPr>
            </w:pP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 xml:space="preserve">. </w:t>
            </w:r>
            <w:proofErr w:type="spellStart"/>
            <w:r w:rsidRPr="008217FB">
              <w:rPr>
                <w:rFonts w:cs="Arial"/>
                <w:color w:val="000000"/>
              </w:rPr>
              <w:t>Игрим</w:t>
            </w:r>
            <w:proofErr w:type="spellEnd"/>
          </w:p>
        </w:tc>
      </w:tr>
      <w:tr w:rsidR="002D1033" w:rsidRPr="008217FB" w:rsidTr="008217FB">
        <w:trPr>
          <w:trHeight w:val="570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парка патриотического воспитания.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Лермонтова, 16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2D1033" w:rsidRPr="008217FB" w:rsidTr="008217FB">
        <w:trPr>
          <w:trHeight w:val="585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1D316D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Комплексное благоустройство и озеленение территории парка </w:t>
            </w:r>
            <w:r w:rsidR="008217FB" w:rsidRPr="008217FB">
              <w:rPr>
                <w:rFonts w:cs="Arial"/>
                <w:color w:val="000000"/>
              </w:rPr>
              <w:t>«</w:t>
            </w:r>
            <w:r w:rsidRPr="008217FB">
              <w:rPr>
                <w:rFonts w:cs="Arial"/>
                <w:color w:val="000000"/>
              </w:rPr>
              <w:t>Сказочный бор</w:t>
            </w:r>
            <w:r w:rsidR="008217FB" w:rsidRPr="008217FB">
              <w:rPr>
                <w:rFonts w:cs="Arial"/>
                <w:color w:val="000000"/>
              </w:rPr>
              <w:t>»</w:t>
            </w:r>
            <w:r w:rsidRPr="008217FB">
              <w:rPr>
                <w:rFonts w:cs="Arial"/>
                <w:color w:val="000000"/>
              </w:rPr>
              <w:t xml:space="preserve"> по ул. кооперативная 13 в </w:t>
            </w: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 xml:space="preserve">. </w:t>
            </w:r>
            <w:proofErr w:type="spellStart"/>
            <w:r w:rsidRPr="008217FB">
              <w:rPr>
                <w:rFonts w:cs="Arial"/>
                <w:color w:val="000000"/>
              </w:rPr>
              <w:t>Игрим</w:t>
            </w:r>
            <w:proofErr w:type="spellEnd"/>
            <w:r w:rsidRPr="008217FB">
              <w:rPr>
                <w:rFonts w:cs="Arial"/>
                <w:color w:val="000000"/>
              </w:rPr>
              <w:t xml:space="preserve"> (1 этап)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Кооперативная, 13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2022</w:t>
            </w:r>
          </w:p>
        </w:tc>
      </w:tr>
      <w:tr w:rsidR="002D1033" w:rsidRPr="008217FB" w:rsidTr="008217FB">
        <w:trPr>
          <w:trHeight w:val="570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3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1D316D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Комплексное благоустройство и озеленение территории парка </w:t>
            </w:r>
            <w:r w:rsidR="008217FB" w:rsidRPr="008217FB">
              <w:rPr>
                <w:rFonts w:cs="Arial"/>
                <w:color w:val="000000"/>
              </w:rPr>
              <w:t>«</w:t>
            </w:r>
            <w:r w:rsidRPr="008217FB">
              <w:rPr>
                <w:rFonts w:cs="Arial"/>
                <w:color w:val="000000"/>
              </w:rPr>
              <w:t>Сказочный бор</w:t>
            </w:r>
            <w:r w:rsidR="008217FB" w:rsidRPr="008217FB">
              <w:rPr>
                <w:rFonts w:cs="Arial"/>
                <w:color w:val="000000"/>
              </w:rPr>
              <w:t>»</w:t>
            </w:r>
            <w:r w:rsidRPr="008217FB">
              <w:rPr>
                <w:rFonts w:cs="Arial"/>
                <w:color w:val="000000"/>
              </w:rPr>
              <w:t xml:space="preserve"> по ул. кооперативная 13 в </w:t>
            </w:r>
            <w:proofErr w:type="spellStart"/>
            <w:r w:rsidRPr="008217FB">
              <w:rPr>
                <w:rFonts w:cs="Arial"/>
                <w:color w:val="000000"/>
              </w:rPr>
              <w:t>пгт</w:t>
            </w:r>
            <w:proofErr w:type="spellEnd"/>
            <w:r w:rsidRPr="008217FB">
              <w:rPr>
                <w:rFonts w:cs="Arial"/>
                <w:color w:val="000000"/>
              </w:rPr>
              <w:t xml:space="preserve">. </w:t>
            </w:r>
            <w:proofErr w:type="spellStart"/>
            <w:r w:rsidRPr="008217FB">
              <w:rPr>
                <w:rFonts w:cs="Arial"/>
                <w:color w:val="000000"/>
              </w:rPr>
              <w:t>Игрим</w:t>
            </w:r>
            <w:proofErr w:type="spellEnd"/>
            <w:r w:rsidRPr="008217FB">
              <w:rPr>
                <w:rFonts w:cs="Arial"/>
                <w:color w:val="000000"/>
              </w:rPr>
              <w:t xml:space="preserve"> (2 этап)</w:t>
            </w:r>
          </w:p>
        </w:tc>
        <w:tc>
          <w:tcPr>
            <w:tcW w:w="3095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Кооперативная, 13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2023</w:t>
            </w:r>
          </w:p>
        </w:tc>
      </w:tr>
      <w:tr w:rsidR="002D1033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4</w:t>
            </w:r>
          </w:p>
        </w:tc>
        <w:tc>
          <w:tcPr>
            <w:tcW w:w="3297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выставочной площадки</w:t>
            </w:r>
          </w:p>
        </w:tc>
        <w:tc>
          <w:tcPr>
            <w:tcW w:w="3095" w:type="dxa"/>
            <w:shd w:val="clear" w:color="auto" w:fill="auto"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Транспортная, ул. Промышленная</w:t>
            </w:r>
          </w:p>
        </w:tc>
        <w:tc>
          <w:tcPr>
            <w:tcW w:w="1586" w:type="dxa"/>
            <w:shd w:val="clear" w:color="auto" w:fill="auto"/>
            <w:noWrap/>
            <w:vAlign w:val="bottom"/>
            <w:hideMark/>
          </w:tcPr>
          <w:p w:rsidR="002D1033" w:rsidRPr="008217FB" w:rsidRDefault="002D1033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2022</w:t>
            </w:r>
          </w:p>
        </w:tc>
      </w:tr>
      <w:tr w:rsidR="004A18ED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3297" w:type="dxa"/>
            <w:shd w:val="clear" w:color="auto" w:fill="auto"/>
            <w:vAlign w:val="bottom"/>
          </w:tcPr>
          <w:p w:rsidR="004A18ED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научной детской площадки</w:t>
            </w:r>
          </w:p>
        </w:tc>
        <w:tc>
          <w:tcPr>
            <w:tcW w:w="3095" w:type="dxa"/>
            <w:shd w:val="clear" w:color="auto" w:fill="auto"/>
            <w:vAlign w:val="bottom"/>
          </w:tcPr>
          <w:p w:rsidR="004A18ED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Лесная, 5</w:t>
            </w: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4A18ED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4A18ED" w:rsidRPr="008217FB" w:rsidTr="008217FB">
        <w:trPr>
          <w:trHeight w:val="600"/>
          <w:jc w:val="center"/>
        </w:trPr>
        <w:tc>
          <w:tcPr>
            <w:tcW w:w="8746" w:type="dxa"/>
            <w:gridSpan w:val="4"/>
            <w:shd w:val="clear" w:color="auto" w:fill="auto"/>
            <w:noWrap/>
            <w:vAlign w:val="center"/>
          </w:tcPr>
          <w:p w:rsidR="004A18ED" w:rsidRPr="008217FB" w:rsidRDefault="004A18ED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 xml:space="preserve">д. </w:t>
            </w:r>
            <w:proofErr w:type="spellStart"/>
            <w:r w:rsidRPr="008217FB">
              <w:rPr>
                <w:rFonts w:cs="Arial"/>
                <w:color w:val="000000"/>
              </w:rPr>
              <w:t>Хулимсунт</w:t>
            </w:r>
            <w:proofErr w:type="spellEnd"/>
          </w:p>
        </w:tc>
      </w:tr>
      <w:tr w:rsidR="004A18ED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1</w:t>
            </w:r>
          </w:p>
        </w:tc>
        <w:tc>
          <w:tcPr>
            <w:tcW w:w="3297" w:type="dxa"/>
            <w:shd w:val="clear" w:color="auto" w:fill="auto"/>
            <w:vAlign w:val="bottom"/>
          </w:tcPr>
          <w:p w:rsidR="004A18ED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научной детской площадки</w:t>
            </w:r>
          </w:p>
        </w:tc>
        <w:tc>
          <w:tcPr>
            <w:tcW w:w="3095" w:type="dxa"/>
            <w:shd w:val="clear" w:color="auto" w:fill="auto"/>
            <w:vAlign w:val="bottom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 микрорайон, 14</w:t>
            </w: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4A18ED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4A18ED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4A18ED" w:rsidRPr="008217FB" w:rsidRDefault="004A18ED" w:rsidP="008217FB">
            <w:pPr>
              <w:rPr>
                <w:rFonts w:cs="Arial"/>
                <w:color w:val="000000"/>
              </w:rPr>
            </w:pPr>
          </w:p>
        </w:tc>
        <w:tc>
          <w:tcPr>
            <w:tcW w:w="3297" w:type="dxa"/>
            <w:shd w:val="clear" w:color="auto" w:fill="auto"/>
            <w:vAlign w:val="bottom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3095" w:type="dxa"/>
            <w:shd w:val="clear" w:color="auto" w:fill="auto"/>
            <w:vAlign w:val="bottom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4A18ED" w:rsidRPr="008217FB" w:rsidRDefault="004A18ED" w:rsidP="008217FB">
            <w:pPr>
              <w:ind w:firstLine="0"/>
              <w:rPr>
                <w:rFonts w:cs="Arial"/>
                <w:color w:val="000000"/>
              </w:rPr>
            </w:pPr>
          </w:p>
        </w:tc>
      </w:tr>
      <w:tr w:rsidR="006D3F0A" w:rsidRPr="008217FB" w:rsidTr="008217FB">
        <w:trPr>
          <w:trHeight w:val="600"/>
          <w:jc w:val="center"/>
        </w:trPr>
        <w:tc>
          <w:tcPr>
            <w:tcW w:w="8746" w:type="dxa"/>
            <w:gridSpan w:val="4"/>
            <w:shd w:val="clear" w:color="auto" w:fill="auto"/>
            <w:noWrap/>
            <w:vAlign w:val="center"/>
          </w:tcPr>
          <w:p w:rsidR="006D3F0A" w:rsidRPr="008217FB" w:rsidRDefault="006D3F0A" w:rsidP="00596824">
            <w:pPr>
              <w:jc w:val="center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lastRenderedPageBreak/>
              <w:t xml:space="preserve">с. </w:t>
            </w:r>
            <w:proofErr w:type="spellStart"/>
            <w:r w:rsidRPr="008217FB">
              <w:rPr>
                <w:rFonts w:cs="Arial"/>
                <w:color w:val="000000"/>
              </w:rPr>
              <w:t>Саранпауль</w:t>
            </w:r>
            <w:proofErr w:type="spellEnd"/>
          </w:p>
        </w:tc>
      </w:tr>
      <w:tr w:rsidR="006D3F0A" w:rsidRPr="008217FB" w:rsidTr="008217FB">
        <w:trPr>
          <w:trHeight w:val="600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6D3F0A" w:rsidRPr="008217FB" w:rsidRDefault="006D3F0A" w:rsidP="008217F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3297" w:type="dxa"/>
            <w:shd w:val="clear" w:color="auto" w:fill="auto"/>
            <w:vAlign w:val="bottom"/>
          </w:tcPr>
          <w:p w:rsidR="006D3F0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Благоустройство научной детской площадки</w:t>
            </w:r>
          </w:p>
        </w:tc>
        <w:tc>
          <w:tcPr>
            <w:tcW w:w="3095" w:type="dxa"/>
            <w:shd w:val="clear" w:color="auto" w:fill="auto"/>
            <w:vAlign w:val="bottom"/>
          </w:tcPr>
          <w:p w:rsidR="006D3F0A" w:rsidRPr="008217FB" w:rsidRDefault="00412310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ул. Полевая, 34</w:t>
            </w: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6D3F0A" w:rsidRPr="008217FB" w:rsidRDefault="00185A7A" w:rsidP="008217FB">
            <w:pPr>
              <w:ind w:firstLine="0"/>
              <w:rPr>
                <w:rFonts w:cs="Arial"/>
                <w:color w:val="000000"/>
              </w:rPr>
            </w:pPr>
            <w:r w:rsidRPr="008217FB">
              <w:rPr>
                <w:rFonts w:cs="Arial"/>
                <w:color w:val="000000"/>
              </w:rPr>
              <w:t>2026-30</w:t>
            </w:r>
          </w:p>
        </w:tc>
      </w:tr>
      <w:tr w:rsidR="004A18ED" w:rsidRPr="008217FB" w:rsidTr="008217FB">
        <w:trPr>
          <w:trHeight w:val="453"/>
          <w:jc w:val="center"/>
        </w:trPr>
        <w:tc>
          <w:tcPr>
            <w:tcW w:w="768" w:type="dxa"/>
            <w:shd w:val="clear" w:color="auto" w:fill="auto"/>
            <w:noWrap/>
            <w:vAlign w:val="center"/>
          </w:tcPr>
          <w:p w:rsidR="004A18ED" w:rsidRPr="008217FB" w:rsidRDefault="004A18ED" w:rsidP="00596824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3297" w:type="dxa"/>
            <w:shd w:val="clear" w:color="auto" w:fill="auto"/>
            <w:vAlign w:val="bottom"/>
          </w:tcPr>
          <w:p w:rsidR="004A18ED" w:rsidRPr="008217FB" w:rsidRDefault="004A18ED" w:rsidP="0059682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095" w:type="dxa"/>
            <w:shd w:val="clear" w:color="auto" w:fill="auto"/>
            <w:vAlign w:val="bottom"/>
          </w:tcPr>
          <w:p w:rsidR="004A18ED" w:rsidRPr="008217FB" w:rsidRDefault="004A18ED" w:rsidP="0059682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586" w:type="dxa"/>
            <w:shd w:val="clear" w:color="auto" w:fill="auto"/>
            <w:noWrap/>
            <w:vAlign w:val="bottom"/>
          </w:tcPr>
          <w:p w:rsidR="004A18ED" w:rsidRPr="008217FB" w:rsidRDefault="004A18ED" w:rsidP="00596824">
            <w:pPr>
              <w:jc w:val="center"/>
              <w:rPr>
                <w:rFonts w:cs="Arial"/>
                <w:color w:val="000000"/>
              </w:rPr>
            </w:pPr>
          </w:p>
        </w:tc>
      </w:tr>
    </w:tbl>
    <w:p w:rsidR="008217FB" w:rsidRPr="008217FB" w:rsidRDefault="008217FB" w:rsidP="00C71206">
      <w:pPr>
        <w:rPr>
          <w:rFonts w:cs="Arial"/>
          <w:szCs w:val="28"/>
        </w:rPr>
      </w:pPr>
    </w:p>
    <w:p w:rsidR="008217FB" w:rsidRPr="008217FB" w:rsidRDefault="008217FB" w:rsidP="00C71206">
      <w:pPr>
        <w:rPr>
          <w:rFonts w:cs="Arial"/>
          <w:szCs w:val="28"/>
        </w:rPr>
      </w:pPr>
    </w:p>
    <w:p w:rsidR="008217FB" w:rsidRPr="008217FB" w:rsidRDefault="008217FB" w:rsidP="00C71206">
      <w:pPr>
        <w:rPr>
          <w:rFonts w:cs="Arial"/>
          <w:szCs w:val="28"/>
        </w:rPr>
      </w:pPr>
    </w:p>
    <w:p w:rsidR="008217FB" w:rsidRPr="008217FB" w:rsidRDefault="008217FB" w:rsidP="00C71206">
      <w:pPr>
        <w:rPr>
          <w:rFonts w:cs="Arial"/>
          <w:szCs w:val="28"/>
        </w:rPr>
      </w:pPr>
    </w:p>
    <w:p w:rsidR="00CC08AF" w:rsidRPr="008217FB" w:rsidRDefault="00CC08AF" w:rsidP="00C71206">
      <w:pPr>
        <w:rPr>
          <w:rFonts w:cs="Arial"/>
          <w:szCs w:val="28"/>
        </w:rPr>
      </w:pPr>
    </w:p>
    <w:sectPr w:rsidR="00CC08AF" w:rsidRPr="008217FB" w:rsidSect="008217FB">
      <w:headerReference w:type="default" r:id="rId17"/>
      <w:headerReference w:type="first" r:id="rId18"/>
      <w:type w:val="continuous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249" w:rsidRDefault="00166249">
      <w:r>
        <w:separator/>
      </w:r>
    </w:p>
  </w:endnote>
  <w:endnote w:type="continuationSeparator" w:id="0">
    <w:p w:rsidR="00166249" w:rsidRDefault="0016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249" w:rsidRDefault="00166249">
      <w:r>
        <w:separator/>
      </w:r>
    </w:p>
  </w:footnote>
  <w:footnote w:type="continuationSeparator" w:id="0">
    <w:p w:rsidR="00166249" w:rsidRDefault="00166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2F" w:rsidRDefault="00091C2F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A7" w:rsidRDefault="003523A7" w:rsidP="00412310">
    <w:pPr>
      <w:pStyle w:val="a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A7" w:rsidRDefault="003523A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B3E"/>
    <w:rsid w:val="00012311"/>
    <w:rsid w:val="00030C7E"/>
    <w:rsid w:val="00031E0F"/>
    <w:rsid w:val="000421D5"/>
    <w:rsid w:val="00050F2E"/>
    <w:rsid w:val="0005108B"/>
    <w:rsid w:val="000529F1"/>
    <w:rsid w:val="00053241"/>
    <w:rsid w:val="000645EE"/>
    <w:rsid w:val="000722B6"/>
    <w:rsid w:val="00077E7A"/>
    <w:rsid w:val="000820A0"/>
    <w:rsid w:val="00084369"/>
    <w:rsid w:val="000863EB"/>
    <w:rsid w:val="00087ECB"/>
    <w:rsid w:val="00090CAC"/>
    <w:rsid w:val="00091C2F"/>
    <w:rsid w:val="00096863"/>
    <w:rsid w:val="00096C0E"/>
    <w:rsid w:val="000A2D74"/>
    <w:rsid w:val="000B4FD0"/>
    <w:rsid w:val="000C3CBB"/>
    <w:rsid w:val="000E32AF"/>
    <w:rsid w:val="000E3C48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3669B"/>
    <w:rsid w:val="001458C5"/>
    <w:rsid w:val="00155B46"/>
    <w:rsid w:val="00165E6C"/>
    <w:rsid w:val="00166249"/>
    <w:rsid w:val="00174853"/>
    <w:rsid w:val="001833B2"/>
    <w:rsid w:val="00185A7A"/>
    <w:rsid w:val="0018744C"/>
    <w:rsid w:val="00193EC6"/>
    <w:rsid w:val="001A18AA"/>
    <w:rsid w:val="001A5C70"/>
    <w:rsid w:val="001B1328"/>
    <w:rsid w:val="001B1AE0"/>
    <w:rsid w:val="001B6F2E"/>
    <w:rsid w:val="001C35FA"/>
    <w:rsid w:val="001C7F70"/>
    <w:rsid w:val="001D316D"/>
    <w:rsid w:val="001D495C"/>
    <w:rsid w:val="001E2673"/>
    <w:rsid w:val="0021580E"/>
    <w:rsid w:val="00215C10"/>
    <w:rsid w:val="00217771"/>
    <w:rsid w:val="00217B4E"/>
    <w:rsid w:val="00222949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65265"/>
    <w:rsid w:val="00275C40"/>
    <w:rsid w:val="0029341A"/>
    <w:rsid w:val="00293E66"/>
    <w:rsid w:val="00294AD1"/>
    <w:rsid w:val="00296FE8"/>
    <w:rsid w:val="00297A0F"/>
    <w:rsid w:val="002A2FCF"/>
    <w:rsid w:val="002A6F3C"/>
    <w:rsid w:val="002B5097"/>
    <w:rsid w:val="002C2F57"/>
    <w:rsid w:val="002C5011"/>
    <w:rsid w:val="002C6E09"/>
    <w:rsid w:val="002D1033"/>
    <w:rsid w:val="002D1E23"/>
    <w:rsid w:val="002D7414"/>
    <w:rsid w:val="002E06D9"/>
    <w:rsid w:val="002E1061"/>
    <w:rsid w:val="002E10F0"/>
    <w:rsid w:val="002F41E3"/>
    <w:rsid w:val="002F610A"/>
    <w:rsid w:val="002F7B02"/>
    <w:rsid w:val="003001E6"/>
    <w:rsid w:val="00300C00"/>
    <w:rsid w:val="00316E87"/>
    <w:rsid w:val="00320425"/>
    <w:rsid w:val="00320586"/>
    <w:rsid w:val="003236F7"/>
    <w:rsid w:val="0032732B"/>
    <w:rsid w:val="00334B8B"/>
    <w:rsid w:val="0033582F"/>
    <w:rsid w:val="00340B33"/>
    <w:rsid w:val="00347671"/>
    <w:rsid w:val="00351029"/>
    <w:rsid w:val="00352064"/>
    <w:rsid w:val="003523A7"/>
    <w:rsid w:val="00352FE2"/>
    <w:rsid w:val="00356051"/>
    <w:rsid w:val="0035764C"/>
    <w:rsid w:val="003659F4"/>
    <w:rsid w:val="00366A79"/>
    <w:rsid w:val="00386F89"/>
    <w:rsid w:val="0039466C"/>
    <w:rsid w:val="00397047"/>
    <w:rsid w:val="003A27FA"/>
    <w:rsid w:val="003A4A9B"/>
    <w:rsid w:val="003A6B62"/>
    <w:rsid w:val="003B66FE"/>
    <w:rsid w:val="003D14FD"/>
    <w:rsid w:val="003D1941"/>
    <w:rsid w:val="003D4FD5"/>
    <w:rsid w:val="003F79C0"/>
    <w:rsid w:val="003F79E3"/>
    <w:rsid w:val="00400278"/>
    <w:rsid w:val="00410795"/>
    <w:rsid w:val="00412310"/>
    <w:rsid w:val="0042267A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B29"/>
    <w:rsid w:val="0049447C"/>
    <w:rsid w:val="00496CDC"/>
    <w:rsid w:val="004A04CF"/>
    <w:rsid w:val="004A18ED"/>
    <w:rsid w:val="004A6A16"/>
    <w:rsid w:val="004B13C7"/>
    <w:rsid w:val="004B1D24"/>
    <w:rsid w:val="004B46CB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32E79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82271"/>
    <w:rsid w:val="00596824"/>
    <w:rsid w:val="00597E90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14EC9"/>
    <w:rsid w:val="00617A1D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97FA0"/>
    <w:rsid w:val="006A1483"/>
    <w:rsid w:val="006A4530"/>
    <w:rsid w:val="006B1F7A"/>
    <w:rsid w:val="006B6B87"/>
    <w:rsid w:val="006B77C5"/>
    <w:rsid w:val="006B7D83"/>
    <w:rsid w:val="006C1DB5"/>
    <w:rsid w:val="006D1239"/>
    <w:rsid w:val="006D2E77"/>
    <w:rsid w:val="006D3F0A"/>
    <w:rsid w:val="006D6AB1"/>
    <w:rsid w:val="006E0CA7"/>
    <w:rsid w:val="006F5F33"/>
    <w:rsid w:val="006F75EB"/>
    <w:rsid w:val="007012CF"/>
    <w:rsid w:val="00703755"/>
    <w:rsid w:val="00706D73"/>
    <w:rsid w:val="007162AA"/>
    <w:rsid w:val="007210CC"/>
    <w:rsid w:val="0073151D"/>
    <w:rsid w:val="00731CB8"/>
    <w:rsid w:val="007355CD"/>
    <w:rsid w:val="00735933"/>
    <w:rsid w:val="00740D3B"/>
    <w:rsid w:val="007455CD"/>
    <w:rsid w:val="00752D35"/>
    <w:rsid w:val="007602D6"/>
    <w:rsid w:val="007643C4"/>
    <w:rsid w:val="00765A7D"/>
    <w:rsid w:val="007738E8"/>
    <w:rsid w:val="0078035D"/>
    <w:rsid w:val="007806FC"/>
    <w:rsid w:val="00783309"/>
    <w:rsid w:val="00792147"/>
    <w:rsid w:val="00792706"/>
    <w:rsid w:val="007A09CF"/>
    <w:rsid w:val="007A2D87"/>
    <w:rsid w:val="007A60D1"/>
    <w:rsid w:val="007C2078"/>
    <w:rsid w:val="007D2C0D"/>
    <w:rsid w:val="007E6872"/>
    <w:rsid w:val="007E7574"/>
    <w:rsid w:val="007F46CE"/>
    <w:rsid w:val="0081593F"/>
    <w:rsid w:val="008217FB"/>
    <w:rsid w:val="008221C9"/>
    <w:rsid w:val="00822F74"/>
    <w:rsid w:val="00831CD4"/>
    <w:rsid w:val="00834C77"/>
    <w:rsid w:val="008356A8"/>
    <w:rsid w:val="00845001"/>
    <w:rsid w:val="00855890"/>
    <w:rsid w:val="00857A3F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83E"/>
    <w:rsid w:val="008E7DEB"/>
    <w:rsid w:val="008F2B32"/>
    <w:rsid w:val="008F3BC6"/>
    <w:rsid w:val="008F4379"/>
    <w:rsid w:val="00901F44"/>
    <w:rsid w:val="00906FE1"/>
    <w:rsid w:val="00916F4A"/>
    <w:rsid w:val="009400EC"/>
    <w:rsid w:val="0094654E"/>
    <w:rsid w:val="00947C28"/>
    <w:rsid w:val="00947DE9"/>
    <w:rsid w:val="0095100C"/>
    <w:rsid w:val="00953307"/>
    <w:rsid w:val="00954BC5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2A1D"/>
    <w:rsid w:val="00A03B60"/>
    <w:rsid w:val="00A06869"/>
    <w:rsid w:val="00A16F5F"/>
    <w:rsid w:val="00A22B8B"/>
    <w:rsid w:val="00A30A3A"/>
    <w:rsid w:val="00A35901"/>
    <w:rsid w:val="00A35DF7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B1877"/>
    <w:rsid w:val="00AB6B68"/>
    <w:rsid w:val="00AC0292"/>
    <w:rsid w:val="00AC0E07"/>
    <w:rsid w:val="00AC3B5C"/>
    <w:rsid w:val="00AC73AD"/>
    <w:rsid w:val="00AD0FE0"/>
    <w:rsid w:val="00AD2AD2"/>
    <w:rsid w:val="00AF08FB"/>
    <w:rsid w:val="00AF51BA"/>
    <w:rsid w:val="00AF5B55"/>
    <w:rsid w:val="00B15C0B"/>
    <w:rsid w:val="00B20C70"/>
    <w:rsid w:val="00B21F0A"/>
    <w:rsid w:val="00B22A70"/>
    <w:rsid w:val="00B22F11"/>
    <w:rsid w:val="00B3766F"/>
    <w:rsid w:val="00B44E9A"/>
    <w:rsid w:val="00B53DE6"/>
    <w:rsid w:val="00B551D3"/>
    <w:rsid w:val="00B60AD4"/>
    <w:rsid w:val="00B75D6C"/>
    <w:rsid w:val="00B75DA0"/>
    <w:rsid w:val="00B77734"/>
    <w:rsid w:val="00B77E91"/>
    <w:rsid w:val="00B77FA5"/>
    <w:rsid w:val="00B8215D"/>
    <w:rsid w:val="00B918DD"/>
    <w:rsid w:val="00B92CC4"/>
    <w:rsid w:val="00BA15C2"/>
    <w:rsid w:val="00BB287B"/>
    <w:rsid w:val="00BB57F3"/>
    <w:rsid w:val="00BB6CFE"/>
    <w:rsid w:val="00BD227C"/>
    <w:rsid w:val="00BD2C39"/>
    <w:rsid w:val="00BD3B6F"/>
    <w:rsid w:val="00BD6A06"/>
    <w:rsid w:val="00BE412E"/>
    <w:rsid w:val="00BE77E7"/>
    <w:rsid w:val="00C14EB1"/>
    <w:rsid w:val="00C17784"/>
    <w:rsid w:val="00C21E33"/>
    <w:rsid w:val="00C22460"/>
    <w:rsid w:val="00C2741D"/>
    <w:rsid w:val="00C334B7"/>
    <w:rsid w:val="00C35AD0"/>
    <w:rsid w:val="00C35B2B"/>
    <w:rsid w:val="00C41D99"/>
    <w:rsid w:val="00C43C10"/>
    <w:rsid w:val="00C565EA"/>
    <w:rsid w:val="00C604BB"/>
    <w:rsid w:val="00C6547D"/>
    <w:rsid w:val="00C71206"/>
    <w:rsid w:val="00C76B3B"/>
    <w:rsid w:val="00C81DBC"/>
    <w:rsid w:val="00C81FD3"/>
    <w:rsid w:val="00C83E33"/>
    <w:rsid w:val="00C95591"/>
    <w:rsid w:val="00C9792F"/>
    <w:rsid w:val="00CA1DF3"/>
    <w:rsid w:val="00CA6A3B"/>
    <w:rsid w:val="00CB1F95"/>
    <w:rsid w:val="00CB7D39"/>
    <w:rsid w:val="00CC08AF"/>
    <w:rsid w:val="00CC0E6E"/>
    <w:rsid w:val="00CC2D62"/>
    <w:rsid w:val="00CC35D5"/>
    <w:rsid w:val="00CC3A28"/>
    <w:rsid w:val="00CD5600"/>
    <w:rsid w:val="00CD7D27"/>
    <w:rsid w:val="00CE407F"/>
    <w:rsid w:val="00CE5E67"/>
    <w:rsid w:val="00CE75B9"/>
    <w:rsid w:val="00CE7ECA"/>
    <w:rsid w:val="00CF1B66"/>
    <w:rsid w:val="00CF1DAB"/>
    <w:rsid w:val="00CF40CA"/>
    <w:rsid w:val="00D00B43"/>
    <w:rsid w:val="00D13597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61601"/>
    <w:rsid w:val="00D65825"/>
    <w:rsid w:val="00D70210"/>
    <w:rsid w:val="00D73264"/>
    <w:rsid w:val="00D917F4"/>
    <w:rsid w:val="00D94297"/>
    <w:rsid w:val="00D96FC9"/>
    <w:rsid w:val="00DA33B2"/>
    <w:rsid w:val="00DB0438"/>
    <w:rsid w:val="00DB0751"/>
    <w:rsid w:val="00DB5D71"/>
    <w:rsid w:val="00DB7F64"/>
    <w:rsid w:val="00DC04D4"/>
    <w:rsid w:val="00DC4E96"/>
    <w:rsid w:val="00DC696B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5A77"/>
    <w:rsid w:val="00E27932"/>
    <w:rsid w:val="00E510D5"/>
    <w:rsid w:val="00E53A15"/>
    <w:rsid w:val="00E540EE"/>
    <w:rsid w:val="00E54401"/>
    <w:rsid w:val="00E5512B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7953"/>
    <w:rsid w:val="00EF208D"/>
    <w:rsid w:val="00EF4CF2"/>
    <w:rsid w:val="00EF6517"/>
    <w:rsid w:val="00EF6EDC"/>
    <w:rsid w:val="00EF77C0"/>
    <w:rsid w:val="00F006C3"/>
    <w:rsid w:val="00F04A95"/>
    <w:rsid w:val="00F05BE0"/>
    <w:rsid w:val="00F10F5C"/>
    <w:rsid w:val="00F27B4D"/>
    <w:rsid w:val="00F40E3A"/>
    <w:rsid w:val="00F42A34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7453"/>
    <w:rsid w:val="00F878F3"/>
    <w:rsid w:val="00F879BC"/>
    <w:rsid w:val="00F94077"/>
    <w:rsid w:val="00F97795"/>
    <w:rsid w:val="00FA4FF3"/>
    <w:rsid w:val="00FB2381"/>
    <w:rsid w:val="00FD4636"/>
    <w:rsid w:val="00FD6F03"/>
    <w:rsid w:val="00FD778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217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217F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217F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217F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217F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8217F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8217F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217F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217F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8217FB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8217F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217F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217F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217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217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8217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217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217F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217F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217F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217F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8217F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8217F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217F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217F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8217FB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8217F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217F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217F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217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217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8217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content\act\0c67df42-3540-4833-bad9-0c49036dbde3.do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10dd3f9-c87f-45bb-a9f1-5a64751e3710.doc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57419-5D21-4D19-9DF4-63AE39F94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2023-08-30T05:39:00Z</cp:lastPrinted>
  <dcterms:created xsi:type="dcterms:W3CDTF">2024-02-06T04:14:00Z</dcterms:created>
  <dcterms:modified xsi:type="dcterms:W3CDTF">2024-02-06T04:14:00Z</dcterms:modified>
</cp:coreProperties>
</file>