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805" w:rsidRPr="008333FE" w:rsidRDefault="00A77805" w:rsidP="00EB412D">
      <w:pPr>
        <w:pStyle w:val="2"/>
      </w:pPr>
      <w:bookmarkStart w:id="0" w:name="_GoBack"/>
      <w:bookmarkEnd w:id="0"/>
      <w:r w:rsidRPr="008333FE">
        <w:t>АДМИНИСТРАЦИЯ БЕРЕЗОВСКОГО РАЙОНА</w:t>
      </w:r>
    </w:p>
    <w:p w:rsidR="00A77805" w:rsidRPr="008333FE" w:rsidRDefault="00A77805" w:rsidP="00EB412D">
      <w:pPr>
        <w:pStyle w:val="2"/>
      </w:pPr>
      <w:r w:rsidRPr="008333FE">
        <w:t>ХАНТЫ-МАНСИЙСКОГО АВТОНОМНОГО ОКРУГА</w:t>
      </w:r>
      <w:r w:rsidR="00BD060E" w:rsidRPr="008333FE">
        <w:t>-</w:t>
      </w:r>
      <w:r w:rsidRPr="008333FE">
        <w:t>ЮГРЫ</w:t>
      </w:r>
    </w:p>
    <w:p w:rsidR="00A77805" w:rsidRPr="008333FE" w:rsidRDefault="00A77805" w:rsidP="00EB412D">
      <w:pPr>
        <w:pStyle w:val="2"/>
      </w:pPr>
    </w:p>
    <w:p w:rsidR="00A77805" w:rsidRPr="008333FE" w:rsidRDefault="00470171" w:rsidP="00EB412D">
      <w:pPr>
        <w:pStyle w:val="2"/>
      </w:pPr>
      <w:r w:rsidRPr="008333FE">
        <w:t>ПОСТАНОВЛЕ</w:t>
      </w:r>
      <w:r w:rsidR="00F26D65">
        <w:t>НИЕ</w:t>
      </w:r>
    </w:p>
    <w:p w:rsidR="007406C0" w:rsidRDefault="007406C0" w:rsidP="008333FE">
      <w:pPr>
        <w:ind w:left="567" w:firstLine="0"/>
      </w:pPr>
    </w:p>
    <w:p w:rsidR="008333FE" w:rsidRPr="008333FE" w:rsidRDefault="008333FE" w:rsidP="008333FE">
      <w:pPr>
        <w:ind w:left="567" w:firstLine="0"/>
      </w:pPr>
    </w:p>
    <w:p w:rsidR="00FD6A46" w:rsidRPr="008333FE" w:rsidRDefault="009A0123" w:rsidP="00F26D65">
      <w:pPr>
        <w:tabs>
          <w:tab w:val="center" w:pos="9072"/>
        </w:tabs>
        <w:ind w:firstLine="0"/>
      </w:pPr>
      <w:r w:rsidRPr="008333FE">
        <w:t xml:space="preserve">от </w:t>
      </w:r>
      <w:r w:rsidR="00E821D0" w:rsidRPr="008333FE">
        <w:t>15.06.</w:t>
      </w:r>
      <w:r w:rsidR="00EB0B5C" w:rsidRPr="008333FE">
        <w:t>2018</w:t>
      </w:r>
      <w:r w:rsidR="00F26D65">
        <w:tab/>
      </w:r>
      <w:r w:rsidR="00BD060E" w:rsidRPr="008333FE">
        <w:t xml:space="preserve">№ </w:t>
      </w:r>
      <w:r w:rsidR="00E821D0" w:rsidRPr="008333FE">
        <w:t>516</w:t>
      </w:r>
    </w:p>
    <w:p w:rsidR="00A77805" w:rsidRPr="008333FE" w:rsidRDefault="008E35EA" w:rsidP="00F26D65">
      <w:pPr>
        <w:ind w:firstLine="0"/>
      </w:pPr>
      <w:r w:rsidRPr="008333FE">
        <w:t>пгт.</w:t>
      </w:r>
      <w:r w:rsidR="003810E2" w:rsidRPr="008333FE">
        <w:t xml:space="preserve"> </w:t>
      </w:r>
      <w:r w:rsidR="00A77805" w:rsidRPr="008333FE">
        <w:t>Березово</w:t>
      </w:r>
    </w:p>
    <w:p w:rsidR="00DE797B" w:rsidRPr="008333FE" w:rsidRDefault="00DE797B" w:rsidP="008333FE">
      <w:pPr>
        <w:ind w:left="567" w:firstLine="0"/>
      </w:pPr>
    </w:p>
    <w:p w:rsidR="00FF6CE2" w:rsidRPr="008333FE" w:rsidRDefault="00940BF3" w:rsidP="008333FE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8333FE">
        <w:rPr>
          <w:rFonts w:cs="Arial"/>
          <w:b/>
          <w:bCs/>
          <w:kern w:val="28"/>
          <w:sz w:val="32"/>
          <w:szCs w:val="32"/>
        </w:rPr>
        <w:t>О</w:t>
      </w:r>
      <w:r w:rsidR="009A0123" w:rsidRPr="008333FE">
        <w:rPr>
          <w:rFonts w:cs="Arial"/>
          <w:b/>
          <w:bCs/>
          <w:kern w:val="28"/>
          <w:sz w:val="32"/>
          <w:szCs w:val="32"/>
        </w:rPr>
        <w:t>б утверждении перечня</w:t>
      </w:r>
      <w:r w:rsidRPr="008333FE">
        <w:rPr>
          <w:rFonts w:cs="Arial"/>
          <w:b/>
          <w:bCs/>
          <w:kern w:val="28"/>
          <w:sz w:val="32"/>
          <w:szCs w:val="32"/>
        </w:rPr>
        <w:t xml:space="preserve"> муниципальных услуг</w:t>
      </w:r>
      <w:r w:rsidR="0083572F" w:rsidRPr="008333FE">
        <w:rPr>
          <w:rFonts w:cs="Arial"/>
          <w:b/>
          <w:bCs/>
          <w:kern w:val="28"/>
          <w:sz w:val="32"/>
          <w:szCs w:val="32"/>
        </w:rPr>
        <w:t xml:space="preserve"> администрации Березовского района</w:t>
      </w:r>
      <w:r w:rsidRPr="008333FE">
        <w:rPr>
          <w:rFonts w:cs="Arial"/>
          <w:b/>
          <w:bCs/>
          <w:kern w:val="28"/>
          <w:sz w:val="32"/>
          <w:szCs w:val="32"/>
        </w:rPr>
        <w:t xml:space="preserve">, предоставление которых </w:t>
      </w:r>
      <w:r w:rsidR="009A0123" w:rsidRPr="008333FE">
        <w:rPr>
          <w:rFonts w:cs="Arial"/>
          <w:b/>
          <w:bCs/>
          <w:kern w:val="28"/>
          <w:sz w:val="32"/>
          <w:szCs w:val="32"/>
        </w:rPr>
        <w:t>посредством комплексного запроса не осуществляется</w:t>
      </w:r>
    </w:p>
    <w:p w:rsidR="00940BF3" w:rsidRDefault="00940BF3" w:rsidP="008333FE">
      <w:pPr>
        <w:rPr>
          <w:lang w:val="en-US"/>
        </w:rPr>
      </w:pPr>
    </w:p>
    <w:p w:rsidR="00BE167D" w:rsidRDefault="00BE167D" w:rsidP="008333FE">
      <w:r w:rsidRPr="00F60195">
        <w:t>(</w:t>
      </w:r>
      <w:r w:rsidR="00F60195">
        <w:t xml:space="preserve">с изменениями, внесенными постановлением Администрации </w:t>
      </w:r>
      <w:hyperlink r:id="rId8" w:tooltip="постановление от 02.07.2024 0:00:00 №611 Администрация Березовского района&#10;&#10;О внесении изменения в постановление администрации Березовского района от 15.06.2018 № 516 " w:history="1">
        <w:r w:rsidR="00F60195" w:rsidRPr="002F377F">
          <w:rPr>
            <w:rStyle w:val="a8"/>
          </w:rPr>
          <w:t xml:space="preserve">от 02.07.2024 </w:t>
        </w:r>
        <w:r w:rsidR="002F377F" w:rsidRPr="002F377F">
          <w:rPr>
            <w:rStyle w:val="a8"/>
          </w:rPr>
          <w:t xml:space="preserve">               </w:t>
        </w:r>
        <w:r w:rsidR="00F60195" w:rsidRPr="002F377F">
          <w:rPr>
            <w:rStyle w:val="a8"/>
          </w:rPr>
          <w:t>№ 611</w:t>
        </w:r>
      </w:hyperlink>
      <w:r w:rsidR="00F60195">
        <w:t xml:space="preserve">) </w:t>
      </w:r>
    </w:p>
    <w:p w:rsidR="00BF22D7" w:rsidRDefault="00BF22D7" w:rsidP="008333FE">
      <w:r>
        <w:t xml:space="preserve">(с изменениями, внесенными постановлением Администрации </w:t>
      </w:r>
      <w:hyperlink r:id="rId9" w:tooltip="постановление от 10.07.2026 0:00:00 №650 Администрация Березовского района&#10;&#10;О внесении изменения в постановление администрации Березовского района от 15.06.2018 № 516 " w:history="1">
        <w:r w:rsidRPr="00BF22D7">
          <w:rPr>
            <w:rStyle w:val="a8"/>
          </w:rPr>
          <w:t>от 10.07.2026 № 650</w:t>
        </w:r>
      </w:hyperlink>
      <w:r>
        <w:t>)</w:t>
      </w:r>
    </w:p>
    <w:p w:rsidR="00BF22D7" w:rsidRDefault="00BF22D7" w:rsidP="008333FE"/>
    <w:p w:rsidR="00F60195" w:rsidRPr="002F377F" w:rsidRDefault="00F60195" w:rsidP="008333FE"/>
    <w:p w:rsidR="00952B10" w:rsidRPr="008333FE" w:rsidRDefault="00952B10" w:rsidP="00F26D65">
      <w:r w:rsidRPr="008333FE">
        <w:t>В соответствии с</w:t>
      </w:r>
      <w:r w:rsidR="009A0123" w:rsidRPr="008333FE">
        <w:t>о статьей 15.1 Федерального закона</w:t>
      </w:r>
      <w:r w:rsidRPr="008333FE">
        <w:t xml:space="preserve"> от 27 июля 2010 года</w:t>
      </w:r>
      <w:r w:rsidR="00BD060E" w:rsidRPr="00F26D65">
        <w:t xml:space="preserve"> </w:t>
      </w:r>
      <w:r w:rsidR="00EB412D" w:rsidRPr="00EB412D">
        <w:t xml:space="preserve">                </w:t>
      </w:r>
      <w:hyperlink r:id="rId10" w:tooltip="ФЕДЕРАЛЬНЫЙ ЗАКОН от 27.07.2010 № 210-ФЗ ГОСУДАРСТВЕННАЯ ДУМА ФЕДЕРАЛЬНОГО СОБРАНИЯ РФ&#10;&#10;Об организации предоставления государственных и муниципальных услуг" w:history="1">
        <w:r w:rsidR="00BD060E" w:rsidRPr="00F26D65">
          <w:rPr>
            <w:rStyle w:val="a8"/>
          </w:rPr>
          <w:t xml:space="preserve">№ </w:t>
        </w:r>
        <w:r w:rsidRPr="00F26D65">
          <w:rPr>
            <w:rStyle w:val="a8"/>
          </w:rPr>
          <w:t xml:space="preserve">210-ФЗ </w:t>
        </w:r>
        <w:r w:rsidR="00BD060E" w:rsidRPr="00F26D65">
          <w:rPr>
            <w:rStyle w:val="a8"/>
          </w:rPr>
          <w:t>«</w:t>
        </w:r>
        <w:r w:rsidRPr="00F26D65">
          <w:rPr>
            <w:rStyle w:val="a8"/>
          </w:rPr>
          <w:t>Об организации</w:t>
        </w:r>
      </w:hyperlink>
      <w:r w:rsidRPr="00F26D65">
        <w:t xml:space="preserve"> п</w:t>
      </w:r>
      <w:r w:rsidRPr="008333FE">
        <w:t>редоставления государственных и муниципальных услуг</w:t>
      </w:r>
      <w:r w:rsidR="009A0123" w:rsidRPr="008333FE">
        <w:t>:</w:t>
      </w:r>
    </w:p>
    <w:p w:rsidR="003C5326" w:rsidRPr="008333FE" w:rsidRDefault="00940BF3" w:rsidP="00F26D65">
      <w:r w:rsidRPr="008333FE">
        <w:t>1. Утвердить перечень муниципальных услуг</w:t>
      </w:r>
      <w:r w:rsidR="00670AAE" w:rsidRPr="008333FE">
        <w:t xml:space="preserve"> администрации Березовского района</w:t>
      </w:r>
      <w:r w:rsidRPr="008333FE">
        <w:t xml:space="preserve">, предоставление которых </w:t>
      </w:r>
      <w:r w:rsidR="009A0123" w:rsidRPr="008333FE">
        <w:t xml:space="preserve">посредством комплексного запроса </w:t>
      </w:r>
      <w:r w:rsidR="00670AAE" w:rsidRPr="008333FE">
        <w:t>не осуществляется</w:t>
      </w:r>
      <w:r w:rsidR="003C5326" w:rsidRPr="008333FE">
        <w:t xml:space="preserve"> </w:t>
      </w:r>
      <w:r w:rsidRPr="008333FE">
        <w:t>согласно</w:t>
      </w:r>
      <w:r w:rsidR="003C5326" w:rsidRPr="008333FE">
        <w:t xml:space="preserve"> </w:t>
      </w:r>
      <w:hyperlink r:id="rId11" w:anchor="приложение" w:tgtFrame="Logical" w:tooltip="Об утверждении перечня муниципальных услуг администрации Березовского района, предоставление которых посредством комплексного запроса не осуществляется" w:history="1">
        <w:r w:rsidRPr="00583880">
          <w:rPr>
            <w:rStyle w:val="a8"/>
          </w:rPr>
          <w:t>приложению</w:t>
        </w:r>
      </w:hyperlink>
      <w:r w:rsidR="00670AAE" w:rsidRPr="008333FE">
        <w:t xml:space="preserve"> к настоящему постановлению</w:t>
      </w:r>
      <w:r w:rsidRPr="008333FE">
        <w:t>.</w:t>
      </w:r>
    </w:p>
    <w:p w:rsidR="00940BF3" w:rsidRPr="008333FE" w:rsidRDefault="00940BF3" w:rsidP="00F26D65">
      <w:r w:rsidRPr="008333FE">
        <w:t xml:space="preserve">2. Опубликовать настоящее постановление в газете </w:t>
      </w:r>
      <w:r w:rsidR="00BD060E" w:rsidRPr="008333FE">
        <w:t>«</w:t>
      </w:r>
      <w:r w:rsidRPr="008333FE">
        <w:t>Жизнь Югры</w:t>
      </w:r>
      <w:r w:rsidR="00BD060E" w:rsidRPr="008333FE">
        <w:t>»</w:t>
      </w:r>
      <w:r w:rsidRPr="008333FE">
        <w:t xml:space="preserve"> и разместить на официальном</w:t>
      </w:r>
      <w:r w:rsidR="007F63C1" w:rsidRPr="008333FE">
        <w:t xml:space="preserve"> веб</w:t>
      </w:r>
      <w:r w:rsidR="00382D12" w:rsidRPr="008333FE">
        <w:t>-</w:t>
      </w:r>
      <w:r w:rsidR="00670AAE" w:rsidRPr="008333FE">
        <w:t>сайте органов местного самоу</w:t>
      </w:r>
      <w:r w:rsidR="007F63C1" w:rsidRPr="008333FE">
        <w:t>правления</w:t>
      </w:r>
      <w:r w:rsidRPr="008333FE">
        <w:t xml:space="preserve"> Березовского района.</w:t>
      </w:r>
    </w:p>
    <w:p w:rsidR="00940BF3" w:rsidRPr="008333FE" w:rsidRDefault="00940BF3" w:rsidP="00F26D65">
      <w:r w:rsidRPr="008333FE">
        <w:t>3. Настоящее постановлен</w:t>
      </w:r>
      <w:r w:rsidR="007F63C1" w:rsidRPr="008333FE">
        <w:t>ие вступает в силу после его официального опубликования</w:t>
      </w:r>
      <w:r w:rsidRPr="008333FE">
        <w:t>.</w:t>
      </w:r>
    </w:p>
    <w:p w:rsidR="00BD060E" w:rsidRPr="008333FE" w:rsidRDefault="00952B10" w:rsidP="00F26D65">
      <w:r w:rsidRPr="008333FE">
        <w:t>4. Контроль за исполнением настоящего постановления возложить на заместителя главы Березовского района</w:t>
      </w:r>
      <w:r w:rsidR="009A0123" w:rsidRPr="008333FE">
        <w:t>, председателя Комитета С</w:t>
      </w:r>
      <w:r w:rsidRPr="008333FE">
        <w:t>.</w:t>
      </w:r>
      <w:r w:rsidR="009A0123" w:rsidRPr="008333FE">
        <w:t xml:space="preserve">В. </w:t>
      </w:r>
      <w:proofErr w:type="spellStart"/>
      <w:r w:rsidR="009A0123" w:rsidRPr="008333FE">
        <w:t>Ушарову</w:t>
      </w:r>
      <w:proofErr w:type="spellEnd"/>
      <w:r w:rsidR="007F63C1" w:rsidRPr="008333FE">
        <w:t>.</w:t>
      </w:r>
    </w:p>
    <w:p w:rsidR="00BD060E" w:rsidRDefault="00BD060E" w:rsidP="008333FE"/>
    <w:p w:rsidR="008333FE" w:rsidRDefault="008333FE" w:rsidP="008333FE"/>
    <w:p w:rsidR="008333FE" w:rsidRPr="008333FE" w:rsidRDefault="008333FE" w:rsidP="008333FE"/>
    <w:p w:rsidR="00BB6478" w:rsidRPr="008333FE" w:rsidRDefault="00BB6478" w:rsidP="00F26D65">
      <w:pPr>
        <w:ind w:firstLine="0"/>
      </w:pPr>
      <w:r w:rsidRPr="008333FE">
        <w:t>И.о. главы района,</w:t>
      </w:r>
    </w:p>
    <w:p w:rsidR="00BD060E" w:rsidRPr="00BD060E" w:rsidRDefault="00BB6478" w:rsidP="00F26D65">
      <w:pPr>
        <w:tabs>
          <w:tab w:val="center" w:pos="9072"/>
        </w:tabs>
        <w:ind w:firstLine="0"/>
        <w:rPr>
          <w:rFonts w:cs="Arial"/>
          <w:szCs w:val="28"/>
        </w:rPr>
      </w:pPr>
      <w:r w:rsidRPr="00BD060E">
        <w:rPr>
          <w:rFonts w:cs="Arial"/>
          <w:szCs w:val="28"/>
        </w:rPr>
        <w:t>заместитель главы района</w:t>
      </w:r>
      <w:r w:rsidR="00F26D65">
        <w:rPr>
          <w:rFonts w:cs="Arial"/>
          <w:szCs w:val="28"/>
        </w:rPr>
        <w:tab/>
      </w:r>
      <w:r w:rsidRPr="00BD060E">
        <w:rPr>
          <w:rFonts w:cs="Arial"/>
          <w:szCs w:val="28"/>
        </w:rPr>
        <w:t>И.В. Чечеткина</w:t>
      </w:r>
    </w:p>
    <w:p w:rsidR="00BD060E" w:rsidRDefault="00BD060E" w:rsidP="00BB6478">
      <w:pPr>
        <w:rPr>
          <w:rFonts w:cs="Arial"/>
          <w:szCs w:val="28"/>
        </w:rPr>
      </w:pPr>
    </w:p>
    <w:p w:rsidR="008333FE" w:rsidRDefault="008333FE" w:rsidP="00BB6478">
      <w:pPr>
        <w:rPr>
          <w:rFonts w:cs="Arial"/>
          <w:szCs w:val="28"/>
        </w:rPr>
      </w:pPr>
    </w:p>
    <w:p w:rsidR="008333FE" w:rsidRPr="002F377F" w:rsidRDefault="008333FE" w:rsidP="002F377F">
      <w:pPr>
        <w:rPr>
          <w:rFonts w:cs="Arial"/>
          <w:b/>
          <w:bCs/>
          <w:kern w:val="28"/>
          <w:sz w:val="32"/>
          <w:szCs w:val="32"/>
        </w:rPr>
      </w:pPr>
      <w:r>
        <w:br w:type="page"/>
      </w:r>
      <w:r w:rsidR="002F377F" w:rsidRPr="002F377F">
        <w:lastRenderedPageBreak/>
        <w:t>(</w:t>
      </w:r>
      <w:r w:rsidR="002F377F">
        <w:t>п</w:t>
      </w:r>
      <w:r w:rsidR="002F377F" w:rsidRPr="002F377F">
        <w:t>риложение к постановлению</w:t>
      </w:r>
      <w:r w:rsidR="002F377F">
        <w:t xml:space="preserve"> изложено в редакции постановления Администрации </w:t>
      </w:r>
      <w:hyperlink r:id="rId12" w:tooltip="постановление от 02.07.2024 0:00:00 №611 Администрация Березовского района&#10;&#10;О внесении изменения в постановление администрации Березовского района от 15.06.2018 № 516 " w:history="1">
        <w:r w:rsidR="002F377F" w:rsidRPr="002F377F">
          <w:rPr>
            <w:rStyle w:val="a8"/>
          </w:rPr>
          <w:t>от 02.07.2024 № 611</w:t>
        </w:r>
      </w:hyperlink>
      <w:r w:rsidR="002F377F">
        <w:t>)</w:t>
      </w:r>
    </w:p>
    <w:p w:rsidR="008333FE" w:rsidRPr="008333FE" w:rsidRDefault="008333FE" w:rsidP="008333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F377F" w:rsidRDefault="002F377F" w:rsidP="008333FE">
      <w:pPr>
        <w:ind w:left="567" w:firstLine="0"/>
        <w:jc w:val="right"/>
        <w:rPr>
          <w:rFonts w:cs="Arial"/>
          <w:b/>
          <w:bCs/>
          <w:kern w:val="28"/>
          <w:sz w:val="30"/>
          <w:szCs w:val="30"/>
        </w:rPr>
      </w:pPr>
      <w:bookmarkStart w:id="1" w:name="приложение"/>
    </w:p>
    <w:p w:rsidR="00952B10" w:rsidRPr="00EB412D" w:rsidRDefault="008333FE" w:rsidP="008333FE">
      <w:pPr>
        <w:ind w:left="567" w:firstLine="0"/>
        <w:jc w:val="right"/>
        <w:rPr>
          <w:rFonts w:cs="Arial"/>
          <w:b/>
          <w:bCs/>
          <w:kern w:val="28"/>
          <w:sz w:val="30"/>
          <w:szCs w:val="30"/>
        </w:rPr>
      </w:pPr>
      <w:r w:rsidRPr="00EB412D">
        <w:rPr>
          <w:rFonts w:cs="Arial"/>
          <w:b/>
          <w:bCs/>
          <w:kern w:val="28"/>
          <w:sz w:val="30"/>
          <w:szCs w:val="30"/>
        </w:rPr>
        <w:t>Приложение</w:t>
      </w:r>
    </w:p>
    <w:bookmarkEnd w:id="1"/>
    <w:p w:rsidR="00940BF3" w:rsidRPr="00EB412D" w:rsidRDefault="00670AAE" w:rsidP="008333FE">
      <w:pPr>
        <w:ind w:left="567" w:firstLine="0"/>
        <w:jc w:val="right"/>
        <w:rPr>
          <w:rFonts w:cs="Arial"/>
          <w:b/>
          <w:bCs/>
          <w:kern w:val="28"/>
          <w:sz w:val="30"/>
          <w:szCs w:val="30"/>
        </w:rPr>
      </w:pPr>
      <w:r w:rsidRPr="00EB412D">
        <w:rPr>
          <w:rFonts w:cs="Arial"/>
          <w:b/>
          <w:bCs/>
          <w:kern w:val="28"/>
          <w:sz w:val="30"/>
          <w:szCs w:val="30"/>
        </w:rPr>
        <w:t>к постановлению администрации района</w:t>
      </w:r>
    </w:p>
    <w:p w:rsidR="00670AAE" w:rsidRPr="00EB412D" w:rsidRDefault="00670AAE" w:rsidP="008333FE">
      <w:pPr>
        <w:ind w:left="567" w:firstLine="0"/>
        <w:jc w:val="right"/>
        <w:rPr>
          <w:rFonts w:cs="Arial"/>
          <w:b/>
          <w:bCs/>
          <w:kern w:val="28"/>
          <w:sz w:val="30"/>
          <w:szCs w:val="30"/>
        </w:rPr>
      </w:pPr>
      <w:r w:rsidRPr="00EB412D">
        <w:rPr>
          <w:rFonts w:cs="Arial"/>
          <w:b/>
          <w:bCs/>
          <w:kern w:val="28"/>
          <w:sz w:val="30"/>
          <w:szCs w:val="30"/>
        </w:rPr>
        <w:t xml:space="preserve">от </w:t>
      </w:r>
      <w:r w:rsidR="00E821D0" w:rsidRPr="00EB412D">
        <w:rPr>
          <w:rFonts w:cs="Arial"/>
          <w:b/>
          <w:bCs/>
          <w:kern w:val="28"/>
          <w:sz w:val="30"/>
          <w:szCs w:val="30"/>
        </w:rPr>
        <w:t>15.06.</w:t>
      </w:r>
      <w:r w:rsidRPr="00EB412D">
        <w:rPr>
          <w:rFonts w:cs="Arial"/>
          <w:b/>
          <w:bCs/>
          <w:kern w:val="28"/>
          <w:sz w:val="30"/>
          <w:szCs w:val="30"/>
        </w:rPr>
        <w:t>2018</w:t>
      </w:r>
      <w:r w:rsidR="00BD060E" w:rsidRPr="00EB412D">
        <w:rPr>
          <w:rFonts w:cs="Arial"/>
          <w:b/>
          <w:bCs/>
          <w:kern w:val="28"/>
          <w:sz w:val="30"/>
          <w:szCs w:val="30"/>
        </w:rPr>
        <w:t xml:space="preserve"> № </w:t>
      </w:r>
      <w:r w:rsidR="00E821D0" w:rsidRPr="00EB412D">
        <w:rPr>
          <w:rFonts w:cs="Arial"/>
          <w:b/>
          <w:bCs/>
          <w:kern w:val="28"/>
          <w:sz w:val="30"/>
          <w:szCs w:val="30"/>
        </w:rPr>
        <w:t>516</w:t>
      </w:r>
    </w:p>
    <w:p w:rsidR="008333FE" w:rsidRPr="008333FE" w:rsidRDefault="008333FE" w:rsidP="008333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670AAE" w:rsidRPr="008333FE" w:rsidRDefault="00670AAE" w:rsidP="008333FE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BF22D7" w:rsidRPr="00BF22D7" w:rsidRDefault="00BF22D7" w:rsidP="00BF22D7">
      <w:pPr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F22D7">
        <w:rPr>
          <w:rFonts w:ascii="Times New Roman" w:hAnsi="Times New Roman"/>
          <w:b/>
          <w:color w:val="000000"/>
          <w:sz w:val="28"/>
          <w:szCs w:val="28"/>
        </w:rPr>
        <w:t xml:space="preserve">Перечень </w:t>
      </w:r>
    </w:p>
    <w:p w:rsidR="00BF22D7" w:rsidRPr="00BF22D7" w:rsidRDefault="00BF22D7" w:rsidP="00BF22D7">
      <w:pPr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F22D7">
        <w:rPr>
          <w:rFonts w:ascii="Times New Roman" w:hAnsi="Times New Roman"/>
          <w:b/>
          <w:color w:val="000000"/>
          <w:sz w:val="28"/>
          <w:szCs w:val="28"/>
        </w:rPr>
        <w:t xml:space="preserve">муниципальных услуг администрации Березовского района, </w:t>
      </w:r>
    </w:p>
    <w:p w:rsidR="00BF22D7" w:rsidRPr="00BF22D7" w:rsidRDefault="00BF22D7" w:rsidP="00BF22D7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BF22D7">
        <w:rPr>
          <w:rFonts w:ascii="Times New Roman" w:hAnsi="Times New Roman"/>
          <w:b/>
          <w:color w:val="000000"/>
          <w:sz w:val="28"/>
          <w:szCs w:val="28"/>
        </w:rPr>
        <w:t xml:space="preserve">предоставление которых </w:t>
      </w:r>
      <w:r w:rsidRPr="00BF22D7">
        <w:rPr>
          <w:rFonts w:ascii="Times New Roman" w:hAnsi="Times New Roman"/>
          <w:b/>
          <w:sz w:val="28"/>
          <w:szCs w:val="28"/>
        </w:rPr>
        <w:t xml:space="preserve">посредством комплексного </w:t>
      </w:r>
    </w:p>
    <w:p w:rsidR="00BF22D7" w:rsidRPr="00BF22D7" w:rsidRDefault="00BF22D7" w:rsidP="00BF22D7">
      <w:pPr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F22D7">
        <w:rPr>
          <w:rFonts w:ascii="Times New Roman" w:hAnsi="Times New Roman"/>
          <w:b/>
          <w:sz w:val="28"/>
          <w:szCs w:val="28"/>
        </w:rPr>
        <w:t>запроса не осуществляется</w:t>
      </w:r>
      <w:r w:rsidRPr="00BF22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BF22D7" w:rsidRPr="00BF22D7" w:rsidRDefault="00BF22D7" w:rsidP="00BF22D7">
      <w:pPr>
        <w:ind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9023"/>
      </w:tblGrid>
      <w:tr w:rsidR="00BF22D7" w:rsidRPr="00BF22D7" w:rsidTr="00BF22D7">
        <w:trPr>
          <w:trHeight w:val="578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left="-108" w:right="-108"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№</w:t>
            </w:r>
          </w:p>
          <w:p w:rsidR="00BF22D7" w:rsidRPr="00BF22D7" w:rsidRDefault="00BF22D7" w:rsidP="00BF22D7">
            <w:pPr>
              <w:widowControl w:val="0"/>
              <w:suppressAutoHyphens/>
              <w:autoSpaceDE w:val="0"/>
              <w:ind w:left="-108" w:right="-108"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п/п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Наименование муниципальной услуги</w:t>
            </w:r>
          </w:p>
        </w:tc>
      </w:tr>
      <w:tr w:rsidR="00BF22D7" w:rsidRPr="00BF22D7" w:rsidTr="00BF22D7">
        <w:trPr>
          <w:trHeight w:val="36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</w:tabs>
              <w:suppressAutoHyphens/>
              <w:autoSpaceDE w:val="0"/>
              <w:snapToGrid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</w:rPr>
              <w:t>Организация отдыха детей в каникулярное время</w:t>
            </w:r>
          </w:p>
        </w:tc>
      </w:tr>
      <w:tr w:rsidR="00BF22D7" w:rsidRPr="00BF22D7" w:rsidTr="00BF22D7">
        <w:trPr>
          <w:trHeight w:val="36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2.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</w:tabs>
              <w:suppressAutoHyphens/>
              <w:autoSpaceDE w:val="0"/>
              <w:snapToGrid w:val="0"/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Запись на обучение по дополнительной общеобразовательной программе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3.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</w:tabs>
              <w:suppressAutoHyphens/>
              <w:autoSpaceDE w:val="0"/>
              <w:snapToGrid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Предоставление архивных справок, архивных выписок, копий архивных документов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4.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</w:tabs>
              <w:suppressAutoHyphens/>
              <w:autoSpaceDE w:val="0"/>
              <w:snapToGrid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Получение архивных документов для земли и строительства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5.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</w:tabs>
              <w:suppressAutoHyphens/>
              <w:autoSpaceDE w:val="0"/>
              <w:snapToGrid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Выдача разрешения на установку и эксплуатацию рекламных конструкций на территории Березовского района, аннулирование такого разрешения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6.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</w:tabs>
              <w:suppressAutoHyphens/>
              <w:autoSpaceDE w:val="0"/>
              <w:snapToGrid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  <w:spacing w:val="-1"/>
              </w:rPr>
              <w:t>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7.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</w:tabs>
              <w:suppressAutoHyphens/>
              <w:autoSpaceDE w:val="0"/>
              <w:snapToGrid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  <w:spacing w:val="-1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8.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</w:tabs>
              <w:suppressAutoHyphens/>
              <w:autoSpaceDE w:val="0"/>
              <w:snapToGrid w:val="0"/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9.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</w:tabs>
              <w:suppressAutoHyphens/>
              <w:autoSpaceDE w:val="0"/>
              <w:snapToGrid w:val="0"/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10.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</w:tabs>
              <w:suppressAutoHyphens/>
              <w:autoSpaceDE w:val="0"/>
              <w:snapToGrid w:val="0"/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11.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</w:tabs>
              <w:suppressAutoHyphens/>
              <w:autoSpaceDE w:val="0"/>
              <w:snapToGrid w:val="0"/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Установка информационной вывески, согласование дизайн-проекта размещения вывески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12.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right" w:pos="8807"/>
              </w:tabs>
              <w:suppressAutoHyphens/>
              <w:autoSpaceDE w:val="0"/>
              <w:snapToGrid w:val="0"/>
              <w:ind w:hanging="15"/>
              <w:rPr>
                <w:rFonts w:ascii="Times New Roman" w:hAnsi="Times New Roman"/>
                <w:highlight w:val="yellow"/>
              </w:rPr>
            </w:pPr>
            <w:r w:rsidRPr="00BF22D7">
              <w:rPr>
                <w:rFonts w:ascii="Times New Roman" w:hAnsi="Times New Roman"/>
              </w:rPr>
              <w:t>Согласование архитектурно-градостроительного облика объекта</w:t>
            </w:r>
            <w:r w:rsidRPr="00BF22D7">
              <w:rPr>
                <w:rFonts w:ascii="Times New Roman" w:hAnsi="Times New Roman"/>
              </w:rPr>
              <w:tab/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13.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</w:tabs>
              <w:suppressAutoHyphens/>
              <w:autoSpaceDE w:val="0"/>
              <w:snapToGrid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</w:rPr>
              <w:t>Прекращение права постоянного (бессрочного) пользования и права пожизненного наследуемого владения земельными участками, находящимися в муниципальной собственности или государственная собственность на которые не разграничена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14.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</w:tabs>
              <w:suppressAutoHyphens/>
              <w:autoSpaceDE w:val="0"/>
              <w:snapToGrid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15.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</w:tabs>
              <w:suppressAutoHyphens/>
              <w:autoSpaceDE w:val="0"/>
              <w:snapToGrid w:val="0"/>
              <w:spacing w:line="200" w:lineRule="atLeast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Предварительное согласование предоставления земельного участка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16.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</w:tabs>
              <w:suppressAutoHyphens/>
              <w:autoSpaceDE w:val="0"/>
              <w:snapToGrid w:val="0"/>
              <w:spacing w:line="200" w:lineRule="atLeast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 xml:space="preserve">Предоставление гражданам в безвозмездное пользование земельных участков, находящихся в муниципальной собственности, или земельных участков, государственная собственность на которые не разграничена в соответствии с </w:t>
            </w:r>
            <w:r w:rsidRPr="00BF22D7">
              <w:rPr>
                <w:rFonts w:ascii="Times New Roman" w:hAnsi="Times New Roman"/>
                <w:bCs/>
              </w:rPr>
              <w:lastRenderedPageBreak/>
              <w:t>Федеральным законом от 01.05.2016 № 119-ФЗ «Об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Федерации»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lastRenderedPageBreak/>
              <w:t>17.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</w:rPr>
              <w:t>Отнесение земель или земельных участков в составе таких земель к определенной категории земель или перевод земель, или земельных участков в составе таких земель из одной категории в другую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18.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19.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20.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21.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Передача в аренду, безвозмездное пользование имущества, находящегося в собственности муниципального образования, за исключением земельных участков и жилых помещений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22.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eastAsia="Andale Sans UI" w:hAnsi="Times New Roman"/>
                <w:bCs/>
                <w:kern w:val="3"/>
                <w:lang w:eastAsia="ja-JP" w:bidi="fa-IR"/>
              </w:rPr>
              <w:t>Предоставление информации об объектах учета, содержащейся в реестре муниципального имущества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23.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tabs>
                <w:tab w:val="num" w:pos="-15"/>
              </w:tabs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Постановка граждан на учет в качестве лиц, имеющих право на предоставление земельных участков в собственность бесплатно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24.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Предоставление жилых помещений муниципального специализированного жилищного фонда по договорам найма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2</w:t>
            </w:r>
            <w:r w:rsidRPr="00BF22D7">
              <w:rPr>
                <w:rFonts w:ascii="Times New Roman" w:hAnsi="Times New Roman"/>
                <w:bCs/>
                <w:lang w:val="en-US"/>
              </w:rPr>
              <w:t>5</w:t>
            </w:r>
            <w:r w:rsidRPr="00BF22D7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Выдача разрешения (согласия) нанимателю жилого помещения муниципального жилищного фонда на вселение других граждан в качестве членов семьи, проживающих совместно с нанимателем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2</w:t>
            </w:r>
            <w:r w:rsidRPr="00BF22D7">
              <w:rPr>
                <w:rFonts w:ascii="Times New Roman" w:hAnsi="Times New Roman"/>
                <w:bCs/>
                <w:lang w:val="en-US"/>
              </w:rPr>
              <w:t>6</w:t>
            </w:r>
            <w:r w:rsidRPr="00BF22D7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</w:rPr>
              <w:t>Принятие на учет граждан в качестве, нуждающихся в жилых помещениях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2</w:t>
            </w:r>
            <w:r w:rsidRPr="00BF22D7">
              <w:rPr>
                <w:rFonts w:ascii="Times New Roman" w:hAnsi="Times New Roman"/>
                <w:bCs/>
                <w:lang w:val="en-US"/>
              </w:rPr>
              <w:t>7</w:t>
            </w:r>
            <w:r w:rsidRPr="00BF22D7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Признание граждан малоимущими в целях постановки на учет граждан в качестве нуждающихся в жилых помещениях, предоставляемых по договорам социального найма из муниципального жилищного фонда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2</w:t>
            </w:r>
            <w:r w:rsidRPr="00BF22D7">
              <w:rPr>
                <w:rFonts w:ascii="Times New Roman" w:hAnsi="Times New Roman"/>
                <w:bCs/>
                <w:lang w:val="en-US"/>
              </w:rPr>
              <w:t>8</w:t>
            </w:r>
            <w:r w:rsidRPr="00BF22D7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Предоставление жилого помещения по договору социального найма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2</w:t>
            </w:r>
            <w:r w:rsidRPr="00BF22D7">
              <w:rPr>
                <w:rFonts w:ascii="Times New Roman" w:hAnsi="Times New Roman"/>
                <w:bCs/>
                <w:lang w:val="en-US"/>
              </w:rPr>
              <w:t>9</w:t>
            </w:r>
            <w:r w:rsidRPr="00BF22D7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942B3A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  <w:bCs/>
              </w:rPr>
            </w:pPr>
            <w:hyperlink r:id="rId13" w:history="1">
              <w:r w:rsidR="00BF22D7" w:rsidRPr="00BF22D7">
                <w:rPr>
                  <w:rFonts w:ascii="Times New Roman" w:hAnsi="Times New Roman"/>
                </w:rPr>
                <w:t>Предоставление информации о порядке предоставления жилищно-коммунальных услуг населению </w:t>
              </w:r>
            </w:hyperlink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  <w:lang w:val="en-US"/>
              </w:rPr>
              <w:t>30</w:t>
            </w:r>
            <w:r w:rsidRPr="00BF22D7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Признание помещения жилым помещением, жилого помещения непригодным для проживания, многоквартирного дома аварийным и подлежащим сносу или реконструкции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  <w:lang w:val="en-US"/>
              </w:rPr>
              <w:t>31</w:t>
            </w:r>
            <w:r w:rsidRPr="00BF22D7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Признание садового дома жилым домом и жилого дома садовым домом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3</w:t>
            </w:r>
            <w:r w:rsidRPr="00BF22D7">
              <w:rPr>
                <w:rFonts w:ascii="Times New Roman" w:hAnsi="Times New Roman"/>
                <w:bCs/>
                <w:lang w:val="en-US"/>
              </w:rPr>
              <w:t>2</w:t>
            </w:r>
            <w:r w:rsidRPr="00BF22D7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Предоставление разрешения на осуществление земляных работ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3</w:t>
            </w:r>
            <w:r w:rsidRPr="00BF22D7">
              <w:rPr>
                <w:rFonts w:ascii="Times New Roman" w:hAnsi="Times New Roman"/>
                <w:bCs/>
                <w:lang w:val="en-US"/>
              </w:rPr>
              <w:t>3</w:t>
            </w:r>
            <w:r w:rsidRPr="00BF22D7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Выдача разрешения на вступление в брак несовершеннолетним лицам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widowControl w:val="0"/>
              <w:suppressAutoHyphens/>
              <w:autoSpaceDE w:val="0"/>
              <w:ind w:firstLine="0"/>
              <w:jc w:val="center"/>
              <w:rPr>
                <w:rFonts w:ascii="Times New Roman" w:hAnsi="Times New Roman"/>
                <w:bCs/>
              </w:rPr>
            </w:pPr>
            <w:r w:rsidRPr="00BF22D7">
              <w:rPr>
                <w:rFonts w:ascii="Times New Roman" w:hAnsi="Times New Roman"/>
                <w:bCs/>
              </w:rPr>
              <w:t>3</w:t>
            </w:r>
            <w:r w:rsidRPr="00BF22D7">
              <w:rPr>
                <w:rFonts w:ascii="Times New Roman" w:hAnsi="Times New Roman"/>
                <w:bCs/>
                <w:lang w:val="en-US"/>
              </w:rPr>
              <w:t>4</w:t>
            </w:r>
            <w:r w:rsidRPr="00BF22D7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widowControl w:val="0"/>
              <w:tabs>
                <w:tab w:val="num" w:pos="-15"/>
                <w:tab w:val="left" w:pos="900"/>
              </w:tabs>
              <w:suppressAutoHyphens/>
              <w:autoSpaceDE w:val="0"/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Предоставление информации пользователям автомобильных дорог общего пользования местного значения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ind w:firstLine="0"/>
              <w:jc w:val="center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3</w:t>
            </w:r>
            <w:r w:rsidRPr="00BF22D7">
              <w:rPr>
                <w:rFonts w:ascii="Times New Roman" w:hAnsi="Times New Roman"/>
                <w:lang w:val="en-US"/>
              </w:rPr>
              <w:t>5</w:t>
            </w:r>
            <w:r w:rsidRPr="00BF22D7">
              <w:rPr>
                <w:rFonts w:ascii="Times New Roman" w:hAnsi="Times New Roman"/>
              </w:rPr>
              <w:t>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tabs>
                <w:tab w:val="num" w:pos="-15"/>
              </w:tabs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Дача письменных разъяснений налогоплательщикам и налоговым агентам по вопросам применения нормативных правовых актов о местных налогах, установленных на межселенной территории Березовского района и территории городского поселения Березово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ind w:firstLine="0"/>
              <w:jc w:val="center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3</w:t>
            </w:r>
            <w:r w:rsidRPr="00BF22D7">
              <w:rPr>
                <w:rFonts w:ascii="Times New Roman" w:hAnsi="Times New Roman"/>
                <w:lang w:val="en-US"/>
              </w:rPr>
              <w:t>6</w:t>
            </w:r>
            <w:r w:rsidRPr="00BF22D7">
              <w:rPr>
                <w:rFonts w:ascii="Times New Roman" w:hAnsi="Times New Roman"/>
              </w:rPr>
              <w:t>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tabs>
                <w:tab w:val="num" w:pos="-15"/>
              </w:tabs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Присвоение квалификационных категорий спортивных судей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ind w:firstLine="0"/>
              <w:jc w:val="center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3</w:t>
            </w:r>
            <w:r w:rsidRPr="00BF22D7">
              <w:rPr>
                <w:rFonts w:ascii="Times New Roman" w:hAnsi="Times New Roman"/>
                <w:lang w:val="en-US"/>
              </w:rPr>
              <w:t>7</w:t>
            </w:r>
            <w:r w:rsidRPr="00BF22D7">
              <w:rPr>
                <w:rFonts w:ascii="Times New Roman" w:hAnsi="Times New Roman"/>
              </w:rPr>
              <w:t>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tabs>
                <w:tab w:val="num" w:pos="-15"/>
              </w:tabs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Присвоение спортивных разрядов</w:t>
            </w:r>
          </w:p>
        </w:tc>
      </w:tr>
      <w:tr w:rsidR="00BF22D7" w:rsidRPr="00BF22D7" w:rsidTr="00BF22D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22D7" w:rsidRPr="00BF22D7" w:rsidRDefault="00BF22D7" w:rsidP="00BF22D7">
            <w:pPr>
              <w:ind w:firstLine="0"/>
              <w:jc w:val="center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>3</w:t>
            </w:r>
            <w:r w:rsidRPr="00BF22D7">
              <w:rPr>
                <w:rFonts w:ascii="Times New Roman" w:hAnsi="Times New Roman"/>
                <w:lang w:val="en-US"/>
              </w:rPr>
              <w:t>8</w:t>
            </w:r>
            <w:r w:rsidRPr="00BF22D7">
              <w:rPr>
                <w:rFonts w:ascii="Times New Roman" w:hAnsi="Times New Roman"/>
              </w:rPr>
              <w:t>.</w:t>
            </w:r>
          </w:p>
        </w:tc>
        <w:tc>
          <w:tcPr>
            <w:tcW w:w="9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22D7" w:rsidRPr="00BF22D7" w:rsidRDefault="00BF22D7" w:rsidP="00BF22D7">
            <w:pPr>
              <w:tabs>
                <w:tab w:val="num" w:pos="-15"/>
              </w:tabs>
              <w:ind w:hanging="15"/>
              <w:rPr>
                <w:rFonts w:ascii="Times New Roman" w:hAnsi="Times New Roman"/>
              </w:rPr>
            </w:pPr>
            <w:r w:rsidRPr="00BF22D7">
              <w:rPr>
                <w:rFonts w:ascii="Times New Roman" w:hAnsi="Times New Roman"/>
              </w:rPr>
              <w:t xml:space="preserve">Уведомительная регистрация трудового договора, заключаемого между работником и работодателем – физическим лицом, не являющимся индивидуальным </w:t>
            </w:r>
            <w:r w:rsidRPr="00BF22D7">
              <w:rPr>
                <w:rFonts w:ascii="Times New Roman" w:hAnsi="Times New Roman"/>
              </w:rPr>
              <w:lastRenderedPageBreak/>
              <w:t>предпринимателем, изменений в трудовой договор, факта прекращения трудового договора</w:t>
            </w:r>
          </w:p>
        </w:tc>
      </w:tr>
    </w:tbl>
    <w:p w:rsidR="00BF22D7" w:rsidRPr="00BF22D7" w:rsidRDefault="00BF22D7" w:rsidP="00BF22D7">
      <w:pPr>
        <w:ind w:firstLine="0"/>
        <w:jc w:val="left"/>
        <w:rPr>
          <w:rFonts w:ascii="Times New Roman" w:hAnsi="Times New Roman"/>
          <w:b/>
          <w:color w:val="000000"/>
          <w:sz w:val="20"/>
          <w:szCs w:val="20"/>
        </w:rPr>
      </w:pPr>
    </w:p>
    <w:p w:rsidR="008333FE" w:rsidRPr="008333FE" w:rsidRDefault="008333FE" w:rsidP="00BF22D7">
      <w:pPr>
        <w:jc w:val="center"/>
      </w:pPr>
    </w:p>
    <w:sectPr w:rsidR="008333FE" w:rsidRPr="008333FE" w:rsidSect="00EB412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1" w:bottom="1134" w:left="1134" w:header="709" w:footer="709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1CD" w:rsidRDefault="00AA21CD" w:rsidP="00952B10">
      <w:r>
        <w:separator/>
      </w:r>
    </w:p>
  </w:endnote>
  <w:endnote w:type="continuationSeparator" w:id="0">
    <w:p w:rsidR="00AA21CD" w:rsidRDefault="00AA21CD" w:rsidP="00952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10F" w:rsidRDefault="0079010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10F" w:rsidRDefault="0079010F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10F" w:rsidRDefault="0079010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1CD" w:rsidRDefault="00AA21CD" w:rsidP="00952B10">
      <w:r>
        <w:separator/>
      </w:r>
    </w:p>
  </w:footnote>
  <w:footnote w:type="continuationSeparator" w:id="0">
    <w:p w:rsidR="00AA21CD" w:rsidRDefault="00AA21CD" w:rsidP="00952B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10F" w:rsidRDefault="0079010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10F" w:rsidRDefault="0079010F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10F" w:rsidRDefault="0079010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31A2354"/>
    <w:multiLevelType w:val="hybridMultilevel"/>
    <w:tmpl w:val="FD28A11E"/>
    <w:lvl w:ilvl="0" w:tplc="04190011">
      <w:start w:val="1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AC76CD"/>
    <w:multiLevelType w:val="hybridMultilevel"/>
    <w:tmpl w:val="8EA4C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5A4464"/>
    <w:multiLevelType w:val="multilevel"/>
    <w:tmpl w:val="EEBAF50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5" w15:restartNumberingAfterBreak="0">
    <w:nsid w:val="105537F0"/>
    <w:multiLevelType w:val="multilevel"/>
    <w:tmpl w:val="766A66AC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B84223"/>
    <w:multiLevelType w:val="multilevel"/>
    <w:tmpl w:val="FB1E5126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9080A79"/>
    <w:multiLevelType w:val="hybridMultilevel"/>
    <w:tmpl w:val="A23A20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CD853CE"/>
    <w:multiLevelType w:val="hybridMultilevel"/>
    <w:tmpl w:val="8BF80B74"/>
    <w:lvl w:ilvl="0" w:tplc="04190011">
      <w:start w:val="1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915DB5"/>
    <w:multiLevelType w:val="hybridMultilevel"/>
    <w:tmpl w:val="2C32FE4C"/>
    <w:lvl w:ilvl="0" w:tplc="FA6463EE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2B4D5673"/>
    <w:multiLevelType w:val="multilevel"/>
    <w:tmpl w:val="A734E6F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2C253168"/>
    <w:multiLevelType w:val="hybridMultilevel"/>
    <w:tmpl w:val="8DC8AC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662179"/>
    <w:multiLevelType w:val="hybridMultilevel"/>
    <w:tmpl w:val="CE2640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8F7161"/>
    <w:multiLevelType w:val="hybridMultilevel"/>
    <w:tmpl w:val="59B01D52"/>
    <w:lvl w:ilvl="0" w:tplc="9D94DD40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55830A7"/>
    <w:multiLevelType w:val="hybridMultilevel"/>
    <w:tmpl w:val="51A451FE"/>
    <w:lvl w:ilvl="0" w:tplc="D0B0A2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40ADE36">
      <w:start w:val="3"/>
      <w:numFmt w:val="decimal"/>
      <w:lvlText w:val="%2)"/>
      <w:lvlJc w:val="left"/>
      <w:pPr>
        <w:tabs>
          <w:tab w:val="num" w:pos="539"/>
        </w:tabs>
        <w:ind w:left="539" w:hanging="360"/>
      </w:pPr>
      <w:rPr>
        <w:rFonts w:hint="default"/>
      </w:rPr>
    </w:lvl>
    <w:lvl w:ilvl="2" w:tplc="53D47D6C">
      <w:numFmt w:val="none"/>
      <w:lvlText w:val=""/>
      <w:lvlJc w:val="left"/>
      <w:pPr>
        <w:tabs>
          <w:tab w:val="num" w:pos="0"/>
        </w:tabs>
      </w:pPr>
    </w:lvl>
    <w:lvl w:ilvl="3" w:tplc="2D6CF922">
      <w:numFmt w:val="none"/>
      <w:lvlText w:val=""/>
      <w:lvlJc w:val="left"/>
      <w:pPr>
        <w:tabs>
          <w:tab w:val="num" w:pos="0"/>
        </w:tabs>
      </w:pPr>
    </w:lvl>
    <w:lvl w:ilvl="4" w:tplc="4F8C0064">
      <w:numFmt w:val="none"/>
      <w:lvlText w:val=""/>
      <w:lvlJc w:val="left"/>
      <w:pPr>
        <w:tabs>
          <w:tab w:val="num" w:pos="0"/>
        </w:tabs>
      </w:pPr>
    </w:lvl>
    <w:lvl w:ilvl="5" w:tplc="6FD24170">
      <w:numFmt w:val="none"/>
      <w:lvlText w:val=""/>
      <w:lvlJc w:val="left"/>
      <w:pPr>
        <w:tabs>
          <w:tab w:val="num" w:pos="0"/>
        </w:tabs>
      </w:pPr>
    </w:lvl>
    <w:lvl w:ilvl="6" w:tplc="BC74555E">
      <w:numFmt w:val="none"/>
      <w:lvlText w:val=""/>
      <w:lvlJc w:val="left"/>
      <w:pPr>
        <w:tabs>
          <w:tab w:val="num" w:pos="0"/>
        </w:tabs>
      </w:pPr>
    </w:lvl>
    <w:lvl w:ilvl="7" w:tplc="57F27428">
      <w:numFmt w:val="none"/>
      <w:lvlText w:val=""/>
      <w:lvlJc w:val="left"/>
      <w:pPr>
        <w:tabs>
          <w:tab w:val="num" w:pos="0"/>
        </w:tabs>
      </w:pPr>
    </w:lvl>
    <w:lvl w:ilvl="8" w:tplc="8188D612">
      <w:numFmt w:val="none"/>
      <w:lvlText w:val=""/>
      <w:lvlJc w:val="left"/>
      <w:pPr>
        <w:tabs>
          <w:tab w:val="num" w:pos="0"/>
        </w:tabs>
      </w:pPr>
    </w:lvl>
  </w:abstractNum>
  <w:abstractNum w:abstractNumId="15" w15:restartNumberingAfterBreak="0">
    <w:nsid w:val="387346BC"/>
    <w:multiLevelType w:val="hybridMultilevel"/>
    <w:tmpl w:val="B726C744"/>
    <w:lvl w:ilvl="0" w:tplc="DE8C3486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1CA42B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90A0690"/>
    <w:multiLevelType w:val="hybridMultilevel"/>
    <w:tmpl w:val="DDFC9414"/>
    <w:lvl w:ilvl="0" w:tplc="C7CA48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D576BE8"/>
    <w:multiLevelType w:val="hybridMultilevel"/>
    <w:tmpl w:val="8848D76E"/>
    <w:lvl w:ilvl="0" w:tplc="7B5291D2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40181247"/>
    <w:multiLevelType w:val="hybridMultilevel"/>
    <w:tmpl w:val="7DCA416E"/>
    <w:lvl w:ilvl="0" w:tplc="DC98500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2008DE"/>
    <w:multiLevelType w:val="multilevel"/>
    <w:tmpl w:val="40DA542C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4C354B88"/>
    <w:multiLevelType w:val="hybridMultilevel"/>
    <w:tmpl w:val="EC1ED786"/>
    <w:lvl w:ilvl="0" w:tplc="E8801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1707B98">
      <w:numFmt w:val="none"/>
      <w:lvlText w:val=""/>
      <w:lvlJc w:val="left"/>
      <w:pPr>
        <w:tabs>
          <w:tab w:val="num" w:pos="360"/>
        </w:tabs>
      </w:pPr>
    </w:lvl>
    <w:lvl w:ilvl="2" w:tplc="1226AAEE">
      <w:numFmt w:val="none"/>
      <w:lvlText w:val=""/>
      <w:lvlJc w:val="left"/>
      <w:pPr>
        <w:tabs>
          <w:tab w:val="num" w:pos="360"/>
        </w:tabs>
      </w:pPr>
    </w:lvl>
    <w:lvl w:ilvl="3" w:tplc="12581152">
      <w:numFmt w:val="none"/>
      <w:lvlText w:val=""/>
      <w:lvlJc w:val="left"/>
      <w:pPr>
        <w:tabs>
          <w:tab w:val="num" w:pos="360"/>
        </w:tabs>
      </w:pPr>
    </w:lvl>
    <w:lvl w:ilvl="4" w:tplc="EC16AFA4">
      <w:numFmt w:val="none"/>
      <w:lvlText w:val=""/>
      <w:lvlJc w:val="left"/>
      <w:pPr>
        <w:tabs>
          <w:tab w:val="num" w:pos="360"/>
        </w:tabs>
      </w:pPr>
    </w:lvl>
    <w:lvl w:ilvl="5" w:tplc="94DE6D62">
      <w:numFmt w:val="none"/>
      <w:lvlText w:val=""/>
      <w:lvlJc w:val="left"/>
      <w:pPr>
        <w:tabs>
          <w:tab w:val="num" w:pos="360"/>
        </w:tabs>
      </w:pPr>
    </w:lvl>
    <w:lvl w:ilvl="6" w:tplc="DB2CDEDA">
      <w:numFmt w:val="none"/>
      <w:lvlText w:val=""/>
      <w:lvlJc w:val="left"/>
      <w:pPr>
        <w:tabs>
          <w:tab w:val="num" w:pos="360"/>
        </w:tabs>
      </w:pPr>
    </w:lvl>
    <w:lvl w:ilvl="7" w:tplc="FF3417B2">
      <w:numFmt w:val="none"/>
      <w:lvlText w:val=""/>
      <w:lvlJc w:val="left"/>
      <w:pPr>
        <w:tabs>
          <w:tab w:val="num" w:pos="360"/>
        </w:tabs>
      </w:pPr>
    </w:lvl>
    <w:lvl w:ilvl="8" w:tplc="856E5092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525C655D"/>
    <w:multiLevelType w:val="hybridMultilevel"/>
    <w:tmpl w:val="501E1AB2"/>
    <w:lvl w:ilvl="0" w:tplc="9E162F3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56304959"/>
    <w:multiLevelType w:val="multilevel"/>
    <w:tmpl w:val="5374F5CC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84640BC"/>
    <w:multiLevelType w:val="hybridMultilevel"/>
    <w:tmpl w:val="221AB482"/>
    <w:lvl w:ilvl="0" w:tplc="8CA41956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36D4DF18">
      <w:numFmt w:val="none"/>
      <w:lvlText w:val=""/>
      <w:lvlJc w:val="left"/>
      <w:pPr>
        <w:tabs>
          <w:tab w:val="num" w:pos="360"/>
        </w:tabs>
      </w:pPr>
    </w:lvl>
    <w:lvl w:ilvl="2" w:tplc="605622E8">
      <w:numFmt w:val="none"/>
      <w:lvlText w:val=""/>
      <w:lvlJc w:val="left"/>
      <w:pPr>
        <w:tabs>
          <w:tab w:val="num" w:pos="360"/>
        </w:tabs>
      </w:pPr>
    </w:lvl>
    <w:lvl w:ilvl="3" w:tplc="A69648E4">
      <w:numFmt w:val="none"/>
      <w:lvlText w:val=""/>
      <w:lvlJc w:val="left"/>
      <w:pPr>
        <w:tabs>
          <w:tab w:val="num" w:pos="360"/>
        </w:tabs>
      </w:pPr>
    </w:lvl>
    <w:lvl w:ilvl="4" w:tplc="E0AA9042">
      <w:numFmt w:val="none"/>
      <w:lvlText w:val=""/>
      <w:lvlJc w:val="left"/>
      <w:pPr>
        <w:tabs>
          <w:tab w:val="num" w:pos="360"/>
        </w:tabs>
      </w:pPr>
    </w:lvl>
    <w:lvl w:ilvl="5" w:tplc="9DA2BD36">
      <w:numFmt w:val="none"/>
      <w:lvlText w:val=""/>
      <w:lvlJc w:val="left"/>
      <w:pPr>
        <w:tabs>
          <w:tab w:val="num" w:pos="360"/>
        </w:tabs>
      </w:pPr>
    </w:lvl>
    <w:lvl w:ilvl="6" w:tplc="457ADC3A">
      <w:numFmt w:val="none"/>
      <w:lvlText w:val=""/>
      <w:lvlJc w:val="left"/>
      <w:pPr>
        <w:tabs>
          <w:tab w:val="num" w:pos="360"/>
        </w:tabs>
      </w:pPr>
    </w:lvl>
    <w:lvl w:ilvl="7" w:tplc="3CC00948">
      <w:numFmt w:val="none"/>
      <w:lvlText w:val=""/>
      <w:lvlJc w:val="left"/>
      <w:pPr>
        <w:tabs>
          <w:tab w:val="num" w:pos="360"/>
        </w:tabs>
      </w:pPr>
    </w:lvl>
    <w:lvl w:ilvl="8" w:tplc="485EB414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5BEA6DD2"/>
    <w:multiLevelType w:val="hybridMultilevel"/>
    <w:tmpl w:val="C3A05E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5D2F16F2"/>
    <w:multiLevelType w:val="multilevel"/>
    <w:tmpl w:val="02A4912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cs="Times New Roman" w:hint="default"/>
      </w:rPr>
    </w:lvl>
  </w:abstractNum>
  <w:abstractNum w:abstractNumId="26" w15:restartNumberingAfterBreak="0">
    <w:nsid w:val="60C0008C"/>
    <w:multiLevelType w:val="hybridMultilevel"/>
    <w:tmpl w:val="67302F6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8A001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1414F46"/>
    <w:multiLevelType w:val="multilevel"/>
    <w:tmpl w:val="2BF6F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64D71EE"/>
    <w:multiLevelType w:val="hybridMultilevel"/>
    <w:tmpl w:val="EDF2FFDA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4E07B96"/>
    <w:multiLevelType w:val="hybridMultilevel"/>
    <w:tmpl w:val="2D209BDE"/>
    <w:lvl w:ilvl="0" w:tplc="FFFFFFFF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D7E25B3"/>
    <w:multiLevelType w:val="hybridMultilevel"/>
    <w:tmpl w:val="7486C7CA"/>
    <w:lvl w:ilvl="0" w:tplc="499072F4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7FE0084B"/>
    <w:multiLevelType w:val="multilevel"/>
    <w:tmpl w:val="A734E6F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bCs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  <w:bCs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  <w:bCs w:val="0"/>
      </w:rPr>
    </w:lvl>
  </w:abstractNum>
  <w:num w:numId="1">
    <w:abstractNumId w:val="16"/>
  </w:num>
  <w:num w:numId="2">
    <w:abstractNumId w:val="27"/>
  </w:num>
  <w:num w:numId="3">
    <w:abstractNumId w:val="14"/>
  </w:num>
  <w:num w:numId="4">
    <w:abstractNumId w:val="17"/>
  </w:num>
  <w:num w:numId="5">
    <w:abstractNumId w:val="10"/>
  </w:num>
  <w:num w:numId="6">
    <w:abstractNumId w:val="31"/>
  </w:num>
  <w:num w:numId="7">
    <w:abstractNumId w:val="4"/>
  </w:num>
  <w:num w:numId="8">
    <w:abstractNumId w:val="6"/>
  </w:num>
  <w:num w:numId="9">
    <w:abstractNumId w:val="11"/>
  </w:num>
  <w:num w:numId="10">
    <w:abstractNumId w:val="9"/>
  </w:num>
  <w:num w:numId="11">
    <w:abstractNumId w:val="20"/>
  </w:num>
  <w:num w:numId="12">
    <w:abstractNumId w:val="28"/>
  </w:num>
  <w:num w:numId="13">
    <w:abstractNumId w:val="19"/>
  </w:num>
  <w:num w:numId="14">
    <w:abstractNumId w:val="15"/>
  </w:num>
  <w:num w:numId="15">
    <w:abstractNumId w:val="22"/>
  </w:num>
  <w:num w:numId="16">
    <w:abstractNumId w:val="26"/>
  </w:num>
  <w:num w:numId="17">
    <w:abstractNumId w:val="8"/>
  </w:num>
  <w:num w:numId="18">
    <w:abstractNumId w:val="5"/>
  </w:num>
  <w:num w:numId="19">
    <w:abstractNumId w:val="2"/>
  </w:num>
  <w:num w:numId="20">
    <w:abstractNumId w:val="29"/>
  </w:num>
  <w:num w:numId="21">
    <w:abstractNumId w:val="30"/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  <w:num w:numId="26">
    <w:abstractNumId w:val="25"/>
  </w:num>
  <w:num w:numId="27">
    <w:abstractNumId w:val="12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</w:num>
  <w:num w:numId="30">
    <w:abstractNumId w:val="21"/>
  </w:num>
  <w:num w:numId="31">
    <w:abstractNumId w:val="0"/>
  </w:num>
  <w:num w:numId="32">
    <w:abstractNumId w:val="1"/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F9C"/>
    <w:rsid w:val="00002701"/>
    <w:rsid w:val="000055F2"/>
    <w:rsid w:val="00006415"/>
    <w:rsid w:val="00023D5B"/>
    <w:rsid w:val="00023EF4"/>
    <w:rsid w:val="000430FD"/>
    <w:rsid w:val="00045B13"/>
    <w:rsid w:val="000556BF"/>
    <w:rsid w:val="00085E4B"/>
    <w:rsid w:val="00085F3E"/>
    <w:rsid w:val="00091470"/>
    <w:rsid w:val="0009213D"/>
    <w:rsid w:val="000C3A9D"/>
    <w:rsid w:val="000D11DC"/>
    <w:rsid w:val="000E5CDA"/>
    <w:rsid w:val="000E600E"/>
    <w:rsid w:val="000F5742"/>
    <w:rsid w:val="000F7F9A"/>
    <w:rsid w:val="00120BBB"/>
    <w:rsid w:val="001226D5"/>
    <w:rsid w:val="001242EC"/>
    <w:rsid w:val="00131E84"/>
    <w:rsid w:val="001565CF"/>
    <w:rsid w:val="001611BE"/>
    <w:rsid w:val="001764B8"/>
    <w:rsid w:val="00177D4A"/>
    <w:rsid w:val="0018608A"/>
    <w:rsid w:val="00187AC9"/>
    <w:rsid w:val="001A0BB3"/>
    <w:rsid w:val="001A14BA"/>
    <w:rsid w:val="001B1FD1"/>
    <w:rsid w:val="001B465F"/>
    <w:rsid w:val="001D1150"/>
    <w:rsid w:val="001D1A45"/>
    <w:rsid w:val="001D2F47"/>
    <w:rsid w:val="001E6BFC"/>
    <w:rsid w:val="001F308E"/>
    <w:rsid w:val="001F327F"/>
    <w:rsid w:val="00245FF1"/>
    <w:rsid w:val="002535B3"/>
    <w:rsid w:val="00253996"/>
    <w:rsid w:val="00254EE7"/>
    <w:rsid w:val="00264BE9"/>
    <w:rsid w:val="00265417"/>
    <w:rsid w:val="002712DA"/>
    <w:rsid w:val="002811EB"/>
    <w:rsid w:val="00287D67"/>
    <w:rsid w:val="0029375B"/>
    <w:rsid w:val="002B06AC"/>
    <w:rsid w:val="002B486C"/>
    <w:rsid w:val="002B71A8"/>
    <w:rsid w:val="002C0398"/>
    <w:rsid w:val="002C0559"/>
    <w:rsid w:val="002C7001"/>
    <w:rsid w:val="002D5881"/>
    <w:rsid w:val="002E214D"/>
    <w:rsid w:val="002F106C"/>
    <w:rsid w:val="002F377F"/>
    <w:rsid w:val="002F7440"/>
    <w:rsid w:val="00300870"/>
    <w:rsid w:val="00302B60"/>
    <w:rsid w:val="00304F68"/>
    <w:rsid w:val="00305912"/>
    <w:rsid w:val="00327CF4"/>
    <w:rsid w:val="003401E3"/>
    <w:rsid w:val="00365489"/>
    <w:rsid w:val="00373E4C"/>
    <w:rsid w:val="00374E5F"/>
    <w:rsid w:val="00376389"/>
    <w:rsid w:val="003810E2"/>
    <w:rsid w:val="00382D12"/>
    <w:rsid w:val="00392B53"/>
    <w:rsid w:val="003B5E18"/>
    <w:rsid w:val="003C5326"/>
    <w:rsid w:val="003C5B6C"/>
    <w:rsid w:val="003E7576"/>
    <w:rsid w:val="003F168D"/>
    <w:rsid w:val="003F3842"/>
    <w:rsid w:val="0040208F"/>
    <w:rsid w:val="004032FA"/>
    <w:rsid w:val="00425673"/>
    <w:rsid w:val="0043397A"/>
    <w:rsid w:val="00433F8D"/>
    <w:rsid w:val="004569B5"/>
    <w:rsid w:val="00461610"/>
    <w:rsid w:val="00470171"/>
    <w:rsid w:val="00472AED"/>
    <w:rsid w:val="00495474"/>
    <w:rsid w:val="004A297D"/>
    <w:rsid w:val="004D2825"/>
    <w:rsid w:val="004D368B"/>
    <w:rsid w:val="004E01D7"/>
    <w:rsid w:val="004F2F9C"/>
    <w:rsid w:val="00516694"/>
    <w:rsid w:val="00516FC9"/>
    <w:rsid w:val="00534A4B"/>
    <w:rsid w:val="0055509E"/>
    <w:rsid w:val="00560908"/>
    <w:rsid w:val="00574554"/>
    <w:rsid w:val="00583880"/>
    <w:rsid w:val="0058730E"/>
    <w:rsid w:val="00591233"/>
    <w:rsid w:val="005966E0"/>
    <w:rsid w:val="005B5B18"/>
    <w:rsid w:val="005C1FA6"/>
    <w:rsid w:val="005D3377"/>
    <w:rsid w:val="005E2271"/>
    <w:rsid w:val="005F1BE2"/>
    <w:rsid w:val="006017B7"/>
    <w:rsid w:val="006136E9"/>
    <w:rsid w:val="00620E6A"/>
    <w:rsid w:val="0062230F"/>
    <w:rsid w:val="0063026E"/>
    <w:rsid w:val="00633272"/>
    <w:rsid w:val="00637D34"/>
    <w:rsid w:val="00670AAE"/>
    <w:rsid w:val="00671F3A"/>
    <w:rsid w:val="006941FC"/>
    <w:rsid w:val="006949F4"/>
    <w:rsid w:val="0069546C"/>
    <w:rsid w:val="006A61DB"/>
    <w:rsid w:val="006B632C"/>
    <w:rsid w:val="006D5342"/>
    <w:rsid w:val="006E1A71"/>
    <w:rsid w:val="006E795B"/>
    <w:rsid w:val="006F52AC"/>
    <w:rsid w:val="006F5634"/>
    <w:rsid w:val="00704CFC"/>
    <w:rsid w:val="00716E1F"/>
    <w:rsid w:val="00723278"/>
    <w:rsid w:val="007267A7"/>
    <w:rsid w:val="00731BCC"/>
    <w:rsid w:val="007406C0"/>
    <w:rsid w:val="007452C4"/>
    <w:rsid w:val="007521FD"/>
    <w:rsid w:val="0076344D"/>
    <w:rsid w:val="00771A07"/>
    <w:rsid w:val="0079010F"/>
    <w:rsid w:val="00793530"/>
    <w:rsid w:val="00793869"/>
    <w:rsid w:val="007B63B3"/>
    <w:rsid w:val="007C3186"/>
    <w:rsid w:val="007C57F8"/>
    <w:rsid w:val="007D7815"/>
    <w:rsid w:val="007E767E"/>
    <w:rsid w:val="007F3FDE"/>
    <w:rsid w:val="007F63C1"/>
    <w:rsid w:val="00801DBF"/>
    <w:rsid w:val="00805EDF"/>
    <w:rsid w:val="00811A99"/>
    <w:rsid w:val="00812210"/>
    <w:rsid w:val="00821390"/>
    <w:rsid w:val="008333FE"/>
    <w:rsid w:val="0083572F"/>
    <w:rsid w:val="008379C2"/>
    <w:rsid w:val="00845E24"/>
    <w:rsid w:val="008462AB"/>
    <w:rsid w:val="00846C58"/>
    <w:rsid w:val="00853EA5"/>
    <w:rsid w:val="00860879"/>
    <w:rsid w:val="008645C6"/>
    <w:rsid w:val="00891C33"/>
    <w:rsid w:val="008A0B0A"/>
    <w:rsid w:val="008A638B"/>
    <w:rsid w:val="008B4E4B"/>
    <w:rsid w:val="008B62E7"/>
    <w:rsid w:val="008C6A84"/>
    <w:rsid w:val="008C711C"/>
    <w:rsid w:val="008D172B"/>
    <w:rsid w:val="008D1B59"/>
    <w:rsid w:val="008D418D"/>
    <w:rsid w:val="008E2D27"/>
    <w:rsid w:val="008E35EA"/>
    <w:rsid w:val="008F301C"/>
    <w:rsid w:val="008F466E"/>
    <w:rsid w:val="008F704C"/>
    <w:rsid w:val="00906CFC"/>
    <w:rsid w:val="00927B5D"/>
    <w:rsid w:val="009324A4"/>
    <w:rsid w:val="0093421D"/>
    <w:rsid w:val="00940BF3"/>
    <w:rsid w:val="00942B3A"/>
    <w:rsid w:val="009529CF"/>
    <w:rsid w:val="00952B10"/>
    <w:rsid w:val="0095486A"/>
    <w:rsid w:val="00955B5B"/>
    <w:rsid w:val="00973309"/>
    <w:rsid w:val="00974878"/>
    <w:rsid w:val="00983511"/>
    <w:rsid w:val="00984F45"/>
    <w:rsid w:val="00994B59"/>
    <w:rsid w:val="00994BF9"/>
    <w:rsid w:val="009A0123"/>
    <w:rsid w:val="009B7900"/>
    <w:rsid w:val="009C354D"/>
    <w:rsid w:val="009E2696"/>
    <w:rsid w:val="009F0A0D"/>
    <w:rsid w:val="00A04F94"/>
    <w:rsid w:val="00A1015B"/>
    <w:rsid w:val="00A17D36"/>
    <w:rsid w:val="00A35496"/>
    <w:rsid w:val="00A46DED"/>
    <w:rsid w:val="00A5721C"/>
    <w:rsid w:val="00A63620"/>
    <w:rsid w:val="00A70188"/>
    <w:rsid w:val="00A77805"/>
    <w:rsid w:val="00A8243B"/>
    <w:rsid w:val="00AA21CD"/>
    <w:rsid w:val="00AB1C23"/>
    <w:rsid w:val="00AC56CB"/>
    <w:rsid w:val="00AC579D"/>
    <w:rsid w:val="00AC77EA"/>
    <w:rsid w:val="00AE38CB"/>
    <w:rsid w:val="00AE7551"/>
    <w:rsid w:val="00B149BB"/>
    <w:rsid w:val="00B164D1"/>
    <w:rsid w:val="00B1660C"/>
    <w:rsid w:val="00B34710"/>
    <w:rsid w:val="00B366B4"/>
    <w:rsid w:val="00B46818"/>
    <w:rsid w:val="00B51630"/>
    <w:rsid w:val="00B6679D"/>
    <w:rsid w:val="00B83B44"/>
    <w:rsid w:val="00BB1D09"/>
    <w:rsid w:val="00BB59A9"/>
    <w:rsid w:val="00BB6478"/>
    <w:rsid w:val="00BC3152"/>
    <w:rsid w:val="00BD060E"/>
    <w:rsid w:val="00BD6A61"/>
    <w:rsid w:val="00BD7C66"/>
    <w:rsid w:val="00BE167D"/>
    <w:rsid w:val="00BF22D7"/>
    <w:rsid w:val="00BF5337"/>
    <w:rsid w:val="00BF73DF"/>
    <w:rsid w:val="00C0656F"/>
    <w:rsid w:val="00C179A6"/>
    <w:rsid w:val="00C25EEA"/>
    <w:rsid w:val="00C27884"/>
    <w:rsid w:val="00C30A65"/>
    <w:rsid w:val="00C35230"/>
    <w:rsid w:val="00C423F0"/>
    <w:rsid w:val="00C45CCD"/>
    <w:rsid w:val="00C675D5"/>
    <w:rsid w:val="00C7362D"/>
    <w:rsid w:val="00C83BCF"/>
    <w:rsid w:val="00C86A73"/>
    <w:rsid w:val="00CA4390"/>
    <w:rsid w:val="00CC1B67"/>
    <w:rsid w:val="00CC6645"/>
    <w:rsid w:val="00D00401"/>
    <w:rsid w:val="00D107E6"/>
    <w:rsid w:val="00D1770C"/>
    <w:rsid w:val="00D22D69"/>
    <w:rsid w:val="00D27B0F"/>
    <w:rsid w:val="00D35D06"/>
    <w:rsid w:val="00D44E75"/>
    <w:rsid w:val="00D4793B"/>
    <w:rsid w:val="00D75C73"/>
    <w:rsid w:val="00D86AB0"/>
    <w:rsid w:val="00DA05F7"/>
    <w:rsid w:val="00DA1128"/>
    <w:rsid w:val="00DB447D"/>
    <w:rsid w:val="00DB70C1"/>
    <w:rsid w:val="00DC79A2"/>
    <w:rsid w:val="00DE797B"/>
    <w:rsid w:val="00DF0C87"/>
    <w:rsid w:val="00DF2B95"/>
    <w:rsid w:val="00DF47DF"/>
    <w:rsid w:val="00E00762"/>
    <w:rsid w:val="00E0490E"/>
    <w:rsid w:val="00E16C7C"/>
    <w:rsid w:val="00E26E2D"/>
    <w:rsid w:val="00E513EE"/>
    <w:rsid w:val="00E6241C"/>
    <w:rsid w:val="00E821D0"/>
    <w:rsid w:val="00E83137"/>
    <w:rsid w:val="00E90971"/>
    <w:rsid w:val="00EA112E"/>
    <w:rsid w:val="00EB0B5C"/>
    <w:rsid w:val="00EB412D"/>
    <w:rsid w:val="00EB765D"/>
    <w:rsid w:val="00EC0CF4"/>
    <w:rsid w:val="00EC6CE2"/>
    <w:rsid w:val="00EE791F"/>
    <w:rsid w:val="00EF4828"/>
    <w:rsid w:val="00F04424"/>
    <w:rsid w:val="00F15517"/>
    <w:rsid w:val="00F16703"/>
    <w:rsid w:val="00F26D65"/>
    <w:rsid w:val="00F3131C"/>
    <w:rsid w:val="00F3210C"/>
    <w:rsid w:val="00F33DE6"/>
    <w:rsid w:val="00F3559C"/>
    <w:rsid w:val="00F531CE"/>
    <w:rsid w:val="00F534B1"/>
    <w:rsid w:val="00F60195"/>
    <w:rsid w:val="00F66011"/>
    <w:rsid w:val="00F73FF2"/>
    <w:rsid w:val="00F849FE"/>
    <w:rsid w:val="00F9621E"/>
    <w:rsid w:val="00F9773F"/>
    <w:rsid w:val="00FA55CD"/>
    <w:rsid w:val="00FB1331"/>
    <w:rsid w:val="00FC653E"/>
    <w:rsid w:val="00FD0833"/>
    <w:rsid w:val="00FD6A46"/>
    <w:rsid w:val="00FF661F"/>
    <w:rsid w:val="00FF6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BB15C2-E1AA-46AA-8178-31F91E37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2F377F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2F377F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2F377F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2F377F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2F377F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F2F9C"/>
  </w:style>
  <w:style w:type="paragraph" w:customStyle="1" w:styleId="a4">
    <w:name w:val="БланкАДМ"/>
    <w:basedOn w:val="a"/>
    <w:rsid w:val="004F2F9C"/>
    <w:pPr>
      <w:ind w:firstLine="720"/>
    </w:pPr>
  </w:style>
  <w:style w:type="paragraph" w:styleId="31">
    <w:name w:val="Body Text 3"/>
    <w:basedOn w:val="a"/>
    <w:rsid w:val="00B164D1"/>
    <w:pPr>
      <w:spacing w:after="120"/>
    </w:pPr>
    <w:rPr>
      <w:sz w:val="16"/>
      <w:szCs w:val="16"/>
    </w:rPr>
  </w:style>
  <w:style w:type="paragraph" w:customStyle="1" w:styleId="a5">
    <w:name w:val="Знак"/>
    <w:basedOn w:val="a"/>
    <w:rsid w:val="002C0559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6">
    <w:name w:val="Block Text"/>
    <w:basedOn w:val="a"/>
    <w:unhideWhenUsed/>
    <w:rsid w:val="0055509E"/>
    <w:pPr>
      <w:ind w:left="-142" w:right="-143"/>
    </w:pPr>
  </w:style>
  <w:style w:type="paragraph" w:customStyle="1" w:styleId="ConsPlusTitle">
    <w:name w:val="ConsPlusTitle"/>
    <w:rsid w:val="0055509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10">
    <w:name w:val="Абзац списка1"/>
    <w:basedOn w:val="a"/>
    <w:rsid w:val="009C354D"/>
    <w:pPr>
      <w:ind w:left="720"/>
    </w:pPr>
  </w:style>
  <w:style w:type="paragraph" w:customStyle="1" w:styleId="ConsPlusNonformat">
    <w:name w:val="ConsPlusNonformat"/>
    <w:rsid w:val="009C354D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7938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rmal (Web)"/>
    <w:basedOn w:val="a"/>
    <w:semiHidden/>
    <w:rsid w:val="00793869"/>
    <w:pPr>
      <w:spacing w:before="100" w:beforeAutospacing="1" w:after="100" w:afterAutospacing="1"/>
    </w:pPr>
  </w:style>
  <w:style w:type="character" w:customStyle="1" w:styleId="FontStyle12">
    <w:name w:val="Font Style12"/>
    <w:rsid w:val="00793869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793869"/>
    <w:pPr>
      <w:widowControl w:val="0"/>
      <w:autoSpaceDE w:val="0"/>
      <w:autoSpaceDN w:val="0"/>
      <w:adjustRightInd w:val="0"/>
      <w:spacing w:line="319" w:lineRule="exact"/>
      <w:ind w:firstLine="542"/>
    </w:pPr>
  </w:style>
  <w:style w:type="character" w:customStyle="1" w:styleId="FontStyle16">
    <w:name w:val="Font Style16"/>
    <w:rsid w:val="00793869"/>
    <w:rPr>
      <w:rFonts w:ascii="Times New Roman" w:hAnsi="Times New Roman" w:cs="Times New Roman"/>
      <w:sz w:val="22"/>
      <w:szCs w:val="22"/>
    </w:rPr>
  </w:style>
  <w:style w:type="character" w:styleId="a8">
    <w:name w:val="Hyperlink"/>
    <w:rsid w:val="002F377F"/>
    <w:rPr>
      <w:color w:val="0000FF"/>
      <w:u w:val="none"/>
    </w:rPr>
  </w:style>
  <w:style w:type="paragraph" w:styleId="21">
    <w:name w:val="Body Text 2"/>
    <w:aliases w:val="Заголовок 1 Знак1"/>
    <w:basedOn w:val="a"/>
    <w:link w:val="22"/>
    <w:rsid w:val="00495474"/>
    <w:pPr>
      <w:spacing w:after="120" w:line="480" w:lineRule="auto"/>
    </w:pPr>
    <w:rPr>
      <w:sz w:val="20"/>
    </w:rPr>
  </w:style>
  <w:style w:type="character" w:customStyle="1" w:styleId="22">
    <w:name w:val="Основной текст 2 Знак"/>
    <w:aliases w:val="Заголовок 1 Знак1 Знак"/>
    <w:link w:val="21"/>
    <w:semiHidden/>
    <w:locked/>
    <w:rsid w:val="00495474"/>
    <w:rPr>
      <w:lang w:val="ru-RU" w:eastAsia="ru-RU" w:bidi="ar-SA"/>
    </w:rPr>
  </w:style>
  <w:style w:type="paragraph" w:styleId="a9">
    <w:name w:val="Date"/>
    <w:basedOn w:val="a"/>
    <w:rsid w:val="009529CF"/>
    <w:rPr>
      <w:sz w:val="20"/>
    </w:rPr>
  </w:style>
  <w:style w:type="table" w:styleId="aa">
    <w:name w:val="Table Grid"/>
    <w:basedOn w:val="a1"/>
    <w:rsid w:val="006223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Indent 2"/>
    <w:basedOn w:val="a"/>
    <w:rsid w:val="00D00401"/>
    <w:pPr>
      <w:spacing w:after="120" w:line="480" w:lineRule="auto"/>
      <w:ind w:left="283"/>
    </w:pPr>
  </w:style>
  <w:style w:type="paragraph" w:styleId="ab">
    <w:name w:val="No Spacing"/>
    <w:qFormat/>
    <w:rsid w:val="00DF0C87"/>
    <w:rPr>
      <w:rFonts w:ascii="Calibri" w:hAnsi="Calibri"/>
      <w:sz w:val="22"/>
      <w:szCs w:val="22"/>
    </w:rPr>
  </w:style>
  <w:style w:type="paragraph" w:customStyle="1" w:styleId="ConsPlusCell">
    <w:name w:val="ConsPlusCell"/>
    <w:rsid w:val="00304F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1">
    <w:name w:val="Без интервала1"/>
    <w:rsid w:val="00AE7551"/>
    <w:rPr>
      <w:rFonts w:ascii="Calibri" w:eastAsia="Calibri" w:hAnsi="Calibri"/>
      <w:sz w:val="22"/>
      <w:szCs w:val="22"/>
    </w:rPr>
  </w:style>
  <w:style w:type="paragraph" w:customStyle="1" w:styleId="24">
    <w:name w:val="Абзац списка2"/>
    <w:basedOn w:val="a"/>
    <w:rsid w:val="00AE75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msonormalbullet3gif">
    <w:name w:val="msonormalbullet3.gif"/>
    <w:basedOn w:val="a"/>
    <w:rsid w:val="00E90971"/>
    <w:pPr>
      <w:spacing w:before="100" w:beforeAutospacing="1" w:after="100" w:afterAutospacing="1"/>
    </w:pPr>
  </w:style>
  <w:style w:type="paragraph" w:customStyle="1" w:styleId="msonormalcxspmiddlecxspmiddlebullet1gif">
    <w:name w:val="msonormalcxspmiddlecxspmiddlebullet1.gif"/>
    <w:basedOn w:val="a"/>
    <w:rsid w:val="00E90971"/>
    <w:pPr>
      <w:spacing w:before="100" w:beforeAutospacing="1" w:after="100" w:afterAutospacing="1"/>
    </w:pPr>
  </w:style>
  <w:style w:type="paragraph" w:customStyle="1" w:styleId="msonormalcxspmiddlecxspmiddlebullet3gif">
    <w:name w:val="msonormalcxspmiddlecxspmiddlebullet3.gif"/>
    <w:basedOn w:val="a"/>
    <w:rsid w:val="00E90971"/>
    <w:pPr>
      <w:spacing w:before="100" w:beforeAutospacing="1" w:after="100" w:afterAutospacing="1"/>
    </w:pPr>
  </w:style>
  <w:style w:type="character" w:customStyle="1" w:styleId="30">
    <w:name w:val="Заголовок 3 Знак"/>
    <w:aliases w:val="!Главы документа Знак"/>
    <w:link w:val="3"/>
    <w:rsid w:val="00FF6CE2"/>
    <w:rPr>
      <w:rFonts w:ascii="Arial" w:hAnsi="Arial" w:cs="Arial"/>
      <w:b/>
      <w:bCs/>
      <w:sz w:val="28"/>
      <w:szCs w:val="26"/>
    </w:rPr>
  </w:style>
  <w:style w:type="paragraph" w:styleId="ac">
    <w:name w:val="Body Text Indent"/>
    <w:basedOn w:val="a"/>
    <w:link w:val="ad"/>
    <w:rsid w:val="00FF6CE2"/>
    <w:pPr>
      <w:spacing w:after="120"/>
      <w:ind w:left="283"/>
    </w:pPr>
    <w:rPr>
      <w:lang w:val="x-none" w:eastAsia="x-none"/>
    </w:rPr>
  </w:style>
  <w:style w:type="character" w:customStyle="1" w:styleId="ad">
    <w:name w:val="Основной текст с отступом Знак"/>
    <w:link w:val="ac"/>
    <w:rsid w:val="00FF6CE2"/>
    <w:rPr>
      <w:sz w:val="28"/>
    </w:rPr>
  </w:style>
  <w:style w:type="paragraph" w:styleId="ae">
    <w:name w:val="header"/>
    <w:basedOn w:val="a"/>
    <w:link w:val="af"/>
    <w:uiPriority w:val="99"/>
    <w:rsid w:val="00952B1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uiPriority w:val="99"/>
    <w:rsid w:val="00952B10"/>
    <w:rPr>
      <w:sz w:val="28"/>
    </w:rPr>
  </w:style>
  <w:style w:type="paragraph" w:styleId="af0">
    <w:name w:val="footer"/>
    <w:basedOn w:val="a"/>
    <w:link w:val="af1"/>
    <w:rsid w:val="00952B10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rsid w:val="00952B10"/>
    <w:rPr>
      <w:sz w:val="28"/>
    </w:rPr>
  </w:style>
  <w:style w:type="paragraph" w:styleId="af2">
    <w:name w:val="Balloon Text"/>
    <w:basedOn w:val="a"/>
    <w:link w:val="af3"/>
    <w:rsid w:val="00E821D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E821D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link w:val="2"/>
    <w:rsid w:val="008333FE"/>
    <w:rPr>
      <w:rFonts w:ascii="Arial" w:hAnsi="Arial" w:cs="Arial"/>
      <w:b/>
      <w:bCs/>
      <w:iCs/>
      <w:sz w:val="30"/>
      <w:szCs w:val="28"/>
    </w:rPr>
  </w:style>
  <w:style w:type="character" w:styleId="HTML">
    <w:name w:val="HTML Variable"/>
    <w:aliases w:val="!Ссылки в документе"/>
    <w:rsid w:val="002F377F"/>
    <w:rPr>
      <w:rFonts w:ascii="Arial" w:hAnsi="Arial"/>
      <w:b w:val="0"/>
      <w:i w:val="0"/>
      <w:iCs/>
      <w:color w:val="0000FF"/>
      <w:sz w:val="24"/>
      <w:u w:val="none"/>
    </w:rPr>
  </w:style>
  <w:style w:type="paragraph" w:styleId="af4">
    <w:name w:val="annotation text"/>
    <w:aliases w:val="!Равноширинный текст документа"/>
    <w:basedOn w:val="a"/>
    <w:link w:val="af5"/>
    <w:rsid w:val="002F377F"/>
    <w:rPr>
      <w:rFonts w:ascii="Courier" w:hAnsi="Courier"/>
      <w:sz w:val="22"/>
      <w:szCs w:val="20"/>
    </w:rPr>
  </w:style>
  <w:style w:type="character" w:customStyle="1" w:styleId="af5">
    <w:name w:val="Текст примечания Знак"/>
    <w:aliases w:val="!Равноширинный текст документа Знак"/>
    <w:link w:val="af4"/>
    <w:rsid w:val="008333FE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2F377F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F377F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F377F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F377F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8333FE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333FE"/>
    <w:rPr>
      <w:sz w:val="28"/>
    </w:rPr>
  </w:style>
  <w:style w:type="character" w:styleId="af6">
    <w:name w:val="FollowedHyperlink"/>
    <w:rsid w:val="00C179A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606f8741-b9e6-4048-b975-92918784137f.doc" TargetMode="External"/><Relationship Id="rId13" Type="http://schemas.openxmlformats.org/officeDocument/2006/relationships/hyperlink" Target="http://berezovo.ru/regulatory/?ELEMENT_ID=13409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C:\content\act\606f8741-b9e6-4048-b975-92918784137f.doc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edition\3eedae3b-ba3a-43cc-a4ed-0e335cc11b14.doc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file:///C:\content\act\bba0bfb1-06c7-4e50-a8d3-fe1045784bf1.html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file:///C:\content\act\15268e3b-fbff-49ad-bfa8-9a57fcaf2ad3.docx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158AB-D5E5-47D3-90F4-EF6EF9BB8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Styles.dot</Template>
  <TotalTime>0</TotalTime>
  <Pages>4</Pages>
  <Words>796</Words>
  <Characters>7909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от_________________                                                                             №_______</vt:lpstr>
    </vt:vector>
  </TitlesOfParts>
  <Company>Администрация</Company>
  <LinksUpToDate>false</LinksUpToDate>
  <CharactersWithSpaces>8688</CharactersWithSpaces>
  <SharedDoc>false</SharedDoc>
  <HLinks>
    <vt:vector size="30" baseType="variant">
      <vt:variant>
        <vt:i4>7995485</vt:i4>
      </vt:variant>
      <vt:variant>
        <vt:i4>12</vt:i4>
      </vt:variant>
      <vt:variant>
        <vt:i4>0</vt:i4>
      </vt:variant>
      <vt:variant>
        <vt:i4>5</vt:i4>
      </vt:variant>
      <vt:variant>
        <vt:lpwstr>http://berezovo.ru/regulatory/?ELEMENT_ID=13409</vt:lpwstr>
      </vt:variant>
      <vt:variant>
        <vt:lpwstr/>
      </vt:variant>
      <vt:variant>
        <vt:i4>5111873</vt:i4>
      </vt:variant>
      <vt:variant>
        <vt:i4>9</vt:i4>
      </vt:variant>
      <vt:variant>
        <vt:i4>0</vt:i4>
      </vt:variant>
      <vt:variant>
        <vt:i4>5</vt:i4>
      </vt:variant>
      <vt:variant>
        <vt:lpwstr>../../../../../../../../content/act/606f8741-b9e6-4048-b975-92918784137f.doc</vt:lpwstr>
      </vt:variant>
      <vt:variant>
        <vt:lpwstr/>
      </vt:variant>
      <vt:variant>
        <vt:i4>68748340</vt:i4>
      </vt:variant>
      <vt:variant>
        <vt:i4>6</vt:i4>
      </vt:variant>
      <vt:variant>
        <vt:i4>0</vt:i4>
      </vt:variant>
      <vt:variant>
        <vt:i4>5</vt:i4>
      </vt:variant>
      <vt:variant>
        <vt:lpwstr>../../../../../../../../content/edition/3eedae3b-ba3a-43cc-a4ed-0e335cc11b14.doc</vt:lpwstr>
      </vt:variant>
      <vt:variant>
        <vt:lpwstr>приложение</vt:lpwstr>
      </vt:variant>
      <vt:variant>
        <vt:i4>1966173</vt:i4>
      </vt:variant>
      <vt:variant>
        <vt:i4>3</vt:i4>
      </vt:variant>
      <vt:variant>
        <vt:i4>0</vt:i4>
      </vt:variant>
      <vt:variant>
        <vt:i4>5</vt:i4>
      </vt:variant>
      <vt:variant>
        <vt:lpwstr>../../../../../../../../content/act/bba0bfb1-06c7-4e50-a8d3-fe1045784bf1.html</vt:lpwstr>
      </vt:variant>
      <vt:variant>
        <vt:lpwstr/>
      </vt:variant>
      <vt:variant>
        <vt:i4>4259842</vt:i4>
      </vt:variant>
      <vt:variant>
        <vt:i4>0</vt:i4>
      </vt:variant>
      <vt:variant>
        <vt:i4>0</vt:i4>
      </vt:variant>
      <vt:variant>
        <vt:i4>5</vt:i4>
      </vt:variant>
      <vt:variant>
        <vt:lpwstr>/content/act/606f8741-b9e6-4048-b975-92918784137f.doc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от_________________                                                                             №_______</dc:title>
  <dc:subject/>
  <dc:creator>Мингалева Наталья Александровна</dc:creator>
  <cp:keywords/>
  <cp:lastModifiedBy>Салихова Мария Васильевна</cp:lastModifiedBy>
  <cp:revision>2</cp:revision>
  <cp:lastPrinted>2018-06-20T06:42:00Z</cp:lastPrinted>
  <dcterms:created xsi:type="dcterms:W3CDTF">2026-08-06T06:44:00Z</dcterms:created>
  <dcterms:modified xsi:type="dcterms:W3CDTF">2026-08-06T06:44:00Z</dcterms:modified>
</cp:coreProperties>
</file>