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78" w:rsidRPr="002008ED" w:rsidRDefault="00712378" w:rsidP="002008ED">
      <w:pPr>
        <w:pStyle w:val="2"/>
      </w:pPr>
      <w:r w:rsidRPr="002008ED">
        <w:t>АДМИНИСТРАЦИЯ БЕРЕЗОВСКОГО РАЙОНА</w:t>
      </w:r>
    </w:p>
    <w:p w:rsidR="00712378" w:rsidRPr="002008ED" w:rsidRDefault="00712378" w:rsidP="002008ED">
      <w:pPr>
        <w:pStyle w:val="2"/>
      </w:pPr>
      <w:r w:rsidRPr="002008ED">
        <w:t>ХАНТЫ-МАНСИЙСКОГО АВТОНОМНОГО ОКРУГА-ЮГРЫ</w:t>
      </w:r>
    </w:p>
    <w:p w:rsidR="000B2CD5" w:rsidRPr="002008ED" w:rsidRDefault="000B2CD5" w:rsidP="002008ED">
      <w:pPr>
        <w:pStyle w:val="2"/>
      </w:pPr>
    </w:p>
    <w:p w:rsidR="00712378" w:rsidRPr="002008ED" w:rsidRDefault="00712378" w:rsidP="002008ED">
      <w:pPr>
        <w:pStyle w:val="2"/>
      </w:pPr>
      <w:r w:rsidRPr="002008ED">
        <w:t>ПОСТАНОВЛЕНИЕ</w:t>
      </w:r>
    </w:p>
    <w:p w:rsidR="002008ED" w:rsidRDefault="002008ED" w:rsidP="002008ED">
      <w:pPr>
        <w:ind w:firstLine="0"/>
        <w:rPr>
          <w:rFonts w:cs="Arial"/>
          <w:szCs w:val="28"/>
        </w:rPr>
      </w:pPr>
    </w:p>
    <w:p w:rsidR="004E2836" w:rsidRPr="002008ED" w:rsidRDefault="00712378" w:rsidP="002008ED">
      <w:pPr>
        <w:tabs>
          <w:tab w:val="center" w:pos="9072"/>
        </w:tabs>
        <w:ind w:firstLine="0"/>
        <w:rPr>
          <w:rFonts w:cs="Arial"/>
          <w:szCs w:val="28"/>
        </w:rPr>
      </w:pPr>
      <w:r w:rsidRPr="002008ED">
        <w:rPr>
          <w:rFonts w:cs="Arial"/>
          <w:szCs w:val="28"/>
        </w:rPr>
        <w:t>от</w:t>
      </w:r>
      <w:r w:rsidR="002008ED" w:rsidRPr="002008ED">
        <w:rPr>
          <w:rFonts w:cs="Arial"/>
          <w:szCs w:val="28"/>
        </w:rPr>
        <w:t xml:space="preserve"> </w:t>
      </w:r>
      <w:r w:rsidR="000B2CD5" w:rsidRPr="002008ED">
        <w:rPr>
          <w:rFonts w:cs="Arial"/>
          <w:szCs w:val="28"/>
        </w:rPr>
        <w:t>01.02.</w:t>
      </w:r>
      <w:r w:rsidR="004E2836" w:rsidRPr="002008ED">
        <w:rPr>
          <w:rFonts w:cs="Arial"/>
          <w:szCs w:val="28"/>
        </w:rPr>
        <w:t>20</w:t>
      </w:r>
      <w:r w:rsidR="00C23348" w:rsidRPr="002008ED">
        <w:rPr>
          <w:rFonts w:cs="Arial"/>
          <w:szCs w:val="28"/>
        </w:rPr>
        <w:t>2</w:t>
      </w:r>
      <w:r w:rsidR="00BA17AA" w:rsidRPr="002008ED">
        <w:rPr>
          <w:rFonts w:cs="Arial"/>
          <w:szCs w:val="28"/>
        </w:rPr>
        <w:t>3</w:t>
      </w:r>
      <w:r w:rsidR="002008ED">
        <w:rPr>
          <w:rFonts w:cs="Arial"/>
          <w:szCs w:val="28"/>
        </w:rPr>
        <w:tab/>
      </w:r>
      <w:r w:rsidRPr="002008ED">
        <w:rPr>
          <w:rFonts w:cs="Arial"/>
          <w:szCs w:val="28"/>
        </w:rPr>
        <w:t>№</w:t>
      </w:r>
      <w:r w:rsidR="000B2CD5" w:rsidRPr="002008ED">
        <w:rPr>
          <w:rFonts w:cs="Arial"/>
          <w:szCs w:val="28"/>
        </w:rPr>
        <w:t xml:space="preserve"> 23</w:t>
      </w:r>
    </w:p>
    <w:p w:rsidR="00712378" w:rsidRPr="002008ED" w:rsidRDefault="00712378" w:rsidP="002008ED">
      <w:pPr>
        <w:ind w:firstLine="0"/>
        <w:rPr>
          <w:rFonts w:cs="Arial"/>
          <w:szCs w:val="28"/>
        </w:rPr>
      </w:pPr>
      <w:proofErr w:type="spellStart"/>
      <w:r w:rsidRPr="002008ED">
        <w:rPr>
          <w:rFonts w:cs="Arial"/>
          <w:szCs w:val="28"/>
        </w:rPr>
        <w:t>пгт</w:t>
      </w:r>
      <w:proofErr w:type="spellEnd"/>
      <w:r w:rsidRPr="002008ED">
        <w:rPr>
          <w:rFonts w:cs="Arial"/>
          <w:szCs w:val="28"/>
        </w:rPr>
        <w:t>. Березово</w:t>
      </w:r>
    </w:p>
    <w:p w:rsidR="00625CF9" w:rsidRPr="002008ED" w:rsidRDefault="00625CF9" w:rsidP="0081345C">
      <w:pPr>
        <w:tabs>
          <w:tab w:val="left" w:pos="4820"/>
        </w:tabs>
        <w:autoSpaceDE w:val="0"/>
        <w:autoSpaceDN w:val="0"/>
        <w:adjustRightInd w:val="0"/>
        <w:ind w:right="5102"/>
        <w:rPr>
          <w:rFonts w:cs="Arial"/>
          <w:szCs w:val="28"/>
        </w:rPr>
      </w:pPr>
    </w:p>
    <w:p w:rsidR="000B153C" w:rsidRPr="002008ED" w:rsidRDefault="000B153C" w:rsidP="002008ED">
      <w:pPr>
        <w:pStyle w:val="Title"/>
      </w:pPr>
      <w:r w:rsidRPr="002008ED">
        <w:t xml:space="preserve">О внесении изменений в постановление администрации Березовского района от </w:t>
      </w:r>
      <w:r w:rsidR="00247198" w:rsidRPr="002008ED">
        <w:t>22.12.2021</w:t>
      </w:r>
      <w:r w:rsidRPr="002008ED">
        <w:t xml:space="preserve"> № </w:t>
      </w:r>
      <w:r w:rsidR="00247198" w:rsidRPr="002008ED">
        <w:t>1520</w:t>
      </w:r>
      <w:r w:rsidRPr="002008ED">
        <w:t xml:space="preserve"> </w:t>
      </w:r>
      <w:r w:rsidR="002008ED" w:rsidRPr="002008ED">
        <w:t>«</w:t>
      </w:r>
      <w:r w:rsidRPr="002008ED">
        <w:t xml:space="preserve">О муниципальной программе </w:t>
      </w:r>
      <w:r w:rsidR="002008ED" w:rsidRPr="002008ED">
        <w:t>«</w:t>
      </w:r>
      <w:r w:rsidRPr="002008ED">
        <w:t>Создание условий для эффективного управления муниципальными финансами в Березовском районе</w:t>
      </w:r>
      <w:r w:rsidR="002008ED" w:rsidRPr="002008ED">
        <w:t>»</w:t>
      </w:r>
      <w:r w:rsidRPr="002008ED">
        <w:t xml:space="preserve"> </w:t>
      </w:r>
    </w:p>
    <w:p w:rsidR="002008ED" w:rsidRDefault="002008ED" w:rsidP="00CD48BF"/>
    <w:p w:rsidR="00CD48BF" w:rsidRDefault="00CD48BF" w:rsidP="00CD48BF">
      <w:r>
        <w:t xml:space="preserve">(утратило силу постановлением Администрации </w:t>
      </w:r>
      <w:hyperlink r:id="rId9" w:tooltip="постановление от 22.02.2024 0:00:00 №14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CD48BF">
          <w:rPr>
            <w:rStyle w:val="af3"/>
          </w:rPr>
          <w:t>от 22.02.2024 № 141</w:t>
        </w:r>
      </w:hyperlink>
      <w:bookmarkStart w:id="0" w:name="_GoBack"/>
      <w:bookmarkEnd w:id="0"/>
      <w:r>
        <w:t>)</w:t>
      </w:r>
    </w:p>
    <w:p w:rsidR="00CD48BF" w:rsidRPr="002008ED" w:rsidRDefault="00CD48BF" w:rsidP="000B153C">
      <w:pPr>
        <w:tabs>
          <w:tab w:val="left" w:pos="4820"/>
        </w:tabs>
        <w:autoSpaceDE w:val="0"/>
        <w:autoSpaceDN w:val="0"/>
        <w:adjustRightInd w:val="0"/>
        <w:ind w:right="5102"/>
        <w:rPr>
          <w:rFonts w:cs="Arial"/>
          <w:bCs/>
          <w:szCs w:val="28"/>
        </w:rPr>
      </w:pPr>
    </w:p>
    <w:p w:rsidR="00447FB9" w:rsidRPr="002008ED" w:rsidRDefault="000B153C" w:rsidP="002008ED">
      <w:r w:rsidRPr="002008ED">
        <w:rPr>
          <w:rFonts w:eastAsia="Calibri"/>
          <w:lang w:eastAsia="zh-CN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9F3ABB">
          <w:rPr>
            <w:rStyle w:val="af3"/>
            <w:rFonts w:eastAsia="Calibri"/>
            <w:lang w:eastAsia="zh-CN"/>
          </w:rPr>
          <w:t>Бюджетного кодекса</w:t>
        </w:r>
      </w:hyperlink>
      <w:r w:rsidRPr="002008ED">
        <w:rPr>
          <w:rFonts w:eastAsia="Calibri"/>
          <w:lang w:eastAsia="zh-CN"/>
        </w:rPr>
        <w:t xml:space="preserve"> Российской Федерации,</w:t>
      </w:r>
      <w:r w:rsidRPr="002008ED">
        <w:t xml:space="preserve"> </w:t>
      </w:r>
      <w:r w:rsidRPr="002008ED">
        <w:rPr>
          <w:bCs/>
        </w:rPr>
        <w:t xml:space="preserve">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9F3ABB">
          <w:rPr>
            <w:rStyle w:val="af3"/>
            <w:bCs/>
          </w:rPr>
          <w:t xml:space="preserve">от </w:t>
        </w:r>
        <w:r w:rsidR="0072438B" w:rsidRPr="009F3ABB">
          <w:rPr>
            <w:rStyle w:val="af3"/>
            <w:bCs/>
          </w:rPr>
          <w:t>10.11.2021</w:t>
        </w:r>
        <w:r w:rsidRPr="009F3ABB">
          <w:rPr>
            <w:rStyle w:val="af3"/>
            <w:bCs/>
          </w:rPr>
          <w:t xml:space="preserve"> № </w:t>
        </w:r>
        <w:r w:rsidR="0072438B" w:rsidRPr="009F3ABB">
          <w:rPr>
            <w:rStyle w:val="af3"/>
            <w:bCs/>
          </w:rPr>
          <w:t>1306</w:t>
        </w:r>
      </w:hyperlink>
      <w:r w:rsidRPr="002008ED">
        <w:rPr>
          <w:bCs/>
        </w:rPr>
        <w:t xml:space="preserve"> </w:t>
      </w:r>
      <w:r w:rsidR="002008ED">
        <w:rPr>
          <w:bCs/>
        </w:rPr>
        <w:t xml:space="preserve">                         </w:t>
      </w:r>
      <w:r w:rsidR="002008ED" w:rsidRPr="002008ED">
        <w:rPr>
          <w:bCs/>
        </w:rPr>
        <w:t>«</w:t>
      </w:r>
      <w:r w:rsidRPr="002008ED">
        <w:t xml:space="preserve">О </w:t>
      </w:r>
      <w:r w:rsidR="0072438B" w:rsidRPr="002008ED">
        <w:t xml:space="preserve">порядке разработки и реализации муниципальных программ Березовского района, порядке </w:t>
      </w:r>
      <w:proofErr w:type="gramStart"/>
      <w:r w:rsidR="0072438B" w:rsidRPr="002008ED">
        <w:t>оценки эффективности реализации муниципальных программ Березовского района</w:t>
      </w:r>
      <w:proofErr w:type="gramEnd"/>
      <w:r w:rsidR="0072438B" w:rsidRPr="002008ED"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2008ED" w:rsidRPr="002008ED">
        <w:t>»</w:t>
      </w:r>
      <w:r w:rsidR="0072438B" w:rsidRPr="002008ED">
        <w:t>:</w:t>
      </w:r>
    </w:p>
    <w:p w:rsidR="00BD6267" w:rsidRPr="002008ED" w:rsidRDefault="00BD6267" w:rsidP="002008ED">
      <w:r w:rsidRPr="002008ED">
        <w:t>1.</w:t>
      </w:r>
      <w:r w:rsidR="00890BD0" w:rsidRPr="002008ED">
        <w:t xml:space="preserve"> </w:t>
      </w:r>
      <w:r w:rsidRPr="002008ED">
        <w:t>Внести в приложение</w:t>
      </w:r>
      <w:r w:rsidR="00937F86" w:rsidRPr="002008ED">
        <w:t xml:space="preserve"> 1</w:t>
      </w:r>
      <w:r w:rsidRPr="002008ED">
        <w:t xml:space="preserve"> к </w:t>
      </w:r>
      <w:r w:rsidR="005C0723" w:rsidRPr="002008ED">
        <w:t>п</w:t>
      </w:r>
      <w:r w:rsidRPr="002008ED">
        <w:t xml:space="preserve">остановлению администрации Березовского района </w:t>
      </w:r>
      <w:hyperlink r:id="rId12" w:tooltip="постановление от 22.12.2021 0:00:00 №1520 Администрация Березовского района&#10;&#10;О муниципальной программе " w:history="1">
        <w:r w:rsidRPr="009F3ABB">
          <w:rPr>
            <w:rStyle w:val="af3"/>
          </w:rPr>
          <w:t xml:space="preserve">от </w:t>
        </w:r>
        <w:r w:rsidR="005C0723" w:rsidRPr="009F3ABB">
          <w:rPr>
            <w:rStyle w:val="af3"/>
          </w:rPr>
          <w:t>22</w:t>
        </w:r>
        <w:r w:rsidRPr="009F3ABB">
          <w:rPr>
            <w:rStyle w:val="af3"/>
          </w:rPr>
          <w:t xml:space="preserve"> декабря 2021 года № 15</w:t>
        </w:r>
        <w:r w:rsidR="005C0723" w:rsidRPr="009F3ABB">
          <w:rPr>
            <w:rStyle w:val="af3"/>
          </w:rPr>
          <w:t>20</w:t>
        </w:r>
      </w:hyperlink>
      <w:r w:rsidRPr="002008ED">
        <w:t xml:space="preserve"> </w:t>
      </w:r>
      <w:r w:rsidR="002008ED" w:rsidRPr="002008ED">
        <w:t>«</w:t>
      </w:r>
      <w:r w:rsidR="005C0723" w:rsidRPr="002008ED">
        <w:t>О муниципальной программе</w:t>
      </w:r>
      <w:r w:rsidR="005C0723" w:rsidRPr="002008ED">
        <w:rPr>
          <w:bCs/>
        </w:rPr>
        <w:t xml:space="preserve"> </w:t>
      </w:r>
      <w:r w:rsidR="002008ED" w:rsidRPr="002008ED">
        <w:rPr>
          <w:bCs/>
        </w:rPr>
        <w:t>«</w:t>
      </w:r>
      <w:r w:rsidR="005C0723" w:rsidRPr="002008ED">
        <w:rPr>
          <w:bCs/>
        </w:rPr>
        <w:t>Создание условий для эффективного управления муниципальными финансами в Березовском районе</w:t>
      </w:r>
      <w:r w:rsidR="002008ED" w:rsidRPr="002008ED">
        <w:rPr>
          <w:bCs/>
        </w:rPr>
        <w:t>»</w:t>
      </w:r>
      <w:r w:rsidR="005C0723" w:rsidRPr="002008ED">
        <w:rPr>
          <w:bCs/>
        </w:rPr>
        <w:t xml:space="preserve"> </w:t>
      </w:r>
      <w:r w:rsidRPr="002008ED">
        <w:t>(далее</w:t>
      </w:r>
      <w:r w:rsidR="002008ED" w:rsidRPr="002008ED">
        <w:t>-</w:t>
      </w:r>
      <w:r w:rsidRPr="002008ED">
        <w:t>муниципальная программа) следующие изменения:</w:t>
      </w:r>
    </w:p>
    <w:p w:rsidR="00166A4E" w:rsidRPr="002008ED" w:rsidRDefault="00166A4E" w:rsidP="002008ED">
      <w:r w:rsidRPr="002008ED">
        <w:t xml:space="preserve">1.1. В паспорте муниципальной программы: </w:t>
      </w:r>
    </w:p>
    <w:p w:rsidR="00166A4E" w:rsidRPr="002008ED" w:rsidRDefault="00166A4E" w:rsidP="002008ED">
      <w:r w:rsidRPr="002008ED">
        <w:t xml:space="preserve">1.1.1. Строку </w:t>
      </w:r>
      <w:r w:rsidR="002008ED" w:rsidRPr="002008ED">
        <w:t>«</w:t>
      </w:r>
      <w:r w:rsidRPr="002008ED">
        <w:t>Целевые показатели муниципальной программы</w:t>
      </w:r>
      <w:r w:rsidR="002008ED" w:rsidRPr="002008ED">
        <w:t>»</w:t>
      </w:r>
      <w:r w:rsidRPr="002008ED">
        <w:t xml:space="preserve"> изложить в следующей редакции:</w:t>
      </w:r>
    </w:p>
    <w:p w:rsidR="00166A4E" w:rsidRPr="002008ED" w:rsidRDefault="002008ED" w:rsidP="002008ED">
      <w:r w:rsidRPr="002008ED">
        <w:t>«</w:t>
      </w:r>
    </w:p>
    <w:tbl>
      <w:tblPr>
        <w:tblW w:w="101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6"/>
        <w:gridCol w:w="486"/>
        <w:gridCol w:w="1498"/>
        <w:gridCol w:w="1842"/>
        <w:gridCol w:w="648"/>
        <w:gridCol w:w="733"/>
        <w:gridCol w:w="745"/>
        <w:gridCol w:w="709"/>
        <w:gridCol w:w="709"/>
        <w:gridCol w:w="894"/>
        <w:gridCol w:w="1036"/>
      </w:tblGrid>
      <w:tr w:rsidR="0073757B" w:rsidRPr="002008ED" w:rsidTr="00D950A8">
        <w:trPr>
          <w:trHeight w:val="30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Целевые показатели муниципальной программы 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№ </w:t>
            </w:r>
            <w:proofErr w:type="gramStart"/>
            <w:r w:rsidRPr="002008ED">
              <w:t>п</w:t>
            </w:r>
            <w:proofErr w:type="gramEnd"/>
            <w:r w:rsidRPr="002008ED">
              <w:t>/п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Наименование целевого показателя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Докумен</w:t>
            </w:r>
            <w:proofErr w:type="gramStart"/>
            <w:r w:rsidRPr="002008ED">
              <w:t>т-</w:t>
            </w:r>
            <w:proofErr w:type="gramEnd"/>
            <w:r w:rsidRPr="002008ED">
              <w:t xml:space="preserve"> основание</w:t>
            </w:r>
          </w:p>
        </w:tc>
        <w:tc>
          <w:tcPr>
            <w:tcW w:w="54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r w:rsidRPr="002008ED">
              <w:t>Значение показателя по годам</w:t>
            </w:r>
          </w:p>
        </w:tc>
      </w:tr>
      <w:tr w:rsidR="0073757B" w:rsidRPr="002008ED" w:rsidTr="00D950A8">
        <w:trPr>
          <w:trHeight w:val="136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Базовое значение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2022 г.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2023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2024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2025 г.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На момент окончания реализации муниципальной программы</w:t>
            </w:r>
            <w:r w:rsidR="002008ED" w:rsidRPr="002008ED">
              <w:t xml:space="preserve">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Ответственный исполнитель/</w:t>
            </w:r>
            <w:proofErr w:type="gramStart"/>
            <w:r w:rsidRPr="002008ED">
              <w:t>со</w:t>
            </w:r>
            <w:proofErr w:type="gramEnd"/>
            <w:r w:rsidRPr="002008ED">
              <w:t xml:space="preserve"> исполнитель за достижение показателя </w:t>
            </w:r>
          </w:p>
        </w:tc>
      </w:tr>
      <w:tr w:rsidR="0073757B" w:rsidRPr="002008ED" w:rsidTr="00D950A8">
        <w:trPr>
          <w:trHeight w:val="428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Доля городских и сельских поселений </w:t>
            </w:r>
            <w:r w:rsidRPr="002008ED">
              <w:lastRenderedPageBreak/>
              <w:t>района, имеющих сбалансированный бюджет,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A9047C" w:rsidP="002008ED">
            <w:pPr>
              <w:ind w:firstLine="0"/>
            </w:pPr>
            <w:hyperlink r:id="rId13" w:tooltip="ФЕДЕРАЛЬНЫЙ ЗАКОН от 31.07.1998 № 145-ФЗ ГОСУДАРСТВЕННАЯ ДУМА ФЕДЕРАЛЬНОГО СОБРАНИЯ РФ&#10;&#10;БЮДЖЕТНЫЙ КОДЕКС РОССИЙСКОЙ ФЕДЕРАЦИИ" w:history="1">
              <w:r w:rsidR="00166A4E" w:rsidRPr="009F3ABB">
                <w:rPr>
                  <w:rStyle w:val="af3"/>
                </w:rPr>
                <w:t>Бюджетный кодекс</w:t>
              </w:r>
            </w:hyperlink>
            <w:r w:rsidR="00166A4E" w:rsidRPr="002008ED">
              <w:t xml:space="preserve"> Российской Федерации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214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Количество поселений Березовского района, оценка качества организации и осуществления бюджетного процесса, которых выше среднего показателя сложившегося отдельно по поселениям, ед.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Постановление администрации Березовского района от </w:t>
            </w:r>
            <w:hyperlink r:id="rId14" w:tooltip="постановление от 28.04.2012 0:00:00 №582 Администрация Березовского района&#10;&#10;О порядке проведения мониторинга и оценки качества организации и осуществления бюджетного процесса в городских и сельских поселениях Березовского района" w:history="1">
              <w:r w:rsidRPr="009F3ABB">
                <w:rPr>
                  <w:rStyle w:val="af3"/>
                </w:rPr>
                <w:t>28.04.2012 года № 582</w:t>
              </w:r>
            </w:hyperlink>
            <w:r w:rsidRPr="002008ED">
              <w:t xml:space="preserve"> </w:t>
            </w:r>
            <w:r w:rsidR="002008ED" w:rsidRPr="002008ED">
              <w:t>«</w:t>
            </w:r>
            <w:r w:rsidRPr="002008ED">
              <w:t>О порядке проведения мониторинга и оценки качества организации и осуществления бюджетного процесса в городских и сельских поселениях Березовского района</w:t>
            </w:r>
            <w:r w:rsidR="002008ED" w:rsidRPr="002008ED">
              <w:t>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214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Решение о бюджете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98%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96,5%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98%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98%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1137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образования (без учёта субвенций),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Постановление Правительства Российской Федерации от 17.12.2012 </w:t>
            </w:r>
            <w:hyperlink r:id="rId15" w:tooltip="ПОСТАНОВЛЕНИЕ от 17.12.2012 № 1317 ПРАВИТЕЛЬСТВО РФ&#10;&#10;О МЕРАХ ПО РЕАЛИЗАЦИИ УКАЗА ПРЕЗИДЕНТА РОССИЙСКОЙ ФЕДЕРАЦИИ ОТ 28 АПРЕЛЯ 2008 Г. N 607 &quot;ОБ ОЦЕНКЕ ЭФФЕКТИВНОСТИ ДЕЯТЕЛЬНОСТИ ОРГАНОВ МЕСТНОГО САМОУПРАВЛЕНИЯ МУНИЦИПАЛЬНЫХ, ГОРОДСКИХ ОКРУГОВ И МУНИЦИПАЛЬНЫХ Р" w:history="1">
              <w:r w:rsidRPr="009F3ABB">
                <w:rPr>
                  <w:rStyle w:val="af3"/>
                </w:rPr>
                <w:t>№1317</w:t>
              </w:r>
            </w:hyperlink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14,0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14,0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14,0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14,0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14,0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14,0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0E359D">
        <w:trPr>
          <w:trHeight w:val="56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Отклонение фактического объема налоговых и неналоговых доходов бюджета Березовского района (без учета доходов по дополнительным нормативам отчислени</w:t>
            </w:r>
            <w:r w:rsidRPr="002008ED">
              <w:lastRenderedPageBreak/>
              <w:t>й от налога на доходы физических лиц) за отчетный год к первоначально утвержденному плану,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lastRenderedPageBreak/>
              <w:t>Постановление Правительства Ханты-Мансийского автономного округа</w:t>
            </w:r>
            <w:r w:rsidR="002008ED" w:rsidRPr="002008ED">
              <w:t>-</w:t>
            </w:r>
            <w:r w:rsidRPr="002008ED">
              <w:t xml:space="preserve">Югры о распределении дотации бюджетам городских округов и муниципальных районов дотации в целях стимулирования роста </w:t>
            </w:r>
            <w:r w:rsidRPr="002008ED">
              <w:lastRenderedPageBreak/>
              <w:t>налогового потенциала и качества планирования доходов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lastRenderedPageBreak/>
              <w:t>0-10%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0-10%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0-10%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0-10%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0-10%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0-10%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339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Постановление Правительства</w:t>
            </w:r>
            <w:r w:rsidR="002008ED" w:rsidRPr="002008ED">
              <w:t xml:space="preserve"> </w:t>
            </w:r>
            <w:r w:rsidRPr="002008ED">
              <w:t>Ханты-Мансийского автономного округа</w:t>
            </w:r>
            <w:r w:rsidR="002008ED" w:rsidRPr="002008ED">
              <w:t>-</w:t>
            </w:r>
            <w:r w:rsidRPr="002008ED">
              <w:t>Югры</w:t>
            </w:r>
            <w:r w:rsidR="002008ED" w:rsidRPr="002008ED">
              <w:t xml:space="preserve"> </w:t>
            </w:r>
            <w:r w:rsidRPr="002008ED">
              <w:t xml:space="preserve">от 6 декабря 2019 года </w:t>
            </w:r>
            <w:hyperlink r:id="rId16" w:tooltip="ПОСТАНОВЛЕНИЕ от 06.12.2019 № 477-п Правительство Ханты-Мансийского автономного округа-Югры&#10;&#10;О ЗАКЛЮЧЕНИИ СОГЛАШЕНИЙ, КОТОРЫЕ ПРЕДУСМАТРИВАЮТ МЕРЫ ПО СОЦИАЛЬНО-ЭКОНОМИЧЕСКОМУ РАЗВИТИЮ И ОЗДОРОВЛЕНИЮ МУНИЦИПАЛЬНЫХ ФИНАНСОВ МУНИЦИПАЛЬНЫХ РАЙОНОВ (ГОРОДСКИХ ОКРУГ" w:history="1">
              <w:r w:rsidRPr="009F3ABB">
                <w:rPr>
                  <w:rStyle w:val="af3"/>
                </w:rPr>
                <w:t xml:space="preserve">№ 477-п </w:t>
              </w:r>
              <w:r w:rsidR="002008ED" w:rsidRPr="009F3ABB">
                <w:rPr>
                  <w:rStyle w:val="af3"/>
                </w:rPr>
                <w:t>«</w:t>
              </w:r>
              <w:r w:rsidRPr="009F3ABB">
                <w:rPr>
                  <w:rStyle w:val="af3"/>
                </w:rPr>
                <w:t>О заключении соглашений</w:t>
              </w:r>
            </w:hyperlink>
            <w:r w:rsidRPr="002008ED">
              <w:t>,</w:t>
            </w:r>
            <w:r w:rsidR="009F3ABB">
              <w:t xml:space="preserve"> </w:t>
            </w:r>
            <w:r w:rsidRPr="002008ED">
              <w:t>которые предусматривают меры по социально-экономическому развитию и оздоровлению муниципальных финансов муниципальных районов (городских округов) и поселений Ханты-Мансийского автономного округа</w:t>
            </w:r>
            <w:r w:rsidR="002008ED" w:rsidRPr="002008ED">
              <w:t>-</w:t>
            </w:r>
            <w:r w:rsidRPr="002008ED">
              <w:t>Югры</w:t>
            </w:r>
            <w:r w:rsidR="002008ED" w:rsidRPr="002008ED">
              <w:t>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95%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95%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95%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&gt;</w:t>
            </w:r>
            <w:r w:rsidRPr="002008ED">
              <w:t xml:space="preserve"> 95%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184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Доля городских и сельских поселений Березовского района, имеющих задолженность по </w:t>
            </w:r>
            <w:r w:rsidRPr="002008ED">
              <w:lastRenderedPageBreak/>
              <w:t>бюджетным кредитам на конец отчетного года, предоставленным из бюджета Березовского района,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lastRenderedPageBreak/>
              <w:t xml:space="preserve">Постановление администрации Березовского района от </w:t>
            </w:r>
            <w:hyperlink r:id="rId17" w:history="1">
              <w:r w:rsidR="009F3ABB">
                <w:rPr>
                  <w:rStyle w:val="af3"/>
                </w:rPr>
                <w:t>28.04.2012 года № 582</w:t>
              </w:r>
            </w:hyperlink>
            <w:r w:rsidRPr="002008ED">
              <w:t xml:space="preserve"> </w:t>
            </w:r>
            <w:r w:rsidR="002008ED" w:rsidRPr="002008ED">
              <w:t>«</w:t>
            </w:r>
            <w:r w:rsidRPr="002008ED">
              <w:t xml:space="preserve">О порядке проведения </w:t>
            </w:r>
            <w:r w:rsidRPr="002008ED">
              <w:lastRenderedPageBreak/>
              <w:t>мониторинга и оценки качества организации и осуществления бюджетного процесса в городских и сельских поселениях Березовского района</w:t>
            </w:r>
            <w:r w:rsidR="002008ED" w:rsidRPr="002008ED">
              <w:t>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lastRenderedPageBreak/>
              <w:t>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240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Средний индекс </w:t>
            </w:r>
            <w:proofErr w:type="gramStart"/>
            <w:r w:rsidRPr="002008ED">
              <w:t>качества финансового менеджмента главных администраторов средств бюджета Березовского</w:t>
            </w:r>
            <w:proofErr w:type="gramEnd"/>
            <w:r w:rsidRPr="002008ED">
              <w:t xml:space="preserve"> района, балл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Постановление адм</w:t>
            </w:r>
            <w:r w:rsidR="00862493" w:rsidRPr="002008ED">
              <w:t>инистрации Березовского района №</w:t>
            </w:r>
            <w:r w:rsidR="009F3ABB">
              <w:t xml:space="preserve"> </w:t>
            </w:r>
            <w:r w:rsidRPr="002008ED">
              <w:t xml:space="preserve">1430 от 19.10.2012 г </w:t>
            </w:r>
            <w:r w:rsidR="002008ED" w:rsidRPr="002008ED">
              <w:t>«</w:t>
            </w:r>
            <w:r w:rsidRPr="002008ED">
              <w:t xml:space="preserve">О порядке проведения мониторинга и утверждения </w:t>
            </w:r>
            <w:proofErr w:type="gramStart"/>
            <w:r w:rsidRPr="002008ED">
              <w:t>методики балльной оценки качества финансового менеджмента главных распорядителей бюджетных средств</w:t>
            </w:r>
            <w:proofErr w:type="gramEnd"/>
            <w:r w:rsidR="002008ED" w:rsidRPr="002008ED">
              <w:t>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68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68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70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0E359D">
        <w:trPr>
          <w:trHeight w:val="56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Доля расходов бюджета района на обслуживание муниципального долга в общей сумме расходов, за исключением объема расходов, которые </w:t>
            </w:r>
            <w:r w:rsidRPr="002008ED">
              <w:lastRenderedPageBreak/>
              <w:t>осуществляются за счет субвенций,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A9047C" w:rsidP="002008ED">
            <w:pPr>
              <w:ind w:firstLine="0"/>
            </w:pPr>
            <w:hyperlink r:id="rId18" w:tooltip="ФЕДЕРАЛЬНЫЙ ЗАКОН от 31.07.1998 № 145-ФЗ ГОСУДАРСТВЕННАЯ ДУМА ФЕДЕРАЛЬНОГО СОБРАНИЯ РФ&#10;&#10;БЮДЖЕТНЫЙ КОДЕКС РОССИЙСКОЙ ФЕДЕРАЦИИ" w:history="1">
              <w:r w:rsidR="00166A4E" w:rsidRPr="009F3ABB">
                <w:rPr>
                  <w:rStyle w:val="af3"/>
                </w:rPr>
                <w:t>Бюджетный кодекс</w:t>
              </w:r>
            </w:hyperlink>
            <w:r w:rsidR="00166A4E" w:rsidRPr="002008ED">
              <w:t xml:space="preserve"> Российской Федерации (статья 111)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&lt;20%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&lt;15%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&lt;15%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&lt;15%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&lt;15%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&lt;15%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1136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Соответствие предельного объема муниципального долга требованию Бюджетного кодекса Российской Федерации,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A9047C" w:rsidP="002008ED">
            <w:pPr>
              <w:ind w:firstLine="0"/>
            </w:pPr>
            <w:hyperlink r:id="rId19" w:tooltip="ФЕДЕРАЛЬНЫЙ ЗАКОН от 31.07.1998 № 145-ФЗ ГОСУДАРСТВЕННАЯ ДУМА ФЕДЕРАЛЬНОГО СОБРАНИЯ РФ&#10;&#10;БЮДЖЕТНЫЙ КОДЕКС РОССИЙСКОЙ ФЕДЕРАЦИИ" w:history="1">
              <w:r w:rsidR="00166A4E" w:rsidRPr="009F3ABB">
                <w:rPr>
                  <w:rStyle w:val="af3"/>
                </w:rPr>
                <w:t>Бюджетный кодекс</w:t>
              </w:r>
            </w:hyperlink>
            <w:r w:rsidR="00166A4E" w:rsidRPr="002008ED">
              <w:t xml:space="preserve"> Российской Федерации (статья 107)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&lt;</w:t>
            </w:r>
            <w:r w:rsidRPr="002008ED">
              <w:t xml:space="preserve"> 50%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&lt;</w:t>
            </w:r>
            <w:r w:rsidRPr="002008ED">
              <w:t xml:space="preserve"> 50%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&lt;</w:t>
            </w:r>
            <w:r w:rsidRPr="002008ED">
              <w:t xml:space="preserve"> 50%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&lt;</w:t>
            </w:r>
            <w:r w:rsidRPr="002008ED">
              <w:t xml:space="preserve"> 50%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&lt;</w:t>
            </w:r>
            <w:r w:rsidRPr="002008ED">
              <w:t xml:space="preserve"> 50%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rPr>
                <w:u w:val="single"/>
              </w:rPr>
              <w:t>&lt;</w:t>
            </w:r>
            <w:r w:rsidRPr="002008ED">
              <w:t xml:space="preserve"> 50%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853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Размер резервного фонда администрации Березовского района от первоначально утвержденного общего объема расходов бюджета Березовского района,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Постановление Администрации Березовского района </w:t>
            </w:r>
            <w:hyperlink r:id="rId20" w:tooltip="постановление от 05.04.2013 0:00:00 №482 Администрация Березовского района&#10;&#10;О Положении о порядке расходования бюджетных ассигнований резервного фонда администрации Березовского района&#10;" w:history="1">
              <w:r w:rsidRPr="009F3ABB">
                <w:rPr>
                  <w:rStyle w:val="af3"/>
                </w:rPr>
                <w:t>№ 482 05.04.2013</w:t>
              </w:r>
            </w:hyperlink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&lt;3%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&lt;3%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&lt;3%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&lt;3%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&lt;3%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&lt;3%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  <w:tr w:rsidR="0073757B" w:rsidRPr="002008ED" w:rsidTr="00D950A8">
        <w:trPr>
          <w:trHeight w:val="286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2008ED" w:rsidRDefault="00166A4E" w:rsidP="002008ED"/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Доля городских и сельских поселений, уровень расчетной бюджетной обеспеченности которых после предоставления </w:t>
            </w:r>
            <w:r w:rsidRPr="002008ED">
              <w:lastRenderedPageBreak/>
              <w:t>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lastRenderedPageBreak/>
              <w:t xml:space="preserve">Закон автономного округа от 10 ноября 2008 года </w:t>
            </w:r>
            <w:hyperlink r:id="rId21" w:tooltip="ЗАКОН от 10.11.2008 № 132-оз Дума Ханты-Мансийского автономного округа-Югры&#10;&#10;О МЕЖБЮДЖЕТНЫХ ОТНОШЕНИЯХ В ХАНТЫ-МАНСИЙСКОМ АВТОНОМНОМ ОКРУГЕ - ЮГРЕ" w:history="1">
              <w:r w:rsidRPr="009F3ABB">
                <w:rPr>
                  <w:rStyle w:val="af3"/>
                </w:rPr>
                <w:t xml:space="preserve">№ 132-оз </w:t>
              </w:r>
              <w:r w:rsidR="002008ED" w:rsidRPr="009F3ABB">
                <w:rPr>
                  <w:rStyle w:val="af3"/>
                </w:rPr>
                <w:t>«</w:t>
              </w:r>
              <w:r w:rsidRPr="009F3ABB">
                <w:rPr>
                  <w:rStyle w:val="af3"/>
                </w:rPr>
                <w:t>О межбюджетных отношениях</w:t>
              </w:r>
            </w:hyperlink>
            <w:r w:rsidRPr="002008ED">
              <w:t xml:space="preserve"> </w:t>
            </w:r>
            <w:proofErr w:type="gramStart"/>
            <w:r w:rsidRPr="002008ED">
              <w:t>в</w:t>
            </w:r>
            <w:proofErr w:type="gramEnd"/>
            <w:r w:rsidRPr="002008ED">
              <w:t xml:space="preserve"> </w:t>
            </w:r>
            <w:proofErr w:type="gramStart"/>
            <w:r w:rsidRPr="002008ED">
              <w:t>Ханты-Мансийском</w:t>
            </w:r>
            <w:proofErr w:type="gramEnd"/>
            <w:r w:rsidRPr="002008ED">
              <w:t xml:space="preserve"> автономном округе</w:t>
            </w:r>
            <w:r w:rsidR="002008ED" w:rsidRPr="002008ED">
              <w:t>-</w:t>
            </w:r>
            <w:r w:rsidRPr="002008ED">
              <w:t>Югре</w:t>
            </w:r>
            <w:r w:rsidR="002008ED" w:rsidRPr="002008ED">
              <w:t>»</w:t>
            </w:r>
            <w:r w:rsidRPr="002008ED">
              <w:t xml:space="preserve">; Решение </w:t>
            </w:r>
            <w:r w:rsidRPr="002008ED">
              <w:lastRenderedPageBreak/>
              <w:t xml:space="preserve">Думы Березовского района </w:t>
            </w:r>
            <w:hyperlink r:id="rId22" w:tooltip="решение от 19.03.2015 0:00:00 №568 Дума Березовского района&#10;&#10;Об утверждении Положения о межбюджетных отношениях в Березовском районе" w:history="1">
              <w:r w:rsidRPr="009F3ABB">
                <w:rPr>
                  <w:rStyle w:val="af3"/>
                </w:rPr>
                <w:t>№ 568 от</w:t>
              </w:r>
              <w:r w:rsidR="009F3ABB">
                <w:rPr>
                  <w:rStyle w:val="af3"/>
                </w:rPr>
                <w:t xml:space="preserve"> </w:t>
              </w:r>
              <w:r w:rsidRPr="009F3ABB">
                <w:rPr>
                  <w:rStyle w:val="af3"/>
                </w:rPr>
                <w:t>19.03.2015</w:t>
              </w:r>
            </w:hyperlink>
            <w:r w:rsidRPr="002008ED">
              <w:t xml:space="preserve"> г. </w:t>
            </w:r>
            <w:r w:rsidR="002008ED" w:rsidRPr="002008ED">
              <w:t>«</w:t>
            </w:r>
            <w:r w:rsidRPr="002008ED">
              <w:t>Об утверждении Положения</w:t>
            </w:r>
            <w:r w:rsidR="002008ED" w:rsidRPr="002008ED">
              <w:t xml:space="preserve"> </w:t>
            </w:r>
            <w:r w:rsidRPr="002008ED">
              <w:t>о межбюджетных отношениях</w:t>
            </w:r>
            <w:r w:rsidR="002008ED" w:rsidRPr="002008ED">
              <w:t xml:space="preserve"> </w:t>
            </w:r>
            <w:r w:rsidRPr="002008ED">
              <w:t>в Березовском районе</w:t>
            </w:r>
            <w:r w:rsidR="002008ED" w:rsidRPr="002008ED">
              <w:t>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lastRenderedPageBreak/>
              <w:t>100%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>100%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2008ED" w:rsidRDefault="00166A4E" w:rsidP="002008ED">
            <w:pPr>
              <w:ind w:firstLine="0"/>
            </w:pPr>
            <w:r w:rsidRPr="002008ED">
              <w:t xml:space="preserve">Комитет по финансам </w:t>
            </w:r>
          </w:p>
        </w:tc>
      </w:tr>
    </w:tbl>
    <w:p w:rsidR="00D950A8" w:rsidRDefault="002008ED" w:rsidP="00D950A8">
      <w:pPr>
        <w:ind w:right="-2"/>
        <w:jc w:val="right"/>
        <w:rPr>
          <w:rFonts w:cs="Arial"/>
          <w:szCs w:val="28"/>
        </w:rPr>
      </w:pPr>
      <w:r>
        <w:rPr>
          <w:rFonts w:cs="Arial"/>
          <w:szCs w:val="28"/>
        </w:rPr>
        <w:lastRenderedPageBreak/>
        <w:t>»</w:t>
      </w:r>
      <w:r w:rsidR="00D950A8" w:rsidRPr="002008ED">
        <w:rPr>
          <w:rFonts w:cs="Arial"/>
          <w:szCs w:val="28"/>
        </w:rPr>
        <w:t>;</w:t>
      </w:r>
    </w:p>
    <w:p w:rsidR="002008ED" w:rsidRPr="002008ED" w:rsidRDefault="002008ED" w:rsidP="00D950A8">
      <w:pPr>
        <w:ind w:right="-2"/>
        <w:jc w:val="right"/>
        <w:rPr>
          <w:rFonts w:cs="Arial"/>
          <w:szCs w:val="28"/>
        </w:rPr>
      </w:pPr>
    </w:p>
    <w:p w:rsidR="00315445" w:rsidRPr="002008ED" w:rsidRDefault="00D950A8" w:rsidP="002008ED">
      <w:pPr>
        <w:rPr>
          <w:szCs w:val="28"/>
        </w:rPr>
      </w:pPr>
      <w:r w:rsidRPr="002008ED">
        <w:rPr>
          <w:szCs w:val="28"/>
        </w:rPr>
        <w:t xml:space="preserve">1.1.2. </w:t>
      </w:r>
      <w:r w:rsidR="006B53BB" w:rsidRPr="002008ED">
        <w:rPr>
          <w:szCs w:val="28"/>
        </w:rPr>
        <w:t>с</w:t>
      </w:r>
      <w:r w:rsidR="00315445" w:rsidRPr="002008ED">
        <w:rPr>
          <w:szCs w:val="28"/>
        </w:rPr>
        <w:t xml:space="preserve">троку </w:t>
      </w:r>
      <w:r w:rsidR="002008ED" w:rsidRPr="002008ED">
        <w:rPr>
          <w:szCs w:val="28"/>
        </w:rPr>
        <w:t>«</w:t>
      </w:r>
      <w:r w:rsidR="00C10EC0" w:rsidRPr="002008ED">
        <w:t>Параметры финансового обеспечения муниципальной программы</w:t>
      </w:r>
      <w:r w:rsidR="002008ED" w:rsidRPr="002008ED">
        <w:rPr>
          <w:szCs w:val="28"/>
        </w:rPr>
        <w:t>»</w:t>
      </w:r>
      <w:r w:rsidR="00315445" w:rsidRPr="002008ED">
        <w:rPr>
          <w:szCs w:val="28"/>
        </w:rPr>
        <w:t xml:space="preserve"> изложить в следующей редакции:</w:t>
      </w:r>
    </w:p>
    <w:p w:rsidR="00BD6267" w:rsidRPr="002008ED" w:rsidRDefault="002008ED" w:rsidP="002008ED">
      <w:pPr>
        <w:rPr>
          <w:szCs w:val="28"/>
        </w:rPr>
      </w:pPr>
      <w:r w:rsidRPr="002008ED">
        <w:rPr>
          <w:szCs w:val="28"/>
        </w:rPr>
        <w:t>«</w:t>
      </w:r>
    </w:p>
    <w:tbl>
      <w:tblPr>
        <w:tblW w:w="1007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1973"/>
        <w:gridCol w:w="1134"/>
        <w:gridCol w:w="1134"/>
        <w:gridCol w:w="1134"/>
        <w:gridCol w:w="1134"/>
        <w:gridCol w:w="1134"/>
        <w:gridCol w:w="1134"/>
      </w:tblGrid>
      <w:tr w:rsidR="00CB75C3" w:rsidRPr="002008ED" w:rsidTr="001359C3">
        <w:trPr>
          <w:trHeight w:val="300"/>
        </w:trPr>
        <w:tc>
          <w:tcPr>
            <w:tcW w:w="1301" w:type="dxa"/>
            <w:vMerge w:val="restart"/>
            <w:shd w:val="clear" w:color="000000" w:fill="FFFFFF"/>
            <w:vAlign w:val="center"/>
            <w:hideMark/>
          </w:tcPr>
          <w:p w:rsidR="00CB75C3" w:rsidRPr="002008ED" w:rsidRDefault="00CB75C3" w:rsidP="002008ED">
            <w:pPr>
              <w:ind w:firstLine="0"/>
            </w:pPr>
            <w:r w:rsidRPr="002008ED">
              <w:t>Параметры финансового обеспечения муниципальной программы</w:t>
            </w:r>
          </w:p>
        </w:tc>
        <w:tc>
          <w:tcPr>
            <w:tcW w:w="1973" w:type="dxa"/>
            <w:vMerge w:val="restart"/>
            <w:shd w:val="clear" w:color="000000" w:fill="FFFFFF"/>
            <w:vAlign w:val="center"/>
            <w:hideMark/>
          </w:tcPr>
          <w:p w:rsidR="00CB75C3" w:rsidRPr="002008ED" w:rsidRDefault="00CB75C3" w:rsidP="002008ED">
            <w:pPr>
              <w:ind w:firstLine="0"/>
            </w:pPr>
            <w:r w:rsidRPr="002008ED">
              <w:t>Источники финансирования</w:t>
            </w:r>
          </w:p>
        </w:tc>
        <w:tc>
          <w:tcPr>
            <w:tcW w:w="6804" w:type="dxa"/>
            <w:gridSpan w:val="6"/>
            <w:shd w:val="clear" w:color="000000" w:fill="FFFFFF"/>
            <w:vAlign w:val="center"/>
            <w:hideMark/>
          </w:tcPr>
          <w:p w:rsidR="00CB75C3" w:rsidRPr="002008ED" w:rsidRDefault="00CB75C3" w:rsidP="002008ED">
            <w:r w:rsidRPr="002008ED">
              <w:t>Расходы по годам (тыс. рублей)</w:t>
            </w:r>
          </w:p>
        </w:tc>
      </w:tr>
      <w:tr w:rsidR="00CB75C3" w:rsidRPr="002008ED" w:rsidTr="001359C3">
        <w:trPr>
          <w:trHeight w:val="300"/>
        </w:trPr>
        <w:tc>
          <w:tcPr>
            <w:tcW w:w="1301" w:type="dxa"/>
            <w:vMerge/>
            <w:vAlign w:val="center"/>
            <w:hideMark/>
          </w:tcPr>
          <w:p w:rsidR="00CB75C3" w:rsidRPr="002008ED" w:rsidRDefault="00CB75C3" w:rsidP="002008ED"/>
        </w:tc>
        <w:tc>
          <w:tcPr>
            <w:tcW w:w="1973" w:type="dxa"/>
            <w:vMerge/>
            <w:vAlign w:val="center"/>
            <w:hideMark/>
          </w:tcPr>
          <w:p w:rsidR="00CB75C3" w:rsidRPr="002008ED" w:rsidRDefault="00CB75C3" w:rsidP="002008ED"/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2008ED" w:rsidRDefault="00CB75C3" w:rsidP="002008ED">
            <w:pPr>
              <w:ind w:firstLine="0"/>
            </w:pPr>
            <w:r w:rsidRPr="002008ED">
              <w:t>Всего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2008ED" w:rsidRDefault="00CB75C3" w:rsidP="002008ED">
            <w:pPr>
              <w:ind w:firstLine="0"/>
            </w:pPr>
            <w:r w:rsidRPr="002008ED">
              <w:t>2022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2008ED" w:rsidRDefault="00CB75C3" w:rsidP="002008ED">
            <w:pPr>
              <w:ind w:firstLine="0"/>
            </w:pPr>
            <w:r w:rsidRPr="002008ED">
              <w:t>2023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2008ED" w:rsidRDefault="00CB75C3" w:rsidP="002008ED">
            <w:pPr>
              <w:ind w:firstLine="0"/>
            </w:pPr>
            <w:r w:rsidRPr="002008ED">
              <w:t>2024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2008ED" w:rsidRDefault="00CB75C3" w:rsidP="002008ED">
            <w:pPr>
              <w:ind w:firstLine="0"/>
            </w:pPr>
            <w:r w:rsidRPr="002008ED">
              <w:t>2025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2008ED" w:rsidRDefault="00CB75C3" w:rsidP="002008ED">
            <w:pPr>
              <w:ind w:firstLine="0"/>
            </w:pPr>
            <w:r w:rsidRPr="002008ED">
              <w:t>2026</w:t>
            </w:r>
            <w:r w:rsidR="002008ED" w:rsidRPr="002008ED">
              <w:t>-</w:t>
            </w:r>
            <w:r w:rsidRPr="002008ED">
              <w:t xml:space="preserve">2030 </w:t>
            </w:r>
            <w:proofErr w:type="spellStart"/>
            <w:r w:rsidRPr="002008ED">
              <w:t>г.</w:t>
            </w:r>
            <w:proofErr w:type="gramStart"/>
            <w:r w:rsidRPr="002008ED">
              <w:t>г</w:t>
            </w:r>
            <w:proofErr w:type="spellEnd"/>
            <w:proofErr w:type="gramEnd"/>
            <w:r w:rsidRPr="002008ED">
              <w:t>.</w:t>
            </w:r>
          </w:p>
        </w:tc>
      </w:tr>
      <w:tr w:rsidR="00C10EC0" w:rsidRPr="002008ED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2008ED" w:rsidRDefault="00C10EC0" w:rsidP="002008ED"/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>всего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3 160 063,</w:t>
            </w:r>
            <w:r w:rsidR="005F0F70" w:rsidRPr="002008ED">
              <w:rPr>
                <w:b/>
                <w:bCs/>
              </w:rPr>
              <w:t>8</w:t>
            </w:r>
            <w:r w:rsidRPr="002008ED">
              <w:rPr>
                <w:b/>
                <w:bCs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272 791,4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312 702,3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357 243,</w:t>
            </w:r>
            <w:r w:rsidR="005F0F70" w:rsidRPr="002008ED">
              <w:rPr>
                <w:b/>
                <w:bCs/>
              </w:rPr>
              <w:t>7</w:t>
            </w:r>
            <w:r w:rsidRPr="002008ED">
              <w:rPr>
                <w:b/>
                <w:bCs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369 554,4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  <w:color w:val="000000"/>
              </w:rPr>
            </w:pPr>
            <w:r w:rsidRPr="002008ED">
              <w:rPr>
                <w:b/>
                <w:bCs/>
                <w:color w:val="000000"/>
              </w:rPr>
              <w:t xml:space="preserve">1 847 772,0 </w:t>
            </w:r>
          </w:p>
        </w:tc>
      </w:tr>
      <w:tr w:rsidR="00C10EC0" w:rsidRPr="002008ED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2008ED" w:rsidRDefault="00C10EC0" w:rsidP="002008ED"/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>федеральный бюджет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28 056,6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2 617,4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2 973,4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</w:pPr>
            <w:r w:rsidRPr="002008ED">
              <w:t xml:space="preserve">3 112,2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3 225,6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  <w:rPr>
                <w:color w:val="000000"/>
              </w:rPr>
            </w:pPr>
            <w:r w:rsidRPr="002008ED">
              <w:rPr>
                <w:color w:val="000000"/>
              </w:rPr>
              <w:t xml:space="preserve">16 128,0 </w:t>
            </w:r>
          </w:p>
        </w:tc>
      </w:tr>
      <w:tr w:rsidR="00C10EC0" w:rsidRPr="002008ED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2008ED" w:rsidRDefault="00C10EC0" w:rsidP="002008ED"/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>бюджет автономного округа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1 454 925,9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150 578,7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158 890,4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</w:pPr>
            <w:r w:rsidRPr="002008ED">
              <w:t xml:space="preserve">160 844,2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164 102,1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  <w:rPr>
                <w:color w:val="000000"/>
              </w:rPr>
            </w:pPr>
            <w:r w:rsidRPr="002008ED">
              <w:rPr>
                <w:color w:val="000000"/>
              </w:rPr>
              <w:t xml:space="preserve">820 510,5 </w:t>
            </w:r>
          </w:p>
        </w:tc>
      </w:tr>
      <w:tr w:rsidR="00C10EC0" w:rsidRPr="002008ED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2008ED" w:rsidRDefault="00C10EC0" w:rsidP="002008ED"/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>бюджет района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1 677 081,</w:t>
            </w:r>
            <w:r w:rsidR="005F0F70" w:rsidRPr="002008ED">
              <w:rPr>
                <w:b/>
                <w:bCs/>
              </w:rPr>
              <w:t>3</w:t>
            </w:r>
            <w:r w:rsidRPr="002008ED">
              <w:rPr>
                <w:b/>
                <w:bCs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119 595,3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150 838,5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</w:pPr>
            <w:r w:rsidRPr="002008ED">
              <w:t>193 287,</w:t>
            </w:r>
            <w:r w:rsidR="005F0F70" w:rsidRPr="002008ED">
              <w:t>3</w:t>
            </w:r>
            <w:r w:rsidRPr="002008ED"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202 226,7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  <w:rPr>
                <w:color w:val="000000"/>
              </w:rPr>
            </w:pPr>
            <w:r w:rsidRPr="002008ED">
              <w:rPr>
                <w:color w:val="000000"/>
              </w:rPr>
              <w:t xml:space="preserve">1 011 133,5 </w:t>
            </w:r>
          </w:p>
        </w:tc>
      </w:tr>
      <w:tr w:rsidR="00C10EC0" w:rsidRPr="002008ED" w:rsidTr="00B1043D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2008ED" w:rsidRDefault="00C10EC0" w:rsidP="002008ED"/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</w:pPr>
            <w:r w:rsidRPr="002008ED"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  <w:rPr>
                <w:color w:val="000000"/>
              </w:rPr>
            </w:pPr>
            <w:r w:rsidRPr="002008ED">
              <w:rPr>
                <w:color w:val="000000"/>
              </w:rPr>
              <w:t xml:space="preserve">0,0 </w:t>
            </w:r>
          </w:p>
        </w:tc>
      </w:tr>
      <w:tr w:rsidR="00C10EC0" w:rsidRPr="002008ED" w:rsidTr="00B1043D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2008ED" w:rsidRDefault="00C10EC0" w:rsidP="002008ED"/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>иные источники финансирования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</w:pPr>
            <w:r w:rsidRPr="002008ED"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0"/>
            </w:pPr>
            <w:r w:rsidRPr="002008ED"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Pr="002008ED" w:rsidRDefault="00C10EC0" w:rsidP="002008ED">
            <w:pPr>
              <w:ind w:firstLine="33"/>
              <w:rPr>
                <w:color w:val="000000"/>
              </w:rPr>
            </w:pPr>
            <w:r w:rsidRPr="002008ED">
              <w:rPr>
                <w:color w:val="000000"/>
              </w:rPr>
              <w:t xml:space="preserve">0,0 </w:t>
            </w:r>
          </w:p>
        </w:tc>
      </w:tr>
    </w:tbl>
    <w:p w:rsidR="00BD6267" w:rsidRDefault="002008ED" w:rsidP="00BD6267">
      <w:pPr>
        <w:ind w:right="-2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937F86" w:rsidRPr="002008ED">
        <w:rPr>
          <w:rFonts w:cs="Arial"/>
          <w:szCs w:val="28"/>
        </w:rPr>
        <w:t>;</w:t>
      </w:r>
    </w:p>
    <w:p w:rsidR="002008ED" w:rsidRDefault="002008ED" w:rsidP="00BD6267">
      <w:pPr>
        <w:ind w:right="-2"/>
        <w:jc w:val="right"/>
        <w:rPr>
          <w:rFonts w:cs="Arial"/>
          <w:szCs w:val="28"/>
        </w:rPr>
      </w:pPr>
    </w:p>
    <w:p w:rsidR="002008ED" w:rsidRPr="002008ED" w:rsidRDefault="002008ED" w:rsidP="00BD6267">
      <w:pPr>
        <w:ind w:right="-2"/>
        <w:jc w:val="right"/>
        <w:rPr>
          <w:rFonts w:cs="Arial"/>
          <w:szCs w:val="28"/>
        </w:rPr>
      </w:pPr>
    </w:p>
    <w:p w:rsidR="00144D42" w:rsidRPr="002008ED" w:rsidRDefault="00372DF6" w:rsidP="002008ED">
      <w:pPr>
        <w:rPr>
          <w:b/>
        </w:rPr>
      </w:pPr>
      <w:r w:rsidRPr="002008ED">
        <w:t xml:space="preserve">1.2. </w:t>
      </w:r>
      <w:r w:rsidR="006B53BB" w:rsidRPr="002008ED">
        <w:t>т</w:t>
      </w:r>
      <w:r w:rsidR="00144D42" w:rsidRPr="002008ED">
        <w:t>аблицы 1, 2, 7 муниципальной программы изложить в следующей редакции согласно приложениям 1, 2, 3 к настоящему постановлению.</w:t>
      </w:r>
    </w:p>
    <w:p w:rsidR="00BD6267" w:rsidRPr="002008ED" w:rsidRDefault="00BD6267" w:rsidP="002008ED">
      <w:r w:rsidRPr="002008ED">
        <w:t xml:space="preserve">2. Опубликовать настоящее постановление в газете </w:t>
      </w:r>
      <w:r w:rsidR="002008ED" w:rsidRPr="002008ED">
        <w:t>«</w:t>
      </w:r>
      <w:r w:rsidRPr="002008ED">
        <w:t>Жизнь Югры</w:t>
      </w:r>
      <w:r w:rsidR="002008ED" w:rsidRPr="002008ED">
        <w:t>»</w:t>
      </w:r>
      <w:r w:rsidRPr="002008ED">
        <w:t xml:space="preserve"> и размесить на </w:t>
      </w:r>
      <w:proofErr w:type="gramStart"/>
      <w:r w:rsidRPr="002008ED">
        <w:t>официальном</w:t>
      </w:r>
      <w:proofErr w:type="gramEnd"/>
      <w:r w:rsidRPr="002008ED">
        <w:t xml:space="preserve"> веб-сайте органов местного самоуправления Березовского района.</w:t>
      </w:r>
    </w:p>
    <w:p w:rsidR="002008ED" w:rsidRDefault="00BD6267" w:rsidP="002008ED">
      <w:r w:rsidRPr="002008ED">
        <w:lastRenderedPageBreak/>
        <w:t>3. Настоящее постановление вступает в силу после его официального опубликования.</w:t>
      </w:r>
    </w:p>
    <w:p w:rsidR="002008ED" w:rsidRDefault="002008ED" w:rsidP="002008ED"/>
    <w:p w:rsidR="002008ED" w:rsidRPr="002008ED" w:rsidRDefault="002008ED" w:rsidP="002008ED">
      <w:pPr>
        <w:ind w:firstLine="0"/>
      </w:pPr>
    </w:p>
    <w:p w:rsidR="002008ED" w:rsidRPr="002008ED" w:rsidRDefault="00BD6267" w:rsidP="002008ED">
      <w:pPr>
        <w:tabs>
          <w:tab w:val="center" w:pos="9072"/>
        </w:tabs>
        <w:ind w:firstLine="0"/>
        <w:rPr>
          <w:szCs w:val="20"/>
        </w:rPr>
      </w:pPr>
      <w:r w:rsidRPr="002008ED">
        <w:rPr>
          <w:szCs w:val="20"/>
        </w:rPr>
        <w:t>Глава района</w:t>
      </w:r>
      <w:r w:rsidR="002008ED">
        <w:rPr>
          <w:szCs w:val="20"/>
        </w:rPr>
        <w:tab/>
      </w:r>
      <w:r w:rsidRPr="002008ED">
        <w:rPr>
          <w:szCs w:val="20"/>
        </w:rPr>
        <w:t>П.В. Артеев</w:t>
      </w:r>
    </w:p>
    <w:p w:rsidR="002008ED" w:rsidRPr="002008ED" w:rsidRDefault="002008ED" w:rsidP="00BD6267">
      <w:pPr>
        <w:tabs>
          <w:tab w:val="left" w:pos="709"/>
        </w:tabs>
        <w:rPr>
          <w:rFonts w:cs="Arial"/>
          <w:szCs w:val="20"/>
        </w:rPr>
      </w:pPr>
    </w:p>
    <w:p w:rsidR="00BD6267" w:rsidRPr="002008ED" w:rsidRDefault="00BD6267" w:rsidP="00BD6267">
      <w:pPr>
        <w:tabs>
          <w:tab w:val="left" w:pos="709"/>
        </w:tabs>
        <w:ind w:right="-141"/>
        <w:rPr>
          <w:rFonts w:cs="Arial"/>
          <w:szCs w:val="28"/>
        </w:rPr>
        <w:sectPr w:rsidR="00BD6267" w:rsidRPr="002008ED" w:rsidSect="002008ED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2008ED" w:rsidRPr="002008ED" w:rsidRDefault="002008ED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2008ED" w:rsidRPr="002008ED" w:rsidRDefault="002008ED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BD6267" w:rsidRPr="002008ED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2008ED">
        <w:rPr>
          <w:rFonts w:cs="Arial"/>
          <w:b/>
          <w:color w:val="000000"/>
          <w:sz w:val="30"/>
          <w:szCs w:val="30"/>
          <w:lang w:bidi="ru-RU"/>
        </w:rPr>
        <w:t xml:space="preserve">Приложение </w:t>
      </w:r>
      <w:r w:rsidR="00B1043D" w:rsidRPr="002008ED">
        <w:rPr>
          <w:rFonts w:cs="Arial"/>
          <w:b/>
          <w:color w:val="000000"/>
          <w:sz w:val="30"/>
          <w:szCs w:val="30"/>
          <w:lang w:bidi="ru-RU"/>
        </w:rPr>
        <w:t>1</w:t>
      </w:r>
    </w:p>
    <w:p w:rsidR="002008ED" w:rsidRPr="002008ED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2008ED">
        <w:rPr>
          <w:rFonts w:cs="Arial"/>
          <w:b/>
          <w:color w:val="000000"/>
          <w:sz w:val="30"/>
          <w:szCs w:val="30"/>
          <w:lang w:bidi="ru-RU"/>
        </w:rPr>
        <w:t>к постановлению администрации</w:t>
      </w:r>
    </w:p>
    <w:p w:rsidR="00BD6267" w:rsidRPr="002008ED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2008ED">
        <w:rPr>
          <w:rFonts w:cs="Arial"/>
          <w:b/>
          <w:color w:val="000000"/>
          <w:sz w:val="30"/>
          <w:szCs w:val="30"/>
          <w:lang w:bidi="ru-RU"/>
        </w:rPr>
        <w:t xml:space="preserve"> Березовского района</w:t>
      </w:r>
    </w:p>
    <w:p w:rsidR="00BD6267" w:rsidRPr="002008ED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2008ED">
        <w:rPr>
          <w:rFonts w:cs="Arial"/>
          <w:b/>
          <w:color w:val="000000"/>
          <w:sz w:val="30"/>
          <w:szCs w:val="30"/>
          <w:lang w:bidi="ru-RU"/>
        </w:rPr>
        <w:t xml:space="preserve">от </w:t>
      </w:r>
      <w:r w:rsidR="000B2CD5" w:rsidRPr="002008ED">
        <w:rPr>
          <w:rFonts w:cs="Arial"/>
          <w:b/>
          <w:color w:val="000000"/>
          <w:sz w:val="30"/>
          <w:szCs w:val="30"/>
          <w:lang w:bidi="ru-RU"/>
        </w:rPr>
        <w:t>01.02.2023 № 23</w:t>
      </w:r>
    </w:p>
    <w:p w:rsidR="00BD6267" w:rsidRPr="002008ED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2008ED" w:rsidRPr="002008ED" w:rsidRDefault="002008ED" w:rsidP="001359C3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2008ED" w:rsidRPr="002008ED" w:rsidRDefault="002008ED" w:rsidP="001359C3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</w:p>
    <w:p w:rsidR="00BD6267" w:rsidRPr="002008ED" w:rsidRDefault="00BD6267" w:rsidP="001359C3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  <w:r w:rsidRPr="002008ED">
        <w:rPr>
          <w:rFonts w:cs="Arial"/>
          <w:color w:val="000000"/>
          <w:szCs w:val="28"/>
          <w:lang w:bidi="ru-RU"/>
        </w:rPr>
        <w:t xml:space="preserve">Таблица </w:t>
      </w:r>
      <w:r w:rsidR="0078668D" w:rsidRPr="002008ED">
        <w:rPr>
          <w:rFonts w:cs="Arial"/>
          <w:color w:val="000000"/>
          <w:szCs w:val="28"/>
          <w:lang w:bidi="ru-RU"/>
        </w:rPr>
        <w:t>1</w:t>
      </w:r>
    </w:p>
    <w:p w:rsidR="002008ED" w:rsidRDefault="002008ED" w:rsidP="001359C3">
      <w:pPr>
        <w:widowControl w:val="0"/>
        <w:spacing w:line="310" w:lineRule="exact"/>
        <w:ind w:left="20" w:right="-1"/>
        <w:jc w:val="center"/>
        <w:rPr>
          <w:rFonts w:cs="Arial"/>
          <w:color w:val="000000"/>
          <w:szCs w:val="28"/>
          <w:lang w:bidi="ru-RU"/>
        </w:rPr>
      </w:pPr>
    </w:p>
    <w:p w:rsidR="00BD6267" w:rsidRPr="002008ED" w:rsidRDefault="002008ED" w:rsidP="001359C3">
      <w:pPr>
        <w:widowControl w:val="0"/>
        <w:spacing w:line="310" w:lineRule="exact"/>
        <w:ind w:left="20" w:right="-1"/>
        <w:jc w:val="center"/>
        <w:rPr>
          <w:rFonts w:cs="Arial"/>
          <w:color w:val="000000"/>
          <w:szCs w:val="28"/>
          <w:lang w:bidi="ru-RU"/>
        </w:rPr>
      </w:pPr>
      <w:r w:rsidRPr="002008ED">
        <w:rPr>
          <w:rFonts w:cs="Arial"/>
          <w:color w:val="000000"/>
          <w:szCs w:val="28"/>
          <w:lang w:bidi="ru-RU"/>
        </w:rPr>
        <w:t>Распределение финансовых ресурсов муниципальной программы (по годам)</w:t>
      </w:r>
    </w:p>
    <w:p w:rsidR="00B1043D" w:rsidRPr="002008ED" w:rsidRDefault="00B1043D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63"/>
        <w:gridCol w:w="2350"/>
        <w:gridCol w:w="3402"/>
        <w:gridCol w:w="2382"/>
        <w:gridCol w:w="898"/>
        <w:gridCol w:w="905"/>
        <w:gridCol w:w="905"/>
        <w:gridCol w:w="817"/>
        <w:gridCol w:w="817"/>
        <w:gridCol w:w="830"/>
      </w:tblGrid>
      <w:tr w:rsidR="00B1043D" w:rsidRPr="002008ED" w:rsidTr="002008ED">
        <w:trPr>
          <w:trHeight w:val="1650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  <w:jc w:val="center"/>
            </w:pPr>
            <w:r w:rsidRPr="002008ED">
              <w:t>№ структурного элемента (основного мероприятия)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  <w:jc w:val="center"/>
            </w:pPr>
            <w:r w:rsidRPr="002008ED">
              <w:t>Структурный элемент (основное мероприятие) муниципальной программы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  <w:jc w:val="center"/>
            </w:pPr>
            <w:r w:rsidRPr="002008ED">
              <w:t>Ответственный исполнитель/соисполнитель</w:t>
            </w: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  <w:jc w:val="center"/>
            </w:pPr>
            <w:r w:rsidRPr="002008ED">
              <w:t>Источники финансирования</w:t>
            </w:r>
          </w:p>
        </w:tc>
        <w:tc>
          <w:tcPr>
            <w:tcW w:w="219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t>Финансовые затраты на реализацию (тыс. рублей)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t>всего</w:t>
            </w:r>
          </w:p>
        </w:tc>
        <w:tc>
          <w:tcPr>
            <w:tcW w:w="17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в том числе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t>2022г.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t>2023г.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t>2024 г.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t>2025 г.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t>2026</w:t>
            </w:r>
            <w:r w:rsidR="002008ED" w:rsidRPr="002008ED">
              <w:t>-</w:t>
            </w:r>
            <w:r w:rsidRPr="002008ED">
              <w:t>2030 г.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1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2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3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rPr>
                <w:szCs w:val="16"/>
              </w:rPr>
            </w:pPr>
            <w:r w:rsidRPr="002008ED">
              <w:rPr>
                <w:szCs w:val="16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  <w:rPr>
                <w:szCs w:val="16"/>
              </w:rPr>
            </w:pPr>
            <w:r w:rsidRPr="002008ED">
              <w:rPr>
                <w:szCs w:val="16"/>
              </w:rPr>
              <w:t>10</w:t>
            </w:r>
          </w:p>
        </w:tc>
      </w:tr>
      <w:tr w:rsidR="00B1043D" w:rsidRPr="002008ED" w:rsidTr="002008ED">
        <w:trPr>
          <w:trHeight w:val="600"/>
        </w:trPr>
        <w:tc>
          <w:tcPr>
            <w:tcW w:w="495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1.1.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 xml:space="preserve">Дотации из бюджета муниципального района на </w:t>
            </w:r>
            <w:r w:rsidRPr="002008ED">
              <w:lastRenderedPageBreak/>
              <w:t>выравнивание бюджетной обеспеченности городских, сельских поселений</w:t>
            </w:r>
            <w:r w:rsidR="002008ED" w:rsidRPr="002008ED">
              <w:t>»</w:t>
            </w:r>
            <w:r w:rsidRPr="002008ED">
              <w:t xml:space="preserve"> (1,12)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firstLine="0"/>
            </w:pPr>
            <w:r w:rsidRPr="002008ED">
              <w:lastRenderedPageBreak/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1 977 535,9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210 482,6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216 757,1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218 678,4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221 936,3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1 109 681,5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pPr>
              <w:ind w:hanging="2"/>
            </w:pPr>
            <w:r w:rsidRPr="002008ED">
              <w:t xml:space="preserve">бюджет автономного </w:t>
            </w:r>
            <w:r w:rsidRPr="002008ED">
              <w:lastRenderedPageBreak/>
              <w:t>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lastRenderedPageBreak/>
              <w:t>1 446 608,4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148 875,9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158 092,0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160 013,3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163 271,2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816 356,0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530 927,5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61 606,7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58 665,1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58 665,1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58 665,1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293 325,5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37538" w:rsidRPr="002008ED" w:rsidTr="00B37538">
        <w:trPr>
          <w:trHeight w:val="300"/>
        </w:trPr>
        <w:tc>
          <w:tcPr>
            <w:tcW w:w="31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2008ED" w:rsidP="00FB75F7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Итого по подпрограмме № 1</w:t>
            </w:r>
          </w:p>
        </w:tc>
        <w:tc>
          <w:tcPr>
            <w:tcW w:w="68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1 977 535,9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210 482,6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216 757,1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218 678,4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221 936,3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1 109 681,5</w:t>
            </w:r>
          </w:p>
        </w:tc>
      </w:tr>
      <w:tr w:rsidR="00B37538" w:rsidRPr="002008ED" w:rsidTr="00B37538">
        <w:trPr>
          <w:trHeight w:val="330"/>
        </w:trPr>
        <w:tc>
          <w:tcPr>
            <w:tcW w:w="31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37538" w:rsidRPr="002008ED" w:rsidTr="00B37538">
        <w:trPr>
          <w:trHeight w:val="330"/>
        </w:trPr>
        <w:tc>
          <w:tcPr>
            <w:tcW w:w="31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1 446 608,4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148 875,9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158 092,0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160 013,3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163 271,2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816 356,0</w:t>
            </w:r>
          </w:p>
        </w:tc>
      </w:tr>
      <w:tr w:rsidR="00B37538" w:rsidRPr="002008ED" w:rsidTr="00B37538">
        <w:trPr>
          <w:trHeight w:val="330"/>
        </w:trPr>
        <w:tc>
          <w:tcPr>
            <w:tcW w:w="31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530 927,5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61 606,7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58 665,1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58 665,1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58 665,1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293 325,5</w:t>
            </w:r>
          </w:p>
        </w:tc>
      </w:tr>
      <w:tr w:rsidR="00B37538" w:rsidRPr="002008ED" w:rsidTr="00B37538">
        <w:trPr>
          <w:trHeight w:val="510"/>
        </w:trPr>
        <w:tc>
          <w:tcPr>
            <w:tcW w:w="31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37538" w:rsidRPr="002008ED" w:rsidTr="00B37538">
        <w:trPr>
          <w:trHeight w:val="525"/>
        </w:trPr>
        <w:tc>
          <w:tcPr>
            <w:tcW w:w="31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495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2.1.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Иные межбюджетные трансферты бюджетам городских, сельских поселений из бюджета муниципального района</w:t>
            </w:r>
            <w:r w:rsidR="002008ED" w:rsidRPr="002008ED">
              <w:t>»</w:t>
            </w:r>
            <w:r w:rsidRPr="002008ED">
              <w:t xml:space="preserve"> (1)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13 966,3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9 694,6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4 271,7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28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28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28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13 966,3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9 694,6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4 271,7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иные источники </w:t>
            </w:r>
            <w:r w:rsidRPr="002008ED">
              <w:lastRenderedPageBreak/>
              <w:t>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lastRenderedPageBreak/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lastRenderedPageBreak/>
              <w:t>2.2.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Предоставление бюджетных кредитов поселениям в границах Березовского района</w:t>
            </w:r>
            <w:r w:rsidR="002008ED" w:rsidRPr="002008ED">
              <w:t>»</w:t>
            </w:r>
            <w:r w:rsidRPr="002008ED">
              <w:t xml:space="preserve"> *(7)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18 000,0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2 000,0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2 000,0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2 000,0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2 000,0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10 000,0</w:t>
            </w:r>
          </w:p>
        </w:tc>
      </w:tr>
      <w:tr w:rsidR="00B1043D" w:rsidRPr="002008ED" w:rsidTr="002008ED">
        <w:trPr>
          <w:trHeight w:val="28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28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28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18 000,0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2 000,0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2 000,0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2 000,0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2 000,0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10 000,0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2.3.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Поощрение муниципальных образований по результатам ежегодного мониторинга оценки качества финансового менеджмента поселений</w:t>
            </w:r>
            <w:r w:rsidR="002008ED" w:rsidRPr="002008ED">
              <w:t>»</w:t>
            </w:r>
            <w:r w:rsidRPr="002008ED">
              <w:t xml:space="preserve"> (2)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2.4.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 xml:space="preserve">Дотация в целях стимулирования роста налогового потенциала и качества </w:t>
            </w:r>
            <w:r w:rsidRPr="002008ED">
              <w:lastRenderedPageBreak/>
              <w:t>планирования доходов в муниципальных образованиях Березовского района</w:t>
            </w:r>
            <w:r w:rsidR="002008ED" w:rsidRPr="002008ED">
              <w:t>»</w:t>
            </w:r>
            <w:r w:rsidRPr="002008ED">
              <w:t xml:space="preserve"> (12)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lastRenderedPageBreak/>
              <w:t>Комитет по финансам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27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27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27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2.5.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 xml:space="preserve">Дотаций на финансовое обеспечение мероприятий, связанных с профилактикой и устранением последствий распространения новой </w:t>
            </w:r>
            <w:proofErr w:type="spellStart"/>
            <w:r w:rsidRPr="002008ED">
              <w:t>коронавирусной</w:t>
            </w:r>
            <w:proofErr w:type="spellEnd"/>
            <w:r w:rsidRPr="002008ED">
              <w:t xml:space="preserve"> инфекции, вызванной COVID-2019</w:t>
            </w:r>
            <w:r w:rsidR="002008ED" w:rsidRPr="002008ED">
              <w:t>»</w:t>
            </w:r>
            <w:r w:rsidR="00D14F62" w:rsidRPr="002008ED">
              <w:t xml:space="preserve"> (1)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Итого по подпрограмме № 2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  <w:rPr>
                <w:b/>
                <w:bCs/>
              </w:rPr>
            </w:pPr>
            <w:r w:rsidRPr="002008ED">
              <w:rPr>
                <w:b/>
                <w:bCs/>
              </w:rPr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13 966,3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9 694,6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4 271,7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13 966,3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9 694,6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4 271,7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45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495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Подпрограмма 3. Организация бюджетного процесса в Березовском районе</w:t>
            </w:r>
          </w:p>
        </w:tc>
      </w:tr>
      <w:tr w:rsidR="00B1043D" w:rsidRPr="002008ED" w:rsidTr="002008ED">
        <w:trPr>
          <w:trHeight w:val="315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3.1.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Обеспечение деятельности Комитета по финансам</w:t>
            </w:r>
            <w:r w:rsidR="002008ED" w:rsidRPr="002008ED">
              <w:t>»</w:t>
            </w:r>
            <w:r w:rsidRPr="002008ED">
              <w:t xml:space="preserve"> (3,4,5,6,8)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396 845,7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46 408,4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48 840,5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46 445,0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42 525,3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212 626,5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7 379,5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764,8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798,4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830,9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830,9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4 154,5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района, в том числе: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389 466,2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45 643,6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48 042,1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45 614,1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41 694,4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208 472,0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76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бюджеты городских и сельских поселений в рамках переданных полномочий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253,4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117,8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135,6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иные источники финансирования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Итого по подпрограмме № 3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396 845,7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46 408,4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48 976,1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46 445,0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42 525,3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212 626,5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7 379,5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764,8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798,4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830,9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830,9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4 154,5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бюджет района, в том числе: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389 466,2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hanging="22"/>
            </w:pPr>
            <w:r w:rsidRPr="002008ED">
              <w:t>45 643,6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48 042,1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45 614,1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41 694,4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208 472,0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76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бюджеты городских и сельских поселений в рамках переданных полномочий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253,4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117,8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135,6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495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4.1.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Управление Резервным фондом Березовского района</w:t>
            </w:r>
            <w:r w:rsidR="002008ED" w:rsidRPr="002008ED">
              <w:t>»</w:t>
            </w:r>
            <w:r w:rsidRPr="002008ED">
              <w:t xml:space="preserve"> (11)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33 858,9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1 858,9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4 000,0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4 000,0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4 000,0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20 000,0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33 858,9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1 858,9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4 000,0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4 000,0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4 000,0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20 000,0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4.2.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Управление резервными средствами бюджета Березовского района</w:t>
            </w:r>
            <w:r w:rsidR="002008ED" w:rsidRPr="002008ED">
              <w:t>»</w:t>
            </w:r>
            <w:r w:rsidRPr="002008ED">
              <w:t xml:space="preserve"> (6)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479 139,3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38 838,3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73 383,5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366 917,5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479 139,3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38 838,3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73 383,5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366 917,5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4.3.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Обслуживание муниципального долга Березовского района</w:t>
            </w:r>
            <w:r w:rsidR="002008ED" w:rsidRPr="002008ED">
              <w:t>»</w:t>
            </w:r>
            <w:r w:rsidRPr="002008ED">
              <w:t xml:space="preserve"> (9)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782,6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115,5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82,7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82,8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83,6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418,0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782,6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115,5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82,7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82,8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83,6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418,0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25"/>
        </w:trPr>
        <w:tc>
          <w:tcPr>
            <w:tcW w:w="3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4.4.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Планирование ассигнований на погашение долговых обязательств Березовского района</w:t>
            </w:r>
            <w:r w:rsidR="002008ED" w:rsidRPr="002008ED">
              <w:t>»</w:t>
            </w:r>
            <w:r w:rsidRPr="002008ED">
              <w:t>* (10)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1 892 323,4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269 626,1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195 289,0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203 345,3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204 010,5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1 020 052,5</w:t>
            </w:r>
          </w:p>
        </w:tc>
      </w:tr>
      <w:tr w:rsidR="00B1043D" w:rsidRPr="002008ED" w:rsidTr="002008ED">
        <w:trPr>
          <w:trHeight w:val="39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9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1 892 323,4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269 626,1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195 289,0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203 345,3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204 010,5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1 020 052,5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25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4.5.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 xml:space="preserve">Обеспечение финансирования мероприятий районного значения, не </w:t>
            </w:r>
            <w:r w:rsidRPr="002008ED">
              <w:lastRenderedPageBreak/>
              <w:t>предусмотренных в бюджете Березовского района за счет средств бюджета Березовского района</w:t>
            </w:r>
            <w:r w:rsidR="002008ED" w:rsidRPr="002008ED">
              <w:t>»</w:t>
            </w:r>
            <w:r w:rsidRPr="002008ED">
              <w:t xml:space="preserve"> </w:t>
            </w:r>
            <w:r w:rsidR="005309AA" w:rsidRPr="002008ED">
              <w:t>(6)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lastRenderedPageBreak/>
              <w:t>Комитет по финансам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228 264,</w:t>
            </w:r>
            <w:r w:rsidR="005F0F70" w:rsidRPr="002008ED"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35 776,9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46</w:t>
            </w:r>
            <w:r w:rsidR="002008ED" w:rsidRPr="002008ED">
              <w:t xml:space="preserve"> </w:t>
            </w:r>
            <w:r w:rsidRPr="002008ED">
              <w:t>08</w:t>
            </w:r>
            <w:r w:rsidR="005F0F70" w:rsidRPr="002008ED">
              <w:t>7,0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24 400,1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122 000,5</w:t>
            </w:r>
          </w:p>
        </w:tc>
      </w:tr>
      <w:tr w:rsidR="00B1043D" w:rsidRPr="002008ED" w:rsidTr="002008ED">
        <w:trPr>
          <w:trHeight w:val="39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9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228 264,</w:t>
            </w:r>
            <w:r w:rsidR="005F0F70" w:rsidRPr="002008ED"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35 776,9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46 08</w:t>
            </w:r>
            <w:r w:rsidR="005F0F70" w:rsidRPr="002008ED">
              <w:t>7</w:t>
            </w:r>
            <w:r w:rsidRPr="002008ED">
              <w:t>,</w:t>
            </w:r>
            <w:r w:rsidR="005F0F70" w:rsidRPr="002008ED">
              <w:t>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24 400,1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122 000,5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t>4.6.</w:t>
            </w:r>
          </w:p>
        </w:tc>
        <w:tc>
          <w:tcPr>
            <w:tcW w:w="8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Управление средствами бюджета Березовского района, полученными в виде экономии по итогам осуществления закупок, товаров, услуг, работ</w:t>
            </w:r>
            <w:r w:rsidR="002008ED" w:rsidRPr="002008ED">
              <w:t>»</w:t>
            </w:r>
            <w:r w:rsidR="005309AA" w:rsidRPr="002008ED">
              <w:t xml:space="preserve"> (6)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676,0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676,0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9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9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676,0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676,0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Итого по подпрограмме № 4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  <w:rPr>
                <w:b/>
                <w:bCs/>
              </w:rPr>
            </w:pPr>
            <w:r w:rsidRPr="002008ED">
              <w:rPr>
                <w:b/>
                <w:bCs/>
              </w:rPr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742 721,</w:t>
            </w:r>
            <w:r w:rsidR="005F0F70" w:rsidRPr="002008ED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2 650,4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39 859,6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89 008,</w:t>
            </w:r>
            <w:r w:rsidR="005F0F70" w:rsidRPr="002008ED">
              <w:t>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101 867,2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509 336,0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742 721,</w:t>
            </w:r>
            <w:r w:rsidR="005F0F70" w:rsidRPr="002008ED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2 650,4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39 859,6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89 008,</w:t>
            </w:r>
            <w:r w:rsidR="005F0F70" w:rsidRPr="002008ED">
              <w:t>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101 867,2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509 336,0</w:t>
            </w:r>
          </w:p>
        </w:tc>
      </w:tr>
      <w:tr w:rsidR="00B1043D" w:rsidRPr="002008ED" w:rsidTr="00FB75F7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FB75F7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FB75F7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495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Подпрограмма 5. Совершенствование межбюджетных отношений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r w:rsidRPr="002008ED">
              <w:lastRenderedPageBreak/>
              <w:t>5.1.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Предоставление субвенций на осуществление отдельных государственных полномочий</w:t>
            </w:r>
            <w:r w:rsidR="002008ED" w:rsidRPr="002008ED">
              <w:t>»</w:t>
            </w:r>
            <w:r w:rsidRPr="002008ED">
              <w:t xml:space="preserve"> </w:t>
            </w:r>
            <w:r w:rsidR="005309AA" w:rsidRPr="002008ED">
              <w:t>(1)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28 056,6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2 617,4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2 973,4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3 112,2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3 225,6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16 128,0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28 056,6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2 617,4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2 973,4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3 112,2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3 225,6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16 128,0</w:t>
            </w:r>
          </w:p>
        </w:tc>
      </w:tr>
      <w:tr w:rsidR="00B1043D" w:rsidRPr="002008ED" w:rsidTr="002008ED">
        <w:trPr>
          <w:trHeight w:val="33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5.2.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 xml:space="preserve">Реализация наказов избирателей депутатам Думы Ханты-Мансийского автономного округа </w:t>
            </w:r>
            <w:proofErr w:type="gramStart"/>
            <w:r w:rsidRPr="002008ED">
              <w:t>-Ю</w:t>
            </w:r>
            <w:proofErr w:type="gramEnd"/>
            <w:r w:rsidRPr="002008ED">
              <w:t>гры</w:t>
            </w:r>
            <w:r w:rsidR="002008ED" w:rsidRPr="002008ED">
              <w:t>»</w:t>
            </w:r>
            <w:r w:rsidRPr="002008ED">
              <w:t xml:space="preserve"> </w:t>
            </w:r>
            <w:r w:rsidR="005309AA" w:rsidRPr="002008ED">
              <w:t>(1)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Комитет по финансам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938,0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938,0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938,0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938,0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Итого по подпрограмме № 5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26"/>
            </w:pPr>
            <w:r w:rsidRPr="002008ED">
              <w:t xml:space="preserve"> </w:t>
            </w:r>
            <w:r w:rsidR="00B1043D" w:rsidRPr="002008ED">
              <w:t>28 994,6</w:t>
            </w:r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3 555,4</w:t>
            </w:r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2 973,4</w:t>
            </w:r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3 112,2</w:t>
            </w:r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3 225,6</w:t>
            </w:r>
            <w:r w:rsidRPr="002008ED">
              <w:t xml:space="preserve">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16 128,0</w:t>
            </w:r>
            <w:r w:rsidRPr="002008ED">
              <w:t xml:space="preserve"> 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26"/>
            </w:pPr>
            <w:r w:rsidRPr="002008ED">
              <w:t xml:space="preserve"> </w:t>
            </w:r>
            <w:r w:rsidR="00B1043D" w:rsidRPr="002008ED">
              <w:t>28 056,6</w:t>
            </w:r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2 617,4</w:t>
            </w:r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2 973,4</w:t>
            </w:r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3 112,2</w:t>
            </w:r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3 225,6</w:t>
            </w:r>
            <w:r w:rsidRPr="002008ED">
              <w:t xml:space="preserve">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  <w:r w:rsidR="00B1043D" w:rsidRPr="002008ED">
              <w:t>16 128,0</w:t>
            </w:r>
            <w:r w:rsidRPr="002008ED">
              <w:t xml:space="preserve"> 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938,0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938,0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61315C">
        <w:trPr>
          <w:trHeight w:val="525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pPr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 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2008ED">
            <w:pPr>
              <w:rPr>
                <w:b/>
                <w:bCs/>
              </w:rPr>
            </w:pPr>
            <w:r w:rsidRPr="002008ED">
              <w:rPr>
                <w:b/>
                <w:bCs/>
              </w:rPr>
              <w:t xml:space="preserve"> 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  <w:rPr>
                <w:b/>
                <w:bCs/>
              </w:rPr>
            </w:pPr>
            <w:r w:rsidRPr="002008ED">
              <w:rPr>
                <w:b/>
                <w:bCs/>
              </w:rPr>
              <w:t>всего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3 160 063,</w:t>
            </w:r>
            <w:r w:rsidR="005F0F70" w:rsidRPr="002008ED">
              <w:t>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272 791,4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312 702,3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357 243,</w:t>
            </w:r>
            <w:r w:rsidR="005F0F70" w:rsidRPr="002008ED"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369 554,4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1 847 772,0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  <w:rPr>
                <w:b/>
                <w:bCs/>
              </w:rPr>
            </w:pPr>
            <w:r w:rsidRPr="002008ED">
              <w:rPr>
                <w:b/>
                <w:bCs/>
              </w:rPr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28 056,6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2 617,4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2 973,4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3 112,2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3 225,6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16 128,0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  <w:rPr>
                <w:b/>
                <w:bCs/>
              </w:rPr>
            </w:pPr>
            <w:r w:rsidRPr="002008ED">
              <w:rPr>
                <w:b/>
                <w:bCs/>
              </w:rPr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1 454 925,9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150 578,7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158 890,4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160 844,2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164 102,1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820 510,5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  <w:rPr>
                <w:b/>
                <w:bCs/>
              </w:rPr>
            </w:pPr>
            <w:r w:rsidRPr="002008ED">
              <w:rPr>
                <w:b/>
                <w:bCs/>
              </w:rPr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1 677</w:t>
            </w:r>
            <w:r w:rsidR="002008ED" w:rsidRPr="002008ED">
              <w:rPr>
                <w:b/>
                <w:bCs/>
              </w:rPr>
              <w:t xml:space="preserve"> </w:t>
            </w:r>
            <w:r w:rsidRPr="002008ED">
              <w:rPr>
                <w:b/>
                <w:bCs/>
              </w:rPr>
              <w:t>081</w:t>
            </w:r>
            <w:r w:rsidR="005F0F70" w:rsidRPr="002008ED">
              <w:rPr>
                <w:b/>
                <w:bCs/>
              </w:rPr>
              <w:t>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119 595,3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150 838,5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193 287,</w:t>
            </w:r>
            <w:r w:rsidR="005F0F70" w:rsidRPr="002008ED">
              <w:rPr>
                <w:b/>
                <w:bCs/>
              </w:rPr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202 226,7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1 011 133,5</w:t>
            </w:r>
          </w:p>
        </w:tc>
      </w:tr>
      <w:tr w:rsidR="00B1043D" w:rsidRPr="002008ED" w:rsidTr="0061315C">
        <w:trPr>
          <w:trHeight w:val="300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</w:tr>
      <w:tr w:rsidR="00B1043D" w:rsidRPr="002008ED" w:rsidTr="0061315C">
        <w:trPr>
          <w:trHeight w:val="525"/>
        </w:trPr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68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2008ED">
            <w:pPr>
              <w:rPr>
                <w:b/>
                <w:bCs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  <w:rPr>
                <w:b/>
                <w:bCs/>
              </w:rPr>
            </w:pPr>
            <w:r w:rsidRPr="002008ED">
              <w:rPr>
                <w:b/>
                <w:bCs/>
              </w:rPr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  <w:rPr>
                <w:b/>
                <w:bCs/>
              </w:rPr>
            </w:pPr>
            <w:r w:rsidRPr="002008ED">
              <w:rPr>
                <w:b/>
                <w:bCs/>
              </w:rPr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В том числе: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hanging="2"/>
            </w:pPr>
            <w:r w:rsidRPr="002008ED">
              <w:t xml:space="preserve">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Проектная часть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  <w:rPr>
                <w:b/>
                <w:bCs/>
              </w:rPr>
            </w:pPr>
            <w:r w:rsidRPr="002008ED">
              <w:rPr>
                <w:b/>
                <w:bCs/>
              </w:rPr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Процессная часть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3 160 063,</w:t>
            </w:r>
            <w:r w:rsidR="005F0F70" w:rsidRPr="002008ED">
              <w:t>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272 791,4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312 702,3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357 243,</w:t>
            </w:r>
            <w:r w:rsidR="005F0F70" w:rsidRPr="002008ED"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369 554,4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1 847 772,0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28 056,6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2 617,4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2 973,4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3 112,2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3 225,6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16 128,0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 xml:space="preserve">бюджет автономного </w:t>
            </w:r>
            <w:r w:rsidRPr="002008ED">
              <w:lastRenderedPageBreak/>
              <w:t>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lastRenderedPageBreak/>
              <w:t>1 454 925,9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150 578,7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158 890,4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160 844,2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164 102,1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820 510,5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1 677 081,</w:t>
            </w:r>
            <w:r w:rsidR="005F0F70" w:rsidRPr="002008ED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119 595,3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150 838,5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193 287,</w:t>
            </w:r>
            <w:r w:rsidR="005F0F70" w:rsidRPr="002008ED"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202 226,7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1 011 133,5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2008ED">
            <w:r w:rsidRPr="002008ED">
              <w:t>В том числе: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hanging="2"/>
            </w:pPr>
            <w:r w:rsidRPr="002008ED">
              <w:t xml:space="preserve">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26"/>
            </w:pPr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61315C">
            <w:pPr>
              <w:ind w:firstLine="0"/>
            </w:pPr>
            <w:r w:rsidRPr="002008ED">
              <w:t xml:space="preserve"> 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Инвестиции в объекты муниципальной собственности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Прочие расходы</w:t>
            </w:r>
          </w:p>
        </w:tc>
        <w:tc>
          <w:tcPr>
            <w:tcW w:w="6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3 160 063,</w:t>
            </w:r>
            <w:r w:rsidR="005F0F70" w:rsidRPr="002008ED">
              <w:t>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272 791,4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312 702,3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357 243,</w:t>
            </w:r>
            <w:r w:rsidR="005F0F70" w:rsidRPr="002008ED"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369 554,4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1 847 772,0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28 056,6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2 617,4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2 973,4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3 112,2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3 225,6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16 128,0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1 454 925,9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150 578,7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158 890,4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160 844,2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164 102,1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820 510,5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1 677 081,</w:t>
            </w:r>
            <w:r w:rsidR="005F0F70" w:rsidRPr="002008ED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119 595,3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150 838,5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193 287,</w:t>
            </w:r>
            <w:r w:rsidR="005F0F70" w:rsidRPr="002008ED"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202 226,7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1 011 133,5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6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В том числе:</w:t>
            </w: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2008ED" w:rsidP="002008ED">
            <w:r w:rsidRPr="002008ED">
              <w:t xml:space="preserve"> 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2008ED" w:rsidRDefault="002008ED" w:rsidP="002008ED">
            <w:r w:rsidRPr="002008ED">
              <w:lastRenderedPageBreak/>
              <w:t xml:space="preserve"> </w:t>
            </w:r>
          </w:p>
        </w:tc>
        <w:tc>
          <w:tcPr>
            <w:tcW w:w="15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Ответственный исполнитель</w:t>
            </w:r>
            <w:r w:rsidR="002008ED" w:rsidRPr="002008ED">
              <w:t xml:space="preserve"> </w:t>
            </w:r>
            <w:r w:rsidRPr="002008ED">
              <w:t>(Комитет по финансам администрации Березовского района)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всего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3 160 063,</w:t>
            </w:r>
            <w:r w:rsidR="005F0F70" w:rsidRPr="002008ED">
              <w:t>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272 791,4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312 702,3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357 243,</w:t>
            </w:r>
            <w:r w:rsidR="005F0F70" w:rsidRPr="002008ED"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369 554,4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1 847 772,0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федеральный бюджет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28 056,6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2 617,4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2 973,4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3 112,2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3 225,6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16 128,0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автономного округа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1 454 925,9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150 578,7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158 890,4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160 844,2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164 102,1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820 510,5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бюджет района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1 677 081,</w:t>
            </w:r>
            <w:r w:rsidR="005F0F70" w:rsidRPr="002008ED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119 595,3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150 838,5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193 287,</w:t>
            </w:r>
            <w:r w:rsidR="005F0F70" w:rsidRPr="002008ED">
              <w:t>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202 226,7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1 011 133,5</w:t>
            </w:r>
          </w:p>
        </w:tc>
      </w:tr>
      <w:tr w:rsidR="00B1043D" w:rsidRPr="002008ED" w:rsidTr="002008ED">
        <w:trPr>
          <w:trHeight w:val="30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 xml:space="preserve">в том числе </w:t>
            </w:r>
            <w:proofErr w:type="spellStart"/>
            <w:r w:rsidRPr="002008ED">
              <w:t>софинансирование</w:t>
            </w:r>
            <w:proofErr w:type="spell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510"/>
        </w:trPr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156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2008ED" w:rsidRDefault="00B1043D" w:rsidP="002008ED"/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2008ED" w:rsidRDefault="00B1043D" w:rsidP="0061315C">
            <w:pPr>
              <w:ind w:hanging="2"/>
            </w:pPr>
            <w:r w:rsidRPr="002008ED">
              <w:t>иные источники финансирования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26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2008ED" w:rsidRDefault="00B1043D" w:rsidP="0061315C">
            <w:pPr>
              <w:ind w:firstLine="0"/>
            </w:pPr>
            <w:r w:rsidRPr="002008ED">
              <w:t>0,0</w:t>
            </w:r>
          </w:p>
        </w:tc>
      </w:tr>
      <w:tr w:rsidR="00B1043D" w:rsidRPr="002008ED" w:rsidTr="002008ED">
        <w:trPr>
          <w:trHeight w:val="63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43D" w:rsidRPr="002008ED" w:rsidRDefault="00B1043D" w:rsidP="0061315C">
            <w:r w:rsidRPr="002008ED">
              <w:t>&lt;*&gt;</w:t>
            </w:r>
            <w:r w:rsidR="002008ED" w:rsidRPr="002008ED">
              <w:t xml:space="preserve"> </w:t>
            </w:r>
            <w:r w:rsidRPr="002008ED">
              <w:t>бюджетные средства отражены в источниках финансирования дефицита бюджета Березовского района, в связи с чем, в итоговых суммах по муниципальной программе не учитываются</w:t>
            </w:r>
          </w:p>
        </w:tc>
      </w:tr>
    </w:tbl>
    <w:p w:rsidR="002008ED" w:rsidRPr="002008ED" w:rsidRDefault="002008ED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</w:p>
    <w:p w:rsidR="002008ED" w:rsidRPr="002008ED" w:rsidRDefault="002008ED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</w:p>
    <w:p w:rsidR="0061315C" w:rsidRDefault="0061315C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  <w:r>
        <w:rPr>
          <w:rFonts w:cs="Arial"/>
          <w:szCs w:val="26"/>
        </w:rPr>
        <w:br w:type="page"/>
      </w:r>
    </w:p>
    <w:p w:rsidR="002008ED" w:rsidRPr="0061315C" w:rsidRDefault="002008ED" w:rsidP="0061315C">
      <w:pPr>
        <w:widowControl w:val="0"/>
        <w:autoSpaceDE w:val="0"/>
        <w:autoSpaceDN w:val="0"/>
        <w:ind w:left="-567" w:right="-598"/>
        <w:jc w:val="right"/>
        <w:rPr>
          <w:rFonts w:cs="Arial"/>
          <w:b/>
          <w:sz w:val="30"/>
          <w:szCs w:val="30"/>
        </w:rPr>
      </w:pPr>
    </w:p>
    <w:p w:rsidR="002008ED" w:rsidRPr="0061315C" w:rsidRDefault="002008ED" w:rsidP="0061315C">
      <w:pPr>
        <w:widowControl w:val="0"/>
        <w:autoSpaceDE w:val="0"/>
        <w:autoSpaceDN w:val="0"/>
        <w:ind w:left="-567" w:right="-598"/>
        <w:jc w:val="right"/>
        <w:rPr>
          <w:rFonts w:cs="Arial"/>
          <w:b/>
          <w:sz w:val="30"/>
          <w:szCs w:val="30"/>
        </w:rPr>
      </w:pPr>
    </w:p>
    <w:p w:rsidR="00B1043D" w:rsidRPr="0061315C" w:rsidRDefault="00B1043D" w:rsidP="0061315C">
      <w:pPr>
        <w:widowControl w:val="0"/>
        <w:autoSpaceDE w:val="0"/>
        <w:autoSpaceDN w:val="0"/>
        <w:ind w:left="-567" w:right="-598"/>
        <w:jc w:val="right"/>
        <w:rPr>
          <w:rFonts w:cs="Arial"/>
          <w:b/>
          <w:sz w:val="30"/>
          <w:szCs w:val="30"/>
        </w:rPr>
      </w:pPr>
    </w:p>
    <w:p w:rsidR="00B1043D" w:rsidRPr="0061315C" w:rsidRDefault="00B1043D" w:rsidP="0061315C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61315C">
        <w:rPr>
          <w:rFonts w:cs="Arial"/>
          <w:b/>
          <w:color w:val="000000"/>
          <w:sz w:val="30"/>
          <w:szCs w:val="30"/>
          <w:lang w:bidi="ru-RU"/>
        </w:rPr>
        <w:t>Приложение 2</w:t>
      </w:r>
    </w:p>
    <w:p w:rsidR="0061315C" w:rsidRPr="0061315C" w:rsidRDefault="00B1043D" w:rsidP="0061315C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61315C">
        <w:rPr>
          <w:rFonts w:cs="Arial"/>
          <w:b/>
          <w:color w:val="000000"/>
          <w:sz w:val="30"/>
          <w:szCs w:val="30"/>
          <w:lang w:bidi="ru-RU"/>
        </w:rPr>
        <w:t>к постановлению администрации</w:t>
      </w:r>
    </w:p>
    <w:p w:rsidR="00B1043D" w:rsidRPr="0061315C" w:rsidRDefault="00B1043D" w:rsidP="0061315C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61315C">
        <w:rPr>
          <w:rFonts w:cs="Arial"/>
          <w:b/>
          <w:color w:val="000000"/>
          <w:sz w:val="30"/>
          <w:szCs w:val="30"/>
          <w:lang w:bidi="ru-RU"/>
        </w:rPr>
        <w:t xml:space="preserve"> Березовского района</w:t>
      </w:r>
    </w:p>
    <w:p w:rsidR="00B1043D" w:rsidRPr="0061315C" w:rsidRDefault="00B1043D" w:rsidP="0061315C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61315C">
        <w:rPr>
          <w:rFonts w:cs="Arial"/>
          <w:b/>
          <w:color w:val="000000"/>
          <w:sz w:val="30"/>
          <w:szCs w:val="30"/>
          <w:lang w:bidi="ru-RU"/>
        </w:rPr>
        <w:t xml:space="preserve">от </w:t>
      </w:r>
      <w:r w:rsidR="000B2CD5" w:rsidRPr="0061315C">
        <w:rPr>
          <w:rFonts w:cs="Arial"/>
          <w:b/>
          <w:color w:val="000000"/>
          <w:sz w:val="30"/>
          <w:szCs w:val="30"/>
          <w:lang w:bidi="ru-RU"/>
        </w:rPr>
        <w:t>01.02.2023 № 23</w:t>
      </w:r>
    </w:p>
    <w:p w:rsidR="00B1043D" w:rsidRPr="0061315C" w:rsidRDefault="00B1043D" w:rsidP="0061315C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61315C" w:rsidRPr="0061315C" w:rsidRDefault="0061315C" w:rsidP="0061315C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61315C" w:rsidRPr="0061315C" w:rsidRDefault="0061315C" w:rsidP="0061315C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B1043D" w:rsidRPr="002008ED" w:rsidRDefault="00B1043D" w:rsidP="00B1043D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  <w:r w:rsidRPr="002008ED">
        <w:rPr>
          <w:rFonts w:cs="Arial"/>
          <w:color w:val="000000"/>
          <w:szCs w:val="28"/>
          <w:lang w:bidi="ru-RU"/>
        </w:rPr>
        <w:t>Таблица 2</w:t>
      </w:r>
    </w:p>
    <w:p w:rsidR="00B1043D" w:rsidRPr="002008ED" w:rsidRDefault="00B1043D" w:rsidP="00B1043D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</w:p>
    <w:p w:rsidR="003440D9" w:rsidRPr="0061315C" w:rsidRDefault="003440D9" w:rsidP="003440D9">
      <w:pPr>
        <w:widowControl w:val="0"/>
        <w:spacing w:line="310" w:lineRule="exact"/>
        <w:ind w:left="20" w:right="-1"/>
        <w:jc w:val="center"/>
        <w:rPr>
          <w:rFonts w:cs="Arial"/>
          <w:b/>
          <w:color w:val="000000"/>
          <w:szCs w:val="28"/>
          <w:lang w:bidi="ru-RU"/>
        </w:rPr>
      </w:pPr>
      <w:r w:rsidRPr="0061315C">
        <w:rPr>
          <w:rFonts w:cs="Arial"/>
          <w:b/>
          <w:color w:val="000000"/>
          <w:szCs w:val="28"/>
          <w:lang w:bidi="ru-RU"/>
        </w:rPr>
        <w:t>Перечень структурных элементов (основных мероприятий) муниципальной программы</w:t>
      </w:r>
    </w:p>
    <w:p w:rsidR="003440D9" w:rsidRPr="002008ED" w:rsidRDefault="003440D9" w:rsidP="00B1043D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80"/>
        <w:gridCol w:w="3803"/>
        <w:gridCol w:w="4626"/>
        <w:gridCol w:w="4560"/>
      </w:tblGrid>
      <w:tr w:rsidR="003440D9" w:rsidRPr="002008ED" w:rsidTr="0061315C">
        <w:trPr>
          <w:trHeight w:val="2100"/>
        </w:trPr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</w:pPr>
            <w:r w:rsidRPr="002008ED">
              <w:t>№ структурного элемента (основного мероприятия)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</w:pPr>
            <w:r w:rsidRPr="002008ED">
              <w:t>Наименование</w:t>
            </w:r>
            <w:r w:rsidR="002008ED" w:rsidRPr="002008ED">
              <w:t xml:space="preserve"> </w:t>
            </w:r>
            <w:r w:rsidRPr="002008ED">
              <w:t>структурного элемента</w:t>
            </w:r>
            <w:r w:rsidR="002008ED" w:rsidRPr="002008ED">
              <w:t xml:space="preserve"> </w:t>
            </w:r>
            <w:r w:rsidRPr="002008ED">
              <w:t>(основного мероприятия)</w:t>
            </w:r>
          </w:p>
        </w:tc>
        <w:tc>
          <w:tcPr>
            <w:tcW w:w="1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</w:pPr>
            <w:r w:rsidRPr="002008ED">
              <w:t>Направления расходов структурного элемента (основного мероприятия)</w:t>
            </w:r>
          </w:p>
        </w:tc>
        <w:tc>
          <w:tcPr>
            <w:tcW w:w="1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</w:pPr>
            <w:r w:rsidRPr="002008ED">
              <w:t>Наименование порядка, номер приложения</w:t>
            </w:r>
            <w:r w:rsidR="002008ED" w:rsidRPr="002008ED">
              <w:t xml:space="preserve"> </w:t>
            </w:r>
            <w:r w:rsidRPr="002008ED">
              <w:t>(при наличии)</w:t>
            </w:r>
          </w:p>
        </w:tc>
      </w:tr>
      <w:tr w:rsidR="003440D9" w:rsidRPr="002008ED" w:rsidTr="0061315C">
        <w:trPr>
          <w:trHeight w:val="300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1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2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3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4</w:t>
            </w:r>
          </w:p>
        </w:tc>
      </w:tr>
      <w:tr w:rsidR="003440D9" w:rsidRPr="002008ED" w:rsidTr="0061315C">
        <w:trPr>
          <w:trHeight w:val="4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Цель.</w:t>
            </w:r>
            <w:r w:rsidR="002008ED" w:rsidRPr="002008ED">
              <w:t xml:space="preserve"> </w:t>
            </w:r>
            <w:r w:rsidRPr="002008ED">
              <w:t>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района, повышение качества управления муниципальными финансами Березовского района</w:t>
            </w:r>
          </w:p>
        </w:tc>
      </w:tr>
      <w:tr w:rsidR="003440D9" w:rsidRPr="002008ED" w:rsidTr="0061315C">
        <w:trPr>
          <w:trHeight w:val="41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Задача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  <w:r w:rsidR="002008ED" w:rsidRPr="002008ED">
              <w:t xml:space="preserve"> </w:t>
            </w:r>
            <w:r w:rsidRPr="002008ED">
              <w:t>Задача 2.</w:t>
            </w:r>
            <w:r w:rsidR="002008ED" w:rsidRPr="002008ED">
              <w:t xml:space="preserve"> </w:t>
            </w:r>
            <w:r w:rsidRPr="002008ED">
              <w:t>Обеспечение устойчивого исполнения бюджетов городских и сельских поселений Березовского района</w:t>
            </w:r>
          </w:p>
        </w:tc>
      </w:tr>
      <w:tr w:rsidR="003440D9" w:rsidRPr="002008ED" w:rsidTr="0061315C">
        <w:trPr>
          <w:trHeight w:val="24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3440D9" w:rsidRPr="002008ED" w:rsidTr="0061315C">
        <w:trPr>
          <w:trHeight w:val="1407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lastRenderedPageBreak/>
              <w:t>1.1.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Дотации из бюджета муниципального района на выравнивание бюджетной обеспеченности городских, сельских поселений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Предоставление дотаций на выравнивание бюджетной обеспеченности городских и сельских поселений, входящих в состав Березовского района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Решение Думы Березовского района </w:t>
            </w:r>
            <w:hyperlink r:id="rId29" w:tooltip="решение от 19.03.2015 0:00:00 №568 Дума Березовского района&#10;&#10;Об утверждении Положения о межбюджетных отношениях в Березовском районе" w:history="1">
              <w:r w:rsidRPr="009B33D0">
                <w:rPr>
                  <w:rStyle w:val="af3"/>
                </w:rPr>
                <w:t>от 19.03.2015 № 568</w:t>
              </w:r>
            </w:hyperlink>
            <w:r w:rsidRPr="002008ED">
              <w:t xml:space="preserve"> </w:t>
            </w:r>
            <w:r w:rsidR="009B33D0">
              <w:t xml:space="preserve">                               </w:t>
            </w:r>
            <w:r w:rsidR="002008ED" w:rsidRPr="002008ED">
              <w:t>«</w:t>
            </w:r>
            <w:r w:rsidRPr="002008ED">
              <w:t>Об утверждении Положения о межбюджетных отношениях в Березовском районе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Задача 2. Обеспечение устойчивого исполнения бюджетов городских и сельских поселений Березовского района</w:t>
            </w:r>
          </w:p>
        </w:tc>
      </w:tr>
      <w:tr w:rsidR="003440D9" w:rsidRPr="002008ED" w:rsidTr="0061315C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3440D9" w:rsidRPr="002008ED" w:rsidTr="0061315C">
        <w:trPr>
          <w:trHeight w:val="158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2.1.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Иные межбюджетные трансферты бюджетам городских, сельских поселений из бюджета муниципального района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Предоставление из бюджета Березовского района бюджетам муниципальных образований Березовского района межбюджетных трансфертов, в том числе:</w:t>
            </w:r>
            <w:r w:rsidR="002008ED" w:rsidRPr="002008ED">
              <w:t xml:space="preserve"> </w:t>
            </w:r>
            <w:r w:rsidRPr="002008ED">
              <w:t>Дотации на компенсацию снижения доходов муниципальных образований Березовского района,</w:t>
            </w:r>
            <w:r w:rsidR="002008ED" w:rsidRPr="002008ED">
              <w:t xml:space="preserve"> </w:t>
            </w:r>
            <w:r w:rsidRPr="002008ED">
              <w:t>Дотации на поощрение за достижение наиболее высоких показателей качества организации и осуществления бюджетного процесса в поселениях Березовского района.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Решение Думы Березовского района </w:t>
            </w:r>
            <w:hyperlink r:id="rId30" w:history="1">
              <w:r w:rsidR="009B33D0">
                <w:rPr>
                  <w:rStyle w:val="af3"/>
                </w:rPr>
                <w:t>от 19.03.2015 № 568</w:t>
              </w:r>
            </w:hyperlink>
            <w:r w:rsidRPr="002008ED">
              <w:t xml:space="preserve"> </w:t>
            </w:r>
            <w:r w:rsidR="002008ED" w:rsidRPr="002008ED">
              <w:t>«</w:t>
            </w:r>
            <w:r w:rsidRPr="002008ED">
              <w:t>Об утверждении Положения о межбюджетных отношениях в Березовском районе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1609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2.2.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Предоставление бюджетных кредитов поселениям в границах Березовского района</w:t>
            </w:r>
            <w:r w:rsidR="002008ED" w:rsidRPr="002008ED">
              <w:t>»</w:t>
            </w:r>
            <w:r w:rsidRPr="002008ED">
              <w:t xml:space="preserve"> 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Бюджетные кредиты могут быть использованы только на финансирование первоочередных расходов местного бюджета, указанных в обращении о предоставлении бюджетного кредита. 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Постановление администрации Березовского района от 19.07.2022 </w:t>
            </w:r>
            <w:r w:rsidR="009B33D0">
              <w:t xml:space="preserve"> </w:t>
            </w:r>
            <w:r w:rsidRPr="002008ED">
              <w:t xml:space="preserve">№ 990 </w:t>
            </w:r>
            <w:r w:rsidR="002008ED" w:rsidRPr="002008ED">
              <w:t>«</w:t>
            </w:r>
            <w:r w:rsidRPr="002008ED">
              <w:t>О порядке рассмотрения и предоставления из бюджета Березовского района бюджетных кредитов бюджетам муниципальных образований Березовского района, их использования и возврата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1275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2.3.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 xml:space="preserve">Поощрение муниципальных образований по результатам ежегодного </w:t>
            </w:r>
            <w:proofErr w:type="gramStart"/>
            <w:r w:rsidRPr="002008ED">
              <w:t xml:space="preserve">мониторинга оценки качества финансового </w:t>
            </w:r>
            <w:r w:rsidRPr="002008ED">
              <w:lastRenderedPageBreak/>
              <w:t>менеджмента поселений</w:t>
            </w:r>
            <w:proofErr w:type="gramEnd"/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lastRenderedPageBreak/>
              <w:t xml:space="preserve">Для поощрения поселений Березовского района, достигших наиболее высоких показателей качества организации и осуществления бюджетного процесса, </w:t>
            </w:r>
            <w:r w:rsidRPr="002008ED">
              <w:lastRenderedPageBreak/>
              <w:t>из бюджета Березовского района предоставляются гранты (в виде дотаций)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lastRenderedPageBreak/>
              <w:t xml:space="preserve">Постановление администрации Березовского района </w:t>
            </w:r>
            <w:hyperlink r:id="rId31" w:tooltip="постановление от 28.04.2012 0:00:00 №582 Администрация Березовского района&#10;&#10;О порядке проведения мониторинга и оценки качества организации и осуществления бюджетного процесса в городских и сельских поселениях Березовского района" w:history="1">
              <w:r w:rsidRPr="009B33D0">
                <w:rPr>
                  <w:rStyle w:val="af3"/>
                </w:rPr>
                <w:t>от 28.04.2012 №582</w:t>
              </w:r>
            </w:hyperlink>
            <w:r w:rsidRPr="002008ED">
              <w:t xml:space="preserve"> </w:t>
            </w:r>
            <w:r w:rsidR="002008ED" w:rsidRPr="002008ED">
              <w:t>«</w:t>
            </w:r>
            <w:r w:rsidRPr="002008ED">
              <w:t xml:space="preserve">О порядке проведения мониторинга и оценки качества организации и осуществления </w:t>
            </w:r>
            <w:r w:rsidRPr="002008ED">
              <w:lastRenderedPageBreak/>
              <w:t>бюджетного процесса в городских и сельских поселениях Березовского района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1500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lastRenderedPageBreak/>
              <w:t>2.4.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Дотация в целях стимулирования роста налогового потенциала и качества планирования доходов в муниципальных образованиях Березовского района</w:t>
            </w:r>
            <w:r w:rsidR="002008ED" w:rsidRPr="002008ED">
              <w:t>»</w:t>
            </w:r>
            <w:r w:rsidRPr="002008ED">
              <w:t xml:space="preserve"> 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Предоставление городским и сельским поселениям, входящих в состав Березовского района дотации в целях стимулирования роста налогового потенциала и качества планирования доходов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Решение Думы Березовского района </w:t>
            </w:r>
            <w:hyperlink r:id="rId32" w:history="1">
              <w:r w:rsidR="009B33D0">
                <w:rPr>
                  <w:rStyle w:val="af3"/>
                </w:rPr>
                <w:t>от 19.03.2015 № 568</w:t>
              </w:r>
            </w:hyperlink>
            <w:r w:rsidRPr="002008ED">
              <w:t xml:space="preserve"> </w:t>
            </w:r>
            <w:r w:rsidR="002008ED" w:rsidRPr="002008ED">
              <w:t>«</w:t>
            </w:r>
            <w:r w:rsidRPr="002008ED">
              <w:t>Об утверждении Положения о межбюджетных отношениях в Березовском районе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1800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r w:rsidRPr="002008ED">
              <w:t>2.5.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 xml:space="preserve">Дотаций на финансовое обеспечение мероприятий, связанных с профилактикой и устранением последствий распространения новой </w:t>
            </w:r>
            <w:proofErr w:type="spellStart"/>
            <w:r w:rsidRPr="002008ED">
              <w:t>коронавирусной</w:t>
            </w:r>
            <w:proofErr w:type="spellEnd"/>
            <w:r w:rsidRPr="002008ED">
              <w:t xml:space="preserve"> инфекции, вызванной COVID-2019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Предоставление дотации на финансовое обеспечение мероприятий, связанных с профилактикой и устранением последствий распространения новой </w:t>
            </w:r>
            <w:proofErr w:type="spellStart"/>
            <w:r w:rsidRPr="002008ED">
              <w:t>коронавирусной</w:t>
            </w:r>
            <w:proofErr w:type="spellEnd"/>
            <w:r w:rsidRPr="002008ED">
              <w:t xml:space="preserve"> инфекции, вызванной COVID-2019 в Березовском районе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Решение Думы Березовского района </w:t>
            </w:r>
            <w:hyperlink r:id="rId33" w:history="1">
              <w:r w:rsidR="009B33D0">
                <w:rPr>
                  <w:rStyle w:val="af3"/>
                </w:rPr>
                <w:t>от 19.03.2015 № 568</w:t>
              </w:r>
            </w:hyperlink>
            <w:r w:rsidRPr="002008ED">
              <w:t xml:space="preserve"> </w:t>
            </w:r>
            <w:r w:rsidR="002008ED" w:rsidRPr="002008ED">
              <w:t>«</w:t>
            </w:r>
            <w:r w:rsidRPr="002008ED">
              <w:t>Об утверждении Положения о межбюджетных отношениях в Березовском районе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38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F62" w:rsidRPr="002008ED" w:rsidRDefault="003440D9" w:rsidP="0061315C">
            <w:r w:rsidRPr="002008ED">
              <w:t>Задача 3. Повышение эффективности управления муниципальными финансами Березовского района</w:t>
            </w:r>
          </w:p>
          <w:p w:rsidR="003440D9" w:rsidRPr="002008ED" w:rsidRDefault="003440D9" w:rsidP="0061315C">
            <w:r w:rsidRPr="002008ED">
              <w:br w:type="page"/>
              <w:t>Задача 4. Нормативное правовое регулирование в сфере бюджетного процесса и его совершенствование</w:t>
            </w:r>
          </w:p>
        </w:tc>
      </w:tr>
      <w:tr w:rsidR="003440D9" w:rsidRPr="002008ED" w:rsidTr="0061315C">
        <w:trPr>
          <w:trHeight w:val="20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Подпрограмма 3. Организация бюджетного процесса в Березовском районе</w:t>
            </w:r>
          </w:p>
        </w:tc>
      </w:tr>
      <w:tr w:rsidR="003440D9" w:rsidRPr="002008ED" w:rsidTr="0061315C">
        <w:trPr>
          <w:trHeight w:val="144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3.1.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Обеспечение деятельности Комитета по финансам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1. </w:t>
            </w:r>
            <w:proofErr w:type="gramStart"/>
            <w:r w:rsidRPr="002008ED">
              <w:t xml:space="preserve">Обеспечение основных функций Комитета по финансам, в том числе составление проекта бюджета Березовского района и городского поселения Березово, организация исполнения бюджета Березовского района и городского поселения Березово, формирование отчетности об исполнении бюджетов, проведение единой бюджетной, долговой и налоговой политики Березовского </w:t>
            </w:r>
            <w:r w:rsidRPr="002008ED">
              <w:lastRenderedPageBreak/>
              <w:t>района и городского поселения Березово, осуществление мониторинга качества финансового менеджмента.</w:t>
            </w:r>
            <w:r w:rsidR="002008ED" w:rsidRPr="002008ED">
              <w:t xml:space="preserve"> </w:t>
            </w:r>
            <w:r w:rsidRPr="002008ED">
              <w:t>2.</w:t>
            </w:r>
            <w:proofErr w:type="gramEnd"/>
            <w:r w:rsidRPr="002008ED">
              <w:t xml:space="preserve"> Определение порядка предоставления межбюджетных трансфертов из бюджета Березовского района и предоставление межбюджетных трансфертов из бюджета Березовского района.</w:t>
            </w:r>
            <w:r w:rsidR="002008ED" w:rsidRPr="002008ED">
              <w:t xml:space="preserve"> </w:t>
            </w:r>
            <w:r w:rsidRPr="002008ED">
              <w:t xml:space="preserve">3. Обеспечение методологического руководства бюджетным учетом и отчетностью в бюджетной сфере. 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2008ED" w:rsidP="0061315C">
            <w:r w:rsidRPr="002008ED">
              <w:lastRenderedPageBreak/>
              <w:t xml:space="preserve"> </w:t>
            </w:r>
          </w:p>
        </w:tc>
      </w:tr>
      <w:tr w:rsidR="003440D9" w:rsidRPr="002008ED" w:rsidTr="0061315C">
        <w:trPr>
          <w:trHeight w:val="16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lastRenderedPageBreak/>
              <w:t>Задача 6. Эффективное управление резервными средствами и муниципальным долгом Березовского района</w:t>
            </w:r>
          </w:p>
        </w:tc>
      </w:tr>
      <w:tr w:rsidR="003440D9" w:rsidRPr="002008ED" w:rsidTr="0061315C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3440D9" w:rsidRPr="002008ED" w:rsidTr="0061315C">
        <w:trPr>
          <w:trHeight w:val="1084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4.1.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Управление Резервным фондом Березовского района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Постановление администрации Березовского района </w:t>
            </w:r>
            <w:hyperlink r:id="rId34" w:tooltip="постановление от 05.04.2013 0:00:00 №482 Администрация Березовского района&#10;&#10;О Положении о порядке расходования бюджетных ассигнований резервного фонда администрации Березовского района&#10;" w:history="1">
              <w:r w:rsidRPr="009B33D0">
                <w:rPr>
                  <w:rStyle w:val="af3"/>
                </w:rPr>
                <w:t xml:space="preserve">от 05.04.2013 </w:t>
              </w:r>
              <w:r w:rsidR="009B33D0" w:rsidRPr="009B33D0">
                <w:rPr>
                  <w:rStyle w:val="af3"/>
                </w:rPr>
                <w:t xml:space="preserve"> </w:t>
              </w:r>
              <w:r w:rsidRPr="009B33D0">
                <w:rPr>
                  <w:rStyle w:val="af3"/>
                </w:rPr>
                <w:t>№ 482</w:t>
              </w:r>
            </w:hyperlink>
            <w:r w:rsidRPr="002008ED">
              <w:t xml:space="preserve"> </w:t>
            </w:r>
            <w:r w:rsidR="002008ED" w:rsidRPr="002008ED">
              <w:t>«</w:t>
            </w:r>
            <w:r w:rsidRPr="002008ED">
              <w:t xml:space="preserve">О </w:t>
            </w:r>
            <w:proofErr w:type="gramStart"/>
            <w:r w:rsidRPr="002008ED">
              <w:t>Положении</w:t>
            </w:r>
            <w:proofErr w:type="gramEnd"/>
            <w:r w:rsidRPr="002008ED">
              <w:t xml:space="preserve"> о порядке расходования бюджетных ассигнований резервного фонда администрации Березовского района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1058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4.2.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Управление резервными средствами бюджета Березовского района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Объем условно утверждаемых (утвержденных) расходов бюджета района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Решение Думы Березовского района </w:t>
            </w:r>
            <w:hyperlink r:id="rId35" w:tooltip="решение от 19.09.2013 0:00:00 №341 Дума Березовского района&#10;&#10;Об утверждении Положения об отдельных вопросах организации и осуществления бюджетного процесса в Березовском районе&#10;&#10;" w:history="1">
              <w:r w:rsidRPr="009B33D0">
                <w:rPr>
                  <w:rStyle w:val="af3"/>
                </w:rPr>
                <w:t xml:space="preserve">от 19.09.2013 № 341 </w:t>
              </w:r>
              <w:r w:rsidR="009B33D0" w:rsidRPr="009B33D0">
                <w:rPr>
                  <w:rStyle w:val="af3"/>
                </w:rPr>
                <w:t xml:space="preserve">                              </w:t>
              </w:r>
            </w:hyperlink>
            <w:r w:rsidR="009B33D0">
              <w:t xml:space="preserve"> </w:t>
            </w:r>
            <w:r w:rsidR="002008ED" w:rsidRPr="002008ED">
              <w:t>«</w:t>
            </w:r>
            <w:r w:rsidRPr="002008ED">
              <w:t>Об утверждении Положения об отдельных вопросах организации и осуществления бюджетного процесса в Березовском районе</w:t>
            </w:r>
            <w:r w:rsidR="002008ED" w:rsidRPr="002008ED">
              <w:t>»</w:t>
            </w:r>
            <w:r w:rsidRPr="002008ED">
              <w:t xml:space="preserve"> </w:t>
            </w:r>
          </w:p>
        </w:tc>
      </w:tr>
      <w:tr w:rsidR="003440D9" w:rsidRPr="002008ED" w:rsidTr="0061315C">
        <w:trPr>
          <w:trHeight w:val="1174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4.3.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Обслуживание муниципального долга Березовского района</w:t>
            </w:r>
            <w:r w:rsidR="002008ED" w:rsidRPr="002008ED">
              <w:t>»</w:t>
            </w:r>
            <w:r w:rsidRPr="002008ED">
              <w:t xml:space="preserve"> 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Обслуживание </w:t>
            </w:r>
            <w:proofErr w:type="gramStart"/>
            <w:r w:rsidRPr="002008ED">
              <w:t>муниципальных долговых обязательств, возникающих в результате привлечения муниципальным образованием кредитов осуществляет</w:t>
            </w:r>
            <w:proofErr w:type="gramEnd"/>
            <w:r w:rsidRPr="002008ED">
              <w:t xml:space="preserve"> Комитет по </w:t>
            </w:r>
            <w:r w:rsidRPr="002008ED">
              <w:lastRenderedPageBreak/>
              <w:t>финансам посредством проведения операций по их погашению и выплате процентов по ним.</w:t>
            </w:r>
            <w:r w:rsidR="002008ED" w:rsidRPr="002008ED">
              <w:t xml:space="preserve"> </w:t>
            </w:r>
            <w:r w:rsidRPr="002008ED">
              <w:t>Все расходы на обслуживание долговых обязательств учитываются в бюджете района как расходы на обслуживание муниципального долга района.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9B33D0">
            <w:pPr>
              <w:ind w:firstLine="0"/>
            </w:pPr>
            <w:r w:rsidRPr="002008ED">
              <w:lastRenderedPageBreak/>
              <w:t xml:space="preserve">Постановление администрации Березовского района </w:t>
            </w:r>
            <w:hyperlink r:id="rId36" w:tooltip="постановление от 24.09.2021 0:00:00 №1154 Администрация Березовского района&#10;&#10;Об управлении муниципальным долгом Березовского района и осуществлении муниципальных заимствований &#10;" w:history="1">
              <w:r w:rsidR="009B33D0" w:rsidRPr="009B33D0">
                <w:rPr>
                  <w:rStyle w:val="af3"/>
                </w:rPr>
                <w:t>от 24.09.2021 №1154</w:t>
              </w:r>
            </w:hyperlink>
            <w:r w:rsidR="009B33D0" w:rsidRPr="002008ED">
              <w:t xml:space="preserve"> </w:t>
            </w:r>
            <w:r w:rsidR="002008ED" w:rsidRPr="002008ED">
              <w:t>«</w:t>
            </w:r>
            <w:r w:rsidRPr="002008ED">
              <w:t xml:space="preserve">Об управлении муниципальным долгом Березовского района и осуществлении </w:t>
            </w:r>
            <w:r w:rsidRPr="002008ED">
              <w:lastRenderedPageBreak/>
              <w:t>муниципальных заимствований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1200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lastRenderedPageBreak/>
              <w:t>4.4.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Планирование ассигнований на погашение долговых обязательств Березовского района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Объемы погашения муниципальных долговых обязательств определяются программой муниципальных внутренних заимствований в пределах объемов привлечения сре</w:t>
            </w:r>
            <w:proofErr w:type="gramStart"/>
            <w:r w:rsidRPr="002008ED">
              <w:t>дств в б</w:t>
            </w:r>
            <w:proofErr w:type="gramEnd"/>
            <w:r w:rsidRPr="002008ED">
              <w:t xml:space="preserve">юджет Березовского района при осуществлении муниципальных внутренних заимствований 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Постановление администрации Березовского района </w:t>
            </w:r>
            <w:hyperlink r:id="rId37" w:tooltip="постановление от 24.09.2021 0:00:00 №1154 Администрация Березовского района&#10;&#10;Об управлении муниципальным долгом Березовского района и осуществлении муниципальных заимствований &#10;" w:history="1">
              <w:r w:rsidRPr="009B33D0">
                <w:rPr>
                  <w:rStyle w:val="af3"/>
                </w:rPr>
                <w:t>от 24.09.2021 №1154</w:t>
              </w:r>
            </w:hyperlink>
            <w:r w:rsidRPr="002008ED">
              <w:t xml:space="preserve"> </w:t>
            </w:r>
            <w:r w:rsidR="002008ED" w:rsidRPr="002008ED">
              <w:t>«</w:t>
            </w:r>
            <w:r w:rsidRPr="002008ED">
              <w:t>Об управлении муниципальным долгом Березовского района и осуществлении муниципальных заимствований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1500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4.5.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Перераспределение зарезервированных бюджетных ассигнований по соответствующим муниципальным программам Березовского района на цели, указанные в Порядке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Порядок использования зарезервированных в составе расходов бюджета Березовского района бюджетных ассигнований </w:t>
            </w:r>
          </w:p>
        </w:tc>
      </w:tr>
      <w:tr w:rsidR="003440D9" w:rsidRPr="002008ED" w:rsidTr="0061315C">
        <w:trPr>
          <w:trHeight w:val="982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4.6.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Управление средствами бюджета Березовского района, полученными в виде экономии по итогам осуществления закупок, товаров, услуг, работ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Резервирование суммы экономии бюджетных средств, полученной по итогам осуществления закупок товаров, работ, услуг для последующего перераспределения в рамках муниципальных программ Березовского района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Постановление администрации Березовского района от 11.04.2018 </w:t>
            </w:r>
            <w:r w:rsidR="009B33D0">
              <w:t xml:space="preserve"> </w:t>
            </w:r>
            <w:r w:rsidRPr="002008ED">
              <w:t>№ 294</w:t>
            </w:r>
            <w:r w:rsidR="002008ED" w:rsidRPr="002008ED">
              <w:t xml:space="preserve"> «</w:t>
            </w:r>
            <w:r w:rsidRPr="002008ED">
              <w:t xml:space="preserve">О Порядке учета и использования средств бюджета Березовского района, полученных в виде экономии по итогам осуществления закупок товаров, работ, услуг для обеспечения муниципальных нужд Березовского района, и признании </w:t>
            </w:r>
            <w:proofErr w:type="gramStart"/>
            <w:r w:rsidRPr="002008ED">
              <w:t>утратившими</w:t>
            </w:r>
            <w:proofErr w:type="gramEnd"/>
            <w:r w:rsidRPr="002008ED">
              <w:t xml:space="preserve"> силу некоторых муниципальных </w:t>
            </w:r>
            <w:r w:rsidRPr="002008ED">
              <w:lastRenderedPageBreak/>
              <w:t>правовых актов администрации Березовского района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34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lastRenderedPageBreak/>
              <w:t>Задача 1.</w:t>
            </w:r>
            <w:r w:rsidR="002008ED" w:rsidRPr="002008ED">
              <w:t xml:space="preserve"> </w:t>
            </w:r>
            <w:r w:rsidRPr="002008ED">
              <w:t>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  <w:r w:rsidR="002008ED" w:rsidRPr="002008ED">
              <w:t xml:space="preserve"> </w:t>
            </w:r>
            <w:r w:rsidRPr="002008ED">
              <w:t>Задача 5. Обеспечение своевременного контроля в финансово-бюджетной сфере</w:t>
            </w:r>
          </w:p>
        </w:tc>
      </w:tr>
      <w:tr w:rsidR="003440D9" w:rsidRPr="002008ED" w:rsidTr="0061315C">
        <w:trPr>
          <w:trHeight w:val="294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Подпрограмма 5. Совершенствование межбюджетных отношений</w:t>
            </w:r>
          </w:p>
        </w:tc>
      </w:tr>
      <w:tr w:rsidR="003440D9" w:rsidRPr="002008ED" w:rsidTr="0061315C">
        <w:trPr>
          <w:trHeight w:val="755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5.1.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>Предоставление субвенций на осуществление отдельных государственных полномочий</w:t>
            </w:r>
            <w:r w:rsidR="002008ED" w:rsidRPr="002008ED">
              <w:t>»</w:t>
            </w:r>
            <w:r w:rsidRPr="002008ED">
              <w:t xml:space="preserve"> 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>Предоставление из бюджета Березовского района бюджетам муниципальных образований Березовского района межбюджетных трансфертов в виде субвенций на осуществление отдельных государственных полномочий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Решение Думы Березовского района </w:t>
            </w:r>
            <w:hyperlink r:id="rId38" w:history="1">
              <w:r w:rsidR="009B33D0">
                <w:rPr>
                  <w:rStyle w:val="af3"/>
                </w:rPr>
                <w:t>от 19.03.2015 № 568</w:t>
              </w:r>
            </w:hyperlink>
            <w:r w:rsidRPr="002008ED">
              <w:t xml:space="preserve"> </w:t>
            </w:r>
            <w:r w:rsidR="0061315C">
              <w:t xml:space="preserve">                                  </w:t>
            </w:r>
            <w:r w:rsidR="002008ED" w:rsidRPr="002008ED">
              <w:t>«</w:t>
            </w:r>
            <w:r w:rsidRPr="002008ED">
              <w:t>Об утверждении Положения о межбюджетных отношениях в Березовском районе</w:t>
            </w:r>
            <w:r w:rsidR="002008ED" w:rsidRPr="002008ED">
              <w:t>»</w:t>
            </w:r>
          </w:p>
        </w:tc>
      </w:tr>
      <w:tr w:rsidR="003440D9" w:rsidRPr="002008ED" w:rsidTr="0061315C">
        <w:trPr>
          <w:trHeight w:val="990"/>
        </w:trPr>
        <w:tc>
          <w:tcPr>
            <w:tcW w:w="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r w:rsidRPr="002008ED">
              <w:t>5.2.</w:t>
            </w:r>
          </w:p>
        </w:tc>
        <w:tc>
          <w:tcPr>
            <w:tcW w:w="1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Основное мероприятие </w:t>
            </w:r>
            <w:r w:rsidR="002008ED" w:rsidRPr="002008ED">
              <w:t>«</w:t>
            </w:r>
            <w:r w:rsidRPr="002008ED">
              <w:t xml:space="preserve">Реализация наказов избирателей депутатам Думы Ханты-Мансийского автономного округа </w:t>
            </w:r>
            <w:proofErr w:type="gramStart"/>
            <w:r w:rsidRPr="002008ED">
              <w:t>-Ю</w:t>
            </w:r>
            <w:proofErr w:type="gramEnd"/>
            <w:r w:rsidRPr="002008ED">
              <w:t>гры</w:t>
            </w:r>
            <w:r w:rsidR="002008ED" w:rsidRPr="002008ED">
              <w:t>»</w:t>
            </w:r>
          </w:p>
        </w:tc>
        <w:tc>
          <w:tcPr>
            <w:tcW w:w="1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Предоставление из бюджета Березовского района бюджетам муниципальных образований Березовского района иных межбюджетных трансфертов на исполнение наказов избирателей депутатов Думы Ханты Мансийского автономного округа </w:t>
            </w:r>
            <w:proofErr w:type="gramStart"/>
            <w:r w:rsidRPr="002008ED">
              <w:t>-Ю</w:t>
            </w:r>
            <w:proofErr w:type="gramEnd"/>
            <w:r w:rsidRPr="002008ED">
              <w:t>гры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</w:pPr>
            <w:r w:rsidRPr="002008ED">
              <w:t xml:space="preserve">Решение Думы Березовского района </w:t>
            </w:r>
            <w:hyperlink r:id="rId39" w:history="1">
              <w:r w:rsidR="009B33D0">
                <w:rPr>
                  <w:rStyle w:val="af3"/>
                </w:rPr>
                <w:t>от 19.03.2015 № 568</w:t>
              </w:r>
            </w:hyperlink>
            <w:r w:rsidRPr="002008ED">
              <w:t xml:space="preserve"> </w:t>
            </w:r>
            <w:r w:rsidR="0061315C">
              <w:t xml:space="preserve">                          </w:t>
            </w:r>
            <w:r w:rsidR="002008ED" w:rsidRPr="002008ED">
              <w:t>«</w:t>
            </w:r>
            <w:r w:rsidRPr="002008ED">
              <w:t>Об утверждении Положения о межбюджетных отношениях в Березовском районе</w:t>
            </w:r>
            <w:r w:rsidR="002008ED" w:rsidRPr="002008ED">
              <w:t>»</w:t>
            </w:r>
          </w:p>
        </w:tc>
      </w:tr>
    </w:tbl>
    <w:p w:rsidR="002008ED" w:rsidRDefault="002008ED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</w:p>
    <w:p w:rsidR="0061315C" w:rsidRDefault="0061315C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  <w:r>
        <w:rPr>
          <w:rFonts w:cs="Arial"/>
          <w:szCs w:val="26"/>
        </w:rPr>
        <w:br w:type="page"/>
      </w:r>
    </w:p>
    <w:p w:rsidR="0061315C" w:rsidRPr="0061315C" w:rsidRDefault="0061315C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b/>
          <w:sz w:val="30"/>
          <w:szCs w:val="30"/>
        </w:rPr>
      </w:pPr>
    </w:p>
    <w:p w:rsidR="0061315C" w:rsidRPr="0061315C" w:rsidRDefault="0061315C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61315C" w:rsidRPr="0061315C" w:rsidRDefault="0061315C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3440D9" w:rsidRPr="0061315C" w:rsidRDefault="003440D9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61315C">
        <w:rPr>
          <w:rFonts w:cs="Arial"/>
          <w:b/>
          <w:color w:val="000000"/>
          <w:sz w:val="30"/>
          <w:szCs w:val="30"/>
          <w:lang w:bidi="ru-RU"/>
        </w:rPr>
        <w:t>Приложение 3</w:t>
      </w:r>
    </w:p>
    <w:p w:rsidR="0061315C" w:rsidRPr="0061315C" w:rsidRDefault="003440D9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61315C">
        <w:rPr>
          <w:rFonts w:cs="Arial"/>
          <w:b/>
          <w:color w:val="000000"/>
          <w:sz w:val="30"/>
          <w:szCs w:val="30"/>
          <w:lang w:bidi="ru-RU"/>
        </w:rPr>
        <w:t>к постановлению администрации</w:t>
      </w:r>
    </w:p>
    <w:p w:rsidR="003440D9" w:rsidRPr="0061315C" w:rsidRDefault="003440D9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61315C">
        <w:rPr>
          <w:rFonts w:cs="Arial"/>
          <w:b/>
          <w:color w:val="000000"/>
          <w:sz w:val="30"/>
          <w:szCs w:val="30"/>
          <w:lang w:bidi="ru-RU"/>
        </w:rPr>
        <w:t xml:space="preserve"> Березовского района</w:t>
      </w:r>
    </w:p>
    <w:p w:rsidR="003440D9" w:rsidRPr="0061315C" w:rsidRDefault="003440D9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61315C">
        <w:rPr>
          <w:rFonts w:cs="Arial"/>
          <w:b/>
          <w:color w:val="000000"/>
          <w:sz w:val="30"/>
          <w:szCs w:val="30"/>
          <w:lang w:bidi="ru-RU"/>
        </w:rPr>
        <w:t xml:space="preserve">от </w:t>
      </w:r>
      <w:r w:rsidR="000B2CD5" w:rsidRPr="0061315C">
        <w:rPr>
          <w:rFonts w:cs="Arial"/>
          <w:b/>
          <w:color w:val="000000"/>
          <w:sz w:val="30"/>
          <w:szCs w:val="30"/>
          <w:lang w:bidi="ru-RU"/>
        </w:rPr>
        <w:t>01.02.2023 № 23</w:t>
      </w:r>
    </w:p>
    <w:p w:rsidR="003440D9" w:rsidRPr="0061315C" w:rsidRDefault="003440D9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61315C" w:rsidRPr="0061315C" w:rsidRDefault="0061315C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61315C" w:rsidRPr="0061315C" w:rsidRDefault="0061315C" w:rsidP="003440D9">
      <w:pPr>
        <w:widowControl w:val="0"/>
        <w:spacing w:line="310" w:lineRule="exact"/>
        <w:ind w:left="20" w:right="-1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3440D9" w:rsidRPr="002008ED" w:rsidRDefault="003440D9" w:rsidP="003440D9">
      <w:pPr>
        <w:widowControl w:val="0"/>
        <w:spacing w:line="310" w:lineRule="exact"/>
        <w:ind w:left="20" w:right="-1"/>
        <w:jc w:val="right"/>
        <w:rPr>
          <w:rFonts w:cs="Arial"/>
          <w:color w:val="000000"/>
          <w:szCs w:val="28"/>
          <w:lang w:bidi="ru-RU"/>
        </w:rPr>
      </w:pPr>
      <w:r w:rsidRPr="002008ED">
        <w:rPr>
          <w:rFonts w:cs="Arial"/>
          <w:color w:val="000000"/>
          <w:szCs w:val="28"/>
          <w:lang w:bidi="ru-RU"/>
        </w:rPr>
        <w:t>Таблица 7</w:t>
      </w:r>
    </w:p>
    <w:p w:rsidR="003440D9" w:rsidRPr="002008ED" w:rsidRDefault="003440D9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</w:p>
    <w:p w:rsidR="003440D9" w:rsidRPr="002008ED" w:rsidRDefault="003440D9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  <w:r w:rsidRPr="002008ED">
        <w:rPr>
          <w:rFonts w:cs="Arial"/>
          <w:szCs w:val="26"/>
        </w:rPr>
        <w:t>Показатели, характеризующие эффективность структурного элемента (основного мероприятия) муниципальной программы</w:t>
      </w:r>
    </w:p>
    <w:p w:rsidR="003440D9" w:rsidRPr="002008ED" w:rsidRDefault="003440D9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9"/>
        <w:gridCol w:w="5985"/>
        <w:gridCol w:w="1968"/>
        <w:gridCol w:w="897"/>
        <w:gridCol w:w="910"/>
        <w:gridCol w:w="836"/>
        <w:gridCol w:w="904"/>
        <w:gridCol w:w="1012"/>
        <w:gridCol w:w="1968"/>
      </w:tblGrid>
      <w:tr w:rsidR="003440D9" w:rsidRPr="002008ED" w:rsidTr="0061315C">
        <w:trPr>
          <w:trHeight w:val="315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 xml:space="preserve">№ </w:t>
            </w:r>
            <w:proofErr w:type="gramStart"/>
            <w:r w:rsidRPr="002008ED">
              <w:rPr>
                <w:rFonts w:cs="Arial"/>
                <w:szCs w:val="20"/>
              </w:rPr>
              <w:t>п</w:t>
            </w:r>
            <w:proofErr w:type="gramEnd"/>
            <w:r w:rsidRPr="002008ED">
              <w:rPr>
                <w:rFonts w:cs="Arial"/>
                <w:szCs w:val="20"/>
              </w:rPr>
              <w:t>/п</w:t>
            </w:r>
          </w:p>
        </w:tc>
        <w:tc>
          <w:tcPr>
            <w:tcW w:w="20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Наименование показателя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Значения показателя по годам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3440D9" w:rsidRPr="002008ED" w:rsidTr="0061315C">
        <w:trPr>
          <w:trHeight w:val="1062"/>
        </w:trPr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0D9" w:rsidRPr="002008ED" w:rsidRDefault="003440D9">
            <w:pPr>
              <w:rPr>
                <w:rFonts w:cs="Arial"/>
                <w:szCs w:val="20"/>
              </w:rPr>
            </w:pPr>
          </w:p>
        </w:tc>
        <w:tc>
          <w:tcPr>
            <w:tcW w:w="20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0D9" w:rsidRPr="002008ED" w:rsidRDefault="003440D9">
            <w:pPr>
              <w:rPr>
                <w:rFonts w:cs="Arial"/>
                <w:szCs w:val="20"/>
              </w:rPr>
            </w:pP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0D9" w:rsidRPr="002008ED" w:rsidRDefault="003440D9">
            <w:pPr>
              <w:rPr>
                <w:rFonts w:cs="Arial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2022 год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2023 год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2024 год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2025 год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2026-2030 гг.</w:t>
            </w:r>
          </w:p>
        </w:tc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0D9" w:rsidRPr="002008ED" w:rsidRDefault="003440D9">
            <w:pPr>
              <w:rPr>
                <w:rFonts w:cs="Arial"/>
                <w:szCs w:val="20"/>
              </w:rPr>
            </w:pPr>
          </w:p>
        </w:tc>
      </w:tr>
      <w:tr w:rsidR="00CD3D2E" w:rsidRPr="002008ED" w:rsidTr="0061315C">
        <w:trPr>
          <w:trHeight w:val="300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9</w:t>
            </w:r>
          </w:p>
        </w:tc>
      </w:tr>
      <w:tr w:rsidR="00CD3D2E" w:rsidRPr="002008ED" w:rsidTr="0061315C">
        <w:trPr>
          <w:trHeight w:val="387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Доля городских и сельских поселений района, имеющих сбалансированный бюджет,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</w:tr>
      <w:tr w:rsidR="00CD3D2E" w:rsidRPr="002008ED" w:rsidTr="0061315C">
        <w:trPr>
          <w:trHeight w:val="620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2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Количество поселений Березовского района, оценка качества организации и осуществления бюджетного процесса, которых выше среднего показателя сложившегося отдельно по поселениям, ед.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4</w:t>
            </w:r>
          </w:p>
        </w:tc>
      </w:tr>
      <w:tr w:rsidR="003440D9" w:rsidRPr="002008ED" w:rsidTr="0061315C">
        <w:trPr>
          <w:trHeight w:val="631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3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98%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96,5%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98%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98%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98%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98%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98%</w:t>
            </w:r>
          </w:p>
        </w:tc>
      </w:tr>
      <w:tr w:rsidR="003440D9" w:rsidRPr="002008ED" w:rsidTr="0061315C">
        <w:trPr>
          <w:trHeight w:val="924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lastRenderedPageBreak/>
              <w:t>4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образования (без учёта субвенций),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14,0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14,0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14,0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14,0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14,0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14,0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14,0</w:t>
            </w:r>
          </w:p>
        </w:tc>
      </w:tr>
      <w:tr w:rsidR="003440D9" w:rsidRPr="002008ED" w:rsidTr="0061315C">
        <w:trPr>
          <w:trHeight w:val="852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5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Отклонение фактического объема налоговых и неналоговых доходов бюджета Березовского района (без учета доходов по дополнительным нормативам отчислений от налога на доходы физических лиц) за отчетный год к первоначально утвержденному плану,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0-10%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0-10%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0-10%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left="-1"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0-10%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14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0-10%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0-10%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0-10%</w:t>
            </w:r>
          </w:p>
        </w:tc>
      </w:tr>
      <w:tr w:rsidR="003440D9" w:rsidRPr="002008ED" w:rsidTr="0061315C">
        <w:trPr>
          <w:trHeight w:val="766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6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95%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95%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95%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left="-1"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95%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2008ED" w:rsidRDefault="003440D9" w:rsidP="0061315C">
            <w:pPr>
              <w:ind w:firstLine="14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95%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95%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&gt;</w:t>
            </w:r>
            <w:r w:rsidRPr="002008ED">
              <w:rPr>
                <w:rFonts w:cs="Arial"/>
                <w:szCs w:val="20"/>
              </w:rPr>
              <w:t xml:space="preserve"> 95%</w:t>
            </w:r>
          </w:p>
        </w:tc>
      </w:tr>
      <w:tr w:rsidR="003440D9" w:rsidRPr="002008ED" w:rsidTr="0061315C">
        <w:trPr>
          <w:trHeight w:val="725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7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Доля городских и сельских поселений Березовского района, имеющих задолженность по бюджетным кредитам на конец отчетного года, предоставленным из бюджета Березовского района,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hanging="1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14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0%</w:t>
            </w:r>
          </w:p>
        </w:tc>
      </w:tr>
      <w:tr w:rsidR="003440D9" w:rsidRPr="002008ED" w:rsidTr="0061315C">
        <w:trPr>
          <w:trHeight w:val="442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8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 xml:space="preserve">Средний индекс </w:t>
            </w:r>
            <w:proofErr w:type="gramStart"/>
            <w:r w:rsidRPr="002008ED">
              <w:rPr>
                <w:rFonts w:cs="Arial"/>
                <w:szCs w:val="20"/>
              </w:rPr>
              <w:t>качества финансового менеджмента главных администраторов средств бюджета Березовского</w:t>
            </w:r>
            <w:proofErr w:type="gramEnd"/>
            <w:r w:rsidRPr="002008ED">
              <w:rPr>
                <w:rFonts w:cs="Arial"/>
                <w:szCs w:val="20"/>
              </w:rPr>
              <w:t xml:space="preserve"> района, балл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68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69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hanging="1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69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14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70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70</w:t>
            </w:r>
          </w:p>
        </w:tc>
      </w:tr>
      <w:tr w:rsidR="003440D9" w:rsidRPr="002008ED" w:rsidTr="0061315C">
        <w:trPr>
          <w:trHeight w:val="689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9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Доля расходов бюджета района на обслуживание муниципального долга в общей сумме расходов, за исключением объема расходов, которые осуществляются за счет субвенций,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&lt;20%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&lt;15%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&lt;15%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hanging="1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&lt;15%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14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&lt;15%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&lt;15%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&lt;15%</w:t>
            </w:r>
          </w:p>
        </w:tc>
      </w:tr>
      <w:tr w:rsidR="003440D9" w:rsidRPr="002008ED" w:rsidTr="0061315C">
        <w:trPr>
          <w:trHeight w:val="401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Соответствие предельного объема муниципального долга требованию Бюджетного кодекса Российской Федерации,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&lt;</w:t>
            </w:r>
            <w:r w:rsidRPr="002008ED">
              <w:rPr>
                <w:rFonts w:cs="Arial"/>
                <w:szCs w:val="20"/>
              </w:rPr>
              <w:t xml:space="preserve"> 50%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&lt;</w:t>
            </w:r>
            <w:r w:rsidRPr="002008ED">
              <w:rPr>
                <w:rFonts w:cs="Arial"/>
                <w:szCs w:val="20"/>
              </w:rPr>
              <w:t xml:space="preserve"> 50%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&lt;</w:t>
            </w:r>
            <w:r w:rsidRPr="002008ED">
              <w:rPr>
                <w:rFonts w:cs="Arial"/>
                <w:szCs w:val="20"/>
              </w:rPr>
              <w:t xml:space="preserve"> 50%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hanging="1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&lt;</w:t>
            </w:r>
            <w:r w:rsidRPr="002008ED">
              <w:rPr>
                <w:rFonts w:cs="Arial"/>
                <w:szCs w:val="20"/>
              </w:rPr>
              <w:t xml:space="preserve"> 50%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14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&lt;</w:t>
            </w:r>
            <w:r w:rsidRPr="002008ED">
              <w:rPr>
                <w:rFonts w:cs="Arial"/>
                <w:szCs w:val="20"/>
              </w:rPr>
              <w:t xml:space="preserve"> 50%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&lt;</w:t>
            </w:r>
            <w:r w:rsidRPr="002008ED">
              <w:rPr>
                <w:rFonts w:cs="Arial"/>
                <w:szCs w:val="20"/>
              </w:rPr>
              <w:t xml:space="preserve"> 50%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  <w:u w:val="single"/>
              </w:rPr>
              <w:t>&lt;</w:t>
            </w:r>
            <w:r w:rsidRPr="002008ED">
              <w:rPr>
                <w:rFonts w:cs="Arial"/>
                <w:szCs w:val="20"/>
              </w:rPr>
              <w:t xml:space="preserve"> 50%</w:t>
            </w:r>
          </w:p>
        </w:tc>
      </w:tr>
      <w:tr w:rsidR="003440D9" w:rsidRPr="002008ED" w:rsidTr="0061315C">
        <w:trPr>
          <w:trHeight w:val="507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lastRenderedPageBreak/>
              <w:t>11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Размер резервного фонда администрации Березовского района от первоначально утвержденного общего объема расходов бюджета Березовского района,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&lt;3%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&lt;3%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&lt;3%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&lt;3%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&lt;3%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&lt;3%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&lt;3%</w:t>
            </w:r>
          </w:p>
        </w:tc>
      </w:tr>
      <w:tr w:rsidR="003440D9" w:rsidRPr="002008ED" w:rsidTr="0061315C">
        <w:trPr>
          <w:trHeight w:val="1070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12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Доля городских и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поселений, 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 w:rsidP="0061315C">
            <w:pPr>
              <w:ind w:firstLine="0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2008ED" w:rsidRDefault="003440D9">
            <w:pPr>
              <w:jc w:val="center"/>
              <w:rPr>
                <w:rFonts w:cs="Arial"/>
                <w:szCs w:val="20"/>
              </w:rPr>
            </w:pPr>
            <w:r w:rsidRPr="002008ED">
              <w:rPr>
                <w:rFonts w:cs="Arial"/>
                <w:szCs w:val="20"/>
              </w:rPr>
              <w:t>100%</w:t>
            </w:r>
          </w:p>
        </w:tc>
      </w:tr>
    </w:tbl>
    <w:p w:rsidR="003440D9" w:rsidRPr="002008ED" w:rsidRDefault="003440D9" w:rsidP="00AA2269">
      <w:pPr>
        <w:widowControl w:val="0"/>
        <w:autoSpaceDE w:val="0"/>
        <w:autoSpaceDN w:val="0"/>
        <w:ind w:left="-567" w:right="-598"/>
        <w:jc w:val="center"/>
        <w:rPr>
          <w:rFonts w:cs="Arial"/>
          <w:szCs w:val="26"/>
        </w:rPr>
      </w:pPr>
    </w:p>
    <w:sectPr w:rsidR="003440D9" w:rsidRPr="002008ED" w:rsidSect="002008ED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15C" w:rsidRDefault="0061315C" w:rsidP="00D56059">
      <w:r>
        <w:separator/>
      </w:r>
    </w:p>
  </w:endnote>
  <w:endnote w:type="continuationSeparator" w:id="0">
    <w:p w:rsidR="0061315C" w:rsidRDefault="0061315C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FB5" w:rsidRDefault="00196FB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FB5" w:rsidRDefault="00196FB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FB5" w:rsidRDefault="00196FB5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15C" w:rsidRDefault="0061315C">
    <w:pPr>
      <w:pStyle w:val="a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15C" w:rsidRDefault="0061315C">
    <w:pPr>
      <w:pStyle w:val="a8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15C" w:rsidRDefault="0061315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15C" w:rsidRDefault="0061315C" w:rsidP="00D56059">
      <w:r>
        <w:separator/>
      </w:r>
    </w:p>
  </w:footnote>
  <w:footnote w:type="continuationSeparator" w:id="0">
    <w:p w:rsidR="0061315C" w:rsidRDefault="0061315C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FB5" w:rsidRDefault="00196FB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FB5" w:rsidRDefault="00196FB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FB5" w:rsidRDefault="00196FB5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15C" w:rsidRDefault="0061315C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15C" w:rsidRDefault="0061315C">
    <w:pPr>
      <w:pStyle w:val="a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315C" w:rsidRPr="00A7758D" w:rsidRDefault="0061315C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6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0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1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7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9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4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7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5"/>
  </w:num>
  <w:num w:numId="14">
    <w:abstractNumId w:val="12"/>
  </w:num>
  <w:num w:numId="15">
    <w:abstractNumId w:val="4"/>
  </w:num>
  <w:num w:numId="16">
    <w:abstractNumId w:val="0"/>
  </w:num>
  <w:num w:numId="17">
    <w:abstractNumId w:val="16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1"/>
  </w:num>
  <w:num w:numId="23">
    <w:abstractNumId w:val="11"/>
  </w:num>
  <w:num w:numId="24">
    <w:abstractNumId w:val="17"/>
  </w:num>
  <w:num w:numId="25">
    <w:abstractNumId w:val="27"/>
  </w:num>
  <w:num w:numId="26">
    <w:abstractNumId w:val="3"/>
  </w:num>
  <w:num w:numId="27">
    <w:abstractNumId w:val="18"/>
  </w:num>
  <w:num w:numId="28">
    <w:abstractNumId w:val="13"/>
  </w:num>
  <w:num w:numId="29">
    <w:abstractNumId w:val="22"/>
  </w:num>
  <w:num w:numId="30">
    <w:abstractNumId w:val="1"/>
  </w:num>
  <w:num w:numId="31">
    <w:abstractNumId w:val="26"/>
  </w:num>
  <w:num w:numId="32">
    <w:abstractNumId w:val="24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33690"/>
    <w:rsid w:val="000341DA"/>
    <w:rsid w:val="000352E7"/>
    <w:rsid w:val="000502F6"/>
    <w:rsid w:val="0005272F"/>
    <w:rsid w:val="00052BB7"/>
    <w:rsid w:val="00053F42"/>
    <w:rsid w:val="00054808"/>
    <w:rsid w:val="0005539C"/>
    <w:rsid w:val="000553FB"/>
    <w:rsid w:val="00055C05"/>
    <w:rsid w:val="0005607C"/>
    <w:rsid w:val="00066A30"/>
    <w:rsid w:val="00075BAF"/>
    <w:rsid w:val="000760EC"/>
    <w:rsid w:val="00076540"/>
    <w:rsid w:val="0007681B"/>
    <w:rsid w:val="00080873"/>
    <w:rsid w:val="000840F8"/>
    <w:rsid w:val="00086437"/>
    <w:rsid w:val="00094201"/>
    <w:rsid w:val="00094BC6"/>
    <w:rsid w:val="00096F6F"/>
    <w:rsid w:val="000A6DC1"/>
    <w:rsid w:val="000B153C"/>
    <w:rsid w:val="000B2CD5"/>
    <w:rsid w:val="000B5860"/>
    <w:rsid w:val="000B66D6"/>
    <w:rsid w:val="000C2F5C"/>
    <w:rsid w:val="000C6B41"/>
    <w:rsid w:val="000D41B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27EF"/>
    <w:rsid w:val="00102D91"/>
    <w:rsid w:val="00106A50"/>
    <w:rsid w:val="001078BA"/>
    <w:rsid w:val="0011166F"/>
    <w:rsid w:val="0011656E"/>
    <w:rsid w:val="0011701B"/>
    <w:rsid w:val="00127EDF"/>
    <w:rsid w:val="0013294D"/>
    <w:rsid w:val="00133DC1"/>
    <w:rsid w:val="001359C3"/>
    <w:rsid w:val="00137661"/>
    <w:rsid w:val="00142C39"/>
    <w:rsid w:val="00143182"/>
    <w:rsid w:val="00144D42"/>
    <w:rsid w:val="00146AA5"/>
    <w:rsid w:val="00161E6F"/>
    <w:rsid w:val="00163553"/>
    <w:rsid w:val="00166A4E"/>
    <w:rsid w:val="00171566"/>
    <w:rsid w:val="00173E8C"/>
    <w:rsid w:val="001765C5"/>
    <w:rsid w:val="00190CA8"/>
    <w:rsid w:val="00192906"/>
    <w:rsid w:val="00194A70"/>
    <w:rsid w:val="00196FB5"/>
    <w:rsid w:val="001974C6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08ED"/>
    <w:rsid w:val="00204F90"/>
    <w:rsid w:val="0020705C"/>
    <w:rsid w:val="00211D54"/>
    <w:rsid w:val="002125EB"/>
    <w:rsid w:val="0021368F"/>
    <w:rsid w:val="00222632"/>
    <w:rsid w:val="00223D54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714"/>
    <w:rsid w:val="002911E8"/>
    <w:rsid w:val="00297C70"/>
    <w:rsid w:val="002A2901"/>
    <w:rsid w:val="002A7477"/>
    <w:rsid w:val="002B0777"/>
    <w:rsid w:val="002B1DA4"/>
    <w:rsid w:val="002B2306"/>
    <w:rsid w:val="002B231E"/>
    <w:rsid w:val="002B6061"/>
    <w:rsid w:val="002C0FBC"/>
    <w:rsid w:val="002C64C4"/>
    <w:rsid w:val="002C66BF"/>
    <w:rsid w:val="002D2E98"/>
    <w:rsid w:val="002D6BEF"/>
    <w:rsid w:val="002D7D3C"/>
    <w:rsid w:val="002E14C1"/>
    <w:rsid w:val="002E323F"/>
    <w:rsid w:val="002F706E"/>
    <w:rsid w:val="002F73B9"/>
    <w:rsid w:val="002F73EE"/>
    <w:rsid w:val="003059DE"/>
    <w:rsid w:val="00315445"/>
    <w:rsid w:val="00315EC3"/>
    <w:rsid w:val="00322C78"/>
    <w:rsid w:val="003239FD"/>
    <w:rsid w:val="00324C2E"/>
    <w:rsid w:val="00324D60"/>
    <w:rsid w:val="00326165"/>
    <w:rsid w:val="00327F92"/>
    <w:rsid w:val="00333164"/>
    <w:rsid w:val="00334247"/>
    <w:rsid w:val="003362B0"/>
    <w:rsid w:val="0033791B"/>
    <w:rsid w:val="003440D9"/>
    <w:rsid w:val="00346588"/>
    <w:rsid w:val="00352A15"/>
    <w:rsid w:val="0035624C"/>
    <w:rsid w:val="00365702"/>
    <w:rsid w:val="0037129C"/>
    <w:rsid w:val="00372046"/>
    <w:rsid w:val="00372C17"/>
    <w:rsid w:val="00372DF6"/>
    <w:rsid w:val="003761B5"/>
    <w:rsid w:val="003866B1"/>
    <w:rsid w:val="003866F7"/>
    <w:rsid w:val="00393307"/>
    <w:rsid w:val="00397FF7"/>
    <w:rsid w:val="003A5CC9"/>
    <w:rsid w:val="003A654E"/>
    <w:rsid w:val="003B64FB"/>
    <w:rsid w:val="003B7181"/>
    <w:rsid w:val="003C3D67"/>
    <w:rsid w:val="003D1A37"/>
    <w:rsid w:val="003D2C59"/>
    <w:rsid w:val="003D52AE"/>
    <w:rsid w:val="003D6BAA"/>
    <w:rsid w:val="003E2530"/>
    <w:rsid w:val="003E3957"/>
    <w:rsid w:val="003F205E"/>
    <w:rsid w:val="003F2BA5"/>
    <w:rsid w:val="003F4C0A"/>
    <w:rsid w:val="004036F3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1FCA"/>
    <w:rsid w:val="004F2AC0"/>
    <w:rsid w:val="004F5996"/>
    <w:rsid w:val="00503BE6"/>
    <w:rsid w:val="005110DC"/>
    <w:rsid w:val="00520957"/>
    <w:rsid w:val="005309AA"/>
    <w:rsid w:val="005454B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7343"/>
    <w:rsid w:val="005B76A4"/>
    <w:rsid w:val="005B7E17"/>
    <w:rsid w:val="005C0723"/>
    <w:rsid w:val="005C15E8"/>
    <w:rsid w:val="005D193E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CCA"/>
    <w:rsid w:val="005E5BAD"/>
    <w:rsid w:val="005E7FA2"/>
    <w:rsid w:val="005F0ED6"/>
    <w:rsid w:val="005F0F70"/>
    <w:rsid w:val="006051F9"/>
    <w:rsid w:val="00605B8B"/>
    <w:rsid w:val="00607B58"/>
    <w:rsid w:val="0061315C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917C8"/>
    <w:rsid w:val="00695FC1"/>
    <w:rsid w:val="00697A76"/>
    <w:rsid w:val="006A34C5"/>
    <w:rsid w:val="006A6A92"/>
    <w:rsid w:val="006A7333"/>
    <w:rsid w:val="006B3BD8"/>
    <w:rsid w:val="006B53BB"/>
    <w:rsid w:val="006C0A39"/>
    <w:rsid w:val="006C5D95"/>
    <w:rsid w:val="006D1178"/>
    <w:rsid w:val="006D26A2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78AB"/>
    <w:rsid w:val="007009FB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31BBB"/>
    <w:rsid w:val="007365A2"/>
    <w:rsid w:val="0073757B"/>
    <w:rsid w:val="00737F8D"/>
    <w:rsid w:val="00741FE9"/>
    <w:rsid w:val="0074276A"/>
    <w:rsid w:val="00742FD0"/>
    <w:rsid w:val="00750555"/>
    <w:rsid w:val="0075464F"/>
    <w:rsid w:val="00765AD2"/>
    <w:rsid w:val="00775A32"/>
    <w:rsid w:val="00777205"/>
    <w:rsid w:val="00777828"/>
    <w:rsid w:val="00782483"/>
    <w:rsid w:val="00784D6B"/>
    <w:rsid w:val="0078668D"/>
    <w:rsid w:val="00787D54"/>
    <w:rsid w:val="00791735"/>
    <w:rsid w:val="00793797"/>
    <w:rsid w:val="00797A9D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802234"/>
    <w:rsid w:val="00803059"/>
    <w:rsid w:val="00807642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4EB8"/>
    <w:rsid w:val="00836FA4"/>
    <w:rsid w:val="00841A30"/>
    <w:rsid w:val="00847EAC"/>
    <w:rsid w:val="00850E86"/>
    <w:rsid w:val="00850F69"/>
    <w:rsid w:val="00852F61"/>
    <w:rsid w:val="00854BB1"/>
    <w:rsid w:val="008558B0"/>
    <w:rsid w:val="008566FC"/>
    <w:rsid w:val="00862493"/>
    <w:rsid w:val="00867A53"/>
    <w:rsid w:val="00873EA1"/>
    <w:rsid w:val="00883764"/>
    <w:rsid w:val="008842BF"/>
    <w:rsid w:val="00890BD0"/>
    <w:rsid w:val="008937D9"/>
    <w:rsid w:val="00897630"/>
    <w:rsid w:val="00897AD6"/>
    <w:rsid w:val="008A037A"/>
    <w:rsid w:val="008A0415"/>
    <w:rsid w:val="008A3EB7"/>
    <w:rsid w:val="008A4379"/>
    <w:rsid w:val="008A53EC"/>
    <w:rsid w:val="008B05BB"/>
    <w:rsid w:val="008B1CD7"/>
    <w:rsid w:val="008B6F66"/>
    <w:rsid w:val="008B70D1"/>
    <w:rsid w:val="008C7D43"/>
    <w:rsid w:val="008D0C55"/>
    <w:rsid w:val="008E19D9"/>
    <w:rsid w:val="008F2467"/>
    <w:rsid w:val="008F3746"/>
    <w:rsid w:val="008F5612"/>
    <w:rsid w:val="009045FE"/>
    <w:rsid w:val="00906CF6"/>
    <w:rsid w:val="0091504E"/>
    <w:rsid w:val="00916417"/>
    <w:rsid w:val="00921FF7"/>
    <w:rsid w:val="009250E0"/>
    <w:rsid w:val="0093200C"/>
    <w:rsid w:val="00935211"/>
    <w:rsid w:val="00937F86"/>
    <w:rsid w:val="00940FFE"/>
    <w:rsid w:val="00946A09"/>
    <w:rsid w:val="00947A34"/>
    <w:rsid w:val="00950DB2"/>
    <w:rsid w:val="00951ACF"/>
    <w:rsid w:val="00956A79"/>
    <w:rsid w:val="0096305B"/>
    <w:rsid w:val="00963539"/>
    <w:rsid w:val="00966DEA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B33D0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9F3ABB"/>
    <w:rsid w:val="00A001A8"/>
    <w:rsid w:val="00A01FF0"/>
    <w:rsid w:val="00A10594"/>
    <w:rsid w:val="00A17BBD"/>
    <w:rsid w:val="00A17BFC"/>
    <w:rsid w:val="00A225A9"/>
    <w:rsid w:val="00A23C43"/>
    <w:rsid w:val="00A24D12"/>
    <w:rsid w:val="00A25DD9"/>
    <w:rsid w:val="00A311A6"/>
    <w:rsid w:val="00A318A5"/>
    <w:rsid w:val="00A330CE"/>
    <w:rsid w:val="00A34C40"/>
    <w:rsid w:val="00A36B3E"/>
    <w:rsid w:val="00A3712E"/>
    <w:rsid w:val="00A37E3F"/>
    <w:rsid w:val="00A40D8B"/>
    <w:rsid w:val="00A4276C"/>
    <w:rsid w:val="00A4737A"/>
    <w:rsid w:val="00A57DC2"/>
    <w:rsid w:val="00A6420E"/>
    <w:rsid w:val="00A6537A"/>
    <w:rsid w:val="00A718F2"/>
    <w:rsid w:val="00A72F16"/>
    <w:rsid w:val="00A74409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779F"/>
    <w:rsid w:val="00AA0DBD"/>
    <w:rsid w:val="00AA2269"/>
    <w:rsid w:val="00AA4D63"/>
    <w:rsid w:val="00AC0255"/>
    <w:rsid w:val="00AC1E3B"/>
    <w:rsid w:val="00AC354B"/>
    <w:rsid w:val="00AD375A"/>
    <w:rsid w:val="00AD75FF"/>
    <w:rsid w:val="00AE30CE"/>
    <w:rsid w:val="00AE3BE3"/>
    <w:rsid w:val="00AE547B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37538"/>
    <w:rsid w:val="00B45F49"/>
    <w:rsid w:val="00B46867"/>
    <w:rsid w:val="00B50E61"/>
    <w:rsid w:val="00B533F3"/>
    <w:rsid w:val="00B551D0"/>
    <w:rsid w:val="00B55C54"/>
    <w:rsid w:val="00B56296"/>
    <w:rsid w:val="00B57A14"/>
    <w:rsid w:val="00B6081D"/>
    <w:rsid w:val="00B63B8C"/>
    <w:rsid w:val="00B7442A"/>
    <w:rsid w:val="00B84817"/>
    <w:rsid w:val="00B85C8A"/>
    <w:rsid w:val="00B863E6"/>
    <w:rsid w:val="00B86EC1"/>
    <w:rsid w:val="00B90DED"/>
    <w:rsid w:val="00B9274C"/>
    <w:rsid w:val="00B97435"/>
    <w:rsid w:val="00BA17AA"/>
    <w:rsid w:val="00BA5C14"/>
    <w:rsid w:val="00BB1C8F"/>
    <w:rsid w:val="00BB1EF5"/>
    <w:rsid w:val="00BB6466"/>
    <w:rsid w:val="00BB7A27"/>
    <w:rsid w:val="00BC22FC"/>
    <w:rsid w:val="00BC4561"/>
    <w:rsid w:val="00BD6267"/>
    <w:rsid w:val="00BE2167"/>
    <w:rsid w:val="00BE46DA"/>
    <w:rsid w:val="00BE553F"/>
    <w:rsid w:val="00BE584A"/>
    <w:rsid w:val="00BF1A97"/>
    <w:rsid w:val="00BF2A7D"/>
    <w:rsid w:val="00BF6F51"/>
    <w:rsid w:val="00C009D6"/>
    <w:rsid w:val="00C0112F"/>
    <w:rsid w:val="00C06AB7"/>
    <w:rsid w:val="00C073FF"/>
    <w:rsid w:val="00C101A6"/>
    <w:rsid w:val="00C10E7E"/>
    <w:rsid w:val="00C10EC0"/>
    <w:rsid w:val="00C12C52"/>
    <w:rsid w:val="00C13847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E75"/>
    <w:rsid w:val="00C641D9"/>
    <w:rsid w:val="00C650E3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D3D2E"/>
    <w:rsid w:val="00CD4212"/>
    <w:rsid w:val="00CD48BF"/>
    <w:rsid w:val="00CD6873"/>
    <w:rsid w:val="00CD79A5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5BC1"/>
    <w:rsid w:val="00D075DB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3E41"/>
    <w:rsid w:val="00D94655"/>
    <w:rsid w:val="00D950A8"/>
    <w:rsid w:val="00D965F2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5F2D"/>
    <w:rsid w:val="00EC6178"/>
    <w:rsid w:val="00EC7E45"/>
    <w:rsid w:val="00ED2CC9"/>
    <w:rsid w:val="00ED381D"/>
    <w:rsid w:val="00ED75B1"/>
    <w:rsid w:val="00EE0E26"/>
    <w:rsid w:val="00EE165E"/>
    <w:rsid w:val="00EE2832"/>
    <w:rsid w:val="00EE444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81B70"/>
    <w:rsid w:val="00F81EDC"/>
    <w:rsid w:val="00F8408A"/>
    <w:rsid w:val="00F86504"/>
    <w:rsid w:val="00F878AC"/>
    <w:rsid w:val="00F91B63"/>
    <w:rsid w:val="00F946D4"/>
    <w:rsid w:val="00F94D49"/>
    <w:rsid w:val="00FA4681"/>
    <w:rsid w:val="00FA7789"/>
    <w:rsid w:val="00FB0D99"/>
    <w:rsid w:val="00FB2466"/>
    <w:rsid w:val="00FB75F7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F4AB3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D48B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D48B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1"/>
    <w:qFormat/>
    <w:rsid w:val="00CD48B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D48B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D48B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CD48B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D48BF"/>
  </w:style>
  <w:style w:type="character" w:customStyle="1" w:styleId="20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0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uiPriority w:val="99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4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rsid w:val="00CD48BF"/>
    <w:rPr>
      <w:color w:val="0000FF"/>
      <w:u w:val="non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008ED"/>
    <w:rPr>
      <w:rFonts w:ascii="Arial" w:hAnsi="Arial" w:cs="Arial"/>
      <w:b/>
      <w:bCs/>
      <w:kern w:val="32"/>
      <w:sz w:val="32"/>
      <w:szCs w:val="32"/>
    </w:rPr>
  </w:style>
  <w:style w:type="character" w:customStyle="1" w:styleId="21">
    <w:name w:val="Заголовок 2 Знак1"/>
    <w:aliases w:val="!Разделы документа Знак"/>
    <w:basedOn w:val="a0"/>
    <w:link w:val="2"/>
    <w:rsid w:val="002008E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008E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008E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D48BF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CD48BF"/>
    <w:rPr>
      <w:rFonts w:ascii="Courier" w:hAnsi="Courier"/>
      <w:sz w:val="22"/>
      <w:szCs w:val="20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2008E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D48B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D48B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D48B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D48BF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D48B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D48B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1"/>
    <w:qFormat/>
    <w:rsid w:val="00CD48B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D48B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D48B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CD48BF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D48BF"/>
  </w:style>
  <w:style w:type="character" w:customStyle="1" w:styleId="20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0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uiPriority w:val="99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4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rsid w:val="00CD48BF"/>
    <w:rPr>
      <w:color w:val="0000FF"/>
      <w:u w:val="non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008ED"/>
    <w:rPr>
      <w:rFonts w:ascii="Arial" w:hAnsi="Arial" w:cs="Arial"/>
      <w:b/>
      <w:bCs/>
      <w:kern w:val="32"/>
      <w:sz w:val="32"/>
      <w:szCs w:val="32"/>
    </w:rPr>
  </w:style>
  <w:style w:type="character" w:customStyle="1" w:styleId="21">
    <w:name w:val="Заголовок 2 Знак1"/>
    <w:aliases w:val="!Разделы документа Знак"/>
    <w:basedOn w:val="a0"/>
    <w:link w:val="2"/>
    <w:rsid w:val="002008E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008E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008E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D48BF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CD48BF"/>
    <w:rPr>
      <w:rFonts w:ascii="Courier" w:hAnsi="Courier"/>
      <w:sz w:val="22"/>
      <w:szCs w:val="20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2008E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D48B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D48B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D48B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D48BF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8f21b21c-a408-42c4-b9fe-a939b863c84a.html" TargetMode="External"/><Relationship Id="rId18" Type="http://schemas.openxmlformats.org/officeDocument/2006/relationships/hyperlink" Target="file:///C:\content\act\8f21b21c-a408-42c4-b9fe-a939b863c84a.html" TargetMode="External"/><Relationship Id="rId26" Type="http://schemas.openxmlformats.org/officeDocument/2006/relationships/footer" Target="footer2.xml"/><Relationship Id="rId39" Type="http://schemas.openxmlformats.org/officeDocument/2006/relationships/hyperlink" Target="file:///C:\content\act\47e06125-1d26-47b5-a194-e94bdcfe2c86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content\act\7e2a1b18-8f21-4894-91a1-8fa3d18e6fd0.html" TargetMode="External"/><Relationship Id="rId34" Type="http://schemas.openxmlformats.org/officeDocument/2006/relationships/hyperlink" Target="file:///C:\content\act\9ff9c126-0371-4a46-858b-4a0b46b3a832.docx" TargetMode="External"/><Relationship Id="rId42" Type="http://schemas.openxmlformats.org/officeDocument/2006/relationships/footer" Target="footer4.xm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b49d3f8-d904-4458-8e4e-6b75068d78bb.doc" TargetMode="External"/><Relationship Id="rId17" Type="http://schemas.openxmlformats.org/officeDocument/2006/relationships/hyperlink" Target="file:///C:\content\act\5b8a9891-c8b6-4a74-8669-cfc19aef5140.doc" TargetMode="External"/><Relationship Id="rId25" Type="http://schemas.openxmlformats.org/officeDocument/2006/relationships/footer" Target="footer1.xml"/><Relationship Id="rId33" Type="http://schemas.openxmlformats.org/officeDocument/2006/relationships/hyperlink" Target="file:///C:\content\act\47e06125-1d26-47b5-a194-e94bdcfe2c86.docx" TargetMode="External"/><Relationship Id="rId38" Type="http://schemas.openxmlformats.org/officeDocument/2006/relationships/hyperlink" Target="file:///C:\content\act\47e06125-1d26-47b5-a194-e94bdcfe2c86.docx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94292cbd-92e4-4ad9-9b2e-9564f8164303.html" TargetMode="External"/><Relationship Id="rId20" Type="http://schemas.openxmlformats.org/officeDocument/2006/relationships/hyperlink" Target="file:///C:\content\act\9ff9c126-0371-4a46-858b-4a0b46b3a832.docx" TargetMode="External"/><Relationship Id="rId29" Type="http://schemas.openxmlformats.org/officeDocument/2006/relationships/hyperlink" Target="file:///C:\content\act\47e06125-1d26-47b5-a194-e94bdcfe2c86.docx" TargetMode="External"/><Relationship Id="rId4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fb0362c-97f8-4078-b6ca-b3463d85f0c2.doc" TargetMode="External"/><Relationship Id="rId24" Type="http://schemas.openxmlformats.org/officeDocument/2006/relationships/header" Target="header2.xml"/><Relationship Id="rId32" Type="http://schemas.openxmlformats.org/officeDocument/2006/relationships/hyperlink" Target="file:///C:\content\act\47e06125-1d26-47b5-a194-e94bdcfe2c86.docx" TargetMode="External"/><Relationship Id="rId37" Type="http://schemas.openxmlformats.org/officeDocument/2006/relationships/hyperlink" Target="file:///C:\content\act\18416d24-c4af-4fa1-ba1a-7161d726006b.doc" TargetMode="External"/><Relationship Id="rId40" Type="http://schemas.openxmlformats.org/officeDocument/2006/relationships/header" Target="header4.xml"/><Relationship Id="rId45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hyperlink" Target="file:///C:\content\act\a4e00754-c220-497d-b06f-4f13f29ded03.html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36" Type="http://schemas.openxmlformats.org/officeDocument/2006/relationships/hyperlink" Target="file:///C:\content\act\18416d24-c4af-4fa1-ba1a-7161d726006b.doc" TargetMode="Externa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hyperlink" Target="file:///C:\content\act\8f21b21c-a408-42c4-b9fe-a939b863c84a.html" TargetMode="External"/><Relationship Id="rId31" Type="http://schemas.openxmlformats.org/officeDocument/2006/relationships/hyperlink" Target="file:///C:\content\act\5b8a9891-c8b6-4a74-8669-cfc19aef5140.doc" TargetMode="External"/><Relationship Id="rId44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9b69f748-94a8-4ad1-a0c1-24cda43823f5.doc" TargetMode="External"/><Relationship Id="rId14" Type="http://schemas.openxmlformats.org/officeDocument/2006/relationships/hyperlink" Target="file:///C:\content\act\5b8a9891-c8b6-4a74-8669-cfc19aef5140.doc" TargetMode="External"/><Relationship Id="rId22" Type="http://schemas.openxmlformats.org/officeDocument/2006/relationships/hyperlink" Target="file:///C:\content\act\47e06125-1d26-47b5-a194-e94bdcfe2c86.docx" TargetMode="External"/><Relationship Id="rId27" Type="http://schemas.openxmlformats.org/officeDocument/2006/relationships/header" Target="header3.xml"/><Relationship Id="rId30" Type="http://schemas.openxmlformats.org/officeDocument/2006/relationships/hyperlink" Target="file:///C:\content\act\47e06125-1d26-47b5-a194-e94bdcfe2c86.docx" TargetMode="External"/><Relationship Id="rId35" Type="http://schemas.openxmlformats.org/officeDocument/2006/relationships/hyperlink" Target="file:///C:\content\act\e35243f6-e5e5-4e19-846b-42ebf5420634.docx" TargetMode="External"/><Relationship Id="rId43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3DDBF0-6D99-4EC6-A7A8-002B1E2BE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29</Pages>
  <Words>5815</Words>
  <Characters>33147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38885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Ярдухина Виктория Вячеславовна</cp:lastModifiedBy>
  <cp:revision>2</cp:revision>
  <cp:lastPrinted>2023-02-02T07:29:00Z</cp:lastPrinted>
  <dcterms:created xsi:type="dcterms:W3CDTF">2024-02-27T09:59:00Z</dcterms:created>
  <dcterms:modified xsi:type="dcterms:W3CDTF">2024-02-27T09:59:00Z</dcterms:modified>
</cp:coreProperties>
</file>