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513" w:rsidRPr="007868F5" w:rsidRDefault="00A92513" w:rsidP="007868F5">
      <w:pPr>
        <w:pStyle w:val="a4"/>
        <w:ind w:firstLine="0"/>
        <w:rPr>
          <w:sz w:val="24"/>
          <w:szCs w:val="24"/>
        </w:rPr>
      </w:pPr>
      <w:bookmarkStart w:id="0" w:name="_GoBack"/>
      <w:bookmarkEnd w:id="0"/>
    </w:p>
    <w:p w:rsidR="00A92513" w:rsidRPr="007868F5" w:rsidRDefault="00A92513" w:rsidP="007868F5">
      <w:pPr>
        <w:pStyle w:val="a4"/>
        <w:ind w:firstLine="0"/>
        <w:rPr>
          <w:sz w:val="24"/>
          <w:szCs w:val="24"/>
        </w:rPr>
      </w:pPr>
    </w:p>
    <w:p w:rsidR="008D6060" w:rsidRPr="007868F5" w:rsidRDefault="008D6060" w:rsidP="007868F5">
      <w:pPr>
        <w:pStyle w:val="a4"/>
        <w:ind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7868F5">
        <w:rPr>
          <w:rFonts w:cs="Arial"/>
          <w:b/>
          <w:bCs/>
          <w:kern w:val="32"/>
          <w:sz w:val="32"/>
          <w:szCs w:val="32"/>
        </w:rPr>
        <w:t>АДМИНИСТРАЦИЯ</w:t>
      </w:r>
      <w:r w:rsidR="00A92513" w:rsidRPr="007868F5">
        <w:rPr>
          <w:rFonts w:cs="Arial"/>
          <w:b/>
          <w:bCs/>
          <w:kern w:val="32"/>
          <w:sz w:val="32"/>
          <w:szCs w:val="32"/>
        </w:rPr>
        <w:t xml:space="preserve"> </w:t>
      </w:r>
      <w:r w:rsidRPr="007868F5">
        <w:rPr>
          <w:rFonts w:cs="Arial"/>
          <w:b/>
          <w:bCs/>
          <w:kern w:val="32"/>
          <w:sz w:val="32"/>
          <w:szCs w:val="32"/>
        </w:rPr>
        <w:t>БЕРЕЗОВСКОГО РАЙОНА</w:t>
      </w:r>
    </w:p>
    <w:p w:rsidR="008D6060" w:rsidRPr="007868F5" w:rsidRDefault="008D6060" w:rsidP="007868F5"/>
    <w:p w:rsidR="008D6060" w:rsidRPr="007868F5" w:rsidRDefault="008D6060" w:rsidP="007868F5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7868F5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8D6060" w:rsidRPr="007868F5" w:rsidRDefault="008D6060" w:rsidP="007868F5"/>
    <w:p w:rsidR="008D6060" w:rsidRPr="007868F5" w:rsidRDefault="008D6060" w:rsidP="007868F5">
      <w:pPr>
        <w:pStyle w:val="a3"/>
        <w:ind w:right="-1"/>
        <w:jc w:val="center"/>
        <w:rPr>
          <w:rFonts w:cs="Arial"/>
          <w:b/>
          <w:bCs/>
          <w:kern w:val="32"/>
          <w:sz w:val="32"/>
          <w:szCs w:val="32"/>
        </w:rPr>
      </w:pPr>
      <w:r w:rsidRPr="007868F5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E16365" w:rsidRPr="007868F5" w:rsidRDefault="00E16365" w:rsidP="007868F5"/>
    <w:p w:rsidR="000D7365" w:rsidRPr="007868F5" w:rsidRDefault="000D7365" w:rsidP="007868F5">
      <w:r w:rsidRPr="007868F5">
        <w:t>от 23.06.2011</w:t>
      </w:r>
      <w:r w:rsidR="007868F5" w:rsidRPr="007868F5">
        <w:t xml:space="preserve"> </w:t>
      </w:r>
      <w:r w:rsidR="007868F5">
        <w:tab/>
      </w:r>
      <w:r w:rsidR="007868F5">
        <w:tab/>
      </w:r>
      <w:r w:rsidR="007868F5">
        <w:tab/>
      </w:r>
      <w:r w:rsidR="007868F5">
        <w:tab/>
      </w:r>
      <w:r w:rsidR="007868F5">
        <w:tab/>
      </w:r>
      <w:r w:rsidR="007868F5">
        <w:tab/>
      </w:r>
      <w:r w:rsidR="007868F5">
        <w:tab/>
      </w:r>
      <w:r w:rsidR="007868F5">
        <w:tab/>
      </w:r>
      <w:r w:rsidR="007868F5">
        <w:tab/>
      </w:r>
      <w:r w:rsidRPr="007868F5">
        <w:t>№908</w:t>
      </w:r>
    </w:p>
    <w:p w:rsidR="008D6060" w:rsidRPr="007868F5" w:rsidRDefault="008D6060" w:rsidP="007868F5">
      <w:pPr>
        <w:pStyle w:val="a3"/>
        <w:tabs>
          <w:tab w:val="left" w:pos="709"/>
          <w:tab w:val="left" w:pos="993"/>
        </w:tabs>
        <w:rPr>
          <w:b/>
          <w:sz w:val="24"/>
          <w:szCs w:val="24"/>
        </w:rPr>
      </w:pPr>
      <w:proofErr w:type="spellStart"/>
      <w:r w:rsidRPr="007868F5">
        <w:rPr>
          <w:sz w:val="24"/>
          <w:szCs w:val="24"/>
        </w:rPr>
        <w:t>пгт</w:t>
      </w:r>
      <w:proofErr w:type="gramStart"/>
      <w:r w:rsidRPr="007868F5">
        <w:rPr>
          <w:sz w:val="24"/>
          <w:szCs w:val="24"/>
        </w:rPr>
        <w:t>.Б</w:t>
      </w:r>
      <w:proofErr w:type="gramEnd"/>
      <w:r w:rsidRPr="007868F5">
        <w:rPr>
          <w:sz w:val="24"/>
          <w:szCs w:val="24"/>
        </w:rPr>
        <w:t>ерезово</w:t>
      </w:r>
      <w:proofErr w:type="spellEnd"/>
      <w:r w:rsidRPr="007868F5">
        <w:rPr>
          <w:sz w:val="24"/>
          <w:szCs w:val="24"/>
        </w:rPr>
        <w:t xml:space="preserve"> </w:t>
      </w:r>
    </w:p>
    <w:p w:rsidR="00AC7655" w:rsidRPr="007868F5" w:rsidRDefault="00AC7655" w:rsidP="007868F5"/>
    <w:p w:rsidR="00AC7655" w:rsidRPr="007868F5" w:rsidRDefault="00584D0D" w:rsidP="007868F5">
      <w:pPr>
        <w:pStyle w:val="ConsPlusTitle"/>
        <w:widowControl/>
        <w:ind w:right="-2"/>
        <w:jc w:val="center"/>
        <w:rPr>
          <w:b w:val="0"/>
          <w:sz w:val="24"/>
          <w:szCs w:val="28"/>
        </w:rPr>
      </w:pPr>
      <w:r w:rsidRPr="007868F5">
        <w:rPr>
          <w:kern w:val="28"/>
          <w:sz w:val="32"/>
          <w:szCs w:val="32"/>
        </w:rPr>
        <w:t>О внесении изменений в постановление администрац</w:t>
      </w:r>
      <w:r w:rsidR="000E722A" w:rsidRPr="007868F5">
        <w:rPr>
          <w:kern w:val="28"/>
          <w:sz w:val="32"/>
          <w:szCs w:val="32"/>
        </w:rPr>
        <w:t xml:space="preserve">ии Березовского района от </w:t>
      </w:r>
      <w:r w:rsidR="00E351FF" w:rsidRPr="007868F5">
        <w:rPr>
          <w:kern w:val="28"/>
          <w:sz w:val="32"/>
          <w:szCs w:val="32"/>
        </w:rPr>
        <w:t xml:space="preserve">7 апреля </w:t>
      </w:r>
      <w:r w:rsidRPr="007868F5">
        <w:rPr>
          <w:kern w:val="28"/>
          <w:sz w:val="32"/>
          <w:szCs w:val="32"/>
        </w:rPr>
        <w:t>2011</w:t>
      </w:r>
      <w:r w:rsidR="00E351FF" w:rsidRPr="007868F5">
        <w:rPr>
          <w:kern w:val="28"/>
          <w:sz w:val="32"/>
          <w:szCs w:val="32"/>
        </w:rPr>
        <w:t xml:space="preserve"> года</w:t>
      </w:r>
      <w:r w:rsidR="00753220" w:rsidRPr="007868F5">
        <w:rPr>
          <w:kern w:val="28"/>
          <w:sz w:val="32"/>
          <w:szCs w:val="32"/>
        </w:rPr>
        <w:t xml:space="preserve"> №</w:t>
      </w:r>
      <w:r w:rsidR="007736A1" w:rsidRPr="007868F5">
        <w:rPr>
          <w:kern w:val="28"/>
          <w:sz w:val="32"/>
          <w:szCs w:val="32"/>
        </w:rPr>
        <w:t xml:space="preserve">464 </w:t>
      </w:r>
      <w:r w:rsidRPr="007868F5">
        <w:rPr>
          <w:kern w:val="28"/>
          <w:sz w:val="32"/>
          <w:szCs w:val="32"/>
        </w:rPr>
        <w:t>«Об утверждении целевой программы «Развитие малого и среднего предпринимательства в Березовском районе на 2011 – 2013 годы»</w:t>
      </w:r>
    </w:p>
    <w:p w:rsidR="007736A1" w:rsidRPr="00E370BC" w:rsidRDefault="007736A1" w:rsidP="00E370BC">
      <w:pPr>
        <w:ind w:left="567" w:firstLine="0"/>
      </w:pPr>
    </w:p>
    <w:p w:rsidR="00E370BC" w:rsidRDefault="00E370BC" w:rsidP="00E370BC">
      <w:r w:rsidRPr="00E370BC">
        <w:t xml:space="preserve">(С изменениями внесенными постановлением Администрации </w:t>
      </w:r>
      <w:hyperlink r:id="rId5" w:tgtFrame="ChangingDocument" w:tooltip="О внесении изменений в постановление администрации Березовского района от 7 апреля 2011 года №464 " w:history="1">
        <w:r w:rsidRPr="00E370BC">
          <w:rPr>
            <w:rStyle w:val="a8"/>
          </w:rPr>
          <w:t>от 09.11.2011 № 1571</w:t>
        </w:r>
      </w:hyperlink>
      <w:r w:rsidRPr="00E370BC">
        <w:t>)</w:t>
      </w:r>
    </w:p>
    <w:p w:rsidR="00AA13A2" w:rsidRDefault="00AA13A2" w:rsidP="00E370BC"/>
    <w:p w:rsidR="00AA13A2" w:rsidRPr="00E370BC" w:rsidRDefault="00AA13A2" w:rsidP="00AA13A2">
      <w:pPr>
        <w:jc w:val="center"/>
      </w:pPr>
      <w:r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381EE9">
          <w:rPr>
            <w:rStyle w:val="a8"/>
          </w:rPr>
          <w:t>от 29.11.2013 № 1744</w:t>
        </w:r>
      </w:hyperlink>
      <w:r>
        <w:t>)</w:t>
      </w:r>
    </w:p>
    <w:p w:rsidR="00E370BC" w:rsidRPr="00E370BC" w:rsidRDefault="00E370BC" w:rsidP="00E370BC">
      <w:pPr>
        <w:ind w:left="567" w:firstLine="0"/>
      </w:pPr>
    </w:p>
    <w:p w:rsidR="00AC7655" w:rsidRPr="007868F5" w:rsidRDefault="00F261A0" w:rsidP="007868F5">
      <w:pPr>
        <w:ind w:firstLine="900"/>
      </w:pPr>
      <w:proofErr w:type="gramStart"/>
      <w:r w:rsidRPr="007868F5">
        <w:t>В</w:t>
      </w:r>
      <w:r w:rsidR="006E46F3" w:rsidRPr="007868F5">
        <w:t xml:space="preserve"> соответствии с </w:t>
      </w:r>
      <w:r w:rsidRPr="007868F5">
        <w:t>приложением 3 к Закону Ханты-Мансийско</w:t>
      </w:r>
      <w:r w:rsidR="00B8533F" w:rsidRPr="007868F5">
        <w:t>го</w:t>
      </w:r>
      <w:r w:rsidRPr="007868F5">
        <w:t xml:space="preserve"> автономного округа</w:t>
      </w:r>
      <w:r w:rsidR="007736A1" w:rsidRPr="007868F5">
        <w:t>-Югры от 19 декабря 2004 года №</w:t>
      </w:r>
      <w:r w:rsidRPr="007868F5">
        <w:t>78-оз «О наименованиях органов местного самоуправления и глав муниципальных образований в Ханты-Мансийском автономном округе</w:t>
      </w:r>
      <w:r w:rsidR="007736A1" w:rsidRPr="007868F5">
        <w:t xml:space="preserve"> </w:t>
      </w:r>
      <w:r w:rsidRPr="007868F5">
        <w:t>-</w:t>
      </w:r>
      <w:r w:rsidR="007736A1" w:rsidRPr="007868F5">
        <w:t xml:space="preserve"> </w:t>
      </w:r>
      <w:r w:rsidRPr="007868F5">
        <w:t xml:space="preserve">Югре», </w:t>
      </w:r>
      <w:r w:rsidR="008B51CA" w:rsidRPr="007868F5">
        <w:t>учитывая</w:t>
      </w:r>
      <w:r w:rsidR="00A92513" w:rsidRPr="007868F5">
        <w:t xml:space="preserve"> </w:t>
      </w:r>
      <w:r w:rsidR="008B51CA" w:rsidRPr="007868F5">
        <w:t>договор</w:t>
      </w:r>
      <w:r w:rsidRPr="007868F5">
        <w:t xml:space="preserve"> от 19 мая 2011 года № 33 о предоставлении субсиди</w:t>
      </w:r>
      <w:r w:rsidR="007736A1" w:rsidRPr="007868F5">
        <w:t>и из бюджета Ханты-</w:t>
      </w:r>
      <w:r w:rsidRPr="007868F5">
        <w:t>Мансийского автономного округа – Югры на реализацию муниципальной программы развития малого и среднего предпринимательства</w:t>
      </w:r>
      <w:r w:rsidR="008B51CA" w:rsidRPr="007868F5">
        <w:t>, заключенный между Департаментом экономического</w:t>
      </w:r>
      <w:proofErr w:type="gramEnd"/>
      <w:r w:rsidR="008B51CA" w:rsidRPr="007868F5">
        <w:t xml:space="preserve"> развития Ханты-Мансийского автономного округа</w:t>
      </w:r>
      <w:r w:rsidR="007736A1" w:rsidRPr="007868F5">
        <w:t xml:space="preserve"> </w:t>
      </w:r>
      <w:r w:rsidR="008B51CA" w:rsidRPr="007868F5">
        <w:t>-</w:t>
      </w:r>
      <w:r w:rsidR="007736A1" w:rsidRPr="007868F5">
        <w:t xml:space="preserve"> </w:t>
      </w:r>
      <w:r w:rsidR="008B51CA" w:rsidRPr="007868F5">
        <w:t>Югры и администрацией Березовского района</w:t>
      </w:r>
      <w:r w:rsidR="008A7BA4" w:rsidRPr="007868F5">
        <w:t>:</w:t>
      </w:r>
    </w:p>
    <w:p w:rsidR="008A7BA4" w:rsidRPr="007868F5" w:rsidRDefault="008A7BA4" w:rsidP="007868F5">
      <w:pPr>
        <w:ind w:firstLine="900"/>
      </w:pPr>
    </w:p>
    <w:p w:rsidR="00AC7655" w:rsidRPr="007868F5" w:rsidRDefault="007736A1" w:rsidP="007868F5">
      <w:pPr>
        <w:tabs>
          <w:tab w:val="left" w:pos="720"/>
          <w:tab w:val="left" w:pos="1080"/>
        </w:tabs>
        <w:ind w:firstLine="720"/>
      </w:pPr>
      <w:r w:rsidRPr="007868F5">
        <w:t>1.</w:t>
      </w:r>
      <w:r w:rsidR="007868F5" w:rsidRPr="007868F5">
        <w:t xml:space="preserve"> </w:t>
      </w:r>
      <w:r w:rsidR="008A7BA4" w:rsidRPr="007868F5">
        <w:t>Внести в постановление администрации Березовского района</w:t>
      </w:r>
      <w:r w:rsidR="000E722A" w:rsidRPr="007868F5">
        <w:t xml:space="preserve"> </w:t>
      </w:r>
      <w:hyperlink r:id="rId7" w:tgtFrame="ChangingDocument" w:tooltip="Об утверждении целевой программы " w:history="1">
        <w:r w:rsidR="000E722A" w:rsidRPr="00914BAC">
          <w:rPr>
            <w:rStyle w:val="a8"/>
          </w:rPr>
          <w:t>от</w:t>
        </w:r>
        <w:r w:rsidR="00A92513" w:rsidRPr="00914BAC">
          <w:rPr>
            <w:rStyle w:val="a8"/>
          </w:rPr>
          <w:t xml:space="preserve"> </w:t>
        </w:r>
        <w:r w:rsidR="000E722A" w:rsidRPr="00914BAC">
          <w:rPr>
            <w:rStyle w:val="a8"/>
          </w:rPr>
          <w:t xml:space="preserve">7 апреля </w:t>
        </w:r>
        <w:r w:rsidR="00A52499" w:rsidRPr="00914BAC">
          <w:rPr>
            <w:rStyle w:val="a8"/>
          </w:rPr>
          <w:t>2011 № 464</w:t>
        </w:r>
      </w:hyperlink>
      <w:r w:rsidR="008A7BA4" w:rsidRPr="007868F5">
        <w:t xml:space="preserve"> </w:t>
      </w:r>
      <w:r w:rsidR="00A52499" w:rsidRPr="007868F5">
        <w:t xml:space="preserve">«Об утверждении целевой программы «Развитие малого и среднего предпринимательства в Березовском районе на 2011 </w:t>
      </w:r>
      <w:r w:rsidR="007F52F4" w:rsidRPr="007868F5">
        <w:t>– 2013 годы» следующее изменения</w:t>
      </w:r>
      <w:r w:rsidR="00A52499" w:rsidRPr="007868F5">
        <w:t>:</w:t>
      </w:r>
    </w:p>
    <w:p w:rsidR="00F261A0" w:rsidRPr="007868F5" w:rsidRDefault="00F261A0" w:rsidP="007868F5">
      <w:pPr>
        <w:tabs>
          <w:tab w:val="left" w:pos="720"/>
          <w:tab w:val="left" w:pos="1190"/>
        </w:tabs>
        <w:ind w:firstLine="720"/>
      </w:pPr>
      <w:r w:rsidRPr="007868F5">
        <w:t>1.</w:t>
      </w:r>
      <w:r w:rsidR="007736A1" w:rsidRPr="007868F5">
        <w:t>1.</w:t>
      </w:r>
      <w:r w:rsidR="007868F5" w:rsidRPr="007868F5">
        <w:t xml:space="preserve"> </w:t>
      </w:r>
      <w:r w:rsidRPr="007868F5">
        <w:t>По тексту постановления и приложения к постановлению слова «</w:t>
      </w:r>
      <w:proofErr w:type="spellStart"/>
      <w:r w:rsidRPr="007868F5">
        <w:t>Берёзовский</w:t>
      </w:r>
      <w:proofErr w:type="spellEnd"/>
      <w:r w:rsidRPr="007868F5">
        <w:t xml:space="preserve"> район» заменить словами «Березовский район» в соответствующих падежах</w:t>
      </w:r>
      <w:r w:rsidR="00C35CA5" w:rsidRPr="007868F5">
        <w:t>.</w:t>
      </w:r>
    </w:p>
    <w:p w:rsidR="007F52F4" w:rsidRPr="007868F5" w:rsidRDefault="00F261A0" w:rsidP="007868F5">
      <w:pPr>
        <w:tabs>
          <w:tab w:val="left" w:pos="720"/>
          <w:tab w:val="left" w:pos="1190"/>
        </w:tabs>
        <w:ind w:firstLine="720"/>
      </w:pPr>
      <w:r w:rsidRPr="007868F5">
        <w:t>1.2</w:t>
      </w:r>
      <w:r w:rsidR="007736A1" w:rsidRPr="007868F5">
        <w:t>.</w:t>
      </w:r>
      <w:r w:rsidR="007868F5" w:rsidRPr="007868F5">
        <w:t xml:space="preserve"> </w:t>
      </w:r>
      <w:r w:rsidR="00E370BC">
        <w:t xml:space="preserve">(подпункт 1.2. пункта 1 утратил силу </w:t>
      </w:r>
      <w:r w:rsidR="00E370BC" w:rsidRPr="00E370BC">
        <w:t xml:space="preserve">постановлением Администрации </w:t>
      </w:r>
      <w:hyperlink r:id="rId8" w:tgtFrame="ChangingDocument" w:tooltip="О внесении изменений в постановление администрации Березовского района от 7 апреля 2011 года №464 " w:history="1">
        <w:r w:rsidR="00E370BC" w:rsidRPr="00E370BC">
          <w:rPr>
            <w:rStyle w:val="a8"/>
          </w:rPr>
          <w:t>от 09.11.2011 № 1571</w:t>
        </w:r>
      </w:hyperlink>
      <w:r w:rsidR="00E370BC" w:rsidRPr="00E370BC">
        <w:t>)</w:t>
      </w:r>
    </w:p>
    <w:p w:rsidR="00AC7655" w:rsidRPr="007868F5" w:rsidRDefault="007736A1" w:rsidP="007868F5">
      <w:pPr>
        <w:tabs>
          <w:tab w:val="left" w:pos="720"/>
          <w:tab w:val="left" w:pos="1080"/>
        </w:tabs>
        <w:ind w:firstLine="720"/>
      </w:pPr>
      <w:r w:rsidRPr="007868F5">
        <w:t>2.</w:t>
      </w:r>
      <w:r w:rsidR="007868F5" w:rsidRPr="007868F5">
        <w:t xml:space="preserve"> </w:t>
      </w:r>
      <w:r w:rsidR="00AC7655" w:rsidRPr="007868F5">
        <w:t>Настоящее постановление опубликовать в газете «Жизнь Югры».</w:t>
      </w:r>
    </w:p>
    <w:p w:rsidR="00AC7655" w:rsidRPr="007868F5" w:rsidRDefault="00BF43CF" w:rsidP="007868F5">
      <w:pPr>
        <w:tabs>
          <w:tab w:val="left" w:pos="720"/>
          <w:tab w:val="left" w:pos="1080"/>
        </w:tabs>
        <w:ind w:firstLine="720"/>
      </w:pPr>
      <w:r w:rsidRPr="007868F5">
        <w:t>3</w:t>
      </w:r>
      <w:r w:rsidR="007736A1" w:rsidRPr="007868F5">
        <w:t>.</w:t>
      </w:r>
      <w:r w:rsidR="007868F5" w:rsidRPr="007868F5">
        <w:t xml:space="preserve"> </w:t>
      </w:r>
      <w:r w:rsidR="00AC7655" w:rsidRPr="007868F5">
        <w:t>Настоящее постановление вступает в силу после его офи</w:t>
      </w:r>
      <w:r w:rsidR="00AE037A" w:rsidRPr="007868F5">
        <w:t>циального опубликования</w:t>
      </w:r>
      <w:r w:rsidR="00AC7655" w:rsidRPr="007868F5">
        <w:t>.</w:t>
      </w:r>
    </w:p>
    <w:p w:rsidR="007868F5" w:rsidRPr="007868F5" w:rsidRDefault="00BF43CF" w:rsidP="007868F5">
      <w:pPr>
        <w:tabs>
          <w:tab w:val="left" w:pos="720"/>
          <w:tab w:val="left" w:pos="1080"/>
        </w:tabs>
        <w:ind w:firstLine="720"/>
      </w:pPr>
      <w:r w:rsidRPr="007868F5">
        <w:t>4</w:t>
      </w:r>
      <w:r w:rsidR="007736A1" w:rsidRPr="007868F5">
        <w:t>.</w:t>
      </w:r>
      <w:r w:rsidR="007868F5" w:rsidRPr="007868F5">
        <w:t xml:space="preserve"> </w:t>
      </w:r>
      <w:proofErr w:type="gramStart"/>
      <w:r w:rsidR="00E059A6" w:rsidRPr="007868F5">
        <w:t>Контроль за</w:t>
      </w:r>
      <w:proofErr w:type="gramEnd"/>
      <w:r w:rsidR="00E059A6" w:rsidRPr="007868F5">
        <w:t xml:space="preserve"> ис</w:t>
      </w:r>
      <w:r w:rsidR="00AC7655" w:rsidRPr="007868F5">
        <w:t>полнением</w:t>
      </w:r>
      <w:r w:rsidR="00A92513" w:rsidRPr="007868F5">
        <w:t xml:space="preserve"> </w:t>
      </w:r>
      <w:r w:rsidR="00E059A6" w:rsidRPr="007868F5">
        <w:t xml:space="preserve">настоящего </w:t>
      </w:r>
      <w:r w:rsidR="00AC7655" w:rsidRPr="007868F5">
        <w:t xml:space="preserve">постановления возложить на председателя комитета по экономической политике администрации Березовского района С.В. </w:t>
      </w:r>
      <w:proofErr w:type="spellStart"/>
      <w:r w:rsidR="00AC7655" w:rsidRPr="007868F5">
        <w:t>Осколкову</w:t>
      </w:r>
      <w:proofErr w:type="spellEnd"/>
      <w:r w:rsidR="00AC7655" w:rsidRPr="007868F5">
        <w:t>.</w:t>
      </w:r>
    </w:p>
    <w:p w:rsidR="007868F5" w:rsidRDefault="007868F5" w:rsidP="007868F5">
      <w:pPr>
        <w:tabs>
          <w:tab w:val="left" w:pos="720"/>
          <w:tab w:val="left" w:pos="1080"/>
        </w:tabs>
        <w:ind w:firstLine="720"/>
      </w:pPr>
    </w:p>
    <w:p w:rsidR="007868F5" w:rsidRDefault="007868F5" w:rsidP="007868F5">
      <w:pPr>
        <w:tabs>
          <w:tab w:val="left" w:pos="720"/>
          <w:tab w:val="left" w:pos="1080"/>
        </w:tabs>
        <w:ind w:firstLine="720"/>
      </w:pPr>
    </w:p>
    <w:p w:rsidR="007868F5" w:rsidRPr="007868F5" w:rsidRDefault="007868F5" w:rsidP="007868F5">
      <w:pPr>
        <w:tabs>
          <w:tab w:val="left" w:pos="720"/>
          <w:tab w:val="left" w:pos="1080"/>
        </w:tabs>
        <w:ind w:firstLine="720"/>
      </w:pPr>
    </w:p>
    <w:p w:rsidR="005F5B7E" w:rsidRDefault="00AC7655" w:rsidP="00AC7655">
      <w:pPr>
        <w:rPr>
          <w:rFonts w:cs="Arial"/>
          <w:szCs w:val="28"/>
        </w:rPr>
      </w:pPr>
      <w:r w:rsidRPr="007868F5">
        <w:rPr>
          <w:rFonts w:cs="Arial"/>
          <w:szCs w:val="28"/>
        </w:rPr>
        <w:t>Глава администрации района</w:t>
      </w:r>
      <w:r w:rsidR="00A92513" w:rsidRPr="007868F5">
        <w:rPr>
          <w:rFonts w:cs="Arial"/>
          <w:szCs w:val="28"/>
        </w:rPr>
        <w:t xml:space="preserve"> </w:t>
      </w:r>
      <w:r w:rsidR="007868F5">
        <w:rPr>
          <w:rFonts w:cs="Arial"/>
          <w:szCs w:val="28"/>
        </w:rPr>
        <w:tab/>
      </w:r>
      <w:r w:rsidR="007868F5">
        <w:rPr>
          <w:rFonts w:cs="Arial"/>
          <w:szCs w:val="28"/>
        </w:rPr>
        <w:tab/>
      </w:r>
      <w:r w:rsidR="007868F5">
        <w:rPr>
          <w:rFonts w:cs="Arial"/>
          <w:szCs w:val="28"/>
        </w:rPr>
        <w:tab/>
      </w:r>
      <w:r w:rsidR="007868F5">
        <w:rPr>
          <w:rFonts w:cs="Arial"/>
          <w:szCs w:val="28"/>
        </w:rPr>
        <w:tab/>
      </w:r>
      <w:r w:rsidR="007868F5">
        <w:rPr>
          <w:rFonts w:cs="Arial"/>
          <w:szCs w:val="28"/>
        </w:rPr>
        <w:tab/>
      </w:r>
      <w:r w:rsidR="007868F5">
        <w:rPr>
          <w:rFonts w:cs="Arial"/>
          <w:szCs w:val="28"/>
        </w:rPr>
        <w:tab/>
      </w:r>
      <w:proofErr w:type="spellStart"/>
      <w:r w:rsidR="002E5AE8" w:rsidRPr="007868F5">
        <w:rPr>
          <w:rFonts w:cs="Arial"/>
          <w:szCs w:val="28"/>
        </w:rPr>
        <w:t>Е.И.</w:t>
      </w:r>
      <w:r w:rsidRPr="007868F5">
        <w:rPr>
          <w:rFonts w:cs="Arial"/>
          <w:szCs w:val="28"/>
        </w:rPr>
        <w:t>Кузнецов</w:t>
      </w:r>
      <w:proofErr w:type="spellEnd"/>
    </w:p>
    <w:p w:rsidR="007868F5" w:rsidRDefault="007868F5" w:rsidP="00AC7655">
      <w:pPr>
        <w:rPr>
          <w:rFonts w:cs="Arial"/>
          <w:szCs w:val="28"/>
        </w:rPr>
      </w:pPr>
    </w:p>
    <w:p w:rsidR="007868F5" w:rsidRPr="007868F5" w:rsidRDefault="007868F5" w:rsidP="00AC7655">
      <w:pPr>
        <w:rPr>
          <w:rFonts w:cs="Arial"/>
          <w:szCs w:val="28"/>
        </w:rPr>
      </w:pPr>
    </w:p>
    <w:sectPr w:rsidR="007868F5" w:rsidRPr="007868F5" w:rsidSect="00E370BC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655"/>
    <w:rsid w:val="00077E71"/>
    <w:rsid w:val="000810EA"/>
    <w:rsid w:val="000D7365"/>
    <w:rsid w:val="000E722A"/>
    <w:rsid w:val="001912EB"/>
    <w:rsid w:val="001A3182"/>
    <w:rsid w:val="001C43C2"/>
    <w:rsid w:val="001F2A71"/>
    <w:rsid w:val="00215711"/>
    <w:rsid w:val="002167FD"/>
    <w:rsid w:val="00252EAD"/>
    <w:rsid w:val="0025431C"/>
    <w:rsid w:val="002806E4"/>
    <w:rsid w:val="00283184"/>
    <w:rsid w:val="002A1FBD"/>
    <w:rsid w:val="002A4FD6"/>
    <w:rsid w:val="002C62CB"/>
    <w:rsid w:val="002D66B8"/>
    <w:rsid w:val="002E5AE8"/>
    <w:rsid w:val="00307D64"/>
    <w:rsid w:val="00321868"/>
    <w:rsid w:val="00330C75"/>
    <w:rsid w:val="003345F0"/>
    <w:rsid w:val="003473AC"/>
    <w:rsid w:val="00374467"/>
    <w:rsid w:val="003C7904"/>
    <w:rsid w:val="003D472A"/>
    <w:rsid w:val="003F0578"/>
    <w:rsid w:val="004331CD"/>
    <w:rsid w:val="004614C2"/>
    <w:rsid w:val="004B6FDC"/>
    <w:rsid w:val="005029A3"/>
    <w:rsid w:val="00512922"/>
    <w:rsid w:val="00580A35"/>
    <w:rsid w:val="00584D0D"/>
    <w:rsid w:val="00585121"/>
    <w:rsid w:val="00586507"/>
    <w:rsid w:val="005C24B1"/>
    <w:rsid w:val="005D5A90"/>
    <w:rsid w:val="005F5B7E"/>
    <w:rsid w:val="00604151"/>
    <w:rsid w:val="006343DC"/>
    <w:rsid w:val="0066031F"/>
    <w:rsid w:val="0067624F"/>
    <w:rsid w:val="006E46F3"/>
    <w:rsid w:val="00713CE8"/>
    <w:rsid w:val="00716D4B"/>
    <w:rsid w:val="00752107"/>
    <w:rsid w:val="00753220"/>
    <w:rsid w:val="00765BC3"/>
    <w:rsid w:val="007736A1"/>
    <w:rsid w:val="0078127A"/>
    <w:rsid w:val="007868F5"/>
    <w:rsid w:val="007C140A"/>
    <w:rsid w:val="007F52F4"/>
    <w:rsid w:val="00861638"/>
    <w:rsid w:val="008A28D3"/>
    <w:rsid w:val="008A7BA4"/>
    <w:rsid w:val="008B51CA"/>
    <w:rsid w:val="008D6060"/>
    <w:rsid w:val="00914BAC"/>
    <w:rsid w:val="009212BC"/>
    <w:rsid w:val="009459E0"/>
    <w:rsid w:val="00950889"/>
    <w:rsid w:val="0096325C"/>
    <w:rsid w:val="009B65D9"/>
    <w:rsid w:val="009D58A4"/>
    <w:rsid w:val="009E4B9E"/>
    <w:rsid w:val="009E4BAD"/>
    <w:rsid w:val="009F21B1"/>
    <w:rsid w:val="009F59BA"/>
    <w:rsid w:val="00A52499"/>
    <w:rsid w:val="00A92513"/>
    <w:rsid w:val="00AA13A2"/>
    <w:rsid w:val="00AC7655"/>
    <w:rsid w:val="00AD0AB7"/>
    <w:rsid w:val="00AE037A"/>
    <w:rsid w:val="00AF7584"/>
    <w:rsid w:val="00B05989"/>
    <w:rsid w:val="00B1257C"/>
    <w:rsid w:val="00B310B3"/>
    <w:rsid w:val="00B3288D"/>
    <w:rsid w:val="00B72C9F"/>
    <w:rsid w:val="00B8533F"/>
    <w:rsid w:val="00BD7144"/>
    <w:rsid w:val="00BF43CF"/>
    <w:rsid w:val="00C35CA5"/>
    <w:rsid w:val="00C40FEC"/>
    <w:rsid w:val="00C436B7"/>
    <w:rsid w:val="00C770AD"/>
    <w:rsid w:val="00C869B1"/>
    <w:rsid w:val="00CA766E"/>
    <w:rsid w:val="00CB30BC"/>
    <w:rsid w:val="00D5387D"/>
    <w:rsid w:val="00D616A4"/>
    <w:rsid w:val="00D902C7"/>
    <w:rsid w:val="00DD3886"/>
    <w:rsid w:val="00E059A6"/>
    <w:rsid w:val="00E16365"/>
    <w:rsid w:val="00E21C8B"/>
    <w:rsid w:val="00E351FF"/>
    <w:rsid w:val="00E370BC"/>
    <w:rsid w:val="00EB07C8"/>
    <w:rsid w:val="00EC2001"/>
    <w:rsid w:val="00F12427"/>
    <w:rsid w:val="00F261A0"/>
    <w:rsid w:val="00F65762"/>
    <w:rsid w:val="00FD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A13A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A13A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A13A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A13A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A13A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765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C765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rsid w:val="008D6060"/>
    <w:rPr>
      <w:sz w:val="28"/>
      <w:szCs w:val="20"/>
    </w:rPr>
  </w:style>
  <w:style w:type="paragraph" w:customStyle="1" w:styleId="a4">
    <w:name w:val="БланкАДМ"/>
    <w:basedOn w:val="a"/>
    <w:rsid w:val="008D6060"/>
    <w:pPr>
      <w:ind w:firstLine="720"/>
    </w:pPr>
    <w:rPr>
      <w:sz w:val="28"/>
      <w:szCs w:val="20"/>
    </w:rPr>
  </w:style>
  <w:style w:type="paragraph" w:customStyle="1" w:styleId="a5">
    <w:name w:val="Знак"/>
    <w:basedOn w:val="a"/>
    <w:rsid w:val="008D606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7868F5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868F5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868F5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868F5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A13A2"/>
    <w:rPr>
      <w:rFonts w:ascii="Arial" w:hAnsi="Arial"/>
      <w:b w:val="0"/>
      <w:i w:val="0"/>
      <w:iCs/>
      <w:color w:val="0000FF"/>
      <w:sz w:val="24"/>
      <w:u w:val="none"/>
    </w:rPr>
  </w:style>
  <w:style w:type="paragraph" w:styleId="a6">
    <w:name w:val="annotation text"/>
    <w:aliases w:val="!Равноширинный текст документа"/>
    <w:basedOn w:val="a"/>
    <w:link w:val="a7"/>
    <w:rsid w:val="00AA13A2"/>
    <w:rPr>
      <w:rFonts w:ascii="Courier" w:hAnsi="Courier"/>
      <w:sz w:val="22"/>
      <w:szCs w:val="20"/>
    </w:rPr>
  </w:style>
  <w:style w:type="character" w:customStyle="1" w:styleId="a7">
    <w:name w:val="Текст примечания Знак"/>
    <w:aliases w:val="!Равноширинный текст документа Знак"/>
    <w:basedOn w:val="a0"/>
    <w:link w:val="a6"/>
    <w:rsid w:val="007868F5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A13A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8">
    <w:name w:val="Hyperlink"/>
    <w:basedOn w:val="a0"/>
    <w:rsid w:val="00AA13A2"/>
    <w:rPr>
      <w:color w:val="0000FF"/>
      <w:u w:val="none"/>
    </w:rPr>
  </w:style>
  <w:style w:type="paragraph" w:customStyle="1" w:styleId="Application">
    <w:name w:val="Application!Приложение"/>
    <w:rsid w:val="00AA13A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A13A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A13A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A13A2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A13A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A13A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A13A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A13A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A13A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765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C765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rsid w:val="008D6060"/>
    <w:rPr>
      <w:sz w:val="28"/>
      <w:szCs w:val="20"/>
    </w:rPr>
  </w:style>
  <w:style w:type="paragraph" w:customStyle="1" w:styleId="a4">
    <w:name w:val="БланкАДМ"/>
    <w:basedOn w:val="a"/>
    <w:rsid w:val="008D6060"/>
    <w:pPr>
      <w:ind w:firstLine="720"/>
    </w:pPr>
    <w:rPr>
      <w:sz w:val="28"/>
      <w:szCs w:val="20"/>
    </w:rPr>
  </w:style>
  <w:style w:type="paragraph" w:customStyle="1" w:styleId="a5">
    <w:name w:val="Знак"/>
    <w:basedOn w:val="a"/>
    <w:rsid w:val="008D606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7868F5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868F5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868F5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868F5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A13A2"/>
    <w:rPr>
      <w:rFonts w:ascii="Arial" w:hAnsi="Arial"/>
      <w:b w:val="0"/>
      <w:i w:val="0"/>
      <w:iCs/>
      <w:color w:val="0000FF"/>
      <w:sz w:val="24"/>
      <w:u w:val="none"/>
    </w:rPr>
  </w:style>
  <w:style w:type="paragraph" w:styleId="a6">
    <w:name w:val="annotation text"/>
    <w:aliases w:val="!Равноширинный текст документа"/>
    <w:basedOn w:val="a"/>
    <w:link w:val="a7"/>
    <w:rsid w:val="00AA13A2"/>
    <w:rPr>
      <w:rFonts w:ascii="Courier" w:hAnsi="Courier"/>
      <w:sz w:val="22"/>
      <w:szCs w:val="20"/>
    </w:rPr>
  </w:style>
  <w:style w:type="character" w:customStyle="1" w:styleId="a7">
    <w:name w:val="Текст примечания Знак"/>
    <w:aliases w:val="!Равноширинный текст документа Знак"/>
    <w:basedOn w:val="a0"/>
    <w:link w:val="a6"/>
    <w:rsid w:val="007868F5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A13A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8">
    <w:name w:val="Hyperlink"/>
    <w:basedOn w:val="a0"/>
    <w:rsid w:val="00AA13A2"/>
    <w:rPr>
      <w:color w:val="0000FF"/>
      <w:u w:val="none"/>
    </w:rPr>
  </w:style>
  <w:style w:type="paragraph" w:customStyle="1" w:styleId="Application">
    <w:name w:val="Application!Приложение"/>
    <w:rsid w:val="00AA13A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A13A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A13A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A13A2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xmkmain\content\edition\d85cf3d1-7908-4b50-bfe4-f20ce2b3b5a5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content\edition\d4b8fa14-2d1f-4d11-98f2-0aa0b807592c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content\edition\0e84735d-3f20-4c43-8acb-233f97baf028.doc" TargetMode="External"/><Relationship Id="rId5" Type="http://schemas.openxmlformats.org/officeDocument/2006/relationships/hyperlink" Target="file:///\\xmkmain\content\edition\d85cf3d1-7908-4b50-bfe4-f20ce2b3b5a5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Березовского района</Company>
  <LinksUpToDate>false</LinksUpToDate>
  <CharactersWithSpaces>3049</CharactersWithSpaces>
  <SharedDoc>false</SharedDoc>
  <HLinks>
    <vt:vector size="18" baseType="variant">
      <vt:variant>
        <vt:i4>4128837</vt:i4>
      </vt:variant>
      <vt:variant>
        <vt:i4>6</vt:i4>
      </vt:variant>
      <vt:variant>
        <vt:i4>0</vt:i4>
      </vt:variant>
      <vt:variant>
        <vt:i4>5</vt:i4>
      </vt:variant>
      <vt:variant>
        <vt:lpwstr>\\xmkmain\content\edition\d85cf3d1-7908-4b50-bfe4-f20ce2b3b5a5.doc</vt:lpwstr>
      </vt:variant>
      <vt:variant>
        <vt:lpwstr/>
      </vt:variant>
      <vt:variant>
        <vt:i4>917525</vt:i4>
      </vt:variant>
      <vt:variant>
        <vt:i4>3</vt:i4>
      </vt:variant>
      <vt:variant>
        <vt:i4>0</vt:i4>
      </vt:variant>
      <vt:variant>
        <vt:i4>5</vt:i4>
      </vt:variant>
      <vt:variant>
        <vt:lpwstr>/content/edition/d4b8fa14-2d1f-4d11-98f2-0aa0b807592c.doc</vt:lpwstr>
      </vt:variant>
      <vt:variant>
        <vt:lpwstr/>
      </vt:variant>
      <vt:variant>
        <vt:i4>4128837</vt:i4>
      </vt:variant>
      <vt:variant>
        <vt:i4>0</vt:i4>
      </vt:variant>
      <vt:variant>
        <vt:i4>0</vt:i4>
      </vt:variant>
      <vt:variant>
        <vt:i4>5</vt:i4>
      </vt:variant>
      <vt:variant>
        <vt:lpwstr>\\xmkmain\content\edition\d85cf3d1-7908-4b50-bfe4-f20ce2b3b5a5.doc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Ярдухина Виктория Вячеславовна</cp:lastModifiedBy>
  <cp:revision>2</cp:revision>
  <cp:lastPrinted>2011-06-23T09:12:00Z</cp:lastPrinted>
  <dcterms:created xsi:type="dcterms:W3CDTF">2024-04-01T12:31:00Z</dcterms:created>
  <dcterms:modified xsi:type="dcterms:W3CDTF">2024-04-01T12:31:00Z</dcterms:modified>
</cp:coreProperties>
</file>