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591" w:rsidRPr="0006553B" w:rsidRDefault="007F46CE" w:rsidP="0006553B">
      <w:pPr>
        <w:pStyle w:val="2"/>
      </w:pPr>
      <w:r w:rsidRPr="0006553B">
        <w:t>АДМИНИСТРАЦИЯ БЕРЕЗОВСКОГО РАЙОНА</w:t>
      </w:r>
    </w:p>
    <w:p w:rsidR="007F46CE" w:rsidRPr="0006553B" w:rsidRDefault="007F46CE" w:rsidP="0006553B">
      <w:pPr>
        <w:pStyle w:val="2"/>
      </w:pPr>
      <w:r w:rsidRPr="0006553B">
        <w:t>ХАНТЫ-МАНСИЙСКОГО АВТОНОМНОГО ОКРУГА</w:t>
      </w:r>
      <w:r w:rsidR="0006553B" w:rsidRPr="0006553B">
        <w:t>-</w:t>
      </w:r>
      <w:r w:rsidRPr="0006553B">
        <w:t>ЮГРЫ</w:t>
      </w:r>
    </w:p>
    <w:p w:rsidR="0006553B" w:rsidRDefault="0006553B" w:rsidP="0006553B">
      <w:pPr>
        <w:pStyle w:val="2"/>
        <w:rPr>
          <w:szCs w:val="36"/>
        </w:rPr>
      </w:pPr>
    </w:p>
    <w:p w:rsidR="007F46CE" w:rsidRPr="0006553B" w:rsidRDefault="007F46CE" w:rsidP="0006553B">
      <w:pPr>
        <w:pStyle w:val="2"/>
        <w:rPr>
          <w:szCs w:val="36"/>
        </w:rPr>
      </w:pPr>
      <w:r w:rsidRPr="0006553B">
        <w:rPr>
          <w:szCs w:val="36"/>
        </w:rPr>
        <w:t>ПОСТАНОВЛЕНИЕ</w:t>
      </w:r>
    </w:p>
    <w:p w:rsidR="007F46CE" w:rsidRPr="0006553B" w:rsidRDefault="007F46CE" w:rsidP="007F46CE">
      <w:pPr>
        <w:tabs>
          <w:tab w:val="left" w:pos="567"/>
        </w:tabs>
        <w:rPr>
          <w:rFonts w:cs="Arial"/>
          <w:b/>
          <w:szCs w:val="28"/>
        </w:rPr>
      </w:pPr>
    </w:p>
    <w:p w:rsidR="00D22E58" w:rsidRPr="0006553B" w:rsidRDefault="00D22E58" w:rsidP="0006553B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  <w:r w:rsidRPr="0006553B">
        <w:rPr>
          <w:rFonts w:cs="Arial"/>
          <w:szCs w:val="28"/>
        </w:rPr>
        <w:t>от</w:t>
      </w:r>
      <w:r w:rsidR="0006553B" w:rsidRPr="0006553B">
        <w:rPr>
          <w:rFonts w:cs="Arial"/>
          <w:szCs w:val="28"/>
        </w:rPr>
        <w:t xml:space="preserve"> </w:t>
      </w:r>
      <w:r w:rsidR="00400FE6" w:rsidRPr="0006553B">
        <w:rPr>
          <w:rFonts w:cs="Arial"/>
          <w:szCs w:val="28"/>
        </w:rPr>
        <w:t>14.02.</w:t>
      </w:r>
      <w:r w:rsidRPr="0006553B">
        <w:rPr>
          <w:rFonts w:cs="Arial"/>
          <w:szCs w:val="28"/>
        </w:rPr>
        <w:t>20</w:t>
      </w:r>
      <w:r w:rsidR="00B918DD" w:rsidRPr="0006553B">
        <w:rPr>
          <w:rFonts w:cs="Arial"/>
          <w:szCs w:val="28"/>
        </w:rPr>
        <w:t>2</w:t>
      </w:r>
      <w:r w:rsidR="00C241FB" w:rsidRPr="0006553B">
        <w:rPr>
          <w:rFonts w:cs="Arial"/>
          <w:szCs w:val="28"/>
        </w:rPr>
        <w:t>3</w:t>
      </w:r>
      <w:r w:rsidR="0006553B">
        <w:rPr>
          <w:rFonts w:cs="Arial"/>
          <w:szCs w:val="28"/>
        </w:rPr>
        <w:tab/>
      </w:r>
      <w:r w:rsidRPr="0006553B">
        <w:rPr>
          <w:rFonts w:cs="Arial"/>
          <w:szCs w:val="28"/>
        </w:rPr>
        <w:t xml:space="preserve">№ </w:t>
      </w:r>
      <w:r w:rsidR="00400FE6" w:rsidRPr="0006553B">
        <w:rPr>
          <w:rFonts w:cs="Arial"/>
          <w:szCs w:val="28"/>
        </w:rPr>
        <w:t>85</w:t>
      </w:r>
    </w:p>
    <w:p w:rsidR="00D22E58" w:rsidRPr="0006553B" w:rsidRDefault="00D22E58" w:rsidP="0006553B">
      <w:pPr>
        <w:tabs>
          <w:tab w:val="left" w:pos="567"/>
          <w:tab w:val="left" w:pos="4200"/>
        </w:tabs>
        <w:ind w:firstLine="0"/>
        <w:rPr>
          <w:rFonts w:cs="Arial"/>
          <w:szCs w:val="28"/>
        </w:rPr>
      </w:pPr>
      <w:proofErr w:type="spellStart"/>
      <w:r w:rsidRPr="0006553B">
        <w:rPr>
          <w:rFonts w:cs="Arial"/>
          <w:szCs w:val="28"/>
        </w:rPr>
        <w:t>пгт</w:t>
      </w:r>
      <w:proofErr w:type="spellEnd"/>
      <w:r w:rsidRPr="0006553B">
        <w:rPr>
          <w:rFonts w:cs="Arial"/>
          <w:szCs w:val="28"/>
        </w:rPr>
        <w:t>. Березово</w:t>
      </w:r>
    </w:p>
    <w:p w:rsidR="007F46CE" w:rsidRPr="0006553B" w:rsidRDefault="007F46CE" w:rsidP="007F46CE">
      <w:pPr>
        <w:tabs>
          <w:tab w:val="left" w:pos="567"/>
        </w:tabs>
        <w:rPr>
          <w:rFonts w:cs="Arial"/>
          <w:szCs w:val="28"/>
        </w:rPr>
      </w:pPr>
    </w:p>
    <w:p w:rsidR="00D22E58" w:rsidRPr="0006553B" w:rsidRDefault="00BA41F5" w:rsidP="0006553B">
      <w:pPr>
        <w:pStyle w:val="Title"/>
      </w:pPr>
      <w:r w:rsidRPr="0006553B">
        <w:t xml:space="preserve">О внесении изменений в постановление администрации Березовского района от 28.12.2021 № 1582 </w:t>
      </w:r>
      <w:r w:rsidR="0006553B" w:rsidRPr="0006553B">
        <w:t>«</w:t>
      </w:r>
      <w:r w:rsidR="00D22E58" w:rsidRPr="0006553B">
        <w:t xml:space="preserve">О муниципальной программе </w:t>
      </w:r>
      <w:r w:rsidR="0006553B" w:rsidRPr="0006553B">
        <w:t>«</w:t>
      </w:r>
      <w:r w:rsidR="00D22E58" w:rsidRPr="0006553B">
        <w:t xml:space="preserve">Формирование современной </w:t>
      </w:r>
      <w:r w:rsidR="007D7F15" w:rsidRPr="0006553B">
        <w:t>городской среды</w:t>
      </w:r>
      <w:r w:rsidR="00D22E58" w:rsidRPr="0006553B">
        <w:t xml:space="preserve"> в </w:t>
      </w:r>
      <w:r w:rsidR="00C53F25" w:rsidRPr="0006553B">
        <w:t>городском поселении Березово</w:t>
      </w:r>
      <w:r w:rsidR="0006553B" w:rsidRPr="0006553B">
        <w:t>»</w:t>
      </w:r>
      <w:r w:rsidR="00D22E58" w:rsidRPr="0006553B">
        <w:t xml:space="preserve"> </w:t>
      </w:r>
    </w:p>
    <w:p w:rsidR="007F46CE" w:rsidRDefault="007F46CE" w:rsidP="007F46CE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bCs/>
          <w:szCs w:val="28"/>
          <w:lang w:eastAsia="en-US"/>
        </w:rPr>
      </w:pPr>
    </w:p>
    <w:p w:rsidR="00557955" w:rsidRDefault="00557955" w:rsidP="00557955">
      <w:pPr>
        <w:rPr>
          <w:lang w:eastAsia="en-US"/>
        </w:rPr>
      </w:pPr>
      <w:r>
        <w:rPr>
          <w:lang w:eastAsia="en-US"/>
        </w:rPr>
        <w:t xml:space="preserve">(утратило силу постановлением Администрации </w:t>
      </w:r>
      <w:hyperlink r:id="rId9" w:tooltip="постановление от 01.02.2024 0:00:00 №87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7"/>
            <w:lang w:eastAsia="en-US"/>
          </w:rPr>
          <w:t>от 01.02.2024 № 87</w:t>
        </w:r>
      </w:hyperlink>
      <w:r>
        <w:rPr>
          <w:lang w:eastAsia="en-US"/>
        </w:rPr>
        <w:t>)</w:t>
      </w:r>
    </w:p>
    <w:p w:rsidR="00557955" w:rsidRPr="0006553B" w:rsidRDefault="00557955" w:rsidP="007F46CE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bCs/>
          <w:szCs w:val="28"/>
          <w:lang w:eastAsia="en-US"/>
        </w:rPr>
      </w:pPr>
      <w:bookmarkStart w:id="0" w:name="_GoBack"/>
      <w:bookmarkEnd w:id="0"/>
    </w:p>
    <w:p w:rsidR="00BA41F5" w:rsidRPr="0006553B" w:rsidRDefault="00C163EE" w:rsidP="0006553B">
      <w:proofErr w:type="gramStart"/>
      <w:r w:rsidRPr="0006553B">
        <w:t xml:space="preserve">В соответствии с решениями Совета депутатов городского поселения Березово </w:t>
      </w:r>
      <w:r w:rsidR="0006553B">
        <w:t xml:space="preserve"> </w:t>
      </w:r>
      <w:hyperlink r:id="rId10" w:tooltip="РЕШЕНИЕ от 23.12.2022 № 53 Совет депутатов городского поселения Березово Березовский район&#10;&#10;О внесении изменений в решение Совета депутатов городского поселения Берёзово от 16 декабря 2021 года № 337 «О бюджете городского поселения Берёзово на 2022 год и плановый период 2023 и 2024 годов»" w:history="1">
        <w:r w:rsidRPr="00557955">
          <w:rPr>
            <w:rStyle w:val="a7"/>
          </w:rPr>
          <w:t>от 23 декабря 2022 года № 53</w:t>
        </w:r>
      </w:hyperlink>
      <w:r w:rsidRPr="0006553B">
        <w:t xml:space="preserve"> </w:t>
      </w:r>
      <w:r w:rsidR="0006553B" w:rsidRPr="0006553B">
        <w:t>«</w:t>
      </w:r>
      <w:r w:rsidRPr="0006553B">
        <w:t xml:space="preserve">О внесении изменений в решение Совета депутатов городского поселения Берёзово </w:t>
      </w:r>
      <w:hyperlink r:id="rId11" w:tooltip="РЕШЕНИЕ от 16.12.2021 № 337 Совет депутатов городского поселения Березово Березовский район&#10;&#10;О бюджете городского поселения Берёзово на 2022 год и плановый период 2023 и 2024 годов" w:history="1">
        <w:r w:rsidRPr="00557955">
          <w:rPr>
            <w:rStyle w:val="a7"/>
          </w:rPr>
          <w:t>от 16 декабря 2021 года № 337</w:t>
        </w:r>
      </w:hyperlink>
      <w:r w:rsidRPr="0006553B">
        <w:t xml:space="preserve"> </w:t>
      </w:r>
      <w:r w:rsidR="0006553B" w:rsidRPr="0006553B">
        <w:t>«</w:t>
      </w:r>
      <w:r w:rsidRPr="0006553B">
        <w:t>О бюджете городского поселения Берёзово на 2022 год и плановый период 2023 и 2024 годов</w:t>
      </w:r>
      <w:r w:rsidR="0006553B" w:rsidRPr="0006553B">
        <w:t>»</w:t>
      </w:r>
      <w:r w:rsidRPr="0006553B">
        <w:t xml:space="preserve">, </w:t>
      </w:r>
      <w:hyperlink r:id="rId12" w:tooltip="РЕШЕНИЕ от 23.12.2022 № 54 Совет депутатов городского поселения Березово Березовский район&#10;&#10;О бюджете городского поселения Берёзово на 2023 год и плановый период 2024 и 2025 годов" w:history="1">
        <w:r w:rsidRPr="00557955">
          <w:rPr>
            <w:rStyle w:val="a7"/>
          </w:rPr>
          <w:t>от 23 декабря 2022 года № 54</w:t>
        </w:r>
      </w:hyperlink>
      <w:r w:rsidRPr="0006553B">
        <w:t xml:space="preserve"> </w:t>
      </w:r>
      <w:r w:rsidR="0006553B" w:rsidRPr="0006553B">
        <w:t>«</w:t>
      </w:r>
      <w:r w:rsidRPr="0006553B">
        <w:t>О бюджете городского поселения Берёзово на 2023 год</w:t>
      </w:r>
      <w:proofErr w:type="gramEnd"/>
      <w:r w:rsidRPr="0006553B">
        <w:t xml:space="preserve"> и плановый период 2024 и 2025 годов</w:t>
      </w:r>
      <w:r w:rsidR="0006553B" w:rsidRPr="0006553B">
        <w:t>»</w:t>
      </w:r>
      <w:r w:rsidR="00BA41F5" w:rsidRPr="0006553B">
        <w:t>:</w:t>
      </w:r>
    </w:p>
    <w:p w:rsidR="00BA41F5" w:rsidRPr="0006553B" w:rsidRDefault="00BA41F5" w:rsidP="0006553B">
      <w:r w:rsidRPr="0006553B">
        <w:t xml:space="preserve">1. Внести в приложение к постановлению администрации Березовского района </w:t>
      </w:r>
      <w:r w:rsidR="0006553B">
        <w:t xml:space="preserve">  </w:t>
      </w:r>
      <w:hyperlink r:id="rId13" w:tooltip="постановление от 28.12.2021 0:00:00 №1582 Администрация Березовского района&#10;&#10;О муниципальной программе " w:history="1">
        <w:r w:rsidRPr="00841EFB">
          <w:rPr>
            <w:rStyle w:val="a7"/>
          </w:rPr>
          <w:t>от 28.12.2021 № 1582</w:t>
        </w:r>
      </w:hyperlink>
      <w:r w:rsidRPr="0006553B">
        <w:t xml:space="preserve"> </w:t>
      </w:r>
      <w:r w:rsidR="0006553B" w:rsidRPr="0006553B">
        <w:t>«</w:t>
      </w:r>
      <w:r w:rsidRPr="0006553B">
        <w:t xml:space="preserve">О муниципальной программе </w:t>
      </w:r>
      <w:r w:rsidR="0006553B" w:rsidRPr="0006553B">
        <w:t>«</w:t>
      </w:r>
      <w:r w:rsidRPr="0006553B">
        <w:t>Формирование современной городской среды в городском поселении Березово</w:t>
      </w:r>
      <w:r w:rsidR="0006553B" w:rsidRPr="0006553B">
        <w:t>»</w:t>
      </w:r>
      <w:r w:rsidRPr="0006553B">
        <w:t xml:space="preserve"> (далее </w:t>
      </w:r>
      <w:proofErr w:type="gramStart"/>
      <w:r w:rsidR="00130748" w:rsidRPr="0006553B">
        <w:t>-</w:t>
      </w:r>
      <w:r w:rsidRPr="0006553B">
        <w:t>м</w:t>
      </w:r>
      <w:proofErr w:type="gramEnd"/>
      <w:r w:rsidRPr="0006553B">
        <w:t>униципальная программа) следующие изменения:</w:t>
      </w:r>
    </w:p>
    <w:p w:rsidR="00C163EE" w:rsidRPr="0006553B" w:rsidRDefault="00BA41F5" w:rsidP="0006553B">
      <w:r w:rsidRPr="0006553B">
        <w:t xml:space="preserve">1.1. </w:t>
      </w:r>
      <w:r w:rsidR="00C163EE" w:rsidRPr="0006553B">
        <w:t xml:space="preserve">В паспорте муниципальной программы строки: </w:t>
      </w:r>
      <w:r w:rsidR="0006553B" w:rsidRPr="0006553B">
        <w:t>«</w:t>
      </w:r>
      <w:r w:rsidR="00C163EE" w:rsidRPr="0006553B">
        <w:t>Параметры финансового обеспечения муниципальной программы</w:t>
      </w:r>
      <w:r w:rsidR="0006553B" w:rsidRPr="0006553B">
        <w:t>»</w:t>
      </w:r>
      <w:r w:rsidR="00C163EE" w:rsidRPr="0006553B">
        <w:t>,</w:t>
      </w:r>
      <w:r w:rsidR="00E44021" w:rsidRPr="0006553B">
        <w:t xml:space="preserve"> </w:t>
      </w:r>
      <w:r w:rsidR="0006553B" w:rsidRPr="0006553B">
        <w:t>«</w:t>
      </w:r>
      <w:r w:rsidR="00E44021" w:rsidRPr="0006553B">
        <w:t>Параметры финансового обеспечения региональных проектов</w:t>
      </w:r>
      <w:r w:rsidR="0006553B" w:rsidRPr="0006553B">
        <w:t>»</w:t>
      </w:r>
      <w:r w:rsidR="00E44021" w:rsidRPr="0006553B">
        <w:t xml:space="preserve"> изложить</w:t>
      </w:r>
      <w:r w:rsidR="00C163EE" w:rsidRPr="0006553B">
        <w:t xml:space="preserve"> в следующей редакции:</w:t>
      </w:r>
    </w:p>
    <w:p w:rsidR="003F7EE3" w:rsidRPr="0006553B" w:rsidRDefault="0006553B" w:rsidP="0006553B">
      <w:r w:rsidRPr="0006553B">
        <w:t>«</w:t>
      </w:r>
    </w:p>
    <w:tbl>
      <w:tblPr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320"/>
        <w:gridCol w:w="2149"/>
        <w:gridCol w:w="996"/>
        <w:gridCol w:w="947"/>
        <w:gridCol w:w="1201"/>
        <w:gridCol w:w="996"/>
        <w:gridCol w:w="1309"/>
      </w:tblGrid>
      <w:tr w:rsidR="003F7EE3" w:rsidRPr="0006553B" w:rsidTr="00A112DB">
        <w:trPr>
          <w:trHeight w:val="510"/>
          <w:jc w:val="center"/>
        </w:trPr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 xml:space="preserve">Параметры финансового обеспечения муниципальной программы 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Источники финансирования</w:t>
            </w:r>
          </w:p>
        </w:tc>
        <w:tc>
          <w:tcPr>
            <w:tcW w:w="54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r w:rsidRPr="0006553B">
              <w:t>Расходы по годам (тыс. рублей)</w:t>
            </w:r>
          </w:p>
        </w:tc>
      </w:tr>
      <w:tr w:rsidR="003F7EE3" w:rsidRPr="0006553B" w:rsidTr="00A112DB">
        <w:trPr>
          <w:trHeight w:val="315"/>
          <w:jc w:val="center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/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/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Всего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2022г.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2023г.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2024г.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2025г.</w:t>
            </w:r>
          </w:p>
        </w:tc>
      </w:tr>
      <w:tr w:rsidR="003F7EE3" w:rsidRPr="0006553B" w:rsidTr="00A112DB">
        <w:trPr>
          <w:trHeight w:val="300"/>
          <w:jc w:val="center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/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/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>
            <w:pPr>
              <w:ind w:firstLine="0"/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>
            <w:pPr>
              <w:ind w:firstLine="0"/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>
            <w:pPr>
              <w:ind w:firstLine="0"/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>
            <w:pPr>
              <w:ind w:firstLine="0"/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7EE3" w:rsidRPr="0006553B" w:rsidRDefault="003F7EE3" w:rsidP="0006553B">
            <w:pPr>
              <w:ind w:firstLine="0"/>
            </w:pPr>
          </w:p>
        </w:tc>
      </w:tr>
      <w:tr w:rsidR="00E44021" w:rsidRPr="0006553B" w:rsidTr="00A112DB">
        <w:trPr>
          <w:trHeight w:val="300"/>
          <w:jc w:val="center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/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hanging="19"/>
            </w:pPr>
            <w:r w:rsidRPr="0006553B">
              <w:t>всего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7EE3" w:rsidRPr="0006553B" w:rsidRDefault="009160D2" w:rsidP="0006553B">
            <w:pPr>
              <w:ind w:firstLine="0"/>
            </w:pPr>
            <w:r w:rsidRPr="0006553B">
              <w:t>40366,9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7EE3" w:rsidRPr="0006553B" w:rsidRDefault="00E44021" w:rsidP="0006553B">
            <w:pPr>
              <w:ind w:firstLine="0"/>
            </w:pPr>
            <w:r w:rsidRPr="0006553B">
              <w:t>4844,6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F7EE3" w:rsidRPr="0006553B" w:rsidRDefault="00E44021" w:rsidP="0006553B">
            <w:pPr>
              <w:ind w:firstLine="0"/>
            </w:pPr>
            <w:r w:rsidRPr="0006553B">
              <w:t>990,0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7EE3" w:rsidRPr="0006553B" w:rsidRDefault="00E44021" w:rsidP="0006553B">
            <w:pPr>
              <w:ind w:firstLine="0"/>
            </w:pPr>
            <w:r w:rsidRPr="0006553B">
              <w:t>20893,7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F7EE3" w:rsidRPr="0006553B" w:rsidRDefault="00E44021" w:rsidP="0006553B">
            <w:pPr>
              <w:ind w:firstLine="0"/>
            </w:pPr>
            <w:r w:rsidRPr="0006553B">
              <w:t>13638,6</w:t>
            </w:r>
          </w:p>
        </w:tc>
      </w:tr>
      <w:tr w:rsidR="003F7EE3" w:rsidRPr="0006553B" w:rsidTr="00A112DB">
        <w:trPr>
          <w:trHeight w:val="345"/>
          <w:jc w:val="center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/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hanging="19"/>
            </w:pPr>
            <w:r w:rsidRPr="0006553B"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9160D2" w:rsidP="0006553B">
            <w:pPr>
              <w:ind w:firstLine="0"/>
            </w:pPr>
            <w:r w:rsidRPr="0006553B">
              <w:t>7333,7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7</w:t>
            </w:r>
            <w:r w:rsidR="00871E62" w:rsidRPr="0006553B">
              <w:t>333</w:t>
            </w:r>
            <w:r w:rsidRPr="0006553B">
              <w:t>,7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0,0</w:t>
            </w:r>
          </w:p>
        </w:tc>
      </w:tr>
      <w:tr w:rsidR="003F7EE3" w:rsidRPr="0006553B" w:rsidTr="00A112DB">
        <w:trPr>
          <w:trHeight w:val="630"/>
          <w:jc w:val="center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/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hanging="19"/>
            </w:pPr>
            <w:r w:rsidRPr="0006553B">
              <w:t>бюджет автономного округа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9160D2" w:rsidP="0006553B">
            <w:pPr>
              <w:ind w:firstLine="0"/>
            </w:pPr>
            <w:r w:rsidRPr="0006553B">
              <w:t>23007,7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11</w:t>
            </w:r>
            <w:r w:rsidR="00871E62" w:rsidRPr="0006553B">
              <w:t>470,6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EE3" w:rsidRPr="0006553B" w:rsidRDefault="009160D2" w:rsidP="0006553B">
            <w:pPr>
              <w:ind w:firstLine="0"/>
            </w:pPr>
            <w:r w:rsidRPr="0006553B">
              <w:t>11537,1</w:t>
            </w:r>
          </w:p>
        </w:tc>
      </w:tr>
      <w:tr w:rsidR="00E44021" w:rsidRPr="0006553B" w:rsidTr="00A112DB">
        <w:trPr>
          <w:trHeight w:val="300"/>
          <w:jc w:val="center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/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hanging="19"/>
            </w:pPr>
            <w:r w:rsidRPr="0006553B">
              <w:t>бюджет района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0,00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0,00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0,00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0,0</w:t>
            </w:r>
          </w:p>
        </w:tc>
      </w:tr>
      <w:tr w:rsidR="00A112DB" w:rsidRPr="0006553B" w:rsidTr="00A112DB">
        <w:trPr>
          <w:trHeight w:val="510"/>
          <w:jc w:val="center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12DB" w:rsidRPr="0006553B" w:rsidRDefault="00A112DB" w:rsidP="0006553B"/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2DB" w:rsidRPr="0006553B" w:rsidRDefault="00A112DB" w:rsidP="0006553B">
            <w:pPr>
              <w:ind w:hanging="19"/>
            </w:pPr>
            <w:r w:rsidRPr="0006553B">
              <w:t>бюджет городского поселения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2DB" w:rsidRPr="0006553B" w:rsidRDefault="009160D2" w:rsidP="0006553B">
            <w:pPr>
              <w:ind w:firstLine="0"/>
            </w:pPr>
            <w:r w:rsidRPr="0006553B">
              <w:t>10025,5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2DB" w:rsidRPr="0006553B" w:rsidRDefault="00A112DB" w:rsidP="0006553B">
            <w:pPr>
              <w:ind w:firstLine="0"/>
            </w:pPr>
            <w:r w:rsidRPr="0006553B">
              <w:t>4844,6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2DB" w:rsidRPr="0006553B" w:rsidRDefault="00A112DB" w:rsidP="0006553B">
            <w:pPr>
              <w:ind w:firstLine="0"/>
            </w:pPr>
            <w:r w:rsidRPr="0006553B">
              <w:t>990,0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12DB" w:rsidRPr="0006553B" w:rsidRDefault="00A112DB" w:rsidP="0006553B">
            <w:pPr>
              <w:ind w:firstLine="0"/>
            </w:pPr>
            <w:r w:rsidRPr="0006553B">
              <w:t>2089,4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112DB" w:rsidRPr="0006553B" w:rsidRDefault="00A112DB" w:rsidP="0006553B">
            <w:pPr>
              <w:ind w:firstLine="0"/>
            </w:pPr>
          </w:p>
          <w:p w:rsidR="00A112DB" w:rsidRPr="0006553B" w:rsidRDefault="00A112DB" w:rsidP="0006553B">
            <w:pPr>
              <w:ind w:firstLine="0"/>
            </w:pPr>
            <w:r w:rsidRPr="0006553B">
              <w:t>2101,5</w:t>
            </w:r>
          </w:p>
        </w:tc>
      </w:tr>
      <w:tr w:rsidR="00A112DB" w:rsidRPr="0006553B" w:rsidTr="00C241FB">
        <w:trPr>
          <w:trHeight w:val="585"/>
          <w:jc w:val="center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12DB" w:rsidRPr="0006553B" w:rsidRDefault="00A112DB" w:rsidP="0006553B"/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2DB" w:rsidRPr="0006553B" w:rsidRDefault="00A112DB" w:rsidP="0006553B">
            <w:pPr>
              <w:ind w:hanging="19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2DB" w:rsidRPr="0006553B" w:rsidRDefault="009160D2" w:rsidP="0006553B">
            <w:pPr>
              <w:ind w:firstLine="0"/>
            </w:pPr>
            <w:r w:rsidRPr="0006553B">
              <w:t>4190,9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2DB" w:rsidRPr="0006553B" w:rsidRDefault="00A112D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12DB" w:rsidRPr="0006553B" w:rsidRDefault="00A112D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12DB" w:rsidRPr="0006553B" w:rsidRDefault="00A112DB" w:rsidP="0006553B">
            <w:pPr>
              <w:ind w:firstLine="0"/>
            </w:pPr>
            <w:r w:rsidRPr="0006553B">
              <w:t>2089,4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12DB" w:rsidRPr="0006553B" w:rsidRDefault="00A112DB" w:rsidP="0006553B">
            <w:pPr>
              <w:ind w:firstLine="0"/>
            </w:pPr>
            <w:r w:rsidRPr="0006553B">
              <w:t>2101,5</w:t>
            </w:r>
          </w:p>
        </w:tc>
      </w:tr>
      <w:tr w:rsidR="00E44021" w:rsidRPr="0006553B" w:rsidTr="00C241FB">
        <w:trPr>
          <w:trHeight w:val="630"/>
          <w:jc w:val="center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/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hanging="19"/>
            </w:pPr>
            <w:r w:rsidRPr="0006553B"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0,0</w:t>
            </w:r>
          </w:p>
        </w:tc>
      </w:tr>
      <w:tr w:rsidR="003F7EE3" w:rsidRPr="0006553B" w:rsidTr="00A112DB">
        <w:trPr>
          <w:trHeight w:val="300"/>
          <w:jc w:val="center"/>
        </w:trPr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Параметры финансового обеспечения региональных проектов</w:t>
            </w:r>
            <w:r w:rsidR="0006553B" w:rsidRPr="0006553B">
              <w:t xml:space="preserve"> 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Источники финансирования</w:t>
            </w:r>
          </w:p>
        </w:tc>
        <w:tc>
          <w:tcPr>
            <w:tcW w:w="54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r w:rsidRPr="0006553B">
              <w:t>Расходы по годам (тыс. рублей)</w:t>
            </w:r>
          </w:p>
        </w:tc>
      </w:tr>
      <w:tr w:rsidR="003F7EE3" w:rsidRPr="0006553B" w:rsidTr="00A112DB">
        <w:trPr>
          <w:trHeight w:val="315"/>
          <w:jc w:val="center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/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/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Всего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2022г.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2023г.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2024г.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2025г.</w:t>
            </w:r>
          </w:p>
        </w:tc>
      </w:tr>
      <w:tr w:rsidR="003F7EE3" w:rsidRPr="0006553B" w:rsidTr="00A112DB">
        <w:trPr>
          <w:trHeight w:val="300"/>
          <w:jc w:val="center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/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/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/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/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/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/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7EE3" w:rsidRPr="0006553B" w:rsidRDefault="003F7EE3" w:rsidP="0006553B"/>
        </w:tc>
      </w:tr>
      <w:tr w:rsidR="003F7EE3" w:rsidRPr="0006553B" w:rsidTr="00A112DB">
        <w:trPr>
          <w:trHeight w:val="525"/>
          <w:jc w:val="center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/>
        </w:tc>
        <w:tc>
          <w:tcPr>
            <w:tcW w:w="75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841EFB">
            <w:pPr>
              <w:ind w:firstLine="0"/>
            </w:pPr>
            <w:r w:rsidRPr="0006553B">
              <w:t xml:space="preserve">Наименование регионального проекта </w:t>
            </w:r>
            <w:r w:rsidR="0006553B" w:rsidRPr="0006553B">
              <w:t>«</w:t>
            </w:r>
            <w:r w:rsidRPr="0006553B">
              <w:t>Формирование комфортной городской среды</w:t>
            </w:r>
            <w:r w:rsidR="0006553B" w:rsidRPr="0006553B">
              <w:t>»</w:t>
            </w:r>
            <w:r w:rsidRPr="0006553B">
              <w:t xml:space="preserve"> (срок реализации 01.01.2019</w:t>
            </w:r>
            <w:r w:rsidR="0006553B" w:rsidRPr="0006553B">
              <w:t>-</w:t>
            </w:r>
            <w:r w:rsidRPr="0006553B">
              <w:t xml:space="preserve">01.01.2025) </w:t>
            </w:r>
          </w:p>
        </w:tc>
      </w:tr>
      <w:tr w:rsidR="00165C4B" w:rsidRPr="0006553B" w:rsidTr="00A112DB">
        <w:trPr>
          <w:trHeight w:val="300"/>
          <w:jc w:val="center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C4B" w:rsidRPr="0006553B" w:rsidRDefault="00165C4B" w:rsidP="0006553B"/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всего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34532,3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20893,7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13638,6</w:t>
            </w:r>
          </w:p>
        </w:tc>
      </w:tr>
      <w:tr w:rsidR="00165C4B" w:rsidRPr="0006553B" w:rsidTr="00A112DB">
        <w:trPr>
          <w:trHeight w:val="375"/>
          <w:jc w:val="center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C4B" w:rsidRPr="0006553B" w:rsidRDefault="00165C4B" w:rsidP="0006553B"/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7333,7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7333,7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0,0</w:t>
            </w:r>
          </w:p>
        </w:tc>
      </w:tr>
      <w:tr w:rsidR="00165C4B" w:rsidRPr="0006553B" w:rsidTr="00A112DB">
        <w:trPr>
          <w:trHeight w:val="630"/>
          <w:jc w:val="center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C4B" w:rsidRPr="0006553B" w:rsidRDefault="00165C4B" w:rsidP="0006553B"/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бюджет автономного округа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23007,7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11470,6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11537,1</w:t>
            </w:r>
          </w:p>
        </w:tc>
      </w:tr>
      <w:tr w:rsidR="00165C4B" w:rsidRPr="0006553B" w:rsidTr="00A112DB">
        <w:trPr>
          <w:trHeight w:val="300"/>
          <w:jc w:val="center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C4B" w:rsidRPr="0006553B" w:rsidRDefault="00165C4B" w:rsidP="0006553B"/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бюджет района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0,00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0,0</w:t>
            </w:r>
          </w:p>
        </w:tc>
      </w:tr>
      <w:tr w:rsidR="00165C4B" w:rsidRPr="0006553B" w:rsidTr="00FB4C5D">
        <w:trPr>
          <w:trHeight w:val="600"/>
          <w:jc w:val="center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C4B" w:rsidRPr="0006553B" w:rsidRDefault="00165C4B" w:rsidP="0006553B"/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бюджет городского поселения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4190,9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2089,4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65C4B" w:rsidRPr="0006553B" w:rsidRDefault="00165C4B" w:rsidP="0006553B">
            <w:pPr>
              <w:ind w:firstLine="0"/>
            </w:pPr>
          </w:p>
          <w:p w:rsidR="00165C4B" w:rsidRPr="0006553B" w:rsidRDefault="00165C4B" w:rsidP="0006553B">
            <w:pPr>
              <w:ind w:firstLine="0"/>
            </w:pPr>
            <w:r w:rsidRPr="0006553B">
              <w:t>2101,5</w:t>
            </w:r>
          </w:p>
        </w:tc>
      </w:tr>
      <w:tr w:rsidR="00165C4B" w:rsidRPr="0006553B" w:rsidTr="00FB4C5D">
        <w:trPr>
          <w:trHeight w:val="510"/>
          <w:jc w:val="center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C4B" w:rsidRPr="0006553B" w:rsidRDefault="00165C4B" w:rsidP="0006553B"/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4190,9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2089,4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5C4B" w:rsidRPr="0006553B" w:rsidRDefault="00165C4B" w:rsidP="0006553B">
            <w:pPr>
              <w:ind w:firstLine="0"/>
            </w:pPr>
            <w:r w:rsidRPr="0006553B">
              <w:t>2101,5</w:t>
            </w:r>
          </w:p>
        </w:tc>
      </w:tr>
      <w:tr w:rsidR="003F7EE3" w:rsidRPr="0006553B" w:rsidTr="00A112DB">
        <w:trPr>
          <w:trHeight w:val="630"/>
          <w:jc w:val="center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06553B" w:rsidRDefault="003F7EE3" w:rsidP="0006553B"/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иные источники финансирования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EE3" w:rsidRPr="0006553B" w:rsidRDefault="003F7EE3" w:rsidP="0006553B">
            <w:pPr>
              <w:ind w:firstLine="0"/>
            </w:pPr>
            <w:r w:rsidRPr="0006553B">
              <w:t>0,0</w:t>
            </w:r>
          </w:p>
        </w:tc>
      </w:tr>
    </w:tbl>
    <w:p w:rsidR="00C163EE" w:rsidRDefault="0006553B" w:rsidP="0006553B">
      <w:pPr>
        <w:pStyle w:val="ConsPlusNonformat"/>
        <w:ind w:firstLine="851"/>
        <w:jc w:val="right"/>
        <w:rPr>
          <w:rFonts w:ascii="Arial" w:eastAsia="Times New Roman" w:hAnsi="Arial" w:cs="Arial"/>
          <w:sz w:val="24"/>
          <w:szCs w:val="28"/>
        </w:rPr>
      </w:pPr>
      <w:r>
        <w:rPr>
          <w:rFonts w:ascii="Arial" w:eastAsia="Times New Roman" w:hAnsi="Arial" w:cs="Arial"/>
          <w:sz w:val="24"/>
          <w:szCs w:val="28"/>
        </w:rPr>
        <w:t>»</w:t>
      </w:r>
      <w:r w:rsidR="003F7EE3" w:rsidRPr="0006553B">
        <w:rPr>
          <w:rFonts w:ascii="Arial" w:eastAsia="Times New Roman" w:hAnsi="Arial" w:cs="Arial"/>
          <w:sz w:val="24"/>
          <w:szCs w:val="28"/>
        </w:rPr>
        <w:t>;</w:t>
      </w:r>
    </w:p>
    <w:p w:rsidR="0006553B" w:rsidRPr="0006553B" w:rsidRDefault="0006553B" w:rsidP="0006553B">
      <w:pPr>
        <w:pStyle w:val="ConsPlusNonformat"/>
        <w:ind w:firstLine="851"/>
        <w:jc w:val="right"/>
        <w:rPr>
          <w:rFonts w:ascii="Arial" w:eastAsia="Times New Roman" w:hAnsi="Arial" w:cs="Arial"/>
          <w:sz w:val="24"/>
          <w:szCs w:val="28"/>
        </w:rPr>
      </w:pPr>
    </w:p>
    <w:p w:rsidR="00BA41F5" w:rsidRPr="0006553B" w:rsidRDefault="00BA41F5" w:rsidP="0006553B">
      <w:r w:rsidRPr="0006553B">
        <w:t>1.2. таблиц</w:t>
      </w:r>
      <w:r w:rsidR="000521B9" w:rsidRPr="0006553B">
        <w:t>ы</w:t>
      </w:r>
      <w:r w:rsidRPr="0006553B">
        <w:t xml:space="preserve"> 1</w:t>
      </w:r>
      <w:r w:rsidR="000521B9" w:rsidRPr="0006553B">
        <w:t>, 5</w:t>
      </w:r>
      <w:r w:rsidRPr="0006553B">
        <w:t xml:space="preserve"> муниципальной программы изложить в следующей</w:t>
      </w:r>
      <w:r w:rsidR="00001A40" w:rsidRPr="0006553B">
        <w:t xml:space="preserve"> редакции согласно приложению</w:t>
      </w:r>
      <w:r w:rsidR="000521B9" w:rsidRPr="0006553B">
        <w:t xml:space="preserve"> </w:t>
      </w:r>
      <w:r w:rsidRPr="0006553B">
        <w:t>к настоящему постановлению.</w:t>
      </w:r>
    </w:p>
    <w:p w:rsidR="00BA41F5" w:rsidRPr="0006553B" w:rsidRDefault="00BA41F5" w:rsidP="0006553B">
      <w:r w:rsidRPr="0006553B">
        <w:t xml:space="preserve">2. Опубликовать настоящее постановление в газете </w:t>
      </w:r>
      <w:r w:rsidR="0006553B" w:rsidRPr="0006553B">
        <w:t>«</w:t>
      </w:r>
      <w:r w:rsidRPr="0006553B">
        <w:t>Жизнь Югры</w:t>
      </w:r>
      <w:r w:rsidR="0006553B" w:rsidRPr="0006553B">
        <w:t>»</w:t>
      </w:r>
      <w:r w:rsidRPr="0006553B">
        <w:t xml:space="preserve"> и разместить </w:t>
      </w:r>
      <w:proofErr w:type="gramStart"/>
      <w:r w:rsidRPr="0006553B">
        <w:t>на</w:t>
      </w:r>
      <w:proofErr w:type="gramEnd"/>
      <w:r w:rsidRPr="0006553B">
        <w:t xml:space="preserve"> </w:t>
      </w:r>
      <w:proofErr w:type="gramStart"/>
      <w:r w:rsidRPr="0006553B">
        <w:t>официальных</w:t>
      </w:r>
      <w:proofErr w:type="gramEnd"/>
      <w:r w:rsidRPr="0006553B">
        <w:t xml:space="preserve"> веб-сайтах органов местного самоуправления Березовского района и городского поселения Березово.</w:t>
      </w:r>
    </w:p>
    <w:p w:rsidR="0006553B" w:rsidRPr="0006553B" w:rsidRDefault="00BA41F5" w:rsidP="0006553B">
      <w:r w:rsidRPr="0006553B">
        <w:t>3. Настоящее постановление вступает в силу после его официального опубликования.</w:t>
      </w:r>
    </w:p>
    <w:p w:rsidR="0006553B" w:rsidRDefault="0006553B" w:rsidP="0006553B"/>
    <w:p w:rsidR="0006553B" w:rsidRDefault="0006553B" w:rsidP="0006553B">
      <w:pPr>
        <w:ind w:firstLine="0"/>
      </w:pPr>
    </w:p>
    <w:p w:rsidR="0006553B" w:rsidRPr="0006553B" w:rsidRDefault="00F71949" w:rsidP="0006553B">
      <w:pPr>
        <w:tabs>
          <w:tab w:val="center" w:pos="9072"/>
        </w:tabs>
        <w:ind w:firstLine="0"/>
      </w:pPr>
      <w:r w:rsidRPr="0006553B">
        <w:t>Г</w:t>
      </w:r>
      <w:r w:rsidR="00AC73AD" w:rsidRPr="0006553B">
        <w:t>лав</w:t>
      </w:r>
      <w:r w:rsidRPr="0006553B">
        <w:t>а</w:t>
      </w:r>
      <w:r w:rsidR="00AC73AD" w:rsidRPr="0006553B">
        <w:t xml:space="preserve"> района</w:t>
      </w:r>
      <w:r w:rsidR="0006553B">
        <w:tab/>
      </w:r>
      <w:r w:rsidR="0006553B" w:rsidRPr="0006553B">
        <w:t xml:space="preserve"> </w:t>
      </w:r>
      <w:r w:rsidR="00971627" w:rsidRPr="0006553B">
        <w:t>П.В. Артеев</w:t>
      </w:r>
    </w:p>
    <w:p w:rsidR="0006553B" w:rsidRPr="0006553B" w:rsidRDefault="0006553B" w:rsidP="00AC73AD">
      <w:pPr>
        <w:rPr>
          <w:rFonts w:cs="Arial"/>
          <w:szCs w:val="28"/>
        </w:rPr>
      </w:pPr>
    </w:p>
    <w:p w:rsidR="00AE3B48" w:rsidRPr="0006553B" w:rsidRDefault="00AE3B48" w:rsidP="00971627">
      <w:pPr>
        <w:widowControl w:val="0"/>
        <w:autoSpaceDE w:val="0"/>
        <w:autoSpaceDN w:val="0"/>
        <w:outlineLvl w:val="1"/>
        <w:rPr>
          <w:rFonts w:cs="Arial"/>
          <w:szCs w:val="28"/>
        </w:rPr>
        <w:sectPr w:rsidR="00AE3B48" w:rsidRPr="0006553B" w:rsidSect="0006553B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81"/>
        </w:sectPr>
      </w:pPr>
    </w:p>
    <w:p w:rsidR="0006553B" w:rsidRPr="0006553B" w:rsidRDefault="0006553B" w:rsidP="00DC5396">
      <w:pPr>
        <w:widowControl w:val="0"/>
        <w:autoSpaceDE w:val="0"/>
        <w:autoSpaceDN w:val="0"/>
        <w:ind w:right="394"/>
        <w:jc w:val="right"/>
        <w:outlineLvl w:val="1"/>
        <w:rPr>
          <w:rFonts w:cs="Arial"/>
          <w:b/>
          <w:sz w:val="30"/>
          <w:szCs w:val="30"/>
        </w:rPr>
      </w:pPr>
    </w:p>
    <w:p w:rsidR="0006553B" w:rsidRPr="0006553B" w:rsidRDefault="0006553B" w:rsidP="00DC5396">
      <w:pPr>
        <w:widowControl w:val="0"/>
        <w:autoSpaceDE w:val="0"/>
        <w:autoSpaceDN w:val="0"/>
        <w:ind w:right="394"/>
        <w:jc w:val="right"/>
        <w:outlineLvl w:val="1"/>
        <w:rPr>
          <w:rFonts w:cs="Arial"/>
          <w:b/>
          <w:sz w:val="30"/>
          <w:szCs w:val="30"/>
        </w:rPr>
      </w:pPr>
    </w:p>
    <w:p w:rsidR="007D7F15" w:rsidRPr="0006553B" w:rsidRDefault="007D7F15" w:rsidP="00DC5396">
      <w:pPr>
        <w:widowControl w:val="0"/>
        <w:autoSpaceDE w:val="0"/>
        <w:autoSpaceDN w:val="0"/>
        <w:ind w:right="394"/>
        <w:jc w:val="right"/>
        <w:outlineLvl w:val="1"/>
        <w:rPr>
          <w:rFonts w:cs="Arial"/>
          <w:b/>
          <w:sz w:val="30"/>
          <w:szCs w:val="30"/>
        </w:rPr>
      </w:pPr>
      <w:r w:rsidRPr="0006553B">
        <w:rPr>
          <w:rFonts w:cs="Arial"/>
          <w:b/>
          <w:sz w:val="30"/>
          <w:szCs w:val="30"/>
        </w:rPr>
        <w:t xml:space="preserve">Приложение </w:t>
      </w:r>
    </w:p>
    <w:p w:rsidR="0006553B" w:rsidRPr="0006553B" w:rsidRDefault="007D7F15" w:rsidP="00DC5396">
      <w:pPr>
        <w:widowControl w:val="0"/>
        <w:autoSpaceDE w:val="0"/>
        <w:autoSpaceDN w:val="0"/>
        <w:ind w:right="394"/>
        <w:jc w:val="right"/>
        <w:outlineLvl w:val="1"/>
        <w:rPr>
          <w:rFonts w:cs="Arial"/>
          <w:b/>
          <w:sz w:val="30"/>
          <w:szCs w:val="30"/>
        </w:rPr>
      </w:pPr>
      <w:r w:rsidRPr="0006553B">
        <w:rPr>
          <w:rFonts w:cs="Arial"/>
          <w:b/>
          <w:sz w:val="30"/>
          <w:szCs w:val="30"/>
        </w:rPr>
        <w:t xml:space="preserve">к постановлению администрации </w:t>
      </w:r>
    </w:p>
    <w:p w:rsidR="007D7F15" w:rsidRPr="0006553B" w:rsidRDefault="007D7F15" w:rsidP="00DC5396">
      <w:pPr>
        <w:widowControl w:val="0"/>
        <w:autoSpaceDE w:val="0"/>
        <w:autoSpaceDN w:val="0"/>
        <w:ind w:right="394"/>
        <w:jc w:val="right"/>
        <w:outlineLvl w:val="1"/>
        <w:rPr>
          <w:rFonts w:cs="Arial"/>
          <w:b/>
          <w:sz w:val="30"/>
          <w:szCs w:val="30"/>
        </w:rPr>
      </w:pPr>
      <w:r w:rsidRPr="0006553B">
        <w:rPr>
          <w:rFonts w:cs="Arial"/>
          <w:b/>
          <w:sz w:val="30"/>
          <w:szCs w:val="30"/>
        </w:rPr>
        <w:t>Березовского района</w:t>
      </w:r>
    </w:p>
    <w:p w:rsidR="007D7F15" w:rsidRPr="0006553B" w:rsidRDefault="007D7F15" w:rsidP="00DC5396">
      <w:pPr>
        <w:widowControl w:val="0"/>
        <w:autoSpaceDE w:val="0"/>
        <w:autoSpaceDN w:val="0"/>
        <w:ind w:right="394"/>
        <w:jc w:val="right"/>
        <w:outlineLvl w:val="1"/>
        <w:rPr>
          <w:rFonts w:cs="Arial"/>
          <w:b/>
          <w:sz w:val="30"/>
          <w:szCs w:val="30"/>
        </w:rPr>
      </w:pPr>
      <w:r w:rsidRPr="0006553B">
        <w:rPr>
          <w:rFonts w:cs="Arial"/>
          <w:b/>
          <w:sz w:val="30"/>
          <w:szCs w:val="30"/>
        </w:rPr>
        <w:t>от</w:t>
      </w:r>
      <w:r w:rsidR="00400FE6" w:rsidRPr="0006553B">
        <w:rPr>
          <w:rFonts w:cs="Arial"/>
          <w:b/>
          <w:sz w:val="30"/>
          <w:szCs w:val="30"/>
        </w:rPr>
        <w:t xml:space="preserve"> 14.02.2023 № 85</w:t>
      </w:r>
    </w:p>
    <w:p w:rsidR="0006553B" w:rsidRPr="0006553B" w:rsidRDefault="0006553B" w:rsidP="00DC5396">
      <w:pPr>
        <w:widowControl w:val="0"/>
        <w:autoSpaceDE w:val="0"/>
        <w:autoSpaceDN w:val="0"/>
        <w:ind w:right="394"/>
        <w:jc w:val="right"/>
        <w:outlineLvl w:val="1"/>
        <w:rPr>
          <w:rFonts w:cs="Arial"/>
          <w:b/>
          <w:sz w:val="30"/>
          <w:szCs w:val="30"/>
        </w:rPr>
      </w:pPr>
    </w:p>
    <w:p w:rsidR="0006553B" w:rsidRPr="0006553B" w:rsidRDefault="0006553B" w:rsidP="00DC5396">
      <w:pPr>
        <w:widowControl w:val="0"/>
        <w:autoSpaceDE w:val="0"/>
        <w:autoSpaceDN w:val="0"/>
        <w:ind w:right="394"/>
        <w:jc w:val="right"/>
        <w:outlineLvl w:val="1"/>
        <w:rPr>
          <w:rFonts w:cs="Arial"/>
          <w:b/>
          <w:sz w:val="30"/>
          <w:szCs w:val="30"/>
        </w:rPr>
      </w:pPr>
    </w:p>
    <w:p w:rsidR="0006553B" w:rsidRDefault="0006553B" w:rsidP="0006553B">
      <w:pPr>
        <w:ind w:right="252"/>
        <w:jc w:val="right"/>
      </w:pPr>
      <w:r w:rsidRPr="0006553B">
        <w:t>Таблица 1</w:t>
      </w:r>
    </w:p>
    <w:p w:rsidR="0006553B" w:rsidRDefault="0006553B" w:rsidP="0006553B">
      <w:pPr>
        <w:ind w:right="252"/>
        <w:jc w:val="right"/>
      </w:pPr>
    </w:p>
    <w:p w:rsidR="0006553B" w:rsidRDefault="0006553B" w:rsidP="0006553B">
      <w:pPr>
        <w:ind w:right="252"/>
        <w:jc w:val="right"/>
      </w:pPr>
    </w:p>
    <w:p w:rsidR="0006553B" w:rsidRPr="0006553B" w:rsidRDefault="0006553B" w:rsidP="0006553B">
      <w:pPr>
        <w:jc w:val="center"/>
        <w:rPr>
          <w:b/>
        </w:rPr>
      </w:pPr>
      <w:r w:rsidRPr="0006553B">
        <w:rPr>
          <w:b/>
        </w:rPr>
        <w:t>Распределение финансовых ресурсов муниципальной программы (по годам)</w:t>
      </w:r>
    </w:p>
    <w:p w:rsidR="0006553B" w:rsidRPr="0006553B" w:rsidRDefault="0006553B" w:rsidP="00DC5396">
      <w:pPr>
        <w:widowControl w:val="0"/>
        <w:autoSpaceDE w:val="0"/>
        <w:autoSpaceDN w:val="0"/>
        <w:ind w:right="394"/>
        <w:jc w:val="right"/>
        <w:outlineLvl w:val="1"/>
        <w:rPr>
          <w:rFonts w:cs="Arial"/>
          <w:b/>
          <w:sz w:val="30"/>
          <w:szCs w:val="30"/>
        </w:rPr>
      </w:pPr>
    </w:p>
    <w:tbl>
      <w:tblPr>
        <w:tblW w:w="14578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1"/>
        <w:gridCol w:w="2015"/>
        <w:gridCol w:w="2629"/>
        <w:gridCol w:w="2606"/>
        <w:gridCol w:w="1117"/>
        <w:gridCol w:w="406"/>
        <w:gridCol w:w="870"/>
        <w:gridCol w:w="12"/>
        <w:gridCol w:w="980"/>
        <w:gridCol w:w="1276"/>
        <w:gridCol w:w="1276"/>
      </w:tblGrid>
      <w:tr w:rsidR="007D7F15" w:rsidRPr="0006553B" w:rsidTr="00841EFB">
        <w:trPr>
          <w:trHeight w:val="900"/>
        </w:trPr>
        <w:tc>
          <w:tcPr>
            <w:tcW w:w="1391" w:type="dxa"/>
            <w:vMerge w:val="restart"/>
            <w:shd w:val="clear" w:color="auto" w:fill="auto"/>
            <w:vAlign w:val="center"/>
            <w:hideMark/>
          </w:tcPr>
          <w:p w:rsidR="007D7F15" w:rsidRPr="0006553B" w:rsidRDefault="007D7F15" w:rsidP="0006553B">
            <w:pPr>
              <w:ind w:firstLine="0"/>
            </w:pPr>
            <w:r w:rsidRPr="0006553B">
              <w:t>№ структурного элемента (основного мероприятия)</w:t>
            </w:r>
          </w:p>
        </w:tc>
        <w:tc>
          <w:tcPr>
            <w:tcW w:w="2015" w:type="dxa"/>
            <w:vMerge w:val="restart"/>
            <w:shd w:val="clear" w:color="auto" w:fill="auto"/>
            <w:vAlign w:val="center"/>
            <w:hideMark/>
          </w:tcPr>
          <w:p w:rsidR="007D7F15" w:rsidRPr="0006553B" w:rsidRDefault="007D7F15" w:rsidP="0006553B">
            <w:pPr>
              <w:ind w:firstLine="0"/>
            </w:pPr>
            <w:r w:rsidRPr="0006553B"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2629" w:type="dxa"/>
            <w:vMerge w:val="restart"/>
            <w:shd w:val="clear" w:color="auto" w:fill="auto"/>
            <w:vAlign w:val="center"/>
            <w:hideMark/>
          </w:tcPr>
          <w:p w:rsidR="007D7F15" w:rsidRPr="0006553B" w:rsidRDefault="007D7F15" w:rsidP="0006553B">
            <w:pPr>
              <w:ind w:firstLine="0"/>
            </w:pPr>
            <w:r w:rsidRPr="0006553B">
              <w:t xml:space="preserve"> Ответственный исполнитель/соисполнитель </w:t>
            </w:r>
          </w:p>
        </w:tc>
        <w:tc>
          <w:tcPr>
            <w:tcW w:w="2606" w:type="dxa"/>
            <w:vMerge w:val="restart"/>
            <w:shd w:val="clear" w:color="auto" w:fill="auto"/>
            <w:vAlign w:val="center"/>
            <w:hideMark/>
          </w:tcPr>
          <w:p w:rsidR="007D7F15" w:rsidRPr="0006553B" w:rsidRDefault="007D7F15" w:rsidP="0006553B">
            <w:pPr>
              <w:ind w:firstLine="0"/>
            </w:pPr>
            <w:r w:rsidRPr="0006553B">
              <w:t>Источники финансирования</w:t>
            </w:r>
          </w:p>
        </w:tc>
        <w:tc>
          <w:tcPr>
            <w:tcW w:w="1523" w:type="dxa"/>
            <w:gridSpan w:val="2"/>
          </w:tcPr>
          <w:p w:rsidR="007D7F15" w:rsidRPr="0006553B" w:rsidRDefault="007D7F15" w:rsidP="0006553B">
            <w:pPr>
              <w:ind w:firstLine="0"/>
            </w:pPr>
          </w:p>
        </w:tc>
        <w:tc>
          <w:tcPr>
            <w:tcW w:w="4414" w:type="dxa"/>
            <w:gridSpan w:val="5"/>
            <w:shd w:val="clear" w:color="auto" w:fill="auto"/>
            <w:vAlign w:val="center"/>
            <w:hideMark/>
          </w:tcPr>
          <w:p w:rsidR="007D7F15" w:rsidRPr="0006553B" w:rsidRDefault="007D7F15" w:rsidP="0006553B">
            <w:pPr>
              <w:ind w:firstLine="0"/>
            </w:pPr>
            <w:r w:rsidRPr="0006553B">
              <w:t xml:space="preserve">Финансовые затраты на реализацию (тыс. рублей) </w:t>
            </w:r>
          </w:p>
        </w:tc>
      </w:tr>
      <w:tr w:rsidR="007D7F15" w:rsidRPr="0006553B" w:rsidTr="00841EFB">
        <w:trPr>
          <w:trHeight w:val="300"/>
        </w:trPr>
        <w:tc>
          <w:tcPr>
            <w:tcW w:w="1391" w:type="dxa"/>
            <w:vMerge/>
            <w:vAlign w:val="center"/>
            <w:hideMark/>
          </w:tcPr>
          <w:p w:rsidR="007D7F15" w:rsidRPr="0006553B" w:rsidRDefault="007D7F15" w:rsidP="0006553B"/>
        </w:tc>
        <w:tc>
          <w:tcPr>
            <w:tcW w:w="2015" w:type="dxa"/>
            <w:vMerge/>
            <w:vAlign w:val="center"/>
            <w:hideMark/>
          </w:tcPr>
          <w:p w:rsidR="007D7F15" w:rsidRPr="0006553B" w:rsidRDefault="007D7F15" w:rsidP="0006553B"/>
        </w:tc>
        <w:tc>
          <w:tcPr>
            <w:tcW w:w="2629" w:type="dxa"/>
            <w:vMerge/>
            <w:vAlign w:val="center"/>
            <w:hideMark/>
          </w:tcPr>
          <w:p w:rsidR="007D7F15" w:rsidRPr="0006553B" w:rsidRDefault="007D7F15" w:rsidP="0006553B"/>
        </w:tc>
        <w:tc>
          <w:tcPr>
            <w:tcW w:w="2606" w:type="dxa"/>
            <w:vMerge/>
            <w:vAlign w:val="center"/>
            <w:hideMark/>
          </w:tcPr>
          <w:p w:rsidR="007D7F15" w:rsidRPr="0006553B" w:rsidRDefault="007D7F15" w:rsidP="0006553B"/>
        </w:tc>
        <w:tc>
          <w:tcPr>
            <w:tcW w:w="1117" w:type="dxa"/>
            <w:vMerge w:val="restart"/>
            <w:shd w:val="clear" w:color="auto" w:fill="auto"/>
            <w:vAlign w:val="center"/>
            <w:hideMark/>
          </w:tcPr>
          <w:p w:rsidR="007D7F15" w:rsidRPr="0006553B" w:rsidRDefault="007D7F15" w:rsidP="0006553B">
            <w:pPr>
              <w:ind w:firstLine="0"/>
            </w:pPr>
            <w:r w:rsidRPr="0006553B">
              <w:t>всего</w:t>
            </w:r>
          </w:p>
        </w:tc>
        <w:tc>
          <w:tcPr>
            <w:tcW w:w="1288" w:type="dxa"/>
            <w:gridSpan w:val="3"/>
          </w:tcPr>
          <w:p w:rsidR="007D7F15" w:rsidRPr="0006553B" w:rsidRDefault="007D7F15" w:rsidP="0006553B"/>
        </w:tc>
        <w:tc>
          <w:tcPr>
            <w:tcW w:w="3532" w:type="dxa"/>
            <w:gridSpan w:val="3"/>
            <w:shd w:val="clear" w:color="auto" w:fill="auto"/>
            <w:vAlign w:val="center"/>
            <w:hideMark/>
          </w:tcPr>
          <w:p w:rsidR="007D7F15" w:rsidRPr="0006553B" w:rsidRDefault="007D7F15" w:rsidP="0006553B">
            <w:r w:rsidRPr="0006553B">
              <w:t>в том числе</w:t>
            </w:r>
          </w:p>
        </w:tc>
      </w:tr>
      <w:tr w:rsidR="0006553B" w:rsidRPr="0006553B" w:rsidTr="00841EFB">
        <w:trPr>
          <w:trHeight w:val="300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1117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2022г.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2023г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2024г.</w:t>
            </w:r>
          </w:p>
        </w:tc>
        <w:tc>
          <w:tcPr>
            <w:tcW w:w="1276" w:type="dxa"/>
          </w:tcPr>
          <w:p w:rsidR="0006553B" w:rsidRPr="0006553B" w:rsidRDefault="0006553B" w:rsidP="0006553B">
            <w:pPr>
              <w:ind w:firstLine="0"/>
            </w:pPr>
            <w:r w:rsidRPr="0006553B">
              <w:t>2025г.</w:t>
            </w:r>
          </w:p>
        </w:tc>
      </w:tr>
      <w:tr w:rsidR="0006553B" w:rsidRPr="0006553B" w:rsidTr="00841EFB">
        <w:trPr>
          <w:trHeight w:val="300"/>
        </w:trPr>
        <w:tc>
          <w:tcPr>
            <w:tcW w:w="1391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1</w:t>
            </w:r>
          </w:p>
        </w:tc>
        <w:tc>
          <w:tcPr>
            <w:tcW w:w="2015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2</w:t>
            </w:r>
          </w:p>
        </w:tc>
        <w:tc>
          <w:tcPr>
            <w:tcW w:w="2629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3</w:t>
            </w:r>
          </w:p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4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5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6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8</w:t>
            </w:r>
          </w:p>
        </w:tc>
        <w:tc>
          <w:tcPr>
            <w:tcW w:w="1276" w:type="dxa"/>
          </w:tcPr>
          <w:p w:rsidR="0006553B" w:rsidRPr="0006553B" w:rsidRDefault="0006553B" w:rsidP="0006553B">
            <w:pPr>
              <w:ind w:firstLine="0"/>
            </w:pPr>
            <w:r w:rsidRPr="0006553B">
              <w:t>9</w:t>
            </w:r>
          </w:p>
        </w:tc>
      </w:tr>
      <w:tr w:rsidR="00DC5396" w:rsidRPr="0006553B" w:rsidTr="00841EFB">
        <w:trPr>
          <w:trHeight w:val="300"/>
        </w:trPr>
        <w:tc>
          <w:tcPr>
            <w:tcW w:w="14578" w:type="dxa"/>
            <w:gridSpan w:val="11"/>
          </w:tcPr>
          <w:p w:rsidR="00DC5396" w:rsidRPr="0006553B" w:rsidRDefault="00DC5396" w:rsidP="0006553B">
            <w:r w:rsidRPr="0006553B">
              <w:t>Подпрограмма 1</w:t>
            </w:r>
            <w:r w:rsidR="0006553B" w:rsidRPr="0006553B">
              <w:t>»</w:t>
            </w:r>
            <w:r w:rsidRPr="0006553B">
              <w:t>Благоустройство дворовых территорий муниципального образования городского поселения Березово</w:t>
            </w:r>
            <w:r w:rsidR="0006553B" w:rsidRPr="0006553B">
              <w:t>»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 w:val="restart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1.1.</w:t>
            </w:r>
          </w:p>
        </w:tc>
        <w:tc>
          <w:tcPr>
            <w:tcW w:w="2015" w:type="dxa"/>
            <w:vMerge w:val="restart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Региональный проект «Формирование комфортной городской среды» (1,3)</w:t>
            </w:r>
          </w:p>
        </w:tc>
        <w:tc>
          <w:tcPr>
            <w:tcW w:w="2629" w:type="dxa"/>
            <w:vMerge w:val="restart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 xml:space="preserve"> Управление по жилищно-коммунальному хозяйству администрации Березовского района, Отдел архитектуры и </w:t>
            </w:r>
            <w:r w:rsidRPr="0006553B">
              <w:lastRenderedPageBreak/>
              <w:t>градостроительства администрации Березовского района, Комитет по земельным ресурсам и управлению муниципальным имуществом администрации Березовского района, в том числе:</w:t>
            </w:r>
          </w:p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lastRenderedPageBreak/>
              <w:t>всего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федеральный бюджет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бюджет автономного округа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бюджет района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бюджет городского поселения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  <w:r w:rsidRPr="0006553B">
              <w:t xml:space="preserve"> 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иные источники финансирования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/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/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/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/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/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/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 w:val="restart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всего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федеральный бюджет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бюджет автономного округа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бюджет района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бюджет городского поселения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  <w:r w:rsidRPr="0006553B">
              <w:t xml:space="preserve"> 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иные источники финансирования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 w:val="restart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Отдел архитектуры и градостроительства администрации Березовского района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всего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федеральный бюджет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бюджет автономного округа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бюджет района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бюджет городского поселения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  <w:r w:rsidRPr="0006553B">
              <w:t xml:space="preserve"> 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иные источники финансирования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 w:val="restart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всего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федеральный бюджет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бюджет автономного округа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бюджет района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бюджет городского поселения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  <w:r w:rsidRPr="0006553B">
              <w:t xml:space="preserve"> 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 w:val="restart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1.2.</w:t>
            </w:r>
          </w:p>
        </w:tc>
        <w:tc>
          <w:tcPr>
            <w:tcW w:w="2015" w:type="dxa"/>
            <w:vMerge w:val="restart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Основное мероприятие «Благоустройство дворовых территорий муниципального образования городского поселения Березово» (1)</w:t>
            </w:r>
          </w:p>
        </w:tc>
        <w:tc>
          <w:tcPr>
            <w:tcW w:w="2629" w:type="dxa"/>
            <w:vMerge w:val="restart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 xml:space="preserve"> Управление по жилищно-коммунальному хозяйству администрации Березовского района</w:t>
            </w:r>
          </w:p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всего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17"/>
            </w:pPr>
            <w:r w:rsidRPr="0006553B">
              <w:t>603,0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603,0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федеральный бюджет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бюджет автономного округа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бюджет района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бюджет городского поселения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17"/>
            </w:pPr>
            <w:r w:rsidRPr="0006553B">
              <w:t>603,0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603,0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  <w:r w:rsidRPr="0006553B">
              <w:t xml:space="preserve"> 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иные источники финансирования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00"/>
        </w:trPr>
        <w:tc>
          <w:tcPr>
            <w:tcW w:w="1391" w:type="dxa"/>
            <w:vMerge w:val="restart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 xml:space="preserve"> </w:t>
            </w:r>
          </w:p>
        </w:tc>
        <w:tc>
          <w:tcPr>
            <w:tcW w:w="2015" w:type="dxa"/>
            <w:vMerge w:val="restart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Итого по подпрограмме 1</w:t>
            </w:r>
          </w:p>
        </w:tc>
        <w:tc>
          <w:tcPr>
            <w:tcW w:w="2629" w:type="dxa"/>
            <w:vMerge w:val="restart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 xml:space="preserve"> </w:t>
            </w:r>
          </w:p>
        </w:tc>
        <w:tc>
          <w:tcPr>
            <w:tcW w:w="260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всего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17"/>
            </w:pPr>
            <w:r w:rsidRPr="0006553B">
              <w:t>603,0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603,0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00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федеральный бюджет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00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бюджет автономного округа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00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бюджет района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00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бюджет городского поселения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17"/>
            </w:pPr>
            <w:r w:rsidRPr="0006553B">
              <w:t>603,0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603,0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00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  <w:r w:rsidRPr="0006553B">
              <w:t xml:space="preserve"> 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15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иные источники финансирования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</w:tr>
      <w:tr w:rsidR="00165C4B" w:rsidRPr="0006553B" w:rsidTr="00841EFB">
        <w:trPr>
          <w:trHeight w:val="300"/>
        </w:trPr>
        <w:tc>
          <w:tcPr>
            <w:tcW w:w="14578" w:type="dxa"/>
            <w:gridSpan w:val="11"/>
          </w:tcPr>
          <w:p w:rsidR="00165C4B" w:rsidRPr="0006553B" w:rsidRDefault="00165C4B" w:rsidP="0006553B">
            <w:r w:rsidRPr="0006553B">
              <w:t xml:space="preserve">Подпрограмма 2 </w:t>
            </w:r>
            <w:r w:rsidR="0006553B" w:rsidRPr="0006553B">
              <w:t>«</w:t>
            </w:r>
            <w:r w:rsidRPr="0006553B">
              <w:t>Благоустройство общественных территорий</w:t>
            </w:r>
            <w:r w:rsidR="0006553B" w:rsidRPr="0006553B">
              <w:t>»</w:t>
            </w:r>
          </w:p>
        </w:tc>
      </w:tr>
      <w:tr w:rsidR="00573A96" w:rsidRPr="0006553B" w:rsidTr="00841EFB">
        <w:trPr>
          <w:trHeight w:val="375"/>
        </w:trPr>
        <w:tc>
          <w:tcPr>
            <w:tcW w:w="1391" w:type="dxa"/>
            <w:vMerge w:val="restart"/>
            <w:shd w:val="clear" w:color="auto" w:fill="auto"/>
            <w:vAlign w:val="center"/>
            <w:hideMark/>
          </w:tcPr>
          <w:p w:rsidR="00573A96" w:rsidRPr="0006553B" w:rsidRDefault="00573A96" w:rsidP="0006553B">
            <w:r w:rsidRPr="0006553B">
              <w:t>2.1</w:t>
            </w:r>
          </w:p>
        </w:tc>
        <w:tc>
          <w:tcPr>
            <w:tcW w:w="2015" w:type="dxa"/>
            <w:vMerge w:val="restart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 xml:space="preserve">Региональный проект </w:t>
            </w:r>
            <w:r w:rsidR="0006553B" w:rsidRPr="0006553B">
              <w:t>«</w:t>
            </w:r>
            <w:r w:rsidRPr="0006553B">
              <w:t>Формирование комфортной городской среды</w:t>
            </w:r>
            <w:r w:rsidR="0006553B" w:rsidRPr="0006553B">
              <w:t>»</w:t>
            </w:r>
            <w:r w:rsidRPr="0006553B">
              <w:t xml:space="preserve"> (2,3)</w:t>
            </w:r>
          </w:p>
        </w:tc>
        <w:tc>
          <w:tcPr>
            <w:tcW w:w="2629" w:type="dxa"/>
            <w:vMerge w:val="restart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 xml:space="preserve"> Управление по жилищно-коммунальному хозяйству администрации Березовского </w:t>
            </w:r>
            <w:r w:rsidR="00BB5DBE" w:rsidRPr="0006553B">
              <w:t>района,</w:t>
            </w:r>
            <w:r w:rsidR="0006553B" w:rsidRPr="0006553B">
              <w:t xml:space="preserve"> </w:t>
            </w:r>
            <w:r w:rsidR="009E6055" w:rsidRPr="0006553B">
              <w:t>Отдел архитектуры и градостроительства администрации Березовского района,</w:t>
            </w:r>
            <w:r w:rsidR="0006553B" w:rsidRPr="0006553B">
              <w:t xml:space="preserve"> </w:t>
            </w:r>
            <w:r w:rsidR="009E6055" w:rsidRPr="0006553B">
              <w:t>Комитет по земельным ресурсам и управлению муниципальным имуществом администрации Березовского района</w:t>
            </w:r>
            <w:r w:rsidR="003D613A" w:rsidRPr="0006553B">
              <w:t xml:space="preserve">, </w:t>
            </w:r>
            <w:r w:rsidR="00BB5DBE" w:rsidRPr="0006553B">
              <w:t>в том числе</w:t>
            </w:r>
            <w:r w:rsidR="00941521" w:rsidRPr="0006553B">
              <w:t>:</w:t>
            </w:r>
          </w:p>
        </w:tc>
        <w:tc>
          <w:tcPr>
            <w:tcW w:w="2606" w:type="dxa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всего</w:t>
            </w:r>
          </w:p>
        </w:tc>
        <w:tc>
          <w:tcPr>
            <w:tcW w:w="1117" w:type="dxa"/>
            <w:shd w:val="clear" w:color="auto" w:fill="FFFFFF" w:themeFill="background1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34532,3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20893,7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73A96" w:rsidRPr="0006553B" w:rsidRDefault="00573A96" w:rsidP="0006553B">
            <w:pPr>
              <w:ind w:firstLine="0"/>
            </w:pPr>
            <w:r w:rsidRPr="0006553B">
              <w:t>13638,6</w:t>
            </w:r>
          </w:p>
        </w:tc>
      </w:tr>
      <w:tr w:rsidR="00573A96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573A96" w:rsidRPr="0006553B" w:rsidRDefault="00573A96" w:rsidP="0006553B"/>
        </w:tc>
        <w:tc>
          <w:tcPr>
            <w:tcW w:w="2015" w:type="dxa"/>
            <w:vMerge/>
            <w:vAlign w:val="center"/>
            <w:hideMark/>
          </w:tcPr>
          <w:p w:rsidR="00573A96" w:rsidRPr="0006553B" w:rsidRDefault="00573A96" w:rsidP="0006553B"/>
        </w:tc>
        <w:tc>
          <w:tcPr>
            <w:tcW w:w="2629" w:type="dxa"/>
            <w:vMerge/>
            <w:vAlign w:val="center"/>
            <w:hideMark/>
          </w:tcPr>
          <w:p w:rsidR="00573A96" w:rsidRPr="0006553B" w:rsidRDefault="00573A96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федеральный бюджет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7333,7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7333,7</w:t>
            </w:r>
          </w:p>
        </w:tc>
        <w:tc>
          <w:tcPr>
            <w:tcW w:w="1276" w:type="dxa"/>
            <w:vAlign w:val="center"/>
          </w:tcPr>
          <w:p w:rsidR="00573A96" w:rsidRPr="0006553B" w:rsidRDefault="00573A96" w:rsidP="0006553B">
            <w:pPr>
              <w:ind w:firstLine="0"/>
            </w:pPr>
            <w:r w:rsidRPr="0006553B">
              <w:t>0,0</w:t>
            </w:r>
          </w:p>
        </w:tc>
      </w:tr>
      <w:tr w:rsidR="00573A96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573A96" w:rsidRPr="0006553B" w:rsidRDefault="00573A96" w:rsidP="0006553B"/>
        </w:tc>
        <w:tc>
          <w:tcPr>
            <w:tcW w:w="2015" w:type="dxa"/>
            <w:vMerge/>
            <w:vAlign w:val="center"/>
            <w:hideMark/>
          </w:tcPr>
          <w:p w:rsidR="00573A96" w:rsidRPr="0006553B" w:rsidRDefault="00573A96" w:rsidP="0006553B"/>
        </w:tc>
        <w:tc>
          <w:tcPr>
            <w:tcW w:w="2629" w:type="dxa"/>
            <w:vMerge/>
            <w:vAlign w:val="center"/>
            <w:hideMark/>
          </w:tcPr>
          <w:p w:rsidR="00573A96" w:rsidRPr="0006553B" w:rsidRDefault="00573A96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бюджет автономного округа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23007,7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11470,6</w:t>
            </w:r>
          </w:p>
        </w:tc>
        <w:tc>
          <w:tcPr>
            <w:tcW w:w="1276" w:type="dxa"/>
            <w:vAlign w:val="center"/>
          </w:tcPr>
          <w:p w:rsidR="00573A96" w:rsidRPr="0006553B" w:rsidRDefault="00573A96" w:rsidP="0006553B">
            <w:pPr>
              <w:ind w:firstLine="0"/>
            </w:pPr>
            <w:r w:rsidRPr="0006553B">
              <w:t>11537,1</w:t>
            </w:r>
          </w:p>
        </w:tc>
      </w:tr>
      <w:tr w:rsidR="00573A96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573A96" w:rsidRPr="0006553B" w:rsidRDefault="00573A96" w:rsidP="0006553B"/>
        </w:tc>
        <w:tc>
          <w:tcPr>
            <w:tcW w:w="2015" w:type="dxa"/>
            <w:vMerge/>
            <w:vAlign w:val="center"/>
            <w:hideMark/>
          </w:tcPr>
          <w:p w:rsidR="00573A96" w:rsidRPr="0006553B" w:rsidRDefault="00573A96" w:rsidP="0006553B"/>
        </w:tc>
        <w:tc>
          <w:tcPr>
            <w:tcW w:w="2629" w:type="dxa"/>
            <w:vMerge/>
            <w:vAlign w:val="center"/>
            <w:hideMark/>
          </w:tcPr>
          <w:p w:rsidR="00573A96" w:rsidRPr="0006553B" w:rsidRDefault="00573A96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бюджет района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0,00</w:t>
            </w:r>
          </w:p>
        </w:tc>
        <w:tc>
          <w:tcPr>
            <w:tcW w:w="1276" w:type="dxa"/>
            <w:vAlign w:val="center"/>
          </w:tcPr>
          <w:p w:rsidR="00573A96" w:rsidRPr="0006553B" w:rsidRDefault="00573A96" w:rsidP="0006553B">
            <w:pPr>
              <w:ind w:firstLine="0"/>
            </w:pPr>
            <w:r w:rsidRPr="0006553B">
              <w:t>0,0</w:t>
            </w:r>
          </w:p>
        </w:tc>
      </w:tr>
      <w:tr w:rsidR="00573A96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573A96" w:rsidRPr="0006553B" w:rsidRDefault="00573A96" w:rsidP="0006553B"/>
        </w:tc>
        <w:tc>
          <w:tcPr>
            <w:tcW w:w="2015" w:type="dxa"/>
            <w:vMerge/>
            <w:vAlign w:val="center"/>
            <w:hideMark/>
          </w:tcPr>
          <w:p w:rsidR="00573A96" w:rsidRPr="0006553B" w:rsidRDefault="00573A96" w:rsidP="0006553B"/>
        </w:tc>
        <w:tc>
          <w:tcPr>
            <w:tcW w:w="2629" w:type="dxa"/>
            <w:vMerge/>
            <w:vAlign w:val="center"/>
            <w:hideMark/>
          </w:tcPr>
          <w:p w:rsidR="00573A96" w:rsidRPr="0006553B" w:rsidRDefault="00573A96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бюджет городского поселения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4190,9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2089,4</w:t>
            </w:r>
          </w:p>
        </w:tc>
        <w:tc>
          <w:tcPr>
            <w:tcW w:w="1276" w:type="dxa"/>
            <w:vAlign w:val="center"/>
          </w:tcPr>
          <w:p w:rsidR="00573A96" w:rsidRPr="0006553B" w:rsidRDefault="00573A96" w:rsidP="0006553B">
            <w:pPr>
              <w:ind w:firstLine="0"/>
            </w:pPr>
            <w:r w:rsidRPr="0006553B">
              <w:t>2101,5</w:t>
            </w:r>
          </w:p>
        </w:tc>
      </w:tr>
      <w:tr w:rsidR="00573A96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573A96" w:rsidRPr="0006553B" w:rsidRDefault="00573A96" w:rsidP="0006553B"/>
        </w:tc>
        <w:tc>
          <w:tcPr>
            <w:tcW w:w="2015" w:type="dxa"/>
            <w:vMerge/>
            <w:vAlign w:val="center"/>
            <w:hideMark/>
          </w:tcPr>
          <w:p w:rsidR="00573A96" w:rsidRPr="0006553B" w:rsidRDefault="00573A96" w:rsidP="0006553B"/>
        </w:tc>
        <w:tc>
          <w:tcPr>
            <w:tcW w:w="2629" w:type="dxa"/>
            <w:vMerge/>
            <w:vAlign w:val="center"/>
            <w:hideMark/>
          </w:tcPr>
          <w:p w:rsidR="00573A96" w:rsidRPr="0006553B" w:rsidRDefault="00573A96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4190,9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573A96" w:rsidRPr="0006553B" w:rsidRDefault="00573A96" w:rsidP="0006553B">
            <w:pPr>
              <w:ind w:firstLine="0"/>
            </w:pPr>
            <w:r w:rsidRPr="0006553B">
              <w:t>2089,4</w:t>
            </w:r>
          </w:p>
        </w:tc>
        <w:tc>
          <w:tcPr>
            <w:tcW w:w="1276" w:type="dxa"/>
            <w:vAlign w:val="center"/>
          </w:tcPr>
          <w:p w:rsidR="00573A96" w:rsidRPr="0006553B" w:rsidRDefault="00573A96" w:rsidP="0006553B">
            <w:pPr>
              <w:ind w:firstLine="0"/>
            </w:pPr>
            <w:r w:rsidRPr="0006553B">
              <w:t>2101,5</w:t>
            </w:r>
          </w:p>
        </w:tc>
      </w:tr>
      <w:tr w:rsidR="00BB5DBE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BB5DBE" w:rsidRPr="0006553B" w:rsidRDefault="00BB5DBE" w:rsidP="0006553B"/>
        </w:tc>
        <w:tc>
          <w:tcPr>
            <w:tcW w:w="2015" w:type="dxa"/>
            <w:vMerge/>
            <w:vAlign w:val="center"/>
            <w:hideMark/>
          </w:tcPr>
          <w:p w:rsidR="00BB5DBE" w:rsidRPr="0006553B" w:rsidRDefault="00BB5DBE" w:rsidP="0006553B"/>
        </w:tc>
        <w:tc>
          <w:tcPr>
            <w:tcW w:w="2629" w:type="dxa"/>
            <w:vMerge/>
            <w:vAlign w:val="center"/>
            <w:hideMark/>
          </w:tcPr>
          <w:p w:rsidR="00BB5DBE" w:rsidRPr="0006553B" w:rsidRDefault="00BB5DBE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BB5DBE" w:rsidRPr="0006553B" w:rsidRDefault="00BB5DBE" w:rsidP="0006553B">
            <w:pPr>
              <w:ind w:firstLine="0"/>
            </w:pPr>
            <w:r w:rsidRPr="0006553B">
              <w:t>иные источники финансирования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</w:tr>
      <w:tr w:rsidR="00BB5DBE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BB5DBE" w:rsidRPr="0006553B" w:rsidRDefault="00BB5DBE" w:rsidP="0006553B"/>
        </w:tc>
        <w:tc>
          <w:tcPr>
            <w:tcW w:w="2015" w:type="dxa"/>
            <w:vMerge/>
            <w:vAlign w:val="center"/>
          </w:tcPr>
          <w:p w:rsidR="00BB5DBE" w:rsidRPr="0006553B" w:rsidRDefault="00BB5DBE" w:rsidP="0006553B"/>
        </w:tc>
        <w:tc>
          <w:tcPr>
            <w:tcW w:w="2629" w:type="dxa"/>
            <w:vMerge w:val="restart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всего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34532,3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20893,7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13638,6</w:t>
            </w:r>
          </w:p>
        </w:tc>
      </w:tr>
      <w:tr w:rsidR="00BB5DBE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BB5DBE" w:rsidRPr="0006553B" w:rsidRDefault="00BB5DBE" w:rsidP="0006553B"/>
        </w:tc>
        <w:tc>
          <w:tcPr>
            <w:tcW w:w="2015" w:type="dxa"/>
            <w:vMerge/>
            <w:vAlign w:val="center"/>
          </w:tcPr>
          <w:p w:rsidR="00BB5DBE" w:rsidRPr="0006553B" w:rsidRDefault="00BB5DBE" w:rsidP="0006553B"/>
        </w:tc>
        <w:tc>
          <w:tcPr>
            <w:tcW w:w="2629" w:type="dxa"/>
            <w:vMerge/>
            <w:vAlign w:val="center"/>
          </w:tcPr>
          <w:p w:rsidR="00BB5DBE" w:rsidRPr="0006553B" w:rsidRDefault="00BB5DBE" w:rsidP="0006553B"/>
        </w:tc>
        <w:tc>
          <w:tcPr>
            <w:tcW w:w="2606" w:type="dxa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федеральный бюджет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7333,7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7333,7</w:t>
            </w:r>
          </w:p>
        </w:tc>
        <w:tc>
          <w:tcPr>
            <w:tcW w:w="1276" w:type="dxa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</w:p>
        </w:tc>
      </w:tr>
      <w:tr w:rsidR="00BB5DBE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BB5DBE" w:rsidRPr="0006553B" w:rsidRDefault="00BB5DBE" w:rsidP="0006553B"/>
        </w:tc>
        <w:tc>
          <w:tcPr>
            <w:tcW w:w="2015" w:type="dxa"/>
            <w:vMerge/>
            <w:vAlign w:val="center"/>
          </w:tcPr>
          <w:p w:rsidR="00BB5DBE" w:rsidRPr="0006553B" w:rsidRDefault="00BB5DBE" w:rsidP="0006553B"/>
        </w:tc>
        <w:tc>
          <w:tcPr>
            <w:tcW w:w="2629" w:type="dxa"/>
            <w:vMerge/>
            <w:vAlign w:val="center"/>
          </w:tcPr>
          <w:p w:rsidR="00BB5DBE" w:rsidRPr="0006553B" w:rsidRDefault="00BB5DBE" w:rsidP="0006553B"/>
        </w:tc>
        <w:tc>
          <w:tcPr>
            <w:tcW w:w="2606" w:type="dxa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бюджет автономного округа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23007,7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11470,6</w:t>
            </w:r>
          </w:p>
        </w:tc>
        <w:tc>
          <w:tcPr>
            <w:tcW w:w="1276" w:type="dxa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11537,1</w:t>
            </w:r>
          </w:p>
        </w:tc>
      </w:tr>
      <w:tr w:rsidR="00BB5DBE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BB5DBE" w:rsidRPr="0006553B" w:rsidRDefault="00BB5DBE" w:rsidP="0006553B"/>
        </w:tc>
        <w:tc>
          <w:tcPr>
            <w:tcW w:w="2015" w:type="dxa"/>
            <w:vMerge/>
            <w:vAlign w:val="center"/>
          </w:tcPr>
          <w:p w:rsidR="00BB5DBE" w:rsidRPr="0006553B" w:rsidRDefault="00BB5DBE" w:rsidP="0006553B"/>
        </w:tc>
        <w:tc>
          <w:tcPr>
            <w:tcW w:w="2629" w:type="dxa"/>
            <w:vMerge/>
            <w:vAlign w:val="center"/>
          </w:tcPr>
          <w:p w:rsidR="00BB5DBE" w:rsidRPr="0006553B" w:rsidRDefault="00BB5DBE" w:rsidP="0006553B"/>
        </w:tc>
        <w:tc>
          <w:tcPr>
            <w:tcW w:w="2606" w:type="dxa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бюджет района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0,00</w:t>
            </w:r>
          </w:p>
        </w:tc>
        <w:tc>
          <w:tcPr>
            <w:tcW w:w="1276" w:type="dxa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</w:p>
        </w:tc>
      </w:tr>
      <w:tr w:rsidR="00BB5DBE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BB5DBE" w:rsidRPr="0006553B" w:rsidRDefault="00BB5DBE" w:rsidP="0006553B"/>
        </w:tc>
        <w:tc>
          <w:tcPr>
            <w:tcW w:w="2015" w:type="dxa"/>
            <w:vMerge/>
            <w:vAlign w:val="center"/>
          </w:tcPr>
          <w:p w:rsidR="00BB5DBE" w:rsidRPr="0006553B" w:rsidRDefault="00BB5DBE" w:rsidP="0006553B"/>
        </w:tc>
        <w:tc>
          <w:tcPr>
            <w:tcW w:w="2629" w:type="dxa"/>
            <w:vMerge/>
            <w:vAlign w:val="center"/>
          </w:tcPr>
          <w:p w:rsidR="00BB5DBE" w:rsidRPr="0006553B" w:rsidRDefault="00BB5DBE" w:rsidP="0006553B"/>
        </w:tc>
        <w:tc>
          <w:tcPr>
            <w:tcW w:w="2606" w:type="dxa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 xml:space="preserve">бюджет городского </w:t>
            </w:r>
            <w:r w:rsidRPr="0006553B">
              <w:lastRenderedPageBreak/>
              <w:t>поселения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17"/>
            </w:pPr>
            <w:r w:rsidRPr="0006553B">
              <w:lastRenderedPageBreak/>
              <w:t>4190,9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2089,4</w:t>
            </w:r>
          </w:p>
        </w:tc>
        <w:tc>
          <w:tcPr>
            <w:tcW w:w="1276" w:type="dxa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2101,5</w:t>
            </w:r>
          </w:p>
        </w:tc>
      </w:tr>
      <w:tr w:rsidR="00BB5DBE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BB5DBE" w:rsidRPr="0006553B" w:rsidRDefault="00BB5DBE" w:rsidP="0006553B"/>
        </w:tc>
        <w:tc>
          <w:tcPr>
            <w:tcW w:w="2015" w:type="dxa"/>
            <w:vMerge/>
            <w:vAlign w:val="center"/>
          </w:tcPr>
          <w:p w:rsidR="00BB5DBE" w:rsidRPr="0006553B" w:rsidRDefault="00BB5DBE" w:rsidP="0006553B"/>
        </w:tc>
        <w:tc>
          <w:tcPr>
            <w:tcW w:w="2629" w:type="dxa"/>
            <w:vMerge/>
            <w:vAlign w:val="center"/>
          </w:tcPr>
          <w:p w:rsidR="00BB5DBE" w:rsidRPr="0006553B" w:rsidRDefault="00BB5DBE" w:rsidP="0006553B"/>
        </w:tc>
        <w:tc>
          <w:tcPr>
            <w:tcW w:w="2606" w:type="dxa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</w:p>
        </w:tc>
        <w:tc>
          <w:tcPr>
            <w:tcW w:w="1117" w:type="dxa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17"/>
            </w:pPr>
            <w:r w:rsidRPr="0006553B">
              <w:t>4190,9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2089,4</w:t>
            </w:r>
          </w:p>
        </w:tc>
        <w:tc>
          <w:tcPr>
            <w:tcW w:w="1276" w:type="dxa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2101,5</w:t>
            </w:r>
          </w:p>
        </w:tc>
      </w:tr>
      <w:tr w:rsidR="00BB5DBE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BB5DBE" w:rsidRPr="0006553B" w:rsidRDefault="00BB5DBE" w:rsidP="0006553B"/>
        </w:tc>
        <w:tc>
          <w:tcPr>
            <w:tcW w:w="2015" w:type="dxa"/>
            <w:vMerge/>
            <w:vAlign w:val="center"/>
          </w:tcPr>
          <w:p w:rsidR="00BB5DBE" w:rsidRPr="0006553B" w:rsidRDefault="00BB5DBE" w:rsidP="0006553B"/>
        </w:tc>
        <w:tc>
          <w:tcPr>
            <w:tcW w:w="2629" w:type="dxa"/>
            <w:vMerge/>
            <w:vAlign w:val="center"/>
          </w:tcPr>
          <w:p w:rsidR="00BB5DBE" w:rsidRPr="0006553B" w:rsidRDefault="00BB5DBE" w:rsidP="0006553B"/>
        </w:tc>
        <w:tc>
          <w:tcPr>
            <w:tcW w:w="2606" w:type="dxa"/>
            <w:shd w:val="clear" w:color="auto" w:fill="auto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иные источники финансирования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BB5DBE" w:rsidRPr="0006553B" w:rsidRDefault="00BB5DBE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BB5DBE" w:rsidRPr="0006553B" w:rsidRDefault="00BB5DBE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B5DBE" w:rsidRPr="0006553B" w:rsidRDefault="00BB5DBE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BB5DBE" w:rsidRPr="0006553B" w:rsidRDefault="00BB5DBE" w:rsidP="0006553B"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 w:val="restart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Отдел архитектуры и градостроительства администрации Березовского района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всего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федеральный бюджет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бюджет автономного округа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бюджет района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бюджет городского поселения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иные источники финансирования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 w:val="restart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всего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федеральный бюджет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бюджет автономного округа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бюджет района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бюджет городского поселения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иные источники финансирования</w:t>
            </w:r>
          </w:p>
        </w:tc>
        <w:tc>
          <w:tcPr>
            <w:tcW w:w="1117" w:type="dxa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 w:val="restart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2.2</w:t>
            </w:r>
          </w:p>
        </w:tc>
        <w:tc>
          <w:tcPr>
            <w:tcW w:w="2015" w:type="dxa"/>
            <w:vMerge w:val="restart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Основное мероприятие «Благоустройст</w:t>
            </w:r>
            <w:r w:rsidRPr="0006553B">
              <w:lastRenderedPageBreak/>
              <w:t>во общественных территорий»(2)</w:t>
            </w:r>
          </w:p>
        </w:tc>
        <w:tc>
          <w:tcPr>
            <w:tcW w:w="2629" w:type="dxa"/>
            <w:vMerge w:val="restart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lastRenderedPageBreak/>
              <w:t xml:space="preserve"> Управление по жилищно-коммунальному </w:t>
            </w:r>
            <w:r w:rsidRPr="0006553B">
              <w:lastRenderedPageBreak/>
              <w:t>хозяйству администрации Березовского района</w:t>
            </w:r>
          </w:p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lastRenderedPageBreak/>
              <w:t>всего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5231,6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4241,6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 xml:space="preserve">990,0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 xml:space="preserve">0,0 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федеральный бюджет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 xml:space="preserve">0,0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 xml:space="preserve">0,0 </w:t>
            </w:r>
          </w:p>
        </w:tc>
        <w:tc>
          <w:tcPr>
            <w:tcW w:w="1276" w:type="dxa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бюджет автономного округа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 xml:space="preserve">0,0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 xml:space="preserve">0,0 </w:t>
            </w:r>
          </w:p>
        </w:tc>
        <w:tc>
          <w:tcPr>
            <w:tcW w:w="1276" w:type="dxa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бюджет района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 xml:space="preserve">0,0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 xml:space="preserve">0,0 </w:t>
            </w:r>
          </w:p>
        </w:tc>
        <w:tc>
          <w:tcPr>
            <w:tcW w:w="1276" w:type="dxa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бюджет городского поселения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5231,6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4241,6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 xml:space="preserve">990,0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 xml:space="preserve">0,00 </w:t>
            </w:r>
          </w:p>
        </w:tc>
        <w:tc>
          <w:tcPr>
            <w:tcW w:w="1276" w:type="dxa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 xml:space="preserve">0,0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 xml:space="preserve">0,00 </w:t>
            </w:r>
          </w:p>
        </w:tc>
        <w:tc>
          <w:tcPr>
            <w:tcW w:w="1276" w:type="dxa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06553B" w:rsidRPr="0006553B" w:rsidTr="00841EFB">
        <w:trPr>
          <w:trHeight w:val="345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иные источники финансирования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 xml:space="preserve">0,0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 xml:space="preserve">0,0 </w:t>
            </w:r>
          </w:p>
        </w:tc>
        <w:tc>
          <w:tcPr>
            <w:tcW w:w="1276" w:type="dxa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9A1E28" w:rsidRPr="0006553B" w:rsidTr="00841EFB">
        <w:trPr>
          <w:trHeight w:val="300"/>
        </w:trPr>
        <w:tc>
          <w:tcPr>
            <w:tcW w:w="1391" w:type="dxa"/>
            <w:vMerge w:val="restart"/>
            <w:shd w:val="clear" w:color="000000" w:fill="FFFFFF"/>
            <w:vAlign w:val="center"/>
            <w:hideMark/>
          </w:tcPr>
          <w:p w:rsidR="009A1E28" w:rsidRPr="0006553B" w:rsidRDefault="0006553B" w:rsidP="0006553B">
            <w:r w:rsidRPr="0006553B">
              <w:t xml:space="preserve"> </w:t>
            </w:r>
          </w:p>
        </w:tc>
        <w:tc>
          <w:tcPr>
            <w:tcW w:w="2015" w:type="dxa"/>
            <w:vMerge w:val="restart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Итого по подпрограмме 2</w:t>
            </w:r>
          </w:p>
        </w:tc>
        <w:tc>
          <w:tcPr>
            <w:tcW w:w="2629" w:type="dxa"/>
            <w:vMerge w:val="restart"/>
            <w:shd w:val="clear" w:color="000000" w:fill="FFFFFF"/>
            <w:vAlign w:val="center"/>
            <w:hideMark/>
          </w:tcPr>
          <w:p w:rsidR="009A1E28" w:rsidRPr="0006553B" w:rsidRDefault="0006553B" w:rsidP="0006553B">
            <w:r w:rsidRPr="0006553B">
              <w:t xml:space="preserve"> </w:t>
            </w:r>
          </w:p>
        </w:tc>
        <w:tc>
          <w:tcPr>
            <w:tcW w:w="2606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всего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9A1E28" w:rsidRPr="0006553B" w:rsidRDefault="00C241FB" w:rsidP="0006553B">
            <w:pPr>
              <w:ind w:firstLine="0"/>
            </w:pPr>
            <w:r w:rsidRPr="0006553B">
              <w:t>39763,9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4241,6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990,0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20893,7</w:t>
            </w:r>
          </w:p>
        </w:tc>
        <w:tc>
          <w:tcPr>
            <w:tcW w:w="1276" w:type="dxa"/>
            <w:shd w:val="clear" w:color="000000" w:fill="FFFFFF"/>
          </w:tcPr>
          <w:p w:rsidR="009A1E28" w:rsidRPr="0006553B" w:rsidRDefault="009A1E28" w:rsidP="0006553B">
            <w:pPr>
              <w:ind w:firstLine="0"/>
            </w:pPr>
            <w:r w:rsidRPr="0006553B">
              <w:t>13638,6</w:t>
            </w:r>
          </w:p>
        </w:tc>
      </w:tr>
      <w:tr w:rsidR="009A1E28" w:rsidRPr="0006553B" w:rsidTr="00841EFB">
        <w:trPr>
          <w:trHeight w:val="300"/>
        </w:trPr>
        <w:tc>
          <w:tcPr>
            <w:tcW w:w="1391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015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29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06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федеральный бюджет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9A1E28" w:rsidRPr="0006553B" w:rsidRDefault="00C241FB" w:rsidP="0006553B">
            <w:pPr>
              <w:ind w:firstLine="0"/>
            </w:pPr>
            <w:r w:rsidRPr="0006553B">
              <w:t>7333,7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9A1E28" w:rsidRPr="0006553B" w:rsidRDefault="009A1E28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7333,7</w:t>
            </w:r>
          </w:p>
        </w:tc>
        <w:tc>
          <w:tcPr>
            <w:tcW w:w="1276" w:type="dxa"/>
          </w:tcPr>
          <w:p w:rsidR="009A1E28" w:rsidRPr="0006553B" w:rsidRDefault="009A1E28" w:rsidP="0006553B">
            <w:r w:rsidRPr="0006553B">
              <w:t>0,0</w:t>
            </w:r>
          </w:p>
        </w:tc>
      </w:tr>
      <w:tr w:rsidR="009A1E28" w:rsidRPr="0006553B" w:rsidTr="00841EFB">
        <w:trPr>
          <w:trHeight w:val="300"/>
        </w:trPr>
        <w:tc>
          <w:tcPr>
            <w:tcW w:w="1391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015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29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06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бюджет автономного округа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9A1E28" w:rsidRPr="0006553B" w:rsidRDefault="00C241FB" w:rsidP="0006553B">
            <w:pPr>
              <w:ind w:firstLine="0"/>
            </w:pPr>
            <w:r w:rsidRPr="0006553B">
              <w:t>23007,7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9A1E28" w:rsidRPr="0006553B" w:rsidRDefault="009A1E28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11470,6</w:t>
            </w:r>
          </w:p>
        </w:tc>
        <w:tc>
          <w:tcPr>
            <w:tcW w:w="1276" w:type="dxa"/>
            <w:vAlign w:val="center"/>
          </w:tcPr>
          <w:p w:rsidR="009A1E28" w:rsidRPr="0006553B" w:rsidRDefault="009A1E28" w:rsidP="0006553B">
            <w:pPr>
              <w:ind w:firstLine="0"/>
            </w:pPr>
            <w:r w:rsidRPr="0006553B">
              <w:t>11537,1</w:t>
            </w:r>
          </w:p>
        </w:tc>
      </w:tr>
      <w:tr w:rsidR="009A1E28" w:rsidRPr="0006553B" w:rsidTr="00841EFB">
        <w:trPr>
          <w:trHeight w:val="300"/>
        </w:trPr>
        <w:tc>
          <w:tcPr>
            <w:tcW w:w="1391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015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29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06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бюджет района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9A1E28" w:rsidRPr="0006553B" w:rsidRDefault="009A1E28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A1E28" w:rsidRPr="0006553B" w:rsidRDefault="009A1E28" w:rsidP="0006553B">
            <w:r w:rsidRPr="0006553B">
              <w:t>0,00</w:t>
            </w:r>
          </w:p>
        </w:tc>
        <w:tc>
          <w:tcPr>
            <w:tcW w:w="1276" w:type="dxa"/>
          </w:tcPr>
          <w:p w:rsidR="009A1E28" w:rsidRPr="0006553B" w:rsidRDefault="009A1E28" w:rsidP="0006553B">
            <w:r w:rsidRPr="0006553B">
              <w:t>0,0</w:t>
            </w:r>
          </w:p>
        </w:tc>
      </w:tr>
      <w:tr w:rsidR="009A1E28" w:rsidRPr="0006553B" w:rsidTr="00841EFB">
        <w:trPr>
          <w:trHeight w:val="300"/>
        </w:trPr>
        <w:tc>
          <w:tcPr>
            <w:tcW w:w="1391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015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29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06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бюджет городского поселения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9A1E28" w:rsidRPr="0006553B" w:rsidRDefault="00C241FB" w:rsidP="0006553B">
            <w:pPr>
              <w:ind w:firstLine="0"/>
            </w:pPr>
            <w:r w:rsidRPr="0006553B">
              <w:t>9422,5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4241,6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990,0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2089,4</w:t>
            </w:r>
          </w:p>
        </w:tc>
        <w:tc>
          <w:tcPr>
            <w:tcW w:w="1276" w:type="dxa"/>
            <w:vAlign w:val="center"/>
          </w:tcPr>
          <w:p w:rsidR="009A1E28" w:rsidRPr="0006553B" w:rsidRDefault="009A1E28" w:rsidP="0006553B">
            <w:pPr>
              <w:ind w:firstLine="0"/>
            </w:pPr>
            <w:r w:rsidRPr="0006553B">
              <w:t>2101,5</w:t>
            </w:r>
          </w:p>
        </w:tc>
      </w:tr>
      <w:tr w:rsidR="009A1E28" w:rsidRPr="0006553B" w:rsidTr="00841EFB">
        <w:trPr>
          <w:trHeight w:val="300"/>
        </w:trPr>
        <w:tc>
          <w:tcPr>
            <w:tcW w:w="1391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015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29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06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9A1E28" w:rsidRPr="0006553B" w:rsidRDefault="00C241FB" w:rsidP="0006553B">
            <w:pPr>
              <w:ind w:firstLine="0"/>
            </w:pPr>
            <w:r w:rsidRPr="0006553B">
              <w:t>4190,9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9A1E28" w:rsidRPr="0006553B" w:rsidRDefault="009A1E28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2089,4</w:t>
            </w:r>
          </w:p>
        </w:tc>
        <w:tc>
          <w:tcPr>
            <w:tcW w:w="1276" w:type="dxa"/>
            <w:vAlign w:val="center"/>
          </w:tcPr>
          <w:p w:rsidR="009A1E28" w:rsidRPr="0006553B" w:rsidRDefault="009A1E28" w:rsidP="0006553B">
            <w:pPr>
              <w:ind w:firstLine="0"/>
            </w:pPr>
            <w:r w:rsidRPr="0006553B">
              <w:t>2101,5</w:t>
            </w:r>
          </w:p>
        </w:tc>
      </w:tr>
      <w:tr w:rsidR="0006553B" w:rsidRPr="0006553B" w:rsidTr="00841EFB">
        <w:trPr>
          <w:trHeight w:val="315"/>
        </w:trPr>
        <w:tc>
          <w:tcPr>
            <w:tcW w:w="1391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015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иные источники финансирования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C241FB" w:rsidRPr="0006553B" w:rsidTr="00841EFB">
        <w:trPr>
          <w:trHeight w:val="375"/>
        </w:trPr>
        <w:tc>
          <w:tcPr>
            <w:tcW w:w="3406" w:type="dxa"/>
            <w:gridSpan w:val="2"/>
            <w:vMerge w:val="restart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Всего по муниципальной программе</w:t>
            </w:r>
          </w:p>
        </w:tc>
        <w:tc>
          <w:tcPr>
            <w:tcW w:w="2629" w:type="dxa"/>
            <w:vMerge w:val="restart"/>
            <w:shd w:val="clear" w:color="000000" w:fill="FFFFFF"/>
            <w:vAlign w:val="center"/>
            <w:hideMark/>
          </w:tcPr>
          <w:p w:rsidR="00C241FB" w:rsidRPr="0006553B" w:rsidRDefault="0006553B" w:rsidP="0006553B">
            <w:r w:rsidRPr="0006553B">
              <w:t xml:space="preserve"> </w:t>
            </w:r>
          </w:p>
        </w:tc>
        <w:tc>
          <w:tcPr>
            <w:tcW w:w="2606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всего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40366,9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4844,6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990,0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20893,7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241FB" w:rsidRPr="0006553B" w:rsidRDefault="00C241FB" w:rsidP="0006553B">
            <w:pPr>
              <w:ind w:firstLine="0"/>
            </w:pPr>
            <w:r w:rsidRPr="0006553B">
              <w:t>13638,6</w:t>
            </w:r>
          </w:p>
        </w:tc>
      </w:tr>
      <w:tr w:rsidR="00C241FB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29" w:type="dxa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06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федеральный бюджет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7333,7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C241FB" w:rsidRPr="0006553B" w:rsidRDefault="00C241FB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7333,7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241FB" w:rsidRPr="0006553B" w:rsidRDefault="00C241FB" w:rsidP="0006553B">
            <w:r w:rsidRPr="0006553B">
              <w:t>0,0</w:t>
            </w:r>
          </w:p>
        </w:tc>
      </w:tr>
      <w:tr w:rsidR="00C241FB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29" w:type="dxa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06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бюджет автономного округа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23007,7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C241FB" w:rsidRPr="0006553B" w:rsidRDefault="00C241FB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11470,6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241FB" w:rsidRPr="0006553B" w:rsidRDefault="00C241FB" w:rsidP="0006553B">
            <w:pPr>
              <w:ind w:firstLine="0"/>
            </w:pPr>
            <w:r w:rsidRPr="0006553B">
              <w:t>11537,1</w:t>
            </w:r>
          </w:p>
        </w:tc>
      </w:tr>
      <w:tr w:rsidR="00C241FB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29" w:type="dxa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06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бюджет района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0,00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C241FB" w:rsidRPr="0006553B" w:rsidRDefault="00C241FB" w:rsidP="0006553B">
            <w:r w:rsidRPr="0006553B">
              <w:t>0,00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41FB" w:rsidRPr="0006553B" w:rsidRDefault="00C241FB" w:rsidP="0006553B">
            <w:r w:rsidRPr="0006553B"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241FB" w:rsidRPr="0006553B" w:rsidRDefault="00C241FB" w:rsidP="0006553B">
            <w:r w:rsidRPr="0006553B">
              <w:t>0,0</w:t>
            </w:r>
          </w:p>
        </w:tc>
      </w:tr>
      <w:tr w:rsidR="00C241FB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29" w:type="dxa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06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бюджет городского поселения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10025,5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4844,6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990,0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2089,4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241FB" w:rsidRPr="0006553B" w:rsidRDefault="00C241FB" w:rsidP="0006553B">
            <w:pPr>
              <w:ind w:firstLine="0"/>
            </w:pPr>
            <w:r w:rsidRPr="0006553B">
              <w:t>2101,5</w:t>
            </w:r>
          </w:p>
        </w:tc>
      </w:tr>
      <w:tr w:rsidR="00C241FB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29" w:type="dxa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06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4190,9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C241FB" w:rsidRPr="0006553B" w:rsidRDefault="00C241FB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2089,4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241FB" w:rsidRPr="0006553B" w:rsidRDefault="00C241FB" w:rsidP="0006553B">
            <w:pPr>
              <w:ind w:firstLine="0"/>
            </w:pPr>
            <w:r w:rsidRPr="0006553B">
              <w:t>2101,5</w:t>
            </w:r>
          </w:p>
        </w:tc>
      </w:tr>
      <w:tr w:rsidR="009A1E28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29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06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 xml:space="preserve">иные источники </w:t>
            </w:r>
            <w:r w:rsidRPr="0006553B">
              <w:lastRenderedPageBreak/>
              <w:t>финансирования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r w:rsidRPr="0006553B">
              <w:lastRenderedPageBreak/>
              <w:t>0</w:t>
            </w:r>
            <w:r w:rsidR="00941521" w:rsidRPr="0006553B">
              <w:t>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9A1E28" w:rsidRPr="0006553B" w:rsidRDefault="009A1E28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00"/>
        </w:trPr>
        <w:tc>
          <w:tcPr>
            <w:tcW w:w="3406" w:type="dxa"/>
            <w:gridSpan w:val="2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lastRenderedPageBreak/>
              <w:t>В том числе:</w:t>
            </w:r>
          </w:p>
        </w:tc>
        <w:tc>
          <w:tcPr>
            <w:tcW w:w="2629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 xml:space="preserve"> </w:t>
            </w:r>
          </w:p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 xml:space="preserve"> 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r w:rsidRPr="0006553B">
              <w:t xml:space="preserve"> </w:t>
            </w:r>
          </w:p>
        </w:tc>
        <w:tc>
          <w:tcPr>
            <w:tcW w:w="1276" w:type="dxa"/>
          </w:tcPr>
          <w:p w:rsidR="0006553B" w:rsidRPr="0006553B" w:rsidRDefault="0006553B" w:rsidP="0006553B">
            <w:r w:rsidRPr="0006553B">
              <w:t xml:space="preserve"> </w:t>
            </w:r>
          </w:p>
        </w:tc>
      </w:tr>
      <w:tr w:rsidR="00C241FB" w:rsidRPr="0006553B" w:rsidTr="00841EFB">
        <w:trPr>
          <w:trHeight w:val="375"/>
        </w:trPr>
        <w:tc>
          <w:tcPr>
            <w:tcW w:w="3406" w:type="dxa"/>
            <w:gridSpan w:val="2"/>
            <w:vMerge w:val="restart"/>
            <w:shd w:val="clear" w:color="auto" w:fill="auto"/>
            <w:vAlign w:val="center"/>
            <w:hideMark/>
          </w:tcPr>
          <w:p w:rsidR="00C241FB" w:rsidRPr="0006553B" w:rsidRDefault="00C241FB" w:rsidP="0006553B">
            <w:r w:rsidRPr="0006553B">
              <w:t>Проектная часть</w:t>
            </w:r>
          </w:p>
        </w:tc>
        <w:tc>
          <w:tcPr>
            <w:tcW w:w="2629" w:type="dxa"/>
            <w:vMerge w:val="restart"/>
            <w:shd w:val="clear" w:color="auto" w:fill="auto"/>
            <w:vAlign w:val="center"/>
            <w:hideMark/>
          </w:tcPr>
          <w:p w:rsidR="00C241FB" w:rsidRPr="0006553B" w:rsidRDefault="0006553B" w:rsidP="0006553B">
            <w:r w:rsidRPr="0006553B">
              <w:t xml:space="preserve"> </w:t>
            </w:r>
          </w:p>
        </w:tc>
        <w:tc>
          <w:tcPr>
            <w:tcW w:w="2606" w:type="dxa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всего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34532,3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34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34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20893,7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241FB" w:rsidRPr="0006553B" w:rsidRDefault="00C241FB" w:rsidP="0006553B">
            <w:pPr>
              <w:ind w:firstLine="0"/>
            </w:pPr>
            <w:r w:rsidRPr="0006553B">
              <w:t>13638,6</w:t>
            </w:r>
          </w:p>
        </w:tc>
      </w:tr>
      <w:tr w:rsidR="00C241FB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29" w:type="dxa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федеральный бюджет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7333,7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34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34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7333,7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241FB" w:rsidRPr="0006553B" w:rsidRDefault="00C241FB" w:rsidP="0006553B">
            <w:pPr>
              <w:ind w:firstLine="0"/>
            </w:pPr>
            <w:r w:rsidRPr="0006553B">
              <w:t>0,0</w:t>
            </w:r>
          </w:p>
        </w:tc>
      </w:tr>
      <w:tr w:rsidR="00C241FB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29" w:type="dxa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бюджет автономного округа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23007,7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34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34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11470,6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241FB" w:rsidRPr="0006553B" w:rsidRDefault="00C241FB" w:rsidP="0006553B">
            <w:pPr>
              <w:ind w:firstLine="0"/>
            </w:pPr>
            <w:r w:rsidRPr="0006553B">
              <w:t>11537,1</w:t>
            </w:r>
          </w:p>
        </w:tc>
      </w:tr>
      <w:tr w:rsidR="00C241FB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29" w:type="dxa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бюджет района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34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34"/>
            </w:pPr>
            <w:r w:rsidRPr="0006553B"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241FB" w:rsidRPr="0006553B" w:rsidRDefault="00C241FB" w:rsidP="0006553B">
            <w:pPr>
              <w:ind w:firstLine="0"/>
            </w:pPr>
            <w:r w:rsidRPr="0006553B">
              <w:t>0,0</w:t>
            </w:r>
          </w:p>
        </w:tc>
      </w:tr>
      <w:tr w:rsidR="00C241FB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29" w:type="dxa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бюджет городского поселения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4190,9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34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34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2089,4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241FB" w:rsidRPr="0006553B" w:rsidRDefault="00C241FB" w:rsidP="0006553B">
            <w:pPr>
              <w:ind w:firstLine="0"/>
            </w:pPr>
            <w:r w:rsidRPr="0006553B">
              <w:t>2101,5</w:t>
            </w:r>
          </w:p>
        </w:tc>
      </w:tr>
      <w:tr w:rsidR="00C241FB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29" w:type="dxa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4190,9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34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C241FB" w:rsidRPr="0006553B" w:rsidRDefault="00C241FB" w:rsidP="0006553B">
            <w:pPr>
              <w:ind w:firstLine="34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pPr>
              <w:ind w:firstLine="0"/>
            </w:pPr>
            <w:r w:rsidRPr="0006553B">
              <w:t>2089,4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241FB" w:rsidRPr="0006553B" w:rsidRDefault="00C241FB" w:rsidP="0006553B">
            <w:pPr>
              <w:ind w:firstLine="0"/>
            </w:pPr>
            <w:r w:rsidRPr="0006553B">
              <w:t>2101,5</w:t>
            </w:r>
          </w:p>
        </w:tc>
      </w:tr>
      <w:tr w:rsidR="009A1E28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29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иные источники финансирования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34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34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  <w:r w:rsidR="0006553B" w:rsidRPr="0006553B">
              <w:t xml:space="preserve"> </w:t>
            </w:r>
          </w:p>
        </w:tc>
      </w:tr>
      <w:tr w:rsidR="009A1E28" w:rsidRPr="0006553B" w:rsidTr="00841EFB">
        <w:trPr>
          <w:trHeight w:val="375"/>
        </w:trPr>
        <w:tc>
          <w:tcPr>
            <w:tcW w:w="3406" w:type="dxa"/>
            <w:gridSpan w:val="2"/>
            <w:vMerge w:val="restart"/>
            <w:shd w:val="clear" w:color="auto" w:fill="auto"/>
            <w:vAlign w:val="center"/>
            <w:hideMark/>
          </w:tcPr>
          <w:p w:rsidR="009A1E28" w:rsidRPr="0006553B" w:rsidRDefault="009A1E28" w:rsidP="0006553B">
            <w:r w:rsidRPr="0006553B">
              <w:t>Процессная часть</w:t>
            </w:r>
          </w:p>
        </w:tc>
        <w:tc>
          <w:tcPr>
            <w:tcW w:w="2629" w:type="dxa"/>
            <w:vMerge w:val="restart"/>
            <w:shd w:val="clear" w:color="auto" w:fill="auto"/>
            <w:vAlign w:val="center"/>
            <w:hideMark/>
          </w:tcPr>
          <w:p w:rsidR="009A1E28" w:rsidRPr="0006553B" w:rsidRDefault="0006553B" w:rsidP="0006553B">
            <w:r w:rsidRPr="0006553B">
              <w:t xml:space="preserve"> </w:t>
            </w:r>
          </w:p>
        </w:tc>
        <w:tc>
          <w:tcPr>
            <w:tcW w:w="2606" w:type="dxa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всего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9A1E28" w:rsidRPr="0006553B" w:rsidRDefault="00C241FB" w:rsidP="0006553B">
            <w:pPr>
              <w:ind w:firstLine="0"/>
            </w:pPr>
            <w:r w:rsidRPr="0006553B">
              <w:t>5834,6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34"/>
            </w:pPr>
            <w:r w:rsidRPr="0006553B">
              <w:t>4844,6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34"/>
            </w:pPr>
            <w:r w:rsidRPr="0006553B">
              <w:t>990,0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</w:p>
        </w:tc>
      </w:tr>
      <w:tr w:rsidR="009A1E28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29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федеральный бюджет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34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34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</w:p>
        </w:tc>
      </w:tr>
      <w:tr w:rsidR="009A1E28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29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бюджет автономного округа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34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34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</w:p>
        </w:tc>
      </w:tr>
      <w:tr w:rsidR="009A1E28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29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бюджет района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34"/>
            </w:pPr>
            <w:r w:rsidRPr="0006553B">
              <w:t>0,00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34"/>
            </w:pPr>
            <w:r w:rsidRPr="0006553B">
              <w:t>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</w:p>
        </w:tc>
      </w:tr>
      <w:tr w:rsidR="009A1E28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29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бюджет городского поселения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9A1E28" w:rsidRPr="0006553B" w:rsidRDefault="00C241FB" w:rsidP="0006553B">
            <w:pPr>
              <w:ind w:firstLine="0"/>
            </w:pPr>
            <w:r w:rsidRPr="0006553B">
              <w:t>5834,6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34"/>
            </w:pPr>
            <w:r w:rsidRPr="0006553B">
              <w:t>4844,6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34"/>
            </w:pPr>
            <w:r w:rsidRPr="0006553B">
              <w:t>990,0</w:t>
            </w:r>
            <w:r w:rsidR="0006553B" w:rsidRPr="0006553B">
              <w:t xml:space="preserve">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</w:p>
        </w:tc>
      </w:tr>
      <w:tr w:rsidR="009A1E28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29" w:type="dxa"/>
            <w:vMerge/>
            <w:vAlign w:val="center"/>
            <w:hideMark/>
          </w:tcPr>
          <w:p w:rsidR="009A1E28" w:rsidRPr="0006553B" w:rsidRDefault="009A1E28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34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34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9A1E28" w:rsidRPr="0006553B" w:rsidRDefault="009A1E28" w:rsidP="0006553B">
            <w:pPr>
              <w:ind w:firstLine="0"/>
            </w:pPr>
            <w:r w:rsidRPr="0006553B">
              <w:t>0,0</w:t>
            </w:r>
          </w:p>
        </w:tc>
      </w:tr>
      <w:tr w:rsidR="0006553B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29" w:type="dxa"/>
            <w:vMerge/>
            <w:vAlign w:val="center"/>
            <w:hideMark/>
          </w:tcPr>
          <w:p w:rsidR="0006553B" w:rsidRPr="0006553B" w:rsidRDefault="0006553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иные источники финансирования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34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34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6553B" w:rsidRPr="0006553B" w:rsidRDefault="0006553B" w:rsidP="0006553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6553B" w:rsidRPr="0006553B" w:rsidRDefault="0006553B" w:rsidP="0006553B">
            <w:r w:rsidRPr="0006553B">
              <w:t>0,0</w:t>
            </w:r>
          </w:p>
        </w:tc>
      </w:tr>
      <w:tr w:rsidR="00841EFB" w:rsidRPr="0006553B" w:rsidTr="00841EFB">
        <w:trPr>
          <w:trHeight w:val="300"/>
        </w:trPr>
        <w:tc>
          <w:tcPr>
            <w:tcW w:w="3406" w:type="dxa"/>
            <w:gridSpan w:val="2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>В том числе:</w:t>
            </w:r>
          </w:p>
        </w:tc>
        <w:tc>
          <w:tcPr>
            <w:tcW w:w="2629" w:type="dxa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 xml:space="preserve"> </w:t>
            </w:r>
          </w:p>
        </w:tc>
        <w:tc>
          <w:tcPr>
            <w:tcW w:w="2606" w:type="dxa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 xml:space="preserve"> 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 xml:space="preserve"> </w:t>
            </w:r>
          </w:p>
        </w:tc>
        <w:tc>
          <w:tcPr>
            <w:tcW w:w="1276" w:type="dxa"/>
          </w:tcPr>
          <w:p w:rsidR="00841EFB" w:rsidRPr="0006553B" w:rsidRDefault="00841EFB" w:rsidP="0006553B">
            <w:r w:rsidRPr="0006553B">
              <w:t xml:space="preserve"> </w:t>
            </w:r>
          </w:p>
        </w:tc>
      </w:tr>
      <w:tr w:rsidR="00B57BB8" w:rsidRPr="0006553B" w:rsidTr="00841EFB">
        <w:trPr>
          <w:trHeight w:val="375"/>
        </w:trPr>
        <w:tc>
          <w:tcPr>
            <w:tcW w:w="3406" w:type="dxa"/>
            <w:gridSpan w:val="2"/>
            <w:vMerge w:val="restart"/>
            <w:shd w:val="clear" w:color="auto" w:fill="auto"/>
            <w:vAlign w:val="center"/>
            <w:hideMark/>
          </w:tcPr>
          <w:p w:rsidR="00B57BB8" w:rsidRPr="0006553B" w:rsidRDefault="00B57BB8" w:rsidP="0006553B">
            <w:r w:rsidRPr="0006553B">
              <w:t>Прочие расходы</w:t>
            </w:r>
          </w:p>
        </w:tc>
        <w:tc>
          <w:tcPr>
            <w:tcW w:w="2629" w:type="dxa"/>
            <w:vMerge w:val="restart"/>
            <w:shd w:val="clear" w:color="auto" w:fill="auto"/>
            <w:vAlign w:val="center"/>
            <w:hideMark/>
          </w:tcPr>
          <w:p w:rsidR="00B57BB8" w:rsidRPr="0006553B" w:rsidRDefault="0006553B" w:rsidP="0006553B">
            <w:r w:rsidRPr="0006553B">
              <w:t xml:space="preserve"> </w:t>
            </w:r>
          </w:p>
        </w:tc>
        <w:tc>
          <w:tcPr>
            <w:tcW w:w="2606" w:type="dxa"/>
            <w:shd w:val="clear" w:color="auto" w:fill="auto"/>
            <w:vAlign w:val="center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всего</w:t>
            </w:r>
          </w:p>
        </w:tc>
        <w:tc>
          <w:tcPr>
            <w:tcW w:w="1117" w:type="dxa"/>
            <w:shd w:val="clear" w:color="000000" w:fill="FFFFFF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40366,9</w:t>
            </w:r>
          </w:p>
        </w:tc>
        <w:tc>
          <w:tcPr>
            <w:tcW w:w="1276" w:type="dxa"/>
            <w:gridSpan w:val="2"/>
            <w:shd w:val="clear" w:color="000000" w:fill="FFFFFF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4844,6</w:t>
            </w:r>
          </w:p>
        </w:tc>
        <w:tc>
          <w:tcPr>
            <w:tcW w:w="992" w:type="dxa"/>
            <w:gridSpan w:val="2"/>
            <w:shd w:val="clear" w:color="000000" w:fill="FFFFFF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990,0</w:t>
            </w:r>
          </w:p>
        </w:tc>
        <w:tc>
          <w:tcPr>
            <w:tcW w:w="1276" w:type="dxa"/>
            <w:shd w:val="clear" w:color="000000" w:fill="FFFFFF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20893,7</w:t>
            </w:r>
          </w:p>
        </w:tc>
        <w:tc>
          <w:tcPr>
            <w:tcW w:w="1276" w:type="dxa"/>
            <w:shd w:val="clear" w:color="000000" w:fill="FFFFFF"/>
          </w:tcPr>
          <w:p w:rsidR="00B57BB8" w:rsidRPr="0006553B" w:rsidRDefault="00B57BB8" w:rsidP="00841EFB">
            <w:pPr>
              <w:ind w:firstLine="0"/>
            </w:pPr>
            <w:r w:rsidRPr="0006553B">
              <w:t>13638,6</w:t>
            </w:r>
          </w:p>
        </w:tc>
      </w:tr>
      <w:tr w:rsidR="00B57BB8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B57BB8" w:rsidRPr="0006553B" w:rsidRDefault="00B57BB8" w:rsidP="0006553B"/>
        </w:tc>
        <w:tc>
          <w:tcPr>
            <w:tcW w:w="2629" w:type="dxa"/>
            <w:vMerge/>
            <w:vAlign w:val="center"/>
            <w:hideMark/>
          </w:tcPr>
          <w:p w:rsidR="00B57BB8" w:rsidRPr="0006553B" w:rsidRDefault="00B57BB8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федеральный бюджет</w:t>
            </w:r>
          </w:p>
        </w:tc>
        <w:tc>
          <w:tcPr>
            <w:tcW w:w="1117" w:type="dxa"/>
            <w:shd w:val="clear" w:color="auto" w:fill="auto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7333,7</w:t>
            </w:r>
          </w:p>
        </w:tc>
        <w:tc>
          <w:tcPr>
            <w:tcW w:w="1276" w:type="dxa"/>
            <w:gridSpan w:val="2"/>
            <w:shd w:val="clear" w:color="auto" w:fill="auto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auto" w:fill="auto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7333,7</w:t>
            </w:r>
          </w:p>
        </w:tc>
        <w:tc>
          <w:tcPr>
            <w:tcW w:w="1276" w:type="dxa"/>
          </w:tcPr>
          <w:p w:rsidR="00B57BB8" w:rsidRPr="0006553B" w:rsidRDefault="00B57BB8" w:rsidP="00841EFB">
            <w:pPr>
              <w:ind w:firstLine="0"/>
            </w:pPr>
            <w:r w:rsidRPr="0006553B">
              <w:t>0,0</w:t>
            </w:r>
          </w:p>
        </w:tc>
      </w:tr>
      <w:tr w:rsidR="00B57BB8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B57BB8" w:rsidRPr="0006553B" w:rsidRDefault="00B57BB8" w:rsidP="0006553B"/>
        </w:tc>
        <w:tc>
          <w:tcPr>
            <w:tcW w:w="2629" w:type="dxa"/>
            <w:vMerge/>
            <w:vAlign w:val="center"/>
            <w:hideMark/>
          </w:tcPr>
          <w:p w:rsidR="00B57BB8" w:rsidRPr="0006553B" w:rsidRDefault="00B57BB8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 xml:space="preserve">бюджет автономного </w:t>
            </w:r>
            <w:r w:rsidRPr="0006553B">
              <w:lastRenderedPageBreak/>
              <w:t>округа</w:t>
            </w:r>
          </w:p>
        </w:tc>
        <w:tc>
          <w:tcPr>
            <w:tcW w:w="1117" w:type="dxa"/>
            <w:shd w:val="clear" w:color="auto" w:fill="auto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lastRenderedPageBreak/>
              <w:t>23007,7</w:t>
            </w:r>
          </w:p>
        </w:tc>
        <w:tc>
          <w:tcPr>
            <w:tcW w:w="1276" w:type="dxa"/>
            <w:gridSpan w:val="2"/>
            <w:shd w:val="clear" w:color="auto" w:fill="auto"/>
            <w:hideMark/>
          </w:tcPr>
          <w:p w:rsidR="00B57BB8" w:rsidRPr="0006553B" w:rsidRDefault="00B57BB8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auto" w:fill="auto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11470,6</w:t>
            </w:r>
          </w:p>
        </w:tc>
        <w:tc>
          <w:tcPr>
            <w:tcW w:w="1276" w:type="dxa"/>
          </w:tcPr>
          <w:p w:rsidR="00B57BB8" w:rsidRPr="0006553B" w:rsidRDefault="00B57BB8" w:rsidP="00841EFB">
            <w:pPr>
              <w:ind w:firstLine="0"/>
            </w:pPr>
            <w:r w:rsidRPr="0006553B">
              <w:t>11537,1</w:t>
            </w:r>
          </w:p>
        </w:tc>
      </w:tr>
      <w:tr w:rsidR="00B57BB8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B57BB8" w:rsidRPr="0006553B" w:rsidRDefault="00B57BB8" w:rsidP="0006553B"/>
        </w:tc>
        <w:tc>
          <w:tcPr>
            <w:tcW w:w="2629" w:type="dxa"/>
            <w:vMerge/>
            <w:vAlign w:val="center"/>
            <w:hideMark/>
          </w:tcPr>
          <w:p w:rsidR="00B57BB8" w:rsidRPr="0006553B" w:rsidRDefault="00B57BB8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бюджет района</w:t>
            </w:r>
          </w:p>
        </w:tc>
        <w:tc>
          <w:tcPr>
            <w:tcW w:w="1117" w:type="dxa"/>
            <w:shd w:val="clear" w:color="auto" w:fill="auto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0,00</w:t>
            </w:r>
          </w:p>
        </w:tc>
        <w:tc>
          <w:tcPr>
            <w:tcW w:w="1276" w:type="dxa"/>
            <w:gridSpan w:val="2"/>
            <w:shd w:val="clear" w:color="auto" w:fill="auto"/>
            <w:hideMark/>
          </w:tcPr>
          <w:p w:rsidR="00B57BB8" w:rsidRPr="0006553B" w:rsidRDefault="00B57BB8" w:rsidP="0006553B">
            <w:r w:rsidRPr="0006553B">
              <w:t>0,00</w:t>
            </w:r>
          </w:p>
        </w:tc>
        <w:tc>
          <w:tcPr>
            <w:tcW w:w="992" w:type="dxa"/>
            <w:gridSpan w:val="2"/>
            <w:shd w:val="clear" w:color="auto" w:fill="auto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auto" w:fill="auto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0,00</w:t>
            </w:r>
          </w:p>
        </w:tc>
        <w:tc>
          <w:tcPr>
            <w:tcW w:w="1276" w:type="dxa"/>
          </w:tcPr>
          <w:p w:rsidR="00B57BB8" w:rsidRPr="0006553B" w:rsidRDefault="00B57BB8" w:rsidP="0006553B">
            <w:r w:rsidRPr="0006553B">
              <w:t>0,0</w:t>
            </w:r>
          </w:p>
        </w:tc>
      </w:tr>
      <w:tr w:rsidR="00B57BB8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B57BB8" w:rsidRPr="0006553B" w:rsidRDefault="00B57BB8" w:rsidP="0006553B"/>
        </w:tc>
        <w:tc>
          <w:tcPr>
            <w:tcW w:w="2629" w:type="dxa"/>
            <w:vMerge/>
            <w:vAlign w:val="center"/>
            <w:hideMark/>
          </w:tcPr>
          <w:p w:rsidR="00B57BB8" w:rsidRPr="0006553B" w:rsidRDefault="00B57BB8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бюджет городского поселения</w:t>
            </w:r>
          </w:p>
        </w:tc>
        <w:tc>
          <w:tcPr>
            <w:tcW w:w="1117" w:type="dxa"/>
            <w:shd w:val="clear" w:color="auto" w:fill="auto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10025,5</w:t>
            </w:r>
          </w:p>
        </w:tc>
        <w:tc>
          <w:tcPr>
            <w:tcW w:w="1276" w:type="dxa"/>
            <w:gridSpan w:val="2"/>
            <w:shd w:val="clear" w:color="auto" w:fill="auto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4844,6</w:t>
            </w:r>
          </w:p>
        </w:tc>
        <w:tc>
          <w:tcPr>
            <w:tcW w:w="992" w:type="dxa"/>
            <w:gridSpan w:val="2"/>
            <w:shd w:val="clear" w:color="auto" w:fill="auto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990,0</w:t>
            </w:r>
          </w:p>
        </w:tc>
        <w:tc>
          <w:tcPr>
            <w:tcW w:w="1276" w:type="dxa"/>
            <w:shd w:val="clear" w:color="auto" w:fill="auto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2089,4</w:t>
            </w:r>
          </w:p>
        </w:tc>
        <w:tc>
          <w:tcPr>
            <w:tcW w:w="1276" w:type="dxa"/>
          </w:tcPr>
          <w:p w:rsidR="00B57BB8" w:rsidRPr="0006553B" w:rsidRDefault="00B57BB8" w:rsidP="00841EFB">
            <w:pPr>
              <w:ind w:firstLine="0"/>
            </w:pPr>
            <w:r w:rsidRPr="0006553B">
              <w:t>2101,5</w:t>
            </w:r>
          </w:p>
        </w:tc>
      </w:tr>
      <w:tr w:rsidR="00B57BB8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B57BB8" w:rsidRPr="0006553B" w:rsidRDefault="00B57BB8" w:rsidP="0006553B"/>
        </w:tc>
        <w:tc>
          <w:tcPr>
            <w:tcW w:w="2629" w:type="dxa"/>
            <w:vMerge/>
            <w:vAlign w:val="center"/>
            <w:hideMark/>
          </w:tcPr>
          <w:p w:rsidR="00B57BB8" w:rsidRPr="0006553B" w:rsidRDefault="00B57BB8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</w:p>
        </w:tc>
        <w:tc>
          <w:tcPr>
            <w:tcW w:w="1117" w:type="dxa"/>
            <w:shd w:val="clear" w:color="auto" w:fill="auto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4190,9</w:t>
            </w:r>
          </w:p>
        </w:tc>
        <w:tc>
          <w:tcPr>
            <w:tcW w:w="1276" w:type="dxa"/>
            <w:gridSpan w:val="2"/>
            <w:shd w:val="clear" w:color="auto" w:fill="auto"/>
            <w:hideMark/>
          </w:tcPr>
          <w:p w:rsidR="00B57BB8" w:rsidRPr="0006553B" w:rsidRDefault="00B57BB8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auto" w:fill="auto"/>
            <w:hideMark/>
          </w:tcPr>
          <w:p w:rsidR="00B57BB8" w:rsidRPr="0006553B" w:rsidRDefault="00B57BB8" w:rsidP="00841EFB">
            <w:pPr>
              <w:ind w:firstLine="0"/>
            </w:pPr>
            <w:r w:rsidRPr="0006553B">
              <w:t>2089,4</w:t>
            </w:r>
          </w:p>
        </w:tc>
        <w:tc>
          <w:tcPr>
            <w:tcW w:w="1276" w:type="dxa"/>
          </w:tcPr>
          <w:p w:rsidR="00B57BB8" w:rsidRPr="0006553B" w:rsidRDefault="00B57BB8" w:rsidP="00841EFB">
            <w:pPr>
              <w:ind w:firstLine="0"/>
            </w:pPr>
            <w:r w:rsidRPr="0006553B">
              <w:t>2101,5</w:t>
            </w:r>
          </w:p>
        </w:tc>
      </w:tr>
      <w:tr w:rsidR="00841EFB" w:rsidRPr="0006553B" w:rsidTr="00841EFB">
        <w:trPr>
          <w:trHeight w:val="375"/>
        </w:trPr>
        <w:tc>
          <w:tcPr>
            <w:tcW w:w="3406" w:type="dxa"/>
            <w:gridSpan w:val="2"/>
            <w:vMerge/>
            <w:vAlign w:val="center"/>
            <w:hideMark/>
          </w:tcPr>
          <w:p w:rsidR="00841EFB" w:rsidRPr="0006553B" w:rsidRDefault="00841EFB" w:rsidP="0006553B"/>
        </w:tc>
        <w:tc>
          <w:tcPr>
            <w:tcW w:w="2629" w:type="dxa"/>
            <w:vMerge/>
            <w:vAlign w:val="center"/>
            <w:hideMark/>
          </w:tcPr>
          <w:p w:rsidR="00841EFB" w:rsidRPr="0006553B" w:rsidRDefault="00841E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иные источники финансирования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</w:tcPr>
          <w:p w:rsidR="00841EFB" w:rsidRPr="0006553B" w:rsidRDefault="00841EFB" w:rsidP="0006553B">
            <w:r w:rsidRPr="0006553B">
              <w:t>0,0</w:t>
            </w:r>
          </w:p>
        </w:tc>
      </w:tr>
      <w:tr w:rsidR="00841EFB" w:rsidRPr="0006553B" w:rsidTr="00841EFB">
        <w:trPr>
          <w:trHeight w:val="315"/>
        </w:trPr>
        <w:tc>
          <w:tcPr>
            <w:tcW w:w="3406" w:type="dxa"/>
            <w:gridSpan w:val="2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>В том числе:</w:t>
            </w:r>
          </w:p>
        </w:tc>
        <w:tc>
          <w:tcPr>
            <w:tcW w:w="2629" w:type="dxa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 xml:space="preserve"> </w:t>
            </w:r>
          </w:p>
        </w:tc>
        <w:tc>
          <w:tcPr>
            <w:tcW w:w="2606" w:type="dxa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 xml:space="preserve"> 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 xml:space="preserve"> </w:t>
            </w:r>
          </w:p>
        </w:tc>
        <w:tc>
          <w:tcPr>
            <w:tcW w:w="1276" w:type="dxa"/>
          </w:tcPr>
          <w:p w:rsidR="00841EFB" w:rsidRPr="0006553B" w:rsidRDefault="00841EFB" w:rsidP="0006553B">
            <w:r w:rsidRPr="0006553B">
              <w:t xml:space="preserve"> </w:t>
            </w:r>
          </w:p>
        </w:tc>
      </w:tr>
      <w:tr w:rsidR="00C241FB" w:rsidRPr="0006553B" w:rsidTr="00841EFB">
        <w:trPr>
          <w:trHeight w:val="300"/>
        </w:trPr>
        <w:tc>
          <w:tcPr>
            <w:tcW w:w="6035" w:type="dxa"/>
            <w:gridSpan w:val="3"/>
            <w:vMerge w:val="restart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 xml:space="preserve">Ответственный </w:t>
            </w:r>
            <w:r w:rsidR="00B57BB8" w:rsidRPr="0006553B">
              <w:t xml:space="preserve">исполнитель </w:t>
            </w:r>
            <w:r w:rsidR="0006553B" w:rsidRPr="0006553B">
              <w:t>«</w:t>
            </w:r>
            <w:r w:rsidRPr="0006553B">
              <w:t>Управление по жилищно-коммунальному хозяйству ад</w:t>
            </w:r>
            <w:r w:rsidR="00AC0703" w:rsidRPr="0006553B">
              <w:t>министрации Березовского района</w:t>
            </w:r>
            <w:r w:rsidR="0006553B" w:rsidRPr="0006553B">
              <w:t>»</w:t>
            </w:r>
          </w:p>
        </w:tc>
        <w:tc>
          <w:tcPr>
            <w:tcW w:w="2606" w:type="dxa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всего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C241FB" w:rsidRPr="0006553B" w:rsidRDefault="00C241FB" w:rsidP="00841EFB">
            <w:pPr>
              <w:ind w:firstLine="17"/>
            </w:pPr>
            <w:r w:rsidRPr="0006553B">
              <w:t>40366,9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4844,6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990,0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20893,7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241FB" w:rsidRPr="0006553B" w:rsidRDefault="00C241FB" w:rsidP="00841EFB">
            <w:pPr>
              <w:ind w:firstLine="0"/>
            </w:pPr>
            <w:r w:rsidRPr="0006553B">
              <w:t>13638,6</w:t>
            </w:r>
          </w:p>
        </w:tc>
      </w:tr>
      <w:tr w:rsidR="00C241FB" w:rsidRPr="0006553B" w:rsidTr="00841EFB">
        <w:trPr>
          <w:trHeight w:val="300"/>
        </w:trPr>
        <w:tc>
          <w:tcPr>
            <w:tcW w:w="6035" w:type="dxa"/>
            <w:gridSpan w:val="3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федеральный бюджет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17"/>
            </w:pPr>
            <w:r w:rsidRPr="0006553B">
              <w:t>7333,7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7333,7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241FB" w:rsidRPr="0006553B" w:rsidRDefault="00C241FB" w:rsidP="00841EFB">
            <w:pPr>
              <w:ind w:firstLine="0"/>
            </w:pPr>
            <w:r w:rsidRPr="0006553B">
              <w:t>0,0</w:t>
            </w:r>
          </w:p>
        </w:tc>
      </w:tr>
      <w:tr w:rsidR="00C241FB" w:rsidRPr="0006553B" w:rsidTr="00841EFB">
        <w:trPr>
          <w:trHeight w:val="300"/>
        </w:trPr>
        <w:tc>
          <w:tcPr>
            <w:tcW w:w="6035" w:type="dxa"/>
            <w:gridSpan w:val="3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бюджет автономного округа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17"/>
            </w:pPr>
            <w:r w:rsidRPr="0006553B">
              <w:t>23007,7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11470,6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241FB" w:rsidRPr="0006553B" w:rsidRDefault="00C241FB" w:rsidP="00841EFB">
            <w:pPr>
              <w:ind w:firstLine="0"/>
            </w:pPr>
            <w:r w:rsidRPr="0006553B">
              <w:t>11537,1</w:t>
            </w:r>
          </w:p>
        </w:tc>
      </w:tr>
      <w:tr w:rsidR="00C241FB" w:rsidRPr="0006553B" w:rsidTr="00841EFB">
        <w:trPr>
          <w:trHeight w:val="300"/>
        </w:trPr>
        <w:tc>
          <w:tcPr>
            <w:tcW w:w="6035" w:type="dxa"/>
            <w:gridSpan w:val="3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бюджет района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17"/>
            </w:pPr>
            <w:r w:rsidRPr="0006553B">
              <w:t>0,00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0,00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241FB" w:rsidRPr="0006553B" w:rsidRDefault="00C241FB" w:rsidP="00841EFB">
            <w:pPr>
              <w:ind w:firstLine="0"/>
            </w:pPr>
            <w:r w:rsidRPr="0006553B">
              <w:t>0,0</w:t>
            </w:r>
          </w:p>
        </w:tc>
      </w:tr>
      <w:tr w:rsidR="00C241FB" w:rsidRPr="0006553B" w:rsidTr="00841EFB">
        <w:trPr>
          <w:trHeight w:val="300"/>
        </w:trPr>
        <w:tc>
          <w:tcPr>
            <w:tcW w:w="6035" w:type="dxa"/>
            <w:gridSpan w:val="3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бюджет городского поселения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17"/>
            </w:pPr>
            <w:r w:rsidRPr="0006553B">
              <w:t>10025,5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4844,6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990,0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2089,4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241FB" w:rsidRPr="0006553B" w:rsidRDefault="00C241FB" w:rsidP="00841EFB">
            <w:pPr>
              <w:ind w:firstLine="0"/>
            </w:pPr>
            <w:r w:rsidRPr="0006553B">
              <w:t>2101,5</w:t>
            </w:r>
          </w:p>
        </w:tc>
      </w:tr>
      <w:tr w:rsidR="00C241FB" w:rsidRPr="0006553B" w:rsidTr="00841EFB">
        <w:trPr>
          <w:trHeight w:val="300"/>
        </w:trPr>
        <w:tc>
          <w:tcPr>
            <w:tcW w:w="6035" w:type="dxa"/>
            <w:gridSpan w:val="3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C241FB" w:rsidRPr="0006553B" w:rsidRDefault="00C241FB" w:rsidP="00841EFB">
            <w:pPr>
              <w:ind w:firstLine="17"/>
            </w:pPr>
            <w:r w:rsidRPr="0006553B">
              <w:t>4190,9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2089,4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241FB" w:rsidRPr="0006553B" w:rsidRDefault="00C241FB" w:rsidP="00841EFB">
            <w:pPr>
              <w:ind w:firstLine="0"/>
            </w:pPr>
            <w:r w:rsidRPr="0006553B">
              <w:t>2101,5</w:t>
            </w:r>
          </w:p>
        </w:tc>
      </w:tr>
      <w:tr w:rsidR="00C241FB" w:rsidRPr="0006553B" w:rsidTr="00841EFB">
        <w:trPr>
          <w:trHeight w:val="315"/>
        </w:trPr>
        <w:tc>
          <w:tcPr>
            <w:tcW w:w="6035" w:type="dxa"/>
            <w:gridSpan w:val="3"/>
            <w:vMerge/>
            <w:vAlign w:val="center"/>
            <w:hideMark/>
          </w:tcPr>
          <w:p w:rsidR="00C241FB" w:rsidRPr="0006553B" w:rsidRDefault="00C241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иные источники финансирования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C241FB" w:rsidRPr="0006553B" w:rsidRDefault="00C241FB" w:rsidP="00841EF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C241FB" w:rsidRPr="0006553B" w:rsidRDefault="00C241FB" w:rsidP="0006553B">
            <w:r w:rsidRPr="0006553B">
              <w:t>0,0</w:t>
            </w:r>
          </w:p>
        </w:tc>
      </w:tr>
      <w:tr w:rsidR="00C241FB" w:rsidRPr="0006553B" w:rsidTr="00841EFB">
        <w:trPr>
          <w:trHeight w:val="315"/>
        </w:trPr>
        <w:tc>
          <w:tcPr>
            <w:tcW w:w="6035" w:type="dxa"/>
            <w:gridSpan w:val="3"/>
            <w:vMerge w:val="restart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Соисполнитель 1 Отдел архитектуры и градостроительства администрации Березовского района</w:t>
            </w:r>
            <w:r w:rsidR="004F47EE" w:rsidRPr="0006553B">
              <w:t xml:space="preserve"> </w:t>
            </w:r>
          </w:p>
        </w:tc>
        <w:tc>
          <w:tcPr>
            <w:tcW w:w="2606" w:type="dxa"/>
            <w:shd w:val="clear" w:color="auto" w:fill="auto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всего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C241FB" w:rsidRPr="0006553B" w:rsidRDefault="00C241FB" w:rsidP="00841EF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C241FB" w:rsidRPr="0006553B" w:rsidRDefault="00C241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241FB" w:rsidRPr="0006553B" w:rsidRDefault="00C241F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C241FB" w:rsidRPr="0006553B" w:rsidRDefault="00C241FB" w:rsidP="0006553B">
            <w:r w:rsidRPr="0006553B">
              <w:t>0,0</w:t>
            </w:r>
          </w:p>
        </w:tc>
      </w:tr>
      <w:tr w:rsidR="00841EFB" w:rsidRPr="0006553B" w:rsidTr="00841EFB">
        <w:trPr>
          <w:trHeight w:val="300"/>
        </w:trPr>
        <w:tc>
          <w:tcPr>
            <w:tcW w:w="6035" w:type="dxa"/>
            <w:gridSpan w:val="3"/>
            <w:vMerge/>
            <w:vAlign w:val="center"/>
            <w:hideMark/>
          </w:tcPr>
          <w:p w:rsidR="00841EFB" w:rsidRPr="0006553B" w:rsidRDefault="00841E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федеральный бюджет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</w:tcPr>
          <w:p w:rsidR="00841EFB" w:rsidRPr="0006553B" w:rsidRDefault="00841EFB" w:rsidP="0006553B">
            <w:r w:rsidRPr="0006553B">
              <w:t>0,0</w:t>
            </w:r>
          </w:p>
        </w:tc>
      </w:tr>
      <w:tr w:rsidR="00841EFB" w:rsidRPr="0006553B" w:rsidTr="00841EFB">
        <w:trPr>
          <w:trHeight w:val="300"/>
        </w:trPr>
        <w:tc>
          <w:tcPr>
            <w:tcW w:w="6035" w:type="dxa"/>
            <w:gridSpan w:val="3"/>
            <w:vMerge/>
            <w:vAlign w:val="center"/>
            <w:hideMark/>
          </w:tcPr>
          <w:p w:rsidR="00841EFB" w:rsidRPr="0006553B" w:rsidRDefault="00841E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бюджет автономного округа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</w:tcPr>
          <w:p w:rsidR="00841EFB" w:rsidRPr="0006553B" w:rsidRDefault="00841EFB" w:rsidP="0006553B">
            <w:r w:rsidRPr="0006553B">
              <w:t>0,0</w:t>
            </w:r>
          </w:p>
        </w:tc>
      </w:tr>
      <w:tr w:rsidR="00841EFB" w:rsidRPr="0006553B" w:rsidTr="00841EFB">
        <w:trPr>
          <w:trHeight w:val="300"/>
        </w:trPr>
        <w:tc>
          <w:tcPr>
            <w:tcW w:w="6035" w:type="dxa"/>
            <w:gridSpan w:val="3"/>
            <w:vMerge/>
            <w:vAlign w:val="center"/>
            <w:hideMark/>
          </w:tcPr>
          <w:p w:rsidR="00841EFB" w:rsidRPr="0006553B" w:rsidRDefault="00841E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бюджет района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17"/>
            </w:pPr>
            <w:r w:rsidRPr="0006553B">
              <w:t>0,0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</w:tcPr>
          <w:p w:rsidR="00841EFB" w:rsidRPr="0006553B" w:rsidRDefault="00841EFB" w:rsidP="0006553B">
            <w:r w:rsidRPr="0006553B">
              <w:t>0,0</w:t>
            </w:r>
          </w:p>
        </w:tc>
      </w:tr>
      <w:tr w:rsidR="00841EFB" w:rsidRPr="0006553B" w:rsidTr="00841EFB">
        <w:trPr>
          <w:trHeight w:val="300"/>
        </w:trPr>
        <w:tc>
          <w:tcPr>
            <w:tcW w:w="6035" w:type="dxa"/>
            <w:gridSpan w:val="3"/>
            <w:vMerge/>
            <w:vAlign w:val="center"/>
            <w:hideMark/>
          </w:tcPr>
          <w:p w:rsidR="00841EFB" w:rsidRPr="0006553B" w:rsidRDefault="00841E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бюджет городского поселения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</w:tcPr>
          <w:p w:rsidR="00841EFB" w:rsidRPr="0006553B" w:rsidRDefault="00841EFB" w:rsidP="0006553B">
            <w:r w:rsidRPr="0006553B">
              <w:t>0,0</w:t>
            </w:r>
          </w:p>
        </w:tc>
      </w:tr>
      <w:tr w:rsidR="00841EFB" w:rsidRPr="0006553B" w:rsidTr="00C87524">
        <w:trPr>
          <w:trHeight w:val="300"/>
        </w:trPr>
        <w:tc>
          <w:tcPr>
            <w:tcW w:w="6035" w:type="dxa"/>
            <w:gridSpan w:val="3"/>
            <w:vMerge/>
            <w:vAlign w:val="center"/>
            <w:hideMark/>
          </w:tcPr>
          <w:p w:rsidR="00841EFB" w:rsidRPr="0006553B" w:rsidRDefault="00841E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</w:tcPr>
          <w:p w:rsidR="00841EFB" w:rsidRPr="0006553B" w:rsidRDefault="00841EFB" w:rsidP="0006553B">
            <w:r w:rsidRPr="0006553B">
              <w:t>0,0</w:t>
            </w:r>
          </w:p>
        </w:tc>
      </w:tr>
      <w:tr w:rsidR="00841EFB" w:rsidRPr="0006553B" w:rsidTr="00216F51">
        <w:trPr>
          <w:trHeight w:val="315"/>
        </w:trPr>
        <w:tc>
          <w:tcPr>
            <w:tcW w:w="6035" w:type="dxa"/>
            <w:gridSpan w:val="3"/>
            <w:vMerge/>
            <w:vAlign w:val="center"/>
            <w:hideMark/>
          </w:tcPr>
          <w:p w:rsidR="00841EFB" w:rsidRPr="0006553B" w:rsidRDefault="00841E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 xml:space="preserve">иные источники </w:t>
            </w:r>
            <w:r w:rsidRPr="0006553B">
              <w:lastRenderedPageBreak/>
              <w:t>финансирования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lastRenderedPageBreak/>
              <w:t>0,0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</w:tcPr>
          <w:p w:rsidR="00841EFB" w:rsidRPr="0006553B" w:rsidRDefault="00841EFB" w:rsidP="0006553B">
            <w:r w:rsidRPr="0006553B">
              <w:t>0,0</w:t>
            </w:r>
          </w:p>
        </w:tc>
      </w:tr>
      <w:tr w:rsidR="00841EFB" w:rsidRPr="0006553B" w:rsidTr="001F5DE6">
        <w:trPr>
          <w:trHeight w:val="375"/>
        </w:trPr>
        <w:tc>
          <w:tcPr>
            <w:tcW w:w="6035" w:type="dxa"/>
            <w:gridSpan w:val="3"/>
            <w:vMerge w:val="restart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lastRenderedPageBreak/>
              <w:t xml:space="preserve">Соисполнитель 2 Комитет по земельным ресурсам и управлению муниципальным имуществом администрации Березовского района </w:t>
            </w:r>
          </w:p>
        </w:tc>
        <w:tc>
          <w:tcPr>
            <w:tcW w:w="2606" w:type="dxa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всего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841EFB" w:rsidRPr="0006553B" w:rsidRDefault="00841EFB" w:rsidP="0006553B">
            <w:r w:rsidRPr="0006553B">
              <w:t>0,0</w:t>
            </w:r>
          </w:p>
        </w:tc>
      </w:tr>
      <w:tr w:rsidR="00841EFB" w:rsidRPr="0006553B" w:rsidTr="00076AAC">
        <w:trPr>
          <w:trHeight w:val="375"/>
        </w:trPr>
        <w:tc>
          <w:tcPr>
            <w:tcW w:w="6035" w:type="dxa"/>
            <w:gridSpan w:val="3"/>
            <w:vMerge/>
            <w:vAlign w:val="center"/>
            <w:hideMark/>
          </w:tcPr>
          <w:p w:rsidR="00841EFB" w:rsidRPr="0006553B" w:rsidRDefault="00841E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федеральный бюджет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841EFB" w:rsidRPr="0006553B" w:rsidRDefault="00841EFB" w:rsidP="0006553B">
            <w:r w:rsidRPr="0006553B">
              <w:t>0,0</w:t>
            </w:r>
          </w:p>
        </w:tc>
      </w:tr>
      <w:tr w:rsidR="00841EFB" w:rsidRPr="0006553B" w:rsidTr="001B556B">
        <w:trPr>
          <w:trHeight w:val="375"/>
        </w:trPr>
        <w:tc>
          <w:tcPr>
            <w:tcW w:w="6035" w:type="dxa"/>
            <w:gridSpan w:val="3"/>
            <w:vMerge/>
            <w:vAlign w:val="center"/>
            <w:hideMark/>
          </w:tcPr>
          <w:p w:rsidR="00841EFB" w:rsidRPr="0006553B" w:rsidRDefault="00841E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бюджет автономного округа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841EFB" w:rsidRPr="0006553B" w:rsidRDefault="00841EFB" w:rsidP="0006553B">
            <w:r w:rsidRPr="0006553B">
              <w:t>0,0</w:t>
            </w:r>
          </w:p>
        </w:tc>
      </w:tr>
      <w:tr w:rsidR="00841EFB" w:rsidRPr="0006553B" w:rsidTr="00974C87">
        <w:trPr>
          <w:trHeight w:val="375"/>
        </w:trPr>
        <w:tc>
          <w:tcPr>
            <w:tcW w:w="6035" w:type="dxa"/>
            <w:gridSpan w:val="3"/>
            <w:vMerge/>
            <w:vAlign w:val="center"/>
            <w:hideMark/>
          </w:tcPr>
          <w:p w:rsidR="00841EFB" w:rsidRPr="0006553B" w:rsidRDefault="00841E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бюджет района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841EFB" w:rsidRPr="0006553B" w:rsidRDefault="00841EFB" w:rsidP="0006553B">
            <w:r w:rsidRPr="0006553B">
              <w:t>0,0</w:t>
            </w:r>
          </w:p>
        </w:tc>
      </w:tr>
      <w:tr w:rsidR="00841EFB" w:rsidRPr="0006553B" w:rsidTr="003C7448">
        <w:trPr>
          <w:trHeight w:val="375"/>
        </w:trPr>
        <w:tc>
          <w:tcPr>
            <w:tcW w:w="6035" w:type="dxa"/>
            <w:gridSpan w:val="3"/>
            <w:vMerge/>
            <w:vAlign w:val="center"/>
            <w:hideMark/>
          </w:tcPr>
          <w:p w:rsidR="00841EFB" w:rsidRPr="0006553B" w:rsidRDefault="00841E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бюджет городского поселения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841EFB" w:rsidRPr="0006553B" w:rsidRDefault="00841EFB" w:rsidP="0006553B">
            <w:r w:rsidRPr="0006553B">
              <w:t>0,0</w:t>
            </w:r>
          </w:p>
        </w:tc>
      </w:tr>
      <w:tr w:rsidR="00001A40" w:rsidRPr="0006553B" w:rsidTr="00841EFB">
        <w:trPr>
          <w:trHeight w:val="375"/>
        </w:trPr>
        <w:tc>
          <w:tcPr>
            <w:tcW w:w="6035" w:type="dxa"/>
            <w:gridSpan w:val="3"/>
            <w:vMerge/>
            <w:vAlign w:val="center"/>
            <w:hideMark/>
          </w:tcPr>
          <w:p w:rsidR="00001A40" w:rsidRPr="0006553B" w:rsidRDefault="00001A40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001A40" w:rsidRPr="0006553B" w:rsidRDefault="00001A40" w:rsidP="00841EFB">
            <w:pPr>
              <w:ind w:firstLine="0"/>
            </w:pPr>
            <w:r w:rsidRPr="0006553B">
              <w:t xml:space="preserve">в том числе </w:t>
            </w:r>
            <w:proofErr w:type="spellStart"/>
            <w:r w:rsidRPr="0006553B">
              <w:t>софинансирование</w:t>
            </w:r>
            <w:proofErr w:type="spellEnd"/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001A40" w:rsidRPr="0006553B" w:rsidRDefault="00001A40" w:rsidP="0006553B"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001A40" w:rsidRPr="0006553B" w:rsidRDefault="00001A40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001A40" w:rsidRPr="0006553B" w:rsidRDefault="00001A40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001A40" w:rsidRPr="0006553B" w:rsidRDefault="00001A40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001A40" w:rsidRPr="0006553B" w:rsidRDefault="00001A40" w:rsidP="0006553B">
            <w:r w:rsidRPr="0006553B">
              <w:t>0,0</w:t>
            </w:r>
          </w:p>
        </w:tc>
      </w:tr>
      <w:tr w:rsidR="00841EFB" w:rsidRPr="0006553B" w:rsidTr="00841EFB">
        <w:trPr>
          <w:trHeight w:val="375"/>
        </w:trPr>
        <w:tc>
          <w:tcPr>
            <w:tcW w:w="6035" w:type="dxa"/>
            <w:gridSpan w:val="3"/>
            <w:vMerge/>
            <w:vAlign w:val="center"/>
            <w:hideMark/>
          </w:tcPr>
          <w:p w:rsidR="00841EFB" w:rsidRPr="0006553B" w:rsidRDefault="00841EFB" w:rsidP="0006553B"/>
        </w:tc>
        <w:tc>
          <w:tcPr>
            <w:tcW w:w="2606" w:type="dxa"/>
            <w:shd w:val="clear" w:color="auto" w:fill="auto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иные источники финансирования</w:t>
            </w:r>
          </w:p>
        </w:tc>
        <w:tc>
          <w:tcPr>
            <w:tcW w:w="1117" w:type="dxa"/>
            <w:shd w:val="clear" w:color="000000" w:fill="FFFFFF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841EFB" w:rsidRPr="0006553B" w:rsidRDefault="00841EFB" w:rsidP="00841EFB">
            <w:pPr>
              <w:ind w:firstLine="0"/>
            </w:pPr>
            <w:r w:rsidRPr="0006553B"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41EFB" w:rsidRPr="0006553B" w:rsidRDefault="00841EFB" w:rsidP="0006553B">
            <w:r w:rsidRPr="0006553B">
              <w:t>0,0</w:t>
            </w:r>
          </w:p>
        </w:tc>
        <w:tc>
          <w:tcPr>
            <w:tcW w:w="1276" w:type="dxa"/>
            <w:shd w:val="clear" w:color="000000" w:fill="FFFFFF"/>
          </w:tcPr>
          <w:p w:rsidR="00841EFB" w:rsidRPr="0006553B" w:rsidRDefault="00841EFB" w:rsidP="0006553B">
            <w:r w:rsidRPr="0006553B">
              <w:t>0,0</w:t>
            </w:r>
          </w:p>
        </w:tc>
      </w:tr>
    </w:tbl>
    <w:p w:rsidR="0006553B" w:rsidRPr="0006553B" w:rsidRDefault="0006553B" w:rsidP="00971627">
      <w:pPr>
        <w:widowControl w:val="0"/>
        <w:autoSpaceDE w:val="0"/>
        <w:autoSpaceDN w:val="0"/>
        <w:outlineLvl w:val="1"/>
        <w:rPr>
          <w:rFonts w:cs="Arial"/>
          <w:szCs w:val="28"/>
        </w:rPr>
      </w:pPr>
    </w:p>
    <w:p w:rsidR="0006553B" w:rsidRPr="0006553B" w:rsidRDefault="0006553B" w:rsidP="00971627">
      <w:pPr>
        <w:widowControl w:val="0"/>
        <w:autoSpaceDE w:val="0"/>
        <w:autoSpaceDN w:val="0"/>
        <w:outlineLvl w:val="1"/>
        <w:rPr>
          <w:rFonts w:cs="Arial"/>
          <w:szCs w:val="28"/>
        </w:rPr>
      </w:pPr>
    </w:p>
    <w:p w:rsidR="0006553B" w:rsidRPr="0006553B" w:rsidRDefault="0006553B" w:rsidP="00971627">
      <w:pPr>
        <w:widowControl w:val="0"/>
        <w:autoSpaceDE w:val="0"/>
        <w:autoSpaceDN w:val="0"/>
        <w:outlineLvl w:val="1"/>
        <w:rPr>
          <w:rFonts w:cs="Arial"/>
          <w:szCs w:val="28"/>
        </w:rPr>
      </w:pPr>
    </w:p>
    <w:p w:rsidR="0006553B" w:rsidRPr="0006553B" w:rsidRDefault="0006553B" w:rsidP="00971627">
      <w:pPr>
        <w:widowControl w:val="0"/>
        <w:autoSpaceDE w:val="0"/>
        <w:autoSpaceDN w:val="0"/>
        <w:outlineLvl w:val="1"/>
        <w:rPr>
          <w:rFonts w:cs="Arial"/>
          <w:szCs w:val="28"/>
        </w:rPr>
      </w:pPr>
    </w:p>
    <w:p w:rsidR="00B57BB8" w:rsidRPr="0006553B" w:rsidRDefault="00B57BB8" w:rsidP="00971627">
      <w:pPr>
        <w:widowControl w:val="0"/>
        <w:autoSpaceDE w:val="0"/>
        <w:autoSpaceDN w:val="0"/>
        <w:outlineLvl w:val="1"/>
        <w:rPr>
          <w:rFonts w:cs="Arial"/>
          <w:szCs w:val="28"/>
        </w:rPr>
      </w:pPr>
    </w:p>
    <w:p w:rsidR="00B57BB8" w:rsidRPr="0006553B" w:rsidRDefault="00B57BB8" w:rsidP="00971627">
      <w:pPr>
        <w:widowControl w:val="0"/>
        <w:autoSpaceDE w:val="0"/>
        <w:autoSpaceDN w:val="0"/>
        <w:outlineLvl w:val="1"/>
        <w:rPr>
          <w:rFonts w:cs="Arial"/>
          <w:szCs w:val="28"/>
        </w:rPr>
      </w:pPr>
    </w:p>
    <w:p w:rsidR="00B57BB8" w:rsidRPr="0006553B" w:rsidRDefault="00B57BB8" w:rsidP="00B57BB8">
      <w:pPr>
        <w:widowControl w:val="0"/>
        <w:autoSpaceDE w:val="0"/>
        <w:autoSpaceDN w:val="0"/>
        <w:outlineLvl w:val="1"/>
        <w:rPr>
          <w:rFonts w:cs="Arial"/>
          <w:szCs w:val="28"/>
        </w:rPr>
        <w:sectPr w:rsidR="00B57BB8" w:rsidRPr="0006553B" w:rsidSect="0006553B">
          <w:type w:val="continuous"/>
          <w:pgSz w:w="16838" w:h="11906" w:orient="landscape"/>
          <w:pgMar w:top="1134" w:right="851" w:bottom="1134" w:left="1134" w:header="709" w:footer="709" w:gutter="0"/>
          <w:cols w:space="708"/>
          <w:docGrid w:linePitch="381"/>
        </w:sectPr>
      </w:pPr>
    </w:p>
    <w:p w:rsidR="00B57BB8" w:rsidRPr="0006553B" w:rsidRDefault="00B57BB8" w:rsidP="00B57BB8">
      <w:pPr>
        <w:widowControl w:val="0"/>
        <w:autoSpaceDE w:val="0"/>
        <w:autoSpaceDN w:val="0"/>
        <w:jc w:val="right"/>
        <w:outlineLvl w:val="1"/>
        <w:rPr>
          <w:rFonts w:cs="Arial"/>
          <w:szCs w:val="28"/>
        </w:rPr>
      </w:pPr>
      <w:r w:rsidRPr="0006553B">
        <w:rPr>
          <w:rFonts w:cs="Arial"/>
          <w:szCs w:val="28"/>
        </w:rPr>
        <w:lastRenderedPageBreak/>
        <w:t>Таблица 5</w:t>
      </w:r>
    </w:p>
    <w:p w:rsidR="00B57BB8" w:rsidRDefault="00B57BB8" w:rsidP="00B57BB8">
      <w:pPr>
        <w:widowControl w:val="0"/>
        <w:autoSpaceDE w:val="0"/>
        <w:autoSpaceDN w:val="0"/>
        <w:jc w:val="right"/>
        <w:outlineLvl w:val="1"/>
        <w:rPr>
          <w:rFonts w:cs="Arial"/>
          <w:szCs w:val="28"/>
        </w:rPr>
      </w:pPr>
    </w:p>
    <w:p w:rsidR="00841EFB" w:rsidRPr="0006553B" w:rsidRDefault="00841EFB" w:rsidP="00B57BB8">
      <w:pPr>
        <w:widowControl w:val="0"/>
        <w:autoSpaceDE w:val="0"/>
        <w:autoSpaceDN w:val="0"/>
        <w:jc w:val="right"/>
        <w:outlineLvl w:val="1"/>
        <w:rPr>
          <w:rFonts w:cs="Arial"/>
          <w:szCs w:val="28"/>
        </w:rPr>
      </w:pPr>
    </w:p>
    <w:p w:rsidR="00841EFB" w:rsidRPr="00841EFB" w:rsidRDefault="00841EFB" w:rsidP="00841EFB">
      <w:pPr>
        <w:widowControl w:val="0"/>
        <w:autoSpaceDE w:val="0"/>
        <w:autoSpaceDN w:val="0"/>
        <w:jc w:val="center"/>
        <w:outlineLvl w:val="1"/>
        <w:rPr>
          <w:rFonts w:cs="Arial"/>
          <w:b/>
          <w:color w:val="000000"/>
          <w:szCs w:val="28"/>
        </w:rPr>
      </w:pPr>
      <w:r w:rsidRPr="00841EFB">
        <w:rPr>
          <w:rFonts w:cs="Arial"/>
          <w:b/>
          <w:color w:val="000000"/>
          <w:szCs w:val="28"/>
        </w:rPr>
        <w:t>Адресный перечень общественных территорий, подлежащих благоустройству</w:t>
      </w:r>
    </w:p>
    <w:p w:rsidR="00841EFB" w:rsidRPr="0006553B" w:rsidRDefault="00841EFB" w:rsidP="00B57BB8">
      <w:pPr>
        <w:widowControl w:val="0"/>
        <w:autoSpaceDE w:val="0"/>
        <w:autoSpaceDN w:val="0"/>
        <w:jc w:val="right"/>
        <w:outlineLvl w:val="1"/>
        <w:rPr>
          <w:rFonts w:eastAsiaTheme="minorHAnsi" w:cs="Arial"/>
          <w:szCs w:val="22"/>
          <w:lang w:eastAsia="en-US"/>
        </w:rPr>
      </w:pPr>
    </w:p>
    <w:tbl>
      <w:tblPr>
        <w:tblW w:w="8641" w:type="dxa"/>
        <w:jc w:val="center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3352"/>
        <w:gridCol w:w="2944"/>
        <w:gridCol w:w="1579"/>
      </w:tblGrid>
      <w:tr w:rsidR="00BB5DBE" w:rsidRPr="0006553B" w:rsidTr="00841EFB">
        <w:trPr>
          <w:divId w:val="1840193232"/>
          <w:trHeight w:val="945"/>
          <w:jc w:val="center"/>
        </w:trPr>
        <w:tc>
          <w:tcPr>
            <w:tcW w:w="766" w:type="dxa"/>
            <w:shd w:val="clear" w:color="auto" w:fill="auto"/>
            <w:noWrap/>
            <w:vAlign w:val="bottom"/>
            <w:hideMark/>
          </w:tcPr>
          <w:p w:rsidR="00BB5DBE" w:rsidRPr="0006553B" w:rsidRDefault="00BB5DBE" w:rsidP="00841EFB">
            <w:pPr>
              <w:ind w:firstLine="0"/>
            </w:pPr>
            <w:r w:rsidRPr="0006553B">
              <w:t xml:space="preserve">№ </w:t>
            </w:r>
            <w:proofErr w:type="gramStart"/>
            <w:r w:rsidRPr="0006553B">
              <w:t>п</w:t>
            </w:r>
            <w:proofErr w:type="gramEnd"/>
            <w:r w:rsidRPr="0006553B">
              <w:t>/п</w:t>
            </w:r>
          </w:p>
        </w:tc>
        <w:tc>
          <w:tcPr>
            <w:tcW w:w="3352" w:type="dxa"/>
            <w:shd w:val="clear" w:color="auto" w:fill="auto"/>
            <w:vAlign w:val="bottom"/>
            <w:hideMark/>
          </w:tcPr>
          <w:p w:rsidR="00BB5DBE" w:rsidRPr="0006553B" w:rsidRDefault="00BB5DBE" w:rsidP="00841EFB">
            <w:pPr>
              <w:ind w:firstLine="0"/>
            </w:pPr>
            <w:r w:rsidRPr="0006553B">
              <w:t>Перечень благоустраиваемых территорий</w:t>
            </w:r>
          </w:p>
        </w:tc>
        <w:tc>
          <w:tcPr>
            <w:tcW w:w="2944" w:type="dxa"/>
            <w:shd w:val="clear" w:color="auto" w:fill="auto"/>
            <w:vAlign w:val="bottom"/>
            <w:hideMark/>
          </w:tcPr>
          <w:p w:rsidR="00BB5DBE" w:rsidRPr="0006553B" w:rsidRDefault="00BB5DBE" w:rsidP="00841EFB">
            <w:pPr>
              <w:ind w:firstLine="0"/>
            </w:pPr>
            <w:r w:rsidRPr="0006553B">
              <w:t>Адрес благоустраиваемых территорий</w:t>
            </w:r>
          </w:p>
        </w:tc>
        <w:tc>
          <w:tcPr>
            <w:tcW w:w="1579" w:type="dxa"/>
            <w:shd w:val="clear" w:color="auto" w:fill="auto"/>
            <w:vAlign w:val="bottom"/>
            <w:hideMark/>
          </w:tcPr>
          <w:p w:rsidR="00BB5DBE" w:rsidRPr="0006553B" w:rsidRDefault="00BB5DBE" w:rsidP="00841EFB">
            <w:pPr>
              <w:ind w:firstLine="0"/>
            </w:pPr>
            <w:r w:rsidRPr="0006553B">
              <w:t>Год реализации</w:t>
            </w:r>
          </w:p>
        </w:tc>
      </w:tr>
      <w:tr w:rsidR="00BB5DBE" w:rsidRPr="0006553B" w:rsidTr="00841EFB">
        <w:trPr>
          <w:divId w:val="1840193232"/>
          <w:trHeight w:val="315"/>
          <w:jc w:val="center"/>
        </w:trPr>
        <w:tc>
          <w:tcPr>
            <w:tcW w:w="8641" w:type="dxa"/>
            <w:gridSpan w:val="4"/>
            <w:shd w:val="clear" w:color="auto" w:fill="auto"/>
            <w:noWrap/>
            <w:vAlign w:val="bottom"/>
            <w:hideMark/>
          </w:tcPr>
          <w:p w:rsidR="00BB5DBE" w:rsidRPr="0006553B" w:rsidRDefault="00BB5DBE" w:rsidP="00841EFB">
            <w:proofErr w:type="spellStart"/>
            <w:r w:rsidRPr="0006553B">
              <w:t>пгт</w:t>
            </w:r>
            <w:proofErr w:type="spellEnd"/>
            <w:r w:rsidRPr="0006553B">
              <w:t>. Березово</w:t>
            </w:r>
          </w:p>
        </w:tc>
      </w:tr>
      <w:tr w:rsidR="00BB5DBE" w:rsidRPr="0006553B" w:rsidTr="00841EFB">
        <w:trPr>
          <w:divId w:val="1840193232"/>
          <w:trHeight w:val="870"/>
          <w:jc w:val="center"/>
        </w:trPr>
        <w:tc>
          <w:tcPr>
            <w:tcW w:w="766" w:type="dxa"/>
            <w:shd w:val="clear" w:color="auto" w:fill="auto"/>
            <w:noWrap/>
            <w:vAlign w:val="center"/>
            <w:hideMark/>
          </w:tcPr>
          <w:p w:rsidR="00BB5DBE" w:rsidRPr="0006553B" w:rsidRDefault="00BB5DBE" w:rsidP="00841EFB">
            <w:pPr>
              <w:ind w:firstLine="0"/>
            </w:pPr>
            <w:r w:rsidRPr="0006553B">
              <w:t>1</w:t>
            </w:r>
          </w:p>
        </w:tc>
        <w:tc>
          <w:tcPr>
            <w:tcW w:w="3352" w:type="dxa"/>
            <w:shd w:val="clear" w:color="auto" w:fill="auto"/>
            <w:vAlign w:val="bottom"/>
            <w:hideMark/>
          </w:tcPr>
          <w:p w:rsidR="00BB5DBE" w:rsidRPr="0006553B" w:rsidRDefault="00BB5DBE" w:rsidP="00841EFB">
            <w:pPr>
              <w:ind w:firstLine="0"/>
            </w:pPr>
            <w:r w:rsidRPr="0006553B">
              <w:t xml:space="preserve">Благоустройство парка отдыха Молодежи. </w:t>
            </w:r>
          </w:p>
        </w:tc>
        <w:tc>
          <w:tcPr>
            <w:tcW w:w="2944" w:type="dxa"/>
            <w:shd w:val="clear" w:color="auto" w:fill="auto"/>
            <w:noWrap/>
            <w:vAlign w:val="bottom"/>
            <w:hideMark/>
          </w:tcPr>
          <w:p w:rsidR="00BB5DBE" w:rsidRPr="0006553B" w:rsidRDefault="00BB5DBE" w:rsidP="00841EFB">
            <w:pPr>
              <w:ind w:firstLine="0"/>
            </w:pPr>
            <w:r w:rsidRPr="0006553B">
              <w:t>ул. Молодежная, 11</w:t>
            </w:r>
          </w:p>
        </w:tc>
        <w:tc>
          <w:tcPr>
            <w:tcW w:w="1579" w:type="dxa"/>
            <w:shd w:val="clear" w:color="auto" w:fill="auto"/>
            <w:noWrap/>
            <w:vAlign w:val="bottom"/>
            <w:hideMark/>
          </w:tcPr>
          <w:p w:rsidR="00BB5DBE" w:rsidRPr="0006553B" w:rsidRDefault="00BB5DBE" w:rsidP="00841EFB">
            <w:r w:rsidRPr="0006553B">
              <w:t>2024</w:t>
            </w:r>
          </w:p>
        </w:tc>
      </w:tr>
      <w:tr w:rsidR="00BB5DBE" w:rsidRPr="0006553B" w:rsidTr="00841EFB">
        <w:trPr>
          <w:divId w:val="1840193232"/>
          <w:trHeight w:val="705"/>
          <w:jc w:val="center"/>
        </w:trPr>
        <w:tc>
          <w:tcPr>
            <w:tcW w:w="766" w:type="dxa"/>
            <w:shd w:val="clear" w:color="auto" w:fill="auto"/>
            <w:noWrap/>
            <w:vAlign w:val="center"/>
            <w:hideMark/>
          </w:tcPr>
          <w:p w:rsidR="00BB5DBE" w:rsidRPr="0006553B" w:rsidRDefault="00BB5DBE" w:rsidP="00841EFB">
            <w:pPr>
              <w:ind w:firstLine="0"/>
            </w:pPr>
            <w:r w:rsidRPr="0006553B">
              <w:t>2</w:t>
            </w:r>
          </w:p>
        </w:tc>
        <w:tc>
          <w:tcPr>
            <w:tcW w:w="3352" w:type="dxa"/>
            <w:shd w:val="clear" w:color="auto" w:fill="auto"/>
            <w:vAlign w:val="bottom"/>
            <w:hideMark/>
          </w:tcPr>
          <w:p w:rsidR="00BB5DBE" w:rsidRPr="0006553B" w:rsidRDefault="00BB5DBE" w:rsidP="00841EFB">
            <w:pPr>
              <w:ind w:firstLine="0"/>
            </w:pPr>
            <w:r w:rsidRPr="0006553B">
              <w:t xml:space="preserve">Благоустройство парка отдыха по ул. </w:t>
            </w:r>
            <w:proofErr w:type="spellStart"/>
            <w:r w:rsidRPr="0006553B">
              <w:t>Собянина</w:t>
            </w:r>
            <w:proofErr w:type="spellEnd"/>
          </w:p>
        </w:tc>
        <w:tc>
          <w:tcPr>
            <w:tcW w:w="2944" w:type="dxa"/>
            <w:shd w:val="clear" w:color="auto" w:fill="auto"/>
            <w:noWrap/>
            <w:vAlign w:val="bottom"/>
            <w:hideMark/>
          </w:tcPr>
          <w:p w:rsidR="00BB5DBE" w:rsidRPr="0006553B" w:rsidRDefault="00BB5DBE" w:rsidP="00841EFB">
            <w:pPr>
              <w:ind w:firstLine="0"/>
            </w:pPr>
            <w:r w:rsidRPr="0006553B">
              <w:t xml:space="preserve">ул. </w:t>
            </w:r>
            <w:proofErr w:type="spellStart"/>
            <w:r w:rsidRPr="0006553B">
              <w:t>Собянина</w:t>
            </w:r>
            <w:proofErr w:type="spellEnd"/>
            <w:r w:rsidRPr="0006553B">
              <w:t>, 39А</w:t>
            </w:r>
          </w:p>
        </w:tc>
        <w:tc>
          <w:tcPr>
            <w:tcW w:w="1579" w:type="dxa"/>
            <w:shd w:val="clear" w:color="auto" w:fill="auto"/>
            <w:noWrap/>
            <w:vAlign w:val="bottom"/>
            <w:hideMark/>
          </w:tcPr>
          <w:p w:rsidR="00BB5DBE" w:rsidRPr="0006553B" w:rsidRDefault="00BB5DBE" w:rsidP="00841EFB">
            <w:r w:rsidRPr="0006553B">
              <w:t>2025</w:t>
            </w:r>
          </w:p>
        </w:tc>
      </w:tr>
    </w:tbl>
    <w:p w:rsidR="00B57BB8" w:rsidRPr="0006553B" w:rsidRDefault="00B57BB8" w:rsidP="00B57BB8">
      <w:pPr>
        <w:widowControl w:val="0"/>
        <w:autoSpaceDE w:val="0"/>
        <w:autoSpaceDN w:val="0"/>
        <w:jc w:val="right"/>
        <w:outlineLvl w:val="1"/>
        <w:rPr>
          <w:rFonts w:cs="Arial"/>
          <w:szCs w:val="28"/>
        </w:rPr>
      </w:pPr>
    </w:p>
    <w:sectPr w:rsidR="00B57BB8" w:rsidRPr="0006553B" w:rsidSect="0006553B">
      <w:type w:val="continuous"/>
      <w:pgSz w:w="11906" w:h="16838"/>
      <w:pgMar w:top="1134" w:right="851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53B" w:rsidRDefault="0006553B">
      <w:r>
        <w:separator/>
      </w:r>
    </w:p>
  </w:endnote>
  <w:endnote w:type="continuationSeparator" w:id="0">
    <w:p w:rsidR="0006553B" w:rsidRDefault="00065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5EF" w:rsidRDefault="000A35EF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5EF" w:rsidRDefault="000A35EF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5EF" w:rsidRDefault="000A35E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53B" w:rsidRDefault="0006553B">
      <w:r>
        <w:separator/>
      </w:r>
    </w:p>
  </w:footnote>
  <w:footnote w:type="continuationSeparator" w:id="0">
    <w:p w:rsidR="0006553B" w:rsidRDefault="000655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5EF" w:rsidRDefault="000A35E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53B" w:rsidRDefault="0006553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53B" w:rsidRDefault="0006553B">
    <w:pPr>
      <w:pStyle w:val="a5"/>
      <w:jc w:val="center"/>
    </w:pPr>
  </w:p>
  <w:p w:rsidR="0006553B" w:rsidRDefault="0006553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drawingGridHorizontalSpacing w:val="14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BA4"/>
    <w:rsid w:val="00001A40"/>
    <w:rsid w:val="00002503"/>
    <w:rsid w:val="00004B3E"/>
    <w:rsid w:val="00006060"/>
    <w:rsid w:val="00012311"/>
    <w:rsid w:val="00031E0F"/>
    <w:rsid w:val="000421D5"/>
    <w:rsid w:val="00050F2E"/>
    <w:rsid w:val="000521B9"/>
    <w:rsid w:val="000529F1"/>
    <w:rsid w:val="000645EE"/>
    <w:rsid w:val="0006553B"/>
    <w:rsid w:val="000722B6"/>
    <w:rsid w:val="00077E7A"/>
    <w:rsid w:val="00084369"/>
    <w:rsid w:val="000863EB"/>
    <w:rsid w:val="00087ECB"/>
    <w:rsid w:val="00090CAC"/>
    <w:rsid w:val="0009139C"/>
    <w:rsid w:val="00093A35"/>
    <w:rsid w:val="000A2D74"/>
    <w:rsid w:val="000A35EF"/>
    <w:rsid w:val="000B4FD0"/>
    <w:rsid w:val="000C3CBB"/>
    <w:rsid w:val="000D00BB"/>
    <w:rsid w:val="000D62DE"/>
    <w:rsid w:val="000E32AF"/>
    <w:rsid w:val="000E363D"/>
    <w:rsid w:val="000E6AD8"/>
    <w:rsid w:val="000F024E"/>
    <w:rsid w:val="000F2F9D"/>
    <w:rsid w:val="00100358"/>
    <w:rsid w:val="001111D2"/>
    <w:rsid w:val="001179A3"/>
    <w:rsid w:val="00120BD9"/>
    <w:rsid w:val="00123BA0"/>
    <w:rsid w:val="001251FE"/>
    <w:rsid w:val="0012533F"/>
    <w:rsid w:val="00127DB7"/>
    <w:rsid w:val="00130748"/>
    <w:rsid w:val="00130ABA"/>
    <w:rsid w:val="00132B2B"/>
    <w:rsid w:val="001458C5"/>
    <w:rsid w:val="00155B46"/>
    <w:rsid w:val="00156B55"/>
    <w:rsid w:val="00156B7D"/>
    <w:rsid w:val="00165C4B"/>
    <w:rsid w:val="00165E6C"/>
    <w:rsid w:val="00167DDD"/>
    <w:rsid w:val="001711A0"/>
    <w:rsid w:val="00174853"/>
    <w:rsid w:val="001833B2"/>
    <w:rsid w:val="0018744C"/>
    <w:rsid w:val="00193EC6"/>
    <w:rsid w:val="001A5C70"/>
    <w:rsid w:val="001B1328"/>
    <w:rsid w:val="001B1AE0"/>
    <w:rsid w:val="001C35FA"/>
    <w:rsid w:val="001D495C"/>
    <w:rsid w:val="001E2673"/>
    <w:rsid w:val="00214AE0"/>
    <w:rsid w:val="0021580E"/>
    <w:rsid w:val="00215C10"/>
    <w:rsid w:val="00217771"/>
    <w:rsid w:val="00217B4E"/>
    <w:rsid w:val="00222949"/>
    <w:rsid w:val="002358A1"/>
    <w:rsid w:val="0024052D"/>
    <w:rsid w:val="00244253"/>
    <w:rsid w:val="00250EDF"/>
    <w:rsid w:val="0025200B"/>
    <w:rsid w:val="0025245A"/>
    <w:rsid w:val="00257C36"/>
    <w:rsid w:val="002616D8"/>
    <w:rsid w:val="00261D4C"/>
    <w:rsid w:val="00263A2B"/>
    <w:rsid w:val="00275C40"/>
    <w:rsid w:val="0029341A"/>
    <w:rsid w:val="00293E66"/>
    <w:rsid w:val="00296FE8"/>
    <w:rsid w:val="00297A0F"/>
    <w:rsid w:val="002A2FCF"/>
    <w:rsid w:val="002A6F3C"/>
    <w:rsid w:val="002B5097"/>
    <w:rsid w:val="002C2F57"/>
    <w:rsid w:val="002C5011"/>
    <w:rsid w:val="002C6098"/>
    <w:rsid w:val="002C6E09"/>
    <w:rsid w:val="002D6F4F"/>
    <w:rsid w:val="002E06D9"/>
    <w:rsid w:val="002E1061"/>
    <w:rsid w:val="002E10F0"/>
    <w:rsid w:val="002F610A"/>
    <w:rsid w:val="002F7B02"/>
    <w:rsid w:val="003001E6"/>
    <w:rsid w:val="00300C00"/>
    <w:rsid w:val="00316E87"/>
    <w:rsid w:val="00320425"/>
    <w:rsid w:val="00320586"/>
    <w:rsid w:val="003236F7"/>
    <w:rsid w:val="003276B8"/>
    <w:rsid w:val="00334B8B"/>
    <w:rsid w:val="00340B33"/>
    <w:rsid w:val="00346F42"/>
    <w:rsid w:val="00347671"/>
    <w:rsid w:val="00351029"/>
    <w:rsid w:val="00352064"/>
    <w:rsid w:val="00352FE2"/>
    <w:rsid w:val="00356051"/>
    <w:rsid w:val="003659F4"/>
    <w:rsid w:val="00366A79"/>
    <w:rsid w:val="00386F89"/>
    <w:rsid w:val="0039466C"/>
    <w:rsid w:val="00397047"/>
    <w:rsid w:val="003A27FA"/>
    <w:rsid w:val="003A480E"/>
    <w:rsid w:val="003A4A9B"/>
    <w:rsid w:val="003B66FE"/>
    <w:rsid w:val="003B7C4B"/>
    <w:rsid w:val="003C449D"/>
    <w:rsid w:val="003D14FD"/>
    <w:rsid w:val="003D1941"/>
    <w:rsid w:val="003D613A"/>
    <w:rsid w:val="003F79C0"/>
    <w:rsid w:val="003F79E3"/>
    <w:rsid w:val="003F7EE3"/>
    <w:rsid w:val="00400FE6"/>
    <w:rsid w:val="004077CA"/>
    <w:rsid w:val="00410795"/>
    <w:rsid w:val="00422BA8"/>
    <w:rsid w:val="004273BF"/>
    <w:rsid w:val="00443898"/>
    <w:rsid w:val="00444F86"/>
    <w:rsid w:val="0044600C"/>
    <w:rsid w:val="004523B9"/>
    <w:rsid w:val="00476103"/>
    <w:rsid w:val="00480BBC"/>
    <w:rsid w:val="00482369"/>
    <w:rsid w:val="0048481D"/>
    <w:rsid w:val="00486894"/>
    <w:rsid w:val="00486B29"/>
    <w:rsid w:val="004922EF"/>
    <w:rsid w:val="0049447C"/>
    <w:rsid w:val="00496CDC"/>
    <w:rsid w:val="004A04CF"/>
    <w:rsid w:val="004A6A16"/>
    <w:rsid w:val="004B13C7"/>
    <w:rsid w:val="004B1D24"/>
    <w:rsid w:val="004B5736"/>
    <w:rsid w:val="004C0357"/>
    <w:rsid w:val="004C2DE7"/>
    <w:rsid w:val="004C5695"/>
    <w:rsid w:val="004E4D08"/>
    <w:rsid w:val="004F47EE"/>
    <w:rsid w:val="0050445C"/>
    <w:rsid w:val="005067B4"/>
    <w:rsid w:val="00517AAA"/>
    <w:rsid w:val="005227E0"/>
    <w:rsid w:val="005239CA"/>
    <w:rsid w:val="00541C5A"/>
    <w:rsid w:val="0054267D"/>
    <w:rsid w:val="005427E3"/>
    <w:rsid w:val="00545AD8"/>
    <w:rsid w:val="0054625A"/>
    <w:rsid w:val="00554411"/>
    <w:rsid w:val="00554EEA"/>
    <w:rsid w:val="00557955"/>
    <w:rsid w:val="00560B96"/>
    <w:rsid w:val="00560D9C"/>
    <w:rsid w:val="005614F1"/>
    <w:rsid w:val="00570E61"/>
    <w:rsid w:val="00573A96"/>
    <w:rsid w:val="005748B5"/>
    <w:rsid w:val="00577085"/>
    <w:rsid w:val="00577DE2"/>
    <w:rsid w:val="005807C6"/>
    <w:rsid w:val="005A32B8"/>
    <w:rsid w:val="005A62BF"/>
    <w:rsid w:val="005B4445"/>
    <w:rsid w:val="005C50BA"/>
    <w:rsid w:val="005C7D51"/>
    <w:rsid w:val="005D17C1"/>
    <w:rsid w:val="005D418A"/>
    <w:rsid w:val="005D518A"/>
    <w:rsid w:val="005F4159"/>
    <w:rsid w:val="005F50C2"/>
    <w:rsid w:val="0060151F"/>
    <w:rsid w:val="0060201A"/>
    <w:rsid w:val="006041BC"/>
    <w:rsid w:val="00605EF7"/>
    <w:rsid w:val="0060644F"/>
    <w:rsid w:val="00614A5E"/>
    <w:rsid w:val="006209E4"/>
    <w:rsid w:val="00622440"/>
    <w:rsid w:val="0063608C"/>
    <w:rsid w:val="00636762"/>
    <w:rsid w:val="00656A9E"/>
    <w:rsid w:val="0066650C"/>
    <w:rsid w:val="00673C9C"/>
    <w:rsid w:val="00684CFE"/>
    <w:rsid w:val="00686A39"/>
    <w:rsid w:val="00695B5F"/>
    <w:rsid w:val="006A1483"/>
    <w:rsid w:val="006B1F7A"/>
    <w:rsid w:val="006B6B87"/>
    <w:rsid w:val="006B7D83"/>
    <w:rsid w:val="006C1DB5"/>
    <w:rsid w:val="006D1239"/>
    <w:rsid w:val="006D2E77"/>
    <w:rsid w:val="006D6AB1"/>
    <w:rsid w:val="006E0CA7"/>
    <w:rsid w:val="006F5F33"/>
    <w:rsid w:val="006F75EB"/>
    <w:rsid w:val="00706D73"/>
    <w:rsid w:val="007159CB"/>
    <w:rsid w:val="007162AA"/>
    <w:rsid w:val="0073151D"/>
    <w:rsid w:val="007355CD"/>
    <w:rsid w:val="00735933"/>
    <w:rsid w:val="007455CD"/>
    <w:rsid w:val="00752D35"/>
    <w:rsid w:val="00754EC8"/>
    <w:rsid w:val="007602D6"/>
    <w:rsid w:val="007643C4"/>
    <w:rsid w:val="00765A7D"/>
    <w:rsid w:val="007738E8"/>
    <w:rsid w:val="00783309"/>
    <w:rsid w:val="00786108"/>
    <w:rsid w:val="00787AC7"/>
    <w:rsid w:val="00792147"/>
    <w:rsid w:val="00792706"/>
    <w:rsid w:val="007A2D87"/>
    <w:rsid w:val="007C01F9"/>
    <w:rsid w:val="007C2078"/>
    <w:rsid w:val="007D2C0D"/>
    <w:rsid w:val="007D7F15"/>
    <w:rsid w:val="007E3B43"/>
    <w:rsid w:val="007E7574"/>
    <w:rsid w:val="007F46CE"/>
    <w:rsid w:val="008221C9"/>
    <w:rsid w:val="00822F74"/>
    <w:rsid w:val="008236E0"/>
    <w:rsid w:val="00831CD4"/>
    <w:rsid w:val="00834C77"/>
    <w:rsid w:val="00841EFB"/>
    <w:rsid w:val="00841FBD"/>
    <w:rsid w:val="00845001"/>
    <w:rsid w:val="00855890"/>
    <w:rsid w:val="0086147C"/>
    <w:rsid w:val="0086175A"/>
    <w:rsid w:val="00871E62"/>
    <w:rsid w:val="0087285E"/>
    <w:rsid w:val="00882902"/>
    <w:rsid w:val="0088387C"/>
    <w:rsid w:val="00886DB2"/>
    <w:rsid w:val="008910D2"/>
    <w:rsid w:val="00895BBF"/>
    <w:rsid w:val="00896C01"/>
    <w:rsid w:val="008A4C0B"/>
    <w:rsid w:val="008B4647"/>
    <w:rsid w:val="008B5346"/>
    <w:rsid w:val="008C5D16"/>
    <w:rsid w:val="008D402A"/>
    <w:rsid w:val="008D6BC3"/>
    <w:rsid w:val="008D79B1"/>
    <w:rsid w:val="008E1FC0"/>
    <w:rsid w:val="008E36A0"/>
    <w:rsid w:val="008E4869"/>
    <w:rsid w:val="008E7DEB"/>
    <w:rsid w:val="008F2B32"/>
    <w:rsid w:val="008F3BC6"/>
    <w:rsid w:val="008F4379"/>
    <w:rsid w:val="00901F44"/>
    <w:rsid w:val="00906FE1"/>
    <w:rsid w:val="009123D6"/>
    <w:rsid w:val="009160D2"/>
    <w:rsid w:val="00916F4A"/>
    <w:rsid w:val="009400EC"/>
    <w:rsid w:val="00941521"/>
    <w:rsid w:val="0094654E"/>
    <w:rsid w:val="00947DE9"/>
    <w:rsid w:val="0095100C"/>
    <w:rsid w:val="00953307"/>
    <w:rsid w:val="00971627"/>
    <w:rsid w:val="009735C0"/>
    <w:rsid w:val="009747C4"/>
    <w:rsid w:val="009750FD"/>
    <w:rsid w:val="00980743"/>
    <w:rsid w:val="00985DF9"/>
    <w:rsid w:val="009911F8"/>
    <w:rsid w:val="00994D21"/>
    <w:rsid w:val="009A0169"/>
    <w:rsid w:val="009A1E28"/>
    <w:rsid w:val="009A5198"/>
    <w:rsid w:val="009B0922"/>
    <w:rsid w:val="009B4419"/>
    <w:rsid w:val="009B5338"/>
    <w:rsid w:val="009C1307"/>
    <w:rsid w:val="009C6F74"/>
    <w:rsid w:val="009D0A53"/>
    <w:rsid w:val="009D4AD2"/>
    <w:rsid w:val="009D744B"/>
    <w:rsid w:val="009E6055"/>
    <w:rsid w:val="009E72CF"/>
    <w:rsid w:val="009F0ED1"/>
    <w:rsid w:val="009F22EC"/>
    <w:rsid w:val="009F47CA"/>
    <w:rsid w:val="009F736D"/>
    <w:rsid w:val="00A026D9"/>
    <w:rsid w:val="00A03B60"/>
    <w:rsid w:val="00A112DB"/>
    <w:rsid w:val="00A16F5F"/>
    <w:rsid w:val="00A2689B"/>
    <w:rsid w:val="00A30A3A"/>
    <w:rsid w:val="00A35DF7"/>
    <w:rsid w:val="00A428FD"/>
    <w:rsid w:val="00A650D4"/>
    <w:rsid w:val="00A6547F"/>
    <w:rsid w:val="00A73D95"/>
    <w:rsid w:val="00A7789F"/>
    <w:rsid w:val="00A80740"/>
    <w:rsid w:val="00A8290D"/>
    <w:rsid w:val="00A82CF9"/>
    <w:rsid w:val="00A87BA4"/>
    <w:rsid w:val="00A91F59"/>
    <w:rsid w:val="00A94FC6"/>
    <w:rsid w:val="00A958E5"/>
    <w:rsid w:val="00AB1877"/>
    <w:rsid w:val="00AB2FCF"/>
    <w:rsid w:val="00AC0292"/>
    <w:rsid w:val="00AC0703"/>
    <w:rsid w:val="00AC0E07"/>
    <w:rsid w:val="00AC34F9"/>
    <w:rsid w:val="00AC3B5C"/>
    <w:rsid w:val="00AC73AD"/>
    <w:rsid w:val="00AE3B48"/>
    <w:rsid w:val="00AF08FB"/>
    <w:rsid w:val="00AF51BA"/>
    <w:rsid w:val="00AF5B55"/>
    <w:rsid w:val="00B01C94"/>
    <w:rsid w:val="00B15C0B"/>
    <w:rsid w:val="00B20C70"/>
    <w:rsid w:val="00B21F0A"/>
    <w:rsid w:val="00B22853"/>
    <w:rsid w:val="00B22A70"/>
    <w:rsid w:val="00B22F11"/>
    <w:rsid w:val="00B3766F"/>
    <w:rsid w:val="00B377BC"/>
    <w:rsid w:val="00B44E9A"/>
    <w:rsid w:val="00B53DE6"/>
    <w:rsid w:val="00B551D3"/>
    <w:rsid w:val="00B57BB8"/>
    <w:rsid w:val="00B60AD4"/>
    <w:rsid w:val="00B61DFE"/>
    <w:rsid w:val="00B75DA0"/>
    <w:rsid w:val="00B77734"/>
    <w:rsid w:val="00B77E91"/>
    <w:rsid w:val="00B77FA5"/>
    <w:rsid w:val="00B8215D"/>
    <w:rsid w:val="00B85407"/>
    <w:rsid w:val="00B918DD"/>
    <w:rsid w:val="00B92CC4"/>
    <w:rsid w:val="00BA15C2"/>
    <w:rsid w:val="00BA41F5"/>
    <w:rsid w:val="00BA4D55"/>
    <w:rsid w:val="00BB287B"/>
    <w:rsid w:val="00BB57F3"/>
    <w:rsid w:val="00BB5DBE"/>
    <w:rsid w:val="00BB6CFE"/>
    <w:rsid w:val="00BD227C"/>
    <w:rsid w:val="00BD2C39"/>
    <w:rsid w:val="00BD3B6F"/>
    <w:rsid w:val="00BD6A06"/>
    <w:rsid w:val="00BE77E7"/>
    <w:rsid w:val="00C14EB1"/>
    <w:rsid w:val="00C163EE"/>
    <w:rsid w:val="00C21BCD"/>
    <w:rsid w:val="00C21E33"/>
    <w:rsid w:val="00C22460"/>
    <w:rsid w:val="00C241FB"/>
    <w:rsid w:val="00C2741D"/>
    <w:rsid w:val="00C334B7"/>
    <w:rsid w:val="00C35AD0"/>
    <w:rsid w:val="00C41D99"/>
    <w:rsid w:val="00C43C10"/>
    <w:rsid w:val="00C53F25"/>
    <w:rsid w:val="00C565EA"/>
    <w:rsid w:val="00C604BB"/>
    <w:rsid w:val="00C76B3B"/>
    <w:rsid w:val="00C81798"/>
    <w:rsid w:val="00C81FD3"/>
    <w:rsid w:val="00C83E33"/>
    <w:rsid w:val="00C95591"/>
    <w:rsid w:val="00C9792F"/>
    <w:rsid w:val="00CA1DF3"/>
    <w:rsid w:val="00CA6A3B"/>
    <w:rsid w:val="00CB1F95"/>
    <w:rsid w:val="00CB7D39"/>
    <w:rsid w:val="00CC0E6E"/>
    <w:rsid w:val="00CC2D62"/>
    <w:rsid w:val="00CC3A28"/>
    <w:rsid w:val="00CD5600"/>
    <w:rsid w:val="00CD7D27"/>
    <w:rsid w:val="00CE407F"/>
    <w:rsid w:val="00CE75B9"/>
    <w:rsid w:val="00CE7ECA"/>
    <w:rsid w:val="00CF1DAB"/>
    <w:rsid w:val="00CF40CA"/>
    <w:rsid w:val="00D1676D"/>
    <w:rsid w:val="00D220FA"/>
    <w:rsid w:val="00D22E58"/>
    <w:rsid w:val="00D256B5"/>
    <w:rsid w:val="00D32766"/>
    <w:rsid w:val="00D35AFF"/>
    <w:rsid w:val="00D400E3"/>
    <w:rsid w:val="00D40756"/>
    <w:rsid w:val="00D44AD2"/>
    <w:rsid w:val="00D51FB1"/>
    <w:rsid w:val="00D61601"/>
    <w:rsid w:val="00D65825"/>
    <w:rsid w:val="00D70210"/>
    <w:rsid w:val="00D73264"/>
    <w:rsid w:val="00D8363E"/>
    <w:rsid w:val="00D87A99"/>
    <w:rsid w:val="00D917F4"/>
    <w:rsid w:val="00D94297"/>
    <w:rsid w:val="00D96FC9"/>
    <w:rsid w:val="00DA33B2"/>
    <w:rsid w:val="00DB0438"/>
    <w:rsid w:val="00DB5D71"/>
    <w:rsid w:val="00DB7F64"/>
    <w:rsid w:val="00DC04D4"/>
    <w:rsid w:val="00DC4E96"/>
    <w:rsid w:val="00DC5396"/>
    <w:rsid w:val="00DC7019"/>
    <w:rsid w:val="00DD4101"/>
    <w:rsid w:val="00DD4561"/>
    <w:rsid w:val="00DD6F7C"/>
    <w:rsid w:val="00DE4FED"/>
    <w:rsid w:val="00DF3742"/>
    <w:rsid w:val="00DF5C3D"/>
    <w:rsid w:val="00E01A57"/>
    <w:rsid w:val="00E10C67"/>
    <w:rsid w:val="00E174A3"/>
    <w:rsid w:val="00E2077F"/>
    <w:rsid w:val="00E27932"/>
    <w:rsid w:val="00E44021"/>
    <w:rsid w:val="00E510D5"/>
    <w:rsid w:val="00E53A15"/>
    <w:rsid w:val="00E540EE"/>
    <w:rsid w:val="00E54401"/>
    <w:rsid w:val="00E55308"/>
    <w:rsid w:val="00E745F9"/>
    <w:rsid w:val="00E8004F"/>
    <w:rsid w:val="00E83125"/>
    <w:rsid w:val="00EA0C29"/>
    <w:rsid w:val="00EB0E6E"/>
    <w:rsid w:val="00EB166C"/>
    <w:rsid w:val="00EB2B54"/>
    <w:rsid w:val="00EB6F47"/>
    <w:rsid w:val="00EC525E"/>
    <w:rsid w:val="00ED7953"/>
    <w:rsid w:val="00EF208D"/>
    <w:rsid w:val="00EF77C0"/>
    <w:rsid w:val="00F006C3"/>
    <w:rsid w:val="00F04A95"/>
    <w:rsid w:val="00F05BE0"/>
    <w:rsid w:val="00F10F5C"/>
    <w:rsid w:val="00F27B4D"/>
    <w:rsid w:val="00F40E3A"/>
    <w:rsid w:val="00F45E92"/>
    <w:rsid w:val="00F45EB2"/>
    <w:rsid w:val="00F524BE"/>
    <w:rsid w:val="00F539B8"/>
    <w:rsid w:val="00F60323"/>
    <w:rsid w:val="00F6033E"/>
    <w:rsid w:val="00F71949"/>
    <w:rsid w:val="00F74AA0"/>
    <w:rsid w:val="00F7509E"/>
    <w:rsid w:val="00F80166"/>
    <w:rsid w:val="00F87453"/>
    <w:rsid w:val="00F97795"/>
    <w:rsid w:val="00FA4FF3"/>
    <w:rsid w:val="00FB2381"/>
    <w:rsid w:val="00FB4C5D"/>
    <w:rsid w:val="00FD4636"/>
    <w:rsid w:val="00FD7782"/>
    <w:rsid w:val="00FE58FC"/>
    <w:rsid w:val="00FF53D9"/>
    <w:rsid w:val="00FF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41EF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841EF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41EF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41EF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41EFB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rsid w:val="00841EFB"/>
    <w:rPr>
      <w:color w:val="0000FF"/>
      <w:u w:val="non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F46CE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7643C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f1">
    <w:name w:val="FollowedHyperlink"/>
    <w:basedOn w:val="a0"/>
    <w:uiPriority w:val="99"/>
    <w:semiHidden/>
    <w:unhideWhenUsed/>
    <w:rsid w:val="00D220FA"/>
    <w:rPr>
      <w:color w:val="800080"/>
      <w:u w:val="single"/>
    </w:rPr>
  </w:style>
  <w:style w:type="paragraph" w:customStyle="1" w:styleId="xl65">
    <w:name w:val="xl65"/>
    <w:basedOn w:val="a"/>
    <w:rsid w:val="00D220FA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7">
    <w:name w:val="xl67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68">
    <w:name w:val="xl68"/>
    <w:basedOn w:val="a"/>
    <w:rsid w:val="00D220FA"/>
    <w:pPr>
      <w:spacing w:before="100" w:beforeAutospacing="1" w:after="100" w:afterAutospacing="1"/>
      <w:jc w:val="center"/>
      <w:textAlignment w:val="center"/>
    </w:pPr>
    <w:rPr>
      <w:color w:val="000000"/>
      <w:szCs w:val="28"/>
    </w:rPr>
  </w:style>
  <w:style w:type="paragraph" w:customStyle="1" w:styleId="xl69">
    <w:name w:val="xl69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0">
    <w:name w:val="xl70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1">
    <w:name w:val="xl71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72">
    <w:name w:val="xl72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3">
    <w:name w:val="xl73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4">
    <w:name w:val="xl74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5">
    <w:name w:val="xl75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6">
    <w:name w:val="xl76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7">
    <w:name w:val="xl77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8">
    <w:name w:val="xl78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9">
    <w:name w:val="xl79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0">
    <w:name w:val="xl80"/>
    <w:basedOn w:val="a"/>
    <w:rsid w:val="00D220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1">
    <w:name w:val="xl81"/>
    <w:basedOn w:val="a"/>
    <w:rsid w:val="00D220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2">
    <w:name w:val="xl82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3">
    <w:name w:val="xl83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4">
    <w:name w:val="xl84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5">
    <w:name w:val="xl85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6">
    <w:name w:val="xl86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7">
    <w:name w:val="xl87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88">
    <w:name w:val="xl88"/>
    <w:basedOn w:val="a"/>
    <w:rsid w:val="00D220FA"/>
    <w:pPr>
      <w:spacing w:before="100" w:beforeAutospacing="1" w:after="100" w:afterAutospacing="1"/>
    </w:pPr>
  </w:style>
  <w:style w:type="paragraph" w:customStyle="1" w:styleId="xl89">
    <w:name w:val="xl89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90">
    <w:name w:val="xl90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1">
    <w:name w:val="xl91"/>
    <w:basedOn w:val="a"/>
    <w:rsid w:val="00D220F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92">
    <w:name w:val="xl92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93">
    <w:name w:val="xl93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4">
    <w:name w:val="xl94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95">
    <w:name w:val="xl95"/>
    <w:basedOn w:val="a"/>
    <w:rsid w:val="00D220F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96">
    <w:name w:val="xl96"/>
    <w:basedOn w:val="a"/>
    <w:rsid w:val="00D220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97">
    <w:name w:val="xl97"/>
    <w:basedOn w:val="a"/>
    <w:rsid w:val="00D220F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98">
    <w:name w:val="xl98"/>
    <w:basedOn w:val="a"/>
    <w:rsid w:val="00D220F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99">
    <w:name w:val="xl99"/>
    <w:basedOn w:val="a"/>
    <w:rsid w:val="00D220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00">
    <w:name w:val="xl100"/>
    <w:basedOn w:val="a"/>
    <w:rsid w:val="00D220F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01">
    <w:name w:val="xl101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102">
    <w:name w:val="xl102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03">
    <w:name w:val="xl103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4">
    <w:name w:val="xl104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5">
    <w:name w:val="xl105"/>
    <w:basedOn w:val="a"/>
    <w:rsid w:val="00D220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6">
    <w:name w:val="xl106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7">
    <w:name w:val="xl107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8">
    <w:name w:val="xl108"/>
    <w:basedOn w:val="a"/>
    <w:rsid w:val="00D220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09">
    <w:name w:val="xl109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10">
    <w:name w:val="xl110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11">
    <w:name w:val="xl111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12">
    <w:name w:val="xl112"/>
    <w:basedOn w:val="a"/>
    <w:rsid w:val="00D22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3">
    <w:name w:val="xl113"/>
    <w:basedOn w:val="a"/>
    <w:rsid w:val="00D220F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4">
    <w:name w:val="xl114"/>
    <w:basedOn w:val="a"/>
    <w:rsid w:val="00D22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5">
    <w:name w:val="xl115"/>
    <w:basedOn w:val="a"/>
    <w:rsid w:val="00D220FA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6">
    <w:name w:val="xl116"/>
    <w:basedOn w:val="a"/>
    <w:rsid w:val="00D220FA"/>
    <w:pP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7">
    <w:name w:val="xl117"/>
    <w:basedOn w:val="a"/>
    <w:rsid w:val="00D220FA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8">
    <w:name w:val="xl118"/>
    <w:basedOn w:val="a"/>
    <w:rsid w:val="00D220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9">
    <w:name w:val="xl119"/>
    <w:basedOn w:val="a"/>
    <w:rsid w:val="00D220F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0">
    <w:name w:val="xl120"/>
    <w:basedOn w:val="a"/>
    <w:rsid w:val="00D22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1">
    <w:name w:val="xl121"/>
    <w:basedOn w:val="a"/>
    <w:rsid w:val="00D22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2">
    <w:name w:val="xl122"/>
    <w:basedOn w:val="a"/>
    <w:rsid w:val="00D220F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3">
    <w:name w:val="xl123"/>
    <w:basedOn w:val="a"/>
    <w:rsid w:val="00D22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4">
    <w:name w:val="xl124"/>
    <w:basedOn w:val="a"/>
    <w:rsid w:val="00D220F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5">
    <w:name w:val="xl125"/>
    <w:basedOn w:val="a"/>
    <w:rsid w:val="00D220FA"/>
    <w:pP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6">
    <w:name w:val="xl126"/>
    <w:basedOn w:val="a"/>
    <w:rsid w:val="00D220F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7">
    <w:name w:val="xl127"/>
    <w:basedOn w:val="a"/>
    <w:rsid w:val="00D220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8">
    <w:name w:val="xl128"/>
    <w:basedOn w:val="a"/>
    <w:rsid w:val="00D220F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9">
    <w:name w:val="xl129"/>
    <w:basedOn w:val="a"/>
    <w:rsid w:val="00D22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30">
    <w:name w:val="xl130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6553B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6553B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841EFB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semiHidden/>
    <w:rsid w:val="00841EFB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aliases w:val="!Равноширинный текст документа Знак"/>
    <w:basedOn w:val="a0"/>
    <w:link w:val="af2"/>
    <w:semiHidden/>
    <w:rsid w:val="0006553B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841EF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841EFB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41EF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41EF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41EF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841EF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41EF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41EF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41EFB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rsid w:val="00841EFB"/>
    <w:rPr>
      <w:color w:val="0000FF"/>
      <w:u w:val="non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F46CE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7643C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f1">
    <w:name w:val="FollowedHyperlink"/>
    <w:basedOn w:val="a0"/>
    <w:uiPriority w:val="99"/>
    <w:semiHidden/>
    <w:unhideWhenUsed/>
    <w:rsid w:val="00D220FA"/>
    <w:rPr>
      <w:color w:val="800080"/>
      <w:u w:val="single"/>
    </w:rPr>
  </w:style>
  <w:style w:type="paragraph" w:customStyle="1" w:styleId="xl65">
    <w:name w:val="xl65"/>
    <w:basedOn w:val="a"/>
    <w:rsid w:val="00D220FA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7">
    <w:name w:val="xl67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68">
    <w:name w:val="xl68"/>
    <w:basedOn w:val="a"/>
    <w:rsid w:val="00D220FA"/>
    <w:pPr>
      <w:spacing w:before="100" w:beforeAutospacing="1" w:after="100" w:afterAutospacing="1"/>
      <w:jc w:val="center"/>
      <w:textAlignment w:val="center"/>
    </w:pPr>
    <w:rPr>
      <w:color w:val="000000"/>
      <w:szCs w:val="28"/>
    </w:rPr>
  </w:style>
  <w:style w:type="paragraph" w:customStyle="1" w:styleId="xl69">
    <w:name w:val="xl69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0">
    <w:name w:val="xl70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1">
    <w:name w:val="xl71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72">
    <w:name w:val="xl72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3">
    <w:name w:val="xl73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4">
    <w:name w:val="xl74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5">
    <w:name w:val="xl75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6">
    <w:name w:val="xl76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7">
    <w:name w:val="xl77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8">
    <w:name w:val="xl78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9">
    <w:name w:val="xl79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0">
    <w:name w:val="xl80"/>
    <w:basedOn w:val="a"/>
    <w:rsid w:val="00D220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1">
    <w:name w:val="xl81"/>
    <w:basedOn w:val="a"/>
    <w:rsid w:val="00D220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2">
    <w:name w:val="xl82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3">
    <w:name w:val="xl83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4">
    <w:name w:val="xl84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5">
    <w:name w:val="xl85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6">
    <w:name w:val="xl86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7">
    <w:name w:val="xl87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88">
    <w:name w:val="xl88"/>
    <w:basedOn w:val="a"/>
    <w:rsid w:val="00D220FA"/>
    <w:pPr>
      <w:spacing w:before="100" w:beforeAutospacing="1" w:after="100" w:afterAutospacing="1"/>
    </w:pPr>
  </w:style>
  <w:style w:type="paragraph" w:customStyle="1" w:styleId="xl89">
    <w:name w:val="xl89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90">
    <w:name w:val="xl90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1">
    <w:name w:val="xl91"/>
    <w:basedOn w:val="a"/>
    <w:rsid w:val="00D220F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92">
    <w:name w:val="xl92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93">
    <w:name w:val="xl93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4">
    <w:name w:val="xl94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95">
    <w:name w:val="xl95"/>
    <w:basedOn w:val="a"/>
    <w:rsid w:val="00D220F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96">
    <w:name w:val="xl96"/>
    <w:basedOn w:val="a"/>
    <w:rsid w:val="00D220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97">
    <w:name w:val="xl97"/>
    <w:basedOn w:val="a"/>
    <w:rsid w:val="00D220F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98">
    <w:name w:val="xl98"/>
    <w:basedOn w:val="a"/>
    <w:rsid w:val="00D220F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99">
    <w:name w:val="xl99"/>
    <w:basedOn w:val="a"/>
    <w:rsid w:val="00D220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00">
    <w:name w:val="xl100"/>
    <w:basedOn w:val="a"/>
    <w:rsid w:val="00D220F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01">
    <w:name w:val="xl101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102">
    <w:name w:val="xl102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03">
    <w:name w:val="xl103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4">
    <w:name w:val="xl104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5">
    <w:name w:val="xl105"/>
    <w:basedOn w:val="a"/>
    <w:rsid w:val="00D220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6">
    <w:name w:val="xl106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7">
    <w:name w:val="xl107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8">
    <w:name w:val="xl108"/>
    <w:basedOn w:val="a"/>
    <w:rsid w:val="00D220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09">
    <w:name w:val="xl109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10">
    <w:name w:val="xl110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11">
    <w:name w:val="xl111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12">
    <w:name w:val="xl112"/>
    <w:basedOn w:val="a"/>
    <w:rsid w:val="00D22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3">
    <w:name w:val="xl113"/>
    <w:basedOn w:val="a"/>
    <w:rsid w:val="00D220F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4">
    <w:name w:val="xl114"/>
    <w:basedOn w:val="a"/>
    <w:rsid w:val="00D22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5">
    <w:name w:val="xl115"/>
    <w:basedOn w:val="a"/>
    <w:rsid w:val="00D220FA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6">
    <w:name w:val="xl116"/>
    <w:basedOn w:val="a"/>
    <w:rsid w:val="00D220FA"/>
    <w:pP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7">
    <w:name w:val="xl117"/>
    <w:basedOn w:val="a"/>
    <w:rsid w:val="00D220FA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8">
    <w:name w:val="xl118"/>
    <w:basedOn w:val="a"/>
    <w:rsid w:val="00D220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9">
    <w:name w:val="xl119"/>
    <w:basedOn w:val="a"/>
    <w:rsid w:val="00D220F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0">
    <w:name w:val="xl120"/>
    <w:basedOn w:val="a"/>
    <w:rsid w:val="00D22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1">
    <w:name w:val="xl121"/>
    <w:basedOn w:val="a"/>
    <w:rsid w:val="00D22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2">
    <w:name w:val="xl122"/>
    <w:basedOn w:val="a"/>
    <w:rsid w:val="00D220F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3">
    <w:name w:val="xl123"/>
    <w:basedOn w:val="a"/>
    <w:rsid w:val="00D22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4">
    <w:name w:val="xl124"/>
    <w:basedOn w:val="a"/>
    <w:rsid w:val="00D220F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5">
    <w:name w:val="xl125"/>
    <w:basedOn w:val="a"/>
    <w:rsid w:val="00D220FA"/>
    <w:pP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6">
    <w:name w:val="xl126"/>
    <w:basedOn w:val="a"/>
    <w:rsid w:val="00D220F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7">
    <w:name w:val="xl127"/>
    <w:basedOn w:val="a"/>
    <w:rsid w:val="00D220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8">
    <w:name w:val="xl128"/>
    <w:basedOn w:val="a"/>
    <w:rsid w:val="00D220F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9">
    <w:name w:val="xl129"/>
    <w:basedOn w:val="a"/>
    <w:rsid w:val="00D22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30">
    <w:name w:val="xl130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6553B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6553B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841EFB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semiHidden/>
    <w:rsid w:val="00841EFB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aliases w:val="!Равноширинный текст документа Знак"/>
    <w:basedOn w:val="a0"/>
    <w:link w:val="af2"/>
    <w:semiHidden/>
    <w:rsid w:val="0006553B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841EF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841EFB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41EF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41EF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bc8b6dd7-a6c5-4e7c-a5ac-28c515fc6505.doc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7791c3aa-6934-41a2-b638-57be393fefa3.htm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f13a9b19-1467-4568-8fc0-088ee1cf287d.html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file:///C:\content\act\89a4709d-162f-4487-ad1b-7661c8b4bc9b.html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a1e25ede-62e8-4683-a52e-b44f839ea6af.doc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6908B-D968-4C55-928C-84420C123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12</Pages>
  <Words>2049</Words>
  <Characters>11681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Ярдухина Виктория Вячеславовна</cp:lastModifiedBy>
  <cp:revision>2</cp:revision>
  <cp:lastPrinted>2023-02-15T06:55:00Z</cp:lastPrinted>
  <dcterms:created xsi:type="dcterms:W3CDTF">2024-02-06T05:08:00Z</dcterms:created>
  <dcterms:modified xsi:type="dcterms:W3CDTF">2024-02-06T05:08:00Z</dcterms:modified>
</cp:coreProperties>
</file>