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09A1" w:rsidRPr="00D7098F" w:rsidRDefault="001909A1" w:rsidP="00A751DF">
      <w:pPr>
        <w:ind w:left="567" w:firstLine="0"/>
        <w:jc w:val="center"/>
        <w:rPr>
          <w:rFonts w:cs="Arial"/>
          <w:b/>
          <w:bCs/>
          <w:kern w:val="32"/>
          <w:sz w:val="30"/>
          <w:szCs w:val="30"/>
        </w:rPr>
      </w:pPr>
      <w:r w:rsidRPr="00D7098F">
        <w:rPr>
          <w:rFonts w:cs="Arial"/>
          <w:b/>
          <w:bCs/>
          <w:kern w:val="32"/>
          <w:sz w:val="30"/>
          <w:szCs w:val="30"/>
        </w:rPr>
        <w:t>АДМИНИСТРАЦИЯ БЕРЕЗОВСКОГО РАЙОНА</w:t>
      </w:r>
    </w:p>
    <w:p w:rsidR="001909A1" w:rsidRPr="00D7098F" w:rsidRDefault="001909A1" w:rsidP="00A751DF">
      <w:pPr>
        <w:ind w:left="567" w:firstLine="0"/>
        <w:jc w:val="center"/>
        <w:rPr>
          <w:rFonts w:cs="Arial"/>
          <w:b/>
          <w:bCs/>
          <w:kern w:val="32"/>
          <w:sz w:val="30"/>
          <w:szCs w:val="30"/>
        </w:rPr>
      </w:pPr>
      <w:r w:rsidRPr="00D7098F">
        <w:rPr>
          <w:rFonts w:cs="Arial"/>
          <w:b/>
          <w:bCs/>
          <w:kern w:val="32"/>
          <w:sz w:val="30"/>
          <w:szCs w:val="30"/>
        </w:rPr>
        <w:t xml:space="preserve">ХАНТЫ-МАНСИЙСКОГО АВТОНОМНОГО ОКРУГА </w:t>
      </w:r>
      <w:r w:rsidR="00B72053" w:rsidRPr="00D7098F">
        <w:rPr>
          <w:rFonts w:cs="Arial"/>
          <w:b/>
          <w:bCs/>
          <w:kern w:val="32"/>
          <w:sz w:val="30"/>
          <w:szCs w:val="30"/>
        </w:rPr>
        <w:t>–</w:t>
      </w:r>
      <w:r w:rsidRPr="00D7098F">
        <w:rPr>
          <w:rFonts w:cs="Arial"/>
          <w:b/>
          <w:bCs/>
          <w:kern w:val="32"/>
          <w:sz w:val="30"/>
          <w:szCs w:val="30"/>
        </w:rPr>
        <w:t xml:space="preserve"> ЮГРЫ</w:t>
      </w:r>
    </w:p>
    <w:p w:rsidR="00B72053" w:rsidRPr="00D7098F" w:rsidRDefault="00B72053" w:rsidP="00A751DF">
      <w:pPr>
        <w:ind w:left="567" w:firstLine="0"/>
        <w:jc w:val="center"/>
        <w:rPr>
          <w:rFonts w:cs="Arial"/>
          <w:b/>
          <w:bCs/>
          <w:kern w:val="32"/>
          <w:sz w:val="30"/>
          <w:szCs w:val="30"/>
        </w:rPr>
      </w:pPr>
    </w:p>
    <w:p w:rsidR="005A413A" w:rsidRPr="00D7098F" w:rsidRDefault="005A413A" w:rsidP="00A751DF">
      <w:pPr>
        <w:ind w:left="567" w:firstLine="0"/>
        <w:jc w:val="center"/>
        <w:rPr>
          <w:rFonts w:cs="Arial"/>
          <w:b/>
          <w:bCs/>
          <w:kern w:val="32"/>
          <w:sz w:val="30"/>
          <w:szCs w:val="30"/>
        </w:rPr>
      </w:pPr>
      <w:r w:rsidRPr="00D7098F">
        <w:rPr>
          <w:rFonts w:cs="Arial"/>
          <w:b/>
          <w:bCs/>
          <w:kern w:val="32"/>
          <w:sz w:val="30"/>
          <w:szCs w:val="30"/>
        </w:rPr>
        <w:t>ПОСТАНОВЛЕНИЕ</w:t>
      </w:r>
    </w:p>
    <w:p w:rsidR="005A413A" w:rsidRDefault="005A413A" w:rsidP="00A751DF">
      <w:pPr>
        <w:ind w:left="567" w:firstLine="0"/>
      </w:pPr>
    </w:p>
    <w:p w:rsidR="005A413A" w:rsidRPr="00A751DF" w:rsidRDefault="005A413A" w:rsidP="00B72053">
      <w:pPr>
        <w:tabs>
          <w:tab w:val="center" w:pos="9072"/>
        </w:tabs>
        <w:ind w:firstLine="0"/>
      </w:pPr>
      <w:r w:rsidRPr="00A751DF">
        <w:t xml:space="preserve">от </w:t>
      </w:r>
      <w:r w:rsidR="00367DD9" w:rsidRPr="00A751DF">
        <w:t>21.06.</w:t>
      </w:r>
      <w:r w:rsidR="0099124D" w:rsidRPr="00A751DF">
        <w:t>2018</w:t>
      </w:r>
      <w:r w:rsidR="00B72053">
        <w:tab/>
      </w:r>
      <w:r w:rsidR="00DC4C4E" w:rsidRPr="00A751DF">
        <w:t xml:space="preserve">№ </w:t>
      </w:r>
      <w:r w:rsidR="00367DD9" w:rsidRPr="00A751DF">
        <w:t>541</w:t>
      </w:r>
    </w:p>
    <w:p w:rsidR="00DC4C4E" w:rsidRPr="00A751DF" w:rsidRDefault="0099124D" w:rsidP="00B72053">
      <w:pPr>
        <w:ind w:firstLine="0"/>
      </w:pPr>
      <w:r w:rsidRPr="00A751DF">
        <w:t>пгт.</w:t>
      </w:r>
      <w:r w:rsidR="005A413A" w:rsidRPr="00A751DF">
        <w:t xml:space="preserve"> Берёзово</w:t>
      </w:r>
    </w:p>
    <w:p w:rsidR="00DC4C4E" w:rsidRPr="00A751DF" w:rsidRDefault="00DC4C4E" w:rsidP="00A751DF">
      <w:pPr>
        <w:ind w:left="567" w:firstLine="0"/>
      </w:pPr>
    </w:p>
    <w:p w:rsidR="00DC4C4E" w:rsidRDefault="00DC4C4E" w:rsidP="00A751DF">
      <w:pPr>
        <w:jc w:val="center"/>
        <w:rPr>
          <w:rFonts w:cs="Arial"/>
          <w:b/>
          <w:bCs/>
          <w:kern w:val="28"/>
          <w:sz w:val="32"/>
          <w:szCs w:val="32"/>
        </w:rPr>
      </w:pPr>
      <w:r w:rsidRPr="00A751DF">
        <w:rPr>
          <w:rFonts w:cs="Arial"/>
          <w:b/>
          <w:bCs/>
          <w:kern w:val="28"/>
          <w:sz w:val="32"/>
          <w:szCs w:val="32"/>
        </w:rPr>
        <w:t>Об утверждении административного регламента предоставления муниципальной услуги «Предоставление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 и о признании утратившими силу некоторых муниципальных правовых актов администрации Березовского района</w:t>
      </w:r>
    </w:p>
    <w:p w:rsidR="00DC4C4E" w:rsidRPr="00A751DF" w:rsidRDefault="00DC4C4E" w:rsidP="00A751DF"/>
    <w:p w:rsidR="0038076A" w:rsidRDefault="0038076A" w:rsidP="00ED00C1">
      <w:r>
        <w:t xml:space="preserve">(с изменениями, внесенными </w:t>
      </w:r>
      <w:r w:rsidRPr="00B72053">
        <w:t xml:space="preserve">постановлением Администрации </w:t>
      </w:r>
      <w:hyperlink r:id="rId8" w:history="1">
        <w:r w:rsidRPr="00B72053">
          <w:rPr>
            <w:rStyle w:val="a6"/>
          </w:rPr>
          <w:t xml:space="preserve">от 14.12.2018 </w:t>
        </w:r>
        <w:r w:rsidR="00D7098F">
          <w:rPr>
            <w:rStyle w:val="a6"/>
          </w:rPr>
          <w:t xml:space="preserve">                </w:t>
        </w:r>
        <w:r w:rsidRPr="00B72053">
          <w:rPr>
            <w:rStyle w:val="a6"/>
          </w:rPr>
          <w:t>№ 1160</w:t>
        </w:r>
      </w:hyperlink>
      <w:r>
        <w:t>)</w:t>
      </w:r>
    </w:p>
    <w:p w:rsidR="00AE1FCD" w:rsidRDefault="00917556" w:rsidP="00ED00C1">
      <w:r>
        <w:t xml:space="preserve">(с изменениями, внесенными </w:t>
      </w:r>
      <w:r w:rsidRPr="00B72053">
        <w:t>постановлением Администрации</w:t>
      </w:r>
      <w:r>
        <w:t xml:space="preserve"> </w:t>
      </w:r>
      <w:hyperlink r:id="rId9" w:history="1">
        <w:r w:rsidRPr="00306836">
          <w:rPr>
            <w:rStyle w:val="a6"/>
          </w:rPr>
          <w:t xml:space="preserve">от 03.04.2019 </w:t>
        </w:r>
        <w:r w:rsidR="00D7098F">
          <w:rPr>
            <w:rStyle w:val="a6"/>
          </w:rPr>
          <w:t xml:space="preserve">                 </w:t>
        </w:r>
        <w:r w:rsidRPr="00306836">
          <w:rPr>
            <w:rStyle w:val="a6"/>
          </w:rPr>
          <w:t>№ 400</w:t>
        </w:r>
      </w:hyperlink>
      <w:r>
        <w:t>)</w:t>
      </w:r>
    </w:p>
    <w:p w:rsidR="004C2FDE" w:rsidRDefault="004C2FDE" w:rsidP="00ED00C1">
      <w:r>
        <w:t xml:space="preserve">(с изменениями, внесенными </w:t>
      </w:r>
      <w:r w:rsidRPr="00B72053">
        <w:t xml:space="preserve">постановлением </w:t>
      </w:r>
      <w:r w:rsidRPr="00BC17C1">
        <w:t>Администрации</w:t>
      </w:r>
      <w:r w:rsidR="00BC17C1">
        <w:t xml:space="preserve"> </w:t>
      </w:r>
      <w:hyperlink r:id="rId10" w:history="1">
        <w:r w:rsidR="00BC17C1" w:rsidRPr="00BC17C1">
          <w:rPr>
            <w:rStyle w:val="a6"/>
          </w:rPr>
          <w:t xml:space="preserve">от 12.07.2019 </w:t>
        </w:r>
        <w:r w:rsidR="00D7098F">
          <w:rPr>
            <w:rStyle w:val="a6"/>
          </w:rPr>
          <w:t xml:space="preserve">                 </w:t>
        </w:r>
        <w:r w:rsidR="00BC17C1" w:rsidRPr="00BC17C1">
          <w:rPr>
            <w:rStyle w:val="a6"/>
          </w:rPr>
          <w:t>№ 831</w:t>
        </w:r>
      </w:hyperlink>
      <w:r>
        <w:t>)</w:t>
      </w:r>
    </w:p>
    <w:p w:rsidR="004C2FDE" w:rsidRDefault="009D3AAE" w:rsidP="00ED00C1">
      <w:r w:rsidRPr="009D3AAE">
        <w:t>(с изменениями, внесенными постановлением А</w:t>
      </w:r>
      <w:r>
        <w:t xml:space="preserve">дминистрации </w:t>
      </w:r>
      <w:hyperlink r:id="rId11" w:history="1">
        <w:r w:rsidRPr="009D3AAE">
          <w:rPr>
            <w:rStyle w:val="a6"/>
          </w:rPr>
          <w:t>от 22.03.2021</w:t>
        </w:r>
        <w:r w:rsidR="00D7098F">
          <w:rPr>
            <w:rStyle w:val="a6"/>
          </w:rPr>
          <w:t xml:space="preserve">              </w:t>
        </w:r>
        <w:r w:rsidRPr="009D3AAE">
          <w:rPr>
            <w:rStyle w:val="a6"/>
          </w:rPr>
          <w:t xml:space="preserve"> № 321</w:t>
        </w:r>
      </w:hyperlink>
      <w:r w:rsidRPr="009D3AAE">
        <w:t>)</w:t>
      </w:r>
    </w:p>
    <w:p w:rsidR="00447FFA" w:rsidRDefault="00447FFA" w:rsidP="00ED00C1">
      <w:r w:rsidRPr="00447FFA">
        <w:t xml:space="preserve">(с изменениями, внесенными постановлением Администрации </w:t>
      </w:r>
      <w:hyperlink r:id="rId12" w:history="1">
        <w:r w:rsidRPr="00447FFA">
          <w:rPr>
            <w:rStyle w:val="a6"/>
          </w:rPr>
          <w:t xml:space="preserve">от 21.06.2021 </w:t>
        </w:r>
        <w:r w:rsidR="00D7098F">
          <w:rPr>
            <w:rStyle w:val="a6"/>
          </w:rPr>
          <w:t xml:space="preserve">               </w:t>
        </w:r>
        <w:r w:rsidRPr="00447FFA">
          <w:rPr>
            <w:rStyle w:val="a6"/>
          </w:rPr>
          <w:t>№ 697</w:t>
        </w:r>
      </w:hyperlink>
      <w:r w:rsidRPr="00447FFA">
        <w:t>)</w:t>
      </w:r>
    </w:p>
    <w:p w:rsidR="00490E7B" w:rsidRDefault="00490E7B" w:rsidP="00ED00C1">
      <w:r w:rsidRPr="00490E7B">
        <w:t>(с изменениями, внесенными постановлением Администрации</w:t>
      </w:r>
      <w:r>
        <w:t xml:space="preserve"> </w:t>
      </w:r>
      <w:hyperlink r:id="rId13" w:history="1">
        <w:r w:rsidRPr="00490E7B">
          <w:rPr>
            <w:rStyle w:val="a6"/>
          </w:rPr>
          <w:t xml:space="preserve">от 17.01.2022 </w:t>
        </w:r>
        <w:r w:rsidR="00D7098F">
          <w:rPr>
            <w:rStyle w:val="a6"/>
          </w:rPr>
          <w:t xml:space="preserve">             </w:t>
        </w:r>
        <w:r w:rsidRPr="00490E7B">
          <w:rPr>
            <w:rStyle w:val="a6"/>
          </w:rPr>
          <w:t>№ 40</w:t>
        </w:r>
      </w:hyperlink>
      <w:r>
        <w:t>)</w:t>
      </w:r>
    </w:p>
    <w:p w:rsidR="00742846" w:rsidRDefault="00742846" w:rsidP="00742846">
      <w:r w:rsidRPr="00490E7B">
        <w:t>(с изменениями, внесенными постановлением Администрации</w:t>
      </w:r>
      <w:r>
        <w:t xml:space="preserve"> </w:t>
      </w:r>
      <w:hyperlink r:id="rId14" w:history="1">
        <w:r w:rsidRPr="004D0E60">
          <w:rPr>
            <w:rStyle w:val="a6"/>
          </w:rPr>
          <w:t>от 13.05.2024                № 419</w:t>
        </w:r>
      </w:hyperlink>
      <w:r>
        <w:t>)</w:t>
      </w:r>
    </w:p>
    <w:p w:rsidR="00AB3CF4" w:rsidRDefault="00AB3CF4" w:rsidP="00742846">
      <w:r>
        <w:t xml:space="preserve">(с изменениями, внесенными постановлением Администрации </w:t>
      </w:r>
      <w:hyperlink r:id="rId15" w:history="1">
        <w:r w:rsidRPr="00AB3CF4">
          <w:rPr>
            <w:rStyle w:val="a6"/>
          </w:rPr>
          <w:t xml:space="preserve">от 24.04.2025 </w:t>
        </w:r>
        <w:r w:rsidR="00F604BB">
          <w:rPr>
            <w:rStyle w:val="a6"/>
          </w:rPr>
          <w:t xml:space="preserve">                 </w:t>
        </w:r>
        <w:r w:rsidRPr="00AB3CF4">
          <w:rPr>
            <w:rStyle w:val="a6"/>
          </w:rPr>
          <w:t>№ 313)</w:t>
        </w:r>
      </w:hyperlink>
    </w:p>
    <w:p w:rsidR="00AB3CF4" w:rsidRDefault="00F604BB" w:rsidP="00742846">
      <w:r>
        <w:t>(с изменениями, внесенными постановлением Администрации</w:t>
      </w:r>
      <w:r>
        <w:t xml:space="preserve"> </w:t>
      </w:r>
      <w:hyperlink r:id="rId16" w:tooltip="постановление от 24.02.2026 0:00:00 №137 Администрация Березовского района&#10;&#10;О внесении изменений в постановление администрации Березовского района от 21.06.2018 № 541 «Об утверждении административного регламента предоставления муниципальной услуги «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 и признании утратившими силу некоторых муниципальных правовых актов администрации Березовского района»&#10;" w:history="1">
        <w:r w:rsidRPr="00502C5A">
          <w:rPr>
            <w:rStyle w:val="a6"/>
          </w:rPr>
          <w:t xml:space="preserve">от 24.02.2026 </w:t>
        </w:r>
        <w:r w:rsidR="00502C5A" w:rsidRPr="00502C5A">
          <w:rPr>
            <w:rStyle w:val="a6"/>
          </w:rPr>
          <w:t xml:space="preserve">                   </w:t>
        </w:r>
        <w:r w:rsidRPr="00502C5A">
          <w:rPr>
            <w:rStyle w:val="a6"/>
          </w:rPr>
          <w:t>№ 137</w:t>
        </w:r>
      </w:hyperlink>
      <w:r>
        <w:t>)</w:t>
      </w:r>
    </w:p>
    <w:p w:rsidR="00F604BB" w:rsidRPr="00502C5A" w:rsidRDefault="00F604BB" w:rsidP="00742846"/>
    <w:p w:rsidR="00B17A90" w:rsidRDefault="00B17A90" w:rsidP="00B17A90">
      <w:r>
        <w:t xml:space="preserve">(по тексту слова «Комитет по культуре и спорту администрации Березовского района» заменены словами «Комитет культуры администрации Березовского района» в соответствующем падеже </w:t>
      </w:r>
      <w:r w:rsidRPr="00B72053">
        <w:t xml:space="preserve">постановлением Администрации </w:t>
      </w:r>
      <w:hyperlink r:id="rId17" w:history="1">
        <w:r w:rsidRPr="00B72053">
          <w:rPr>
            <w:rStyle w:val="a6"/>
          </w:rPr>
          <w:t>от 14.12.2018 № 1160</w:t>
        </w:r>
      </w:hyperlink>
      <w:r>
        <w:t>)</w:t>
      </w:r>
    </w:p>
    <w:p w:rsidR="004D0E60" w:rsidRDefault="004D0E60" w:rsidP="00ED00C1"/>
    <w:p w:rsidR="001909A1" w:rsidRDefault="001909A1" w:rsidP="00ED00C1">
      <w:r w:rsidRPr="00A751DF">
        <w:t>В соответствии с Федеральным законом от 27 июля 2010 года</w:t>
      </w:r>
      <w:r w:rsidR="00DC4C4E" w:rsidRPr="00B72053">
        <w:t xml:space="preserve"> </w:t>
      </w:r>
      <w:hyperlink r:id="rId18"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DC4C4E" w:rsidRPr="00B72053">
          <w:rPr>
            <w:rStyle w:val="a6"/>
          </w:rPr>
          <w:t xml:space="preserve">№ </w:t>
        </w:r>
        <w:r w:rsidRPr="00B72053">
          <w:rPr>
            <w:rStyle w:val="a6"/>
          </w:rPr>
          <w:t xml:space="preserve">210-ФЗ </w:t>
        </w:r>
        <w:r w:rsidR="00D7098F">
          <w:rPr>
            <w:rStyle w:val="a6"/>
          </w:rPr>
          <w:t xml:space="preserve">           </w:t>
        </w:r>
        <w:r w:rsidR="00DC4C4E" w:rsidRPr="00B72053">
          <w:rPr>
            <w:rStyle w:val="a6"/>
          </w:rPr>
          <w:t>«</w:t>
        </w:r>
        <w:r w:rsidRPr="00B72053">
          <w:rPr>
            <w:rStyle w:val="a6"/>
          </w:rPr>
          <w:t>Об организации</w:t>
        </w:r>
      </w:hyperlink>
      <w:r w:rsidR="00DC4C4E" w:rsidRPr="00B72053">
        <w:t xml:space="preserve"> </w:t>
      </w:r>
      <w:r w:rsidRPr="00B72053">
        <w:t>п</w:t>
      </w:r>
      <w:r w:rsidRPr="00A751DF">
        <w:t>редоставления государственных и муниципальных услуг</w:t>
      </w:r>
      <w:r w:rsidR="00DC4C4E" w:rsidRPr="00A751DF">
        <w:t>»</w:t>
      </w:r>
      <w:r w:rsidR="00AB3CF4">
        <w:t>:</w:t>
      </w:r>
    </w:p>
    <w:p w:rsidR="00AB3CF4" w:rsidRPr="00A751DF" w:rsidRDefault="00AB3CF4" w:rsidP="00ED00C1">
      <w:r>
        <w:t>(</w:t>
      </w:r>
      <w:r w:rsidRPr="00AB3CF4">
        <w:t>в преамбуле слова «</w:t>
      </w:r>
      <w:r w:rsidRPr="00AB3CF4">
        <w:rPr>
          <w:iCs/>
        </w:rPr>
        <w:t>постановлением администрации Березовского района от 05 августа 2014 года № 1196 «Об утверждении Порядка разработки и утверждения административных регламентов предоставления муниципальных услуг, проведения экс</w:t>
      </w:r>
      <w:r>
        <w:rPr>
          <w:iCs/>
        </w:rPr>
        <w:t xml:space="preserve">пертизы их проектов»,» исключены постановлением </w:t>
      </w:r>
      <w:r w:rsidRPr="00AB3CF4">
        <w:rPr>
          <w:iCs/>
        </w:rPr>
        <w:t xml:space="preserve">Администрации </w:t>
      </w:r>
      <w:hyperlink r:id="rId19" w:history="1">
        <w:r w:rsidRPr="00AB3CF4">
          <w:rPr>
            <w:rStyle w:val="a6"/>
            <w:iCs/>
          </w:rPr>
          <w:t>от 24.04.2025 № 313)</w:t>
        </w:r>
      </w:hyperlink>
    </w:p>
    <w:p w:rsidR="00DC4C4E" w:rsidRPr="00A751DF" w:rsidRDefault="001909A1" w:rsidP="00ED00C1">
      <w:r w:rsidRPr="00A751DF">
        <w:t>1.</w:t>
      </w:r>
      <w:r w:rsidR="00A725E7" w:rsidRPr="00A751DF">
        <w:t xml:space="preserve"> </w:t>
      </w:r>
      <w:r w:rsidRPr="00A751DF">
        <w:t>Утвердить административный регламент предоставления муниципальной услуги</w:t>
      </w:r>
      <w:r w:rsidR="00DC4C4E" w:rsidRPr="00A751DF">
        <w:t xml:space="preserve"> «</w:t>
      </w:r>
      <w:r w:rsidRPr="00A751DF">
        <w:t xml:space="preserve">Предоставление информации о времени и месте театральных представлений, </w:t>
      </w:r>
      <w:r w:rsidR="00D37183" w:rsidRPr="00A751DF">
        <w:lastRenderedPageBreak/>
        <w:t>филармонических и эстрадных концертов и гастрольных мероприятий театров и филармоний, киносеансов, анонсы данных мероприятий</w:t>
      </w:r>
      <w:r w:rsidR="00DC4C4E" w:rsidRPr="00A751DF">
        <w:t>»</w:t>
      </w:r>
      <w:r w:rsidR="0099124D" w:rsidRPr="00A751DF">
        <w:t xml:space="preserve"> согласно </w:t>
      </w:r>
      <w:proofErr w:type="gramStart"/>
      <w:r w:rsidR="0099124D" w:rsidRPr="00A751DF">
        <w:t>приложению</w:t>
      </w:r>
      <w:proofErr w:type="gramEnd"/>
      <w:r w:rsidR="0099124D" w:rsidRPr="00A751DF">
        <w:t xml:space="preserve"> к настоящему постановлению.</w:t>
      </w:r>
    </w:p>
    <w:p w:rsidR="001909A1" w:rsidRPr="00A751DF" w:rsidRDefault="001909A1" w:rsidP="00ED00C1">
      <w:r w:rsidRPr="00A751DF">
        <w:t>2.</w:t>
      </w:r>
      <w:r w:rsidR="00A725E7" w:rsidRPr="00A751DF">
        <w:t xml:space="preserve"> </w:t>
      </w:r>
      <w:r w:rsidRPr="00A751DF">
        <w:t xml:space="preserve">Признать утратившими силу постановления администрации Березовского района: </w:t>
      </w:r>
    </w:p>
    <w:p w:rsidR="001909A1" w:rsidRPr="00A751DF" w:rsidRDefault="0099124D" w:rsidP="00ED00C1">
      <w:r w:rsidRPr="00A751DF">
        <w:t>-</w:t>
      </w:r>
      <w:r w:rsidR="001909A1" w:rsidRPr="00A751DF">
        <w:t xml:space="preserve"> </w:t>
      </w:r>
      <w:hyperlink r:id="rId20" w:tgtFrame="Cancelling" w:tooltip="О внесении изменений в приложение к постановлению администрации Березовского района от 10.02.2012 № 152 " w:history="1">
        <w:r w:rsidR="001909A1" w:rsidRPr="00A751DF">
          <w:rPr>
            <w:rStyle w:val="a6"/>
          </w:rPr>
          <w:t>от 10.06.2016г.</w:t>
        </w:r>
        <w:r w:rsidR="00DC4C4E" w:rsidRPr="00A751DF">
          <w:rPr>
            <w:rStyle w:val="a6"/>
          </w:rPr>
          <w:t xml:space="preserve"> № </w:t>
        </w:r>
        <w:r w:rsidR="001909A1" w:rsidRPr="00A751DF">
          <w:rPr>
            <w:rStyle w:val="a6"/>
          </w:rPr>
          <w:t>431</w:t>
        </w:r>
      </w:hyperlink>
      <w:r w:rsidR="001909A1" w:rsidRPr="00A751DF">
        <w:t xml:space="preserve"> </w:t>
      </w:r>
      <w:r w:rsidR="00DC4C4E" w:rsidRPr="00A751DF">
        <w:t>«</w:t>
      </w:r>
      <w:r w:rsidR="001909A1" w:rsidRPr="00A751DF">
        <w:t>О внесении изменений в приложение к постановлению администра</w:t>
      </w:r>
      <w:r w:rsidRPr="00A751DF">
        <w:t xml:space="preserve">ции Березовского района </w:t>
      </w:r>
      <w:hyperlink r:id="rId21" w:tgtFrame="Logical" w:history="1">
        <w:r w:rsidRPr="00A751DF">
          <w:rPr>
            <w:rStyle w:val="a6"/>
          </w:rPr>
          <w:t>от 10.02.2012</w:t>
        </w:r>
        <w:r w:rsidR="00DC4C4E" w:rsidRPr="00A751DF">
          <w:rPr>
            <w:rStyle w:val="a6"/>
          </w:rPr>
          <w:t xml:space="preserve"> № </w:t>
        </w:r>
        <w:r w:rsidRPr="00A751DF">
          <w:rPr>
            <w:rStyle w:val="a6"/>
          </w:rPr>
          <w:t>152</w:t>
        </w:r>
      </w:hyperlink>
      <w:r w:rsidR="001909A1" w:rsidRPr="00A751DF">
        <w:t xml:space="preserve"> </w:t>
      </w:r>
      <w:r w:rsidR="00DC4C4E" w:rsidRPr="00A751DF">
        <w:t>«</w:t>
      </w:r>
      <w:r w:rsidR="001909A1" w:rsidRPr="00A751DF">
        <w:t>Об утверждении административного регламента предоставления муниципальной услуги</w:t>
      </w:r>
      <w:r w:rsidR="00DC4C4E" w:rsidRPr="00A751DF">
        <w:t xml:space="preserve"> «</w:t>
      </w:r>
      <w:r w:rsidR="001909A1" w:rsidRPr="00A751DF">
        <w:t>Предоставление информации о времени и м</w:t>
      </w:r>
      <w:r w:rsidR="007D7457" w:rsidRPr="00A751DF">
        <w:t xml:space="preserve">есте театральных представлений, </w:t>
      </w:r>
      <w:r w:rsidR="001909A1" w:rsidRPr="00A751DF">
        <w:t>филармонических и эстрадных концертов и гастрольных мероприятий театров и филармоний, киносеансов, анонсы данных мероприятий</w:t>
      </w:r>
      <w:r w:rsidR="00DC4C4E" w:rsidRPr="00A751DF">
        <w:t>»</w:t>
      </w:r>
      <w:r w:rsidR="004C3050" w:rsidRPr="00A751DF">
        <w:t>;</w:t>
      </w:r>
    </w:p>
    <w:p w:rsidR="001E2505" w:rsidRPr="00A751DF" w:rsidRDefault="0099124D" w:rsidP="00ED00C1">
      <w:r w:rsidRPr="00A751DF">
        <w:t xml:space="preserve">- </w:t>
      </w:r>
      <w:hyperlink r:id="rId22" w:tgtFrame="Cancelling" w:history="1">
        <w:r w:rsidR="001E2505" w:rsidRPr="00A751DF">
          <w:rPr>
            <w:rStyle w:val="a6"/>
          </w:rPr>
          <w:t>от 31.07.2014г.</w:t>
        </w:r>
        <w:r w:rsidR="00DC4C4E" w:rsidRPr="00A751DF">
          <w:rPr>
            <w:rStyle w:val="a6"/>
          </w:rPr>
          <w:t xml:space="preserve"> № </w:t>
        </w:r>
        <w:r w:rsidR="001E2505" w:rsidRPr="00A751DF">
          <w:rPr>
            <w:rStyle w:val="a6"/>
          </w:rPr>
          <w:t>1173</w:t>
        </w:r>
      </w:hyperlink>
      <w:r w:rsidR="001E2505" w:rsidRPr="00A751DF">
        <w:t xml:space="preserve"> </w:t>
      </w:r>
      <w:r w:rsidR="00DC4C4E" w:rsidRPr="00A751DF">
        <w:t>«</w:t>
      </w:r>
      <w:r w:rsidR="001E2505" w:rsidRPr="00A751DF">
        <w:t>О внесении изменений в приложение к постановлению администра</w:t>
      </w:r>
      <w:r w:rsidRPr="00A751DF">
        <w:t xml:space="preserve">ции Березовского района </w:t>
      </w:r>
      <w:hyperlink r:id="rId23" w:tgtFrame="Logical" w:history="1">
        <w:r w:rsidRPr="00A751DF">
          <w:rPr>
            <w:rStyle w:val="a6"/>
          </w:rPr>
          <w:t>от 10</w:t>
        </w:r>
        <w:r w:rsidR="001E2505" w:rsidRPr="00A751DF">
          <w:rPr>
            <w:rStyle w:val="a6"/>
          </w:rPr>
          <w:t>.</w:t>
        </w:r>
        <w:r w:rsidRPr="00A751DF">
          <w:rPr>
            <w:rStyle w:val="a6"/>
          </w:rPr>
          <w:t>02.2012</w:t>
        </w:r>
        <w:r w:rsidR="00DC4C4E" w:rsidRPr="00A751DF">
          <w:rPr>
            <w:rStyle w:val="a6"/>
          </w:rPr>
          <w:t xml:space="preserve"> № </w:t>
        </w:r>
        <w:r w:rsidRPr="00A751DF">
          <w:rPr>
            <w:rStyle w:val="a6"/>
          </w:rPr>
          <w:t>152</w:t>
        </w:r>
      </w:hyperlink>
      <w:r w:rsidR="001E2505" w:rsidRPr="00A751DF">
        <w:t xml:space="preserve"> </w:t>
      </w:r>
      <w:r w:rsidR="00DC4C4E" w:rsidRPr="00A751DF">
        <w:t>«</w:t>
      </w:r>
      <w:r w:rsidR="001E2505" w:rsidRPr="00A751DF">
        <w:t>Об утверждении административного регламента предоставления муниципальной услуги</w:t>
      </w:r>
      <w:r w:rsidR="00DC4C4E" w:rsidRPr="00A751DF">
        <w:t xml:space="preserve"> «</w:t>
      </w:r>
      <w:r w:rsidR="001E2505" w:rsidRPr="00A751DF">
        <w:t>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r w:rsidR="00DC4C4E" w:rsidRPr="00A751DF">
        <w:t>»</w:t>
      </w:r>
      <w:r w:rsidR="004C3050" w:rsidRPr="00A751DF">
        <w:t>;</w:t>
      </w:r>
    </w:p>
    <w:p w:rsidR="001E2505" w:rsidRPr="00A751DF" w:rsidRDefault="0099124D" w:rsidP="00ED00C1">
      <w:r w:rsidRPr="00A751DF">
        <w:t>-</w:t>
      </w:r>
      <w:r w:rsidR="00DC4C4E" w:rsidRPr="00A751DF">
        <w:t xml:space="preserve"> </w:t>
      </w:r>
      <w:hyperlink r:id="rId24" w:tgtFrame="Cancelling" w:tooltip="О внесении изменений в приложение к постановлению администрации Березовского района от 10 февраля 2012 года № 152 " w:history="1">
        <w:r w:rsidR="001E2505" w:rsidRPr="00A751DF">
          <w:rPr>
            <w:rStyle w:val="a6"/>
          </w:rPr>
          <w:t>от 20.03.2014г.</w:t>
        </w:r>
        <w:r w:rsidR="00DC4C4E" w:rsidRPr="00A751DF">
          <w:rPr>
            <w:rStyle w:val="a6"/>
          </w:rPr>
          <w:t xml:space="preserve"> № </w:t>
        </w:r>
        <w:r w:rsidR="001E2505" w:rsidRPr="00A751DF">
          <w:rPr>
            <w:rStyle w:val="a6"/>
          </w:rPr>
          <w:t>322</w:t>
        </w:r>
      </w:hyperlink>
      <w:r w:rsidR="00DC4C4E" w:rsidRPr="00A751DF">
        <w:t xml:space="preserve"> «</w:t>
      </w:r>
      <w:r w:rsidR="001E2505" w:rsidRPr="00A751DF">
        <w:t xml:space="preserve">О внесении изменений в приложение к постановлению администрации Березовского района </w:t>
      </w:r>
      <w:hyperlink r:id="rId25" w:tgtFrame="Logical" w:history="1">
        <w:r w:rsidR="001E2505" w:rsidRPr="00A751DF">
          <w:rPr>
            <w:rStyle w:val="a6"/>
          </w:rPr>
          <w:t>от</w:t>
        </w:r>
        <w:r w:rsidRPr="00A751DF">
          <w:rPr>
            <w:rStyle w:val="a6"/>
          </w:rPr>
          <w:t xml:space="preserve"> 10.02.2012</w:t>
        </w:r>
        <w:r w:rsidR="00DC4C4E" w:rsidRPr="00A751DF">
          <w:rPr>
            <w:rStyle w:val="a6"/>
          </w:rPr>
          <w:t xml:space="preserve"> № </w:t>
        </w:r>
        <w:r w:rsidRPr="00A751DF">
          <w:rPr>
            <w:rStyle w:val="a6"/>
          </w:rPr>
          <w:t>152</w:t>
        </w:r>
      </w:hyperlink>
      <w:r w:rsidR="001E2505" w:rsidRPr="00A751DF">
        <w:t xml:space="preserve"> </w:t>
      </w:r>
      <w:r w:rsidR="00DC4C4E" w:rsidRPr="00A751DF">
        <w:t>«</w:t>
      </w:r>
      <w:r w:rsidR="001E2505" w:rsidRPr="00A751DF">
        <w:t>Об утверждении административного регламента</w:t>
      </w:r>
      <w:r w:rsidR="004C3050" w:rsidRPr="00A751DF">
        <w:t xml:space="preserve"> по предоставлению</w:t>
      </w:r>
      <w:r w:rsidR="001E2505" w:rsidRPr="00A751DF">
        <w:t xml:space="preserve"> муниципальной услуги</w:t>
      </w:r>
      <w:r w:rsidR="00DC4C4E" w:rsidRPr="00A751DF">
        <w:t xml:space="preserve"> «</w:t>
      </w:r>
      <w:r w:rsidR="001E2505" w:rsidRPr="00A751DF">
        <w:t>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r w:rsidR="00DC4C4E" w:rsidRPr="00A751DF">
        <w:t>»</w:t>
      </w:r>
      <w:r w:rsidR="004C3050" w:rsidRPr="00A751DF">
        <w:t>;</w:t>
      </w:r>
    </w:p>
    <w:p w:rsidR="001E2505" w:rsidRPr="00A751DF" w:rsidRDefault="0099124D" w:rsidP="00ED00C1">
      <w:r w:rsidRPr="00A751DF">
        <w:t xml:space="preserve">- </w:t>
      </w:r>
      <w:hyperlink r:id="rId26" w:tgtFrame="Cancelling" w:tooltip="О внесении изменений в приложение к постановлению администрации Березовского района от 10.02.2012 года № 152 " w:history="1">
        <w:r w:rsidR="001E2505" w:rsidRPr="00A751DF">
          <w:rPr>
            <w:rStyle w:val="a6"/>
          </w:rPr>
          <w:t>от</w:t>
        </w:r>
        <w:r w:rsidR="00DC4C4E" w:rsidRPr="00A751DF">
          <w:rPr>
            <w:rStyle w:val="a6"/>
          </w:rPr>
          <w:t xml:space="preserve"> </w:t>
        </w:r>
        <w:r w:rsidR="001E2505" w:rsidRPr="00A751DF">
          <w:rPr>
            <w:rStyle w:val="a6"/>
          </w:rPr>
          <w:t>30.07.2013г.</w:t>
        </w:r>
        <w:r w:rsidR="00DC4C4E" w:rsidRPr="00A751DF">
          <w:rPr>
            <w:rStyle w:val="a6"/>
          </w:rPr>
          <w:t xml:space="preserve"> № </w:t>
        </w:r>
        <w:r w:rsidR="001E2505" w:rsidRPr="00A751DF">
          <w:rPr>
            <w:rStyle w:val="a6"/>
          </w:rPr>
          <w:t>1093</w:t>
        </w:r>
      </w:hyperlink>
      <w:r w:rsidR="001E2505" w:rsidRPr="00A751DF">
        <w:t xml:space="preserve"> </w:t>
      </w:r>
      <w:r w:rsidR="00DC4C4E" w:rsidRPr="00A751DF">
        <w:t>«</w:t>
      </w:r>
      <w:r w:rsidR="001E2505" w:rsidRPr="00A751DF">
        <w:t xml:space="preserve">О внесении изменений в приложение к постановлению администрации Березовского района </w:t>
      </w:r>
      <w:hyperlink r:id="rId27" w:tgtFrame="Logical" w:history="1">
        <w:r w:rsidR="001E2505" w:rsidRPr="00A751DF">
          <w:rPr>
            <w:rStyle w:val="a6"/>
          </w:rPr>
          <w:t>от 30.08.2012</w:t>
        </w:r>
        <w:r w:rsidR="00DC4C4E" w:rsidRPr="00A751DF">
          <w:rPr>
            <w:rStyle w:val="a6"/>
          </w:rPr>
          <w:t xml:space="preserve"> № </w:t>
        </w:r>
        <w:r w:rsidR="001E2505" w:rsidRPr="00A751DF">
          <w:rPr>
            <w:rStyle w:val="a6"/>
          </w:rPr>
          <w:t>1185</w:t>
        </w:r>
      </w:hyperlink>
      <w:r w:rsidR="001E2505" w:rsidRPr="00A751DF">
        <w:t xml:space="preserve"> </w:t>
      </w:r>
      <w:r w:rsidR="00DC4C4E" w:rsidRPr="00A751DF">
        <w:t>«</w:t>
      </w:r>
      <w:r w:rsidR="001E2505" w:rsidRPr="00A751DF">
        <w:t>Об утверждении административного регламента предоставления муниципальной услуги</w:t>
      </w:r>
      <w:r w:rsidR="00DC4C4E" w:rsidRPr="00A751DF">
        <w:t xml:space="preserve"> «</w:t>
      </w:r>
      <w:r w:rsidR="001E2505" w:rsidRPr="00A751DF">
        <w:t>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r w:rsidR="00DC4C4E" w:rsidRPr="00A751DF">
        <w:t>»</w:t>
      </w:r>
      <w:r w:rsidR="004C3050" w:rsidRPr="00A751DF">
        <w:t>;</w:t>
      </w:r>
    </w:p>
    <w:p w:rsidR="001E2505" w:rsidRPr="00A751DF" w:rsidRDefault="004C3050" w:rsidP="00ED00C1">
      <w:r w:rsidRPr="00A751DF">
        <w:t>-</w:t>
      </w:r>
      <w:r w:rsidR="00DC4C4E" w:rsidRPr="00A751DF">
        <w:t xml:space="preserve"> </w:t>
      </w:r>
      <w:hyperlink r:id="rId28" w:tgtFrame="Cancelling" w:tooltip="О внесении изменений в приложение к постановлению администрации Березовского района от 10.02.2012 года № 152 " w:history="1">
        <w:r w:rsidR="001E2505" w:rsidRPr="00A751DF">
          <w:rPr>
            <w:rStyle w:val="a6"/>
          </w:rPr>
          <w:t>от 18.07.2013г.</w:t>
        </w:r>
        <w:r w:rsidR="00DC4C4E" w:rsidRPr="00A751DF">
          <w:rPr>
            <w:rStyle w:val="a6"/>
          </w:rPr>
          <w:t xml:space="preserve"> № </w:t>
        </w:r>
        <w:r w:rsidR="001E2505" w:rsidRPr="00A751DF">
          <w:rPr>
            <w:rStyle w:val="a6"/>
          </w:rPr>
          <w:t>1017</w:t>
        </w:r>
      </w:hyperlink>
      <w:r w:rsidR="001E2505" w:rsidRPr="00A751DF">
        <w:t xml:space="preserve"> </w:t>
      </w:r>
      <w:r w:rsidR="00DC4C4E" w:rsidRPr="00A751DF">
        <w:t>«</w:t>
      </w:r>
      <w:r w:rsidR="001E2505" w:rsidRPr="00A751DF">
        <w:t>О внесении изменений в приложение к постановлению админис</w:t>
      </w:r>
      <w:r w:rsidRPr="00A751DF">
        <w:t xml:space="preserve">трации Березовского района </w:t>
      </w:r>
      <w:hyperlink r:id="rId29" w:tgtFrame="Logical" w:history="1">
        <w:r w:rsidRPr="00A751DF">
          <w:rPr>
            <w:rStyle w:val="a6"/>
          </w:rPr>
          <w:t>от 10.02.2012</w:t>
        </w:r>
        <w:r w:rsidR="00DC4C4E" w:rsidRPr="00A751DF">
          <w:rPr>
            <w:rStyle w:val="a6"/>
          </w:rPr>
          <w:t xml:space="preserve"> № </w:t>
        </w:r>
        <w:r w:rsidRPr="00A751DF">
          <w:rPr>
            <w:rStyle w:val="a6"/>
          </w:rPr>
          <w:t>152</w:t>
        </w:r>
      </w:hyperlink>
      <w:r w:rsidR="001E2505" w:rsidRPr="00A751DF">
        <w:t xml:space="preserve"> </w:t>
      </w:r>
      <w:r w:rsidR="00DC4C4E" w:rsidRPr="00A751DF">
        <w:t>«</w:t>
      </w:r>
      <w:r w:rsidR="001E2505" w:rsidRPr="00A751DF">
        <w:t xml:space="preserve">Об утверждении административного регламента </w:t>
      </w:r>
      <w:r w:rsidRPr="00A751DF">
        <w:t>по предоставлению</w:t>
      </w:r>
      <w:r w:rsidR="001E2505" w:rsidRPr="00A751DF">
        <w:t xml:space="preserve"> муниципальной услуги</w:t>
      </w:r>
      <w:r w:rsidR="00DC4C4E" w:rsidRPr="00A751DF">
        <w:t xml:space="preserve"> «</w:t>
      </w:r>
      <w:r w:rsidR="001E2505" w:rsidRPr="00A751DF">
        <w:t>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r w:rsidR="00DC4C4E" w:rsidRPr="00A751DF">
        <w:t>»</w:t>
      </w:r>
      <w:r w:rsidRPr="00A751DF">
        <w:t>;</w:t>
      </w:r>
    </w:p>
    <w:p w:rsidR="004C3050" w:rsidRPr="00A751DF" w:rsidRDefault="004C3050" w:rsidP="00ED00C1">
      <w:r w:rsidRPr="00A751DF">
        <w:t xml:space="preserve">- </w:t>
      </w:r>
      <w:hyperlink r:id="rId30" w:tgtFrame="Cancelling" w:tooltip="Об утверждении административного регламента предоставления муниципальной услуги " w:history="1">
        <w:r w:rsidR="001909A1" w:rsidRPr="00A751DF">
          <w:rPr>
            <w:rStyle w:val="a6"/>
          </w:rPr>
          <w:t xml:space="preserve">от </w:t>
        </w:r>
        <w:r w:rsidR="007D7457" w:rsidRPr="00A751DF">
          <w:rPr>
            <w:rStyle w:val="a6"/>
          </w:rPr>
          <w:t>10.02.2012г.</w:t>
        </w:r>
        <w:r w:rsidR="00DC4C4E" w:rsidRPr="00A751DF">
          <w:rPr>
            <w:rStyle w:val="a6"/>
          </w:rPr>
          <w:t xml:space="preserve"> № </w:t>
        </w:r>
        <w:r w:rsidR="007D7457" w:rsidRPr="00A751DF">
          <w:rPr>
            <w:rStyle w:val="a6"/>
          </w:rPr>
          <w:t>152</w:t>
        </w:r>
      </w:hyperlink>
      <w:r w:rsidR="007D7457" w:rsidRPr="00A751DF">
        <w:t xml:space="preserve"> </w:t>
      </w:r>
      <w:r w:rsidR="00DC4C4E" w:rsidRPr="00A751DF">
        <w:t>«</w:t>
      </w:r>
      <w:r w:rsidR="007D7457" w:rsidRPr="00A751DF">
        <w:t xml:space="preserve">Об утверждении административного регламента </w:t>
      </w:r>
      <w:r w:rsidRPr="00A751DF">
        <w:t>по предоставлению</w:t>
      </w:r>
      <w:r w:rsidR="007D7457" w:rsidRPr="00A751DF">
        <w:t xml:space="preserve"> муниципальной услуги</w:t>
      </w:r>
      <w:r w:rsidR="00DC4C4E" w:rsidRPr="00A751DF">
        <w:t xml:space="preserve"> «</w:t>
      </w:r>
      <w:r w:rsidR="007D7457" w:rsidRPr="00A751DF">
        <w:t>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r w:rsidR="00DC4C4E" w:rsidRPr="00A751DF">
        <w:t>»</w:t>
      </w:r>
      <w:r w:rsidRPr="00A751DF">
        <w:t>.</w:t>
      </w:r>
    </w:p>
    <w:p w:rsidR="004C3050" w:rsidRPr="00A751DF" w:rsidRDefault="001E5E4D" w:rsidP="00ED00C1">
      <w:r w:rsidRPr="00A751DF">
        <w:t>3</w:t>
      </w:r>
      <w:r w:rsidR="00193130" w:rsidRPr="00A751DF">
        <w:t xml:space="preserve">. Опубликовать настоящее постановление в газете </w:t>
      </w:r>
      <w:r w:rsidR="00DC4C4E" w:rsidRPr="00A751DF">
        <w:t>«</w:t>
      </w:r>
      <w:r w:rsidR="00193130" w:rsidRPr="00A751DF">
        <w:t>Жизнь Югры</w:t>
      </w:r>
      <w:r w:rsidR="00DC4C4E" w:rsidRPr="00A751DF">
        <w:t>»</w:t>
      </w:r>
      <w:r w:rsidR="00193130" w:rsidRPr="00A751DF">
        <w:t xml:space="preserve"> и разместить на официальном </w:t>
      </w:r>
      <w:proofErr w:type="spellStart"/>
      <w:r w:rsidR="00193130" w:rsidRPr="00A751DF">
        <w:t>web</w:t>
      </w:r>
      <w:proofErr w:type="spellEnd"/>
      <w:r w:rsidR="00193130" w:rsidRPr="00A751DF">
        <w:t>-сайте органов местного самоуправления Березовского райо</w:t>
      </w:r>
      <w:r w:rsidR="004C3050" w:rsidRPr="00A751DF">
        <w:t>на.</w:t>
      </w:r>
    </w:p>
    <w:p w:rsidR="00193130" w:rsidRPr="00A751DF" w:rsidRDefault="001E5E4D" w:rsidP="00ED00C1">
      <w:r w:rsidRPr="00A751DF">
        <w:t>4</w:t>
      </w:r>
      <w:r w:rsidR="00193130" w:rsidRPr="00A751DF">
        <w:t>. Настоящее постановление вступает в силу после его официального опубликования.</w:t>
      </w:r>
    </w:p>
    <w:p w:rsidR="00DC4C4E" w:rsidRPr="00A751DF" w:rsidRDefault="004C3050" w:rsidP="00ED00C1">
      <w:r w:rsidRPr="00A751DF">
        <w:t>5. Контроль за исполнением настоящего постановления возложить на заместителя главы Березовского района И.В. Чечеткину.</w:t>
      </w:r>
    </w:p>
    <w:p w:rsidR="00DC4C4E" w:rsidRDefault="00DC4C4E" w:rsidP="00A751DF"/>
    <w:p w:rsidR="00A751DF" w:rsidRDefault="00A751DF" w:rsidP="00A751DF"/>
    <w:p w:rsidR="00A751DF" w:rsidRPr="00A751DF" w:rsidRDefault="00A751DF" w:rsidP="00A751DF"/>
    <w:p w:rsidR="00AC2797" w:rsidRPr="00A751DF" w:rsidRDefault="00AC2797" w:rsidP="00B72053">
      <w:pPr>
        <w:ind w:firstLine="0"/>
      </w:pPr>
      <w:r w:rsidRPr="00A751DF">
        <w:t>И.о. г</w:t>
      </w:r>
      <w:r w:rsidR="00367DD9" w:rsidRPr="00A751DF">
        <w:t>лавы</w:t>
      </w:r>
      <w:r w:rsidR="00CD6EBC" w:rsidRPr="00A751DF">
        <w:t xml:space="preserve"> </w:t>
      </w:r>
      <w:r w:rsidR="00EE37B0" w:rsidRPr="00A751DF">
        <w:t>района</w:t>
      </w:r>
      <w:r w:rsidRPr="00A751DF">
        <w:t>,</w:t>
      </w:r>
    </w:p>
    <w:p w:rsidR="00DC4C4E" w:rsidRPr="00A751DF" w:rsidRDefault="00AC2797" w:rsidP="00B72053">
      <w:pPr>
        <w:tabs>
          <w:tab w:val="center" w:pos="9072"/>
        </w:tabs>
        <w:ind w:firstLine="0"/>
      </w:pPr>
      <w:r w:rsidRPr="00A751DF">
        <w:t>заместитель главы района</w:t>
      </w:r>
      <w:r w:rsidR="00B72053">
        <w:tab/>
      </w:r>
      <w:r w:rsidRPr="00A751DF">
        <w:t>И.В.</w:t>
      </w:r>
      <w:r w:rsidR="00367DD9" w:rsidRPr="00A751DF">
        <w:t xml:space="preserve"> </w:t>
      </w:r>
      <w:r w:rsidRPr="00A751DF">
        <w:t>Чечеткина</w:t>
      </w:r>
      <w:r w:rsidR="00DC4C4E" w:rsidRPr="00A751DF">
        <w:t xml:space="preserve"> </w:t>
      </w:r>
    </w:p>
    <w:p w:rsidR="00DC4C4E" w:rsidRDefault="00DC4C4E" w:rsidP="00CD6EBC">
      <w:pPr>
        <w:shd w:val="clear" w:color="auto" w:fill="FFFFFF"/>
        <w:tabs>
          <w:tab w:val="left" w:pos="9356"/>
        </w:tabs>
        <w:ind w:right="-2"/>
        <w:rPr>
          <w:rFonts w:cs="Arial"/>
          <w:color w:val="000000"/>
          <w:szCs w:val="28"/>
        </w:rPr>
      </w:pPr>
    </w:p>
    <w:p w:rsidR="00A751DF" w:rsidRDefault="00A751DF" w:rsidP="00CD6EBC">
      <w:pPr>
        <w:shd w:val="clear" w:color="auto" w:fill="FFFFFF"/>
        <w:tabs>
          <w:tab w:val="left" w:pos="9356"/>
        </w:tabs>
        <w:ind w:right="-2"/>
        <w:rPr>
          <w:rFonts w:cs="Arial"/>
          <w:color w:val="000000"/>
          <w:szCs w:val="28"/>
        </w:rPr>
      </w:pPr>
    </w:p>
    <w:p w:rsidR="004C2FDE" w:rsidRDefault="00A751DF" w:rsidP="00BC17C1">
      <w:r>
        <w:rPr>
          <w:rFonts w:cs="Arial"/>
          <w:color w:val="000000"/>
        </w:rPr>
        <w:br w:type="page"/>
      </w:r>
      <w:r w:rsidR="004C2FDE">
        <w:rPr>
          <w:rFonts w:cs="Arial"/>
          <w:color w:val="000000"/>
        </w:rPr>
        <w:lastRenderedPageBreak/>
        <w:t xml:space="preserve">(по тексту приложения слова </w:t>
      </w:r>
      <w:r w:rsidR="00BC17C1">
        <w:rPr>
          <w:rFonts w:cs="Arial"/>
          <w:color w:val="000000"/>
        </w:rPr>
        <w:t>«</w:t>
      </w:r>
      <w:r w:rsidR="004C2FDE">
        <w:t>м</w:t>
      </w:r>
      <w:r w:rsidR="004C2FDE" w:rsidRPr="0042690E">
        <w:t>униципально</w:t>
      </w:r>
      <w:r w:rsidR="004C2FDE">
        <w:t>е</w:t>
      </w:r>
      <w:r w:rsidR="004C2FDE" w:rsidRPr="0042690E">
        <w:t xml:space="preserve"> бюджетно</w:t>
      </w:r>
      <w:r w:rsidR="004C2FDE">
        <w:t>е</w:t>
      </w:r>
      <w:r w:rsidR="004C2FDE" w:rsidRPr="0042690E">
        <w:t xml:space="preserve"> учрежден</w:t>
      </w:r>
      <w:r w:rsidR="004C2FDE">
        <w:t>ие</w:t>
      </w:r>
      <w:r w:rsidR="004C2FDE" w:rsidRPr="0042690E">
        <w:t xml:space="preserve"> «Березовский районный дом </w:t>
      </w:r>
      <w:r w:rsidR="004C2FDE">
        <w:t xml:space="preserve">культуры» заменены словами </w:t>
      </w:r>
      <w:r w:rsidR="004C2FDE" w:rsidRPr="0042690E">
        <w:t>«</w:t>
      </w:r>
      <w:r w:rsidR="004C2FDE">
        <w:t>муниципальное автономное учреждение «Березовский районный дом культуры»</w:t>
      </w:r>
      <w:r w:rsidR="004C2FDE" w:rsidRPr="0042690E">
        <w:t xml:space="preserve"> в с</w:t>
      </w:r>
      <w:r w:rsidR="004C2FDE">
        <w:t xml:space="preserve">оответствующем падеже постановлением Администрации </w:t>
      </w:r>
      <w:hyperlink r:id="rId31" w:history="1">
        <w:r w:rsidR="004C2FDE" w:rsidRPr="00BC17C1">
          <w:rPr>
            <w:rStyle w:val="a6"/>
          </w:rPr>
          <w:t>от 12.07.2019 № 831</w:t>
        </w:r>
      </w:hyperlink>
      <w:r w:rsidR="004C2FDE">
        <w:t>)</w:t>
      </w:r>
    </w:p>
    <w:p w:rsidR="00BC17C1" w:rsidRDefault="00BC17C1" w:rsidP="00BC17C1">
      <w:r>
        <w:rPr>
          <w:rFonts w:cs="Arial"/>
          <w:color w:val="000000"/>
        </w:rPr>
        <w:t xml:space="preserve">(по тексту приложения слова </w:t>
      </w:r>
      <w:r>
        <w:t>«муниципальное бюджетное учреждение</w:t>
      </w:r>
      <w:r w:rsidRPr="0042690E">
        <w:t xml:space="preserve"> «</w:t>
      </w:r>
      <w:proofErr w:type="spellStart"/>
      <w:r w:rsidRPr="0042690E">
        <w:t>Саран</w:t>
      </w:r>
      <w:r>
        <w:t>паульский</w:t>
      </w:r>
      <w:proofErr w:type="spellEnd"/>
      <w:r>
        <w:t xml:space="preserve"> дом культуры» заменены</w:t>
      </w:r>
      <w:r w:rsidRPr="0042690E">
        <w:t xml:space="preserve"> словами «</w:t>
      </w:r>
      <w:r>
        <w:t>муниципальное автономное учреждение «</w:t>
      </w:r>
      <w:proofErr w:type="spellStart"/>
      <w:r>
        <w:t>Саранпаульский</w:t>
      </w:r>
      <w:proofErr w:type="spellEnd"/>
      <w:r>
        <w:t xml:space="preserve"> дом культуры</w:t>
      </w:r>
      <w:r w:rsidRPr="0042690E">
        <w:t xml:space="preserve">» в </w:t>
      </w:r>
      <w:r>
        <w:t xml:space="preserve">соответствующем падеже постановлением Администрации </w:t>
      </w:r>
      <w:hyperlink r:id="rId32" w:history="1">
        <w:r w:rsidRPr="00BC17C1">
          <w:rPr>
            <w:rStyle w:val="a6"/>
          </w:rPr>
          <w:t>от 12.07.2019 № 831</w:t>
        </w:r>
      </w:hyperlink>
      <w:r>
        <w:t>)</w:t>
      </w:r>
    </w:p>
    <w:p w:rsidR="00BC17C1" w:rsidRDefault="00BC17C1" w:rsidP="00BC17C1">
      <w:r>
        <w:rPr>
          <w:rFonts w:cs="Arial"/>
          <w:color w:val="000000"/>
        </w:rPr>
        <w:t xml:space="preserve">(по тексту приложения слова </w:t>
      </w:r>
      <w:r>
        <w:t>«муниципальное бюджетное учреждение</w:t>
      </w:r>
      <w:r w:rsidRPr="0042690E">
        <w:t xml:space="preserve"> «Березовский центр культ</w:t>
      </w:r>
      <w:r>
        <w:t>уры и досуга «Звездный» заменены</w:t>
      </w:r>
      <w:r w:rsidRPr="0042690E">
        <w:t xml:space="preserve"> словами «</w:t>
      </w:r>
      <w:r>
        <w:t xml:space="preserve">муниципальное автономное учреждение </w:t>
      </w:r>
      <w:r w:rsidRPr="0042690E">
        <w:t>«Березовский центр культуры и досуга «Зве</w:t>
      </w:r>
      <w:r>
        <w:t xml:space="preserve">здный» в соответствующем падеже постановлением Администрации </w:t>
      </w:r>
      <w:hyperlink r:id="rId33" w:history="1">
        <w:r w:rsidRPr="00BC17C1">
          <w:rPr>
            <w:rStyle w:val="a6"/>
          </w:rPr>
          <w:t>от 12.07.2019 № 831</w:t>
        </w:r>
      </w:hyperlink>
      <w:r>
        <w:t>)</w:t>
      </w:r>
    </w:p>
    <w:p w:rsidR="004C2FDE" w:rsidRDefault="004C2FDE" w:rsidP="004C2FDE">
      <w:pPr>
        <w:pStyle w:val="a9"/>
        <w:widowControl w:val="0"/>
        <w:tabs>
          <w:tab w:val="left" w:pos="7088"/>
        </w:tabs>
        <w:spacing w:before="0" w:beforeAutospacing="0" w:after="0" w:afterAutospacing="0"/>
        <w:ind w:firstLine="709"/>
        <w:rPr>
          <w:sz w:val="28"/>
          <w:szCs w:val="28"/>
        </w:rPr>
      </w:pPr>
    </w:p>
    <w:p w:rsidR="00A751DF" w:rsidRDefault="00A751DF" w:rsidP="00ED00C1">
      <w:pPr>
        <w:spacing w:after="200" w:line="276" w:lineRule="auto"/>
        <w:ind w:firstLine="0"/>
        <w:jc w:val="right"/>
        <w:rPr>
          <w:rFonts w:cs="Arial"/>
          <w:color w:val="000000"/>
          <w:szCs w:val="28"/>
        </w:rPr>
      </w:pPr>
    </w:p>
    <w:p w:rsidR="004C2FDE" w:rsidRPr="00A751DF" w:rsidRDefault="004C2FDE" w:rsidP="00ED00C1">
      <w:pPr>
        <w:spacing w:after="200" w:line="276" w:lineRule="auto"/>
        <w:ind w:firstLine="0"/>
        <w:jc w:val="right"/>
        <w:rPr>
          <w:rFonts w:cs="Arial"/>
          <w:b/>
          <w:bCs/>
          <w:kern w:val="28"/>
          <w:sz w:val="32"/>
          <w:szCs w:val="32"/>
        </w:rPr>
      </w:pPr>
    </w:p>
    <w:p w:rsidR="00B72053" w:rsidRDefault="00B72053" w:rsidP="00A751DF">
      <w:pPr>
        <w:ind w:left="567" w:firstLine="0"/>
        <w:jc w:val="right"/>
        <w:rPr>
          <w:rFonts w:cs="Arial"/>
          <w:b/>
          <w:bCs/>
          <w:kern w:val="28"/>
          <w:sz w:val="32"/>
          <w:szCs w:val="32"/>
        </w:rPr>
      </w:pPr>
      <w:bookmarkStart w:id="0" w:name="приложение"/>
    </w:p>
    <w:p w:rsidR="00DC4C4E" w:rsidRPr="00A751DF" w:rsidRDefault="005A413A" w:rsidP="00A751DF">
      <w:pPr>
        <w:ind w:left="567" w:firstLine="0"/>
        <w:jc w:val="right"/>
        <w:rPr>
          <w:rFonts w:cs="Arial"/>
          <w:b/>
          <w:bCs/>
          <w:kern w:val="28"/>
          <w:sz w:val="32"/>
          <w:szCs w:val="32"/>
        </w:rPr>
      </w:pPr>
      <w:r w:rsidRPr="00A751DF">
        <w:rPr>
          <w:rFonts w:cs="Arial"/>
          <w:b/>
          <w:bCs/>
          <w:kern w:val="28"/>
          <w:sz w:val="32"/>
          <w:szCs w:val="32"/>
        </w:rPr>
        <w:t>Приложение</w:t>
      </w:r>
    </w:p>
    <w:bookmarkEnd w:id="0"/>
    <w:p w:rsidR="00A751DF" w:rsidRDefault="005A413A" w:rsidP="00A751DF">
      <w:pPr>
        <w:ind w:left="567" w:firstLine="0"/>
        <w:jc w:val="right"/>
        <w:rPr>
          <w:rFonts w:cs="Arial"/>
          <w:b/>
          <w:bCs/>
          <w:kern w:val="28"/>
          <w:sz w:val="32"/>
          <w:szCs w:val="32"/>
        </w:rPr>
      </w:pPr>
      <w:r w:rsidRPr="00A751DF">
        <w:rPr>
          <w:rFonts w:cs="Arial"/>
          <w:b/>
          <w:bCs/>
          <w:kern w:val="28"/>
          <w:sz w:val="32"/>
          <w:szCs w:val="32"/>
        </w:rPr>
        <w:t>к постановлению</w:t>
      </w:r>
      <w:r w:rsidR="00367DD9" w:rsidRPr="00A751DF">
        <w:rPr>
          <w:rFonts w:cs="Arial"/>
          <w:b/>
          <w:bCs/>
          <w:kern w:val="28"/>
          <w:sz w:val="32"/>
          <w:szCs w:val="32"/>
        </w:rPr>
        <w:t xml:space="preserve"> </w:t>
      </w:r>
      <w:r w:rsidRPr="00A751DF">
        <w:rPr>
          <w:rFonts w:cs="Arial"/>
          <w:b/>
          <w:bCs/>
          <w:kern w:val="28"/>
          <w:sz w:val="32"/>
          <w:szCs w:val="32"/>
        </w:rPr>
        <w:t>администрации</w:t>
      </w:r>
    </w:p>
    <w:p w:rsidR="005A413A" w:rsidRPr="00A751DF" w:rsidRDefault="005A413A" w:rsidP="00A751DF">
      <w:pPr>
        <w:ind w:left="567" w:firstLine="0"/>
        <w:jc w:val="right"/>
        <w:rPr>
          <w:rFonts w:cs="Arial"/>
          <w:b/>
          <w:bCs/>
          <w:kern w:val="28"/>
          <w:sz w:val="32"/>
          <w:szCs w:val="32"/>
        </w:rPr>
      </w:pPr>
      <w:r w:rsidRPr="00A751DF">
        <w:rPr>
          <w:rFonts w:cs="Arial"/>
          <w:b/>
          <w:bCs/>
          <w:kern w:val="28"/>
          <w:sz w:val="32"/>
          <w:szCs w:val="32"/>
        </w:rPr>
        <w:t xml:space="preserve"> </w:t>
      </w:r>
      <w:r w:rsidR="00D716F3" w:rsidRPr="00A751DF">
        <w:rPr>
          <w:rFonts w:cs="Arial"/>
          <w:b/>
          <w:bCs/>
          <w:kern w:val="28"/>
          <w:sz w:val="32"/>
          <w:szCs w:val="32"/>
        </w:rPr>
        <w:t>Березовского района</w:t>
      </w:r>
    </w:p>
    <w:p w:rsidR="00A751DF" w:rsidRPr="00A751DF" w:rsidRDefault="005A413A" w:rsidP="00DD2B9D">
      <w:pPr>
        <w:ind w:left="567" w:firstLine="0"/>
        <w:jc w:val="right"/>
        <w:rPr>
          <w:rFonts w:cs="Arial"/>
          <w:b/>
          <w:bCs/>
          <w:kern w:val="28"/>
          <w:sz w:val="32"/>
          <w:szCs w:val="32"/>
        </w:rPr>
      </w:pPr>
      <w:r w:rsidRPr="00A751DF">
        <w:rPr>
          <w:rFonts w:cs="Arial"/>
          <w:b/>
          <w:bCs/>
          <w:kern w:val="28"/>
          <w:sz w:val="32"/>
          <w:szCs w:val="32"/>
        </w:rPr>
        <w:t>от</w:t>
      </w:r>
      <w:r w:rsidR="00DC4C4E" w:rsidRPr="00A751DF">
        <w:rPr>
          <w:rFonts w:cs="Arial"/>
          <w:b/>
          <w:bCs/>
          <w:kern w:val="28"/>
          <w:sz w:val="32"/>
          <w:szCs w:val="32"/>
        </w:rPr>
        <w:t xml:space="preserve"> </w:t>
      </w:r>
      <w:r w:rsidR="00367DD9" w:rsidRPr="00A751DF">
        <w:rPr>
          <w:rFonts w:cs="Arial"/>
          <w:b/>
          <w:bCs/>
          <w:kern w:val="28"/>
          <w:sz w:val="32"/>
          <w:szCs w:val="32"/>
        </w:rPr>
        <w:t>21.06.</w:t>
      </w:r>
      <w:r w:rsidR="00D716F3" w:rsidRPr="00A751DF">
        <w:rPr>
          <w:rFonts w:cs="Arial"/>
          <w:b/>
          <w:bCs/>
          <w:kern w:val="28"/>
          <w:sz w:val="32"/>
          <w:szCs w:val="32"/>
        </w:rPr>
        <w:t>2018</w:t>
      </w:r>
      <w:r w:rsidR="00DC4C4E" w:rsidRPr="00A751DF">
        <w:rPr>
          <w:rFonts w:cs="Arial"/>
          <w:b/>
          <w:bCs/>
          <w:kern w:val="28"/>
          <w:sz w:val="32"/>
          <w:szCs w:val="32"/>
        </w:rPr>
        <w:t xml:space="preserve"> № </w:t>
      </w:r>
      <w:r w:rsidR="00367DD9" w:rsidRPr="00A751DF">
        <w:rPr>
          <w:rFonts w:cs="Arial"/>
          <w:b/>
          <w:bCs/>
          <w:kern w:val="28"/>
          <w:sz w:val="32"/>
          <w:szCs w:val="32"/>
        </w:rPr>
        <w:t>541</w:t>
      </w:r>
    </w:p>
    <w:p w:rsidR="00B5201A" w:rsidRDefault="00B5201A" w:rsidP="00A751DF">
      <w:pPr>
        <w:ind w:left="567" w:firstLine="0"/>
        <w:jc w:val="right"/>
        <w:rPr>
          <w:rFonts w:cs="Arial"/>
          <w:b/>
          <w:bCs/>
          <w:kern w:val="28"/>
          <w:sz w:val="32"/>
          <w:szCs w:val="32"/>
        </w:rPr>
      </w:pPr>
    </w:p>
    <w:p w:rsidR="00D7098F" w:rsidRPr="00A751DF" w:rsidRDefault="00D7098F" w:rsidP="00A751DF">
      <w:pPr>
        <w:ind w:left="567" w:firstLine="0"/>
        <w:jc w:val="right"/>
        <w:rPr>
          <w:rFonts w:cs="Arial"/>
          <w:b/>
          <w:bCs/>
          <w:kern w:val="28"/>
          <w:sz w:val="32"/>
          <w:szCs w:val="32"/>
        </w:rPr>
      </w:pPr>
    </w:p>
    <w:p w:rsidR="005A413A" w:rsidRPr="00A751DF" w:rsidRDefault="005A413A" w:rsidP="00A751DF">
      <w:pPr>
        <w:pStyle w:val="ConsPlusNormal"/>
        <w:jc w:val="center"/>
        <w:rPr>
          <w:rFonts w:eastAsia="Times New Roman"/>
          <w:b/>
          <w:bCs/>
          <w:iCs/>
          <w:sz w:val="30"/>
          <w:szCs w:val="28"/>
          <w:lang w:eastAsia="ru-RU"/>
        </w:rPr>
      </w:pPr>
      <w:bookmarkStart w:id="1" w:name="Par33"/>
      <w:bookmarkEnd w:id="1"/>
      <w:r w:rsidRPr="00A751DF">
        <w:rPr>
          <w:rFonts w:eastAsia="Times New Roman"/>
          <w:b/>
          <w:bCs/>
          <w:iCs/>
          <w:sz w:val="30"/>
          <w:szCs w:val="28"/>
          <w:lang w:eastAsia="ru-RU"/>
        </w:rPr>
        <w:t>АДМИНИСТРАТИВНЫЙ РЕГЛАМЕНТ</w:t>
      </w:r>
    </w:p>
    <w:p w:rsidR="005A413A" w:rsidRPr="00A751DF" w:rsidRDefault="005A413A" w:rsidP="00A751DF">
      <w:pPr>
        <w:pStyle w:val="ConsPlusNormal"/>
        <w:jc w:val="center"/>
        <w:rPr>
          <w:rFonts w:eastAsia="Times New Roman"/>
          <w:b/>
          <w:bCs/>
          <w:iCs/>
          <w:sz w:val="30"/>
          <w:szCs w:val="28"/>
          <w:lang w:eastAsia="ru-RU"/>
        </w:rPr>
      </w:pPr>
      <w:r w:rsidRPr="00A751DF">
        <w:rPr>
          <w:rFonts w:eastAsia="Times New Roman"/>
          <w:b/>
          <w:bCs/>
          <w:iCs/>
          <w:sz w:val="30"/>
          <w:szCs w:val="28"/>
          <w:lang w:eastAsia="ru-RU"/>
        </w:rPr>
        <w:t>ПРЕДОСТАВЛЕНИЯ МУНИЦИПАЛЬНОЙ УСЛУГИ</w:t>
      </w:r>
    </w:p>
    <w:p w:rsidR="005A413A" w:rsidRPr="00A751DF" w:rsidRDefault="00DC4C4E" w:rsidP="00A751DF">
      <w:pPr>
        <w:pStyle w:val="ConsPlusNormal"/>
        <w:jc w:val="center"/>
        <w:rPr>
          <w:rFonts w:eastAsia="Times New Roman"/>
          <w:b/>
          <w:bCs/>
          <w:iCs/>
          <w:sz w:val="30"/>
          <w:szCs w:val="28"/>
          <w:lang w:eastAsia="ru-RU"/>
        </w:rPr>
      </w:pPr>
      <w:r w:rsidRPr="00A751DF">
        <w:rPr>
          <w:rFonts w:eastAsia="Times New Roman"/>
          <w:b/>
          <w:bCs/>
          <w:iCs/>
          <w:sz w:val="30"/>
          <w:szCs w:val="28"/>
          <w:lang w:eastAsia="ru-RU"/>
        </w:rPr>
        <w:t>«</w:t>
      </w:r>
      <w:r w:rsidR="00222745" w:rsidRPr="00A751DF">
        <w:rPr>
          <w:rFonts w:eastAsia="Times New Roman"/>
          <w:b/>
          <w:iCs/>
          <w:sz w:val="30"/>
          <w:szCs w:val="28"/>
          <w:lang w:eastAsia="ru-RU"/>
        </w:rPr>
        <w:t>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r w:rsidRPr="00A751DF">
        <w:rPr>
          <w:rFonts w:eastAsia="Times New Roman"/>
          <w:b/>
          <w:bCs/>
          <w:iCs/>
          <w:sz w:val="30"/>
          <w:szCs w:val="28"/>
          <w:lang w:eastAsia="ru-RU"/>
        </w:rPr>
        <w:t>»</w:t>
      </w:r>
    </w:p>
    <w:p w:rsidR="005A413A" w:rsidRPr="00A751DF" w:rsidRDefault="005A413A" w:rsidP="00A751DF"/>
    <w:p w:rsidR="005A413A" w:rsidRPr="00A751DF" w:rsidRDefault="005A413A" w:rsidP="00A751DF">
      <w:pPr>
        <w:pStyle w:val="ConsPlusNormal"/>
        <w:jc w:val="center"/>
        <w:outlineLvl w:val="1"/>
        <w:rPr>
          <w:rFonts w:eastAsia="Times New Roman"/>
          <w:b/>
          <w:bCs/>
          <w:iCs/>
          <w:sz w:val="30"/>
          <w:szCs w:val="28"/>
          <w:lang w:eastAsia="ru-RU"/>
        </w:rPr>
      </w:pPr>
      <w:r w:rsidRPr="00A751DF">
        <w:rPr>
          <w:rFonts w:eastAsia="Times New Roman"/>
          <w:b/>
          <w:bCs/>
          <w:iCs/>
          <w:sz w:val="30"/>
          <w:szCs w:val="28"/>
          <w:lang w:eastAsia="ru-RU"/>
        </w:rPr>
        <w:t>I. Общие положения</w:t>
      </w:r>
    </w:p>
    <w:p w:rsidR="005A413A" w:rsidRPr="00A751DF" w:rsidRDefault="005A413A" w:rsidP="00A751DF"/>
    <w:p w:rsidR="005A413A" w:rsidRDefault="005A413A" w:rsidP="00ED00C1">
      <w:r w:rsidRPr="00DC4C4E">
        <w:t xml:space="preserve">1.1. Предмет регулирования </w:t>
      </w:r>
      <w:r w:rsidR="00DE14EC" w:rsidRPr="00DC4C4E">
        <w:t>а</w:t>
      </w:r>
      <w:r w:rsidRPr="00DC4C4E">
        <w:t>дминистративного регламента.</w:t>
      </w:r>
    </w:p>
    <w:p w:rsidR="004D0E60" w:rsidRDefault="004D0E60" w:rsidP="00ED00C1">
      <w:r w:rsidRPr="004D0E60">
        <w:t>Административный регламент предоставления муниципальной услуги «Предоставление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 (далее – административный регламент) устанавливает сроки и последовательность административных процедур и административных действий муниципального автономного учреждения «Березовский районный дом культуры», муниципального автономного учреждения «</w:t>
      </w:r>
      <w:proofErr w:type="spellStart"/>
      <w:r w:rsidRPr="004D0E60">
        <w:t>Саранпаульский</w:t>
      </w:r>
      <w:proofErr w:type="spellEnd"/>
      <w:r w:rsidRPr="004D0E60">
        <w:t xml:space="preserve"> дом культуры» (далее-Учреждения), а также порядок их взаимодействия с заявителями при предоставлении муниципальной услуги.</w:t>
      </w:r>
    </w:p>
    <w:p w:rsidR="004D0E60" w:rsidRDefault="004D0E60" w:rsidP="004D0E60">
      <w:r>
        <w:t>(</w:t>
      </w:r>
      <w:r w:rsidRPr="004D0E60">
        <w:t>абзац второй пункта 1.1</w:t>
      </w:r>
      <w:r>
        <w:t xml:space="preserve"> изложен в редакции постановления Администрации             </w:t>
      </w:r>
      <w:hyperlink r:id="rId34" w:history="1">
        <w:r w:rsidRPr="004D0E60">
          <w:rPr>
            <w:rStyle w:val="a6"/>
          </w:rPr>
          <w:t>от 13.05.2024 № 419</w:t>
        </w:r>
      </w:hyperlink>
      <w:r>
        <w:t>)</w:t>
      </w:r>
    </w:p>
    <w:p w:rsidR="004D0E60" w:rsidRPr="00DC4C4E" w:rsidRDefault="004D0E60" w:rsidP="00ED00C1"/>
    <w:p w:rsidR="005A413A" w:rsidRPr="00DC4C4E" w:rsidRDefault="005A413A" w:rsidP="00ED00C1">
      <w:r w:rsidRPr="00DC4C4E">
        <w:lastRenderedPageBreak/>
        <w:t>1.2. Круг заявителей.</w:t>
      </w:r>
    </w:p>
    <w:p w:rsidR="005A413A" w:rsidRPr="00DC4C4E" w:rsidRDefault="005A413A" w:rsidP="00ED00C1">
      <w:r w:rsidRPr="00DC4C4E">
        <w:t xml:space="preserve">Заявителями на получение муниципальной услуги являются физические </w:t>
      </w:r>
      <w:r w:rsidR="005801BF" w:rsidRPr="00DC4C4E">
        <w:t xml:space="preserve">или юридические </w:t>
      </w:r>
      <w:r w:rsidRPr="00DC4C4E">
        <w:t>ли</w:t>
      </w:r>
      <w:r w:rsidR="005801BF" w:rsidRPr="00DC4C4E">
        <w:t>ца, обратившиеся за предоставлением муниципальной услуги.</w:t>
      </w:r>
    </w:p>
    <w:p w:rsidR="00917556" w:rsidRPr="00917556" w:rsidRDefault="005801BF" w:rsidP="00ED00C1">
      <w:pPr>
        <w:rPr>
          <w:rFonts w:eastAsia="Calibri" w:cs="Arial"/>
          <w:lang w:eastAsia="en-US"/>
        </w:rPr>
      </w:pPr>
      <w:r w:rsidRPr="00917556">
        <w:rPr>
          <w:rFonts w:eastAsia="Calibri" w:cs="Arial"/>
          <w:lang w:eastAsia="en-US"/>
        </w:rPr>
        <w:t xml:space="preserve">1.3. </w:t>
      </w:r>
      <w:r w:rsidR="00502C5A" w:rsidRPr="00502C5A">
        <w:rPr>
          <w:rFonts w:eastAsia="Calibri" w:cs="Arial"/>
          <w:lang w:eastAsia="en-US"/>
        </w:rPr>
        <w:t>Требования к порядку информирования о предоставлении муниципальной услуги</w:t>
      </w:r>
      <w:r w:rsidR="00917556" w:rsidRPr="00917556">
        <w:rPr>
          <w:rFonts w:eastAsia="Calibri" w:cs="Arial"/>
          <w:lang w:eastAsia="en-US"/>
        </w:rPr>
        <w:t>.</w:t>
      </w:r>
      <w:r w:rsidR="00917556">
        <w:rPr>
          <w:rFonts w:eastAsia="Calibri" w:cs="Arial"/>
          <w:lang w:eastAsia="en-US"/>
        </w:rPr>
        <w:t xml:space="preserve"> </w:t>
      </w:r>
    </w:p>
    <w:p w:rsidR="00502C5A" w:rsidRDefault="00502C5A" w:rsidP="00502C5A">
      <w:r>
        <w:t xml:space="preserve">(абзац первый пункта 1.3 раздела I изложен в редакции постановления Администрации </w:t>
      </w:r>
      <w:hyperlink r:id="rId35" w:tooltip="постановление от 24.02.2026 0:00:00 №137 Администрация Березовского района&#10;&#10;О внесении изменений в постановление администрации Березовского района от 21.06.2018 № 541 «Об утверждении административного регламента предоставления муниципальной услуги «Пред" w:history="1">
        <w:r>
          <w:rPr>
            <w:rStyle w:val="a6"/>
          </w:rPr>
          <w:t>от 24.02.2026 № 137</w:t>
        </w:r>
      </w:hyperlink>
      <w:r>
        <w:t>)</w:t>
      </w:r>
    </w:p>
    <w:p w:rsidR="00917556" w:rsidRPr="00917556" w:rsidRDefault="00917556" w:rsidP="00502C5A">
      <w:pPr>
        <w:rPr>
          <w:rFonts w:eastAsia="Calibri" w:cs="Arial"/>
          <w:lang w:eastAsia="en-US"/>
        </w:rPr>
      </w:pPr>
      <w:r w:rsidRPr="00917556">
        <w:rPr>
          <w:rFonts w:eastAsia="Calibri" w:cs="Arial"/>
          <w:lang w:eastAsia="en-US"/>
        </w:rPr>
        <w:t>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муниципальной услуги, в том числе в информационно - телекоммуникационной сети Интернет.</w:t>
      </w:r>
    </w:p>
    <w:p w:rsidR="00917556" w:rsidRPr="00917556" w:rsidRDefault="00917556" w:rsidP="00ED00C1">
      <w:pPr>
        <w:rPr>
          <w:rFonts w:eastAsia="Calibri" w:cs="Arial"/>
          <w:lang w:eastAsia="en-US"/>
        </w:rPr>
      </w:pPr>
      <w:r w:rsidRPr="00917556">
        <w:rPr>
          <w:rFonts w:eastAsia="Calibri" w:cs="Arial"/>
          <w:lang w:eastAsia="en-US"/>
        </w:rPr>
        <w:t>Информирование по вопросам предоставления муниципальной услуги, в том числе о сроках и порядке ее предоставления осуществляется специалистами Учреждения в следующих формах и способах (по выбору заявителя):</w:t>
      </w:r>
    </w:p>
    <w:p w:rsidR="00917556" w:rsidRPr="00917556" w:rsidRDefault="00917556" w:rsidP="00ED00C1">
      <w:pPr>
        <w:rPr>
          <w:rFonts w:eastAsia="Calibri" w:cs="Arial"/>
          <w:lang w:eastAsia="en-US"/>
        </w:rPr>
      </w:pPr>
      <w:r w:rsidRPr="00917556">
        <w:rPr>
          <w:rFonts w:eastAsia="Calibri" w:cs="Arial"/>
          <w:lang w:eastAsia="en-US"/>
        </w:rPr>
        <w:t>- в устной (при личном обращении заявителя</w:t>
      </w:r>
      <w:r>
        <w:rPr>
          <w:rFonts w:eastAsia="Calibri" w:cs="Arial"/>
          <w:lang w:eastAsia="en-US"/>
        </w:rPr>
        <w:t xml:space="preserve"> </w:t>
      </w:r>
      <w:r w:rsidRPr="00917556">
        <w:rPr>
          <w:rFonts w:eastAsia="Calibri" w:cs="Arial"/>
          <w:lang w:eastAsia="en-US"/>
        </w:rPr>
        <w:t>или по телефону);</w:t>
      </w:r>
    </w:p>
    <w:p w:rsidR="00917556" w:rsidRPr="00917556" w:rsidRDefault="00917556" w:rsidP="00ED00C1">
      <w:pPr>
        <w:rPr>
          <w:rFonts w:eastAsia="Calibri" w:cs="Arial"/>
          <w:lang w:eastAsia="en-US"/>
        </w:rPr>
      </w:pPr>
      <w:r w:rsidRPr="00917556">
        <w:rPr>
          <w:rFonts w:eastAsia="Calibri" w:cs="Arial"/>
          <w:lang w:eastAsia="en-US"/>
        </w:rPr>
        <w:t>- письменной (при письменном обращении заявителя по почте, электронной почте, факсу);</w:t>
      </w:r>
    </w:p>
    <w:p w:rsidR="00917556" w:rsidRPr="00917556" w:rsidRDefault="00917556" w:rsidP="00ED00C1">
      <w:pPr>
        <w:rPr>
          <w:rFonts w:eastAsia="Calibri" w:cs="Arial"/>
          <w:lang w:eastAsia="en-US"/>
        </w:rPr>
      </w:pPr>
      <w:r w:rsidRPr="00917556">
        <w:rPr>
          <w:rFonts w:eastAsia="Calibri" w:cs="Arial"/>
          <w:lang w:eastAsia="en-US"/>
        </w:rPr>
        <w:t>- на информационном стенде в месте предоставления муниципальной услуги в форме информационных (текстовых) материалов;</w:t>
      </w:r>
    </w:p>
    <w:p w:rsidR="00917556" w:rsidRPr="00917556" w:rsidRDefault="00917556" w:rsidP="00ED00C1">
      <w:pPr>
        <w:rPr>
          <w:rFonts w:eastAsia="Calibri" w:cs="Arial"/>
          <w:lang w:eastAsia="en-US"/>
        </w:rPr>
      </w:pPr>
      <w:r w:rsidRPr="00917556">
        <w:rPr>
          <w:rFonts w:eastAsia="Calibri" w:cs="Arial"/>
          <w:lang w:eastAsia="en-US"/>
        </w:rPr>
        <w:t>- в форме информационных (мультимедийных) материалов посредством информационно - телекоммуникационной сети "Интернет":</w:t>
      </w:r>
    </w:p>
    <w:p w:rsidR="00917556" w:rsidRPr="00917556" w:rsidRDefault="00917556" w:rsidP="00ED00C1">
      <w:pPr>
        <w:rPr>
          <w:rFonts w:eastAsia="Calibri" w:cs="Arial"/>
          <w:lang w:eastAsia="en-US"/>
        </w:rPr>
      </w:pPr>
      <w:r w:rsidRPr="00917556">
        <w:rPr>
          <w:rFonts w:eastAsia="Calibri" w:cs="Arial"/>
          <w:lang w:eastAsia="en-US"/>
        </w:rPr>
        <w:t>на официальном сайте органов местного самоуправления: www.berezovo.ru</w:t>
      </w:r>
      <w:r>
        <w:rPr>
          <w:rFonts w:eastAsia="Calibri" w:cs="Arial"/>
          <w:lang w:eastAsia="en-US"/>
        </w:rPr>
        <w:t xml:space="preserve"> </w:t>
      </w:r>
      <w:r w:rsidRPr="00917556">
        <w:rPr>
          <w:rFonts w:eastAsia="Calibri" w:cs="Arial"/>
          <w:lang w:eastAsia="en-US"/>
        </w:rPr>
        <w:t>(далее – официальный сайт);</w:t>
      </w:r>
    </w:p>
    <w:p w:rsidR="00917556" w:rsidRDefault="00917556" w:rsidP="00ED00C1">
      <w:pPr>
        <w:rPr>
          <w:rFonts w:eastAsia="Calibri" w:cs="Arial"/>
          <w:lang w:eastAsia="en-US"/>
        </w:rPr>
      </w:pPr>
      <w:r w:rsidRPr="00917556">
        <w:rPr>
          <w:rFonts w:eastAsia="Calibri" w:cs="Arial"/>
          <w:lang w:eastAsia="en-US"/>
        </w:rPr>
        <w:t>в федеральной государственной информационной системе «Единый портал государственных и муниципальных услуг (функций)» www.gosuslugi.ru</w:t>
      </w:r>
      <w:r>
        <w:rPr>
          <w:rFonts w:eastAsia="Calibri" w:cs="Arial"/>
          <w:lang w:eastAsia="en-US"/>
        </w:rPr>
        <w:t xml:space="preserve"> </w:t>
      </w:r>
      <w:r w:rsidR="004D0E60">
        <w:rPr>
          <w:rFonts w:eastAsia="Calibri" w:cs="Arial"/>
          <w:lang w:eastAsia="en-US"/>
        </w:rPr>
        <w:t>(далее – Единый портал).</w:t>
      </w:r>
    </w:p>
    <w:p w:rsidR="004D0E60" w:rsidRPr="00917556" w:rsidRDefault="004D0E60" w:rsidP="00ED00C1">
      <w:pPr>
        <w:rPr>
          <w:rFonts w:eastAsia="Calibri" w:cs="Arial"/>
          <w:lang w:eastAsia="en-US"/>
        </w:rPr>
      </w:pPr>
      <w:r>
        <w:rPr>
          <w:rFonts w:eastAsia="Calibri" w:cs="Arial"/>
          <w:lang w:eastAsia="en-US"/>
        </w:rPr>
        <w:t>(</w:t>
      </w:r>
      <w:r w:rsidRPr="004D0E60">
        <w:rPr>
          <w:rFonts w:eastAsia="Calibri" w:cs="Arial"/>
          <w:lang w:eastAsia="en-US"/>
        </w:rPr>
        <w:t>абзац девя</w:t>
      </w:r>
      <w:r>
        <w:rPr>
          <w:rFonts w:eastAsia="Calibri" w:cs="Arial"/>
          <w:lang w:eastAsia="en-US"/>
        </w:rPr>
        <w:t xml:space="preserve">тый подпункта 1.3.1 пункта 1.3 </w:t>
      </w:r>
      <w:r w:rsidRPr="004D0E60">
        <w:rPr>
          <w:rFonts w:eastAsia="Calibri" w:cs="Arial"/>
          <w:lang w:eastAsia="en-US"/>
        </w:rPr>
        <w:t>утрати</w:t>
      </w:r>
      <w:r>
        <w:rPr>
          <w:rFonts w:eastAsia="Calibri" w:cs="Arial"/>
          <w:lang w:eastAsia="en-US"/>
        </w:rPr>
        <w:t xml:space="preserve">л силу </w:t>
      </w:r>
      <w:r>
        <w:t xml:space="preserve">постановлением Администрации </w:t>
      </w:r>
      <w:hyperlink r:id="rId36" w:history="1">
        <w:r w:rsidRPr="004D0E60">
          <w:rPr>
            <w:rStyle w:val="a6"/>
          </w:rPr>
          <w:t>от 13.05.2024 № 419</w:t>
        </w:r>
      </w:hyperlink>
      <w:r>
        <w:t>)</w:t>
      </w:r>
    </w:p>
    <w:p w:rsidR="00917556" w:rsidRPr="00917556" w:rsidRDefault="00917556" w:rsidP="00ED00C1">
      <w:pPr>
        <w:rPr>
          <w:rFonts w:eastAsia="Calibri" w:cs="Arial"/>
          <w:lang w:eastAsia="en-US"/>
        </w:rPr>
      </w:pPr>
      <w:r w:rsidRPr="00917556">
        <w:rPr>
          <w:rFonts w:eastAsia="Calibri" w:cs="Arial"/>
          <w:lang w:eastAsia="en-US"/>
        </w:rPr>
        <w:t>Информирование заявителей о ходе предоставления муниципальной услуги, осуществляется специалистами Учреждения в следующих формах</w:t>
      </w:r>
      <w:r w:rsidR="004D0E60">
        <w:rPr>
          <w:rFonts w:eastAsia="Calibri" w:cs="Arial"/>
          <w:lang w:eastAsia="en-US"/>
        </w:rPr>
        <w:t xml:space="preserve"> </w:t>
      </w:r>
      <w:r w:rsidR="000B253B">
        <w:rPr>
          <w:rFonts w:eastAsia="Calibri" w:cs="Arial"/>
          <w:lang w:eastAsia="en-US"/>
        </w:rPr>
        <w:t>(</w:t>
      </w:r>
      <w:r w:rsidRPr="00917556">
        <w:rPr>
          <w:rFonts w:eastAsia="Calibri" w:cs="Arial"/>
          <w:lang w:eastAsia="en-US"/>
        </w:rPr>
        <w:t>по выбору заявителя):</w:t>
      </w:r>
    </w:p>
    <w:p w:rsidR="00917556" w:rsidRPr="00917556" w:rsidRDefault="00917556" w:rsidP="00ED00C1">
      <w:pPr>
        <w:rPr>
          <w:rFonts w:eastAsia="Calibri" w:cs="Arial"/>
          <w:lang w:eastAsia="en-US"/>
        </w:rPr>
      </w:pPr>
      <w:r w:rsidRPr="00917556">
        <w:rPr>
          <w:rFonts w:eastAsia="Calibri" w:cs="Arial"/>
          <w:lang w:eastAsia="en-US"/>
        </w:rPr>
        <w:t>- устной (при личном общении заявителя и по телефону);</w:t>
      </w:r>
    </w:p>
    <w:p w:rsidR="00917556" w:rsidRPr="00917556" w:rsidRDefault="00917556" w:rsidP="00ED00C1">
      <w:pPr>
        <w:rPr>
          <w:rFonts w:eastAsia="Calibri" w:cs="Arial"/>
          <w:lang w:eastAsia="en-US"/>
        </w:rPr>
      </w:pPr>
      <w:r w:rsidRPr="00917556">
        <w:rPr>
          <w:rFonts w:eastAsia="Calibri" w:cs="Arial"/>
          <w:lang w:eastAsia="en-US"/>
        </w:rPr>
        <w:t>- письменной (при письменном обращении заявителя по почте, электронной почте, факсу).</w:t>
      </w:r>
    </w:p>
    <w:p w:rsidR="00917556" w:rsidRPr="00917556" w:rsidRDefault="00917556" w:rsidP="00ED00C1">
      <w:pPr>
        <w:rPr>
          <w:rFonts w:eastAsia="Calibri" w:cs="Arial"/>
          <w:lang w:eastAsia="en-US"/>
        </w:rPr>
      </w:pPr>
      <w:r w:rsidRPr="00917556">
        <w:rPr>
          <w:rFonts w:eastAsia="Calibri" w:cs="Arial"/>
          <w:lang w:eastAsia="en-US"/>
        </w:rPr>
        <w:t>1.3.2. В случае устного обращения (лично или по телефону) заявителя (его представителя) специалист Учреждения в часы приема осуществляет устное информирование (соответственно лично или по телефону) обратившегося за информацией заявителя. Устное информирование осуществляется продолжительностью не более 15 минут.</w:t>
      </w:r>
    </w:p>
    <w:p w:rsidR="00917556" w:rsidRPr="00917556" w:rsidRDefault="00917556" w:rsidP="00ED00C1">
      <w:pPr>
        <w:rPr>
          <w:rFonts w:eastAsia="Calibri" w:cs="Arial"/>
          <w:lang w:eastAsia="en-US"/>
        </w:rPr>
      </w:pPr>
      <w:r w:rsidRPr="00917556">
        <w:rPr>
          <w:rFonts w:eastAsia="Calibri" w:cs="Arial"/>
          <w:lang w:eastAsia="en-US"/>
        </w:rPr>
        <w:t xml:space="preserve">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Если для подготовки ответа требуется продолжительное время, специалист </w:t>
      </w:r>
      <w:proofErr w:type="spellStart"/>
      <w:r w:rsidRPr="00917556">
        <w:rPr>
          <w:rFonts w:eastAsia="Calibri" w:cs="Arial"/>
          <w:lang w:eastAsia="en-US"/>
        </w:rPr>
        <w:t>Учереждения</w:t>
      </w:r>
      <w:proofErr w:type="spellEnd"/>
      <w:r w:rsidRPr="00917556">
        <w:rPr>
          <w:rFonts w:eastAsia="Calibri" w:cs="Arial"/>
          <w:lang w:eastAsia="en-US"/>
        </w:rPr>
        <w:t>, осуществляющий устное информирование, может предложить заявителю направить в Учреждение письменное обращение о предоставлении ему письменного ответа либо назначить другое удобное для заявителя время для устного информирования.</w:t>
      </w:r>
    </w:p>
    <w:p w:rsidR="00917556" w:rsidRPr="00917556" w:rsidRDefault="00917556" w:rsidP="00ED00C1">
      <w:pPr>
        <w:rPr>
          <w:rFonts w:eastAsia="Calibri" w:cs="Arial"/>
          <w:lang w:eastAsia="en-US"/>
        </w:rPr>
      </w:pPr>
      <w:r w:rsidRPr="00917556">
        <w:rPr>
          <w:rFonts w:eastAsia="Calibri" w:cs="Arial"/>
          <w:lang w:eastAsia="en-US"/>
        </w:rPr>
        <w:t>При консультировании по вопросам предоставления муниципальной услуги по</w:t>
      </w:r>
      <w:r>
        <w:rPr>
          <w:rFonts w:eastAsia="Calibri" w:cs="Arial"/>
          <w:lang w:eastAsia="en-US"/>
        </w:rPr>
        <w:t xml:space="preserve"> </w:t>
      </w:r>
      <w:r w:rsidRPr="00917556">
        <w:rPr>
          <w:rFonts w:eastAsia="Calibri" w:cs="Arial"/>
          <w:lang w:eastAsia="en-US"/>
        </w:rPr>
        <w:t xml:space="preserve">письменным обращениям ответ на обращение направляется заявителю в срок, не </w:t>
      </w:r>
      <w:r w:rsidRPr="00917556">
        <w:rPr>
          <w:rFonts w:eastAsia="Calibri" w:cs="Arial"/>
          <w:lang w:eastAsia="en-US"/>
        </w:rPr>
        <w:lastRenderedPageBreak/>
        <w:t>превышающий 15 календарных дней с даты поступления</w:t>
      </w:r>
      <w:r>
        <w:rPr>
          <w:rFonts w:eastAsia="Calibri" w:cs="Arial"/>
          <w:lang w:eastAsia="en-US"/>
        </w:rPr>
        <w:t xml:space="preserve"> </w:t>
      </w:r>
      <w:r w:rsidRPr="00917556">
        <w:rPr>
          <w:rFonts w:eastAsia="Calibri" w:cs="Arial"/>
          <w:lang w:eastAsia="en-US"/>
        </w:rPr>
        <w:t>обращения (регистрации) в Учреждение.</w:t>
      </w:r>
    </w:p>
    <w:p w:rsidR="00917556" w:rsidRPr="00917556" w:rsidRDefault="00917556" w:rsidP="00ED00C1">
      <w:pPr>
        <w:rPr>
          <w:rFonts w:eastAsia="Calibri" w:cs="Arial"/>
          <w:lang w:eastAsia="en-US"/>
        </w:rPr>
      </w:pPr>
      <w:r w:rsidRPr="00917556">
        <w:rPr>
          <w:rFonts w:eastAsia="Calibri" w:cs="Arial"/>
          <w:lang w:eastAsia="en-US"/>
        </w:rPr>
        <w:t xml:space="preserve">При консультировании заявителей о ходе предоставления муниципальной услуги в письменной форме информация направляется в срок, не превышающий 3 рабочих дней. </w:t>
      </w:r>
    </w:p>
    <w:p w:rsidR="004D0E60" w:rsidRDefault="004D0E60" w:rsidP="00ED00C1">
      <w:pPr>
        <w:rPr>
          <w:rFonts w:eastAsia="Calibri" w:cs="Arial"/>
          <w:lang w:eastAsia="en-US"/>
        </w:rPr>
      </w:pPr>
      <w:r w:rsidRPr="004D0E60">
        <w:rPr>
          <w:rFonts w:eastAsia="Calibri" w:cs="Arial"/>
          <w:lang w:eastAsia="en-US"/>
        </w:rPr>
        <w:t>Для получения информации по вопросам предоставления муниципальной услуги, в том числе о ходе предоставления муниципальной услуги, посредством Единого портала заявителям необходимо использовать адрес в информационно -телекоммуникационной сети Интернет, указанный в подпункте 1.3.1 настоящего административного регламента.</w:t>
      </w:r>
    </w:p>
    <w:p w:rsidR="004D0E60" w:rsidRPr="00917556" w:rsidRDefault="004D0E60" w:rsidP="004D0E60">
      <w:pPr>
        <w:rPr>
          <w:rFonts w:eastAsia="Calibri" w:cs="Arial"/>
          <w:lang w:eastAsia="en-US"/>
        </w:rPr>
      </w:pPr>
      <w:r>
        <w:rPr>
          <w:rFonts w:eastAsia="Calibri" w:cs="Arial"/>
          <w:lang w:eastAsia="en-US"/>
        </w:rPr>
        <w:t>(</w:t>
      </w:r>
      <w:r w:rsidRPr="004D0E60">
        <w:rPr>
          <w:rFonts w:eastAsia="Calibri" w:cs="Arial"/>
          <w:lang w:eastAsia="en-US"/>
        </w:rPr>
        <w:t>абзац пятый подпункта 1.3.2 пункта 1.3</w:t>
      </w:r>
      <w:r>
        <w:rPr>
          <w:rFonts w:eastAsia="Calibri" w:cs="Arial"/>
          <w:lang w:eastAsia="en-US"/>
        </w:rPr>
        <w:t xml:space="preserve"> изложен в редакции </w:t>
      </w:r>
      <w:r>
        <w:t xml:space="preserve">постановления Администрации </w:t>
      </w:r>
      <w:hyperlink r:id="rId37" w:history="1">
        <w:r w:rsidRPr="004D0E60">
          <w:rPr>
            <w:rStyle w:val="a6"/>
          </w:rPr>
          <w:t>от 13.05.2024 № 419</w:t>
        </w:r>
      </w:hyperlink>
      <w:r>
        <w:t>)</w:t>
      </w:r>
    </w:p>
    <w:p w:rsidR="00917556" w:rsidRDefault="00917556" w:rsidP="00ED00C1">
      <w:pPr>
        <w:rPr>
          <w:rFonts w:eastAsia="Calibri" w:cs="Arial"/>
          <w:lang w:eastAsia="en-US"/>
        </w:rPr>
      </w:pPr>
      <w:r w:rsidRPr="00917556">
        <w:rPr>
          <w:rFonts w:eastAsia="Calibri" w:cs="Arial"/>
          <w:lang w:eastAsia="en-US"/>
        </w:rPr>
        <w:t>1.3.3.</w:t>
      </w:r>
      <w:r>
        <w:rPr>
          <w:rFonts w:eastAsia="Calibri" w:cs="Arial"/>
          <w:lang w:eastAsia="en-US"/>
        </w:rPr>
        <w:t xml:space="preserve"> </w:t>
      </w:r>
      <w:r w:rsidR="004D0E60" w:rsidRPr="004D0E60">
        <w:rPr>
          <w:rFonts w:eastAsia="Calibri" w:cs="Arial"/>
          <w:lang w:eastAsia="en-US"/>
        </w:rPr>
        <w:t>Информация по вопросам предоставления муниципальной услуги, в том числе о сроках и порядке ее предоставления, размещенная на Едином портале, на официальном сайте, предоставляется заявителю бесплатно.</w:t>
      </w:r>
    </w:p>
    <w:p w:rsidR="004D0E60" w:rsidRPr="00917556" w:rsidRDefault="004D0E60" w:rsidP="004D0E60">
      <w:pPr>
        <w:rPr>
          <w:rFonts w:eastAsia="Calibri" w:cs="Arial"/>
          <w:lang w:eastAsia="en-US"/>
        </w:rPr>
      </w:pPr>
      <w:r>
        <w:rPr>
          <w:rFonts w:eastAsia="Calibri" w:cs="Arial"/>
          <w:lang w:eastAsia="en-US"/>
        </w:rPr>
        <w:t>(</w:t>
      </w:r>
      <w:r w:rsidRPr="004D0E60">
        <w:rPr>
          <w:rFonts w:eastAsia="Calibri" w:cs="Arial"/>
          <w:lang w:eastAsia="en-US"/>
        </w:rPr>
        <w:t xml:space="preserve">абзац первый подпункта 1.3.3 пункта 1.3 </w:t>
      </w:r>
      <w:r>
        <w:rPr>
          <w:rFonts w:eastAsia="Calibri" w:cs="Arial"/>
          <w:lang w:eastAsia="en-US"/>
        </w:rPr>
        <w:t xml:space="preserve">изложен в редакции </w:t>
      </w:r>
      <w:r>
        <w:t xml:space="preserve">постановления Администрации </w:t>
      </w:r>
      <w:hyperlink r:id="rId38" w:history="1">
        <w:r w:rsidRPr="004D0E60">
          <w:rPr>
            <w:rStyle w:val="a6"/>
          </w:rPr>
          <w:t>от 13.05.2024 № 419</w:t>
        </w:r>
      </w:hyperlink>
      <w:r>
        <w:t>)</w:t>
      </w:r>
    </w:p>
    <w:p w:rsidR="00917556" w:rsidRPr="00917556" w:rsidRDefault="00917556" w:rsidP="00ED00C1">
      <w:pPr>
        <w:rPr>
          <w:rFonts w:eastAsia="Calibri" w:cs="Arial"/>
          <w:lang w:eastAsia="en-US"/>
        </w:rPr>
      </w:pPr>
      <w:r w:rsidRPr="00917556">
        <w:rPr>
          <w:rFonts w:eastAsia="Calibri" w:cs="Arial"/>
          <w:lang w:eastAsia="en-US"/>
        </w:rPr>
        <w:t>Доступ к информации по вопросам предоставления муниципальной услуги, в том числе о ходе, сроках и порядке ее предоставления,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917556" w:rsidRPr="00917556" w:rsidRDefault="00917556" w:rsidP="00ED00C1">
      <w:pPr>
        <w:rPr>
          <w:rFonts w:eastAsia="Calibri" w:cs="Arial"/>
          <w:lang w:eastAsia="en-US"/>
        </w:rPr>
      </w:pPr>
      <w:r w:rsidRPr="00917556">
        <w:rPr>
          <w:rFonts w:eastAsia="Calibri" w:cs="Arial"/>
          <w:lang w:eastAsia="en-US"/>
        </w:rPr>
        <w:t>1.3.4. 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w:t>
      </w:r>
      <w:r>
        <w:rPr>
          <w:rFonts w:eastAsia="Calibri" w:cs="Arial"/>
          <w:lang w:eastAsia="en-US"/>
        </w:rPr>
        <w:t xml:space="preserve"> </w:t>
      </w:r>
      <w:r w:rsidRPr="00917556">
        <w:rPr>
          <w:rFonts w:eastAsia="Calibri" w:cs="Arial"/>
          <w:lang w:eastAsia="en-US"/>
        </w:rPr>
        <w:t>предоставлении муниципальной услуги.</w:t>
      </w:r>
    </w:p>
    <w:p w:rsidR="00917556" w:rsidRPr="00917556" w:rsidRDefault="00917556" w:rsidP="00ED00C1">
      <w:pPr>
        <w:rPr>
          <w:rFonts w:eastAsia="Calibri" w:cs="Arial"/>
          <w:lang w:eastAsia="en-US"/>
        </w:rPr>
      </w:pPr>
      <w:r w:rsidRPr="00917556">
        <w:rPr>
          <w:rFonts w:eastAsia="Calibri" w:cs="Arial"/>
          <w:lang w:eastAsia="en-US"/>
        </w:rPr>
        <w:t>Информацию о Комитете культуры администрации Березовского района (далее - Комитет), Учреждении, предоставляющем муниципальную услугу, заявитель может получить посредством</w:t>
      </w:r>
      <w:r>
        <w:rPr>
          <w:rFonts w:eastAsia="Calibri" w:cs="Arial"/>
          <w:lang w:eastAsia="en-US"/>
        </w:rPr>
        <w:t xml:space="preserve"> </w:t>
      </w:r>
      <w:r w:rsidRPr="00917556">
        <w:rPr>
          <w:rFonts w:eastAsia="Calibri" w:cs="Arial"/>
          <w:lang w:eastAsia="en-US"/>
        </w:rPr>
        <w:t>обращения на официальный сайт: http://www.berezovo.ru/;</w:t>
      </w:r>
    </w:p>
    <w:p w:rsidR="00917556" w:rsidRDefault="00917556" w:rsidP="00ED00C1">
      <w:pPr>
        <w:rPr>
          <w:rFonts w:eastAsia="Calibri" w:cs="Arial"/>
          <w:lang w:eastAsia="en-US"/>
        </w:rPr>
      </w:pPr>
      <w:r w:rsidRPr="00917556">
        <w:rPr>
          <w:rFonts w:eastAsia="Calibri" w:cs="Arial"/>
          <w:lang w:eastAsia="en-US"/>
        </w:rPr>
        <w:t>1.3.5</w:t>
      </w:r>
      <w:r>
        <w:rPr>
          <w:rFonts w:eastAsia="Calibri" w:cs="Arial"/>
          <w:lang w:eastAsia="en-US"/>
        </w:rPr>
        <w:t xml:space="preserve"> </w:t>
      </w:r>
      <w:r w:rsidR="00502C5A" w:rsidRPr="00502C5A">
        <w:rPr>
          <w:rFonts w:eastAsia="Calibri" w:cs="Arial"/>
          <w:lang w:eastAsia="en-US"/>
        </w:rPr>
        <w:t>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w:t>
      </w:r>
      <w:r w:rsidR="00502C5A">
        <w:rPr>
          <w:rFonts w:eastAsia="Calibri" w:cs="Arial"/>
          <w:lang w:eastAsia="en-US"/>
        </w:rPr>
        <w:t>оммуникационной сети «Интернет»</w:t>
      </w:r>
      <w:r w:rsidRPr="00917556">
        <w:rPr>
          <w:rFonts w:eastAsia="Calibri" w:cs="Arial"/>
          <w:lang w:eastAsia="en-US"/>
        </w:rPr>
        <w:t>.</w:t>
      </w:r>
    </w:p>
    <w:p w:rsidR="00502C5A" w:rsidRPr="00502C5A" w:rsidRDefault="00502C5A" w:rsidP="00502C5A">
      <w:pPr>
        <w:rPr>
          <w:rStyle w:val="a6"/>
          <w:rFonts w:ascii="Calibri" w:hAnsi="Calibri"/>
          <w:sz w:val="22"/>
          <w:szCs w:val="22"/>
        </w:rPr>
      </w:pPr>
      <w:r>
        <w:t xml:space="preserve">(абзац первый </w:t>
      </w:r>
      <w:r>
        <w:t>подпункта 1.3.5</w:t>
      </w:r>
      <w:r w:rsidRPr="00502C5A">
        <w:t xml:space="preserve"> </w:t>
      </w:r>
      <w:r>
        <w:t xml:space="preserve">пункта 1.3 раздела I изложен в редакции постановления Администрации </w:t>
      </w:r>
      <w:hyperlink r:id="rId39" w:tooltip="постановление от 24.02.2026 0:00:00 №137 Администрация Березовского района&#10;&#10;О внесении изменений в постановление администрации Березовского района от 21.06.2018 № 541 «Об утверждении административного регламента предоставления муниципальной услуги «Пред" w:history="1">
        <w:r>
          <w:rPr>
            <w:rStyle w:val="a6"/>
          </w:rPr>
          <w:t>от 24.02.2026 № 137</w:t>
        </w:r>
      </w:hyperlink>
      <w:r>
        <w:t>)</w:t>
      </w:r>
    </w:p>
    <w:p w:rsidR="00917556" w:rsidRPr="00917556" w:rsidRDefault="00917556" w:rsidP="00ED00C1">
      <w:pPr>
        <w:rPr>
          <w:rFonts w:eastAsia="Calibri" w:cs="Arial"/>
          <w:lang w:eastAsia="en-US"/>
        </w:rPr>
      </w:pPr>
      <w:r w:rsidRPr="00917556">
        <w:rPr>
          <w:rFonts w:eastAsia="Calibri" w:cs="Arial"/>
          <w:lang w:eastAsia="en-US"/>
        </w:rPr>
        <w:t>Информация о местах нахождения, телефонах, графиках работы, адресах официальных сайтов и электронной почты Комитета, Учреждения, предоставляющего муниципальную услугу, размещается Учреждением на официальном сайте: http://www.berezovo.ru/ (раздел «Деятельность», «Государственные и муниципальные услуги», «Муниципальные услуги и административные регламенты», муниципальная услуга, «Справочная информация»).</w:t>
      </w:r>
    </w:p>
    <w:p w:rsidR="004D0E60" w:rsidRDefault="004D0E60" w:rsidP="00ED00C1">
      <w:pPr>
        <w:rPr>
          <w:rFonts w:eastAsia="Calibri" w:cs="Arial"/>
          <w:lang w:eastAsia="en-US"/>
        </w:rPr>
      </w:pPr>
      <w:r w:rsidRPr="004D0E60">
        <w:rPr>
          <w:rFonts w:eastAsia="Calibri" w:cs="Arial"/>
          <w:lang w:eastAsia="en-US"/>
        </w:rPr>
        <w:t>На информационных стендах в месте предоставления муниципальной услуги и в информационно-телекоммуникационной сети «Интернет», в том числе на Едином портале размещается следующая информация:</w:t>
      </w:r>
    </w:p>
    <w:p w:rsidR="005D1B04" w:rsidRPr="00917556" w:rsidRDefault="004D0E60" w:rsidP="005D1B04">
      <w:pPr>
        <w:rPr>
          <w:rFonts w:eastAsia="Calibri" w:cs="Arial"/>
          <w:lang w:eastAsia="en-US"/>
        </w:rPr>
      </w:pPr>
      <w:r>
        <w:rPr>
          <w:rFonts w:eastAsia="Calibri" w:cs="Arial"/>
          <w:lang w:eastAsia="en-US"/>
        </w:rPr>
        <w:t>(</w:t>
      </w:r>
      <w:r w:rsidR="005D1B04" w:rsidRPr="005D1B04">
        <w:rPr>
          <w:rFonts w:eastAsia="Calibri" w:cs="Arial"/>
          <w:lang w:eastAsia="en-US"/>
        </w:rPr>
        <w:t>абзац третий подпункта 1.3.5 пункта 1.3</w:t>
      </w:r>
      <w:r w:rsidR="005D1B04">
        <w:rPr>
          <w:rFonts w:eastAsia="Calibri" w:cs="Arial"/>
          <w:lang w:eastAsia="en-US"/>
        </w:rPr>
        <w:t xml:space="preserve"> изложен в редакции </w:t>
      </w:r>
      <w:r w:rsidR="005D1B04">
        <w:t xml:space="preserve">постановления Администрации </w:t>
      </w:r>
      <w:hyperlink r:id="rId40" w:history="1">
        <w:r w:rsidR="005D1B04" w:rsidRPr="004D0E60">
          <w:rPr>
            <w:rStyle w:val="a6"/>
          </w:rPr>
          <w:t>от 13.05.2024 № 419</w:t>
        </w:r>
      </w:hyperlink>
      <w:r w:rsidR="005D1B04">
        <w:t>)</w:t>
      </w:r>
    </w:p>
    <w:p w:rsidR="00917556" w:rsidRPr="00917556" w:rsidRDefault="00917556" w:rsidP="00ED00C1">
      <w:pPr>
        <w:rPr>
          <w:rFonts w:eastAsia="Calibri" w:cs="Arial"/>
          <w:lang w:eastAsia="en-US"/>
        </w:rPr>
      </w:pPr>
      <w:r w:rsidRPr="00917556">
        <w:rPr>
          <w:rFonts w:eastAsia="Calibri" w:cs="Arial"/>
          <w:lang w:eastAsia="en-US"/>
        </w:rPr>
        <w:t>- справочная информация (место нахождения, графики работы, справочные телефоны, адреса официального сайта и электронной почты Комитета, Учреждения);</w:t>
      </w:r>
    </w:p>
    <w:p w:rsidR="00917556" w:rsidRPr="00917556" w:rsidRDefault="00917556" w:rsidP="00ED00C1">
      <w:pPr>
        <w:rPr>
          <w:rFonts w:eastAsia="Calibri" w:cs="Arial"/>
          <w:lang w:eastAsia="en-US"/>
        </w:rPr>
      </w:pPr>
      <w:r w:rsidRPr="00917556">
        <w:rPr>
          <w:rFonts w:eastAsia="Calibri" w:cs="Arial"/>
          <w:lang w:eastAsia="en-US"/>
        </w:rPr>
        <w:t>- перечень нормативных правовых актов, регулирующих предоставление муниципальной услуги;</w:t>
      </w:r>
    </w:p>
    <w:p w:rsidR="00917556" w:rsidRPr="00917556" w:rsidRDefault="00917556" w:rsidP="00ED00C1">
      <w:pPr>
        <w:rPr>
          <w:rFonts w:eastAsia="Calibri" w:cs="Arial"/>
          <w:lang w:eastAsia="en-US"/>
        </w:rPr>
      </w:pPr>
      <w:r w:rsidRPr="00917556">
        <w:rPr>
          <w:rFonts w:eastAsia="Calibri" w:cs="Arial"/>
          <w:lang w:eastAsia="en-US"/>
        </w:rPr>
        <w:lastRenderedPageBreak/>
        <w:t>- досудебный (внесудебный) порядок обжалования решений и действий (бездействия) Комитета, Учреждения, а также их должностных лиц, муниципальных служащих, работников;</w:t>
      </w:r>
    </w:p>
    <w:p w:rsidR="00917556" w:rsidRPr="00917556" w:rsidRDefault="00917556" w:rsidP="00ED00C1">
      <w:pPr>
        <w:rPr>
          <w:rFonts w:eastAsia="Calibri" w:cs="Arial"/>
          <w:lang w:eastAsia="en-US"/>
        </w:rPr>
      </w:pPr>
      <w:r w:rsidRPr="00917556">
        <w:rPr>
          <w:rFonts w:eastAsia="Calibri" w:cs="Arial"/>
          <w:lang w:eastAsia="en-US"/>
        </w:rPr>
        <w:t>- бланки заявлений о предоставлении муниципальной услуги и образцы их заполнения;</w:t>
      </w:r>
    </w:p>
    <w:p w:rsidR="005A413A" w:rsidRDefault="00917556" w:rsidP="00ED00C1">
      <w:r w:rsidRPr="00917556">
        <w:t>1.3.6. В случае внесения изменений в порядок предоставления муниципальной услуги специалист Учреждения, ответственный за предоставление муниципальной услуги, в срок, не превышающий 5 рабочих дней со дня вступления в силу таких изменений, обеспечивает размещение информации в информационно-телекоммуникационной сети Интернет и на информационном стенде, находящемся в месте предоставления муниципальной услуги.</w:t>
      </w:r>
    </w:p>
    <w:p w:rsidR="00917556" w:rsidRPr="00DC4C4E" w:rsidRDefault="00917556" w:rsidP="00ED00C1">
      <w:r>
        <w:t xml:space="preserve">(пункт 1.3 изложен в редакции постановления Администрации </w:t>
      </w:r>
      <w:hyperlink r:id="rId41" w:history="1">
        <w:r w:rsidRPr="00306836">
          <w:rPr>
            <w:rStyle w:val="a6"/>
            <w:szCs w:val="28"/>
          </w:rPr>
          <w:t xml:space="preserve">от 03.04.2019 </w:t>
        </w:r>
        <w:r w:rsidR="00D7098F">
          <w:rPr>
            <w:rStyle w:val="a6"/>
            <w:szCs w:val="28"/>
          </w:rPr>
          <w:t xml:space="preserve">         </w:t>
        </w:r>
        <w:r w:rsidRPr="00306836">
          <w:rPr>
            <w:rStyle w:val="a6"/>
            <w:szCs w:val="28"/>
          </w:rPr>
          <w:t>№ 400</w:t>
        </w:r>
      </w:hyperlink>
      <w:r>
        <w:t>)</w:t>
      </w:r>
    </w:p>
    <w:p w:rsidR="005A413A" w:rsidRPr="00917556" w:rsidRDefault="005A413A" w:rsidP="00A751DF">
      <w:pPr>
        <w:ind w:left="567" w:firstLine="0"/>
        <w:rPr>
          <w:rFonts w:eastAsia="Calibri" w:cs="Arial"/>
          <w:szCs w:val="28"/>
          <w:lang w:eastAsia="en-US"/>
        </w:rPr>
      </w:pPr>
    </w:p>
    <w:p w:rsidR="005A413A" w:rsidRPr="00A751DF" w:rsidRDefault="005A413A" w:rsidP="00917556">
      <w:pPr>
        <w:pStyle w:val="2"/>
      </w:pPr>
      <w:r w:rsidRPr="00917556">
        <w:rPr>
          <w:rFonts w:eastAsia="Calibri"/>
        </w:rPr>
        <w:t>II. Стандарт предоставления муниципальной</w:t>
      </w:r>
      <w:r w:rsidRPr="00A751DF">
        <w:t xml:space="preserve"> услуги</w:t>
      </w:r>
    </w:p>
    <w:p w:rsidR="005A413A" w:rsidRPr="00A751DF" w:rsidRDefault="005A413A" w:rsidP="00A751DF"/>
    <w:p w:rsidR="005A413A" w:rsidRPr="00DC4C4E" w:rsidRDefault="005A413A" w:rsidP="00ED00C1">
      <w:r w:rsidRPr="00DC4C4E">
        <w:t xml:space="preserve">2.1. Наименование муниципальной услуги: </w:t>
      </w:r>
      <w:r w:rsidR="00DC4C4E" w:rsidRPr="00DC4C4E">
        <w:t>«</w:t>
      </w:r>
      <w:r w:rsidR="005D2696" w:rsidRPr="00DC4C4E">
        <w:t>Предоставление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r w:rsidR="00DC4C4E" w:rsidRPr="00DC4C4E">
        <w:t>»</w:t>
      </w:r>
      <w:r w:rsidRPr="00DC4C4E">
        <w:t>.</w:t>
      </w:r>
    </w:p>
    <w:p w:rsidR="005A413A" w:rsidRDefault="005A413A" w:rsidP="00ED00C1">
      <w:r w:rsidRPr="00DC4C4E">
        <w:t xml:space="preserve">2.2. </w:t>
      </w:r>
      <w:r w:rsidR="00502C5A" w:rsidRPr="00502C5A">
        <w:t>Наименование органа, предос</w:t>
      </w:r>
      <w:r w:rsidR="00502C5A">
        <w:t>тавляющего муниципальную услугу</w:t>
      </w:r>
      <w:r w:rsidRPr="00DC4C4E">
        <w:t>.</w:t>
      </w:r>
    </w:p>
    <w:p w:rsidR="00502C5A" w:rsidRPr="00DC4C4E" w:rsidRDefault="00502C5A" w:rsidP="00ED00C1">
      <w:r>
        <w:t>(абзац первый пункта 2.2 раздела I</w:t>
      </w:r>
      <w:r>
        <w:rPr>
          <w:lang w:val="en-US"/>
        </w:rPr>
        <w:t>I</w:t>
      </w:r>
      <w:r>
        <w:t xml:space="preserve"> изложен в редакции постановления Администрации </w:t>
      </w:r>
      <w:hyperlink r:id="rId42" w:tooltip="постановление от 24.02.2026 0:00:00 №137 Администрация Березовского района&#10;&#10;О внесении изменений в постановление администрации Березовского района от 21.06.2018 № 541 «Об утверждении административного регламента предоставления муниципальной услуги «Пред" w:history="1">
        <w:r>
          <w:rPr>
            <w:rStyle w:val="a6"/>
          </w:rPr>
          <w:t>от 24.02.2026 № 137</w:t>
        </w:r>
      </w:hyperlink>
      <w:r>
        <w:t>)</w:t>
      </w:r>
    </w:p>
    <w:p w:rsidR="001D7EDE" w:rsidRPr="00DC4C4E" w:rsidRDefault="005A413A" w:rsidP="00ED00C1">
      <w:pPr>
        <w:rPr>
          <w:rFonts w:cs="Arial"/>
        </w:rPr>
      </w:pPr>
      <w:r w:rsidRPr="00DC4C4E">
        <w:rPr>
          <w:rFonts w:cs="Arial"/>
        </w:rPr>
        <w:t>Непосредственное предоставление м</w:t>
      </w:r>
      <w:r w:rsidR="00137B16" w:rsidRPr="00DC4C4E">
        <w:rPr>
          <w:rFonts w:cs="Arial"/>
        </w:rPr>
        <w:t>у</w:t>
      </w:r>
      <w:r w:rsidR="001D7EDE" w:rsidRPr="00DC4C4E">
        <w:rPr>
          <w:rFonts w:cs="Arial"/>
        </w:rPr>
        <w:t>ниципальной услуги осуществляют подведомственные</w:t>
      </w:r>
      <w:r w:rsidR="00DC4C4E" w:rsidRPr="00DC4C4E">
        <w:rPr>
          <w:rFonts w:cs="Arial"/>
        </w:rPr>
        <w:t xml:space="preserve"> </w:t>
      </w:r>
      <w:r w:rsidR="001D7EDE" w:rsidRPr="00DC4C4E">
        <w:rPr>
          <w:rFonts w:cs="Arial"/>
        </w:rPr>
        <w:t xml:space="preserve">Комитету Учреждения: </w:t>
      </w:r>
    </w:p>
    <w:p w:rsidR="006D31EB" w:rsidRDefault="006D31EB" w:rsidP="00ED00C1">
      <w:pPr>
        <w:rPr>
          <w:rFonts w:cs="Arial"/>
        </w:rPr>
      </w:pPr>
      <w:r w:rsidRPr="00DC4C4E">
        <w:rPr>
          <w:rFonts w:cs="Arial"/>
        </w:rPr>
        <w:t xml:space="preserve">- </w:t>
      </w:r>
      <w:r w:rsidR="00BC17C1">
        <w:rPr>
          <w:rFonts w:cs="Arial"/>
        </w:rPr>
        <w:t>Муниципальное автономное</w:t>
      </w:r>
      <w:r w:rsidR="009840AF" w:rsidRPr="00DC4C4E">
        <w:rPr>
          <w:rFonts w:cs="Arial"/>
        </w:rPr>
        <w:t xml:space="preserve"> учреждение </w:t>
      </w:r>
      <w:r w:rsidR="00DC4C4E" w:rsidRPr="00DC4C4E">
        <w:rPr>
          <w:rFonts w:cs="Arial"/>
        </w:rPr>
        <w:t>«</w:t>
      </w:r>
      <w:r w:rsidR="009840AF" w:rsidRPr="00DC4C4E">
        <w:rPr>
          <w:rFonts w:cs="Arial"/>
        </w:rPr>
        <w:t>Бер</w:t>
      </w:r>
      <w:r w:rsidR="001D7EDE" w:rsidRPr="00DC4C4E">
        <w:rPr>
          <w:rFonts w:cs="Arial"/>
        </w:rPr>
        <w:t>езовский районный дом культуры</w:t>
      </w:r>
      <w:r w:rsidR="00DC4C4E" w:rsidRPr="00DC4C4E">
        <w:rPr>
          <w:rFonts w:cs="Arial"/>
        </w:rPr>
        <w:t>»</w:t>
      </w:r>
      <w:r w:rsidR="001D7EDE" w:rsidRPr="00DC4C4E">
        <w:rPr>
          <w:rFonts w:cs="Arial"/>
        </w:rPr>
        <w:t xml:space="preserve">; </w:t>
      </w:r>
    </w:p>
    <w:p w:rsidR="005D1B04" w:rsidRPr="00DC4C4E" w:rsidRDefault="005D1B04" w:rsidP="00ED00C1">
      <w:pPr>
        <w:rPr>
          <w:rFonts w:cs="Arial"/>
        </w:rPr>
      </w:pPr>
      <w:r>
        <w:rPr>
          <w:rFonts w:cs="Arial"/>
        </w:rPr>
        <w:t>(</w:t>
      </w:r>
      <w:r w:rsidRPr="005D1B04">
        <w:rPr>
          <w:rFonts w:cs="Arial"/>
        </w:rPr>
        <w:t>абзац четвертый пункта 2.2 утрати</w:t>
      </w:r>
      <w:r>
        <w:rPr>
          <w:rFonts w:cs="Arial"/>
        </w:rPr>
        <w:t xml:space="preserve">л силу </w:t>
      </w:r>
      <w:r>
        <w:t xml:space="preserve">постановлением Администрации                 </w:t>
      </w:r>
      <w:hyperlink r:id="rId43" w:history="1">
        <w:r w:rsidRPr="004D0E60">
          <w:rPr>
            <w:rStyle w:val="a6"/>
          </w:rPr>
          <w:t>от 13.05.2024 № 419</w:t>
        </w:r>
      </w:hyperlink>
      <w:r>
        <w:t>)</w:t>
      </w:r>
    </w:p>
    <w:p w:rsidR="001D7EDE" w:rsidRPr="00DC4C4E" w:rsidRDefault="006D31EB" w:rsidP="00ED00C1">
      <w:pPr>
        <w:rPr>
          <w:rFonts w:cs="Arial"/>
          <w:color w:val="000000"/>
          <w:shd w:val="clear" w:color="auto" w:fill="FFFFFF"/>
        </w:rPr>
      </w:pPr>
      <w:r w:rsidRPr="00DC4C4E">
        <w:rPr>
          <w:rFonts w:cs="Arial"/>
          <w:color w:val="000000"/>
          <w:shd w:val="clear" w:color="auto" w:fill="FFFFFF"/>
        </w:rPr>
        <w:t>-</w:t>
      </w:r>
      <w:r w:rsidR="000D30CA" w:rsidRPr="00DC4C4E">
        <w:rPr>
          <w:rFonts w:cs="Arial"/>
          <w:color w:val="000000"/>
          <w:shd w:val="clear" w:color="auto" w:fill="FFFFFF"/>
        </w:rPr>
        <w:t xml:space="preserve"> </w:t>
      </w:r>
      <w:r w:rsidR="00137B16" w:rsidRPr="00DC4C4E">
        <w:rPr>
          <w:rFonts w:cs="Arial"/>
          <w:color w:val="000000"/>
          <w:shd w:val="clear" w:color="auto" w:fill="FFFFFF"/>
        </w:rPr>
        <w:t xml:space="preserve">Муниципальное </w:t>
      </w:r>
      <w:r w:rsidR="00BC17C1">
        <w:rPr>
          <w:rFonts w:cs="Arial"/>
          <w:color w:val="000000"/>
          <w:shd w:val="clear" w:color="auto" w:fill="FFFFFF"/>
        </w:rPr>
        <w:t xml:space="preserve">автономное </w:t>
      </w:r>
      <w:r w:rsidR="009840AF" w:rsidRPr="00DC4C4E">
        <w:rPr>
          <w:rFonts w:cs="Arial"/>
          <w:color w:val="000000"/>
          <w:shd w:val="clear" w:color="auto" w:fill="FFFFFF"/>
        </w:rPr>
        <w:t xml:space="preserve">учреждение </w:t>
      </w:r>
      <w:r w:rsidR="00DC4C4E" w:rsidRPr="00DC4C4E">
        <w:rPr>
          <w:rFonts w:cs="Arial"/>
          <w:color w:val="000000"/>
          <w:shd w:val="clear" w:color="auto" w:fill="FFFFFF"/>
        </w:rPr>
        <w:t>«</w:t>
      </w:r>
      <w:proofErr w:type="spellStart"/>
      <w:r w:rsidR="009840AF" w:rsidRPr="00DC4C4E">
        <w:rPr>
          <w:rFonts w:cs="Arial"/>
          <w:color w:val="000000"/>
          <w:shd w:val="clear" w:color="auto" w:fill="FFFFFF"/>
        </w:rPr>
        <w:t>Саранпаульский</w:t>
      </w:r>
      <w:proofErr w:type="spellEnd"/>
      <w:r w:rsidR="009840AF" w:rsidRPr="00DC4C4E">
        <w:rPr>
          <w:rFonts w:cs="Arial"/>
          <w:color w:val="000000"/>
          <w:shd w:val="clear" w:color="auto" w:fill="FFFFFF"/>
        </w:rPr>
        <w:t xml:space="preserve"> дом культуры</w:t>
      </w:r>
      <w:r w:rsidR="00DC4C4E" w:rsidRPr="00DC4C4E">
        <w:rPr>
          <w:rFonts w:cs="Arial"/>
          <w:color w:val="000000"/>
          <w:shd w:val="clear" w:color="auto" w:fill="FFFFFF"/>
        </w:rPr>
        <w:t>»</w:t>
      </w:r>
      <w:r w:rsidR="001D7EDE" w:rsidRPr="00DC4C4E">
        <w:rPr>
          <w:rFonts w:cs="Arial"/>
          <w:color w:val="000000"/>
          <w:shd w:val="clear" w:color="auto" w:fill="FFFFFF"/>
        </w:rPr>
        <w:t xml:space="preserve">. </w:t>
      </w:r>
    </w:p>
    <w:p w:rsidR="001D34A4" w:rsidRPr="00DC4C4E" w:rsidRDefault="005A413A" w:rsidP="00ED00C1">
      <w:pPr>
        <w:rPr>
          <w:rFonts w:cs="Arial"/>
        </w:rPr>
      </w:pPr>
      <w:r w:rsidRPr="00DC4C4E">
        <w:rPr>
          <w:rFonts w:cs="Arial"/>
        </w:rPr>
        <w:t>В соответствии с требованиями пункта 3 части 1 статьи 7 Федерального закона от 27.07.2010</w:t>
      </w:r>
      <w:hyperlink r:id="rId44"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DC4C4E" w:rsidRPr="00CA0351">
          <w:rPr>
            <w:rStyle w:val="a6"/>
            <w:rFonts w:cs="Arial"/>
            <w:szCs w:val="28"/>
          </w:rPr>
          <w:t xml:space="preserve"> № </w:t>
        </w:r>
        <w:r w:rsidRPr="00CA0351">
          <w:rPr>
            <w:rStyle w:val="a6"/>
            <w:rFonts w:cs="Arial"/>
            <w:szCs w:val="28"/>
          </w:rPr>
          <w:t xml:space="preserve">210-ФЗ </w:t>
        </w:r>
        <w:r w:rsidR="00DC4C4E" w:rsidRPr="00CA0351">
          <w:rPr>
            <w:rStyle w:val="a6"/>
            <w:rFonts w:cs="Arial"/>
            <w:szCs w:val="28"/>
          </w:rPr>
          <w:t>«</w:t>
        </w:r>
        <w:r w:rsidRPr="00CA0351">
          <w:rPr>
            <w:rStyle w:val="a6"/>
            <w:rFonts w:cs="Arial"/>
            <w:szCs w:val="28"/>
          </w:rPr>
          <w:t>Об организации п</w:t>
        </w:r>
      </w:hyperlink>
      <w:r w:rsidRPr="00DC4C4E">
        <w:rPr>
          <w:rFonts w:cs="Arial"/>
        </w:rPr>
        <w:t>редоставления государственных и муниципальных услуг</w:t>
      </w:r>
      <w:r w:rsidR="00DC4C4E" w:rsidRPr="00DC4C4E">
        <w:rPr>
          <w:rFonts w:cs="Arial"/>
        </w:rPr>
        <w:t>»</w:t>
      </w:r>
      <w:r w:rsidRPr="00DC4C4E">
        <w:rPr>
          <w:rFonts w:cs="Arial"/>
        </w:rPr>
        <w:t xml:space="preserve"> (далее - Федеральный закон</w:t>
      </w:r>
      <w:r w:rsidR="00DC4C4E" w:rsidRPr="00DC4C4E">
        <w:rPr>
          <w:rFonts w:cs="Arial"/>
        </w:rPr>
        <w:t xml:space="preserve"> </w:t>
      </w:r>
      <w:hyperlink r:id="rId45"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DC4C4E" w:rsidRPr="00ED00C1">
          <w:rPr>
            <w:rStyle w:val="a6"/>
            <w:rFonts w:cs="Arial"/>
          </w:rPr>
          <w:t xml:space="preserve">№ </w:t>
        </w:r>
        <w:r w:rsidRPr="00ED00C1">
          <w:rPr>
            <w:rStyle w:val="a6"/>
            <w:rFonts w:cs="Arial"/>
          </w:rPr>
          <w:t>210-ФЗ</w:t>
        </w:r>
      </w:hyperlink>
      <w:r w:rsidRPr="00DC4C4E">
        <w:rPr>
          <w:rFonts w:cs="Arial"/>
        </w:rPr>
        <w:t>)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органами местного самоуправления муниципальных услуг</w:t>
      </w:r>
      <w:r w:rsidR="00E433AE" w:rsidRPr="00DC4C4E">
        <w:rPr>
          <w:rFonts w:cs="Arial"/>
        </w:rPr>
        <w:t xml:space="preserve">, </w:t>
      </w:r>
      <w:r w:rsidR="000D30CA" w:rsidRPr="00DC4C4E">
        <w:rPr>
          <w:rFonts w:cs="Arial"/>
        </w:rPr>
        <w:t xml:space="preserve">утвержденный Решением Думы Березовского района </w:t>
      </w:r>
      <w:r w:rsidR="00D7098F">
        <w:rPr>
          <w:rFonts w:cs="Arial"/>
        </w:rPr>
        <w:t xml:space="preserve">                      </w:t>
      </w:r>
      <w:hyperlink r:id="rId46"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 w:history="1">
        <w:r w:rsidR="000169C0" w:rsidRPr="000169C0">
          <w:rPr>
            <w:rStyle w:val="a6"/>
            <w:rFonts w:cs="Arial"/>
            <w:szCs w:val="28"/>
          </w:rPr>
          <w:t>от 03 ноября 2011 года № 96</w:t>
        </w:r>
      </w:hyperlink>
      <w:r w:rsidR="000169C0" w:rsidRPr="000169C0">
        <w:rPr>
          <w:rFonts w:cs="Arial"/>
        </w:rPr>
        <w:t xml:space="preserve"> «Об утверждении перечня</w:t>
      </w:r>
      <w:r w:rsidR="000169C0">
        <w:rPr>
          <w:rFonts w:cs="Arial"/>
        </w:rPr>
        <w:t xml:space="preserve"> </w:t>
      </w:r>
      <w:r w:rsidR="000D30CA" w:rsidRPr="00DC4C4E">
        <w:rPr>
          <w:rFonts w:cs="Arial"/>
        </w:rPr>
        <w:t>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w:t>
      </w:r>
      <w:r w:rsidR="00DC4C4E" w:rsidRPr="00DC4C4E">
        <w:rPr>
          <w:rFonts w:cs="Arial"/>
        </w:rPr>
        <w:t>»</w:t>
      </w:r>
      <w:r w:rsidR="000D30CA" w:rsidRPr="00DC4C4E">
        <w:rPr>
          <w:rFonts w:cs="Arial"/>
        </w:rPr>
        <w:t>.</w:t>
      </w:r>
    </w:p>
    <w:p w:rsidR="00DC4C4E" w:rsidRPr="00DC4C4E" w:rsidRDefault="005A413A" w:rsidP="00ED00C1">
      <w:pPr>
        <w:rPr>
          <w:rFonts w:cs="Arial"/>
          <w:color w:val="000000"/>
          <w:shd w:val="clear" w:color="auto" w:fill="FFFFFF"/>
        </w:rPr>
      </w:pPr>
      <w:r w:rsidRPr="00DC4C4E">
        <w:rPr>
          <w:rFonts w:cs="Arial"/>
        </w:rPr>
        <w:t>2.3. Результат предо</w:t>
      </w:r>
      <w:r w:rsidR="00E433AE" w:rsidRPr="00DC4C4E">
        <w:rPr>
          <w:rFonts w:cs="Arial"/>
        </w:rPr>
        <w:t>ставления муниципальной услуги.</w:t>
      </w:r>
    </w:p>
    <w:p w:rsidR="005A413A" w:rsidRPr="00DC4C4E" w:rsidRDefault="00E433AE" w:rsidP="00ED00C1">
      <w:r w:rsidRPr="00DC4C4E">
        <w:t>Р</w:t>
      </w:r>
      <w:r w:rsidR="005A413A" w:rsidRPr="00DC4C4E">
        <w:t>езультатом предоставления муниципальной услуги является:</w:t>
      </w:r>
    </w:p>
    <w:p w:rsidR="001D181C" w:rsidRPr="00DC4C4E" w:rsidRDefault="005A413A" w:rsidP="00ED00C1">
      <w:r w:rsidRPr="00DC4C4E">
        <w:t xml:space="preserve">- </w:t>
      </w:r>
      <w:r w:rsidR="005D2696" w:rsidRPr="00DC4C4E">
        <w:t>Получение заявителем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r w:rsidR="00E03AAD" w:rsidRPr="00DC4C4E">
        <w:t xml:space="preserve"> в виде информационного письма</w:t>
      </w:r>
      <w:r w:rsidRPr="00DC4C4E">
        <w:t>.</w:t>
      </w:r>
    </w:p>
    <w:p w:rsidR="00E433AE" w:rsidRPr="00DC4C4E" w:rsidRDefault="00E433AE" w:rsidP="00ED00C1">
      <w:r w:rsidRPr="00DC4C4E">
        <w:t>-</w:t>
      </w:r>
      <w:r w:rsidR="00E03AAD" w:rsidRPr="00DC4C4E">
        <w:t xml:space="preserve"> </w:t>
      </w:r>
      <w:r w:rsidR="000F3147" w:rsidRPr="00DC4C4E">
        <w:t>Получение</w:t>
      </w:r>
      <w:r w:rsidR="006046DD" w:rsidRPr="00DC4C4E">
        <w:t xml:space="preserve"> информации о времени и месте театральных представлений, филармонических и эстрадных концертов и гастрольных мероприятий театров и </w:t>
      </w:r>
      <w:r w:rsidR="006046DD" w:rsidRPr="00DC4C4E">
        <w:lastRenderedPageBreak/>
        <w:t xml:space="preserve">филармоний, киносеансов, анонсы данных мероприятий </w:t>
      </w:r>
      <w:r w:rsidR="000F3147" w:rsidRPr="00DC4C4E">
        <w:t>в</w:t>
      </w:r>
      <w:r w:rsidR="00E855B5" w:rsidRPr="00DC4C4E">
        <w:t xml:space="preserve"> сет</w:t>
      </w:r>
      <w:r w:rsidR="000F3147" w:rsidRPr="00DC4C4E">
        <w:t>и</w:t>
      </w:r>
      <w:r w:rsidR="00E855B5" w:rsidRPr="00DC4C4E">
        <w:t xml:space="preserve"> </w:t>
      </w:r>
      <w:r w:rsidR="00DC4C4E" w:rsidRPr="00DC4C4E">
        <w:t>«</w:t>
      </w:r>
      <w:r w:rsidR="00E855B5" w:rsidRPr="00DC4C4E">
        <w:t>Интернет</w:t>
      </w:r>
      <w:r w:rsidR="00DC4C4E" w:rsidRPr="00DC4C4E">
        <w:t>»</w:t>
      </w:r>
      <w:r w:rsidR="00E855B5" w:rsidRPr="00DC4C4E">
        <w:t xml:space="preserve"> </w:t>
      </w:r>
      <w:r w:rsidR="00E03AAD" w:rsidRPr="00DC4C4E">
        <w:t>посредством обращения</w:t>
      </w:r>
      <w:r w:rsidR="00E855B5" w:rsidRPr="00DC4C4E">
        <w:t>:</w:t>
      </w:r>
    </w:p>
    <w:p w:rsidR="00E855B5" w:rsidRPr="00DC4C4E" w:rsidRDefault="00E855B5" w:rsidP="00ED00C1">
      <w:r w:rsidRPr="00DC4C4E">
        <w:t xml:space="preserve">- </w:t>
      </w:r>
      <w:r w:rsidR="00E03AAD" w:rsidRPr="00DC4C4E">
        <w:t xml:space="preserve">на </w:t>
      </w:r>
      <w:r w:rsidR="000F3147" w:rsidRPr="00DC4C4E">
        <w:t xml:space="preserve">официальный </w:t>
      </w:r>
      <w:r w:rsidR="00E03AAD" w:rsidRPr="00DC4C4E">
        <w:t>сайт</w:t>
      </w:r>
      <w:r w:rsidR="00BC17C1">
        <w:t xml:space="preserve"> муниципального автономного </w:t>
      </w:r>
      <w:r w:rsidRPr="00DC4C4E">
        <w:t xml:space="preserve">учреждения </w:t>
      </w:r>
      <w:r w:rsidR="00DC4C4E" w:rsidRPr="00DC4C4E">
        <w:t>«</w:t>
      </w:r>
      <w:r w:rsidRPr="00DC4C4E">
        <w:t>Березовский районный дом культуры</w:t>
      </w:r>
      <w:r w:rsidR="00DC4C4E" w:rsidRPr="00DC4C4E">
        <w:t>»</w:t>
      </w:r>
      <w:r w:rsidRPr="00DC4C4E">
        <w:t>: http://rdk-berezovo.hmansy.muzkult.ru р</w:t>
      </w:r>
      <w:r w:rsidR="000F3147" w:rsidRPr="00DC4C4E">
        <w:t>аздел</w:t>
      </w:r>
      <w:r w:rsidRPr="00DC4C4E">
        <w:t xml:space="preserve"> </w:t>
      </w:r>
      <w:r w:rsidR="00DC4C4E" w:rsidRPr="00DC4C4E">
        <w:t>«</w:t>
      </w:r>
      <w:r w:rsidR="001A4D65" w:rsidRPr="00DC4C4E">
        <w:t>Афиша</w:t>
      </w:r>
      <w:r w:rsidR="00DC4C4E" w:rsidRPr="00DC4C4E">
        <w:t>»</w:t>
      </w:r>
      <w:r w:rsidR="001A4D65" w:rsidRPr="00DC4C4E">
        <w:t xml:space="preserve">, </w:t>
      </w:r>
      <w:r w:rsidR="00DC4C4E" w:rsidRPr="00DC4C4E">
        <w:t>«</w:t>
      </w:r>
      <w:r w:rsidR="001A4D65" w:rsidRPr="00DC4C4E">
        <w:t>Календарь событий</w:t>
      </w:r>
      <w:r w:rsidR="00DC4C4E" w:rsidRPr="00DC4C4E">
        <w:t>»</w:t>
      </w:r>
      <w:r w:rsidRPr="00DC4C4E">
        <w:t>;</w:t>
      </w:r>
    </w:p>
    <w:p w:rsidR="00E855B5" w:rsidRDefault="00E855B5" w:rsidP="00ED00C1">
      <w:r w:rsidRPr="00DC4C4E">
        <w:t>- на официальн</w:t>
      </w:r>
      <w:r w:rsidR="00E03AAD" w:rsidRPr="00DC4C4E">
        <w:t>ый сайт</w:t>
      </w:r>
      <w:r w:rsidRPr="00DC4C4E">
        <w:t xml:space="preserve"> органов местного самоуправления Березовского района: </w:t>
      </w:r>
      <w:hyperlink r:id="rId47" w:history="1">
        <w:r w:rsidRPr="00DC4C4E">
          <w:rPr>
            <w:rStyle w:val="a6"/>
            <w:color w:val="auto"/>
            <w:szCs w:val="28"/>
          </w:rPr>
          <w:t>http://berezovo.ru</w:t>
        </w:r>
      </w:hyperlink>
      <w:r w:rsidRPr="00DC4C4E">
        <w:t xml:space="preserve"> </w:t>
      </w:r>
      <w:r w:rsidR="0064009F" w:rsidRPr="00DC4C4E">
        <w:t>в раздел</w:t>
      </w:r>
      <w:r w:rsidR="00E71F77" w:rsidRPr="00DC4C4E">
        <w:t>е</w:t>
      </w:r>
      <w:r w:rsidR="0064009F" w:rsidRPr="00DC4C4E">
        <w:t xml:space="preserve"> </w:t>
      </w:r>
      <w:r w:rsidR="00DC4C4E" w:rsidRPr="00DC4C4E">
        <w:t>«</w:t>
      </w:r>
      <w:r w:rsidR="0064009F" w:rsidRPr="00DC4C4E">
        <w:t>Новости</w:t>
      </w:r>
      <w:r w:rsidR="00DC4C4E" w:rsidRPr="00DC4C4E">
        <w:t>»</w:t>
      </w:r>
      <w:r w:rsidR="0064009F" w:rsidRPr="00DC4C4E">
        <w:t xml:space="preserve"> выбираем вкладку</w:t>
      </w:r>
      <w:r w:rsidR="00DC4C4E" w:rsidRPr="00DC4C4E">
        <w:t xml:space="preserve"> «</w:t>
      </w:r>
      <w:r w:rsidR="0064009F" w:rsidRPr="00DC4C4E">
        <w:t>Анонсы мероприятий</w:t>
      </w:r>
      <w:r w:rsidR="00DC4C4E" w:rsidRPr="00DC4C4E">
        <w:t>»</w:t>
      </w:r>
      <w:r w:rsidR="0064009F" w:rsidRPr="00DC4C4E">
        <w:t xml:space="preserve">, </w:t>
      </w:r>
      <w:r w:rsidR="00DC4C4E" w:rsidRPr="00DC4C4E">
        <w:t>«</w:t>
      </w:r>
      <w:r w:rsidR="0064009F" w:rsidRPr="00DC4C4E">
        <w:t>Афиша кинозала</w:t>
      </w:r>
      <w:r w:rsidR="00DC4C4E" w:rsidRPr="00DC4C4E">
        <w:t>»</w:t>
      </w:r>
      <w:r w:rsidR="0064009F" w:rsidRPr="00DC4C4E">
        <w:t>.</w:t>
      </w:r>
    </w:p>
    <w:p w:rsidR="00502C5A" w:rsidRDefault="00502C5A" w:rsidP="00502C5A">
      <w:r>
        <w:t>Формирование реестровой записи в качестве результата муниципальной услуги не предусмотрено.</w:t>
      </w:r>
    </w:p>
    <w:p w:rsidR="00502C5A" w:rsidRDefault="00502C5A" w:rsidP="00502C5A">
      <w:r>
        <w:t>Результат предоставленной муниципальной услуги, предусмотренный абзацем 3 настоящего пункта по выбору заявителя может быть представлен в форме документа на бумажном носителе, а также в форме документа, подписанного усиленной квалифицированной электронной подписью.</w:t>
      </w:r>
    </w:p>
    <w:p w:rsidR="00502C5A" w:rsidRDefault="00502C5A" w:rsidP="00502C5A">
      <w:r>
        <w:t>Результат предоставления муниципальной услуги предусмотренный абзацем 3 настоящего пункта может быть получен заявителем посредством почтового отправления, лично в учреждении.</w:t>
      </w:r>
    </w:p>
    <w:p w:rsidR="00502C5A" w:rsidRPr="00DC4C4E" w:rsidRDefault="00502C5A" w:rsidP="00ED00C1">
      <w:r>
        <w:t>(пункт 2.3 раздела II дополнен абзац</w:t>
      </w:r>
      <w:r>
        <w:t xml:space="preserve">ами седьмым-девятым </w:t>
      </w:r>
      <w:r>
        <w:t xml:space="preserve">постановлением Администрации  </w:t>
      </w:r>
      <w:hyperlink r:id="rId48" w:tooltip="постановление от 24.02.2026 0:00:00 №137 Администрация Березовского района&#10;&#10;О внесении изменений в постановление администрации Березовского района от 21.06.2018 № 541 «Об утверждении административного регламента предоставления муниципальной услуги «Пред" w:history="1">
        <w:r>
          <w:rPr>
            <w:rStyle w:val="a6"/>
          </w:rPr>
          <w:t>от 24.02.2026 № 137</w:t>
        </w:r>
      </w:hyperlink>
      <w:r>
        <w:t>)</w:t>
      </w:r>
    </w:p>
    <w:p w:rsidR="005A413A" w:rsidRPr="00DC4C4E" w:rsidRDefault="001D34A4" w:rsidP="00ED00C1">
      <w:r w:rsidRPr="00DC4C4E">
        <w:t xml:space="preserve">2.4. Общий срок </w:t>
      </w:r>
      <w:r w:rsidR="005A413A" w:rsidRPr="00DC4C4E">
        <w:t>предоставления муниципальной услуги.</w:t>
      </w:r>
    </w:p>
    <w:p w:rsidR="007E7BD8" w:rsidRPr="00DC4C4E" w:rsidRDefault="007E7BD8" w:rsidP="00ED00C1">
      <w:pPr>
        <w:rPr>
          <w:rFonts w:cs="Arial"/>
        </w:rPr>
      </w:pPr>
      <w:r w:rsidRPr="00DC4C4E">
        <w:rPr>
          <w:rFonts w:cs="Arial"/>
        </w:rPr>
        <w:t xml:space="preserve">Срок предоставления услуги определяется в зависимости от </w:t>
      </w:r>
      <w:r w:rsidR="00ED0781" w:rsidRPr="00DC4C4E">
        <w:rPr>
          <w:rFonts w:cs="Arial"/>
        </w:rPr>
        <w:t xml:space="preserve">способа </w:t>
      </w:r>
      <w:r w:rsidRPr="00DC4C4E">
        <w:rPr>
          <w:rFonts w:cs="Arial"/>
        </w:rPr>
        <w:t>предоставления услуги:</w:t>
      </w:r>
    </w:p>
    <w:p w:rsidR="007E7BD8" w:rsidRPr="00DC4C4E" w:rsidRDefault="007E7BD8" w:rsidP="00ED00C1">
      <w:pPr>
        <w:rPr>
          <w:rFonts w:cs="Arial"/>
        </w:rPr>
      </w:pPr>
      <w:r w:rsidRPr="00DC4C4E">
        <w:rPr>
          <w:rFonts w:cs="Arial"/>
        </w:rPr>
        <w:t>- в помещениях Учреждени</w:t>
      </w:r>
      <w:r w:rsidR="00281763" w:rsidRPr="00DC4C4E">
        <w:rPr>
          <w:rFonts w:cs="Arial"/>
        </w:rPr>
        <w:t>и</w:t>
      </w:r>
      <w:r w:rsidRPr="00DC4C4E">
        <w:rPr>
          <w:rFonts w:cs="Arial"/>
        </w:rPr>
        <w:t xml:space="preserve"> (стационарно);</w:t>
      </w:r>
    </w:p>
    <w:p w:rsidR="00E855B5" w:rsidRPr="00DC4C4E" w:rsidRDefault="007E7BD8" w:rsidP="00ED00C1">
      <w:pPr>
        <w:rPr>
          <w:rFonts w:cs="Arial"/>
        </w:rPr>
      </w:pPr>
      <w:r w:rsidRPr="00DC4C4E">
        <w:rPr>
          <w:rFonts w:cs="Arial"/>
        </w:rPr>
        <w:t xml:space="preserve">- через сеть </w:t>
      </w:r>
      <w:r w:rsidR="00DC4C4E" w:rsidRPr="00DC4C4E">
        <w:rPr>
          <w:rFonts w:cs="Arial"/>
        </w:rPr>
        <w:t>«</w:t>
      </w:r>
      <w:r w:rsidR="00281763" w:rsidRPr="00DC4C4E">
        <w:rPr>
          <w:rFonts w:cs="Arial"/>
        </w:rPr>
        <w:t>Интернет</w:t>
      </w:r>
      <w:r w:rsidR="00DC4C4E" w:rsidRPr="00DC4C4E">
        <w:rPr>
          <w:rFonts w:cs="Arial"/>
        </w:rPr>
        <w:t>»</w:t>
      </w:r>
      <w:r w:rsidR="002B5ADD" w:rsidRPr="00DC4C4E">
        <w:rPr>
          <w:rFonts w:cs="Arial"/>
        </w:rPr>
        <w:t xml:space="preserve"> (</w:t>
      </w:r>
      <w:proofErr w:type="spellStart"/>
      <w:r w:rsidR="002B5ADD" w:rsidRPr="00DC4C4E">
        <w:rPr>
          <w:rFonts w:cs="Arial"/>
        </w:rPr>
        <w:t>внестационарно</w:t>
      </w:r>
      <w:proofErr w:type="spellEnd"/>
      <w:r w:rsidR="002B5ADD" w:rsidRPr="00DC4C4E">
        <w:rPr>
          <w:rFonts w:cs="Arial"/>
        </w:rPr>
        <w:t>)</w:t>
      </w:r>
      <w:r w:rsidR="00281763" w:rsidRPr="00DC4C4E">
        <w:rPr>
          <w:rFonts w:cs="Arial"/>
        </w:rPr>
        <w:t xml:space="preserve"> </w:t>
      </w:r>
      <w:r w:rsidR="00E855B5" w:rsidRPr="00DC4C4E">
        <w:rPr>
          <w:rFonts w:cs="Arial"/>
        </w:rPr>
        <w:t>посредством</w:t>
      </w:r>
      <w:r w:rsidR="00DC4C4E" w:rsidRPr="00DC4C4E">
        <w:rPr>
          <w:rFonts w:cs="Arial"/>
        </w:rPr>
        <w:t xml:space="preserve"> </w:t>
      </w:r>
      <w:r w:rsidR="000F3147" w:rsidRPr="00DC4C4E">
        <w:rPr>
          <w:rFonts w:cs="Arial"/>
        </w:rPr>
        <w:t xml:space="preserve">официального </w:t>
      </w:r>
      <w:r w:rsidRPr="00DC4C4E">
        <w:rPr>
          <w:rFonts w:cs="Arial"/>
        </w:rPr>
        <w:t>сайт</w:t>
      </w:r>
      <w:r w:rsidR="00E855B5" w:rsidRPr="00DC4C4E">
        <w:rPr>
          <w:rFonts w:cs="Arial"/>
        </w:rPr>
        <w:t>а</w:t>
      </w:r>
      <w:r w:rsidRPr="00DC4C4E">
        <w:rPr>
          <w:rFonts w:cs="Arial"/>
        </w:rPr>
        <w:t xml:space="preserve"> </w:t>
      </w:r>
      <w:r w:rsidR="00281763" w:rsidRPr="00DC4C4E">
        <w:rPr>
          <w:rFonts w:cs="Arial"/>
        </w:rPr>
        <w:t xml:space="preserve">муниципального </w:t>
      </w:r>
      <w:r w:rsidR="00BC17C1">
        <w:rPr>
          <w:rFonts w:cs="Arial"/>
        </w:rPr>
        <w:t xml:space="preserve">автономного </w:t>
      </w:r>
      <w:r w:rsidR="00281763" w:rsidRPr="00DC4C4E">
        <w:rPr>
          <w:rFonts w:cs="Arial"/>
        </w:rPr>
        <w:t xml:space="preserve">учреждения </w:t>
      </w:r>
      <w:r w:rsidR="00DC4C4E" w:rsidRPr="00DC4C4E">
        <w:rPr>
          <w:rFonts w:cs="Arial"/>
        </w:rPr>
        <w:t>«</w:t>
      </w:r>
      <w:r w:rsidR="00281763" w:rsidRPr="00DC4C4E">
        <w:rPr>
          <w:rFonts w:cs="Arial"/>
        </w:rPr>
        <w:t>Березовский районный дом культуры</w:t>
      </w:r>
      <w:r w:rsidR="00DC4C4E" w:rsidRPr="00DC4C4E">
        <w:rPr>
          <w:rFonts w:cs="Arial"/>
        </w:rPr>
        <w:t>»</w:t>
      </w:r>
      <w:r w:rsidR="00281763" w:rsidRPr="00DC4C4E">
        <w:rPr>
          <w:rFonts w:cs="Arial"/>
        </w:rPr>
        <w:t xml:space="preserve">: </w:t>
      </w:r>
      <w:hyperlink r:id="rId49" w:history="1">
        <w:r w:rsidR="00281763" w:rsidRPr="00DC4C4E">
          <w:rPr>
            <w:rStyle w:val="a6"/>
            <w:rFonts w:cs="Arial"/>
            <w:color w:val="auto"/>
            <w:szCs w:val="28"/>
          </w:rPr>
          <w:t>http://rdk-berezovo.hmansy.muzkult.ru</w:t>
        </w:r>
      </w:hyperlink>
      <w:r w:rsidR="002B5ADD" w:rsidRPr="00DC4C4E">
        <w:rPr>
          <w:rFonts w:cs="Arial"/>
        </w:rPr>
        <w:t xml:space="preserve"> и</w:t>
      </w:r>
      <w:r w:rsidR="00E855B5" w:rsidRPr="00DC4C4E">
        <w:rPr>
          <w:rFonts w:cs="Arial"/>
        </w:rPr>
        <w:t xml:space="preserve"> официального сайта органов местного самоуправления Березовского района(</w:t>
      </w:r>
      <w:hyperlink r:id="rId50" w:history="1">
        <w:r w:rsidR="001977F7" w:rsidRPr="00DC4C4E">
          <w:rPr>
            <w:rStyle w:val="a6"/>
            <w:rFonts w:cs="Arial"/>
            <w:color w:val="auto"/>
            <w:szCs w:val="28"/>
          </w:rPr>
          <w:t>http://berezovo.ru</w:t>
        </w:r>
      </w:hyperlink>
      <w:r w:rsidR="00E855B5" w:rsidRPr="00DC4C4E">
        <w:rPr>
          <w:rFonts w:cs="Arial"/>
        </w:rPr>
        <w:t>).</w:t>
      </w:r>
    </w:p>
    <w:p w:rsidR="00E970E7" w:rsidRPr="00DC4C4E" w:rsidRDefault="001977F7" w:rsidP="00ED00C1">
      <w:pPr>
        <w:rPr>
          <w:rFonts w:cs="Arial"/>
        </w:rPr>
      </w:pPr>
      <w:r w:rsidRPr="00DC4C4E">
        <w:rPr>
          <w:rFonts w:cs="Arial"/>
        </w:rPr>
        <w:t>- по телефону</w:t>
      </w:r>
      <w:r w:rsidR="00ED0781" w:rsidRPr="00DC4C4E">
        <w:rPr>
          <w:rFonts w:cs="Arial"/>
        </w:rPr>
        <w:t>;</w:t>
      </w:r>
      <w:r w:rsidR="006E1CEB" w:rsidRPr="00DC4C4E">
        <w:rPr>
          <w:rFonts w:cs="Arial"/>
        </w:rPr>
        <w:t xml:space="preserve"> </w:t>
      </w:r>
    </w:p>
    <w:p w:rsidR="0077164D" w:rsidRPr="00DC4C4E" w:rsidRDefault="00281763" w:rsidP="00ED00C1">
      <w:pPr>
        <w:rPr>
          <w:rFonts w:cs="Arial"/>
        </w:rPr>
      </w:pPr>
      <w:r w:rsidRPr="00DC4C4E">
        <w:rPr>
          <w:rFonts w:cs="Arial"/>
        </w:rPr>
        <w:t>2.4.1.</w:t>
      </w:r>
      <w:r w:rsidR="0077164D" w:rsidRPr="00DC4C4E">
        <w:rPr>
          <w:rFonts w:cs="Arial"/>
        </w:rPr>
        <w:t xml:space="preserve"> При получении услуги стационарно срок предоставления муниципальной услуги составляет 5 календарных дней со дня регистрации в Учреждении заявления о предоставлении муниципальной услуги.</w:t>
      </w:r>
    </w:p>
    <w:p w:rsidR="0077164D" w:rsidRPr="00DC4C4E" w:rsidRDefault="0077164D" w:rsidP="00ED00C1">
      <w:r w:rsidRPr="00DC4C4E">
        <w:t>В общий срок предоставления муниципальной услуги входит срок выдачи (направления) документов, являющихся результатом предоставления муниципальной услуги.</w:t>
      </w:r>
    </w:p>
    <w:p w:rsidR="0077164D" w:rsidRPr="00DC4C4E" w:rsidRDefault="0077164D" w:rsidP="00ED00C1">
      <w:pPr>
        <w:rPr>
          <w:rFonts w:cs="Arial"/>
        </w:rPr>
      </w:pPr>
      <w:r w:rsidRPr="00DC4C4E">
        <w:rPr>
          <w:rFonts w:cs="Arial"/>
        </w:rPr>
        <w:t>Срок выдачи (направления) документов, являющихся результатом предоставления муниципальной услуги,</w:t>
      </w:r>
      <w:r w:rsidR="00DC4C4E" w:rsidRPr="00DC4C4E">
        <w:rPr>
          <w:rFonts w:cs="Arial"/>
        </w:rPr>
        <w:t xml:space="preserve"> </w:t>
      </w:r>
      <w:r w:rsidRPr="00DC4C4E">
        <w:rPr>
          <w:rFonts w:cs="Arial"/>
        </w:rPr>
        <w:t>не позднее чем через 3 рабочих дня со дня подписания руководителем Учреждения письма с информацией о времени и месте</w:t>
      </w:r>
      <w:r w:rsidR="00DC4C4E" w:rsidRPr="00DC4C4E">
        <w:rPr>
          <w:rFonts w:cs="Arial"/>
        </w:rPr>
        <w:t xml:space="preserve"> </w:t>
      </w:r>
      <w:r w:rsidRPr="00DC4C4E">
        <w:rPr>
          <w:rFonts w:cs="Arial"/>
        </w:rPr>
        <w:t>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 являющихся результатом предоставления муниципальной услуги.</w:t>
      </w:r>
    </w:p>
    <w:p w:rsidR="007E7BD8" w:rsidRPr="00DC4C4E" w:rsidRDefault="0077164D" w:rsidP="00ED00C1">
      <w:pPr>
        <w:rPr>
          <w:rFonts w:cs="Arial"/>
        </w:rPr>
      </w:pPr>
      <w:r w:rsidRPr="00DC4C4E">
        <w:rPr>
          <w:rFonts w:cs="Arial"/>
        </w:rPr>
        <w:t xml:space="preserve">2.4.2. </w:t>
      </w:r>
      <w:r w:rsidR="007E7BD8" w:rsidRPr="00DC4C4E">
        <w:rPr>
          <w:rFonts w:cs="Arial"/>
        </w:rPr>
        <w:t xml:space="preserve">При обращении за </w:t>
      </w:r>
      <w:proofErr w:type="spellStart"/>
      <w:r w:rsidR="007E7BD8" w:rsidRPr="00DC4C4E">
        <w:rPr>
          <w:rFonts w:cs="Arial"/>
        </w:rPr>
        <w:t>внестационарной</w:t>
      </w:r>
      <w:proofErr w:type="spellEnd"/>
      <w:r w:rsidR="007E7BD8" w:rsidRPr="00DC4C4E">
        <w:rPr>
          <w:rFonts w:cs="Arial"/>
        </w:rPr>
        <w:t xml:space="preserve"> услугой </w:t>
      </w:r>
      <w:r w:rsidR="00281763" w:rsidRPr="00DC4C4E">
        <w:rPr>
          <w:rFonts w:cs="Arial"/>
        </w:rPr>
        <w:t>посредством</w:t>
      </w:r>
      <w:r w:rsidR="00DC4C4E" w:rsidRPr="00DC4C4E">
        <w:rPr>
          <w:rFonts w:cs="Arial"/>
        </w:rPr>
        <w:t xml:space="preserve"> </w:t>
      </w:r>
      <w:r w:rsidR="007E7BD8" w:rsidRPr="00DC4C4E">
        <w:rPr>
          <w:rFonts w:cs="Arial"/>
        </w:rPr>
        <w:t>официальн</w:t>
      </w:r>
      <w:r w:rsidR="00281763" w:rsidRPr="00DC4C4E">
        <w:rPr>
          <w:rFonts w:cs="Arial"/>
        </w:rPr>
        <w:t xml:space="preserve">ого </w:t>
      </w:r>
      <w:r w:rsidR="007E7BD8" w:rsidRPr="00DC4C4E">
        <w:rPr>
          <w:rFonts w:cs="Arial"/>
        </w:rPr>
        <w:t>сайт</w:t>
      </w:r>
      <w:r w:rsidR="00281763" w:rsidRPr="00DC4C4E">
        <w:rPr>
          <w:rFonts w:cs="Arial"/>
        </w:rPr>
        <w:t>а</w:t>
      </w:r>
      <w:r w:rsidR="007E7BD8" w:rsidRPr="00DC4C4E">
        <w:rPr>
          <w:rFonts w:cs="Arial"/>
        </w:rPr>
        <w:t xml:space="preserve"> </w:t>
      </w:r>
      <w:r w:rsidR="00281763" w:rsidRPr="00DC4C4E">
        <w:rPr>
          <w:rFonts w:cs="Arial"/>
        </w:rPr>
        <w:t xml:space="preserve">муниципального бюджетного учреждения </w:t>
      </w:r>
      <w:r w:rsidR="00DC4C4E" w:rsidRPr="00DC4C4E">
        <w:rPr>
          <w:rFonts w:cs="Arial"/>
        </w:rPr>
        <w:t>«</w:t>
      </w:r>
      <w:r w:rsidR="00281763" w:rsidRPr="00DC4C4E">
        <w:rPr>
          <w:rFonts w:cs="Arial"/>
        </w:rPr>
        <w:t>Березовский районный дом культуры</w:t>
      </w:r>
      <w:r w:rsidR="00DC4C4E" w:rsidRPr="00DC4C4E">
        <w:rPr>
          <w:rFonts w:cs="Arial"/>
        </w:rPr>
        <w:t>»</w:t>
      </w:r>
      <w:r w:rsidR="00CE5CD1" w:rsidRPr="00DC4C4E">
        <w:rPr>
          <w:rFonts w:cs="Arial"/>
        </w:rPr>
        <w:t xml:space="preserve"> и</w:t>
      </w:r>
      <w:r w:rsidR="00DC4C4E" w:rsidRPr="00DC4C4E">
        <w:rPr>
          <w:rFonts w:cs="Arial"/>
        </w:rPr>
        <w:t xml:space="preserve"> </w:t>
      </w:r>
      <w:r w:rsidR="00CE5CD1" w:rsidRPr="00DC4C4E">
        <w:rPr>
          <w:rFonts w:cs="Arial"/>
        </w:rPr>
        <w:t>официального сайта органов местного самоуправления Березовского района</w:t>
      </w:r>
      <w:r w:rsidR="00DC4C4E" w:rsidRPr="00DC4C4E">
        <w:rPr>
          <w:rFonts w:cs="Arial"/>
        </w:rPr>
        <w:t xml:space="preserve"> </w:t>
      </w:r>
      <w:r w:rsidR="007E7BD8" w:rsidRPr="00DC4C4E">
        <w:rPr>
          <w:rFonts w:cs="Arial"/>
        </w:rPr>
        <w:t>муниципальная услуга предоставляется круглосуточно</w:t>
      </w:r>
      <w:r w:rsidR="00281763" w:rsidRPr="00DC4C4E">
        <w:rPr>
          <w:rFonts w:cs="Arial"/>
        </w:rPr>
        <w:t>.</w:t>
      </w:r>
      <w:r w:rsidR="007E7BD8" w:rsidRPr="00DC4C4E">
        <w:rPr>
          <w:rFonts w:cs="Arial"/>
        </w:rPr>
        <w:t xml:space="preserve"> </w:t>
      </w:r>
    </w:p>
    <w:p w:rsidR="00281763" w:rsidRPr="00DC4C4E" w:rsidRDefault="007E7BD8" w:rsidP="00ED00C1">
      <w:pPr>
        <w:rPr>
          <w:rFonts w:cs="Arial"/>
        </w:rPr>
      </w:pPr>
      <w:r w:rsidRPr="00DC4C4E">
        <w:rPr>
          <w:rFonts w:cs="Arial"/>
        </w:rPr>
        <w:t xml:space="preserve">При необходимости проведения плановых технических работ, в ходе которых доступ к информации невозможен, уведомление об этом должно быть размещено на главной странице </w:t>
      </w:r>
      <w:r w:rsidR="00281763" w:rsidRPr="00DC4C4E">
        <w:rPr>
          <w:rFonts w:cs="Arial"/>
        </w:rPr>
        <w:t xml:space="preserve">официального сайта муниципального бюджетного учреждения </w:t>
      </w:r>
      <w:r w:rsidR="00DC4C4E" w:rsidRPr="00DC4C4E">
        <w:rPr>
          <w:rFonts w:cs="Arial"/>
        </w:rPr>
        <w:t>«</w:t>
      </w:r>
      <w:r w:rsidR="00281763" w:rsidRPr="00DC4C4E">
        <w:rPr>
          <w:rFonts w:cs="Arial"/>
        </w:rPr>
        <w:t>Березовский районный дом культуры</w:t>
      </w:r>
      <w:r w:rsidR="00DC4C4E" w:rsidRPr="00DC4C4E">
        <w:rPr>
          <w:rFonts w:cs="Arial"/>
        </w:rPr>
        <w:t>»</w:t>
      </w:r>
      <w:r w:rsidR="00281763" w:rsidRPr="00DC4C4E">
        <w:rPr>
          <w:rFonts w:cs="Arial"/>
        </w:rPr>
        <w:t xml:space="preserve">. </w:t>
      </w:r>
    </w:p>
    <w:p w:rsidR="001977F7" w:rsidRPr="00DC4C4E" w:rsidRDefault="001977F7" w:rsidP="00ED00C1">
      <w:pPr>
        <w:rPr>
          <w:rFonts w:cs="Arial"/>
        </w:rPr>
      </w:pPr>
      <w:r w:rsidRPr="00DC4C4E">
        <w:rPr>
          <w:rFonts w:cs="Arial"/>
        </w:rPr>
        <w:t>2.4.3. При получении информации о муниципальной услуге по телефону</w:t>
      </w:r>
    </w:p>
    <w:p w:rsidR="00DC4C4E" w:rsidRPr="00DC4C4E" w:rsidRDefault="001977F7" w:rsidP="00ED00C1">
      <w:pPr>
        <w:rPr>
          <w:rFonts w:cs="Arial"/>
        </w:rPr>
      </w:pPr>
      <w:r w:rsidRPr="00DC4C4E">
        <w:rPr>
          <w:rFonts w:cs="Arial"/>
        </w:rPr>
        <w:t>срок предоставления муниципальной услуги</w:t>
      </w:r>
      <w:r w:rsidR="006074ED" w:rsidRPr="00DC4C4E">
        <w:rPr>
          <w:rFonts w:cs="Arial"/>
        </w:rPr>
        <w:t xml:space="preserve"> Учреждением </w:t>
      </w:r>
      <w:r w:rsidRPr="00DC4C4E">
        <w:rPr>
          <w:rFonts w:cs="Arial"/>
        </w:rPr>
        <w:t>составляет</w:t>
      </w:r>
      <w:r w:rsidR="00A1690E" w:rsidRPr="00DC4C4E">
        <w:rPr>
          <w:rFonts w:cs="Arial"/>
        </w:rPr>
        <w:t xml:space="preserve"> не более</w:t>
      </w:r>
      <w:r w:rsidRPr="00DC4C4E">
        <w:rPr>
          <w:rFonts w:cs="Arial"/>
        </w:rPr>
        <w:t xml:space="preserve"> </w:t>
      </w:r>
      <w:r w:rsidR="006074ED" w:rsidRPr="00DC4C4E">
        <w:rPr>
          <w:rFonts w:cs="Arial"/>
        </w:rPr>
        <w:t>15 минут.</w:t>
      </w:r>
    </w:p>
    <w:p w:rsidR="00DC4C4E" w:rsidRPr="00DC4C4E" w:rsidRDefault="0077164D" w:rsidP="00ED00C1">
      <w:pPr>
        <w:rPr>
          <w:rFonts w:cs="Arial"/>
        </w:rPr>
      </w:pPr>
      <w:r w:rsidRPr="00DC4C4E">
        <w:rPr>
          <w:rFonts w:cs="Arial"/>
        </w:rPr>
        <w:lastRenderedPageBreak/>
        <w:t xml:space="preserve">Информацию </w:t>
      </w:r>
      <w:proofErr w:type="gramStart"/>
      <w:r w:rsidRPr="00DC4C4E">
        <w:rPr>
          <w:rFonts w:cs="Arial"/>
        </w:rPr>
        <w:t>о муниципальной услуге</w:t>
      </w:r>
      <w:proofErr w:type="gramEnd"/>
      <w:r w:rsidRPr="00DC4C4E">
        <w:rPr>
          <w:rFonts w:cs="Arial"/>
        </w:rPr>
        <w:t xml:space="preserve"> предоставляемой </w:t>
      </w:r>
      <w:r w:rsidR="00070D94" w:rsidRPr="00DC4C4E">
        <w:rPr>
          <w:rFonts w:cs="Arial"/>
        </w:rPr>
        <w:t>м</w:t>
      </w:r>
      <w:r w:rsidR="00BC17C1">
        <w:rPr>
          <w:rFonts w:cs="Arial"/>
        </w:rPr>
        <w:t>униципальным автономным</w:t>
      </w:r>
      <w:r w:rsidR="00DC4C4E" w:rsidRPr="00DC4C4E">
        <w:rPr>
          <w:rFonts w:cs="Arial"/>
        </w:rPr>
        <w:t xml:space="preserve"> </w:t>
      </w:r>
      <w:r w:rsidRPr="00DC4C4E">
        <w:rPr>
          <w:rFonts w:cs="Arial"/>
        </w:rPr>
        <w:t xml:space="preserve">учреждением </w:t>
      </w:r>
      <w:r w:rsidR="00DC4C4E" w:rsidRPr="00DC4C4E">
        <w:rPr>
          <w:rFonts w:cs="Arial"/>
        </w:rPr>
        <w:t>«</w:t>
      </w:r>
      <w:r w:rsidRPr="00DC4C4E">
        <w:rPr>
          <w:rFonts w:cs="Arial"/>
        </w:rPr>
        <w:t>Березовский районный дом культуры</w:t>
      </w:r>
      <w:r w:rsidR="00DC4C4E" w:rsidRPr="00DC4C4E">
        <w:rPr>
          <w:rFonts w:cs="Arial"/>
        </w:rPr>
        <w:t xml:space="preserve">» </w:t>
      </w:r>
      <w:r w:rsidR="000427C8" w:rsidRPr="00DC4C4E">
        <w:rPr>
          <w:rFonts w:cs="Arial"/>
        </w:rPr>
        <w:t>можно получить</w:t>
      </w:r>
      <w:r w:rsidR="00DC4C4E" w:rsidRPr="00DC4C4E">
        <w:rPr>
          <w:rFonts w:cs="Arial"/>
        </w:rPr>
        <w:t xml:space="preserve"> </w:t>
      </w:r>
      <w:r w:rsidRPr="00DC4C4E">
        <w:rPr>
          <w:rFonts w:cs="Arial"/>
        </w:rPr>
        <w:t xml:space="preserve">по </w:t>
      </w:r>
      <w:r w:rsidR="00E970E7" w:rsidRPr="00DC4C4E">
        <w:rPr>
          <w:rFonts w:cs="Arial"/>
        </w:rPr>
        <w:t>телефон</w:t>
      </w:r>
      <w:r w:rsidRPr="00DC4C4E">
        <w:rPr>
          <w:rFonts w:cs="Arial"/>
        </w:rPr>
        <w:t>у</w:t>
      </w:r>
      <w:r w:rsidR="00E970E7" w:rsidRPr="00DC4C4E">
        <w:rPr>
          <w:rFonts w:cs="Arial"/>
        </w:rPr>
        <w:t>: 8(34674) 2</w:t>
      </w:r>
      <w:r w:rsidR="00DC4C4E" w:rsidRPr="00DC4C4E">
        <w:rPr>
          <w:rFonts w:cs="Arial"/>
        </w:rPr>
        <w:t>-</w:t>
      </w:r>
      <w:r w:rsidR="00E970E7" w:rsidRPr="00DC4C4E">
        <w:rPr>
          <w:rFonts w:cs="Arial"/>
        </w:rPr>
        <w:t>21</w:t>
      </w:r>
      <w:r w:rsidR="00DC4C4E" w:rsidRPr="00DC4C4E">
        <w:rPr>
          <w:rFonts w:cs="Arial"/>
        </w:rPr>
        <w:t>-</w:t>
      </w:r>
      <w:r w:rsidR="00E970E7" w:rsidRPr="00DC4C4E">
        <w:rPr>
          <w:rFonts w:cs="Arial"/>
        </w:rPr>
        <w:t>48, факс: 8(34674) 2</w:t>
      </w:r>
      <w:r w:rsidR="00DC4C4E" w:rsidRPr="00DC4C4E">
        <w:rPr>
          <w:rFonts w:cs="Arial"/>
        </w:rPr>
        <w:t>-</w:t>
      </w:r>
      <w:r w:rsidR="00E970E7" w:rsidRPr="00DC4C4E">
        <w:rPr>
          <w:rFonts w:cs="Arial"/>
        </w:rPr>
        <w:t>20</w:t>
      </w:r>
      <w:r w:rsidR="00DC4C4E" w:rsidRPr="00DC4C4E">
        <w:rPr>
          <w:rFonts w:cs="Arial"/>
        </w:rPr>
        <w:t>-</w:t>
      </w:r>
      <w:r w:rsidR="00E970E7" w:rsidRPr="00DC4C4E">
        <w:rPr>
          <w:rFonts w:cs="Arial"/>
        </w:rPr>
        <w:t xml:space="preserve">95; </w:t>
      </w:r>
    </w:p>
    <w:p w:rsidR="00DC4C4E" w:rsidRPr="00DC4C4E" w:rsidRDefault="0077164D" w:rsidP="00ED00C1">
      <w:pPr>
        <w:rPr>
          <w:rFonts w:cs="Arial"/>
        </w:rPr>
      </w:pPr>
      <w:r w:rsidRPr="00DC4C4E">
        <w:rPr>
          <w:rFonts w:cs="Arial"/>
        </w:rPr>
        <w:t xml:space="preserve">Информацию </w:t>
      </w:r>
      <w:proofErr w:type="gramStart"/>
      <w:r w:rsidRPr="00DC4C4E">
        <w:rPr>
          <w:rFonts w:cs="Arial"/>
        </w:rPr>
        <w:t>о муниципальной услуге</w:t>
      </w:r>
      <w:proofErr w:type="gramEnd"/>
      <w:r w:rsidRPr="00DC4C4E">
        <w:rPr>
          <w:rFonts w:cs="Arial"/>
        </w:rPr>
        <w:t xml:space="preserve"> предоставляемой </w:t>
      </w:r>
      <w:r w:rsidR="00542E31" w:rsidRPr="00DC4C4E">
        <w:rPr>
          <w:rFonts w:cs="Arial"/>
        </w:rPr>
        <w:t>м</w:t>
      </w:r>
      <w:r w:rsidRPr="00DC4C4E">
        <w:rPr>
          <w:rFonts w:cs="Arial"/>
        </w:rPr>
        <w:t>униципальным</w:t>
      </w:r>
      <w:r w:rsidR="00BC17C1">
        <w:rPr>
          <w:rFonts w:cs="Arial"/>
        </w:rPr>
        <w:t xml:space="preserve"> автономным</w:t>
      </w:r>
      <w:r w:rsidR="00E970E7" w:rsidRPr="00DC4C4E">
        <w:rPr>
          <w:rFonts w:cs="Arial"/>
        </w:rPr>
        <w:t xml:space="preserve"> учреждени</w:t>
      </w:r>
      <w:r w:rsidRPr="00DC4C4E">
        <w:rPr>
          <w:rFonts w:cs="Arial"/>
        </w:rPr>
        <w:t>ем</w:t>
      </w:r>
      <w:r w:rsidR="00E970E7" w:rsidRPr="00DC4C4E">
        <w:rPr>
          <w:rFonts w:cs="Arial"/>
        </w:rPr>
        <w:t xml:space="preserve"> </w:t>
      </w:r>
      <w:r w:rsidR="00DC4C4E" w:rsidRPr="00DC4C4E">
        <w:rPr>
          <w:rFonts w:cs="Arial"/>
        </w:rPr>
        <w:t>«</w:t>
      </w:r>
      <w:proofErr w:type="spellStart"/>
      <w:r w:rsidR="00E970E7" w:rsidRPr="00DC4C4E">
        <w:rPr>
          <w:rFonts w:cs="Arial"/>
        </w:rPr>
        <w:t>Саранпаульский</w:t>
      </w:r>
      <w:proofErr w:type="spellEnd"/>
      <w:r w:rsidR="00E970E7" w:rsidRPr="00DC4C4E">
        <w:rPr>
          <w:rFonts w:cs="Arial"/>
        </w:rPr>
        <w:t xml:space="preserve"> дом культуры</w:t>
      </w:r>
      <w:r w:rsidR="00DC4C4E" w:rsidRPr="00DC4C4E">
        <w:rPr>
          <w:rFonts w:cs="Arial"/>
        </w:rPr>
        <w:t>»</w:t>
      </w:r>
      <w:r w:rsidR="00E970E7" w:rsidRPr="00DC4C4E">
        <w:rPr>
          <w:rFonts w:cs="Arial"/>
        </w:rPr>
        <w:t xml:space="preserve"> </w:t>
      </w:r>
      <w:r w:rsidRPr="00DC4C4E">
        <w:rPr>
          <w:rFonts w:cs="Arial"/>
        </w:rPr>
        <w:t xml:space="preserve">можно получить по </w:t>
      </w:r>
      <w:r w:rsidR="00E970E7" w:rsidRPr="00DC4C4E">
        <w:rPr>
          <w:rFonts w:cs="Arial"/>
        </w:rPr>
        <w:t>телефон</w:t>
      </w:r>
      <w:r w:rsidRPr="00DC4C4E">
        <w:rPr>
          <w:rFonts w:cs="Arial"/>
        </w:rPr>
        <w:t>у</w:t>
      </w:r>
      <w:r w:rsidR="00E970E7" w:rsidRPr="00DC4C4E">
        <w:rPr>
          <w:rFonts w:cs="Arial"/>
        </w:rPr>
        <w:t>: 8(34674) 4– 53</w:t>
      </w:r>
      <w:r w:rsidR="00DC4C4E" w:rsidRPr="00DC4C4E">
        <w:rPr>
          <w:rFonts w:cs="Arial"/>
        </w:rPr>
        <w:t>-</w:t>
      </w:r>
      <w:r w:rsidR="00E970E7" w:rsidRPr="00DC4C4E">
        <w:rPr>
          <w:rFonts w:cs="Arial"/>
        </w:rPr>
        <w:t>58, факс: 8(34674) 4</w:t>
      </w:r>
      <w:r w:rsidR="00DC4C4E" w:rsidRPr="00DC4C4E">
        <w:rPr>
          <w:rFonts w:cs="Arial"/>
        </w:rPr>
        <w:t>-</w:t>
      </w:r>
      <w:r w:rsidR="00E970E7" w:rsidRPr="00DC4C4E">
        <w:rPr>
          <w:rFonts w:cs="Arial"/>
        </w:rPr>
        <w:t>53</w:t>
      </w:r>
      <w:r w:rsidR="00DC4C4E" w:rsidRPr="00DC4C4E">
        <w:rPr>
          <w:rFonts w:cs="Arial"/>
        </w:rPr>
        <w:t>-</w:t>
      </w:r>
      <w:r w:rsidR="00E970E7" w:rsidRPr="00DC4C4E">
        <w:rPr>
          <w:rFonts w:cs="Arial"/>
        </w:rPr>
        <w:t>58;</w:t>
      </w:r>
    </w:p>
    <w:p w:rsidR="00DC4C4E" w:rsidRPr="00DC4C4E" w:rsidRDefault="0077164D" w:rsidP="00ED00C1">
      <w:pPr>
        <w:rPr>
          <w:rFonts w:cs="Arial"/>
        </w:rPr>
      </w:pPr>
      <w:r w:rsidRPr="00DC4C4E">
        <w:rPr>
          <w:rFonts w:cs="Arial"/>
        </w:rPr>
        <w:t xml:space="preserve">Информацию </w:t>
      </w:r>
      <w:proofErr w:type="gramStart"/>
      <w:r w:rsidRPr="00DC4C4E">
        <w:rPr>
          <w:rFonts w:cs="Arial"/>
        </w:rPr>
        <w:t>о муниципальной услуге</w:t>
      </w:r>
      <w:proofErr w:type="gramEnd"/>
      <w:r w:rsidRPr="00DC4C4E">
        <w:rPr>
          <w:rFonts w:cs="Arial"/>
        </w:rPr>
        <w:t xml:space="preserve"> предоставляемой </w:t>
      </w:r>
      <w:r w:rsidR="00542E31" w:rsidRPr="00DC4C4E">
        <w:rPr>
          <w:rFonts w:cs="Arial"/>
        </w:rPr>
        <w:t>м</w:t>
      </w:r>
      <w:r w:rsidR="00E970E7" w:rsidRPr="00DC4C4E">
        <w:rPr>
          <w:rFonts w:cs="Arial"/>
        </w:rPr>
        <w:t>униципальн</w:t>
      </w:r>
      <w:r w:rsidRPr="00DC4C4E">
        <w:rPr>
          <w:rFonts w:cs="Arial"/>
        </w:rPr>
        <w:t>ым</w:t>
      </w:r>
      <w:r w:rsidR="00BC17C1">
        <w:rPr>
          <w:rFonts w:cs="Arial"/>
        </w:rPr>
        <w:t xml:space="preserve"> автономным</w:t>
      </w:r>
      <w:r w:rsidR="00E970E7" w:rsidRPr="00DC4C4E">
        <w:rPr>
          <w:rFonts w:cs="Arial"/>
        </w:rPr>
        <w:t xml:space="preserve"> учреждение</w:t>
      </w:r>
      <w:r w:rsidRPr="00DC4C4E">
        <w:rPr>
          <w:rFonts w:cs="Arial"/>
        </w:rPr>
        <w:t>м</w:t>
      </w:r>
      <w:r w:rsidR="00E970E7" w:rsidRPr="00DC4C4E">
        <w:rPr>
          <w:rFonts w:cs="Arial"/>
        </w:rPr>
        <w:t xml:space="preserve"> </w:t>
      </w:r>
      <w:r w:rsidR="00DC4C4E" w:rsidRPr="00DC4C4E">
        <w:rPr>
          <w:rFonts w:cs="Arial"/>
        </w:rPr>
        <w:t>«</w:t>
      </w:r>
      <w:r w:rsidR="00E970E7" w:rsidRPr="00DC4C4E">
        <w:rPr>
          <w:rFonts w:cs="Arial"/>
        </w:rPr>
        <w:t xml:space="preserve">Березовский центр культуры и </w:t>
      </w:r>
      <w:r w:rsidRPr="00DC4C4E">
        <w:rPr>
          <w:rFonts w:cs="Arial"/>
        </w:rPr>
        <w:t xml:space="preserve">досуга </w:t>
      </w:r>
      <w:r w:rsidR="00DC4C4E" w:rsidRPr="00DC4C4E">
        <w:rPr>
          <w:rFonts w:cs="Arial"/>
        </w:rPr>
        <w:t>«</w:t>
      </w:r>
      <w:r w:rsidRPr="00DC4C4E">
        <w:rPr>
          <w:rFonts w:cs="Arial"/>
        </w:rPr>
        <w:t>Звездный</w:t>
      </w:r>
      <w:r w:rsidR="00DC4C4E" w:rsidRPr="00DC4C4E">
        <w:rPr>
          <w:rFonts w:cs="Arial"/>
        </w:rPr>
        <w:t>»</w:t>
      </w:r>
      <w:r w:rsidRPr="00DC4C4E">
        <w:rPr>
          <w:rFonts w:cs="Arial"/>
        </w:rPr>
        <w:t xml:space="preserve"> можно получить по</w:t>
      </w:r>
      <w:r w:rsidR="00E970E7" w:rsidRPr="00DC4C4E">
        <w:rPr>
          <w:rFonts w:cs="Arial"/>
        </w:rPr>
        <w:t xml:space="preserve"> телефон</w:t>
      </w:r>
      <w:r w:rsidRPr="00DC4C4E">
        <w:rPr>
          <w:rFonts w:cs="Arial"/>
        </w:rPr>
        <w:t>у</w:t>
      </w:r>
      <w:r w:rsidR="00E970E7" w:rsidRPr="00DC4C4E">
        <w:rPr>
          <w:rFonts w:cs="Arial"/>
        </w:rPr>
        <w:t>: 8(34674) 2– 11</w:t>
      </w:r>
      <w:r w:rsidR="00DC4C4E" w:rsidRPr="00DC4C4E">
        <w:rPr>
          <w:rFonts w:cs="Arial"/>
        </w:rPr>
        <w:t>-</w:t>
      </w:r>
      <w:r w:rsidR="00E970E7" w:rsidRPr="00DC4C4E">
        <w:rPr>
          <w:rFonts w:cs="Arial"/>
        </w:rPr>
        <w:t>81, факс: 8(34674) 2</w:t>
      </w:r>
      <w:r w:rsidR="00DC4C4E" w:rsidRPr="00DC4C4E">
        <w:rPr>
          <w:rFonts w:cs="Arial"/>
        </w:rPr>
        <w:t>-</w:t>
      </w:r>
      <w:r w:rsidR="00E970E7" w:rsidRPr="00DC4C4E">
        <w:rPr>
          <w:rFonts w:cs="Arial"/>
        </w:rPr>
        <w:t>11</w:t>
      </w:r>
      <w:r w:rsidR="00DC4C4E" w:rsidRPr="00DC4C4E">
        <w:rPr>
          <w:rFonts w:cs="Arial"/>
        </w:rPr>
        <w:t>-</w:t>
      </w:r>
      <w:r w:rsidR="00E970E7" w:rsidRPr="00DC4C4E">
        <w:rPr>
          <w:rFonts w:cs="Arial"/>
        </w:rPr>
        <w:t>81.</w:t>
      </w:r>
    </w:p>
    <w:p w:rsidR="00AB3CF4" w:rsidRPr="00AB3CF4" w:rsidRDefault="005A413A" w:rsidP="00AB3CF4">
      <w:pPr>
        <w:rPr>
          <w:rFonts w:cs="Arial"/>
        </w:rPr>
      </w:pPr>
      <w:r w:rsidRPr="00DC4C4E">
        <w:rPr>
          <w:rFonts w:cs="Arial"/>
        </w:rPr>
        <w:t xml:space="preserve">2.5. </w:t>
      </w:r>
      <w:r w:rsidR="00AB3CF4">
        <w:rPr>
          <w:rFonts w:cs="Arial"/>
        </w:rPr>
        <w:t>(</w:t>
      </w:r>
      <w:r w:rsidR="00AB3CF4" w:rsidRPr="00AB3CF4">
        <w:rPr>
          <w:rFonts w:cs="Arial"/>
        </w:rPr>
        <w:t>пункт 2.5 раздела II призна</w:t>
      </w:r>
      <w:r w:rsidR="00AB3CF4">
        <w:rPr>
          <w:rFonts w:cs="Arial"/>
        </w:rPr>
        <w:t>н</w:t>
      </w:r>
      <w:r w:rsidR="00AB3CF4" w:rsidRPr="00AB3CF4">
        <w:rPr>
          <w:rFonts w:cs="Arial"/>
        </w:rPr>
        <w:t xml:space="preserve"> утратившим силу</w:t>
      </w:r>
      <w:r w:rsidR="00AB3CF4">
        <w:rPr>
          <w:rFonts w:cs="Arial"/>
        </w:rPr>
        <w:t xml:space="preserve"> постановлением </w:t>
      </w:r>
      <w:r w:rsidR="00AB3CF4" w:rsidRPr="00AB3CF4">
        <w:rPr>
          <w:rFonts w:cs="Arial"/>
          <w:iCs/>
        </w:rPr>
        <w:t xml:space="preserve">Администрации </w:t>
      </w:r>
      <w:hyperlink r:id="rId51" w:history="1">
        <w:r w:rsidR="00AB3CF4" w:rsidRPr="00AB3CF4">
          <w:rPr>
            <w:rStyle w:val="a6"/>
            <w:rFonts w:cs="Arial"/>
            <w:iCs/>
          </w:rPr>
          <w:t>от 24.04.2025 № 313)</w:t>
        </w:r>
      </w:hyperlink>
    </w:p>
    <w:p w:rsidR="00A84CAD" w:rsidRPr="00DC4C4E" w:rsidRDefault="005A413A" w:rsidP="00ED00C1">
      <w:r w:rsidRPr="00DC4C4E">
        <w:t xml:space="preserve">2.6. </w:t>
      </w:r>
      <w:r w:rsidR="00502C5A" w:rsidRPr="00502C5A">
        <w:t>Исчерпывающий перечень документов и требования к документам, необходимым для предоставления муниципальной услуги.</w:t>
      </w:r>
    </w:p>
    <w:p w:rsidR="00502C5A" w:rsidRDefault="00502C5A" w:rsidP="00ED00C1">
      <w:pPr>
        <w:rPr>
          <w:rFonts w:cs="Arial"/>
        </w:rPr>
      </w:pPr>
      <w:r>
        <w:t xml:space="preserve">(абзац первый пункта 2.6 раздела II изложен в редакции постановления Администрации </w:t>
      </w:r>
      <w:hyperlink r:id="rId52" w:tooltip="постановление от 24.02.2026 0:00:00 №137 Администрация Березовского района&#10;&#10;О внесении изменений в постановление администрации Березовского района от 21.06.2018 № 541 «Об утверждении административного регламента предоставления муниципальной услуги «Пред" w:history="1">
        <w:r>
          <w:rPr>
            <w:rStyle w:val="a6"/>
          </w:rPr>
          <w:t>от 24.02.2026 № 137</w:t>
        </w:r>
      </w:hyperlink>
      <w:r>
        <w:t>)</w:t>
      </w:r>
    </w:p>
    <w:p w:rsidR="00A403D8" w:rsidRPr="00DC4C4E" w:rsidRDefault="00A84CAD" w:rsidP="00ED00C1">
      <w:pPr>
        <w:rPr>
          <w:rFonts w:cs="Arial"/>
        </w:rPr>
      </w:pPr>
      <w:r w:rsidRPr="00DC4C4E">
        <w:rPr>
          <w:rFonts w:cs="Arial"/>
        </w:rPr>
        <w:t xml:space="preserve">2.6.1. </w:t>
      </w:r>
      <w:r w:rsidR="00A403D8" w:rsidRPr="00DC4C4E">
        <w:rPr>
          <w:rFonts w:cs="Arial"/>
        </w:rPr>
        <w:t>Исчерпывающий перечень документов, которые заявитель предоставляет для предоставления муниципальной услуги.</w:t>
      </w:r>
    </w:p>
    <w:p w:rsidR="00A84CAD" w:rsidRPr="00DC4C4E" w:rsidRDefault="00A84CAD" w:rsidP="00ED00C1">
      <w:pPr>
        <w:rPr>
          <w:rFonts w:cs="Arial"/>
        </w:rPr>
      </w:pPr>
      <w:r w:rsidRPr="00DC4C4E">
        <w:rPr>
          <w:rFonts w:cs="Arial"/>
        </w:rPr>
        <w:t>В случае предоставления стационарной м</w:t>
      </w:r>
      <w:r w:rsidR="00CC2E5D" w:rsidRPr="00DC4C4E">
        <w:rPr>
          <w:rFonts w:cs="Arial"/>
        </w:rPr>
        <w:t>униципальной услуги заявитель предоставляет</w:t>
      </w:r>
      <w:r w:rsidRPr="00DC4C4E">
        <w:rPr>
          <w:rFonts w:cs="Arial"/>
        </w:rPr>
        <w:t>:</w:t>
      </w:r>
    </w:p>
    <w:p w:rsidR="0006451E" w:rsidRPr="00DC4C4E" w:rsidRDefault="0006451E" w:rsidP="00ED00C1">
      <w:pPr>
        <w:rPr>
          <w:rFonts w:cs="Arial"/>
        </w:rPr>
      </w:pPr>
      <w:r w:rsidRPr="00DC4C4E">
        <w:rPr>
          <w:rFonts w:cs="Arial"/>
        </w:rPr>
        <w:t>-заявление о предоставлении муниципальной услуги</w:t>
      </w:r>
      <w:r w:rsidR="00281763" w:rsidRPr="00DC4C4E">
        <w:rPr>
          <w:rFonts w:cs="Arial"/>
        </w:rPr>
        <w:t>.</w:t>
      </w:r>
    </w:p>
    <w:p w:rsidR="00A84CAD" w:rsidRPr="00DC4C4E" w:rsidRDefault="00A84CAD" w:rsidP="00ED00C1">
      <w:pPr>
        <w:rPr>
          <w:rFonts w:cs="Arial"/>
        </w:rPr>
      </w:pPr>
      <w:r w:rsidRPr="00DC4C4E">
        <w:rPr>
          <w:rFonts w:cs="Arial"/>
        </w:rPr>
        <w:t>В случае обращения за муниципальной услугой</w:t>
      </w:r>
      <w:r w:rsidR="008867BC" w:rsidRPr="00DC4C4E">
        <w:rPr>
          <w:rFonts w:cs="Arial"/>
        </w:rPr>
        <w:t xml:space="preserve"> посредством </w:t>
      </w:r>
      <w:r w:rsidR="00B2282F" w:rsidRPr="00DC4C4E">
        <w:rPr>
          <w:rFonts w:cs="Arial"/>
        </w:rPr>
        <w:t xml:space="preserve">сети </w:t>
      </w:r>
      <w:r w:rsidR="00DC4C4E" w:rsidRPr="00DC4C4E">
        <w:rPr>
          <w:rFonts w:cs="Arial"/>
        </w:rPr>
        <w:t>«</w:t>
      </w:r>
      <w:r w:rsidR="00B2282F" w:rsidRPr="00DC4C4E">
        <w:rPr>
          <w:rFonts w:cs="Arial"/>
        </w:rPr>
        <w:t>Интернет</w:t>
      </w:r>
      <w:r w:rsidR="00DC4C4E" w:rsidRPr="00DC4C4E">
        <w:rPr>
          <w:rFonts w:cs="Arial"/>
        </w:rPr>
        <w:t>»</w:t>
      </w:r>
      <w:r w:rsidR="00B2282F" w:rsidRPr="00DC4C4E">
        <w:rPr>
          <w:rFonts w:cs="Arial"/>
        </w:rPr>
        <w:t xml:space="preserve"> на сайтах (</w:t>
      </w:r>
      <w:proofErr w:type="gramStart"/>
      <w:r w:rsidR="00B2282F" w:rsidRPr="00DC4C4E">
        <w:rPr>
          <w:rFonts w:cs="Arial"/>
        </w:rPr>
        <w:t>rdk-berezovo.hmansy.muzkult.ru ;</w:t>
      </w:r>
      <w:proofErr w:type="gramEnd"/>
      <w:r w:rsidR="00B2282F" w:rsidRPr="00DC4C4E">
        <w:rPr>
          <w:rFonts w:cs="Arial"/>
        </w:rPr>
        <w:t xml:space="preserve">berezovo.ru) либо </w:t>
      </w:r>
      <w:r w:rsidR="008867BC" w:rsidRPr="00DC4C4E">
        <w:rPr>
          <w:rFonts w:cs="Arial"/>
        </w:rPr>
        <w:t>звонка по телефону</w:t>
      </w:r>
      <w:r w:rsidRPr="00DC4C4E">
        <w:rPr>
          <w:rFonts w:cs="Arial"/>
        </w:rPr>
        <w:t>, заявител</w:t>
      </w:r>
      <w:r w:rsidR="008867BC" w:rsidRPr="00DC4C4E">
        <w:rPr>
          <w:rFonts w:cs="Arial"/>
        </w:rPr>
        <w:t>ь</w:t>
      </w:r>
      <w:r w:rsidRPr="00DC4C4E">
        <w:rPr>
          <w:rFonts w:cs="Arial"/>
        </w:rPr>
        <w:t xml:space="preserve"> не предоставляет никаких документов.</w:t>
      </w:r>
    </w:p>
    <w:p w:rsidR="00A84CAD" w:rsidRPr="00DC4C4E" w:rsidRDefault="00A403D8" w:rsidP="00ED00C1">
      <w:pPr>
        <w:rPr>
          <w:rFonts w:cs="Arial"/>
        </w:rPr>
      </w:pPr>
      <w:r w:rsidRPr="00DC4C4E">
        <w:rPr>
          <w:rFonts w:cs="Arial"/>
        </w:rPr>
        <w:t>2.6.2</w:t>
      </w:r>
      <w:r w:rsidR="00A84CAD" w:rsidRPr="00DC4C4E">
        <w:rPr>
          <w:rFonts w:cs="Arial"/>
        </w:rPr>
        <w:t>. Требования к документам, необходимым для предоставления муниципальной услуги.</w:t>
      </w:r>
    </w:p>
    <w:p w:rsidR="009207B2" w:rsidRPr="00DC4C4E" w:rsidRDefault="009207B2" w:rsidP="00ED00C1">
      <w:pPr>
        <w:rPr>
          <w:rFonts w:cs="Arial"/>
        </w:rPr>
      </w:pPr>
      <w:r w:rsidRPr="00DC4C4E">
        <w:rPr>
          <w:rFonts w:cs="Arial"/>
        </w:rPr>
        <w:t>Заявление о предоставлении муниципальной услуги подается в свободной форме либо по форме согласно приложению 1 к настоящему административному регламенту.</w:t>
      </w:r>
    </w:p>
    <w:p w:rsidR="00A84CAD" w:rsidRPr="00DC4C4E" w:rsidRDefault="009207B2" w:rsidP="00ED00C1">
      <w:pPr>
        <w:rPr>
          <w:rFonts w:cs="Arial"/>
        </w:rPr>
      </w:pPr>
      <w:r w:rsidRPr="00DC4C4E">
        <w:rPr>
          <w:rFonts w:cs="Arial"/>
        </w:rPr>
        <w:t>В заявлении о предоставлении муниципальной услуги заявитель должен указать способ выдачи (направления) ему документа, являющегося результатом предоставления муниципальной услуги.</w:t>
      </w:r>
    </w:p>
    <w:p w:rsidR="009207B2" w:rsidRPr="00DC4C4E" w:rsidRDefault="009207B2" w:rsidP="00ED00C1">
      <w:pPr>
        <w:rPr>
          <w:rFonts w:cs="Arial"/>
        </w:rPr>
      </w:pPr>
      <w:r w:rsidRPr="00DC4C4E">
        <w:rPr>
          <w:rFonts w:cs="Arial"/>
        </w:rPr>
        <w:t>2.6.</w:t>
      </w:r>
      <w:r w:rsidR="00A403D8" w:rsidRPr="00DC4C4E">
        <w:rPr>
          <w:rFonts w:cs="Arial"/>
        </w:rPr>
        <w:t>3</w:t>
      </w:r>
      <w:r w:rsidRPr="00DC4C4E">
        <w:rPr>
          <w:rFonts w:cs="Arial"/>
        </w:rPr>
        <w:t>. Способ подачи заявления заявителем:</w:t>
      </w:r>
    </w:p>
    <w:p w:rsidR="009207B2" w:rsidRPr="00DC4C4E" w:rsidRDefault="009207B2" w:rsidP="00ED00C1">
      <w:pPr>
        <w:rPr>
          <w:rFonts w:cs="Arial"/>
        </w:rPr>
      </w:pPr>
      <w:r w:rsidRPr="00DC4C4E">
        <w:rPr>
          <w:rFonts w:cs="Arial"/>
        </w:rPr>
        <w:t xml:space="preserve">- при личном обращении в </w:t>
      </w:r>
      <w:r w:rsidR="00A403D8" w:rsidRPr="00DC4C4E">
        <w:rPr>
          <w:rFonts w:cs="Arial"/>
        </w:rPr>
        <w:t>Учреждение;</w:t>
      </w:r>
    </w:p>
    <w:p w:rsidR="00A403D8" w:rsidRPr="00DC4C4E" w:rsidRDefault="00A403D8" w:rsidP="00ED00C1">
      <w:pPr>
        <w:rPr>
          <w:rFonts w:cs="Arial"/>
        </w:rPr>
      </w:pPr>
      <w:r w:rsidRPr="00DC4C4E">
        <w:rPr>
          <w:rFonts w:cs="Arial"/>
        </w:rPr>
        <w:t>- по почте, в том числе электронной, в Учреждение;</w:t>
      </w:r>
    </w:p>
    <w:p w:rsidR="00A403D8" w:rsidRPr="00DC4C4E" w:rsidRDefault="00A403D8" w:rsidP="00ED00C1">
      <w:pPr>
        <w:rPr>
          <w:rFonts w:cs="Arial"/>
        </w:rPr>
      </w:pPr>
      <w:r w:rsidRPr="00DC4C4E">
        <w:rPr>
          <w:rFonts w:cs="Arial"/>
        </w:rPr>
        <w:t>- по факсимильной связи.</w:t>
      </w:r>
    </w:p>
    <w:p w:rsidR="00447FFA" w:rsidRPr="00447FFA" w:rsidRDefault="00447FFA" w:rsidP="00447FFA">
      <w:pPr>
        <w:rPr>
          <w:rFonts w:cs="Arial"/>
        </w:rPr>
      </w:pPr>
      <w:r w:rsidRPr="00447FFA">
        <w:rPr>
          <w:rFonts w:cs="Arial"/>
        </w:rPr>
        <w:t>2.6.4. Запрещается требовать от заявителей:</w:t>
      </w:r>
    </w:p>
    <w:p w:rsidR="00447FFA" w:rsidRPr="00447FFA" w:rsidRDefault="00447FFA" w:rsidP="00447FFA">
      <w:pPr>
        <w:rPr>
          <w:rFonts w:cs="Arial"/>
        </w:rPr>
      </w:pPr>
      <w:r w:rsidRPr="00447FFA">
        <w:rPr>
          <w:rFonts w:cs="Arial"/>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47FFA" w:rsidRPr="00447FFA" w:rsidRDefault="00447FFA" w:rsidP="00447FFA">
      <w:pPr>
        <w:rPr>
          <w:rFonts w:cs="Arial"/>
        </w:rPr>
      </w:pPr>
      <w:r w:rsidRPr="00447FFA">
        <w:rPr>
          <w:rFonts w:cs="Arial"/>
        </w:rPr>
        <w:t xml:space="preserve">-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hyperlink r:id="rId53"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447FFA">
          <w:rPr>
            <w:rStyle w:val="a6"/>
            <w:rFonts w:cs="Arial"/>
          </w:rPr>
          <w:t>Федерального закона № 210-ФЗ</w:t>
        </w:r>
      </w:hyperlink>
      <w:r w:rsidRPr="00447FFA">
        <w:rPr>
          <w:rFonts w:cs="Arial"/>
        </w:rPr>
        <w:t xml:space="preserve"> государственных и муниципальных услуг, в соответствии с нормативными правовыми актами Российской Федерации, нормативными правовыми актами Ханты-Мансийского автономного округа-Югры, муниципальными правовыми актами, за исключением документов, включенных в определенный частью 6 статьи 7 указанного Федерального закона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447FFA" w:rsidRPr="00447FFA" w:rsidRDefault="00447FFA" w:rsidP="00447FFA">
      <w:pPr>
        <w:rPr>
          <w:rFonts w:cs="Arial"/>
        </w:rPr>
      </w:pPr>
      <w:r w:rsidRPr="00447FFA">
        <w:rPr>
          <w:rFonts w:cs="Arial"/>
        </w:rPr>
        <w:lastRenderedPageBreak/>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47FFA" w:rsidRPr="00447FFA" w:rsidRDefault="00447FFA" w:rsidP="00447FFA">
      <w:pPr>
        <w:rPr>
          <w:rFonts w:cs="Arial"/>
        </w:rPr>
      </w:pPr>
      <w:r w:rsidRPr="00447FFA">
        <w:rPr>
          <w:rFonts w:cs="Arial"/>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47FFA" w:rsidRPr="00447FFA" w:rsidRDefault="00447FFA" w:rsidP="00447FFA">
      <w:pPr>
        <w:rPr>
          <w:rFonts w:cs="Arial"/>
        </w:rPr>
      </w:pPr>
      <w:r w:rsidRPr="00447FFA">
        <w:rPr>
          <w:rFonts w:cs="Arial"/>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47FFA" w:rsidRPr="00447FFA" w:rsidRDefault="00447FFA" w:rsidP="00447FFA">
      <w:pPr>
        <w:rPr>
          <w:rFonts w:cs="Arial"/>
        </w:rPr>
      </w:pPr>
      <w:r w:rsidRPr="00447FFA">
        <w:rPr>
          <w:rFonts w:cs="Arial"/>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47FFA" w:rsidRPr="00447FFA" w:rsidRDefault="00447FFA" w:rsidP="00447FFA">
      <w:pPr>
        <w:rPr>
          <w:rFonts w:cs="Arial"/>
        </w:rPr>
      </w:pPr>
      <w:r w:rsidRPr="00447FFA">
        <w:rPr>
          <w:rFonts w:cs="Arial"/>
        </w:rPr>
        <w:t>г) выявление документально подтвержденного факта (признаков) ошибочного или противоправного действия (бездействия) должностного лица Учреждения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Учреждения, предоставляющего муниципальную услугу,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447FFA" w:rsidRPr="00447FFA" w:rsidRDefault="00447FFA" w:rsidP="00447FFA">
      <w:pPr>
        <w:rPr>
          <w:rFonts w:cs="Arial"/>
        </w:rPr>
      </w:pPr>
      <w:r w:rsidRPr="00447FFA">
        <w:rPr>
          <w:rFonts w:cs="Arial"/>
        </w:rPr>
        <w:t xml:space="preserve">-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w:t>
      </w:r>
      <w:hyperlink r:id="rId54"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447FFA">
          <w:rPr>
            <w:rStyle w:val="a6"/>
            <w:rFonts w:cs="Arial"/>
          </w:rPr>
          <w:t>от 27 июля 2010 № 210-ФЗ</w:t>
        </w:r>
      </w:hyperlink>
      <w:r w:rsidRPr="00447FFA">
        <w:rPr>
          <w:rFonts w:cs="Arial"/>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447FFA" w:rsidRPr="00447FFA" w:rsidRDefault="00447FFA" w:rsidP="00447FFA">
      <w:pPr>
        <w:rPr>
          <w:rFonts w:cs="Arial"/>
        </w:rPr>
      </w:pPr>
      <w:r w:rsidRPr="00447FFA">
        <w:rPr>
          <w:rFonts w:cs="Arial"/>
        </w:rPr>
        <w:t>Запрещается отказывать заявителям:</w:t>
      </w:r>
    </w:p>
    <w:p w:rsidR="005D1B04" w:rsidRPr="005D1B04" w:rsidRDefault="00447FFA" w:rsidP="005D1B04">
      <w:pPr>
        <w:rPr>
          <w:rFonts w:cs="Arial"/>
        </w:rPr>
      </w:pPr>
      <w:r w:rsidRPr="00447FFA">
        <w:rPr>
          <w:rFonts w:cs="Arial"/>
        </w:rPr>
        <w:t xml:space="preserve">- </w:t>
      </w:r>
      <w:r w:rsidR="005D1B04" w:rsidRPr="005D1B04">
        <w:rPr>
          <w:rFonts w:cs="Arial"/>
        </w:rPr>
        <w:t>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w:t>
      </w:r>
    </w:p>
    <w:p w:rsidR="00447FFA" w:rsidRDefault="005D1B04" w:rsidP="005D1B04">
      <w:pPr>
        <w:rPr>
          <w:rFonts w:cs="Arial"/>
        </w:rPr>
      </w:pPr>
      <w:r w:rsidRPr="005D1B04">
        <w:rPr>
          <w:rFonts w:cs="Arial"/>
        </w:rPr>
        <w:t>-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w:t>
      </w:r>
    </w:p>
    <w:p w:rsidR="005D1B04" w:rsidRDefault="005D1B04" w:rsidP="005D1B04">
      <w:pPr>
        <w:rPr>
          <w:rFonts w:cs="Arial"/>
        </w:rPr>
      </w:pPr>
      <w:r>
        <w:rPr>
          <w:rFonts w:cs="Arial"/>
        </w:rPr>
        <w:t>(</w:t>
      </w:r>
      <w:r w:rsidRPr="005D1B04">
        <w:rPr>
          <w:rFonts w:cs="Arial"/>
        </w:rPr>
        <w:t>абзацы одиннадцатый, двенадцатый подпункта 2.6.4 пункта 2.6</w:t>
      </w:r>
      <w:r>
        <w:rPr>
          <w:rFonts w:cs="Arial"/>
        </w:rPr>
        <w:t xml:space="preserve"> изложены в редакции </w:t>
      </w:r>
      <w:r w:rsidR="000B253B">
        <w:rPr>
          <w:rFonts w:cs="Arial"/>
        </w:rPr>
        <w:t xml:space="preserve">постановления </w:t>
      </w:r>
      <w:r>
        <w:t xml:space="preserve">Администрации </w:t>
      </w:r>
      <w:hyperlink r:id="rId55" w:history="1">
        <w:r w:rsidRPr="004D0E60">
          <w:rPr>
            <w:rStyle w:val="a6"/>
          </w:rPr>
          <w:t>от 13.05.2024 № 419</w:t>
        </w:r>
      </w:hyperlink>
      <w:r>
        <w:t>)</w:t>
      </w:r>
    </w:p>
    <w:p w:rsidR="001E353B" w:rsidRDefault="001E353B" w:rsidP="00ED00C1">
      <w:r>
        <w:t>(</w:t>
      </w:r>
      <w:r w:rsidR="00ED00C1">
        <w:t>п</w:t>
      </w:r>
      <w:r w:rsidRPr="0036364D">
        <w:t>одпункт 2.6.4 д</w:t>
      </w:r>
      <w:r>
        <w:t>ополнен</w:t>
      </w:r>
      <w:r w:rsidRPr="0036364D">
        <w:t xml:space="preserve"> абзацами четвертым-одиннадцатым </w:t>
      </w:r>
      <w:r w:rsidR="00F74FAC" w:rsidRPr="00B72053">
        <w:t xml:space="preserve">постановлением Администрации </w:t>
      </w:r>
      <w:hyperlink r:id="rId56" w:history="1">
        <w:r w:rsidR="00F74FAC" w:rsidRPr="00B72053">
          <w:rPr>
            <w:rStyle w:val="a6"/>
          </w:rPr>
          <w:t>от 14.12.2018 № 1160</w:t>
        </w:r>
      </w:hyperlink>
      <w:r w:rsidR="00B72053">
        <w:t>)</w:t>
      </w:r>
    </w:p>
    <w:p w:rsidR="00447FFA" w:rsidRDefault="00447FFA" w:rsidP="00447FFA">
      <w:r w:rsidRPr="00447FFA">
        <w:t xml:space="preserve">(подпункт 2.6.4 </w:t>
      </w:r>
      <w:r>
        <w:t xml:space="preserve">изложен в редакции </w:t>
      </w:r>
      <w:r w:rsidRPr="00447FFA">
        <w:t>постановлени</w:t>
      </w:r>
      <w:r>
        <w:t>я</w:t>
      </w:r>
      <w:r w:rsidRPr="00447FFA">
        <w:t xml:space="preserve"> Администрации </w:t>
      </w:r>
      <w:hyperlink r:id="rId57" w:history="1">
        <w:r w:rsidRPr="00447FFA">
          <w:rPr>
            <w:rStyle w:val="a6"/>
          </w:rPr>
          <w:t>от 21.06.2021 № 697</w:t>
        </w:r>
      </w:hyperlink>
      <w:r w:rsidRPr="00447FFA">
        <w:t>)</w:t>
      </w:r>
    </w:p>
    <w:p w:rsidR="00502C5A" w:rsidRPr="00502C5A" w:rsidRDefault="00A84CAD" w:rsidP="00502C5A">
      <w:pPr>
        <w:rPr>
          <w:rFonts w:cs="Arial"/>
        </w:rPr>
      </w:pPr>
      <w:r w:rsidRPr="00DC4C4E">
        <w:rPr>
          <w:rFonts w:cs="Arial"/>
        </w:rPr>
        <w:t>2.7.</w:t>
      </w:r>
      <w:r w:rsidR="00502C5A" w:rsidRPr="00502C5A">
        <w:t xml:space="preserve"> </w:t>
      </w:r>
      <w:r w:rsidR="00502C5A" w:rsidRPr="00502C5A">
        <w:rPr>
          <w:rFonts w:cs="Arial"/>
        </w:rPr>
        <w:t>Исчерпывающий перечень оснований для отказа в приеме документов, необходимых для предоставления муниципальной услуги.</w:t>
      </w:r>
    </w:p>
    <w:p w:rsidR="00502C5A" w:rsidRPr="00502C5A" w:rsidRDefault="00502C5A" w:rsidP="00502C5A">
      <w:pPr>
        <w:rPr>
          <w:rFonts w:cs="Arial"/>
        </w:rPr>
      </w:pPr>
      <w:r w:rsidRPr="00502C5A">
        <w:rPr>
          <w:rFonts w:cs="Arial"/>
        </w:rPr>
        <w:t>Основания для отказа в приеме документов, необходимых для предоставления муниципальной услуги законодательством Российской Федерации, законодательством Ханты-Мансийского автономного округа – Югры, муниципальными правовыми актами администрации Березовского района не предусмотрены.</w:t>
      </w:r>
    </w:p>
    <w:p w:rsidR="00502C5A" w:rsidRPr="00502C5A" w:rsidRDefault="00502C5A" w:rsidP="00502C5A">
      <w:pPr>
        <w:rPr>
          <w:rFonts w:cs="Arial"/>
        </w:rPr>
      </w:pPr>
      <w:r w:rsidRPr="00502C5A">
        <w:rPr>
          <w:rFonts w:cs="Arial"/>
        </w:rPr>
        <w:lastRenderedPageBreak/>
        <w:t>2.8. Исчерпывающий перечень оснований для приостановления или отказа в предоставлении муниципальной услуги.</w:t>
      </w:r>
    </w:p>
    <w:p w:rsidR="00502C5A" w:rsidRPr="00502C5A" w:rsidRDefault="00502C5A" w:rsidP="00502C5A">
      <w:pPr>
        <w:rPr>
          <w:rFonts w:cs="Arial"/>
        </w:rPr>
      </w:pPr>
      <w:r w:rsidRPr="00502C5A">
        <w:rPr>
          <w:rFonts w:cs="Arial"/>
        </w:rPr>
        <w:t>Основания для приостановления или отказа в предоставлении муниципальной услуги законодательством Российской Федерации, законодательством Ханты-Мансийского автономного округа – Югры, муниципальными правовыми актами администрации Березовского района не предусмотрены.</w:t>
      </w:r>
    </w:p>
    <w:p w:rsidR="00502C5A" w:rsidRPr="00502C5A" w:rsidRDefault="00502C5A" w:rsidP="00502C5A">
      <w:pPr>
        <w:rPr>
          <w:rFonts w:cs="Arial"/>
        </w:rPr>
      </w:pPr>
      <w:r w:rsidRPr="00502C5A">
        <w:rPr>
          <w:rFonts w:cs="Arial"/>
        </w:rPr>
        <w:t>2.9. Размер платы, взимаемой с заявителя при предоставлении муниципальной услуги, и способы ее взимания.</w:t>
      </w:r>
    </w:p>
    <w:p w:rsidR="005A413A" w:rsidRDefault="00502C5A" w:rsidP="00502C5A">
      <w:pPr>
        <w:rPr>
          <w:rFonts w:cs="Arial"/>
        </w:rPr>
      </w:pPr>
      <w:r w:rsidRPr="00502C5A">
        <w:rPr>
          <w:rFonts w:cs="Arial"/>
        </w:rPr>
        <w:t>Взимание платы за предоставление муниципальной законодательством Российской Федерации, законодательством Ханты-Мансийского автономного округа – Югры, муниципальными правовыми актами администрации Березовского района не предусмотрено.</w:t>
      </w:r>
    </w:p>
    <w:p w:rsidR="00502C5A" w:rsidRPr="00DC4C4E" w:rsidRDefault="00502C5A" w:rsidP="00502C5A">
      <w:r>
        <w:t xml:space="preserve">(пункты 2.7-2.9 раздела II изложены в редакции постановления Администрации            </w:t>
      </w:r>
      <w:hyperlink r:id="rId58" w:tooltip="постановление от 24.02.2026 0:00:00 №137 Администрация Березовского района&#10;&#10;О внесении изменений в постановление администрации Березовского района от 21.06.2018 № 541 «Об утверждении административного регламента предоставления муниципальной услуги «Пред" w:history="1">
        <w:r>
          <w:rPr>
            <w:rStyle w:val="a6"/>
          </w:rPr>
          <w:t>от 24.02.2026 № 137</w:t>
        </w:r>
      </w:hyperlink>
      <w:r>
        <w:t>)</w:t>
      </w:r>
    </w:p>
    <w:p w:rsidR="00AB3CF4" w:rsidRPr="00AB3CF4" w:rsidRDefault="00AB3CF4" w:rsidP="00AB3CF4">
      <w:pPr>
        <w:rPr>
          <w:b/>
        </w:rPr>
      </w:pPr>
      <w:r w:rsidRPr="00AB3CF4">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многофункциональный центр.</w:t>
      </w:r>
    </w:p>
    <w:p w:rsidR="005A413A" w:rsidRDefault="00AB3CF4" w:rsidP="00AB3CF4">
      <w:r w:rsidRPr="00AB3CF4">
        <w:t xml:space="preserve">Максимальный срок ожидания в очереди при подаче запроса (заявления) о предоставлении муниципальной услуги и при получении результата предоставления муниципальной услуги </w:t>
      </w:r>
      <w:r w:rsidRPr="00AB3CF4">
        <w:rPr>
          <w:bCs/>
        </w:rPr>
        <w:t xml:space="preserve">в случае обращения заявителя непосредственно в Учреждение </w:t>
      </w:r>
      <w:r w:rsidRPr="00AB3CF4">
        <w:t>не должен превышать 15 минут.</w:t>
      </w:r>
    </w:p>
    <w:p w:rsidR="00AB3CF4" w:rsidRPr="00DC4C4E" w:rsidRDefault="00AB3CF4" w:rsidP="00ED00C1">
      <w:r>
        <w:rPr>
          <w:iCs/>
        </w:rPr>
        <w:t>(</w:t>
      </w:r>
      <w:r w:rsidRPr="00AB3CF4">
        <w:rPr>
          <w:iCs/>
        </w:rPr>
        <w:t>пункт 2.10 раздела II излож</w:t>
      </w:r>
      <w:r>
        <w:rPr>
          <w:iCs/>
        </w:rPr>
        <w:t>ен</w:t>
      </w:r>
      <w:r w:rsidRPr="00AB3CF4">
        <w:rPr>
          <w:iCs/>
        </w:rPr>
        <w:t xml:space="preserve"> в редакции</w:t>
      </w:r>
      <w:r>
        <w:rPr>
          <w:iCs/>
        </w:rPr>
        <w:t xml:space="preserve"> постановления </w:t>
      </w:r>
      <w:r w:rsidRPr="00AB3CF4">
        <w:rPr>
          <w:iCs/>
        </w:rPr>
        <w:t xml:space="preserve">Администрации </w:t>
      </w:r>
      <w:r w:rsidR="00502C5A">
        <w:rPr>
          <w:iCs/>
        </w:rPr>
        <w:t xml:space="preserve">                   </w:t>
      </w:r>
      <w:hyperlink r:id="rId59" w:history="1">
        <w:r w:rsidRPr="00AB3CF4">
          <w:rPr>
            <w:rStyle w:val="a6"/>
            <w:iCs/>
          </w:rPr>
          <w:t>от 24.04.2025 № 313)</w:t>
        </w:r>
      </w:hyperlink>
    </w:p>
    <w:p w:rsidR="005A413A" w:rsidRPr="00DC4C4E" w:rsidRDefault="005A413A" w:rsidP="00ED00C1">
      <w:r w:rsidRPr="00DC4C4E">
        <w:t xml:space="preserve">2.11. </w:t>
      </w:r>
      <w:r w:rsidR="00502C5A" w:rsidRPr="00502C5A">
        <w:t>Срок регистрации запроса заявителя о предоставлении муниципальной услуги.</w:t>
      </w:r>
    </w:p>
    <w:p w:rsidR="00502C5A" w:rsidRDefault="00502C5A" w:rsidP="00ED00C1">
      <w:r>
        <w:t xml:space="preserve">(абзац первый пункта 2.11 раздела II изложен в редакции постановления Администрации </w:t>
      </w:r>
      <w:hyperlink r:id="rId60" w:tooltip="постановление от 24.02.2026 0:00:00 №137 Администрация Березовского района&#10;&#10;О внесении изменений в постановление администрации Березовского района от 21.06.2018 № 541 «Об утверждении административного регламента предоставления муниципальной услуги «Пред" w:history="1">
        <w:r>
          <w:rPr>
            <w:rStyle w:val="a6"/>
          </w:rPr>
          <w:t>от 24.02.2026 № 137</w:t>
        </w:r>
      </w:hyperlink>
      <w:r>
        <w:t>)</w:t>
      </w:r>
    </w:p>
    <w:p w:rsidR="005A413A" w:rsidRPr="00DC4C4E" w:rsidRDefault="005A413A" w:rsidP="00ED00C1">
      <w:r w:rsidRPr="00DC4C4E">
        <w:t>Письменные заявления о предоставлении муниципальной услуги, поступившие в адрес</w:t>
      </w:r>
      <w:r w:rsidR="00DC4C4E" w:rsidRPr="00DC4C4E">
        <w:t xml:space="preserve"> </w:t>
      </w:r>
      <w:r w:rsidR="00633D5A" w:rsidRPr="00DC4C4E">
        <w:t>Учреждения</w:t>
      </w:r>
      <w:r w:rsidRPr="00DC4C4E">
        <w:t xml:space="preserve">, в том числе посредством электронной почты, подлежат обязательной регистрации специалистом </w:t>
      </w:r>
      <w:r w:rsidR="00633D5A" w:rsidRPr="00DC4C4E">
        <w:t>У</w:t>
      </w:r>
      <w:r w:rsidR="007B208C" w:rsidRPr="00DC4C4E">
        <w:t>чреждения</w:t>
      </w:r>
      <w:r w:rsidRPr="00DC4C4E">
        <w:t xml:space="preserve">, ответственным за делопроизводство, </w:t>
      </w:r>
      <w:r w:rsidR="00633D5A" w:rsidRPr="00DC4C4E">
        <w:t>в</w:t>
      </w:r>
      <w:r w:rsidR="007B208C" w:rsidRPr="00DC4C4E">
        <w:t xml:space="preserve"> день поступления заявления</w:t>
      </w:r>
      <w:r w:rsidRPr="00DC4C4E">
        <w:t>.</w:t>
      </w:r>
    </w:p>
    <w:p w:rsidR="00A403D8" w:rsidRDefault="00AB3CF4" w:rsidP="00ED00C1">
      <w:pPr>
        <w:rPr>
          <w:rFonts w:eastAsia="Calibri" w:cs="Arial"/>
          <w:lang w:eastAsia="en-US"/>
        </w:rPr>
      </w:pPr>
      <w:r w:rsidRPr="00AB3CF4">
        <w:rPr>
          <w:rFonts w:eastAsia="Calibri" w:cs="Arial"/>
          <w:lang w:eastAsia="en-US"/>
        </w:rPr>
        <w:t>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AB3CF4" w:rsidRPr="00DC4C4E" w:rsidRDefault="00AB3CF4" w:rsidP="00ED00C1">
      <w:pPr>
        <w:rPr>
          <w:rFonts w:eastAsia="Calibri" w:cs="Arial"/>
          <w:lang w:eastAsia="en-US"/>
        </w:rPr>
      </w:pPr>
      <w:r>
        <w:rPr>
          <w:rFonts w:eastAsia="Calibri" w:cs="Arial"/>
          <w:iCs/>
          <w:sz w:val="22"/>
          <w:lang w:eastAsia="en-US"/>
        </w:rPr>
        <w:t>(</w:t>
      </w:r>
      <w:r w:rsidRPr="00AB3CF4">
        <w:rPr>
          <w:rFonts w:eastAsia="Calibri" w:cs="Arial"/>
          <w:iCs/>
          <w:lang w:eastAsia="en-US"/>
        </w:rPr>
        <w:t xml:space="preserve">абзац первый пункта 2.12 раздела II  изложен в редакции постановления Администрации </w:t>
      </w:r>
      <w:hyperlink r:id="rId61" w:history="1">
        <w:r w:rsidRPr="00AB3CF4">
          <w:rPr>
            <w:rStyle w:val="a6"/>
            <w:rFonts w:eastAsia="Calibri" w:cs="Arial"/>
            <w:iCs/>
            <w:lang w:eastAsia="en-US"/>
          </w:rPr>
          <w:t>от 24.04.2025 № 313)</w:t>
        </w:r>
      </w:hyperlink>
    </w:p>
    <w:p w:rsidR="00A403D8" w:rsidRPr="00DC4C4E" w:rsidRDefault="00A403D8" w:rsidP="00ED00C1">
      <w:pPr>
        <w:rPr>
          <w:rFonts w:eastAsia="Calibri" w:cs="Arial"/>
          <w:lang w:eastAsia="en-US"/>
        </w:rPr>
      </w:pPr>
      <w:r w:rsidRPr="00DC4C4E">
        <w:rPr>
          <w:rFonts w:eastAsia="Calibri" w:cs="Arial"/>
          <w:lang w:eastAsia="en-US"/>
        </w:rPr>
        <w:t>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A403D8" w:rsidRPr="00DC4C4E" w:rsidRDefault="00A403D8" w:rsidP="00ED00C1">
      <w:pPr>
        <w:rPr>
          <w:rFonts w:eastAsia="Calibri" w:cs="Arial"/>
          <w:lang w:eastAsia="en-US"/>
        </w:rPr>
      </w:pPr>
      <w:r w:rsidRPr="00DC4C4E">
        <w:rPr>
          <w:rFonts w:eastAsia="Calibri" w:cs="Arial"/>
          <w:lang w:eastAsia="en-US"/>
        </w:rPr>
        <w:t>Помещения для предоставления муниципальной услуги размещаются преимущественно на нижних этажах зданий или в отдельно стоящих зданиях.</w:t>
      </w:r>
    </w:p>
    <w:p w:rsidR="00A403D8" w:rsidRPr="00DC4C4E" w:rsidRDefault="00A403D8" w:rsidP="00ED00C1">
      <w:pPr>
        <w:rPr>
          <w:rFonts w:eastAsia="Calibri" w:cs="Arial"/>
          <w:lang w:eastAsia="en-US"/>
        </w:rPr>
      </w:pPr>
      <w:r w:rsidRPr="00DC4C4E">
        <w:rPr>
          <w:rFonts w:eastAsia="Calibri" w:cs="Arial"/>
          <w:lang w:eastAsia="en-US"/>
        </w:rPr>
        <w:t xml:space="preserve">Вход и выход из помещения для предоставления муниципальной услуги оборудуются: </w:t>
      </w:r>
    </w:p>
    <w:p w:rsidR="00A403D8" w:rsidRPr="00DC4C4E" w:rsidRDefault="00A403D8" w:rsidP="00ED00C1">
      <w:pPr>
        <w:rPr>
          <w:rFonts w:eastAsia="Calibri" w:cs="Arial"/>
          <w:lang w:eastAsia="en-US"/>
        </w:rPr>
      </w:pPr>
      <w:r w:rsidRPr="00DC4C4E">
        <w:rPr>
          <w:rFonts w:eastAsia="Calibri" w:cs="Arial"/>
          <w:lang w:eastAsia="en-US"/>
        </w:rPr>
        <w:t>пандусами, расширенными проходами, тактильными полосами по путям движения, позволяющими обеспечить беспрепятственный доступ инвалидов;</w:t>
      </w:r>
    </w:p>
    <w:p w:rsidR="00A403D8" w:rsidRPr="00DC4C4E" w:rsidRDefault="00A403D8" w:rsidP="00ED00C1">
      <w:pPr>
        <w:rPr>
          <w:rFonts w:eastAsia="Calibri" w:cs="Arial"/>
          <w:lang w:eastAsia="en-US"/>
        </w:rPr>
      </w:pPr>
      <w:r w:rsidRPr="00DC4C4E">
        <w:rPr>
          <w:rFonts w:eastAsia="Calibri" w:cs="Arial"/>
          <w:lang w:eastAsia="en-US"/>
        </w:rPr>
        <w:t>соответствующими указателями с автономными источниками бесперебойного питания;</w:t>
      </w:r>
    </w:p>
    <w:p w:rsidR="00A403D8" w:rsidRPr="00DC4C4E" w:rsidRDefault="00A403D8" w:rsidP="00ED00C1">
      <w:pPr>
        <w:rPr>
          <w:rFonts w:eastAsia="Calibri" w:cs="Arial"/>
          <w:lang w:eastAsia="en-US"/>
        </w:rPr>
      </w:pPr>
      <w:r w:rsidRPr="00DC4C4E">
        <w:rPr>
          <w:rFonts w:eastAsia="Calibri" w:cs="Arial"/>
          <w:lang w:eastAsia="en-US"/>
        </w:rPr>
        <w:lastRenderedPageBreak/>
        <w:t>контрастной маркировкой ступеней по пути движения;</w:t>
      </w:r>
    </w:p>
    <w:p w:rsidR="00A403D8" w:rsidRPr="00DC4C4E" w:rsidRDefault="00A403D8" w:rsidP="00ED00C1">
      <w:pPr>
        <w:rPr>
          <w:rFonts w:eastAsia="Calibri" w:cs="Arial"/>
          <w:lang w:eastAsia="en-US"/>
        </w:rPr>
      </w:pPr>
      <w:r w:rsidRPr="00DC4C4E">
        <w:rPr>
          <w:rFonts w:eastAsia="Calibri" w:cs="Arial"/>
          <w:lang w:eastAsia="en-US"/>
        </w:rPr>
        <w:t>информационной мнемосхемой (тактильной схемой движения);</w:t>
      </w:r>
    </w:p>
    <w:p w:rsidR="00A403D8" w:rsidRPr="00DC4C4E" w:rsidRDefault="00A403D8" w:rsidP="00ED00C1">
      <w:pPr>
        <w:rPr>
          <w:rFonts w:eastAsia="Calibri" w:cs="Arial"/>
          <w:lang w:eastAsia="en-US"/>
        </w:rPr>
      </w:pPr>
      <w:r w:rsidRPr="00DC4C4E">
        <w:rPr>
          <w:rFonts w:eastAsia="Calibri" w:cs="Arial"/>
          <w:lang w:eastAsia="en-US"/>
        </w:rPr>
        <w:t>тактильными табличками с надписями, дублированными шрифтом Брайля.</w:t>
      </w:r>
    </w:p>
    <w:p w:rsidR="00A403D8" w:rsidRPr="00DC4C4E" w:rsidRDefault="00A403D8" w:rsidP="00ED00C1">
      <w:pPr>
        <w:rPr>
          <w:rFonts w:eastAsia="Calibri" w:cs="Arial"/>
          <w:lang w:eastAsia="en-US"/>
        </w:rPr>
      </w:pPr>
      <w:r w:rsidRPr="00DC4C4E">
        <w:rPr>
          <w:rFonts w:eastAsia="Calibri" w:cs="Arial"/>
          <w:lang w:eastAsia="en-US"/>
        </w:rPr>
        <w:t>Лестницы, находящиеся по пути движения в помещение для предоставления муниципальной услуги оборудуются:</w:t>
      </w:r>
    </w:p>
    <w:p w:rsidR="00A403D8" w:rsidRPr="00DC4C4E" w:rsidRDefault="00A403D8" w:rsidP="00ED00C1">
      <w:pPr>
        <w:rPr>
          <w:rFonts w:eastAsia="Calibri" w:cs="Arial"/>
          <w:lang w:eastAsia="en-US"/>
        </w:rPr>
      </w:pPr>
      <w:r w:rsidRPr="00DC4C4E">
        <w:rPr>
          <w:rFonts w:eastAsia="Calibri" w:cs="Arial"/>
          <w:lang w:eastAsia="en-US"/>
        </w:rPr>
        <w:t>тактильными полосами;</w:t>
      </w:r>
    </w:p>
    <w:p w:rsidR="00A403D8" w:rsidRPr="00DC4C4E" w:rsidRDefault="00A403D8" w:rsidP="00ED00C1">
      <w:pPr>
        <w:rPr>
          <w:rFonts w:eastAsia="Calibri" w:cs="Arial"/>
          <w:lang w:eastAsia="en-US"/>
        </w:rPr>
      </w:pPr>
      <w:r w:rsidRPr="00DC4C4E">
        <w:rPr>
          <w:rFonts w:eastAsia="Calibri" w:cs="Arial"/>
          <w:lang w:eastAsia="en-US"/>
        </w:rPr>
        <w:t>контрастной маркировкой крайних ступеней;</w:t>
      </w:r>
    </w:p>
    <w:p w:rsidR="00A403D8" w:rsidRPr="00DC4C4E" w:rsidRDefault="00A403D8" w:rsidP="00ED00C1">
      <w:pPr>
        <w:rPr>
          <w:rFonts w:eastAsia="Calibri" w:cs="Arial"/>
          <w:lang w:eastAsia="en-US"/>
        </w:rPr>
      </w:pPr>
      <w:r w:rsidRPr="00DC4C4E">
        <w:rPr>
          <w:rFonts w:eastAsia="Calibri" w:cs="Arial"/>
          <w:lang w:eastAsia="en-US"/>
        </w:rPr>
        <w:t>поручнями с двух сторон, с тактильными полосами, нанесенными на поручни, с тактильно-выпуклым шрифтом и шрифтом Брайля с указанием этажа;</w:t>
      </w:r>
    </w:p>
    <w:p w:rsidR="00A403D8" w:rsidRPr="00DC4C4E" w:rsidRDefault="00A403D8" w:rsidP="00ED00C1">
      <w:pPr>
        <w:rPr>
          <w:rFonts w:eastAsia="Calibri" w:cs="Arial"/>
          <w:lang w:eastAsia="en-US"/>
        </w:rPr>
      </w:pPr>
      <w:r w:rsidRPr="00DC4C4E">
        <w:rPr>
          <w:rFonts w:eastAsia="Calibri" w:cs="Arial"/>
          <w:lang w:eastAsia="en-US"/>
        </w:rPr>
        <w:t>тактильными табличками с указанием этажей, дублированными шрифтом Брайля.</w:t>
      </w:r>
    </w:p>
    <w:p w:rsidR="00A403D8" w:rsidRPr="00DC4C4E" w:rsidRDefault="00A403D8" w:rsidP="00ED00C1">
      <w:pPr>
        <w:rPr>
          <w:rFonts w:eastAsia="Calibri" w:cs="Arial"/>
          <w:lang w:eastAsia="en-US"/>
        </w:rPr>
      </w:pPr>
      <w:r w:rsidRPr="00DC4C4E">
        <w:rPr>
          <w:rFonts w:eastAsia="Calibri" w:cs="Arial"/>
          <w:lang w:eastAsia="en-US"/>
        </w:rPr>
        <w:t>Места предоставления муниципальной услуги должны соответствовать требованиям к местам обслуживания маломобильных групп населения, к внутреннему оборудованию и устройствам в помещении, к санитарно-бытовым помещениям для инвалидов, к путям движения в помещении и залах обслуживания,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
    <w:p w:rsidR="00A403D8" w:rsidRPr="00DC4C4E" w:rsidRDefault="00A403D8" w:rsidP="00ED00C1">
      <w:pPr>
        <w:rPr>
          <w:rFonts w:eastAsia="Calibri" w:cs="Arial"/>
          <w:lang w:eastAsia="en-US"/>
        </w:rPr>
      </w:pPr>
      <w:r w:rsidRPr="00DC4C4E">
        <w:rPr>
          <w:rFonts w:eastAsia="Calibri" w:cs="Arial"/>
          <w:lang w:eastAsia="en-US"/>
        </w:rPr>
        <w:t>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w:t>
      </w:r>
    </w:p>
    <w:p w:rsidR="00A403D8" w:rsidRDefault="00A403D8" w:rsidP="00ED00C1">
      <w:pPr>
        <w:rPr>
          <w:rFonts w:eastAsia="Calibri" w:cs="Arial"/>
          <w:lang w:eastAsia="en-US"/>
        </w:rPr>
      </w:pPr>
      <w:r w:rsidRPr="00DC4C4E">
        <w:rPr>
          <w:rFonts w:eastAsia="Calibri" w:cs="Arial"/>
          <w:lang w:eastAsia="en-US"/>
        </w:rPr>
        <w:t xml:space="preserve">Все помещения, в которых предоставляется муниципальная услуга, должны соответствовать санитарно-эпидемиологическим требованиям, правилам </w:t>
      </w:r>
      <w:r w:rsidR="006B43E5">
        <w:rPr>
          <w:rFonts w:eastAsia="Calibri" w:cs="Arial"/>
          <w:lang w:eastAsia="en-US"/>
        </w:rPr>
        <w:t>противопожарного режима</w:t>
      </w:r>
      <w:r w:rsidRPr="00DC4C4E">
        <w:rPr>
          <w:rFonts w:eastAsia="Calibri" w:cs="Arial"/>
          <w:lang w:eastAsia="en-US"/>
        </w:rPr>
        <w:t>.</w:t>
      </w:r>
    </w:p>
    <w:p w:rsidR="006B43E5" w:rsidRPr="00DC4C4E" w:rsidRDefault="006B43E5" w:rsidP="00ED00C1">
      <w:pPr>
        <w:rPr>
          <w:rFonts w:eastAsia="Calibri" w:cs="Arial"/>
          <w:lang w:eastAsia="en-US"/>
        </w:rPr>
      </w:pPr>
      <w:r>
        <w:t>(</w:t>
      </w:r>
      <w:r w:rsidRPr="006B43E5">
        <w:t>в абзаце семнадцатом пункта 2.12 раздела II слова «правилам пожарной безопасности» замен</w:t>
      </w:r>
      <w:r>
        <w:t>ены</w:t>
      </w:r>
      <w:r w:rsidRPr="006B43E5">
        <w:t xml:space="preserve"> словами «правилам противопожарного режима»</w:t>
      </w:r>
      <w:r>
        <w:t xml:space="preserve"> постановлением Администрации </w:t>
      </w:r>
      <w:hyperlink r:id="rId62" w:tooltip="постановление от 24.02.2026 0:00:00 №137 Администрация Березовского района&#10;&#10;О внесении изменений в постановление администрации Березовского района от 21.06.2018 № 541 «Об утверждении административного регламента предоставления муниципальной услуги «Пред" w:history="1">
        <w:r>
          <w:rPr>
            <w:rStyle w:val="a6"/>
          </w:rPr>
          <w:t>от 24.02.2026 № 137</w:t>
        </w:r>
      </w:hyperlink>
      <w:r>
        <w:t>)</w:t>
      </w:r>
    </w:p>
    <w:p w:rsidR="00A403D8" w:rsidRPr="00DC4C4E" w:rsidRDefault="00A403D8" w:rsidP="00ED00C1">
      <w:pPr>
        <w:rPr>
          <w:rFonts w:eastAsia="Calibri" w:cs="Arial"/>
          <w:lang w:eastAsia="en-US"/>
        </w:rPr>
      </w:pPr>
      <w:r w:rsidRPr="00DC4C4E">
        <w:rPr>
          <w:rFonts w:eastAsia="Calibri" w:cs="Arial"/>
          <w:lang w:eastAsia="en-US"/>
        </w:rPr>
        <w:t>Каждое рабочее место муниципального служащего, предоставляющего муниципальную услугу, должно быть оборудовано персональным компьютером с возможностью доступа к необходимым информационным базам данных и печатающим устройствам, позволяющим своевременно и в полном объеме получить справочную информацию по вопросам предоставления услуги и организовать предоставление муниципальной услуги в полном объеме.</w:t>
      </w:r>
    </w:p>
    <w:p w:rsidR="00A403D8" w:rsidRPr="00DC4C4E" w:rsidRDefault="00A403D8" w:rsidP="00ED00C1">
      <w:pPr>
        <w:rPr>
          <w:rFonts w:eastAsia="Calibri" w:cs="Arial"/>
          <w:lang w:eastAsia="en-US"/>
        </w:rPr>
      </w:pPr>
      <w:r w:rsidRPr="00DC4C4E">
        <w:rPr>
          <w:rFonts w:eastAsia="Calibri" w:cs="Arial"/>
          <w:lang w:eastAsia="en-US"/>
        </w:rPr>
        <w:t>Места ожидания оборудуется столами, стульями или скамьями (банкетками), информационными стендами, информационными терминалами, обеспечиваются писчей бумагой и канцелярскими принадлежностями в количестве, достаточном для оформления документов заявителями.</w:t>
      </w:r>
    </w:p>
    <w:p w:rsidR="00A403D8" w:rsidRPr="00DC4C4E" w:rsidRDefault="00A403D8" w:rsidP="00ED00C1">
      <w:pPr>
        <w:rPr>
          <w:rFonts w:eastAsia="Calibri" w:cs="Arial"/>
          <w:lang w:eastAsia="en-US"/>
        </w:rPr>
      </w:pPr>
      <w:r w:rsidRPr="00DC4C4E">
        <w:rPr>
          <w:rFonts w:eastAsia="Calibri" w:cs="Arial"/>
          <w:lang w:eastAsia="en-US"/>
        </w:rPr>
        <w:t>Информационные стенды, информационные терминалы размещаются на видном, доступном месте в любом из форматов: настенных стендах, напольных или настольных стойках, призваны обеспечить заявителей исчерпывающей информацией. Стенды должны быть оформлены в едином стиле, надписи сделаны черным шрифтом на белом фоне.</w:t>
      </w:r>
    </w:p>
    <w:p w:rsidR="00A403D8" w:rsidRPr="00DC4C4E" w:rsidRDefault="00A403D8" w:rsidP="00ED00C1">
      <w:pPr>
        <w:rPr>
          <w:rFonts w:eastAsia="Calibri" w:cs="Arial"/>
          <w:lang w:eastAsia="en-US"/>
        </w:rPr>
      </w:pPr>
      <w:r w:rsidRPr="00DC4C4E">
        <w:rPr>
          <w:rFonts w:eastAsia="Calibri" w:cs="Arial"/>
          <w:lang w:eastAsia="en-US"/>
        </w:rPr>
        <w:t>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677769" w:rsidRDefault="00A403D8" w:rsidP="00ED00C1">
      <w:pPr>
        <w:rPr>
          <w:rFonts w:eastAsia="Calibri" w:cs="Arial"/>
          <w:lang w:eastAsia="en-US"/>
        </w:rPr>
      </w:pPr>
      <w:r w:rsidRPr="00DC4C4E">
        <w:rPr>
          <w:rFonts w:eastAsia="Calibri" w:cs="Arial"/>
          <w:lang w:eastAsia="en-US"/>
        </w:rPr>
        <w:t xml:space="preserve">На информационных стендах, информационном терминале и в информационно-телекоммуникационной сети </w:t>
      </w:r>
      <w:r w:rsidR="00DC4C4E" w:rsidRPr="00DC4C4E">
        <w:rPr>
          <w:rFonts w:eastAsia="Calibri" w:cs="Arial"/>
          <w:lang w:eastAsia="en-US"/>
        </w:rPr>
        <w:t>«</w:t>
      </w:r>
      <w:r w:rsidRPr="00DC4C4E">
        <w:rPr>
          <w:rFonts w:eastAsia="Calibri" w:cs="Arial"/>
          <w:lang w:eastAsia="en-US"/>
        </w:rPr>
        <w:t>Интернет</w:t>
      </w:r>
      <w:r w:rsidR="00DC4C4E" w:rsidRPr="00DC4C4E">
        <w:rPr>
          <w:rFonts w:eastAsia="Calibri" w:cs="Arial"/>
          <w:lang w:eastAsia="en-US"/>
        </w:rPr>
        <w:t>»</w:t>
      </w:r>
      <w:r w:rsidRPr="00DC4C4E">
        <w:rPr>
          <w:rFonts w:eastAsia="Calibri" w:cs="Arial"/>
          <w:lang w:eastAsia="en-US"/>
        </w:rPr>
        <w:t xml:space="preserve"> размещается информация о порядке предоставления муниципальной услуги, а также информа</w:t>
      </w:r>
      <w:r w:rsidR="00306836">
        <w:rPr>
          <w:rFonts w:eastAsia="Calibri" w:cs="Arial"/>
          <w:lang w:eastAsia="en-US"/>
        </w:rPr>
        <w:t>ция, указанная в подпункте 1.3.5</w:t>
      </w:r>
      <w:r w:rsidRPr="00DC4C4E">
        <w:rPr>
          <w:rFonts w:eastAsia="Calibri" w:cs="Arial"/>
          <w:lang w:eastAsia="en-US"/>
        </w:rPr>
        <w:t xml:space="preserve"> пункта 1.3 настоящего</w:t>
      </w:r>
      <w:r w:rsidR="00BD38C4" w:rsidRPr="00DC4C4E">
        <w:rPr>
          <w:rFonts w:eastAsia="Calibri" w:cs="Arial"/>
          <w:lang w:eastAsia="en-US"/>
        </w:rPr>
        <w:t xml:space="preserve"> административного регламента.</w:t>
      </w:r>
    </w:p>
    <w:p w:rsidR="00306836" w:rsidRPr="00DC4C4E" w:rsidRDefault="00306836" w:rsidP="00ED00C1">
      <w:pPr>
        <w:rPr>
          <w:rFonts w:eastAsia="Calibri" w:cs="Arial"/>
          <w:lang w:eastAsia="en-US"/>
        </w:rPr>
      </w:pPr>
      <w:r>
        <w:rPr>
          <w:rFonts w:eastAsia="Calibri" w:cs="Arial"/>
          <w:lang w:eastAsia="en-US"/>
        </w:rPr>
        <w:t xml:space="preserve">(в абзаце двадцать первом пункта 2.12 слова «в подпункте 1.3.9» заменены словами «в подпункте 1.3.5» постановлением Администрации </w:t>
      </w:r>
      <w:hyperlink r:id="rId63" w:history="1">
        <w:r w:rsidRPr="00620BA4">
          <w:rPr>
            <w:rStyle w:val="a6"/>
            <w:rFonts w:eastAsia="Calibri" w:cs="Arial"/>
            <w:szCs w:val="28"/>
            <w:lang w:eastAsia="en-US"/>
          </w:rPr>
          <w:t>от 03.04.2019 № 400</w:t>
        </w:r>
      </w:hyperlink>
      <w:r>
        <w:rPr>
          <w:rFonts w:eastAsia="Calibri" w:cs="Arial"/>
          <w:lang w:eastAsia="en-US"/>
        </w:rPr>
        <w:t xml:space="preserve">) </w:t>
      </w:r>
    </w:p>
    <w:p w:rsidR="005A413A" w:rsidRPr="00DC4C4E" w:rsidRDefault="005A413A" w:rsidP="00ED00C1">
      <w:r w:rsidRPr="00DC4C4E">
        <w:t>2.13. Показатели доступности и качества муниципальной услуги.</w:t>
      </w:r>
    </w:p>
    <w:p w:rsidR="005A413A" w:rsidRPr="00DC4C4E" w:rsidRDefault="005A413A" w:rsidP="00ED00C1">
      <w:r w:rsidRPr="00DC4C4E">
        <w:t>2.13.1. Показателями доступности муниципальной услуги являются:</w:t>
      </w:r>
    </w:p>
    <w:p w:rsidR="005A413A" w:rsidRPr="00DC4C4E" w:rsidRDefault="005A413A" w:rsidP="00ED00C1">
      <w:r w:rsidRPr="00DC4C4E">
        <w:t>- транспортная доступность к местам предоставления муниципальной услуги;</w:t>
      </w:r>
    </w:p>
    <w:p w:rsidR="005D1B04" w:rsidRDefault="005A413A" w:rsidP="005D1B04">
      <w:r w:rsidRPr="00DC4C4E">
        <w:lastRenderedPageBreak/>
        <w:t xml:space="preserve">- </w:t>
      </w:r>
      <w:r w:rsidR="005D1B04">
        <w:t>доступность информирования заявителей по вопросам предоставления муниципальной услуги в форме устного или письменного информирования, в том числе посредством официального сайта, Единого портала;</w:t>
      </w:r>
    </w:p>
    <w:p w:rsidR="005A413A" w:rsidRDefault="005D1B04" w:rsidP="005D1B04">
      <w:r>
        <w:t>- доступность получения заявителями формы заявления о предоставлении муниципальной услуги, размещенной на Едином портале, в том числе возможность ее копирования и заполнения в электронном виде;</w:t>
      </w:r>
    </w:p>
    <w:p w:rsidR="005D1B04" w:rsidRPr="00DC4C4E" w:rsidRDefault="005D1B04" w:rsidP="005D1B04">
      <w:r>
        <w:t>(</w:t>
      </w:r>
      <w:r w:rsidRPr="005D1B04">
        <w:t>абзацы третий, четвертый подпункта 2.13.1 пункта 2.13</w:t>
      </w:r>
      <w:r>
        <w:t xml:space="preserve"> изложены в редакции </w:t>
      </w:r>
      <w:r w:rsidR="000B253B">
        <w:t xml:space="preserve">постановления </w:t>
      </w:r>
      <w:r>
        <w:t xml:space="preserve">Администрации </w:t>
      </w:r>
      <w:hyperlink r:id="rId64" w:history="1">
        <w:r w:rsidRPr="004D0E60">
          <w:rPr>
            <w:rStyle w:val="a6"/>
          </w:rPr>
          <w:t>от 13.05.2024 № 419</w:t>
        </w:r>
      </w:hyperlink>
      <w:r>
        <w:t>)</w:t>
      </w:r>
    </w:p>
    <w:p w:rsidR="005A413A" w:rsidRPr="00DC4C4E" w:rsidRDefault="005A413A" w:rsidP="00ED00C1">
      <w:r w:rsidRPr="00DC4C4E">
        <w:t>- бесплатность предоставления муниципальной услуги и информации о процедуре предоставления муниципальной услуги.</w:t>
      </w:r>
    </w:p>
    <w:p w:rsidR="00677769" w:rsidRPr="00DC4C4E" w:rsidRDefault="00677769" w:rsidP="00ED00C1">
      <w:r w:rsidRPr="00DC4C4E">
        <w:t>- наличие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r w:rsidR="002176EE" w:rsidRPr="00DC4C4E">
        <w:t xml:space="preserve"> на официальном сайте органов местного самоуправления Березовского района</w:t>
      </w:r>
      <w:r w:rsidR="00E14A65" w:rsidRPr="00DC4C4E">
        <w:t xml:space="preserve"> и официальном сайте муниципального бюджетного учреждения </w:t>
      </w:r>
      <w:r w:rsidR="00DC4C4E" w:rsidRPr="00DC4C4E">
        <w:t>«</w:t>
      </w:r>
      <w:r w:rsidR="00E14A65" w:rsidRPr="00DC4C4E">
        <w:t>Березовский районный дом культуры</w:t>
      </w:r>
      <w:r w:rsidR="00DC4C4E" w:rsidRPr="00DC4C4E">
        <w:t>»</w:t>
      </w:r>
      <w:r w:rsidR="002176EE" w:rsidRPr="00DC4C4E">
        <w:t>.</w:t>
      </w:r>
    </w:p>
    <w:p w:rsidR="005A413A" w:rsidRPr="00DC4C4E" w:rsidRDefault="005A413A" w:rsidP="00ED00C1">
      <w:r w:rsidRPr="00DC4C4E">
        <w:t>2.13.2. Показателями качества муниципальной услуги являются:</w:t>
      </w:r>
    </w:p>
    <w:p w:rsidR="005A413A" w:rsidRPr="00DC4C4E" w:rsidRDefault="005A413A" w:rsidP="00ED00C1">
      <w:r w:rsidRPr="00DC4C4E">
        <w:t xml:space="preserve">- </w:t>
      </w:r>
      <w:r w:rsidR="00D76A14" w:rsidRPr="00DC4C4E">
        <w:t>соблюдение должностными ли</w:t>
      </w:r>
      <w:r w:rsidR="007B208C" w:rsidRPr="00DC4C4E">
        <w:t>цами</w:t>
      </w:r>
      <w:r w:rsidRPr="00DC4C4E">
        <w:t>, предоставляющими муниципальную услугу, сроков предоставления муниципальной услуги;</w:t>
      </w:r>
    </w:p>
    <w:p w:rsidR="005A413A" w:rsidRPr="00DC4C4E" w:rsidRDefault="005A413A" w:rsidP="00ED00C1">
      <w:r w:rsidRPr="00DC4C4E">
        <w:t>- 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5A413A" w:rsidRPr="00DC4C4E" w:rsidRDefault="005A413A" w:rsidP="00ED00C1">
      <w:r w:rsidRPr="00DC4C4E">
        <w:t>- отсутствие обоснованных жалоб заявителей на качество предоставления муниципальной услуги, действия (бездействие) должностных лиц и решения, принимаемые и осуществляемые в ходе предоставления муниципальной услуги;</w:t>
      </w:r>
    </w:p>
    <w:p w:rsidR="005A413A" w:rsidRPr="00DC4C4E" w:rsidRDefault="002176EE" w:rsidP="00ED00C1">
      <w:r w:rsidRPr="00DC4C4E">
        <w:t xml:space="preserve">- актуальность и своевременность обновления информации о времени и месте театральных представлений, филармонических и эстрадных концертов и гастрольных мероприятий театров и филармоний, киносеансов и иных мероприятий </w:t>
      </w:r>
      <w:r w:rsidR="009C0C0E" w:rsidRPr="00DC4C4E">
        <w:t xml:space="preserve">размещенной в сети </w:t>
      </w:r>
      <w:r w:rsidR="00DC4C4E" w:rsidRPr="00DC4C4E">
        <w:t>«</w:t>
      </w:r>
      <w:r w:rsidR="009C0C0E" w:rsidRPr="00DC4C4E">
        <w:t>Интернет</w:t>
      </w:r>
      <w:r w:rsidR="00DC4C4E" w:rsidRPr="00DC4C4E">
        <w:t>»</w:t>
      </w:r>
      <w:r w:rsidR="00E14A65" w:rsidRPr="00DC4C4E">
        <w:t xml:space="preserve"> на официальном сайте органов местного самоуправления Березовского района и официальном сайте муниципального бюджетного учреждения </w:t>
      </w:r>
      <w:r w:rsidR="00DC4C4E" w:rsidRPr="00DC4C4E">
        <w:t>«</w:t>
      </w:r>
      <w:r w:rsidR="00E14A65" w:rsidRPr="00DC4C4E">
        <w:t>Березовский районный дом культуры</w:t>
      </w:r>
      <w:r w:rsidR="00DC4C4E" w:rsidRPr="00DC4C4E">
        <w:t>»</w:t>
      </w:r>
      <w:r w:rsidR="00E14A65" w:rsidRPr="00DC4C4E">
        <w:t>.</w:t>
      </w:r>
    </w:p>
    <w:p w:rsidR="002176EE" w:rsidRDefault="002176EE" w:rsidP="00ED00C1">
      <w:r w:rsidRPr="00DC4C4E">
        <w:t>2.14.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5D1B04" w:rsidRDefault="005D1B04" w:rsidP="005D1B04">
      <w:r>
        <w:t xml:space="preserve">Информация и сведения о муниципальной услуге доступны через Единый портал. </w:t>
      </w:r>
    </w:p>
    <w:p w:rsidR="005D1B04" w:rsidRDefault="005D1B04" w:rsidP="005D1B04">
      <w:r>
        <w:t>Муниципальная услуга по принципу «одного окна» в МФЦ посредством Единого портала не предоставляется.</w:t>
      </w:r>
    </w:p>
    <w:p w:rsidR="005D1B04" w:rsidRPr="00DC4C4E" w:rsidRDefault="005D1B04" w:rsidP="005D1B04">
      <w:r>
        <w:t xml:space="preserve">(абзацы второй, </w:t>
      </w:r>
      <w:r w:rsidRPr="005D1B04">
        <w:t>третий пункта 2.14</w:t>
      </w:r>
      <w:r>
        <w:t xml:space="preserve"> изложены в редакции </w:t>
      </w:r>
      <w:r w:rsidR="000B253B">
        <w:t xml:space="preserve">постановления </w:t>
      </w:r>
      <w:r>
        <w:t xml:space="preserve">Администрации </w:t>
      </w:r>
      <w:hyperlink r:id="rId65" w:history="1">
        <w:r w:rsidRPr="004D0E60">
          <w:rPr>
            <w:rStyle w:val="a6"/>
          </w:rPr>
          <w:t>от 13.05.2024 № 419</w:t>
        </w:r>
      </w:hyperlink>
      <w:r>
        <w:t>)</w:t>
      </w:r>
    </w:p>
    <w:p w:rsidR="002176EE" w:rsidRPr="00DC4C4E" w:rsidRDefault="002176EE" w:rsidP="00ED00C1">
      <w:r w:rsidRPr="00DC4C4E">
        <w:t xml:space="preserve">Особенности </w:t>
      </w:r>
      <w:r w:rsidR="00574975" w:rsidRPr="00DC4C4E">
        <w:t xml:space="preserve">выполнения административных процедур </w:t>
      </w:r>
      <w:r w:rsidRPr="00DC4C4E">
        <w:t xml:space="preserve">предоставления муниципальной услуги в электронной форме </w:t>
      </w:r>
      <w:r w:rsidR="00511F61" w:rsidRPr="00DC4C4E">
        <w:t>предусмотрены</w:t>
      </w:r>
      <w:r w:rsidRPr="00DC4C4E">
        <w:t xml:space="preserve"> пунктом 3.</w:t>
      </w:r>
      <w:proofErr w:type="gramStart"/>
      <w:r w:rsidRPr="00DC4C4E">
        <w:t>6.настоящего</w:t>
      </w:r>
      <w:proofErr w:type="gramEnd"/>
      <w:r w:rsidRPr="00DC4C4E">
        <w:t xml:space="preserve"> административного регламента.</w:t>
      </w:r>
    </w:p>
    <w:p w:rsidR="00D7098F" w:rsidRDefault="00490E7B" w:rsidP="00D7098F">
      <w:r>
        <w:t>2.15 Случаи и порядок предоставления муниципальной услуги в уп</w:t>
      </w:r>
      <w:r w:rsidR="00D7098F">
        <w:t>реждающем (проактивном) режиме.</w:t>
      </w:r>
    </w:p>
    <w:p w:rsidR="00490E7B" w:rsidRDefault="00490E7B" w:rsidP="00D7098F">
      <w:r>
        <w:t>Случаи предоставления муниципальной услуги в упреждающем (проактивном) режиме не предусмотрены.</w:t>
      </w:r>
    </w:p>
    <w:p w:rsidR="00490E7B" w:rsidRDefault="00D7098F" w:rsidP="00490E7B">
      <w:r>
        <w:t xml:space="preserve">(раздел II дополнен </w:t>
      </w:r>
      <w:r w:rsidR="00490E7B">
        <w:t xml:space="preserve">пунктом 2.15 </w:t>
      </w:r>
      <w:r w:rsidR="00490E7B" w:rsidRPr="00490E7B">
        <w:t>постановлением Администрации</w:t>
      </w:r>
      <w:r w:rsidR="00490E7B">
        <w:t xml:space="preserve"> </w:t>
      </w:r>
      <w:hyperlink r:id="rId66" w:history="1">
        <w:r w:rsidR="00490E7B" w:rsidRPr="00490E7B">
          <w:rPr>
            <w:rStyle w:val="a6"/>
          </w:rPr>
          <w:t>от 17.01.2022 № 40</w:t>
        </w:r>
      </w:hyperlink>
      <w:r w:rsidR="00490E7B">
        <w:t>)</w:t>
      </w:r>
    </w:p>
    <w:p w:rsidR="002176EE" w:rsidRPr="00DC4C4E" w:rsidRDefault="002176EE" w:rsidP="002176EE">
      <w:pPr>
        <w:pStyle w:val="ConsPlusNormal"/>
        <w:ind w:firstLine="709"/>
        <w:jc w:val="both"/>
        <w:rPr>
          <w:sz w:val="24"/>
          <w:szCs w:val="28"/>
        </w:rPr>
      </w:pPr>
    </w:p>
    <w:p w:rsidR="005A413A" w:rsidRPr="00A751DF" w:rsidRDefault="005A413A" w:rsidP="00A751DF">
      <w:pPr>
        <w:pStyle w:val="ConsPlusNormal"/>
        <w:jc w:val="center"/>
        <w:outlineLvl w:val="1"/>
        <w:rPr>
          <w:rFonts w:eastAsia="Times New Roman"/>
          <w:b/>
          <w:bCs/>
          <w:iCs/>
          <w:sz w:val="30"/>
          <w:szCs w:val="28"/>
          <w:lang w:eastAsia="ru-RU"/>
        </w:rPr>
      </w:pPr>
      <w:r w:rsidRPr="00A751DF">
        <w:rPr>
          <w:rFonts w:eastAsia="Times New Roman"/>
          <w:b/>
          <w:bCs/>
          <w:iCs/>
          <w:sz w:val="30"/>
          <w:szCs w:val="28"/>
          <w:lang w:eastAsia="ru-RU"/>
        </w:rPr>
        <w:t>III. Состав, последовательность и сроки выполнения</w:t>
      </w:r>
      <w:r w:rsidR="00A751DF">
        <w:rPr>
          <w:rFonts w:eastAsia="Times New Roman"/>
          <w:b/>
          <w:bCs/>
          <w:iCs/>
          <w:sz w:val="30"/>
          <w:szCs w:val="28"/>
          <w:lang w:eastAsia="ru-RU"/>
        </w:rPr>
        <w:t xml:space="preserve"> </w:t>
      </w:r>
      <w:r w:rsidRPr="00A751DF">
        <w:rPr>
          <w:rFonts w:eastAsia="Times New Roman"/>
          <w:b/>
          <w:bCs/>
          <w:iCs/>
          <w:sz w:val="30"/>
          <w:szCs w:val="28"/>
          <w:lang w:eastAsia="ru-RU"/>
        </w:rPr>
        <w:t>административных процедур, требования к порядку</w:t>
      </w:r>
      <w:r w:rsidR="00A751DF">
        <w:rPr>
          <w:rFonts w:eastAsia="Times New Roman"/>
          <w:b/>
          <w:bCs/>
          <w:iCs/>
          <w:sz w:val="30"/>
          <w:szCs w:val="28"/>
          <w:lang w:eastAsia="ru-RU"/>
        </w:rPr>
        <w:t xml:space="preserve"> </w:t>
      </w:r>
      <w:r w:rsidRPr="00A751DF">
        <w:rPr>
          <w:rFonts w:eastAsia="Times New Roman"/>
          <w:b/>
          <w:bCs/>
          <w:iCs/>
          <w:sz w:val="30"/>
          <w:szCs w:val="28"/>
          <w:lang w:eastAsia="ru-RU"/>
        </w:rPr>
        <w:t>их выполнения, в том числе особенности выполнения</w:t>
      </w:r>
      <w:r w:rsidR="00A751DF">
        <w:rPr>
          <w:rFonts w:eastAsia="Times New Roman"/>
          <w:b/>
          <w:bCs/>
          <w:iCs/>
          <w:sz w:val="30"/>
          <w:szCs w:val="28"/>
          <w:lang w:eastAsia="ru-RU"/>
        </w:rPr>
        <w:t xml:space="preserve"> </w:t>
      </w:r>
      <w:r w:rsidRPr="00A751DF">
        <w:rPr>
          <w:rFonts w:eastAsia="Times New Roman"/>
          <w:b/>
          <w:bCs/>
          <w:iCs/>
          <w:sz w:val="30"/>
          <w:szCs w:val="28"/>
          <w:lang w:eastAsia="ru-RU"/>
        </w:rPr>
        <w:lastRenderedPageBreak/>
        <w:t>административных процедур в электронной форме,</w:t>
      </w:r>
      <w:r w:rsidR="00A751DF">
        <w:rPr>
          <w:rFonts w:eastAsia="Times New Roman"/>
          <w:b/>
          <w:bCs/>
          <w:iCs/>
          <w:sz w:val="30"/>
          <w:szCs w:val="28"/>
          <w:lang w:eastAsia="ru-RU"/>
        </w:rPr>
        <w:t xml:space="preserve"> </w:t>
      </w:r>
      <w:r w:rsidRPr="00A751DF">
        <w:rPr>
          <w:rFonts w:eastAsia="Times New Roman"/>
          <w:b/>
          <w:bCs/>
          <w:iCs/>
          <w:sz w:val="30"/>
          <w:szCs w:val="28"/>
          <w:lang w:eastAsia="ru-RU"/>
        </w:rPr>
        <w:t>а также особенности выполнения административных процедур</w:t>
      </w:r>
      <w:r w:rsidR="00A751DF">
        <w:rPr>
          <w:rFonts w:eastAsia="Times New Roman"/>
          <w:b/>
          <w:bCs/>
          <w:iCs/>
          <w:sz w:val="30"/>
          <w:szCs w:val="28"/>
          <w:lang w:eastAsia="ru-RU"/>
        </w:rPr>
        <w:t xml:space="preserve"> </w:t>
      </w:r>
      <w:r w:rsidRPr="00A751DF">
        <w:rPr>
          <w:rFonts w:eastAsia="Times New Roman"/>
          <w:b/>
          <w:bCs/>
          <w:iCs/>
          <w:sz w:val="30"/>
          <w:szCs w:val="28"/>
          <w:lang w:eastAsia="ru-RU"/>
        </w:rPr>
        <w:t>в многофункциональных центрах</w:t>
      </w:r>
    </w:p>
    <w:p w:rsidR="005A413A" w:rsidRPr="00A751DF" w:rsidRDefault="005A413A" w:rsidP="00A751DF"/>
    <w:p w:rsidR="005A413A" w:rsidRPr="00DC4C4E" w:rsidRDefault="005A413A" w:rsidP="00ED00C1">
      <w:r w:rsidRPr="00DC4C4E">
        <w:t>3.1. Предоставление муниципальной услуги включает в себя следующие административные процедуры:</w:t>
      </w:r>
    </w:p>
    <w:p w:rsidR="005A413A" w:rsidRPr="00DC4C4E" w:rsidRDefault="005A413A" w:rsidP="00ED00C1">
      <w:r w:rsidRPr="00DC4C4E">
        <w:t>3.1.1. Прием и регистрация заявления о предоставлении муниципальной услуги.</w:t>
      </w:r>
    </w:p>
    <w:p w:rsidR="005A413A" w:rsidRPr="00DC4C4E" w:rsidRDefault="005A413A" w:rsidP="00ED00C1">
      <w:r w:rsidRPr="00DC4C4E">
        <w:t>3.1.2. Рассмотрение заявления о предоставлении муниципальной услуги и оформление документов, являющихся результатом предоставления муниципальной услуги.</w:t>
      </w:r>
    </w:p>
    <w:p w:rsidR="005A413A" w:rsidRPr="00DC4C4E" w:rsidRDefault="005A413A" w:rsidP="00ED00C1">
      <w:r w:rsidRPr="00DC4C4E">
        <w:t>3.1.3. Выдача (направление) заявителю документов, являющихся результатом предоставления муниципальной услуги.</w:t>
      </w:r>
    </w:p>
    <w:p w:rsidR="005A413A" w:rsidRPr="00DC4C4E" w:rsidRDefault="00306836" w:rsidP="00ED00C1">
      <w:r>
        <w:t xml:space="preserve">3.2.(утратил силу постановлением Администрации </w:t>
      </w:r>
      <w:hyperlink r:id="rId67" w:history="1">
        <w:r w:rsidRPr="00620BA4">
          <w:rPr>
            <w:rStyle w:val="a6"/>
            <w:szCs w:val="28"/>
          </w:rPr>
          <w:t>от 03.04.2019 № 400</w:t>
        </w:r>
      </w:hyperlink>
      <w:r>
        <w:t>)</w:t>
      </w:r>
    </w:p>
    <w:p w:rsidR="005A413A" w:rsidRPr="00DC4C4E" w:rsidRDefault="005A413A" w:rsidP="00ED00C1">
      <w:r w:rsidRPr="00DC4C4E">
        <w:t>3.3. Прием и регистрация заявления о предоставлении муниципальной услуги.</w:t>
      </w:r>
    </w:p>
    <w:p w:rsidR="005A413A" w:rsidRPr="00DC4C4E" w:rsidRDefault="005A413A" w:rsidP="00ED00C1">
      <w:r w:rsidRPr="00DC4C4E">
        <w:t>Основанием для начала административной процедуры является поступление</w:t>
      </w:r>
      <w:r w:rsidR="00DC4C4E" w:rsidRPr="00DC4C4E">
        <w:t xml:space="preserve"> </w:t>
      </w:r>
      <w:r w:rsidR="002176EE" w:rsidRPr="00DC4C4E">
        <w:t xml:space="preserve">в Учреждение </w:t>
      </w:r>
      <w:r w:rsidRPr="00DC4C4E">
        <w:t>заявления о предоставлении муниципальной услуги.</w:t>
      </w:r>
    </w:p>
    <w:p w:rsidR="005A413A" w:rsidRPr="00DC4C4E" w:rsidRDefault="005A413A" w:rsidP="00ED00C1">
      <w:r w:rsidRPr="00DC4C4E">
        <w:t>Сведения о должностных лицах, ответственных за выполнение каждого административного действия, входящего в состав административной процедуры:</w:t>
      </w:r>
    </w:p>
    <w:p w:rsidR="005A413A" w:rsidRPr="00DC4C4E" w:rsidRDefault="005A413A" w:rsidP="00ED00C1">
      <w:r w:rsidRPr="00DC4C4E">
        <w:t>- за прием и регистрацию заявления, поступившего по почте</w:t>
      </w:r>
      <w:r w:rsidR="002176EE" w:rsidRPr="00DC4C4E">
        <w:t xml:space="preserve">, факсом, </w:t>
      </w:r>
      <w:r w:rsidR="007C645E" w:rsidRPr="00DC4C4E">
        <w:t xml:space="preserve">посредством </w:t>
      </w:r>
      <w:r w:rsidR="002176EE" w:rsidRPr="00DC4C4E">
        <w:t>электронной почт</w:t>
      </w:r>
      <w:r w:rsidR="007C645E" w:rsidRPr="00DC4C4E">
        <w:t>ы</w:t>
      </w:r>
      <w:r w:rsidR="002176EE" w:rsidRPr="00DC4C4E">
        <w:t xml:space="preserve"> </w:t>
      </w:r>
      <w:r w:rsidRPr="00DC4C4E">
        <w:t xml:space="preserve">в адрес </w:t>
      </w:r>
      <w:r w:rsidR="000D3654" w:rsidRPr="00DC4C4E">
        <w:t xml:space="preserve">Учреждения </w:t>
      </w:r>
      <w:r w:rsidRPr="00DC4C4E">
        <w:t xml:space="preserve">- специалист </w:t>
      </w:r>
      <w:r w:rsidR="000D3654" w:rsidRPr="00DC4C4E">
        <w:t>учреждения</w:t>
      </w:r>
      <w:r w:rsidRPr="00DC4C4E">
        <w:t>, ответственный за делопроизводство;</w:t>
      </w:r>
    </w:p>
    <w:p w:rsidR="005A413A" w:rsidRPr="00DC4C4E" w:rsidRDefault="005A413A" w:rsidP="00ED00C1">
      <w:r w:rsidRPr="00DC4C4E">
        <w:t>- за прием и регистрацию заявления, пре</w:t>
      </w:r>
      <w:r w:rsidR="000D3654" w:rsidRPr="00DC4C4E">
        <w:t>дставленного заявителем лично</w:t>
      </w:r>
      <w:r w:rsidR="00DC4C4E" w:rsidRPr="00DC4C4E">
        <w:t>-</w:t>
      </w:r>
      <w:r w:rsidR="000D3654" w:rsidRPr="00DC4C4E">
        <w:t>специалист</w:t>
      </w:r>
      <w:r w:rsidR="002176EE" w:rsidRPr="00DC4C4E">
        <w:t xml:space="preserve"> Учреждения</w:t>
      </w:r>
      <w:r w:rsidRPr="00DC4C4E">
        <w:t>, ответственный за делопроизводство;</w:t>
      </w:r>
    </w:p>
    <w:p w:rsidR="005A413A" w:rsidRPr="00DC4C4E" w:rsidRDefault="005A413A" w:rsidP="00ED00C1">
      <w:r w:rsidRPr="00DC4C4E">
        <w:t>Содержание административных действий, входящих в состав административной процедуры: прием и регистрация заявления о предоставлении муниципальной услуги (продолжительность и (или) максимальный срок выполнения - в день поступления заявления в</w:t>
      </w:r>
      <w:r w:rsidR="002176EE" w:rsidRPr="00DC4C4E">
        <w:t xml:space="preserve"> Учреждение</w:t>
      </w:r>
      <w:r w:rsidRPr="00DC4C4E">
        <w:t>; при личном обращении заявителя - 15 минут с момента получения заявления о предоставлении муниципальной услуги).</w:t>
      </w:r>
    </w:p>
    <w:p w:rsidR="005A413A" w:rsidRPr="00DC4C4E" w:rsidRDefault="005A413A" w:rsidP="00ED00C1">
      <w:r w:rsidRPr="00DC4C4E">
        <w:t>Критерий принятия решения о приеме и регистрации заявления: наличие заявления о предоставлении муниципальной услуги.</w:t>
      </w:r>
    </w:p>
    <w:p w:rsidR="005A413A" w:rsidRPr="00DC4C4E" w:rsidRDefault="005A413A" w:rsidP="00ED00C1">
      <w:r w:rsidRPr="00DC4C4E">
        <w:t>Результат административной процедуры: зарегистрированное заявление о предоставлении муниципальной услуги.</w:t>
      </w:r>
    </w:p>
    <w:p w:rsidR="005A413A" w:rsidRPr="00DC4C4E" w:rsidRDefault="005A413A" w:rsidP="00ED00C1">
      <w:r w:rsidRPr="00DC4C4E">
        <w:t>Способ фиксации результата административной процедуры:</w:t>
      </w:r>
    </w:p>
    <w:p w:rsidR="005A413A" w:rsidRPr="00DC4C4E" w:rsidRDefault="005A413A" w:rsidP="00ED00C1">
      <w:r w:rsidRPr="00DC4C4E">
        <w:t>- в случае поступления заявления о предоставлении муни</w:t>
      </w:r>
      <w:r w:rsidR="002C7FE2" w:rsidRPr="00DC4C4E">
        <w:t>ципальной услуги по почте, специалист У</w:t>
      </w:r>
      <w:r w:rsidR="000D3654" w:rsidRPr="00DC4C4E">
        <w:t>чреждения</w:t>
      </w:r>
      <w:r w:rsidRPr="00DC4C4E">
        <w:t>, ответственный</w:t>
      </w:r>
      <w:r w:rsidR="00507E16" w:rsidRPr="00DC4C4E">
        <w:t>,</w:t>
      </w:r>
      <w:r w:rsidRPr="00DC4C4E">
        <w:t xml:space="preserve"> за делопроизводство, регистрирует заявление о предоставлении муниципальной услуги в системе электронного документооборота и делопроизводства;</w:t>
      </w:r>
    </w:p>
    <w:p w:rsidR="005A413A" w:rsidRPr="00DC4C4E" w:rsidRDefault="005A413A" w:rsidP="00ED00C1">
      <w:r w:rsidRPr="00DC4C4E">
        <w:t>- в случае подачи заявления о предоставлен</w:t>
      </w:r>
      <w:r w:rsidR="000D3654" w:rsidRPr="00DC4C4E">
        <w:t>ии муниципальной услуги лично в Учреждение, специалист</w:t>
      </w:r>
      <w:r w:rsidR="002C7FE2" w:rsidRPr="00DC4C4E">
        <w:t xml:space="preserve"> Учреждения</w:t>
      </w:r>
      <w:r w:rsidRPr="00DC4C4E">
        <w:t>, ответственный за делопроизводство, регистрирует заявление о предоставлении муниципальной услуги в системе электронного документооборота и делопро</w:t>
      </w:r>
      <w:r w:rsidR="000D3654" w:rsidRPr="00DC4C4E">
        <w:t>изводства</w:t>
      </w:r>
      <w:r w:rsidRPr="00DC4C4E">
        <w:t>;</w:t>
      </w:r>
    </w:p>
    <w:p w:rsidR="005A413A" w:rsidRPr="00DC4C4E" w:rsidRDefault="005A413A" w:rsidP="00ED00C1">
      <w:r w:rsidRPr="00DC4C4E">
        <w:t>3.4. Рассмотрение заявления о предоставлении муниципальной услуги и оформление документов, являющихся результатом предоставления муниципальной услуги.</w:t>
      </w:r>
    </w:p>
    <w:p w:rsidR="005A413A" w:rsidRPr="00DC4C4E" w:rsidRDefault="005A413A" w:rsidP="00ED00C1">
      <w:r w:rsidRPr="00DC4C4E">
        <w:t>Основанием для начала административной процедуры является поступле</w:t>
      </w:r>
      <w:r w:rsidR="002C7FE2" w:rsidRPr="00DC4C4E">
        <w:t xml:space="preserve">ние </w:t>
      </w:r>
      <w:r w:rsidR="00B8485B" w:rsidRPr="00DC4C4E">
        <w:t xml:space="preserve">к </w:t>
      </w:r>
      <w:r w:rsidR="002C7FE2" w:rsidRPr="00DC4C4E">
        <w:t>специалисту Учреждения</w:t>
      </w:r>
      <w:r w:rsidRPr="00DC4C4E">
        <w:t xml:space="preserve"> зарегистрированного заявления о предоставлении муниципальной услуги.</w:t>
      </w:r>
    </w:p>
    <w:p w:rsidR="005A413A" w:rsidRPr="00DC4C4E" w:rsidRDefault="005A413A" w:rsidP="00ED00C1">
      <w:r w:rsidRPr="00DC4C4E">
        <w:t>Сведения о должностных лицах, ответственных за выполнение каждого административного действия, входящего в состав административной процедуры:</w:t>
      </w:r>
    </w:p>
    <w:p w:rsidR="005A413A" w:rsidRPr="00DC4C4E" w:rsidRDefault="005A413A" w:rsidP="00ED00C1">
      <w:r w:rsidRPr="00DC4C4E">
        <w:t>- за рассмотрение заявления о предоставлении муниципальной услуги, оформление документов, являющихся результатом предоставления муниципал</w:t>
      </w:r>
      <w:r w:rsidR="000D3654" w:rsidRPr="00DC4C4E">
        <w:t xml:space="preserve">ьной услуги, - специалист </w:t>
      </w:r>
      <w:r w:rsidR="00B8485B" w:rsidRPr="00DC4C4E">
        <w:t>У</w:t>
      </w:r>
      <w:r w:rsidR="000D3654" w:rsidRPr="00DC4C4E">
        <w:t>чреждения</w:t>
      </w:r>
      <w:r w:rsidRPr="00DC4C4E">
        <w:t>;</w:t>
      </w:r>
    </w:p>
    <w:p w:rsidR="005A413A" w:rsidRPr="00DC4C4E" w:rsidRDefault="005A413A" w:rsidP="00ED00C1">
      <w:r w:rsidRPr="00DC4C4E">
        <w:lastRenderedPageBreak/>
        <w:t xml:space="preserve">- за подписание документов, являющихся результатом предоставления муниципальной услуги, - </w:t>
      </w:r>
      <w:r w:rsidR="000D3654" w:rsidRPr="00DC4C4E">
        <w:t xml:space="preserve">руководитель </w:t>
      </w:r>
      <w:r w:rsidR="00B8485B" w:rsidRPr="00DC4C4E">
        <w:t>У</w:t>
      </w:r>
      <w:r w:rsidR="000D3654" w:rsidRPr="00DC4C4E">
        <w:t xml:space="preserve">чреждения </w:t>
      </w:r>
      <w:r w:rsidRPr="00DC4C4E">
        <w:t>либо лицо, его замещающее;</w:t>
      </w:r>
    </w:p>
    <w:p w:rsidR="005A413A" w:rsidRPr="00DC4C4E" w:rsidRDefault="005A413A" w:rsidP="00ED00C1">
      <w:r w:rsidRPr="00DC4C4E">
        <w:t xml:space="preserve">- за регистрацию подписанных документов, являющихся результатом предоставления муниципальной услуги, - </w:t>
      </w:r>
      <w:r w:rsidR="000D3654" w:rsidRPr="00DC4C4E">
        <w:t xml:space="preserve">специалист </w:t>
      </w:r>
      <w:r w:rsidR="00B8485B" w:rsidRPr="00DC4C4E">
        <w:t>У</w:t>
      </w:r>
      <w:r w:rsidR="000D3654" w:rsidRPr="00DC4C4E">
        <w:t>чреждения</w:t>
      </w:r>
      <w:r w:rsidRPr="00DC4C4E">
        <w:t>, ответственный за делопроизводство.</w:t>
      </w:r>
    </w:p>
    <w:p w:rsidR="005A413A" w:rsidRPr="00DC4C4E" w:rsidRDefault="005A413A" w:rsidP="00ED00C1">
      <w:r w:rsidRPr="00DC4C4E">
        <w:t>Содержание административных действий, входящих в состав административной процедуры:</w:t>
      </w:r>
    </w:p>
    <w:p w:rsidR="005A413A" w:rsidRPr="00DC4C4E" w:rsidRDefault="005A413A" w:rsidP="00ED00C1">
      <w:r w:rsidRPr="00DC4C4E">
        <w:t xml:space="preserve">- рассмотрение заявления и оформление документов, являющихся результатом предоставления муниципальной услуги (продолжительность и (или) </w:t>
      </w:r>
      <w:r w:rsidR="003510C2" w:rsidRPr="00DC4C4E">
        <w:t xml:space="preserve">максимальный срок выполнения - </w:t>
      </w:r>
      <w:r w:rsidR="002C7FE2" w:rsidRPr="00DC4C4E">
        <w:t>3</w:t>
      </w:r>
      <w:r w:rsidRPr="00DC4C4E">
        <w:t xml:space="preserve"> </w:t>
      </w:r>
      <w:r w:rsidR="001B7FA5" w:rsidRPr="00DC4C4E">
        <w:t xml:space="preserve">календарных </w:t>
      </w:r>
      <w:r w:rsidR="000D3654" w:rsidRPr="00DC4C4E">
        <w:t>дней со дня регистрации</w:t>
      </w:r>
      <w:r w:rsidR="00DC4C4E" w:rsidRPr="00DC4C4E">
        <w:t xml:space="preserve"> </w:t>
      </w:r>
      <w:r w:rsidRPr="00DC4C4E">
        <w:t>заявления о предоставлении муниципальной услуги);</w:t>
      </w:r>
    </w:p>
    <w:p w:rsidR="005A413A" w:rsidRPr="00DC4C4E" w:rsidRDefault="005A413A" w:rsidP="00ED00C1">
      <w:r w:rsidRPr="00DC4C4E">
        <w:t xml:space="preserve">- подписание документов, являющихся результатом предоставления муниципальной услуги (продолжительность и (или) максимальный срок выполнения - не позднее одного рабочего дня со дня подготовки </w:t>
      </w:r>
      <w:r w:rsidR="002C7FE2" w:rsidRPr="00DC4C4E">
        <w:t>и оформления специалистом Учреждения</w:t>
      </w:r>
      <w:r w:rsidRPr="00DC4C4E">
        <w:t xml:space="preserve"> документов, являющихся результатом предоставления муниципальной услуги);</w:t>
      </w:r>
    </w:p>
    <w:p w:rsidR="005A413A" w:rsidRPr="00DC4C4E" w:rsidRDefault="005A413A" w:rsidP="00ED00C1">
      <w:r w:rsidRPr="00DC4C4E">
        <w:t xml:space="preserve">- регистрация документов, являющихся результатом предоставления муниципальной услуги (продолжительность и (или) максимальный срок выполнения - в день их подписания </w:t>
      </w:r>
      <w:r w:rsidR="00E5279F" w:rsidRPr="00DC4C4E">
        <w:t>руководителем учреждения</w:t>
      </w:r>
      <w:r w:rsidRPr="00DC4C4E">
        <w:t xml:space="preserve"> либо лицом, его замещающим).</w:t>
      </w:r>
    </w:p>
    <w:p w:rsidR="005A413A" w:rsidRPr="00DC4C4E" w:rsidRDefault="005A413A" w:rsidP="00ED00C1">
      <w:r w:rsidRPr="00DC4C4E">
        <w:t>Результат админис</w:t>
      </w:r>
      <w:r w:rsidR="002C7FE2" w:rsidRPr="00DC4C4E">
        <w:t>тративной процедуры: подписанное письмо</w:t>
      </w:r>
      <w:r w:rsidR="00DC4C4E" w:rsidRPr="00DC4C4E">
        <w:t xml:space="preserve"> </w:t>
      </w:r>
      <w:r w:rsidR="00E5279F" w:rsidRPr="00DC4C4E">
        <w:t>руководителем учреждения</w:t>
      </w:r>
      <w:r w:rsidR="00DC4C4E" w:rsidRPr="00DC4C4E">
        <w:t xml:space="preserve"> </w:t>
      </w:r>
      <w:r w:rsidRPr="00DC4C4E">
        <w:t>либо лицом, его замещающим,</w:t>
      </w:r>
      <w:r w:rsidR="002C7FE2" w:rsidRPr="00DC4C4E">
        <w:t xml:space="preserve"> с информацией о</w:t>
      </w:r>
      <w:r w:rsidR="00DC4C4E" w:rsidRPr="00DC4C4E">
        <w:t xml:space="preserve"> </w:t>
      </w:r>
      <w:r w:rsidR="002C7FE2" w:rsidRPr="00DC4C4E">
        <w:t>времени и месте театральных представлений, филармонических и эстрадных концертов и гастрольных мероприятий театров и филармоний, киносеансов, анонсов данных мероприятий (далее</w:t>
      </w:r>
      <w:r w:rsidR="00DC4C4E" w:rsidRPr="00DC4C4E">
        <w:t>-</w:t>
      </w:r>
      <w:r w:rsidR="002C7FE2" w:rsidRPr="00DC4C4E">
        <w:t>результат предоставления</w:t>
      </w:r>
      <w:r w:rsidR="00DC4C4E" w:rsidRPr="00DC4C4E">
        <w:t xml:space="preserve"> </w:t>
      </w:r>
      <w:r w:rsidR="002C7FE2" w:rsidRPr="00DC4C4E">
        <w:t xml:space="preserve">муниципальной услуги) </w:t>
      </w:r>
    </w:p>
    <w:p w:rsidR="005A413A" w:rsidRPr="00DC4C4E" w:rsidRDefault="005A413A" w:rsidP="00ED00C1">
      <w:r w:rsidRPr="00DC4C4E">
        <w:t>Способ фиксации результата административной процедуры: документы, являющиеся результатом предоставления муниципальной услуг</w:t>
      </w:r>
      <w:r w:rsidR="00823CBF" w:rsidRPr="00DC4C4E">
        <w:t>и, регистрируются специали</w:t>
      </w:r>
      <w:r w:rsidR="00E5279F" w:rsidRPr="00DC4C4E">
        <w:t xml:space="preserve">стом </w:t>
      </w:r>
      <w:r w:rsidR="00B8485B" w:rsidRPr="00DC4C4E">
        <w:t>У</w:t>
      </w:r>
      <w:r w:rsidR="00E5279F" w:rsidRPr="00DC4C4E">
        <w:t>чреждения</w:t>
      </w:r>
      <w:r w:rsidRPr="00DC4C4E">
        <w:t>, ответственным за делопроизводство, в системе электронного документооборота и делопроизводст</w:t>
      </w:r>
      <w:r w:rsidR="00E5279F" w:rsidRPr="00DC4C4E">
        <w:t>ва.</w:t>
      </w:r>
    </w:p>
    <w:p w:rsidR="005A413A" w:rsidRPr="00DC4C4E" w:rsidRDefault="005A413A" w:rsidP="00ED00C1">
      <w:r w:rsidRPr="00DC4C4E">
        <w:t>3.5. Выдача (направление) заявителю документов, являющихся результатом предоставления муниципальной услуги.</w:t>
      </w:r>
    </w:p>
    <w:p w:rsidR="006B0A05" w:rsidRPr="00DC4C4E" w:rsidRDefault="005A413A" w:rsidP="00ED00C1">
      <w:r w:rsidRPr="00DC4C4E">
        <w:t>Основанием для начала административной процедуры являются зарегистрированные документы, являющиеся результатом предоставления муниципальной услуги, либо их</w:t>
      </w:r>
      <w:r w:rsidR="002C7FE2" w:rsidRPr="00DC4C4E">
        <w:t xml:space="preserve"> поступление </w:t>
      </w:r>
      <w:r w:rsidR="00B8485B" w:rsidRPr="00DC4C4E">
        <w:t xml:space="preserve">к </w:t>
      </w:r>
      <w:r w:rsidR="002C7FE2" w:rsidRPr="00DC4C4E">
        <w:t>специалисту Учреждения</w:t>
      </w:r>
      <w:r w:rsidR="006B0A05" w:rsidRPr="00DC4C4E">
        <w:t xml:space="preserve">. </w:t>
      </w:r>
    </w:p>
    <w:p w:rsidR="005A413A" w:rsidRPr="00DC4C4E" w:rsidRDefault="005A413A" w:rsidP="00ED00C1">
      <w:r w:rsidRPr="00DC4C4E">
        <w:t>Сведения о должностных лицах, ответственных за выполнение каждого административного действия, входящего в состав административной процедуры:</w:t>
      </w:r>
    </w:p>
    <w:p w:rsidR="005A413A" w:rsidRPr="00DC4C4E" w:rsidRDefault="005A413A" w:rsidP="00ED00C1">
      <w:r w:rsidRPr="00DC4C4E">
        <w:t>- за направление заявителю документов, являющихся результатом предоставления муниципальной услуги, почтой, в том числе на электронную почт</w:t>
      </w:r>
      <w:r w:rsidR="00E5279F" w:rsidRPr="00DC4C4E">
        <w:t xml:space="preserve">у заявителя, - специалист </w:t>
      </w:r>
      <w:r w:rsidR="00B8485B" w:rsidRPr="00DC4C4E">
        <w:t>У</w:t>
      </w:r>
      <w:r w:rsidR="00E5279F" w:rsidRPr="00DC4C4E">
        <w:t>чреждения</w:t>
      </w:r>
      <w:r w:rsidRPr="00DC4C4E">
        <w:t>;</w:t>
      </w:r>
    </w:p>
    <w:p w:rsidR="005A413A" w:rsidRPr="00DC4C4E" w:rsidRDefault="005A413A" w:rsidP="00ED00C1">
      <w:r w:rsidRPr="00DC4C4E">
        <w:t xml:space="preserve">- за выдачу заявителю документов, являющихся результатом предоставления муниципальной услуги, нарочно в </w:t>
      </w:r>
      <w:r w:rsidR="002C7FE2" w:rsidRPr="00DC4C4E">
        <w:t>учреждении</w:t>
      </w:r>
      <w:r w:rsidR="00DC4C4E" w:rsidRPr="00DC4C4E">
        <w:t>-</w:t>
      </w:r>
      <w:r w:rsidR="002C7FE2" w:rsidRPr="00DC4C4E">
        <w:t>специалист У</w:t>
      </w:r>
      <w:r w:rsidR="00E5279F" w:rsidRPr="00DC4C4E">
        <w:t>чреждения</w:t>
      </w:r>
      <w:r w:rsidRPr="00DC4C4E">
        <w:t>;</w:t>
      </w:r>
    </w:p>
    <w:p w:rsidR="005A413A" w:rsidRPr="00DC4C4E" w:rsidRDefault="005A413A" w:rsidP="00ED00C1">
      <w:r w:rsidRPr="00DC4C4E">
        <w:t xml:space="preserve">Содержание административных действий, входящих в состав административной процедуры: выдача (направление) документов, являющихся результатом предоставления муниципальной услуги (продолжительность и (или) максимальный срок выполнения - не позднее чем через </w:t>
      </w:r>
      <w:r w:rsidR="00B8485B" w:rsidRPr="00DC4C4E">
        <w:t>2</w:t>
      </w:r>
      <w:r w:rsidR="00E5279F" w:rsidRPr="00DC4C4E">
        <w:t xml:space="preserve"> рабочих дня со дня подписания руководителем</w:t>
      </w:r>
      <w:r w:rsidR="00DC4C4E" w:rsidRPr="00DC4C4E">
        <w:t xml:space="preserve"> </w:t>
      </w:r>
      <w:r w:rsidR="00B8485B" w:rsidRPr="00DC4C4E">
        <w:t>У</w:t>
      </w:r>
      <w:r w:rsidR="00E5279F" w:rsidRPr="00DC4C4E">
        <w:t xml:space="preserve">чреждения </w:t>
      </w:r>
      <w:r w:rsidRPr="00DC4C4E">
        <w:t>либо лицом, его замещающим, документов, являющихся результатом предоставления муниципальной услуги).</w:t>
      </w:r>
    </w:p>
    <w:p w:rsidR="005A413A" w:rsidRPr="00DC4C4E" w:rsidRDefault="005A413A" w:rsidP="00ED00C1">
      <w:r w:rsidRPr="00DC4C4E">
        <w:t>Критерий принятия решения о выдаче (направлении) заявителю документов, являющихся результатом предоставления муниципальной услуги: оформленные документы, являющиеся результатом предоставления муниципальной услуги.</w:t>
      </w:r>
    </w:p>
    <w:p w:rsidR="005A413A" w:rsidRPr="00DC4C4E" w:rsidRDefault="005A413A" w:rsidP="00ED00C1">
      <w:r w:rsidRPr="00DC4C4E">
        <w:t>Результат административной процедуры: выданные (направленные) заявителю документы, являющиеся результатом предоставления муниципальной услуги, нарочно или по адресу, указанному в заявлении, в том числе</w:t>
      </w:r>
      <w:r w:rsidR="00D30865" w:rsidRPr="00DC4C4E">
        <w:t xml:space="preserve"> на электронную почту заявителя</w:t>
      </w:r>
      <w:r w:rsidRPr="00DC4C4E">
        <w:t>.</w:t>
      </w:r>
    </w:p>
    <w:p w:rsidR="005A413A" w:rsidRPr="00DC4C4E" w:rsidRDefault="005A413A" w:rsidP="00ED00C1">
      <w:r w:rsidRPr="00DC4C4E">
        <w:lastRenderedPageBreak/>
        <w:t>Способ фиксации результата административной процедуры:</w:t>
      </w:r>
    </w:p>
    <w:p w:rsidR="005A413A" w:rsidRPr="00DC4C4E" w:rsidRDefault="005A413A" w:rsidP="00ED00C1">
      <w:r w:rsidRPr="00DC4C4E">
        <w:t xml:space="preserve">- в случае выдачи документов, являющихся результатом предоставления </w:t>
      </w:r>
      <w:r w:rsidR="00E5279F" w:rsidRPr="00DC4C4E">
        <w:t>муниципальной услуги, нарочно в Учреждении</w:t>
      </w:r>
      <w:r w:rsidRPr="00DC4C4E">
        <w:t xml:space="preserve"> запись о выдаче документов заявителю подтверждается записью заявителя на экземпляре документа </w:t>
      </w:r>
      <w:r w:rsidR="00462F4E" w:rsidRPr="00DC4C4E">
        <w:t>У</w:t>
      </w:r>
      <w:r w:rsidR="00C546D0" w:rsidRPr="00DC4C4E">
        <w:t>чреждения</w:t>
      </w:r>
      <w:r w:rsidRPr="00DC4C4E">
        <w:t>;</w:t>
      </w:r>
    </w:p>
    <w:p w:rsidR="005A413A" w:rsidRPr="00DC4C4E" w:rsidRDefault="005A413A" w:rsidP="00ED00C1">
      <w:r w:rsidRPr="00DC4C4E">
        <w:t>- в случае направления заявителю документов, являющихся результатом предоставления муниципальной услуги, почтой, в том числе на электронную почту заявителя, получение заявителем документов подтверждается квитанцией (уведомлением) об отправке;</w:t>
      </w:r>
    </w:p>
    <w:p w:rsidR="002C7FE2" w:rsidRPr="00DC4C4E" w:rsidRDefault="008C2095" w:rsidP="00ED00C1">
      <w:r w:rsidRPr="00DC4C4E">
        <w:t>3.6. Особенности предос</w:t>
      </w:r>
      <w:r w:rsidR="002C7FE2" w:rsidRPr="00DC4C4E">
        <w:t>тавления муниципальной услуги в электронной форме</w:t>
      </w:r>
      <w:r w:rsidRPr="00DC4C4E">
        <w:t>:</w:t>
      </w:r>
    </w:p>
    <w:p w:rsidR="00777A93" w:rsidRPr="00DC4C4E" w:rsidRDefault="008C2095" w:rsidP="00ED00C1">
      <w:r w:rsidRPr="00DC4C4E">
        <w:t xml:space="preserve">Предоставление информации заявителям </w:t>
      </w:r>
      <w:r w:rsidR="006C3A86" w:rsidRPr="00DC4C4E">
        <w:t xml:space="preserve">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 </w:t>
      </w:r>
      <w:r w:rsidRPr="00DC4C4E">
        <w:t xml:space="preserve">муниципальной услуге </w:t>
      </w:r>
      <w:r w:rsidR="00777A93" w:rsidRPr="00DC4C4E">
        <w:t xml:space="preserve">в сети </w:t>
      </w:r>
      <w:r w:rsidR="00DC4C4E" w:rsidRPr="00DC4C4E">
        <w:t>«</w:t>
      </w:r>
      <w:r w:rsidR="00777A93" w:rsidRPr="00DC4C4E">
        <w:t>Интернет</w:t>
      </w:r>
      <w:r w:rsidR="00DC4C4E" w:rsidRPr="00DC4C4E">
        <w:t>»</w:t>
      </w:r>
      <w:r w:rsidR="00777A93" w:rsidRPr="00DC4C4E">
        <w:t>:</w:t>
      </w:r>
    </w:p>
    <w:p w:rsidR="008C2095" w:rsidRPr="00DC4C4E" w:rsidRDefault="00777A93" w:rsidP="00ED00C1">
      <w:r w:rsidRPr="00DC4C4E">
        <w:t xml:space="preserve">1)посредством </w:t>
      </w:r>
      <w:r w:rsidR="00695FE7" w:rsidRPr="00DC4C4E">
        <w:t>обращения на</w:t>
      </w:r>
      <w:r w:rsidR="008C2095" w:rsidRPr="00DC4C4E">
        <w:t xml:space="preserve"> официальн</w:t>
      </w:r>
      <w:r w:rsidR="00695FE7" w:rsidRPr="00DC4C4E">
        <w:t>ый сайт</w:t>
      </w:r>
      <w:r w:rsidR="008C2095" w:rsidRPr="00DC4C4E">
        <w:t xml:space="preserve"> органов местного самоуправления Березовского района</w:t>
      </w:r>
      <w:r w:rsidR="00852DD4" w:rsidRPr="00DC4C4E">
        <w:t xml:space="preserve"> </w:t>
      </w:r>
      <w:r w:rsidR="00852DD4" w:rsidRPr="00A751DF">
        <w:t>http://www.berezovo.ru</w:t>
      </w:r>
      <w:r w:rsidR="00D53F59" w:rsidRPr="00DC4C4E">
        <w:t>;</w:t>
      </w:r>
    </w:p>
    <w:p w:rsidR="008C2095" w:rsidRPr="00DC4C4E" w:rsidRDefault="008C2095" w:rsidP="00ED00C1">
      <w:r w:rsidRPr="00DC4C4E">
        <w:t xml:space="preserve">- в разделе </w:t>
      </w:r>
      <w:r w:rsidR="00DC4C4E" w:rsidRPr="00DC4C4E">
        <w:t>«</w:t>
      </w:r>
      <w:r w:rsidR="008D07AE" w:rsidRPr="00DC4C4E">
        <w:t>Новости</w:t>
      </w:r>
      <w:r w:rsidR="00DC4C4E" w:rsidRPr="00DC4C4E">
        <w:t>»</w:t>
      </w:r>
      <w:r w:rsidRPr="00DC4C4E">
        <w:t xml:space="preserve"> выбираем</w:t>
      </w:r>
      <w:r w:rsidR="008D07AE" w:rsidRPr="00DC4C4E">
        <w:t xml:space="preserve"> вкладку</w:t>
      </w:r>
      <w:r w:rsidR="00DC4C4E" w:rsidRPr="00DC4C4E">
        <w:t xml:space="preserve"> «</w:t>
      </w:r>
      <w:r w:rsidR="008D07AE" w:rsidRPr="00DC4C4E">
        <w:t>Анонсы мероприятий</w:t>
      </w:r>
      <w:r w:rsidR="00DC4C4E" w:rsidRPr="00DC4C4E">
        <w:t>»</w:t>
      </w:r>
      <w:r w:rsidR="006C3A86" w:rsidRPr="00DC4C4E">
        <w:t xml:space="preserve">, </w:t>
      </w:r>
      <w:r w:rsidR="00DC4C4E" w:rsidRPr="00DC4C4E">
        <w:t>«</w:t>
      </w:r>
      <w:r w:rsidR="006C3A86" w:rsidRPr="00DC4C4E">
        <w:t>Афиша кинозала</w:t>
      </w:r>
      <w:r w:rsidR="00DC4C4E" w:rsidRPr="00DC4C4E">
        <w:t>»</w:t>
      </w:r>
      <w:r w:rsidR="00566255" w:rsidRPr="00DC4C4E">
        <w:t>;</w:t>
      </w:r>
    </w:p>
    <w:p w:rsidR="008D07AE" w:rsidRPr="00DC4C4E" w:rsidRDefault="008D07AE" w:rsidP="00ED00C1">
      <w:r w:rsidRPr="00DC4C4E">
        <w:t>- выбираем план мероприятий на интересующий период</w:t>
      </w:r>
      <w:r w:rsidR="006C3A86" w:rsidRPr="00DC4C4E">
        <w:t xml:space="preserve"> либо афишу фильма</w:t>
      </w:r>
      <w:r w:rsidR="00566255" w:rsidRPr="00DC4C4E">
        <w:t>;</w:t>
      </w:r>
    </w:p>
    <w:p w:rsidR="00566255" w:rsidRPr="00DC4C4E" w:rsidRDefault="008D07AE" w:rsidP="00ED00C1">
      <w:r w:rsidRPr="00DC4C4E">
        <w:t>- путем просмотра получаем результат предоставления муниципальной услуги (открываем</w:t>
      </w:r>
      <w:r w:rsidR="00DC4C4E" w:rsidRPr="00DC4C4E">
        <w:t xml:space="preserve"> </w:t>
      </w:r>
      <w:r w:rsidRPr="00DC4C4E">
        <w:t>вкладку, просматриваем интересующую информацию, в случае необходимости распечатыва</w:t>
      </w:r>
      <w:r w:rsidR="00852DD4" w:rsidRPr="00DC4C4E">
        <w:t>е</w:t>
      </w:r>
      <w:r w:rsidRPr="00DC4C4E">
        <w:t>м, сохраня</w:t>
      </w:r>
      <w:r w:rsidR="00852DD4" w:rsidRPr="00DC4C4E">
        <w:t xml:space="preserve">ем в </w:t>
      </w:r>
      <w:r w:rsidR="00DC4C4E" w:rsidRPr="00DC4C4E">
        <w:t>«</w:t>
      </w:r>
      <w:r w:rsidR="00852DD4" w:rsidRPr="00DC4C4E">
        <w:t>закладки</w:t>
      </w:r>
      <w:r w:rsidR="00DC4C4E" w:rsidRPr="00DC4C4E">
        <w:t>»</w:t>
      </w:r>
      <w:r w:rsidR="00852DD4" w:rsidRPr="00DC4C4E">
        <w:t xml:space="preserve"> либо копируем).</w:t>
      </w:r>
    </w:p>
    <w:p w:rsidR="00566255" w:rsidRPr="00DC4C4E" w:rsidRDefault="00566255" w:rsidP="00ED00C1">
      <w:r w:rsidRPr="00DC4C4E">
        <w:t>Максимальная продолжительность выполнения действий составляет пять минут.</w:t>
      </w:r>
    </w:p>
    <w:p w:rsidR="00D418A6" w:rsidRPr="00DC4C4E" w:rsidRDefault="00566255" w:rsidP="00ED00C1">
      <w:r w:rsidRPr="00DC4C4E">
        <w:t>2) посредством</w:t>
      </w:r>
      <w:r w:rsidR="00DC4C4E" w:rsidRPr="00DC4C4E">
        <w:t xml:space="preserve"> </w:t>
      </w:r>
      <w:r w:rsidRPr="00DC4C4E">
        <w:t>официального</w:t>
      </w:r>
      <w:r w:rsidR="00BC17C1">
        <w:t xml:space="preserve"> сайта муниципального автономного</w:t>
      </w:r>
      <w:r w:rsidRPr="00DC4C4E">
        <w:t xml:space="preserve"> учреждения </w:t>
      </w:r>
      <w:r w:rsidR="00DC4C4E" w:rsidRPr="00DC4C4E">
        <w:t>«</w:t>
      </w:r>
      <w:r w:rsidRPr="00DC4C4E">
        <w:t>Березовский районный дом культуры</w:t>
      </w:r>
      <w:r w:rsidR="00DC4C4E" w:rsidRPr="00DC4C4E">
        <w:t>»</w:t>
      </w:r>
      <w:r w:rsidR="006679EF" w:rsidRPr="00DC4C4E">
        <w:t xml:space="preserve"> </w:t>
      </w:r>
      <w:r w:rsidR="00D418A6" w:rsidRPr="00A751DF">
        <w:t>http://rdk-berezovo.hmansy.muzkult.ru</w:t>
      </w:r>
    </w:p>
    <w:p w:rsidR="0042261E" w:rsidRPr="00DC4C4E" w:rsidRDefault="0042261E" w:rsidP="00ED00C1">
      <w:r w:rsidRPr="00DC4C4E">
        <w:t xml:space="preserve">- </w:t>
      </w:r>
      <w:r w:rsidR="00D418A6" w:rsidRPr="00DC4C4E">
        <w:t xml:space="preserve">в разделе </w:t>
      </w:r>
      <w:r w:rsidR="00DC4C4E" w:rsidRPr="00DC4C4E">
        <w:t>«</w:t>
      </w:r>
      <w:r w:rsidR="00D418A6" w:rsidRPr="00DC4C4E">
        <w:t>Афиша</w:t>
      </w:r>
      <w:r w:rsidR="00DC4C4E" w:rsidRPr="00DC4C4E">
        <w:t>»</w:t>
      </w:r>
      <w:r w:rsidRPr="00DC4C4E">
        <w:t xml:space="preserve"> получаем календарный план мероприятий на текущий месяц;</w:t>
      </w:r>
    </w:p>
    <w:p w:rsidR="008D07AE" w:rsidRPr="00DC4C4E" w:rsidRDefault="0042261E" w:rsidP="00ED00C1">
      <w:r w:rsidRPr="00DC4C4E">
        <w:t>- в разделе</w:t>
      </w:r>
      <w:r w:rsidR="00D418A6" w:rsidRPr="00DC4C4E">
        <w:t xml:space="preserve"> </w:t>
      </w:r>
      <w:r w:rsidR="00DC4C4E" w:rsidRPr="00DC4C4E">
        <w:t>«</w:t>
      </w:r>
      <w:r w:rsidR="00D418A6" w:rsidRPr="00DC4C4E">
        <w:t>Календарь событий</w:t>
      </w:r>
      <w:r w:rsidR="00DC4C4E" w:rsidRPr="00DC4C4E">
        <w:t>»</w:t>
      </w:r>
      <w:r w:rsidRPr="00DC4C4E">
        <w:t xml:space="preserve"> выбираем интересующую дату</w:t>
      </w:r>
      <w:r w:rsidR="00D418A6" w:rsidRPr="00DC4C4E">
        <w:t>;</w:t>
      </w:r>
    </w:p>
    <w:p w:rsidR="0042261E" w:rsidRPr="00DC4C4E" w:rsidRDefault="0042261E" w:rsidP="00ED00C1">
      <w:r w:rsidRPr="00DC4C4E">
        <w:t>- путем просмотра получаем результат предоставления муниципальной услуги (открываем</w:t>
      </w:r>
      <w:r w:rsidR="00DC4C4E" w:rsidRPr="00DC4C4E">
        <w:t xml:space="preserve"> </w:t>
      </w:r>
      <w:r w:rsidRPr="00DC4C4E">
        <w:t xml:space="preserve">вкладку, просматриваем интересующую информацию, в случае необходимости распечатываем, сохраняем в </w:t>
      </w:r>
      <w:r w:rsidR="00DC4C4E" w:rsidRPr="00DC4C4E">
        <w:t>«</w:t>
      </w:r>
      <w:r w:rsidRPr="00DC4C4E">
        <w:t>закладки</w:t>
      </w:r>
      <w:r w:rsidR="00DC4C4E" w:rsidRPr="00DC4C4E">
        <w:t>»</w:t>
      </w:r>
      <w:r w:rsidRPr="00DC4C4E">
        <w:t xml:space="preserve"> либо копируем).</w:t>
      </w:r>
    </w:p>
    <w:p w:rsidR="00DC4C4E" w:rsidRPr="00DC4C4E" w:rsidRDefault="0042261E" w:rsidP="00ED00C1">
      <w:r w:rsidRPr="00DC4C4E">
        <w:t>Максимальная продолжительность выполнения действий составляет пять минут.</w:t>
      </w:r>
    </w:p>
    <w:p w:rsidR="00490E7B" w:rsidRDefault="00490E7B" w:rsidP="006B43E5">
      <w:r>
        <w:t xml:space="preserve">3.7. </w:t>
      </w:r>
    </w:p>
    <w:p w:rsidR="00490E7B" w:rsidRDefault="00490E7B" w:rsidP="00490E7B">
      <w:r>
        <w:t>(р</w:t>
      </w:r>
      <w:r w:rsidR="00D7098F">
        <w:t xml:space="preserve">аздел </w:t>
      </w:r>
      <w:r w:rsidRPr="00490E7B">
        <w:t>III дополн</w:t>
      </w:r>
      <w:r>
        <w:t>ен</w:t>
      </w:r>
      <w:r w:rsidR="00D7098F">
        <w:t xml:space="preserve"> пунктом </w:t>
      </w:r>
      <w:r w:rsidRPr="00490E7B">
        <w:t>3.7 постановлением Администрации</w:t>
      </w:r>
      <w:r>
        <w:t xml:space="preserve"> </w:t>
      </w:r>
      <w:hyperlink r:id="rId68" w:history="1">
        <w:r w:rsidRPr="00490E7B">
          <w:rPr>
            <w:rStyle w:val="a6"/>
          </w:rPr>
          <w:t xml:space="preserve">от 17.01.2022 </w:t>
        </w:r>
        <w:r w:rsidR="00D7098F">
          <w:rPr>
            <w:rStyle w:val="a6"/>
          </w:rPr>
          <w:t xml:space="preserve">  </w:t>
        </w:r>
        <w:r w:rsidRPr="00490E7B">
          <w:rPr>
            <w:rStyle w:val="a6"/>
          </w:rPr>
          <w:t>№ 40</w:t>
        </w:r>
      </w:hyperlink>
      <w:r>
        <w:t>)</w:t>
      </w:r>
    </w:p>
    <w:p w:rsidR="00DC4C4E" w:rsidRPr="006B43E5" w:rsidRDefault="006B43E5" w:rsidP="006B43E5">
      <w:pPr>
        <w:pStyle w:val="ConsPlusNormal"/>
        <w:ind w:firstLine="567"/>
        <w:jc w:val="both"/>
        <w:rPr>
          <w:sz w:val="32"/>
          <w:szCs w:val="28"/>
        </w:rPr>
      </w:pPr>
      <w:r w:rsidRPr="006B43E5">
        <w:rPr>
          <w:sz w:val="24"/>
        </w:rPr>
        <w:t xml:space="preserve">(пункт 3.7 раздела </w:t>
      </w:r>
      <w:r w:rsidRPr="006B43E5">
        <w:rPr>
          <w:sz w:val="24"/>
          <w:lang w:val="en-US"/>
        </w:rPr>
        <w:t>III</w:t>
      </w:r>
      <w:r w:rsidRPr="006B43E5">
        <w:rPr>
          <w:sz w:val="24"/>
        </w:rPr>
        <w:t xml:space="preserve"> утратил силу постановлением Администрации </w:t>
      </w:r>
      <w:hyperlink r:id="rId69" w:tooltip="постановление от 24.02.2026 0:00:00 №137 Администрация Березовского района&#10;&#10;О внесении изменений в постановление администрации Березовского района от 21.06.2018 № 541 «Об утверждении административного регламента предоставления муниципальной услуги «Пред" w:history="1">
        <w:r w:rsidRPr="006B43E5">
          <w:rPr>
            <w:rStyle w:val="a6"/>
            <w:sz w:val="24"/>
          </w:rPr>
          <w:t>от 24.02.2026 № 137</w:t>
        </w:r>
      </w:hyperlink>
      <w:r w:rsidRPr="006B43E5">
        <w:rPr>
          <w:sz w:val="24"/>
        </w:rPr>
        <w:t>)</w:t>
      </w:r>
    </w:p>
    <w:p w:rsidR="00D43886" w:rsidRPr="00A751DF" w:rsidRDefault="00D43886" w:rsidP="00A751DF">
      <w:pPr>
        <w:shd w:val="clear" w:color="auto" w:fill="FFFFFF"/>
        <w:autoSpaceDE w:val="0"/>
        <w:autoSpaceDN w:val="0"/>
        <w:adjustRightInd w:val="0"/>
        <w:ind w:firstLine="709"/>
        <w:jc w:val="center"/>
        <w:rPr>
          <w:rFonts w:cs="Arial"/>
          <w:b/>
          <w:bCs/>
          <w:iCs/>
          <w:sz w:val="30"/>
          <w:szCs w:val="28"/>
        </w:rPr>
      </w:pPr>
      <w:r w:rsidRPr="00A751DF">
        <w:rPr>
          <w:rFonts w:cs="Arial"/>
          <w:b/>
          <w:bCs/>
          <w:iCs/>
          <w:sz w:val="30"/>
          <w:szCs w:val="28"/>
        </w:rPr>
        <w:t>IV. Формы контроля за исполнением административного регламента</w:t>
      </w:r>
    </w:p>
    <w:p w:rsidR="00506B34" w:rsidRPr="00A751DF" w:rsidRDefault="00AB3CF4" w:rsidP="00A751DF">
      <w:r>
        <w:rPr>
          <w:iCs/>
        </w:rPr>
        <w:t>(</w:t>
      </w:r>
      <w:r w:rsidRPr="00AB3CF4">
        <w:rPr>
          <w:iCs/>
        </w:rPr>
        <w:t>раздел</w:t>
      </w:r>
      <w:r>
        <w:rPr>
          <w:iCs/>
        </w:rPr>
        <w:t xml:space="preserve"> IV </w:t>
      </w:r>
      <w:r w:rsidRPr="00AB3CF4">
        <w:rPr>
          <w:iCs/>
        </w:rPr>
        <w:t>призна</w:t>
      </w:r>
      <w:r>
        <w:rPr>
          <w:iCs/>
        </w:rPr>
        <w:t>н</w:t>
      </w:r>
      <w:r w:rsidRPr="00AB3CF4">
        <w:rPr>
          <w:iCs/>
        </w:rPr>
        <w:t xml:space="preserve"> утратившим силу</w:t>
      </w:r>
      <w:r>
        <w:rPr>
          <w:iCs/>
        </w:rPr>
        <w:t xml:space="preserve"> постановлением </w:t>
      </w:r>
      <w:r w:rsidRPr="00AB3CF4">
        <w:rPr>
          <w:iCs/>
        </w:rPr>
        <w:t xml:space="preserve">Администрации </w:t>
      </w:r>
      <w:r w:rsidR="006B43E5">
        <w:rPr>
          <w:iCs/>
        </w:rPr>
        <w:t xml:space="preserve">                          </w:t>
      </w:r>
      <w:hyperlink r:id="rId70" w:history="1">
        <w:r w:rsidRPr="00AB3CF4">
          <w:rPr>
            <w:rStyle w:val="a6"/>
            <w:iCs/>
          </w:rPr>
          <w:t>от 24.04.2025 № 313)</w:t>
        </w:r>
      </w:hyperlink>
    </w:p>
    <w:p w:rsidR="00D7098F" w:rsidRDefault="00D7098F" w:rsidP="00DF7EB1">
      <w:pPr>
        <w:shd w:val="clear" w:color="auto" w:fill="FFFFFF"/>
        <w:autoSpaceDE w:val="0"/>
        <w:autoSpaceDN w:val="0"/>
        <w:adjustRightInd w:val="0"/>
        <w:ind w:firstLine="709"/>
        <w:rPr>
          <w:rFonts w:cs="Arial"/>
          <w:szCs w:val="28"/>
        </w:rPr>
      </w:pPr>
    </w:p>
    <w:p w:rsidR="00DF7EB1" w:rsidRPr="00A751DF" w:rsidRDefault="00DF7EB1" w:rsidP="00A751DF">
      <w:pPr>
        <w:shd w:val="clear" w:color="auto" w:fill="FFFFFF"/>
        <w:autoSpaceDE w:val="0"/>
        <w:autoSpaceDN w:val="0"/>
        <w:adjustRightInd w:val="0"/>
        <w:ind w:firstLine="709"/>
        <w:jc w:val="center"/>
        <w:rPr>
          <w:rFonts w:cs="Arial"/>
          <w:b/>
          <w:bCs/>
          <w:iCs/>
          <w:sz w:val="30"/>
          <w:szCs w:val="28"/>
        </w:rPr>
      </w:pPr>
      <w:r w:rsidRPr="00A751DF">
        <w:rPr>
          <w:rFonts w:cs="Arial"/>
          <w:b/>
          <w:bCs/>
          <w:iCs/>
          <w:sz w:val="30"/>
          <w:szCs w:val="28"/>
        </w:rPr>
        <w:t>V. Досудебный (внесудебный) порядок обжалования</w:t>
      </w:r>
      <w:r w:rsidR="00A751DF">
        <w:rPr>
          <w:rFonts w:cs="Arial"/>
          <w:b/>
          <w:bCs/>
          <w:iCs/>
          <w:sz w:val="30"/>
          <w:szCs w:val="28"/>
        </w:rPr>
        <w:t xml:space="preserve"> </w:t>
      </w:r>
      <w:r w:rsidRPr="00A751DF">
        <w:rPr>
          <w:rFonts w:cs="Arial"/>
          <w:b/>
          <w:bCs/>
          <w:iCs/>
          <w:sz w:val="30"/>
          <w:szCs w:val="28"/>
        </w:rPr>
        <w:t>решений и действий (бездействия) органа, предоставляющего</w:t>
      </w:r>
      <w:r w:rsidR="00A751DF">
        <w:rPr>
          <w:rFonts w:cs="Arial"/>
          <w:b/>
          <w:bCs/>
          <w:iCs/>
          <w:sz w:val="30"/>
          <w:szCs w:val="28"/>
        </w:rPr>
        <w:t xml:space="preserve"> </w:t>
      </w:r>
      <w:r w:rsidRPr="00A751DF">
        <w:rPr>
          <w:rFonts w:cs="Arial"/>
          <w:b/>
          <w:bCs/>
          <w:iCs/>
          <w:sz w:val="30"/>
          <w:szCs w:val="28"/>
        </w:rPr>
        <w:t>муниципальную услугу,</w:t>
      </w:r>
      <w:r w:rsidR="00E46A3F" w:rsidRPr="00A751DF">
        <w:rPr>
          <w:rFonts w:cs="Arial"/>
          <w:b/>
          <w:bCs/>
          <w:iCs/>
          <w:sz w:val="30"/>
          <w:szCs w:val="28"/>
        </w:rPr>
        <w:t xml:space="preserve"> многофункционального центра, а также должностных лиц </w:t>
      </w:r>
      <w:r w:rsidRPr="00A751DF">
        <w:rPr>
          <w:rFonts w:cs="Arial"/>
          <w:b/>
          <w:bCs/>
          <w:iCs/>
          <w:sz w:val="30"/>
          <w:szCs w:val="28"/>
        </w:rPr>
        <w:t>или муниципальных служащих</w:t>
      </w:r>
      <w:r w:rsidR="00573EB1" w:rsidRPr="00A751DF">
        <w:rPr>
          <w:rFonts w:cs="Arial"/>
          <w:b/>
          <w:bCs/>
          <w:iCs/>
          <w:sz w:val="30"/>
          <w:szCs w:val="28"/>
        </w:rPr>
        <w:t>, работников</w:t>
      </w:r>
    </w:p>
    <w:p w:rsidR="00B5201A" w:rsidRPr="00A751DF" w:rsidRDefault="00B5201A" w:rsidP="00A751DF"/>
    <w:p w:rsidR="00AB3CF4" w:rsidRDefault="00AB3CF4" w:rsidP="00AB3CF4">
      <w:pPr>
        <w:ind w:firstLine="709"/>
      </w:pPr>
      <w:r>
        <w:rPr>
          <w:iCs/>
        </w:rPr>
        <w:t>(раздел  V признан</w:t>
      </w:r>
      <w:r w:rsidRPr="00AB3CF4">
        <w:rPr>
          <w:iCs/>
        </w:rPr>
        <w:t xml:space="preserve"> утратившим силу</w:t>
      </w:r>
      <w:r>
        <w:rPr>
          <w:iCs/>
        </w:rPr>
        <w:t xml:space="preserve"> постановлением </w:t>
      </w:r>
      <w:r w:rsidRPr="00AB3CF4">
        <w:rPr>
          <w:iCs/>
        </w:rPr>
        <w:t xml:space="preserve">Администрации </w:t>
      </w:r>
      <w:hyperlink r:id="rId71" w:history="1">
        <w:r w:rsidRPr="00AB3CF4">
          <w:rPr>
            <w:rStyle w:val="a6"/>
            <w:iCs/>
          </w:rPr>
          <w:t>от 24.04.2025 № 313)</w:t>
        </w:r>
      </w:hyperlink>
    </w:p>
    <w:p w:rsidR="006B43E5" w:rsidRDefault="006B43E5" w:rsidP="00AB3CF4">
      <w:pPr>
        <w:ind w:firstLine="709"/>
      </w:pPr>
    </w:p>
    <w:p w:rsidR="006B43E5" w:rsidRDefault="006B43E5" w:rsidP="006B43E5">
      <w:pPr>
        <w:pStyle w:val="2"/>
        <w:rPr>
          <w:rFonts w:ascii="Times New Roman" w:hAnsi="Times New Roman"/>
        </w:rPr>
      </w:pPr>
      <w:r>
        <w:rPr>
          <w:kern w:val="28"/>
          <w:lang w:val="en-US"/>
        </w:rPr>
        <w:lastRenderedPageBreak/>
        <w:t>VI</w:t>
      </w:r>
      <w:r>
        <w:rPr>
          <w:kern w:val="28"/>
        </w:rPr>
        <w:t xml:space="preserve">. </w:t>
      </w:r>
      <w:r>
        <w:t>Иные положения, предусмотренные нормативным правовым актом Правительства Российской Федерации</w:t>
      </w:r>
    </w:p>
    <w:p w:rsidR="006B43E5" w:rsidRDefault="006B43E5" w:rsidP="006B43E5">
      <w:bookmarkStart w:id="2" w:name="_GoBack"/>
      <w:bookmarkEnd w:id="2"/>
    </w:p>
    <w:p w:rsidR="006B43E5" w:rsidRDefault="006B43E5" w:rsidP="006B43E5">
      <w:r>
        <w:t>6.1. Иные положения, предусмотренные нормативным правовым актом Правительства Российской Федерации, отсутствуют.</w:t>
      </w:r>
    </w:p>
    <w:p w:rsidR="006B43E5" w:rsidRDefault="006B43E5" w:rsidP="00AB3CF4">
      <w:pPr>
        <w:ind w:firstLine="709"/>
      </w:pPr>
    </w:p>
    <w:p w:rsidR="006B43E5" w:rsidRDefault="006B43E5" w:rsidP="00AB3CF4">
      <w:pPr>
        <w:ind w:firstLine="709"/>
      </w:pPr>
      <w:r>
        <w:t xml:space="preserve">(приложение дополнено разделом </w:t>
      </w:r>
      <w:r>
        <w:rPr>
          <w:lang w:val="en-US"/>
        </w:rPr>
        <w:t>VI</w:t>
      </w:r>
      <w:r>
        <w:t xml:space="preserve"> постановлением Администрации </w:t>
      </w:r>
      <w:r>
        <w:t xml:space="preserve">                        </w:t>
      </w:r>
      <w:hyperlink r:id="rId72" w:tooltip="постановление от 24.02.2026 0:00:00 №137 Администрация Березовского района&#10;&#10;О внесении изменений в постановление администрации Березовского района от 21.06.2018 № 541 «Об утверждении административного регламента предоставления муниципальной услуги «Пред" w:history="1">
        <w:r>
          <w:rPr>
            <w:rStyle w:val="a6"/>
          </w:rPr>
          <w:t>от 24.02.2026 № 137</w:t>
        </w:r>
      </w:hyperlink>
      <w:r>
        <w:t>)</w:t>
      </w:r>
    </w:p>
    <w:p w:rsidR="00AB3CF4" w:rsidRDefault="00AB3CF4" w:rsidP="00AB3CF4">
      <w:pPr>
        <w:ind w:firstLine="709"/>
        <w:jc w:val="center"/>
      </w:pPr>
    </w:p>
    <w:p w:rsidR="00AB3CF4" w:rsidRDefault="00AB3CF4" w:rsidP="00AB3CF4">
      <w:pPr>
        <w:ind w:firstLine="709"/>
        <w:jc w:val="center"/>
      </w:pPr>
    </w:p>
    <w:p w:rsidR="00AB3CF4" w:rsidRDefault="00AB3CF4" w:rsidP="00AB3CF4">
      <w:pPr>
        <w:ind w:firstLine="709"/>
        <w:jc w:val="center"/>
      </w:pPr>
    </w:p>
    <w:p w:rsidR="00507E16" w:rsidRPr="000D6D96" w:rsidRDefault="00507E16" w:rsidP="00AB3CF4">
      <w:pPr>
        <w:ind w:firstLine="709"/>
        <w:jc w:val="center"/>
        <w:rPr>
          <w:rFonts w:eastAsia="Calibri" w:cs="Arial"/>
          <w:lang w:eastAsia="en-US"/>
        </w:rPr>
      </w:pPr>
      <w:r w:rsidRPr="00DC4C4E">
        <w:rPr>
          <w:rFonts w:cs="Arial"/>
        </w:rPr>
        <w:br w:type="page"/>
      </w:r>
    </w:p>
    <w:p w:rsidR="00A751DF" w:rsidRDefault="00A751DF" w:rsidP="005A413A">
      <w:pPr>
        <w:pStyle w:val="ConsPlusNormal"/>
        <w:jc w:val="right"/>
        <w:outlineLvl w:val="1"/>
        <w:rPr>
          <w:sz w:val="24"/>
          <w:szCs w:val="24"/>
        </w:rPr>
      </w:pPr>
    </w:p>
    <w:p w:rsidR="00A751DF" w:rsidRPr="00B72053" w:rsidRDefault="00A751DF" w:rsidP="005A413A">
      <w:pPr>
        <w:pStyle w:val="ConsPlusNormal"/>
        <w:jc w:val="right"/>
        <w:outlineLvl w:val="1"/>
        <w:rPr>
          <w:b/>
          <w:sz w:val="32"/>
          <w:szCs w:val="32"/>
        </w:rPr>
      </w:pPr>
    </w:p>
    <w:p w:rsidR="005A413A" w:rsidRPr="00B72053" w:rsidRDefault="005A413A" w:rsidP="005A413A">
      <w:pPr>
        <w:pStyle w:val="ConsPlusNormal"/>
        <w:jc w:val="right"/>
        <w:outlineLvl w:val="1"/>
        <w:rPr>
          <w:b/>
          <w:sz w:val="32"/>
          <w:szCs w:val="32"/>
        </w:rPr>
      </w:pPr>
      <w:r w:rsidRPr="00B72053">
        <w:rPr>
          <w:b/>
          <w:sz w:val="32"/>
          <w:szCs w:val="32"/>
        </w:rPr>
        <w:t>Приложение 1</w:t>
      </w:r>
    </w:p>
    <w:p w:rsidR="005A413A" w:rsidRPr="00B72053" w:rsidRDefault="005A413A" w:rsidP="005A413A">
      <w:pPr>
        <w:pStyle w:val="ConsPlusNormal"/>
        <w:jc w:val="right"/>
        <w:rPr>
          <w:b/>
          <w:sz w:val="32"/>
          <w:szCs w:val="32"/>
        </w:rPr>
      </w:pPr>
      <w:r w:rsidRPr="00B72053">
        <w:rPr>
          <w:b/>
          <w:sz w:val="32"/>
          <w:szCs w:val="32"/>
        </w:rPr>
        <w:t xml:space="preserve">к </w:t>
      </w:r>
      <w:r w:rsidR="00145812" w:rsidRPr="00B72053">
        <w:rPr>
          <w:b/>
          <w:sz w:val="32"/>
          <w:szCs w:val="32"/>
        </w:rPr>
        <w:t>а</w:t>
      </w:r>
      <w:r w:rsidRPr="00B72053">
        <w:rPr>
          <w:b/>
          <w:sz w:val="32"/>
          <w:szCs w:val="32"/>
        </w:rPr>
        <w:t>дминистративному регламенту предоставления</w:t>
      </w:r>
    </w:p>
    <w:p w:rsidR="00A26B13" w:rsidRPr="00B72053" w:rsidRDefault="005A413A" w:rsidP="00A26B13">
      <w:pPr>
        <w:pStyle w:val="ConsPlusNormal"/>
        <w:jc w:val="right"/>
        <w:rPr>
          <w:b/>
          <w:sz w:val="32"/>
          <w:szCs w:val="32"/>
        </w:rPr>
      </w:pPr>
      <w:r w:rsidRPr="00B72053">
        <w:rPr>
          <w:b/>
          <w:sz w:val="32"/>
          <w:szCs w:val="32"/>
        </w:rPr>
        <w:t xml:space="preserve">муниципальной услуги </w:t>
      </w:r>
      <w:r w:rsidR="00DC4C4E" w:rsidRPr="00B72053">
        <w:rPr>
          <w:b/>
          <w:sz w:val="32"/>
          <w:szCs w:val="32"/>
        </w:rPr>
        <w:t>«</w:t>
      </w:r>
      <w:r w:rsidR="00B72053" w:rsidRPr="00B72053">
        <w:rPr>
          <w:b/>
          <w:sz w:val="32"/>
          <w:szCs w:val="32"/>
        </w:rPr>
        <w:t>Предоставление информации</w:t>
      </w:r>
    </w:p>
    <w:p w:rsidR="00B72053" w:rsidRDefault="00A26B13" w:rsidP="00A26B13">
      <w:pPr>
        <w:pStyle w:val="ConsPlusNormal"/>
        <w:jc w:val="right"/>
        <w:rPr>
          <w:b/>
          <w:sz w:val="32"/>
          <w:szCs w:val="32"/>
        </w:rPr>
      </w:pPr>
      <w:r w:rsidRPr="00B72053">
        <w:rPr>
          <w:b/>
          <w:sz w:val="32"/>
          <w:szCs w:val="32"/>
        </w:rPr>
        <w:t>о времени и месте театральных</w:t>
      </w:r>
    </w:p>
    <w:p w:rsidR="00A26B13" w:rsidRPr="00B72053" w:rsidRDefault="00B72053" w:rsidP="00A26B13">
      <w:pPr>
        <w:pStyle w:val="ConsPlusNormal"/>
        <w:jc w:val="right"/>
        <w:rPr>
          <w:b/>
          <w:sz w:val="32"/>
          <w:szCs w:val="32"/>
        </w:rPr>
      </w:pPr>
      <w:r>
        <w:rPr>
          <w:b/>
          <w:sz w:val="32"/>
          <w:szCs w:val="32"/>
        </w:rPr>
        <w:t xml:space="preserve">представлений, </w:t>
      </w:r>
      <w:r w:rsidRPr="00B72053">
        <w:rPr>
          <w:b/>
          <w:sz w:val="32"/>
          <w:szCs w:val="32"/>
        </w:rPr>
        <w:t>филармонических</w:t>
      </w:r>
    </w:p>
    <w:p w:rsidR="00A26B13" w:rsidRPr="00B72053" w:rsidRDefault="00A26B13" w:rsidP="00A26B13">
      <w:pPr>
        <w:pStyle w:val="ConsPlusNormal"/>
        <w:jc w:val="right"/>
        <w:rPr>
          <w:b/>
          <w:sz w:val="32"/>
          <w:szCs w:val="32"/>
        </w:rPr>
      </w:pPr>
      <w:r w:rsidRPr="00B72053">
        <w:rPr>
          <w:b/>
          <w:sz w:val="32"/>
          <w:szCs w:val="32"/>
        </w:rPr>
        <w:t xml:space="preserve">и </w:t>
      </w:r>
      <w:proofErr w:type="gramStart"/>
      <w:r w:rsidRPr="00B72053">
        <w:rPr>
          <w:b/>
          <w:sz w:val="32"/>
          <w:szCs w:val="32"/>
        </w:rPr>
        <w:t>эстрадных концертов</w:t>
      </w:r>
      <w:proofErr w:type="gramEnd"/>
      <w:r w:rsidRPr="00B72053">
        <w:rPr>
          <w:b/>
          <w:sz w:val="32"/>
          <w:szCs w:val="32"/>
        </w:rPr>
        <w:t xml:space="preserve"> и </w:t>
      </w:r>
      <w:r w:rsidR="00B72053" w:rsidRPr="00B72053">
        <w:rPr>
          <w:b/>
          <w:sz w:val="32"/>
          <w:szCs w:val="32"/>
        </w:rPr>
        <w:t>гастрольных мероприятий театров</w:t>
      </w:r>
    </w:p>
    <w:p w:rsidR="00DC4C4E" w:rsidRPr="00B72053" w:rsidRDefault="00A26B13" w:rsidP="00A26B13">
      <w:pPr>
        <w:pStyle w:val="ConsPlusNormal"/>
        <w:jc w:val="right"/>
        <w:rPr>
          <w:b/>
          <w:sz w:val="32"/>
          <w:szCs w:val="32"/>
        </w:rPr>
      </w:pPr>
      <w:r w:rsidRPr="00B72053">
        <w:rPr>
          <w:b/>
          <w:sz w:val="32"/>
          <w:szCs w:val="32"/>
        </w:rPr>
        <w:t>и филармоний, киносеансов, анонсы данных мероприятий</w:t>
      </w:r>
      <w:r w:rsidR="00DC4C4E" w:rsidRPr="00B72053">
        <w:rPr>
          <w:b/>
          <w:sz w:val="32"/>
          <w:szCs w:val="32"/>
        </w:rPr>
        <w:t>»</w:t>
      </w:r>
    </w:p>
    <w:p w:rsidR="00DC4C4E" w:rsidRPr="00B72053" w:rsidRDefault="00DC4C4E" w:rsidP="00A26B13">
      <w:pPr>
        <w:pStyle w:val="ConsPlusNormal"/>
        <w:jc w:val="right"/>
        <w:rPr>
          <w:b/>
          <w:sz w:val="32"/>
          <w:szCs w:val="32"/>
        </w:rPr>
      </w:pPr>
    </w:p>
    <w:p w:rsidR="00A751DF" w:rsidRPr="00B72053" w:rsidRDefault="00A751DF" w:rsidP="00A26B13">
      <w:pPr>
        <w:pStyle w:val="ConsPlusNormal"/>
        <w:jc w:val="right"/>
        <w:rPr>
          <w:b/>
          <w:sz w:val="32"/>
          <w:szCs w:val="32"/>
        </w:rPr>
      </w:pPr>
    </w:p>
    <w:p w:rsidR="005A413A" w:rsidRPr="00DC4C4E" w:rsidRDefault="005A413A" w:rsidP="005A413A">
      <w:pPr>
        <w:pStyle w:val="ConsPlusNormal"/>
        <w:jc w:val="center"/>
        <w:rPr>
          <w:b/>
          <w:bCs/>
          <w:sz w:val="24"/>
          <w:szCs w:val="24"/>
        </w:rPr>
      </w:pPr>
      <w:bookmarkStart w:id="3" w:name="Par332"/>
      <w:bookmarkEnd w:id="3"/>
      <w:r w:rsidRPr="00DC4C4E">
        <w:rPr>
          <w:b/>
          <w:bCs/>
          <w:sz w:val="24"/>
          <w:szCs w:val="24"/>
        </w:rPr>
        <w:t>РЕКОМЕНДУЕМАЯ ФОРМА</w:t>
      </w:r>
      <w:r w:rsidR="00723C68" w:rsidRPr="00DC4C4E">
        <w:rPr>
          <w:b/>
          <w:bCs/>
          <w:sz w:val="24"/>
          <w:szCs w:val="24"/>
        </w:rPr>
        <w:t xml:space="preserve"> </w:t>
      </w:r>
      <w:r w:rsidRPr="00DC4C4E">
        <w:rPr>
          <w:b/>
          <w:bCs/>
          <w:sz w:val="24"/>
          <w:szCs w:val="24"/>
        </w:rPr>
        <w:t>ЗАЯВЛЕНИЯ</w:t>
      </w:r>
    </w:p>
    <w:p w:rsidR="005A413A" w:rsidRPr="00DC4C4E" w:rsidRDefault="005A413A" w:rsidP="005A413A">
      <w:pPr>
        <w:pStyle w:val="ConsPlusNormal"/>
        <w:rPr>
          <w:sz w:val="24"/>
          <w:szCs w:val="16"/>
        </w:rPr>
      </w:pPr>
    </w:p>
    <w:p w:rsidR="005A413A" w:rsidRPr="00DC4C4E" w:rsidRDefault="00ED00C1" w:rsidP="00723C68">
      <w:pPr>
        <w:pStyle w:val="ConsPlusNonformat"/>
        <w:jc w:val="right"/>
        <w:rPr>
          <w:rFonts w:ascii="Arial" w:hAnsi="Arial" w:cs="Arial"/>
          <w:sz w:val="24"/>
          <w:szCs w:val="24"/>
        </w:rPr>
      </w:pPr>
      <w:r>
        <w:rPr>
          <w:rFonts w:ascii="Arial" w:hAnsi="Arial" w:cs="Arial"/>
          <w:sz w:val="24"/>
          <w:szCs w:val="24"/>
        </w:rPr>
        <w:t>__</w:t>
      </w:r>
      <w:r w:rsidR="005A413A" w:rsidRPr="00DC4C4E">
        <w:rPr>
          <w:rFonts w:ascii="Arial" w:hAnsi="Arial" w:cs="Arial"/>
          <w:sz w:val="24"/>
          <w:szCs w:val="24"/>
        </w:rPr>
        <w:t>______________________________________</w:t>
      </w:r>
    </w:p>
    <w:p w:rsidR="005A413A" w:rsidRPr="00ED00C1" w:rsidRDefault="005A413A" w:rsidP="00723C68">
      <w:pPr>
        <w:pStyle w:val="ConsPlusNonformat"/>
        <w:jc w:val="right"/>
        <w:rPr>
          <w:rFonts w:ascii="Arial" w:hAnsi="Arial" w:cs="Arial"/>
        </w:rPr>
      </w:pPr>
      <w:r w:rsidRPr="00ED00C1">
        <w:rPr>
          <w:rFonts w:ascii="Arial" w:hAnsi="Arial" w:cs="Arial"/>
        </w:rPr>
        <w:t>(фамилия, имя, отчество заявителя -</w:t>
      </w:r>
    </w:p>
    <w:p w:rsidR="005A413A" w:rsidRPr="00ED00C1" w:rsidRDefault="005A413A" w:rsidP="00723C68">
      <w:pPr>
        <w:pStyle w:val="ConsPlusNonformat"/>
        <w:jc w:val="right"/>
        <w:rPr>
          <w:rFonts w:ascii="Arial" w:hAnsi="Arial" w:cs="Arial"/>
        </w:rPr>
      </w:pPr>
      <w:r w:rsidRPr="00ED00C1">
        <w:rPr>
          <w:rFonts w:ascii="Arial" w:hAnsi="Arial" w:cs="Arial"/>
        </w:rPr>
        <w:t>физического лица/юридические лица</w:t>
      </w:r>
    </w:p>
    <w:p w:rsidR="005A413A" w:rsidRPr="00ED00C1" w:rsidRDefault="005A413A" w:rsidP="00723C68">
      <w:pPr>
        <w:pStyle w:val="ConsPlusNonformat"/>
        <w:jc w:val="right"/>
        <w:rPr>
          <w:rFonts w:ascii="Arial" w:hAnsi="Arial" w:cs="Arial"/>
        </w:rPr>
      </w:pPr>
      <w:r w:rsidRPr="00ED00C1">
        <w:rPr>
          <w:rFonts w:ascii="Arial" w:hAnsi="Arial" w:cs="Arial"/>
        </w:rPr>
        <w:t>оформляют заявление на своем фирменном</w:t>
      </w:r>
    </w:p>
    <w:p w:rsidR="005A413A" w:rsidRPr="00ED00C1" w:rsidRDefault="005A413A" w:rsidP="00723C68">
      <w:pPr>
        <w:pStyle w:val="ConsPlusNonformat"/>
        <w:jc w:val="right"/>
        <w:rPr>
          <w:rFonts w:ascii="Arial" w:hAnsi="Arial" w:cs="Arial"/>
        </w:rPr>
      </w:pPr>
      <w:r w:rsidRPr="00ED00C1">
        <w:rPr>
          <w:rFonts w:ascii="Arial" w:hAnsi="Arial" w:cs="Arial"/>
        </w:rPr>
        <w:t xml:space="preserve">бланке </w:t>
      </w:r>
      <w:hyperlink w:anchor="Par374" w:history="1">
        <w:r w:rsidRPr="00ED00C1">
          <w:rPr>
            <w:rFonts w:ascii="Arial" w:hAnsi="Arial" w:cs="Arial"/>
            <w:color w:val="0000FF"/>
          </w:rPr>
          <w:t>&lt;*&gt;</w:t>
        </w:r>
      </w:hyperlink>
      <w:r w:rsidRPr="00ED00C1">
        <w:rPr>
          <w:rFonts w:ascii="Arial" w:hAnsi="Arial" w:cs="Arial"/>
        </w:rPr>
        <w:t>)</w:t>
      </w:r>
    </w:p>
    <w:p w:rsidR="005A413A" w:rsidRPr="00DC4C4E" w:rsidRDefault="005A413A" w:rsidP="00723C68">
      <w:pPr>
        <w:pStyle w:val="ConsPlusNonformat"/>
        <w:jc w:val="right"/>
        <w:rPr>
          <w:rFonts w:ascii="Arial" w:hAnsi="Arial" w:cs="Arial"/>
          <w:sz w:val="24"/>
          <w:szCs w:val="24"/>
        </w:rPr>
      </w:pPr>
      <w:r w:rsidRPr="00DC4C4E">
        <w:rPr>
          <w:rFonts w:ascii="Arial" w:hAnsi="Arial" w:cs="Arial"/>
          <w:sz w:val="24"/>
          <w:szCs w:val="24"/>
        </w:rPr>
        <w:t>почтовый адрес: __</w:t>
      </w:r>
      <w:r w:rsidR="00ED00C1">
        <w:rPr>
          <w:rFonts w:ascii="Arial" w:hAnsi="Arial" w:cs="Arial"/>
          <w:sz w:val="24"/>
          <w:szCs w:val="24"/>
        </w:rPr>
        <w:t>_</w:t>
      </w:r>
      <w:r w:rsidRPr="00DC4C4E">
        <w:rPr>
          <w:rFonts w:ascii="Arial" w:hAnsi="Arial" w:cs="Arial"/>
          <w:sz w:val="24"/>
          <w:szCs w:val="24"/>
        </w:rPr>
        <w:t>_______________________</w:t>
      </w:r>
    </w:p>
    <w:p w:rsidR="005A413A" w:rsidRPr="00DC4C4E" w:rsidRDefault="005A413A" w:rsidP="00723C68">
      <w:pPr>
        <w:pStyle w:val="ConsPlusNonformat"/>
        <w:jc w:val="right"/>
        <w:rPr>
          <w:rFonts w:ascii="Arial" w:hAnsi="Arial" w:cs="Arial"/>
          <w:sz w:val="24"/>
          <w:szCs w:val="24"/>
        </w:rPr>
      </w:pPr>
      <w:r w:rsidRPr="00DC4C4E">
        <w:rPr>
          <w:rFonts w:ascii="Arial" w:hAnsi="Arial" w:cs="Arial"/>
          <w:sz w:val="24"/>
          <w:szCs w:val="24"/>
        </w:rPr>
        <w:t>телефон: ________________________________</w:t>
      </w:r>
    </w:p>
    <w:p w:rsidR="005A413A" w:rsidRPr="00DC4C4E" w:rsidRDefault="005A413A" w:rsidP="00723C68">
      <w:pPr>
        <w:pStyle w:val="ConsPlusNonformat"/>
        <w:jc w:val="right"/>
        <w:rPr>
          <w:rFonts w:ascii="Arial" w:hAnsi="Arial" w:cs="Arial"/>
          <w:sz w:val="24"/>
          <w:szCs w:val="24"/>
        </w:rPr>
      </w:pPr>
      <w:r w:rsidRPr="00DC4C4E">
        <w:rPr>
          <w:rFonts w:ascii="Arial" w:hAnsi="Arial" w:cs="Arial"/>
          <w:sz w:val="24"/>
          <w:szCs w:val="24"/>
        </w:rPr>
        <w:t xml:space="preserve">адрес электронной </w:t>
      </w:r>
      <w:proofErr w:type="gramStart"/>
      <w:r w:rsidRPr="00DC4C4E">
        <w:rPr>
          <w:rFonts w:ascii="Arial" w:hAnsi="Arial" w:cs="Arial"/>
          <w:sz w:val="24"/>
          <w:szCs w:val="24"/>
        </w:rPr>
        <w:t>почты:</w:t>
      </w:r>
      <w:r w:rsidR="00ED00C1">
        <w:rPr>
          <w:rFonts w:ascii="Arial" w:hAnsi="Arial" w:cs="Arial"/>
          <w:sz w:val="24"/>
          <w:szCs w:val="24"/>
        </w:rPr>
        <w:t>_</w:t>
      </w:r>
      <w:proofErr w:type="gramEnd"/>
      <w:r w:rsidR="00ED00C1">
        <w:rPr>
          <w:rFonts w:ascii="Arial" w:hAnsi="Arial" w:cs="Arial"/>
          <w:sz w:val="24"/>
          <w:szCs w:val="24"/>
        </w:rPr>
        <w:t>_</w:t>
      </w:r>
      <w:r w:rsidRPr="00DC4C4E">
        <w:rPr>
          <w:rFonts w:ascii="Arial" w:hAnsi="Arial" w:cs="Arial"/>
          <w:sz w:val="24"/>
          <w:szCs w:val="24"/>
        </w:rPr>
        <w:t>________________</w:t>
      </w:r>
    </w:p>
    <w:p w:rsidR="005A413A" w:rsidRPr="00DC4C4E" w:rsidRDefault="005A413A" w:rsidP="005A413A">
      <w:pPr>
        <w:pStyle w:val="ConsPlusNonformat"/>
        <w:rPr>
          <w:rFonts w:ascii="Arial" w:hAnsi="Arial" w:cs="Arial"/>
          <w:sz w:val="24"/>
          <w:szCs w:val="16"/>
        </w:rPr>
      </w:pPr>
    </w:p>
    <w:p w:rsidR="005A413A" w:rsidRPr="00A751DF" w:rsidRDefault="005A413A" w:rsidP="00A751DF">
      <w:pPr>
        <w:pStyle w:val="ConsPlusNonformat"/>
        <w:jc w:val="center"/>
        <w:rPr>
          <w:rFonts w:ascii="Arial" w:eastAsia="Times New Roman" w:hAnsi="Arial" w:cs="Arial"/>
          <w:b/>
          <w:bCs/>
          <w:iCs/>
          <w:sz w:val="30"/>
          <w:szCs w:val="28"/>
          <w:lang w:eastAsia="ru-RU"/>
        </w:rPr>
      </w:pPr>
      <w:r w:rsidRPr="00A751DF">
        <w:rPr>
          <w:rFonts w:ascii="Arial" w:eastAsia="Times New Roman" w:hAnsi="Arial" w:cs="Arial"/>
          <w:b/>
          <w:bCs/>
          <w:iCs/>
          <w:sz w:val="30"/>
          <w:szCs w:val="28"/>
          <w:lang w:eastAsia="ru-RU"/>
        </w:rPr>
        <w:t>ЗАЯВЛЕНИЕ.</w:t>
      </w:r>
    </w:p>
    <w:p w:rsidR="005A413A" w:rsidRPr="00DC4C4E" w:rsidRDefault="005A413A" w:rsidP="005A413A">
      <w:pPr>
        <w:pStyle w:val="ConsPlusNonformat"/>
        <w:rPr>
          <w:rFonts w:ascii="Arial" w:hAnsi="Arial" w:cs="Arial"/>
          <w:sz w:val="24"/>
          <w:szCs w:val="16"/>
        </w:rPr>
      </w:pPr>
    </w:p>
    <w:p w:rsidR="005A413A" w:rsidRPr="00DC4C4E" w:rsidRDefault="005A413A" w:rsidP="00723C68">
      <w:pPr>
        <w:pStyle w:val="ConsPlusNonformat"/>
        <w:ind w:firstLine="708"/>
        <w:jc w:val="both"/>
        <w:rPr>
          <w:rFonts w:ascii="Arial" w:hAnsi="Arial" w:cs="Arial"/>
          <w:sz w:val="24"/>
          <w:szCs w:val="28"/>
        </w:rPr>
      </w:pPr>
      <w:r w:rsidRPr="00DC4C4E">
        <w:rPr>
          <w:rFonts w:ascii="Arial" w:hAnsi="Arial" w:cs="Arial"/>
          <w:sz w:val="24"/>
          <w:szCs w:val="28"/>
        </w:rPr>
        <w:t xml:space="preserve">Прошу </w:t>
      </w:r>
      <w:r w:rsidR="00A26B13" w:rsidRPr="00DC4C4E">
        <w:rPr>
          <w:rFonts w:ascii="Arial" w:hAnsi="Arial" w:cs="Arial"/>
          <w:sz w:val="24"/>
          <w:szCs w:val="28"/>
        </w:rPr>
        <w:t>предоставить информацию о времени и месте театральных представлений, (филармонических и эстрадных концертов и гастрольных мероприятий театров и филармоний, киносеансов, анонсы данных мероприятий</w:t>
      </w:r>
      <w:r w:rsidR="008D07AE" w:rsidRPr="00DC4C4E">
        <w:rPr>
          <w:rFonts w:ascii="Arial" w:hAnsi="Arial" w:cs="Arial"/>
          <w:sz w:val="24"/>
          <w:szCs w:val="28"/>
        </w:rPr>
        <w:t>)</w:t>
      </w:r>
      <w:r w:rsidRPr="00DC4C4E">
        <w:rPr>
          <w:rFonts w:ascii="Arial" w:hAnsi="Arial" w:cs="Arial"/>
          <w:sz w:val="24"/>
          <w:szCs w:val="28"/>
        </w:rPr>
        <w:t>:</w:t>
      </w:r>
    </w:p>
    <w:p w:rsidR="005A413A" w:rsidRPr="00DC4C4E" w:rsidRDefault="00ED00C1" w:rsidP="005A413A">
      <w:pPr>
        <w:pStyle w:val="ConsPlusNonformat"/>
        <w:rPr>
          <w:rFonts w:ascii="Arial" w:hAnsi="Arial" w:cs="Arial"/>
          <w:sz w:val="24"/>
          <w:szCs w:val="24"/>
        </w:rPr>
      </w:pPr>
      <w:r>
        <w:rPr>
          <w:rFonts w:ascii="Arial" w:hAnsi="Arial" w:cs="Arial"/>
          <w:sz w:val="24"/>
          <w:szCs w:val="24"/>
        </w:rPr>
        <w:t>_________</w:t>
      </w:r>
      <w:r w:rsidR="005A413A" w:rsidRPr="00DC4C4E">
        <w:rPr>
          <w:rFonts w:ascii="Arial" w:hAnsi="Arial" w:cs="Arial"/>
          <w:sz w:val="24"/>
          <w:szCs w:val="24"/>
        </w:rPr>
        <w:t>_________________________________________________________________</w:t>
      </w:r>
    </w:p>
    <w:p w:rsidR="005A413A" w:rsidRPr="00DC4C4E" w:rsidRDefault="005A413A" w:rsidP="005A413A">
      <w:pPr>
        <w:pStyle w:val="ConsPlusNonformat"/>
        <w:rPr>
          <w:rFonts w:ascii="Arial" w:hAnsi="Arial" w:cs="Arial"/>
          <w:sz w:val="24"/>
          <w:szCs w:val="16"/>
        </w:rPr>
      </w:pPr>
    </w:p>
    <w:p w:rsidR="005A413A" w:rsidRPr="00DC4C4E" w:rsidRDefault="005A413A" w:rsidP="00723C68">
      <w:pPr>
        <w:pStyle w:val="ConsPlusNonformat"/>
        <w:ind w:firstLine="708"/>
        <w:rPr>
          <w:rFonts w:ascii="Arial" w:hAnsi="Arial" w:cs="Arial"/>
          <w:sz w:val="24"/>
          <w:szCs w:val="28"/>
        </w:rPr>
      </w:pPr>
      <w:r w:rsidRPr="00DC4C4E">
        <w:rPr>
          <w:rFonts w:ascii="Arial" w:hAnsi="Arial" w:cs="Arial"/>
          <w:sz w:val="24"/>
          <w:szCs w:val="28"/>
        </w:rPr>
        <w:t>Документы,</w:t>
      </w:r>
      <w:r w:rsidR="00DC4C4E" w:rsidRPr="00DC4C4E">
        <w:rPr>
          <w:rFonts w:ascii="Arial" w:hAnsi="Arial" w:cs="Arial"/>
          <w:sz w:val="24"/>
          <w:szCs w:val="28"/>
        </w:rPr>
        <w:t xml:space="preserve"> </w:t>
      </w:r>
      <w:r w:rsidRPr="00DC4C4E">
        <w:rPr>
          <w:rFonts w:ascii="Arial" w:hAnsi="Arial" w:cs="Arial"/>
          <w:sz w:val="24"/>
          <w:szCs w:val="28"/>
        </w:rPr>
        <w:t>являющиеся результатом предоставления муниципальной услуги,</w:t>
      </w:r>
    </w:p>
    <w:p w:rsidR="005A413A" w:rsidRPr="00DC4C4E" w:rsidRDefault="005A413A" w:rsidP="005A413A">
      <w:pPr>
        <w:pStyle w:val="ConsPlusNonformat"/>
        <w:rPr>
          <w:rFonts w:ascii="Arial" w:hAnsi="Arial" w:cs="Arial"/>
          <w:sz w:val="24"/>
          <w:szCs w:val="28"/>
        </w:rPr>
      </w:pPr>
      <w:r w:rsidRPr="00DC4C4E">
        <w:rPr>
          <w:rFonts w:ascii="Arial" w:hAnsi="Arial" w:cs="Arial"/>
          <w:sz w:val="24"/>
          <w:szCs w:val="28"/>
        </w:rPr>
        <w:t>прошу выдать (направить):</w:t>
      </w:r>
    </w:p>
    <w:p w:rsidR="005A413A" w:rsidRPr="00DC4C4E" w:rsidRDefault="005A413A" w:rsidP="005A413A">
      <w:pPr>
        <w:pStyle w:val="ConsPlusNonformat"/>
        <w:rPr>
          <w:rFonts w:ascii="Arial" w:hAnsi="Arial" w:cs="Arial"/>
          <w:sz w:val="24"/>
          <w:szCs w:val="24"/>
        </w:rPr>
      </w:pPr>
      <w:r w:rsidRPr="00DC4C4E">
        <w:rPr>
          <w:rFonts w:ascii="Arial" w:hAnsi="Arial" w:cs="Arial"/>
          <w:sz w:val="24"/>
          <w:szCs w:val="24"/>
        </w:rPr>
        <w:t>;</w:t>
      </w:r>
    </w:p>
    <w:p w:rsidR="005A413A" w:rsidRPr="00DC4C4E" w:rsidRDefault="005A413A" w:rsidP="005A413A">
      <w:pPr>
        <w:pStyle w:val="ConsPlusNonformat"/>
        <w:rPr>
          <w:rFonts w:ascii="Arial" w:hAnsi="Arial" w:cs="Arial"/>
          <w:sz w:val="24"/>
          <w:szCs w:val="24"/>
        </w:rPr>
      </w:pPr>
      <w:r w:rsidRPr="00DC4C4E">
        <w:rPr>
          <w:rFonts w:ascii="Arial" w:hAnsi="Arial" w:cs="Arial"/>
          <w:sz w:val="24"/>
          <w:szCs w:val="24"/>
        </w:rPr>
        <w:t>┌─┐</w:t>
      </w:r>
    </w:p>
    <w:p w:rsidR="005A413A" w:rsidRPr="00DC4C4E" w:rsidRDefault="005A413A" w:rsidP="005A413A">
      <w:pPr>
        <w:pStyle w:val="ConsPlusNonformat"/>
        <w:rPr>
          <w:rFonts w:ascii="Arial" w:hAnsi="Arial" w:cs="Arial"/>
          <w:sz w:val="24"/>
          <w:szCs w:val="24"/>
        </w:rPr>
      </w:pPr>
      <w:r w:rsidRPr="00DC4C4E">
        <w:rPr>
          <w:rFonts w:ascii="Arial" w:hAnsi="Arial" w:cs="Arial"/>
          <w:sz w:val="24"/>
          <w:szCs w:val="24"/>
        </w:rPr>
        <w:t>└─┘</w:t>
      </w:r>
      <w:r w:rsidR="00DC4C4E" w:rsidRPr="00DC4C4E">
        <w:rPr>
          <w:rFonts w:ascii="Arial" w:hAnsi="Arial" w:cs="Arial"/>
          <w:sz w:val="24"/>
          <w:szCs w:val="24"/>
        </w:rPr>
        <w:t xml:space="preserve"> </w:t>
      </w:r>
      <w:r w:rsidRPr="00DC4C4E">
        <w:rPr>
          <w:rFonts w:ascii="Arial" w:hAnsi="Arial" w:cs="Arial"/>
          <w:sz w:val="24"/>
          <w:szCs w:val="24"/>
        </w:rPr>
        <w:t xml:space="preserve">нарочно в </w:t>
      </w:r>
      <w:r w:rsidR="008D07AE" w:rsidRPr="00DC4C4E">
        <w:rPr>
          <w:rFonts w:ascii="Arial" w:hAnsi="Arial" w:cs="Arial"/>
          <w:sz w:val="24"/>
          <w:szCs w:val="24"/>
        </w:rPr>
        <w:t>Учреждении</w:t>
      </w:r>
      <w:r w:rsidRPr="00DC4C4E">
        <w:rPr>
          <w:rFonts w:ascii="Arial" w:hAnsi="Arial" w:cs="Arial"/>
          <w:sz w:val="24"/>
          <w:szCs w:val="24"/>
        </w:rPr>
        <w:t>;</w:t>
      </w:r>
    </w:p>
    <w:p w:rsidR="005A413A" w:rsidRPr="00DC4C4E" w:rsidRDefault="005A413A" w:rsidP="005A413A">
      <w:pPr>
        <w:pStyle w:val="ConsPlusNonformat"/>
        <w:rPr>
          <w:rFonts w:ascii="Arial" w:hAnsi="Arial" w:cs="Arial"/>
          <w:sz w:val="24"/>
          <w:szCs w:val="24"/>
        </w:rPr>
      </w:pPr>
      <w:r w:rsidRPr="00DC4C4E">
        <w:rPr>
          <w:rFonts w:ascii="Arial" w:hAnsi="Arial" w:cs="Arial"/>
          <w:sz w:val="24"/>
          <w:szCs w:val="24"/>
        </w:rPr>
        <w:t>┌─┐</w:t>
      </w:r>
    </w:p>
    <w:p w:rsidR="005A413A" w:rsidRPr="00DC4C4E" w:rsidRDefault="005A413A" w:rsidP="005A413A">
      <w:pPr>
        <w:pStyle w:val="ConsPlusNonformat"/>
        <w:rPr>
          <w:rFonts w:ascii="Arial" w:hAnsi="Arial" w:cs="Arial"/>
          <w:sz w:val="24"/>
          <w:szCs w:val="24"/>
        </w:rPr>
      </w:pPr>
      <w:r w:rsidRPr="00DC4C4E">
        <w:rPr>
          <w:rFonts w:ascii="Arial" w:hAnsi="Arial" w:cs="Arial"/>
          <w:sz w:val="24"/>
          <w:szCs w:val="24"/>
        </w:rPr>
        <w:t>└─┘</w:t>
      </w:r>
      <w:r w:rsidR="00DC4C4E" w:rsidRPr="00DC4C4E">
        <w:rPr>
          <w:rFonts w:ascii="Arial" w:hAnsi="Arial" w:cs="Arial"/>
          <w:sz w:val="24"/>
          <w:szCs w:val="24"/>
        </w:rPr>
        <w:t xml:space="preserve"> </w:t>
      </w:r>
      <w:r w:rsidRPr="00DC4C4E">
        <w:rPr>
          <w:rFonts w:ascii="Arial" w:hAnsi="Arial" w:cs="Arial"/>
          <w:sz w:val="24"/>
          <w:szCs w:val="24"/>
        </w:rPr>
        <w:t>посредством почтовой связи;</w:t>
      </w:r>
    </w:p>
    <w:p w:rsidR="005A413A" w:rsidRPr="00DC4C4E" w:rsidRDefault="005A413A" w:rsidP="005A413A">
      <w:pPr>
        <w:pStyle w:val="ConsPlusNonformat"/>
        <w:rPr>
          <w:rFonts w:ascii="Arial" w:hAnsi="Arial" w:cs="Arial"/>
          <w:sz w:val="24"/>
          <w:szCs w:val="24"/>
        </w:rPr>
      </w:pPr>
      <w:r w:rsidRPr="00DC4C4E">
        <w:rPr>
          <w:rFonts w:ascii="Arial" w:hAnsi="Arial" w:cs="Arial"/>
          <w:sz w:val="24"/>
          <w:szCs w:val="24"/>
        </w:rPr>
        <w:t>┌─┐</w:t>
      </w:r>
    </w:p>
    <w:p w:rsidR="005A413A" w:rsidRPr="00DC4C4E" w:rsidRDefault="005A413A" w:rsidP="005A413A">
      <w:pPr>
        <w:pStyle w:val="ConsPlusNonformat"/>
        <w:rPr>
          <w:rFonts w:ascii="Arial" w:hAnsi="Arial" w:cs="Arial"/>
          <w:sz w:val="24"/>
          <w:szCs w:val="24"/>
        </w:rPr>
      </w:pPr>
      <w:r w:rsidRPr="00DC4C4E">
        <w:rPr>
          <w:rFonts w:ascii="Arial" w:hAnsi="Arial" w:cs="Arial"/>
          <w:sz w:val="24"/>
          <w:szCs w:val="24"/>
        </w:rPr>
        <w:t>└─┘</w:t>
      </w:r>
      <w:r w:rsidR="00DC4C4E" w:rsidRPr="00DC4C4E">
        <w:rPr>
          <w:rFonts w:ascii="Arial" w:hAnsi="Arial" w:cs="Arial"/>
          <w:sz w:val="24"/>
          <w:szCs w:val="24"/>
        </w:rPr>
        <w:t xml:space="preserve"> </w:t>
      </w:r>
      <w:r w:rsidRPr="00DC4C4E">
        <w:rPr>
          <w:rFonts w:ascii="Arial" w:hAnsi="Arial" w:cs="Arial"/>
          <w:sz w:val="24"/>
          <w:szCs w:val="24"/>
        </w:rPr>
        <w:t>на адрес электронной почты.</w:t>
      </w:r>
    </w:p>
    <w:p w:rsidR="00DC4C4E" w:rsidRPr="00DC4C4E" w:rsidRDefault="00DC4C4E" w:rsidP="005A413A">
      <w:pPr>
        <w:pStyle w:val="ConsPlusNonformat"/>
        <w:rPr>
          <w:rFonts w:ascii="Arial" w:hAnsi="Arial" w:cs="Arial"/>
          <w:sz w:val="24"/>
          <w:szCs w:val="24"/>
        </w:rPr>
      </w:pPr>
    </w:p>
    <w:p w:rsidR="005A413A" w:rsidRPr="00DC4C4E" w:rsidRDefault="005A413A" w:rsidP="005A413A">
      <w:pPr>
        <w:pStyle w:val="ConsPlusNonformat"/>
        <w:rPr>
          <w:rFonts w:ascii="Arial" w:hAnsi="Arial" w:cs="Arial"/>
          <w:sz w:val="24"/>
          <w:szCs w:val="24"/>
        </w:rPr>
      </w:pPr>
      <w:r w:rsidRPr="00DC4C4E">
        <w:rPr>
          <w:rFonts w:ascii="Arial" w:hAnsi="Arial" w:cs="Arial"/>
          <w:sz w:val="24"/>
          <w:szCs w:val="24"/>
        </w:rPr>
        <w:t xml:space="preserve">Приложение </w:t>
      </w:r>
      <w:hyperlink w:anchor="Par376" w:history="1">
        <w:r w:rsidRPr="00DC4C4E">
          <w:rPr>
            <w:rFonts w:ascii="Arial" w:hAnsi="Arial" w:cs="Arial"/>
            <w:color w:val="0000FF"/>
            <w:sz w:val="24"/>
            <w:szCs w:val="24"/>
          </w:rPr>
          <w:t>&lt;**&gt;</w:t>
        </w:r>
      </w:hyperlink>
      <w:r w:rsidRPr="00DC4C4E">
        <w:rPr>
          <w:rFonts w:ascii="Arial" w:hAnsi="Arial" w:cs="Arial"/>
          <w:sz w:val="24"/>
          <w:szCs w:val="24"/>
        </w:rPr>
        <w:t>: ______________________________________________________</w:t>
      </w:r>
    </w:p>
    <w:p w:rsidR="005A413A" w:rsidRPr="00DC4C4E" w:rsidRDefault="005A413A" w:rsidP="005A413A">
      <w:pPr>
        <w:pStyle w:val="ConsPlusNonformat"/>
        <w:rPr>
          <w:rFonts w:ascii="Arial" w:hAnsi="Arial" w:cs="Arial"/>
          <w:sz w:val="24"/>
        </w:rPr>
      </w:pPr>
    </w:p>
    <w:p w:rsidR="00DC4C4E" w:rsidRPr="00DC4C4E" w:rsidRDefault="005A413A" w:rsidP="005A413A">
      <w:pPr>
        <w:pStyle w:val="ConsPlusNonformat"/>
        <w:rPr>
          <w:rFonts w:ascii="Arial" w:hAnsi="Arial" w:cs="Arial"/>
          <w:sz w:val="24"/>
          <w:szCs w:val="24"/>
        </w:rPr>
      </w:pPr>
      <w:r w:rsidRPr="00DC4C4E">
        <w:rPr>
          <w:rFonts w:ascii="Arial" w:hAnsi="Arial" w:cs="Arial"/>
          <w:sz w:val="24"/>
          <w:szCs w:val="24"/>
        </w:rPr>
        <w:t>__________________</w:t>
      </w:r>
      <w:r w:rsidR="00DC4C4E" w:rsidRPr="00DC4C4E">
        <w:rPr>
          <w:rFonts w:ascii="Arial" w:hAnsi="Arial" w:cs="Arial"/>
          <w:sz w:val="24"/>
          <w:szCs w:val="24"/>
        </w:rPr>
        <w:t xml:space="preserve"> </w:t>
      </w:r>
      <w:r w:rsidRPr="00DC4C4E">
        <w:rPr>
          <w:rFonts w:ascii="Arial" w:hAnsi="Arial" w:cs="Arial"/>
          <w:sz w:val="24"/>
          <w:szCs w:val="24"/>
        </w:rPr>
        <w:t>____________________________________</w:t>
      </w:r>
    </w:p>
    <w:p w:rsidR="005A413A" w:rsidRPr="00ED00C1" w:rsidRDefault="005A413A" w:rsidP="00ED00C1">
      <w:pPr>
        <w:pStyle w:val="ConsPlusNonformat"/>
        <w:tabs>
          <w:tab w:val="center" w:pos="4536"/>
        </w:tabs>
        <w:ind w:left="851"/>
        <w:rPr>
          <w:rFonts w:ascii="Arial" w:hAnsi="Arial" w:cs="Arial"/>
        </w:rPr>
      </w:pPr>
      <w:r w:rsidRPr="00ED00C1">
        <w:rPr>
          <w:rFonts w:ascii="Arial" w:hAnsi="Arial" w:cs="Arial"/>
        </w:rPr>
        <w:t>(дата)</w:t>
      </w:r>
      <w:r w:rsidR="00DC4C4E" w:rsidRPr="00ED00C1">
        <w:rPr>
          <w:rFonts w:ascii="Arial" w:hAnsi="Arial" w:cs="Arial"/>
        </w:rPr>
        <w:t xml:space="preserve"> </w:t>
      </w:r>
      <w:r w:rsidR="00ED00C1">
        <w:rPr>
          <w:rFonts w:ascii="Arial" w:hAnsi="Arial" w:cs="Arial"/>
        </w:rPr>
        <w:tab/>
      </w:r>
      <w:r w:rsidRPr="00ED00C1">
        <w:rPr>
          <w:rFonts w:ascii="Arial" w:hAnsi="Arial" w:cs="Arial"/>
        </w:rPr>
        <w:t>(подпись (для физических лиц))</w:t>
      </w:r>
    </w:p>
    <w:p w:rsidR="005A413A" w:rsidRPr="00DC4C4E" w:rsidRDefault="005A413A" w:rsidP="005A413A">
      <w:pPr>
        <w:pStyle w:val="ConsPlusNonformat"/>
        <w:rPr>
          <w:rFonts w:ascii="Arial" w:hAnsi="Arial" w:cs="Arial"/>
          <w:sz w:val="24"/>
        </w:rPr>
      </w:pPr>
    </w:p>
    <w:p w:rsidR="00DC4C4E" w:rsidRPr="00DC4C4E" w:rsidRDefault="005A413A" w:rsidP="005A413A">
      <w:pPr>
        <w:pStyle w:val="ConsPlusNonformat"/>
        <w:rPr>
          <w:rFonts w:ascii="Arial" w:hAnsi="Arial" w:cs="Arial"/>
          <w:sz w:val="24"/>
          <w:szCs w:val="24"/>
        </w:rPr>
      </w:pPr>
      <w:r w:rsidRPr="00DC4C4E">
        <w:rPr>
          <w:rFonts w:ascii="Arial" w:hAnsi="Arial" w:cs="Arial"/>
          <w:sz w:val="24"/>
          <w:szCs w:val="24"/>
        </w:rPr>
        <w:t>___________________________________________</w:t>
      </w:r>
      <w:r w:rsidR="00ED00C1">
        <w:rPr>
          <w:rFonts w:ascii="Arial" w:hAnsi="Arial" w:cs="Arial"/>
          <w:sz w:val="24"/>
          <w:szCs w:val="24"/>
        </w:rPr>
        <w:t>_______________________________</w:t>
      </w:r>
    </w:p>
    <w:p w:rsidR="005A413A" w:rsidRPr="00ED00C1" w:rsidRDefault="005A413A" w:rsidP="00ED00C1">
      <w:pPr>
        <w:pStyle w:val="ConsPlusNonformat"/>
        <w:jc w:val="center"/>
        <w:rPr>
          <w:rFonts w:ascii="Arial" w:hAnsi="Arial" w:cs="Arial"/>
        </w:rPr>
      </w:pPr>
      <w:r w:rsidRPr="00ED00C1">
        <w:rPr>
          <w:rFonts w:ascii="Arial" w:hAnsi="Arial" w:cs="Arial"/>
        </w:rPr>
        <w:t>(должность, подпись, печать (для юридических лиц))</w:t>
      </w:r>
    </w:p>
    <w:p w:rsidR="005A413A" w:rsidRPr="00DC4C4E" w:rsidRDefault="005A413A" w:rsidP="005A413A">
      <w:pPr>
        <w:pStyle w:val="ConsPlusNonformat"/>
        <w:rPr>
          <w:rFonts w:ascii="Arial" w:hAnsi="Arial" w:cs="Arial"/>
          <w:sz w:val="24"/>
          <w:szCs w:val="16"/>
        </w:rPr>
      </w:pPr>
    </w:p>
    <w:p w:rsidR="005A413A" w:rsidRPr="00DC4C4E" w:rsidRDefault="005A413A" w:rsidP="005A413A">
      <w:pPr>
        <w:pStyle w:val="ConsPlusNonformat"/>
        <w:rPr>
          <w:rFonts w:ascii="Arial" w:hAnsi="Arial" w:cs="Arial"/>
          <w:sz w:val="24"/>
          <w:szCs w:val="24"/>
        </w:rPr>
      </w:pPr>
      <w:bookmarkStart w:id="4" w:name="Par374"/>
      <w:bookmarkEnd w:id="4"/>
      <w:r w:rsidRPr="00DC4C4E">
        <w:rPr>
          <w:rFonts w:ascii="Arial" w:hAnsi="Arial" w:cs="Arial"/>
          <w:sz w:val="24"/>
          <w:szCs w:val="24"/>
        </w:rPr>
        <w:t>&lt;*&gt; Бланк должен содержать номер</w:t>
      </w:r>
      <w:r w:rsidR="00DC4C4E" w:rsidRPr="00DC4C4E">
        <w:rPr>
          <w:rFonts w:ascii="Arial" w:hAnsi="Arial" w:cs="Arial"/>
          <w:sz w:val="24"/>
          <w:szCs w:val="24"/>
        </w:rPr>
        <w:t xml:space="preserve"> </w:t>
      </w:r>
      <w:r w:rsidRPr="00DC4C4E">
        <w:rPr>
          <w:rFonts w:ascii="Arial" w:hAnsi="Arial" w:cs="Arial"/>
          <w:sz w:val="24"/>
          <w:szCs w:val="24"/>
        </w:rPr>
        <w:t>телефона</w:t>
      </w:r>
      <w:r w:rsidR="00DC4C4E" w:rsidRPr="00DC4C4E">
        <w:rPr>
          <w:rFonts w:ascii="Arial" w:hAnsi="Arial" w:cs="Arial"/>
          <w:sz w:val="24"/>
          <w:szCs w:val="24"/>
        </w:rPr>
        <w:t xml:space="preserve"> </w:t>
      </w:r>
      <w:r w:rsidRPr="00DC4C4E">
        <w:rPr>
          <w:rFonts w:ascii="Arial" w:hAnsi="Arial" w:cs="Arial"/>
          <w:sz w:val="24"/>
          <w:szCs w:val="24"/>
        </w:rPr>
        <w:t>контактного</w:t>
      </w:r>
      <w:r w:rsidR="00DC4C4E" w:rsidRPr="00DC4C4E">
        <w:rPr>
          <w:rFonts w:ascii="Arial" w:hAnsi="Arial" w:cs="Arial"/>
          <w:sz w:val="24"/>
          <w:szCs w:val="24"/>
        </w:rPr>
        <w:t xml:space="preserve"> </w:t>
      </w:r>
      <w:r w:rsidRPr="00DC4C4E">
        <w:rPr>
          <w:rFonts w:ascii="Arial" w:hAnsi="Arial" w:cs="Arial"/>
          <w:sz w:val="24"/>
          <w:szCs w:val="24"/>
        </w:rPr>
        <w:t>лица,</w:t>
      </w:r>
      <w:r w:rsidR="00DC4C4E" w:rsidRPr="00DC4C4E">
        <w:rPr>
          <w:rFonts w:ascii="Arial" w:hAnsi="Arial" w:cs="Arial"/>
          <w:sz w:val="24"/>
          <w:szCs w:val="24"/>
        </w:rPr>
        <w:t xml:space="preserve"> </w:t>
      </w:r>
      <w:r w:rsidRPr="00DC4C4E">
        <w:rPr>
          <w:rFonts w:ascii="Arial" w:hAnsi="Arial" w:cs="Arial"/>
          <w:sz w:val="24"/>
          <w:szCs w:val="24"/>
        </w:rPr>
        <w:t>почтовый</w:t>
      </w:r>
      <w:r w:rsidR="00DC4C4E" w:rsidRPr="00DC4C4E">
        <w:rPr>
          <w:rFonts w:ascii="Arial" w:hAnsi="Arial" w:cs="Arial"/>
          <w:sz w:val="24"/>
          <w:szCs w:val="24"/>
        </w:rPr>
        <w:t xml:space="preserve"> </w:t>
      </w:r>
      <w:r w:rsidRPr="00DC4C4E">
        <w:rPr>
          <w:rFonts w:ascii="Arial" w:hAnsi="Arial" w:cs="Arial"/>
          <w:sz w:val="24"/>
          <w:szCs w:val="24"/>
        </w:rPr>
        <w:t>и</w:t>
      </w:r>
    </w:p>
    <w:p w:rsidR="005A413A" w:rsidRPr="00DC4C4E" w:rsidRDefault="005A413A" w:rsidP="005A413A">
      <w:pPr>
        <w:pStyle w:val="ConsPlusNonformat"/>
        <w:rPr>
          <w:rFonts w:ascii="Arial" w:hAnsi="Arial" w:cs="Arial"/>
          <w:sz w:val="24"/>
          <w:szCs w:val="24"/>
        </w:rPr>
      </w:pPr>
      <w:r w:rsidRPr="00DC4C4E">
        <w:rPr>
          <w:rFonts w:ascii="Arial" w:hAnsi="Arial" w:cs="Arial"/>
          <w:sz w:val="24"/>
          <w:szCs w:val="24"/>
        </w:rPr>
        <w:t>электронный адреса.</w:t>
      </w:r>
    </w:p>
    <w:p w:rsidR="00507E16" w:rsidRPr="00DC4C4E" w:rsidRDefault="00507E16" w:rsidP="00723C68">
      <w:pPr>
        <w:pStyle w:val="ConsPlusNonformat"/>
        <w:rPr>
          <w:rFonts w:ascii="Arial" w:hAnsi="Arial" w:cs="Arial"/>
          <w:sz w:val="24"/>
          <w:szCs w:val="28"/>
        </w:rPr>
      </w:pPr>
      <w:bookmarkStart w:id="5" w:name="Par376"/>
      <w:bookmarkEnd w:id="5"/>
      <w:r w:rsidRPr="00DC4C4E">
        <w:rPr>
          <w:rFonts w:ascii="Arial" w:hAnsi="Arial" w:cs="Arial"/>
          <w:sz w:val="24"/>
          <w:szCs w:val="28"/>
        </w:rPr>
        <w:br w:type="page"/>
      </w:r>
      <w:r w:rsidR="00306836">
        <w:rPr>
          <w:rFonts w:ascii="Arial" w:hAnsi="Arial" w:cs="Arial"/>
          <w:sz w:val="24"/>
          <w:szCs w:val="28"/>
        </w:rPr>
        <w:lastRenderedPageBreak/>
        <w:t xml:space="preserve">(приложение 2 утратило силу постановлением Администрации </w:t>
      </w:r>
      <w:hyperlink r:id="rId73" w:history="1">
        <w:r w:rsidR="00306836" w:rsidRPr="00620BA4">
          <w:rPr>
            <w:rStyle w:val="a6"/>
            <w:rFonts w:ascii="Arial" w:hAnsi="Arial" w:cs="Arial"/>
            <w:sz w:val="24"/>
            <w:szCs w:val="28"/>
          </w:rPr>
          <w:t>от 03.04.2019 № 400</w:t>
        </w:r>
      </w:hyperlink>
      <w:r w:rsidR="00306836">
        <w:rPr>
          <w:rFonts w:ascii="Arial" w:hAnsi="Arial" w:cs="Arial"/>
          <w:sz w:val="24"/>
          <w:szCs w:val="28"/>
        </w:rPr>
        <w:t>)</w:t>
      </w:r>
    </w:p>
    <w:p w:rsidR="00B72053" w:rsidRPr="00B72053" w:rsidRDefault="00B72053" w:rsidP="005A413A">
      <w:pPr>
        <w:pStyle w:val="ConsPlusNormal"/>
        <w:jc w:val="right"/>
        <w:outlineLvl w:val="1"/>
        <w:rPr>
          <w:b/>
          <w:sz w:val="32"/>
          <w:szCs w:val="32"/>
        </w:rPr>
      </w:pPr>
    </w:p>
    <w:p w:rsidR="005A413A" w:rsidRPr="00B72053" w:rsidRDefault="005A413A" w:rsidP="005A413A">
      <w:pPr>
        <w:pStyle w:val="ConsPlusNormal"/>
        <w:jc w:val="right"/>
        <w:outlineLvl w:val="1"/>
        <w:rPr>
          <w:b/>
          <w:sz w:val="32"/>
          <w:szCs w:val="32"/>
        </w:rPr>
      </w:pPr>
      <w:r w:rsidRPr="00B72053">
        <w:rPr>
          <w:b/>
          <w:sz w:val="32"/>
          <w:szCs w:val="32"/>
        </w:rPr>
        <w:t>Приложение 2</w:t>
      </w:r>
    </w:p>
    <w:p w:rsidR="0021366C" w:rsidRPr="00B72053" w:rsidRDefault="0021366C" w:rsidP="0021366C">
      <w:pPr>
        <w:pStyle w:val="ConsPlusNormal"/>
        <w:jc w:val="right"/>
        <w:rPr>
          <w:b/>
          <w:sz w:val="32"/>
          <w:szCs w:val="32"/>
        </w:rPr>
      </w:pPr>
      <w:r w:rsidRPr="00B72053">
        <w:rPr>
          <w:b/>
          <w:sz w:val="32"/>
          <w:szCs w:val="32"/>
        </w:rPr>
        <w:t xml:space="preserve">к </w:t>
      </w:r>
      <w:r w:rsidR="00145812" w:rsidRPr="00B72053">
        <w:rPr>
          <w:b/>
          <w:sz w:val="32"/>
          <w:szCs w:val="32"/>
        </w:rPr>
        <w:t>а</w:t>
      </w:r>
      <w:r w:rsidRPr="00B72053">
        <w:rPr>
          <w:b/>
          <w:sz w:val="32"/>
          <w:szCs w:val="32"/>
        </w:rPr>
        <w:t>дминистративному регламенту предоставления</w:t>
      </w:r>
    </w:p>
    <w:p w:rsidR="0021366C" w:rsidRPr="00B72053" w:rsidRDefault="0021366C" w:rsidP="0021366C">
      <w:pPr>
        <w:pStyle w:val="ConsPlusNormal"/>
        <w:jc w:val="right"/>
        <w:rPr>
          <w:b/>
          <w:sz w:val="32"/>
          <w:szCs w:val="32"/>
        </w:rPr>
      </w:pPr>
      <w:r w:rsidRPr="00B72053">
        <w:rPr>
          <w:b/>
          <w:sz w:val="32"/>
          <w:szCs w:val="32"/>
        </w:rPr>
        <w:t xml:space="preserve">муниципальной услуги </w:t>
      </w:r>
      <w:r w:rsidR="00DC4C4E" w:rsidRPr="00B72053">
        <w:rPr>
          <w:b/>
          <w:sz w:val="32"/>
          <w:szCs w:val="32"/>
        </w:rPr>
        <w:t>«</w:t>
      </w:r>
      <w:r w:rsidR="00B72053" w:rsidRPr="00B72053">
        <w:rPr>
          <w:b/>
          <w:sz w:val="32"/>
          <w:szCs w:val="32"/>
        </w:rPr>
        <w:t>Предоставление информации</w:t>
      </w:r>
    </w:p>
    <w:p w:rsidR="0021366C" w:rsidRPr="00B72053" w:rsidRDefault="0021366C" w:rsidP="0021366C">
      <w:pPr>
        <w:pStyle w:val="ConsPlusNormal"/>
        <w:jc w:val="right"/>
        <w:rPr>
          <w:b/>
          <w:sz w:val="32"/>
          <w:szCs w:val="32"/>
        </w:rPr>
      </w:pPr>
      <w:r w:rsidRPr="00B72053">
        <w:rPr>
          <w:b/>
          <w:sz w:val="32"/>
          <w:szCs w:val="32"/>
        </w:rPr>
        <w:t>о времени и месте театральных</w:t>
      </w:r>
      <w:r w:rsidR="00B72053" w:rsidRPr="00B72053">
        <w:rPr>
          <w:b/>
          <w:sz w:val="32"/>
          <w:szCs w:val="32"/>
        </w:rPr>
        <w:t xml:space="preserve"> представлений, филармонических</w:t>
      </w:r>
    </w:p>
    <w:p w:rsidR="0021366C" w:rsidRPr="00B72053" w:rsidRDefault="0021366C" w:rsidP="0021366C">
      <w:pPr>
        <w:pStyle w:val="ConsPlusNormal"/>
        <w:jc w:val="right"/>
        <w:rPr>
          <w:b/>
          <w:sz w:val="32"/>
          <w:szCs w:val="32"/>
        </w:rPr>
      </w:pPr>
      <w:r w:rsidRPr="00B72053">
        <w:rPr>
          <w:b/>
          <w:sz w:val="32"/>
          <w:szCs w:val="32"/>
        </w:rPr>
        <w:t xml:space="preserve">и </w:t>
      </w:r>
      <w:proofErr w:type="gramStart"/>
      <w:r w:rsidRPr="00B72053">
        <w:rPr>
          <w:b/>
          <w:sz w:val="32"/>
          <w:szCs w:val="32"/>
        </w:rPr>
        <w:t>эстрадных концертов</w:t>
      </w:r>
      <w:proofErr w:type="gramEnd"/>
      <w:r w:rsidRPr="00B72053">
        <w:rPr>
          <w:b/>
          <w:sz w:val="32"/>
          <w:szCs w:val="32"/>
        </w:rPr>
        <w:t xml:space="preserve"> и </w:t>
      </w:r>
      <w:r w:rsidR="00B72053" w:rsidRPr="00B72053">
        <w:rPr>
          <w:b/>
          <w:sz w:val="32"/>
          <w:szCs w:val="32"/>
        </w:rPr>
        <w:t>гастрольных мероприятий театров</w:t>
      </w:r>
    </w:p>
    <w:p w:rsidR="00DC4C4E" w:rsidRPr="00B72053" w:rsidRDefault="0021366C" w:rsidP="0021366C">
      <w:pPr>
        <w:pStyle w:val="ConsPlusNormal"/>
        <w:jc w:val="right"/>
        <w:rPr>
          <w:b/>
          <w:sz w:val="32"/>
          <w:szCs w:val="32"/>
        </w:rPr>
      </w:pPr>
      <w:r w:rsidRPr="00B72053">
        <w:rPr>
          <w:b/>
          <w:sz w:val="32"/>
          <w:szCs w:val="32"/>
        </w:rPr>
        <w:t>и филармоний, киносеансов, анонсы данных мероприятий</w:t>
      </w:r>
      <w:r w:rsidR="00DC4C4E" w:rsidRPr="00B72053">
        <w:rPr>
          <w:b/>
          <w:sz w:val="32"/>
          <w:szCs w:val="32"/>
        </w:rPr>
        <w:t>»</w:t>
      </w:r>
    </w:p>
    <w:p w:rsidR="00A751DF" w:rsidRDefault="00A751DF" w:rsidP="005A413A">
      <w:pPr>
        <w:pStyle w:val="ConsPlusNormal"/>
        <w:rPr>
          <w:sz w:val="24"/>
          <w:szCs w:val="22"/>
        </w:rPr>
      </w:pPr>
    </w:p>
    <w:sectPr w:rsidR="00A751DF" w:rsidSect="00D7098F">
      <w:headerReference w:type="even" r:id="rId74"/>
      <w:headerReference w:type="default" r:id="rId75"/>
      <w:footerReference w:type="even" r:id="rId76"/>
      <w:footerReference w:type="default" r:id="rId77"/>
      <w:headerReference w:type="first" r:id="rId78"/>
      <w:footerReference w:type="first" r:id="rId79"/>
      <w:pgSz w:w="11906" w:h="16838"/>
      <w:pgMar w:top="1134" w:right="851" w:bottom="1134" w:left="1134" w:header="0" w:footer="0"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41A5" w:rsidRDefault="004841A5" w:rsidP="00AC347E">
      <w:r>
        <w:separator/>
      </w:r>
    </w:p>
  </w:endnote>
  <w:endnote w:type="continuationSeparator" w:id="0">
    <w:p w:rsidR="004841A5" w:rsidRDefault="004841A5" w:rsidP="00AC34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233" w:rsidRDefault="00B24233">
    <w:pPr>
      <w:pStyle w:val="ac"/>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233" w:rsidRDefault="00B24233">
    <w:pPr>
      <w:pStyle w:val="ac"/>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233" w:rsidRDefault="00B2423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41A5" w:rsidRDefault="004841A5" w:rsidP="00AC347E">
      <w:r>
        <w:separator/>
      </w:r>
    </w:p>
  </w:footnote>
  <w:footnote w:type="continuationSeparator" w:id="0">
    <w:p w:rsidR="004841A5" w:rsidRDefault="004841A5" w:rsidP="00AC34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233" w:rsidRDefault="00B24233">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233" w:rsidRDefault="00B24233">
    <w:pPr>
      <w:pStyle w:val="aa"/>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4233" w:rsidRDefault="00B24233">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12BE2"/>
    <w:multiLevelType w:val="hybridMultilevel"/>
    <w:tmpl w:val="75442F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7C34F33"/>
    <w:multiLevelType w:val="hybridMultilevel"/>
    <w:tmpl w:val="4DB48B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36750FB"/>
    <w:multiLevelType w:val="hybridMultilevel"/>
    <w:tmpl w:val="321EEFAE"/>
    <w:lvl w:ilvl="0" w:tplc="11B81E48">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5440466"/>
    <w:multiLevelType w:val="hybridMultilevel"/>
    <w:tmpl w:val="F09064F6"/>
    <w:lvl w:ilvl="0" w:tplc="F8AA1876">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4" w15:restartNumberingAfterBreak="0">
    <w:nsid w:val="58AD3A18"/>
    <w:multiLevelType w:val="hybridMultilevel"/>
    <w:tmpl w:val="1C9E4894"/>
    <w:lvl w:ilvl="0" w:tplc="28DCCC46">
      <w:start w:val="1"/>
      <w:numFmt w:val="decimal"/>
      <w:lvlText w:val="%1."/>
      <w:lvlJc w:val="left"/>
      <w:pPr>
        <w:ind w:left="1425" w:hanging="88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4"/>
  </w:num>
  <w:num w:numId="2">
    <w:abstractNumId w:val="3"/>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413A"/>
    <w:rsid w:val="00006D4E"/>
    <w:rsid w:val="00007E16"/>
    <w:rsid w:val="00012B8E"/>
    <w:rsid w:val="000169C0"/>
    <w:rsid w:val="000345B2"/>
    <w:rsid w:val="000427C8"/>
    <w:rsid w:val="000474BD"/>
    <w:rsid w:val="00061FDD"/>
    <w:rsid w:val="0006451E"/>
    <w:rsid w:val="00065624"/>
    <w:rsid w:val="00070D94"/>
    <w:rsid w:val="000A2047"/>
    <w:rsid w:val="000B253B"/>
    <w:rsid w:val="000B509B"/>
    <w:rsid w:val="000C0270"/>
    <w:rsid w:val="000C7447"/>
    <w:rsid w:val="000D30CA"/>
    <w:rsid w:val="000D3654"/>
    <w:rsid w:val="000D6D96"/>
    <w:rsid w:val="000F0D8B"/>
    <w:rsid w:val="000F3147"/>
    <w:rsid w:val="000F32F6"/>
    <w:rsid w:val="00111710"/>
    <w:rsid w:val="00135554"/>
    <w:rsid w:val="00137B16"/>
    <w:rsid w:val="0014081D"/>
    <w:rsid w:val="00145812"/>
    <w:rsid w:val="001528DC"/>
    <w:rsid w:val="001573A2"/>
    <w:rsid w:val="0016370D"/>
    <w:rsid w:val="001644DB"/>
    <w:rsid w:val="0017133A"/>
    <w:rsid w:val="00190195"/>
    <w:rsid w:val="001902E8"/>
    <w:rsid w:val="001909A1"/>
    <w:rsid w:val="00193130"/>
    <w:rsid w:val="001977F7"/>
    <w:rsid w:val="001A4D65"/>
    <w:rsid w:val="001B7FA5"/>
    <w:rsid w:val="001C32CE"/>
    <w:rsid w:val="001D181C"/>
    <w:rsid w:val="001D34A4"/>
    <w:rsid w:val="001D4766"/>
    <w:rsid w:val="001D53C6"/>
    <w:rsid w:val="001D7EDE"/>
    <w:rsid w:val="001E2505"/>
    <w:rsid w:val="001E2D33"/>
    <w:rsid w:val="001E353B"/>
    <w:rsid w:val="001E5E4D"/>
    <w:rsid w:val="001E6199"/>
    <w:rsid w:val="001F3DF7"/>
    <w:rsid w:val="00201887"/>
    <w:rsid w:val="0021366C"/>
    <w:rsid w:val="00214894"/>
    <w:rsid w:val="002176EE"/>
    <w:rsid w:val="00222745"/>
    <w:rsid w:val="002255E8"/>
    <w:rsid w:val="0023204F"/>
    <w:rsid w:val="002346C2"/>
    <w:rsid w:val="00244565"/>
    <w:rsid w:val="002773B5"/>
    <w:rsid w:val="00281763"/>
    <w:rsid w:val="00283422"/>
    <w:rsid w:val="00286998"/>
    <w:rsid w:val="0029299D"/>
    <w:rsid w:val="002A2478"/>
    <w:rsid w:val="002B5ADD"/>
    <w:rsid w:val="002C7FE2"/>
    <w:rsid w:val="002D057E"/>
    <w:rsid w:val="002D0634"/>
    <w:rsid w:val="00306836"/>
    <w:rsid w:val="00320567"/>
    <w:rsid w:val="00324000"/>
    <w:rsid w:val="003303E2"/>
    <w:rsid w:val="00331ECD"/>
    <w:rsid w:val="00335C23"/>
    <w:rsid w:val="003510C2"/>
    <w:rsid w:val="003630A2"/>
    <w:rsid w:val="00367DD9"/>
    <w:rsid w:val="0038076A"/>
    <w:rsid w:val="0039128D"/>
    <w:rsid w:val="003A18F5"/>
    <w:rsid w:val="003B6BC0"/>
    <w:rsid w:val="003C0998"/>
    <w:rsid w:val="00416E07"/>
    <w:rsid w:val="0042261E"/>
    <w:rsid w:val="00447FFA"/>
    <w:rsid w:val="00452435"/>
    <w:rsid w:val="00462F4E"/>
    <w:rsid w:val="00464D62"/>
    <w:rsid w:val="004713B9"/>
    <w:rsid w:val="00473808"/>
    <w:rsid w:val="004841A5"/>
    <w:rsid w:val="00490E7B"/>
    <w:rsid w:val="004A35D2"/>
    <w:rsid w:val="004B15D5"/>
    <w:rsid w:val="004B5C20"/>
    <w:rsid w:val="004C050E"/>
    <w:rsid w:val="004C2FDE"/>
    <w:rsid w:val="004C3050"/>
    <w:rsid w:val="004D0E60"/>
    <w:rsid w:val="004E36F7"/>
    <w:rsid w:val="00502C5A"/>
    <w:rsid w:val="00506B34"/>
    <w:rsid w:val="00507E16"/>
    <w:rsid w:val="00511F61"/>
    <w:rsid w:val="0052139F"/>
    <w:rsid w:val="00523CE1"/>
    <w:rsid w:val="005425E1"/>
    <w:rsid w:val="00542E31"/>
    <w:rsid w:val="00547E67"/>
    <w:rsid w:val="00556EE4"/>
    <w:rsid w:val="0056008E"/>
    <w:rsid w:val="00563D1B"/>
    <w:rsid w:val="00566255"/>
    <w:rsid w:val="00573EB1"/>
    <w:rsid w:val="00574975"/>
    <w:rsid w:val="005801BF"/>
    <w:rsid w:val="00590DE4"/>
    <w:rsid w:val="005A413A"/>
    <w:rsid w:val="005A69EE"/>
    <w:rsid w:val="005A7F76"/>
    <w:rsid w:val="005B2649"/>
    <w:rsid w:val="005C7D27"/>
    <w:rsid w:val="005D1B04"/>
    <w:rsid w:val="005D2696"/>
    <w:rsid w:val="005F5CC5"/>
    <w:rsid w:val="00602E46"/>
    <w:rsid w:val="006046DD"/>
    <w:rsid w:val="006074ED"/>
    <w:rsid w:val="006105F4"/>
    <w:rsid w:val="00615197"/>
    <w:rsid w:val="00620BA4"/>
    <w:rsid w:val="006270D9"/>
    <w:rsid w:val="00633D5A"/>
    <w:rsid w:val="0063430A"/>
    <w:rsid w:val="0064009F"/>
    <w:rsid w:val="00655F1D"/>
    <w:rsid w:val="006679EF"/>
    <w:rsid w:val="00677769"/>
    <w:rsid w:val="00690183"/>
    <w:rsid w:val="00690503"/>
    <w:rsid w:val="00695FE7"/>
    <w:rsid w:val="006B0A05"/>
    <w:rsid w:val="006B40EA"/>
    <w:rsid w:val="006B43E5"/>
    <w:rsid w:val="006B65E4"/>
    <w:rsid w:val="006C3A86"/>
    <w:rsid w:val="006D0A47"/>
    <w:rsid w:val="006D2213"/>
    <w:rsid w:val="006D31EB"/>
    <w:rsid w:val="006E1CEB"/>
    <w:rsid w:val="006F373A"/>
    <w:rsid w:val="00713026"/>
    <w:rsid w:val="00723C68"/>
    <w:rsid w:val="007314ED"/>
    <w:rsid w:val="00741834"/>
    <w:rsid w:val="00742846"/>
    <w:rsid w:val="0075300B"/>
    <w:rsid w:val="007574BA"/>
    <w:rsid w:val="00757BCB"/>
    <w:rsid w:val="00763F43"/>
    <w:rsid w:val="0077002E"/>
    <w:rsid w:val="0077164D"/>
    <w:rsid w:val="00772DEE"/>
    <w:rsid w:val="00777A93"/>
    <w:rsid w:val="007825A8"/>
    <w:rsid w:val="00787131"/>
    <w:rsid w:val="00796AEB"/>
    <w:rsid w:val="007B208C"/>
    <w:rsid w:val="007C645E"/>
    <w:rsid w:val="007D7457"/>
    <w:rsid w:val="007E177C"/>
    <w:rsid w:val="007E7BD8"/>
    <w:rsid w:val="007F43FF"/>
    <w:rsid w:val="007F5F8C"/>
    <w:rsid w:val="00800DBB"/>
    <w:rsid w:val="008069F3"/>
    <w:rsid w:val="0081503B"/>
    <w:rsid w:val="00823CBF"/>
    <w:rsid w:val="00827326"/>
    <w:rsid w:val="00851B3D"/>
    <w:rsid w:val="00852731"/>
    <w:rsid w:val="00852DD4"/>
    <w:rsid w:val="00853C60"/>
    <w:rsid w:val="008616F2"/>
    <w:rsid w:val="008867BC"/>
    <w:rsid w:val="008A14B5"/>
    <w:rsid w:val="008B3FE8"/>
    <w:rsid w:val="008C2095"/>
    <w:rsid w:val="008C592D"/>
    <w:rsid w:val="008D07AE"/>
    <w:rsid w:val="008D626D"/>
    <w:rsid w:val="008E478C"/>
    <w:rsid w:val="008E61A8"/>
    <w:rsid w:val="00901D17"/>
    <w:rsid w:val="009050A3"/>
    <w:rsid w:val="0091282A"/>
    <w:rsid w:val="00917556"/>
    <w:rsid w:val="009207B2"/>
    <w:rsid w:val="00922A34"/>
    <w:rsid w:val="0092778D"/>
    <w:rsid w:val="00933EFE"/>
    <w:rsid w:val="00937587"/>
    <w:rsid w:val="00957336"/>
    <w:rsid w:val="00970F0E"/>
    <w:rsid w:val="00970F47"/>
    <w:rsid w:val="00982EDA"/>
    <w:rsid w:val="009840AF"/>
    <w:rsid w:val="0098706C"/>
    <w:rsid w:val="0099124D"/>
    <w:rsid w:val="00993727"/>
    <w:rsid w:val="009B33F8"/>
    <w:rsid w:val="009B6D6F"/>
    <w:rsid w:val="009C05F2"/>
    <w:rsid w:val="009C0C0E"/>
    <w:rsid w:val="009C248F"/>
    <w:rsid w:val="009C5628"/>
    <w:rsid w:val="009D2474"/>
    <w:rsid w:val="009D3AAE"/>
    <w:rsid w:val="009D3CEB"/>
    <w:rsid w:val="009E6438"/>
    <w:rsid w:val="009F0D9A"/>
    <w:rsid w:val="00A02996"/>
    <w:rsid w:val="00A1690E"/>
    <w:rsid w:val="00A2341F"/>
    <w:rsid w:val="00A26B13"/>
    <w:rsid w:val="00A369AC"/>
    <w:rsid w:val="00A403D8"/>
    <w:rsid w:val="00A45669"/>
    <w:rsid w:val="00A725E7"/>
    <w:rsid w:val="00A72603"/>
    <w:rsid w:val="00A751DF"/>
    <w:rsid w:val="00A84CAD"/>
    <w:rsid w:val="00A9420A"/>
    <w:rsid w:val="00AB28B1"/>
    <w:rsid w:val="00AB2F16"/>
    <w:rsid w:val="00AB36CA"/>
    <w:rsid w:val="00AB374F"/>
    <w:rsid w:val="00AB3CF4"/>
    <w:rsid w:val="00AC0350"/>
    <w:rsid w:val="00AC2797"/>
    <w:rsid w:val="00AC347E"/>
    <w:rsid w:val="00AD0186"/>
    <w:rsid w:val="00AE1FCD"/>
    <w:rsid w:val="00AE6137"/>
    <w:rsid w:val="00AF420E"/>
    <w:rsid w:val="00B05B24"/>
    <w:rsid w:val="00B05F44"/>
    <w:rsid w:val="00B17A90"/>
    <w:rsid w:val="00B20689"/>
    <w:rsid w:val="00B2282F"/>
    <w:rsid w:val="00B24233"/>
    <w:rsid w:val="00B323F3"/>
    <w:rsid w:val="00B46067"/>
    <w:rsid w:val="00B5201A"/>
    <w:rsid w:val="00B57D11"/>
    <w:rsid w:val="00B72053"/>
    <w:rsid w:val="00B75FE1"/>
    <w:rsid w:val="00B8027A"/>
    <w:rsid w:val="00B83E1B"/>
    <w:rsid w:val="00B8448E"/>
    <w:rsid w:val="00B8485B"/>
    <w:rsid w:val="00B84DE8"/>
    <w:rsid w:val="00B90139"/>
    <w:rsid w:val="00BA1AC9"/>
    <w:rsid w:val="00BC17C1"/>
    <w:rsid w:val="00BC307A"/>
    <w:rsid w:val="00BC7928"/>
    <w:rsid w:val="00BD30FE"/>
    <w:rsid w:val="00BD38C4"/>
    <w:rsid w:val="00BE1E22"/>
    <w:rsid w:val="00C0352D"/>
    <w:rsid w:val="00C0375A"/>
    <w:rsid w:val="00C06C74"/>
    <w:rsid w:val="00C1542E"/>
    <w:rsid w:val="00C2078E"/>
    <w:rsid w:val="00C248F0"/>
    <w:rsid w:val="00C2689E"/>
    <w:rsid w:val="00C27ECF"/>
    <w:rsid w:val="00C546D0"/>
    <w:rsid w:val="00C72924"/>
    <w:rsid w:val="00C77162"/>
    <w:rsid w:val="00CA0351"/>
    <w:rsid w:val="00CA1473"/>
    <w:rsid w:val="00CB27A3"/>
    <w:rsid w:val="00CC193C"/>
    <w:rsid w:val="00CC2E5D"/>
    <w:rsid w:val="00CC6BCF"/>
    <w:rsid w:val="00CD6EBC"/>
    <w:rsid w:val="00CE3303"/>
    <w:rsid w:val="00CE3A31"/>
    <w:rsid w:val="00CE5CD1"/>
    <w:rsid w:val="00CF4D2F"/>
    <w:rsid w:val="00D117C3"/>
    <w:rsid w:val="00D30865"/>
    <w:rsid w:val="00D33C28"/>
    <w:rsid w:val="00D33E0B"/>
    <w:rsid w:val="00D37183"/>
    <w:rsid w:val="00D418A6"/>
    <w:rsid w:val="00D43886"/>
    <w:rsid w:val="00D53F59"/>
    <w:rsid w:val="00D56940"/>
    <w:rsid w:val="00D60494"/>
    <w:rsid w:val="00D7098F"/>
    <w:rsid w:val="00D716F3"/>
    <w:rsid w:val="00D76A14"/>
    <w:rsid w:val="00D811B7"/>
    <w:rsid w:val="00D92C67"/>
    <w:rsid w:val="00DC419E"/>
    <w:rsid w:val="00DC4C4E"/>
    <w:rsid w:val="00DD1E64"/>
    <w:rsid w:val="00DD2B9D"/>
    <w:rsid w:val="00DE14EC"/>
    <w:rsid w:val="00DE2EFB"/>
    <w:rsid w:val="00DF7EB1"/>
    <w:rsid w:val="00DF7FC9"/>
    <w:rsid w:val="00E03AAD"/>
    <w:rsid w:val="00E14A65"/>
    <w:rsid w:val="00E14E10"/>
    <w:rsid w:val="00E15A3B"/>
    <w:rsid w:val="00E27F54"/>
    <w:rsid w:val="00E41C44"/>
    <w:rsid w:val="00E433AE"/>
    <w:rsid w:val="00E46A3F"/>
    <w:rsid w:val="00E5279F"/>
    <w:rsid w:val="00E538BB"/>
    <w:rsid w:val="00E71F77"/>
    <w:rsid w:val="00E75999"/>
    <w:rsid w:val="00E855B5"/>
    <w:rsid w:val="00E970E7"/>
    <w:rsid w:val="00EA5E4F"/>
    <w:rsid w:val="00EA66C5"/>
    <w:rsid w:val="00EB432A"/>
    <w:rsid w:val="00EB53DF"/>
    <w:rsid w:val="00EC382C"/>
    <w:rsid w:val="00EC7136"/>
    <w:rsid w:val="00ED00C1"/>
    <w:rsid w:val="00ED0781"/>
    <w:rsid w:val="00ED5089"/>
    <w:rsid w:val="00EE37B0"/>
    <w:rsid w:val="00EF2393"/>
    <w:rsid w:val="00EF7B6B"/>
    <w:rsid w:val="00F02B32"/>
    <w:rsid w:val="00F040A1"/>
    <w:rsid w:val="00F066C8"/>
    <w:rsid w:val="00F1460B"/>
    <w:rsid w:val="00F21CB6"/>
    <w:rsid w:val="00F2774D"/>
    <w:rsid w:val="00F35383"/>
    <w:rsid w:val="00F577EA"/>
    <w:rsid w:val="00F604BB"/>
    <w:rsid w:val="00F63373"/>
    <w:rsid w:val="00F70A9B"/>
    <w:rsid w:val="00F74FAC"/>
    <w:rsid w:val="00F75E69"/>
    <w:rsid w:val="00F8088A"/>
    <w:rsid w:val="00F82759"/>
    <w:rsid w:val="00FB5E49"/>
    <w:rsid w:val="00FD5F3C"/>
    <w:rsid w:val="00FE169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9BDA47A"/>
  <w15:chartTrackingRefBased/>
  <w15:docId w15:val="{2BD629C9-FC15-46F4-8233-94EC90DC5A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aliases w:val="!Обычный текст документа"/>
    <w:qFormat/>
    <w:rsid w:val="006B43E5"/>
    <w:pPr>
      <w:ind w:firstLine="567"/>
      <w:jc w:val="both"/>
    </w:pPr>
    <w:rPr>
      <w:rFonts w:ascii="Arial" w:eastAsia="Times New Roman" w:hAnsi="Arial"/>
      <w:sz w:val="24"/>
      <w:szCs w:val="24"/>
    </w:rPr>
  </w:style>
  <w:style w:type="paragraph" w:styleId="1">
    <w:name w:val="heading 1"/>
    <w:aliases w:val="!Части документа"/>
    <w:basedOn w:val="a"/>
    <w:next w:val="a"/>
    <w:link w:val="10"/>
    <w:qFormat/>
    <w:rsid w:val="006B43E5"/>
    <w:pPr>
      <w:jc w:val="center"/>
      <w:outlineLvl w:val="0"/>
    </w:pPr>
    <w:rPr>
      <w:rFonts w:cs="Arial"/>
      <w:b/>
      <w:bCs/>
      <w:kern w:val="32"/>
      <w:sz w:val="32"/>
      <w:szCs w:val="32"/>
    </w:rPr>
  </w:style>
  <w:style w:type="paragraph" w:styleId="2">
    <w:name w:val="heading 2"/>
    <w:aliases w:val="!Разделы документа"/>
    <w:basedOn w:val="a"/>
    <w:link w:val="20"/>
    <w:qFormat/>
    <w:rsid w:val="006B43E5"/>
    <w:pPr>
      <w:jc w:val="center"/>
      <w:outlineLvl w:val="1"/>
    </w:pPr>
    <w:rPr>
      <w:rFonts w:cs="Arial"/>
      <w:b/>
      <w:bCs/>
      <w:iCs/>
      <w:sz w:val="30"/>
      <w:szCs w:val="28"/>
    </w:rPr>
  </w:style>
  <w:style w:type="paragraph" w:styleId="3">
    <w:name w:val="heading 3"/>
    <w:aliases w:val="!Главы документа"/>
    <w:basedOn w:val="a"/>
    <w:link w:val="30"/>
    <w:qFormat/>
    <w:rsid w:val="006B43E5"/>
    <w:pPr>
      <w:outlineLvl w:val="2"/>
    </w:pPr>
    <w:rPr>
      <w:rFonts w:cs="Arial"/>
      <w:b/>
      <w:bCs/>
      <w:sz w:val="28"/>
      <w:szCs w:val="26"/>
    </w:rPr>
  </w:style>
  <w:style w:type="paragraph" w:styleId="4">
    <w:name w:val="heading 4"/>
    <w:aliases w:val="!Параграфы/Статьи документа"/>
    <w:basedOn w:val="a"/>
    <w:link w:val="40"/>
    <w:qFormat/>
    <w:rsid w:val="006B43E5"/>
    <w:pPr>
      <w:outlineLvl w:val="3"/>
    </w:pPr>
    <w:rPr>
      <w:b/>
      <w:bCs/>
      <w:sz w:val="26"/>
      <w:szCs w:val="28"/>
    </w:rPr>
  </w:style>
  <w:style w:type="character" w:default="1" w:styleId="a0">
    <w:name w:val="Default Paragraph Font"/>
    <w:semiHidden/>
    <w:rsid w:val="006B43E5"/>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semiHidden/>
    <w:rsid w:val="006B43E5"/>
  </w:style>
  <w:style w:type="paragraph" w:customStyle="1" w:styleId="ConsPlusNormal">
    <w:name w:val="ConsPlusNormal"/>
    <w:rsid w:val="005A413A"/>
    <w:pPr>
      <w:autoSpaceDE w:val="0"/>
      <w:autoSpaceDN w:val="0"/>
      <w:adjustRightInd w:val="0"/>
    </w:pPr>
    <w:rPr>
      <w:rFonts w:ascii="Arial" w:hAnsi="Arial" w:cs="Arial"/>
      <w:lang w:eastAsia="en-US"/>
    </w:rPr>
  </w:style>
  <w:style w:type="paragraph" w:customStyle="1" w:styleId="ConsPlusNonformat">
    <w:name w:val="ConsPlusNonformat"/>
    <w:uiPriority w:val="99"/>
    <w:rsid w:val="005A413A"/>
    <w:pPr>
      <w:autoSpaceDE w:val="0"/>
      <w:autoSpaceDN w:val="0"/>
      <w:adjustRightInd w:val="0"/>
    </w:pPr>
    <w:rPr>
      <w:rFonts w:ascii="Courier New" w:hAnsi="Courier New" w:cs="Courier New"/>
      <w:lang w:eastAsia="en-US"/>
    </w:rPr>
  </w:style>
  <w:style w:type="paragraph" w:customStyle="1" w:styleId="a3">
    <w:name w:val="БланкАДМ"/>
    <w:basedOn w:val="a"/>
    <w:rsid w:val="005A413A"/>
    <w:pPr>
      <w:ind w:firstLine="720"/>
    </w:pPr>
  </w:style>
  <w:style w:type="paragraph" w:styleId="a4">
    <w:name w:val="Plain Text"/>
    <w:basedOn w:val="a"/>
    <w:link w:val="a5"/>
    <w:rsid w:val="005A413A"/>
    <w:rPr>
      <w:rFonts w:ascii="Courier New" w:hAnsi="Courier New" w:cs="Courier New"/>
      <w:sz w:val="20"/>
    </w:rPr>
  </w:style>
  <w:style w:type="character" w:customStyle="1" w:styleId="a5">
    <w:name w:val="Текст Знак"/>
    <w:link w:val="a4"/>
    <w:rsid w:val="005A413A"/>
    <w:rPr>
      <w:rFonts w:ascii="Courier New" w:eastAsia="Times New Roman" w:hAnsi="Courier New" w:cs="Courier New"/>
      <w:sz w:val="20"/>
      <w:szCs w:val="20"/>
      <w:lang w:eastAsia="ru-RU"/>
    </w:rPr>
  </w:style>
  <w:style w:type="character" w:styleId="a6">
    <w:name w:val="Hyperlink"/>
    <w:basedOn w:val="a0"/>
    <w:rsid w:val="006B43E5"/>
    <w:rPr>
      <w:color w:val="0000FF"/>
      <w:u w:val="none"/>
    </w:rPr>
  </w:style>
  <w:style w:type="paragraph" w:styleId="a7">
    <w:name w:val="List Paragraph"/>
    <w:basedOn w:val="a"/>
    <w:uiPriority w:val="34"/>
    <w:qFormat/>
    <w:rsid w:val="00EF7B6B"/>
    <w:pPr>
      <w:ind w:left="720"/>
      <w:contextualSpacing/>
    </w:pPr>
  </w:style>
  <w:style w:type="character" w:styleId="a8">
    <w:name w:val="Strong"/>
    <w:qFormat/>
    <w:rsid w:val="00AC347E"/>
    <w:rPr>
      <w:b/>
      <w:bCs/>
    </w:rPr>
  </w:style>
  <w:style w:type="paragraph" w:styleId="a9">
    <w:name w:val="Normal (Web)"/>
    <w:basedOn w:val="a"/>
    <w:uiPriority w:val="99"/>
    <w:rsid w:val="00AC347E"/>
    <w:pPr>
      <w:spacing w:before="100" w:beforeAutospacing="1" w:after="100" w:afterAutospacing="1"/>
    </w:pPr>
  </w:style>
  <w:style w:type="paragraph" w:styleId="aa">
    <w:name w:val="header"/>
    <w:basedOn w:val="a"/>
    <w:link w:val="ab"/>
    <w:uiPriority w:val="99"/>
    <w:unhideWhenUsed/>
    <w:rsid w:val="00AC347E"/>
    <w:pPr>
      <w:tabs>
        <w:tab w:val="center" w:pos="4677"/>
        <w:tab w:val="right" w:pos="9355"/>
      </w:tabs>
    </w:pPr>
  </w:style>
  <w:style w:type="character" w:customStyle="1" w:styleId="ab">
    <w:name w:val="Верхний колонтитул Знак"/>
    <w:link w:val="aa"/>
    <w:uiPriority w:val="99"/>
    <w:rsid w:val="00AC347E"/>
    <w:rPr>
      <w:rFonts w:ascii="Times New Roman" w:eastAsia="Times New Roman" w:hAnsi="Times New Roman" w:cs="Times New Roman"/>
      <w:sz w:val="28"/>
      <w:szCs w:val="20"/>
      <w:lang w:eastAsia="ru-RU"/>
    </w:rPr>
  </w:style>
  <w:style w:type="paragraph" w:styleId="ac">
    <w:name w:val="footer"/>
    <w:basedOn w:val="a"/>
    <w:link w:val="ad"/>
    <w:unhideWhenUsed/>
    <w:rsid w:val="00AC347E"/>
    <w:pPr>
      <w:tabs>
        <w:tab w:val="center" w:pos="4677"/>
        <w:tab w:val="right" w:pos="9355"/>
      </w:tabs>
    </w:pPr>
  </w:style>
  <w:style w:type="character" w:customStyle="1" w:styleId="ad">
    <w:name w:val="Нижний колонтитул Знак"/>
    <w:link w:val="ac"/>
    <w:uiPriority w:val="99"/>
    <w:semiHidden/>
    <w:rsid w:val="00AC347E"/>
    <w:rPr>
      <w:rFonts w:ascii="Times New Roman" w:eastAsia="Times New Roman" w:hAnsi="Times New Roman" w:cs="Times New Roman"/>
      <w:sz w:val="28"/>
      <w:szCs w:val="20"/>
      <w:lang w:eastAsia="ru-RU"/>
    </w:rPr>
  </w:style>
  <w:style w:type="paragraph" w:styleId="ae">
    <w:name w:val="Balloon Text"/>
    <w:basedOn w:val="a"/>
    <w:link w:val="af"/>
    <w:uiPriority w:val="99"/>
    <w:semiHidden/>
    <w:unhideWhenUsed/>
    <w:rsid w:val="0063430A"/>
    <w:rPr>
      <w:rFonts w:ascii="Tahoma" w:hAnsi="Tahoma" w:cs="Tahoma"/>
      <w:sz w:val="16"/>
      <w:szCs w:val="16"/>
    </w:rPr>
  </w:style>
  <w:style w:type="character" w:customStyle="1" w:styleId="af">
    <w:name w:val="Текст выноски Знак"/>
    <w:link w:val="ae"/>
    <w:uiPriority w:val="99"/>
    <w:semiHidden/>
    <w:rsid w:val="0063430A"/>
    <w:rPr>
      <w:rFonts w:ascii="Tahoma" w:eastAsia="Times New Roman" w:hAnsi="Tahoma" w:cs="Tahoma"/>
      <w:sz w:val="16"/>
      <w:szCs w:val="16"/>
      <w:lang w:eastAsia="ru-RU"/>
    </w:rPr>
  </w:style>
  <w:style w:type="character" w:styleId="af0">
    <w:name w:val="page number"/>
    <w:basedOn w:val="a0"/>
    <w:rsid w:val="00DE2EFB"/>
  </w:style>
  <w:style w:type="character" w:customStyle="1" w:styleId="FontStyle16">
    <w:name w:val="Font Style16"/>
    <w:rsid w:val="00DE2EFB"/>
    <w:rPr>
      <w:rFonts w:ascii="Times New Roman" w:hAnsi="Times New Roman" w:cs="Times New Roman"/>
      <w:sz w:val="22"/>
      <w:szCs w:val="22"/>
    </w:rPr>
  </w:style>
  <w:style w:type="paragraph" w:styleId="31">
    <w:name w:val="Body Text Indent 3"/>
    <w:basedOn w:val="a"/>
    <w:link w:val="32"/>
    <w:rsid w:val="00DE2EFB"/>
    <w:pPr>
      <w:jc w:val="center"/>
    </w:pPr>
  </w:style>
  <w:style w:type="character" w:customStyle="1" w:styleId="32">
    <w:name w:val="Основной текст с отступом 3 Знак"/>
    <w:link w:val="31"/>
    <w:rsid w:val="00DE2EFB"/>
    <w:rPr>
      <w:rFonts w:ascii="Times New Roman" w:eastAsia="Times New Roman" w:hAnsi="Times New Roman" w:cs="Times New Roman"/>
      <w:sz w:val="24"/>
      <w:szCs w:val="20"/>
      <w:lang w:eastAsia="ru-RU"/>
    </w:rPr>
  </w:style>
  <w:style w:type="paragraph" w:styleId="af1">
    <w:name w:val="No Spacing"/>
    <w:uiPriority w:val="1"/>
    <w:qFormat/>
    <w:rsid w:val="00DE2EFB"/>
    <w:rPr>
      <w:rFonts w:ascii="Times New Roman" w:eastAsia="Times New Roman" w:hAnsi="Times New Roman"/>
      <w:sz w:val="24"/>
      <w:szCs w:val="24"/>
    </w:rPr>
  </w:style>
  <w:style w:type="character" w:customStyle="1" w:styleId="apple-converted-space">
    <w:name w:val="apple-converted-space"/>
    <w:rsid w:val="00F21CB6"/>
  </w:style>
  <w:style w:type="character" w:customStyle="1" w:styleId="js-extracted-address">
    <w:name w:val="js-extracted-address"/>
    <w:rsid w:val="00F21CB6"/>
  </w:style>
  <w:style w:type="paragraph" w:styleId="33">
    <w:name w:val="Body Text 3"/>
    <w:basedOn w:val="a"/>
    <w:link w:val="34"/>
    <w:uiPriority w:val="99"/>
    <w:rsid w:val="001909A1"/>
    <w:pPr>
      <w:spacing w:after="120"/>
    </w:pPr>
    <w:rPr>
      <w:sz w:val="16"/>
      <w:szCs w:val="16"/>
    </w:rPr>
  </w:style>
  <w:style w:type="character" w:customStyle="1" w:styleId="34">
    <w:name w:val="Основной текст 3 Знак"/>
    <w:link w:val="33"/>
    <w:uiPriority w:val="99"/>
    <w:rsid w:val="001909A1"/>
    <w:rPr>
      <w:rFonts w:ascii="Times New Roman" w:eastAsia="Times New Roman" w:hAnsi="Times New Roman" w:cs="Times New Roman"/>
      <w:sz w:val="16"/>
      <w:szCs w:val="16"/>
      <w:lang w:eastAsia="ru-RU"/>
    </w:rPr>
  </w:style>
  <w:style w:type="paragraph" w:customStyle="1" w:styleId="11">
    <w:name w:val="Без интервала1"/>
    <w:rsid w:val="00CD6EBC"/>
    <w:rPr>
      <w:sz w:val="22"/>
      <w:szCs w:val="22"/>
    </w:rPr>
  </w:style>
  <w:style w:type="table" w:styleId="af2">
    <w:name w:val="Table Grid"/>
    <w:basedOn w:val="a1"/>
    <w:uiPriority w:val="59"/>
    <w:rsid w:val="009912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aliases w:val="!Части документа Знак"/>
    <w:link w:val="1"/>
    <w:rsid w:val="00A751DF"/>
    <w:rPr>
      <w:rFonts w:ascii="Arial" w:eastAsia="Times New Roman" w:hAnsi="Arial" w:cs="Arial"/>
      <w:b/>
      <w:bCs/>
      <w:kern w:val="32"/>
      <w:sz w:val="32"/>
      <w:szCs w:val="32"/>
    </w:rPr>
  </w:style>
  <w:style w:type="character" w:customStyle="1" w:styleId="20">
    <w:name w:val="Заголовок 2 Знак"/>
    <w:aliases w:val="!Разделы документа Знак"/>
    <w:link w:val="2"/>
    <w:rsid w:val="00A751DF"/>
    <w:rPr>
      <w:rFonts w:ascii="Arial" w:eastAsia="Times New Roman" w:hAnsi="Arial" w:cs="Arial"/>
      <w:b/>
      <w:bCs/>
      <w:iCs/>
      <w:sz w:val="30"/>
      <w:szCs w:val="28"/>
    </w:rPr>
  </w:style>
  <w:style w:type="character" w:customStyle="1" w:styleId="30">
    <w:name w:val="Заголовок 3 Знак"/>
    <w:aliases w:val="!Главы документа Знак"/>
    <w:link w:val="3"/>
    <w:rsid w:val="00A751DF"/>
    <w:rPr>
      <w:rFonts w:ascii="Arial" w:eastAsia="Times New Roman" w:hAnsi="Arial" w:cs="Arial"/>
      <w:b/>
      <w:bCs/>
      <w:sz w:val="28"/>
      <w:szCs w:val="26"/>
    </w:rPr>
  </w:style>
  <w:style w:type="character" w:customStyle="1" w:styleId="40">
    <w:name w:val="Заголовок 4 Знак"/>
    <w:aliases w:val="!Параграфы/Статьи документа Знак"/>
    <w:link w:val="4"/>
    <w:rsid w:val="00A751DF"/>
    <w:rPr>
      <w:rFonts w:ascii="Arial" w:eastAsia="Times New Roman" w:hAnsi="Arial"/>
      <w:b/>
      <w:bCs/>
      <w:sz w:val="26"/>
      <w:szCs w:val="28"/>
    </w:rPr>
  </w:style>
  <w:style w:type="character" w:styleId="HTML">
    <w:name w:val="HTML Variable"/>
    <w:aliases w:val="!Ссылки в документе"/>
    <w:basedOn w:val="a0"/>
    <w:rsid w:val="006B43E5"/>
    <w:rPr>
      <w:rFonts w:ascii="Arial" w:hAnsi="Arial"/>
      <w:b w:val="0"/>
      <w:i w:val="0"/>
      <w:iCs/>
      <w:color w:val="0000FF"/>
      <w:sz w:val="24"/>
      <w:u w:val="none"/>
    </w:rPr>
  </w:style>
  <w:style w:type="paragraph" w:styleId="af3">
    <w:name w:val="annotation text"/>
    <w:aliases w:val="!Равноширинный текст документа"/>
    <w:basedOn w:val="a"/>
    <w:link w:val="af4"/>
    <w:semiHidden/>
    <w:rsid w:val="006B43E5"/>
    <w:rPr>
      <w:rFonts w:ascii="Courier" w:hAnsi="Courier"/>
      <w:sz w:val="22"/>
      <w:szCs w:val="20"/>
    </w:rPr>
  </w:style>
  <w:style w:type="character" w:customStyle="1" w:styleId="af4">
    <w:name w:val="Текст примечания Знак"/>
    <w:aliases w:val="!Равноширинный текст документа Знак"/>
    <w:link w:val="af3"/>
    <w:semiHidden/>
    <w:rsid w:val="00A751DF"/>
    <w:rPr>
      <w:rFonts w:ascii="Courier" w:eastAsia="Times New Roman" w:hAnsi="Courier"/>
      <w:sz w:val="22"/>
    </w:rPr>
  </w:style>
  <w:style w:type="paragraph" w:customStyle="1" w:styleId="Title">
    <w:name w:val="Title!Название НПА"/>
    <w:basedOn w:val="a"/>
    <w:rsid w:val="006B43E5"/>
    <w:pPr>
      <w:spacing w:before="240" w:after="60"/>
      <w:jc w:val="center"/>
      <w:outlineLvl w:val="0"/>
    </w:pPr>
    <w:rPr>
      <w:rFonts w:cs="Arial"/>
      <w:b/>
      <w:bCs/>
      <w:kern w:val="28"/>
      <w:sz w:val="32"/>
      <w:szCs w:val="32"/>
    </w:rPr>
  </w:style>
  <w:style w:type="paragraph" w:customStyle="1" w:styleId="Application">
    <w:name w:val="Application!Приложение"/>
    <w:rsid w:val="006B43E5"/>
    <w:pPr>
      <w:spacing w:before="120" w:after="120"/>
      <w:jc w:val="right"/>
    </w:pPr>
    <w:rPr>
      <w:rFonts w:ascii="Arial" w:eastAsia="Times New Roman" w:hAnsi="Arial" w:cs="Arial"/>
      <w:b/>
      <w:bCs/>
      <w:kern w:val="28"/>
      <w:sz w:val="32"/>
      <w:szCs w:val="32"/>
    </w:rPr>
  </w:style>
  <w:style w:type="paragraph" w:customStyle="1" w:styleId="Table">
    <w:name w:val="Table!Таблица"/>
    <w:rsid w:val="006B43E5"/>
    <w:rPr>
      <w:rFonts w:ascii="Arial" w:eastAsia="Times New Roman" w:hAnsi="Arial" w:cs="Arial"/>
      <w:bCs/>
      <w:kern w:val="28"/>
      <w:sz w:val="24"/>
      <w:szCs w:val="32"/>
    </w:rPr>
  </w:style>
  <w:style w:type="paragraph" w:customStyle="1" w:styleId="Table0">
    <w:name w:val="Table!"/>
    <w:next w:val="Table"/>
    <w:rsid w:val="006B43E5"/>
    <w:pPr>
      <w:jc w:val="center"/>
    </w:pPr>
    <w:rPr>
      <w:rFonts w:ascii="Arial" w:eastAsia="Times New Roman" w:hAnsi="Arial" w:cs="Arial"/>
      <w:b/>
      <w:bCs/>
      <w:kern w:val="28"/>
      <w:sz w:val="24"/>
      <w:szCs w:val="32"/>
    </w:rPr>
  </w:style>
  <w:style w:type="paragraph" w:customStyle="1" w:styleId="NumberAndDate">
    <w:name w:val="NumberAndDate"/>
    <w:aliases w:val="!Дата и Номер"/>
    <w:qFormat/>
    <w:rsid w:val="00CC6BCF"/>
    <w:pPr>
      <w:jc w:val="center"/>
    </w:pPr>
    <w:rPr>
      <w:rFonts w:ascii="Arial" w:eastAsia="Times New Roman" w:hAnsi="Arial" w:cs="Arial"/>
      <w:bCs/>
      <w:kern w:val="28"/>
      <w:sz w:val="24"/>
      <w:szCs w:val="32"/>
    </w:rPr>
  </w:style>
  <w:style w:type="paragraph" w:customStyle="1" w:styleId="Institution">
    <w:name w:val="Institution!Орган принятия"/>
    <w:basedOn w:val="NumberAndDate"/>
    <w:next w:val="a"/>
    <w:rsid w:val="00CC6BCF"/>
    <w:rPr>
      <w:sz w:val="28"/>
    </w:rPr>
  </w:style>
  <w:style w:type="character" w:styleId="af5">
    <w:name w:val="FollowedHyperlink"/>
    <w:uiPriority w:val="99"/>
    <w:semiHidden/>
    <w:unhideWhenUsed/>
    <w:rsid w:val="0077002E"/>
    <w:rPr>
      <w:color w:val="800080"/>
      <w:u w:val="single"/>
    </w:rPr>
  </w:style>
  <w:style w:type="paragraph" w:styleId="21">
    <w:name w:val="Body Text 2"/>
    <w:basedOn w:val="a"/>
    <w:link w:val="22"/>
    <w:uiPriority w:val="99"/>
    <w:semiHidden/>
    <w:unhideWhenUsed/>
    <w:rsid w:val="00917556"/>
    <w:pPr>
      <w:spacing w:after="120" w:line="480" w:lineRule="auto"/>
    </w:pPr>
  </w:style>
  <w:style w:type="character" w:customStyle="1" w:styleId="22">
    <w:name w:val="Основной текст 2 Знак"/>
    <w:link w:val="21"/>
    <w:semiHidden/>
    <w:rsid w:val="00917556"/>
    <w:rPr>
      <w:rFonts w:ascii="Arial" w:eastAsia="Times New Roman"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76458">
      <w:bodyDiv w:val="1"/>
      <w:marLeft w:val="0"/>
      <w:marRight w:val="0"/>
      <w:marTop w:val="0"/>
      <w:marBottom w:val="0"/>
      <w:divBdr>
        <w:top w:val="none" w:sz="0" w:space="0" w:color="auto"/>
        <w:left w:val="none" w:sz="0" w:space="0" w:color="auto"/>
        <w:bottom w:val="none" w:sz="0" w:space="0" w:color="auto"/>
        <w:right w:val="none" w:sz="0" w:space="0" w:color="auto"/>
      </w:divBdr>
    </w:div>
    <w:div w:id="1040932889">
      <w:bodyDiv w:val="1"/>
      <w:marLeft w:val="0"/>
      <w:marRight w:val="0"/>
      <w:marTop w:val="0"/>
      <w:marBottom w:val="0"/>
      <w:divBdr>
        <w:top w:val="none" w:sz="0" w:space="0" w:color="auto"/>
        <w:left w:val="none" w:sz="0" w:space="0" w:color="auto"/>
        <w:bottom w:val="none" w:sz="0" w:space="0" w:color="auto"/>
        <w:right w:val="none" w:sz="0" w:space="0" w:color="auto"/>
      </w:divBdr>
    </w:div>
    <w:div w:id="1465931678">
      <w:bodyDiv w:val="1"/>
      <w:marLeft w:val="0"/>
      <w:marRight w:val="0"/>
      <w:marTop w:val="0"/>
      <w:marBottom w:val="0"/>
      <w:divBdr>
        <w:top w:val="none" w:sz="0" w:space="0" w:color="auto"/>
        <w:left w:val="none" w:sz="0" w:space="0" w:color="auto"/>
        <w:bottom w:val="none" w:sz="0" w:space="0" w:color="auto"/>
        <w:right w:val="none" w:sz="0" w:space="0" w:color="auto"/>
      </w:divBdr>
    </w:div>
    <w:div w:id="1921598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12.10.1.199\content\act\c1297577-4954-4db6-8f2d-c8161bf95dc3.doc" TargetMode="External"/><Relationship Id="rId18" Type="http://schemas.openxmlformats.org/officeDocument/2006/relationships/hyperlink" Target="file:///\\WIN-K62D85HMUER\..\..\..\..\..\..\content\act\bba0bfb1-06c7-4e50-a8d3-fe1045784bf1.html" TargetMode="External"/><Relationship Id="rId26" Type="http://schemas.openxmlformats.org/officeDocument/2006/relationships/hyperlink" Target="file:///\\WIN-K62D85HMUER\..\..\..\..\..\..\content\edition\df9f1256-08ea-4325-a472-6192f8060c26.doc" TargetMode="External"/><Relationship Id="rId39" Type="http://schemas.openxmlformats.org/officeDocument/2006/relationships/hyperlink" Target="file:///C:\content\act\9843bcaa-228e-485b-a5a7-ee60aaabd93a.docx" TargetMode="External"/><Relationship Id="rId21" Type="http://schemas.openxmlformats.org/officeDocument/2006/relationships/hyperlink" Target="file:///\\WIN-K62D85HMUER\..\..\..\..\..\..\content\act\90fa5e5b-e078-4557-bd4d-1811ebeb0e5c.doc" TargetMode="External"/><Relationship Id="rId34" Type="http://schemas.openxmlformats.org/officeDocument/2006/relationships/hyperlink" Target="file:///\\12.10.10.10\..\..\..\..\..\..\content\act\35348187-64a3-4313-add2-4eb35d53bdb3.doc" TargetMode="External"/><Relationship Id="rId42" Type="http://schemas.openxmlformats.org/officeDocument/2006/relationships/hyperlink" Target="file:///C:\content\act\9843bcaa-228e-485b-a5a7-ee60aaabd93a.docx" TargetMode="External"/><Relationship Id="rId47" Type="http://schemas.openxmlformats.org/officeDocument/2006/relationships/hyperlink" Target="http://berezovo.ru/" TargetMode="External"/><Relationship Id="rId50" Type="http://schemas.openxmlformats.org/officeDocument/2006/relationships/hyperlink" Target="http://berezovo.ru/" TargetMode="External"/><Relationship Id="rId55" Type="http://schemas.openxmlformats.org/officeDocument/2006/relationships/hyperlink" Target="file:///\\12.10.10.10\..\..\..\..\..\..\content\act\35348187-64a3-4313-add2-4eb35d53bdb3.doc" TargetMode="External"/><Relationship Id="rId63" Type="http://schemas.openxmlformats.org/officeDocument/2006/relationships/hyperlink" Target="file:///\\WIN-K62D85HMUER\..\..\..\..\..\..\content\act\1f3cbd38-1f93-49db-a8b5-7e78c83e8bb9.doc" TargetMode="External"/><Relationship Id="rId68" Type="http://schemas.openxmlformats.org/officeDocument/2006/relationships/hyperlink" Target="file:///\\12.10.1.199\content\act\c1297577-4954-4db6-8f2d-c8161bf95dc3.doc" TargetMode="External"/><Relationship Id="rId76"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hyperlink" Target="file:///\\12.10.10.10\content\act\5642cd39-a12d-4f31-8df8-ff78abd9da59.doc" TargetMode="External"/><Relationship Id="rId2" Type="http://schemas.openxmlformats.org/officeDocument/2006/relationships/numbering" Target="numbering.xml"/><Relationship Id="rId16" Type="http://schemas.openxmlformats.org/officeDocument/2006/relationships/hyperlink" Target="file:///C:\content\act\9843bcaa-228e-485b-a5a7-ee60aaabd93a.docx" TargetMode="External"/><Relationship Id="rId29" Type="http://schemas.openxmlformats.org/officeDocument/2006/relationships/hyperlink" Target="file:///\\WIN-K62D85HMUER\..\..\..\..\..\..\content\act\90fa5e5b-e078-4557-bd4d-1811ebeb0e5c.doc" TargetMode="External"/><Relationship Id="rId11" Type="http://schemas.openxmlformats.org/officeDocument/2006/relationships/hyperlink" Target="file:///\\WIN-K62D85HMUER\content\act\e56cd4ff-e93e-4e2d-b57d-1363374fa035.doc" TargetMode="External"/><Relationship Id="rId24" Type="http://schemas.openxmlformats.org/officeDocument/2006/relationships/hyperlink" Target="file:///\\WIN-K62D85HMUER\..\..\..\..\..\..\content\edition\17a314c0-4dc7-4cee-9e48-642bbb54506a.doc" TargetMode="External"/><Relationship Id="rId32" Type="http://schemas.openxmlformats.org/officeDocument/2006/relationships/hyperlink" Target="file:///\\WIN-K62D85HMUER\content\act\f9db7f32-6e80-4f94-8eda-2736264c9665.doc" TargetMode="External"/><Relationship Id="rId37" Type="http://schemas.openxmlformats.org/officeDocument/2006/relationships/hyperlink" Target="file:///\\12.10.10.10\..\..\..\..\..\..\content\act\35348187-64a3-4313-add2-4eb35d53bdb3.doc" TargetMode="External"/><Relationship Id="rId40" Type="http://schemas.openxmlformats.org/officeDocument/2006/relationships/hyperlink" Target="file:///\\12.10.10.10\..\..\..\..\..\..\content\act\35348187-64a3-4313-add2-4eb35d53bdb3.doc" TargetMode="External"/><Relationship Id="rId45" Type="http://schemas.openxmlformats.org/officeDocument/2006/relationships/hyperlink" Target="file:///\\WIN-K62D85HMUER\..\..\..\..\..\..\content\act\bba0bfb1-06c7-4e50-a8d3-fe1045784bf1.html" TargetMode="External"/><Relationship Id="rId53" Type="http://schemas.openxmlformats.org/officeDocument/2006/relationships/hyperlink" Target="file:///\\WIN-K62D85HMUER\content\act\bba0bfb1-06c7-4e50-a8d3-fe1045784bf1.html" TargetMode="External"/><Relationship Id="rId58" Type="http://schemas.openxmlformats.org/officeDocument/2006/relationships/hyperlink" Target="file:///C:\content\act\9843bcaa-228e-485b-a5a7-ee60aaabd93a.docx" TargetMode="External"/><Relationship Id="rId66" Type="http://schemas.openxmlformats.org/officeDocument/2006/relationships/hyperlink" Target="file:///\\12.10.1.199\content\act\c1297577-4954-4db6-8f2d-c8161bf95dc3.doc" TargetMode="External"/><Relationship Id="rId74" Type="http://schemas.openxmlformats.org/officeDocument/2006/relationships/header" Target="header1.xml"/><Relationship Id="rId79" Type="http://schemas.openxmlformats.org/officeDocument/2006/relationships/footer" Target="footer3.xml"/><Relationship Id="rId5" Type="http://schemas.openxmlformats.org/officeDocument/2006/relationships/webSettings" Target="webSettings.xml"/><Relationship Id="rId61" Type="http://schemas.openxmlformats.org/officeDocument/2006/relationships/hyperlink" Target="file:///\\12.10.10.10\content\act\5642cd39-a12d-4f31-8df8-ff78abd9da59.doc" TargetMode="External"/><Relationship Id="rId10" Type="http://schemas.openxmlformats.org/officeDocument/2006/relationships/hyperlink" Target="file:///\\WIN-K62D85HMUER\content\act\f9db7f32-6e80-4f94-8eda-2736264c9665.doc" TargetMode="External"/><Relationship Id="rId19" Type="http://schemas.openxmlformats.org/officeDocument/2006/relationships/hyperlink" Target="file:///\\12.10.10.10\content\act\5642cd39-a12d-4f31-8df8-ff78abd9da59.doc" TargetMode="External"/><Relationship Id="rId31" Type="http://schemas.openxmlformats.org/officeDocument/2006/relationships/hyperlink" Target="file:///\\WIN-K62D85HMUER\content\act\f9db7f32-6e80-4f94-8eda-2736264c9665.doc" TargetMode="External"/><Relationship Id="rId44" Type="http://schemas.openxmlformats.org/officeDocument/2006/relationships/hyperlink" Target="file:///\\WIN-K62D85HMUER\..\..\..\..\..\..\content\act\bba0bfb1-06c7-4e50-a8d3-fe1045784bf1.html" TargetMode="External"/><Relationship Id="rId52" Type="http://schemas.openxmlformats.org/officeDocument/2006/relationships/hyperlink" Target="file:///C:\content\act\9843bcaa-228e-485b-a5a7-ee60aaabd93a.docx" TargetMode="External"/><Relationship Id="rId60" Type="http://schemas.openxmlformats.org/officeDocument/2006/relationships/hyperlink" Target="file:///C:\content\act\9843bcaa-228e-485b-a5a7-ee60aaabd93a.docx" TargetMode="External"/><Relationship Id="rId65" Type="http://schemas.openxmlformats.org/officeDocument/2006/relationships/hyperlink" Target="file:///\\12.10.10.10\..\..\..\..\..\..\content\act\35348187-64a3-4313-add2-4eb35d53bdb3.doc" TargetMode="External"/><Relationship Id="rId73" Type="http://schemas.openxmlformats.org/officeDocument/2006/relationships/hyperlink" Target="file:///\\WIN-K62D85HMUER\..\..\..\..\..\..\content\act\1f3cbd38-1f93-49db-a8b5-7e78c83e8bb9.doc" TargetMode="External"/><Relationship Id="rId78" Type="http://schemas.openxmlformats.org/officeDocument/2006/relationships/header" Target="header3.xm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file:///\\WIN-K62D85HMUER\..\..\..\..\..\..\content\act\1f3cbd38-1f93-49db-a8b5-7e78c83e8bb9.doc" TargetMode="External"/><Relationship Id="rId14" Type="http://schemas.openxmlformats.org/officeDocument/2006/relationships/hyperlink" Target="file:///\\12.10.10.10\content\act\35348187-64a3-4313-add2-4eb35d53bdb3.doc" TargetMode="External"/><Relationship Id="rId22" Type="http://schemas.openxmlformats.org/officeDocument/2006/relationships/hyperlink" Target="file:///\\WIN-K62D85HMUER\..\..\..\..\..\..\content\edition\b9688510-0c7a-4640-8c11-caf1381c3448.doc" TargetMode="External"/><Relationship Id="rId27" Type="http://schemas.openxmlformats.org/officeDocument/2006/relationships/hyperlink" Target="file:///\\WIN-K62D85HMUER\..\..\..\..\..\..\content\act\4ad5f43e-02cd-4202-a65f-b84ad4ea1405.doc" TargetMode="External"/><Relationship Id="rId30" Type="http://schemas.openxmlformats.org/officeDocument/2006/relationships/hyperlink" Target="file:///\\WIN-K62D85HMUER\..\..\..\..\..\..\content\edition\be19a661-b1d5-44cb-b171-e638efe8ea0e.doc" TargetMode="External"/><Relationship Id="rId35" Type="http://schemas.openxmlformats.org/officeDocument/2006/relationships/hyperlink" Target="file:///C:\content\act\9843bcaa-228e-485b-a5a7-ee60aaabd93a.docx" TargetMode="External"/><Relationship Id="rId43" Type="http://schemas.openxmlformats.org/officeDocument/2006/relationships/hyperlink" Target="file:///\\12.10.10.10\..\..\..\..\..\..\content\act\35348187-64a3-4313-add2-4eb35d53bdb3.doc" TargetMode="External"/><Relationship Id="rId48" Type="http://schemas.openxmlformats.org/officeDocument/2006/relationships/hyperlink" Target="file:///C:\content\act\9843bcaa-228e-485b-a5a7-ee60aaabd93a.docx" TargetMode="External"/><Relationship Id="rId56" Type="http://schemas.openxmlformats.org/officeDocument/2006/relationships/hyperlink" Target="file:///\\WIN-K62D85HMUER\..\..\..\..\..\..\content\act\186e2411-df6c-4d33-87cb-753239f98c17.doc" TargetMode="External"/><Relationship Id="rId64" Type="http://schemas.openxmlformats.org/officeDocument/2006/relationships/hyperlink" Target="file:///\\12.10.10.10\..\..\..\..\..\..\content\act\35348187-64a3-4313-add2-4eb35d53bdb3.doc" TargetMode="External"/><Relationship Id="rId69" Type="http://schemas.openxmlformats.org/officeDocument/2006/relationships/hyperlink" Target="file:///C:\content\act\9843bcaa-228e-485b-a5a7-ee60aaabd93a.docx" TargetMode="External"/><Relationship Id="rId77" Type="http://schemas.openxmlformats.org/officeDocument/2006/relationships/footer" Target="footer2.xml"/><Relationship Id="rId8" Type="http://schemas.openxmlformats.org/officeDocument/2006/relationships/hyperlink" Target="file:///\\WIN-K62D85HMUER\..\..\..\..\..\..\content\act\186e2411-df6c-4d33-87cb-753239f98c17.doc" TargetMode="External"/><Relationship Id="rId51" Type="http://schemas.openxmlformats.org/officeDocument/2006/relationships/hyperlink" Target="file:///\\12.10.10.10\content\act\5642cd39-a12d-4f31-8df8-ff78abd9da59.doc" TargetMode="External"/><Relationship Id="rId72" Type="http://schemas.openxmlformats.org/officeDocument/2006/relationships/hyperlink" Target="file:///C:\content\act\9843bcaa-228e-485b-a5a7-ee60aaabd93a.docx"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file:///\\WIN-K62D85HMUER\content\act\90238264-be17-436f-9cee-2d8c234f6fb2.doc" TargetMode="External"/><Relationship Id="rId17" Type="http://schemas.openxmlformats.org/officeDocument/2006/relationships/hyperlink" Target="file:///\\WIN-K62D85HMUER\..\..\..\..\..\..\content\act\186e2411-df6c-4d33-87cb-753239f98c17.doc" TargetMode="External"/><Relationship Id="rId25" Type="http://schemas.openxmlformats.org/officeDocument/2006/relationships/hyperlink" Target="file:///\\WIN-K62D85HMUER\..\..\..\..\..\..\content\act\90fa5e5b-e078-4557-bd4d-1811ebeb0e5c.doc" TargetMode="External"/><Relationship Id="rId33" Type="http://schemas.openxmlformats.org/officeDocument/2006/relationships/hyperlink" Target="file:///\\WIN-K62D85HMUER\content\act\f9db7f32-6e80-4f94-8eda-2736264c9665.doc" TargetMode="External"/><Relationship Id="rId38" Type="http://schemas.openxmlformats.org/officeDocument/2006/relationships/hyperlink" Target="file:///\\12.10.10.10\..\..\..\..\..\..\content\act\35348187-64a3-4313-add2-4eb35d53bdb3.doc" TargetMode="External"/><Relationship Id="rId46" Type="http://schemas.openxmlformats.org/officeDocument/2006/relationships/hyperlink" Target="file:///\\WIN-K62D85HMUER\..\..\..\..\..\..\content\act\cd0f7e47-48e9-4653-9f12-14cbbd55446e.doc" TargetMode="External"/><Relationship Id="rId59" Type="http://schemas.openxmlformats.org/officeDocument/2006/relationships/hyperlink" Target="file:///\\12.10.10.10\content\act\5642cd39-a12d-4f31-8df8-ff78abd9da59.doc" TargetMode="External"/><Relationship Id="rId67" Type="http://schemas.openxmlformats.org/officeDocument/2006/relationships/hyperlink" Target="file:///\\WIN-K62D85HMUER\..\..\..\..\..\..\content\act\1f3cbd38-1f93-49db-a8b5-7e78c83e8bb9.doc" TargetMode="External"/><Relationship Id="rId20" Type="http://schemas.openxmlformats.org/officeDocument/2006/relationships/hyperlink" Target="file:///\\WIN-K62D85HMUER\..\..\..\..\..\..\content\edition\f01604c3-bf98-44a2-9bd1-401438755aa4.doc" TargetMode="External"/><Relationship Id="rId41" Type="http://schemas.openxmlformats.org/officeDocument/2006/relationships/hyperlink" Target="file:///\\WIN-K62D85HMUER\..\..\..\..\..\..\content\act\1f3cbd38-1f93-49db-a8b5-7e78c83e8bb9.doc" TargetMode="External"/><Relationship Id="rId54" Type="http://schemas.openxmlformats.org/officeDocument/2006/relationships/hyperlink" Target="file:///\\WIN-K62D85HMUER\content\act\bba0bfb1-06c7-4e50-a8d3-fe1045784bf1.html" TargetMode="External"/><Relationship Id="rId62" Type="http://schemas.openxmlformats.org/officeDocument/2006/relationships/hyperlink" Target="file:///C:\content\act\9843bcaa-228e-485b-a5a7-ee60aaabd93a.docx" TargetMode="External"/><Relationship Id="rId70" Type="http://schemas.openxmlformats.org/officeDocument/2006/relationships/hyperlink" Target="file:///\\12.10.10.10\content\act\5642cd39-a12d-4f31-8df8-ff78abd9da59.doc" TargetMode="External"/><Relationship Id="rId75"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file:///\\12.10.10.10\content\act\5642cd39-a12d-4f31-8df8-ff78abd9da59.doc" TargetMode="External"/><Relationship Id="rId23" Type="http://schemas.openxmlformats.org/officeDocument/2006/relationships/hyperlink" Target="file:///\\WIN-K62D85HMUER\..\..\..\..\..\..\content\act\90fa5e5b-e078-4557-bd4d-1811ebeb0e5c.doc" TargetMode="External"/><Relationship Id="rId28" Type="http://schemas.openxmlformats.org/officeDocument/2006/relationships/hyperlink" Target="file:///\\WIN-K62D85HMUER\..\..\..\..\..\..\content\edition\436f5583-08e2-446d-aa7f-8493c378e4cf.doc" TargetMode="External"/><Relationship Id="rId36" Type="http://schemas.openxmlformats.org/officeDocument/2006/relationships/hyperlink" Target="file:///\\12.10.10.10\..\..\..\..\..\..\content\act\35348187-64a3-4313-add2-4eb35d53bdb3.doc" TargetMode="External"/><Relationship Id="rId49" Type="http://schemas.openxmlformats.org/officeDocument/2006/relationships/hyperlink" Target="http://rdk-berezovo.hmansy.muzkult.ru/" TargetMode="External"/><Relationship Id="rId57" Type="http://schemas.openxmlformats.org/officeDocument/2006/relationships/hyperlink" Target="file:///\\WIN-K62D85HMUER\content\act\90238264-be17-436f-9cee-2d8c234f6fb2.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606C8-0208-4244-822D-53A5DB2A1B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TotalTime>
  <Pages>19</Pages>
  <Words>8704</Words>
  <Characters>49615</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58203</CharactersWithSpaces>
  <SharedDoc>false</SharedDoc>
  <HLinks>
    <vt:vector size="342" baseType="variant">
      <vt:variant>
        <vt:i4>3407886</vt:i4>
      </vt:variant>
      <vt:variant>
        <vt:i4>168</vt:i4>
      </vt:variant>
      <vt:variant>
        <vt:i4>0</vt:i4>
      </vt:variant>
      <vt:variant>
        <vt:i4>5</vt:i4>
      </vt:variant>
      <vt:variant>
        <vt:lpwstr>\\WIN-K62D85HMUER\..\..\..\..\..\..\content\act\1f3cbd38-1f93-49db-a8b5-7e78c83e8bb9.doc</vt:lpwstr>
      </vt:variant>
      <vt:variant>
        <vt:lpwstr/>
      </vt:variant>
      <vt:variant>
        <vt:i4>6553653</vt:i4>
      </vt:variant>
      <vt:variant>
        <vt:i4>165</vt:i4>
      </vt:variant>
      <vt:variant>
        <vt:i4>0</vt:i4>
      </vt:variant>
      <vt:variant>
        <vt:i4>5</vt:i4>
      </vt:variant>
      <vt:variant>
        <vt:lpwstr/>
      </vt:variant>
      <vt:variant>
        <vt:lpwstr>Par376</vt:lpwstr>
      </vt:variant>
      <vt:variant>
        <vt:i4>6684725</vt:i4>
      </vt:variant>
      <vt:variant>
        <vt:i4>162</vt:i4>
      </vt:variant>
      <vt:variant>
        <vt:i4>0</vt:i4>
      </vt:variant>
      <vt:variant>
        <vt:i4>5</vt:i4>
      </vt:variant>
      <vt:variant>
        <vt:lpwstr/>
      </vt:variant>
      <vt:variant>
        <vt:lpwstr>Par374</vt:lpwstr>
      </vt:variant>
      <vt:variant>
        <vt:i4>6488142</vt:i4>
      </vt:variant>
      <vt:variant>
        <vt:i4>159</vt:i4>
      </vt:variant>
      <vt:variant>
        <vt:i4>0</vt:i4>
      </vt:variant>
      <vt:variant>
        <vt:i4>5</vt:i4>
      </vt:variant>
      <vt:variant>
        <vt:lpwstr>\\12.10.10.10\content\act\5642cd39-a12d-4f31-8df8-ff78abd9da59.doc</vt:lpwstr>
      </vt:variant>
      <vt:variant>
        <vt:lpwstr/>
      </vt:variant>
      <vt:variant>
        <vt:i4>6488142</vt:i4>
      </vt:variant>
      <vt:variant>
        <vt:i4>156</vt:i4>
      </vt:variant>
      <vt:variant>
        <vt:i4>0</vt:i4>
      </vt:variant>
      <vt:variant>
        <vt:i4>5</vt:i4>
      </vt:variant>
      <vt:variant>
        <vt:lpwstr>\\12.10.10.10\content\act\5642cd39-a12d-4f31-8df8-ff78abd9da59.doc</vt:lpwstr>
      </vt:variant>
      <vt:variant>
        <vt:lpwstr/>
      </vt:variant>
      <vt:variant>
        <vt:i4>7995481</vt:i4>
      </vt:variant>
      <vt:variant>
        <vt:i4>153</vt:i4>
      </vt:variant>
      <vt:variant>
        <vt:i4>0</vt:i4>
      </vt:variant>
      <vt:variant>
        <vt:i4>5</vt:i4>
      </vt:variant>
      <vt:variant>
        <vt:lpwstr>\\12.10.1.199\content\act\c1297577-4954-4db6-8f2d-c8161bf95dc3.doc</vt:lpwstr>
      </vt:variant>
      <vt:variant>
        <vt:lpwstr/>
      </vt:variant>
      <vt:variant>
        <vt:i4>3407886</vt:i4>
      </vt:variant>
      <vt:variant>
        <vt:i4>150</vt:i4>
      </vt:variant>
      <vt:variant>
        <vt:i4>0</vt:i4>
      </vt:variant>
      <vt:variant>
        <vt:i4>5</vt:i4>
      </vt:variant>
      <vt:variant>
        <vt:lpwstr>\\WIN-K62D85HMUER\..\..\..\..\..\..\content\act\1f3cbd38-1f93-49db-a8b5-7e78c83e8bb9.doc</vt:lpwstr>
      </vt:variant>
      <vt:variant>
        <vt:lpwstr/>
      </vt:variant>
      <vt:variant>
        <vt:i4>7995481</vt:i4>
      </vt:variant>
      <vt:variant>
        <vt:i4>147</vt:i4>
      </vt:variant>
      <vt:variant>
        <vt:i4>0</vt:i4>
      </vt:variant>
      <vt:variant>
        <vt:i4>5</vt:i4>
      </vt:variant>
      <vt:variant>
        <vt:lpwstr>\\12.10.1.199\content\act\c1297577-4954-4db6-8f2d-c8161bf95dc3.doc</vt:lpwstr>
      </vt:variant>
      <vt:variant>
        <vt:lpwstr/>
      </vt:variant>
      <vt:variant>
        <vt:i4>6422602</vt:i4>
      </vt:variant>
      <vt:variant>
        <vt:i4>144</vt:i4>
      </vt:variant>
      <vt:variant>
        <vt:i4>0</vt:i4>
      </vt:variant>
      <vt:variant>
        <vt:i4>5</vt:i4>
      </vt:variant>
      <vt:variant>
        <vt:lpwstr>\\12.10.10.10\..\..\..\..\..\..\content\act\35348187-64a3-4313-add2-4eb35d53bdb3.doc</vt:lpwstr>
      </vt:variant>
      <vt:variant>
        <vt:lpwstr/>
      </vt:variant>
      <vt:variant>
        <vt:i4>6422602</vt:i4>
      </vt:variant>
      <vt:variant>
        <vt:i4>141</vt:i4>
      </vt:variant>
      <vt:variant>
        <vt:i4>0</vt:i4>
      </vt:variant>
      <vt:variant>
        <vt:i4>5</vt:i4>
      </vt:variant>
      <vt:variant>
        <vt:lpwstr>\\12.10.10.10\..\..\..\..\..\..\content\act\35348187-64a3-4313-add2-4eb35d53bdb3.doc</vt:lpwstr>
      </vt:variant>
      <vt:variant>
        <vt:lpwstr/>
      </vt:variant>
      <vt:variant>
        <vt:i4>3407886</vt:i4>
      </vt:variant>
      <vt:variant>
        <vt:i4>138</vt:i4>
      </vt:variant>
      <vt:variant>
        <vt:i4>0</vt:i4>
      </vt:variant>
      <vt:variant>
        <vt:i4>5</vt:i4>
      </vt:variant>
      <vt:variant>
        <vt:lpwstr>\\WIN-K62D85HMUER\..\..\..\..\..\..\content\act\1f3cbd38-1f93-49db-a8b5-7e78c83e8bb9.doc</vt:lpwstr>
      </vt:variant>
      <vt:variant>
        <vt:lpwstr/>
      </vt:variant>
      <vt:variant>
        <vt:i4>6488142</vt:i4>
      </vt:variant>
      <vt:variant>
        <vt:i4>135</vt:i4>
      </vt:variant>
      <vt:variant>
        <vt:i4>0</vt:i4>
      </vt:variant>
      <vt:variant>
        <vt:i4>5</vt:i4>
      </vt:variant>
      <vt:variant>
        <vt:lpwstr>\\12.10.10.10\content\act\5642cd39-a12d-4f31-8df8-ff78abd9da59.doc</vt:lpwstr>
      </vt:variant>
      <vt:variant>
        <vt:lpwstr/>
      </vt:variant>
      <vt:variant>
        <vt:i4>6488142</vt:i4>
      </vt:variant>
      <vt:variant>
        <vt:i4>132</vt:i4>
      </vt:variant>
      <vt:variant>
        <vt:i4>0</vt:i4>
      </vt:variant>
      <vt:variant>
        <vt:i4>5</vt:i4>
      </vt:variant>
      <vt:variant>
        <vt:lpwstr>\\12.10.10.10\content\act\5642cd39-a12d-4f31-8df8-ff78abd9da59.doc</vt:lpwstr>
      </vt:variant>
      <vt:variant>
        <vt:lpwstr/>
      </vt:variant>
      <vt:variant>
        <vt:i4>6488072</vt:i4>
      </vt:variant>
      <vt:variant>
        <vt:i4>129</vt:i4>
      </vt:variant>
      <vt:variant>
        <vt:i4>0</vt:i4>
      </vt:variant>
      <vt:variant>
        <vt:i4>5</vt:i4>
      </vt:variant>
      <vt:variant>
        <vt:lpwstr>\\WIN-K62D85HMUER\content\act\90238264-be17-436f-9cee-2d8c234f6fb2.doc</vt:lpwstr>
      </vt:variant>
      <vt:variant>
        <vt:lpwstr/>
      </vt:variant>
      <vt:variant>
        <vt:i4>3342420</vt:i4>
      </vt:variant>
      <vt:variant>
        <vt:i4>126</vt:i4>
      </vt:variant>
      <vt:variant>
        <vt:i4>0</vt:i4>
      </vt:variant>
      <vt:variant>
        <vt:i4>5</vt:i4>
      </vt:variant>
      <vt:variant>
        <vt:lpwstr>\\WIN-K62D85HMUER\..\..\..\..\..\..\content\act\186e2411-df6c-4d33-87cb-753239f98c17.doc</vt:lpwstr>
      </vt:variant>
      <vt:variant>
        <vt:lpwstr/>
      </vt:variant>
      <vt:variant>
        <vt:i4>6422602</vt:i4>
      </vt:variant>
      <vt:variant>
        <vt:i4>123</vt:i4>
      </vt:variant>
      <vt:variant>
        <vt:i4>0</vt:i4>
      </vt:variant>
      <vt:variant>
        <vt:i4>5</vt:i4>
      </vt:variant>
      <vt:variant>
        <vt:lpwstr>\\12.10.10.10\..\..\..\..\..\..\content\act\35348187-64a3-4313-add2-4eb35d53bdb3.doc</vt:lpwstr>
      </vt:variant>
      <vt:variant>
        <vt:lpwstr/>
      </vt:variant>
      <vt:variant>
        <vt:i4>3473430</vt:i4>
      </vt:variant>
      <vt:variant>
        <vt:i4>120</vt:i4>
      </vt:variant>
      <vt:variant>
        <vt:i4>0</vt:i4>
      </vt:variant>
      <vt:variant>
        <vt:i4>5</vt:i4>
      </vt:variant>
      <vt:variant>
        <vt:lpwstr>\\WIN-K62D85HMUER\content\act\bba0bfb1-06c7-4e50-a8d3-fe1045784bf1.html</vt:lpwstr>
      </vt:variant>
      <vt:variant>
        <vt:lpwstr/>
      </vt:variant>
      <vt:variant>
        <vt:i4>3473430</vt:i4>
      </vt:variant>
      <vt:variant>
        <vt:i4>117</vt:i4>
      </vt:variant>
      <vt:variant>
        <vt:i4>0</vt:i4>
      </vt:variant>
      <vt:variant>
        <vt:i4>5</vt:i4>
      </vt:variant>
      <vt:variant>
        <vt:lpwstr>\\WIN-K62D85HMUER\content\act\bba0bfb1-06c7-4e50-a8d3-fe1045784bf1.html</vt:lpwstr>
      </vt:variant>
      <vt:variant>
        <vt:lpwstr/>
      </vt:variant>
      <vt:variant>
        <vt:i4>6488142</vt:i4>
      </vt:variant>
      <vt:variant>
        <vt:i4>114</vt:i4>
      </vt:variant>
      <vt:variant>
        <vt:i4>0</vt:i4>
      </vt:variant>
      <vt:variant>
        <vt:i4>5</vt:i4>
      </vt:variant>
      <vt:variant>
        <vt:lpwstr>\\12.10.10.10\content\act\5642cd39-a12d-4f31-8df8-ff78abd9da59.doc</vt:lpwstr>
      </vt:variant>
      <vt:variant>
        <vt:lpwstr/>
      </vt:variant>
      <vt:variant>
        <vt:i4>7078011</vt:i4>
      </vt:variant>
      <vt:variant>
        <vt:i4>111</vt:i4>
      </vt:variant>
      <vt:variant>
        <vt:i4>0</vt:i4>
      </vt:variant>
      <vt:variant>
        <vt:i4>5</vt:i4>
      </vt:variant>
      <vt:variant>
        <vt:lpwstr>http://berezovo.ru/</vt:lpwstr>
      </vt:variant>
      <vt:variant>
        <vt:lpwstr/>
      </vt:variant>
      <vt:variant>
        <vt:i4>3211325</vt:i4>
      </vt:variant>
      <vt:variant>
        <vt:i4>108</vt:i4>
      </vt:variant>
      <vt:variant>
        <vt:i4>0</vt:i4>
      </vt:variant>
      <vt:variant>
        <vt:i4>5</vt:i4>
      </vt:variant>
      <vt:variant>
        <vt:lpwstr>http://rdk-berezovo.hmansy.muzkult.ru/</vt:lpwstr>
      </vt:variant>
      <vt:variant>
        <vt:lpwstr/>
      </vt:variant>
      <vt:variant>
        <vt:i4>7078011</vt:i4>
      </vt:variant>
      <vt:variant>
        <vt:i4>105</vt:i4>
      </vt:variant>
      <vt:variant>
        <vt:i4>0</vt:i4>
      </vt:variant>
      <vt:variant>
        <vt:i4>5</vt:i4>
      </vt:variant>
      <vt:variant>
        <vt:lpwstr>http://berezovo.ru/</vt:lpwstr>
      </vt:variant>
      <vt:variant>
        <vt:lpwstr/>
      </vt:variant>
      <vt:variant>
        <vt:i4>3932252</vt:i4>
      </vt:variant>
      <vt:variant>
        <vt:i4>102</vt:i4>
      </vt:variant>
      <vt:variant>
        <vt:i4>0</vt:i4>
      </vt:variant>
      <vt:variant>
        <vt:i4>5</vt:i4>
      </vt:variant>
      <vt:variant>
        <vt:lpwstr>\\WIN-K62D85HMUER\..\..\..\..\..\..\content\act\cd0f7e47-48e9-4653-9f12-14cbbd55446e.doc</vt:lpwstr>
      </vt:variant>
      <vt:variant>
        <vt:lpwstr/>
      </vt:variant>
      <vt:variant>
        <vt:i4>6881354</vt:i4>
      </vt:variant>
      <vt:variant>
        <vt:i4>99</vt:i4>
      </vt:variant>
      <vt:variant>
        <vt:i4>0</vt:i4>
      </vt:variant>
      <vt:variant>
        <vt:i4>5</vt:i4>
      </vt:variant>
      <vt:variant>
        <vt:lpwstr>\\WIN-K62D85HMUER\..\..\..\..\..\..\content\act\bba0bfb1-06c7-4e50-a8d3-fe1045784bf1.html</vt:lpwstr>
      </vt:variant>
      <vt:variant>
        <vt:lpwstr/>
      </vt:variant>
      <vt:variant>
        <vt:i4>6881354</vt:i4>
      </vt:variant>
      <vt:variant>
        <vt:i4>96</vt:i4>
      </vt:variant>
      <vt:variant>
        <vt:i4>0</vt:i4>
      </vt:variant>
      <vt:variant>
        <vt:i4>5</vt:i4>
      </vt:variant>
      <vt:variant>
        <vt:lpwstr>\\WIN-K62D85HMUER\..\..\..\..\..\..\content\act\bba0bfb1-06c7-4e50-a8d3-fe1045784bf1.html</vt:lpwstr>
      </vt:variant>
      <vt:variant>
        <vt:lpwstr/>
      </vt:variant>
      <vt:variant>
        <vt:i4>6422602</vt:i4>
      </vt:variant>
      <vt:variant>
        <vt:i4>93</vt:i4>
      </vt:variant>
      <vt:variant>
        <vt:i4>0</vt:i4>
      </vt:variant>
      <vt:variant>
        <vt:i4>5</vt:i4>
      </vt:variant>
      <vt:variant>
        <vt:lpwstr>\\12.10.10.10\..\..\..\..\..\..\content\act\35348187-64a3-4313-add2-4eb35d53bdb3.doc</vt:lpwstr>
      </vt:variant>
      <vt:variant>
        <vt:lpwstr/>
      </vt:variant>
      <vt:variant>
        <vt:i4>3407886</vt:i4>
      </vt:variant>
      <vt:variant>
        <vt:i4>90</vt:i4>
      </vt:variant>
      <vt:variant>
        <vt:i4>0</vt:i4>
      </vt:variant>
      <vt:variant>
        <vt:i4>5</vt:i4>
      </vt:variant>
      <vt:variant>
        <vt:lpwstr>\\WIN-K62D85HMUER\..\..\..\..\..\..\content\act\1f3cbd38-1f93-49db-a8b5-7e78c83e8bb9.doc</vt:lpwstr>
      </vt:variant>
      <vt:variant>
        <vt:lpwstr/>
      </vt:variant>
      <vt:variant>
        <vt:i4>6422602</vt:i4>
      </vt:variant>
      <vt:variant>
        <vt:i4>87</vt:i4>
      </vt:variant>
      <vt:variant>
        <vt:i4>0</vt:i4>
      </vt:variant>
      <vt:variant>
        <vt:i4>5</vt:i4>
      </vt:variant>
      <vt:variant>
        <vt:lpwstr>\\12.10.10.10\..\..\..\..\..\..\content\act\35348187-64a3-4313-add2-4eb35d53bdb3.doc</vt:lpwstr>
      </vt:variant>
      <vt:variant>
        <vt:lpwstr/>
      </vt:variant>
      <vt:variant>
        <vt:i4>6422602</vt:i4>
      </vt:variant>
      <vt:variant>
        <vt:i4>84</vt:i4>
      </vt:variant>
      <vt:variant>
        <vt:i4>0</vt:i4>
      </vt:variant>
      <vt:variant>
        <vt:i4>5</vt:i4>
      </vt:variant>
      <vt:variant>
        <vt:lpwstr>\\12.10.10.10\..\..\..\..\..\..\content\act\35348187-64a3-4313-add2-4eb35d53bdb3.doc</vt:lpwstr>
      </vt:variant>
      <vt:variant>
        <vt:lpwstr/>
      </vt:variant>
      <vt:variant>
        <vt:i4>6422602</vt:i4>
      </vt:variant>
      <vt:variant>
        <vt:i4>81</vt:i4>
      </vt:variant>
      <vt:variant>
        <vt:i4>0</vt:i4>
      </vt:variant>
      <vt:variant>
        <vt:i4>5</vt:i4>
      </vt:variant>
      <vt:variant>
        <vt:lpwstr>\\12.10.10.10\..\..\..\..\..\..\content\act\35348187-64a3-4313-add2-4eb35d53bdb3.doc</vt:lpwstr>
      </vt:variant>
      <vt:variant>
        <vt:lpwstr/>
      </vt:variant>
      <vt:variant>
        <vt:i4>6422602</vt:i4>
      </vt:variant>
      <vt:variant>
        <vt:i4>78</vt:i4>
      </vt:variant>
      <vt:variant>
        <vt:i4>0</vt:i4>
      </vt:variant>
      <vt:variant>
        <vt:i4>5</vt:i4>
      </vt:variant>
      <vt:variant>
        <vt:lpwstr>\\12.10.10.10\..\..\..\..\..\..\content\act\35348187-64a3-4313-add2-4eb35d53bdb3.doc</vt:lpwstr>
      </vt:variant>
      <vt:variant>
        <vt:lpwstr/>
      </vt:variant>
      <vt:variant>
        <vt:i4>6422602</vt:i4>
      </vt:variant>
      <vt:variant>
        <vt:i4>75</vt:i4>
      </vt:variant>
      <vt:variant>
        <vt:i4>0</vt:i4>
      </vt:variant>
      <vt:variant>
        <vt:i4>5</vt:i4>
      </vt:variant>
      <vt:variant>
        <vt:lpwstr>\\12.10.10.10\..\..\..\..\..\..\content\act\35348187-64a3-4313-add2-4eb35d53bdb3.doc</vt:lpwstr>
      </vt:variant>
      <vt:variant>
        <vt:lpwstr/>
      </vt:variant>
      <vt:variant>
        <vt:i4>6422609</vt:i4>
      </vt:variant>
      <vt:variant>
        <vt:i4>72</vt:i4>
      </vt:variant>
      <vt:variant>
        <vt:i4>0</vt:i4>
      </vt:variant>
      <vt:variant>
        <vt:i4>5</vt:i4>
      </vt:variant>
      <vt:variant>
        <vt:lpwstr>\\WIN-K62D85HMUER\content\act\f9db7f32-6e80-4f94-8eda-2736264c9665.doc</vt:lpwstr>
      </vt:variant>
      <vt:variant>
        <vt:lpwstr/>
      </vt:variant>
      <vt:variant>
        <vt:i4>6422609</vt:i4>
      </vt:variant>
      <vt:variant>
        <vt:i4>69</vt:i4>
      </vt:variant>
      <vt:variant>
        <vt:i4>0</vt:i4>
      </vt:variant>
      <vt:variant>
        <vt:i4>5</vt:i4>
      </vt:variant>
      <vt:variant>
        <vt:lpwstr>\\WIN-K62D85HMUER\content\act\f9db7f32-6e80-4f94-8eda-2736264c9665.doc</vt:lpwstr>
      </vt:variant>
      <vt:variant>
        <vt:lpwstr/>
      </vt:variant>
      <vt:variant>
        <vt:i4>6422609</vt:i4>
      </vt:variant>
      <vt:variant>
        <vt:i4>66</vt:i4>
      </vt:variant>
      <vt:variant>
        <vt:i4>0</vt:i4>
      </vt:variant>
      <vt:variant>
        <vt:i4>5</vt:i4>
      </vt:variant>
      <vt:variant>
        <vt:lpwstr>\\WIN-K62D85HMUER\content\act\f9db7f32-6e80-4f94-8eda-2736264c9665.doc</vt:lpwstr>
      </vt:variant>
      <vt:variant>
        <vt:lpwstr/>
      </vt:variant>
      <vt:variant>
        <vt:i4>7340053</vt:i4>
      </vt:variant>
      <vt:variant>
        <vt:i4>63</vt:i4>
      </vt:variant>
      <vt:variant>
        <vt:i4>0</vt:i4>
      </vt:variant>
      <vt:variant>
        <vt:i4>5</vt:i4>
      </vt:variant>
      <vt:variant>
        <vt:lpwstr>\\WIN-K62D85HMUER\..\..\..\..\..\..\content\edition\be19a661-b1d5-44cb-b171-e638efe8ea0e.doc</vt:lpwstr>
      </vt:variant>
      <vt:variant>
        <vt:lpwstr/>
      </vt:variant>
      <vt:variant>
        <vt:i4>3735564</vt:i4>
      </vt:variant>
      <vt:variant>
        <vt:i4>60</vt:i4>
      </vt:variant>
      <vt:variant>
        <vt:i4>0</vt:i4>
      </vt:variant>
      <vt:variant>
        <vt:i4>5</vt:i4>
      </vt:variant>
      <vt:variant>
        <vt:lpwstr>\\WIN-K62D85HMUER\..\..\..\..\..\..\content\act\90fa5e5b-e078-4557-bd4d-1811ebeb0e5c.doc</vt:lpwstr>
      </vt:variant>
      <vt:variant>
        <vt:lpwstr/>
      </vt:variant>
      <vt:variant>
        <vt:i4>2359314</vt:i4>
      </vt:variant>
      <vt:variant>
        <vt:i4>57</vt:i4>
      </vt:variant>
      <vt:variant>
        <vt:i4>0</vt:i4>
      </vt:variant>
      <vt:variant>
        <vt:i4>5</vt:i4>
      </vt:variant>
      <vt:variant>
        <vt:lpwstr>\\WIN-K62D85HMUER\..\..\..\..\..\..\content\edition\436f5583-08e2-446d-aa7f-8493c378e4cf.doc</vt:lpwstr>
      </vt:variant>
      <vt:variant>
        <vt:lpwstr/>
      </vt:variant>
      <vt:variant>
        <vt:i4>6881294</vt:i4>
      </vt:variant>
      <vt:variant>
        <vt:i4>54</vt:i4>
      </vt:variant>
      <vt:variant>
        <vt:i4>0</vt:i4>
      </vt:variant>
      <vt:variant>
        <vt:i4>5</vt:i4>
      </vt:variant>
      <vt:variant>
        <vt:lpwstr>\\WIN-K62D85HMUER\..\..\..\..\..\..\content\act\4ad5f43e-02cd-4202-a65f-b84ad4ea1405.doc</vt:lpwstr>
      </vt:variant>
      <vt:variant>
        <vt:lpwstr/>
      </vt:variant>
      <vt:variant>
        <vt:i4>2293786</vt:i4>
      </vt:variant>
      <vt:variant>
        <vt:i4>51</vt:i4>
      </vt:variant>
      <vt:variant>
        <vt:i4>0</vt:i4>
      </vt:variant>
      <vt:variant>
        <vt:i4>5</vt:i4>
      </vt:variant>
      <vt:variant>
        <vt:lpwstr>\\WIN-K62D85HMUER\..\..\..\..\..\..\content\edition\df9f1256-08ea-4325-a472-6192f8060c26.doc</vt:lpwstr>
      </vt:variant>
      <vt:variant>
        <vt:lpwstr/>
      </vt:variant>
      <vt:variant>
        <vt:i4>3735564</vt:i4>
      </vt:variant>
      <vt:variant>
        <vt:i4>48</vt:i4>
      </vt:variant>
      <vt:variant>
        <vt:i4>0</vt:i4>
      </vt:variant>
      <vt:variant>
        <vt:i4>5</vt:i4>
      </vt:variant>
      <vt:variant>
        <vt:lpwstr>\\WIN-K62D85HMUER\..\..\..\..\..\..\content\act\90fa5e5b-e078-4557-bd4d-1811ebeb0e5c.doc</vt:lpwstr>
      </vt:variant>
      <vt:variant>
        <vt:lpwstr/>
      </vt:variant>
      <vt:variant>
        <vt:i4>7798860</vt:i4>
      </vt:variant>
      <vt:variant>
        <vt:i4>45</vt:i4>
      </vt:variant>
      <vt:variant>
        <vt:i4>0</vt:i4>
      </vt:variant>
      <vt:variant>
        <vt:i4>5</vt:i4>
      </vt:variant>
      <vt:variant>
        <vt:lpwstr>\\WIN-K62D85HMUER\..\..\..\..\..\..\content\edition\17a314c0-4dc7-4cee-9e48-642bbb54506a.doc</vt:lpwstr>
      </vt:variant>
      <vt:variant>
        <vt:lpwstr/>
      </vt:variant>
      <vt:variant>
        <vt:i4>3735564</vt:i4>
      </vt:variant>
      <vt:variant>
        <vt:i4>42</vt:i4>
      </vt:variant>
      <vt:variant>
        <vt:i4>0</vt:i4>
      </vt:variant>
      <vt:variant>
        <vt:i4>5</vt:i4>
      </vt:variant>
      <vt:variant>
        <vt:lpwstr>\\WIN-K62D85HMUER\..\..\..\..\..\..\content\act\90fa5e5b-e078-4557-bd4d-1811ebeb0e5c.doc</vt:lpwstr>
      </vt:variant>
      <vt:variant>
        <vt:lpwstr/>
      </vt:variant>
      <vt:variant>
        <vt:i4>7405644</vt:i4>
      </vt:variant>
      <vt:variant>
        <vt:i4>39</vt:i4>
      </vt:variant>
      <vt:variant>
        <vt:i4>0</vt:i4>
      </vt:variant>
      <vt:variant>
        <vt:i4>5</vt:i4>
      </vt:variant>
      <vt:variant>
        <vt:lpwstr>\\WIN-K62D85HMUER\..\..\..\..\..\..\content\edition\b9688510-0c7a-4640-8c11-caf1381c3448.doc</vt:lpwstr>
      </vt:variant>
      <vt:variant>
        <vt:lpwstr/>
      </vt:variant>
      <vt:variant>
        <vt:i4>3735564</vt:i4>
      </vt:variant>
      <vt:variant>
        <vt:i4>36</vt:i4>
      </vt:variant>
      <vt:variant>
        <vt:i4>0</vt:i4>
      </vt:variant>
      <vt:variant>
        <vt:i4>5</vt:i4>
      </vt:variant>
      <vt:variant>
        <vt:lpwstr>\\WIN-K62D85HMUER\..\..\..\..\..\..\content\act\90fa5e5b-e078-4557-bd4d-1811ebeb0e5c.doc</vt:lpwstr>
      </vt:variant>
      <vt:variant>
        <vt:lpwstr/>
      </vt:variant>
      <vt:variant>
        <vt:i4>2555976</vt:i4>
      </vt:variant>
      <vt:variant>
        <vt:i4>33</vt:i4>
      </vt:variant>
      <vt:variant>
        <vt:i4>0</vt:i4>
      </vt:variant>
      <vt:variant>
        <vt:i4>5</vt:i4>
      </vt:variant>
      <vt:variant>
        <vt:lpwstr>\\WIN-K62D85HMUER\..\..\..\..\..\..\content\edition\f01604c3-bf98-44a2-9bd1-401438755aa4.doc</vt:lpwstr>
      </vt:variant>
      <vt:variant>
        <vt:lpwstr/>
      </vt:variant>
      <vt:variant>
        <vt:i4>6488142</vt:i4>
      </vt:variant>
      <vt:variant>
        <vt:i4>30</vt:i4>
      </vt:variant>
      <vt:variant>
        <vt:i4>0</vt:i4>
      </vt:variant>
      <vt:variant>
        <vt:i4>5</vt:i4>
      </vt:variant>
      <vt:variant>
        <vt:lpwstr>\\12.10.10.10\content\act\5642cd39-a12d-4f31-8df8-ff78abd9da59.doc</vt:lpwstr>
      </vt:variant>
      <vt:variant>
        <vt:lpwstr/>
      </vt:variant>
      <vt:variant>
        <vt:i4>6881354</vt:i4>
      </vt:variant>
      <vt:variant>
        <vt:i4>27</vt:i4>
      </vt:variant>
      <vt:variant>
        <vt:i4>0</vt:i4>
      </vt:variant>
      <vt:variant>
        <vt:i4>5</vt:i4>
      </vt:variant>
      <vt:variant>
        <vt:lpwstr>\\WIN-K62D85HMUER\..\..\..\..\..\..\content\act\bba0bfb1-06c7-4e50-a8d3-fe1045784bf1.html</vt:lpwstr>
      </vt:variant>
      <vt:variant>
        <vt:lpwstr/>
      </vt:variant>
      <vt:variant>
        <vt:i4>3342420</vt:i4>
      </vt:variant>
      <vt:variant>
        <vt:i4>24</vt:i4>
      </vt:variant>
      <vt:variant>
        <vt:i4>0</vt:i4>
      </vt:variant>
      <vt:variant>
        <vt:i4>5</vt:i4>
      </vt:variant>
      <vt:variant>
        <vt:lpwstr>\\WIN-K62D85HMUER\..\..\..\..\..\..\content\act\186e2411-df6c-4d33-87cb-753239f98c17.doc</vt:lpwstr>
      </vt:variant>
      <vt:variant>
        <vt:lpwstr/>
      </vt:variant>
      <vt:variant>
        <vt:i4>6488142</vt:i4>
      </vt:variant>
      <vt:variant>
        <vt:i4>21</vt:i4>
      </vt:variant>
      <vt:variant>
        <vt:i4>0</vt:i4>
      </vt:variant>
      <vt:variant>
        <vt:i4>5</vt:i4>
      </vt:variant>
      <vt:variant>
        <vt:lpwstr>\\12.10.10.10\content\act\5642cd39-a12d-4f31-8df8-ff78abd9da59.doc</vt:lpwstr>
      </vt:variant>
      <vt:variant>
        <vt:lpwstr/>
      </vt:variant>
      <vt:variant>
        <vt:i4>4063254</vt:i4>
      </vt:variant>
      <vt:variant>
        <vt:i4>18</vt:i4>
      </vt:variant>
      <vt:variant>
        <vt:i4>0</vt:i4>
      </vt:variant>
      <vt:variant>
        <vt:i4>5</vt:i4>
      </vt:variant>
      <vt:variant>
        <vt:lpwstr>\\12.10.10.10\content\act\35348187-64a3-4313-add2-4eb35d53bdb3.doc</vt:lpwstr>
      </vt:variant>
      <vt:variant>
        <vt:lpwstr/>
      </vt:variant>
      <vt:variant>
        <vt:i4>7995481</vt:i4>
      </vt:variant>
      <vt:variant>
        <vt:i4>15</vt:i4>
      </vt:variant>
      <vt:variant>
        <vt:i4>0</vt:i4>
      </vt:variant>
      <vt:variant>
        <vt:i4>5</vt:i4>
      </vt:variant>
      <vt:variant>
        <vt:lpwstr>\\12.10.1.199\content\act\c1297577-4954-4db6-8f2d-c8161bf95dc3.doc</vt:lpwstr>
      </vt:variant>
      <vt:variant>
        <vt:lpwstr/>
      </vt:variant>
      <vt:variant>
        <vt:i4>6488072</vt:i4>
      </vt:variant>
      <vt:variant>
        <vt:i4>12</vt:i4>
      </vt:variant>
      <vt:variant>
        <vt:i4>0</vt:i4>
      </vt:variant>
      <vt:variant>
        <vt:i4>5</vt:i4>
      </vt:variant>
      <vt:variant>
        <vt:lpwstr>\\WIN-K62D85HMUER\content\act\90238264-be17-436f-9cee-2d8c234f6fb2.doc</vt:lpwstr>
      </vt:variant>
      <vt:variant>
        <vt:lpwstr/>
      </vt:variant>
      <vt:variant>
        <vt:i4>6815755</vt:i4>
      </vt:variant>
      <vt:variant>
        <vt:i4>9</vt:i4>
      </vt:variant>
      <vt:variant>
        <vt:i4>0</vt:i4>
      </vt:variant>
      <vt:variant>
        <vt:i4>5</vt:i4>
      </vt:variant>
      <vt:variant>
        <vt:lpwstr>\\WIN-K62D85HMUER\content\act\e56cd4ff-e93e-4e2d-b57d-1363374fa035.doc</vt:lpwstr>
      </vt:variant>
      <vt:variant>
        <vt:lpwstr/>
      </vt:variant>
      <vt:variant>
        <vt:i4>6422609</vt:i4>
      </vt:variant>
      <vt:variant>
        <vt:i4>6</vt:i4>
      </vt:variant>
      <vt:variant>
        <vt:i4>0</vt:i4>
      </vt:variant>
      <vt:variant>
        <vt:i4>5</vt:i4>
      </vt:variant>
      <vt:variant>
        <vt:lpwstr>\\WIN-K62D85HMUER\content\act\f9db7f32-6e80-4f94-8eda-2736264c9665.doc</vt:lpwstr>
      </vt:variant>
      <vt:variant>
        <vt:lpwstr/>
      </vt:variant>
      <vt:variant>
        <vt:i4>3407886</vt:i4>
      </vt:variant>
      <vt:variant>
        <vt:i4>3</vt:i4>
      </vt:variant>
      <vt:variant>
        <vt:i4>0</vt:i4>
      </vt:variant>
      <vt:variant>
        <vt:i4>5</vt:i4>
      </vt:variant>
      <vt:variant>
        <vt:lpwstr>\\WIN-K62D85HMUER\..\..\..\..\..\..\content\act\1f3cbd38-1f93-49db-a8b5-7e78c83e8bb9.doc</vt:lpwstr>
      </vt:variant>
      <vt:variant>
        <vt:lpwstr/>
      </vt:variant>
      <vt:variant>
        <vt:i4>3342420</vt:i4>
      </vt:variant>
      <vt:variant>
        <vt:i4>0</vt:i4>
      </vt:variant>
      <vt:variant>
        <vt:i4>0</vt:i4>
      </vt:variant>
      <vt:variant>
        <vt:i4>5</vt:i4>
      </vt:variant>
      <vt:variant>
        <vt:lpwstr>\\WIN-K62D85HMUER\..\..\..\..\..\..\content\act\186e2411-df6c-4d33-87cb-753239f98c17.doc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Мингалева Наталья Александровна</dc:creator>
  <cp:keywords/>
  <cp:lastModifiedBy>Антонова Елена Павловна</cp:lastModifiedBy>
  <cp:revision>2</cp:revision>
  <cp:lastPrinted>2018-06-22T04:57:00Z</cp:lastPrinted>
  <dcterms:created xsi:type="dcterms:W3CDTF">2026-02-27T05:43:00Z</dcterms:created>
  <dcterms:modified xsi:type="dcterms:W3CDTF">2026-02-27T05:43:00Z</dcterms:modified>
</cp:coreProperties>
</file>