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6CF6" w:rsidRPr="009E6992" w:rsidRDefault="00906CF6" w:rsidP="009F5DB0">
      <w:pPr>
        <w:pStyle w:val="2"/>
      </w:pPr>
      <w:r w:rsidRPr="009E6992">
        <w:t>АДМИНИСТРАЦИЯ БЕРЕЗОВСКОГО РАЙОНА</w:t>
      </w:r>
    </w:p>
    <w:p w:rsidR="00906CF6" w:rsidRPr="009E6992" w:rsidRDefault="00906CF6" w:rsidP="009F5DB0">
      <w:pPr>
        <w:pStyle w:val="2"/>
      </w:pPr>
      <w:r w:rsidRPr="009E6992">
        <w:t>ХАНТЫ-МАНСИЙСКОГО АВТОНОМНОГО ОКРУГА - ЮГРЫ</w:t>
      </w:r>
    </w:p>
    <w:p w:rsidR="00906CF6" w:rsidRPr="009E6992" w:rsidRDefault="00906CF6" w:rsidP="009F5DB0">
      <w:pPr>
        <w:pStyle w:val="2"/>
      </w:pPr>
    </w:p>
    <w:p w:rsidR="00906CF6" w:rsidRPr="009E6992" w:rsidRDefault="00906CF6" w:rsidP="009F5DB0">
      <w:pPr>
        <w:pStyle w:val="2"/>
      </w:pPr>
      <w:r w:rsidRPr="009E6992">
        <w:t>ПОСТАНОВЛЕНИЕ</w:t>
      </w:r>
    </w:p>
    <w:p w:rsidR="00906CF6" w:rsidRPr="009E6992" w:rsidRDefault="00906CF6" w:rsidP="00804D56">
      <w:pPr>
        <w:ind w:left="567" w:firstLine="0"/>
      </w:pPr>
    </w:p>
    <w:p w:rsidR="00804D56" w:rsidRPr="009E6992" w:rsidRDefault="00804D56" w:rsidP="00804D56">
      <w:pPr>
        <w:ind w:left="567" w:firstLine="0"/>
      </w:pPr>
    </w:p>
    <w:p w:rsidR="00906CF6" w:rsidRPr="009E6992" w:rsidRDefault="00BC768C" w:rsidP="0009795E">
      <w:pPr>
        <w:tabs>
          <w:tab w:val="center" w:pos="9072"/>
        </w:tabs>
        <w:ind w:firstLine="0"/>
      </w:pPr>
      <w:r w:rsidRPr="009E6992">
        <w:t>о</w:t>
      </w:r>
      <w:r w:rsidR="00906CF6" w:rsidRPr="009E6992">
        <w:t>т</w:t>
      </w:r>
      <w:r w:rsidRPr="009E6992">
        <w:t xml:space="preserve"> 13.01.2015</w:t>
      </w:r>
      <w:r w:rsidR="0009795E" w:rsidRPr="009E6992">
        <w:tab/>
      </w:r>
      <w:r w:rsidR="00C33A3D" w:rsidRPr="009E6992">
        <w:t xml:space="preserve">№ </w:t>
      </w:r>
      <w:r w:rsidRPr="009E6992">
        <w:t>7</w:t>
      </w:r>
    </w:p>
    <w:p w:rsidR="00906CF6" w:rsidRPr="009E6992" w:rsidRDefault="00906CF6" w:rsidP="00F1181F">
      <w:pPr>
        <w:ind w:firstLine="0"/>
      </w:pPr>
      <w:r w:rsidRPr="009E6992">
        <w:t>пгт. Березово</w:t>
      </w:r>
    </w:p>
    <w:p w:rsidR="00D61F37" w:rsidRPr="009E6992" w:rsidRDefault="00F01EF9" w:rsidP="009F5DB0">
      <w:pPr>
        <w:pStyle w:val="Title"/>
      </w:pPr>
      <w:r w:rsidRPr="009E6992">
        <w:t>Об утверждении административного регламента «Предоставление жилых помещений муниципального специализированного жилищного фонда по договорам найма»</w:t>
      </w:r>
    </w:p>
    <w:p w:rsidR="009F5DB0" w:rsidRPr="009E6992" w:rsidRDefault="009F5DB0" w:rsidP="00E13946"/>
    <w:p w:rsidR="00C33A3D" w:rsidRPr="009E6992" w:rsidRDefault="00E13946" w:rsidP="00A21FE2">
      <w:r w:rsidRPr="009E6992">
        <w:t xml:space="preserve">(заголовок изложен в редакции постановления Администрации </w:t>
      </w:r>
      <w:hyperlink r:id="rId7" w:tgtFrame="ChangingDocument" w:tooltip="О внесении изменений в постановление администрации Березовского района от 13 января 2015 года № 7 " w:history="1">
        <w:r w:rsidRPr="009E6992">
          <w:rPr>
            <w:rStyle w:val="a3"/>
          </w:rPr>
          <w:t xml:space="preserve">от 23.07.2015 </w:t>
        </w:r>
        <w:r w:rsidR="00F96E6C" w:rsidRPr="009E6992">
          <w:rPr>
            <w:rStyle w:val="a3"/>
          </w:rPr>
          <w:t xml:space="preserve">               </w:t>
        </w:r>
        <w:r w:rsidRPr="009E6992">
          <w:rPr>
            <w:rStyle w:val="a3"/>
          </w:rPr>
          <w:t>№ 852</w:t>
        </w:r>
      </w:hyperlink>
      <w:r w:rsidRPr="009E6992">
        <w:t>)</w:t>
      </w:r>
    </w:p>
    <w:p w:rsidR="00F01EF9" w:rsidRPr="009E6992" w:rsidRDefault="00F01EF9" w:rsidP="00A21FE2">
      <w:r w:rsidRPr="009E6992">
        <w:t>(с изменениями</w:t>
      </w:r>
      <w:r w:rsidR="00A21FE2" w:rsidRPr="009E6992">
        <w:t>,</w:t>
      </w:r>
      <w:r w:rsidRPr="009E6992">
        <w:t xml:space="preserve"> внесенными постановлением Администрации </w:t>
      </w:r>
      <w:hyperlink r:id="rId8" w:tgtFrame="ChangingDocument" w:tooltip="О внесении изменений в постановление администрации Березовского района от 13 января 2015 года № 7 " w:history="1">
        <w:r w:rsidRPr="009E6992">
          <w:rPr>
            <w:rStyle w:val="a3"/>
          </w:rPr>
          <w:t xml:space="preserve">от 23.07.2015 </w:t>
        </w:r>
        <w:r w:rsidR="00F96E6C" w:rsidRPr="009E6992">
          <w:rPr>
            <w:rStyle w:val="a3"/>
          </w:rPr>
          <w:t xml:space="preserve">             </w:t>
        </w:r>
        <w:r w:rsidRPr="009E6992">
          <w:rPr>
            <w:rStyle w:val="a3"/>
          </w:rPr>
          <w:t>№ 852</w:t>
        </w:r>
      </w:hyperlink>
      <w:r w:rsidRPr="009E6992">
        <w:t>)</w:t>
      </w:r>
    </w:p>
    <w:p w:rsidR="00EE034F" w:rsidRPr="009E6992" w:rsidRDefault="00EE034F" w:rsidP="00A21FE2">
      <w:r w:rsidRPr="009E6992">
        <w:t>(с изменениями</w:t>
      </w:r>
      <w:r w:rsidR="00A21FE2" w:rsidRPr="009E6992">
        <w:t>,</w:t>
      </w:r>
      <w:r w:rsidRPr="009E6992">
        <w:t xml:space="preserve"> внесенными постановлением Администрации </w:t>
      </w:r>
      <w:hyperlink r:id="rId9" w:tgtFrame="ChangingDocument" w:tooltip="О внесении изменений в приложение к постановлению администрации Березовского района от 13 января 2015 года № 7 " w:history="1">
        <w:r w:rsidRPr="009E6992">
          <w:rPr>
            <w:rStyle w:val="a3"/>
          </w:rPr>
          <w:t>от 24.05.2016</w:t>
        </w:r>
        <w:r w:rsidR="00F96E6C" w:rsidRPr="009E6992">
          <w:rPr>
            <w:rStyle w:val="a3"/>
          </w:rPr>
          <w:t xml:space="preserve">            </w:t>
        </w:r>
        <w:r w:rsidRPr="009E6992">
          <w:rPr>
            <w:rStyle w:val="a3"/>
          </w:rPr>
          <w:t xml:space="preserve"> № 373</w:t>
        </w:r>
      </w:hyperlink>
      <w:r w:rsidRPr="009E6992">
        <w:t>)</w:t>
      </w:r>
    </w:p>
    <w:p w:rsidR="00775132" w:rsidRPr="009E6992" w:rsidRDefault="00775132" w:rsidP="00A21FE2">
      <w:r w:rsidRPr="009E6992">
        <w:t>(с изменениями</w:t>
      </w:r>
      <w:r w:rsidR="00A21FE2" w:rsidRPr="009E6992">
        <w:t>,</w:t>
      </w:r>
      <w:r w:rsidRPr="009E6992">
        <w:t xml:space="preserve"> внесенными постановлением Администрации </w:t>
      </w:r>
      <w:hyperlink r:id="rId10" w:tgtFrame="ChangingDocument" w:tooltip="О внесении изменений в приложение к постановлению администрации Березовского района от 13 января 2015 года № 7 " w:history="1">
        <w:r w:rsidRPr="009E6992">
          <w:rPr>
            <w:rStyle w:val="a3"/>
          </w:rPr>
          <w:t xml:space="preserve">от 15.11.2017 </w:t>
        </w:r>
        <w:r w:rsidR="00F96E6C" w:rsidRPr="009E6992">
          <w:rPr>
            <w:rStyle w:val="a3"/>
          </w:rPr>
          <w:t xml:space="preserve">               </w:t>
        </w:r>
        <w:r w:rsidRPr="009E6992">
          <w:rPr>
            <w:rStyle w:val="a3"/>
          </w:rPr>
          <w:t>№ 963</w:t>
        </w:r>
      </w:hyperlink>
      <w:r w:rsidRPr="009E6992">
        <w:t>)</w:t>
      </w:r>
    </w:p>
    <w:p w:rsidR="00EC74F6" w:rsidRPr="009E6992" w:rsidRDefault="00EC74F6" w:rsidP="00A21FE2">
      <w:r w:rsidRPr="009E6992">
        <w:t>(с изменениями</w:t>
      </w:r>
      <w:r w:rsidR="00A21FE2" w:rsidRPr="009E6992">
        <w:t>,</w:t>
      </w:r>
      <w:r w:rsidRPr="009E6992">
        <w:t xml:space="preserve"> внесенными постановлением Администрации </w:t>
      </w:r>
      <w:hyperlink r:id="rId11" w:tgtFrame="ChangingDocument" w:tooltip="О внесении изменений в приложение к постановлению администрации Березовского района от 13.01.2015 № 7 " w:history="1">
        <w:r w:rsidRPr="009E6992">
          <w:rPr>
            <w:rStyle w:val="a3"/>
          </w:rPr>
          <w:t>от 23.05.2018</w:t>
        </w:r>
        <w:r w:rsidR="00F96E6C" w:rsidRPr="009E6992">
          <w:rPr>
            <w:rStyle w:val="a3"/>
          </w:rPr>
          <w:t xml:space="preserve">               </w:t>
        </w:r>
        <w:r w:rsidRPr="009E6992">
          <w:rPr>
            <w:rStyle w:val="a3"/>
          </w:rPr>
          <w:t xml:space="preserve"> № 416</w:t>
        </w:r>
      </w:hyperlink>
      <w:r w:rsidRPr="009E6992">
        <w:t>)</w:t>
      </w:r>
    </w:p>
    <w:p w:rsidR="0014121E" w:rsidRPr="009E6992" w:rsidRDefault="0014121E" w:rsidP="00A21FE2">
      <w:pPr>
        <w:rPr>
          <w:rFonts w:cs="Arial"/>
          <w:szCs w:val="28"/>
        </w:rPr>
      </w:pPr>
      <w:r w:rsidRPr="009E6992">
        <w:t>(с изменениями</w:t>
      </w:r>
      <w:r w:rsidR="00A21FE2" w:rsidRPr="009E6992">
        <w:t>,</w:t>
      </w:r>
      <w:r w:rsidRPr="009E6992">
        <w:t xml:space="preserve"> внесенными постановлением Администрации</w:t>
      </w:r>
      <w:r w:rsidRPr="009E6992">
        <w:rPr>
          <w:rFonts w:cs="Arial"/>
          <w:szCs w:val="28"/>
        </w:rPr>
        <w:t xml:space="preserve"> </w:t>
      </w:r>
      <w:hyperlink r:id="rId12" w:tgtFrame="ChangingDocument" w:tooltip="О внесении изменений в приложение к постановлению администрации Березовского района от 13.01.2015 № 7 " w:history="1">
        <w:r w:rsidRPr="009E6992">
          <w:rPr>
            <w:rStyle w:val="a3"/>
            <w:rFonts w:cs="Arial"/>
            <w:szCs w:val="28"/>
          </w:rPr>
          <w:t>от 16.08.2018</w:t>
        </w:r>
        <w:r w:rsidR="00F96E6C" w:rsidRPr="009E6992">
          <w:rPr>
            <w:rStyle w:val="a3"/>
            <w:rFonts w:cs="Arial"/>
            <w:szCs w:val="28"/>
          </w:rPr>
          <w:t xml:space="preserve">                </w:t>
        </w:r>
        <w:r w:rsidRPr="009E6992">
          <w:rPr>
            <w:rStyle w:val="a3"/>
            <w:rFonts w:cs="Arial"/>
            <w:szCs w:val="28"/>
          </w:rPr>
          <w:t xml:space="preserve"> № 730</w:t>
        </w:r>
      </w:hyperlink>
      <w:r w:rsidRPr="009E6992">
        <w:rPr>
          <w:rFonts w:cs="Arial"/>
          <w:szCs w:val="28"/>
        </w:rPr>
        <w:t>)</w:t>
      </w:r>
    </w:p>
    <w:p w:rsidR="00092C8A" w:rsidRPr="009E6992" w:rsidRDefault="00092C8A" w:rsidP="00A21FE2">
      <w:r w:rsidRPr="009E6992">
        <w:t>(с изменениями</w:t>
      </w:r>
      <w:r w:rsidR="00A21FE2" w:rsidRPr="009E6992">
        <w:t>,</w:t>
      </w:r>
      <w:r w:rsidRPr="009E6992">
        <w:t xml:space="preserve"> внесенными постановлением Администрации </w:t>
      </w:r>
      <w:hyperlink r:id="rId13" w:tgtFrame="ChangingDocument" w:tooltip="О внесении изменений в приложение к постановлению администрации Березовского района от 13.01.2015 № 7 " w:history="1">
        <w:r w:rsidRPr="009E6992">
          <w:rPr>
            <w:rStyle w:val="a3"/>
          </w:rPr>
          <w:t>от 13.11.2018</w:t>
        </w:r>
        <w:r w:rsidR="00F96E6C" w:rsidRPr="009E6992">
          <w:rPr>
            <w:rStyle w:val="a3"/>
          </w:rPr>
          <w:t xml:space="preserve">               </w:t>
        </w:r>
        <w:r w:rsidRPr="009E6992">
          <w:rPr>
            <w:rStyle w:val="a3"/>
          </w:rPr>
          <w:t xml:space="preserve"> № 1003</w:t>
        </w:r>
      </w:hyperlink>
      <w:r w:rsidRPr="009E6992">
        <w:t>)</w:t>
      </w:r>
    </w:p>
    <w:p w:rsidR="00863A53" w:rsidRPr="009E6992" w:rsidRDefault="00863A53" w:rsidP="00A21FE2">
      <w:pPr>
        <w:rPr>
          <w:rFonts w:cs="Arial"/>
          <w:szCs w:val="28"/>
        </w:rPr>
      </w:pPr>
      <w:r w:rsidRPr="009E6992">
        <w:rPr>
          <w:rFonts w:cs="Arial"/>
          <w:szCs w:val="28"/>
        </w:rPr>
        <w:t xml:space="preserve">(с изменениями, внесенными постановлением Администрации </w:t>
      </w:r>
      <w:hyperlink r:id="rId14" w:tooltip="постановление от 25.03.2019 0:00:00 №332 Администрация Березовского района&#10;&#10;О внесении изменений в постановление администрации Березовского района от 13.01.2015 № 7 «Об утверждении административного регламента «Предоставление жилых помещений муниципального специализированного жилищного фонда по договорам найма» &#10;" w:history="1">
        <w:r w:rsidRPr="009E6992">
          <w:rPr>
            <w:rStyle w:val="a3"/>
            <w:rFonts w:cs="Arial"/>
            <w:szCs w:val="28"/>
          </w:rPr>
          <w:t xml:space="preserve">от 25.03.2019 </w:t>
        </w:r>
        <w:r w:rsidR="00F96E6C" w:rsidRPr="009E6992">
          <w:rPr>
            <w:rStyle w:val="a3"/>
            <w:rFonts w:cs="Arial"/>
            <w:szCs w:val="28"/>
          </w:rPr>
          <w:t xml:space="preserve">                </w:t>
        </w:r>
        <w:r w:rsidRPr="009E6992">
          <w:rPr>
            <w:rStyle w:val="a3"/>
            <w:rFonts w:cs="Arial"/>
            <w:szCs w:val="28"/>
          </w:rPr>
          <w:t>№ 332</w:t>
        </w:r>
      </w:hyperlink>
      <w:r w:rsidRPr="009E6992">
        <w:rPr>
          <w:rFonts w:cs="Arial"/>
          <w:szCs w:val="28"/>
        </w:rPr>
        <w:t>)</w:t>
      </w:r>
    </w:p>
    <w:p w:rsidR="0009795E" w:rsidRPr="009E6992" w:rsidRDefault="0009795E" w:rsidP="00A21FE2">
      <w:pPr>
        <w:rPr>
          <w:rFonts w:cs="Arial"/>
          <w:szCs w:val="28"/>
        </w:rPr>
      </w:pPr>
      <w:r w:rsidRPr="009E6992">
        <w:rPr>
          <w:rFonts w:cs="Arial"/>
          <w:szCs w:val="28"/>
        </w:rPr>
        <w:t xml:space="preserve">(с изменениями, внесенными постановлением Администрации </w:t>
      </w:r>
      <w:hyperlink r:id="rId15" w:tooltip="постановление от 12.05.2020 0:00:00 №408 Администрация Березовского района&#10;&#10;О внесении изменений в постановление администрации Березовского района от 13.01.2015 № 7 «Об утверждении административного регламента «Предоставление жилых помещений муниципального специализированного жилищного фонда по договорам найма» &#10;" w:history="1">
        <w:r w:rsidRPr="009E6992">
          <w:rPr>
            <w:rStyle w:val="a3"/>
            <w:rFonts w:cs="Arial"/>
            <w:szCs w:val="28"/>
          </w:rPr>
          <w:t xml:space="preserve">от 12.05.2020 </w:t>
        </w:r>
        <w:r w:rsidR="00F96E6C" w:rsidRPr="009E6992">
          <w:rPr>
            <w:rStyle w:val="a3"/>
            <w:rFonts w:cs="Arial"/>
            <w:szCs w:val="28"/>
          </w:rPr>
          <w:t xml:space="preserve">             </w:t>
        </w:r>
        <w:r w:rsidRPr="009E6992">
          <w:rPr>
            <w:rStyle w:val="a3"/>
            <w:rFonts w:cs="Arial"/>
            <w:szCs w:val="28"/>
          </w:rPr>
          <w:t>№ 408</w:t>
        </w:r>
      </w:hyperlink>
      <w:r w:rsidRPr="009E6992">
        <w:rPr>
          <w:rFonts w:cs="Arial"/>
          <w:szCs w:val="28"/>
        </w:rPr>
        <w:t>)</w:t>
      </w:r>
    </w:p>
    <w:p w:rsidR="00B61CF8" w:rsidRPr="009E6992" w:rsidRDefault="00B61CF8" w:rsidP="00A21FE2">
      <w:pPr>
        <w:rPr>
          <w:rFonts w:cs="Arial"/>
          <w:szCs w:val="28"/>
        </w:rPr>
      </w:pPr>
      <w:r w:rsidRPr="009E6992">
        <w:rPr>
          <w:rFonts w:cs="Arial"/>
          <w:szCs w:val="28"/>
        </w:rPr>
        <w:t xml:space="preserve">(с изменениями, внесенными постановлением Администрации </w:t>
      </w:r>
      <w:hyperlink r:id="rId16" w:tooltip="постановление от 16.11.2020 0:00:00 №1115 Администрация Березовского района&#10;&#10;О внесении изменений в постановление администрации Березовского района от 13.01.2015 № 7 «Об утверждении административного регламента «Предоставление жилых помещений муниципального специализированного жилищного фонда по договорам найма» &#10;" w:history="1">
        <w:r w:rsidRPr="009E6992">
          <w:rPr>
            <w:rStyle w:val="a3"/>
            <w:rFonts w:cs="Arial"/>
            <w:szCs w:val="28"/>
          </w:rPr>
          <w:t xml:space="preserve">от 16.11.2020 </w:t>
        </w:r>
        <w:r w:rsidR="00F96E6C" w:rsidRPr="009E6992">
          <w:rPr>
            <w:rStyle w:val="a3"/>
            <w:rFonts w:cs="Arial"/>
            <w:szCs w:val="28"/>
          </w:rPr>
          <w:t xml:space="preserve">            </w:t>
        </w:r>
        <w:r w:rsidRPr="009E6992">
          <w:rPr>
            <w:rStyle w:val="a3"/>
            <w:rFonts w:cs="Arial"/>
            <w:szCs w:val="28"/>
          </w:rPr>
          <w:t>№ 1115</w:t>
        </w:r>
      </w:hyperlink>
      <w:r w:rsidRPr="009E6992">
        <w:rPr>
          <w:rFonts w:cs="Arial"/>
          <w:szCs w:val="28"/>
        </w:rPr>
        <w:t>)</w:t>
      </w:r>
    </w:p>
    <w:p w:rsidR="00B61CF8" w:rsidRPr="009E6992" w:rsidRDefault="00441E5F" w:rsidP="00A21FE2">
      <w:pPr>
        <w:rPr>
          <w:rFonts w:cs="Arial"/>
          <w:szCs w:val="28"/>
        </w:rPr>
      </w:pPr>
      <w:r w:rsidRPr="009E6992">
        <w:rPr>
          <w:rFonts w:cs="Arial"/>
          <w:szCs w:val="28"/>
        </w:rPr>
        <w:t xml:space="preserve">(с изменениями, внесенными постановлением Администрации </w:t>
      </w:r>
      <w:hyperlink r:id="rId17" w:tooltip="постановление от 10.02.2021 0:00:00 №145 Администрация Березовского района&#10;&#10;О внесении изменений в постановление администрации Березовского района от 13.01.2015 № 7 «Об утверждении административного регламента «Предоставление жилых помещений муниципального специализированного жилищного фонда по договорам найма» &#10;" w:history="1">
        <w:r w:rsidRPr="009E6992">
          <w:rPr>
            <w:rStyle w:val="a3"/>
            <w:rFonts w:cs="Arial"/>
            <w:szCs w:val="28"/>
          </w:rPr>
          <w:t xml:space="preserve">от 10.02.2021 </w:t>
        </w:r>
        <w:r w:rsidR="00F96E6C" w:rsidRPr="009E6992">
          <w:rPr>
            <w:rStyle w:val="a3"/>
            <w:rFonts w:cs="Arial"/>
            <w:szCs w:val="28"/>
          </w:rPr>
          <w:t xml:space="preserve">             </w:t>
        </w:r>
        <w:r w:rsidRPr="009E6992">
          <w:rPr>
            <w:rStyle w:val="a3"/>
            <w:rFonts w:cs="Arial"/>
            <w:szCs w:val="28"/>
          </w:rPr>
          <w:t>№ 145</w:t>
        </w:r>
      </w:hyperlink>
      <w:r w:rsidRPr="009E6992">
        <w:rPr>
          <w:rFonts w:cs="Arial"/>
          <w:szCs w:val="28"/>
        </w:rPr>
        <w:t>)</w:t>
      </w:r>
    </w:p>
    <w:p w:rsidR="00441E5F" w:rsidRPr="009E6992" w:rsidRDefault="008549AF" w:rsidP="00A21FE2">
      <w:pPr>
        <w:rPr>
          <w:rFonts w:cs="Arial"/>
          <w:szCs w:val="28"/>
        </w:rPr>
      </w:pPr>
      <w:r w:rsidRPr="009E6992">
        <w:rPr>
          <w:rFonts w:cs="Arial"/>
          <w:szCs w:val="28"/>
        </w:rPr>
        <w:t xml:space="preserve">(с изменениями, внесенными постановлением Администрации </w:t>
      </w:r>
      <w:hyperlink r:id="rId18" w:tooltip="постановление от 15.06.2021 0:00:00 №648 Администрация Березовского района&#10;&#10;О внесении изменений в постановление администрации Березовского района от 13.01.2015 № 7 «Об утверждении административного регламента «Предоставление жилых помещений муниципального специализированного жилищного фонда по договорам найма» &#10;" w:history="1">
        <w:r w:rsidRPr="009E6992">
          <w:rPr>
            <w:rStyle w:val="a3"/>
            <w:rFonts w:cs="Arial"/>
            <w:szCs w:val="28"/>
          </w:rPr>
          <w:t xml:space="preserve">от 15.06.2021 </w:t>
        </w:r>
        <w:r w:rsidR="00F96E6C" w:rsidRPr="009E6992">
          <w:rPr>
            <w:rStyle w:val="a3"/>
            <w:rFonts w:cs="Arial"/>
            <w:szCs w:val="28"/>
          </w:rPr>
          <w:t xml:space="preserve">            </w:t>
        </w:r>
        <w:r w:rsidRPr="009E6992">
          <w:rPr>
            <w:rStyle w:val="a3"/>
            <w:rFonts w:cs="Arial"/>
            <w:szCs w:val="28"/>
          </w:rPr>
          <w:t>№ 648</w:t>
        </w:r>
      </w:hyperlink>
      <w:r w:rsidRPr="009E6992">
        <w:rPr>
          <w:rFonts w:cs="Arial"/>
          <w:szCs w:val="28"/>
        </w:rPr>
        <w:t>)</w:t>
      </w:r>
    </w:p>
    <w:p w:rsidR="009834B0" w:rsidRPr="009E6992" w:rsidRDefault="009834B0" w:rsidP="00441E5F">
      <w:pPr>
        <w:rPr>
          <w:rFonts w:cs="Arial"/>
          <w:szCs w:val="28"/>
        </w:rPr>
      </w:pPr>
      <w:r w:rsidRPr="009E6992">
        <w:rPr>
          <w:rFonts w:cs="Arial"/>
          <w:szCs w:val="28"/>
        </w:rPr>
        <w:t xml:space="preserve">(с изменениями, внесенными постановлением Администрации </w:t>
      </w:r>
      <w:hyperlink r:id="rId19" w:tooltip="постановление от 19.01.2022 0:00:00 №86 Администрация Березовского района&#10;&#10;О внесении изменений в постановление администрации Березовского района от 13.01.2015 № 7 «Об утверждении административного регламента «Предоставление жилых помещений муниципального специализированного жилищного фонда по договорам найма» &#10;" w:history="1">
        <w:r w:rsidRPr="009E6992">
          <w:rPr>
            <w:rStyle w:val="a3"/>
            <w:rFonts w:cs="Arial"/>
            <w:szCs w:val="28"/>
          </w:rPr>
          <w:t>от 19.01</w:t>
        </w:r>
        <w:r w:rsidR="00F96E6C" w:rsidRPr="009E6992">
          <w:rPr>
            <w:rStyle w:val="a3"/>
            <w:rFonts w:cs="Arial"/>
            <w:szCs w:val="28"/>
          </w:rPr>
          <w:t>.</w:t>
        </w:r>
        <w:r w:rsidRPr="009E6992">
          <w:rPr>
            <w:rStyle w:val="a3"/>
            <w:rFonts w:cs="Arial"/>
            <w:szCs w:val="28"/>
          </w:rPr>
          <w:t xml:space="preserve">2022 </w:t>
        </w:r>
        <w:r w:rsidR="00F96E6C" w:rsidRPr="009E6992">
          <w:rPr>
            <w:rStyle w:val="a3"/>
            <w:rFonts w:cs="Arial"/>
            <w:szCs w:val="28"/>
          </w:rPr>
          <w:t xml:space="preserve">           </w:t>
        </w:r>
        <w:r w:rsidRPr="009E6992">
          <w:rPr>
            <w:rStyle w:val="a3"/>
            <w:rFonts w:cs="Arial"/>
            <w:szCs w:val="28"/>
          </w:rPr>
          <w:t>№ 86</w:t>
        </w:r>
      </w:hyperlink>
      <w:r w:rsidRPr="009E6992">
        <w:rPr>
          <w:rFonts w:cs="Arial"/>
          <w:szCs w:val="28"/>
        </w:rPr>
        <w:t>)</w:t>
      </w:r>
    </w:p>
    <w:p w:rsidR="009834B0" w:rsidRPr="009E6992" w:rsidRDefault="00DB4DD3" w:rsidP="00441E5F">
      <w:pPr>
        <w:rPr>
          <w:rFonts w:cs="Arial"/>
          <w:szCs w:val="28"/>
        </w:rPr>
      </w:pPr>
      <w:r w:rsidRPr="009E6992">
        <w:rPr>
          <w:rFonts w:cs="Arial"/>
          <w:szCs w:val="28"/>
        </w:rPr>
        <w:t xml:space="preserve">(с изменениями, внесенными постановлением Администрации </w:t>
      </w:r>
      <w:hyperlink r:id="rId20" w:tooltip="постановление от 26.04.2024 0:00:00 №380 Администрация Березовского района&#10;&#10;О внесении изменений в постановление администрации Березовского района от 13.01.2015 № 7 «Об утверждении административного регламента «Предоставление жилых помещений муниципального специализированного жилищного фонда по договорам найма» &#10;" w:history="1">
        <w:r w:rsidRPr="009E6992">
          <w:rPr>
            <w:rStyle w:val="a3"/>
            <w:rFonts w:cs="Arial"/>
            <w:szCs w:val="28"/>
          </w:rPr>
          <w:t>от 26.04.2024               № 380</w:t>
        </w:r>
      </w:hyperlink>
      <w:r w:rsidRPr="009E6992">
        <w:rPr>
          <w:rFonts w:cs="Arial"/>
          <w:szCs w:val="28"/>
        </w:rPr>
        <w:t>)</w:t>
      </w:r>
    </w:p>
    <w:p w:rsidR="00AD195E" w:rsidRPr="009E6992" w:rsidRDefault="00AD195E" w:rsidP="00441E5F">
      <w:pPr>
        <w:rPr>
          <w:rFonts w:cs="Arial"/>
          <w:szCs w:val="28"/>
        </w:rPr>
      </w:pPr>
      <w:r w:rsidRPr="009E6992">
        <w:rPr>
          <w:rFonts w:cs="Arial"/>
          <w:szCs w:val="28"/>
        </w:rPr>
        <w:t xml:space="preserve">(с изменениями, внесенными постановлением Администрации </w:t>
      </w:r>
      <w:hyperlink r:id="rId21" w:tooltip="постановление от 15.04.2025 0:00:00 №271 Администрация Березовского района&#10;&#10;О внесении изменений в постановление администрации Березовского района от 13.01.2015 № 7 «Об утверждении административного регламента «Предоставление жилых помещений муниципального специализированного жилищного фонда по договорам найма» &#10;" w:history="1">
        <w:r w:rsidRPr="009E6992">
          <w:rPr>
            <w:rStyle w:val="a3"/>
            <w:rFonts w:cs="Arial"/>
            <w:szCs w:val="28"/>
          </w:rPr>
          <w:t xml:space="preserve">от 15.04.2025 </w:t>
        </w:r>
        <w:r w:rsidR="00297EDF" w:rsidRPr="009E6992">
          <w:rPr>
            <w:rStyle w:val="a3"/>
            <w:rFonts w:cs="Arial"/>
            <w:szCs w:val="28"/>
          </w:rPr>
          <w:t xml:space="preserve">                </w:t>
        </w:r>
        <w:r w:rsidRPr="009E6992">
          <w:rPr>
            <w:rStyle w:val="a3"/>
            <w:rFonts w:cs="Arial"/>
            <w:szCs w:val="28"/>
          </w:rPr>
          <w:t>№ 271</w:t>
        </w:r>
      </w:hyperlink>
      <w:r w:rsidRPr="009E6992">
        <w:rPr>
          <w:rFonts w:cs="Arial"/>
          <w:szCs w:val="28"/>
        </w:rPr>
        <w:t>)</w:t>
      </w:r>
    </w:p>
    <w:p w:rsidR="00DB4DD3" w:rsidRPr="009E6992" w:rsidRDefault="00297EDF" w:rsidP="00441E5F">
      <w:pPr>
        <w:rPr>
          <w:rFonts w:cs="Arial"/>
          <w:szCs w:val="28"/>
        </w:rPr>
      </w:pPr>
      <w:r w:rsidRPr="009E6992">
        <w:rPr>
          <w:rFonts w:cs="Arial"/>
          <w:szCs w:val="28"/>
        </w:rPr>
        <w:t xml:space="preserve">(с изменениями, внесенными постановлением Администрации </w:t>
      </w:r>
      <w:hyperlink r:id="rId22" w:tooltip="постановление от 26.09.2025 0:00:00 №697 Администрация Березовского района&#10;&#10;О внесении изменений в постановление администрации Березовского района от 13.01.2015 № 7 «Об утверждении административного регламента «Предоставление жилых помещений муниципального специализированного жилищного фонда по договорам найма» &#10;" w:history="1">
        <w:r w:rsidRPr="009E6992">
          <w:rPr>
            <w:rStyle w:val="a3"/>
            <w:rFonts w:cs="Arial"/>
            <w:szCs w:val="28"/>
          </w:rPr>
          <w:t>от 26.09.2025                 № 697</w:t>
        </w:r>
      </w:hyperlink>
      <w:r w:rsidRPr="009E6992">
        <w:rPr>
          <w:rFonts w:cs="Arial"/>
          <w:szCs w:val="28"/>
        </w:rPr>
        <w:t>)</w:t>
      </w:r>
    </w:p>
    <w:p w:rsidR="00297EDF" w:rsidRPr="009E6992" w:rsidRDefault="009E6992" w:rsidP="00441E5F">
      <w:pPr>
        <w:rPr>
          <w:rFonts w:cs="Arial"/>
          <w:szCs w:val="28"/>
        </w:rPr>
      </w:pPr>
      <w:r w:rsidRPr="009E6992">
        <w:rPr>
          <w:rFonts w:cs="Arial"/>
          <w:szCs w:val="28"/>
        </w:rPr>
        <w:t xml:space="preserve">(с изменениями, внесенными постановлением Администрации </w:t>
      </w:r>
      <w:hyperlink r:id="rId23" w:tooltip="постановление от 23.04.2026 0:00:00 №393 Администрация Березовского района&#10;&#10;О внесении изменений в постановление администрации Березовского района от 13.01.2015 № 7 «Об утверждении административного регламента «Предоставление жилых помещений муниципального специализированного жилищного фонда по договорам найма» &#10;" w:history="1">
        <w:r w:rsidRPr="009E6992">
          <w:rPr>
            <w:rStyle w:val="a3"/>
            <w:rFonts w:cs="Arial"/>
            <w:szCs w:val="28"/>
          </w:rPr>
          <w:t>от 23.04.2026                 № 393</w:t>
        </w:r>
      </w:hyperlink>
      <w:r w:rsidRPr="009E6992">
        <w:rPr>
          <w:rFonts w:cs="Arial"/>
          <w:szCs w:val="28"/>
        </w:rPr>
        <w:t>)</w:t>
      </w:r>
    </w:p>
    <w:p w:rsidR="009E6992" w:rsidRPr="009E6992" w:rsidRDefault="009E6992" w:rsidP="00441E5F">
      <w:pPr>
        <w:rPr>
          <w:rFonts w:cs="Arial"/>
          <w:szCs w:val="28"/>
        </w:rPr>
      </w:pPr>
    </w:p>
    <w:p w:rsidR="00441E5F" w:rsidRPr="009E6992" w:rsidRDefault="00441E5F" w:rsidP="00441E5F">
      <w:r w:rsidRPr="009E6992">
        <w:lastRenderedPageBreak/>
        <w:t xml:space="preserve">В соответствии с Федеральным законом от 06 октября 2003 года </w:t>
      </w:r>
      <w:hyperlink r:id="rId24" w:tooltip="&quot;Об общих принципах организации местного самоуправления в Российской Федерации (с изменениями на 20 марта 2025 года)&quot;&#10;Федеральный закон от 06.10.2003 N 131-ФЗ&#10;Статус: Действующая редакция документа (действ. c 19.06.2025 по 31.12.2026)" w:history="1">
        <w:r w:rsidRPr="009E6992">
          <w:rPr>
            <w:rStyle w:val="a3"/>
            <w:color w:val="0000AA"/>
          </w:rPr>
          <w:t>№ 131-ФЗ</w:t>
        </w:r>
        <w:r w:rsidR="00F96E6C" w:rsidRPr="009E6992">
          <w:rPr>
            <w:rStyle w:val="a3"/>
            <w:color w:val="0000AA"/>
          </w:rPr>
          <w:t xml:space="preserve">            </w:t>
        </w:r>
        <w:r w:rsidRPr="009E6992">
          <w:rPr>
            <w:rStyle w:val="a3"/>
            <w:color w:val="0000AA"/>
          </w:rPr>
          <w:t xml:space="preserve"> «Об общих принципах</w:t>
        </w:r>
      </w:hyperlink>
      <w:r w:rsidRPr="009E6992">
        <w:t xml:space="preserve"> организации местного самоуправления в Российской Федерации», Федеральным законом от 27 июля 2010 года </w:t>
      </w:r>
      <w:hyperlink r:id="rId25" w:tooltip="&quot;Об организации предоставления государственных и муниципальных услуг (с изменениями на 29 декабря 2025 года)&quot;&#10;Федеральный закон от 27.07.2010 N 210-ФЗ&#10;Статус: Действующая редакция документа (действ. c 09.01.2026)" w:history="1">
        <w:r w:rsidRPr="009E6992">
          <w:rPr>
            <w:rStyle w:val="a3"/>
            <w:color w:val="0000AA"/>
          </w:rPr>
          <w:t>№ 210-ФЗ «Об организации предоставления</w:t>
        </w:r>
      </w:hyperlink>
      <w:r w:rsidRPr="009E6992">
        <w:t xml:space="preserve"> государственных и муниципальных услуг», </w:t>
      </w:r>
      <w:r w:rsidR="00AD195E" w:rsidRPr="009E6992">
        <w:t>постановлением администрации Березовского района</w:t>
      </w:r>
      <w:r w:rsidRPr="009E6992">
        <w:t xml:space="preserve"> </w:t>
      </w:r>
      <w:hyperlink r:id="rId26" w:tooltip="постановление от 29.12.2020 0:00:00 №1275 Администрация Березовского района&#10;&#10;Об утверждении Порядка подачи и рассмотрения жалоб на решения и действия (бездействие) администрации Березовского района, ее структурных подразделений, их должностных лиц, муниципальных служащих и признании утратившими силу некоторых муниципальных правовых актов&#10;&#10;" w:history="1">
        <w:r w:rsidRPr="009E6992">
          <w:rPr>
            <w:rStyle w:val="a3"/>
          </w:rPr>
          <w:t>от 29 декабря 2020 года № 1275</w:t>
        </w:r>
      </w:hyperlink>
      <w:r w:rsidRPr="009E6992">
        <w:t xml:space="preserve"> «О</w:t>
      </w:r>
      <w:r w:rsidR="003B69C6" w:rsidRPr="009E6992">
        <w:t xml:space="preserve">б утверждении Порядка подачи и </w:t>
      </w:r>
      <w:r w:rsidRPr="009E6992">
        <w:t>рассмотрения жалоб на решения и действия (бездействие) администрации Березовского района, ее структурных подразделений, их должностных лиц, муниципальных служащих и признании утратившими силу некоторых муниципальных правовых актов»:</w:t>
      </w:r>
    </w:p>
    <w:p w:rsidR="00441E5F" w:rsidRPr="009E6992" w:rsidRDefault="00441E5F" w:rsidP="00441E5F">
      <w:r w:rsidRPr="009E6992">
        <w:t xml:space="preserve">(преамбула постановления изложена в редакции постановления Администрации </w:t>
      </w:r>
      <w:hyperlink r:id="rId27" w:tooltip="постановление от 10.02.2021 0:00:00 №145 Администрация Березовского района&#10;&#10;О внесении изменений в постановление администрации Березовского района от 13.01.2015 № 7 «Об утверждении административного регламента «Предоставление жилых помещений муниципального специализированного жилищного фонда по договорам найма» &#10;" w:history="1">
        <w:r w:rsidRPr="009E6992">
          <w:rPr>
            <w:rStyle w:val="a3"/>
          </w:rPr>
          <w:t>от 10.02.2021 № 145</w:t>
        </w:r>
      </w:hyperlink>
      <w:r w:rsidRPr="009E6992">
        <w:t>)</w:t>
      </w:r>
    </w:p>
    <w:p w:rsidR="00AD195E" w:rsidRPr="009E6992" w:rsidRDefault="00AD195E" w:rsidP="00441E5F">
      <w:r w:rsidRPr="009E6992">
        <w:t xml:space="preserve">(в преамбуле слова «постановлениями администрации Березовского района </w:t>
      </w:r>
      <w:hyperlink r:id="rId28" w:tooltip="постановление от 05.08.2014 0:00:00 №1196 Администрация Березовского района&#10;&#10;Об утверждении Порядка разработки и утверждения административных регламентов предоставления муниципальных услуг, проведения экспертизы их проектов&#10;" w:history="1">
        <w:r w:rsidRPr="009E6992">
          <w:rPr>
            <w:rStyle w:val="a3"/>
          </w:rPr>
          <w:t>от 05 августа 2014 года № 1196</w:t>
        </w:r>
      </w:hyperlink>
      <w:r w:rsidRPr="009E6992">
        <w:t xml:space="preserve"> «Об утверждении Порядка разработки и утверждения административных регламентов предоставления муниципальных услуг, проведения экспертизы их проектов»,» заменены словами «постановлением администрации Березовского района» в редакции постановления Администрации </w:t>
      </w:r>
      <w:hyperlink r:id="rId29" w:tooltip="постановление от 15.04.2025 0:00:00 №271 Администрация Березовского района&#10;&#10;О внесении изменений в постановление администрации Березовского района от 13.01.2015 № 7 «Об утверждении административного регламента «Предоставление жилых помещений муниципального специализированного жилищного фонда по договорам найма» &#10;" w:history="1">
        <w:r w:rsidRPr="009E6992">
          <w:rPr>
            <w:rStyle w:val="a3"/>
          </w:rPr>
          <w:t>от 15.04.2025 № 271</w:t>
        </w:r>
      </w:hyperlink>
      <w:r w:rsidRPr="009E6992">
        <w:t>)</w:t>
      </w:r>
    </w:p>
    <w:p w:rsidR="00C33A3D" w:rsidRPr="009E6992" w:rsidRDefault="00D61F37" w:rsidP="00441E5F">
      <w:r w:rsidRPr="009E6992">
        <w:t xml:space="preserve">1.Утвердить административный регламент предоставления муниципальной услуги </w:t>
      </w:r>
      <w:r w:rsidR="00C33A3D" w:rsidRPr="009E6992">
        <w:t>«</w:t>
      </w:r>
      <w:r w:rsidRPr="009E6992">
        <w:t>Предоставление жилых помещений муниципального специализированного жилищного фонда</w:t>
      </w:r>
      <w:r w:rsidR="00C33A3D" w:rsidRPr="009E6992">
        <w:t>»</w:t>
      </w:r>
      <w:r w:rsidRPr="009E6992">
        <w:t xml:space="preserve">, согласно </w:t>
      </w:r>
      <w:hyperlink r:id="rId30" w:anchor="приложение" w:tgtFrame="Logical" w:tooltip="Об утверждении административного регламента предоставления муниципальной услуги " w:history="1">
        <w:r w:rsidRPr="009E6992">
          <w:rPr>
            <w:rStyle w:val="a3"/>
          </w:rPr>
          <w:t>приложению</w:t>
        </w:r>
      </w:hyperlink>
      <w:r w:rsidRPr="009E6992">
        <w:t xml:space="preserve"> к настоящему постановлению. </w:t>
      </w:r>
    </w:p>
    <w:p w:rsidR="00C33A3D" w:rsidRPr="009E6992" w:rsidRDefault="00D61F37" w:rsidP="00804D56">
      <w:r w:rsidRPr="009E6992">
        <w:t xml:space="preserve">2.Опубликовать настоящее постановление в газете </w:t>
      </w:r>
      <w:r w:rsidR="00C33A3D" w:rsidRPr="009E6992">
        <w:t>«</w:t>
      </w:r>
      <w:r w:rsidRPr="009E6992">
        <w:t>Жизнь Югры</w:t>
      </w:r>
      <w:r w:rsidR="00C33A3D" w:rsidRPr="009E6992">
        <w:t>»</w:t>
      </w:r>
      <w:r w:rsidRPr="009E6992">
        <w:t xml:space="preserve"> и разместить на официальном сайте органов местного самоуправления Березовского района.</w:t>
      </w:r>
    </w:p>
    <w:p w:rsidR="00C33A3D" w:rsidRPr="009E6992" w:rsidRDefault="00D61F37" w:rsidP="00D61F37">
      <w:pPr>
        <w:tabs>
          <w:tab w:val="left" w:pos="-180"/>
          <w:tab w:val="left" w:pos="0"/>
        </w:tabs>
        <w:contextualSpacing/>
        <w:rPr>
          <w:rFonts w:cs="Arial"/>
          <w:szCs w:val="28"/>
        </w:rPr>
      </w:pPr>
      <w:r w:rsidRPr="009E6992">
        <w:rPr>
          <w:rFonts w:cs="Arial"/>
          <w:szCs w:val="28"/>
        </w:rPr>
        <w:t>3.Настоящее постановление вступает в силу после его официального опубликования.</w:t>
      </w:r>
    </w:p>
    <w:p w:rsidR="00C33A3D" w:rsidRPr="009E6992" w:rsidRDefault="00D61F37" w:rsidP="00D61F37">
      <w:pPr>
        <w:pStyle w:val="31"/>
        <w:spacing w:after="0"/>
        <w:rPr>
          <w:rFonts w:cs="Arial"/>
          <w:sz w:val="24"/>
          <w:szCs w:val="28"/>
        </w:rPr>
      </w:pPr>
      <w:r w:rsidRPr="009E6992">
        <w:rPr>
          <w:rFonts w:cs="Arial"/>
          <w:sz w:val="24"/>
          <w:szCs w:val="28"/>
        </w:rPr>
        <w:t xml:space="preserve">4.Контроль за выполнением настоящего постановления оставляю за собой. </w:t>
      </w:r>
    </w:p>
    <w:p w:rsidR="00C33A3D" w:rsidRPr="009E6992" w:rsidRDefault="00C33A3D" w:rsidP="00D61F37">
      <w:pPr>
        <w:pStyle w:val="31"/>
        <w:spacing w:after="0"/>
        <w:rPr>
          <w:rFonts w:cs="Arial"/>
          <w:sz w:val="24"/>
          <w:szCs w:val="28"/>
        </w:rPr>
      </w:pPr>
    </w:p>
    <w:p w:rsidR="00804D56" w:rsidRPr="009E6992" w:rsidRDefault="00804D56" w:rsidP="00D61F37">
      <w:pPr>
        <w:pStyle w:val="31"/>
        <w:spacing w:after="0"/>
        <w:rPr>
          <w:rFonts w:cs="Arial"/>
          <w:sz w:val="24"/>
          <w:szCs w:val="28"/>
        </w:rPr>
      </w:pPr>
    </w:p>
    <w:p w:rsidR="00C33A3D" w:rsidRPr="009E6992" w:rsidRDefault="00D61F37" w:rsidP="009F5DB0">
      <w:pPr>
        <w:tabs>
          <w:tab w:val="left" w:pos="-180"/>
          <w:tab w:val="left" w:pos="0"/>
          <w:tab w:val="center" w:pos="9072"/>
        </w:tabs>
        <w:ind w:firstLine="0"/>
        <w:contextualSpacing/>
        <w:rPr>
          <w:rFonts w:cs="Arial"/>
          <w:b/>
          <w:i/>
          <w:szCs w:val="28"/>
        </w:rPr>
      </w:pPr>
      <w:r w:rsidRPr="009E6992">
        <w:rPr>
          <w:rFonts w:cs="Arial"/>
          <w:szCs w:val="28"/>
        </w:rPr>
        <w:t>И.о.</w:t>
      </w:r>
      <w:r w:rsidR="00441E5F" w:rsidRPr="009E6992">
        <w:rPr>
          <w:rFonts w:cs="Arial"/>
          <w:szCs w:val="28"/>
        </w:rPr>
        <w:t xml:space="preserve"> </w:t>
      </w:r>
      <w:r w:rsidRPr="009E6992">
        <w:rPr>
          <w:rFonts w:cs="Arial"/>
          <w:szCs w:val="28"/>
        </w:rPr>
        <w:t>глав</w:t>
      </w:r>
      <w:r w:rsidR="00441E5F" w:rsidRPr="009E6992">
        <w:rPr>
          <w:rFonts w:cs="Arial"/>
          <w:szCs w:val="28"/>
        </w:rPr>
        <w:t>ы</w:t>
      </w:r>
      <w:r w:rsidRPr="009E6992">
        <w:rPr>
          <w:rFonts w:cs="Arial"/>
          <w:szCs w:val="28"/>
        </w:rPr>
        <w:t xml:space="preserve"> администрации района</w:t>
      </w:r>
      <w:r w:rsidR="009F5DB0" w:rsidRPr="009E6992">
        <w:rPr>
          <w:rFonts w:cs="Arial"/>
          <w:szCs w:val="28"/>
        </w:rPr>
        <w:tab/>
      </w:r>
      <w:r w:rsidRPr="009E6992">
        <w:rPr>
          <w:rFonts w:cs="Arial"/>
          <w:szCs w:val="28"/>
        </w:rPr>
        <w:t>И.Ю.</w:t>
      </w:r>
      <w:r w:rsidR="00441E5F" w:rsidRPr="009E6992">
        <w:rPr>
          <w:rFonts w:cs="Arial"/>
          <w:szCs w:val="28"/>
        </w:rPr>
        <w:t xml:space="preserve"> </w:t>
      </w:r>
      <w:r w:rsidRPr="009E6992">
        <w:rPr>
          <w:rFonts w:cs="Arial"/>
          <w:szCs w:val="28"/>
        </w:rPr>
        <w:t>Челохсаев</w:t>
      </w:r>
    </w:p>
    <w:p w:rsidR="00C33A3D" w:rsidRPr="009E6992" w:rsidRDefault="00C33A3D" w:rsidP="00804D56">
      <w:pPr>
        <w:ind w:left="567" w:firstLine="0"/>
      </w:pPr>
    </w:p>
    <w:p w:rsidR="00804D56" w:rsidRPr="009E6992" w:rsidRDefault="00804D56" w:rsidP="00804D56">
      <w:pPr>
        <w:ind w:left="567" w:firstLine="0"/>
      </w:pPr>
    </w:p>
    <w:p w:rsidR="00804D56" w:rsidRPr="009E6992" w:rsidRDefault="00804D56" w:rsidP="00804D56">
      <w:pPr>
        <w:ind w:left="567" w:firstLine="0"/>
      </w:pPr>
    </w:p>
    <w:p w:rsidR="00804D56" w:rsidRPr="009E6992" w:rsidRDefault="00804D56" w:rsidP="00804D56">
      <w:pPr>
        <w:ind w:left="567" w:firstLine="0"/>
        <w:jc w:val="right"/>
        <w:rPr>
          <w:rFonts w:cs="Arial"/>
          <w:b/>
          <w:bCs/>
          <w:kern w:val="28"/>
          <w:sz w:val="32"/>
          <w:szCs w:val="32"/>
        </w:rPr>
      </w:pPr>
      <w:r w:rsidRPr="009E6992">
        <w:br w:type="page"/>
      </w:r>
    </w:p>
    <w:p w:rsidR="00804D56" w:rsidRPr="009E6992" w:rsidRDefault="00D61F37" w:rsidP="00804D56">
      <w:pPr>
        <w:ind w:left="567" w:firstLine="0"/>
        <w:jc w:val="right"/>
        <w:rPr>
          <w:rFonts w:cs="Arial"/>
          <w:b/>
          <w:bCs/>
          <w:kern w:val="28"/>
          <w:sz w:val="32"/>
          <w:szCs w:val="32"/>
        </w:rPr>
      </w:pPr>
      <w:bookmarkStart w:id="0" w:name="приложение"/>
      <w:r w:rsidRPr="009E6992">
        <w:rPr>
          <w:rFonts w:cs="Arial"/>
          <w:b/>
          <w:bCs/>
          <w:kern w:val="28"/>
          <w:sz w:val="32"/>
          <w:szCs w:val="32"/>
        </w:rPr>
        <w:lastRenderedPageBreak/>
        <w:t>Приложение</w:t>
      </w:r>
    </w:p>
    <w:bookmarkEnd w:id="0"/>
    <w:p w:rsidR="00D61F37" w:rsidRPr="009E6992" w:rsidRDefault="00D61F37" w:rsidP="00804D56">
      <w:pPr>
        <w:ind w:left="567" w:firstLine="0"/>
        <w:jc w:val="right"/>
        <w:rPr>
          <w:rFonts w:cs="Arial"/>
          <w:b/>
          <w:bCs/>
          <w:kern w:val="28"/>
          <w:sz w:val="32"/>
          <w:szCs w:val="32"/>
        </w:rPr>
      </w:pPr>
      <w:r w:rsidRPr="009E6992">
        <w:rPr>
          <w:rFonts w:cs="Arial"/>
          <w:b/>
          <w:bCs/>
          <w:kern w:val="28"/>
          <w:sz w:val="32"/>
          <w:szCs w:val="32"/>
        </w:rPr>
        <w:t xml:space="preserve"> к постановлению</w:t>
      </w:r>
    </w:p>
    <w:p w:rsidR="00D61F37" w:rsidRPr="009E6992" w:rsidRDefault="00D61F37" w:rsidP="00804D56">
      <w:pPr>
        <w:ind w:left="567" w:firstLine="0"/>
        <w:jc w:val="right"/>
        <w:rPr>
          <w:rFonts w:cs="Arial"/>
          <w:b/>
          <w:bCs/>
          <w:kern w:val="28"/>
          <w:sz w:val="32"/>
          <w:szCs w:val="32"/>
        </w:rPr>
      </w:pPr>
      <w:r w:rsidRPr="009E6992">
        <w:rPr>
          <w:rFonts w:cs="Arial"/>
          <w:b/>
          <w:bCs/>
          <w:kern w:val="28"/>
          <w:sz w:val="32"/>
          <w:szCs w:val="32"/>
        </w:rPr>
        <w:t>администрации Березовского района</w:t>
      </w:r>
    </w:p>
    <w:p w:rsidR="00C33A3D" w:rsidRPr="009E6992" w:rsidRDefault="009E6992" w:rsidP="00804D56">
      <w:pPr>
        <w:ind w:left="567" w:firstLine="0"/>
        <w:jc w:val="right"/>
        <w:rPr>
          <w:rFonts w:cs="Arial"/>
          <w:b/>
          <w:bCs/>
          <w:kern w:val="28"/>
          <w:sz w:val="32"/>
          <w:szCs w:val="32"/>
        </w:rPr>
      </w:pPr>
      <w:hyperlink r:id="rId31" w:tooltip="&quot;Об утверждении административного регламента &quot;Предоставление жилых помещений муниципального ...&quot;&#10;Постановление Администрации Березовского района Ханты-Мансийского автономного округа - Югры от 13.01.2015 N 7&#10;Статус: Действующая редакция документа" w:history="1">
        <w:r w:rsidR="00D61F37" w:rsidRPr="009E6992">
          <w:rPr>
            <w:rStyle w:val="a3"/>
            <w:rFonts w:cs="Arial"/>
            <w:b/>
            <w:bCs/>
            <w:color w:val="0000AA"/>
            <w:kern w:val="28"/>
            <w:sz w:val="32"/>
            <w:szCs w:val="32"/>
          </w:rPr>
          <w:t>от 13.01.2015 года</w:t>
        </w:r>
        <w:r w:rsidR="00C33A3D" w:rsidRPr="009E6992">
          <w:rPr>
            <w:rStyle w:val="a3"/>
            <w:rFonts w:cs="Arial"/>
            <w:b/>
            <w:bCs/>
            <w:color w:val="0000AA"/>
            <w:kern w:val="28"/>
            <w:sz w:val="32"/>
            <w:szCs w:val="32"/>
          </w:rPr>
          <w:t xml:space="preserve"> № </w:t>
        </w:r>
        <w:r w:rsidR="00D61F37" w:rsidRPr="009E6992">
          <w:rPr>
            <w:rStyle w:val="a3"/>
            <w:rFonts w:cs="Arial"/>
            <w:b/>
            <w:bCs/>
            <w:color w:val="0000AA"/>
            <w:kern w:val="28"/>
            <w:sz w:val="32"/>
            <w:szCs w:val="32"/>
          </w:rPr>
          <w:t>7</w:t>
        </w:r>
      </w:hyperlink>
    </w:p>
    <w:p w:rsidR="00C33A3D" w:rsidRPr="009E6992" w:rsidRDefault="00C33A3D" w:rsidP="00804D56">
      <w:pPr>
        <w:ind w:left="567" w:firstLine="0"/>
        <w:jc w:val="right"/>
        <w:rPr>
          <w:rFonts w:cs="Arial"/>
          <w:b/>
          <w:bCs/>
          <w:kern w:val="28"/>
          <w:sz w:val="32"/>
          <w:szCs w:val="32"/>
        </w:rPr>
      </w:pPr>
    </w:p>
    <w:p w:rsidR="00804D56" w:rsidRPr="009E6992" w:rsidRDefault="00804D56" w:rsidP="00804D56">
      <w:pPr>
        <w:ind w:left="567" w:firstLine="0"/>
        <w:jc w:val="right"/>
        <w:rPr>
          <w:rFonts w:cs="Arial"/>
          <w:b/>
          <w:bCs/>
          <w:kern w:val="28"/>
          <w:sz w:val="32"/>
          <w:szCs w:val="32"/>
        </w:rPr>
      </w:pPr>
    </w:p>
    <w:p w:rsidR="00E13946" w:rsidRPr="009E6992" w:rsidRDefault="00E13946" w:rsidP="00E13946">
      <w:bookmarkStart w:id="1" w:name="Par30"/>
      <w:bookmarkEnd w:id="1"/>
      <w:r w:rsidRPr="009E6992">
        <w:t xml:space="preserve">(по всему тексту приложения внесены изменения постановлением Администрации </w:t>
      </w:r>
      <w:hyperlink r:id="rId32" w:tgtFrame="ChangingDocument" w:tooltip="О внесении изменений в постановление администрации Березовского района от 13 января 2015 года № 7 " w:history="1">
        <w:r w:rsidRPr="009E6992">
          <w:rPr>
            <w:rStyle w:val="a3"/>
          </w:rPr>
          <w:t>от 23.07.2015 № 852</w:t>
        </w:r>
      </w:hyperlink>
      <w:r w:rsidRPr="009E6992">
        <w:t>)</w:t>
      </w:r>
    </w:p>
    <w:p w:rsidR="00E13946" w:rsidRPr="009E6992" w:rsidRDefault="00E13946" w:rsidP="00E13946">
      <w:pPr>
        <w:ind w:left="567" w:firstLine="0"/>
      </w:pPr>
    </w:p>
    <w:p w:rsidR="00D61F37" w:rsidRPr="009E6992" w:rsidRDefault="00D61F37" w:rsidP="00804D56">
      <w:pPr>
        <w:widowControl w:val="0"/>
        <w:autoSpaceDE w:val="0"/>
        <w:autoSpaceDN w:val="0"/>
        <w:adjustRightInd w:val="0"/>
        <w:ind w:firstLine="709"/>
        <w:jc w:val="center"/>
        <w:rPr>
          <w:rFonts w:cs="Arial"/>
          <w:b/>
          <w:bCs/>
          <w:iCs/>
          <w:sz w:val="30"/>
          <w:szCs w:val="28"/>
        </w:rPr>
      </w:pPr>
      <w:r w:rsidRPr="009E6992">
        <w:rPr>
          <w:rFonts w:cs="Arial"/>
          <w:b/>
          <w:bCs/>
          <w:iCs/>
          <w:sz w:val="30"/>
          <w:szCs w:val="28"/>
        </w:rPr>
        <w:t>АДМИНИСТРАТИВНЫЙ РЕГЛАМЕНТ</w:t>
      </w:r>
    </w:p>
    <w:p w:rsidR="00D61F37" w:rsidRPr="009E6992" w:rsidRDefault="00D61F37" w:rsidP="00804D56">
      <w:pPr>
        <w:widowControl w:val="0"/>
        <w:autoSpaceDE w:val="0"/>
        <w:autoSpaceDN w:val="0"/>
        <w:adjustRightInd w:val="0"/>
        <w:ind w:firstLine="709"/>
        <w:jc w:val="center"/>
        <w:rPr>
          <w:rFonts w:cs="Arial"/>
          <w:b/>
          <w:bCs/>
          <w:iCs/>
          <w:sz w:val="30"/>
          <w:szCs w:val="28"/>
        </w:rPr>
      </w:pPr>
      <w:r w:rsidRPr="009E6992">
        <w:rPr>
          <w:rFonts w:cs="Arial"/>
          <w:b/>
          <w:bCs/>
          <w:iCs/>
          <w:sz w:val="30"/>
          <w:szCs w:val="28"/>
        </w:rPr>
        <w:t>ПРЕДОСТАВЛЕНИЯ МУНИЦИПАЛЬНОЙ УСЛУГИ</w:t>
      </w:r>
    </w:p>
    <w:p w:rsidR="00D61F37" w:rsidRPr="009E6992" w:rsidRDefault="00C33A3D" w:rsidP="00804D56">
      <w:pPr>
        <w:widowControl w:val="0"/>
        <w:autoSpaceDE w:val="0"/>
        <w:autoSpaceDN w:val="0"/>
        <w:adjustRightInd w:val="0"/>
        <w:ind w:firstLine="709"/>
        <w:jc w:val="center"/>
        <w:rPr>
          <w:rFonts w:cs="Arial"/>
          <w:b/>
          <w:bCs/>
          <w:iCs/>
          <w:sz w:val="30"/>
          <w:szCs w:val="28"/>
        </w:rPr>
      </w:pPr>
      <w:r w:rsidRPr="009E6992">
        <w:rPr>
          <w:rFonts w:cs="Arial"/>
          <w:b/>
          <w:bCs/>
          <w:iCs/>
          <w:sz w:val="30"/>
          <w:szCs w:val="28"/>
        </w:rPr>
        <w:t>«</w:t>
      </w:r>
      <w:r w:rsidR="00D61F37" w:rsidRPr="009E6992">
        <w:rPr>
          <w:rFonts w:cs="Arial"/>
          <w:b/>
          <w:bCs/>
          <w:iCs/>
          <w:sz w:val="30"/>
          <w:szCs w:val="28"/>
        </w:rPr>
        <w:t>ПРЕДОСТАВЛЕНИЕ ЖИЛЫХ ПОМЕЩЕНИЙ МУНИЦИПАЛЬНОГО СПЕЦИАЛИЗИРОВАННОГО ЖИЛИЩНОГО ФОНДА</w:t>
      </w:r>
      <w:r w:rsidRPr="009E6992">
        <w:rPr>
          <w:rFonts w:cs="Arial"/>
          <w:b/>
          <w:bCs/>
          <w:iCs/>
          <w:sz w:val="30"/>
          <w:szCs w:val="28"/>
        </w:rPr>
        <w:t>»</w:t>
      </w:r>
    </w:p>
    <w:p w:rsidR="00D61F37" w:rsidRPr="009E6992" w:rsidRDefault="00D61F37" w:rsidP="00804D56"/>
    <w:p w:rsidR="00D61F37" w:rsidRPr="009E6992" w:rsidRDefault="00D61F37" w:rsidP="00804D56">
      <w:pPr>
        <w:autoSpaceDE w:val="0"/>
        <w:autoSpaceDN w:val="0"/>
        <w:adjustRightInd w:val="0"/>
        <w:jc w:val="center"/>
        <w:outlineLvl w:val="1"/>
        <w:rPr>
          <w:rFonts w:cs="Arial"/>
          <w:b/>
          <w:bCs/>
          <w:iCs/>
          <w:sz w:val="30"/>
          <w:szCs w:val="28"/>
        </w:rPr>
      </w:pPr>
      <w:r w:rsidRPr="009E6992">
        <w:rPr>
          <w:rFonts w:cs="Arial"/>
          <w:b/>
          <w:bCs/>
          <w:iCs/>
          <w:sz w:val="30"/>
          <w:szCs w:val="28"/>
        </w:rPr>
        <w:t>1.Общие положения</w:t>
      </w:r>
    </w:p>
    <w:p w:rsidR="00D61F37" w:rsidRPr="009E6992" w:rsidRDefault="00D61F37" w:rsidP="00804D56"/>
    <w:p w:rsidR="00D61F37" w:rsidRPr="009E6992" w:rsidRDefault="00D61F37" w:rsidP="00A21FE2">
      <w:r w:rsidRPr="009E6992">
        <w:t>1.1.Предмет регулирования административного регламента</w:t>
      </w:r>
    </w:p>
    <w:p w:rsidR="00D61F37" w:rsidRPr="009E6992" w:rsidRDefault="00D61F37" w:rsidP="00A21FE2">
      <w:r w:rsidRPr="009E6992">
        <w:t>Административный регламент предоставления муниципальной услуги</w:t>
      </w:r>
      <w:r w:rsidR="00C33A3D" w:rsidRPr="009E6992">
        <w:t xml:space="preserve"> «</w:t>
      </w:r>
      <w:r w:rsidR="00E13946" w:rsidRPr="009E6992">
        <w:t>Предоставление жилых помещений муниципального специализированного жилищного фонда по договорам найма</w:t>
      </w:r>
      <w:r w:rsidR="00C33A3D" w:rsidRPr="009E6992">
        <w:t>»</w:t>
      </w:r>
      <w:r w:rsidRPr="009E6992">
        <w:t xml:space="preserve"> (далее</w:t>
      </w:r>
      <w:r w:rsidR="00C33A3D" w:rsidRPr="009E6992">
        <w:t>-</w:t>
      </w:r>
      <w:r w:rsidRPr="009E6992">
        <w:t>административный регламент, муниципальная услуга) устанавливает сроки и последовательность административных процедур и административных действий отдела жилищных программ администрации Березовского района (далее</w:t>
      </w:r>
      <w:r w:rsidR="00C33A3D" w:rsidRPr="009E6992">
        <w:t>-</w:t>
      </w:r>
      <w:r w:rsidRPr="009E6992">
        <w:t>Отдел), а также порядок его взаимодействия с заявителями при предоставлении муниципальной услуги.</w:t>
      </w:r>
    </w:p>
    <w:p w:rsidR="00092C8A" w:rsidRPr="009E6992" w:rsidRDefault="00092C8A" w:rsidP="00A21FE2">
      <w:r w:rsidRPr="009E6992">
        <w:t>1.2. Круг заявителей.</w:t>
      </w:r>
    </w:p>
    <w:p w:rsidR="0009795E" w:rsidRPr="009E6992" w:rsidRDefault="0009795E" w:rsidP="0009795E">
      <w:r w:rsidRPr="009E6992">
        <w:t>1.2.1. Заявителями на получение муниципальной услуги по предоставлению жилых помещений служебного муниципального специализированного жилищного фонда по договорам найма являются не обеспеченные жилыми помещениями в соответствующем населенном пункте на территории Березовского района граждане:</w:t>
      </w:r>
    </w:p>
    <w:p w:rsidR="0009795E" w:rsidRPr="009E6992" w:rsidRDefault="0009795E" w:rsidP="0009795E">
      <w:r w:rsidRPr="009E6992">
        <w:t>- в связи с избранием на выборные должности в органы местного самоуправления Березовского района;</w:t>
      </w:r>
    </w:p>
    <w:p w:rsidR="0009795E" w:rsidRPr="009E6992" w:rsidRDefault="0009795E" w:rsidP="0009795E">
      <w:r w:rsidRPr="009E6992">
        <w:t>- замещающие должности муниципальной службы в органах местного самоуправления Березовского района;</w:t>
      </w:r>
    </w:p>
    <w:p w:rsidR="0009795E" w:rsidRPr="009E6992" w:rsidRDefault="0009795E" w:rsidP="0009795E">
      <w:r w:rsidRPr="009E6992">
        <w:t>- в связи с осуществлением трудовых отношений в органах местного самоуправления Березовского района;</w:t>
      </w:r>
    </w:p>
    <w:p w:rsidR="0009795E" w:rsidRPr="009E6992" w:rsidRDefault="0009795E" w:rsidP="0009795E">
      <w:r w:rsidRPr="009E6992">
        <w:t>- руководители, работники муниципальных учреждений и муниципальных унитарных предприятий Березовского района;</w:t>
      </w:r>
    </w:p>
    <w:p w:rsidR="0009795E" w:rsidRPr="009E6992" w:rsidRDefault="0009795E" w:rsidP="0009795E">
      <w:r w:rsidRPr="009E6992">
        <w:t>- приглашенные на работу в федеральные органы государственной власти, органы государственной власти Ханты-Мансийского автономного округа-Югры, осуществляющие свою деятельность на территории Березовского района;</w:t>
      </w:r>
    </w:p>
    <w:p w:rsidR="0009795E" w:rsidRPr="009E6992" w:rsidRDefault="0009795E" w:rsidP="0009795E">
      <w:r w:rsidRPr="009E6992">
        <w:t>- работники бюджетных учреждений здравоохранения Ханты-Мансийского автономного округа-Югры;</w:t>
      </w:r>
    </w:p>
    <w:p w:rsidR="0009795E" w:rsidRPr="009E6992" w:rsidRDefault="0009795E" w:rsidP="0009795E">
      <w:r w:rsidRPr="009E6992">
        <w:t>- работники бюджетных учреждений ветеринарной службы Ханты-Мансийского автономного округа-Югры;</w:t>
      </w:r>
    </w:p>
    <w:p w:rsidR="008549AF" w:rsidRPr="009E6992" w:rsidRDefault="008549AF" w:rsidP="008549AF">
      <w:r w:rsidRPr="009E6992">
        <w:t>1.2.2. Заявителями на получение муниципальной услуги по предоставлению жилых помещений маневренного жилищного фонда являются граждане, проживающие на территории городского поселения Березово:</w:t>
      </w:r>
    </w:p>
    <w:p w:rsidR="008549AF" w:rsidRPr="009E6992" w:rsidRDefault="008549AF" w:rsidP="008549AF">
      <w:r w:rsidRPr="009E6992">
        <w:lastRenderedPageBreak/>
        <w:t xml:space="preserve">- в связи с капитальным ремонтом или реконструкцией дома, в котором находятся жилые помещения, занимаемые ими по договорам социального найма; </w:t>
      </w:r>
    </w:p>
    <w:p w:rsidR="008549AF" w:rsidRPr="009E6992" w:rsidRDefault="008549AF" w:rsidP="008549AF">
      <w:r w:rsidRPr="009E6992">
        <w:t>- утратившие жилые помещения в результате обращения взыскания на эти жилые помещения, которые были приобретены за счет кредита банка или иной кредитной организации либо средств целевого займа, предоставленного юридическим лицом на приобретение жилого помещения, и заложены в обеспечение возврата кредита или целевого займа, если на момент обращения взыскания такие жилые помещения являются для них единственными;</w:t>
      </w:r>
    </w:p>
    <w:p w:rsidR="008549AF" w:rsidRPr="009E6992" w:rsidRDefault="008549AF" w:rsidP="008549AF">
      <w:r w:rsidRPr="009E6992">
        <w:t>- у которых единственные жилые помещения стали непригодными для проживания в результате чрезвычайных обстоятельств;</w:t>
      </w:r>
    </w:p>
    <w:p w:rsidR="008549AF" w:rsidRPr="009E6992" w:rsidRDefault="008549AF" w:rsidP="008549AF">
      <w:r w:rsidRPr="009E6992">
        <w:t xml:space="preserve">- </w:t>
      </w:r>
      <w:r w:rsidR="00FE4EC9" w:rsidRPr="009E6992">
        <w:t>у которых жилые помещения стали непригодными для проживания, в том числе в результате признания многоквартирного дома аварийным и подлежащим сносу или реконструкции;</w:t>
      </w:r>
    </w:p>
    <w:p w:rsidR="00FE4EC9" w:rsidRPr="009E6992" w:rsidRDefault="00FE4EC9" w:rsidP="008549AF">
      <w:r w:rsidRPr="009E6992">
        <w:t xml:space="preserve">(абзац пятый подпункта 1.2.2 пункта 1.2 изложен в редакции постановления Администрации </w:t>
      </w:r>
      <w:hyperlink r:id="rId33" w:tooltip="постановление от 26.04.2024 0:00:00 №380 Администрация Березовского района&#10;&#10;О внесении изменений в постановление администрации Березовского района от 13.01.2015 № 7 «Об утверждении административного регламента «Предоставление жилых помещений муниципального специализированного жилищного фонда по договорам найма» &#10;" w:history="1">
        <w:r w:rsidRPr="009E6992">
          <w:rPr>
            <w:rStyle w:val="a3"/>
          </w:rPr>
          <w:t>от 26.04.2024 № 380</w:t>
        </w:r>
      </w:hyperlink>
      <w:r w:rsidRPr="009E6992">
        <w:t>)</w:t>
      </w:r>
    </w:p>
    <w:p w:rsidR="008549AF" w:rsidRPr="009E6992" w:rsidRDefault="008549AF" w:rsidP="008549AF">
      <w:r w:rsidRPr="009E6992">
        <w:t>- иные граждане в случаях, предусмотренных законодательством.</w:t>
      </w:r>
    </w:p>
    <w:p w:rsidR="008549AF" w:rsidRPr="009E6992" w:rsidRDefault="008549AF" w:rsidP="008549AF">
      <w:r w:rsidRPr="009E6992">
        <w:t xml:space="preserve">Под иными гражданами, имеющими право проживания в жилом помещении маневренного фонда в соответствии с пунктом 4 статьи 95 </w:t>
      </w:r>
      <w:hyperlink r:id="rId34" w:tooltip="&quot;Жилищный кодекс Российской Федерации (с изменениями на 20 февраля 2026 года) (редакция, действующая с 1 марта 2026 года)&quot;&#10;Кодекс РФ от 29.12.2004 N 188-ФЗ&#10;Статус: Действующая редакция документа (действ. c 01.03.2026)" w:history="1">
        <w:r w:rsidRPr="009E6992">
          <w:rPr>
            <w:rStyle w:val="a3"/>
            <w:color w:val="0000AA"/>
          </w:rPr>
          <w:t>Жилищного кодекса</w:t>
        </w:r>
      </w:hyperlink>
      <w:r w:rsidRPr="009E6992">
        <w:t xml:space="preserve"> Российской Федерации, понимаются дети-сироты, лица из числа детей-сирот и детей, оставшихся без попечения родителей (далее – дети-сироты, ребенок-сирота), иные лица, включенные в список детей-сирот и детей, оставшихся без попечения родителей, лиц из числа детей-сирот и детей, оставшихся без попечения родителей (далее – лица из числа детей сирот), а также лица,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(далее – иные лица), которые подлежат обеспечению жилыми помещениями в соответствии со статьей 8 Федерального закона от 21 декабря 1996 года </w:t>
      </w:r>
      <w:hyperlink r:id="rId35" w:tooltip="&quot;О дополнительных гарантиях по социальной поддержке детей-сирот и детей, оставшихся без ...&quot;&#10;Федеральный закон от 21.12.1996 N 159-ФЗ&#10;Статус: Действующая редакция документа (действ. c 15.12.2025)" w:history="1">
        <w:r w:rsidRPr="009E6992">
          <w:rPr>
            <w:rStyle w:val="a3"/>
            <w:color w:val="0000AA"/>
          </w:rPr>
          <w:t>№ 159-ФЗ «О дополнительных гарантиях</w:t>
        </w:r>
      </w:hyperlink>
      <w:r w:rsidRPr="009E6992">
        <w:t xml:space="preserve"> по социальной поддержке детей-сирот и детей, оставшихся без попечения родителей» до предоставления жилого помещения специализированного жилищного фонда по договору найма для детей-сирот и детей, оставшихся без попечения родителей, лиц из числа детей-сирот и детей, оставшихся без попечения родителей.</w:t>
      </w:r>
    </w:p>
    <w:p w:rsidR="0009795E" w:rsidRPr="009E6992" w:rsidRDefault="0009795E" w:rsidP="008549AF">
      <w:r w:rsidRPr="009E6992">
        <w:t xml:space="preserve">(пункт 1.2 раздела 1 изложен в редакции постановления Администрации </w:t>
      </w:r>
      <w:r w:rsidR="00F96E6C" w:rsidRPr="009E6992">
        <w:t xml:space="preserve">                    </w:t>
      </w:r>
      <w:hyperlink r:id="rId36" w:tooltip="постановление от 12.05.2020 0:00:00 №408 Администрация Березовского района&#10;&#10;О внесении изменений в постановление администрации Березовского района от 13.01.2015 № 7 «Об утверждении административного регламента «Предоставление жилых помещений муниципального специализированного жилищного фонда по договорам найма» &#10;" w:history="1">
        <w:r w:rsidRPr="009E6992">
          <w:rPr>
            <w:rStyle w:val="a3"/>
          </w:rPr>
          <w:t>от 12.05.2020 № 408</w:t>
        </w:r>
      </w:hyperlink>
      <w:r w:rsidRPr="009E6992">
        <w:t>)</w:t>
      </w:r>
    </w:p>
    <w:p w:rsidR="008549AF" w:rsidRPr="009E6992" w:rsidRDefault="008549AF" w:rsidP="008549AF">
      <w:r w:rsidRPr="009E6992">
        <w:t xml:space="preserve">(пункт 1.2 раздела 1 изложен в редакции постановления Администрации </w:t>
      </w:r>
      <w:r w:rsidR="00F96E6C" w:rsidRPr="009E6992">
        <w:t xml:space="preserve">               </w:t>
      </w:r>
      <w:hyperlink r:id="rId37" w:tooltip="постановление от 15.06.2021 0:00:00 №648 Администрация Березовского района&#10;&#10;О внесении изменений в постановление администрации Березовского района от 13.01.2015 № 7 «Об утверждении административного регламента «Предоставление жилых помещений муниципального специализированного жилищного фонда по договорам найма» &#10;" w:history="1">
        <w:r w:rsidRPr="009E6992">
          <w:rPr>
            <w:rStyle w:val="a3"/>
          </w:rPr>
          <w:t>от 15.06.2021 № 648</w:t>
        </w:r>
      </w:hyperlink>
      <w:r w:rsidRPr="009E6992">
        <w:t>)</w:t>
      </w:r>
    </w:p>
    <w:p w:rsidR="00D61F37" w:rsidRPr="009E6992" w:rsidRDefault="00092C8A" w:rsidP="0009795E">
      <w:r w:rsidRPr="009E6992">
        <w:t>1.2.3. От имени заявителей вправе обратиться их законные представители, имеющие право в соответствии с законодательством Российской Федерации либо в силу наделения их заявителями в установленном порядке полномочиями выступать от их имени при предоставлении муниципальной услуги.</w:t>
      </w:r>
    </w:p>
    <w:p w:rsidR="00775132" w:rsidRPr="009E6992" w:rsidRDefault="00775132" w:rsidP="00A21FE2">
      <w:r w:rsidRPr="009E6992">
        <w:t xml:space="preserve">(пункт 1.2. изложен в редакции постановления Администрации </w:t>
      </w:r>
      <w:hyperlink r:id="rId38" w:tgtFrame="ChangingDocument" w:tooltip="О внесении изменений в приложение к постановлению администрации Березовского района от 13 января 2015 года № 7 " w:history="1">
        <w:r w:rsidRPr="009E6992">
          <w:rPr>
            <w:rStyle w:val="a3"/>
          </w:rPr>
          <w:t xml:space="preserve">от 15.11.2017 </w:t>
        </w:r>
        <w:r w:rsidR="00F96E6C" w:rsidRPr="009E6992">
          <w:rPr>
            <w:rStyle w:val="a3"/>
          </w:rPr>
          <w:t xml:space="preserve">                 </w:t>
        </w:r>
        <w:r w:rsidRPr="009E6992">
          <w:rPr>
            <w:rStyle w:val="a3"/>
          </w:rPr>
          <w:t>№ 963</w:t>
        </w:r>
      </w:hyperlink>
      <w:r w:rsidRPr="009E6992">
        <w:t>)</w:t>
      </w:r>
    </w:p>
    <w:p w:rsidR="00092C8A" w:rsidRPr="009E6992" w:rsidRDefault="00092C8A" w:rsidP="00A21FE2">
      <w:r w:rsidRPr="009E6992">
        <w:t xml:space="preserve">(пункт 1.2. изложен в редакции постановления Администрации </w:t>
      </w:r>
      <w:hyperlink r:id="rId39" w:tgtFrame="ChangingDocument" w:tooltip="О внесении изменений в приложение к постановлению администрации Березовского района от 13.01.2015 № 7 " w:history="1">
        <w:r w:rsidRPr="009E6992">
          <w:rPr>
            <w:rStyle w:val="a3"/>
          </w:rPr>
          <w:t>от 13.11.2018</w:t>
        </w:r>
        <w:r w:rsidR="00F96E6C" w:rsidRPr="009E6992">
          <w:rPr>
            <w:rStyle w:val="a3"/>
          </w:rPr>
          <w:t xml:space="preserve">                </w:t>
        </w:r>
        <w:r w:rsidRPr="009E6992">
          <w:rPr>
            <w:rStyle w:val="a3"/>
          </w:rPr>
          <w:t xml:space="preserve"> № 1003</w:t>
        </w:r>
      </w:hyperlink>
      <w:r w:rsidRPr="009E6992">
        <w:t>)</w:t>
      </w:r>
    </w:p>
    <w:p w:rsidR="00863A53" w:rsidRPr="009E6992" w:rsidRDefault="00D61F37" w:rsidP="00863A53">
      <w:r w:rsidRPr="009E6992">
        <w:t>1.3.</w:t>
      </w:r>
      <w:r w:rsidR="00863A53" w:rsidRPr="009E6992">
        <w:t xml:space="preserve"> </w:t>
      </w:r>
      <w:r w:rsidR="0043587D" w:rsidRPr="009E6992">
        <w:t>Требования к порядку информирования о предоставлении муниципальной услуги</w:t>
      </w:r>
      <w:r w:rsidR="00863A53" w:rsidRPr="009E6992">
        <w:t>.</w:t>
      </w:r>
    </w:p>
    <w:p w:rsidR="0043587D" w:rsidRPr="009E6992" w:rsidRDefault="0043587D" w:rsidP="0043587D">
      <w:r w:rsidRPr="009E6992">
        <w:t xml:space="preserve">(абзац первый пункта 1.3 раздела 1 изложен в редакции постановления Администрации </w:t>
      </w:r>
      <w:hyperlink r:id="rId40" w:tooltip="постановление от 26.09.2025 0:00:00 №697 Администрация Березовского района&#10;&#10;О внесении изменений в постановление администрации Березовского района от 13.01.2015 № 7 «Об утверждении административного регламента «Предоставление жилых помещений муниципальн" w:history="1">
        <w:r w:rsidRPr="009E6992">
          <w:rPr>
            <w:rStyle w:val="a3"/>
          </w:rPr>
          <w:t>от 26.09.2025 № 697</w:t>
        </w:r>
      </w:hyperlink>
      <w:r w:rsidRPr="009E6992">
        <w:t>)</w:t>
      </w:r>
    </w:p>
    <w:p w:rsidR="00863A53" w:rsidRPr="009E6992" w:rsidRDefault="00863A53" w:rsidP="00863A53">
      <w:r w:rsidRPr="009E6992">
        <w:t xml:space="preserve">1.3.1. </w:t>
      </w:r>
      <w:r w:rsidR="0043587D" w:rsidRPr="009E6992">
        <w:t>Порядок получения информации заявителями по вопросам предоставления муниципальной услуги, сведений о ходе предоставления муниципальной услуги, в том числе в информационно - телекоммуникационной сети «Интернет»</w:t>
      </w:r>
      <w:r w:rsidRPr="009E6992">
        <w:t>.</w:t>
      </w:r>
    </w:p>
    <w:p w:rsidR="0043587D" w:rsidRPr="009E6992" w:rsidRDefault="0043587D" w:rsidP="0043587D">
      <w:r w:rsidRPr="009E6992">
        <w:t xml:space="preserve">(абзац первый подпункта 1.3.1 пункта 1.3 раздела 1 изложен в редакции постановления Администрации </w:t>
      </w:r>
      <w:hyperlink r:id="rId41" w:tooltip="постановление от 26.09.2025 0:00:00 №697 Администрация Березовского района&#10;&#10;О внесении изменений в постановление администрации Березовского района от 13.01.2015 № 7 «Об утверждении административного регламента «Предоставление жилых помещений муниципальн" w:history="1">
        <w:r w:rsidRPr="009E6992">
          <w:rPr>
            <w:rStyle w:val="a3"/>
          </w:rPr>
          <w:t>от 26.09.2025 № 697</w:t>
        </w:r>
      </w:hyperlink>
      <w:r w:rsidRPr="009E6992">
        <w:t>)</w:t>
      </w:r>
    </w:p>
    <w:p w:rsidR="00863A53" w:rsidRPr="009E6992" w:rsidRDefault="00863A53" w:rsidP="00863A53">
      <w:r w:rsidRPr="009E6992">
        <w:lastRenderedPageBreak/>
        <w:t>Информирование по вопросам предоставления муниципальной услуги, в том числе о сроках и порядке ее предоставления осуществляется специалистами отдела, в следующих формах (по выбору заявителя):</w:t>
      </w:r>
    </w:p>
    <w:p w:rsidR="00863A53" w:rsidRPr="009E6992" w:rsidRDefault="00863A53" w:rsidP="00863A53">
      <w:r w:rsidRPr="009E6992">
        <w:t>- устной (при личном обращении заявителя или по телефону);</w:t>
      </w:r>
    </w:p>
    <w:p w:rsidR="00863A53" w:rsidRPr="009E6992" w:rsidRDefault="00863A53" w:rsidP="00863A53">
      <w:r w:rsidRPr="009E6992">
        <w:t>- письменной (при письменном обращении заявителя по почте, электронной почте, факсу);</w:t>
      </w:r>
    </w:p>
    <w:p w:rsidR="00863A53" w:rsidRPr="009E6992" w:rsidRDefault="00863A53" w:rsidP="00863A53">
      <w:r w:rsidRPr="009E6992">
        <w:t>- на информационном стенде в месте предоставления муниципальной услуги в форме информационных (текстовых) материалов;</w:t>
      </w:r>
    </w:p>
    <w:p w:rsidR="00863A53" w:rsidRPr="009E6992" w:rsidRDefault="00863A53" w:rsidP="00863A53">
      <w:r w:rsidRPr="009E6992">
        <w:t>в форме информационных (мультимедийных) материалов в информационно - телекоммуникационной сети "Интернет":</w:t>
      </w:r>
    </w:p>
    <w:p w:rsidR="00863A53" w:rsidRPr="009E6992" w:rsidRDefault="00863A53" w:rsidP="00863A53">
      <w:r w:rsidRPr="009E6992">
        <w:t>на официальном сайте органов местного самоуправления: www.berezovo.ru  (далее – официальный сайт);</w:t>
      </w:r>
    </w:p>
    <w:p w:rsidR="00863A53" w:rsidRPr="009E6992" w:rsidRDefault="00863A53" w:rsidP="00863A53">
      <w:r w:rsidRPr="009E6992">
        <w:t>в федеральной государственной информационной системе «Единый портал государственных и муниципальных услуг (функций)» www.gosus</w:t>
      </w:r>
      <w:r w:rsidR="00FE4EC9" w:rsidRPr="009E6992">
        <w:t>lugi.ru (далее – Единый портал).</w:t>
      </w:r>
    </w:p>
    <w:p w:rsidR="00FE4EC9" w:rsidRPr="009E6992" w:rsidRDefault="00FE4EC9" w:rsidP="00863A53">
      <w:r w:rsidRPr="009E6992">
        <w:t xml:space="preserve">(абзац девятый подпункта 1.3.1 пункта 1.3 утратил силу постановлением Администрации </w:t>
      </w:r>
      <w:hyperlink r:id="rId42" w:tooltip="постановление от 26.04.2024 0:00:00 №380 Администрация Березовского района&#10;&#10;О внесении изменений в постановление администрации Березовского района от 13.01.2015 № 7 «Об утверждении административного регламента «Предоставление жилых помещений муниципального специализированного жилищного фонда по договорам найма» &#10;" w:history="1">
        <w:r w:rsidRPr="009E6992">
          <w:rPr>
            <w:rStyle w:val="a3"/>
          </w:rPr>
          <w:t>от 26.04.2024 № 380</w:t>
        </w:r>
      </w:hyperlink>
      <w:r w:rsidRPr="009E6992">
        <w:t>)</w:t>
      </w:r>
    </w:p>
    <w:p w:rsidR="00863A53" w:rsidRPr="009E6992" w:rsidRDefault="00863A53" w:rsidP="00863A53">
      <w:r w:rsidRPr="009E6992">
        <w:t>Информирование заявителей о ходе предоставления муниципальной услуги, осуществляется специалистами отдела в следующих формах (по выбору заявителя):</w:t>
      </w:r>
    </w:p>
    <w:p w:rsidR="00863A53" w:rsidRPr="009E6992" w:rsidRDefault="00863A53" w:rsidP="00863A53">
      <w:r w:rsidRPr="009E6992">
        <w:t>- устной (при личном общении заявителя и/или по телефону);</w:t>
      </w:r>
    </w:p>
    <w:p w:rsidR="00863A53" w:rsidRPr="009E6992" w:rsidRDefault="00863A53" w:rsidP="00863A53">
      <w:r w:rsidRPr="009E6992">
        <w:t>- письменной (при письменном обращении заявителя по почте, электронной почте, факсу).</w:t>
      </w:r>
    </w:p>
    <w:p w:rsidR="00863A53" w:rsidRPr="009E6992" w:rsidRDefault="00863A53" w:rsidP="00863A53">
      <w:r w:rsidRPr="009E6992">
        <w:t>1.3.2. В случае устного обращения (лично или по телефону) заявителя (его представителя) специалист отдела, в часы приема осуществляет устное информирование (соответственно лично или по телефону) обратившегося за информацией заявителя. Устное информирование осуществляется продолжительностью не более 15 минут.</w:t>
      </w:r>
    </w:p>
    <w:p w:rsidR="00863A53" w:rsidRPr="009E6992" w:rsidRDefault="00863A53" w:rsidP="00863A53">
      <w:r w:rsidRPr="009E6992">
        <w:t>При невозможности специалиста, принявшего звонок, самостоятельно ответить на поставленные вопросы, телефонный звонок переадресовывается (переводится) на другое должностное лицо или же обратившемуся сообщается телефонный номер, по которому можно будет получить необходимую информацию.</w:t>
      </w:r>
    </w:p>
    <w:p w:rsidR="00863A53" w:rsidRPr="009E6992" w:rsidRDefault="00863A53" w:rsidP="00863A53">
      <w:r w:rsidRPr="009E6992">
        <w:t>В случае если для ответа требуется более продолжительное время, специалист, осуществляющий устное информирование, может предложить заявителю направить в отдел письменное обращение о предоставлении ему письменной консультации  по порядку предоставления муниципальной услуги, и о ходе предоставления муниципальной услуги, либо назначить другое удобное для заявителя время для устного информирования.</w:t>
      </w:r>
    </w:p>
    <w:p w:rsidR="00863A53" w:rsidRPr="009E6992" w:rsidRDefault="00863A53" w:rsidP="00863A53">
      <w:r w:rsidRPr="009E6992">
        <w:t>При консультировании по вопросам предоставления муниципальной услуги  по письменным обращениям, ответ на обращение направляется заявителю в срок, не превышающий 15 календарных дней с даты поступления обращения (регистрации) в отдел.</w:t>
      </w:r>
    </w:p>
    <w:p w:rsidR="00863A53" w:rsidRPr="009E6992" w:rsidRDefault="00863A53" w:rsidP="00863A53">
      <w:r w:rsidRPr="009E6992">
        <w:t>При консультировании заявителей о ходе предоставления муниципальной услуги в письменной форме информация направляется в срок, не превышающий 3 рабочих дней.</w:t>
      </w:r>
    </w:p>
    <w:p w:rsidR="00FE4EC9" w:rsidRPr="009E6992" w:rsidRDefault="00FE4EC9" w:rsidP="00863A53">
      <w:r w:rsidRPr="009E6992">
        <w:t>Для получения информации по вопросам предоставления муниципальной услу</w:t>
      </w:r>
      <w:r w:rsidR="00DA00DD" w:rsidRPr="009E6992">
        <w:t xml:space="preserve">ги посредством Единого портала </w:t>
      </w:r>
      <w:r w:rsidRPr="009E6992">
        <w:t>заявителям необходимо использовать адрес в информационно-телекоммуникационной сети «Интернет», указанный в подпункте 1.3.1 пункта 1.3 административного регламента.</w:t>
      </w:r>
    </w:p>
    <w:p w:rsidR="00FE4EC9" w:rsidRPr="009E6992" w:rsidRDefault="00FE4EC9" w:rsidP="00FE4EC9">
      <w:r w:rsidRPr="009E6992">
        <w:t xml:space="preserve">(абзац шестой подпункта 1.3.2 пункта 1.3 изложен в редакции постановления Администрации </w:t>
      </w:r>
      <w:hyperlink r:id="rId43" w:tooltip="постановление от 26.04.2024 0:00:00 №380 Администрация Березовского района&#10;&#10;О внесении изменений в постановление администрации Березовского района от 13.01.2015 № 7 «Об утверждении административного регламента «Предоставление жилых помещений муниципального специализированного жилищного фонда по договорам найма» &#10;" w:history="1">
        <w:r w:rsidRPr="009E6992">
          <w:rPr>
            <w:rStyle w:val="a3"/>
          </w:rPr>
          <w:t>от 26.04.2024 № 380</w:t>
        </w:r>
      </w:hyperlink>
      <w:r w:rsidRPr="009E6992">
        <w:t>)</w:t>
      </w:r>
    </w:p>
    <w:p w:rsidR="00FE4EC9" w:rsidRPr="009E6992" w:rsidRDefault="00FE4EC9" w:rsidP="00863A53"/>
    <w:p w:rsidR="00084F10" w:rsidRPr="009E6992" w:rsidRDefault="00084F10" w:rsidP="00084F10">
      <w:r w:rsidRPr="009E6992">
        <w:t xml:space="preserve">Информирование заявителей о порядке предоставления муниципальной услуги в автономном учреждении Ханты-Мансийского автономного округа – Югры </w:t>
      </w:r>
      <w:r w:rsidRPr="009E6992">
        <w:lastRenderedPageBreak/>
        <w:t>«Многофункциональный центр предоставления государственных и муниципальных услуг Югры» (далее – МФЦ), а также по иным вопросам, связанным с предоставлением муниципальной услуги, осуществляется МФЦ в соответствии с заключенным соглашением и регламентом работы МФЦ.</w:t>
      </w:r>
    </w:p>
    <w:p w:rsidR="00084F10" w:rsidRPr="009E6992" w:rsidRDefault="00084F10" w:rsidP="00084F10">
      <w:r w:rsidRPr="009E6992">
        <w:t xml:space="preserve">(абзац седьмой подпункта 1.3.2 изложен в редакции постановления Администрации </w:t>
      </w:r>
      <w:hyperlink r:id="rId44" w:tooltip="постановление от 10.02.2021 0:00:00 №145 Администрация Березовского района&#10;&#10;О внесении изменений в постановление администрации Березовского района от 13.01.2015 № 7 «Об утверждении административного регламента «Предоставление жилых помещений муниципального специализированного жилищного фонда по договорам найма» &#10;" w:history="1">
        <w:r w:rsidRPr="009E6992">
          <w:rPr>
            <w:rStyle w:val="a3"/>
          </w:rPr>
          <w:t>от 10.02.2021 № 145</w:t>
        </w:r>
      </w:hyperlink>
      <w:r w:rsidRPr="009E6992">
        <w:t>)</w:t>
      </w:r>
    </w:p>
    <w:p w:rsidR="00863A53" w:rsidRPr="009E6992" w:rsidRDefault="00863A53" w:rsidP="00084F10">
      <w:r w:rsidRPr="009E6992">
        <w:t>1.3.3. Информация о порядке и сроках предоставления му</w:t>
      </w:r>
      <w:r w:rsidR="00084F10" w:rsidRPr="009E6992">
        <w:t xml:space="preserve">ниципальной услуги размещенная </w:t>
      </w:r>
      <w:r w:rsidRPr="009E6992">
        <w:t xml:space="preserve">на Едином </w:t>
      </w:r>
      <w:r w:rsidR="00FE4EC9" w:rsidRPr="009E6992">
        <w:t xml:space="preserve">портале </w:t>
      </w:r>
      <w:r w:rsidRPr="009E6992">
        <w:t>и официальном сайте предоставляется заявителю бесплатно.</w:t>
      </w:r>
    </w:p>
    <w:p w:rsidR="00FE4EC9" w:rsidRPr="009E6992" w:rsidRDefault="00FE4EC9" w:rsidP="00084F10">
      <w:r w:rsidRPr="009E6992">
        <w:t xml:space="preserve">(в абзаце первом подпункта 1.3.3 пункта 1.3 слова «Едином и региональном порталах» заменены словами «Едином портале» постановлением Администрации              </w:t>
      </w:r>
      <w:hyperlink r:id="rId45" w:tooltip="постановление от 26.04.2024 0:00:00 №380 Администрация Березовского района&#10;&#10;О внесении изменений в постановление администрации Березовского района от 13.01.2015 № 7 «Об утверждении административного регламента «Предоставление жилых помещений муниципального специализированного жилищного фонда по договорам найма» &#10;" w:history="1">
        <w:r w:rsidRPr="009E6992">
          <w:rPr>
            <w:rStyle w:val="a3"/>
          </w:rPr>
          <w:t>от 26.04.2024 № 380</w:t>
        </w:r>
      </w:hyperlink>
      <w:r w:rsidRPr="009E6992">
        <w:t>)</w:t>
      </w:r>
    </w:p>
    <w:p w:rsidR="00863A53" w:rsidRPr="009E6992" w:rsidRDefault="00FE4EC9" w:rsidP="00863A53">
      <w:r w:rsidRPr="009E6992">
        <w:t>Доступ к информации по вопросам</w:t>
      </w:r>
      <w:r w:rsidR="00863A53" w:rsidRPr="009E6992">
        <w:t xml:space="preserve">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863A53" w:rsidRPr="009E6992" w:rsidRDefault="00863A53" w:rsidP="00863A53">
      <w:r w:rsidRPr="009E6992">
        <w:t>1.3.4. Способы получения информации заявителями о местах нахождения и графиках работы органов государственной власти, органов местного самоуправления и организаций, участвующих в  предоставлении муниципальной услуги, в том числе многофункциональных центров:</w:t>
      </w:r>
    </w:p>
    <w:p w:rsidR="00863A53" w:rsidRPr="009E6992" w:rsidRDefault="00863A53" w:rsidP="00863A53">
      <w:r w:rsidRPr="009E6992">
        <w:t>По выбору заявителя могут использоваться способы получения информации, указанные в подпункте 1.3.1 пункта 1.3 административного регламента, а также информационные материалы, размещены на официальных сайтах:</w:t>
      </w:r>
    </w:p>
    <w:p w:rsidR="00863A53" w:rsidRPr="009E6992" w:rsidRDefault="00863A53" w:rsidP="00863A53">
      <w:r w:rsidRPr="009E6992">
        <w:t>Информацию об администрации городского поселения Игрим заявитель может получить посредством обращения на сайт: www.admigrim.ru;</w:t>
      </w:r>
    </w:p>
    <w:p w:rsidR="00863A53" w:rsidRPr="009E6992" w:rsidRDefault="00863A53" w:rsidP="00863A53">
      <w:r w:rsidRPr="009E6992">
        <w:t>Информацию об администрации сельского поселения Саранпауль заявитель может получить посредством обращения на сайт: саранпауль-адм.рф;</w:t>
      </w:r>
    </w:p>
    <w:p w:rsidR="00863A53" w:rsidRPr="009E6992" w:rsidRDefault="00863A53" w:rsidP="00863A53">
      <w:r w:rsidRPr="009E6992">
        <w:t xml:space="preserve">Информацию об администрации сельского поселения Светлый заявитель может получить посредством обращения на сайт: </w:t>
      </w:r>
      <w:hyperlink r:id="rId46" w:history="1">
        <w:r w:rsidRPr="009E6992">
          <w:t>www.admsvetlyi.ru</w:t>
        </w:r>
      </w:hyperlink>
      <w:r w:rsidRPr="009E6992">
        <w:t>;</w:t>
      </w:r>
    </w:p>
    <w:p w:rsidR="00863A53" w:rsidRPr="009E6992" w:rsidRDefault="00863A53" w:rsidP="00863A53">
      <w:r w:rsidRPr="009E6992">
        <w:t xml:space="preserve">Информацию об администрации сельского поселения Приполярный заявитель может получить посредством обращения на сайт: </w:t>
      </w:r>
      <w:hyperlink r:id="rId47" w:history="1">
        <w:r w:rsidRPr="009E6992">
          <w:t>www.pripolarnyi.ru</w:t>
        </w:r>
      </w:hyperlink>
      <w:r w:rsidRPr="009E6992">
        <w:t>;</w:t>
      </w:r>
    </w:p>
    <w:p w:rsidR="00863A53" w:rsidRPr="009E6992" w:rsidRDefault="00863A53" w:rsidP="00863A53">
      <w:r w:rsidRPr="009E6992">
        <w:t xml:space="preserve">Информацию об администрации сельского поселения Хулимсунт заявитель может получить посредством обращения на сайт: </w:t>
      </w:r>
      <w:hyperlink r:id="rId48" w:history="1">
        <w:r w:rsidRPr="009E6992">
          <w:t>www.hulimsunt.ru</w:t>
        </w:r>
      </w:hyperlink>
      <w:r w:rsidRPr="009E6992">
        <w:t>;</w:t>
      </w:r>
    </w:p>
    <w:p w:rsidR="00863A53" w:rsidRPr="009E6992" w:rsidRDefault="00863A53" w:rsidP="00863A53">
      <w:r w:rsidRPr="009E6992">
        <w:t xml:space="preserve">Информацию о Бюджетном учреждении Ханты-Мансийского автономного округа – Югры «Центр имущественных отношений» заявитель может получить посредством обращения на сайт: </w:t>
      </w:r>
      <w:hyperlink r:id="rId49" w:history="1">
        <w:r w:rsidRPr="009E6992">
          <w:t>http://www.depgosim.admhmao.ru/</w:t>
        </w:r>
      </w:hyperlink>
      <w:r w:rsidRPr="009E6992">
        <w:t>;</w:t>
      </w:r>
    </w:p>
    <w:p w:rsidR="00863A53" w:rsidRPr="009E6992" w:rsidRDefault="00863A53" w:rsidP="00863A53">
      <w:r w:rsidRPr="009E6992">
        <w:t xml:space="preserve">Информацию об управлении Федеральной службы государственной регистрации, кадастра и картографии по Ханты-Мансийскому автономному округу – Югре, Березовский отдел заявитель может получить посредством  обращения на сайт: </w:t>
      </w:r>
      <w:hyperlink r:id="rId50" w:history="1">
        <w:r w:rsidRPr="009E6992">
          <w:t>http://www.to86.rosreestr.ru/</w:t>
        </w:r>
      </w:hyperlink>
      <w:r w:rsidRPr="009E6992">
        <w:t>;</w:t>
      </w:r>
    </w:p>
    <w:p w:rsidR="00863A53" w:rsidRPr="009E6992" w:rsidRDefault="00863A53" w:rsidP="00863A53">
      <w:r w:rsidRPr="009E6992">
        <w:t>Информацию об Отделении по вопросам миграции Отдела Министерства внутренних дел России по Березовскому район заявитель может получить посредством обращения на официальный сайт:https://86.мвд.рф/ms/;</w:t>
      </w:r>
    </w:p>
    <w:p w:rsidR="00084F10" w:rsidRPr="009E6992" w:rsidRDefault="00084F10" w:rsidP="00084F10">
      <w:r w:rsidRPr="009E6992">
        <w:t>Информацию о МФЦ, заявитель может получить посредством обращения к порталу многофункциональных центров Ханты-Мансийского автономного округа - Югры (http://mfc.admhmao.ru/) (далее – портал МФЦ).</w:t>
      </w:r>
    </w:p>
    <w:p w:rsidR="00AA25F7" w:rsidRPr="009E6992" w:rsidRDefault="00AA25F7" w:rsidP="00084F10">
      <w:r w:rsidRPr="009E6992">
        <w:t xml:space="preserve">(абзац одиннадцатый подпункта 1.3.4 изложен в редакции постановления Администрации </w:t>
      </w:r>
      <w:hyperlink r:id="rId51" w:tooltip="постановление от 10.02.2021 0:00:00 №145 Администрация Березовского района&#10;&#10;О внесении изменений в постановление администрации Березовского района от 13.01.2015 № 7 «Об утверждении административного регламента «Предоставление жилых помещений муниципального специализированного жилищного фонда по договорам найма» &#10;" w:history="1">
        <w:r w:rsidRPr="009E6992">
          <w:rPr>
            <w:rStyle w:val="a3"/>
          </w:rPr>
          <w:t>от 10.02.2021 № 145</w:t>
        </w:r>
      </w:hyperlink>
      <w:r w:rsidRPr="009E6992">
        <w:t>)</w:t>
      </w:r>
    </w:p>
    <w:p w:rsidR="00863A53" w:rsidRPr="009E6992" w:rsidRDefault="00863A53" w:rsidP="00084F10">
      <w:r w:rsidRPr="009E6992">
        <w:t xml:space="preserve">Информация о местах нахождения, телефонах, графиках работы, адресах официальных сайтов и электронной почты администрации, отдела, предоставляющего </w:t>
      </w:r>
      <w:r w:rsidRPr="009E6992">
        <w:lastRenderedPageBreak/>
        <w:t>муниципальную услугу,</w:t>
      </w:r>
      <w:r w:rsidR="003B69C6" w:rsidRPr="009E6992">
        <w:t xml:space="preserve"> органов, власти участвующих в </w:t>
      </w:r>
      <w:r w:rsidRPr="009E6992">
        <w:t>предоставлении муниципальной услуги, в том числе МФЦ размещается отделом на официальном сайте: http://www.berezovo.ru/ (раздел «Деятельность», «Государственные и муниципальные услуги», «Муниципальные услуги и административные регламенты», муниципальная у</w:t>
      </w:r>
      <w:r w:rsidR="004F6F0E" w:rsidRPr="009E6992">
        <w:t>слуга, «Справочная информация»);</w:t>
      </w:r>
    </w:p>
    <w:p w:rsidR="004F6F0E" w:rsidRPr="009E6992" w:rsidRDefault="004F6F0E" w:rsidP="00863A53">
      <w:r w:rsidRPr="009E6992">
        <w:t xml:space="preserve">Информацию о Государственном учреждении - Клиентская служба в Березовском районе (на правах отдела) государственного учреждения-Управления Пенсионного фонда Российской Федерации в г. Белоярский  Ханты-Мансийского автономного округа – Югры (межрайонное) (далее - Государственное учреждение - Клиентская служба в Березовском районе Управления Пенсионного фонда Российской Федерации) заявитель может получить посредством обращения на сайт: </w:t>
      </w:r>
      <w:hyperlink r:id="rId52" w:history="1">
        <w:r w:rsidRPr="009E6992">
          <w:rPr>
            <w:rStyle w:val="a3"/>
          </w:rPr>
          <w:t>http://www.pfrf.ru/</w:t>
        </w:r>
      </w:hyperlink>
      <w:r w:rsidRPr="009E6992">
        <w:t>.</w:t>
      </w:r>
    </w:p>
    <w:p w:rsidR="004F6F0E" w:rsidRPr="009E6992" w:rsidRDefault="004F6F0E" w:rsidP="00863A53">
      <w:r w:rsidRPr="009E6992">
        <w:t>(подпункт 1.3.4 пункта 1.3 раздела 1 дополнен абзацем тринадцатым постановлен</w:t>
      </w:r>
      <w:r w:rsidR="001D65B2" w:rsidRPr="009E6992">
        <w:t>ем</w:t>
      </w:r>
      <w:r w:rsidRPr="009E6992">
        <w:t xml:space="preserve"> Администрации </w:t>
      </w:r>
      <w:hyperlink r:id="rId53" w:tooltip="постановление от 16.11.2020 0:00:00 №1115 Администрация Березовского района&#10;&#10;О внесении изменений в постановление администрации Березовского района от 13.01.2015 № 7 «Об утверждении административного регламента «Предоставление жилых помещений муниципального специализированного жилищного фонда по договорам найма» &#10;" w:history="1">
        <w:r w:rsidRPr="009E6992">
          <w:rPr>
            <w:rStyle w:val="a3"/>
          </w:rPr>
          <w:t>от 16.11.2020 № 1115</w:t>
        </w:r>
      </w:hyperlink>
      <w:r w:rsidRPr="009E6992">
        <w:t>)</w:t>
      </w:r>
    </w:p>
    <w:p w:rsidR="002348AE" w:rsidRPr="009E6992" w:rsidRDefault="002348AE" w:rsidP="002348AE">
      <w:r w:rsidRPr="009E6992">
        <w:t xml:space="preserve">Информацию о межрайонной Инспекции Федеральной налоговой службы России № 8 по Ханты-Мансийскому автономному округу-Югре заявитель может получить посредством обращения на сайт: </w:t>
      </w:r>
      <w:hyperlink r:id="rId54" w:history="1">
        <w:r w:rsidRPr="009E6992">
          <w:rPr>
            <w:rStyle w:val="a3"/>
          </w:rPr>
          <w:t>http://www.nalog.ru/</w:t>
        </w:r>
      </w:hyperlink>
      <w:r w:rsidRPr="009E6992">
        <w:t>.</w:t>
      </w:r>
    </w:p>
    <w:p w:rsidR="002348AE" w:rsidRPr="009E6992" w:rsidRDefault="002348AE" w:rsidP="002348AE">
      <w:r w:rsidRPr="009E6992">
        <w:t>(подпункт 1.3.4 дополнен абзацем четырнадцатым постановлени</w:t>
      </w:r>
      <w:r w:rsidR="001D65B2" w:rsidRPr="009E6992">
        <w:t>ем</w:t>
      </w:r>
      <w:r w:rsidRPr="009E6992">
        <w:t xml:space="preserve"> Администрации </w:t>
      </w:r>
      <w:hyperlink r:id="rId55" w:tooltip="постановление от 10.02.2021 0:00:00 №145 Администрация Березовского района&#10;&#10;О внесении изменений в постановление администрации Березовского района от 13.01.2015 № 7 «Об утверждении административного регламента «Предоставление жилых помещений муниципального специализированного жилищного фонда по договорам найма» &#10;" w:history="1">
        <w:r w:rsidRPr="009E6992">
          <w:rPr>
            <w:rStyle w:val="a3"/>
          </w:rPr>
          <w:t>от 10.02.2021 № 145</w:t>
        </w:r>
      </w:hyperlink>
      <w:r w:rsidRPr="009E6992">
        <w:t>)</w:t>
      </w:r>
    </w:p>
    <w:p w:rsidR="00863A53" w:rsidRPr="009E6992" w:rsidRDefault="002348AE" w:rsidP="00863A53">
      <w:r w:rsidRPr="009E6992">
        <w:t xml:space="preserve">1.3.5. </w:t>
      </w:r>
      <w:r w:rsidR="0043587D" w:rsidRPr="009E6992">
        <w:t>Порядок, форма, место размещения и способы получения справочной информации, в том числе на стендах в местах предоставления муниципальной услуги и в информационно-телекоммуникационной сети «Интернет»</w:t>
      </w:r>
      <w:r w:rsidR="00863A53" w:rsidRPr="009E6992">
        <w:t>.</w:t>
      </w:r>
    </w:p>
    <w:p w:rsidR="0043587D" w:rsidRPr="009E6992" w:rsidRDefault="0043587D" w:rsidP="0043587D">
      <w:r w:rsidRPr="009E6992">
        <w:t xml:space="preserve">(абзац первый подпункта 1.3.5 пункта 1.3 раздела 1 изложен в редакции постановления Администрации </w:t>
      </w:r>
      <w:hyperlink r:id="rId56" w:tooltip="постановление от 26.09.2025 0:00:00 №697 Администрация Березовского района&#10;&#10;О внесении изменений в постановление администрации Березовского района от 13.01.2015 № 7 «Об утверждении административного регламента «Предоставление жилых помещений муниципальн" w:history="1">
        <w:r w:rsidRPr="009E6992">
          <w:rPr>
            <w:rStyle w:val="a3"/>
          </w:rPr>
          <w:t>от 26.09.2025 № 697</w:t>
        </w:r>
      </w:hyperlink>
      <w:r w:rsidRPr="009E6992">
        <w:t>)</w:t>
      </w:r>
    </w:p>
    <w:p w:rsidR="00863A53" w:rsidRPr="009E6992" w:rsidRDefault="0043587D" w:rsidP="00863A53">
      <w:r w:rsidRPr="009E6992">
        <w:t>На информационных стендах в местах предоставления муниципальной услуги и в информационно-телекоммуникационной сети «Интернет» размещается следующая информация</w:t>
      </w:r>
      <w:r w:rsidR="00863A53" w:rsidRPr="009E6992">
        <w:t>:</w:t>
      </w:r>
    </w:p>
    <w:p w:rsidR="00FE4EC9" w:rsidRPr="009E6992" w:rsidRDefault="00FE4EC9" w:rsidP="00863A53">
      <w:r w:rsidRPr="009E6992">
        <w:t xml:space="preserve">(в абзаце втором подпункта 1.3.5 пункта 1.3 слова «Едином и региональном порталах» заменены словами «Едином портале» постановлением Администрации              </w:t>
      </w:r>
      <w:hyperlink r:id="rId57" w:tooltip="постановление от 26.04.2024 0:00:00 №380 Администрация Березовского района&#10;&#10;О внесении изменений в постановление администрации Березовского района от 13.01.2015 № 7 «Об утверждении административного регламента «Предоставление жилых помещений муниципального специализированного жилищного фонда по договорам найма» &#10;" w:history="1">
        <w:r w:rsidRPr="009E6992">
          <w:rPr>
            <w:rStyle w:val="a3"/>
          </w:rPr>
          <w:t>от 26.04.2024 № 380</w:t>
        </w:r>
      </w:hyperlink>
      <w:r w:rsidRPr="009E6992">
        <w:t>)</w:t>
      </w:r>
    </w:p>
    <w:p w:rsidR="0043587D" w:rsidRPr="009E6992" w:rsidRDefault="0043587D" w:rsidP="0043587D">
      <w:r w:rsidRPr="009E6992">
        <w:t xml:space="preserve">(абзац второй подпункта 1.3.5 пункта 1.3 раздела 1 изложен в редакции постановления Администрации </w:t>
      </w:r>
      <w:hyperlink r:id="rId58" w:tooltip="постановление от 26.09.2025 0:00:00 №697 Администрация Березовского района&#10;&#10;О внесении изменений в постановление администрации Березовского района от 13.01.2015 № 7 «Об утверждении административного регламента «Предоставление жилых помещений муниципальн" w:history="1">
        <w:r w:rsidRPr="009E6992">
          <w:rPr>
            <w:rStyle w:val="a3"/>
          </w:rPr>
          <w:t>от 26.09.2025 № 697</w:t>
        </w:r>
      </w:hyperlink>
      <w:r w:rsidRPr="009E6992">
        <w:t>)</w:t>
      </w:r>
    </w:p>
    <w:p w:rsidR="00863A53" w:rsidRPr="009E6992" w:rsidRDefault="00863A53" w:rsidP="00863A53">
      <w:r w:rsidRPr="009E6992">
        <w:t xml:space="preserve">справочная информация (место нахождения, график работы, справочные телефоны, адреса официального сайта и электронной почты администрации, отдела, предоставляющего муниципальную услугу, органов власти  обращение в которые необходимо для получения муниципальной услуги, а также МФЦ); </w:t>
      </w:r>
    </w:p>
    <w:p w:rsidR="00863A53" w:rsidRPr="009E6992" w:rsidRDefault="00863A53" w:rsidP="00863A53">
      <w:r w:rsidRPr="009E6992">
        <w:t>перечень нормативных правовых актов, регулирующих предоставление муниципальной услуги;</w:t>
      </w:r>
    </w:p>
    <w:p w:rsidR="00863A53" w:rsidRPr="009E6992" w:rsidRDefault="00863A53" w:rsidP="00863A53">
      <w:r w:rsidRPr="009E6992">
        <w:t>досудебный (внесудебный) порядок обжалования решений и действий (бездействия) органа, предоставляющего услугу, многофункционального центра, а также должностных лиц, муниципальных служащих, работников;</w:t>
      </w:r>
    </w:p>
    <w:p w:rsidR="00863A53" w:rsidRPr="009E6992" w:rsidRDefault="00863A53" w:rsidP="00863A53">
      <w:r w:rsidRPr="009E6992">
        <w:t>бланки заявлений о предоставлении муниципальной услуги и образцы их заполнения.</w:t>
      </w:r>
    </w:p>
    <w:p w:rsidR="00863A53" w:rsidRPr="009E6992" w:rsidRDefault="00863A53" w:rsidP="00863A53">
      <w:r w:rsidRPr="009E6992">
        <w:t xml:space="preserve">В случае внесения изменений в порядок предоставления муниципальной услуги специалист отдела, ответственный за предоставление муниципальной услуги, в срок, не превышающий 5 рабочих дней со дня вступления в силу таких изменений, обеспечивает размещение информации в информационно-телекоммуникационной сети Интернет (на официальном сайте, Едином </w:t>
      </w:r>
      <w:r w:rsidR="005B5663" w:rsidRPr="009E6992">
        <w:t>портале</w:t>
      </w:r>
      <w:r w:rsidRPr="009E6992">
        <w:t>) и на информационном стенде, находящемся в месте предоставления муниципальной услуги.</w:t>
      </w:r>
    </w:p>
    <w:p w:rsidR="00FE4EC9" w:rsidRPr="009E6992" w:rsidRDefault="00FE4EC9" w:rsidP="00863A53">
      <w:r w:rsidRPr="009E6992">
        <w:t xml:space="preserve">(в абзаце седьмом подпункта 1.3.5 пункта 1.3 слова «Едином и региональном порталах» заменены словами «Едином портале» </w:t>
      </w:r>
      <w:r w:rsidR="005B5663" w:rsidRPr="009E6992">
        <w:t xml:space="preserve">постановлением Администрации              </w:t>
      </w:r>
      <w:hyperlink r:id="rId59" w:tooltip="постановление от 26.04.2024 0:00:00 №380 Администрация Березовского района&#10;&#10;О внесении изменений в постановление администрации Березовского района от 13.01.2015 № 7 «Об утверждении административного регламента «Предоставление жилых помещений муниципального специализированного жилищного фонда по договорам найма» &#10;" w:history="1">
        <w:r w:rsidR="005B5663" w:rsidRPr="009E6992">
          <w:rPr>
            <w:rStyle w:val="a3"/>
          </w:rPr>
          <w:t>от 26.04.2024 № 380</w:t>
        </w:r>
      </w:hyperlink>
      <w:r w:rsidR="005B5663" w:rsidRPr="009E6992">
        <w:t>)</w:t>
      </w:r>
    </w:p>
    <w:p w:rsidR="003B69C6" w:rsidRPr="009E6992" w:rsidRDefault="00863A53" w:rsidP="003B69C6">
      <w:pPr>
        <w:rPr>
          <w:rFonts w:cs="Arial"/>
          <w:szCs w:val="28"/>
        </w:rPr>
      </w:pPr>
      <w:r w:rsidRPr="009E6992">
        <w:lastRenderedPageBreak/>
        <w:t>(пункт 1.3 изложен в редакции постановления Администрации</w:t>
      </w:r>
      <w:r w:rsidR="003B69C6" w:rsidRPr="009E6992">
        <w:t xml:space="preserve"> </w:t>
      </w:r>
      <w:hyperlink r:id="rId60" w:tooltip="постановление от 25.03.2019 0:00:00 №332 Администрация Березовского района&#10;&#10;О внесении изменений в постановление администрации Березовского района от 13.01.2015 № 7 «Об утверждении административного регламента «Предоставление жилых помещений муниципального специализированного жилищного фонда по договорам найма» &#10;" w:history="1">
        <w:r w:rsidR="003B69C6" w:rsidRPr="009E6992">
          <w:rPr>
            <w:rStyle w:val="a3"/>
            <w:rFonts w:cs="Arial"/>
            <w:szCs w:val="28"/>
          </w:rPr>
          <w:t>от 25.03.2019                 № 332</w:t>
        </w:r>
      </w:hyperlink>
      <w:r w:rsidR="003B69C6" w:rsidRPr="009E6992">
        <w:rPr>
          <w:rFonts w:cs="Arial"/>
          <w:szCs w:val="28"/>
        </w:rPr>
        <w:t>)</w:t>
      </w:r>
    </w:p>
    <w:p w:rsidR="00EC74F6" w:rsidRPr="009E6992" w:rsidRDefault="00EC74F6" w:rsidP="00863A53">
      <w:pPr>
        <w:rPr>
          <w:rFonts w:cs="Arial"/>
          <w:szCs w:val="28"/>
        </w:rPr>
      </w:pPr>
    </w:p>
    <w:p w:rsidR="00D61F37" w:rsidRPr="009E6992" w:rsidRDefault="00D61F37" w:rsidP="00804D56">
      <w:pPr>
        <w:pStyle w:val="ConsPlusNormal"/>
        <w:jc w:val="center"/>
        <w:outlineLvl w:val="1"/>
        <w:rPr>
          <w:rFonts w:eastAsia="Times New Roman"/>
          <w:b/>
          <w:bCs/>
          <w:iCs/>
          <w:sz w:val="30"/>
          <w:szCs w:val="28"/>
          <w:lang w:eastAsia="ru-RU"/>
        </w:rPr>
      </w:pPr>
      <w:r w:rsidRPr="009E6992">
        <w:rPr>
          <w:rFonts w:eastAsia="Times New Roman"/>
          <w:b/>
          <w:bCs/>
          <w:iCs/>
          <w:sz w:val="30"/>
          <w:szCs w:val="28"/>
          <w:lang w:eastAsia="ru-RU"/>
        </w:rPr>
        <w:t>2.Стандарт предоставления муниципальной услуги</w:t>
      </w:r>
    </w:p>
    <w:p w:rsidR="00D61F37" w:rsidRPr="009E6992" w:rsidRDefault="00D61F37" w:rsidP="00804D56"/>
    <w:p w:rsidR="00D61F37" w:rsidRPr="009E6992" w:rsidRDefault="00D61F37" w:rsidP="00A21FE2">
      <w:r w:rsidRPr="009E6992">
        <w:t xml:space="preserve">2.1.Наименование муниципальной услуги: </w:t>
      </w:r>
      <w:r w:rsidR="00E13946" w:rsidRPr="009E6992">
        <w:t>Предоставление жилых помещений муниципального специализированного жилищного фонда по договорам найма</w:t>
      </w:r>
      <w:r w:rsidRPr="009E6992">
        <w:t>.</w:t>
      </w:r>
    </w:p>
    <w:p w:rsidR="002348AE" w:rsidRPr="009E6992" w:rsidRDefault="002348AE" w:rsidP="002348AE">
      <w:r w:rsidRPr="009E6992">
        <w:t>2.2.</w:t>
      </w:r>
      <w:r w:rsidR="000F4852" w:rsidRPr="009E6992">
        <w:rPr>
          <w:sz w:val="28"/>
          <w:szCs w:val="28"/>
        </w:rPr>
        <w:t xml:space="preserve"> </w:t>
      </w:r>
      <w:r w:rsidR="000F4852" w:rsidRPr="009E6992">
        <w:t>Наименование органа, предоставляющего муниципальную услугу</w:t>
      </w:r>
      <w:r w:rsidRPr="009E6992">
        <w:t>.</w:t>
      </w:r>
    </w:p>
    <w:p w:rsidR="000F4852" w:rsidRPr="009E6992" w:rsidRDefault="000F4852" w:rsidP="000F4852">
      <w:r w:rsidRPr="009E6992">
        <w:t xml:space="preserve">(абзац первый пункта 2.2 раздела 2 изложен в редакции постановления Администрации </w:t>
      </w:r>
      <w:hyperlink r:id="rId61" w:tooltip="постановление от 26.09.2025 0:00:00 №697 Администрация Березовского района&#10;&#10;О внесении изменений в постановление администрации Березовского района от 13.01.2015 № 7 «Об утверждении административного регламента «Предоставление жилых помещений муниципальн" w:history="1">
        <w:r w:rsidRPr="009E6992">
          <w:rPr>
            <w:rStyle w:val="a3"/>
          </w:rPr>
          <w:t>от 26.09.2025 № 697</w:t>
        </w:r>
      </w:hyperlink>
      <w:r w:rsidRPr="009E6992">
        <w:t>)</w:t>
      </w:r>
    </w:p>
    <w:p w:rsidR="002348AE" w:rsidRPr="009E6992" w:rsidRDefault="002348AE" w:rsidP="002348AE">
      <w:r w:rsidRPr="009E6992">
        <w:t>Органом местного самоуправления, предоставляющим муниципальную услугу, является администрация Березовского района.</w:t>
      </w:r>
    </w:p>
    <w:p w:rsidR="002348AE" w:rsidRPr="009E6992" w:rsidRDefault="002348AE" w:rsidP="002348AE">
      <w:r w:rsidRPr="009E6992">
        <w:t>Непосредственное предоставление муниципальной услуги осуществляется Отделом.</w:t>
      </w:r>
    </w:p>
    <w:p w:rsidR="002348AE" w:rsidRPr="009E6992" w:rsidRDefault="002348AE" w:rsidP="002348AE">
      <w:r w:rsidRPr="009E6992">
        <w:t>Для предоставления муниципальной услуги заявитель может также обратиться в муниципальное автономное учреждение «Многофункциональный центр предоставления государственных и муниципальных услуг в Березовском районе».</w:t>
      </w:r>
    </w:p>
    <w:p w:rsidR="002348AE" w:rsidRPr="009E6992" w:rsidRDefault="002348AE" w:rsidP="002348AE">
      <w:r w:rsidRPr="009E6992">
        <w:t>При предоставлении муниципальной услуги Отдел осуществляет межведомственное информационное взаимодействие с:</w:t>
      </w:r>
    </w:p>
    <w:p w:rsidR="002348AE" w:rsidRPr="009E6992" w:rsidRDefault="002348AE" w:rsidP="002348AE">
      <w:r w:rsidRPr="009E6992">
        <w:t>- управлением Федеральной службы государственной регистрации, кадастра и картографии по Ханты-Мансийскому автономному округу-Югре, Березовский отдел;</w:t>
      </w:r>
    </w:p>
    <w:p w:rsidR="002348AE" w:rsidRPr="009E6992" w:rsidRDefault="002348AE" w:rsidP="002348AE">
      <w:r w:rsidRPr="009E6992">
        <w:t>- казенным учреждением Ханты-Мансийского автономного округа-Югры «Центр имущественных отношений»;</w:t>
      </w:r>
    </w:p>
    <w:p w:rsidR="002348AE" w:rsidRPr="009E6992" w:rsidRDefault="002348AE" w:rsidP="002348AE">
      <w:r w:rsidRPr="009E6992">
        <w:t>- отделением по вопросам миграции Отдела Министерства внутренних дел России по Березовскому району;</w:t>
      </w:r>
    </w:p>
    <w:p w:rsidR="002348AE" w:rsidRPr="009E6992" w:rsidRDefault="002348AE" w:rsidP="002348AE">
      <w:r w:rsidRPr="009E6992">
        <w:t>- городскими и сельскими поселениями Березовского района, осуществляющими предоставление жилых помещений муниципального жилищного фонда по договорам социального найма;</w:t>
      </w:r>
    </w:p>
    <w:p w:rsidR="002348AE" w:rsidRPr="009E6992" w:rsidRDefault="002348AE" w:rsidP="002348AE">
      <w:r w:rsidRPr="009E6992">
        <w:t>- государственным учреждением - Клиентская служба в Березовском районе Управления Пенсионного фонда Российской Федерации;</w:t>
      </w:r>
    </w:p>
    <w:p w:rsidR="002348AE" w:rsidRPr="009E6992" w:rsidRDefault="002348AE" w:rsidP="002348AE">
      <w:r w:rsidRPr="009E6992">
        <w:t>- межрайонной Инспекцией Федеральной налоговой службы России № 8 по Ханты-Мансийскому автономному округу-Югре.</w:t>
      </w:r>
    </w:p>
    <w:p w:rsidR="002348AE" w:rsidRPr="009E6992" w:rsidRDefault="002348AE" w:rsidP="002348AE">
      <w:r w:rsidRPr="009E6992">
        <w:t>В соответствии с требованиями пункта 3 части 1 статьи 7 Федерального закона</w:t>
      </w:r>
      <w:r w:rsidR="003B69C6" w:rsidRPr="009E6992">
        <w:t xml:space="preserve">               </w:t>
      </w:r>
      <w:r w:rsidRPr="009E6992">
        <w:t xml:space="preserve"> от 27 июля 2010 года </w:t>
      </w:r>
      <w:hyperlink r:id="rId62" w:tooltip="&quot;Об организации предоставления государственных и муниципальных услуг (с изменениями на 29 декабря 2025 года)&quot;&#10;Федеральный закон от 27.07.2010 N 210-ФЗ&#10;Статус: Действующая редакция документа (действ. c 09.01.2026)" w:history="1">
        <w:r w:rsidRPr="009E6992">
          <w:rPr>
            <w:rStyle w:val="a3"/>
            <w:color w:val="0000AA"/>
          </w:rPr>
          <w:t>№ 210-ФЗ «Об организации предоставления</w:t>
        </w:r>
      </w:hyperlink>
      <w:r w:rsidRPr="009E6992">
        <w:t xml:space="preserve"> государственных и муниципальных услуг» (далее также-</w:t>
      </w:r>
      <w:hyperlink r:id="rId63"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Pr="009E6992">
          <w:rPr>
            <w:rStyle w:val="a3"/>
          </w:rPr>
          <w:t>Федеральный закон № 210-ФЗ</w:t>
        </w:r>
      </w:hyperlink>
      <w:r w:rsidRPr="009E6992">
        <w:t xml:space="preserve">)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 утвержденный решением Думы Березовского района </w:t>
      </w:r>
      <w:hyperlink r:id="rId64" w:tooltip="решение от 03.11.2011 0:00:00 №96 Дума Березовского района&#10;&#10;Об утверждении перечня услуг, которые являются необходимыми и обязательными для предоставления органами местного самоуправления муниципальных услуг, а также порядка определения размера платы за оказание таких услуг" w:history="1">
        <w:r w:rsidRPr="009E6992">
          <w:rPr>
            <w:rStyle w:val="a3"/>
          </w:rPr>
          <w:t>от 03 ноября 2011 года № 96</w:t>
        </w:r>
      </w:hyperlink>
      <w:r w:rsidRPr="009E6992">
        <w:t xml:space="preserve"> «Об утверждении перечня услуг, которые являются необходимыми и обязательными для предоставления органами местного самоуправления муниципальных услуг, а также порядка определения размера платы за оказание таких услуг». </w:t>
      </w:r>
    </w:p>
    <w:p w:rsidR="00775132" w:rsidRPr="009E6992" w:rsidRDefault="00775132" w:rsidP="00A21FE2">
      <w:r w:rsidRPr="009E6992">
        <w:t xml:space="preserve">(пункт 2.2. изложен в редакции постановления Администрации </w:t>
      </w:r>
      <w:hyperlink r:id="rId65" w:tgtFrame="ChangingDocument" w:tooltip="О внесении изменений в приложение к постановлению администрации Березовского района от 13 января 2015 года № 7 " w:history="1">
        <w:r w:rsidRPr="009E6992">
          <w:rPr>
            <w:rStyle w:val="a3"/>
          </w:rPr>
          <w:t xml:space="preserve">от 15.11.2017 </w:t>
        </w:r>
        <w:r w:rsidR="00F96E6C" w:rsidRPr="009E6992">
          <w:rPr>
            <w:rStyle w:val="a3"/>
          </w:rPr>
          <w:t xml:space="preserve">                  </w:t>
        </w:r>
        <w:r w:rsidRPr="009E6992">
          <w:rPr>
            <w:rStyle w:val="a3"/>
          </w:rPr>
          <w:t>№ 963</w:t>
        </w:r>
      </w:hyperlink>
      <w:r w:rsidRPr="009E6992">
        <w:t>)</w:t>
      </w:r>
    </w:p>
    <w:p w:rsidR="00092C8A" w:rsidRPr="009E6992" w:rsidRDefault="00092C8A" w:rsidP="00A21FE2">
      <w:r w:rsidRPr="009E6992">
        <w:t xml:space="preserve">(пункт 2.2. изложен в редакции постановления Администрации </w:t>
      </w:r>
      <w:hyperlink r:id="rId66" w:tgtFrame="ChangingDocument" w:tooltip="О внесении изменений в приложение к постановлению администрации Березовского района от 13.01.2015 № 7 " w:history="1">
        <w:r w:rsidRPr="009E6992">
          <w:rPr>
            <w:rStyle w:val="a3"/>
          </w:rPr>
          <w:t>от 13.11.2018</w:t>
        </w:r>
        <w:r w:rsidR="00F96E6C" w:rsidRPr="009E6992">
          <w:rPr>
            <w:rStyle w:val="a3"/>
          </w:rPr>
          <w:t xml:space="preserve">            </w:t>
        </w:r>
        <w:r w:rsidRPr="009E6992">
          <w:rPr>
            <w:rStyle w:val="a3"/>
          </w:rPr>
          <w:t xml:space="preserve"> № 1003</w:t>
        </w:r>
      </w:hyperlink>
      <w:r w:rsidRPr="009E6992">
        <w:t>)</w:t>
      </w:r>
    </w:p>
    <w:p w:rsidR="004F6F0E" w:rsidRPr="009E6992" w:rsidRDefault="004F6F0E" w:rsidP="00A21FE2">
      <w:r w:rsidRPr="009E6992">
        <w:t xml:space="preserve">(пункт 2.2. изложен в редакции постановления Администрации </w:t>
      </w:r>
      <w:hyperlink r:id="rId67" w:tooltip="постановление от 16.11.2020 0:00:00 №1115 Администрация Березовского района&#10;&#10;О внесении изменений в постановление администрации Березовского района от 13.01.2015 № 7 «Об утверждении административного регламента «Предоставление жилых помещений муниципального специализированного жилищного фонда по договорам найма» &#10;" w:history="1">
        <w:r w:rsidRPr="009E6992">
          <w:rPr>
            <w:rStyle w:val="a3"/>
          </w:rPr>
          <w:t xml:space="preserve">от 16.11.2020 </w:t>
        </w:r>
        <w:r w:rsidR="00F96E6C" w:rsidRPr="009E6992">
          <w:rPr>
            <w:rStyle w:val="a3"/>
          </w:rPr>
          <w:t xml:space="preserve">             </w:t>
        </w:r>
        <w:r w:rsidRPr="009E6992">
          <w:rPr>
            <w:rStyle w:val="a3"/>
          </w:rPr>
          <w:t>№ 1115</w:t>
        </w:r>
      </w:hyperlink>
      <w:r w:rsidRPr="009E6992">
        <w:t>)</w:t>
      </w:r>
    </w:p>
    <w:p w:rsidR="002348AE" w:rsidRPr="009E6992" w:rsidRDefault="002348AE" w:rsidP="00A21FE2">
      <w:r w:rsidRPr="009E6992">
        <w:lastRenderedPageBreak/>
        <w:t xml:space="preserve">(пункт 2.2 изложен в редакции постановления Администрации </w:t>
      </w:r>
      <w:hyperlink r:id="rId68" w:tooltip="постановление от 10.02.2021 0:00:00 №145 Администрация Березовского района&#10;&#10;О внесении изменений в постановление администрации Березовского района от 13.01.2015 № 7 «Об утверждении административного регламента «Предоставление жилых помещений муниципального специализированного жилищного фонда по договорам найма» &#10;" w:history="1">
        <w:r w:rsidRPr="009E6992">
          <w:rPr>
            <w:rStyle w:val="a3"/>
          </w:rPr>
          <w:t>от 10.02.2021</w:t>
        </w:r>
        <w:r w:rsidR="00F96E6C" w:rsidRPr="009E6992">
          <w:rPr>
            <w:rStyle w:val="a3"/>
          </w:rPr>
          <w:t xml:space="preserve">             </w:t>
        </w:r>
        <w:r w:rsidRPr="009E6992">
          <w:rPr>
            <w:rStyle w:val="a3"/>
          </w:rPr>
          <w:t xml:space="preserve"> № 145</w:t>
        </w:r>
      </w:hyperlink>
      <w:r w:rsidRPr="009E6992">
        <w:t>)</w:t>
      </w:r>
    </w:p>
    <w:p w:rsidR="009E6992" w:rsidRPr="009E6992" w:rsidRDefault="007F413A" w:rsidP="009E6992">
      <w:pPr>
        <w:rPr>
          <w:rFonts w:ascii="Times New Roman" w:hAnsi="Times New Roman"/>
        </w:rPr>
      </w:pPr>
      <w:r w:rsidRPr="009E6992">
        <w:t xml:space="preserve">2.3. </w:t>
      </w:r>
      <w:r w:rsidR="009E6992" w:rsidRPr="009E6992">
        <w:t>Результатом предоставления муниципальной услуги является выдача (направление) принятого решения:</w:t>
      </w:r>
    </w:p>
    <w:p w:rsidR="009E6992" w:rsidRPr="009E6992" w:rsidRDefault="009E6992" w:rsidP="009E6992">
      <w:r w:rsidRPr="009E6992">
        <w:t xml:space="preserve">о предоставлении жилого помещения специализированного жилищного фонда в форме  уведомления; </w:t>
      </w:r>
    </w:p>
    <w:p w:rsidR="009E6992" w:rsidRPr="009E6992" w:rsidRDefault="009E6992" w:rsidP="009E6992">
      <w:r w:rsidRPr="009E6992">
        <w:t>об отказе в предоставлении жилого помещения специализированного жилищного фонда в форме уведомления об отказе в предоставлении муниципальной услуги с указанием причины отказа.</w:t>
      </w:r>
    </w:p>
    <w:p w:rsidR="009E6992" w:rsidRPr="009E6992" w:rsidRDefault="009E6992" w:rsidP="009E6992">
      <w:r w:rsidRPr="009E6992">
        <w:t>В случае отказа в предоставлении муниципальной услуги Отдел информирует заявителя о причинах такого отказа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
    <w:p w:rsidR="009E6992" w:rsidRPr="009E6992" w:rsidRDefault="009E6992" w:rsidP="009E6992">
      <w:r w:rsidRPr="009E6992">
        <w:t>Формирование реестровой записи в качестве результата предоставления муниципальной услуги не предусмотрено.</w:t>
      </w:r>
    </w:p>
    <w:p w:rsidR="009E6992" w:rsidRPr="009E6992" w:rsidRDefault="009E6992" w:rsidP="009E6992">
      <w:r w:rsidRPr="009E6992">
        <w:t>Результат предоставления муниципальной услуги может быть получен заявителем посредством почтового отправления, лично в Отделе, в МФЦ.</w:t>
      </w:r>
    </w:p>
    <w:p w:rsidR="009E6992" w:rsidRPr="009E6992" w:rsidRDefault="009E6992" w:rsidP="009E6992">
      <w:r w:rsidRPr="009E6992">
        <w:t>По выбору заявителя результат предоставления муниципальной услуги предоставляется отделом в форме электронного документа, подписанного усиленной квалификационной электронной подписью заведующего отделом и (или) документа на бумажном носителе.</w:t>
      </w:r>
    </w:p>
    <w:p w:rsidR="007F413A" w:rsidRPr="009E6992" w:rsidRDefault="007F413A" w:rsidP="00A21FE2">
      <w:r w:rsidRPr="009E6992">
        <w:t xml:space="preserve">(пункт 2.3. изложен в редакции постановления Администрации </w:t>
      </w:r>
      <w:hyperlink r:id="rId69" w:tgtFrame="ChangingDocument" w:tooltip="О внесении изменений в приложение к постановлению администрации Березовского района от 13.01.2015 № 7 " w:history="1">
        <w:r w:rsidRPr="009E6992">
          <w:rPr>
            <w:rStyle w:val="a3"/>
          </w:rPr>
          <w:t xml:space="preserve">от 13.11.2018 </w:t>
        </w:r>
        <w:r w:rsidR="00F96E6C" w:rsidRPr="009E6992">
          <w:rPr>
            <w:rStyle w:val="a3"/>
          </w:rPr>
          <w:t xml:space="preserve">               </w:t>
        </w:r>
        <w:r w:rsidRPr="009E6992">
          <w:rPr>
            <w:rStyle w:val="a3"/>
          </w:rPr>
          <w:t>№ 1003</w:t>
        </w:r>
      </w:hyperlink>
      <w:r w:rsidRPr="009E6992">
        <w:t>)</w:t>
      </w:r>
    </w:p>
    <w:p w:rsidR="009E6992" w:rsidRPr="009E6992" w:rsidRDefault="009E6992" w:rsidP="00A21FE2">
      <w:r w:rsidRPr="009E6992">
        <w:rPr>
          <w:rFonts w:cs="Arial"/>
          <w:szCs w:val="28"/>
        </w:rPr>
        <w:t xml:space="preserve">(пункт 2.3. изложен в редакции постановления Администрации </w:t>
      </w:r>
      <w:hyperlink r:id="rId70" w:tooltip="постановление от 23.04.2026 0:00:00 №393 Администрация Березовского района&#10;&#10;О внесении изменений в постановление администрации Березовского района от 13.01.2015 № 7 «Об утверждении административного регламента «Предоставление жилых помещений муниципального специализированного жилищного фонда по договорам найма» &#10;" w:history="1">
        <w:r w:rsidRPr="009E6992">
          <w:rPr>
            <w:rStyle w:val="a3"/>
            <w:rFonts w:cs="Arial"/>
            <w:szCs w:val="28"/>
          </w:rPr>
          <w:t xml:space="preserve">от 23.04.2026 </w:t>
        </w:r>
        <w:r w:rsidRPr="009E6992">
          <w:rPr>
            <w:rStyle w:val="a3"/>
            <w:rFonts w:cs="Arial"/>
            <w:szCs w:val="28"/>
          </w:rPr>
          <w:t xml:space="preserve">                </w:t>
        </w:r>
        <w:r w:rsidRPr="009E6992">
          <w:rPr>
            <w:rStyle w:val="a3"/>
            <w:rFonts w:cs="Arial"/>
            <w:szCs w:val="28"/>
          </w:rPr>
          <w:t>№ 393</w:t>
        </w:r>
      </w:hyperlink>
      <w:r w:rsidRPr="009E6992">
        <w:rPr>
          <w:rFonts w:cs="Arial"/>
          <w:szCs w:val="28"/>
        </w:rPr>
        <w:t>)</w:t>
      </w:r>
    </w:p>
    <w:p w:rsidR="00D61F37" w:rsidRPr="009E6992" w:rsidRDefault="00D61F37" w:rsidP="00A21FE2">
      <w:r w:rsidRPr="009E6992">
        <w:t>2.4.</w:t>
      </w:r>
      <w:r w:rsidR="009E6992" w:rsidRPr="009E6992">
        <w:t xml:space="preserve"> </w:t>
      </w:r>
      <w:r w:rsidRPr="009E6992">
        <w:t>Срок предоставления муниципальной услуги</w:t>
      </w:r>
    </w:p>
    <w:p w:rsidR="00D61F37" w:rsidRPr="009E6992" w:rsidRDefault="00D61F37" w:rsidP="00A21FE2">
      <w:r w:rsidRPr="009E6992">
        <w:t>Общий срок предоставления муниципальной услуги составляет 30 календарных дней со дня регистрации заявления о предоставлении муниципальной услуги в Отделе.</w:t>
      </w:r>
    </w:p>
    <w:p w:rsidR="00D61F37" w:rsidRPr="009E6992" w:rsidRDefault="00D61F37" w:rsidP="00A21FE2">
      <w:r w:rsidRPr="009E6992">
        <w:t>В случае обращения заявителя за получением муниципальной услуги в МФЦ, срок предоставления муниципальной услуги исчисляется со дня регистрации заявления о предоставлении муниципальной услуги в Отделе.</w:t>
      </w:r>
    </w:p>
    <w:p w:rsidR="00D61F37" w:rsidRPr="009E6992" w:rsidRDefault="00D61F37" w:rsidP="00A21FE2">
      <w:r w:rsidRPr="009E6992">
        <w:t>В общий срок предоставления муниципальной услуги входит срок направления межведомственных запросов и получения на них ответов, срок выдачи (направления) документов, являющихся результатом предоставления муниципальной услуги.</w:t>
      </w:r>
    </w:p>
    <w:p w:rsidR="00D61F37" w:rsidRPr="009E6992" w:rsidRDefault="00D61F37" w:rsidP="00A21FE2">
      <w:pPr>
        <w:rPr>
          <w:szCs w:val="28"/>
        </w:rPr>
      </w:pPr>
      <w:r w:rsidRPr="009E6992">
        <w:rPr>
          <w:szCs w:val="28"/>
        </w:rPr>
        <w:t>Срок выдачи (направления) документов, являющихся результатом предоставления муниципальной услуги, - в течение 3 календарных дней</w:t>
      </w:r>
      <w:r w:rsidRPr="009E6992">
        <w:rPr>
          <w:color w:val="FF0000"/>
          <w:szCs w:val="28"/>
        </w:rPr>
        <w:t xml:space="preserve"> </w:t>
      </w:r>
      <w:r w:rsidRPr="009E6992">
        <w:rPr>
          <w:szCs w:val="28"/>
        </w:rPr>
        <w:t xml:space="preserve">со дня принятия одного из указанных в </w:t>
      </w:r>
      <w:hyperlink w:anchor="Par140" w:history="1">
        <w:r w:rsidRPr="009E6992">
          <w:rPr>
            <w:szCs w:val="28"/>
          </w:rPr>
          <w:t>пункте 2.3</w:t>
        </w:r>
      </w:hyperlink>
      <w:r w:rsidRPr="009E6992">
        <w:rPr>
          <w:szCs w:val="28"/>
        </w:rPr>
        <w:t>. настоящего административного регламента решений.</w:t>
      </w:r>
    </w:p>
    <w:p w:rsidR="00D61F37" w:rsidRPr="009E6992" w:rsidRDefault="00D61F37" w:rsidP="00A21FE2">
      <w:pPr>
        <w:rPr>
          <w:szCs w:val="28"/>
        </w:rPr>
      </w:pPr>
      <w:r w:rsidRPr="009E6992">
        <w:rPr>
          <w:szCs w:val="28"/>
        </w:rPr>
        <w:t>Приостановление предоставления муниципальной услуги законодательством не предусмотрено.</w:t>
      </w:r>
    </w:p>
    <w:p w:rsidR="0014121E" w:rsidRPr="009E6992" w:rsidRDefault="0014121E" w:rsidP="00A21FE2">
      <w:r w:rsidRPr="009E6992">
        <w:t>(пункт 2.5. изложен в редакции постановления Администрации</w:t>
      </w:r>
      <w:r w:rsidRPr="009E6992">
        <w:rPr>
          <w:rFonts w:cs="Arial"/>
          <w:szCs w:val="28"/>
        </w:rPr>
        <w:t xml:space="preserve"> </w:t>
      </w:r>
      <w:hyperlink r:id="rId71" w:tgtFrame="ChangingDocument" w:tooltip="О внесении изменений в приложение к постановлению администрации Березовского района от 13.01.2015 № 7 " w:history="1">
        <w:r w:rsidRPr="009E6992">
          <w:rPr>
            <w:rStyle w:val="a3"/>
            <w:rFonts w:cs="Arial"/>
            <w:szCs w:val="28"/>
          </w:rPr>
          <w:t>от 16.08.2018</w:t>
        </w:r>
        <w:r w:rsidR="00F96E6C" w:rsidRPr="009E6992">
          <w:rPr>
            <w:rStyle w:val="a3"/>
            <w:rFonts w:cs="Arial"/>
            <w:szCs w:val="28"/>
          </w:rPr>
          <w:t xml:space="preserve">               </w:t>
        </w:r>
        <w:r w:rsidRPr="009E6992">
          <w:rPr>
            <w:rStyle w:val="a3"/>
            <w:rFonts w:cs="Arial"/>
            <w:szCs w:val="28"/>
          </w:rPr>
          <w:t xml:space="preserve"> № 730</w:t>
        </w:r>
      </w:hyperlink>
      <w:r w:rsidRPr="009E6992">
        <w:rPr>
          <w:rFonts w:cs="Arial"/>
          <w:szCs w:val="28"/>
        </w:rPr>
        <w:t>)</w:t>
      </w:r>
    </w:p>
    <w:p w:rsidR="007F413A" w:rsidRPr="009E6992" w:rsidRDefault="007F413A" w:rsidP="00A21FE2">
      <w:r w:rsidRPr="009E6992">
        <w:t xml:space="preserve">(пункт 2.5. изложен в редакции постановления Администрации </w:t>
      </w:r>
      <w:hyperlink r:id="rId72" w:tgtFrame="ChangingDocument" w:tooltip="О внесении изменений в приложение к постановлению администрации Березовского района от 13.01.2015 № 7 " w:history="1">
        <w:r w:rsidRPr="009E6992">
          <w:rPr>
            <w:rStyle w:val="a3"/>
          </w:rPr>
          <w:t xml:space="preserve">от 13.11.2018 </w:t>
        </w:r>
        <w:r w:rsidR="00F96E6C" w:rsidRPr="009E6992">
          <w:rPr>
            <w:rStyle w:val="a3"/>
          </w:rPr>
          <w:t xml:space="preserve">          </w:t>
        </w:r>
        <w:r w:rsidRPr="009E6992">
          <w:rPr>
            <w:rStyle w:val="a3"/>
          </w:rPr>
          <w:t>№ 1003</w:t>
        </w:r>
      </w:hyperlink>
      <w:r w:rsidRPr="009E6992">
        <w:t>)</w:t>
      </w:r>
    </w:p>
    <w:p w:rsidR="00863A53" w:rsidRPr="009E6992" w:rsidRDefault="00863A53" w:rsidP="00A21FE2">
      <w:r w:rsidRPr="009E6992">
        <w:t xml:space="preserve">(пункт 2.5. изложен в редакции постановления Администрации </w:t>
      </w:r>
      <w:hyperlink r:id="rId73" w:tooltip="постановление от 25.03.2019 0:00:00 №332 Администрация Березовского района&#10;&#10;О внесении изменений в постановление администрации Березовского района от 13.01.2015 № 7 «Об утверждении административного регламента «Предоставление жилых помещений муниципального специализированного жилищного фонда по договорам найма» &#10;" w:history="1">
        <w:r w:rsidRPr="009E6992">
          <w:rPr>
            <w:rStyle w:val="a3"/>
          </w:rPr>
          <w:t xml:space="preserve">от 25.03.2019 </w:t>
        </w:r>
        <w:r w:rsidR="00F96E6C" w:rsidRPr="009E6992">
          <w:rPr>
            <w:rStyle w:val="a3"/>
          </w:rPr>
          <w:t xml:space="preserve">                  </w:t>
        </w:r>
        <w:r w:rsidRPr="009E6992">
          <w:rPr>
            <w:rStyle w:val="a3"/>
          </w:rPr>
          <w:t>№ 332</w:t>
        </w:r>
      </w:hyperlink>
      <w:r w:rsidRPr="009E6992">
        <w:t>)</w:t>
      </w:r>
    </w:p>
    <w:p w:rsidR="005B5663" w:rsidRPr="009E6992" w:rsidRDefault="005B5663" w:rsidP="00A21FE2">
      <w:r w:rsidRPr="009E6992">
        <w:t xml:space="preserve">(пункт 2.5 изложен в редакции постановления Администрации </w:t>
      </w:r>
      <w:hyperlink r:id="rId74" w:tooltip="постановление от 26.04.2024 0:00:00 №380 Администрация Березовского района&#10;&#10;О внесении изменений в постановление администрации Березовского района от 13.01.2015 № 7 «Об утверждении административного регламента «Предоставление жилых помещений муниципального специализированного жилищного фонда по договорам найма» &#10;" w:history="1">
        <w:r w:rsidRPr="009E6992">
          <w:rPr>
            <w:rStyle w:val="a3"/>
          </w:rPr>
          <w:t>от 26.04.2024                  № 380</w:t>
        </w:r>
      </w:hyperlink>
      <w:r w:rsidRPr="009E6992">
        <w:t>)</w:t>
      </w:r>
    </w:p>
    <w:p w:rsidR="00AD195E" w:rsidRPr="009E6992" w:rsidRDefault="00AD195E" w:rsidP="00A21FE2">
      <w:r w:rsidRPr="009E6992">
        <w:t xml:space="preserve">(абзацы седьмой - десятый пункта 2.4 раздела 2 признаны утратившими силу в редакции постановления Администрации </w:t>
      </w:r>
      <w:hyperlink r:id="rId75" w:tooltip="постановление от 15.04.2025 0:00:00 №271 Администрация Березовского района&#10;&#10;О внесении изменений в постановление администрации Березовского района от 13.01.2015 № 7 «Об утверждении административного регламента «Предоставление жилых помещений муниципального специализированного жилищного фонда по договорам найма» &#10;" w:history="1">
        <w:r w:rsidRPr="009E6992">
          <w:rPr>
            <w:rStyle w:val="a3"/>
          </w:rPr>
          <w:t>от 15.04.2025 № 271</w:t>
        </w:r>
      </w:hyperlink>
      <w:r w:rsidRPr="009E6992">
        <w:t>)</w:t>
      </w:r>
    </w:p>
    <w:p w:rsidR="007F413A" w:rsidRPr="009E6992" w:rsidRDefault="007F413A" w:rsidP="00A21FE2">
      <w:pPr>
        <w:rPr>
          <w:rFonts w:eastAsia="Calibri" w:cs="Arial"/>
          <w:szCs w:val="28"/>
          <w:lang w:eastAsia="en-US"/>
        </w:rPr>
      </w:pPr>
      <w:r w:rsidRPr="009E6992">
        <w:rPr>
          <w:rFonts w:eastAsia="Calibri" w:cs="Arial"/>
          <w:szCs w:val="28"/>
        </w:rPr>
        <w:lastRenderedPageBreak/>
        <w:t xml:space="preserve">2.6. </w:t>
      </w:r>
      <w:r w:rsidRPr="009E6992">
        <w:rPr>
          <w:rFonts w:eastAsia="Calibri" w:cs="Arial"/>
          <w:szCs w:val="28"/>
          <w:lang w:eastAsia="en-US"/>
        </w:rPr>
        <w:t>Исчерпывающий перечень документов и требования к документам, необходимым для предоставления муниципальной услуги.</w:t>
      </w:r>
    </w:p>
    <w:p w:rsidR="007F413A" w:rsidRPr="009E6992" w:rsidRDefault="007F413A" w:rsidP="00A21FE2">
      <w:pPr>
        <w:rPr>
          <w:rFonts w:eastAsia="Calibri" w:cs="Arial"/>
          <w:szCs w:val="28"/>
          <w:lang w:eastAsia="en-US"/>
        </w:rPr>
      </w:pPr>
      <w:r w:rsidRPr="009E6992">
        <w:rPr>
          <w:rFonts w:eastAsia="Calibri" w:cs="Arial"/>
          <w:szCs w:val="28"/>
          <w:lang w:eastAsia="en-US"/>
        </w:rPr>
        <w:t>Исчерпывающий перечень документов необходимых, для предоставления муниципальной услуги.</w:t>
      </w:r>
    </w:p>
    <w:p w:rsidR="003321F4" w:rsidRPr="009E6992" w:rsidRDefault="003321F4" w:rsidP="003321F4">
      <w:pPr>
        <w:rPr>
          <w:rFonts w:cs="Arial"/>
        </w:rPr>
      </w:pPr>
      <w:r w:rsidRPr="009E6992">
        <w:t xml:space="preserve">(пункты 2.5, 2.6 изложены в редакции постановления Администрации                           </w:t>
      </w:r>
      <w:hyperlink r:id="rId76" w:tgtFrame="ChangingDocument" w:tooltip="О внесении изменений в приложение к постановлению администрации Березовского района от 13 января 2015 года № 7 " w:history="1">
        <w:r w:rsidRPr="009E6992">
          <w:rPr>
            <w:rStyle w:val="a3"/>
          </w:rPr>
          <w:t>от 15.11.2017 № 963</w:t>
        </w:r>
      </w:hyperlink>
      <w:r w:rsidRPr="009E6992">
        <w:t>)</w:t>
      </w:r>
    </w:p>
    <w:p w:rsidR="008C6EF1" w:rsidRPr="009E6992" w:rsidRDefault="008C6EF1" w:rsidP="008C6EF1">
      <w:pPr>
        <w:rPr>
          <w:rFonts w:eastAsia="Calibri" w:cs="Arial"/>
          <w:szCs w:val="28"/>
          <w:lang w:eastAsia="en-US"/>
        </w:rPr>
      </w:pPr>
      <w:r w:rsidRPr="009E6992">
        <w:rPr>
          <w:rFonts w:eastAsia="Calibri" w:cs="Arial"/>
          <w:szCs w:val="28"/>
          <w:lang w:eastAsia="en-US"/>
        </w:rPr>
        <w:t>2.6.1. Для предоставления жилого помещения по договору найма служебного жилого помещения, заявитель самостоятельно представляет следующие документы:</w:t>
      </w:r>
    </w:p>
    <w:p w:rsidR="008C6EF1" w:rsidRPr="009E6992" w:rsidRDefault="008C6EF1" w:rsidP="008C6EF1">
      <w:pPr>
        <w:rPr>
          <w:rFonts w:eastAsia="Calibri" w:cs="Arial"/>
          <w:szCs w:val="28"/>
          <w:lang w:eastAsia="en-US"/>
        </w:rPr>
      </w:pPr>
      <w:r w:rsidRPr="009E6992">
        <w:rPr>
          <w:rFonts w:eastAsia="Calibri" w:cs="Arial"/>
          <w:szCs w:val="28"/>
          <w:lang w:eastAsia="en-US"/>
        </w:rPr>
        <w:t>- заявление о предоставлении муниципальной услуги по форме согласно приложению 2 к настоящему административному регламенту;</w:t>
      </w:r>
    </w:p>
    <w:p w:rsidR="008C6EF1" w:rsidRPr="009E6992" w:rsidRDefault="008C6EF1" w:rsidP="008C6EF1">
      <w:pPr>
        <w:rPr>
          <w:rFonts w:eastAsia="Calibri" w:cs="Arial"/>
          <w:szCs w:val="28"/>
          <w:lang w:eastAsia="en-US"/>
        </w:rPr>
      </w:pPr>
      <w:r w:rsidRPr="009E6992">
        <w:rPr>
          <w:rFonts w:eastAsia="Calibri" w:cs="Arial"/>
          <w:szCs w:val="28"/>
          <w:lang w:eastAsia="en-US"/>
        </w:rPr>
        <w:t>- ходатайство работодателя, либо органа местного самоуправления, с которым заявитель состоит в трудовых отношениях, о предоставлении служебного жилого помещения специализированного жилищного фонда по договору найма;</w:t>
      </w:r>
    </w:p>
    <w:p w:rsidR="008C6EF1" w:rsidRPr="009E6992" w:rsidRDefault="008C6EF1" w:rsidP="008C6EF1">
      <w:pPr>
        <w:rPr>
          <w:rFonts w:eastAsia="Calibri" w:cs="Arial"/>
          <w:szCs w:val="28"/>
          <w:lang w:eastAsia="en-US"/>
        </w:rPr>
      </w:pPr>
      <w:r w:rsidRPr="009E6992">
        <w:rPr>
          <w:rFonts w:eastAsia="Calibri" w:cs="Arial"/>
          <w:szCs w:val="28"/>
          <w:lang w:eastAsia="en-US"/>
        </w:rPr>
        <w:t>- документы, удостоверяющие личность гражданина Российской Федерации на заявителя и членов его семьи (все страницы);</w:t>
      </w:r>
    </w:p>
    <w:p w:rsidR="008C6EF1" w:rsidRPr="009E6992" w:rsidRDefault="008C6EF1" w:rsidP="008C6EF1">
      <w:pPr>
        <w:rPr>
          <w:rFonts w:eastAsia="Calibri" w:cs="Arial"/>
          <w:szCs w:val="28"/>
          <w:lang w:eastAsia="en-US"/>
        </w:rPr>
      </w:pPr>
      <w:r w:rsidRPr="009E6992">
        <w:rPr>
          <w:rFonts w:eastAsia="Calibri" w:cs="Arial"/>
          <w:szCs w:val="28"/>
          <w:lang w:eastAsia="en-US"/>
        </w:rPr>
        <w:t>- свидетельства о государственной регистрации актов гражданского состояния, выданные компетентными органами иностранного государства, и их нотариально удостоверенный перевод на русский язык (при наличии).</w:t>
      </w:r>
    </w:p>
    <w:p w:rsidR="008C6EF1" w:rsidRPr="009E6992" w:rsidRDefault="008C6EF1" w:rsidP="008C6EF1">
      <w:pPr>
        <w:rPr>
          <w:rFonts w:eastAsia="Calibri" w:cs="Arial"/>
          <w:szCs w:val="28"/>
          <w:lang w:eastAsia="en-US"/>
        </w:rPr>
      </w:pPr>
      <w:r w:rsidRPr="009E6992">
        <w:rPr>
          <w:rFonts w:eastAsia="Calibri" w:cs="Arial"/>
          <w:szCs w:val="28"/>
          <w:lang w:eastAsia="en-US"/>
        </w:rPr>
        <w:t>- копия трудового договора, приказа о приеме на работу, трудовой книжки (за периоды до 01 января 2020), заверенные по месту работы, службы, либо другие документы, подтверждающие избрание на выборную должность в органы местного самоуправления Березовского района;</w:t>
      </w:r>
    </w:p>
    <w:p w:rsidR="008C6EF1" w:rsidRPr="009E6992" w:rsidRDefault="008C6EF1" w:rsidP="008C6EF1">
      <w:pPr>
        <w:rPr>
          <w:rFonts w:eastAsia="Calibri" w:cs="Arial"/>
          <w:szCs w:val="28"/>
          <w:lang w:eastAsia="en-US"/>
        </w:rPr>
      </w:pPr>
      <w:r w:rsidRPr="009E6992">
        <w:rPr>
          <w:rFonts w:eastAsia="Calibri" w:cs="Arial"/>
          <w:szCs w:val="28"/>
          <w:lang w:eastAsia="en-US"/>
        </w:rPr>
        <w:t>- документ, подтверждающий родственные отношения заявителя и лиц, указанных им в качестве членов семьи (копия решения суда о признании членами семьи);</w:t>
      </w:r>
    </w:p>
    <w:p w:rsidR="008C6EF1" w:rsidRPr="009E6992" w:rsidRDefault="008C6EF1" w:rsidP="008C6EF1">
      <w:pPr>
        <w:rPr>
          <w:rFonts w:eastAsia="Calibri" w:cs="Arial"/>
          <w:szCs w:val="28"/>
          <w:lang w:eastAsia="en-US"/>
        </w:rPr>
      </w:pPr>
      <w:r w:rsidRPr="009E6992">
        <w:rPr>
          <w:rFonts w:eastAsia="Calibri" w:cs="Arial"/>
          <w:szCs w:val="28"/>
          <w:lang w:eastAsia="en-US"/>
        </w:rPr>
        <w:t>- копии правоустанавливающих документов на объекты недвижимости, права на которые не зарегистрированы в Едином государственном реестре недвижимости, подтверждающие право владения и пользования заявителем и членами его семьи жилым помещением по месту регистрации (договор, ордер и т.д.).</w:t>
      </w:r>
    </w:p>
    <w:p w:rsidR="008C6EF1" w:rsidRPr="009E6992" w:rsidRDefault="008C6EF1" w:rsidP="008C6EF1">
      <w:pPr>
        <w:rPr>
          <w:rFonts w:cs="Arial"/>
          <w:szCs w:val="28"/>
        </w:rPr>
      </w:pPr>
      <w:r w:rsidRPr="009E6992">
        <w:rPr>
          <w:rFonts w:cs="Arial"/>
          <w:szCs w:val="28"/>
        </w:rPr>
        <w:t xml:space="preserve">(подпункт 2.6.1 пункта 2.6 изложен в редакции постановления Администрации </w:t>
      </w:r>
      <w:r w:rsidR="00F96E6C" w:rsidRPr="009E6992">
        <w:rPr>
          <w:rFonts w:cs="Arial"/>
          <w:szCs w:val="28"/>
        </w:rPr>
        <w:t xml:space="preserve">                </w:t>
      </w:r>
      <w:hyperlink r:id="rId77" w:tooltip="постановление от 19.01.2022 0:00:00 №86 Администрация Березовского района&#10;&#10;О внесении изменений в постановление администрации Березовского района от 13.01.2015 № 7 «Об утверждении административного регламента «Предоставление жилых помещений муниципального специализированного жилищного фонда по договорам найма» &#10;" w:history="1">
        <w:r w:rsidRPr="009E6992">
          <w:rPr>
            <w:rStyle w:val="a3"/>
            <w:rFonts w:cs="Arial"/>
            <w:szCs w:val="28"/>
          </w:rPr>
          <w:t>от 19.012022 № 86</w:t>
        </w:r>
      </w:hyperlink>
      <w:r w:rsidRPr="009E6992">
        <w:rPr>
          <w:rFonts w:cs="Arial"/>
          <w:szCs w:val="28"/>
        </w:rPr>
        <w:t>)</w:t>
      </w:r>
    </w:p>
    <w:p w:rsidR="008C6EF1" w:rsidRPr="009E6992" w:rsidRDefault="008C6EF1" w:rsidP="008C6EF1">
      <w:pPr>
        <w:rPr>
          <w:rFonts w:eastAsia="Calibri" w:cs="Arial"/>
          <w:szCs w:val="28"/>
          <w:lang w:eastAsia="en-US"/>
        </w:rPr>
      </w:pPr>
      <w:r w:rsidRPr="009E6992">
        <w:rPr>
          <w:rFonts w:eastAsia="Calibri" w:cs="Arial"/>
          <w:szCs w:val="28"/>
          <w:lang w:eastAsia="en-US"/>
        </w:rPr>
        <w:t>2.6.2. Для предоставления жилого помещения по договору найма жилого помещения маневренного фонда, заявитель самостоятельно представляет следующие документы:</w:t>
      </w:r>
    </w:p>
    <w:p w:rsidR="008C6EF1" w:rsidRPr="009E6992" w:rsidRDefault="008C6EF1" w:rsidP="008C6EF1">
      <w:pPr>
        <w:rPr>
          <w:rFonts w:eastAsia="Calibri" w:cs="Arial"/>
          <w:szCs w:val="28"/>
          <w:lang w:eastAsia="en-US"/>
        </w:rPr>
      </w:pPr>
      <w:r w:rsidRPr="009E6992">
        <w:rPr>
          <w:rFonts w:eastAsia="Calibri" w:cs="Arial"/>
          <w:szCs w:val="28"/>
          <w:lang w:eastAsia="en-US"/>
        </w:rPr>
        <w:t>- заявление о предоставлении муниципальной услуги по форме согласно приложению 3 к настоящему административному регламенту;</w:t>
      </w:r>
    </w:p>
    <w:p w:rsidR="008C6EF1" w:rsidRPr="009E6992" w:rsidRDefault="008C6EF1" w:rsidP="008C6EF1">
      <w:pPr>
        <w:rPr>
          <w:rFonts w:eastAsia="Calibri" w:cs="Arial"/>
          <w:szCs w:val="28"/>
          <w:lang w:eastAsia="en-US"/>
        </w:rPr>
      </w:pPr>
      <w:r w:rsidRPr="009E6992">
        <w:rPr>
          <w:rFonts w:eastAsia="Calibri" w:cs="Arial"/>
          <w:szCs w:val="28"/>
          <w:lang w:eastAsia="en-US"/>
        </w:rPr>
        <w:t>- документы, удостоверяющие личность гражданина Российской Федерации на заявителя и членов его семьи;</w:t>
      </w:r>
    </w:p>
    <w:p w:rsidR="008C6EF1" w:rsidRPr="009E6992" w:rsidRDefault="008C6EF1" w:rsidP="008C6EF1">
      <w:pPr>
        <w:rPr>
          <w:rFonts w:eastAsia="Calibri" w:cs="Arial"/>
          <w:szCs w:val="28"/>
          <w:lang w:eastAsia="en-US"/>
        </w:rPr>
      </w:pPr>
      <w:r w:rsidRPr="009E6992">
        <w:rPr>
          <w:rFonts w:eastAsia="Calibri" w:cs="Arial"/>
          <w:szCs w:val="28"/>
          <w:lang w:eastAsia="en-US"/>
        </w:rPr>
        <w:t>- свидетельства о государственной регистрации актов гражданского состояния, выданные компетентными органами иностранного государства, и их нотариально удостоверенный перевод на русский язык (при наличии).</w:t>
      </w:r>
    </w:p>
    <w:p w:rsidR="008C6EF1" w:rsidRPr="009E6992" w:rsidRDefault="008C6EF1" w:rsidP="008C6EF1">
      <w:pPr>
        <w:rPr>
          <w:rFonts w:eastAsia="Calibri" w:cs="Arial"/>
          <w:szCs w:val="28"/>
          <w:lang w:eastAsia="en-US"/>
        </w:rPr>
      </w:pPr>
      <w:r w:rsidRPr="009E6992">
        <w:rPr>
          <w:rFonts w:eastAsia="Calibri" w:cs="Arial"/>
          <w:szCs w:val="28"/>
          <w:lang w:eastAsia="en-US"/>
        </w:rPr>
        <w:t>Заявители, которым предоставляются жилые помещения маневренного фонда в связи с утратой жилых помещений в результате обращения взыскания на эти жилые помещения, которые были приобретены за счет кредита банка или иной кредитной организации либо средств целевого займа, предоставленного юридическим лицом на приобретение жилого помещения, и заложены в обеспечение возврата кредита или целевого займа, если на момент обращения взыскания такие жилые помещения являются для них единственными, дополнительно представляют:</w:t>
      </w:r>
    </w:p>
    <w:p w:rsidR="008C6EF1" w:rsidRPr="009E6992" w:rsidRDefault="008C6EF1" w:rsidP="008C6EF1">
      <w:pPr>
        <w:rPr>
          <w:rFonts w:eastAsia="Calibri" w:cs="Arial"/>
          <w:szCs w:val="28"/>
          <w:lang w:eastAsia="en-US"/>
        </w:rPr>
      </w:pPr>
      <w:r w:rsidRPr="009E6992">
        <w:rPr>
          <w:rFonts w:eastAsia="Calibri" w:cs="Arial"/>
          <w:szCs w:val="28"/>
          <w:lang w:eastAsia="en-US"/>
        </w:rPr>
        <w:t>- решение суда, вступившее в законную силу, об обращении взыскания на жилое помещение;</w:t>
      </w:r>
    </w:p>
    <w:p w:rsidR="008C6EF1" w:rsidRPr="009E6992" w:rsidRDefault="008C6EF1" w:rsidP="008C6EF1">
      <w:pPr>
        <w:rPr>
          <w:rFonts w:eastAsia="Calibri" w:cs="Arial"/>
          <w:szCs w:val="28"/>
          <w:lang w:eastAsia="en-US"/>
        </w:rPr>
      </w:pPr>
      <w:r w:rsidRPr="009E6992">
        <w:rPr>
          <w:rFonts w:eastAsia="Calibri" w:cs="Arial"/>
          <w:szCs w:val="28"/>
          <w:lang w:eastAsia="en-US"/>
        </w:rPr>
        <w:t>- документы, подтверждающие, что утраченное жилое помещение было заложено в обеспечение возврата кредита или целевого займа;</w:t>
      </w:r>
    </w:p>
    <w:p w:rsidR="008C6EF1" w:rsidRPr="009E6992" w:rsidRDefault="008C6EF1" w:rsidP="008C6EF1">
      <w:pPr>
        <w:rPr>
          <w:rFonts w:eastAsia="Calibri" w:cs="Arial"/>
          <w:szCs w:val="28"/>
          <w:lang w:eastAsia="en-US"/>
        </w:rPr>
      </w:pPr>
      <w:r w:rsidRPr="009E6992">
        <w:rPr>
          <w:rFonts w:eastAsia="Calibri" w:cs="Arial"/>
          <w:szCs w:val="28"/>
          <w:lang w:eastAsia="en-US"/>
        </w:rPr>
        <w:lastRenderedPageBreak/>
        <w:t>- документы, подтверждающие приобретение утраченного жилого помещения за счет кредита банка или иной кредитной организации либо средств целевого займа, предоставленного юридическим лицом на приобретение жилого помещения (договор кредитования, договор займа и пр.);</w:t>
      </w:r>
    </w:p>
    <w:p w:rsidR="008C6EF1" w:rsidRPr="009E6992" w:rsidRDefault="008C6EF1" w:rsidP="008C6EF1">
      <w:pPr>
        <w:rPr>
          <w:rFonts w:eastAsia="Calibri" w:cs="Arial"/>
          <w:szCs w:val="28"/>
          <w:lang w:eastAsia="en-US"/>
        </w:rPr>
      </w:pPr>
      <w:r w:rsidRPr="009E6992">
        <w:rPr>
          <w:rFonts w:eastAsia="Calibri" w:cs="Arial"/>
          <w:szCs w:val="28"/>
          <w:lang w:eastAsia="en-US"/>
        </w:rPr>
        <w:t>- документы, подтверждающие, что расчеты с банком (кредитной организацией) после продажи жилого помещения, на которое было обращено взыскание, не завершены.</w:t>
      </w:r>
    </w:p>
    <w:p w:rsidR="008C6EF1" w:rsidRPr="009E6992" w:rsidRDefault="008C6EF1" w:rsidP="008C6EF1">
      <w:pPr>
        <w:rPr>
          <w:rFonts w:eastAsia="Calibri" w:cs="Arial"/>
          <w:szCs w:val="28"/>
          <w:lang w:eastAsia="en-US"/>
        </w:rPr>
      </w:pPr>
      <w:r w:rsidRPr="009E6992">
        <w:rPr>
          <w:rFonts w:eastAsia="Calibri" w:cs="Arial"/>
          <w:szCs w:val="28"/>
          <w:lang w:eastAsia="en-US"/>
        </w:rPr>
        <w:t>Заявители, которым предоставляются жилые помещения маневренного жилищного фонда в связи с тем, что их единственные жилые помещения стали непригодными для проживания в результате чрезвычайных обстоятельств, дополнительно представляют документ, подтверждающий признание жилого помещения непригодным для проживания в результате чрезвычайных обстоятельств (предоставляются заявителем, если указанный документ (его копии или сведения, содержащиеся в нем) отсутствуют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организации).»;</w:t>
      </w:r>
    </w:p>
    <w:p w:rsidR="008C6EF1" w:rsidRPr="009E6992" w:rsidRDefault="008C6EF1" w:rsidP="008C6EF1">
      <w:pPr>
        <w:rPr>
          <w:rFonts w:cs="Arial"/>
          <w:szCs w:val="28"/>
        </w:rPr>
      </w:pPr>
      <w:r w:rsidRPr="009E6992">
        <w:rPr>
          <w:rFonts w:eastAsia="Calibri" w:cs="Arial"/>
          <w:szCs w:val="28"/>
          <w:lang w:eastAsia="en-US"/>
        </w:rPr>
        <w:t xml:space="preserve">(подпункт 2.6.2 пункта 2.6 </w:t>
      </w:r>
      <w:r w:rsidRPr="009E6992">
        <w:rPr>
          <w:rFonts w:cs="Arial"/>
          <w:szCs w:val="28"/>
        </w:rPr>
        <w:t xml:space="preserve">изложен в редакции постановления Администрации </w:t>
      </w:r>
      <w:r w:rsidR="00F96E6C" w:rsidRPr="009E6992">
        <w:rPr>
          <w:rFonts w:cs="Arial"/>
          <w:szCs w:val="28"/>
        </w:rPr>
        <w:t xml:space="preserve">               </w:t>
      </w:r>
      <w:hyperlink r:id="rId78" w:tooltip="постановление от 19.01.2022 0:00:00 №86 Администрация Березовского района&#10;&#10;О внесении изменений в постановление администрации Березовского района от 13.01.2015 № 7 «Об утверждении административного регламента «Предоставление жилых помещений муниципального специализированного жилищного фонда по договорам найма» &#10;" w:history="1">
        <w:r w:rsidRPr="009E6992">
          <w:rPr>
            <w:rStyle w:val="a3"/>
            <w:rFonts w:cs="Arial"/>
            <w:szCs w:val="28"/>
          </w:rPr>
          <w:t>от 19.012022 № 86</w:t>
        </w:r>
      </w:hyperlink>
      <w:r w:rsidRPr="009E6992">
        <w:rPr>
          <w:rFonts w:cs="Arial"/>
          <w:szCs w:val="28"/>
        </w:rPr>
        <w:t>)</w:t>
      </w:r>
    </w:p>
    <w:p w:rsidR="003B4A4B" w:rsidRPr="009E6992" w:rsidRDefault="003B4A4B" w:rsidP="003B4A4B">
      <w:pPr>
        <w:rPr>
          <w:rFonts w:eastAsia="Calibri" w:cs="Arial"/>
          <w:szCs w:val="28"/>
          <w:lang w:eastAsia="en-US"/>
        </w:rPr>
      </w:pPr>
      <w:r w:rsidRPr="009E6992">
        <w:rPr>
          <w:rFonts w:eastAsia="Calibri" w:cs="Arial"/>
          <w:szCs w:val="28"/>
          <w:lang w:eastAsia="en-US"/>
        </w:rPr>
        <w:t>2.6.3. Перечень документов, которые заявитель вправе предоставить по собственной инициативе для предоставления служебного жилого помещения, так как они подлежат предоставлению в соответствии с межведомственным информационным взаимодействием:</w:t>
      </w:r>
    </w:p>
    <w:p w:rsidR="003B4A4B" w:rsidRPr="009E6992" w:rsidRDefault="003B4A4B" w:rsidP="003B4A4B">
      <w:pPr>
        <w:rPr>
          <w:rFonts w:eastAsia="Calibri" w:cs="Arial"/>
          <w:szCs w:val="28"/>
          <w:lang w:eastAsia="en-US"/>
        </w:rPr>
      </w:pPr>
      <w:r w:rsidRPr="009E6992">
        <w:rPr>
          <w:rFonts w:eastAsia="Calibri" w:cs="Arial"/>
          <w:szCs w:val="28"/>
          <w:lang w:eastAsia="en-US"/>
        </w:rPr>
        <w:t>- справка (сведения) о наличии или об отсутствии прав на недвижимое имущество у отдельного лица на имевшиеся (имеющиеся) у него объекты недвижимого имущества до 09.03.1999 на заявителя и членов его семьи (в том числе на ранее существовавшее имя (фамилию) в случае его изменения;</w:t>
      </w:r>
    </w:p>
    <w:p w:rsidR="003B4A4B" w:rsidRPr="009E6992" w:rsidRDefault="003B4A4B" w:rsidP="003B4A4B">
      <w:pPr>
        <w:rPr>
          <w:rFonts w:eastAsia="Calibri" w:cs="Arial"/>
          <w:szCs w:val="28"/>
          <w:lang w:eastAsia="en-US"/>
        </w:rPr>
      </w:pPr>
      <w:r w:rsidRPr="009E6992">
        <w:rPr>
          <w:rFonts w:eastAsia="Calibri" w:cs="Arial"/>
          <w:szCs w:val="28"/>
          <w:lang w:eastAsia="en-US"/>
        </w:rPr>
        <w:t>- выписка из Единого государственного реестра недвижимости о правах отдельного лица на имевшиеся (имеющиеся) у него объекты недвижимости на заявителя и членов его семьи (в том числе на ранее существовавшее имя (фамилию) в случае его изменения);</w:t>
      </w:r>
    </w:p>
    <w:p w:rsidR="003B4A4B" w:rsidRPr="009E6992" w:rsidRDefault="003B4A4B" w:rsidP="003B4A4B">
      <w:pPr>
        <w:rPr>
          <w:rFonts w:eastAsia="Calibri" w:cs="Arial"/>
          <w:szCs w:val="28"/>
          <w:lang w:eastAsia="en-US"/>
        </w:rPr>
      </w:pPr>
      <w:r w:rsidRPr="009E6992">
        <w:rPr>
          <w:rFonts w:eastAsia="Calibri" w:cs="Arial"/>
          <w:szCs w:val="28"/>
          <w:lang w:eastAsia="en-US"/>
        </w:rPr>
        <w:t>- справка об отсутствии жилых помещений по договору социального найма у гражданина, подающего заявление, и членов его семьи;</w:t>
      </w:r>
    </w:p>
    <w:p w:rsidR="003B4A4B" w:rsidRPr="009E6992" w:rsidRDefault="003B4A4B" w:rsidP="003B4A4B">
      <w:pPr>
        <w:rPr>
          <w:rFonts w:eastAsia="Calibri" w:cs="Arial"/>
          <w:szCs w:val="28"/>
          <w:lang w:eastAsia="en-US"/>
        </w:rPr>
      </w:pPr>
      <w:r w:rsidRPr="009E6992">
        <w:rPr>
          <w:rFonts w:eastAsia="Calibri" w:cs="Arial"/>
          <w:szCs w:val="28"/>
          <w:lang w:eastAsia="en-US"/>
        </w:rPr>
        <w:t>- сведения о трудовой деятельности (за периоды после 01 января 2020 года);</w:t>
      </w:r>
    </w:p>
    <w:p w:rsidR="003B4A4B" w:rsidRPr="009E6992" w:rsidRDefault="003B4A4B" w:rsidP="003B4A4B">
      <w:pPr>
        <w:rPr>
          <w:rFonts w:eastAsia="Calibri" w:cs="Arial"/>
          <w:szCs w:val="28"/>
          <w:lang w:eastAsia="en-US"/>
        </w:rPr>
      </w:pPr>
      <w:r w:rsidRPr="009E6992">
        <w:rPr>
          <w:rFonts w:eastAsia="Calibri" w:cs="Arial"/>
          <w:szCs w:val="28"/>
          <w:lang w:eastAsia="en-US"/>
        </w:rPr>
        <w:t xml:space="preserve">- сведения о государственной регистрации рождения, содержащиеся в Едином государственном реестре записей актов гражданского состояния; </w:t>
      </w:r>
    </w:p>
    <w:p w:rsidR="003B4A4B" w:rsidRPr="009E6992" w:rsidRDefault="003B4A4B" w:rsidP="003B4A4B">
      <w:pPr>
        <w:rPr>
          <w:rFonts w:eastAsia="Calibri" w:cs="Arial"/>
          <w:szCs w:val="28"/>
          <w:lang w:eastAsia="en-US"/>
        </w:rPr>
      </w:pPr>
      <w:r w:rsidRPr="009E6992">
        <w:rPr>
          <w:rFonts w:eastAsia="Calibri" w:cs="Arial"/>
          <w:szCs w:val="28"/>
          <w:lang w:eastAsia="en-US"/>
        </w:rPr>
        <w:t xml:space="preserve">- сведения о государственной регистрации заключения брака, содержащиеся в Едином государственном реестре записей актов гражданского состояния; </w:t>
      </w:r>
    </w:p>
    <w:p w:rsidR="003B4A4B" w:rsidRPr="009E6992" w:rsidRDefault="003B4A4B" w:rsidP="003B4A4B">
      <w:pPr>
        <w:rPr>
          <w:rFonts w:eastAsia="Calibri" w:cs="Arial"/>
          <w:szCs w:val="28"/>
          <w:lang w:eastAsia="en-US"/>
        </w:rPr>
      </w:pPr>
      <w:r w:rsidRPr="009E6992">
        <w:rPr>
          <w:rFonts w:eastAsia="Calibri" w:cs="Arial"/>
          <w:szCs w:val="28"/>
          <w:lang w:eastAsia="en-US"/>
        </w:rPr>
        <w:t>- сведения о государственной регистрации расторжения брака, содержащиеся в Едином государственном реестре записей актов гражданского состояния;</w:t>
      </w:r>
    </w:p>
    <w:p w:rsidR="003B4A4B" w:rsidRPr="009E6992" w:rsidRDefault="003B4A4B" w:rsidP="003B4A4B">
      <w:pPr>
        <w:rPr>
          <w:rFonts w:eastAsia="Calibri" w:cs="Arial"/>
          <w:szCs w:val="28"/>
          <w:lang w:eastAsia="en-US"/>
        </w:rPr>
      </w:pPr>
      <w:r w:rsidRPr="009E6992">
        <w:rPr>
          <w:rFonts w:eastAsia="Calibri" w:cs="Arial"/>
          <w:szCs w:val="28"/>
          <w:lang w:eastAsia="en-US"/>
        </w:rPr>
        <w:t>- сведения о государственной регистрации установления отцовства, содержащиеся в Едином государственном реестре записей актов гражданского состояния;</w:t>
      </w:r>
    </w:p>
    <w:p w:rsidR="003B4A4B" w:rsidRPr="009E6992" w:rsidRDefault="003B4A4B" w:rsidP="003B4A4B">
      <w:pPr>
        <w:rPr>
          <w:rFonts w:eastAsia="Calibri" w:cs="Arial"/>
          <w:szCs w:val="28"/>
          <w:lang w:eastAsia="en-US"/>
        </w:rPr>
      </w:pPr>
      <w:r w:rsidRPr="009E6992">
        <w:rPr>
          <w:rFonts w:eastAsia="Calibri" w:cs="Arial"/>
          <w:szCs w:val="28"/>
          <w:lang w:eastAsia="en-US"/>
        </w:rPr>
        <w:t>- сведения о государственной регистрации перемены имени, содержащиеся в Едином государственном реестре записей актов гражданского состояния;</w:t>
      </w:r>
    </w:p>
    <w:p w:rsidR="003B4A4B" w:rsidRPr="009E6992" w:rsidRDefault="003B4A4B" w:rsidP="003B4A4B">
      <w:pPr>
        <w:rPr>
          <w:rFonts w:eastAsia="Calibri" w:cs="Arial"/>
          <w:szCs w:val="28"/>
          <w:lang w:eastAsia="en-US"/>
        </w:rPr>
      </w:pPr>
      <w:r w:rsidRPr="009E6992">
        <w:rPr>
          <w:rFonts w:eastAsia="Calibri" w:cs="Arial"/>
          <w:szCs w:val="28"/>
          <w:lang w:eastAsia="en-US"/>
        </w:rPr>
        <w:t xml:space="preserve">2.6.4. Перечень документов, которые заявитель вправе предоставить по собственной инициативе для предоставления жилого помещения маневренного фонда, так как они подлежат предоставлению в соответствии с межведомственным информационным взаимодействием: </w:t>
      </w:r>
    </w:p>
    <w:p w:rsidR="003B4A4B" w:rsidRPr="009E6992" w:rsidRDefault="003B4A4B" w:rsidP="003B4A4B">
      <w:pPr>
        <w:rPr>
          <w:rFonts w:eastAsia="Calibri" w:cs="Arial"/>
          <w:szCs w:val="28"/>
          <w:lang w:eastAsia="en-US"/>
        </w:rPr>
      </w:pPr>
      <w:r w:rsidRPr="009E6992">
        <w:rPr>
          <w:rFonts w:eastAsia="Calibri" w:cs="Arial"/>
          <w:szCs w:val="28"/>
          <w:lang w:eastAsia="en-US"/>
        </w:rPr>
        <w:t>- справка (сведения) о наличии или об отсутствии прав на недвижимое имущество у отдельного лица на имевшиеся (имеющиеся) у него объекты недвижимого имущества до 09.03.1999 на заявителя и членов его семьи (в том числе на ранее существовавшее имя (фамилию) в случае его изменения;</w:t>
      </w:r>
    </w:p>
    <w:p w:rsidR="003B4A4B" w:rsidRPr="009E6992" w:rsidRDefault="003B4A4B" w:rsidP="003B4A4B">
      <w:pPr>
        <w:rPr>
          <w:rFonts w:eastAsia="Calibri" w:cs="Arial"/>
          <w:szCs w:val="28"/>
          <w:lang w:eastAsia="en-US"/>
        </w:rPr>
      </w:pPr>
      <w:r w:rsidRPr="009E6992">
        <w:rPr>
          <w:rFonts w:eastAsia="Calibri" w:cs="Arial"/>
          <w:szCs w:val="28"/>
          <w:lang w:eastAsia="en-US"/>
        </w:rPr>
        <w:lastRenderedPageBreak/>
        <w:t>- выписка из Единого государственного реестра недвижимости о правах отдельного лица на имевшиеся (имеющиеся) у него объекты недвижимости на заявителя и членов его семьи (в том числе на ранее существовавшее имя (фамилию) в случае его изменения);</w:t>
      </w:r>
    </w:p>
    <w:p w:rsidR="003B4A4B" w:rsidRPr="009E6992" w:rsidRDefault="003B4A4B" w:rsidP="003B4A4B">
      <w:pPr>
        <w:rPr>
          <w:rFonts w:eastAsia="Calibri" w:cs="Arial"/>
          <w:szCs w:val="28"/>
          <w:lang w:eastAsia="en-US"/>
        </w:rPr>
      </w:pPr>
      <w:r w:rsidRPr="009E6992">
        <w:rPr>
          <w:rFonts w:eastAsia="Calibri" w:cs="Arial"/>
          <w:szCs w:val="28"/>
          <w:lang w:eastAsia="en-US"/>
        </w:rPr>
        <w:t>- сведения о регистрации по месту жительства (пребывания) гражданина Российской Федерации на заявителя и членов его семьи;</w:t>
      </w:r>
    </w:p>
    <w:p w:rsidR="003B4A4B" w:rsidRPr="009E6992" w:rsidRDefault="003B4A4B" w:rsidP="003B4A4B">
      <w:pPr>
        <w:rPr>
          <w:rFonts w:eastAsia="Calibri" w:cs="Arial"/>
          <w:szCs w:val="28"/>
          <w:lang w:eastAsia="en-US"/>
        </w:rPr>
      </w:pPr>
      <w:r w:rsidRPr="009E6992">
        <w:rPr>
          <w:rFonts w:eastAsia="Calibri" w:cs="Arial"/>
          <w:szCs w:val="28"/>
          <w:lang w:eastAsia="en-US"/>
        </w:rPr>
        <w:t xml:space="preserve">- сведения о государственной регистрации рождения, содержащиеся в Едином государственном реестре записей актов гражданского состояния; </w:t>
      </w:r>
    </w:p>
    <w:p w:rsidR="003B4A4B" w:rsidRPr="009E6992" w:rsidRDefault="003B4A4B" w:rsidP="003B4A4B">
      <w:pPr>
        <w:rPr>
          <w:rFonts w:eastAsia="Calibri" w:cs="Arial"/>
          <w:szCs w:val="28"/>
          <w:lang w:eastAsia="en-US"/>
        </w:rPr>
      </w:pPr>
      <w:r w:rsidRPr="009E6992">
        <w:rPr>
          <w:rFonts w:eastAsia="Calibri" w:cs="Arial"/>
          <w:szCs w:val="28"/>
          <w:lang w:eastAsia="en-US"/>
        </w:rPr>
        <w:t xml:space="preserve">- сведения о государственной регистрации заключения брака, содержащиеся в Едином государственном реестре записей актов гражданского состояния; </w:t>
      </w:r>
    </w:p>
    <w:p w:rsidR="003B4A4B" w:rsidRPr="009E6992" w:rsidRDefault="003B4A4B" w:rsidP="003B4A4B">
      <w:pPr>
        <w:rPr>
          <w:rFonts w:eastAsia="Calibri" w:cs="Arial"/>
          <w:szCs w:val="28"/>
          <w:lang w:eastAsia="en-US"/>
        </w:rPr>
      </w:pPr>
      <w:r w:rsidRPr="009E6992">
        <w:rPr>
          <w:rFonts w:eastAsia="Calibri" w:cs="Arial"/>
          <w:szCs w:val="28"/>
          <w:lang w:eastAsia="en-US"/>
        </w:rPr>
        <w:t>- сведения о государственной регистрации расторжения брака, содержащиеся в Едином государственном реестре записей актов гражданского состояния;</w:t>
      </w:r>
    </w:p>
    <w:p w:rsidR="003B4A4B" w:rsidRPr="009E6992" w:rsidRDefault="003B4A4B" w:rsidP="003B4A4B">
      <w:pPr>
        <w:rPr>
          <w:rFonts w:eastAsia="Calibri" w:cs="Arial"/>
          <w:szCs w:val="28"/>
          <w:lang w:eastAsia="en-US"/>
        </w:rPr>
      </w:pPr>
      <w:r w:rsidRPr="009E6992">
        <w:rPr>
          <w:rFonts w:eastAsia="Calibri" w:cs="Arial"/>
          <w:szCs w:val="28"/>
          <w:lang w:eastAsia="en-US"/>
        </w:rPr>
        <w:t>- документ, подтверждающий признание жилого помещения непригодным для проживания в результате чрезвычайных обстоятельств.</w:t>
      </w:r>
    </w:p>
    <w:p w:rsidR="003B4A4B" w:rsidRPr="009E6992" w:rsidRDefault="003B4A4B" w:rsidP="003B4A4B">
      <w:pPr>
        <w:rPr>
          <w:rFonts w:eastAsia="Calibri" w:cs="Arial"/>
          <w:szCs w:val="28"/>
          <w:lang w:eastAsia="en-US"/>
        </w:rPr>
      </w:pPr>
      <w:r w:rsidRPr="009E6992">
        <w:rPr>
          <w:rFonts w:eastAsia="Calibri" w:cs="Arial"/>
          <w:szCs w:val="28"/>
          <w:lang w:eastAsia="en-US"/>
        </w:rPr>
        <w:t>Непредставление заявителем документов и информации, которые он вправе представить по собственной инициативе, не является основанием для отказа ему в предоставлении муниципальной услуги.</w:t>
      </w:r>
    </w:p>
    <w:p w:rsidR="003B4A4B" w:rsidRPr="009E6992" w:rsidRDefault="003B4A4B" w:rsidP="003B4A4B">
      <w:pPr>
        <w:rPr>
          <w:rFonts w:eastAsia="Calibri" w:cs="Arial"/>
          <w:szCs w:val="28"/>
          <w:lang w:eastAsia="en-US"/>
        </w:rPr>
      </w:pPr>
      <w:r w:rsidRPr="009E6992">
        <w:rPr>
          <w:rFonts w:eastAsia="Calibri" w:cs="Arial"/>
          <w:szCs w:val="28"/>
          <w:lang w:eastAsia="en-US"/>
        </w:rPr>
        <w:t xml:space="preserve">(подпункты 2.6.1, 2.6.2, 2.6.3, 2.6.4 пункта 2.6 изложены в редакции постановления Администрации </w:t>
      </w:r>
      <w:hyperlink r:id="rId79" w:tooltip="постановление от 10.02.2021 0:00:00 №145 Администрация Березовского района&#10;&#10;О внесении изменений в постановление администрации Березовского района от 13.01.2015 № 7 «Об утверждении административного регламента «Предоставление жилых помещений муниципального специализированного жилищного фонда по договорам найма» &#10;" w:history="1">
        <w:r w:rsidRPr="009E6992">
          <w:rPr>
            <w:rStyle w:val="a3"/>
            <w:rFonts w:eastAsia="Calibri" w:cs="Arial"/>
            <w:szCs w:val="28"/>
            <w:lang w:eastAsia="en-US"/>
          </w:rPr>
          <w:t>от 10.02.2021 № 145</w:t>
        </w:r>
      </w:hyperlink>
      <w:r w:rsidRPr="009E6992">
        <w:rPr>
          <w:rFonts w:eastAsia="Calibri" w:cs="Arial"/>
          <w:szCs w:val="28"/>
          <w:lang w:eastAsia="en-US"/>
        </w:rPr>
        <w:t>)</w:t>
      </w:r>
    </w:p>
    <w:p w:rsidR="00863A53" w:rsidRPr="009E6992" w:rsidRDefault="007F413A" w:rsidP="00863A53">
      <w:pPr>
        <w:rPr>
          <w:rFonts w:eastAsia="Calibri" w:cs="Arial"/>
          <w:szCs w:val="28"/>
        </w:rPr>
      </w:pPr>
      <w:r w:rsidRPr="009E6992">
        <w:rPr>
          <w:rFonts w:eastAsia="Calibri" w:cs="Arial"/>
          <w:szCs w:val="28"/>
        </w:rPr>
        <w:t xml:space="preserve">2.6.5. </w:t>
      </w:r>
      <w:r w:rsidR="00863A53" w:rsidRPr="009E6992">
        <w:rPr>
          <w:rFonts w:eastAsia="Calibri" w:cs="Arial"/>
          <w:szCs w:val="28"/>
        </w:rPr>
        <w:t>Способы получения заявителями документов, указанных в подпункте 2.6.1 пункта 2.6 настоящего административного регламента:</w:t>
      </w:r>
    </w:p>
    <w:p w:rsidR="00863A53" w:rsidRPr="009E6992" w:rsidRDefault="00863A53" w:rsidP="00863A53">
      <w:pPr>
        <w:rPr>
          <w:rFonts w:eastAsia="Calibri" w:cs="Arial"/>
          <w:szCs w:val="28"/>
        </w:rPr>
      </w:pPr>
      <w:r w:rsidRPr="009E6992">
        <w:rPr>
          <w:rFonts w:eastAsia="Calibri" w:cs="Arial"/>
          <w:szCs w:val="28"/>
        </w:rPr>
        <w:t>Форму заявления о предоставлении муниципальной услуги заявитель может получить:</w:t>
      </w:r>
    </w:p>
    <w:p w:rsidR="00863A53" w:rsidRPr="009E6992" w:rsidRDefault="00863A53" w:rsidP="00863A53">
      <w:pPr>
        <w:rPr>
          <w:rFonts w:eastAsia="Calibri" w:cs="Arial"/>
          <w:szCs w:val="28"/>
        </w:rPr>
      </w:pPr>
      <w:r w:rsidRPr="009E6992">
        <w:rPr>
          <w:rFonts w:eastAsia="Calibri" w:cs="Arial"/>
          <w:szCs w:val="28"/>
        </w:rPr>
        <w:t>- на информационном стенде в месте предоставления муниципальной услуги;</w:t>
      </w:r>
    </w:p>
    <w:p w:rsidR="00863A53" w:rsidRPr="009E6992" w:rsidRDefault="00863A53" w:rsidP="00863A53">
      <w:pPr>
        <w:rPr>
          <w:rFonts w:eastAsia="Calibri" w:cs="Arial"/>
          <w:szCs w:val="28"/>
        </w:rPr>
      </w:pPr>
      <w:r w:rsidRPr="009E6992">
        <w:rPr>
          <w:rFonts w:eastAsia="Calibri" w:cs="Arial"/>
          <w:szCs w:val="28"/>
        </w:rPr>
        <w:t>- у специалиста Отдела, ответственного за предоставление муниципальной услуги, либо специалиста МФЦ;</w:t>
      </w:r>
    </w:p>
    <w:p w:rsidR="00863A53" w:rsidRPr="009E6992" w:rsidRDefault="00863A53" w:rsidP="00863A53">
      <w:pPr>
        <w:rPr>
          <w:rFonts w:eastAsia="Calibri" w:cs="Arial"/>
          <w:szCs w:val="28"/>
        </w:rPr>
      </w:pPr>
      <w:r w:rsidRPr="009E6992">
        <w:rPr>
          <w:rFonts w:eastAsia="Calibri" w:cs="Arial"/>
          <w:szCs w:val="28"/>
        </w:rPr>
        <w:t xml:space="preserve">- посредством информационно-телекоммуникационной сети Интернет на официальном сайте, Едином </w:t>
      </w:r>
      <w:r w:rsidR="005B5663" w:rsidRPr="009E6992">
        <w:rPr>
          <w:rFonts w:eastAsia="Calibri" w:cs="Arial"/>
          <w:szCs w:val="28"/>
        </w:rPr>
        <w:t>портале</w:t>
      </w:r>
      <w:r w:rsidRPr="009E6992">
        <w:rPr>
          <w:rFonts w:eastAsia="Calibri" w:cs="Arial"/>
          <w:szCs w:val="28"/>
        </w:rPr>
        <w:t>.</w:t>
      </w:r>
    </w:p>
    <w:p w:rsidR="005B5663" w:rsidRPr="009E6992" w:rsidRDefault="005B5663" w:rsidP="00863A53">
      <w:pPr>
        <w:rPr>
          <w:rFonts w:eastAsia="Calibri" w:cs="Arial"/>
          <w:szCs w:val="28"/>
        </w:rPr>
      </w:pPr>
      <w:r w:rsidRPr="009E6992">
        <w:rPr>
          <w:rFonts w:eastAsia="Calibri" w:cs="Arial"/>
          <w:szCs w:val="28"/>
        </w:rPr>
        <w:t xml:space="preserve">(в абзаце пятом подпункта 2.6.5 пункта 2.6 слова «Едином и региональном порталах» заменены словами «Едином портале» постановлением Администрации          </w:t>
      </w:r>
      <w:hyperlink r:id="rId80" w:tooltip="постановление от 26.04.2024 0:00:00 №380 Администрация Березовского района&#10;&#10;О внесении изменений в постановление администрации Березовского района от 13.01.2015 № 7 «Об утверждении административного регламента «Предоставление жилых помещений муниципального специализированного жилищного фонда по договорам найма» &#10;" w:history="1">
        <w:r w:rsidRPr="009E6992">
          <w:rPr>
            <w:rStyle w:val="a3"/>
            <w:rFonts w:eastAsia="Calibri" w:cs="Arial"/>
            <w:szCs w:val="28"/>
          </w:rPr>
          <w:t>от 26.04.2024 № 380</w:t>
        </w:r>
      </w:hyperlink>
      <w:r w:rsidRPr="009E6992">
        <w:rPr>
          <w:rFonts w:eastAsia="Calibri" w:cs="Arial"/>
          <w:szCs w:val="28"/>
        </w:rPr>
        <w:t>)</w:t>
      </w:r>
    </w:p>
    <w:p w:rsidR="00863A53" w:rsidRPr="009E6992" w:rsidRDefault="00863A53" w:rsidP="00863A53">
      <w:pPr>
        <w:rPr>
          <w:rFonts w:eastAsia="Calibri" w:cs="Arial"/>
          <w:szCs w:val="28"/>
        </w:rPr>
      </w:pPr>
      <w:r w:rsidRPr="009E6992">
        <w:rPr>
          <w:rFonts w:eastAsia="Calibri" w:cs="Arial"/>
          <w:szCs w:val="28"/>
        </w:rPr>
        <w:t>Документы, указанные  в абзаце 2 подпункта 2.6.3 пункта 2.6, в абзаце 2 пункта 2.6.4 пункта 2.6 настоящего административного регламента, заявитель может получить, обратившись в Казенное учреждение Ханты-Мансийского автономного округа «Центр имущественных отношений» (способ получения информации о месте нахождения организации указан в пункте 1.3 настоящего административного регламента).</w:t>
      </w:r>
    </w:p>
    <w:p w:rsidR="00863A53" w:rsidRPr="009E6992" w:rsidRDefault="00863A53" w:rsidP="00863A53">
      <w:pPr>
        <w:rPr>
          <w:rFonts w:eastAsia="Calibri" w:cs="Arial"/>
          <w:szCs w:val="28"/>
        </w:rPr>
      </w:pPr>
      <w:r w:rsidRPr="009E6992">
        <w:rPr>
          <w:rFonts w:eastAsia="Calibri" w:cs="Arial"/>
          <w:szCs w:val="28"/>
        </w:rPr>
        <w:t>Документы, указанные в абзаце третьем подпункта 2.6.3 пункта 2.6, в абзаце  3 подпункта 2.6.4 пункта 2.6 настоящего административного регламента, заявитель может получить, обратившись в МФЦ либо в управление Федеральной службы государственной регистрации, кадастра и картографии по Ханты-Мансийскому автономному округу – Югре, Березовский отдел (способы получения информации о месте нахождения органов указаны в пункте 1.3 настоящего административного регламента).</w:t>
      </w:r>
    </w:p>
    <w:p w:rsidR="00863A53" w:rsidRPr="009E6992" w:rsidRDefault="00863A53" w:rsidP="00863A53">
      <w:pPr>
        <w:rPr>
          <w:rFonts w:eastAsia="Calibri" w:cs="Arial"/>
          <w:szCs w:val="28"/>
        </w:rPr>
      </w:pPr>
      <w:r w:rsidRPr="009E6992">
        <w:rPr>
          <w:rFonts w:eastAsia="Calibri" w:cs="Arial"/>
          <w:szCs w:val="28"/>
        </w:rPr>
        <w:t>Документ, указанный в абзаце четвертом подпункта 2.6.3 пункта 2.6 настоящего административного регламента, заявитель может получить, обратившись в администрацию поселения по месту жительства (способ получения информации о месте нахождения органов власти указаны в пункте 1.3 настоящего административного регламента).</w:t>
      </w:r>
    </w:p>
    <w:p w:rsidR="007F413A" w:rsidRPr="009E6992" w:rsidRDefault="00863A53" w:rsidP="00863A53">
      <w:pPr>
        <w:rPr>
          <w:rFonts w:eastAsia="Calibri" w:cs="Arial"/>
          <w:szCs w:val="28"/>
        </w:rPr>
      </w:pPr>
      <w:r w:rsidRPr="009E6992">
        <w:rPr>
          <w:rFonts w:eastAsia="Calibri" w:cs="Arial"/>
          <w:szCs w:val="28"/>
        </w:rPr>
        <w:t xml:space="preserve">Документ, указанный в абзаце четвертом подпункта 2.6.4 пункта 2.6 настоящего административного регламента, заявитель может получить, обратившись в Отделение по вопросам миграции Отдела Министерства внутренних дел России по Березовскому </w:t>
      </w:r>
      <w:r w:rsidRPr="009E6992">
        <w:rPr>
          <w:rFonts w:eastAsia="Calibri" w:cs="Arial"/>
          <w:szCs w:val="28"/>
        </w:rPr>
        <w:lastRenderedPageBreak/>
        <w:t>району (способ получения информации о месте нахождения органа власти указан пункте 1.3 настоящего административного регламента).</w:t>
      </w:r>
    </w:p>
    <w:p w:rsidR="001D65B2" w:rsidRPr="009E6992" w:rsidRDefault="005860CB" w:rsidP="001D65B2">
      <w:pPr>
        <w:rPr>
          <w:rFonts w:cs="Arial"/>
          <w:szCs w:val="28"/>
        </w:rPr>
      </w:pPr>
      <w:r w:rsidRPr="009E6992">
        <w:rPr>
          <w:rFonts w:eastAsia="Calibri" w:cs="Arial"/>
          <w:szCs w:val="28"/>
        </w:rPr>
        <w:t>(подпункт 2.6.5 изложен в редакции постановления Администрации</w:t>
      </w:r>
      <w:r w:rsidR="001D65B2" w:rsidRPr="009E6992">
        <w:rPr>
          <w:rFonts w:eastAsia="Calibri" w:cs="Arial"/>
          <w:szCs w:val="28"/>
        </w:rPr>
        <w:t xml:space="preserve"> </w:t>
      </w:r>
      <w:hyperlink r:id="rId81" w:tooltip="постановление от 25.03.2019 0:00:00 №332 Администрация Березовского района&#10;&#10;О внесении изменений в постановление администрации Березовского района от 13.01.2015 № 7 «Об утверждении административного регламента «Предоставление жилых помещений муниципального специализированного жилищного фонда по договорам найма» &#10;" w:history="1">
        <w:r w:rsidR="001D65B2" w:rsidRPr="009E6992">
          <w:rPr>
            <w:rStyle w:val="a3"/>
            <w:rFonts w:cs="Arial"/>
            <w:szCs w:val="28"/>
          </w:rPr>
          <w:t>от 25.03.2019                 № 332</w:t>
        </w:r>
      </w:hyperlink>
      <w:r w:rsidR="001D65B2" w:rsidRPr="009E6992">
        <w:rPr>
          <w:rFonts w:cs="Arial"/>
          <w:szCs w:val="28"/>
        </w:rPr>
        <w:t>)</w:t>
      </w:r>
    </w:p>
    <w:p w:rsidR="000B02BA" w:rsidRPr="009E6992" w:rsidRDefault="000B02BA" w:rsidP="00863A53">
      <w:pPr>
        <w:rPr>
          <w:rFonts w:eastAsia="Calibri" w:cs="Arial"/>
          <w:szCs w:val="28"/>
        </w:rPr>
      </w:pPr>
      <w:r w:rsidRPr="009E6992">
        <w:rPr>
          <w:rFonts w:eastAsia="Calibri" w:cs="Arial"/>
          <w:szCs w:val="28"/>
        </w:rPr>
        <w:t>Документ, указанный в абзаце пятом подпункта 2.6.3 пункта 2.6 настоящего административного регламента, заявитель может получить в Государственном учреждении - Клиентская служба в Березовском районе Управления Пенсионного фонда Российской Федерации (способ получения информации о месте нахождения органа власти указан в пункте 1.3 настоящего административного регламента).</w:t>
      </w:r>
    </w:p>
    <w:p w:rsidR="000B02BA" w:rsidRPr="009E6992" w:rsidRDefault="000B02BA" w:rsidP="00863A53">
      <w:pPr>
        <w:rPr>
          <w:rFonts w:eastAsia="Calibri" w:cs="Arial"/>
          <w:szCs w:val="28"/>
        </w:rPr>
      </w:pPr>
      <w:r w:rsidRPr="009E6992">
        <w:rPr>
          <w:rFonts w:eastAsia="Calibri" w:cs="Arial"/>
          <w:szCs w:val="28"/>
        </w:rPr>
        <w:t>(подпункт 2.6.5 пункта 2.6 дополнен абзацем десятым постановлени</w:t>
      </w:r>
      <w:r w:rsidR="001D65B2" w:rsidRPr="009E6992">
        <w:rPr>
          <w:rFonts w:eastAsia="Calibri" w:cs="Arial"/>
          <w:szCs w:val="28"/>
        </w:rPr>
        <w:t xml:space="preserve">ем </w:t>
      </w:r>
      <w:r w:rsidRPr="009E6992">
        <w:rPr>
          <w:rFonts w:eastAsia="Calibri" w:cs="Arial"/>
          <w:szCs w:val="28"/>
        </w:rPr>
        <w:t xml:space="preserve">Администрации </w:t>
      </w:r>
      <w:hyperlink r:id="rId82" w:tooltip="постановление от 16.11.2020 0:00:00 №1115 Администрация Березовского района&#10;&#10;О внесении изменений в постановление администрации Березовского района от 13.01.2015 № 7 «Об утверждении административного регламента «Предоставление жилых помещений муниципального специализированного жилищного фонда по договорам найма» &#10;" w:history="1">
        <w:r w:rsidRPr="009E6992">
          <w:rPr>
            <w:rStyle w:val="a3"/>
            <w:rFonts w:eastAsia="Calibri" w:cs="Arial"/>
            <w:szCs w:val="28"/>
          </w:rPr>
          <w:t>от 16.11.2020 № 1115</w:t>
        </w:r>
      </w:hyperlink>
      <w:r w:rsidRPr="009E6992">
        <w:rPr>
          <w:rFonts w:eastAsia="Calibri" w:cs="Arial"/>
          <w:szCs w:val="28"/>
        </w:rPr>
        <w:t>)</w:t>
      </w:r>
    </w:p>
    <w:p w:rsidR="003B4A4B" w:rsidRPr="009E6992" w:rsidRDefault="003B4A4B" w:rsidP="003B4A4B">
      <w:pPr>
        <w:rPr>
          <w:rFonts w:eastAsia="Calibri" w:cs="Arial"/>
          <w:szCs w:val="28"/>
        </w:rPr>
      </w:pPr>
      <w:r w:rsidRPr="009E6992">
        <w:rPr>
          <w:rFonts w:eastAsia="Calibri" w:cs="Arial"/>
          <w:szCs w:val="28"/>
        </w:rPr>
        <w:t>Документы, указанные в абзацах шестом-десятом подпункта 2.6.3 и в абзацах пятом-седьмом подпункта 2.6.4 пункта 2.6 настоящего административного регламента, заявитель может получить, обратившись в межрайонную Инспекцию Федеральной налоговой службы № 8 по Ханты-Мансийскому автономному округу-Югре (способ получения информации о месте нахождения органа власти указан в пункте 1.3 настоящего административного регламента).</w:t>
      </w:r>
    </w:p>
    <w:p w:rsidR="003B4A4B" w:rsidRPr="009E6992" w:rsidRDefault="003B4A4B" w:rsidP="003B4A4B">
      <w:pPr>
        <w:rPr>
          <w:rFonts w:eastAsia="Calibri" w:cs="Arial"/>
          <w:szCs w:val="28"/>
        </w:rPr>
      </w:pPr>
      <w:r w:rsidRPr="009E6992">
        <w:rPr>
          <w:rFonts w:eastAsia="Calibri" w:cs="Arial"/>
          <w:szCs w:val="28"/>
        </w:rPr>
        <w:t>(подпункт 2.6.5 дополнен абзацем одиннадцатым постановлени</w:t>
      </w:r>
      <w:r w:rsidR="001D65B2" w:rsidRPr="009E6992">
        <w:rPr>
          <w:rFonts w:eastAsia="Calibri" w:cs="Arial"/>
          <w:szCs w:val="28"/>
        </w:rPr>
        <w:t>ем</w:t>
      </w:r>
      <w:r w:rsidRPr="009E6992">
        <w:rPr>
          <w:rFonts w:eastAsia="Calibri" w:cs="Arial"/>
          <w:szCs w:val="28"/>
        </w:rPr>
        <w:t xml:space="preserve"> Администрации </w:t>
      </w:r>
      <w:hyperlink r:id="rId83" w:tooltip="постановление от 10.02.2021 0:00:00 №145 Администрация Березовского района&#10;&#10;О внесении изменений в постановление администрации Березовского района от 13.01.2015 № 7 «Об утверждении административного регламента «Предоставление жилых помещений муниципального специализированного жилищного фонда по договорам найма» &#10;" w:history="1">
        <w:r w:rsidRPr="009E6992">
          <w:rPr>
            <w:rStyle w:val="a3"/>
            <w:rFonts w:eastAsia="Calibri" w:cs="Arial"/>
            <w:szCs w:val="28"/>
          </w:rPr>
          <w:t>от 10.02.2021 № 145</w:t>
        </w:r>
      </w:hyperlink>
      <w:r w:rsidRPr="009E6992">
        <w:rPr>
          <w:rFonts w:eastAsia="Calibri" w:cs="Arial"/>
          <w:szCs w:val="28"/>
        </w:rPr>
        <w:t>)</w:t>
      </w:r>
    </w:p>
    <w:p w:rsidR="007F413A" w:rsidRPr="009E6992" w:rsidRDefault="007F413A" w:rsidP="00A21FE2">
      <w:pPr>
        <w:rPr>
          <w:rFonts w:eastAsia="Calibri" w:cs="Arial"/>
          <w:szCs w:val="28"/>
          <w:lang w:eastAsia="en-US"/>
        </w:rPr>
      </w:pPr>
      <w:r w:rsidRPr="009E6992">
        <w:rPr>
          <w:rFonts w:eastAsia="Calibri" w:cs="Arial"/>
          <w:szCs w:val="28"/>
          <w:lang w:eastAsia="en-US"/>
        </w:rPr>
        <w:t>2.6.6. Требования к документам, необходимым для предоставления муниципальной услуги.</w:t>
      </w:r>
    </w:p>
    <w:p w:rsidR="007F413A" w:rsidRPr="009E6992" w:rsidRDefault="009F5DB0" w:rsidP="00A21FE2">
      <w:pPr>
        <w:rPr>
          <w:rFonts w:eastAsia="Calibri" w:cs="Arial"/>
          <w:b/>
          <w:szCs w:val="28"/>
          <w:lang w:eastAsia="en-US"/>
        </w:rPr>
      </w:pPr>
      <w:hyperlink r:id="rId84" w:anchor="Par533#Par533" w:history="1">
        <w:r w:rsidR="007F413A" w:rsidRPr="009E6992">
          <w:rPr>
            <w:rFonts w:eastAsia="Calibri" w:cs="Arial"/>
            <w:szCs w:val="28"/>
            <w:lang w:eastAsia="en-US"/>
          </w:rPr>
          <w:t>Заявление</w:t>
        </w:r>
      </w:hyperlink>
      <w:r w:rsidR="007F413A" w:rsidRPr="009E6992">
        <w:rPr>
          <w:rFonts w:eastAsia="Calibri" w:cs="Arial"/>
          <w:szCs w:val="28"/>
          <w:lang w:eastAsia="en-US"/>
        </w:rPr>
        <w:t xml:space="preserve"> о предоставлении муниципальной услуги представляется по форме, приведенной в приложениях 2, 3 к настоящему административному регламенту. </w:t>
      </w:r>
    </w:p>
    <w:p w:rsidR="007F413A" w:rsidRPr="009E6992" w:rsidRDefault="007F413A" w:rsidP="00A21FE2">
      <w:pPr>
        <w:rPr>
          <w:rFonts w:eastAsia="Calibri" w:cs="Arial"/>
          <w:szCs w:val="28"/>
          <w:lang w:eastAsia="en-US"/>
        </w:rPr>
      </w:pPr>
      <w:r w:rsidRPr="009E6992">
        <w:rPr>
          <w:rFonts w:eastAsia="Calibri" w:cs="Arial"/>
          <w:szCs w:val="28"/>
          <w:lang w:eastAsia="en-US"/>
        </w:rPr>
        <w:t>Заявление может быть оформлено как машинописным способом, так и написано собственноручно.</w:t>
      </w:r>
    </w:p>
    <w:p w:rsidR="007F413A" w:rsidRPr="009E6992" w:rsidRDefault="007F413A" w:rsidP="00A21FE2">
      <w:pPr>
        <w:rPr>
          <w:rFonts w:eastAsia="Calibri" w:cs="Arial"/>
          <w:szCs w:val="28"/>
          <w:lang w:eastAsia="en-US"/>
        </w:rPr>
      </w:pPr>
      <w:r w:rsidRPr="009E6992">
        <w:rPr>
          <w:rFonts w:eastAsia="Calibri" w:cs="Arial"/>
          <w:szCs w:val="28"/>
          <w:lang w:eastAsia="en-US"/>
        </w:rPr>
        <w:t>Документы, необходимые для получения муниципальной услуги, могут быть представлены как в подлинниках, так и в копиях, заверенных выдавшей документы организацией (органом, учреждением) или нотариально.</w:t>
      </w:r>
    </w:p>
    <w:p w:rsidR="007F413A" w:rsidRPr="009E6992" w:rsidRDefault="007F413A" w:rsidP="00A21FE2">
      <w:pPr>
        <w:rPr>
          <w:rFonts w:eastAsia="Calibri" w:cs="Arial"/>
          <w:szCs w:val="28"/>
          <w:lang w:eastAsia="en-US"/>
        </w:rPr>
      </w:pPr>
      <w:r w:rsidRPr="009E6992">
        <w:rPr>
          <w:rFonts w:eastAsia="Calibri" w:cs="Arial"/>
          <w:szCs w:val="28"/>
          <w:lang w:eastAsia="en-US"/>
        </w:rPr>
        <w:t>Документы, необходимые для получения муниципальной услуги, представленные заявителем лично, заверяются специалистом отдела, ответственным за прием и регистрацию заявления о предоставлении муниципальной услуги, на основании подлинников этих документов.</w:t>
      </w:r>
    </w:p>
    <w:p w:rsidR="007F413A" w:rsidRPr="009E6992" w:rsidRDefault="007F413A" w:rsidP="00A21FE2">
      <w:pPr>
        <w:rPr>
          <w:rFonts w:eastAsia="Calibri" w:cs="Arial"/>
          <w:szCs w:val="28"/>
          <w:lang w:eastAsia="en-US"/>
        </w:rPr>
      </w:pPr>
      <w:r w:rsidRPr="009E6992">
        <w:rPr>
          <w:rFonts w:eastAsia="Calibri" w:cs="Arial"/>
          <w:szCs w:val="28"/>
          <w:lang w:eastAsia="en-US"/>
        </w:rPr>
        <w:t>Документы, представляемые заявителем, должны соответствовать следующим требованиям:</w:t>
      </w:r>
    </w:p>
    <w:p w:rsidR="007F413A" w:rsidRPr="009E6992" w:rsidRDefault="007F413A" w:rsidP="00A21FE2">
      <w:pPr>
        <w:rPr>
          <w:rFonts w:cs="Arial"/>
          <w:szCs w:val="28"/>
        </w:rPr>
      </w:pPr>
      <w:r w:rsidRPr="009E6992">
        <w:rPr>
          <w:rFonts w:cs="Arial"/>
          <w:szCs w:val="28"/>
        </w:rPr>
        <w:t>- тексты документов поддаются прочтению;</w:t>
      </w:r>
    </w:p>
    <w:p w:rsidR="007F413A" w:rsidRPr="009E6992" w:rsidRDefault="007F413A" w:rsidP="00A21FE2">
      <w:pPr>
        <w:rPr>
          <w:rFonts w:cs="Arial"/>
          <w:szCs w:val="28"/>
        </w:rPr>
      </w:pPr>
      <w:r w:rsidRPr="009E6992">
        <w:rPr>
          <w:rFonts w:cs="Arial"/>
          <w:szCs w:val="28"/>
        </w:rPr>
        <w:t>- фамилия, имя и отчество (последнее-при наличии) заявителя написаны полностью.</w:t>
      </w:r>
    </w:p>
    <w:p w:rsidR="007F413A" w:rsidRPr="009E6992" w:rsidRDefault="007F413A" w:rsidP="00A21FE2">
      <w:pPr>
        <w:rPr>
          <w:rFonts w:eastAsia="Calibri" w:cs="Arial"/>
          <w:szCs w:val="28"/>
          <w:lang w:eastAsia="en-US"/>
        </w:rPr>
      </w:pPr>
      <w:r w:rsidRPr="009E6992">
        <w:rPr>
          <w:rFonts w:eastAsia="Calibri" w:cs="Arial"/>
          <w:szCs w:val="28"/>
          <w:lang w:eastAsia="en-US"/>
        </w:rPr>
        <w:t>2.6.7. Способы подачи документов, необходимых для предоставления муниципальной услуги:</w:t>
      </w:r>
    </w:p>
    <w:p w:rsidR="007F413A" w:rsidRPr="009E6992" w:rsidRDefault="007F413A" w:rsidP="00A21FE2">
      <w:pPr>
        <w:rPr>
          <w:rFonts w:eastAsia="Calibri" w:cs="Arial"/>
          <w:szCs w:val="28"/>
          <w:lang w:eastAsia="en-US"/>
        </w:rPr>
      </w:pPr>
      <w:r w:rsidRPr="009E6992">
        <w:rPr>
          <w:rFonts w:eastAsia="Calibri" w:cs="Arial"/>
          <w:szCs w:val="28"/>
          <w:lang w:eastAsia="en-US"/>
        </w:rPr>
        <w:t>- при личном обращении в Отдел;</w:t>
      </w:r>
    </w:p>
    <w:p w:rsidR="007F413A" w:rsidRPr="009E6992" w:rsidRDefault="007F413A" w:rsidP="00A21FE2">
      <w:pPr>
        <w:rPr>
          <w:rFonts w:eastAsia="Calibri" w:cs="Arial"/>
          <w:szCs w:val="28"/>
          <w:lang w:eastAsia="en-US"/>
        </w:rPr>
      </w:pPr>
      <w:r w:rsidRPr="009E6992">
        <w:rPr>
          <w:rFonts w:eastAsia="Calibri" w:cs="Arial"/>
          <w:szCs w:val="28"/>
          <w:lang w:eastAsia="en-US"/>
        </w:rPr>
        <w:t>- посредством почтового отправления с описью вложения и с уведомлением о вручении в Отдел, администрацию;</w:t>
      </w:r>
    </w:p>
    <w:p w:rsidR="007F413A" w:rsidRPr="009E6992" w:rsidRDefault="007F413A" w:rsidP="00A21FE2">
      <w:pPr>
        <w:rPr>
          <w:rFonts w:eastAsia="Calibri" w:cs="Arial"/>
          <w:szCs w:val="28"/>
          <w:lang w:eastAsia="en-US"/>
        </w:rPr>
      </w:pPr>
      <w:r w:rsidRPr="009E6992">
        <w:rPr>
          <w:rFonts w:eastAsia="Calibri" w:cs="Arial"/>
          <w:szCs w:val="28"/>
          <w:lang w:eastAsia="en-US"/>
        </w:rPr>
        <w:t>- посредством обращения в МФЦ.</w:t>
      </w:r>
    </w:p>
    <w:p w:rsidR="008549AF" w:rsidRPr="009E6992" w:rsidRDefault="008549AF" w:rsidP="008549AF">
      <w:pPr>
        <w:rPr>
          <w:rFonts w:eastAsia="Calibri" w:cs="Arial"/>
          <w:szCs w:val="28"/>
          <w:lang w:eastAsia="en-US"/>
        </w:rPr>
      </w:pPr>
      <w:r w:rsidRPr="009E6992">
        <w:rPr>
          <w:rFonts w:eastAsia="Calibri" w:cs="Arial"/>
          <w:szCs w:val="28"/>
          <w:lang w:eastAsia="en-US"/>
        </w:rPr>
        <w:t>2.6.8. Запрещается требовать от заявителей:</w:t>
      </w:r>
    </w:p>
    <w:p w:rsidR="008549AF" w:rsidRPr="009E6992" w:rsidRDefault="008549AF" w:rsidP="008549AF">
      <w:pPr>
        <w:rPr>
          <w:rFonts w:eastAsia="Calibri" w:cs="Arial"/>
          <w:szCs w:val="28"/>
          <w:lang w:eastAsia="en-US"/>
        </w:rPr>
      </w:pPr>
      <w:r w:rsidRPr="009E6992">
        <w:rPr>
          <w:rFonts w:eastAsia="Calibri" w:cs="Arial"/>
          <w:szCs w:val="28"/>
          <w:lang w:eastAsia="en-US"/>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8549AF" w:rsidRPr="009E6992" w:rsidRDefault="008549AF" w:rsidP="008549AF">
      <w:pPr>
        <w:rPr>
          <w:rFonts w:eastAsia="Calibri" w:cs="Arial"/>
          <w:szCs w:val="28"/>
          <w:lang w:eastAsia="en-US"/>
        </w:rPr>
      </w:pPr>
      <w:r w:rsidRPr="009E6992">
        <w:rPr>
          <w:rFonts w:eastAsia="Calibri" w:cs="Arial"/>
          <w:szCs w:val="28"/>
          <w:lang w:eastAsia="en-US"/>
        </w:rPr>
        <w:t xml:space="preserve">-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муниципальные услуги, иных органов местного самоуправления, либо подведомственных органам местного </w:t>
      </w:r>
      <w:r w:rsidRPr="009E6992">
        <w:rPr>
          <w:rFonts w:eastAsia="Calibri" w:cs="Arial"/>
          <w:szCs w:val="28"/>
          <w:lang w:eastAsia="en-US"/>
        </w:rPr>
        <w:lastRenderedPageBreak/>
        <w:t>самоуправления организаций, участвующих в предоставлении предусмотренных частью 1 статьи 1 Федерально</w:t>
      </w:r>
      <w:r w:rsidR="00F96E6C" w:rsidRPr="009E6992">
        <w:rPr>
          <w:rFonts w:eastAsia="Calibri" w:cs="Arial"/>
          <w:szCs w:val="28"/>
          <w:lang w:eastAsia="en-US"/>
        </w:rPr>
        <w:t xml:space="preserve">го закона от 27 июля 2010 года </w:t>
      </w:r>
      <w:hyperlink r:id="rId85" w:tooltip="&quot;Об организации предоставления государственных и муниципальных услуг (с изменениями на 29 декабря 2025 года)&quot;&#10;Федеральный закон от 27.07.2010 N 210-ФЗ&#10;Статус: Действующая редакция документа (действ. c 09.01.2026)" w:history="1">
        <w:r w:rsidRPr="009E6992">
          <w:rPr>
            <w:rStyle w:val="a3"/>
            <w:rFonts w:eastAsia="Calibri" w:cs="Arial"/>
            <w:color w:val="0000AA"/>
            <w:szCs w:val="28"/>
            <w:lang w:eastAsia="en-US"/>
          </w:rPr>
          <w:t xml:space="preserve">№ 210-ФЗ </w:t>
        </w:r>
        <w:r w:rsidR="00F96E6C" w:rsidRPr="009E6992">
          <w:rPr>
            <w:rStyle w:val="a3"/>
            <w:rFonts w:eastAsia="Calibri" w:cs="Arial"/>
            <w:color w:val="0000AA"/>
            <w:szCs w:val="28"/>
            <w:lang w:eastAsia="en-US"/>
          </w:rPr>
          <w:t xml:space="preserve">                              </w:t>
        </w:r>
        <w:r w:rsidRPr="009E6992">
          <w:rPr>
            <w:rStyle w:val="a3"/>
            <w:rFonts w:eastAsia="Calibri" w:cs="Arial"/>
            <w:color w:val="0000AA"/>
            <w:szCs w:val="28"/>
            <w:lang w:eastAsia="en-US"/>
          </w:rPr>
          <w:t>«Об организации предоставления</w:t>
        </w:r>
      </w:hyperlink>
      <w:r w:rsidRPr="009E6992">
        <w:rPr>
          <w:rFonts w:eastAsia="Calibri" w:cs="Arial"/>
          <w:szCs w:val="28"/>
          <w:lang w:eastAsia="en-US"/>
        </w:rPr>
        <w:t xml:space="preserve"> государственных и муниципальных услуг» государственных и муниципальных услуг, в соответствии с нормативными правовыми актами Российской Федерации, нормативными правовыми актами Ханты-Мансийского автономного округа - Югры, муниципальными правовыми актами администрации Березовского района, за исключением документов, включенных в определенный частью 6 статьи 7 указанного Федерального закона перечень документов. Заявитель вправе представить указанные документы и информацию в орган, предоставляющий муниципальную услугу, по собственной инициативе;</w:t>
      </w:r>
    </w:p>
    <w:p w:rsidR="008549AF" w:rsidRPr="009E6992" w:rsidRDefault="008549AF" w:rsidP="008549AF">
      <w:pPr>
        <w:rPr>
          <w:rFonts w:eastAsia="Calibri" w:cs="Arial"/>
          <w:szCs w:val="28"/>
          <w:lang w:eastAsia="en-US"/>
        </w:rPr>
      </w:pPr>
      <w:r w:rsidRPr="009E6992">
        <w:rPr>
          <w:rFonts w:eastAsia="Calibri" w:cs="Arial"/>
          <w:szCs w:val="28"/>
          <w:lang w:eastAsia="en-US"/>
        </w:rPr>
        <w:t>-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8549AF" w:rsidRPr="009E6992" w:rsidRDefault="008549AF" w:rsidP="008549AF">
      <w:pPr>
        <w:rPr>
          <w:rFonts w:eastAsia="Calibri" w:cs="Arial"/>
          <w:szCs w:val="28"/>
          <w:lang w:eastAsia="en-US"/>
        </w:rPr>
      </w:pPr>
      <w:r w:rsidRPr="009E6992">
        <w:rPr>
          <w:rFonts w:eastAsia="Calibri" w:cs="Arial"/>
          <w:szCs w:val="28"/>
          <w:lang w:eastAsia="en-US"/>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8549AF" w:rsidRPr="009E6992" w:rsidRDefault="008549AF" w:rsidP="008549AF">
      <w:pPr>
        <w:rPr>
          <w:rFonts w:eastAsia="Calibri" w:cs="Arial"/>
          <w:szCs w:val="28"/>
          <w:lang w:eastAsia="en-US"/>
        </w:rPr>
      </w:pPr>
      <w:r w:rsidRPr="009E6992">
        <w:rPr>
          <w:rFonts w:eastAsia="Calibri" w:cs="Arial"/>
          <w:szCs w:val="28"/>
          <w:lang w:eastAsia="en-US"/>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8549AF" w:rsidRPr="009E6992" w:rsidRDefault="008549AF" w:rsidP="008549AF">
      <w:pPr>
        <w:rPr>
          <w:rFonts w:eastAsia="Calibri" w:cs="Arial"/>
          <w:szCs w:val="28"/>
          <w:lang w:eastAsia="en-US"/>
        </w:rPr>
      </w:pPr>
      <w:r w:rsidRPr="009E6992">
        <w:rPr>
          <w:rFonts w:eastAsia="Calibri" w:cs="Arial"/>
          <w:szCs w:val="28"/>
          <w:lang w:eastAsia="en-US"/>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8549AF" w:rsidRPr="009E6992" w:rsidRDefault="008549AF" w:rsidP="008549AF">
      <w:pPr>
        <w:rPr>
          <w:rFonts w:eastAsia="Calibri" w:cs="Arial"/>
          <w:szCs w:val="28"/>
          <w:lang w:eastAsia="en-US"/>
        </w:rPr>
      </w:pPr>
      <w:r w:rsidRPr="009E6992">
        <w:rPr>
          <w:rFonts w:eastAsia="Calibri" w:cs="Arial"/>
          <w:szCs w:val="28"/>
          <w:lang w:eastAsia="en-US"/>
        </w:rPr>
        <w:t>г) выявление документально подтвержденного факта (признаков) ошибочного или противоправного действия (бездействия) должностного лица Отдела, предоставляющего муниципальную услугу, муниципального служащего, работника МФЦ,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заведующего Отделом, предоставляющего муниципальную услугу, руководителя МФЦ при первоначальном отказе в приеме документов, необходимых для предоставления муниципальной услуги, уведомляется заявитель, а также приносятся извинения за доставленные неудобства;</w:t>
      </w:r>
    </w:p>
    <w:p w:rsidR="008549AF" w:rsidRPr="009E6992" w:rsidRDefault="008549AF" w:rsidP="008549AF">
      <w:pPr>
        <w:rPr>
          <w:rFonts w:eastAsia="Calibri" w:cs="Arial"/>
          <w:szCs w:val="28"/>
          <w:lang w:eastAsia="en-US"/>
        </w:rPr>
      </w:pPr>
      <w:r w:rsidRPr="009E6992">
        <w:rPr>
          <w:rFonts w:eastAsia="Calibri" w:cs="Arial"/>
          <w:szCs w:val="28"/>
          <w:lang w:eastAsia="en-US"/>
        </w:rPr>
        <w:t xml:space="preserve">- предоставления на бумажном носителе документов и информации, электронные образцы которых ранее были заверены в соответствии с пунктом 7.2 части 1 статьи 16 Федерального </w:t>
      </w:r>
      <w:r w:rsidR="00F96E6C" w:rsidRPr="009E6992">
        <w:rPr>
          <w:rFonts w:eastAsia="Calibri" w:cs="Arial"/>
          <w:szCs w:val="28"/>
          <w:lang w:eastAsia="en-US"/>
        </w:rPr>
        <w:t xml:space="preserve">закона от 27 июля 2010 </w:t>
      </w:r>
      <w:hyperlink r:id="rId86" w:tooltip="&quot;Об организации предоставления государственных и муниципальных услуг (с изменениями на 29 декабря 2025 года)&quot;&#10;Федеральный закон от 27.07.2010 N 210-ФЗ&#10;Статус: Действующая редакция документа (действ. c 09.01.2026)" w:history="1">
        <w:r w:rsidR="00F96E6C" w:rsidRPr="009E6992">
          <w:rPr>
            <w:rStyle w:val="a3"/>
            <w:rFonts w:eastAsia="Calibri" w:cs="Arial"/>
            <w:color w:val="0000AA"/>
            <w:szCs w:val="28"/>
            <w:lang w:eastAsia="en-US"/>
          </w:rPr>
          <w:t xml:space="preserve">№210-ФЗ </w:t>
        </w:r>
        <w:r w:rsidRPr="009E6992">
          <w:rPr>
            <w:rStyle w:val="a3"/>
            <w:rFonts w:eastAsia="Calibri" w:cs="Arial"/>
            <w:color w:val="0000AA"/>
            <w:szCs w:val="28"/>
            <w:lang w:eastAsia="en-US"/>
          </w:rPr>
          <w:t>«Об организации предоставления</w:t>
        </w:r>
      </w:hyperlink>
      <w:r w:rsidRPr="009E6992">
        <w:rPr>
          <w:rFonts w:eastAsia="Calibri" w:cs="Arial"/>
          <w:szCs w:val="28"/>
          <w:lang w:eastAsia="en-US"/>
        </w:rPr>
        <w:t xml:space="preserve">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8549AF" w:rsidRPr="009E6992" w:rsidRDefault="008549AF" w:rsidP="008549AF">
      <w:pPr>
        <w:rPr>
          <w:rFonts w:eastAsia="Calibri" w:cs="Arial"/>
          <w:szCs w:val="28"/>
          <w:lang w:eastAsia="en-US"/>
        </w:rPr>
      </w:pPr>
      <w:r w:rsidRPr="009E6992">
        <w:rPr>
          <w:rFonts w:eastAsia="Calibri" w:cs="Arial"/>
          <w:szCs w:val="28"/>
          <w:lang w:eastAsia="en-US"/>
        </w:rPr>
        <w:tab/>
        <w:t>Запрещается отказывать заявителям:</w:t>
      </w:r>
    </w:p>
    <w:p w:rsidR="008549AF" w:rsidRPr="009E6992" w:rsidRDefault="008549AF" w:rsidP="008549AF">
      <w:pPr>
        <w:rPr>
          <w:rFonts w:eastAsia="Calibri" w:cs="Arial"/>
          <w:szCs w:val="28"/>
          <w:lang w:eastAsia="en-US"/>
        </w:rPr>
      </w:pPr>
      <w:r w:rsidRPr="009E6992">
        <w:rPr>
          <w:rFonts w:eastAsia="Calibri" w:cs="Arial"/>
          <w:szCs w:val="28"/>
          <w:lang w:eastAsia="en-US"/>
        </w:rPr>
        <w:t xml:space="preserve">- в приеме заявления и иных документов, необходимых для предоставления муниципальной услуги, в случае, если заявления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w:t>
      </w:r>
      <w:r w:rsidR="005B5663" w:rsidRPr="009E6992">
        <w:rPr>
          <w:rFonts w:eastAsia="Calibri" w:cs="Arial"/>
          <w:szCs w:val="28"/>
          <w:lang w:eastAsia="en-US"/>
        </w:rPr>
        <w:t>портале</w:t>
      </w:r>
      <w:r w:rsidRPr="009E6992">
        <w:rPr>
          <w:rFonts w:eastAsia="Calibri" w:cs="Arial"/>
          <w:szCs w:val="28"/>
          <w:lang w:eastAsia="en-US"/>
        </w:rPr>
        <w:t>;</w:t>
      </w:r>
    </w:p>
    <w:p w:rsidR="005B5663" w:rsidRPr="009E6992" w:rsidRDefault="005B5663" w:rsidP="008549AF">
      <w:pPr>
        <w:rPr>
          <w:rFonts w:eastAsia="Calibri" w:cs="Arial"/>
          <w:szCs w:val="28"/>
          <w:lang w:eastAsia="en-US"/>
        </w:rPr>
      </w:pPr>
      <w:r w:rsidRPr="009E6992">
        <w:rPr>
          <w:rFonts w:eastAsia="Calibri" w:cs="Arial"/>
          <w:szCs w:val="28"/>
          <w:lang w:eastAsia="en-US"/>
        </w:rPr>
        <w:t xml:space="preserve">(в абзаце одиннадцатом подпункта 2.6.8 пункта 2.6 слова «Едином и региональном порталах» заменены словами «Едином портале» постановлением Администрации </w:t>
      </w:r>
      <w:hyperlink r:id="rId87" w:tooltip="постановление от 26.04.2024 0:00:00 №380 Администрация Березовского района&#10;&#10;О внесении изменений в постановление администрации Березовского района от 13.01.2015 № 7 «Об утверждении административного регламента «Предоставление жилых помещений муниципального специализированного жилищного фонда по договорам найма» &#10;" w:history="1">
        <w:r w:rsidRPr="009E6992">
          <w:rPr>
            <w:rStyle w:val="a3"/>
            <w:rFonts w:eastAsia="Calibri" w:cs="Arial"/>
            <w:szCs w:val="28"/>
            <w:lang w:eastAsia="en-US"/>
          </w:rPr>
          <w:t>от 26.04.2024 № 380</w:t>
        </w:r>
      </w:hyperlink>
      <w:r w:rsidRPr="009E6992">
        <w:rPr>
          <w:rFonts w:eastAsia="Calibri" w:cs="Arial"/>
          <w:szCs w:val="28"/>
          <w:lang w:eastAsia="en-US"/>
        </w:rPr>
        <w:t>)</w:t>
      </w:r>
    </w:p>
    <w:p w:rsidR="008549AF" w:rsidRPr="009E6992" w:rsidRDefault="008549AF" w:rsidP="00A21FE2">
      <w:pPr>
        <w:rPr>
          <w:rFonts w:eastAsia="Calibri" w:cs="Arial"/>
          <w:szCs w:val="28"/>
          <w:lang w:eastAsia="en-US"/>
        </w:rPr>
      </w:pPr>
      <w:r w:rsidRPr="009E6992">
        <w:rPr>
          <w:rFonts w:eastAsia="Calibri" w:cs="Arial"/>
          <w:szCs w:val="28"/>
          <w:lang w:eastAsia="en-US"/>
        </w:rPr>
        <w:t xml:space="preserve">- в предоставлении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w:t>
      </w:r>
      <w:r w:rsidR="005B5663" w:rsidRPr="009E6992">
        <w:rPr>
          <w:rFonts w:eastAsia="Calibri" w:cs="Arial"/>
          <w:szCs w:val="28"/>
          <w:lang w:eastAsia="en-US"/>
        </w:rPr>
        <w:t>портале</w:t>
      </w:r>
      <w:r w:rsidRPr="009E6992">
        <w:rPr>
          <w:rFonts w:eastAsia="Calibri" w:cs="Arial"/>
          <w:szCs w:val="28"/>
          <w:lang w:eastAsia="en-US"/>
        </w:rPr>
        <w:t>.</w:t>
      </w:r>
    </w:p>
    <w:p w:rsidR="005B5663" w:rsidRPr="009E6992" w:rsidRDefault="005B5663" w:rsidP="00A21FE2">
      <w:pPr>
        <w:rPr>
          <w:rFonts w:eastAsia="Calibri" w:cs="Arial"/>
          <w:szCs w:val="28"/>
          <w:lang w:eastAsia="en-US"/>
        </w:rPr>
      </w:pPr>
      <w:r w:rsidRPr="009E6992">
        <w:rPr>
          <w:rFonts w:eastAsia="Calibri" w:cs="Arial"/>
          <w:szCs w:val="28"/>
          <w:lang w:eastAsia="en-US"/>
        </w:rPr>
        <w:lastRenderedPageBreak/>
        <w:t xml:space="preserve">(в абзаце двенадцатом подпункта 2.6.8 пункта 2.6 слова «Едином и региональном порталах» заменены словами «Едином портале» постановлением Администрации                </w:t>
      </w:r>
      <w:hyperlink r:id="rId88" w:tooltip="постановление от 26.04.2024 0:00:00 №380 Администрация Березовского района&#10;&#10;О внесении изменений в постановление администрации Березовского района от 13.01.2015 № 7 «Об утверждении административного регламента «Предоставление жилых помещений муниципального специализированного жилищного фонда по договорам найма» &#10;" w:history="1">
        <w:r w:rsidRPr="009E6992">
          <w:rPr>
            <w:rStyle w:val="a3"/>
            <w:rFonts w:eastAsia="Calibri" w:cs="Arial"/>
            <w:szCs w:val="28"/>
            <w:lang w:eastAsia="en-US"/>
          </w:rPr>
          <w:t>от 26.04.2024 № 380</w:t>
        </w:r>
      </w:hyperlink>
      <w:r w:rsidRPr="009E6992">
        <w:rPr>
          <w:rFonts w:eastAsia="Calibri" w:cs="Arial"/>
          <w:szCs w:val="28"/>
          <w:lang w:eastAsia="en-US"/>
        </w:rPr>
        <w:t>)</w:t>
      </w:r>
    </w:p>
    <w:p w:rsidR="00EE034F" w:rsidRPr="009E6992" w:rsidRDefault="00EE034F" w:rsidP="00A21FE2">
      <w:r w:rsidRPr="009E6992">
        <w:t xml:space="preserve">(пункт 2.6. изложен в редакции постановления Администрации </w:t>
      </w:r>
      <w:hyperlink r:id="rId89" w:tgtFrame="ChangingDocument" w:tooltip="О внесении изменений в приложение к постановлению администрации Березовского района от 13 января 2015 года № 7 " w:history="1">
        <w:r w:rsidRPr="009E6992">
          <w:rPr>
            <w:rStyle w:val="a3"/>
          </w:rPr>
          <w:t>от 24.05.2016</w:t>
        </w:r>
        <w:r w:rsidR="00F96E6C" w:rsidRPr="009E6992">
          <w:rPr>
            <w:rStyle w:val="a3"/>
          </w:rPr>
          <w:t xml:space="preserve">                </w:t>
        </w:r>
        <w:r w:rsidRPr="009E6992">
          <w:rPr>
            <w:rStyle w:val="a3"/>
          </w:rPr>
          <w:t xml:space="preserve"> № 373</w:t>
        </w:r>
      </w:hyperlink>
      <w:r w:rsidRPr="009E6992">
        <w:t>)</w:t>
      </w:r>
    </w:p>
    <w:p w:rsidR="0014121E" w:rsidRPr="009E6992" w:rsidRDefault="0014121E" w:rsidP="00A21FE2">
      <w:r w:rsidRPr="009E6992">
        <w:t>(подпункт 2.6.</w:t>
      </w:r>
      <w:r w:rsidR="008549AF" w:rsidRPr="009E6992">
        <w:t>8</w:t>
      </w:r>
      <w:r w:rsidRPr="009E6992">
        <w:t xml:space="preserve">. </w:t>
      </w:r>
      <w:r w:rsidRPr="009E6992">
        <w:rPr>
          <w:rFonts w:cs="Arial"/>
          <w:szCs w:val="28"/>
        </w:rPr>
        <w:t xml:space="preserve">пункта 2.6 дополнен абзацами четвертым, пятым, шестым, седьмым </w:t>
      </w:r>
      <w:r w:rsidRPr="009E6992">
        <w:t>постановлени</w:t>
      </w:r>
      <w:r w:rsidR="001D65B2" w:rsidRPr="009E6992">
        <w:t>ем</w:t>
      </w:r>
      <w:r w:rsidRPr="009E6992">
        <w:t xml:space="preserve"> Администрации </w:t>
      </w:r>
      <w:hyperlink r:id="rId90" w:tgtFrame="ChangingDocument" w:tooltip="О внесении изменений в приложение к постановлению администрации Березовского района от 13.01.2015 № 7 " w:history="1">
        <w:r w:rsidRPr="009E6992">
          <w:rPr>
            <w:rStyle w:val="a3"/>
          </w:rPr>
          <w:t>от 16.08.2018 № 730</w:t>
        </w:r>
      </w:hyperlink>
      <w:r w:rsidRPr="009E6992">
        <w:t>)</w:t>
      </w:r>
    </w:p>
    <w:p w:rsidR="007F413A" w:rsidRPr="009E6992" w:rsidRDefault="007F413A" w:rsidP="00A21FE2">
      <w:r w:rsidRPr="009E6992">
        <w:t xml:space="preserve">(пункт 2.6. изложен в редакции постановления Администрации </w:t>
      </w:r>
      <w:hyperlink r:id="rId91" w:tgtFrame="ChangingDocument" w:tooltip="О внесении изменений в приложение к постановлению администрации Березовского района от 13.01.2015 № 7 " w:history="1">
        <w:r w:rsidRPr="009E6992">
          <w:rPr>
            <w:rStyle w:val="a3"/>
          </w:rPr>
          <w:t xml:space="preserve">от 13.11.2018 </w:t>
        </w:r>
        <w:r w:rsidR="00F96E6C" w:rsidRPr="009E6992">
          <w:rPr>
            <w:rStyle w:val="a3"/>
          </w:rPr>
          <w:t xml:space="preserve">                 </w:t>
        </w:r>
        <w:r w:rsidRPr="009E6992">
          <w:rPr>
            <w:rStyle w:val="a3"/>
          </w:rPr>
          <w:t>№ 1003</w:t>
        </w:r>
      </w:hyperlink>
      <w:r w:rsidRPr="009E6992">
        <w:t>)</w:t>
      </w:r>
    </w:p>
    <w:p w:rsidR="007F33E8" w:rsidRPr="009E6992" w:rsidRDefault="007F33E8" w:rsidP="007F33E8">
      <w:pPr>
        <w:rPr>
          <w:rFonts w:cs="Arial"/>
          <w:szCs w:val="28"/>
        </w:rPr>
      </w:pPr>
      <w:r w:rsidRPr="009E6992">
        <w:rPr>
          <w:rFonts w:cs="Arial"/>
          <w:szCs w:val="28"/>
        </w:rPr>
        <w:t xml:space="preserve">(пункт 2.6.8. изложен в редакции постановления Администрации </w:t>
      </w:r>
      <w:hyperlink r:id="rId92" w:tooltip="постановление от 15.06.2021 0:00:00 №648 Администрация Березовского района&#10;&#10;О внесении изменений в постановление администрации Березовского района от 13.01.2015 № 7 «Об утверждении административного регламента «Предоставление жилых помещений муниципального специализированного жилищного фонда по договорам найма» &#10;" w:history="1">
        <w:r w:rsidRPr="009E6992">
          <w:rPr>
            <w:rStyle w:val="a3"/>
            <w:rFonts w:cs="Arial"/>
            <w:szCs w:val="28"/>
          </w:rPr>
          <w:t xml:space="preserve">от 15.06.2021 </w:t>
        </w:r>
        <w:r w:rsidR="00F96E6C" w:rsidRPr="009E6992">
          <w:rPr>
            <w:rStyle w:val="a3"/>
            <w:rFonts w:cs="Arial"/>
            <w:szCs w:val="28"/>
          </w:rPr>
          <w:t xml:space="preserve">             </w:t>
        </w:r>
        <w:r w:rsidRPr="009E6992">
          <w:rPr>
            <w:rStyle w:val="a3"/>
            <w:rFonts w:cs="Arial"/>
            <w:szCs w:val="28"/>
          </w:rPr>
          <w:t>№ 648</w:t>
        </w:r>
      </w:hyperlink>
      <w:r w:rsidRPr="009E6992">
        <w:rPr>
          <w:rFonts w:cs="Arial"/>
          <w:szCs w:val="28"/>
        </w:rPr>
        <w:t>)</w:t>
      </w:r>
    </w:p>
    <w:p w:rsidR="00D61F37" w:rsidRPr="009E6992" w:rsidRDefault="00D61F37" w:rsidP="00A21FE2">
      <w:pPr>
        <w:rPr>
          <w:szCs w:val="28"/>
        </w:rPr>
      </w:pPr>
      <w:r w:rsidRPr="009E6992">
        <w:rPr>
          <w:szCs w:val="28"/>
        </w:rPr>
        <w:t>2.7.Исчерпывающий перечень оснований для отказа в приеме документов, необходимых для предоставления муниципальной услуги</w:t>
      </w:r>
    </w:p>
    <w:p w:rsidR="00D61F37" w:rsidRPr="009E6992" w:rsidRDefault="00D61F37" w:rsidP="00A21FE2">
      <w:pPr>
        <w:rPr>
          <w:szCs w:val="28"/>
        </w:rPr>
      </w:pPr>
      <w:r w:rsidRPr="009E6992">
        <w:rPr>
          <w:szCs w:val="28"/>
        </w:rPr>
        <w:t>Основания для отказа в приеме заявления о предоставлении муниципальной услуги законодательством не предусмотрено.</w:t>
      </w:r>
    </w:p>
    <w:p w:rsidR="007F413A" w:rsidRPr="009E6992" w:rsidRDefault="007F413A" w:rsidP="00A21FE2">
      <w:pPr>
        <w:rPr>
          <w:rFonts w:eastAsia="Calibri" w:cs="Arial"/>
          <w:szCs w:val="28"/>
          <w:lang w:eastAsia="en-US"/>
        </w:rPr>
      </w:pPr>
      <w:r w:rsidRPr="009E6992">
        <w:rPr>
          <w:rFonts w:eastAsia="Calibri" w:cs="Arial"/>
          <w:szCs w:val="28"/>
          <w:lang w:eastAsia="en-US"/>
        </w:rPr>
        <w:t xml:space="preserve">2.8. </w:t>
      </w:r>
      <w:r w:rsidR="000F4852" w:rsidRPr="009E6992">
        <w:rPr>
          <w:rFonts w:eastAsia="Calibri" w:cs="Arial"/>
          <w:szCs w:val="28"/>
          <w:lang w:eastAsia="en-US"/>
        </w:rPr>
        <w:t>Исчерпывающий перечень оснований для приостановления или отказа в предоставлении муниципальной услуги</w:t>
      </w:r>
      <w:r w:rsidRPr="009E6992">
        <w:rPr>
          <w:rFonts w:eastAsia="Calibri" w:cs="Arial"/>
          <w:szCs w:val="28"/>
          <w:lang w:eastAsia="en-US"/>
        </w:rPr>
        <w:t>.</w:t>
      </w:r>
    </w:p>
    <w:p w:rsidR="000F4852" w:rsidRPr="009E6992" w:rsidRDefault="000F4852" w:rsidP="000F4852">
      <w:pPr>
        <w:rPr>
          <w:rFonts w:eastAsia="Calibri" w:cs="Arial"/>
          <w:szCs w:val="28"/>
          <w:lang w:eastAsia="en-US"/>
        </w:rPr>
      </w:pPr>
      <w:r w:rsidRPr="009E6992">
        <w:rPr>
          <w:rFonts w:eastAsia="Calibri" w:cs="Arial"/>
          <w:szCs w:val="28"/>
          <w:lang w:eastAsia="en-US"/>
        </w:rPr>
        <w:t xml:space="preserve">(абзац первый пункта 2.8 раздела 2  изложен в редакции постановления Администрации </w:t>
      </w:r>
      <w:hyperlink r:id="rId93" w:tooltip="постановление от 26.09.2025 0:00:00 №697 Администрация Березовского района&#10;&#10;О внесении изменений в постановление администрации Березовского района от 13.01.2015 № 7 «Об утверждении административного регламента «Предоставление жилых помещений муниципальн" w:history="1">
        <w:r w:rsidRPr="009E6992">
          <w:rPr>
            <w:rStyle w:val="a3"/>
            <w:rFonts w:eastAsia="Calibri" w:cs="Arial"/>
            <w:szCs w:val="28"/>
            <w:lang w:eastAsia="en-US"/>
          </w:rPr>
          <w:t>от 26.09.2025 № 697</w:t>
        </w:r>
      </w:hyperlink>
      <w:r w:rsidRPr="009E6992">
        <w:rPr>
          <w:rFonts w:eastAsia="Calibri" w:cs="Arial"/>
          <w:szCs w:val="28"/>
          <w:lang w:eastAsia="en-US"/>
        </w:rPr>
        <w:t>)</w:t>
      </w:r>
    </w:p>
    <w:p w:rsidR="007F413A" w:rsidRPr="009E6992" w:rsidRDefault="007F413A" w:rsidP="00A21FE2">
      <w:pPr>
        <w:rPr>
          <w:rFonts w:eastAsia="Calibri" w:cs="Arial"/>
          <w:szCs w:val="28"/>
          <w:lang w:eastAsia="en-US"/>
        </w:rPr>
      </w:pPr>
      <w:r w:rsidRPr="009E6992">
        <w:rPr>
          <w:rFonts w:eastAsia="Calibri" w:cs="Arial"/>
          <w:szCs w:val="28"/>
          <w:lang w:eastAsia="en-US"/>
        </w:rPr>
        <w:t>2.8.1. Основания для приостановления предоставления муниципальной услуги законодательством Российской Федерации не предусмотрены.</w:t>
      </w:r>
    </w:p>
    <w:p w:rsidR="007F413A" w:rsidRPr="009E6992" w:rsidRDefault="007F413A" w:rsidP="00A21FE2">
      <w:pPr>
        <w:rPr>
          <w:rFonts w:eastAsia="Calibri" w:cs="Arial"/>
          <w:szCs w:val="28"/>
          <w:lang w:eastAsia="en-US"/>
        </w:rPr>
      </w:pPr>
      <w:bookmarkStart w:id="2" w:name="Par215"/>
      <w:bookmarkEnd w:id="2"/>
      <w:r w:rsidRPr="009E6992">
        <w:rPr>
          <w:rFonts w:eastAsia="Calibri" w:cs="Arial"/>
          <w:szCs w:val="28"/>
          <w:lang w:eastAsia="en-US"/>
        </w:rPr>
        <w:t>2.8.2. Основаниями для отказа в предоставлении жилого помещения по договору найма служебного жилого помещения являются:</w:t>
      </w:r>
    </w:p>
    <w:p w:rsidR="007F413A" w:rsidRPr="009E6992" w:rsidRDefault="007F413A" w:rsidP="00A21FE2">
      <w:pPr>
        <w:rPr>
          <w:rFonts w:cs="Arial"/>
          <w:color w:val="FF0000"/>
          <w:szCs w:val="28"/>
        </w:rPr>
      </w:pPr>
      <w:r w:rsidRPr="009E6992">
        <w:rPr>
          <w:rFonts w:cs="Arial"/>
          <w:szCs w:val="28"/>
        </w:rPr>
        <w:t>заявитель не относится к категории граждан, установленных подпунктом 1.2.1 пункта 1.2 настоящего административного регламента;</w:t>
      </w:r>
    </w:p>
    <w:p w:rsidR="007F413A" w:rsidRPr="009E6992" w:rsidRDefault="007F413A" w:rsidP="00A21FE2">
      <w:pPr>
        <w:rPr>
          <w:rFonts w:eastAsia="Calibri" w:cs="Arial"/>
          <w:szCs w:val="28"/>
          <w:lang w:eastAsia="en-US"/>
        </w:rPr>
      </w:pPr>
      <w:r w:rsidRPr="009E6992">
        <w:rPr>
          <w:rFonts w:eastAsia="Calibri" w:cs="Arial"/>
          <w:szCs w:val="28"/>
          <w:lang w:eastAsia="en-US"/>
        </w:rPr>
        <w:t>непредставление документов, необходимых для предоставления муниципальной услуги, обязанность по предоставлению, которых возложена на заявителя;</w:t>
      </w:r>
    </w:p>
    <w:p w:rsidR="007F413A" w:rsidRPr="009E6992" w:rsidRDefault="007F413A" w:rsidP="00A21FE2">
      <w:pPr>
        <w:rPr>
          <w:rFonts w:eastAsia="Calibri" w:cs="Arial"/>
          <w:szCs w:val="28"/>
          <w:lang w:eastAsia="en-US"/>
        </w:rPr>
      </w:pPr>
      <w:r w:rsidRPr="009E6992">
        <w:rPr>
          <w:rFonts w:eastAsia="Calibri" w:cs="Arial"/>
          <w:szCs w:val="28"/>
          <w:lang w:eastAsia="en-US"/>
        </w:rPr>
        <w:t>наличие в документах, необходимых для рассмотрения вопроса о предоставлении служебного жилого помещения муниципального специализированного жилищного фонда по договорам найма, недостоверных сведений;</w:t>
      </w:r>
    </w:p>
    <w:p w:rsidR="007F413A" w:rsidRPr="009E6992" w:rsidRDefault="007F413A" w:rsidP="00A21FE2">
      <w:pPr>
        <w:rPr>
          <w:rFonts w:eastAsia="Calibri" w:cs="Arial"/>
          <w:szCs w:val="28"/>
          <w:lang w:eastAsia="en-US"/>
        </w:rPr>
      </w:pPr>
      <w:r w:rsidRPr="009E6992">
        <w:rPr>
          <w:rFonts w:eastAsia="Calibri" w:cs="Arial"/>
          <w:szCs w:val="28"/>
          <w:lang w:eastAsia="en-US"/>
        </w:rPr>
        <w:t>отсутствия свободных служебных жилых помещений муниципального специализированного жилищного фонда;</w:t>
      </w:r>
    </w:p>
    <w:p w:rsidR="007F413A" w:rsidRPr="009E6992" w:rsidRDefault="007F413A" w:rsidP="00A21FE2">
      <w:pPr>
        <w:rPr>
          <w:rFonts w:eastAsia="Calibri" w:cs="Arial"/>
          <w:szCs w:val="28"/>
          <w:lang w:eastAsia="en-US"/>
        </w:rPr>
      </w:pPr>
      <w:r w:rsidRPr="009E6992">
        <w:rPr>
          <w:rFonts w:eastAsia="Calibri" w:cs="Arial"/>
          <w:szCs w:val="28"/>
          <w:lang w:eastAsia="en-US"/>
        </w:rPr>
        <w:t>если заявитель и (или) члены его семьи на территории населенного пункта, в котором предоставляется служебное жилое помещение муниципального специализированного жилищного фонда, являются нанимателями или членами семьи нанимателя жилых помещений жилищного фонда социального использования;</w:t>
      </w:r>
    </w:p>
    <w:p w:rsidR="007F413A" w:rsidRPr="009E6992" w:rsidRDefault="007F413A" w:rsidP="00A21FE2">
      <w:pPr>
        <w:rPr>
          <w:rFonts w:eastAsia="Calibri" w:cs="Arial"/>
          <w:szCs w:val="28"/>
          <w:lang w:eastAsia="en-US"/>
        </w:rPr>
      </w:pPr>
      <w:r w:rsidRPr="009E6992">
        <w:rPr>
          <w:rFonts w:eastAsia="Calibri" w:cs="Arial"/>
          <w:szCs w:val="28"/>
          <w:lang w:eastAsia="en-US"/>
        </w:rPr>
        <w:t>если заявитель и (или) члены его семьи на территории населенного пункта, в котором предоставляется служебное жилое помещение муниципального специализированного жилищного фонда, являются собственниками или членами семьи собственника жилых помещений;</w:t>
      </w:r>
    </w:p>
    <w:p w:rsidR="007F413A" w:rsidRPr="009E6992" w:rsidRDefault="007F413A" w:rsidP="00A21FE2">
      <w:pPr>
        <w:rPr>
          <w:rFonts w:eastAsia="Calibri" w:cs="Arial"/>
          <w:szCs w:val="28"/>
          <w:lang w:eastAsia="en-US"/>
        </w:rPr>
      </w:pPr>
      <w:r w:rsidRPr="009E6992">
        <w:rPr>
          <w:rFonts w:eastAsia="Calibri" w:cs="Arial"/>
          <w:szCs w:val="28"/>
          <w:lang w:eastAsia="en-US"/>
        </w:rPr>
        <w:t>если заявитель и (или) члены его семьи на территории населенного пункта, в котором предоставляется служебное жилое помещение муниципального специализированного жилищного фонда, являются нанимателями или членами семьи нанимателя жилых помещений специализированного жилищного фонда;</w:t>
      </w:r>
    </w:p>
    <w:p w:rsidR="007F413A" w:rsidRPr="009E6992" w:rsidRDefault="007F413A" w:rsidP="00A21FE2">
      <w:pPr>
        <w:rPr>
          <w:rFonts w:eastAsia="Calibri" w:cs="Arial"/>
          <w:szCs w:val="28"/>
          <w:lang w:eastAsia="en-US"/>
        </w:rPr>
      </w:pPr>
      <w:r w:rsidRPr="009E6992">
        <w:rPr>
          <w:rFonts w:eastAsia="Calibri" w:cs="Arial"/>
          <w:szCs w:val="28"/>
          <w:lang w:eastAsia="en-US"/>
        </w:rPr>
        <w:t xml:space="preserve">представление заявителем документов, не отвечающих требованиям, установленным </w:t>
      </w:r>
      <w:hyperlink w:anchor="Par194" w:history="1">
        <w:r w:rsidRPr="009E6992">
          <w:rPr>
            <w:rFonts w:eastAsia="Calibri" w:cs="Arial"/>
            <w:szCs w:val="28"/>
            <w:lang w:eastAsia="en-US"/>
          </w:rPr>
          <w:t>подпунктом 2.6.6 пункта 2.6</w:t>
        </w:r>
      </w:hyperlink>
      <w:r w:rsidRPr="009E6992">
        <w:rPr>
          <w:rFonts w:eastAsia="Calibri" w:cs="Arial"/>
          <w:szCs w:val="28"/>
          <w:lang w:eastAsia="en-US"/>
        </w:rPr>
        <w:t xml:space="preserve"> настояще</w:t>
      </w:r>
      <w:r w:rsidR="003B4A4B" w:rsidRPr="009E6992">
        <w:rPr>
          <w:rFonts w:eastAsia="Calibri" w:cs="Arial"/>
          <w:szCs w:val="28"/>
          <w:lang w:eastAsia="en-US"/>
        </w:rPr>
        <w:t>го административного регламента;</w:t>
      </w:r>
    </w:p>
    <w:p w:rsidR="003B4A4B" w:rsidRPr="009E6992" w:rsidRDefault="003B4A4B" w:rsidP="003B4A4B">
      <w:pPr>
        <w:rPr>
          <w:rFonts w:eastAsia="Calibri" w:cs="Arial"/>
          <w:szCs w:val="28"/>
          <w:lang w:eastAsia="en-US"/>
        </w:rPr>
      </w:pPr>
      <w:r w:rsidRPr="009E6992">
        <w:rPr>
          <w:rFonts w:eastAsia="Calibri" w:cs="Arial"/>
          <w:szCs w:val="28"/>
          <w:lang w:eastAsia="en-US"/>
        </w:rPr>
        <w:t>совершение гражданско – правовых сделок по отчуждению жилого помещения (жилых помещений), находящихся в собственности заявителя и (или) членов его семьи на территории соответствующего населенного пункта не менее чем за 5 лет.</w:t>
      </w:r>
    </w:p>
    <w:p w:rsidR="003B4A4B" w:rsidRPr="009E6992" w:rsidRDefault="003B4A4B" w:rsidP="003B4A4B">
      <w:pPr>
        <w:rPr>
          <w:rFonts w:eastAsia="Calibri" w:cs="Arial"/>
          <w:szCs w:val="28"/>
          <w:lang w:eastAsia="en-US"/>
        </w:rPr>
      </w:pPr>
      <w:r w:rsidRPr="009E6992">
        <w:rPr>
          <w:rFonts w:eastAsia="Calibri" w:cs="Arial"/>
          <w:szCs w:val="28"/>
          <w:lang w:eastAsia="en-US"/>
        </w:rPr>
        <w:t xml:space="preserve">(подпункт 2.8.2 дополнен абзацем </w:t>
      </w:r>
      <w:r w:rsidR="001D65B2" w:rsidRPr="009E6992">
        <w:rPr>
          <w:rFonts w:eastAsia="Calibri" w:cs="Arial"/>
          <w:szCs w:val="28"/>
          <w:lang w:eastAsia="en-US"/>
        </w:rPr>
        <w:t>десятым</w:t>
      </w:r>
      <w:r w:rsidRPr="009E6992">
        <w:rPr>
          <w:rFonts w:eastAsia="Calibri" w:cs="Arial"/>
          <w:szCs w:val="28"/>
          <w:lang w:eastAsia="en-US"/>
        </w:rPr>
        <w:t xml:space="preserve"> постановлени</w:t>
      </w:r>
      <w:r w:rsidR="001D65B2" w:rsidRPr="009E6992">
        <w:rPr>
          <w:rFonts w:eastAsia="Calibri" w:cs="Arial"/>
          <w:szCs w:val="28"/>
          <w:lang w:eastAsia="en-US"/>
        </w:rPr>
        <w:t>ем</w:t>
      </w:r>
      <w:r w:rsidRPr="009E6992">
        <w:rPr>
          <w:rFonts w:eastAsia="Calibri" w:cs="Arial"/>
          <w:szCs w:val="28"/>
          <w:lang w:eastAsia="en-US"/>
        </w:rPr>
        <w:t xml:space="preserve"> Администрации</w:t>
      </w:r>
      <w:r w:rsidR="001D65B2" w:rsidRPr="009E6992">
        <w:rPr>
          <w:rFonts w:eastAsia="Calibri" w:cs="Arial"/>
          <w:szCs w:val="28"/>
          <w:lang w:eastAsia="en-US"/>
        </w:rPr>
        <w:t xml:space="preserve">                  </w:t>
      </w:r>
      <w:r w:rsidRPr="009E6992">
        <w:rPr>
          <w:rFonts w:eastAsia="Calibri" w:cs="Arial"/>
          <w:szCs w:val="28"/>
          <w:lang w:eastAsia="en-US"/>
        </w:rPr>
        <w:t xml:space="preserve"> </w:t>
      </w:r>
      <w:hyperlink r:id="rId94" w:tooltip="постановление от 10.02.2021 0:00:00 №145 Администрация Березовского района&#10;&#10;О внесении изменений в постановление администрации Березовского района от 13.01.2015 № 7 «Об утверждении административного регламента «Предоставление жилых помещений муниципального специализированного жилищного фонда по договорам найма» &#10;" w:history="1">
        <w:r w:rsidRPr="009E6992">
          <w:rPr>
            <w:rStyle w:val="a3"/>
            <w:rFonts w:eastAsia="Calibri" w:cs="Arial"/>
            <w:szCs w:val="28"/>
            <w:lang w:eastAsia="en-US"/>
          </w:rPr>
          <w:t>от 10.02.2021 № 145</w:t>
        </w:r>
      </w:hyperlink>
      <w:r w:rsidRPr="009E6992">
        <w:rPr>
          <w:rFonts w:eastAsia="Calibri" w:cs="Arial"/>
          <w:szCs w:val="28"/>
          <w:lang w:eastAsia="en-US"/>
        </w:rPr>
        <w:t>)</w:t>
      </w:r>
    </w:p>
    <w:p w:rsidR="007F413A" w:rsidRPr="009E6992" w:rsidRDefault="007F413A" w:rsidP="00A21FE2">
      <w:pPr>
        <w:rPr>
          <w:rFonts w:eastAsia="Calibri" w:cs="Arial"/>
          <w:szCs w:val="28"/>
          <w:lang w:eastAsia="en-US"/>
        </w:rPr>
      </w:pPr>
      <w:r w:rsidRPr="009E6992">
        <w:rPr>
          <w:rFonts w:eastAsia="Calibri" w:cs="Arial"/>
          <w:szCs w:val="28"/>
          <w:lang w:eastAsia="en-US"/>
        </w:rPr>
        <w:lastRenderedPageBreak/>
        <w:t>2.8.3. Основаниями для отказа в предоставлении жилого помещения маневренного фонда являются:</w:t>
      </w:r>
    </w:p>
    <w:p w:rsidR="007F413A" w:rsidRPr="009E6992" w:rsidRDefault="007F413A" w:rsidP="00A21FE2">
      <w:pPr>
        <w:rPr>
          <w:rFonts w:cs="Arial"/>
          <w:color w:val="FF0000"/>
          <w:szCs w:val="28"/>
        </w:rPr>
      </w:pPr>
      <w:r w:rsidRPr="009E6992">
        <w:rPr>
          <w:rFonts w:cs="Arial"/>
          <w:szCs w:val="28"/>
        </w:rPr>
        <w:t>заявитель не относится к категории граждан, установленных подпунктом 1.2.2 пункта 1.2 настоящего административного регламента;</w:t>
      </w:r>
    </w:p>
    <w:p w:rsidR="007F413A" w:rsidRPr="009E6992" w:rsidRDefault="007F413A" w:rsidP="00A21FE2">
      <w:pPr>
        <w:rPr>
          <w:rFonts w:cs="Arial"/>
          <w:szCs w:val="28"/>
        </w:rPr>
      </w:pPr>
      <w:r w:rsidRPr="009E6992">
        <w:rPr>
          <w:rFonts w:cs="Arial"/>
          <w:szCs w:val="28"/>
        </w:rPr>
        <w:t>заявитель не представил документы, предусмотренные подпунктом 2.6.2 пункта 2.6 настоящего административного регламента;</w:t>
      </w:r>
    </w:p>
    <w:p w:rsidR="00D61F37" w:rsidRPr="009E6992" w:rsidRDefault="007F413A" w:rsidP="00A21FE2">
      <w:r w:rsidRPr="009E6992">
        <w:rPr>
          <w:rFonts w:eastAsia="Calibri"/>
        </w:rPr>
        <w:t>отсутствия свободных жилых помещений маневренного жилищного фонда.</w:t>
      </w:r>
      <w:r w:rsidR="00F96E6C" w:rsidRPr="009E6992">
        <w:rPr>
          <w:rFonts w:eastAsia="Calibri"/>
        </w:rPr>
        <w:t xml:space="preserve"> </w:t>
      </w:r>
    </w:p>
    <w:p w:rsidR="007F413A" w:rsidRPr="009E6992" w:rsidRDefault="007F413A" w:rsidP="00A21FE2">
      <w:bookmarkStart w:id="3" w:name="Par226"/>
      <w:bookmarkEnd w:id="3"/>
      <w:r w:rsidRPr="009E6992">
        <w:t xml:space="preserve">(пункт 2.8. изложен в редакции постановления Администрации </w:t>
      </w:r>
      <w:hyperlink r:id="rId95" w:tgtFrame="ChangingDocument" w:tooltip="О внесении изменений в приложение к постановлению администрации Березовского района от 13.01.2015 № 7 " w:history="1">
        <w:r w:rsidRPr="009E6992">
          <w:rPr>
            <w:rStyle w:val="a3"/>
          </w:rPr>
          <w:t>от 13.11.2018</w:t>
        </w:r>
        <w:r w:rsidR="00F96E6C" w:rsidRPr="009E6992">
          <w:rPr>
            <w:rStyle w:val="a3"/>
          </w:rPr>
          <w:t xml:space="preserve">                </w:t>
        </w:r>
        <w:r w:rsidRPr="009E6992">
          <w:rPr>
            <w:rStyle w:val="a3"/>
          </w:rPr>
          <w:t xml:space="preserve"> № 1003</w:t>
        </w:r>
      </w:hyperlink>
      <w:r w:rsidRPr="009E6992">
        <w:t>)</w:t>
      </w:r>
    </w:p>
    <w:p w:rsidR="000F4852" w:rsidRPr="009E6992" w:rsidRDefault="00D61F37" w:rsidP="000F4852">
      <w:pPr>
        <w:rPr>
          <w:szCs w:val="28"/>
        </w:rPr>
      </w:pPr>
      <w:r w:rsidRPr="009E6992">
        <w:rPr>
          <w:szCs w:val="28"/>
        </w:rPr>
        <w:t>2.9.</w:t>
      </w:r>
      <w:r w:rsidR="000F4852" w:rsidRPr="009E6992">
        <w:t xml:space="preserve"> </w:t>
      </w:r>
      <w:r w:rsidR="000F4852" w:rsidRPr="009E6992">
        <w:rPr>
          <w:szCs w:val="28"/>
        </w:rPr>
        <w:t>Размер платы, взимаемой с заявителя при предоставлении муниципальной услуги, и способы ее взимания.</w:t>
      </w:r>
    </w:p>
    <w:p w:rsidR="00D61F37" w:rsidRPr="009E6992" w:rsidRDefault="000F4852" w:rsidP="000F4852">
      <w:pPr>
        <w:rPr>
          <w:szCs w:val="28"/>
        </w:rPr>
      </w:pPr>
      <w:r w:rsidRPr="009E6992">
        <w:rPr>
          <w:szCs w:val="28"/>
        </w:rPr>
        <w:t>Взимание платы за предоставление муниципальной услуги законодательством Российской Федерации, законодательством Ханты-Мансийского автономного округа-Югры, муниципальными правовыми актами администрации Березовского района не предусмотрено.</w:t>
      </w:r>
    </w:p>
    <w:p w:rsidR="000F4852" w:rsidRPr="009E6992" w:rsidRDefault="000F4852" w:rsidP="000F4852">
      <w:pPr>
        <w:rPr>
          <w:szCs w:val="28"/>
        </w:rPr>
      </w:pPr>
      <w:r w:rsidRPr="009E6992">
        <w:rPr>
          <w:szCs w:val="28"/>
        </w:rPr>
        <w:t xml:space="preserve">(пункт 2.9 раздела 2 изложен в редакции постановления Администрации  </w:t>
      </w:r>
      <w:hyperlink r:id="rId96" w:tooltip="постановление от 26.09.2025 0:00:00 №697 Администрация Березовского района&#10;&#10;О внесении изменений в постановление администрации Березовского района от 13.01.2015 № 7 «Об утверждении административного регламента «Предоставление жилых помещений муниципальн" w:history="1">
        <w:r w:rsidRPr="009E6992">
          <w:rPr>
            <w:rStyle w:val="a3"/>
            <w:szCs w:val="28"/>
          </w:rPr>
          <w:t>от 26.09.2025  № 697</w:t>
        </w:r>
      </w:hyperlink>
      <w:r w:rsidRPr="009E6992">
        <w:rPr>
          <w:szCs w:val="28"/>
        </w:rPr>
        <w:t>)</w:t>
      </w:r>
    </w:p>
    <w:p w:rsidR="00AD195E" w:rsidRPr="009E6992" w:rsidRDefault="00AD195E" w:rsidP="00AD195E">
      <w:pPr>
        <w:rPr>
          <w:szCs w:val="28"/>
        </w:rPr>
      </w:pPr>
      <w:r w:rsidRPr="009E6992">
        <w:rPr>
          <w:szCs w:val="28"/>
        </w:rPr>
        <w:t>2.10.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 предоставляющий муниципальные услуги или МФЦ.</w:t>
      </w:r>
    </w:p>
    <w:p w:rsidR="00D61F37" w:rsidRPr="009E6992" w:rsidRDefault="00AD195E" w:rsidP="00AD195E">
      <w:pPr>
        <w:rPr>
          <w:szCs w:val="28"/>
        </w:rPr>
      </w:pPr>
      <w:r w:rsidRPr="009E6992">
        <w:rPr>
          <w:szCs w:val="28"/>
        </w:rPr>
        <w:t xml:space="preserve">Максимальный срок ожидания в очереди при подаче запроса (заявления) о предоставлении муниципальной услуги и при получении результата предоставления муниципальной услуги </w:t>
      </w:r>
      <w:r w:rsidRPr="009E6992">
        <w:rPr>
          <w:bCs/>
          <w:szCs w:val="28"/>
        </w:rPr>
        <w:t>в случае обращения заявителя непосредственно в Отдел или МФЦ</w:t>
      </w:r>
      <w:r w:rsidRPr="009E6992">
        <w:rPr>
          <w:szCs w:val="28"/>
        </w:rPr>
        <w:t xml:space="preserve"> не должен превышать 15 минут.</w:t>
      </w:r>
    </w:p>
    <w:p w:rsidR="00AD195E" w:rsidRPr="009E6992" w:rsidRDefault="00AD195E" w:rsidP="00AD195E">
      <w:pPr>
        <w:rPr>
          <w:szCs w:val="28"/>
        </w:rPr>
      </w:pPr>
      <w:r w:rsidRPr="009E6992">
        <w:rPr>
          <w:szCs w:val="28"/>
        </w:rPr>
        <w:t xml:space="preserve">(пункт 2.10 раздела 2 изложен в редакции постановления Администрации </w:t>
      </w:r>
      <w:hyperlink r:id="rId97" w:tooltip="постановление от 15.04.2025 0:00:00 №271 Администрация Березовского района&#10;&#10;О внесении изменений в постановление администрации Березовского района от 13.01.2015 № 7 «Об утверждении административного регламента «Предоставление жилых помещений муниципального специализированного жилищного фонда по договорам найма» &#10;" w:history="1">
        <w:r w:rsidRPr="009E6992">
          <w:rPr>
            <w:rStyle w:val="a3"/>
            <w:szCs w:val="28"/>
          </w:rPr>
          <w:t>от 15.04.2025 № 271</w:t>
        </w:r>
      </w:hyperlink>
      <w:r w:rsidRPr="009E6992">
        <w:rPr>
          <w:szCs w:val="28"/>
        </w:rPr>
        <w:t xml:space="preserve"> )</w:t>
      </w:r>
    </w:p>
    <w:p w:rsidR="00D61F37" w:rsidRPr="009E6992" w:rsidRDefault="00D61F37" w:rsidP="00A21FE2">
      <w:pPr>
        <w:rPr>
          <w:szCs w:val="28"/>
        </w:rPr>
      </w:pPr>
      <w:r w:rsidRPr="009E6992">
        <w:rPr>
          <w:szCs w:val="28"/>
        </w:rPr>
        <w:t>2.11.</w:t>
      </w:r>
      <w:r w:rsidR="000F4852" w:rsidRPr="009E6992">
        <w:t xml:space="preserve"> </w:t>
      </w:r>
      <w:r w:rsidR="000F4852" w:rsidRPr="009E6992">
        <w:rPr>
          <w:szCs w:val="28"/>
        </w:rPr>
        <w:t>Срок регистрации запроса заявителя о предоставлении муниципальной услуги.</w:t>
      </w:r>
    </w:p>
    <w:p w:rsidR="005B5663" w:rsidRPr="009E6992" w:rsidRDefault="005B5663" w:rsidP="00A21FE2">
      <w:pPr>
        <w:rPr>
          <w:szCs w:val="28"/>
        </w:rPr>
      </w:pPr>
      <w:r w:rsidRPr="009E6992">
        <w:rPr>
          <w:szCs w:val="28"/>
        </w:rPr>
        <w:t xml:space="preserve">(в абзаце первом пункта 2.11 слова «Единого и регионального порталов» заменены словами «Единого портала» постановлением Администрации </w:t>
      </w:r>
      <w:hyperlink r:id="rId98" w:tooltip="постановление от 26.04.2024 0:00:00 №380 Администрация Березовского района&#10;&#10;О внесении изменений в постановление администрации Березовского района от 13.01.2015 № 7 «Об утверждении административного регламента «Предоставление жилых помещений муниципального специализированного жилищного фонда по договорам найма» &#10;" w:history="1">
        <w:r w:rsidRPr="009E6992">
          <w:rPr>
            <w:rStyle w:val="a3"/>
            <w:szCs w:val="28"/>
          </w:rPr>
          <w:t>от 26.04.2024 № 380</w:t>
        </w:r>
      </w:hyperlink>
      <w:r w:rsidRPr="009E6992">
        <w:rPr>
          <w:szCs w:val="28"/>
        </w:rPr>
        <w:t>)</w:t>
      </w:r>
    </w:p>
    <w:p w:rsidR="000F4852" w:rsidRPr="009E6992" w:rsidRDefault="000F4852" w:rsidP="000F4852">
      <w:pPr>
        <w:rPr>
          <w:szCs w:val="28"/>
        </w:rPr>
      </w:pPr>
      <w:r w:rsidRPr="009E6992">
        <w:rPr>
          <w:szCs w:val="28"/>
        </w:rPr>
        <w:t xml:space="preserve">(абзац первый пункта 2.11 раздела 2 изложен в редакции постановления Администрации </w:t>
      </w:r>
      <w:hyperlink r:id="rId99" w:tooltip="постановление от 26.09.2025 0:00:00 №697 Администрация Березовского района&#10;&#10;О внесении изменений в постановление администрации Березовского района от 13.01.2015 № 7 «Об утверждении административного регламента «Предоставление жилых помещений муниципальн" w:history="1">
        <w:r w:rsidRPr="009E6992">
          <w:rPr>
            <w:rStyle w:val="a3"/>
            <w:szCs w:val="28"/>
          </w:rPr>
          <w:t>от 26.09.2025 № 697</w:t>
        </w:r>
      </w:hyperlink>
      <w:r w:rsidRPr="009E6992">
        <w:rPr>
          <w:szCs w:val="28"/>
        </w:rPr>
        <w:t>)</w:t>
      </w:r>
    </w:p>
    <w:p w:rsidR="00D61F37" w:rsidRPr="009E6992" w:rsidRDefault="00D61F37" w:rsidP="00A21FE2">
      <w:pPr>
        <w:rPr>
          <w:szCs w:val="28"/>
        </w:rPr>
      </w:pPr>
      <w:r w:rsidRPr="009E6992">
        <w:rPr>
          <w:szCs w:val="28"/>
        </w:rPr>
        <w:t>В случае личного обращения в Администрацию, заявление о предоставлении муниципальной услуги подлежит обязательной регистрации специалистом Администрации, ответственным за прием и регистрацию документов, в электронном документообороте в течение 15 минут.</w:t>
      </w:r>
    </w:p>
    <w:p w:rsidR="00D61F37" w:rsidRPr="009E6992" w:rsidRDefault="00D61F37" w:rsidP="00A21FE2">
      <w:pPr>
        <w:rPr>
          <w:szCs w:val="28"/>
        </w:rPr>
      </w:pPr>
      <w:r w:rsidRPr="009E6992">
        <w:rPr>
          <w:szCs w:val="28"/>
        </w:rPr>
        <w:t>Письменные обращения, поступившие в адрес Отдела, Администрации подлежат обязательной регистрации специалистом Администрации, ответственным за прием и регистрацию документов, в электронном документообороте в день поступления обращения в Отдел, Администрацию.</w:t>
      </w:r>
    </w:p>
    <w:p w:rsidR="00D61F37" w:rsidRPr="009E6992" w:rsidRDefault="00D61F37" w:rsidP="00A21FE2">
      <w:pPr>
        <w:rPr>
          <w:szCs w:val="28"/>
        </w:rPr>
      </w:pPr>
      <w:r w:rsidRPr="009E6992">
        <w:rPr>
          <w:szCs w:val="28"/>
        </w:rPr>
        <w:t>В случае подачи заявления в МФЦ письменные обращения подлежат обязательной регистрации специалистом МФЦ в течение 15 минут в электронном документообороте.</w:t>
      </w:r>
    </w:p>
    <w:p w:rsidR="00D61F37" w:rsidRPr="009E6992" w:rsidRDefault="00D61F37" w:rsidP="00A21FE2">
      <w:pPr>
        <w:rPr>
          <w:szCs w:val="28"/>
        </w:rPr>
      </w:pPr>
      <w:r w:rsidRPr="009E6992">
        <w:rPr>
          <w:szCs w:val="28"/>
        </w:rPr>
        <w:t>Документы, необходимые для предоставления муниципальной услуги, посредством электронной почты Отделом не принимаются.</w:t>
      </w:r>
    </w:p>
    <w:p w:rsidR="00D61F37" w:rsidRPr="009E6992" w:rsidRDefault="00D61F37" w:rsidP="00A21FE2">
      <w:pPr>
        <w:rPr>
          <w:szCs w:val="28"/>
        </w:rPr>
      </w:pPr>
      <w:r w:rsidRPr="009E6992">
        <w:rPr>
          <w:szCs w:val="28"/>
        </w:rPr>
        <w:t>Муниципальная услуга посредством Единого портал</w:t>
      </w:r>
      <w:r w:rsidR="00A069B2" w:rsidRPr="009E6992">
        <w:rPr>
          <w:szCs w:val="28"/>
        </w:rPr>
        <w:t>а</w:t>
      </w:r>
      <w:r w:rsidRPr="009E6992">
        <w:rPr>
          <w:szCs w:val="28"/>
        </w:rPr>
        <w:t xml:space="preserve"> не предоставляется.</w:t>
      </w:r>
    </w:p>
    <w:p w:rsidR="00A069B2" w:rsidRPr="009E6992" w:rsidRDefault="00A069B2" w:rsidP="00A069B2">
      <w:pPr>
        <w:rPr>
          <w:szCs w:val="28"/>
        </w:rPr>
      </w:pPr>
      <w:r w:rsidRPr="009E6992">
        <w:rPr>
          <w:szCs w:val="28"/>
        </w:rPr>
        <w:t xml:space="preserve">(в абзаце шестом пункта 2.11 слова «Единого и регионального порталов» заменены словами «Единого портала» постановлением Администрации </w:t>
      </w:r>
      <w:hyperlink r:id="rId100" w:tooltip="постановление от 26.04.2024 0:00:00 №380 Администрация Березовского района&#10;&#10;О внесении изменений в постановление администрации Березовского района от 13.01.2015 № 7 «Об утверждении административного регламента «Предоставление жилых помещений муниципального специализированного жилищного фонда по договорам найма» &#10;" w:history="1">
        <w:r w:rsidRPr="009E6992">
          <w:rPr>
            <w:rStyle w:val="a3"/>
            <w:szCs w:val="28"/>
          </w:rPr>
          <w:t>от 26.04.2024 № 380</w:t>
        </w:r>
      </w:hyperlink>
      <w:r w:rsidRPr="009E6992">
        <w:rPr>
          <w:szCs w:val="28"/>
        </w:rPr>
        <w:t>)</w:t>
      </w:r>
    </w:p>
    <w:p w:rsidR="00AD195E" w:rsidRPr="009E6992" w:rsidRDefault="00AD195E" w:rsidP="00A21FE2">
      <w:r w:rsidRPr="009E6992">
        <w:t xml:space="preserve">2.12.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и (или) информации, необходимых для предоставления </w:t>
      </w:r>
      <w:r w:rsidRPr="009E6992">
        <w:lastRenderedPageBreak/>
        <w:t>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AD195E" w:rsidRPr="009E6992" w:rsidRDefault="00AD195E" w:rsidP="00A21FE2">
      <w:r w:rsidRPr="009E6992">
        <w:t xml:space="preserve">(абзац первый пункта 2.12 раздела 2 изложен в редакции постановления Администрации </w:t>
      </w:r>
      <w:hyperlink r:id="rId101" w:tooltip="постановление от 15.04.2025 0:00:00 №271 Администрация Березовского района&#10;&#10;О внесении изменений в постановление администрации Березовского района от 13.01.2015 № 7 «Об утверждении административного регламента «Предоставление жилых помещений муниципального специализированного жилищного фонда по договорам найма» &#10;" w:history="1">
        <w:r w:rsidRPr="009E6992">
          <w:rPr>
            <w:rStyle w:val="a3"/>
          </w:rPr>
          <w:t>от 15.04.2025 № 271</w:t>
        </w:r>
      </w:hyperlink>
      <w:r w:rsidRPr="009E6992">
        <w:t>)</w:t>
      </w:r>
    </w:p>
    <w:p w:rsidR="00EE034F" w:rsidRPr="009E6992" w:rsidRDefault="00EE034F" w:rsidP="00A21FE2">
      <w:r w:rsidRPr="009E6992">
        <w:t>Здание, в котором предоставляется муниципальная услуга, должно быть расположено с учетом пешеходной доступности от остановок общественного транспорта, оборудовано отдельным входом для свободного доступа заявителей.</w:t>
      </w:r>
    </w:p>
    <w:p w:rsidR="00EE034F" w:rsidRPr="009E6992" w:rsidRDefault="00EE034F" w:rsidP="00A21FE2">
      <w:r w:rsidRPr="009E6992">
        <w:t>Помещения для предоставления муниципальной услуги размещаются преимущественно на нижних этажах зданий или в отдельно стоящих зданиях.</w:t>
      </w:r>
    </w:p>
    <w:p w:rsidR="00EE034F" w:rsidRPr="009E6992" w:rsidRDefault="00EE034F" w:rsidP="00A21FE2">
      <w:r w:rsidRPr="009E6992">
        <w:t xml:space="preserve">Вход и выход из помещения для предоставления муниципальной услуги оборудуются: </w:t>
      </w:r>
    </w:p>
    <w:p w:rsidR="00EE034F" w:rsidRPr="009E6992" w:rsidRDefault="00EE034F" w:rsidP="00A21FE2">
      <w:r w:rsidRPr="009E6992">
        <w:t>- пандусами, расширенными проходами, тактильными полосами по путям движения, позволяющими обеспечить беспрепятственный доступ инвалидов;</w:t>
      </w:r>
    </w:p>
    <w:p w:rsidR="00EE034F" w:rsidRPr="009E6992" w:rsidRDefault="00EE034F" w:rsidP="00A21FE2">
      <w:r w:rsidRPr="009E6992">
        <w:t>- соответствующими указателями с автономными источниками бесперебойного питания;</w:t>
      </w:r>
    </w:p>
    <w:p w:rsidR="00EE034F" w:rsidRPr="009E6992" w:rsidRDefault="00EE034F" w:rsidP="00A21FE2">
      <w:r w:rsidRPr="009E6992">
        <w:t>- контрастной маркировкой ступеней по пути движения;</w:t>
      </w:r>
    </w:p>
    <w:p w:rsidR="00EE034F" w:rsidRPr="009E6992" w:rsidRDefault="00EE034F" w:rsidP="00A21FE2">
      <w:r w:rsidRPr="009E6992">
        <w:t>- информационной мнемосхемой (тактильной схемой движения);</w:t>
      </w:r>
    </w:p>
    <w:p w:rsidR="00EE034F" w:rsidRPr="009E6992" w:rsidRDefault="00EE034F" w:rsidP="00A21FE2">
      <w:r w:rsidRPr="009E6992">
        <w:t>- тактильными табличками с надписями, дублированными шрифтом Брайля.</w:t>
      </w:r>
    </w:p>
    <w:p w:rsidR="00EE034F" w:rsidRPr="009E6992" w:rsidRDefault="00EE034F" w:rsidP="00A21FE2">
      <w:r w:rsidRPr="009E6992">
        <w:t>Лестницы, находящиеся по пути движения в помещение для предоставления муниципальной услуги оборудуются:</w:t>
      </w:r>
    </w:p>
    <w:p w:rsidR="00EE034F" w:rsidRPr="009E6992" w:rsidRDefault="00EE034F" w:rsidP="00A21FE2">
      <w:r w:rsidRPr="009E6992">
        <w:t>- тактильными полосами;</w:t>
      </w:r>
    </w:p>
    <w:p w:rsidR="00EE034F" w:rsidRPr="009E6992" w:rsidRDefault="00EE034F" w:rsidP="00A21FE2">
      <w:r w:rsidRPr="009E6992">
        <w:t>- контрастной маркировкой крайних ступеней;</w:t>
      </w:r>
    </w:p>
    <w:p w:rsidR="00EE034F" w:rsidRPr="009E6992" w:rsidRDefault="00EE034F" w:rsidP="00A21FE2">
      <w:r w:rsidRPr="009E6992">
        <w:t>- поручнями с двух сторон, с тактильными полосами, нанесенными на поручни, с тактильно-выпуклым шрифтом и шрифтом Брайля с указанием этажа;</w:t>
      </w:r>
    </w:p>
    <w:p w:rsidR="00EE034F" w:rsidRPr="009E6992" w:rsidRDefault="00EE034F" w:rsidP="00A21FE2">
      <w:r w:rsidRPr="009E6992">
        <w:t>- тактильными табличками с указанием этажей, дублированными шрифтом Брайля.</w:t>
      </w:r>
    </w:p>
    <w:p w:rsidR="00EE034F" w:rsidRPr="009E6992" w:rsidRDefault="00EE034F" w:rsidP="00A21FE2">
      <w:r w:rsidRPr="009E6992">
        <w:t>Места предоставления муниципальной услуги должны соответствовать требованиям к местам обслуживания маломобильных групп населения, к внутреннему оборудованию и устройствам в помещении, к санитарно-бытовым помещениям для инвалидов, к путям движения в помещении и залах обслуживания, к лестницам и пандусам в помещении, подъемным платформам для инвалидов, к аудиовизуальным и информационным системам, доступным для инвалидов.</w:t>
      </w:r>
    </w:p>
    <w:p w:rsidR="00EE034F" w:rsidRPr="009E6992" w:rsidRDefault="00EE034F" w:rsidP="00A21FE2">
      <w:r w:rsidRPr="009E6992">
        <w:t>Вход в здание должен быть оборудован информационной табличкой (вывеской), содержащей информацию о наименовании, местонахождении, режиме работы, а также о телефонных номерах справочной службы.</w:t>
      </w:r>
    </w:p>
    <w:p w:rsidR="00EE034F" w:rsidRPr="009E6992" w:rsidRDefault="009E6992" w:rsidP="00A21FE2">
      <w:r w:rsidRPr="009E6992">
        <w:t>Все помещения, в которых предоставляется муниципальная услуга, должны соответствовать санитарно-эпидемиологическим требованиям, правилам противопожарного режима</w:t>
      </w:r>
      <w:r w:rsidR="00EE034F" w:rsidRPr="009E6992">
        <w:t>.</w:t>
      </w:r>
    </w:p>
    <w:p w:rsidR="009E6992" w:rsidRPr="009E6992" w:rsidRDefault="009E6992" w:rsidP="00A21FE2">
      <w:r w:rsidRPr="009E6992">
        <w:rPr>
          <w:rFonts w:cs="Arial"/>
          <w:szCs w:val="28"/>
        </w:rPr>
        <w:t xml:space="preserve">(абзац семнадцатый пункта 2.12  раздела 2 изложен в редакции постановления Администрации </w:t>
      </w:r>
      <w:hyperlink r:id="rId102" w:tooltip="постановление от 23.04.2026 0:00:00 №393 Администрация Березовского района&#10;&#10;О внесении изменений в постановление администрации Березовского района от 13.01.2015 № 7 «Об утверждении административного регламента «Предоставление жилых помещений муниципального специализированного жилищного фонда по договорам найма» &#10;" w:history="1">
        <w:r w:rsidRPr="009E6992">
          <w:rPr>
            <w:rStyle w:val="a3"/>
            <w:rFonts w:cs="Arial"/>
            <w:szCs w:val="28"/>
          </w:rPr>
          <w:t>от 23.04.2026 № 393</w:t>
        </w:r>
      </w:hyperlink>
      <w:r w:rsidRPr="009E6992">
        <w:rPr>
          <w:rFonts w:cs="Arial"/>
          <w:szCs w:val="28"/>
        </w:rPr>
        <w:t>)</w:t>
      </w:r>
    </w:p>
    <w:p w:rsidR="00EE034F" w:rsidRPr="009E6992" w:rsidRDefault="00EE034F" w:rsidP="00A21FE2">
      <w:r w:rsidRPr="009E6992">
        <w:t>Каждое рабочее место муниципального служащего, предоставляющего муниципальную услугу, должно быть оборудовано персональным компьютером с возможностью доступа к необходимым информационным базам данных и печатающим устройствам, позволяющим своевременно и в полном объеме получить справочную информацию по вопросам предоставления услуги и организовать предоставление муниципальной услуги в полном объеме.</w:t>
      </w:r>
    </w:p>
    <w:p w:rsidR="00EE034F" w:rsidRPr="009E6992" w:rsidRDefault="00EE034F" w:rsidP="00A21FE2">
      <w:pPr>
        <w:rPr>
          <w:rFonts w:cs="Arial"/>
          <w:szCs w:val="28"/>
        </w:rPr>
      </w:pPr>
      <w:r w:rsidRPr="009E6992">
        <w:rPr>
          <w:rFonts w:cs="Arial"/>
          <w:szCs w:val="28"/>
        </w:rPr>
        <w:t>Места ожидания оборудуется столами, стульями или скамьями (банкетками), информационными стендами, информационными терминалами, обеспечиваются писчей бумагой и канцелярскими принадлежностями в количестве, достаточном для оформления документов заявителями.</w:t>
      </w:r>
    </w:p>
    <w:p w:rsidR="00EE034F" w:rsidRPr="009E6992" w:rsidRDefault="00EE034F" w:rsidP="00A21FE2">
      <w:pPr>
        <w:rPr>
          <w:rFonts w:cs="Arial"/>
          <w:szCs w:val="28"/>
        </w:rPr>
      </w:pPr>
      <w:r w:rsidRPr="009E6992">
        <w:rPr>
          <w:rFonts w:cs="Arial"/>
          <w:szCs w:val="28"/>
        </w:rPr>
        <w:t xml:space="preserve">Информационные стенды, информационные терминалы размещаются на видном, доступном месте в любом из форматов: настенных стендах, напольных или настольных </w:t>
      </w:r>
      <w:r w:rsidRPr="009E6992">
        <w:rPr>
          <w:rFonts w:cs="Arial"/>
          <w:szCs w:val="28"/>
        </w:rPr>
        <w:lastRenderedPageBreak/>
        <w:t>стойках, призваны обеспечить заявителей исчерпывающей информацией. Стенды должны быть оформлены в едином стиле, надписи сделаны черным шрифтом на белом фоне.</w:t>
      </w:r>
    </w:p>
    <w:p w:rsidR="00EE034F" w:rsidRPr="009E6992" w:rsidRDefault="00EE034F" w:rsidP="00A21FE2">
      <w:r w:rsidRPr="009E6992">
        <w:t>Оформление визуальной, текстовой и мультимедийной информации о муниципальной услуге должно соответствовать оптимальному зрительному и слуховому восприятию этой информации заявителями.</w:t>
      </w:r>
    </w:p>
    <w:p w:rsidR="00D61F37" w:rsidRPr="009E6992" w:rsidRDefault="00EE034F" w:rsidP="00A21FE2">
      <w:r w:rsidRPr="009E6992">
        <w:t>На информационных стендах, информационном терминале и в информационно-телекоммуникационной сети «Интернет» размещается информация о порядке предоставления муниципальной услуги, а также информация, указанная в подпункте 1.3.9 пункта 1.3 настоящего административного регламента.</w:t>
      </w:r>
    </w:p>
    <w:p w:rsidR="00EE034F" w:rsidRPr="009E6992" w:rsidRDefault="00EE034F" w:rsidP="00A21FE2">
      <w:r w:rsidRPr="009E6992">
        <w:t xml:space="preserve">(пункт 2.12. изложен в редакции постановления Администрации </w:t>
      </w:r>
      <w:hyperlink r:id="rId103" w:tgtFrame="ChangingDocument" w:tooltip="О внесении изменений в приложение к постановлению администрации Березовского района от 13 января 2015 года № 7 " w:history="1">
        <w:r w:rsidRPr="009E6992">
          <w:rPr>
            <w:rStyle w:val="a3"/>
          </w:rPr>
          <w:t xml:space="preserve">от 24.05.2016 </w:t>
        </w:r>
        <w:r w:rsidR="00F96E6C" w:rsidRPr="009E6992">
          <w:rPr>
            <w:rStyle w:val="a3"/>
          </w:rPr>
          <w:t xml:space="preserve">               </w:t>
        </w:r>
        <w:r w:rsidRPr="009E6992">
          <w:rPr>
            <w:rStyle w:val="a3"/>
          </w:rPr>
          <w:t>№ 373</w:t>
        </w:r>
      </w:hyperlink>
      <w:r w:rsidRPr="009E6992">
        <w:t>)</w:t>
      </w:r>
    </w:p>
    <w:p w:rsidR="00D61F37" w:rsidRPr="009E6992" w:rsidRDefault="00D61F37" w:rsidP="00A21FE2">
      <w:pPr>
        <w:rPr>
          <w:szCs w:val="28"/>
        </w:rPr>
      </w:pPr>
      <w:r w:rsidRPr="009E6992">
        <w:rPr>
          <w:szCs w:val="28"/>
        </w:rPr>
        <w:t>2.13.Показатели доступности и качества муниципальной услуги</w:t>
      </w:r>
    </w:p>
    <w:p w:rsidR="00D61F37" w:rsidRPr="009E6992" w:rsidRDefault="00D61F37" w:rsidP="00A21FE2">
      <w:pPr>
        <w:rPr>
          <w:szCs w:val="28"/>
        </w:rPr>
      </w:pPr>
      <w:r w:rsidRPr="009E6992">
        <w:rPr>
          <w:szCs w:val="28"/>
        </w:rPr>
        <w:t>2.13.1.Показателями доступности муниципальной услуги являются:</w:t>
      </w:r>
    </w:p>
    <w:p w:rsidR="00D61F37" w:rsidRPr="009E6992" w:rsidRDefault="00D61F37" w:rsidP="00A21FE2">
      <w:pPr>
        <w:rPr>
          <w:szCs w:val="28"/>
        </w:rPr>
      </w:pPr>
      <w:r w:rsidRPr="009E6992">
        <w:rPr>
          <w:szCs w:val="28"/>
        </w:rPr>
        <w:t>транспортная доступность к местам предоставления муниципальной услуги;</w:t>
      </w:r>
    </w:p>
    <w:p w:rsidR="00D61F37" w:rsidRPr="009E6992" w:rsidRDefault="00D61F37" w:rsidP="00A21FE2">
      <w:pPr>
        <w:rPr>
          <w:szCs w:val="28"/>
        </w:rPr>
      </w:pPr>
      <w:r w:rsidRPr="009E6992">
        <w:rPr>
          <w:szCs w:val="28"/>
        </w:rPr>
        <w:t>возможность получения заявителем муниципальной услуги в МФЦ;</w:t>
      </w:r>
    </w:p>
    <w:p w:rsidR="00D61F37" w:rsidRPr="009E6992" w:rsidRDefault="00D61F37" w:rsidP="00A21FE2">
      <w:pPr>
        <w:rPr>
          <w:szCs w:val="28"/>
        </w:rPr>
      </w:pPr>
      <w:r w:rsidRPr="009E6992">
        <w:rPr>
          <w:szCs w:val="28"/>
        </w:rPr>
        <w:t xml:space="preserve">доступность информирования заявителей по вопросам предоставления муниципальной услуги, в том числе о ходе предоставления муниципальной услуги, в форме устного и письменного информирования, в том числе посредством официального сайта, Единого </w:t>
      </w:r>
      <w:r w:rsidR="00A069B2" w:rsidRPr="009E6992">
        <w:rPr>
          <w:szCs w:val="28"/>
        </w:rPr>
        <w:t>портала</w:t>
      </w:r>
      <w:r w:rsidRPr="009E6992">
        <w:rPr>
          <w:szCs w:val="28"/>
        </w:rPr>
        <w:t>;</w:t>
      </w:r>
    </w:p>
    <w:p w:rsidR="00A069B2" w:rsidRPr="009E6992" w:rsidRDefault="00A069B2" w:rsidP="00A21FE2">
      <w:pPr>
        <w:rPr>
          <w:szCs w:val="28"/>
        </w:rPr>
      </w:pPr>
      <w:r w:rsidRPr="009E6992">
        <w:rPr>
          <w:szCs w:val="28"/>
        </w:rPr>
        <w:t xml:space="preserve">(в абзаце четвертом подпункта 2.13.1 пункта 2.13 слова «Единого и регионального порталов» заменены словами «Единого портала» постановлением Администрации            </w:t>
      </w:r>
      <w:hyperlink r:id="rId104" w:tooltip="постановление от 26.04.2024 0:00:00 №380 Администрация Березовского района&#10;&#10;О внесении изменений в постановление администрации Березовского района от 13.01.2015 № 7 «Об утверждении административного регламента «Предоставление жилых помещений муниципального специализированного жилищного фонда по договорам найма» &#10;" w:history="1">
        <w:r w:rsidRPr="009E6992">
          <w:rPr>
            <w:rStyle w:val="a3"/>
            <w:szCs w:val="28"/>
          </w:rPr>
          <w:t>от 26.04.2024 № 380</w:t>
        </w:r>
      </w:hyperlink>
      <w:r w:rsidRPr="009E6992">
        <w:rPr>
          <w:szCs w:val="28"/>
        </w:rPr>
        <w:t>)</w:t>
      </w:r>
    </w:p>
    <w:p w:rsidR="00D61F37" w:rsidRPr="009E6992" w:rsidRDefault="00D61F37" w:rsidP="00A21FE2">
      <w:pPr>
        <w:rPr>
          <w:szCs w:val="28"/>
        </w:rPr>
      </w:pPr>
      <w:r w:rsidRPr="009E6992">
        <w:rPr>
          <w:szCs w:val="28"/>
        </w:rPr>
        <w:t>доступность заявителей к формам заявлений и иным документам, необходимым для получения муниципальной услуги, размещенных на Едином портал</w:t>
      </w:r>
      <w:r w:rsidR="00A069B2" w:rsidRPr="009E6992">
        <w:rPr>
          <w:szCs w:val="28"/>
        </w:rPr>
        <w:t>е</w:t>
      </w:r>
      <w:r w:rsidRPr="009E6992">
        <w:rPr>
          <w:szCs w:val="28"/>
        </w:rPr>
        <w:t>, в том числе с возможностью их копирования и заполнения в электронном виде;</w:t>
      </w:r>
    </w:p>
    <w:p w:rsidR="00A069B2" w:rsidRPr="009E6992" w:rsidRDefault="00A069B2" w:rsidP="00A069B2">
      <w:pPr>
        <w:rPr>
          <w:szCs w:val="28"/>
        </w:rPr>
      </w:pPr>
      <w:r w:rsidRPr="009E6992">
        <w:rPr>
          <w:szCs w:val="28"/>
        </w:rPr>
        <w:t xml:space="preserve">(в абзаце пятом подпункта 2.13.1 пункта 2.13 слова «Едином и региональном порталах» заменены словами «Едином портале» постановлением Администрации            </w:t>
      </w:r>
      <w:hyperlink r:id="rId105" w:tooltip="постановление от 26.04.2024 0:00:00 №380 Администрация Березовского района&#10;&#10;О внесении изменений в постановление администрации Березовского района от 13.01.2015 № 7 «Об утверждении административного регламента «Предоставление жилых помещений муниципального специализированного жилищного фонда по договорам найма» &#10;" w:history="1">
        <w:r w:rsidRPr="009E6992">
          <w:rPr>
            <w:rStyle w:val="a3"/>
            <w:szCs w:val="28"/>
          </w:rPr>
          <w:t>от 26.04.2024 № 380</w:t>
        </w:r>
      </w:hyperlink>
      <w:r w:rsidRPr="009E6992">
        <w:rPr>
          <w:szCs w:val="28"/>
        </w:rPr>
        <w:t>)</w:t>
      </w:r>
    </w:p>
    <w:p w:rsidR="00D61F37" w:rsidRPr="009E6992" w:rsidRDefault="00D61F37" w:rsidP="00A21FE2">
      <w:pPr>
        <w:rPr>
          <w:szCs w:val="28"/>
        </w:rPr>
      </w:pPr>
      <w:r w:rsidRPr="009E6992">
        <w:rPr>
          <w:szCs w:val="28"/>
        </w:rPr>
        <w:t>бесплатность предоставления муниципальной услуги и информации о процедуре предоставления муниципальной услуги.</w:t>
      </w:r>
    </w:p>
    <w:p w:rsidR="00D61F37" w:rsidRPr="009E6992" w:rsidRDefault="00D61F37" w:rsidP="00A21FE2">
      <w:pPr>
        <w:rPr>
          <w:szCs w:val="28"/>
        </w:rPr>
      </w:pPr>
      <w:r w:rsidRPr="009E6992">
        <w:rPr>
          <w:szCs w:val="28"/>
        </w:rPr>
        <w:t>2.13.2.Показателями качества муниципальной услуги являются:</w:t>
      </w:r>
    </w:p>
    <w:p w:rsidR="00D61F37" w:rsidRPr="009E6992" w:rsidRDefault="00D61F37" w:rsidP="00A21FE2">
      <w:pPr>
        <w:rPr>
          <w:szCs w:val="28"/>
        </w:rPr>
      </w:pPr>
      <w:r w:rsidRPr="009E6992">
        <w:rPr>
          <w:szCs w:val="28"/>
        </w:rPr>
        <w:t>соблюдение должностным лицом Отдела, предоставляющего муниципальную услугу, сроков предоставления муниципальной услуги;</w:t>
      </w:r>
    </w:p>
    <w:p w:rsidR="00D61F37" w:rsidRPr="009E6992" w:rsidRDefault="00D61F37" w:rsidP="00A21FE2">
      <w:pPr>
        <w:rPr>
          <w:szCs w:val="28"/>
        </w:rPr>
      </w:pPr>
      <w:r w:rsidRPr="009E6992">
        <w:rPr>
          <w:szCs w:val="28"/>
        </w:rPr>
        <w:t>соблюдение времени ожидания в очереди при подаче заявления о предоставлении муниципальной услуги и при получении результата предоставления муниципальной услуги;</w:t>
      </w:r>
    </w:p>
    <w:p w:rsidR="00D61F37" w:rsidRPr="009E6992" w:rsidRDefault="00D61F37" w:rsidP="00A21FE2">
      <w:pPr>
        <w:rPr>
          <w:szCs w:val="28"/>
        </w:rPr>
      </w:pPr>
      <w:r w:rsidRPr="009E6992">
        <w:rPr>
          <w:szCs w:val="28"/>
        </w:rPr>
        <w:t>отсутствие обоснованных жалоб заявителей на качество предоставления муниципальной услуги, действия (бездействие) должностного лица и решений, принимаемых (осуществляемых) им в ходе предоставления муниципальной услуги;</w:t>
      </w:r>
    </w:p>
    <w:p w:rsidR="00D61F37" w:rsidRPr="009E6992" w:rsidRDefault="00D61F37" w:rsidP="00A21FE2">
      <w:pPr>
        <w:rPr>
          <w:szCs w:val="28"/>
        </w:rPr>
      </w:pPr>
      <w:r w:rsidRPr="009E6992">
        <w:rPr>
          <w:szCs w:val="28"/>
        </w:rPr>
        <w:t>восстановление нарушенных прав заявителя.</w:t>
      </w:r>
    </w:p>
    <w:p w:rsidR="009E6992" w:rsidRPr="009E6992" w:rsidRDefault="0014121E" w:rsidP="009E6992">
      <w:pPr>
        <w:rPr>
          <w:rFonts w:cs="Arial"/>
          <w:szCs w:val="28"/>
        </w:rPr>
      </w:pPr>
      <w:r w:rsidRPr="009E6992">
        <w:rPr>
          <w:rFonts w:cs="Arial"/>
          <w:szCs w:val="28"/>
        </w:rPr>
        <w:t>2.14.</w:t>
      </w:r>
      <w:r w:rsidR="009E6992" w:rsidRPr="009E6992">
        <w:t xml:space="preserve"> </w:t>
      </w:r>
      <w:r w:rsidR="009E6992" w:rsidRPr="009E6992">
        <w:rPr>
          <w:rFonts w:cs="Arial"/>
          <w:szCs w:val="28"/>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9E6992" w:rsidRPr="009E6992" w:rsidRDefault="009E6992" w:rsidP="009E6992">
      <w:pPr>
        <w:rPr>
          <w:rFonts w:cs="Arial"/>
          <w:szCs w:val="28"/>
        </w:rPr>
      </w:pPr>
      <w:r w:rsidRPr="009E6992">
        <w:rPr>
          <w:rFonts w:cs="Arial"/>
          <w:szCs w:val="28"/>
        </w:rPr>
        <w:t>При предоставлении муниципальной услуги в электронной форме заявителю обеспечивается:</w:t>
      </w:r>
    </w:p>
    <w:p w:rsidR="009E6992" w:rsidRPr="009E6992" w:rsidRDefault="009E6992" w:rsidP="009E6992">
      <w:pPr>
        <w:rPr>
          <w:rFonts w:cs="Arial"/>
          <w:szCs w:val="28"/>
        </w:rPr>
      </w:pPr>
      <w:r w:rsidRPr="009E6992">
        <w:rPr>
          <w:rFonts w:cs="Arial"/>
          <w:szCs w:val="28"/>
        </w:rPr>
        <w:t>- получение информации о порядке и сроках предоставления муниципальной услуги посредством Единого портала;</w:t>
      </w:r>
    </w:p>
    <w:p w:rsidR="009E6992" w:rsidRPr="009E6992" w:rsidRDefault="009E6992" w:rsidP="009E6992">
      <w:pPr>
        <w:rPr>
          <w:rFonts w:cs="Arial"/>
          <w:szCs w:val="28"/>
        </w:rPr>
      </w:pPr>
      <w:r w:rsidRPr="009E6992">
        <w:rPr>
          <w:rFonts w:cs="Arial"/>
          <w:szCs w:val="28"/>
        </w:rPr>
        <w:t>- запись на прием в МФЦ для подачи заявления о предоставлении муниципальной услуги посредством портала МФЦ;</w:t>
      </w:r>
    </w:p>
    <w:p w:rsidR="009E6992" w:rsidRPr="009E6992" w:rsidRDefault="009E6992" w:rsidP="009E6992">
      <w:pPr>
        <w:rPr>
          <w:rFonts w:cs="Arial"/>
          <w:szCs w:val="28"/>
        </w:rPr>
      </w:pPr>
      <w:r w:rsidRPr="009E6992">
        <w:rPr>
          <w:rFonts w:cs="Arial"/>
          <w:szCs w:val="28"/>
        </w:rPr>
        <w:lastRenderedPageBreak/>
        <w:t>- получение результата предоставления муниципальной услуги посредством Единого портала;</w:t>
      </w:r>
    </w:p>
    <w:p w:rsidR="009E6992" w:rsidRPr="009E6992" w:rsidRDefault="009E6992" w:rsidP="009E6992">
      <w:pPr>
        <w:rPr>
          <w:rFonts w:cs="Arial"/>
          <w:szCs w:val="28"/>
        </w:rPr>
      </w:pPr>
      <w:r w:rsidRPr="009E6992">
        <w:rPr>
          <w:rFonts w:cs="Arial"/>
          <w:szCs w:val="28"/>
        </w:rPr>
        <w:t>- получение сведений о ходе рассмотрения заявления о предоставлении муниципальной услуги посредством Единого портала;</w:t>
      </w:r>
    </w:p>
    <w:p w:rsidR="009E6992" w:rsidRPr="009E6992" w:rsidRDefault="009E6992" w:rsidP="009E6992">
      <w:pPr>
        <w:rPr>
          <w:rFonts w:cs="Arial"/>
          <w:szCs w:val="28"/>
        </w:rPr>
      </w:pPr>
      <w:r w:rsidRPr="009E6992">
        <w:rPr>
          <w:rFonts w:cs="Arial"/>
          <w:szCs w:val="28"/>
        </w:rPr>
        <w:t>- досудебное (внесудебное) обжалование решений и действий (бездействии) администрации, отдела,</w:t>
      </w:r>
      <w:bookmarkStart w:id="4" w:name="_GoBack"/>
      <w:bookmarkEnd w:id="4"/>
      <w:r w:rsidRPr="009E6992">
        <w:rPr>
          <w:rFonts w:cs="Arial"/>
          <w:szCs w:val="28"/>
        </w:rPr>
        <w:t xml:space="preserve"> МФЦ, а также их должностных лиц, муниципальных служащих, работников, посредством Единого портала, официального сайта органов местного самоуправления, портала МФЦ.</w:t>
      </w:r>
    </w:p>
    <w:p w:rsidR="009E6992" w:rsidRPr="009E6992" w:rsidRDefault="009E6992" w:rsidP="009E6992">
      <w:pPr>
        <w:rPr>
          <w:rFonts w:cs="Arial"/>
          <w:szCs w:val="28"/>
        </w:rPr>
      </w:pPr>
      <w:r w:rsidRPr="009E6992">
        <w:rPr>
          <w:rFonts w:cs="Arial"/>
          <w:szCs w:val="28"/>
        </w:rPr>
        <w:t>Административные процедуры, в электронной форме предусмотренные настоящим административным регламентом выполняются в соответствии с особенностями</w:t>
      </w:r>
      <w:r w:rsidRPr="009E6992">
        <w:rPr>
          <w:rFonts w:cs="Arial"/>
          <w:szCs w:val="28"/>
        </w:rPr>
        <w:t>,</w:t>
      </w:r>
      <w:r w:rsidRPr="009E6992">
        <w:rPr>
          <w:rFonts w:cs="Arial"/>
          <w:szCs w:val="28"/>
        </w:rPr>
        <w:t xml:space="preserve"> установленными пунктом 3.6 настоящего административного регламента.</w:t>
      </w:r>
    </w:p>
    <w:p w:rsidR="009E6992" w:rsidRPr="009E6992" w:rsidRDefault="009E6992" w:rsidP="009E6992">
      <w:pPr>
        <w:rPr>
          <w:rFonts w:cs="Arial"/>
          <w:szCs w:val="28"/>
        </w:rPr>
      </w:pPr>
      <w:r w:rsidRPr="009E6992">
        <w:rPr>
          <w:rFonts w:cs="Arial"/>
          <w:szCs w:val="28"/>
        </w:rPr>
        <w:t xml:space="preserve">Предоставление муниципальной услуги в электронной форме посредством электронной почты осуществляется с использованием усиленной квалифицированной электронной подписи в соответствии с </w:t>
      </w:r>
      <w:hyperlink r:id="rId106" w:tooltip="&quot;Об электронной подписи (с изменениями на 31 июля 2025 года)&quot;&#10;Федеральный закон от 06.04.2011 N 63-ФЗ&#10;Статус: Действующая редакция документа (действ. c 01.03.2026)" w:history="1">
        <w:r w:rsidRPr="009E6992">
          <w:rPr>
            <w:rStyle w:val="a3"/>
            <w:rFonts w:cs="Arial"/>
            <w:color w:val="0000AA"/>
            <w:szCs w:val="28"/>
          </w:rPr>
          <w:t>Федеральным законом от 06 апреля 2011 года № 63-ФЗ</w:t>
        </w:r>
      </w:hyperlink>
      <w:r w:rsidRPr="009E6992">
        <w:rPr>
          <w:rFonts w:cs="Arial"/>
          <w:szCs w:val="28"/>
        </w:rPr>
        <w:t xml:space="preserve"> «Об электронной подписи».</w:t>
      </w:r>
    </w:p>
    <w:p w:rsidR="009E6992" w:rsidRPr="009E6992" w:rsidRDefault="009E6992" w:rsidP="009E6992">
      <w:pPr>
        <w:rPr>
          <w:rFonts w:cs="Arial"/>
          <w:szCs w:val="28"/>
        </w:rPr>
      </w:pPr>
      <w:r w:rsidRPr="009E6992">
        <w:rPr>
          <w:rFonts w:cs="Arial"/>
          <w:szCs w:val="28"/>
        </w:rPr>
        <w:t xml:space="preserve">Действия,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классов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предоставлением такой услуги, осуществляются в соответствии с </w:t>
      </w:r>
      <w:hyperlink r:id="rId107" w:tooltip="&quot;Об утверждении Правил использования усиленной квалифицированной электронной подписи при ...&quot;&#10;Постановление Правительства РФ от 25.08.2012 N 852&#10;Статус: Действующая редакция документа (действ. c 01.12.2021)" w:history="1">
        <w:r w:rsidRPr="009E6992">
          <w:rPr>
            <w:rStyle w:val="a3"/>
            <w:rFonts w:cs="Arial"/>
            <w:color w:val="0000AA"/>
            <w:szCs w:val="28"/>
          </w:rPr>
          <w:t>постановлением Правительства Российской Федерации от 25 августа 2012 года № 852</w:t>
        </w:r>
      </w:hyperlink>
      <w:r w:rsidRPr="009E6992">
        <w:rPr>
          <w:rFonts w:cs="Arial"/>
          <w:szCs w:val="28"/>
        </w:rPr>
        <w:t xml:space="preserve">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p>
    <w:p w:rsidR="009E6992" w:rsidRPr="009E6992" w:rsidRDefault="009E6992" w:rsidP="009E6992">
      <w:pPr>
        <w:rPr>
          <w:rFonts w:cs="Arial"/>
          <w:szCs w:val="28"/>
        </w:rPr>
      </w:pPr>
      <w:r w:rsidRPr="009E6992">
        <w:rPr>
          <w:rFonts w:cs="Arial"/>
          <w:szCs w:val="28"/>
        </w:rPr>
        <w:t>Заявления передаются в Отдел в виде файлов в формате doc, docx, txt, xls, xlsx, rtf, если указанные заявления предоставляются в форме электронного документа посредством электронной почты.</w:t>
      </w:r>
    </w:p>
    <w:p w:rsidR="009E6992" w:rsidRPr="009E6992" w:rsidRDefault="009E6992" w:rsidP="009E6992">
      <w:pPr>
        <w:rPr>
          <w:rFonts w:cs="Arial"/>
          <w:szCs w:val="28"/>
        </w:rPr>
      </w:pPr>
      <w:r w:rsidRPr="009E6992">
        <w:rPr>
          <w:rFonts w:cs="Arial"/>
          <w:szCs w:val="28"/>
        </w:rPr>
        <w:t>Электронные документы (электронные образы документов), прилагаемые к заявлению, в том числе доверенности, направляются в виде файлов в форматах PDF, TIF. 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w:t>
      </w:r>
    </w:p>
    <w:p w:rsidR="009E6992" w:rsidRPr="009E6992" w:rsidRDefault="009E6992" w:rsidP="009E6992">
      <w:pPr>
        <w:rPr>
          <w:rFonts w:cs="Arial"/>
          <w:szCs w:val="28"/>
        </w:rPr>
      </w:pPr>
      <w:r w:rsidRPr="009E6992">
        <w:rPr>
          <w:rFonts w:cs="Arial"/>
          <w:szCs w:val="28"/>
        </w:rPr>
        <w:t>Документы, которые предоставляются Отделом по результатам рассмотрения заявления в электронной форме, должны быть доступны для просмотра в виде, пригодном для восприятия человеком, с использованием электронных вычислительных машин, в том числе без использования сети Интернет.</w:t>
      </w:r>
    </w:p>
    <w:p w:rsidR="009E6992" w:rsidRPr="009E6992" w:rsidRDefault="009E6992" w:rsidP="009E6992">
      <w:pPr>
        <w:rPr>
          <w:rFonts w:cs="Arial"/>
          <w:szCs w:val="28"/>
        </w:rPr>
      </w:pPr>
      <w:r w:rsidRPr="009E6992">
        <w:rPr>
          <w:rFonts w:cs="Arial"/>
          <w:szCs w:val="28"/>
        </w:rPr>
        <w:t>Предоставление муниципальной услуги в МФЦ осуществляется по принципу «одного окна» в соответствии с законодательством Российской Федерации.</w:t>
      </w:r>
    </w:p>
    <w:p w:rsidR="009E6992" w:rsidRPr="009E6992" w:rsidRDefault="009E6992" w:rsidP="009E6992">
      <w:r w:rsidRPr="009E6992">
        <w:rPr>
          <w:rFonts w:cs="Arial"/>
          <w:szCs w:val="28"/>
        </w:rPr>
        <w:t>МФЦ осуществляет прием и регистрацию заявления о предоставлении муниципальной услуги, а также выдачу результата предоставления муниципальной услуги.</w:t>
      </w:r>
    </w:p>
    <w:p w:rsidR="0014121E" w:rsidRPr="009E6992" w:rsidRDefault="009E6992" w:rsidP="00A21FE2">
      <w:r w:rsidRPr="009E6992">
        <w:rPr>
          <w:rFonts w:cs="Arial"/>
          <w:szCs w:val="28"/>
        </w:rPr>
        <w:t xml:space="preserve">(пункт 2.14 раздела 2 изложен в редакции постановления Администрации                        </w:t>
      </w:r>
      <w:hyperlink r:id="rId108" w:tooltip="постановление от 23.04.2026 0:00:00 №393 Администрация Березовского района&#10;&#10;О внесении изменений в постановление администрации Березовского района от 13.01.2015 № 7 «Об утверждении административного регламента «Предоставление жилых помещений муниципального специализированного жилищного фонда по договорам найма» &#10;" w:history="1">
        <w:r w:rsidRPr="009E6992">
          <w:rPr>
            <w:rStyle w:val="a3"/>
            <w:rFonts w:cs="Arial"/>
            <w:szCs w:val="28"/>
          </w:rPr>
          <w:t>от 23.04.2026 № 393</w:t>
        </w:r>
      </w:hyperlink>
      <w:r w:rsidR="007F413A" w:rsidRPr="009E6992">
        <w:t>)</w:t>
      </w:r>
    </w:p>
    <w:p w:rsidR="008C6EF1" w:rsidRPr="009E6992" w:rsidRDefault="008C6EF1" w:rsidP="008C6EF1">
      <w:pPr>
        <w:rPr>
          <w:rFonts w:cs="Arial"/>
          <w:szCs w:val="28"/>
        </w:rPr>
      </w:pPr>
      <w:r w:rsidRPr="009E6992">
        <w:rPr>
          <w:rFonts w:cs="Arial"/>
          <w:szCs w:val="28"/>
        </w:rPr>
        <w:t>2.15. Случаи и порядок предоставления муниципальной услуги в упреждающем (проактивном режиме).</w:t>
      </w:r>
    </w:p>
    <w:p w:rsidR="008C6EF1" w:rsidRPr="009E6992" w:rsidRDefault="008C6EF1" w:rsidP="008C6EF1">
      <w:pPr>
        <w:rPr>
          <w:rFonts w:cs="Arial"/>
          <w:szCs w:val="28"/>
        </w:rPr>
      </w:pPr>
      <w:r w:rsidRPr="009E6992">
        <w:rPr>
          <w:rFonts w:cs="Arial"/>
          <w:szCs w:val="28"/>
        </w:rPr>
        <w:t>Случаи предоставления муниципальной услуги в упреждающем (проактивном) режиме не предусмотрены.</w:t>
      </w:r>
    </w:p>
    <w:p w:rsidR="008C6EF1" w:rsidRPr="009E6992" w:rsidRDefault="00915521" w:rsidP="008C6EF1">
      <w:pPr>
        <w:rPr>
          <w:rFonts w:cs="Arial"/>
          <w:szCs w:val="28"/>
        </w:rPr>
      </w:pPr>
      <w:r w:rsidRPr="009E6992">
        <w:rPr>
          <w:rFonts w:cs="Arial"/>
          <w:szCs w:val="28"/>
        </w:rPr>
        <w:lastRenderedPageBreak/>
        <w:t xml:space="preserve">(раздел 2 дополнен пунктом 2.15 </w:t>
      </w:r>
      <w:r w:rsidR="008C6EF1" w:rsidRPr="009E6992">
        <w:rPr>
          <w:rFonts w:cs="Arial"/>
          <w:szCs w:val="28"/>
        </w:rPr>
        <w:t>постановлени</w:t>
      </w:r>
      <w:r w:rsidR="001D65B2" w:rsidRPr="009E6992">
        <w:rPr>
          <w:rFonts w:cs="Arial"/>
          <w:szCs w:val="28"/>
        </w:rPr>
        <w:t>ем</w:t>
      </w:r>
      <w:r w:rsidR="008C6EF1" w:rsidRPr="009E6992">
        <w:rPr>
          <w:rFonts w:cs="Arial"/>
          <w:szCs w:val="28"/>
        </w:rPr>
        <w:t xml:space="preserve"> Администрации </w:t>
      </w:r>
      <w:hyperlink r:id="rId109" w:tooltip="постановление от 19.01.2022 0:00:00 №86 Администрация Березовского района&#10;&#10;О внесении изменений в постановление администрации Березовского района от 13.01.2015 № 7 «Об утверждении административного регламента «Предоставление жилых помещений муниципального специализированного жилищного фонда по договорам найма» &#10;" w:history="1">
        <w:r w:rsidR="008C6EF1" w:rsidRPr="009E6992">
          <w:rPr>
            <w:rStyle w:val="a3"/>
            <w:rFonts w:cs="Arial"/>
            <w:szCs w:val="28"/>
          </w:rPr>
          <w:t>от 19.01</w:t>
        </w:r>
        <w:r w:rsidR="001D65B2" w:rsidRPr="009E6992">
          <w:rPr>
            <w:rStyle w:val="a3"/>
            <w:rFonts w:cs="Arial"/>
            <w:szCs w:val="28"/>
          </w:rPr>
          <w:t>.</w:t>
        </w:r>
        <w:r w:rsidR="008C6EF1" w:rsidRPr="009E6992">
          <w:rPr>
            <w:rStyle w:val="a3"/>
            <w:rFonts w:cs="Arial"/>
            <w:szCs w:val="28"/>
          </w:rPr>
          <w:t>2022</w:t>
        </w:r>
        <w:r w:rsidR="001D65B2" w:rsidRPr="009E6992">
          <w:rPr>
            <w:rStyle w:val="a3"/>
            <w:rFonts w:cs="Arial"/>
            <w:szCs w:val="28"/>
          </w:rPr>
          <w:t xml:space="preserve">   </w:t>
        </w:r>
        <w:r w:rsidR="008C6EF1" w:rsidRPr="009E6992">
          <w:rPr>
            <w:rStyle w:val="a3"/>
            <w:rFonts w:cs="Arial"/>
            <w:szCs w:val="28"/>
          </w:rPr>
          <w:t xml:space="preserve"> № 86</w:t>
        </w:r>
      </w:hyperlink>
      <w:r w:rsidR="008C6EF1" w:rsidRPr="009E6992">
        <w:rPr>
          <w:rFonts w:cs="Arial"/>
          <w:szCs w:val="28"/>
        </w:rPr>
        <w:t>)</w:t>
      </w:r>
    </w:p>
    <w:p w:rsidR="007F413A" w:rsidRPr="009E6992" w:rsidRDefault="007F413A" w:rsidP="00D61F37">
      <w:pPr>
        <w:pStyle w:val="ConsPlusNormal"/>
        <w:ind w:firstLine="720"/>
        <w:jc w:val="both"/>
        <w:rPr>
          <w:sz w:val="24"/>
          <w:szCs w:val="28"/>
        </w:rPr>
      </w:pPr>
    </w:p>
    <w:p w:rsidR="00D61F37" w:rsidRPr="009E6992" w:rsidRDefault="00D61F37" w:rsidP="00D61F37">
      <w:pPr>
        <w:pStyle w:val="ConsPlusNormal"/>
        <w:jc w:val="center"/>
        <w:rPr>
          <w:sz w:val="24"/>
          <w:szCs w:val="28"/>
        </w:rPr>
      </w:pPr>
    </w:p>
    <w:p w:rsidR="00D61F37" w:rsidRPr="009E6992" w:rsidRDefault="00D61F37" w:rsidP="000F4852">
      <w:pPr>
        <w:pStyle w:val="ConsPlusNormal"/>
        <w:jc w:val="center"/>
        <w:outlineLvl w:val="1"/>
        <w:rPr>
          <w:rFonts w:eastAsia="Times New Roman"/>
          <w:b/>
          <w:bCs/>
          <w:iCs/>
          <w:sz w:val="30"/>
          <w:szCs w:val="28"/>
          <w:lang w:eastAsia="ru-RU"/>
        </w:rPr>
      </w:pPr>
      <w:r w:rsidRPr="009E6992">
        <w:rPr>
          <w:rFonts w:eastAsia="Times New Roman"/>
          <w:b/>
          <w:bCs/>
          <w:iCs/>
          <w:sz w:val="30"/>
          <w:szCs w:val="28"/>
          <w:lang w:eastAsia="ru-RU"/>
        </w:rPr>
        <w:t>3.</w:t>
      </w:r>
      <w:r w:rsidR="000F4852" w:rsidRPr="009E6992">
        <w:rPr>
          <w:rFonts w:eastAsia="Times New Roman" w:cs="Times New Roman"/>
          <w:sz w:val="28"/>
          <w:szCs w:val="28"/>
          <w:lang w:eastAsia="ru-RU"/>
        </w:rPr>
        <w:t xml:space="preserve"> </w:t>
      </w:r>
      <w:r w:rsidR="000F4852" w:rsidRPr="009E6992">
        <w:rPr>
          <w:rFonts w:eastAsia="Times New Roman"/>
          <w:b/>
          <w:bCs/>
          <w:iCs/>
          <w:sz w:val="30"/>
          <w:szCs w:val="28"/>
          <w:lang w:eastAsia="ru-RU"/>
        </w:rPr>
        <w:t>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0F4852" w:rsidRPr="009E6992" w:rsidRDefault="000F4852" w:rsidP="000F4852">
      <w:r w:rsidRPr="009E6992">
        <w:t xml:space="preserve">(заголовок пункта 3 изложен в редакции постановления Администрации </w:t>
      </w:r>
      <w:r w:rsidR="009E6992" w:rsidRPr="009E6992">
        <w:t xml:space="preserve">                               </w:t>
      </w:r>
      <w:hyperlink r:id="rId110" w:tooltip="постановление от 26.09.2025 0:00:00 №697 Администрация Березовского района&#10;&#10;О внесении изменений в постановление администрации Березовского района от 13.01.2015 № 7 «Об утверждении административного регламента «Предоставление жилых помещений муниципальн" w:history="1">
        <w:r w:rsidRPr="009E6992">
          <w:rPr>
            <w:rStyle w:val="a3"/>
          </w:rPr>
          <w:t>от 26.09.2025  № 697</w:t>
        </w:r>
      </w:hyperlink>
      <w:r w:rsidRPr="009E6992">
        <w:t>)</w:t>
      </w:r>
    </w:p>
    <w:p w:rsidR="00B65ADC" w:rsidRPr="009E6992" w:rsidRDefault="00B65ADC" w:rsidP="00A21FE2">
      <w:r w:rsidRPr="009E6992">
        <w:t>3.1. Предоставление муниципальной услуги включает в себя следующие административные процедуры:</w:t>
      </w:r>
    </w:p>
    <w:p w:rsidR="00B65ADC" w:rsidRPr="009E6992" w:rsidRDefault="00B65ADC" w:rsidP="00A21FE2">
      <w:r w:rsidRPr="009E6992">
        <w:t>1) прием и регистрация заявления о предоставлении муниципальной услуги;</w:t>
      </w:r>
    </w:p>
    <w:p w:rsidR="00B65ADC" w:rsidRPr="009E6992" w:rsidRDefault="00B65ADC" w:rsidP="00A21FE2">
      <w:r w:rsidRPr="009E6992">
        <w:t>2) формирование и направление межведомственных запросов в органы власти, участвующие в предоставлении муниципальной услуги;</w:t>
      </w:r>
    </w:p>
    <w:p w:rsidR="00B65ADC" w:rsidRPr="009E6992" w:rsidRDefault="00B65ADC" w:rsidP="00A21FE2">
      <w:r w:rsidRPr="009E6992">
        <w:t>3) рассмотрение представленных документов и оформление документов, являющихся результатом предоставления муниципальной услуги;</w:t>
      </w:r>
    </w:p>
    <w:p w:rsidR="00B65ADC" w:rsidRPr="009E6992" w:rsidRDefault="00B65ADC" w:rsidP="00A21FE2">
      <w:r w:rsidRPr="009E6992">
        <w:t>4) выдача (направление) заявителю документов, являющихся результатом предоставления муниципальной услуги.</w:t>
      </w:r>
    </w:p>
    <w:p w:rsidR="00B65ADC" w:rsidRPr="009E6992" w:rsidRDefault="00B65ADC" w:rsidP="00A21FE2">
      <w:r w:rsidRPr="009E6992">
        <w:t>Блок-схема предоставления муниципальной услуги приведена в приложении 1 к настоящему административному регламенту.</w:t>
      </w:r>
    </w:p>
    <w:p w:rsidR="005860CB" w:rsidRPr="009E6992" w:rsidRDefault="005860CB" w:rsidP="00A21FE2">
      <w:r w:rsidRPr="009E6992">
        <w:t xml:space="preserve">(абзац шестой пункта 3.1 утратил силу постановлением Администрации </w:t>
      </w:r>
      <w:r w:rsidR="00F96E6C" w:rsidRPr="009E6992">
        <w:t xml:space="preserve">                        </w:t>
      </w:r>
      <w:hyperlink r:id="rId111" w:tooltip="постановление от 25.03.2019 0:00:00 №332 Администрация Березовского района&#10;&#10;О внесении изменений в постановление администрации Березовского района от 13.01.2015 № 7 «Об утверждении административного регламента «Предоставление жилых помещений муниципального специализированного жилищного фонда по договорам найма» &#10;" w:history="1">
        <w:r w:rsidRPr="009E6992">
          <w:rPr>
            <w:rStyle w:val="a3"/>
          </w:rPr>
          <w:t>от 25.03.2019 № 332</w:t>
        </w:r>
      </w:hyperlink>
      <w:r w:rsidRPr="009E6992">
        <w:t>)</w:t>
      </w:r>
    </w:p>
    <w:p w:rsidR="00B65ADC" w:rsidRPr="009E6992" w:rsidRDefault="00B65ADC" w:rsidP="00A21FE2">
      <w:r w:rsidRPr="009E6992">
        <w:t>3.2. Прием и регистрация заявления о предоставлении муниципальной услуги</w:t>
      </w:r>
    </w:p>
    <w:p w:rsidR="00B65ADC" w:rsidRPr="009E6992" w:rsidRDefault="00B65ADC" w:rsidP="00A21FE2">
      <w:r w:rsidRPr="009E6992">
        <w:t>Основанием для начала административной процедуры является поступление в Отдел, Администрацию, МФЦ, заявления о предоставлении муниципальной услуги с прилагаемыми к нему документами.</w:t>
      </w:r>
    </w:p>
    <w:p w:rsidR="00B65ADC" w:rsidRPr="009E6992" w:rsidRDefault="00B65ADC" w:rsidP="00A21FE2">
      <w:r w:rsidRPr="009E6992">
        <w:t>Сведения о должностном лице, ответственном за выполнение административной процедуры:</w:t>
      </w:r>
    </w:p>
    <w:p w:rsidR="00B65ADC" w:rsidRPr="009E6992" w:rsidRDefault="00B65ADC" w:rsidP="00A21FE2">
      <w:r w:rsidRPr="009E6992">
        <w:t>- за прием и регистрацию заявления, представленного заявителем лично в Отдел,-специалист Отдела, ответственный за предоставление муниципальной услуги;</w:t>
      </w:r>
    </w:p>
    <w:p w:rsidR="00B65ADC" w:rsidRPr="009E6992" w:rsidRDefault="00B65ADC" w:rsidP="00A21FE2">
      <w:r w:rsidRPr="009E6992">
        <w:t>- за прием и регистрацию заявления, поступившего по почте в адрес Отдела,-специалист Отдела, ответственный за предоставление муниципальной услуги;</w:t>
      </w:r>
    </w:p>
    <w:p w:rsidR="00B65ADC" w:rsidRPr="009E6992" w:rsidRDefault="00B65ADC" w:rsidP="00A21FE2">
      <w:r w:rsidRPr="009E6992">
        <w:t>- за прием и регистрацию заявления, поступившего по почте в адрес Администрации,-специалист Администрации, ответственный за прием и регистрацию документов;</w:t>
      </w:r>
    </w:p>
    <w:p w:rsidR="00B65ADC" w:rsidRPr="009E6992" w:rsidRDefault="00B65ADC" w:rsidP="00A21FE2">
      <w:r w:rsidRPr="009E6992">
        <w:t>- за прием и регистрацию заявления в МФЦ,-специалист МФЦ.</w:t>
      </w:r>
    </w:p>
    <w:p w:rsidR="00B65ADC" w:rsidRPr="009E6992" w:rsidRDefault="00B65ADC" w:rsidP="00A21FE2">
      <w:r w:rsidRPr="009E6992">
        <w:t>Содержание административных действий, входящих в состав административной процедуры:</w:t>
      </w:r>
    </w:p>
    <w:p w:rsidR="00B65ADC" w:rsidRPr="009E6992" w:rsidRDefault="00B65ADC" w:rsidP="00A21FE2">
      <w:r w:rsidRPr="009E6992">
        <w:t xml:space="preserve">- прием и регистрация заявления о предоставлении муниципальной услуги (продолжительность и (или) максимальный срок их выполнения-в день обращения заявителя за предоставление муниципальной услуги, при личном обращении-15 минут с момента поступления заявления в Отдел, Администрацию); </w:t>
      </w:r>
    </w:p>
    <w:p w:rsidR="00B65ADC" w:rsidRPr="009E6992" w:rsidRDefault="00B65ADC" w:rsidP="00A21FE2">
      <w:r w:rsidRPr="009E6992">
        <w:t>Критерий принятия решения о приеме и регистрации заявления о предоставлении муниципальной услуги является наличие заявления о предоставлении муниципальной услуги.</w:t>
      </w:r>
    </w:p>
    <w:p w:rsidR="00B65ADC" w:rsidRPr="009E6992" w:rsidRDefault="00B65ADC" w:rsidP="00A21FE2">
      <w:r w:rsidRPr="009E6992">
        <w:t>Результатом выполнения данной административной процедуры является зарегистрированное заявление.</w:t>
      </w:r>
    </w:p>
    <w:p w:rsidR="00B65ADC" w:rsidRPr="009E6992" w:rsidRDefault="00B65ADC" w:rsidP="00A21FE2">
      <w:r w:rsidRPr="009E6992">
        <w:t>Способ фиксации результата выполнения административной процедуры:</w:t>
      </w:r>
    </w:p>
    <w:p w:rsidR="00B65ADC" w:rsidRPr="009E6992" w:rsidRDefault="00B65ADC" w:rsidP="00A21FE2">
      <w:r w:rsidRPr="009E6992">
        <w:lastRenderedPageBreak/>
        <w:t>- в случае подачи заявления лично в Отдел, специалист Отдела, ответственный за предоставление муниципальной услуги, регистрирует заявление о предоставлении муниципальной услуги в журнале регистрации входящих документов;</w:t>
      </w:r>
    </w:p>
    <w:p w:rsidR="00B65ADC" w:rsidRPr="009E6992" w:rsidRDefault="00B65ADC" w:rsidP="00A21FE2">
      <w:r w:rsidRPr="009E6992">
        <w:t xml:space="preserve">- в случае поступления заявления по почте в Отдел, специалист отдела, ответственный за предоставление муниципальной услуги, регистрирует заявление в журнале регистрации входящих документов; </w:t>
      </w:r>
    </w:p>
    <w:p w:rsidR="00B65ADC" w:rsidRPr="009E6992" w:rsidRDefault="00B65ADC" w:rsidP="00A21FE2">
      <w:r w:rsidRPr="009E6992">
        <w:t>- в случае поступления заявления по почте в Администрацию, специалист Администрации, ответственный за прием и регистрацию документов, регистрирует заявление в электронном документообороте;</w:t>
      </w:r>
    </w:p>
    <w:p w:rsidR="00B65ADC" w:rsidRPr="009E6992" w:rsidRDefault="00B65ADC" w:rsidP="00A21FE2">
      <w:r w:rsidRPr="009E6992">
        <w:t>- в случае подачи заявления в МФЦ, специалист МФЦ регистрирует заявление в электронном документообороте.</w:t>
      </w:r>
    </w:p>
    <w:p w:rsidR="00B65ADC" w:rsidRPr="009E6992" w:rsidRDefault="00B65ADC" w:rsidP="00A21FE2">
      <w:r w:rsidRPr="009E6992">
        <w:t xml:space="preserve">Зарегистрированное заявление и прилагаемые к нему документы передаются специалисту Отдела, ответственному за рассмотрение заявления, оформление документов, являющихся результатом предоставления муниципальной услуги. </w:t>
      </w:r>
    </w:p>
    <w:p w:rsidR="00B65ADC" w:rsidRPr="009E6992" w:rsidRDefault="00B65ADC" w:rsidP="00A21FE2">
      <w:r w:rsidRPr="009E6992">
        <w:t>В случае подачи заявления в МФЦ, зарегистрированное заявление и прилагаемые к нему документы передаются в Отдел в течение одного рабочего дня.</w:t>
      </w:r>
    </w:p>
    <w:p w:rsidR="00B65ADC" w:rsidRPr="009E6992" w:rsidRDefault="00B65ADC" w:rsidP="00A21FE2">
      <w:r w:rsidRPr="009E6992">
        <w:t>3.3. Формирование и направление межведомственных запросов в органы власти, участвующие в предоставлении муниципальной услуги</w:t>
      </w:r>
    </w:p>
    <w:p w:rsidR="00B65ADC" w:rsidRPr="009E6992" w:rsidRDefault="00B65ADC" w:rsidP="00A21FE2">
      <w:r w:rsidRPr="009E6992">
        <w:t>Основанием для начала административной процедуры является зарегистрированное заявление о предоставлении муниципальной услуги, поступившее к специалисту Отдела, ответственному за предоставление муниципальной услуги.</w:t>
      </w:r>
    </w:p>
    <w:p w:rsidR="00B65ADC" w:rsidRPr="009E6992" w:rsidRDefault="00B65ADC" w:rsidP="00A21FE2">
      <w:r w:rsidRPr="009E6992">
        <w:t>Сведения о должностном лице, ответственном за выполнение административной процедуры: специалист Отдела, ответственный за предоставление муниципальной услуги.</w:t>
      </w:r>
    </w:p>
    <w:p w:rsidR="00B65ADC" w:rsidRPr="009E6992" w:rsidRDefault="00B65ADC" w:rsidP="00A21FE2">
      <w:r w:rsidRPr="009E6992">
        <w:t>Содержание, продолжительность административных действий, входящих в состав административной процедуры:</w:t>
      </w:r>
    </w:p>
    <w:p w:rsidR="00B65ADC" w:rsidRPr="009E6992" w:rsidRDefault="00B65ADC" w:rsidP="00A21FE2">
      <w:r w:rsidRPr="009E6992">
        <w:t>- экспертиза представленных заявителем документов, формирование и направление межведомственных запросов в органы власти, участвующие в предоставлении муниципальной услуги (продолжительность и (или) максимальный срок выполнения административного действия-1 день со дня поступления зарегистрированного заявления к специалисту Отдела, ответственному за предоставление муниципальной услуги;</w:t>
      </w:r>
    </w:p>
    <w:p w:rsidR="00B65ADC" w:rsidRPr="009E6992" w:rsidRDefault="00B65ADC" w:rsidP="00A21FE2">
      <w:r w:rsidRPr="009E6992">
        <w:t>- получение ответов на межведомственные запросы (продолжительность и (или) максимальный срок выполнения административного действия-5 дней со дня поступления межведомственного запроса в орган власти, предоставляющий документ и информацию).</w:t>
      </w:r>
    </w:p>
    <w:p w:rsidR="00B65ADC" w:rsidRPr="009E6992" w:rsidRDefault="007F413A" w:rsidP="00A21FE2">
      <w:pPr>
        <w:rPr>
          <w:rFonts w:cs="Arial"/>
        </w:rPr>
      </w:pPr>
      <w:r w:rsidRPr="009E6992">
        <w:rPr>
          <w:rFonts w:eastAsia="Calibri" w:cs="Arial"/>
          <w:lang w:eastAsia="en-US"/>
        </w:rPr>
        <w:lastRenderedPageBreak/>
        <w:t>Критерий принятия решения о направлении межведомственного запроса: отсутствие документов, необходимых для предоставления муниципальной услуги, указанных в подпунктах 2.6.3, 2.6.4 пункта 2.6 настоящего административного регламента.</w:t>
      </w:r>
    </w:p>
    <w:p w:rsidR="00B65ADC" w:rsidRPr="009E6992" w:rsidRDefault="00B65ADC" w:rsidP="00A21FE2">
      <w:r w:rsidRPr="009E6992">
        <w:t>Результат административной процедуры: полученные ответы на межведомственные запросы.</w:t>
      </w:r>
    </w:p>
    <w:p w:rsidR="00B65ADC" w:rsidRPr="009E6992" w:rsidRDefault="00B65ADC" w:rsidP="00A21FE2">
      <w:r w:rsidRPr="009E6992">
        <w:t>Способ фиксации результата административной процедуры:</w:t>
      </w:r>
    </w:p>
    <w:p w:rsidR="00B65ADC" w:rsidRPr="009E6992" w:rsidRDefault="00B65ADC" w:rsidP="00A21FE2">
      <w:r w:rsidRPr="009E6992">
        <w:t>- специалист Отдела, ответственный за предоставление муниципальной услуги, регистрирует ответ на межведомственный запрос в журнале регистрации входящей документации в день поступления ответа на межведомственный запрос;</w:t>
      </w:r>
    </w:p>
    <w:p w:rsidR="00B65ADC" w:rsidRPr="009E6992" w:rsidRDefault="00B65ADC" w:rsidP="00A21FE2">
      <w:pPr>
        <w:rPr>
          <w:rFonts w:cs="Arial"/>
        </w:rPr>
      </w:pPr>
      <w:r w:rsidRPr="009E6992">
        <w:rPr>
          <w:rFonts w:cs="Arial"/>
        </w:rPr>
        <w:t xml:space="preserve">в случае поступления ответа на межведомственный запрос по почте, специалист Отдела, ответственный за предоставление муниципальной услуги, регистрирует ответ на запрос </w:t>
      </w:r>
      <w:r w:rsidRPr="009E6992">
        <w:rPr>
          <w:rFonts w:cs="Arial"/>
          <w:lang w:eastAsia="en-US"/>
        </w:rPr>
        <w:t>в журнале регистрации входящей документации</w:t>
      </w:r>
      <w:r w:rsidRPr="009E6992">
        <w:rPr>
          <w:rFonts w:cs="Arial"/>
        </w:rPr>
        <w:t>.</w:t>
      </w:r>
    </w:p>
    <w:p w:rsidR="007F413A" w:rsidRPr="009E6992" w:rsidRDefault="007F413A" w:rsidP="00A21FE2">
      <w:pPr>
        <w:rPr>
          <w:rFonts w:cs="Arial"/>
        </w:rPr>
      </w:pPr>
      <w:r w:rsidRPr="009E6992">
        <w:t>(</w:t>
      </w:r>
      <w:r w:rsidRPr="009E6992">
        <w:rPr>
          <w:rFonts w:eastAsia="Calibri" w:cs="Arial"/>
          <w:lang w:eastAsia="en-US"/>
        </w:rPr>
        <w:t xml:space="preserve">абзац седьмой пункта 3.3 изложен в редакции </w:t>
      </w:r>
      <w:r w:rsidRPr="009E6992">
        <w:t>постановления Администрации</w:t>
      </w:r>
      <w:r w:rsidR="00F96E6C" w:rsidRPr="009E6992">
        <w:t xml:space="preserve">                 </w:t>
      </w:r>
      <w:hyperlink r:id="rId112" w:tgtFrame="ChangingDocument" w:tooltip="О внесении изменений в приложение к постановлению администрации Березовского района от 13.01.2015 № 7 " w:history="1">
        <w:r w:rsidRPr="009E6992">
          <w:rPr>
            <w:rStyle w:val="a3"/>
          </w:rPr>
          <w:t>от 13.11.2018 № 1003</w:t>
        </w:r>
      </w:hyperlink>
      <w:r w:rsidRPr="009E6992">
        <w:t>)</w:t>
      </w:r>
    </w:p>
    <w:p w:rsidR="007F413A" w:rsidRPr="009E6992" w:rsidRDefault="007F413A" w:rsidP="00A21FE2">
      <w:pPr>
        <w:rPr>
          <w:rFonts w:eastAsia="Calibri" w:cs="Arial"/>
          <w:lang w:eastAsia="en-US"/>
        </w:rPr>
      </w:pPr>
      <w:r w:rsidRPr="009E6992">
        <w:rPr>
          <w:rFonts w:eastAsia="Calibri" w:cs="Arial"/>
          <w:lang w:eastAsia="en-US"/>
        </w:rPr>
        <w:t>3.4. Рассмотрение представленных документов и оформление документов, являющихся результатом предоставления муниципальной услуги.</w:t>
      </w:r>
    </w:p>
    <w:p w:rsidR="007F413A" w:rsidRPr="009E6992" w:rsidRDefault="007F413A" w:rsidP="00A21FE2">
      <w:pPr>
        <w:rPr>
          <w:rFonts w:cs="Arial"/>
        </w:rPr>
      </w:pPr>
      <w:r w:rsidRPr="009E6992">
        <w:rPr>
          <w:rFonts w:cs="Arial"/>
        </w:rPr>
        <w:t>3.4.1. При предоставлении служебного жилого помещения.</w:t>
      </w:r>
    </w:p>
    <w:p w:rsidR="007F413A" w:rsidRPr="009E6992" w:rsidRDefault="007F413A" w:rsidP="00A21FE2">
      <w:pPr>
        <w:rPr>
          <w:rFonts w:cs="Arial"/>
        </w:rPr>
      </w:pPr>
      <w:r w:rsidRPr="009E6992">
        <w:rPr>
          <w:rFonts w:cs="Arial"/>
        </w:rPr>
        <w:t>Основанием для начала административной процедуры является поступление в Комиссию по предоставлению служебных жилых помещений муниципального специализированного жилищного фонда муниципального образования Березовский район (далее-Комиссия), зарегистрированного заявления о предоставлении муниципальной услуги и прилагаемых документов и (или) ответа на межведомственный запрос (в случае направления).</w:t>
      </w:r>
    </w:p>
    <w:p w:rsidR="007F413A" w:rsidRPr="009E6992" w:rsidRDefault="007F413A" w:rsidP="00A21FE2">
      <w:pPr>
        <w:rPr>
          <w:rFonts w:cs="Arial"/>
        </w:rPr>
      </w:pPr>
      <w:r w:rsidRPr="009E6992">
        <w:rPr>
          <w:rFonts w:cs="Arial"/>
        </w:rPr>
        <w:t>Рассмотрение вопроса о заключении договора о предоставлении заявителю служебного жилого помещения специализированного жилищного фонда на основании протокола Комиссии.</w:t>
      </w:r>
    </w:p>
    <w:p w:rsidR="007F413A" w:rsidRPr="009E6992" w:rsidRDefault="007F413A" w:rsidP="00A21FE2">
      <w:pPr>
        <w:rPr>
          <w:rFonts w:cs="Arial"/>
        </w:rPr>
      </w:pPr>
      <w:r w:rsidRPr="009E6992">
        <w:rPr>
          <w:rFonts w:cs="Arial"/>
        </w:rPr>
        <w:t>Порядок принятия решения о предоставлении заявителю жилого помещения специализированного жилищного фонда и заключение договора определен Порядком предоставления служебных жилых помещений муниципального специализированного жилищного фонда муниципального образования Березовский район.</w:t>
      </w:r>
    </w:p>
    <w:p w:rsidR="007F413A" w:rsidRPr="009E6992" w:rsidRDefault="007F413A" w:rsidP="00A21FE2">
      <w:pPr>
        <w:rPr>
          <w:rFonts w:cs="Arial"/>
        </w:rPr>
      </w:pPr>
      <w:r w:rsidRPr="009E6992">
        <w:rPr>
          <w:rFonts w:cs="Arial"/>
        </w:rPr>
        <w:t>Сведения о должностных лицах, ответственных за выполнение каждого административного действия, входящего в состав административной процедуры:</w:t>
      </w:r>
    </w:p>
    <w:p w:rsidR="007F413A" w:rsidRPr="009E6992" w:rsidRDefault="007F413A" w:rsidP="00A21FE2">
      <w:pPr>
        <w:rPr>
          <w:rFonts w:cs="Arial"/>
        </w:rPr>
      </w:pPr>
      <w:r w:rsidRPr="009E6992">
        <w:rPr>
          <w:rFonts w:cs="Arial"/>
        </w:rPr>
        <w:t>- за своевременное проведение заседания Комиссии, за подготовку и подписание документов, являющихся результатом предоставления муниципальной услуги -специалист Отдела, ответственный за предоставление муниципальной услуги;</w:t>
      </w:r>
    </w:p>
    <w:p w:rsidR="007F413A" w:rsidRPr="009E6992" w:rsidRDefault="007F413A" w:rsidP="00A21FE2">
      <w:pPr>
        <w:rPr>
          <w:rFonts w:cs="Arial"/>
        </w:rPr>
      </w:pPr>
      <w:r w:rsidRPr="009E6992">
        <w:rPr>
          <w:rFonts w:cs="Arial"/>
        </w:rPr>
        <w:t>- за рассмотрение комплекта документов и принятие решения о предоставлении служебного жилого помещения или об отказе в предоставлении служебного жилого помещения -члены Комиссии;</w:t>
      </w:r>
    </w:p>
    <w:p w:rsidR="007F413A" w:rsidRPr="009E6992" w:rsidRDefault="007F413A" w:rsidP="00A21FE2">
      <w:pPr>
        <w:rPr>
          <w:rFonts w:cs="Arial"/>
        </w:rPr>
      </w:pPr>
      <w:r w:rsidRPr="009E6992">
        <w:rPr>
          <w:rFonts w:cs="Arial"/>
        </w:rPr>
        <w:t>- за подписание договора о предоставлении заявителю жилого помещения специализированного жилищного фонда и уведомления-глава Березовского района, либо лицо, его заменяющее;</w:t>
      </w:r>
    </w:p>
    <w:p w:rsidR="007F413A" w:rsidRPr="009E6992" w:rsidRDefault="007F413A" w:rsidP="00A21FE2">
      <w:pPr>
        <w:rPr>
          <w:rFonts w:cs="Arial"/>
        </w:rPr>
      </w:pPr>
      <w:r w:rsidRPr="009E6992">
        <w:rPr>
          <w:rFonts w:cs="Arial"/>
        </w:rPr>
        <w:t>- за подписание уведомления об отказе в предоставлении муниципальной услуги-заведующий Отделом, либо лицо, его замещающее;</w:t>
      </w:r>
    </w:p>
    <w:p w:rsidR="007F413A" w:rsidRPr="009E6992" w:rsidRDefault="007F413A" w:rsidP="00A21FE2">
      <w:pPr>
        <w:rPr>
          <w:rFonts w:cs="Arial"/>
        </w:rPr>
      </w:pPr>
      <w:r w:rsidRPr="009E6992">
        <w:rPr>
          <w:rFonts w:cs="Arial"/>
        </w:rPr>
        <w:t>- за регистрацию документа, являющегося результатом предоставления муниципальной услуги-специалист Отдела, ответственный за предоставление муниципальной услуги.</w:t>
      </w:r>
    </w:p>
    <w:p w:rsidR="007F413A" w:rsidRPr="009E6992" w:rsidRDefault="007F413A" w:rsidP="00A21FE2">
      <w:pPr>
        <w:rPr>
          <w:rFonts w:eastAsia="Calibri" w:cs="Arial"/>
          <w:lang w:eastAsia="en-US"/>
        </w:rPr>
      </w:pPr>
      <w:r w:rsidRPr="009E6992">
        <w:rPr>
          <w:rFonts w:eastAsia="Calibri" w:cs="Arial"/>
          <w:lang w:eastAsia="en-US"/>
        </w:rPr>
        <w:t>Содержание, продолжительность административных действий, входящих в состав административной процедуры:</w:t>
      </w:r>
    </w:p>
    <w:p w:rsidR="007F413A" w:rsidRPr="009E6992" w:rsidRDefault="007F413A" w:rsidP="00A21FE2">
      <w:pPr>
        <w:rPr>
          <w:rFonts w:cs="Arial"/>
        </w:rPr>
      </w:pPr>
      <w:r w:rsidRPr="009E6992">
        <w:rPr>
          <w:rFonts w:cs="Arial"/>
        </w:rPr>
        <w:t xml:space="preserve">рассмотрение заявления и документов, необходимых для предоставления муниципальной услуги и установление наличие (отсутствие) оснований для отказа в предоставлении муниципальной услуги указанных в подпункте 2.8.2 пункта 2.8 </w:t>
      </w:r>
      <w:r w:rsidRPr="009E6992">
        <w:rPr>
          <w:rFonts w:cs="Arial"/>
        </w:rPr>
        <w:lastRenderedPageBreak/>
        <w:t>настоящего административного регламента (продолжительность и (или) максимальный срок выполнения-не более 14 рабочих дней со дня регистрации в Отделе, Администрации заявления о предоставлении муниципальной услуги);</w:t>
      </w:r>
    </w:p>
    <w:p w:rsidR="007F413A" w:rsidRPr="009E6992" w:rsidRDefault="007F413A" w:rsidP="00A21FE2">
      <w:pPr>
        <w:rPr>
          <w:rFonts w:cs="Arial"/>
        </w:rPr>
      </w:pPr>
      <w:r w:rsidRPr="009E6992">
        <w:rPr>
          <w:rFonts w:cs="Arial"/>
        </w:rPr>
        <w:t>проведение заседания Комиссии-не позднее 1 рабочего дня со дня рассмотрения заявления о предоставлении муниципальной услуги;</w:t>
      </w:r>
    </w:p>
    <w:p w:rsidR="007F413A" w:rsidRPr="009E6992" w:rsidRDefault="007F413A" w:rsidP="00A21FE2">
      <w:pPr>
        <w:rPr>
          <w:rFonts w:cs="Arial"/>
        </w:rPr>
      </w:pPr>
      <w:r w:rsidRPr="009E6992">
        <w:rPr>
          <w:rFonts w:cs="Arial"/>
        </w:rPr>
        <w:t>подготовка специалистом Отдела ответственным за предоставление муниципальной услуги протокола заседания Комиссии, подписанного председателем и секретарем Комиссии не позднее 1 рабочего дня со дня рассмотрения заявления о предоставлении муниципальной услуги на заседании Комиссии;</w:t>
      </w:r>
    </w:p>
    <w:p w:rsidR="007F413A" w:rsidRPr="009E6992" w:rsidRDefault="007F413A" w:rsidP="00A21FE2">
      <w:pPr>
        <w:rPr>
          <w:rFonts w:cs="Arial"/>
        </w:rPr>
      </w:pPr>
      <w:r w:rsidRPr="009E6992">
        <w:rPr>
          <w:rFonts w:cs="Arial"/>
        </w:rPr>
        <w:t>подготовка и подписание документов, являющихся результатом предоставления муниципальной услуги (продолжительность и (или) максимальный срок выполнения-не позднее 1 рабочего дня со дня подписания протокола заседания Комиссии.</w:t>
      </w:r>
    </w:p>
    <w:p w:rsidR="007F413A" w:rsidRPr="009E6992" w:rsidRDefault="007F413A" w:rsidP="00A21FE2">
      <w:pPr>
        <w:rPr>
          <w:rFonts w:cs="Arial"/>
        </w:rPr>
      </w:pPr>
      <w:r w:rsidRPr="009E6992">
        <w:rPr>
          <w:rFonts w:cs="Arial"/>
        </w:rPr>
        <w:t>регистрация документов, являющихся результатом предоставления муниципальной услуги (продолжительность и (или) максимальный срок выполнения-не позднее 1 рабочего дня со дня подписания документов, являющихся результатом предоставления муниципальной услуги, указанных в пункте 2.3 настоящего административного регламента.</w:t>
      </w:r>
    </w:p>
    <w:p w:rsidR="007F413A" w:rsidRPr="009E6992" w:rsidRDefault="007F413A" w:rsidP="00A21FE2">
      <w:pPr>
        <w:rPr>
          <w:rFonts w:eastAsia="Calibri" w:cs="Arial"/>
          <w:lang w:eastAsia="en-US"/>
        </w:rPr>
      </w:pPr>
      <w:r w:rsidRPr="009E6992">
        <w:rPr>
          <w:rFonts w:eastAsia="Calibri" w:cs="Arial"/>
          <w:lang w:eastAsia="en-US"/>
        </w:rPr>
        <w:t xml:space="preserve">Критерием принятия Комиссией решения о заключении договора о предоставлении заявителю служебного жилого помещения специализированного жилищного фонда либо об отказе в предоставлении служебного жилого помещения специализированного жилищного фонда является наличие или отсутствие оснований для отказа в предоставлении муниципальной услуги, указанных в </w:t>
      </w:r>
      <w:hyperlink w:anchor="Par215" w:history="1">
        <w:r w:rsidRPr="009E6992">
          <w:rPr>
            <w:rFonts w:eastAsia="Calibri" w:cs="Arial"/>
            <w:lang w:eastAsia="en-US"/>
          </w:rPr>
          <w:t>подпункте 2.8.2 пункта 2.</w:t>
        </w:r>
      </w:hyperlink>
      <w:r w:rsidRPr="009E6992">
        <w:rPr>
          <w:rFonts w:eastAsia="Calibri" w:cs="Arial"/>
          <w:lang w:eastAsia="en-US"/>
        </w:rPr>
        <w:t>8 настоящего административного регламента.</w:t>
      </w:r>
    </w:p>
    <w:p w:rsidR="007F413A" w:rsidRPr="009E6992" w:rsidRDefault="007F413A" w:rsidP="00A21FE2">
      <w:pPr>
        <w:rPr>
          <w:rFonts w:eastAsia="Calibri" w:cs="Arial"/>
          <w:lang w:eastAsia="en-US"/>
        </w:rPr>
      </w:pPr>
      <w:r w:rsidRPr="009E6992">
        <w:rPr>
          <w:rFonts w:eastAsia="Calibri" w:cs="Arial"/>
          <w:lang w:eastAsia="en-US"/>
        </w:rPr>
        <w:t>Результат административной процедуры:</w:t>
      </w:r>
    </w:p>
    <w:p w:rsidR="007F413A" w:rsidRPr="009E6992" w:rsidRDefault="007F413A" w:rsidP="00A21FE2">
      <w:pPr>
        <w:rPr>
          <w:rFonts w:eastAsia="Calibri" w:cs="Arial"/>
          <w:lang w:eastAsia="en-US"/>
        </w:rPr>
      </w:pPr>
      <w:r w:rsidRPr="009E6992">
        <w:rPr>
          <w:rFonts w:eastAsia="Calibri" w:cs="Arial"/>
          <w:lang w:eastAsia="en-US"/>
        </w:rPr>
        <w:t>подписанный и зарегистрированный документ, являющийся результатом предоставления муниципальной услуги</w:t>
      </w:r>
      <w:r w:rsidRPr="009E6992">
        <w:rPr>
          <w:rFonts w:eastAsia="Calibri" w:cs="Arial"/>
          <w:szCs w:val="20"/>
          <w:lang w:eastAsia="en-US"/>
        </w:rPr>
        <w:t xml:space="preserve"> </w:t>
      </w:r>
      <w:r w:rsidRPr="009E6992">
        <w:rPr>
          <w:rFonts w:eastAsia="Calibri" w:cs="Arial"/>
          <w:lang w:eastAsia="en-US"/>
        </w:rPr>
        <w:t>указанный в пункте 2.3 настоящего административного регламента.</w:t>
      </w:r>
    </w:p>
    <w:p w:rsidR="007F413A" w:rsidRPr="009E6992" w:rsidRDefault="007F413A" w:rsidP="00A21FE2">
      <w:pPr>
        <w:rPr>
          <w:rFonts w:eastAsia="Calibri" w:cs="Arial"/>
          <w:lang w:eastAsia="en-US"/>
        </w:rPr>
      </w:pPr>
      <w:r w:rsidRPr="009E6992">
        <w:rPr>
          <w:rFonts w:eastAsia="Calibri" w:cs="Arial"/>
          <w:lang w:eastAsia="en-US"/>
        </w:rPr>
        <w:t>Способ фиксации результата выполнения административной процедуры:</w:t>
      </w:r>
    </w:p>
    <w:p w:rsidR="007F413A" w:rsidRPr="009E6992" w:rsidRDefault="007F413A" w:rsidP="00A21FE2">
      <w:pPr>
        <w:rPr>
          <w:rFonts w:cs="Arial"/>
        </w:rPr>
      </w:pPr>
      <w:r w:rsidRPr="009E6992">
        <w:rPr>
          <w:rFonts w:cs="Arial"/>
        </w:rPr>
        <w:t>Уведомление и договор о предоставлении заявителю служебного жилого помещения муниципального специализированного жилищного фонда или уведомление об отказе в предоставлении муниципальной услуги регистрируется в журнале регистрации решений о предоставлении (отказе в предоставлении) муниципальной услуги.</w:t>
      </w:r>
    </w:p>
    <w:p w:rsidR="007F413A" w:rsidRPr="009E6992" w:rsidRDefault="007F413A" w:rsidP="00A21FE2">
      <w:pPr>
        <w:rPr>
          <w:rFonts w:cs="Arial"/>
        </w:rPr>
      </w:pPr>
      <w:r w:rsidRPr="009E6992">
        <w:rPr>
          <w:rFonts w:cs="Arial"/>
        </w:rPr>
        <w:t>3.4.2. При предоставлении жилого помещения маневренного жилищного фонда.</w:t>
      </w:r>
    </w:p>
    <w:p w:rsidR="007F413A" w:rsidRPr="009E6992" w:rsidRDefault="007F413A" w:rsidP="00A21FE2">
      <w:pPr>
        <w:rPr>
          <w:rFonts w:cs="Arial"/>
        </w:rPr>
      </w:pPr>
      <w:r w:rsidRPr="009E6992">
        <w:rPr>
          <w:rFonts w:cs="Arial"/>
        </w:rPr>
        <w:t>Основанием для начала административной процедуры является поступление в Комиссию по предоставлению жилых помещений по договорам социального найма, договорам найма жилых помещений маневренного жилищного фонда муниципального образования городское поселение Березово (далее-Комиссия), зарегистрированного заявления о предоставлении муниципальной услуги и прилагаемых документов и (или) ответа на межведомственный запрос (в случае направления).</w:t>
      </w:r>
    </w:p>
    <w:p w:rsidR="007F413A" w:rsidRPr="009E6992" w:rsidRDefault="007F413A" w:rsidP="00A21FE2">
      <w:pPr>
        <w:rPr>
          <w:rFonts w:cs="Arial"/>
        </w:rPr>
      </w:pPr>
      <w:r w:rsidRPr="009E6992">
        <w:rPr>
          <w:rFonts w:cs="Arial"/>
        </w:rPr>
        <w:t>Рассмотрение вопроса о заключении договора о предоставлении заявителю жилого помещения маневренного жилищного фонда на основании протокола Комиссии.</w:t>
      </w:r>
    </w:p>
    <w:p w:rsidR="007F413A" w:rsidRPr="009E6992" w:rsidRDefault="007F413A" w:rsidP="00A21FE2">
      <w:pPr>
        <w:rPr>
          <w:rFonts w:cs="Arial"/>
        </w:rPr>
      </w:pPr>
      <w:r w:rsidRPr="009E6992">
        <w:rPr>
          <w:rFonts w:cs="Arial"/>
        </w:rPr>
        <w:t>Порядок принятия решения о предоставлении заявителю жилого помещения маневренного жилищного фонда и заключение договора определен Порядком предоставления жилых помещений маневренного муниципального жилищного фонда городского поселения Березово.</w:t>
      </w:r>
    </w:p>
    <w:p w:rsidR="007F413A" w:rsidRPr="009E6992" w:rsidRDefault="007F413A" w:rsidP="00A21FE2">
      <w:pPr>
        <w:rPr>
          <w:rFonts w:cs="Arial"/>
        </w:rPr>
      </w:pPr>
      <w:r w:rsidRPr="009E6992">
        <w:rPr>
          <w:rFonts w:cs="Arial"/>
        </w:rPr>
        <w:t>Сведения о должностных лицах, ответственных за выполнение каждого административного действия, входящего в состав административной процедуры:</w:t>
      </w:r>
    </w:p>
    <w:p w:rsidR="007F413A" w:rsidRPr="009E6992" w:rsidRDefault="007F413A" w:rsidP="00A21FE2">
      <w:pPr>
        <w:rPr>
          <w:rFonts w:cs="Arial"/>
        </w:rPr>
      </w:pPr>
      <w:r w:rsidRPr="009E6992">
        <w:rPr>
          <w:rFonts w:cs="Arial"/>
        </w:rPr>
        <w:t>- за своевременное проведение заседания Комиссии, за подготовку и подписание документов, являющихся результатом предоставления муниципальной услуги -специалист Отдела, ответственный за предоставление муниципальной услуги;</w:t>
      </w:r>
    </w:p>
    <w:p w:rsidR="007F413A" w:rsidRPr="009E6992" w:rsidRDefault="007F413A" w:rsidP="00A21FE2">
      <w:pPr>
        <w:rPr>
          <w:rFonts w:cs="Arial"/>
        </w:rPr>
      </w:pPr>
      <w:r w:rsidRPr="009E6992">
        <w:rPr>
          <w:rFonts w:cs="Arial"/>
        </w:rPr>
        <w:lastRenderedPageBreak/>
        <w:t>- за рассмотрение комплекта документов и принятие решения о предоставлении жилого помещения маневренного жилищного фонда или об отказе в предоставлении жилого помещения маневренного жилищного фонда-члены Комиссии;</w:t>
      </w:r>
    </w:p>
    <w:p w:rsidR="007F413A" w:rsidRPr="009E6992" w:rsidRDefault="007F413A" w:rsidP="00A21FE2">
      <w:pPr>
        <w:rPr>
          <w:rFonts w:cs="Arial"/>
        </w:rPr>
      </w:pPr>
      <w:r w:rsidRPr="009E6992">
        <w:rPr>
          <w:rFonts w:cs="Arial"/>
        </w:rPr>
        <w:t>- за подписание договора о предоставлении заявителю жилого помещения маневренного жилищного фонда и уведомления с соответствующим решением-глава Березовского района, либо лицо, его заменяющее;</w:t>
      </w:r>
    </w:p>
    <w:p w:rsidR="007F413A" w:rsidRPr="009E6992" w:rsidRDefault="007F413A" w:rsidP="00A21FE2">
      <w:pPr>
        <w:rPr>
          <w:rFonts w:cs="Arial"/>
        </w:rPr>
      </w:pPr>
      <w:r w:rsidRPr="009E6992">
        <w:rPr>
          <w:rFonts w:cs="Arial"/>
        </w:rPr>
        <w:t>- за подписание уведомления об отказе в предоставлении муниципальной услуги-заведующий Отделом, либо лицо, его замещающее;</w:t>
      </w:r>
    </w:p>
    <w:p w:rsidR="007F413A" w:rsidRPr="009E6992" w:rsidRDefault="007F413A" w:rsidP="00A21FE2">
      <w:pPr>
        <w:rPr>
          <w:rFonts w:cs="Arial"/>
        </w:rPr>
      </w:pPr>
      <w:r w:rsidRPr="009E6992">
        <w:rPr>
          <w:rFonts w:cs="Arial"/>
        </w:rPr>
        <w:t>- за регистрацию документа, являющегося результатом предоставления муниципальной услуги-специалист Отдела, ответственный за предоставление муниципальной услуги.</w:t>
      </w:r>
    </w:p>
    <w:p w:rsidR="007F413A" w:rsidRPr="009E6992" w:rsidRDefault="007F413A" w:rsidP="00A21FE2">
      <w:pPr>
        <w:rPr>
          <w:rFonts w:eastAsia="Calibri" w:cs="Arial"/>
          <w:lang w:eastAsia="en-US"/>
        </w:rPr>
      </w:pPr>
      <w:r w:rsidRPr="009E6992">
        <w:rPr>
          <w:rFonts w:eastAsia="Calibri" w:cs="Arial"/>
          <w:lang w:eastAsia="en-US"/>
        </w:rPr>
        <w:t>Содержание, продолжительность административных действий, входящих в состав административной процедуры:</w:t>
      </w:r>
    </w:p>
    <w:p w:rsidR="007F413A" w:rsidRPr="009E6992" w:rsidRDefault="007F413A" w:rsidP="00A21FE2">
      <w:pPr>
        <w:rPr>
          <w:rFonts w:cs="Arial"/>
        </w:rPr>
      </w:pPr>
      <w:r w:rsidRPr="009E6992">
        <w:rPr>
          <w:rFonts w:cs="Arial"/>
        </w:rPr>
        <w:t>рассмотрение заявления и документов, необходимых для предоставления муниципальной услуги и установление наличие (отсутствие) оснований для отказа в предоставлении муниципальной услуги указанных в подпункте 2.8.3 пункта 2.8 настоящего административного регламента (продолжительность и (или) максимальный срок выполнения-не более 14 рабочих дней со дня регистрации в Отделе, Администрации заявления о предоставлении муниципальной услуги);</w:t>
      </w:r>
    </w:p>
    <w:p w:rsidR="007F413A" w:rsidRPr="009E6992" w:rsidRDefault="007F413A" w:rsidP="00A21FE2">
      <w:pPr>
        <w:rPr>
          <w:rFonts w:cs="Arial"/>
        </w:rPr>
      </w:pPr>
      <w:r w:rsidRPr="009E6992">
        <w:rPr>
          <w:rFonts w:cs="Arial"/>
        </w:rPr>
        <w:t>проведение заседания Комиссии-не позднее 1 рабочего дня со дня рассмотрения заявления о предоставлении муниципальной услуги;</w:t>
      </w:r>
    </w:p>
    <w:p w:rsidR="007F413A" w:rsidRPr="009E6992" w:rsidRDefault="007F413A" w:rsidP="00A21FE2">
      <w:pPr>
        <w:rPr>
          <w:rFonts w:cs="Arial"/>
        </w:rPr>
      </w:pPr>
      <w:r w:rsidRPr="009E6992">
        <w:rPr>
          <w:rFonts w:cs="Arial"/>
        </w:rPr>
        <w:t>подготовка специалистом Отдела, ответственным за предоставление муниципальной услуги протокола заседания Комиссии, подписанного председателем и секретарем Комиссии не позднее 1 рабочего дня со дня рассмотрения заявления о предоставлении муниципальной услуги на заседании Комиссии;</w:t>
      </w:r>
    </w:p>
    <w:p w:rsidR="007F413A" w:rsidRPr="009E6992" w:rsidRDefault="007F413A" w:rsidP="00A21FE2">
      <w:pPr>
        <w:rPr>
          <w:rFonts w:cs="Arial"/>
        </w:rPr>
      </w:pPr>
      <w:r w:rsidRPr="009E6992">
        <w:rPr>
          <w:rFonts w:cs="Arial"/>
        </w:rPr>
        <w:t>подготовка и подписание документов, являющихся результатом предоставления муниципальной услуги (продолжительность и (или) максимальный срок выполнения-не позднее 1 рабочего дня со дня подписания протокола заседания Комиссии.</w:t>
      </w:r>
    </w:p>
    <w:p w:rsidR="007F413A" w:rsidRPr="009E6992" w:rsidRDefault="007F413A" w:rsidP="00A21FE2">
      <w:pPr>
        <w:rPr>
          <w:rFonts w:cs="Arial"/>
        </w:rPr>
      </w:pPr>
      <w:r w:rsidRPr="009E6992">
        <w:rPr>
          <w:rFonts w:cs="Arial"/>
        </w:rPr>
        <w:t>регистрация документов, являющихся результатом предоставления муниципальной услуги (продолжительность и (или) максимальный срок выполнения-не позднее 1 рабочего дня со дня подписания документов, являющихся результатом предоставления муниципальной услуги, указанных в пункте 2.3 настоящего административного регламента.</w:t>
      </w:r>
    </w:p>
    <w:p w:rsidR="007F413A" w:rsidRPr="009E6992" w:rsidRDefault="007F413A" w:rsidP="00A21FE2">
      <w:pPr>
        <w:rPr>
          <w:rFonts w:eastAsia="Calibri" w:cs="Arial"/>
          <w:lang w:eastAsia="en-US"/>
        </w:rPr>
      </w:pPr>
      <w:r w:rsidRPr="009E6992">
        <w:rPr>
          <w:rFonts w:eastAsia="Calibri" w:cs="Arial"/>
          <w:lang w:eastAsia="en-US"/>
        </w:rPr>
        <w:t xml:space="preserve">Критерием принятия Комиссией решения о заключении договора о предоставлении заявителю жилого помещения маневренного жилищного фонда либо об отказе в предоставлении жилого помещения маневренного жилищного фонда является наличие или отсутствие оснований для отказа в предоставлении муниципальной услуги, указанных в </w:t>
      </w:r>
      <w:hyperlink w:anchor="Par215" w:history="1">
        <w:r w:rsidRPr="009E6992">
          <w:rPr>
            <w:rFonts w:eastAsia="Calibri" w:cs="Arial"/>
            <w:lang w:eastAsia="en-US"/>
          </w:rPr>
          <w:t>подпункте 2.8.3 пункта 2.</w:t>
        </w:r>
      </w:hyperlink>
      <w:r w:rsidRPr="009E6992">
        <w:rPr>
          <w:rFonts w:eastAsia="Calibri" w:cs="Arial"/>
          <w:lang w:eastAsia="en-US"/>
        </w:rPr>
        <w:t>8 настоящего административного регламента.</w:t>
      </w:r>
    </w:p>
    <w:p w:rsidR="007F413A" w:rsidRPr="009E6992" w:rsidRDefault="007F413A" w:rsidP="00A21FE2">
      <w:pPr>
        <w:rPr>
          <w:rFonts w:eastAsia="Calibri" w:cs="Arial"/>
          <w:lang w:eastAsia="en-US"/>
        </w:rPr>
      </w:pPr>
      <w:r w:rsidRPr="009E6992">
        <w:rPr>
          <w:rFonts w:eastAsia="Calibri" w:cs="Arial"/>
          <w:lang w:eastAsia="en-US"/>
        </w:rPr>
        <w:t>Результат административной процедуры:</w:t>
      </w:r>
    </w:p>
    <w:p w:rsidR="007F413A" w:rsidRPr="009E6992" w:rsidRDefault="007F413A" w:rsidP="00A21FE2">
      <w:pPr>
        <w:rPr>
          <w:rFonts w:eastAsia="Calibri" w:cs="Arial"/>
          <w:lang w:eastAsia="en-US"/>
        </w:rPr>
      </w:pPr>
      <w:r w:rsidRPr="009E6992">
        <w:rPr>
          <w:rFonts w:eastAsia="Calibri" w:cs="Arial"/>
          <w:lang w:eastAsia="en-US"/>
        </w:rPr>
        <w:t>подписанный и зарегистрированный документ, являющийся результатом предоставления муниципальной услуги</w:t>
      </w:r>
      <w:r w:rsidRPr="009E6992">
        <w:rPr>
          <w:rFonts w:eastAsia="Calibri" w:cs="Arial"/>
          <w:szCs w:val="20"/>
          <w:lang w:eastAsia="en-US"/>
        </w:rPr>
        <w:t xml:space="preserve"> </w:t>
      </w:r>
      <w:r w:rsidRPr="009E6992">
        <w:rPr>
          <w:rFonts w:eastAsia="Calibri" w:cs="Arial"/>
          <w:lang w:eastAsia="en-US"/>
        </w:rPr>
        <w:t>указанный в пункте 2.3 настоящего административного регламента.</w:t>
      </w:r>
    </w:p>
    <w:p w:rsidR="007F413A" w:rsidRPr="009E6992" w:rsidRDefault="007F413A" w:rsidP="00A21FE2">
      <w:pPr>
        <w:rPr>
          <w:rFonts w:eastAsia="Calibri" w:cs="Arial"/>
          <w:lang w:eastAsia="en-US"/>
        </w:rPr>
      </w:pPr>
      <w:r w:rsidRPr="009E6992">
        <w:rPr>
          <w:rFonts w:eastAsia="Calibri" w:cs="Arial"/>
          <w:lang w:eastAsia="en-US"/>
        </w:rPr>
        <w:t>Способ фиксации результата выполнения административной процедуры предоставления жилого помещения маневренного жилищного фонда по договорам найма:</w:t>
      </w:r>
    </w:p>
    <w:p w:rsidR="007F413A" w:rsidRPr="009E6992" w:rsidRDefault="007F413A" w:rsidP="00A21FE2">
      <w:pPr>
        <w:rPr>
          <w:rFonts w:cs="Arial"/>
        </w:rPr>
      </w:pPr>
      <w:r w:rsidRPr="009E6992">
        <w:rPr>
          <w:rFonts w:cs="Arial"/>
        </w:rPr>
        <w:t>- регистрация договора найма жилого помещения маневренного жилищного фонда в журнале учета выдачи договоров найма жилых помещений маневренного жилищного фонда. Журнал учета выдачи договоров найма жилых помещений маневренного жилищного фонда (далее - Журнал) ведется на бумажном носителе по форме согласно приложению 4 к настоящему административному регламенту;</w:t>
      </w:r>
    </w:p>
    <w:p w:rsidR="00B65ADC" w:rsidRPr="009E6992" w:rsidRDefault="007F413A" w:rsidP="00A21FE2">
      <w:r w:rsidRPr="009E6992">
        <w:lastRenderedPageBreak/>
        <w:t>- регистрация уведомления об отказе заявителю в предоставлении жилого помещения маневренного жилищного фонда в журнале регистрации исходящей документации Отдела</w:t>
      </w:r>
      <w:r w:rsidR="00B65ADC" w:rsidRPr="009E6992">
        <w:t>.</w:t>
      </w:r>
    </w:p>
    <w:p w:rsidR="007F413A" w:rsidRPr="009E6992" w:rsidRDefault="007F413A" w:rsidP="00A21FE2">
      <w:r w:rsidRPr="009E6992">
        <w:t>(</w:t>
      </w:r>
      <w:r w:rsidRPr="009E6992">
        <w:rPr>
          <w:rFonts w:eastAsia="Calibri"/>
        </w:rPr>
        <w:t xml:space="preserve">пункт 3.4 изложен в редакции </w:t>
      </w:r>
      <w:r w:rsidRPr="009E6992">
        <w:t xml:space="preserve">постановления Администрации </w:t>
      </w:r>
      <w:hyperlink r:id="rId113" w:tgtFrame="ChangingDocument" w:tooltip="О внесении изменений в приложение к постановлению администрации Березовского района от 13.01.2015 № 7 " w:history="1">
        <w:r w:rsidRPr="009E6992">
          <w:rPr>
            <w:rStyle w:val="a3"/>
          </w:rPr>
          <w:t xml:space="preserve">от 13.11.2018 </w:t>
        </w:r>
        <w:r w:rsidR="00F96E6C" w:rsidRPr="009E6992">
          <w:rPr>
            <w:rStyle w:val="a3"/>
          </w:rPr>
          <w:t xml:space="preserve">                   </w:t>
        </w:r>
        <w:r w:rsidRPr="009E6992">
          <w:rPr>
            <w:rStyle w:val="a3"/>
          </w:rPr>
          <w:t>№ 1003</w:t>
        </w:r>
      </w:hyperlink>
      <w:r w:rsidRPr="009E6992">
        <w:t>)</w:t>
      </w:r>
    </w:p>
    <w:p w:rsidR="00B65ADC" w:rsidRPr="009E6992" w:rsidRDefault="00B65ADC" w:rsidP="00A21FE2">
      <w:r w:rsidRPr="009E6992">
        <w:t>3.5. Выдача (направление) заявителю документов, являющихся результатом предоставления муниципальной услуги</w:t>
      </w:r>
    </w:p>
    <w:p w:rsidR="00B65ADC" w:rsidRPr="009E6992" w:rsidRDefault="00B65ADC" w:rsidP="00A21FE2">
      <w:r w:rsidRPr="009E6992">
        <w:t>Основанием для начала административной процедуры является: наличие подписанных и зарегистрированных документов, являющиеся результатом предоставления муниципальной услуги, либо поступление их к специалисту Отдела, ответственному за предоставление муниципальной услуги, или к специалисту МФЦ.</w:t>
      </w:r>
    </w:p>
    <w:p w:rsidR="00B65ADC" w:rsidRPr="009E6992" w:rsidRDefault="00B65ADC" w:rsidP="00A21FE2">
      <w:r w:rsidRPr="009E6992">
        <w:t>Сведения о должностном лице, ответственном за выполнение административной процедуры:</w:t>
      </w:r>
    </w:p>
    <w:p w:rsidR="00B65ADC" w:rsidRPr="009E6992" w:rsidRDefault="00B65ADC" w:rsidP="00A21FE2">
      <w:r w:rsidRPr="009E6992">
        <w:t>- за выдачу заявителю документа, являющегося результатом предоставления муниципальной услуги, нарочно-специалист Отдела, ответственный за предоставление муниципальной услуги;</w:t>
      </w:r>
    </w:p>
    <w:p w:rsidR="00B65ADC" w:rsidRPr="009E6992" w:rsidRDefault="00B65ADC" w:rsidP="00A21FE2">
      <w:r w:rsidRPr="009E6992">
        <w:t>- за направление заявителю документа, являющегося результатом предоставления муниципальной услуги, почтой, в том числе электронной почтой - специалист Отдела, ответственный за предоставление муниципальной услуги;</w:t>
      </w:r>
    </w:p>
    <w:p w:rsidR="00B65ADC" w:rsidRPr="009E6992" w:rsidRDefault="00B65ADC" w:rsidP="00A21FE2">
      <w:r w:rsidRPr="009E6992">
        <w:t>- за выдачу документа, являющегося результатом предоставления муниципальной услуги, в МФЦ-специалист МФЦ.</w:t>
      </w:r>
    </w:p>
    <w:p w:rsidR="00B65ADC" w:rsidRPr="009E6992" w:rsidRDefault="00B65ADC" w:rsidP="00A21FE2">
      <w:r w:rsidRPr="009E6992">
        <w:t xml:space="preserve">Содержание административных действий, входящих в состав административной процедуры: </w:t>
      </w:r>
    </w:p>
    <w:p w:rsidR="00B65ADC" w:rsidRPr="009E6992" w:rsidRDefault="00B65ADC" w:rsidP="00A21FE2">
      <w:r w:rsidRPr="009E6992">
        <w:t xml:space="preserve">направление (выдача) документа, являющегося результатом предоставления муниципальной услуги, продолжительность и максимальный срок выполнения административной процедуры-не позднее 3 рабочих дней со дня регистрации документа, являющегося результатом предоставления муниципальной услуги. </w:t>
      </w:r>
    </w:p>
    <w:p w:rsidR="00B65ADC" w:rsidRPr="009E6992" w:rsidRDefault="00B65ADC" w:rsidP="00A21FE2">
      <w:r w:rsidRPr="009E6992">
        <w:t>Критерий принятия решения: наличие подписанного и зарегистрированного документа, являющегося результатом предоставления муниципальной услуги, указанной в пункте 2.3 настоящего административного регламента.</w:t>
      </w:r>
    </w:p>
    <w:p w:rsidR="00B65ADC" w:rsidRPr="009E6992" w:rsidRDefault="00B65ADC" w:rsidP="00A21FE2">
      <w:r w:rsidRPr="009E6992">
        <w:t xml:space="preserve">Результат выполнения административной процедуры: выданный (направленный) заявителю документ, являющийся результатом предоставления муниципальной услуги. </w:t>
      </w:r>
    </w:p>
    <w:p w:rsidR="00B65ADC" w:rsidRPr="009E6992" w:rsidRDefault="00B65ADC" w:rsidP="00A21FE2">
      <w:r w:rsidRPr="009E6992">
        <w:t>Способ фиксации результата выполнения административной процедуры:</w:t>
      </w:r>
    </w:p>
    <w:p w:rsidR="00B65ADC" w:rsidRPr="009E6992" w:rsidRDefault="00B65ADC" w:rsidP="00A21FE2">
      <w:r w:rsidRPr="009E6992">
        <w:t>в случае выдачи документа, являющегося результатом предоставления муниципальной услуги, нарочно заявителю, получение документа подтверждается записью заявителя на экземпляре документа, хранящегося в Отделе;</w:t>
      </w:r>
    </w:p>
    <w:p w:rsidR="00B65ADC" w:rsidRPr="009E6992" w:rsidRDefault="00B65ADC" w:rsidP="00A21FE2">
      <w:r w:rsidRPr="009E6992">
        <w:t>в случае направления документа, являющегося результатом предоставления муниципальной услуги, почтой-получение заявителем документа подтверждается уведомлением о вручении, которое приобщается к экземпляру документа, хранящемуся в Отделе;</w:t>
      </w:r>
    </w:p>
    <w:p w:rsidR="00B65ADC" w:rsidRPr="009E6992" w:rsidRDefault="00B65ADC" w:rsidP="00A21FE2">
      <w:pPr>
        <w:rPr>
          <w:rFonts w:cs="Arial"/>
        </w:rPr>
      </w:pPr>
      <w:r w:rsidRPr="009E6992">
        <w:rPr>
          <w:rFonts w:cs="Arial"/>
        </w:rPr>
        <w:t>в случае направления документа, являющегося результатом предоставления муниципальной услуги, на электронную почту заявителя- прикрепление к электронному документообороту скриншота электронного уведомления о доставке сообщения;</w:t>
      </w:r>
    </w:p>
    <w:p w:rsidR="00D61F37" w:rsidRPr="009E6992" w:rsidRDefault="00B65ADC" w:rsidP="00A21FE2">
      <w:r w:rsidRPr="009E6992">
        <w:t>в случае выдачи документа, являющегося результатом предоставления муниципальной услуги, в МФЦ-запись о выдаче документа заявителю отображается в электронном документообороте (в случае указания заявителем о выдаче результата предоставления муниципальной услуги в МФЦ (отображается в заявлении о предоставлении муниципальной услуги), специалист Отдела, ответственный за предоставление муниципальной услуги, в день регистрации документа, являющегося результатом предоставления муниципальной услуги, обеспечивает его передачу в МФЦ).</w:t>
      </w:r>
    </w:p>
    <w:p w:rsidR="0014121E" w:rsidRPr="009E6992" w:rsidRDefault="0014121E" w:rsidP="00A21FE2">
      <w:pPr>
        <w:rPr>
          <w:rFonts w:cs="Arial"/>
          <w:color w:val="000000"/>
        </w:rPr>
      </w:pPr>
      <w:r w:rsidRPr="009E6992">
        <w:rPr>
          <w:rFonts w:cs="Arial"/>
          <w:color w:val="000000"/>
        </w:rPr>
        <w:lastRenderedPageBreak/>
        <w:t>3.6. Особенности выполнения административных процедур предусмотренных настоящим разделом в электронной форме.</w:t>
      </w:r>
    </w:p>
    <w:p w:rsidR="0014121E" w:rsidRPr="009E6992" w:rsidRDefault="0014121E" w:rsidP="00A21FE2">
      <w:pPr>
        <w:rPr>
          <w:rFonts w:cs="Arial"/>
          <w:color w:val="000000"/>
        </w:rPr>
      </w:pPr>
      <w:r w:rsidRPr="009E6992">
        <w:rPr>
          <w:rFonts w:cs="Arial"/>
          <w:color w:val="000000"/>
        </w:rPr>
        <w:t xml:space="preserve">1) В целях предоставления муниципальной услуги в МФЦ осуществляется прием заявителей по предварительной записи. </w:t>
      </w:r>
    </w:p>
    <w:p w:rsidR="00A069B2" w:rsidRPr="009E6992" w:rsidRDefault="00A069B2" w:rsidP="00A069B2">
      <w:pPr>
        <w:rPr>
          <w:rFonts w:cs="Arial"/>
        </w:rPr>
      </w:pPr>
      <w:r w:rsidRPr="009E6992">
        <w:rPr>
          <w:rFonts w:cs="Arial"/>
        </w:rPr>
        <w:t xml:space="preserve">(абзац второй подпункта 1 пункта 3.6 изложен в редакции постановления Администрации </w:t>
      </w:r>
      <w:hyperlink r:id="rId114" w:tooltip="постановление от 10.02.2021 0:00:00 №145 Администрация Березовского района&#10;&#10;О внесении изменений в постановление администрации Березовского района от 13.01.2015 № 7 «Об утверждении административного регламента «Предоставление жилых помещений муниципального специализированного жилищного фонда по договорам найма» &#10;" w:history="1">
        <w:r w:rsidRPr="009E6992">
          <w:rPr>
            <w:rStyle w:val="a3"/>
            <w:rFonts w:cs="Arial"/>
          </w:rPr>
          <w:t>от 10.02.2021 № 145</w:t>
        </w:r>
      </w:hyperlink>
      <w:r w:rsidRPr="009E6992">
        <w:rPr>
          <w:rFonts w:cs="Arial"/>
        </w:rPr>
        <w:t>)</w:t>
      </w:r>
    </w:p>
    <w:p w:rsidR="00134401" w:rsidRPr="009E6992" w:rsidRDefault="00134401" w:rsidP="00134401">
      <w:pPr>
        <w:rPr>
          <w:rFonts w:cs="Arial"/>
        </w:rPr>
      </w:pPr>
      <w:r w:rsidRPr="009E6992">
        <w:rPr>
          <w:rFonts w:cs="Arial"/>
        </w:rPr>
        <w:t>Запись на прием в МФЦ осуществляется посредством портала МФЦ: http://mfc.admhmao.ru. Заявителю предоставляется возможность записи в любые свободные для приема дату и время в пределах установленного в МФЦ графика приема заявителей.</w:t>
      </w:r>
    </w:p>
    <w:p w:rsidR="00D61F37" w:rsidRPr="009E6992" w:rsidRDefault="0014121E" w:rsidP="00A21FE2">
      <w:pPr>
        <w:rPr>
          <w:rFonts w:cs="Arial"/>
          <w:color w:val="000000"/>
        </w:rPr>
      </w:pPr>
      <w:r w:rsidRPr="009E6992">
        <w:rPr>
          <w:rFonts w:cs="Arial"/>
        </w:rPr>
        <w:t xml:space="preserve">Запись на прием в Отдел посредством Единого </w:t>
      </w:r>
      <w:r w:rsidR="00A069B2" w:rsidRPr="009E6992">
        <w:rPr>
          <w:rFonts w:cs="Arial"/>
        </w:rPr>
        <w:t>портала</w:t>
      </w:r>
      <w:r w:rsidRPr="009E6992">
        <w:rPr>
          <w:rFonts w:cs="Arial"/>
        </w:rPr>
        <w:t>, официального сайта не осуществляется</w:t>
      </w:r>
      <w:r w:rsidRPr="009E6992">
        <w:rPr>
          <w:rFonts w:cs="Arial"/>
          <w:color w:val="000000"/>
        </w:rPr>
        <w:t>.</w:t>
      </w:r>
    </w:p>
    <w:p w:rsidR="00A069B2" w:rsidRPr="009E6992" w:rsidRDefault="00A069B2" w:rsidP="00A21FE2">
      <w:r w:rsidRPr="009E6992">
        <w:rPr>
          <w:rFonts w:cs="Arial"/>
          <w:color w:val="000000"/>
        </w:rPr>
        <w:t xml:space="preserve">(в абзаце четвертом пункта 3.6 раздела 3 слова «Единого и регионального порталов» заменены словами «Единого портала» постановлением Администрации               </w:t>
      </w:r>
      <w:hyperlink r:id="rId115" w:tooltip="постановление от 26.04.2024 0:00:00 №380 Администрация Березовского района&#10;&#10;О внесении изменений в постановление администрации Березовского района от 13.01.2015 № 7 «Об утверждении административного регламента «Предоставление жилых помещений муниципального специализированного жилищного фонда по договорам найма» &#10;" w:history="1">
        <w:r w:rsidRPr="009E6992">
          <w:rPr>
            <w:rStyle w:val="a3"/>
            <w:rFonts w:cs="Arial"/>
          </w:rPr>
          <w:t>от 26.04.2024 № 380</w:t>
        </w:r>
      </w:hyperlink>
      <w:r w:rsidRPr="009E6992">
        <w:rPr>
          <w:rFonts w:cs="Arial"/>
          <w:color w:val="000000"/>
        </w:rPr>
        <w:t>)</w:t>
      </w:r>
    </w:p>
    <w:p w:rsidR="0014121E" w:rsidRPr="009E6992" w:rsidRDefault="0014121E" w:rsidP="00A21FE2">
      <w:r w:rsidRPr="009E6992">
        <w:t xml:space="preserve">(раздел 3 дополнен пунктом 3.6 постановлением Администрации </w:t>
      </w:r>
      <w:hyperlink r:id="rId116" w:tgtFrame="ChangingDocument" w:tooltip="О внесении изменений в приложение к постановлению администрации Березовского района от 13.01.2015 № 7 " w:history="1">
        <w:r w:rsidRPr="009E6992">
          <w:rPr>
            <w:rStyle w:val="a3"/>
          </w:rPr>
          <w:t xml:space="preserve">от 16.08.2018 </w:t>
        </w:r>
        <w:r w:rsidR="00F96E6C" w:rsidRPr="009E6992">
          <w:rPr>
            <w:rStyle w:val="a3"/>
          </w:rPr>
          <w:t xml:space="preserve">              </w:t>
        </w:r>
        <w:r w:rsidRPr="009E6992">
          <w:rPr>
            <w:rStyle w:val="a3"/>
          </w:rPr>
          <w:t>№ 730</w:t>
        </w:r>
      </w:hyperlink>
      <w:r w:rsidRPr="009E6992">
        <w:t>)</w:t>
      </w:r>
    </w:p>
    <w:p w:rsidR="00915521" w:rsidRPr="009E6992" w:rsidRDefault="00915521" w:rsidP="00915521">
      <w:r w:rsidRPr="009E6992">
        <w:t>3.7. Варианты предоставления муниципальной услуги, включающие порядок ее предоставления отдельным категориям заявителей, объединённых общими признаками, в том числе в отношении результата муниципальной услуги, за получением которого они обратились.</w:t>
      </w:r>
    </w:p>
    <w:p w:rsidR="00915521" w:rsidRPr="009E6992" w:rsidRDefault="00915521" w:rsidP="00915521">
      <w:r w:rsidRPr="009E6992">
        <w:t xml:space="preserve">Иные варианты предоставления муниципальной услуги, включающие порядок ее предоставления отдельным категориям заявителей, объединенных общими признаками, в том числе в отношении результата муниципальной услуги, за получением которого они обратились, не предусмотрены. </w:t>
      </w:r>
    </w:p>
    <w:p w:rsidR="00915521" w:rsidRPr="009E6992" w:rsidRDefault="00915521" w:rsidP="00915521">
      <w:pPr>
        <w:rPr>
          <w:rFonts w:cs="Arial"/>
          <w:szCs w:val="28"/>
        </w:rPr>
      </w:pPr>
      <w:r w:rsidRPr="009E6992">
        <w:t xml:space="preserve">(раздел 3 дополнен пунктом 3.7 постановлением </w:t>
      </w:r>
      <w:r w:rsidRPr="009E6992">
        <w:rPr>
          <w:rFonts w:cs="Arial"/>
          <w:szCs w:val="28"/>
        </w:rPr>
        <w:t xml:space="preserve">Администрации </w:t>
      </w:r>
      <w:hyperlink r:id="rId117" w:tooltip="постановление от 19.01.2022 0:00:00 №86 Администрация Березовского района&#10;&#10;О внесении изменений в постановление администрации Березовского района от 13.01.2015 № 7 «Об утверждении административного регламента «Предоставление жилых помещений муниципального специализированного жилищного фонда по договорам найма» &#10;" w:history="1">
        <w:r w:rsidRPr="009E6992">
          <w:rPr>
            <w:rStyle w:val="a3"/>
            <w:rFonts w:cs="Arial"/>
            <w:szCs w:val="28"/>
          </w:rPr>
          <w:t>от 19.01</w:t>
        </w:r>
        <w:r w:rsidR="00F96E6C" w:rsidRPr="009E6992">
          <w:rPr>
            <w:rStyle w:val="a3"/>
            <w:rFonts w:cs="Arial"/>
            <w:szCs w:val="28"/>
          </w:rPr>
          <w:t>.</w:t>
        </w:r>
        <w:r w:rsidRPr="009E6992">
          <w:rPr>
            <w:rStyle w:val="a3"/>
            <w:rFonts w:cs="Arial"/>
            <w:szCs w:val="28"/>
          </w:rPr>
          <w:t xml:space="preserve">2022 </w:t>
        </w:r>
        <w:r w:rsidR="000F4852" w:rsidRPr="009E6992">
          <w:rPr>
            <w:rStyle w:val="a3"/>
            <w:rFonts w:cs="Arial"/>
            <w:szCs w:val="28"/>
          </w:rPr>
          <w:t xml:space="preserve">          </w:t>
        </w:r>
        <w:r w:rsidRPr="009E6992">
          <w:rPr>
            <w:rStyle w:val="a3"/>
            <w:rFonts w:cs="Arial"/>
            <w:szCs w:val="28"/>
          </w:rPr>
          <w:t>№ 86</w:t>
        </w:r>
      </w:hyperlink>
      <w:r w:rsidRPr="009E6992">
        <w:rPr>
          <w:rFonts w:cs="Arial"/>
          <w:szCs w:val="28"/>
        </w:rPr>
        <w:t>)</w:t>
      </w:r>
    </w:p>
    <w:p w:rsidR="000F4852" w:rsidRPr="009E6992" w:rsidRDefault="000F4852" w:rsidP="000F4852">
      <w:r w:rsidRPr="009E6992">
        <w:t xml:space="preserve">(раздел 3 изложен в редакции постановления Администрации </w:t>
      </w:r>
      <w:hyperlink r:id="rId118" w:tgtFrame="ChangingDocument" w:tooltip="О внесении изменений в приложение к постановлению администрации Березовского района от 13 января 2015 года № 7 " w:history="1">
        <w:r w:rsidRPr="009E6992">
          <w:rPr>
            <w:rStyle w:val="a3"/>
          </w:rPr>
          <w:t>от 15.11.2017             № 963</w:t>
        </w:r>
      </w:hyperlink>
      <w:r w:rsidRPr="009E6992">
        <w:t>)</w:t>
      </w:r>
    </w:p>
    <w:p w:rsidR="000F4852" w:rsidRPr="009E6992" w:rsidRDefault="000F4852" w:rsidP="000F4852">
      <w:r w:rsidRPr="009E6992">
        <w:t xml:space="preserve">(пункт 3.7 признан утратившим силу постановлением Администрации                            </w:t>
      </w:r>
      <w:hyperlink r:id="rId119" w:tooltip="постановление от 26.09.2025 0:00:00 №697 Администрация Березовского района&#10;&#10;О внесении изменений в постановление администрации Березовского района от 13.01.2015 № 7 «Об утверждении административного регламента «Предоставление жилых помещений муниципальн" w:history="1">
        <w:r w:rsidRPr="009E6992">
          <w:rPr>
            <w:rStyle w:val="a3"/>
          </w:rPr>
          <w:t>от 26.09.2025  № 697</w:t>
        </w:r>
      </w:hyperlink>
      <w:r w:rsidRPr="009E6992">
        <w:t>)</w:t>
      </w:r>
    </w:p>
    <w:p w:rsidR="0014121E" w:rsidRPr="009E6992" w:rsidRDefault="0014121E" w:rsidP="0014121E">
      <w:pPr>
        <w:ind w:left="567" w:firstLine="0"/>
      </w:pPr>
    </w:p>
    <w:p w:rsidR="00D61F37" w:rsidRPr="009E6992" w:rsidRDefault="00D61F37" w:rsidP="00804D56">
      <w:pPr>
        <w:pStyle w:val="ConsPlusNormal"/>
        <w:ind w:firstLine="720"/>
        <w:jc w:val="center"/>
        <w:outlineLvl w:val="1"/>
        <w:rPr>
          <w:rFonts w:eastAsia="Times New Roman"/>
          <w:b/>
          <w:bCs/>
          <w:iCs/>
          <w:sz w:val="30"/>
          <w:szCs w:val="28"/>
          <w:lang w:eastAsia="ru-RU"/>
        </w:rPr>
      </w:pPr>
      <w:r w:rsidRPr="009E6992">
        <w:rPr>
          <w:rFonts w:eastAsia="Times New Roman"/>
          <w:b/>
          <w:bCs/>
          <w:iCs/>
          <w:sz w:val="30"/>
          <w:szCs w:val="28"/>
          <w:lang w:eastAsia="ru-RU"/>
        </w:rPr>
        <w:t>4.Формы контроля за исполнением административного регламента</w:t>
      </w:r>
    </w:p>
    <w:p w:rsidR="00D61F37" w:rsidRPr="009E6992" w:rsidRDefault="00D61F37" w:rsidP="00D61F37">
      <w:pPr>
        <w:pStyle w:val="ConsPlusNormal"/>
        <w:ind w:firstLine="720"/>
        <w:jc w:val="both"/>
        <w:rPr>
          <w:sz w:val="24"/>
          <w:szCs w:val="28"/>
        </w:rPr>
      </w:pPr>
    </w:p>
    <w:p w:rsidR="00B65ADC" w:rsidRPr="009E6992" w:rsidRDefault="00AD195E" w:rsidP="00A21FE2">
      <w:r w:rsidRPr="009E6992">
        <w:t xml:space="preserve"> </w:t>
      </w:r>
      <w:r w:rsidR="00B65ADC" w:rsidRPr="009E6992">
        <w:t xml:space="preserve">(пункт 4.3. изложен в редакции постановления Администрации </w:t>
      </w:r>
      <w:hyperlink r:id="rId120" w:tgtFrame="ChangingDocument" w:tooltip="О внесении изменений в приложение к постановлению администрации Березовского района от 13 января 2015 года № 7 " w:history="1">
        <w:r w:rsidR="00B65ADC" w:rsidRPr="009E6992">
          <w:rPr>
            <w:rStyle w:val="a3"/>
          </w:rPr>
          <w:t xml:space="preserve">от 15.11.2017 </w:t>
        </w:r>
        <w:r w:rsidR="00F96E6C" w:rsidRPr="009E6992">
          <w:rPr>
            <w:rStyle w:val="a3"/>
          </w:rPr>
          <w:t xml:space="preserve">             </w:t>
        </w:r>
        <w:r w:rsidR="00B65ADC" w:rsidRPr="009E6992">
          <w:rPr>
            <w:rStyle w:val="a3"/>
          </w:rPr>
          <w:t>№ 963</w:t>
        </w:r>
      </w:hyperlink>
      <w:r w:rsidR="00B65ADC" w:rsidRPr="009E6992">
        <w:t>)</w:t>
      </w:r>
    </w:p>
    <w:p w:rsidR="00D61F37" w:rsidRPr="009E6992" w:rsidRDefault="00AD195E" w:rsidP="00D61F37">
      <w:pPr>
        <w:pStyle w:val="ConsPlusNormal"/>
        <w:ind w:firstLine="720"/>
        <w:jc w:val="both"/>
        <w:rPr>
          <w:sz w:val="24"/>
          <w:szCs w:val="28"/>
        </w:rPr>
      </w:pPr>
      <w:r w:rsidRPr="009E6992">
        <w:rPr>
          <w:iCs/>
          <w:sz w:val="24"/>
          <w:szCs w:val="28"/>
        </w:rPr>
        <w:t xml:space="preserve">(раздел </w:t>
      </w:r>
      <w:r w:rsidRPr="009E6992">
        <w:rPr>
          <w:sz w:val="24"/>
          <w:szCs w:val="28"/>
        </w:rPr>
        <w:t xml:space="preserve">4 признан утратившим силу постановлением Администрации </w:t>
      </w:r>
      <w:r w:rsidR="000D083E" w:rsidRPr="009E6992">
        <w:rPr>
          <w:sz w:val="24"/>
          <w:szCs w:val="28"/>
        </w:rPr>
        <w:t xml:space="preserve">                          </w:t>
      </w:r>
      <w:hyperlink r:id="rId121" w:tooltip="постановление от 15.04.2025 0:00:00 №271 Администрация Березовского района&#10;&#10;О внесении изменений в постановление администрации Березовского района от 13.01.2015 № 7 «Об утверждении административного регламента «Предоставление жилых помещений муниципального специализированного жилищного фонда по договорам найма» &#10;" w:history="1">
        <w:r w:rsidRPr="009E6992">
          <w:rPr>
            <w:rStyle w:val="a3"/>
            <w:sz w:val="24"/>
            <w:szCs w:val="28"/>
          </w:rPr>
          <w:t>от 15.04.2025 № 271</w:t>
        </w:r>
      </w:hyperlink>
      <w:r w:rsidRPr="009E6992">
        <w:rPr>
          <w:sz w:val="24"/>
          <w:szCs w:val="28"/>
        </w:rPr>
        <w:t>)</w:t>
      </w:r>
    </w:p>
    <w:p w:rsidR="00EC74F6" w:rsidRPr="009E6992" w:rsidRDefault="00EC74F6" w:rsidP="00D61F37">
      <w:pPr>
        <w:pStyle w:val="ConsPlusNormal"/>
        <w:ind w:firstLine="720"/>
        <w:jc w:val="both"/>
        <w:rPr>
          <w:sz w:val="24"/>
          <w:szCs w:val="28"/>
        </w:rPr>
      </w:pPr>
    </w:p>
    <w:p w:rsidR="009F5DB0" w:rsidRPr="009E6992" w:rsidRDefault="009F5DB0" w:rsidP="00EC74F6">
      <w:pPr>
        <w:tabs>
          <w:tab w:val="left" w:pos="9781"/>
          <w:tab w:val="left" w:pos="10490"/>
        </w:tabs>
        <w:autoSpaceDE w:val="0"/>
        <w:autoSpaceDN w:val="0"/>
        <w:adjustRightInd w:val="0"/>
        <w:ind w:firstLine="709"/>
        <w:jc w:val="center"/>
        <w:outlineLvl w:val="1"/>
        <w:rPr>
          <w:rFonts w:cs="Arial"/>
          <w:b/>
          <w:bCs/>
          <w:iCs/>
          <w:sz w:val="30"/>
          <w:szCs w:val="28"/>
        </w:rPr>
      </w:pPr>
    </w:p>
    <w:p w:rsidR="00EC74F6" w:rsidRPr="009E6992" w:rsidRDefault="00EC74F6" w:rsidP="00EC74F6">
      <w:pPr>
        <w:tabs>
          <w:tab w:val="left" w:pos="9781"/>
          <w:tab w:val="left" w:pos="10490"/>
        </w:tabs>
        <w:autoSpaceDE w:val="0"/>
        <w:autoSpaceDN w:val="0"/>
        <w:adjustRightInd w:val="0"/>
        <w:ind w:firstLine="709"/>
        <w:jc w:val="center"/>
        <w:outlineLvl w:val="1"/>
        <w:rPr>
          <w:rFonts w:eastAsia="Calibri" w:cs="Arial"/>
          <w:b/>
          <w:bCs/>
          <w:iCs/>
          <w:sz w:val="30"/>
          <w:szCs w:val="28"/>
        </w:rPr>
      </w:pPr>
      <w:r w:rsidRPr="009E6992">
        <w:rPr>
          <w:rFonts w:cs="Arial"/>
          <w:b/>
          <w:bCs/>
          <w:iCs/>
          <w:sz w:val="30"/>
          <w:szCs w:val="28"/>
        </w:rPr>
        <w:t>5</w:t>
      </w:r>
      <w:r w:rsidRPr="009E6992">
        <w:rPr>
          <w:rFonts w:eastAsia="Calibri" w:cs="Arial"/>
          <w:b/>
          <w:bCs/>
          <w:iCs/>
          <w:sz w:val="30"/>
          <w:szCs w:val="28"/>
        </w:rPr>
        <w:t>.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должностных лиц, муниципальных служащих, работников</w:t>
      </w:r>
    </w:p>
    <w:p w:rsidR="00EC74F6" w:rsidRPr="009E6992" w:rsidRDefault="00EC74F6" w:rsidP="00A21FE2"/>
    <w:p w:rsidR="00AD195E" w:rsidRPr="009E6992" w:rsidRDefault="00AD195E" w:rsidP="00426D95">
      <w:pPr>
        <w:rPr>
          <w:lang w:eastAsia="en-US"/>
        </w:rPr>
      </w:pPr>
    </w:p>
    <w:p w:rsidR="00AD195E" w:rsidRPr="009E6992" w:rsidRDefault="00AD195E" w:rsidP="00AD195E">
      <w:pPr>
        <w:rPr>
          <w:lang w:eastAsia="en-US"/>
        </w:rPr>
      </w:pPr>
      <w:r w:rsidRPr="009E6992">
        <w:rPr>
          <w:lang w:eastAsia="en-US"/>
        </w:rPr>
        <w:t xml:space="preserve">(раздел 5 изложен в редакции постановления Администрации </w:t>
      </w:r>
      <w:hyperlink r:id="rId122" w:tgtFrame="ChangingDocument" w:tooltip="О внесении изменений в приложение к постановлению администрации Березовского района от 13.01.2015 № 7 " w:history="1">
        <w:r w:rsidRPr="009E6992">
          <w:rPr>
            <w:rStyle w:val="a3"/>
            <w:lang w:eastAsia="en-US"/>
          </w:rPr>
          <w:t>от 23.05.2018              № 416</w:t>
        </w:r>
      </w:hyperlink>
      <w:r w:rsidRPr="009E6992">
        <w:rPr>
          <w:lang w:eastAsia="en-US"/>
        </w:rPr>
        <w:t>)</w:t>
      </w:r>
    </w:p>
    <w:p w:rsidR="00AD195E" w:rsidRPr="009E6992" w:rsidRDefault="00AD195E" w:rsidP="00AD195E">
      <w:pPr>
        <w:rPr>
          <w:lang w:eastAsia="en-US"/>
        </w:rPr>
      </w:pPr>
      <w:r w:rsidRPr="009E6992">
        <w:rPr>
          <w:lang w:eastAsia="en-US"/>
        </w:rPr>
        <w:t xml:space="preserve">(раздел 5 изложен в редакции постановления Администрации </w:t>
      </w:r>
      <w:hyperlink r:id="rId123" w:tooltip="постановление от 25.03.2019 0:00:00 №332 Администрация Березовского района&#10;&#10;О внесении изменений в постановление администрации Березовского района от 13.01.2015 № 7 «Об утверждении административного регламента «Предоставление жилых помещений муниципального специализированного жилищного фонда по договорам найма» &#10;" w:history="1">
        <w:r w:rsidRPr="009E6992">
          <w:rPr>
            <w:rStyle w:val="a3"/>
            <w:lang w:eastAsia="en-US"/>
          </w:rPr>
          <w:t>от 25.03.2019                   № 332</w:t>
        </w:r>
      </w:hyperlink>
      <w:r w:rsidRPr="009E6992">
        <w:rPr>
          <w:lang w:eastAsia="en-US"/>
        </w:rPr>
        <w:t>)</w:t>
      </w:r>
    </w:p>
    <w:p w:rsidR="00AD195E" w:rsidRPr="009E6992" w:rsidRDefault="00AD195E" w:rsidP="00426D95">
      <w:pPr>
        <w:rPr>
          <w:lang w:eastAsia="en-US"/>
        </w:rPr>
      </w:pPr>
    </w:p>
    <w:p w:rsidR="00426D95" w:rsidRPr="009E6992" w:rsidRDefault="00426D95" w:rsidP="00426D95">
      <w:pPr>
        <w:rPr>
          <w:lang w:eastAsia="en-US"/>
        </w:rPr>
      </w:pPr>
      <w:r w:rsidRPr="009E6992">
        <w:rPr>
          <w:lang w:eastAsia="en-US"/>
        </w:rPr>
        <w:t xml:space="preserve">(пункт 5.4 изложен в редакции постановления Администрации </w:t>
      </w:r>
      <w:hyperlink r:id="rId124" w:tooltip="постановление от 10.02.2021 0:00:00 №145 Администрация Березовского района&#10;&#10;О внесении изменений в постановление администрации Березовского района от 13.01.2015 № 7 «Об утверждении административного регламента «Предоставление жилых помещений муниципального специализированного жилищного фонда по договорам найма» &#10;" w:history="1">
        <w:r w:rsidRPr="009E6992">
          <w:rPr>
            <w:rStyle w:val="a3"/>
            <w:lang w:eastAsia="en-US"/>
          </w:rPr>
          <w:t>от 10.02.2021</w:t>
        </w:r>
        <w:r w:rsidR="00F96E6C" w:rsidRPr="009E6992">
          <w:rPr>
            <w:rStyle w:val="a3"/>
            <w:lang w:eastAsia="en-US"/>
          </w:rPr>
          <w:t xml:space="preserve">              </w:t>
        </w:r>
        <w:r w:rsidRPr="009E6992">
          <w:rPr>
            <w:rStyle w:val="a3"/>
            <w:lang w:eastAsia="en-US"/>
          </w:rPr>
          <w:t xml:space="preserve"> № 145</w:t>
        </w:r>
      </w:hyperlink>
      <w:r w:rsidRPr="009E6992">
        <w:rPr>
          <w:lang w:eastAsia="en-US"/>
        </w:rPr>
        <w:t>)</w:t>
      </w:r>
    </w:p>
    <w:p w:rsidR="00AD195E" w:rsidRPr="009E6992" w:rsidRDefault="00AD195E" w:rsidP="00AD195E">
      <w:pPr>
        <w:rPr>
          <w:lang w:eastAsia="en-US"/>
        </w:rPr>
      </w:pPr>
      <w:r w:rsidRPr="009E6992">
        <w:rPr>
          <w:iCs/>
          <w:lang w:eastAsia="en-US"/>
        </w:rPr>
        <w:t xml:space="preserve">(раздел </w:t>
      </w:r>
      <w:r w:rsidRPr="009E6992">
        <w:rPr>
          <w:lang w:eastAsia="en-US"/>
        </w:rPr>
        <w:t xml:space="preserve">5 признан утратившим силу постановлением Администрации </w:t>
      </w:r>
      <w:hyperlink r:id="rId125" w:tooltip="постановление от 15.04.2025 0:00:00 №271 Администрация Березовского района&#10;&#10;О внесении изменений в постановление администрации Березовского района от 13.01.2015 № 7 «Об утверждении административного регламента «Предоставление жилых помещений муниципального специализированного жилищного фонда по договорам найма» &#10;" w:history="1">
        <w:r w:rsidRPr="009E6992">
          <w:rPr>
            <w:rStyle w:val="a3"/>
            <w:lang w:eastAsia="en-US"/>
          </w:rPr>
          <w:t>от 15.04.2025 № 271</w:t>
        </w:r>
      </w:hyperlink>
      <w:r w:rsidRPr="009E6992">
        <w:rPr>
          <w:lang w:eastAsia="en-US"/>
        </w:rPr>
        <w:t>)</w:t>
      </w:r>
    </w:p>
    <w:p w:rsidR="000D083E" w:rsidRPr="009E6992" w:rsidRDefault="000D083E" w:rsidP="00AD195E">
      <w:pPr>
        <w:rPr>
          <w:lang w:eastAsia="en-US"/>
        </w:rPr>
      </w:pPr>
    </w:p>
    <w:p w:rsidR="000D083E" w:rsidRPr="009E6992" w:rsidRDefault="000D083E" w:rsidP="000D083E">
      <w:pPr>
        <w:jc w:val="center"/>
        <w:rPr>
          <w:b/>
          <w:sz w:val="30"/>
          <w:szCs w:val="30"/>
          <w:lang w:eastAsia="en-US"/>
        </w:rPr>
      </w:pPr>
      <w:r w:rsidRPr="009E6992">
        <w:rPr>
          <w:b/>
          <w:sz w:val="30"/>
          <w:szCs w:val="30"/>
          <w:lang w:eastAsia="en-US"/>
        </w:rPr>
        <w:t>6. Иные положения, предусмотренные нормативным правовым актом Правительства Российской Федерации.</w:t>
      </w:r>
    </w:p>
    <w:p w:rsidR="000D083E" w:rsidRPr="009E6992" w:rsidRDefault="000D083E" w:rsidP="000D083E">
      <w:pPr>
        <w:ind w:firstLine="0"/>
        <w:rPr>
          <w:lang w:eastAsia="en-US"/>
        </w:rPr>
      </w:pPr>
    </w:p>
    <w:p w:rsidR="000D083E" w:rsidRPr="009E6992" w:rsidRDefault="000D083E" w:rsidP="000D083E">
      <w:pPr>
        <w:rPr>
          <w:lang w:eastAsia="en-US"/>
        </w:rPr>
      </w:pPr>
      <w:r w:rsidRPr="009E6992">
        <w:rPr>
          <w:lang w:eastAsia="en-US"/>
        </w:rPr>
        <w:t>6.1. Иные положения, предусмотренные нормативным правовым актом Правительства Российской Федерации, отсутствуют.</w:t>
      </w:r>
    </w:p>
    <w:p w:rsidR="000D083E" w:rsidRPr="009E6992" w:rsidRDefault="000D083E" w:rsidP="000D083E">
      <w:pPr>
        <w:rPr>
          <w:lang w:eastAsia="en-US"/>
        </w:rPr>
      </w:pPr>
      <w:r w:rsidRPr="009E6992">
        <w:rPr>
          <w:lang w:eastAsia="en-US"/>
        </w:rPr>
        <w:t xml:space="preserve">(приложение дополнено разделом  6 постановлением Администрации                           </w:t>
      </w:r>
      <w:hyperlink r:id="rId126" w:tooltip="постановление от 26.09.2025 0:00:00 №697 Администрация Березовского района&#10;&#10;О внесении изменений в постановление администрации Березовского района от 13.01.2015 № 7 «Об утверждении административного регламента «Предоставление жилых помещений муниципальн" w:history="1">
        <w:r w:rsidRPr="009E6992">
          <w:rPr>
            <w:rStyle w:val="a3"/>
            <w:lang w:eastAsia="en-US"/>
          </w:rPr>
          <w:t>от 26.09.2025  № 697</w:t>
        </w:r>
      </w:hyperlink>
      <w:r w:rsidRPr="009E6992">
        <w:rPr>
          <w:lang w:eastAsia="en-US"/>
        </w:rPr>
        <w:t>)</w:t>
      </w:r>
    </w:p>
    <w:p w:rsidR="00A21FE2" w:rsidRPr="009E6992" w:rsidRDefault="00D61F37" w:rsidP="00134401">
      <w:pPr>
        <w:jc w:val="right"/>
        <w:rPr>
          <w:b/>
          <w:sz w:val="32"/>
          <w:szCs w:val="32"/>
        </w:rPr>
      </w:pPr>
      <w:r w:rsidRPr="009E6992">
        <w:rPr>
          <w:lang w:eastAsia="en-US"/>
        </w:rPr>
        <w:br w:type="page"/>
      </w:r>
    </w:p>
    <w:p w:rsidR="00D61F37" w:rsidRPr="009E6992" w:rsidRDefault="00D61F37" w:rsidP="00A21FE2">
      <w:pPr>
        <w:pStyle w:val="1"/>
        <w:jc w:val="right"/>
      </w:pPr>
      <w:r w:rsidRPr="009E6992">
        <w:t>Приложение 1</w:t>
      </w:r>
    </w:p>
    <w:p w:rsidR="00D61F37" w:rsidRPr="009E6992" w:rsidRDefault="00D61F37" w:rsidP="00A21FE2">
      <w:pPr>
        <w:pStyle w:val="1"/>
        <w:jc w:val="right"/>
      </w:pPr>
      <w:r w:rsidRPr="009E6992">
        <w:t>к административному регламенту</w:t>
      </w:r>
    </w:p>
    <w:p w:rsidR="00D61F37" w:rsidRPr="009E6992" w:rsidRDefault="00D61F37" w:rsidP="00A21FE2">
      <w:pPr>
        <w:pStyle w:val="1"/>
        <w:jc w:val="right"/>
      </w:pPr>
      <w:r w:rsidRPr="009E6992">
        <w:t>предоставления муниципальной услуги</w:t>
      </w:r>
    </w:p>
    <w:p w:rsidR="00D61F37" w:rsidRPr="009E6992" w:rsidRDefault="00C33A3D" w:rsidP="00A21FE2">
      <w:pPr>
        <w:pStyle w:val="1"/>
        <w:jc w:val="right"/>
      </w:pPr>
      <w:r w:rsidRPr="009E6992">
        <w:t>«</w:t>
      </w:r>
      <w:r w:rsidR="00D61F37" w:rsidRPr="009E6992">
        <w:t>Предоставление жилых пом</w:t>
      </w:r>
      <w:r w:rsidR="00A21FE2" w:rsidRPr="009E6992">
        <w:t>ещений</w:t>
      </w:r>
    </w:p>
    <w:p w:rsidR="00D61F37" w:rsidRPr="009E6992" w:rsidRDefault="00D61F37" w:rsidP="00A21FE2">
      <w:pPr>
        <w:pStyle w:val="1"/>
        <w:jc w:val="right"/>
      </w:pPr>
      <w:r w:rsidRPr="009E6992">
        <w:t>мун</w:t>
      </w:r>
      <w:r w:rsidR="00A21FE2" w:rsidRPr="009E6992">
        <w:t>иципального специализированного</w:t>
      </w:r>
    </w:p>
    <w:p w:rsidR="00B65ADC" w:rsidRPr="009E6992" w:rsidRDefault="00D61F37" w:rsidP="00A21FE2">
      <w:pPr>
        <w:pStyle w:val="1"/>
        <w:jc w:val="right"/>
        <w:rPr>
          <w:szCs w:val="28"/>
        </w:rPr>
      </w:pPr>
      <w:r w:rsidRPr="009E6992">
        <w:t>жилищного фонда</w:t>
      </w:r>
      <w:r w:rsidR="00C33A3D" w:rsidRPr="009E6992">
        <w:rPr>
          <w:szCs w:val="28"/>
        </w:rPr>
        <w:t>»</w:t>
      </w:r>
    </w:p>
    <w:p w:rsidR="00A21FE2" w:rsidRPr="009E6992" w:rsidRDefault="00A21FE2" w:rsidP="00A21FE2">
      <w:pPr>
        <w:pStyle w:val="1"/>
        <w:jc w:val="right"/>
        <w:rPr>
          <w:szCs w:val="28"/>
        </w:rPr>
      </w:pPr>
    </w:p>
    <w:p w:rsidR="00B65ADC" w:rsidRPr="009E6992" w:rsidRDefault="00B65ADC" w:rsidP="00A21FE2">
      <w:pPr>
        <w:pStyle w:val="1"/>
        <w:jc w:val="right"/>
        <w:rPr>
          <w:szCs w:val="28"/>
        </w:rPr>
      </w:pPr>
    </w:p>
    <w:p w:rsidR="00D61F37" w:rsidRPr="009E6992" w:rsidRDefault="00B65ADC" w:rsidP="00B65ADC">
      <w:r w:rsidRPr="009E6992">
        <w:t xml:space="preserve">(приложение 1 к административному регламенту изложено в редакции постановления Администрации </w:t>
      </w:r>
      <w:hyperlink r:id="rId127" w:tgtFrame="ChangingDocument" w:tooltip="О внесении изменений в приложение к постановлению администрации Березовского района от 13 января 2015 года № 7 " w:history="1">
        <w:r w:rsidRPr="009E6992">
          <w:rPr>
            <w:rStyle w:val="a3"/>
          </w:rPr>
          <w:t>от 15.11.2017 № 963</w:t>
        </w:r>
      </w:hyperlink>
      <w:r w:rsidRPr="009E6992">
        <w:t>)</w:t>
      </w:r>
    </w:p>
    <w:p w:rsidR="00AC204B" w:rsidRPr="009E6992" w:rsidRDefault="00AC204B" w:rsidP="00B65ADC">
      <w:r w:rsidRPr="009E6992">
        <w:t xml:space="preserve">(приложение 1 к административному регламенту изложено в редакции постановления Администрации </w:t>
      </w:r>
      <w:hyperlink r:id="rId128" w:tgtFrame="ChangingDocument" w:tooltip="О внесении изменений в приложение к постановлению администрации Березовского района от 13.01.2015 № 7 " w:history="1">
        <w:r w:rsidRPr="009E6992">
          <w:rPr>
            <w:rStyle w:val="a3"/>
          </w:rPr>
          <w:t>от 13.11.2018 № 1003</w:t>
        </w:r>
      </w:hyperlink>
      <w:r w:rsidRPr="009E6992">
        <w:t>)</w:t>
      </w:r>
    </w:p>
    <w:p w:rsidR="005860CB" w:rsidRPr="009E6992" w:rsidRDefault="005860CB" w:rsidP="005860CB">
      <w:pPr>
        <w:rPr>
          <w:lang w:eastAsia="en-US"/>
        </w:rPr>
      </w:pPr>
      <w:r w:rsidRPr="009E6992">
        <w:rPr>
          <w:lang w:eastAsia="en-US"/>
        </w:rPr>
        <w:t xml:space="preserve">(приложение 1 утратило силу постановлением Администрации </w:t>
      </w:r>
      <w:hyperlink r:id="rId129" w:tooltip="постановление от 25.03.2019 0:00:00 №332 Администрация Березовского района&#10;&#10;О внесении изменений в постановление администрации Березовского района от 13.01.2015 № 7 «Об утверждении административного регламента «Предоставление жилых помещений муниципального специализированного жилищного фонда по договорам найма» &#10;" w:history="1">
        <w:r w:rsidRPr="009E6992">
          <w:rPr>
            <w:rStyle w:val="a3"/>
            <w:lang w:eastAsia="en-US"/>
          </w:rPr>
          <w:t>от 25.03.2019</w:t>
        </w:r>
        <w:r w:rsidR="00F96E6C" w:rsidRPr="009E6992">
          <w:rPr>
            <w:rStyle w:val="a3"/>
            <w:lang w:eastAsia="en-US"/>
          </w:rPr>
          <w:t xml:space="preserve">               </w:t>
        </w:r>
        <w:r w:rsidRPr="009E6992">
          <w:rPr>
            <w:rStyle w:val="a3"/>
            <w:lang w:eastAsia="en-US"/>
          </w:rPr>
          <w:t xml:space="preserve"> № 322</w:t>
        </w:r>
      </w:hyperlink>
      <w:r w:rsidRPr="009E6992">
        <w:rPr>
          <w:lang w:eastAsia="en-US"/>
        </w:rPr>
        <w:t>)</w:t>
      </w:r>
    </w:p>
    <w:p w:rsidR="005860CB" w:rsidRPr="009E6992" w:rsidRDefault="005860CB" w:rsidP="00B65ADC">
      <w:pPr>
        <w:rPr>
          <w:rFonts w:cs="Arial"/>
          <w:szCs w:val="28"/>
        </w:rPr>
      </w:pPr>
    </w:p>
    <w:p w:rsidR="00D61F37" w:rsidRPr="009E6992" w:rsidRDefault="00D61F37" w:rsidP="00D61F37">
      <w:pPr>
        <w:jc w:val="center"/>
        <w:rPr>
          <w:rFonts w:cs="Arial"/>
          <w:szCs w:val="28"/>
        </w:rPr>
      </w:pPr>
    </w:p>
    <w:p w:rsidR="00B65ADC" w:rsidRPr="009E6992" w:rsidRDefault="00B65ADC" w:rsidP="00B65ADC">
      <w:pPr>
        <w:rPr>
          <w:rFonts w:cs="Arial"/>
        </w:rPr>
      </w:pPr>
    </w:p>
    <w:p w:rsidR="00B65ADC" w:rsidRPr="009E6992" w:rsidRDefault="00B65ADC" w:rsidP="00A21FE2">
      <w:pPr>
        <w:pStyle w:val="1"/>
        <w:jc w:val="right"/>
      </w:pPr>
      <w:r w:rsidRPr="009E6992">
        <w:br w:type="page"/>
      </w:r>
    </w:p>
    <w:p w:rsidR="00A21FE2" w:rsidRPr="009E6992" w:rsidRDefault="00D61F37" w:rsidP="00A21FE2">
      <w:pPr>
        <w:pStyle w:val="1"/>
        <w:jc w:val="right"/>
      </w:pPr>
      <w:r w:rsidRPr="009E6992">
        <w:t>Приложение 2</w:t>
      </w:r>
    </w:p>
    <w:p w:rsidR="00D61F37" w:rsidRPr="009E6992" w:rsidRDefault="00D61F37" w:rsidP="00A21FE2">
      <w:pPr>
        <w:pStyle w:val="1"/>
        <w:jc w:val="right"/>
      </w:pPr>
      <w:r w:rsidRPr="009E6992">
        <w:t>к административному регламенту</w:t>
      </w:r>
    </w:p>
    <w:p w:rsidR="00D61F37" w:rsidRPr="009E6992" w:rsidRDefault="00D61F37" w:rsidP="00A21FE2">
      <w:pPr>
        <w:pStyle w:val="1"/>
        <w:jc w:val="right"/>
      </w:pPr>
      <w:r w:rsidRPr="009E6992">
        <w:t>предоставления муниципальной услуги</w:t>
      </w:r>
    </w:p>
    <w:p w:rsidR="00D61F37" w:rsidRPr="009E6992" w:rsidRDefault="00C33A3D" w:rsidP="00A21FE2">
      <w:pPr>
        <w:pStyle w:val="1"/>
        <w:jc w:val="right"/>
      </w:pPr>
      <w:r w:rsidRPr="009E6992">
        <w:t>«</w:t>
      </w:r>
      <w:r w:rsidR="00A21FE2" w:rsidRPr="009E6992">
        <w:t>Предоставление жилых помещений</w:t>
      </w:r>
    </w:p>
    <w:p w:rsidR="00D61F37" w:rsidRPr="009E6992" w:rsidRDefault="00D61F37" w:rsidP="00A21FE2">
      <w:pPr>
        <w:pStyle w:val="1"/>
        <w:jc w:val="right"/>
      </w:pPr>
      <w:r w:rsidRPr="009E6992">
        <w:t>мун</w:t>
      </w:r>
      <w:r w:rsidR="00A21FE2" w:rsidRPr="009E6992">
        <w:t>иципального специализированного</w:t>
      </w:r>
    </w:p>
    <w:p w:rsidR="00C33A3D" w:rsidRPr="009E6992" w:rsidRDefault="00D61F37" w:rsidP="00A21FE2">
      <w:pPr>
        <w:pStyle w:val="1"/>
        <w:jc w:val="right"/>
        <w:rPr>
          <w:szCs w:val="28"/>
        </w:rPr>
      </w:pPr>
      <w:r w:rsidRPr="009E6992">
        <w:t>жилищного фонда</w:t>
      </w:r>
      <w:r w:rsidR="00C33A3D" w:rsidRPr="009E6992">
        <w:rPr>
          <w:szCs w:val="28"/>
        </w:rPr>
        <w:t>»</w:t>
      </w:r>
    </w:p>
    <w:p w:rsidR="00A21FE2" w:rsidRPr="009E6992" w:rsidRDefault="00A21FE2" w:rsidP="00A21FE2">
      <w:pPr>
        <w:pStyle w:val="1"/>
        <w:jc w:val="right"/>
        <w:rPr>
          <w:szCs w:val="28"/>
        </w:rPr>
      </w:pPr>
    </w:p>
    <w:p w:rsidR="00A21FE2" w:rsidRPr="009E6992" w:rsidRDefault="00A21FE2" w:rsidP="00A21FE2">
      <w:pPr>
        <w:pStyle w:val="1"/>
        <w:jc w:val="right"/>
        <w:rPr>
          <w:szCs w:val="28"/>
        </w:rPr>
      </w:pPr>
    </w:p>
    <w:p w:rsidR="00B65ADC" w:rsidRPr="009E6992" w:rsidRDefault="00B65ADC" w:rsidP="00B65ADC">
      <w:pPr>
        <w:ind w:left="567" w:firstLine="0"/>
      </w:pPr>
    </w:p>
    <w:p w:rsidR="00B65ADC" w:rsidRPr="009E6992" w:rsidRDefault="00B65ADC" w:rsidP="00B65ADC">
      <w:r w:rsidRPr="009E6992">
        <w:t xml:space="preserve">(приложение 2 к административному регламенту изложено в редакции постановления Администрации </w:t>
      </w:r>
      <w:hyperlink r:id="rId130" w:tgtFrame="ChangingDocument" w:tooltip="О внесении изменений в приложение к постановлению администрации Березовского района от 13 января 2015 года № 7 " w:history="1">
        <w:r w:rsidRPr="009E6992">
          <w:rPr>
            <w:rStyle w:val="a3"/>
          </w:rPr>
          <w:t>от 15.11.2017 № 963</w:t>
        </w:r>
      </w:hyperlink>
      <w:r w:rsidRPr="009E6992">
        <w:t>)</w:t>
      </w:r>
    </w:p>
    <w:p w:rsidR="00CF7F08" w:rsidRPr="009E6992" w:rsidRDefault="00CF7F08" w:rsidP="00B65ADC">
      <w:r w:rsidRPr="009E6992">
        <w:t xml:space="preserve">(приложение 2 к административному регламенту изложено в редакции постановления Администрации </w:t>
      </w:r>
      <w:hyperlink r:id="rId131" w:tgtFrame="ChangingDocument" w:tooltip="О внесении изменений в приложение к постановлению администрации Березовского района от 13.01.2015 № 7 " w:history="1">
        <w:r w:rsidRPr="009E6992">
          <w:rPr>
            <w:rStyle w:val="a3"/>
          </w:rPr>
          <w:t>от 16.08.2018 № 730</w:t>
        </w:r>
      </w:hyperlink>
      <w:r w:rsidRPr="009E6992">
        <w:t>)</w:t>
      </w:r>
    </w:p>
    <w:p w:rsidR="00CF7F08" w:rsidRPr="009E6992" w:rsidRDefault="00CF7F08" w:rsidP="00B65ADC"/>
    <w:p w:rsidR="00CF7F08" w:rsidRPr="009E6992" w:rsidRDefault="00CF7F08" w:rsidP="00CF7F08">
      <w:pPr>
        <w:pStyle w:val="ConsPlusNonformat"/>
        <w:jc w:val="right"/>
        <w:rPr>
          <w:rFonts w:ascii="Arial" w:hAnsi="Arial" w:cs="Arial"/>
          <w:sz w:val="24"/>
          <w:szCs w:val="28"/>
        </w:rPr>
      </w:pPr>
      <w:r w:rsidRPr="009E6992">
        <w:rPr>
          <w:rFonts w:ascii="Arial" w:hAnsi="Arial" w:cs="Arial"/>
          <w:sz w:val="24"/>
          <w:szCs w:val="28"/>
        </w:rPr>
        <w:t>Главе Березовского района</w:t>
      </w:r>
    </w:p>
    <w:p w:rsidR="00CF7F08" w:rsidRPr="009E6992" w:rsidRDefault="00CF7F08" w:rsidP="00CF7F08">
      <w:pPr>
        <w:pStyle w:val="ConsPlusNonformat"/>
        <w:jc w:val="right"/>
        <w:rPr>
          <w:rFonts w:ascii="Arial" w:hAnsi="Arial" w:cs="Arial"/>
          <w:sz w:val="24"/>
          <w:szCs w:val="28"/>
        </w:rPr>
      </w:pPr>
      <w:r w:rsidRPr="009E6992">
        <w:rPr>
          <w:rFonts w:ascii="Arial" w:hAnsi="Arial" w:cs="Arial"/>
          <w:sz w:val="24"/>
          <w:szCs w:val="28"/>
        </w:rPr>
        <w:t>_______________________________</w:t>
      </w:r>
    </w:p>
    <w:p w:rsidR="00CF7F08" w:rsidRPr="009E6992" w:rsidRDefault="00CF7F08" w:rsidP="00CF7F08">
      <w:pPr>
        <w:pStyle w:val="ConsPlusNonformat"/>
        <w:jc w:val="right"/>
        <w:rPr>
          <w:rFonts w:ascii="Arial" w:hAnsi="Arial" w:cs="Arial"/>
          <w:sz w:val="24"/>
          <w:szCs w:val="28"/>
        </w:rPr>
      </w:pPr>
      <w:r w:rsidRPr="009E6992">
        <w:rPr>
          <w:rFonts w:ascii="Arial" w:hAnsi="Arial" w:cs="Arial"/>
          <w:sz w:val="24"/>
          <w:szCs w:val="28"/>
        </w:rPr>
        <w:t>от ____________________________</w:t>
      </w:r>
    </w:p>
    <w:p w:rsidR="00CF7F08" w:rsidRPr="009E6992" w:rsidRDefault="00CF7F08" w:rsidP="00CF7F08">
      <w:pPr>
        <w:pStyle w:val="ConsPlusNonformat"/>
        <w:jc w:val="right"/>
        <w:rPr>
          <w:rFonts w:ascii="Arial" w:hAnsi="Arial" w:cs="Arial"/>
          <w:sz w:val="24"/>
          <w:szCs w:val="28"/>
        </w:rPr>
      </w:pPr>
      <w:r w:rsidRPr="009E6992">
        <w:rPr>
          <w:rFonts w:ascii="Arial" w:hAnsi="Arial" w:cs="Arial"/>
          <w:sz w:val="24"/>
          <w:szCs w:val="28"/>
        </w:rPr>
        <w:t>_______________________________</w:t>
      </w:r>
    </w:p>
    <w:p w:rsidR="00CF7F08" w:rsidRPr="009E6992" w:rsidRDefault="00CF7F08" w:rsidP="00A21FE2">
      <w:pPr>
        <w:pStyle w:val="ConsPlusNonformat"/>
        <w:jc w:val="right"/>
        <w:rPr>
          <w:rFonts w:ascii="Arial" w:hAnsi="Arial" w:cs="Arial"/>
          <w:sz w:val="24"/>
        </w:rPr>
      </w:pPr>
      <w:r w:rsidRPr="009E6992">
        <w:rPr>
          <w:rFonts w:ascii="Arial" w:hAnsi="Arial" w:cs="Arial"/>
          <w:sz w:val="24"/>
        </w:rPr>
        <w:t>(фамилия, имя, отчество)</w:t>
      </w:r>
    </w:p>
    <w:p w:rsidR="00CF7F08" w:rsidRPr="009E6992" w:rsidRDefault="00CF7F08" w:rsidP="00CF7F08">
      <w:pPr>
        <w:pStyle w:val="ConsPlusNonformat"/>
        <w:jc w:val="right"/>
        <w:rPr>
          <w:rFonts w:ascii="Arial" w:hAnsi="Arial" w:cs="Arial"/>
          <w:sz w:val="24"/>
          <w:szCs w:val="28"/>
        </w:rPr>
      </w:pPr>
      <w:r w:rsidRPr="009E6992">
        <w:rPr>
          <w:rFonts w:ascii="Arial" w:hAnsi="Arial" w:cs="Arial"/>
          <w:sz w:val="24"/>
          <w:szCs w:val="28"/>
        </w:rPr>
        <w:t>проживающий (ая) по адресу: _________</w:t>
      </w:r>
    </w:p>
    <w:p w:rsidR="00CF7F08" w:rsidRPr="009E6992" w:rsidRDefault="00CF7F08" w:rsidP="00CF7F08">
      <w:pPr>
        <w:pStyle w:val="ConsPlusNonformat"/>
        <w:jc w:val="right"/>
        <w:rPr>
          <w:rFonts w:ascii="Arial" w:hAnsi="Arial" w:cs="Arial"/>
          <w:sz w:val="24"/>
          <w:szCs w:val="28"/>
        </w:rPr>
      </w:pPr>
      <w:r w:rsidRPr="009E6992">
        <w:rPr>
          <w:rFonts w:ascii="Arial" w:hAnsi="Arial" w:cs="Arial"/>
          <w:sz w:val="24"/>
          <w:szCs w:val="28"/>
        </w:rPr>
        <w:t>_______________________________</w:t>
      </w:r>
    </w:p>
    <w:p w:rsidR="00CF7F08" w:rsidRPr="009E6992" w:rsidRDefault="00CF7F08" w:rsidP="00CF7F08">
      <w:pPr>
        <w:pStyle w:val="ConsPlusNonformat"/>
        <w:jc w:val="right"/>
        <w:rPr>
          <w:rFonts w:ascii="Arial" w:hAnsi="Arial" w:cs="Arial"/>
          <w:sz w:val="24"/>
          <w:szCs w:val="28"/>
        </w:rPr>
      </w:pPr>
      <w:r w:rsidRPr="009E6992">
        <w:rPr>
          <w:rFonts w:ascii="Arial" w:hAnsi="Arial" w:cs="Arial"/>
          <w:sz w:val="24"/>
          <w:szCs w:val="28"/>
        </w:rPr>
        <w:t>_______________________________</w:t>
      </w:r>
    </w:p>
    <w:p w:rsidR="00CF7F08" w:rsidRPr="009E6992" w:rsidRDefault="00CF7F08" w:rsidP="00A21FE2">
      <w:pPr>
        <w:pStyle w:val="ConsPlusNonformat"/>
        <w:jc w:val="right"/>
        <w:rPr>
          <w:rFonts w:ascii="Arial" w:hAnsi="Arial" w:cs="Arial"/>
          <w:sz w:val="24"/>
        </w:rPr>
      </w:pPr>
      <w:r w:rsidRPr="009E6992">
        <w:rPr>
          <w:rFonts w:ascii="Arial" w:hAnsi="Arial" w:cs="Arial"/>
          <w:sz w:val="24"/>
        </w:rPr>
        <w:t>(телефон домашний, рабочий, мобильный)</w:t>
      </w:r>
    </w:p>
    <w:p w:rsidR="00CF7F08" w:rsidRPr="009E6992" w:rsidRDefault="00CF7F08" w:rsidP="00CF7F08">
      <w:pPr>
        <w:pStyle w:val="ConsPlusNonformat"/>
        <w:jc w:val="right"/>
        <w:rPr>
          <w:rFonts w:ascii="Arial" w:hAnsi="Arial" w:cs="Arial"/>
          <w:sz w:val="24"/>
          <w:szCs w:val="28"/>
        </w:rPr>
      </w:pPr>
      <w:r w:rsidRPr="009E6992">
        <w:rPr>
          <w:rFonts w:ascii="Arial" w:hAnsi="Arial" w:cs="Arial"/>
          <w:sz w:val="24"/>
          <w:szCs w:val="28"/>
        </w:rPr>
        <w:t>Адрес электронной почты:____________</w:t>
      </w:r>
    </w:p>
    <w:p w:rsidR="00CF7F08" w:rsidRPr="009E6992" w:rsidRDefault="00CF7F08" w:rsidP="00CF7F08">
      <w:pPr>
        <w:pStyle w:val="ConsPlusNonformat"/>
        <w:rPr>
          <w:rFonts w:ascii="Arial" w:hAnsi="Arial" w:cs="Arial"/>
          <w:sz w:val="24"/>
          <w:szCs w:val="28"/>
        </w:rPr>
      </w:pPr>
    </w:p>
    <w:p w:rsidR="00CF7F08" w:rsidRPr="009E6992" w:rsidRDefault="00CF7F08" w:rsidP="00CF7F08">
      <w:pPr>
        <w:pStyle w:val="ConsPlusNonformat"/>
        <w:jc w:val="center"/>
        <w:rPr>
          <w:rFonts w:ascii="Arial" w:eastAsia="Times New Roman" w:hAnsi="Arial" w:cs="Arial"/>
          <w:b/>
          <w:bCs/>
          <w:iCs/>
          <w:sz w:val="30"/>
          <w:szCs w:val="28"/>
          <w:lang w:eastAsia="ru-RU"/>
        </w:rPr>
      </w:pPr>
      <w:bookmarkStart w:id="5" w:name="Par259"/>
      <w:bookmarkEnd w:id="5"/>
      <w:r w:rsidRPr="009E6992">
        <w:rPr>
          <w:rFonts w:ascii="Arial" w:eastAsia="Times New Roman" w:hAnsi="Arial" w:cs="Arial"/>
          <w:b/>
          <w:bCs/>
          <w:iCs/>
          <w:sz w:val="30"/>
          <w:szCs w:val="28"/>
          <w:lang w:eastAsia="ru-RU"/>
        </w:rPr>
        <w:t>ЗАЯВЛЕНИЕ</w:t>
      </w:r>
    </w:p>
    <w:p w:rsidR="00CF7F08" w:rsidRPr="009E6992" w:rsidRDefault="00CF7F08" w:rsidP="00CF7F08"/>
    <w:p w:rsidR="00CF7F08" w:rsidRPr="009E6992" w:rsidRDefault="00CF7F08" w:rsidP="00CF7F08">
      <w:r w:rsidRPr="009E6992">
        <w:t>Прошу предоставить мне и членам моей семьи:</w:t>
      </w:r>
    </w:p>
    <w:p w:rsidR="00CF7F08" w:rsidRPr="009E6992" w:rsidRDefault="00CF7F08" w:rsidP="00CF7F08">
      <w:pPr>
        <w:widowControl w:val="0"/>
        <w:autoSpaceDE w:val="0"/>
        <w:autoSpaceDN w:val="0"/>
        <w:adjustRightInd w:val="0"/>
        <w:rPr>
          <w:rFonts w:cs="Arial"/>
          <w:szCs w:val="28"/>
        </w:rPr>
      </w:pPr>
    </w:p>
    <w:tbl>
      <w:tblPr>
        <w:tblW w:w="0" w:type="auto"/>
        <w:tblInd w:w="75" w:type="dxa"/>
        <w:tblLayout w:type="fixed"/>
        <w:tblCellMar>
          <w:left w:w="75" w:type="dxa"/>
          <w:right w:w="75" w:type="dxa"/>
        </w:tblCellMar>
        <w:tblLook w:val="0000" w:firstRow="0" w:lastRow="0" w:firstColumn="0" w:lastColumn="0" w:noHBand="0" w:noVBand="0"/>
      </w:tblPr>
      <w:tblGrid>
        <w:gridCol w:w="595"/>
        <w:gridCol w:w="4805"/>
        <w:gridCol w:w="2618"/>
        <w:gridCol w:w="1882"/>
      </w:tblGrid>
      <w:tr w:rsidR="00CF7F08" w:rsidRPr="009E6992" w:rsidTr="00092C8A">
        <w:trPr>
          <w:trHeight w:val="400"/>
        </w:trPr>
        <w:tc>
          <w:tcPr>
            <w:tcW w:w="595" w:type="dxa"/>
            <w:tcBorders>
              <w:top w:val="single" w:sz="8" w:space="0" w:color="auto"/>
              <w:left w:val="single" w:sz="8" w:space="0" w:color="auto"/>
              <w:bottom w:val="single" w:sz="8" w:space="0" w:color="auto"/>
              <w:right w:val="single" w:sz="8" w:space="0" w:color="auto"/>
            </w:tcBorders>
          </w:tcPr>
          <w:p w:rsidR="00CF7F08" w:rsidRPr="009E6992" w:rsidRDefault="00CF7F08" w:rsidP="00092C8A">
            <w:pPr>
              <w:pStyle w:val="Table0"/>
            </w:pPr>
            <w:r w:rsidRPr="009E6992">
              <w:t xml:space="preserve"> № </w:t>
            </w:r>
          </w:p>
          <w:p w:rsidR="00CF7F08" w:rsidRPr="009E6992" w:rsidRDefault="00CF7F08" w:rsidP="00092C8A">
            <w:pPr>
              <w:pStyle w:val="Table0"/>
            </w:pPr>
            <w:r w:rsidRPr="009E6992">
              <w:t>п/п</w:t>
            </w:r>
          </w:p>
        </w:tc>
        <w:tc>
          <w:tcPr>
            <w:tcW w:w="4805" w:type="dxa"/>
            <w:tcBorders>
              <w:top w:val="single" w:sz="8" w:space="0" w:color="auto"/>
              <w:left w:val="single" w:sz="8" w:space="0" w:color="auto"/>
              <w:bottom w:val="single" w:sz="8" w:space="0" w:color="auto"/>
              <w:right w:val="single" w:sz="8" w:space="0" w:color="auto"/>
            </w:tcBorders>
            <w:vAlign w:val="center"/>
          </w:tcPr>
          <w:p w:rsidR="00CF7F08" w:rsidRPr="009E6992" w:rsidRDefault="00CF7F08" w:rsidP="00092C8A">
            <w:pPr>
              <w:pStyle w:val="Table0"/>
            </w:pPr>
            <w:r w:rsidRPr="009E6992">
              <w:t>Фамилия, имя, отчество</w:t>
            </w:r>
          </w:p>
        </w:tc>
        <w:tc>
          <w:tcPr>
            <w:tcW w:w="2618" w:type="dxa"/>
            <w:tcBorders>
              <w:top w:val="single" w:sz="8" w:space="0" w:color="auto"/>
              <w:left w:val="single" w:sz="8" w:space="0" w:color="auto"/>
              <w:bottom w:val="single" w:sz="8" w:space="0" w:color="auto"/>
              <w:right w:val="single" w:sz="8" w:space="0" w:color="auto"/>
            </w:tcBorders>
            <w:vAlign w:val="center"/>
          </w:tcPr>
          <w:p w:rsidR="00CF7F08" w:rsidRPr="009E6992" w:rsidRDefault="00CF7F08" w:rsidP="00092C8A">
            <w:pPr>
              <w:pStyle w:val="Table0"/>
            </w:pPr>
            <w:r w:rsidRPr="009E6992">
              <w:t>Степень</w:t>
            </w:r>
          </w:p>
          <w:p w:rsidR="00CF7F08" w:rsidRPr="009E6992" w:rsidRDefault="00CF7F08" w:rsidP="00092C8A">
            <w:pPr>
              <w:pStyle w:val="Table"/>
            </w:pPr>
            <w:r w:rsidRPr="009E6992">
              <w:t>родства</w:t>
            </w:r>
          </w:p>
        </w:tc>
        <w:tc>
          <w:tcPr>
            <w:tcW w:w="1882" w:type="dxa"/>
            <w:tcBorders>
              <w:top w:val="single" w:sz="8" w:space="0" w:color="auto"/>
              <w:left w:val="single" w:sz="8" w:space="0" w:color="auto"/>
              <w:bottom w:val="single" w:sz="8" w:space="0" w:color="auto"/>
              <w:right w:val="single" w:sz="8" w:space="0" w:color="auto"/>
            </w:tcBorders>
            <w:vAlign w:val="center"/>
          </w:tcPr>
          <w:p w:rsidR="00CF7F08" w:rsidRPr="009E6992" w:rsidRDefault="00CF7F08" w:rsidP="00092C8A">
            <w:pPr>
              <w:pStyle w:val="Table"/>
            </w:pPr>
            <w:r w:rsidRPr="009E6992">
              <w:t>Год рождения</w:t>
            </w:r>
          </w:p>
        </w:tc>
      </w:tr>
      <w:tr w:rsidR="00CF7F08" w:rsidRPr="009E6992" w:rsidTr="00092C8A">
        <w:tc>
          <w:tcPr>
            <w:tcW w:w="595" w:type="dxa"/>
            <w:tcBorders>
              <w:top w:val="nil"/>
              <w:left w:val="single" w:sz="8" w:space="0" w:color="auto"/>
              <w:bottom w:val="single" w:sz="8" w:space="0" w:color="auto"/>
              <w:right w:val="single" w:sz="8" w:space="0" w:color="auto"/>
            </w:tcBorders>
          </w:tcPr>
          <w:p w:rsidR="00CF7F08" w:rsidRPr="009E6992" w:rsidRDefault="00CF7F08" w:rsidP="00092C8A">
            <w:pPr>
              <w:pStyle w:val="Table"/>
            </w:pPr>
          </w:p>
        </w:tc>
        <w:tc>
          <w:tcPr>
            <w:tcW w:w="4805" w:type="dxa"/>
            <w:tcBorders>
              <w:top w:val="nil"/>
              <w:left w:val="single" w:sz="8" w:space="0" w:color="auto"/>
              <w:bottom w:val="single" w:sz="8" w:space="0" w:color="auto"/>
              <w:right w:val="single" w:sz="8" w:space="0" w:color="auto"/>
            </w:tcBorders>
          </w:tcPr>
          <w:p w:rsidR="00CF7F08" w:rsidRPr="009E6992" w:rsidRDefault="00CF7F08" w:rsidP="00092C8A">
            <w:pPr>
              <w:pStyle w:val="Table"/>
            </w:pPr>
          </w:p>
        </w:tc>
        <w:tc>
          <w:tcPr>
            <w:tcW w:w="2618" w:type="dxa"/>
            <w:tcBorders>
              <w:top w:val="nil"/>
              <w:left w:val="single" w:sz="8" w:space="0" w:color="auto"/>
              <w:bottom w:val="single" w:sz="8" w:space="0" w:color="auto"/>
              <w:right w:val="single" w:sz="8" w:space="0" w:color="auto"/>
            </w:tcBorders>
          </w:tcPr>
          <w:p w:rsidR="00CF7F08" w:rsidRPr="009E6992" w:rsidRDefault="00CF7F08" w:rsidP="00092C8A">
            <w:pPr>
              <w:pStyle w:val="Table"/>
            </w:pPr>
          </w:p>
        </w:tc>
        <w:tc>
          <w:tcPr>
            <w:tcW w:w="1882" w:type="dxa"/>
            <w:tcBorders>
              <w:top w:val="nil"/>
              <w:left w:val="single" w:sz="8" w:space="0" w:color="auto"/>
              <w:bottom w:val="single" w:sz="8" w:space="0" w:color="auto"/>
              <w:right w:val="single" w:sz="8" w:space="0" w:color="auto"/>
            </w:tcBorders>
          </w:tcPr>
          <w:p w:rsidR="00CF7F08" w:rsidRPr="009E6992" w:rsidRDefault="00CF7F08" w:rsidP="00092C8A">
            <w:pPr>
              <w:pStyle w:val="Table"/>
            </w:pPr>
          </w:p>
        </w:tc>
      </w:tr>
      <w:tr w:rsidR="00CF7F08" w:rsidRPr="009E6992" w:rsidTr="00092C8A">
        <w:tc>
          <w:tcPr>
            <w:tcW w:w="595" w:type="dxa"/>
            <w:tcBorders>
              <w:top w:val="nil"/>
              <w:left w:val="single" w:sz="8" w:space="0" w:color="auto"/>
              <w:bottom w:val="single" w:sz="8" w:space="0" w:color="auto"/>
              <w:right w:val="single" w:sz="8" w:space="0" w:color="auto"/>
            </w:tcBorders>
          </w:tcPr>
          <w:p w:rsidR="00CF7F08" w:rsidRPr="009E6992" w:rsidRDefault="00CF7F08" w:rsidP="00092C8A">
            <w:pPr>
              <w:pStyle w:val="Table"/>
            </w:pPr>
          </w:p>
        </w:tc>
        <w:tc>
          <w:tcPr>
            <w:tcW w:w="4805" w:type="dxa"/>
            <w:tcBorders>
              <w:top w:val="nil"/>
              <w:left w:val="single" w:sz="8" w:space="0" w:color="auto"/>
              <w:bottom w:val="single" w:sz="8" w:space="0" w:color="auto"/>
              <w:right w:val="single" w:sz="8" w:space="0" w:color="auto"/>
            </w:tcBorders>
          </w:tcPr>
          <w:p w:rsidR="00CF7F08" w:rsidRPr="009E6992" w:rsidRDefault="00CF7F08" w:rsidP="00092C8A">
            <w:pPr>
              <w:pStyle w:val="Table"/>
            </w:pPr>
          </w:p>
        </w:tc>
        <w:tc>
          <w:tcPr>
            <w:tcW w:w="2618" w:type="dxa"/>
            <w:tcBorders>
              <w:top w:val="nil"/>
              <w:left w:val="single" w:sz="8" w:space="0" w:color="auto"/>
              <w:bottom w:val="single" w:sz="8" w:space="0" w:color="auto"/>
              <w:right w:val="single" w:sz="8" w:space="0" w:color="auto"/>
            </w:tcBorders>
          </w:tcPr>
          <w:p w:rsidR="00CF7F08" w:rsidRPr="009E6992" w:rsidRDefault="00CF7F08" w:rsidP="00092C8A">
            <w:pPr>
              <w:pStyle w:val="Table"/>
            </w:pPr>
          </w:p>
        </w:tc>
        <w:tc>
          <w:tcPr>
            <w:tcW w:w="1882" w:type="dxa"/>
            <w:tcBorders>
              <w:top w:val="nil"/>
              <w:left w:val="single" w:sz="8" w:space="0" w:color="auto"/>
              <w:bottom w:val="single" w:sz="8" w:space="0" w:color="auto"/>
              <w:right w:val="single" w:sz="8" w:space="0" w:color="auto"/>
            </w:tcBorders>
          </w:tcPr>
          <w:p w:rsidR="00CF7F08" w:rsidRPr="009E6992" w:rsidRDefault="00CF7F08" w:rsidP="00092C8A">
            <w:pPr>
              <w:pStyle w:val="Table"/>
            </w:pPr>
          </w:p>
        </w:tc>
      </w:tr>
      <w:tr w:rsidR="00CF7F08" w:rsidRPr="009E6992" w:rsidTr="00092C8A">
        <w:tc>
          <w:tcPr>
            <w:tcW w:w="595" w:type="dxa"/>
            <w:tcBorders>
              <w:top w:val="nil"/>
              <w:left w:val="single" w:sz="8" w:space="0" w:color="auto"/>
              <w:bottom w:val="single" w:sz="8" w:space="0" w:color="auto"/>
              <w:right w:val="single" w:sz="8" w:space="0" w:color="auto"/>
            </w:tcBorders>
          </w:tcPr>
          <w:p w:rsidR="00CF7F08" w:rsidRPr="009E6992" w:rsidRDefault="00CF7F08" w:rsidP="00092C8A">
            <w:pPr>
              <w:pStyle w:val="Table"/>
            </w:pPr>
          </w:p>
        </w:tc>
        <w:tc>
          <w:tcPr>
            <w:tcW w:w="4805" w:type="dxa"/>
            <w:tcBorders>
              <w:top w:val="nil"/>
              <w:left w:val="single" w:sz="8" w:space="0" w:color="auto"/>
              <w:bottom w:val="single" w:sz="8" w:space="0" w:color="auto"/>
              <w:right w:val="single" w:sz="8" w:space="0" w:color="auto"/>
            </w:tcBorders>
          </w:tcPr>
          <w:p w:rsidR="00CF7F08" w:rsidRPr="009E6992" w:rsidRDefault="00CF7F08" w:rsidP="00092C8A">
            <w:pPr>
              <w:pStyle w:val="Table"/>
            </w:pPr>
          </w:p>
        </w:tc>
        <w:tc>
          <w:tcPr>
            <w:tcW w:w="2618" w:type="dxa"/>
            <w:tcBorders>
              <w:top w:val="nil"/>
              <w:left w:val="single" w:sz="8" w:space="0" w:color="auto"/>
              <w:bottom w:val="single" w:sz="8" w:space="0" w:color="auto"/>
              <w:right w:val="single" w:sz="8" w:space="0" w:color="auto"/>
            </w:tcBorders>
          </w:tcPr>
          <w:p w:rsidR="00CF7F08" w:rsidRPr="009E6992" w:rsidRDefault="00CF7F08" w:rsidP="00092C8A">
            <w:pPr>
              <w:pStyle w:val="Table"/>
            </w:pPr>
          </w:p>
        </w:tc>
        <w:tc>
          <w:tcPr>
            <w:tcW w:w="1882" w:type="dxa"/>
            <w:tcBorders>
              <w:top w:val="nil"/>
              <w:left w:val="single" w:sz="8" w:space="0" w:color="auto"/>
              <w:bottom w:val="single" w:sz="8" w:space="0" w:color="auto"/>
              <w:right w:val="single" w:sz="8" w:space="0" w:color="auto"/>
            </w:tcBorders>
          </w:tcPr>
          <w:p w:rsidR="00CF7F08" w:rsidRPr="009E6992" w:rsidRDefault="00CF7F08" w:rsidP="00092C8A">
            <w:pPr>
              <w:pStyle w:val="Table"/>
            </w:pPr>
          </w:p>
        </w:tc>
      </w:tr>
      <w:tr w:rsidR="00CF7F08" w:rsidRPr="009E6992" w:rsidTr="00092C8A">
        <w:tc>
          <w:tcPr>
            <w:tcW w:w="595" w:type="dxa"/>
            <w:tcBorders>
              <w:top w:val="nil"/>
              <w:left w:val="single" w:sz="8" w:space="0" w:color="auto"/>
              <w:bottom w:val="single" w:sz="8" w:space="0" w:color="auto"/>
              <w:right w:val="single" w:sz="8" w:space="0" w:color="auto"/>
            </w:tcBorders>
          </w:tcPr>
          <w:p w:rsidR="00CF7F08" w:rsidRPr="009E6992" w:rsidRDefault="00CF7F08" w:rsidP="00092C8A">
            <w:pPr>
              <w:pStyle w:val="Table"/>
            </w:pPr>
          </w:p>
        </w:tc>
        <w:tc>
          <w:tcPr>
            <w:tcW w:w="4805" w:type="dxa"/>
            <w:tcBorders>
              <w:top w:val="nil"/>
              <w:left w:val="single" w:sz="8" w:space="0" w:color="auto"/>
              <w:bottom w:val="single" w:sz="8" w:space="0" w:color="auto"/>
              <w:right w:val="single" w:sz="8" w:space="0" w:color="auto"/>
            </w:tcBorders>
          </w:tcPr>
          <w:p w:rsidR="00CF7F08" w:rsidRPr="009E6992" w:rsidRDefault="00CF7F08" w:rsidP="00092C8A">
            <w:pPr>
              <w:pStyle w:val="Table"/>
            </w:pPr>
          </w:p>
        </w:tc>
        <w:tc>
          <w:tcPr>
            <w:tcW w:w="2618" w:type="dxa"/>
            <w:tcBorders>
              <w:top w:val="nil"/>
              <w:left w:val="single" w:sz="8" w:space="0" w:color="auto"/>
              <w:bottom w:val="single" w:sz="8" w:space="0" w:color="auto"/>
              <w:right w:val="single" w:sz="8" w:space="0" w:color="auto"/>
            </w:tcBorders>
          </w:tcPr>
          <w:p w:rsidR="00CF7F08" w:rsidRPr="009E6992" w:rsidRDefault="00CF7F08" w:rsidP="00092C8A">
            <w:pPr>
              <w:pStyle w:val="Table"/>
            </w:pPr>
          </w:p>
        </w:tc>
        <w:tc>
          <w:tcPr>
            <w:tcW w:w="1882" w:type="dxa"/>
            <w:tcBorders>
              <w:top w:val="nil"/>
              <w:left w:val="single" w:sz="8" w:space="0" w:color="auto"/>
              <w:bottom w:val="single" w:sz="8" w:space="0" w:color="auto"/>
              <w:right w:val="single" w:sz="8" w:space="0" w:color="auto"/>
            </w:tcBorders>
          </w:tcPr>
          <w:p w:rsidR="00CF7F08" w:rsidRPr="009E6992" w:rsidRDefault="00CF7F08" w:rsidP="00092C8A">
            <w:pPr>
              <w:pStyle w:val="Table"/>
            </w:pPr>
          </w:p>
        </w:tc>
      </w:tr>
      <w:tr w:rsidR="00CF7F08" w:rsidRPr="009E6992" w:rsidTr="00092C8A">
        <w:tc>
          <w:tcPr>
            <w:tcW w:w="595" w:type="dxa"/>
            <w:tcBorders>
              <w:top w:val="nil"/>
              <w:left w:val="single" w:sz="8" w:space="0" w:color="auto"/>
              <w:bottom w:val="single" w:sz="8" w:space="0" w:color="auto"/>
              <w:right w:val="single" w:sz="8" w:space="0" w:color="auto"/>
            </w:tcBorders>
          </w:tcPr>
          <w:p w:rsidR="00CF7F08" w:rsidRPr="009E6992" w:rsidRDefault="00CF7F08" w:rsidP="00092C8A">
            <w:pPr>
              <w:pStyle w:val="Table"/>
            </w:pPr>
          </w:p>
        </w:tc>
        <w:tc>
          <w:tcPr>
            <w:tcW w:w="4805" w:type="dxa"/>
            <w:tcBorders>
              <w:top w:val="nil"/>
              <w:left w:val="single" w:sz="8" w:space="0" w:color="auto"/>
              <w:bottom w:val="single" w:sz="8" w:space="0" w:color="auto"/>
              <w:right w:val="single" w:sz="8" w:space="0" w:color="auto"/>
            </w:tcBorders>
          </w:tcPr>
          <w:p w:rsidR="00CF7F08" w:rsidRPr="009E6992" w:rsidRDefault="00CF7F08" w:rsidP="00092C8A">
            <w:pPr>
              <w:pStyle w:val="Table"/>
            </w:pPr>
          </w:p>
        </w:tc>
        <w:tc>
          <w:tcPr>
            <w:tcW w:w="2618" w:type="dxa"/>
            <w:tcBorders>
              <w:top w:val="nil"/>
              <w:left w:val="single" w:sz="8" w:space="0" w:color="auto"/>
              <w:bottom w:val="single" w:sz="8" w:space="0" w:color="auto"/>
              <w:right w:val="single" w:sz="8" w:space="0" w:color="auto"/>
            </w:tcBorders>
          </w:tcPr>
          <w:p w:rsidR="00CF7F08" w:rsidRPr="009E6992" w:rsidRDefault="00CF7F08" w:rsidP="00092C8A">
            <w:pPr>
              <w:pStyle w:val="Table"/>
            </w:pPr>
          </w:p>
        </w:tc>
        <w:tc>
          <w:tcPr>
            <w:tcW w:w="1882" w:type="dxa"/>
            <w:tcBorders>
              <w:top w:val="nil"/>
              <w:left w:val="single" w:sz="8" w:space="0" w:color="auto"/>
              <w:bottom w:val="single" w:sz="8" w:space="0" w:color="auto"/>
              <w:right w:val="single" w:sz="8" w:space="0" w:color="auto"/>
            </w:tcBorders>
          </w:tcPr>
          <w:p w:rsidR="00CF7F08" w:rsidRPr="009E6992" w:rsidRDefault="00CF7F08" w:rsidP="00092C8A">
            <w:pPr>
              <w:pStyle w:val="Table"/>
            </w:pPr>
          </w:p>
        </w:tc>
      </w:tr>
    </w:tbl>
    <w:p w:rsidR="00CF7F08" w:rsidRPr="009E6992" w:rsidRDefault="00CF7F08" w:rsidP="00CF7F08">
      <w:pPr>
        <w:widowControl w:val="0"/>
        <w:autoSpaceDE w:val="0"/>
        <w:autoSpaceDN w:val="0"/>
        <w:adjustRightInd w:val="0"/>
        <w:ind w:firstLine="540"/>
        <w:rPr>
          <w:rFonts w:cs="Arial"/>
          <w:szCs w:val="28"/>
        </w:rPr>
      </w:pPr>
    </w:p>
    <w:p w:rsidR="00CF7F08" w:rsidRPr="009E6992" w:rsidRDefault="00CF7F08" w:rsidP="00CF7F08">
      <w:pPr>
        <w:pStyle w:val="ConsPlusNonformat"/>
        <w:ind w:firstLine="851"/>
        <w:rPr>
          <w:rFonts w:ascii="Arial" w:hAnsi="Arial" w:cs="Arial"/>
          <w:sz w:val="24"/>
          <w:szCs w:val="28"/>
        </w:rPr>
      </w:pPr>
      <w:r w:rsidRPr="009E6992">
        <w:rPr>
          <w:rFonts w:ascii="Arial" w:hAnsi="Arial" w:cs="Arial"/>
          <w:sz w:val="24"/>
          <w:szCs w:val="28"/>
        </w:rPr>
        <w:t>Жилое помещение, расположенное по адресу: п. ___________________</w:t>
      </w:r>
      <w:r w:rsidR="00A21FE2" w:rsidRPr="009E6992">
        <w:rPr>
          <w:rFonts w:ascii="Arial" w:hAnsi="Arial" w:cs="Arial"/>
          <w:sz w:val="24"/>
          <w:szCs w:val="28"/>
        </w:rPr>
        <w:t>__</w:t>
      </w:r>
      <w:r w:rsidR="00F96E6C" w:rsidRPr="009E6992">
        <w:rPr>
          <w:rFonts w:ascii="Arial" w:hAnsi="Arial" w:cs="Arial"/>
          <w:sz w:val="24"/>
          <w:szCs w:val="28"/>
        </w:rPr>
        <w:t>_____________________________________________</w:t>
      </w:r>
      <w:r w:rsidR="00A21FE2" w:rsidRPr="009E6992">
        <w:rPr>
          <w:rFonts w:ascii="Arial" w:hAnsi="Arial" w:cs="Arial"/>
          <w:sz w:val="24"/>
          <w:szCs w:val="28"/>
        </w:rPr>
        <w:t>_______</w:t>
      </w:r>
      <w:r w:rsidRPr="009E6992">
        <w:rPr>
          <w:rFonts w:ascii="Arial" w:hAnsi="Arial" w:cs="Arial"/>
          <w:sz w:val="24"/>
          <w:szCs w:val="28"/>
        </w:rPr>
        <w:t>_</w:t>
      </w:r>
    </w:p>
    <w:p w:rsidR="00CF7F08" w:rsidRPr="009E6992" w:rsidRDefault="00CF7F08" w:rsidP="00A21FE2">
      <w:pPr>
        <w:pStyle w:val="ConsPlusNonformat"/>
        <w:ind w:right="-2"/>
        <w:rPr>
          <w:rFonts w:ascii="Arial" w:hAnsi="Arial" w:cs="Arial"/>
          <w:sz w:val="24"/>
          <w:szCs w:val="28"/>
        </w:rPr>
      </w:pPr>
      <w:r w:rsidRPr="009E6992">
        <w:rPr>
          <w:rFonts w:ascii="Arial" w:hAnsi="Arial" w:cs="Arial"/>
          <w:sz w:val="24"/>
          <w:szCs w:val="28"/>
        </w:rPr>
        <w:t>____________________________________________________________________</w:t>
      </w:r>
      <w:r w:rsidR="00A21FE2" w:rsidRPr="009E6992">
        <w:rPr>
          <w:rFonts w:ascii="Arial" w:hAnsi="Arial" w:cs="Arial"/>
          <w:sz w:val="24"/>
          <w:szCs w:val="28"/>
        </w:rPr>
        <w:t>______</w:t>
      </w:r>
    </w:p>
    <w:p w:rsidR="00CF7F08" w:rsidRPr="009E6992" w:rsidRDefault="00CF7F08" w:rsidP="00CF7F08">
      <w:pPr>
        <w:pStyle w:val="ConsPlusNonformat"/>
        <w:rPr>
          <w:rFonts w:ascii="Arial" w:hAnsi="Arial" w:cs="Arial"/>
          <w:sz w:val="24"/>
          <w:szCs w:val="28"/>
        </w:rPr>
      </w:pPr>
      <w:r w:rsidRPr="009E6992">
        <w:rPr>
          <w:rFonts w:ascii="Arial" w:hAnsi="Arial" w:cs="Arial"/>
          <w:sz w:val="24"/>
          <w:szCs w:val="28"/>
        </w:rPr>
        <w:t>ул. _____________________________ дом № ______________ квартира № ______</w:t>
      </w:r>
      <w:r w:rsidR="00A21FE2" w:rsidRPr="009E6992">
        <w:rPr>
          <w:rFonts w:ascii="Arial" w:hAnsi="Arial" w:cs="Arial"/>
          <w:sz w:val="24"/>
          <w:szCs w:val="28"/>
        </w:rPr>
        <w:t>________</w:t>
      </w:r>
    </w:p>
    <w:p w:rsidR="00CF7F08" w:rsidRPr="009E6992" w:rsidRDefault="00CF7F08" w:rsidP="00CF7F08">
      <w:pPr>
        <w:pStyle w:val="ConsPlusNonformat"/>
        <w:rPr>
          <w:rFonts w:ascii="Arial" w:hAnsi="Arial" w:cs="Arial"/>
          <w:sz w:val="24"/>
          <w:szCs w:val="28"/>
        </w:rPr>
      </w:pPr>
      <w:r w:rsidRPr="009E6992">
        <w:rPr>
          <w:rFonts w:ascii="Arial" w:hAnsi="Arial" w:cs="Arial"/>
          <w:sz w:val="24"/>
          <w:szCs w:val="28"/>
        </w:rPr>
        <w:t>по договору найма служебного жилого помещения.</w:t>
      </w:r>
    </w:p>
    <w:p w:rsidR="00CF7F08" w:rsidRPr="009E6992" w:rsidRDefault="00CF7F08" w:rsidP="00CF7F08">
      <w:pPr>
        <w:pStyle w:val="ConsPlusNonformat"/>
        <w:rPr>
          <w:rFonts w:ascii="Arial" w:hAnsi="Arial" w:cs="Arial"/>
          <w:sz w:val="24"/>
          <w:szCs w:val="28"/>
        </w:rPr>
      </w:pPr>
    </w:p>
    <w:p w:rsidR="00CF7F08" w:rsidRPr="009E6992" w:rsidRDefault="00CF7F08" w:rsidP="00CF7F08">
      <w:pPr>
        <w:pStyle w:val="ConsPlusNonformat"/>
        <w:ind w:firstLine="708"/>
        <w:jc w:val="both"/>
        <w:rPr>
          <w:rFonts w:ascii="Arial" w:hAnsi="Arial" w:cs="Arial"/>
          <w:sz w:val="24"/>
          <w:szCs w:val="26"/>
        </w:rPr>
      </w:pPr>
      <w:r w:rsidRPr="009E6992">
        <w:rPr>
          <w:rFonts w:ascii="Arial" w:hAnsi="Arial" w:cs="Arial"/>
          <w:sz w:val="24"/>
          <w:szCs w:val="26"/>
        </w:rPr>
        <w:t xml:space="preserve">Гражданско-правовых сделок с жилым помещением (жилыми помещениями) на территории ____________________________ за последние 5 лет я и члены моей семьи не </w:t>
      </w:r>
    </w:p>
    <w:p w:rsidR="00CF7F08" w:rsidRPr="009E6992" w:rsidRDefault="00CF7F08" w:rsidP="00CF7F08">
      <w:pPr>
        <w:pStyle w:val="ConsPlusNonformat"/>
        <w:ind w:firstLine="708"/>
        <w:jc w:val="both"/>
        <w:rPr>
          <w:rFonts w:ascii="Arial" w:hAnsi="Arial" w:cs="Arial"/>
          <w:sz w:val="24"/>
          <w:szCs w:val="24"/>
        </w:rPr>
      </w:pPr>
      <w:r w:rsidRPr="009E6992">
        <w:rPr>
          <w:rFonts w:ascii="Arial" w:hAnsi="Arial" w:cs="Arial"/>
          <w:sz w:val="24"/>
          <w:szCs w:val="24"/>
        </w:rPr>
        <w:t>(населенный пункт)</w:t>
      </w:r>
    </w:p>
    <w:p w:rsidR="00CF7F08" w:rsidRPr="009E6992" w:rsidRDefault="00CF7F08" w:rsidP="00CF7F08">
      <w:pPr>
        <w:pStyle w:val="ConsPlusNonformat"/>
        <w:jc w:val="both"/>
        <w:rPr>
          <w:rFonts w:ascii="Arial" w:hAnsi="Arial" w:cs="Arial"/>
          <w:sz w:val="24"/>
          <w:szCs w:val="26"/>
        </w:rPr>
      </w:pPr>
      <w:r w:rsidRPr="009E6992">
        <w:rPr>
          <w:rFonts w:ascii="Arial" w:hAnsi="Arial" w:cs="Arial"/>
          <w:sz w:val="24"/>
          <w:szCs w:val="26"/>
        </w:rPr>
        <w:lastRenderedPageBreak/>
        <w:t>производили/производили (подчеркнуть)______________________________________</w:t>
      </w:r>
      <w:r w:rsidR="00A21FE2" w:rsidRPr="009E6992">
        <w:rPr>
          <w:rFonts w:ascii="Arial" w:hAnsi="Arial" w:cs="Arial"/>
          <w:sz w:val="24"/>
          <w:szCs w:val="26"/>
        </w:rPr>
        <w:t>___</w:t>
      </w:r>
      <w:r w:rsidRPr="009E6992">
        <w:rPr>
          <w:rFonts w:ascii="Arial" w:hAnsi="Arial" w:cs="Arial"/>
          <w:sz w:val="24"/>
          <w:szCs w:val="26"/>
        </w:rPr>
        <w:t>__</w:t>
      </w:r>
    </w:p>
    <w:p w:rsidR="00CF7F08" w:rsidRPr="009E6992" w:rsidRDefault="00CF7F08" w:rsidP="00CF7F08">
      <w:pPr>
        <w:pStyle w:val="ConsPlusNonformat"/>
        <w:jc w:val="both"/>
        <w:rPr>
          <w:rFonts w:ascii="Arial" w:hAnsi="Arial" w:cs="Arial"/>
          <w:sz w:val="24"/>
          <w:szCs w:val="24"/>
        </w:rPr>
      </w:pPr>
      <w:r w:rsidRPr="009E6992">
        <w:rPr>
          <w:rFonts w:ascii="Arial" w:hAnsi="Arial" w:cs="Arial"/>
          <w:sz w:val="24"/>
          <w:szCs w:val="24"/>
        </w:rPr>
        <w:t>________________________________________________________________________</w:t>
      </w:r>
      <w:r w:rsidR="00A21FE2" w:rsidRPr="009E6992">
        <w:rPr>
          <w:rFonts w:ascii="Arial" w:hAnsi="Arial" w:cs="Arial"/>
          <w:sz w:val="24"/>
          <w:szCs w:val="24"/>
        </w:rPr>
        <w:t>__</w:t>
      </w:r>
    </w:p>
    <w:p w:rsidR="00CF7F08" w:rsidRPr="009E6992" w:rsidRDefault="00CF7F08" w:rsidP="00CF7F08">
      <w:pPr>
        <w:pStyle w:val="ConsPlusNonformat"/>
        <w:jc w:val="both"/>
        <w:rPr>
          <w:rFonts w:ascii="Arial" w:hAnsi="Arial" w:cs="Arial"/>
          <w:sz w:val="24"/>
          <w:szCs w:val="24"/>
        </w:rPr>
      </w:pPr>
      <w:r w:rsidRPr="009E6992">
        <w:rPr>
          <w:rFonts w:ascii="Arial" w:hAnsi="Arial" w:cs="Arial"/>
          <w:sz w:val="24"/>
          <w:szCs w:val="24"/>
        </w:rPr>
        <w:t>_________________________________________________________________________</w:t>
      </w:r>
      <w:r w:rsidR="00F96E6C" w:rsidRPr="009E6992">
        <w:rPr>
          <w:rFonts w:ascii="Arial" w:hAnsi="Arial" w:cs="Arial"/>
          <w:sz w:val="24"/>
          <w:szCs w:val="24"/>
        </w:rPr>
        <w:t>_</w:t>
      </w:r>
    </w:p>
    <w:p w:rsidR="00CF7F08" w:rsidRPr="009E6992" w:rsidRDefault="00CF7F08" w:rsidP="00CF7F08">
      <w:pPr>
        <w:ind w:firstLine="708"/>
        <w:jc w:val="center"/>
        <w:rPr>
          <w:rFonts w:cs="Arial"/>
          <w:snapToGrid w:val="0"/>
        </w:rPr>
      </w:pPr>
      <w:r w:rsidRPr="009E6992">
        <w:rPr>
          <w:rFonts w:cs="Arial"/>
        </w:rPr>
        <w:t xml:space="preserve">(если производили, </w:t>
      </w:r>
      <w:r w:rsidRPr="009E6992">
        <w:rPr>
          <w:rFonts w:cs="Arial"/>
          <w:snapToGrid w:val="0"/>
        </w:rPr>
        <w:t>указывается адрес отчужденного жилого помещения, основание отчуждения, дату совершения сделки, общую площадь, размер доли и количество членов семьи, зарегистрированных в жилом помещении на момент отчуждения)</w:t>
      </w:r>
    </w:p>
    <w:p w:rsidR="00CF7F08" w:rsidRPr="009E6992" w:rsidRDefault="00CF7F08" w:rsidP="00CF7F08">
      <w:pPr>
        <w:ind w:firstLine="708"/>
        <w:jc w:val="center"/>
        <w:rPr>
          <w:rFonts w:cs="Arial"/>
          <w:snapToGrid w:val="0"/>
          <w:szCs w:val="20"/>
        </w:rPr>
      </w:pPr>
    </w:p>
    <w:p w:rsidR="00CF7F08" w:rsidRPr="009E6992" w:rsidRDefault="00CF7F08" w:rsidP="00A21FE2">
      <w:r w:rsidRPr="009E6992">
        <w:t>Я(мы) даю(ем) согласие на проверку указанных в заявлении сведений и на запрос документов, необходимых для рассмотрения заявления.</w:t>
      </w:r>
    </w:p>
    <w:p w:rsidR="00CF7F08" w:rsidRPr="009E6992" w:rsidRDefault="00CF7F08" w:rsidP="00A21FE2">
      <w:r w:rsidRPr="009E6992">
        <w:t>Я(мы) предупрежден(ы) о том, что в случае выявления сведений, не соответствующих указанным в заявлении, за представление недостоверной информации, заведомо ложных сведений мне(нам) будет отказано в предоставлении муниципальной услуги.</w:t>
      </w:r>
    </w:p>
    <w:p w:rsidR="00CF7F08" w:rsidRPr="009E6992" w:rsidRDefault="00CF7F08" w:rsidP="00A21FE2">
      <w:r w:rsidRPr="009E6992">
        <w:t>В соответствии с требованиями статьи 9 Федерального закона от 27.07.2006</w:t>
      </w:r>
      <w:hyperlink r:id="rId132" w:tooltip="&quot;О персональных данных (с изменениями на 24 июня 2025 года)&quot;&#10;Федеральный закон от 27.07.2006 N 152-ФЗ&#10;Статус: Действующая редакция документа (действ. c 01.09.2025)" w:history="1">
        <w:r w:rsidRPr="009E6992">
          <w:rPr>
            <w:rStyle w:val="a3"/>
            <w:rFonts w:cs="Arial"/>
            <w:color w:val="0000AA"/>
          </w:rPr>
          <w:t xml:space="preserve"> </w:t>
        </w:r>
        <w:r w:rsidR="00F96E6C" w:rsidRPr="009E6992">
          <w:rPr>
            <w:rStyle w:val="a3"/>
            <w:rFonts w:cs="Arial"/>
            <w:color w:val="0000AA"/>
          </w:rPr>
          <w:t xml:space="preserve">                  </w:t>
        </w:r>
        <w:r w:rsidRPr="009E6992">
          <w:rPr>
            <w:rStyle w:val="a3"/>
            <w:rFonts w:cs="Arial"/>
            <w:color w:val="0000AA"/>
          </w:rPr>
          <w:t>№ 152-ФЗ «О персональных</w:t>
        </w:r>
      </w:hyperlink>
      <w:r w:rsidRPr="009E6992">
        <w:t xml:space="preserve"> данных» подтверждаю(ем) свое согласие на обработку органами местного самоуправления персональных данных.</w:t>
      </w:r>
    </w:p>
    <w:p w:rsidR="00CF7F08" w:rsidRPr="009E6992" w:rsidRDefault="00CF7F08" w:rsidP="00A21FE2">
      <w:r w:rsidRPr="009E6992">
        <w:t>Предоставляю(ем) органу местного самоуправления право осуществлять все действия (операции) с персональными данными, в том числе право на обработку персональных данных посредством внесения их в электронную базу данных, включения в списки, реестры и отчетные формы, предусмотренные документами, регламентирующими предоставление отчетных данных документов), а также запрашивать информацию и необходимые документы.</w:t>
      </w:r>
    </w:p>
    <w:p w:rsidR="00CF7F08" w:rsidRPr="009E6992" w:rsidRDefault="00CF7F08" w:rsidP="00A21FE2">
      <w:r w:rsidRPr="009E6992">
        <w:t xml:space="preserve">Орган местного самоуправления имеет право во исполнение своих обязательств по оказанию гражданам муниципальных услуг государственной поддержки на обмен (прием и передачу) персональными данными с органами государственной власти и местного самоуправления с использованием машинных носителей или по каналам связи с соблюдением мер, обеспечивающих их защиту от несанкционированного доступа. </w:t>
      </w:r>
    </w:p>
    <w:p w:rsidR="00CF7F08" w:rsidRPr="009E6992" w:rsidRDefault="00CF7F08" w:rsidP="00A21FE2">
      <w:r w:rsidRPr="009E6992">
        <w:t>Настоящее согласие действует бессрочно.</w:t>
      </w:r>
    </w:p>
    <w:p w:rsidR="00CF7F08" w:rsidRPr="009E6992" w:rsidRDefault="00CF7F08" w:rsidP="00A21FE2">
      <w:pPr>
        <w:rPr>
          <w:rFonts w:cs="Arial"/>
        </w:rPr>
      </w:pPr>
    </w:p>
    <w:p w:rsidR="00CF7F08" w:rsidRPr="009E6992" w:rsidRDefault="00CF7F08" w:rsidP="00A21FE2">
      <w:pPr>
        <w:rPr>
          <w:rFonts w:cs="Arial"/>
          <w:szCs w:val="28"/>
        </w:rPr>
      </w:pPr>
      <w:r w:rsidRPr="009E6992">
        <w:rPr>
          <w:rFonts w:cs="Arial"/>
          <w:szCs w:val="28"/>
        </w:rPr>
        <w:t>Документы, являющиеся результатом предоставления муниципальной услуги, прошу выдать (направить):</w:t>
      </w:r>
    </w:p>
    <w:p w:rsidR="00CF7F08" w:rsidRPr="009E6992" w:rsidRDefault="00CF7F08" w:rsidP="00CF7F08">
      <w:pPr>
        <w:pStyle w:val="ConsPlusNonformat"/>
        <w:ind w:firstLine="851"/>
        <w:jc w:val="both"/>
        <w:rPr>
          <w:rFonts w:ascii="Arial" w:hAnsi="Arial" w:cs="Arial"/>
          <w:sz w:val="24"/>
          <w:szCs w:val="28"/>
        </w:rPr>
      </w:pPr>
    </w:p>
    <w:p w:rsidR="00CF7F08" w:rsidRPr="009E6992" w:rsidRDefault="00CF7F08" w:rsidP="00CF7F08">
      <w:pPr>
        <w:pStyle w:val="ConsPlusNonformat"/>
        <w:ind w:firstLine="851"/>
        <w:jc w:val="both"/>
        <w:rPr>
          <w:rFonts w:ascii="Arial" w:hAnsi="Arial" w:cs="Arial"/>
          <w:sz w:val="24"/>
          <w:szCs w:val="28"/>
        </w:rPr>
      </w:pPr>
    </w:p>
    <w:p w:rsidR="00CF7F08" w:rsidRPr="009E6992" w:rsidRDefault="00CF7F08" w:rsidP="00CF7F08">
      <w:pPr>
        <w:pStyle w:val="ConsPlusNonformat"/>
        <w:ind w:firstLine="851"/>
        <w:jc w:val="both"/>
        <w:rPr>
          <w:rFonts w:ascii="Arial" w:hAnsi="Arial" w:cs="Arial"/>
          <w:sz w:val="24"/>
          <w:szCs w:val="28"/>
        </w:rPr>
      </w:pPr>
    </w:p>
    <w:p w:rsidR="00CF7F08" w:rsidRPr="009E6992" w:rsidRDefault="009E6992" w:rsidP="00CF7F08">
      <w:pPr>
        <w:pStyle w:val="ConsPlusNonformat"/>
        <w:ind w:firstLine="851"/>
        <w:jc w:val="both"/>
        <w:rPr>
          <w:rFonts w:ascii="Arial" w:hAnsi="Arial" w:cs="Arial"/>
          <w:sz w:val="24"/>
          <w:szCs w:val="28"/>
        </w:rPr>
      </w:pPr>
      <w:r w:rsidRPr="009E6992">
        <w:rPr>
          <w:noProof/>
          <w:lang w:eastAsia="ru-RU"/>
        </w:rPr>
        <mc:AlternateContent>
          <mc:Choice Requires="wps">
            <w:drawing>
              <wp:anchor distT="0" distB="0" distL="114300" distR="114300" simplePos="0" relativeHeight="251655168" behindDoc="0" locked="0" layoutInCell="1" allowOverlap="1">
                <wp:simplePos x="0" y="0"/>
                <wp:positionH relativeFrom="column">
                  <wp:posOffset>228600</wp:posOffset>
                </wp:positionH>
                <wp:positionV relativeFrom="paragraph">
                  <wp:posOffset>251460</wp:posOffset>
                </wp:positionV>
                <wp:extent cx="114300" cy="118110"/>
                <wp:effectExtent l="0" t="0" r="0" b="0"/>
                <wp:wrapNone/>
                <wp:docPr id="9"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811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493206" id="Rectangle 41" o:spid="_x0000_s1026" style="position:absolute;margin-left:18pt;margin-top:19.8pt;width:9pt;height:9.3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"/>
            </w:pict>
          </mc:Fallback>
        </mc:AlternateContent>
      </w:r>
      <w:r w:rsidRPr="009E6992">
        <w:rPr>
          <w:noProof/>
          <w:lang w:eastAsia="ru-RU"/>
        </w:rPr>
        <mc:AlternateContent>
          <mc:Choice Requires="wps">
            <w:drawing>
              <wp:anchor distT="0" distB="0" distL="114300" distR="114300" simplePos="0" relativeHeight="251654144" behindDoc="0" locked="0" layoutInCell="1" allowOverlap="1">
                <wp:simplePos x="0" y="0"/>
                <wp:positionH relativeFrom="column">
                  <wp:posOffset>228600</wp:posOffset>
                </wp:positionH>
                <wp:positionV relativeFrom="paragraph">
                  <wp:posOffset>22860</wp:posOffset>
                </wp:positionV>
                <wp:extent cx="114300" cy="118110"/>
                <wp:effectExtent l="0" t="0" r="0" b="0"/>
                <wp:wrapNone/>
                <wp:docPr id="8"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811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602FD2" id="Rectangle 40" o:spid="_x0000_s1026" style="position:absolute;margin-left:18pt;margin-top:1.8pt;width:9pt;height:9.3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"/>
            </w:pict>
          </mc:Fallback>
        </mc:AlternateContent>
      </w:r>
      <w:r w:rsidR="00CF7F08" w:rsidRPr="009E6992">
        <w:rPr>
          <w:rFonts w:ascii="Arial" w:hAnsi="Arial" w:cs="Arial"/>
          <w:sz w:val="24"/>
          <w:szCs w:val="28"/>
        </w:rPr>
        <w:t>лично в Отделе</w:t>
      </w:r>
    </w:p>
    <w:p w:rsidR="00CF7F08" w:rsidRPr="009E6992" w:rsidRDefault="00CF7F08" w:rsidP="00A21FE2">
      <w:pPr>
        <w:pStyle w:val="ConsPlusNonformat"/>
        <w:ind w:firstLine="851"/>
        <w:jc w:val="both"/>
        <w:rPr>
          <w:rFonts w:ascii="Arial" w:hAnsi="Arial" w:cs="Arial"/>
          <w:sz w:val="24"/>
          <w:szCs w:val="28"/>
        </w:rPr>
      </w:pPr>
      <w:r w:rsidRPr="009E6992">
        <w:rPr>
          <w:rFonts w:ascii="Arial" w:hAnsi="Arial" w:cs="Arial"/>
          <w:sz w:val="24"/>
          <w:szCs w:val="28"/>
        </w:rPr>
        <w:t xml:space="preserve">посредством почтовой связи </w:t>
      </w:r>
    </w:p>
    <w:p w:rsidR="00CF7F08" w:rsidRPr="009E6992" w:rsidRDefault="009E6992" w:rsidP="00A21FE2">
      <w:pPr>
        <w:pStyle w:val="ConsPlusNonformat"/>
        <w:ind w:firstLine="851"/>
        <w:jc w:val="both"/>
        <w:rPr>
          <w:rFonts w:ascii="Arial" w:hAnsi="Arial" w:cs="Arial"/>
          <w:sz w:val="24"/>
          <w:szCs w:val="28"/>
        </w:rPr>
      </w:pPr>
      <w:r w:rsidRPr="009E6992">
        <w:rPr>
          <w:noProof/>
          <w:lang w:eastAsia="ru-RU"/>
        </w:rPr>
        <mc:AlternateContent>
          <mc:Choice Requires="wps">
            <w:drawing>
              <wp:anchor distT="0" distB="0" distL="114300" distR="114300" simplePos="0" relativeHeight="251657216" behindDoc="0" locked="0" layoutInCell="1" allowOverlap="1">
                <wp:simplePos x="0" y="0"/>
                <wp:positionH relativeFrom="column">
                  <wp:posOffset>228600</wp:posOffset>
                </wp:positionH>
                <wp:positionV relativeFrom="paragraph">
                  <wp:posOffset>58420</wp:posOffset>
                </wp:positionV>
                <wp:extent cx="114300" cy="118110"/>
                <wp:effectExtent l="0" t="0" r="0" b="0"/>
                <wp:wrapNone/>
                <wp:docPr id="7" name="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811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CF5307" id="Rectangle 43" o:spid="_x0000_s1026" style="position:absolute;margin-left:18pt;margin-top:4.6pt;width:9pt;height:9.3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"/>
            </w:pict>
          </mc:Fallback>
        </mc:AlternateContent>
      </w:r>
      <w:r w:rsidR="00CF7F08" w:rsidRPr="009E6992">
        <w:rPr>
          <w:rFonts w:ascii="Arial" w:hAnsi="Arial" w:cs="Arial"/>
          <w:sz w:val="24"/>
          <w:szCs w:val="28"/>
        </w:rPr>
        <w:t>посредством электронной почты</w:t>
      </w:r>
    </w:p>
    <w:p w:rsidR="00CF7F08" w:rsidRPr="009E6992" w:rsidRDefault="009E6992" w:rsidP="00A21FE2">
      <w:pPr>
        <w:pStyle w:val="ConsPlusNonformat"/>
        <w:ind w:firstLine="851"/>
        <w:jc w:val="both"/>
        <w:rPr>
          <w:rFonts w:ascii="Arial" w:hAnsi="Arial" w:cs="Arial"/>
          <w:sz w:val="24"/>
          <w:szCs w:val="28"/>
        </w:rPr>
      </w:pPr>
      <w:r w:rsidRPr="009E6992">
        <w:rPr>
          <w:noProof/>
          <w:lang w:eastAsia="ru-RU"/>
        </w:rPr>
        <mc:AlternateContent>
          <mc:Choice Requires="wps">
            <w:drawing>
              <wp:anchor distT="0" distB="0" distL="114300" distR="114300" simplePos="0" relativeHeight="251656192" behindDoc="0" locked="0" layoutInCell="1" allowOverlap="1">
                <wp:simplePos x="0" y="0"/>
                <wp:positionH relativeFrom="column">
                  <wp:posOffset>228600</wp:posOffset>
                </wp:positionH>
                <wp:positionV relativeFrom="paragraph">
                  <wp:posOffset>58420</wp:posOffset>
                </wp:positionV>
                <wp:extent cx="114300" cy="118110"/>
                <wp:effectExtent l="0" t="0" r="0" b="0"/>
                <wp:wrapNone/>
                <wp:docPr id="6"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811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A96080" id="Rectangle 42" o:spid="_x0000_s1026" style="position:absolute;margin-left:18pt;margin-top:4.6pt;width:9pt;height:9.3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"/>
            </w:pict>
          </mc:Fallback>
        </mc:AlternateContent>
      </w:r>
      <w:r w:rsidR="00CF7F08" w:rsidRPr="009E6992">
        <w:rPr>
          <w:rFonts w:ascii="Arial" w:hAnsi="Arial" w:cs="Arial"/>
          <w:sz w:val="24"/>
          <w:szCs w:val="28"/>
        </w:rPr>
        <w:t>лично в МФЦ</w:t>
      </w:r>
    </w:p>
    <w:p w:rsidR="00CF7F08" w:rsidRPr="009E6992" w:rsidRDefault="00CF7F08" w:rsidP="00CF7F08">
      <w:pPr>
        <w:pStyle w:val="ConsPlusNonformat"/>
        <w:jc w:val="both"/>
        <w:rPr>
          <w:rFonts w:ascii="Arial" w:hAnsi="Arial" w:cs="Arial"/>
          <w:sz w:val="24"/>
          <w:szCs w:val="28"/>
        </w:rPr>
      </w:pPr>
    </w:p>
    <w:p w:rsidR="00CF7F08" w:rsidRPr="009E6992" w:rsidRDefault="00CF7F08" w:rsidP="00CF7F08">
      <w:pPr>
        <w:pStyle w:val="ConsPlusNonformat"/>
        <w:rPr>
          <w:rFonts w:ascii="Arial" w:hAnsi="Arial" w:cs="Arial"/>
          <w:sz w:val="24"/>
          <w:szCs w:val="28"/>
        </w:rPr>
      </w:pPr>
      <w:r w:rsidRPr="009E6992">
        <w:rPr>
          <w:rFonts w:ascii="Arial" w:hAnsi="Arial" w:cs="Arial"/>
          <w:sz w:val="24"/>
          <w:szCs w:val="28"/>
        </w:rPr>
        <w:t>Подпись заявителя:</w:t>
      </w:r>
    </w:p>
    <w:p w:rsidR="00CF7F08" w:rsidRPr="009E6992" w:rsidRDefault="00CF7F08" w:rsidP="00CF7F08">
      <w:pPr>
        <w:pStyle w:val="ConsPlusNonformat"/>
        <w:rPr>
          <w:rFonts w:ascii="Arial" w:hAnsi="Arial" w:cs="Arial"/>
          <w:sz w:val="24"/>
          <w:szCs w:val="24"/>
        </w:rPr>
      </w:pPr>
    </w:p>
    <w:p w:rsidR="00CF7F08" w:rsidRPr="009E6992" w:rsidRDefault="00CF7F08" w:rsidP="00CF7F08">
      <w:pPr>
        <w:pStyle w:val="ConsPlusNonformat"/>
        <w:rPr>
          <w:rFonts w:ascii="Arial" w:hAnsi="Arial" w:cs="Arial"/>
          <w:sz w:val="24"/>
          <w:szCs w:val="24"/>
        </w:rPr>
      </w:pPr>
      <w:r w:rsidRPr="009E6992">
        <w:rPr>
          <w:rFonts w:ascii="Arial" w:hAnsi="Arial" w:cs="Arial"/>
          <w:sz w:val="24"/>
          <w:szCs w:val="24"/>
        </w:rPr>
        <w:t>_____________________ ____________________ «___» _______________ 20___ года</w:t>
      </w:r>
    </w:p>
    <w:p w:rsidR="00CF7F08" w:rsidRPr="009E6992" w:rsidRDefault="00CF7F08" w:rsidP="001462C1">
      <w:pPr>
        <w:pStyle w:val="ConsPlusNonformat"/>
        <w:tabs>
          <w:tab w:val="center" w:pos="3969"/>
        </w:tabs>
        <w:ind w:left="567"/>
        <w:rPr>
          <w:rFonts w:ascii="Arial" w:hAnsi="Arial" w:cs="Arial"/>
        </w:rPr>
      </w:pPr>
      <w:r w:rsidRPr="009E6992">
        <w:rPr>
          <w:rFonts w:ascii="Arial" w:hAnsi="Arial" w:cs="Arial"/>
        </w:rPr>
        <w:t xml:space="preserve">(Ф.И.О.) </w:t>
      </w:r>
      <w:r w:rsidR="001462C1" w:rsidRPr="009E6992">
        <w:rPr>
          <w:rFonts w:ascii="Arial" w:hAnsi="Arial" w:cs="Arial"/>
        </w:rPr>
        <w:tab/>
      </w:r>
      <w:r w:rsidRPr="009E6992">
        <w:rPr>
          <w:rFonts w:ascii="Arial" w:hAnsi="Arial" w:cs="Arial"/>
        </w:rPr>
        <w:t>(подпись)</w:t>
      </w:r>
    </w:p>
    <w:p w:rsidR="00CF7F08" w:rsidRPr="009E6992" w:rsidRDefault="00CF7F08" w:rsidP="00CF7F08">
      <w:pPr>
        <w:pStyle w:val="ConsPlusNonformat"/>
        <w:rPr>
          <w:rFonts w:ascii="Arial" w:hAnsi="Arial" w:cs="Arial"/>
          <w:sz w:val="24"/>
          <w:szCs w:val="24"/>
        </w:rPr>
      </w:pPr>
    </w:p>
    <w:p w:rsidR="00CF7F08" w:rsidRPr="009E6992" w:rsidRDefault="00CF7F08" w:rsidP="00CF7F08">
      <w:pPr>
        <w:pStyle w:val="ConsPlusNonformat"/>
        <w:rPr>
          <w:rFonts w:ascii="Arial" w:hAnsi="Arial" w:cs="Arial"/>
          <w:sz w:val="24"/>
          <w:szCs w:val="28"/>
        </w:rPr>
      </w:pPr>
      <w:r w:rsidRPr="009E6992">
        <w:rPr>
          <w:rFonts w:ascii="Arial" w:hAnsi="Arial" w:cs="Arial"/>
          <w:sz w:val="24"/>
          <w:szCs w:val="28"/>
        </w:rPr>
        <w:t>Подписи всех совершеннолетних членов семьи:</w:t>
      </w:r>
    </w:p>
    <w:p w:rsidR="00CF7F08" w:rsidRPr="009E6992" w:rsidRDefault="00CF7F08" w:rsidP="00CF7F08">
      <w:pPr>
        <w:pStyle w:val="ConsPlusNonformat"/>
        <w:rPr>
          <w:rFonts w:ascii="Arial" w:hAnsi="Arial" w:cs="Arial"/>
          <w:sz w:val="24"/>
          <w:szCs w:val="24"/>
        </w:rPr>
      </w:pPr>
    </w:p>
    <w:p w:rsidR="00CF7F08" w:rsidRPr="009E6992" w:rsidRDefault="00CF7F08" w:rsidP="00CF7F08">
      <w:pPr>
        <w:pStyle w:val="ConsPlusNonformat"/>
        <w:rPr>
          <w:rFonts w:ascii="Arial" w:hAnsi="Arial" w:cs="Arial"/>
          <w:sz w:val="24"/>
          <w:szCs w:val="24"/>
        </w:rPr>
      </w:pPr>
      <w:r w:rsidRPr="009E6992">
        <w:rPr>
          <w:rFonts w:ascii="Arial" w:hAnsi="Arial" w:cs="Arial"/>
          <w:sz w:val="24"/>
          <w:szCs w:val="24"/>
        </w:rPr>
        <w:t>_____________________ ____________________ «___» _______________ 20___ года</w:t>
      </w:r>
    </w:p>
    <w:p w:rsidR="00CF7F08" w:rsidRPr="009E6992" w:rsidRDefault="00CF7F08" w:rsidP="001462C1">
      <w:pPr>
        <w:pStyle w:val="ConsPlusNonformat"/>
        <w:tabs>
          <w:tab w:val="center" w:pos="3402"/>
        </w:tabs>
        <w:ind w:left="567"/>
        <w:rPr>
          <w:rFonts w:ascii="Arial" w:hAnsi="Arial" w:cs="Arial"/>
        </w:rPr>
      </w:pPr>
      <w:r w:rsidRPr="009E6992">
        <w:rPr>
          <w:rFonts w:ascii="Arial" w:hAnsi="Arial" w:cs="Arial"/>
        </w:rPr>
        <w:t xml:space="preserve">(Ф.И.О.) </w:t>
      </w:r>
      <w:r w:rsidR="001462C1" w:rsidRPr="009E6992">
        <w:rPr>
          <w:rFonts w:ascii="Arial" w:hAnsi="Arial" w:cs="Arial"/>
        </w:rPr>
        <w:tab/>
      </w:r>
      <w:r w:rsidR="001462C1" w:rsidRPr="009E6992">
        <w:rPr>
          <w:rFonts w:ascii="Arial" w:hAnsi="Arial" w:cs="Arial"/>
        </w:rPr>
        <w:tab/>
      </w:r>
      <w:r w:rsidRPr="009E6992">
        <w:rPr>
          <w:rFonts w:ascii="Arial" w:hAnsi="Arial" w:cs="Arial"/>
        </w:rPr>
        <w:t>(подпись)</w:t>
      </w:r>
    </w:p>
    <w:p w:rsidR="00CF7F08" w:rsidRPr="009E6992" w:rsidRDefault="00CF7F08" w:rsidP="00CF7F08">
      <w:pPr>
        <w:pStyle w:val="ConsPlusNonformat"/>
        <w:rPr>
          <w:rFonts w:ascii="Arial" w:hAnsi="Arial" w:cs="Arial"/>
          <w:sz w:val="24"/>
        </w:rPr>
      </w:pPr>
    </w:p>
    <w:p w:rsidR="00CF7F08" w:rsidRPr="009E6992" w:rsidRDefault="00CF7F08" w:rsidP="00CF7F08">
      <w:pPr>
        <w:pStyle w:val="ConsPlusNonformat"/>
        <w:rPr>
          <w:rFonts w:ascii="Arial" w:hAnsi="Arial" w:cs="Arial"/>
          <w:sz w:val="24"/>
          <w:szCs w:val="24"/>
        </w:rPr>
      </w:pPr>
      <w:r w:rsidRPr="009E6992">
        <w:rPr>
          <w:rFonts w:ascii="Arial" w:hAnsi="Arial" w:cs="Arial"/>
          <w:sz w:val="24"/>
          <w:szCs w:val="24"/>
        </w:rPr>
        <w:t>_____________________ ____________________ «___» _______________ 20___ года</w:t>
      </w:r>
    </w:p>
    <w:p w:rsidR="00CF7F08" w:rsidRPr="009E6992" w:rsidRDefault="00CF7F08" w:rsidP="001462C1">
      <w:pPr>
        <w:pStyle w:val="ConsPlusNonformat"/>
        <w:tabs>
          <w:tab w:val="center" w:pos="3402"/>
        </w:tabs>
        <w:ind w:left="567"/>
        <w:rPr>
          <w:rFonts w:ascii="Arial" w:hAnsi="Arial" w:cs="Arial"/>
        </w:rPr>
      </w:pPr>
      <w:r w:rsidRPr="009E6992">
        <w:rPr>
          <w:rFonts w:ascii="Arial" w:hAnsi="Arial" w:cs="Arial"/>
        </w:rPr>
        <w:lastRenderedPageBreak/>
        <w:t xml:space="preserve">(Ф.И.О.) </w:t>
      </w:r>
      <w:r w:rsidR="001462C1" w:rsidRPr="009E6992">
        <w:rPr>
          <w:rFonts w:ascii="Arial" w:hAnsi="Arial" w:cs="Arial"/>
        </w:rPr>
        <w:tab/>
      </w:r>
      <w:r w:rsidR="001462C1" w:rsidRPr="009E6992">
        <w:rPr>
          <w:rFonts w:ascii="Arial" w:hAnsi="Arial" w:cs="Arial"/>
        </w:rPr>
        <w:tab/>
      </w:r>
      <w:r w:rsidRPr="009E6992">
        <w:rPr>
          <w:rFonts w:ascii="Arial" w:hAnsi="Arial" w:cs="Arial"/>
        </w:rPr>
        <w:t>(подпись)</w:t>
      </w:r>
    </w:p>
    <w:p w:rsidR="00CF7F08" w:rsidRPr="009E6992" w:rsidRDefault="00CF7F08" w:rsidP="00CF7F08">
      <w:pPr>
        <w:pStyle w:val="ConsPlusNonformat"/>
        <w:rPr>
          <w:rFonts w:ascii="Arial" w:hAnsi="Arial" w:cs="Arial"/>
          <w:sz w:val="24"/>
        </w:rPr>
      </w:pPr>
    </w:p>
    <w:p w:rsidR="00CF7F08" w:rsidRPr="009E6992" w:rsidRDefault="00CF7F08" w:rsidP="00CF7F08">
      <w:pPr>
        <w:pStyle w:val="ConsPlusNonformat"/>
        <w:rPr>
          <w:rFonts w:ascii="Arial" w:hAnsi="Arial" w:cs="Arial"/>
          <w:sz w:val="24"/>
          <w:szCs w:val="24"/>
        </w:rPr>
      </w:pPr>
      <w:r w:rsidRPr="009E6992">
        <w:rPr>
          <w:rFonts w:ascii="Arial" w:hAnsi="Arial" w:cs="Arial"/>
          <w:sz w:val="24"/>
          <w:szCs w:val="24"/>
        </w:rPr>
        <w:t>_____________________ ____________________ «___» _______________ 20___ года</w:t>
      </w:r>
    </w:p>
    <w:p w:rsidR="00CF7F08" w:rsidRPr="009E6992" w:rsidRDefault="00CF7F08" w:rsidP="001462C1">
      <w:pPr>
        <w:pStyle w:val="ConsPlusNonformat"/>
        <w:tabs>
          <w:tab w:val="center" w:pos="3402"/>
        </w:tabs>
        <w:ind w:left="567"/>
        <w:rPr>
          <w:rFonts w:ascii="Arial" w:hAnsi="Arial" w:cs="Arial"/>
        </w:rPr>
      </w:pPr>
      <w:r w:rsidRPr="009E6992">
        <w:rPr>
          <w:rFonts w:ascii="Arial" w:hAnsi="Arial" w:cs="Arial"/>
        </w:rPr>
        <w:t>(Ф.И.О.)</w:t>
      </w:r>
      <w:r w:rsidR="001462C1" w:rsidRPr="009E6992">
        <w:rPr>
          <w:rFonts w:ascii="Arial" w:hAnsi="Arial" w:cs="Arial"/>
        </w:rPr>
        <w:tab/>
      </w:r>
      <w:r w:rsidR="001462C1" w:rsidRPr="009E6992">
        <w:rPr>
          <w:rFonts w:ascii="Arial" w:hAnsi="Arial" w:cs="Arial"/>
        </w:rPr>
        <w:tab/>
      </w:r>
      <w:r w:rsidRPr="009E6992">
        <w:rPr>
          <w:rFonts w:ascii="Arial" w:hAnsi="Arial" w:cs="Arial"/>
        </w:rPr>
        <w:t xml:space="preserve"> (подпись)</w:t>
      </w:r>
    </w:p>
    <w:p w:rsidR="00CF7F08" w:rsidRPr="009E6992" w:rsidRDefault="00CF7F08" w:rsidP="00CF7F08">
      <w:pPr>
        <w:pStyle w:val="ConsPlusNonformat"/>
        <w:rPr>
          <w:rFonts w:ascii="Arial" w:hAnsi="Arial" w:cs="Arial"/>
          <w:sz w:val="24"/>
        </w:rPr>
      </w:pPr>
    </w:p>
    <w:p w:rsidR="00CF7F08" w:rsidRPr="009E6992" w:rsidRDefault="00CF7F08" w:rsidP="00CF7F08">
      <w:pPr>
        <w:pStyle w:val="ConsPlusNonformat"/>
        <w:rPr>
          <w:rFonts w:ascii="Arial" w:hAnsi="Arial" w:cs="Arial"/>
          <w:sz w:val="24"/>
          <w:szCs w:val="24"/>
        </w:rPr>
      </w:pPr>
      <w:r w:rsidRPr="009E6992">
        <w:rPr>
          <w:rFonts w:ascii="Arial" w:hAnsi="Arial" w:cs="Arial"/>
          <w:sz w:val="24"/>
          <w:szCs w:val="24"/>
        </w:rPr>
        <w:t>Фамилия и подпись должностного лица, принявшего заявление ___________________________</w:t>
      </w:r>
    </w:p>
    <w:p w:rsidR="00CF7F08" w:rsidRPr="009E6992" w:rsidRDefault="00CF7F08" w:rsidP="00CF7F08">
      <w:pPr>
        <w:pStyle w:val="ConsPlusNonformat"/>
        <w:rPr>
          <w:rFonts w:ascii="Arial" w:hAnsi="Arial" w:cs="Arial"/>
          <w:sz w:val="24"/>
          <w:szCs w:val="24"/>
        </w:rPr>
      </w:pPr>
    </w:p>
    <w:p w:rsidR="00CF7F08" w:rsidRPr="009E6992" w:rsidRDefault="00CF7F08" w:rsidP="00CF7F08">
      <w:pPr>
        <w:pStyle w:val="ConsPlusNonformat"/>
        <w:rPr>
          <w:rFonts w:ascii="Arial" w:hAnsi="Arial" w:cs="Arial"/>
          <w:sz w:val="24"/>
          <w:szCs w:val="24"/>
        </w:rPr>
      </w:pPr>
      <w:r w:rsidRPr="009E6992">
        <w:rPr>
          <w:rFonts w:ascii="Arial" w:hAnsi="Arial" w:cs="Arial"/>
          <w:sz w:val="24"/>
          <w:szCs w:val="24"/>
        </w:rPr>
        <w:t>Дата ____________________</w:t>
      </w:r>
    </w:p>
    <w:p w:rsidR="00A21FE2" w:rsidRPr="009E6992" w:rsidRDefault="00A21FE2" w:rsidP="00AC204B">
      <w:r w:rsidRPr="009E6992">
        <w:br w:type="page"/>
      </w:r>
    </w:p>
    <w:p w:rsidR="00B65ADC" w:rsidRPr="009E6992" w:rsidRDefault="00AC204B" w:rsidP="00AC204B">
      <w:r w:rsidRPr="009E6992">
        <w:t xml:space="preserve">(Административный регламент дополнен приложениями 3, 4 постановлением Администрации </w:t>
      </w:r>
      <w:hyperlink r:id="rId133" w:tgtFrame="ChangingDocument" w:tooltip="О внесении изменений в приложение к постановлению администрации Березовского района от 13.01.2015 № 7 " w:history="1">
        <w:r w:rsidRPr="009E6992">
          <w:rPr>
            <w:rStyle w:val="a3"/>
          </w:rPr>
          <w:t>от 13.11.2018 № 1003</w:t>
        </w:r>
      </w:hyperlink>
      <w:r w:rsidRPr="009E6992">
        <w:t>)</w:t>
      </w:r>
    </w:p>
    <w:p w:rsidR="00AC204B" w:rsidRPr="009E6992" w:rsidRDefault="00AC204B" w:rsidP="00A21FE2">
      <w:pPr>
        <w:pStyle w:val="1"/>
        <w:jc w:val="right"/>
      </w:pPr>
    </w:p>
    <w:p w:rsidR="00A21FE2" w:rsidRPr="009E6992" w:rsidRDefault="00A21FE2" w:rsidP="00A21FE2">
      <w:pPr>
        <w:pStyle w:val="1"/>
        <w:jc w:val="right"/>
      </w:pPr>
    </w:p>
    <w:p w:rsidR="00AC204B" w:rsidRPr="009E6992" w:rsidRDefault="00AC204B" w:rsidP="00A21FE2">
      <w:pPr>
        <w:pStyle w:val="1"/>
        <w:jc w:val="right"/>
      </w:pPr>
      <w:r w:rsidRPr="009E6992">
        <w:t>Приложение 3</w:t>
      </w:r>
    </w:p>
    <w:p w:rsidR="00AC204B" w:rsidRPr="009E6992" w:rsidRDefault="00AC204B" w:rsidP="00A21FE2">
      <w:pPr>
        <w:pStyle w:val="1"/>
        <w:jc w:val="right"/>
      </w:pPr>
      <w:r w:rsidRPr="009E6992">
        <w:t>к административному регламенту</w:t>
      </w:r>
    </w:p>
    <w:p w:rsidR="00AC204B" w:rsidRPr="009E6992" w:rsidRDefault="00AC204B" w:rsidP="00A21FE2">
      <w:pPr>
        <w:pStyle w:val="1"/>
        <w:jc w:val="right"/>
      </w:pPr>
      <w:r w:rsidRPr="009E6992">
        <w:t>предоставления муниципальной услуги</w:t>
      </w:r>
    </w:p>
    <w:p w:rsidR="00AC204B" w:rsidRPr="009E6992" w:rsidRDefault="00A21FE2" w:rsidP="00A21FE2">
      <w:pPr>
        <w:pStyle w:val="1"/>
        <w:jc w:val="right"/>
      </w:pPr>
      <w:r w:rsidRPr="009E6992">
        <w:t>«Предоставление жилых помещений</w:t>
      </w:r>
    </w:p>
    <w:p w:rsidR="00AC204B" w:rsidRPr="009E6992" w:rsidRDefault="00AC204B" w:rsidP="00A21FE2">
      <w:pPr>
        <w:pStyle w:val="1"/>
        <w:jc w:val="right"/>
      </w:pPr>
      <w:r w:rsidRPr="009E6992">
        <w:t>мун</w:t>
      </w:r>
      <w:r w:rsidR="00A21FE2" w:rsidRPr="009E6992">
        <w:t>иципального специализированного</w:t>
      </w:r>
    </w:p>
    <w:p w:rsidR="00AC204B" w:rsidRPr="009E6992" w:rsidRDefault="00AC204B" w:rsidP="00A21FE2">
      <w:pPr>
        <w:pStyle w:val="1"/>
        <w:jc w:val="right"/>
      </w:pPr>
      <w:r w:rsidRPr="009E6992">
        <w:t>жилищного фонда по договорам найма»</w:t>
      </w:r>
    </w:p>
    <w:p w:rsidR="00AC204B" w:rsidRPr="009E6992" w:rsidRDefault="00AC204B" w:rsidP="00A21FE2">
      <w:pPr>
        <w:pStyle w:val="1"/>
        <w:jc w:val="right"/>
        <w:rPr>
          <w:rFonts w:eastAsia="Calibri"/>
          <w:szCs w:val="28"/>
          <w:lang w:eastAsia="en-US"/>
        </w:rPr>
      </w:pPr>
    </w:p>
    <w:p w:rsidR="00A21FE2" w:rsidRPr="009E6992" w:rsidRDefault="00A21FE2" w:rsidP="00A21FE2">
      <w:pPr>
        <w:pStyle w:val="1"/>
        <w:jc w:val="right"/>
        <w:rPr>
          <w:rFonts w:eastAsia="Calibri"/>
          <w:szCs w:val="28"/>
          <w:lang w:eastAsia="en-US"/>
        </w:rPr>
      </w:pPr>
    </w:p>
    <w:p w:rsidR="00AC204B" w:rsidRPr="009E6992" w:rsidRDefault="00AC204B" w:rsidP="00AC204B">
      <w:pPr>
        <w:autoSpaceDE w:val="0"/>
        <w:autoSpaceDN w:val="0"/>
        <w:adjustRightInd w:val="0"/>
        <w:jc w:val="right"/>
        <w:rPr>
          <w:rFonts w:eastAsia="Calibri" w:cs="Arial"/>
          <w:szCs w:val="28"/>
          <w:lang w:eastAsia="en-US"/>
        </w:rPr>
      </w:pPr>
      <w:r w:rsidRPr="009E6992">
        <w:rPr>
          <w:rFonts w:eastAsia="Calibri" w:cs="Arial"/>
          <w:szCs w:val="28"/>
          <w:lang w:eastAsia="en-US"/>
        </w:rPr>
        <w:t>Главе Березовского района</w:t>
      </w:r>
    </w:p>
    <w:p w:rsidR="00AC204B" w:rsidRPr="009E6992" w:rsidRDefault="00AC204B" w:rsidP="00AC204B">
      <w:pPr>
        <w:autoSpaceDE w:val="0"/>
        <w:autoSpaceDN w:val="0"/>
        <w:adjustRightInd w:val="0"/>
        <w:jc w:val="right"/>
        <w:rPr>
          <w:rFonts w:eastAsia="Calibri" w:cs="Arial"/>
          <w:szCs w:val="28"/>
          <w:lang w:eastAsia="en-US"/>
        </w:rPr>
      </w:pPr>
      <w:r w:rsidRPr="009E6992">
        <w:rPr>
          <w:rFonts w:eastAsia="Calibri" w:cs="Arial"/>
          <w:szCs w:val="28"/>
          <w:lang w:eastAsia="en-US"/>
        </w:rPr>
        <w:t>_______________________________</w:t>
      </w:r>
    </w:p>
    <w:p w:rsidR="00AC204B" w:rsidRPr="009E6992" w:rsidRDefault="00AC204B" w:rsidP="00AC204B">
      <w:pPr>
        <w:autoSpaceDE w:val="0"/>
        <w:autoSpaceDN w:val="0"/>
        <w:adjustRightInd w:val="0"/>
        <w:jc w:val="right"/>
        <w:rPr>
          <w:rFonts w:eastAsia="Calibri" w:cs="Arial"/>
          <w:szCs w:val="28"/>
          <w:lang w:eastAsia="en-US"/>
        </w:rPr>
      </w:pPr>
      <w:r w:rsidRPr="009E6992">
        <w:rPr>
          <w:rFonts w:eastAsia="Calibri" w:cs="Arial"/>
          <w:szCs w:val="28"/>
          <w:lang w:eastAsia="en-US"/>
        </w:rPr>
        <w:t>от ____________________________</w:t>
      </w:r>
    </w:p>
    <w:p w:rsidR="00AC204B" w:rsidRPr="009E6992" w:rsidRDefault="00AC204B" w:rsidP="00AC204B">
      <w:pPr>
        <w:autoSpaceDE w:val="0"/>
        <w:autoSpaceDN w:val="0"/>
        <w:adjustRightInd w:val="0"/>
        <w:jc w:val="right"/>
        <w:rPr>
          <w:rFonts w:eastAsia="Calibri" w:cs="Arial"/>
          <w:szCs w:val="28"/>
          <w:lang w:eastAsia="en-US"/>
        </w:rPr>
      </w:pPr>
      <w:r w:rsidRPr="009E6992">
        <w:rPr>
          <w:rFonts w:eastAsia="Calibri" w:cs="Arial"/>
          <w:szCs w:val="28"/>
          <w:lang w:eastAsia="en-US"/>
        </w:rPr>
        <w:t>_______________________________</w:t>
      </w:r>
    </w:p>
    <w:p w:rsidR="00AC204B" w:rsidRPr="009E6992" w:rsidRDefault="00AC204B" w:rsidP="00A21FE2">
      <w:pPr>
        <w:autoSpaceDE w:val="0"/>
        <w:autoSpaceDN w:val="0"/>
        <w:adjustRightInd w:val="0"/>
        <w:jc w:val="right"/>
        <w:rPr>
          <w:rFonts w:eastAsia="Calibri" w:cs="Arial"/>
          <w:sz w:val="20"/>
          <w:szCs w:val="20"/>
          <w:lang w:eastAsia="en-US"/>
        </w:rPr>
      </w:pPr>
      <w:r w:rsidRPr="009E6992">
        <w:rPr>
          <w:rFonts w:eastAsia="Calibri" w:cs="Arial"/>
          <w:sz w:val="20"/>
          <w:szCs w:val="20"/>
          <w:lang w:eastAsia="en-US"/>
        </w:rPr>
        <w:t>(фамилия, имя, отчество)</w:t>
      </w:r>
    </w:p>
    <w:p w:rsidR="00AC204B" w:rsidRPr="009E6992" w:rsidRDefault="00AC204B" w:rsidP="00AC204B">
      <w:pPr>
        <w:autoSpaceDE w:val="0"/>
        <w:autoSpaceDN w:val="0"/>
        <w:adjustRightInd w:val="0"/>
        <w:jc w:val="right"/>
        <w:rPr>
          <w:rFonts w:eastAsia="Calibri" w:cs="Arial"/>
          <w:szCs w:val="28"/>
          <w:lang w:eastAsia="en-US"/>
        </w:rPr>
      </w:pPr>
      <w:r w:rsidRPr="009E6992">
        <w:rPr>
          <w:rFonts w:eastAsia="Calibri" w:cs="Arial"/>
          <w:szCs w:val="28"/>
          <w:lang w:eastAsia="en-US"/>
        </w:rPr>
        <w:t>проживающий (ая) по адресу: _________</w:t>
      </w:r>
    </w:p>
    <w:p w:rsidR="00AC204B" w:rsidRPr="009E6992" w:rsidRDefault="00AC204B" w:rsidP="00AC204B">
      <w:pPr>
        <w:autoSpaceDE w:val="0"/>
        <w:autoSpaceDN w:val="0"/>
        <w:adjustRightInd w:val="0"/>
        <w:jc w:val="right"/>
        <w:rPr>
          <w:rFonts w:eastAsia="Calibri" w:cs="Arial"/>
          <w:szCs w:val="28"/>
          <w:lang w:eastAsia="en-US"/>
        </w:rPr>
      </w:pPr>
      <w:r w:rsidRPr="009E6992">
        <w:rPr>
          <w:rFonts w:eastAsia="Calibri" w:cs="Arial"/>
          <w:szCs w:val="28"/>
          <w:lang w:eastAsia="en-US"/>
        </w:rPr>
        <w:t>_______________________________</w:t>
      </w:r>
    </w:p>
    <w:p w:rsidR="00AC204B" w:rsidRPr="009E6992" w:rsidRDefault="00AC204B" w:rsidP="00AC204B">
      <w:pPr>
        <w:autoSpaceDE w:val="0"/>
        <w:autoSpaceDN w:val="0"/>
        <w:adjustRightInd w:val="0"/>
        <w:jc w:val="right"/>
        <w:rPr>
          <w:rFonts w:eastAsia="Calibri" w:cs="Arial"/>
          <w:szCs w:val="28"/>
          <w:lang w:eastAsia="en-US"/>
        </w:rPr>
      </w:pPr>
      <w:r w:rsidRPr="009E6992">
        <w:rPr>
          <w:rFonts w:eastAsia="Calibri" w:cs="Arial"/>
          <w:szCs w:val="28"/>
          <w:lang w:eastAsia="en-US"/>
        </w:rPr>
        <w:t>_______________________________</w:t>
      </w:r>
    </w:p>
    <w:p w:rsidR="00AC204B" w:rsidRPr="009E6992" w:rsidRDefault="00AC204B" w:rsidP="00A21FE2">
      <w:pPr>
        <w:autoSpaceDE w:val="0"/>
        <w:autoSpaceDN w:val="0"/>
        <w:adjustRightInd w:val="0"/>
        <w:jc w:val="right"/>
        <w:rPr>
          <w:rFonts w:eastAsia="Calibri" w:cs="Arial"/>
          <w:sz w:val="20"/>
          <w:szCs w:val="20"/>
          <w:lang w:eastAsia="en-US"/>
        </w:rPr>
      </w:pPr>
      <w:r w:rsidRPr="009E6992">
        <w:rPr>
          <w:rFonts w:eastAsia="Calibri" w:cs="Arial"/>
          <w:sz w:val="20"/>
          <w:szCs w:val="20"/>
          <w:lang w:eastAsia="en-US"/>
        </w:rPr>
        <w:t>(телефон домашний, рабочий, мобильный)</w:t>
      </w:r>
    </w:p>
    <w:p w:rsidR="00AC204B" w:rsidRPr="009E6992" w:rsidRDefault="00AC204B" w:rsidP="00AC204B">
      <w:pPr>
        <w:widowControl w:val="0"/>
        <w:autoSpaceDE w:val="0"/>
        <w:autoSpaceDN w:val="0"/>
        <w:adjustRightInd w:val="0"/>
        <w:jc w:val="right"/>
        <w:rPr>
          <w:rFonts w:eastAsia="Calibri" w:cs="Arial"/>
          <w:szCs w:val="28"/>
        </w:rPr>
      </w:pPr>
      <w:r w:rsidRPr="009E6992">
        <w:rPr>
          <w:rFonts w:cs="Arial"/>
          <w:szCs w:val="28"/>
        </w:rPr>
        <w:t>Адрес электронной почты:____________</w:t>
      </w:r>
    </w:p>
    <w:p w:rsidR="00AC204B" w:rsidRPr="009E6992" w:rsidRDefault="00AC204B" w:rsidP="00AC204B">
      <w:pPr>
        <w:widowControl w:val="0"/>
        <w:autoSpaceDE w:val="0"/>
        <w:autoSpaceDN w:val="0"/>
        <w:adjustRightInd w:val="0"/>
        <w:rPr>
          <w:rFonts w:eastAsia="Calibri" w:cs="Arial"/>
          <w:szCs w:val="28"/>
        </w:rPr>
      </w:pPr>
    </w:p>
    <w:p w:rsidR="00AC204B" w:rsidRPr="009E6992" w:rsidRDefault="00AC204B" w:rsidP="00A21FE2">
      <w:pPr>
        <w:pStyle w:val="2"/>
      </w:pPr>
      <w:r w:rsidRPr="009E6992">
        <w:t>ЗАЯВЛЕНИЕ</w:t>
      </w:r>
    </w:p>
    <w:p w:rsidR="00AC204B" w:rsidRPr="009E6992" w:rsidRDefault="00AC204B" w:rsidP="00AC204B">
      <w:pPr>
        <w:rPr>
          <w:rFonts w:eastAsia="Calibri"/>
        </w:rPr>
      </w:pPr>
    </w:p>
    <w:p w:rsidR="00AC204B" w:rsidRPr="009E6992" w:rsidRDefault="00AC204B" w:rsidP="00AC204B">
      <w:pPr>
        <w:widowControl w:val="0"/>
        <w:autoSpaceDE w:val="0"/>
        <w:autoSpaceDN w:val="0"/>
        <w:adjustRightInd w:val="0"/>
        <w:ind w:firstLine="709"/>
        <w:rPr>
          <w:rFonts w:eastAsia="Calibri" w:cs="Arial"/>
        </w:rPr>
      </w:pPr>
      <w:r w:rsidRPr="009E6992">
        <w:rPr>
          <w:rFonts w:eastAsia="Calibri" w:cs="Arial"/>
        </w:rPr>
        <w:t>Прошу предоставить мне и членам моей семьи:</w:t>
      </w:r>
    </w:p>
    <w:p w:rsidR="00AC204B" w:rsidRPr="009E6992" w:rsidRDefault="00AC204B" w:rsidP="00AC204B">
      <w:pPr>
        <w:widowControl w:val="0"/>
        <w:autoSpaceDE w:val="0"/>
        <w:autoSpaceDN w:val="0"/>
        <w:adjustRightInd w:val="0"/>
        <w:rPr>
          <w:rFonts w:cs="Arial"/>
          <w:szCs w:val="28"/>
        </w:rPr>
      </w:pPr>
    </w:p>
    <w:tbl>
      <w:tblPr>
        <w:tblW w:w="0" w:type="auto"/>
        <w:tblCellSpacing w:w="5" w:type="nil"/>
        <w:tblLayout w:type="fixed"/>
        <w:tblCellMar>
          <w:left w:w="75" w:type="dxa"/>
          <w:right w:w="75" w:type="dxa"/>
        </w:tblCellMar>
        <w:tblLook w:val="0000" w:firstRow="0" w:lastRow="0" w:firstColumn="0" w:lastColumn="0" w:noHBand="0" w:noVBand="0"/>
      </w:tblPr>
      <w:tblGrid>
        <w:gridCol w:w="595"/>
        <w:gridCol w:w="4805"/>
        <w:gridCol w:w="2618"/>
        <w:gridCol w:w="1882"/>
      </w:tblGrid>
      <w:tr w:rsidR="00AC204B" w:rsidRPr="009E6992" w:rsidTr="00A21FE2">
        <w:trPr>
          <w:trHeight w:val="400"/>
          <w:tblCellSpacing w:w="5" w:type="nil"/>
        </w:trPr>
        <w:tc>
          <w:tcPr>
            <w:tcW w:w="595" w:type="dxa"/>
            <w:tcBorders>
              <w:top w:val="single" w:sz="8" w:space="0" w:color="auto"/>
              <w:left w:val="single" w:sz="8" w:space="0" w:color="auto"/>
              <w:bottom w:val="single" w:sz="8" w:space="0" w:color="auto"/>
              <w:right w:val="single" w:sz="8" w:space="0" w:color="auto"/>
            </w:tcBorders>
          </w:tcPr>
          <w:p w:rsidR="00AC204B" w:rsidRPr="009E6992" w:rsidRDefault="00AC204B" w:rsidP="00A21FE2">
            <w:pPr>
              <w:ind w:firstLine="0"/>
            </w:pPr>
            <w:r w:rsidRPr="009E6992">
              <w:t xml:space="preserve"> № </w:t>
            </w:r>
          </w:p>
          <w:p w:rsidR="00AC204B" w:rsidRPr="009E6992" w:rsidRDefault="00AC204B" w:rsidP="00A21FE2">
            <w:pPr>
              <w:ind w:firstLine="0"/>
            </w:pPr>
            <w:r w:rsidRPr="009E6992">
              <w:t>п/п</w:t>
            </w:r>
          </w:p>
        </w:tc>
        <w:tc>
          <w:tcPr>
            <w:tcW w:w="4805" w:type="dxa"/>
            <w:tcBorders>
              <w:top w:val="single" w:sz="8" w:space="0" w:color="auto"/>
              <w:left w:val="single" w:sz="8" w:space="0" w:color="auto"/>
              <w:bottom w:val="single" w:sz="8" w:space="0" w:color="auto"/>
              <w:right w:val="single" w:sz="8" w:space="0" w:color="auto"/>
            </w:tcBorders>
            <w:vAlign w:val="center"/>
          </w:tcPr>
          <w:p w:rsidR="00AC204B" w:rsidRPr="009E6992" w:rsidRDefault="00AC204B" w:rsidP="00A21FE2">
            <w:pPr>
              <w:ind w:firstLine="0"/>
            </w:pPr>
            <w:r w:rsidRPr="009E6992">
              <w:t>Фамилия, имя, отчество</w:t>
            </w:r>
          </w:p>
        </w:tc>
        <w:tc>
          <w:tcPr>
            <w:tcW w:w="2618" w:type="dxa"/>
            <w:tcBorders>
              <w:top w:val="single" w:sz="8" w:space="0" w:color="auto"/>
              <w:left w:val="single" w:sz="8" w:space="0" w:color="auto"/>
              <w:bottom w:val="single" w:sz="8" w:space="0" w:color="auto"/>
              <w:right w:val="single" w:sz="8" w:space="0" w:color="auto"/>
            </w:tcBorders>
            <w:vAlign w:val="center"/>
          </w:tcPr>
          <w:p w:rsidR="00AC204B" w:rsidRPr="009E6992" w:rsidRDefault="00AC204B" w:rsidP="00A21FE2">
            <w:pPr>
              <w:ind w:firstLine="0"/>
            </w:pPr>
            <w:r w:rsidRPr="009E6992">
              <w:t>Степень</w:t>
            </w:r>
          </w:p>
          <w:p w:rsidR="00AC204B" w:rsidRPr="009E6992" w:rsidRDefault="00AC204B" w:rsidP="00A21FE2">
            <w:pPr>
              <w:ind w:firstLine="0"/>
            </w:pPr>
            <w:r w:rsidRPr="009E6992">
              <w:t>родства</w:t>
            </w:r>
          </w:p>
        </w:tc>
        <w:tc>
          <w:tcPr>
            <w:tcW w:w="1882" w:type="dxa"/>
            <w:tcBorders>
              <w:top w:val="single" w:sz="8" w:space="0" w:color="auto"/>
              <w:left w:val="single" w:sz="8" w:space="0" w:color="auto"/>
              <w:bottom w:val="single" w:sz="8" w:space="0" w:color="auto"/>
              <w:right w:val="single" w:sz="8" w:space="0" w:color="auto"/>
            </w:tcBorders>
            <w:vAlign w:val="center"/>
          </w:tcPr>
          <w:p w:rsidR="00AC204B" w:rsidRPr="009E6992" w:rsidRDefault="00AC204B" w:rsidP="00A21FE2">
            <w:pPr>
              <w:ind w:firstLine="0"/>
            </w:pPr>
            <w:r w:rsidRPr="009E6992">
              <w:t>Год рождения</w:t>
            </w:r>
          </w:p>
        </w:tc>
      </w:tr>
      <w:tr w:rsidR="00AC204B" w:rsidRPr="009E6992" w:rsidTr="00A21FE2">
        <w:trPr>
          <w:tblCellSpacing w:w="5" w:type="nil"/>
        </w:trPr>
        <w:tc>
          <w:tcPr>
            <w:tcW w:w="595" w:type="dxa"/>
            <w:tcBorders>
              <w:left w:val="single" w:sz="8" w:space="0" w:color="auto"/>
              <w:bottom w:val="single" w:sz="8" w:space="0" w:color="auto"/>
              <w:right w:val="single" w:sz="8" w:space="0" w:color="auto"/>
            </w:tcBorders>
          </w:tcPr>
          <w:p w:rsidR="00AC204B" w:rsidRPr="009E6992" w:rsidRDefault="00AC204B" w:rsidP="00A21FE2">
            <w:pPr>
              <w:pStyle w:val="Table"/>
            </w:pPr>
          </w:p>
        </w:tc>
        <w:tc>
          <w:tcPr>
            <w:tcW w:w="4805" w:type="dxa"/>
            <w:tcBorders>
              <w:left w:val="single" w:sz="8" w:space="0" w:color="auto"/>
              <w:bottom w:val="single" w:sz="8" w:space="0" w:color="auto"/>
              <w:right w:val="single" w:sz="8" w:space="0" w:color="auto"/>
            </w:tcBorders>
          </w:tcPr>
          <w:p w:rsidR="00AC204B" w:rsidRPr="009E6992" w:rsidRDefault="00AC204B" w:rsidP="00A21FE2">
            <w:pPr>
              <w:pStyle w:val="Table"/>
            </w:pPr>
          </w:p>
        </w:tc>
        <w:tc>
          <w:tcPr>
            <w:tcW w:w="2618" w:type="dxa"/>
            <w:tcBorders>
              <w:left w:val="single" w:sz="8" w:space="0" w:color="auto"/>
              <w:bottom w:val="single" w:sz="8" w:space="0" w:color="auto"/>
              <w:right w:val="single" w:sz="8" w:space="0" w:color="auto"/>
            </w:tcBorders>
          </w:tcPr>
          <w:p w:rsidR="00AC204B" w:rsidRPr="009E6992" w:rsidRDefault="00AC204B" w:rsidP="00A21FE2">
            <w:pPr>
              <w:pStyle w:val="Table"/>
            </w:pPr>
          </w:p>
        </w:tc>
        <w:tc>
          <w:tcPr>
            <w:tcW w:w="1882" w:type="dxa"/>
            <w:tcBorders>
              <w:left w:val="single" w:sz="8" w:space="0" w:color="auto"/>
              <w:bottom w:val="single" w:sz="8" w:space="0" w:color="auto"/>
              <w:right w:val="single" w:sz="8" w:space="0" w:color="auto"/>
            </w:tcBorders>
          </w:tcPr>
          <w:p w:rsidR="00AC204B" w:rsidRPr="009E6992" w:rsidRDefault="00AC204B" w:rsidP="00A21FE2">
            <w:pPr>
              <w:pStyle w:val="Table"/>
            </w:pPr>
          </w:p>
        </w:tc>
      </w:tr>
      <w:tr w:rsidR="00AC204B" w:rsidRPr="009E6992" w:rsidTr="00A21FE2">
        <w:trPr>
          <w:tblCellSpacing w:w="5" w:type="nil"/>
        </w:trPr>
        <w:tc>
          <w:tcPr>
            <w:tcW w:w="595" w:type="dxa"/>
            <w:tcBorders>
              <w:left w:val="single" w:sz="8" w:space="0" w:color="auto"/>
              <w:bottom w:val="single" w:sz="8" w:space="0" w:color="auto"/>
              <w:right w:val="single" w:sz="8" w:space="0" w:color="auto"/>
            </w:tcBorders>
          </w:tcPr>
          <w:p w:rsidR="00AC204B" w:rsidRPr="009E6992" w:rsidRDefault="00AC204B" w:rsidP="00A21FE2">
            <w:pPr>
              <w:pStyle w:val="Table"/>
            </w:pPr>
          </w:p>
        </w:tc>
        <w:tc>
          <w:tcPr>
            <w:tcW w:w="4805" w:type="dxa"/>
            <w:tcBorders>
              <w:left w:val="single" w:sz="8" w:space="0" w:color="auto"/>
              <w:bottom w:val="single" w:sz="8" w:space="0" w:color="auto"/>
              <w:right w:val="single" w:sz="8" w:space="0" w:color="auto"/>
            </w:tcBorders>
          </w:tcPr>
          <w:p w:rsidR="00AC204B" w:rsidRPr="009E6992" w:rsidRDefault="00AC204B" w:rsidP="00A21FE2">
            <w:pPr>
              <w:pStyle w:val="Table"/>
            </w:pPr>
          </w:p>
        </w:tc>
        <w:tc>
          <w:tcPr>
            <w:tcW w:w="2618" w:type="dxa"/>
            <w:tcBorders>
              <w:left w:val="single" w:sz="8" w:space="0" w:color="auto"/>
              <w:bottom w:val="single" w:sz="8" w:space="0" w:color="auto"/>
              <w:right w:val="single" w:sz="8" w:space="0" w:color="auto"/>
            </w:tcBorders>
          </w:tcPr>
          <w:p w:rsidR="00AC204B" w:rsidRPr="009E6992" w:rsidRDefault="00AC204B" w:rsidP="00A21FE2">
            <w:pPr>
              <w:pStyle w:val="Table"/>
            </w:pPr>
          </w:p>
        </w:tc>
        <w:tc>
          <w:tcPr>
            <w:tcW w:w="1882" w:type="dxa"/>
            <w:tcBorders>
              <w:left w:val="single" w:sz="8" w:space="0" w:color="auto"/>
              <w:bottom w:val="single" w:sz="8" w:space="0" w:color="auto"/>
              <w:right w:val="single" w:sz="8" w:space="0" w:color="auto"/>
            </w:tcBorders>
          </w:tcPr>
          <w:p w:rsidR="00AC204B" w:rsidRPr="009E6992" w:rsidRDefault="00AC204B" w:rsidP="00A21FE2">
            <w:pPr>
              <w:pStyle w:val="Table"/>
            </w:pPr>
          </w:p>
        </w:tc>
      </w:tr>
      <w:tr w:rsidR="00AC204B" w:rsidRPr="009E6992" w:rsidTr="00A21FE2">
        <w:trPr>
          <w:tblCellSpacing w:w="5" w:type="nil"/>
        </w:trPr>
        <w:tc>
          <w:tcPr>
            <w:tcW w:w="595" w:type="dxa"/>
            <w:tcBorders>
              <w:left w:val="single" w:sz="8" w:space="0" w:color="auto"/>
              <w:bottom w:val="single" w:sz="8" w:space="0" w:color="auto"/>
              <w:right w:val="single" w:sz="8" w:space="0" w:color="auto"/>
            </w:tcBorders>
          </w:tcPr>
          <w:p w:rsidR="00AC204B" w:rsidRPr="009E6992" w:rsidRDefault="00AC204B" w:rsidP="00A21FE2">
            <w:pPr>
              <w:pStyle w:val="Table"/>
            </w:pPr>
          </w:p>
        </w:tc>
        <w:tc>
          <w:tcPr>
            <w:tcW w:w="4805" w:type="dxa"/>
            <w:tcBorders>
              <w:left w:val="single" w:sz="8" w:space="0" w:color="auto"/>
              <w:bottom w:val="single" w:sz="8" w:space="0" w:color="auto"/>
              <w:right w:val="single" w:sz="8" w:space="0" w:color="auto"/>
            </w:tcBorders>
          </w:tcPr>
          <w:p w:rsidR="00AC204B" w:rsidRPr="009E6992" w:rsidRDefault="00AC204B" w:rsidP="00A21FE2">
            <w:pPr>
              <w:pStyle w:val="Table"/>
            </w:pPr>
          </w:p>
        </w:tc>
        <w:tc>
          <w:tcPr>
            <w:tcW w:w="2618" w:type="dxa"/>
            <w:tcBorders>
              <w:left w:val="single" w:sz="8" w:space="0" w:color="auto"/>
              <w:bottom w:val="single" w:sz="8" w:space="0" w:color="auto"/>
              <w:right w:val="single" w:sz="8" w:space="0" w:color="auto"/>
            </w:tcBorders>
          </w:tcPr>
          <w:p w:rsidR="00AC204B" w:rsidRPr="009E6992" w:rsidRDefault="00AC204B" w:rsidP="00A21FE2">
            <w:pPr>
              <w:pStyle w:val="Table"/>
            </w:pPr>
          </w:p>
        </w:tc>
        <w:tc>
          <w:tcPr>
            <w:tcW w:w="1882" w:type="dxa"/>
            <w:tcBorders>
              <w:left w:val="single" w:sz="8" w:space="0" w:color="auto"/>
              <w:bottom w:val="single" w:sz="8" w:space="0" w:color="auto"/>
              <w:right w:val="single" w:sz="8" w:space="0" w:color="auto"/>
            </w:tcBorders>
          </w:tcPr>
          <w:p w:rsidR="00AC204B" w:rsidRPr="009E6992" w:rsidRDefault="00AC204B" w:rsidP="00A21FE2">
            <w:pPr>
              <w:pStyle w:val="Table"/>
            </w:pPr>
          </w:p>
        </w:tc>
      </w:tr>
      <w:tr w:rsidR="00AC204B" w:rsidRPr="009E6992" w:rsidTr="00A21FE2">
        <w:trPr>
          <w:tblCellSpacing w:w="5" w:type="nil"/>
        </w:trPr>
        <w:tc>
          <w:tcPr>
            <w:tcW w:w="595" w:type="dxa"/>
            <w:tcBorders>
              <w:left w:val="single" w:sz="8" w:space="0" w:color="auto"/>
              <w:bottom w:val="single" w:sz="8" w:space="0" w:color="auto"/>
              <w:right w:val="single" w:sz="8" w:space="0" w:color="auto"/>
            </w:tcBorders>
          </w:tcPr>
          <w:p w:rsidR="00AC204B" w:rsidRPr="009E6992" w:rsidRDefault="00AC204B" w:rsidP="00A21FE2">
            <w:pPr>
              <w:pStyle w:val="Table"/>
            </w:pPr>
          </w:p>
        </w:tc>
        <w:tc>
          <w:tcPr>
            <w:tcW w:w="4805" w:type="dxa"/>
            <w:tcBorders>
              <w:left w:val="single" w:sz="8" w:space="0" w:color="auto"/>
              <w:bottom w:val="single" w:sz="8" w:space="0" w:color="auto"/>
              <w:right w:val="single" w:sz="8" w:space="0" w:color="auto"/>
            </w:tcBorders>
          </w:tcPr>
          <w:p w:rsidR="00AC204B" w:rsidRPr="009E6992" w:rsidRDefault="00AC204B" w:rsidP="00A21FE2">
            <w:pPr>
              <w:pStyle w:val="Table"/>
            </w:pPr>
          </w:p>
        </w:tc>
        <w:tc>
          <w:tcPr>
            <w:tcW w:w="2618" w:type="dxa"/>
            <w:tcBorders>
              <w:left w:val="single" w:sz="8" w:space="0" w:color="auto"/>
              <w:bottom w:val="single" w:sz="8" w:space="0" w:color="auto"/>
              <w:right w:val="single" w:sz="8" w:space="0" w:color="auto"/>
            </w:tcBorders>
          </w:tcPr>
          <w:p w:rsidR="00AC204B" w:rsidRPr="009E6992" w:rsidRDefault="00AC204B" w:rsidP="00A21FE2">
            <w:pPr>
              <w:pStyle w:val="Table"/>
            </w:pPr>
          </w:p>
        </w:tc>
        <w:tc>
          <w:tcPr>
            <w:tcW w:w="1882" w:type="dxa"/>
            <w:tcBorders>
              <w:left w:val="single" w:sz="8" w:space="0" w:color="auto"/>
              <w:bottom w:val="single" w:sz="8" w:space="0" w:color="auto"/>
              <w:right w:val="single" w:sz="8" w:space="0" w:color="auto"/>
            </w:tcBorders>
          </w:tcPr>
          <w:p w:rsidR="00AC204B" w:rsidRPr="009E6992" w:rsidRDefault="00AC204B" w:rsidP="00A21FE2">
            <w:pPr>
              <w:pStyle w:val="Table"/>
            </w:pPr>
          </w:p>
        </w:tc>
      </w:tr>
      <w:tr w:rsidR="00AC204B" w:rsidRPr="009E6992" w:rsidTr="00A21FE2">
        <w:trPr>
          <w:tblCellSpacing w:w="5" w:type="nil"/>
        </w:trPr>
        <w:tc>
          <w:tcPr>
            <w:tcW w:w="595" w:type="dxa"/>
            <w:tcBorders>
              <w:left w:val="single" w:sz="8" w:space="0" w:color="auto"/>
              <w:bottom w:val="single" w:sz="8" w:space="0" w:color="auto"/>
              <w:right w:val="single" w:sz="8" w:space="0" w:color="auto"/>
            </w:tcBorders>
          </w:tcPr>
          <w:p w:rsidR="00AC204B" w:rsidRPr="009E6992" w:rsidRDefault="00AC204B" w:rsidP="00A21FE2">
            <w:pPr>
              <w:pStyle w:val="Table"/>
            </w:pPr>
          </w:p>
        </w:tc>
        <w:tc>
          <w:tcPr>
            <w:tcW w:w="4805" w:type="dxa"/>
            <w:tcBorders>
              <w:left w:val="single" w:sz="8" w:space="0" w:color="auto"/>
              <w:bottom w:val="single" w:sz="8" w:space="0" w:color="auto"/>
              <w:right w:val="single" w:sz="8" w:space="0" w:color="auto"/>
            </w:tcBorders>
          </w:tcPr>
          <w:p w:rsidR="00AC204B" w:rsidRPr="009E6992" w:rsidRDefault="00AC204B" w:rsidP="00A21FE2">
            <w:pPr>
              <w:pStyle w:val="Table"/>
            </w:pPr>
          </w:p>
        </w:tc>
        <w:tc>
          <w:tcPr>
            <w:tcW w:w="2618" w:type="dxa"/>
            <w:tcBorders>
              <w:left w:val="single" w:sz="8" w:space="0" w:color="auto"/>
              <w:bottom w:val="single" w:sz="8" w:space="0" w:color="auto"/>
              <w:right w:val="single" w:sz="8" w:space="0" w:color="auto"/>
            </w:tcBorders>
          </w:tcPr>
          <w:p w:rsidR="00AC204B" w:rsidRPr="009E6992" w:rsidRDefault="00AC204B" w:rsidP="00A21FE2">
            <w:pPr>
              <w:pStyle w:val="Table"/>
            </w:pPr>
          </w:p>
        </w:tc>
        <w:tc>
          <w:tcPr>
            <w:tcW w:w="1882" w:type="dxa"/>
            <w:tcBorders>
              <w:left w:val="single" w:sz="8" w:space="0" w:color="auto"/>
              <w:bottom w:val="single" w:sz="8" w:space="0" w:color="auto"/>
              <w:right w:val="single" w:sz="8" w:space="0" w:color="auto"/>
            </w:tcBorders>
          </w:tcPr>
          <w:p w:rsidR="00AC204B" w:rsidRPr="009E6992" w:rsidRDefault="00AC204B" w:rsidP="00A21FE2">
            <w:pPr>
              <w:pStyle w:val="Table"/>
            </w:pPr>
          </w:p>
        </w:tc>
      </w:tr>
      <w:tr w:rsidR="00AC204B" w:rsidRPr="009E6992" w:rsidTr="00A21FE2">
        <w:trPr>
          <w:tblCellSpacing w:w="5" w:type="nil"/>
        </w:trPr>
        <w:tc>
          <w:tcPr>
            <w:tcW w:w="595" w:type="dxa"/>
            <w:tcBorders>
              <w:left w:val="single" w:sz="8" w:space="0" w:color="auto"/>
              <w:bottom w:val="single" w:sz="4" w:space="0" w:color="auto"/>
              <w:right w:val="single" w:sz="8" w:space="0" w:color="auto"/>
            </w:tcBorders>
          </w:tcPr>
          <w:p w:rsidR="00AC204B" w:rsidRPr="009E6992" w:rsidRDefault="00AC204B" w:rsidP="00A21FE2">
            <w:pPr>
              <w:pStyle w:val="Table"/>
            </w:pPr>
          </w:p>
        </w:tc>
        <w:tc>
          <w:tcPr>
            <w:tcW w:w="4805" w:type="dxa"/>
            <w:tcBorders>
              <w:left w:val="single" w:sz="8" w:space="0" w:color="auto"/>
              <w:bottom w:val="single" w:sz="4" w:space="0" w:color="auto"/>
              <w:right w:val="single" w:sz="8" w:space="0" w:color="auto"/>
            </w:tcBorders>
          </w:tcPr>
          <w:p w:rsidR="00AC204B" w:rsidRPr="009E6992" w:rsidRDefault="00AC204B" w:rsidP="00A21FE2">
            <w:pPr>
              <w:pStyle w:val="Table"/>
            </w:pPr>
          </w:p>
        </w:tc>
        <w:tc>
          <w:tcPr>
            <w:tcW w:w="2618" w:type="dxa"/>
            <w:tcBorders>
              <w:left w:val="single" w:sz="8" w:space="0" w:color="auto"/>
              <w:bottom w:val="single" w:sz="4" w:space="0" w:color="auto"/>
              <w:right w:val="single" w:sz="8" w:space="0" w:color="auto"/>
            </w:tcBorders>
          </w:tcPr>
          <w:p w:rsidR="00AC204B" w:rsidRPr="009E6992" w:rsidRDefault="00AC204B" w:rsidP="00A21FE2">
            <w:pPr>
              <w:pStyle w:val="Table"/>
            </w:pPr>
          </w:p>
        </w:tc>
        <w:tc>
          <w:tcPr>
            <w:tcW w:w="1882" w:type="dxa"/>
            <w:tcBorders>
              <w:left w:val="single" w:sz="8" w:space="0" w:color="auto"/>
              <w:bottom w:val="single" w:sz="4" w:space="0" w:color="auto"/>
              <w:right w:val="single" w:sz="8" w:space="0" w:color="auto"/>
            </w:tcBorders>
          </w:tcPr>
          <w:p w:rsidR="00AC204B" w:rsidRPr="009E6992" w:rsidRDefault="00AC204B" w:rsidP="00A21FE2">
            <w:pPr>
              <w:pStyle w:val="Table"/>
            </w:pPr>
          </w:p>
        </w:tc>
      </w:tr>
      <w:tr w:rsidR="00AC204B" w:rsidRPr="009E6992" w:rsidTr="00A21FE2">
        <w:trPr>
          <w:tblCellSpacing w:w="5" w:type="nil"/>
        </w:trPr>
        <w:tc>
          <w:tcPr>
            <w:tcW w:w="595" w:type="dxa"/>
            <w:tcBorders>
              <w:top w:val="single" w:sz="4" w:space="0" w:color="auto"/>
              <w:left w:val="single" w:sz="8" w:space="0" w:color="auto"/>
              <w:bottom w:val="single" w:sz="4" w:space="0" w:color="auto"/>
              <w:right w:val="single" w:sz="8" w:space="0" w:color="auto"/>
            </w:tcBorders>
          </w:tcPr>
          <w:p w:rsidR="00AC204B" w:rsidRPr="009E6992" w:rsidRDefault="00AC204B" w:rsidP="00A21FE2">
            <w:pPr>
              <w:pStyle w:val="Table"/>
            </w:pPr>
          </w:p>
        </w:tc>
        <w:tc>
          <w:tcPr>
            <w:tcW w:w="4805" w:type="dxa"/>
            <w:tcBorders>
              <w:top w:val="single" w:sz="4" w:space="0" w:color="auto"/>
              <w:left w:val="single" w:sz="8" w:space="0" w:color="auto"/>
              <w:bottom w:val="single" w:sz="4" w:space="0" w:color="auto"/>
              <w:right w:val="single" w:sz="8" w:space="0" w:color="auto"/>
            </w:tcBorders>
          </w:tcPr>
          <w:p w:rsidR="00AC204B" w:rsidRPr="009E6992" w:rsidRDefault="00AC204B" w:rsidP="00A21FE2">
            <w:pPr>
              <w:pStyle w:val="Table"/>
            </w:pPr>
          </w:p>
        </w:tc>
        <w:tc>
          <w:tcPr>
            <w:tcW w:w="2618" w:type="dxa"/>
            <w:tcBorders>
              <w:top w:val="single" w:sz="4" w:space="0" w:color="auto"/>
              <w:left w:val="single" w:sz="8" w:space="0" w:color="auto"/>
              <w:bottom w:val="single" w:sz="4" w:space="0" w:color="auto"/>
              <w:right w:val="single" w:sz="8" w:space="0" w:color="auto"/>
            </w:tcBorders>
          </w:tcPr>
          <w:p w:rsidR="00AC204B" w:rsidRPr="009E6992" w:rsidRDefault="00AC204B" w:rsidP="00A21FE2">
            <w:pPr>
              <w:pStyle w:val="Table"/>
            </w:pPr>
          </w:p>
        </w:tc>
        <w:tc>
          <w:tcPr>
            <w:tcW w:w="1882" w:type="dxa"/>
            <w:tcBorders>
              <w:top w:val="single" w:sz="4" w:space="0" w:color="auto"/>
              <w:left w:val="single" w:sz="8" w:space="0" w:color="auto"/>
              <w:bottom w:val="single" w:sz="4" w:space="0" w:color="auto"/>
              <w:right w:val="single" w:sz="8" w:space="0" w:color="auto"/>
            </w:tcBorders>
          </w:tcPr>
          <w:p w:rsidR="00AC204B" w:rsidRPr="009E6992" w:rsidRDefault="00AC204B" w:rsidP="00A21FE2">
            <w:pPr>
              <w:pStyle w:val="Table"/>
            </w:pPr>
          </w:p>
        </w:tc>
      </w:tr>
    </w:tbl>
    <w:p w:rsidR="00AC204B" w:rsidRPr="009E6992" w:rsidRDefault="00AC204B" w:rsidP="00AC204B">
      <w:pPr>
        <w:widowControl w:val="0"/>
        <w:autoSpaceDE w:val="0"/>
        <w:autoSpaceDN w:val="0"/>
        <w:adjustRightInd w:val="0"/>
        <w:ind w:firstLine="540"/>
        <w:rPr>
          <w:rFonts w:cs="Arial"/>
          <w:szCs w:val="28"/>
        </w:rPr>
      </w:pPr>
    </w:p>
    <w:p w:rsidR="00AC204B" w:rsidRPr="009E6992" w:rsidRDefault="00AC204B" w:rsidP="00AC204B">
      <w:pPr>
        <w:autoSpaceDE w:val="0"/>
        <w:autoSpaceDN w:val="0"/>
        <w:adjustRightInd w:val="0"/>
        <w:ind w:firstLine="540"/>
        <w:rPr>
          <w:rFonts w:eastAsia="Calibri" w:cs="Arial"/>
          <w:lang w:eastAsia="en-US"/>
        </w:rPr>
      </w:pPr>
      <w:r w:rsidRPr="009E6992">
        <w:rPr>
          <w:rFonts w:eastAsia="Calibri" w:cs="Arial"/>
          <w:lang w:eastAsia="en-US"/>
        </w:rPr>
        <w:t>жилое помещение, в виде _______ комнатной квартиры по адресу: п. ______________, ул. _____________ дом _____, кв. _____________ на условиях найма жилого помещения маневренного жилищного фонда, в связи с __________________________________________________________________________________________________________________________________________________________________________________________________________________.</w:t>
      </w:r>
    </w:p>
    <w:p w:rsidR="00AC204B" w:rsidRPr="009E6992" w:rsidRDefault="00AC204B" w:rsidP="00AC204B">
      <w:pPr>
        <w:autoSpaceDE w:val="0"/>
        <w:autoSpaceDN w:val="0"/>
        <w:adjustRightInd w:val="0"/>
        <w:jc w:val="center"/>
        <w:rPr>
          <w:rFonts w:eastAsia="Calibri" w:cs="Arial"/>
          <w:lang w:eastAsia="en-US"/>
        </w:rPr>
      </w:pPr>
      <w:r w:rsidRPr="009E6992">
        <w:rPr>
          <w:rFonts w:eastAsia="Calibri" w:cs="Arial"/>
          <w:lang w:eastAsia="en-US"/>
        </w:rPr>
        <w:t>(указать основания для заключения договора найма жилого помещения маневренного жилищного фонда)</w:t>
      </w:r>
    </w:p>
    <w:p w:rsidR="00AC204B" w:rsidRPr="009E6992" w:rsidRDefault="00AC204B" w:rsidP="00AC204B">
      <w:pPr>
        <w:widowControl w:val="0"/>
        <w:autoSpaceDE w:val="0"/>
        <w:autoSpaceDN w:val="0"/>
        <w:adjustRightInd w:val="0"/>
        <w:ind w:firstLine="708"/>
        <w:rPr>
          <w:rFonts w:eastAsia="Calibri" w:cs="Arial"/>
        </w:rPr>
      </w:pPr>
    </w:p>
    <w:p w:rsidR="00AC204B" w:rsidRPr="009E6992" w:rsidRDefault="00AC204B" w:rsidP="00AC204B">
      <w:pPr>
        <w:widowControl w:val="0"/>
        <w:autoSpaceDE w:val="0"/>
        <w:autoSpaceDN w:val="0"/>
        <w:adjustRightInd w:val="0"/>
        <w:ind w:firstLine="708"/>
        <w:rPr>
          <w:rFonts w:eastAsia="Calibri" w:cs="Arial"/>
        </w:rPr>
      </w:pPr>
      <w:r w:rsidRPr="009E6992">
        <w:rPr>
          <w:rFonts w:eastAsia="Calibri" w:cs="Arial"/>
        </w:rPr>
        <w:t xml:space="preserve">Я (мы) даю (ем) согласие на проверку указанных в заявлении сведений и на </w:t>
      </w:r>
      <w:r w:rsidRPr="009E6992">
        <w:rPr>
          <w:rFonts w:eastAsia="Calibri" w:cs="Arial"/>
        </w:rPr>
        <w:lastRenderedPageBreak/>
        <w:t>запрос документов, необходимых для рассмотрения заявления.</w:t>
      </w:r>
    </w:p>
    <w:p w:rsidR="00AC204B" w:rsidRPr="009E6992" w:rsidRDefault="00AC204B" w:rsidP="00AC204B">
      <w:pPr>
        <w:widowControl w:val="0"/>
        <w:autoSpaceDE w:val="0"/>
        <w:autoSpaceDN w:val="0"/>
        <w:adjustRightInd w:val="0"/>
        <w:ind w:firstLine="851"/>
        <w:rPr>
          <w:rFonts w:eastAsia="Calibri" w:cs="Arial"/>
        </w:rPr>
      </w:pPr>
      <w:r w:rsidRPr="009E6992">
        <w:rPr>
          <w:rFonts w:eastAsia="Calibri" w:cs="Arial"/>
        </w:rPr>
        <w:t>Я (мы) предупрежден(ы) о том, что в случае выявления сведений, не соответствующих указанным в заявлении, за представление недостоверной информации, заведомо ложных сведений мне(нам) будет отказано в предоставлении муниципальной услуги.</w:t>
      </w:r>
    </w:p>
    <w:p w:rsidR="00AC204B" w:rsidRPr="009E6992" w:rsidRDefault="00AC204B" w:rsidP="00AC204B">
      <w:pPr>
        <w:widowControl w:val="0"/>
        <w:autoSpaceDE w:val="0"/>
        <w:autoSpaceDN w:val="0"/>
        <w:adjustRightInd w:val="0"/>
        <w:ind w:firstLine="851"/>
        <w:rPr>
          <w:rFonts w:eastAsia="Calibri" w:cs="Arial"/>
        </w:rPr>
      </w:pPr>
      <w:r w:rsidRPr="009E6992">
        <w:rPr>
          <w:rFonts w:eastAsia="Calibri" w:cs="Arial"/>
        </w:rPr>
        <w:t xml:space="preserve">В соответствии с требованиями </w:t>
      </w:r>
      <w:hyperlink r:id="rId134" w:history="1">
        <w:r w:rsidRPr="009E6992">
          <w:rPr>
            <w:rFonts w:eastAsia="Calibri" w:cs="Arial"/>
          </w:rPr>
          <w:t>статьи 9</w:t>
        </w:r>
      </w:hyperlink>
      <w:r w:rsidRPr="009E6992">
        <w:rPr>
          <w:rFonts w:eastAsia="Calibri" w:cs="Arial"/>
        </w:rPr>
        <w:t xml:space="preserve"> Федерального закона от 27.07.2006 </w:t>
      </w:r>
      <w:r w:rsidR="00F96E6C" w:rsidRPr="009E6992">
        <w:rPr>
          <w:rFonts w:eastAsia="Calibri" w:cs="Arial"/>
        </w:rPr>
        <w:t xml:space="preserve">           </w:t>
      </w:r>
      <w:hyperlink r:id="rId135" w:tooltip="&quot;О персональных данных (с изменениями на 24 июня 2025 года)&quot;&#10;Федеральный закон от 27.07.2006 N 152-ФЗ&#10;Статус: Действующая редакция документа (действ. c 01.09.2025)" w:history="1">
        <w:r w:rsidRPr="009E6992">
          <w:rPr>
            <w:rStyle w:val="a3"/>
            <w:rFonts w:eastAsia="Calibri" w:cs="Arial"/>
            <w:color w:val="0000AA"/>
          </w:rPr>
          <w:t>№ 152-ФЗ «О персональных</w:t>
        </w:r>
      </w:hyperlink>
      <w:r w:rsidRPr="009E6992">
        <w:rPr>
          <w:rFonts w:eastAsia="Calibri" w:cs="Arial"/>
        </w:rPr>
        <w:t xml:space="preserve"> данных» подтверждаю(ем) свое согласие на обработку органами местного самоуправления персональных данных.</w:t>
      </w:r>
    </w:p>
    <w:p w:rsidR="00AC204B" w:rsidRPr="009E6992" w:rsidRDefault="00AC204B" w:rsidP="00AC204B">
      <w:pPr>
        <w:widowControl w:val="0"/>
        <w:autoSpaceDE w:val="0"/>
        <w:autoSpaceDN w:val="0"/>
        <w:adjustRightInd w:val="0"/>
        <w:ind w:firstLine="851"/>
        <w:rPr>
          <w:rFonts w:eastAsia="Calibri" w:cs="Arial"/>
        </w:rPr>
      </w:pPr>
      <w:r w:rsidRPr="009E6992">
        <w:rPr>
          <w:rFonts w:eastAsia="Calibri" w:cs="Arial"/>
        </w:rPr>
        <w:t>Предоставляю(ем) отделу жилищных программ администрации Березовского района право осуществлять все действия (операции) с персональными данными, в том числе право на обработку персональных данных посредством внесения их в электронную базу данных, включения в списки, реестры и отчетные формы, предусмотренные документами, регламентирующими предоставление отчетных данных документов), а также запрашивать информацию и необходимые документы.</w:t>
      </w:r>
    </w:p>
    <w:p w:rsidR="00AC204B" w:rsidRPr="009E6992" w:rsidRDefault="00AC204B" w:rsidP="00AC204B">
      <w:pPr>
        <w:widowControl w:val="0"/>
        <w:autoSpaceDE w:val="0"/>
        <w:autoSpaceDN w:val="0"/>
        <w:adjustRightInd w:val="0"/>
        <w:ind w:firstLine="851"/>
        <w:rPr>
          <w:rFonts w:eastAsia="Calibri" w:cs="Arial"/>
        </w:rPr>
      </w:pPr>
      <w:r w:rsidRPr="009E6992">
        <w:rPr>
          <w:rFonts w:eastAsia="Calibri" w:cs="Arial"/>
        </w:rPr>
        <w:t xml:space="preserve">Отдел жилищных программ администрации Березовского района имеет право во исполнение своих обязательств по оказанию гражданам муниципальных услуг государственной поддержки на обмен (прием и передачу) персональными данными с органами государственной власти и местного самоуправления с использованием машинных носителей или по каналам связи с соблюдением мер, обеспечивающих их защиту от несанкционированного доступа. </w:t>
      </w:r>
    </w:p>
    <w:p w:rsidR="00AC204B" w:rsidRPr="009E6992" w:rsidRDefault="00AC204B" w:rsidP="00AC204B">
      <w:pPr>
        <w:widowControl w:val="0"/>
        <w:autoSpaceDE w:val="0"/>
        <w:autoSpaceDN w:val="0"/>
        <w:adjustRightInd w:val="0"/>
        <w:ind w:firstLine="851"/>
        <w:rPr>
          <w:rFonts w:eastAsia="Calibri" w:cs="Arial"/>
        </w:rPr>
      </w:pPr>
      <w:r w:rsidRPr="009E6992">
        <w:rPr>
          <w:rFonts w:eastAsia="Calibri" w:cs="Arial"/>
        </w:rPr>
        <w:t>Настоящее согласие действует бессрочно.</w:t>
      </w:r>
    </w:p>
    <w:p w:rsidR="00AC204B" w:rsidRPr="009E6992" w:rsidRDefault="00AC204B" w:rsidP="00AC204B">
      <w:pPr>
        <w:widowControl w:val="0"/>
        <w:autoSpaceDE w:val="0"/>
        <w:autoSpaceDN w:val="0"/>
        <w:adjustRightInd w:val="0"/>
        <w:ind w:firstLine="851"/>
        <w:rPr>
          <w:rFonts w:eastAsia="Calibri" w:cs="Arial"/>
        </w:rPr>
      </w:pPr>
    </w:p>
    <w:p w:rsidR="00AC204B" w:rsidRPr="009E6992" w:rsidRDefault="00AC204B" w:rsidP="00AC204B">
      <w:pPr>
        <w:autoSpaceDE w:val="0"/>
        <w:autoSpaceDN w:val="0"/>
        <w:adjustRightInd w:val="0"/>
        <w:ind w:firstLine="851"/>
        <w:rPr>
          <w:rFonts w:eastAsia="Calibri" w:cs="Arial"/>
          <w:szCs w:val="28"/>
          <w:lang w:eastAsia="en-US"/>
        </w:rPr>
      </w:pPr>
      <w:r w:rsidRPr="009E6992">
        <w:rPr>
          <w:rFonts w:eastAsia="Calibri" w:cs="Arial"/>
          <w:szCs w:val="28"/>
          <w:lang w:eastAsia="en-US"/>
        </w:rPr>
        <w:t>Документы, являющиеся результатом предоставления муниципальной услуги, прошу выдать (направить):</w:t>
      </w:r>
    </w:p>
    <w:p w:rsidR="00AC204B" w:rsidRPr="009E6992" w:rsidRDefault="009E6992" w:rsidP="00AC204B">
      <w:pPr>
        <w:autoSpaceDE w:val="0"/>
        <w:autoSpaceDN w:val="0"/>
        <w:adjustRightInd w:val="0"/>
        <w:ind w:firstLine="851"/>
        <w:rPr>
          <w:rFonts w:eastAsia="Calibri" w:cs="Arial"/>
          <w:szCs w:val="28"/>
          <w:lang w:eastAsia="en-US"/>
        </w:rPr>
      </w:pPr>
      <w:r w:rsidRPr="009E6992">
        <w:rPr>
          <w:noProof/>
        </w:rPr>
        <mc:AlternateContent>
          <mc:Choice Requires="wps">
            <w:drawing>
              <wp:anchor distT="0" distB="0" distL="114300" distR="114300" simplePos="0" relativeHeight="251659264" behindDoc="0" locked="0" layoutInCell="1" allowOverlap="1">
                <wp:simplePos x="0" y="0"/>
                <wp:positionH relativeFrom="column">
                  <wp:posOffset>228600</wp:posOffset>
                </wp:positionH>
                <wp:positionV relativeFrom="paragraph">
                  <wp:posOffset>251460</wp:posOffset>
                </wp:positionV>
                <wp:extent cx="114300" cy="118110"/>
                <wp:effectExtent l="0" t="0" r="0" b="0"/>
                <wp:wrapNone/>
                <wp:docPr id="5" name="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811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D10672" id="Прямоугольник 4" o:spid="_x0000_s1026" style="position:absolute;margin-left:18pt;margin-top:19.8pt;width:9pt;height:9.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"/>
            </w:pict>
          </mc:Fallback>
        </mc:AlternateContent>
      </w:r>
      <w:r w:rsidRPr="009E6992">
        <w:rPr>
          <w:noProof/>
        </w:rPr>
        <mc:AlternateContent>
          <mc:Choice Requires="wps">
            <w:drawing>
              <wp:anchor distT="0" distB="0" distL="114300" distR="114300" simplePos="0" relativeHeight="251658240" behindDoc="0" locked="0" layoutInCell="1" allowOverlap="1">
                <wp:simplePos x="0" y="0"/>
                <wp:positionH relativeFrom="column">
                  <wp:posOffset>228600</wp:posOffset>
                </wp:positionH>
                <wp:positionV relativeFrom="paragraph">
                  <wp:posOffset>22860</wp:posOffset>
                </wp:positionV>
                <wp:extent cx="114300" cy="118110"/>
                <wp:effectExtent l="0" t="0" r="0" b="0"/>
                <wp:wrapNone/>
                <wp:docPr id="4"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811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4FC3C7" id="Прямоугольник 3" o:spid="_x0000_s1026" style="position:absolute;margin-left:18pt;margin-top:1.8pt;width:9pt;height:9.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"/>
            </w:pict>
          </mc:Fallback>
        </mc:AlternateContent>
      </w:r>
      <w:r w:rsidR="00AC204B" w:rsidRPr="009E6992">
        <w:rPr>
          <w:rFonts w:eastAsia="Calibri" w:cs="Arial"/>
          <w:szCs w:val="28"/>
          <w:lang w:eastAsia="en-US"/>
        </w:rPr>
        <w:t>лично в Отделе</w:t>
      </w:r>
    </w:p>
    <w:p w:rsidR="00AC204B" w:rsidRPr="009E6992" w:rsidRDefault="00AC204B" w:rsidP="00AC204B">
      <w:pPr>
        <w:autoSpaceDE w:val="0"/>
        <w:autoSpaceDN w:val="0"/>
        <w:adjustRightInd w:val="0"/>
        <w:rPr>
          <w:rFonts w:eastAsia="Calibri" w:cs="Arial"/>
          <w:szCs w:val="28"/>
          <w:lang w:eastAsia="en-US"/>
        </w:rPr>
      </w:pPr>
      <w:r w:rsidRPr="009E6992">
        <w:rPr>
          <w:rFonts w:eastAsia="Calibri" w:cs="Arial"/>
          <w:szCs w:val="28"/>
          <w:lang w:eastAsia="en-US"/>
        </w:rPr>
        <w:t xml:space="preserve">посредством почтовой связи </w:t>
      </w:r>
    </w:p>
    <w:p w:rsidR="00AC204B" w:rsidRPr="009E6992" w:rsidRDefault="009E6992" w:rsidP="00AC204B">
      <w:pPr>
        <w:autoSpaceDE w:val="0"/>
        <w:autoSpaceDN w:val="0"/>
        <w:adjustRightInd w:val="0"/>
        <w:rPr>
          <w:rFonts w:eastAsia="Calibri" w:cs="Arial"/>
          <w:szCs w:val="28"/>
          <w:lang w:eastAsia="en-US"/>
        </w:rPr>
      </w:pPr>
      <w:r w:rsidRPr="009E6992">
        <w:rPr>
          <w:noProof/>
        </w:rPr>
        <mc:AlternateContent>
          <mc:Choice Requires="wps">
            <w:drawing>
              <wp:anchor distT="0" distB="0" distL="114300" distR="114300" simplePos="0" relativeHeight="251661312" behindDoc="0" locked="0" layoutInCell="1" allowOverlap="1">
                <wp:simplePos x="0" y="0"/>
                <wp:positionH relativeFrom="column">
                  <wp:posOffset>228600</wp:posOffset>
                </wp:positionH>
                <wp:positionV relativeFrom="paragraph">
                  <wp:posOffset>58420</wp:posOffset>
                </wp:positionV>
                <wp:extent cx="114300" cy="118110"/>
                <wp:effectExtent l="0" t="0" r="0" b="0"/>
                <wp:wrapNone/>
                <wp:docPr id="3"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811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DE7AA1" id="Прямоугольник 2" o:spid="_x0000_s1026" style="position:absolute;margin-left:18pt;margin-top:4.6pt;width:9pt;height:9.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"/>
            </w:pict>
          </mc:Fallback>
        </mc:AlternateContent>
      </w:r>
      <w:r w:rsidR="00AC204B" w:rsidRPr="009E6992">
        <w:rPr>
          <w:rFonts w:eastAsia="Calibri" w:cs="Arial"/>
          <w:szCs w:val="28"/>
          <w:lang w:eastAsia="en-US"/>
        </w:rPr>
        <w:t xml:space="preserve"> посредством электронной почты__________________________</w:t>
      </w:r>
    </w:p>
    <w:p w:rsidR="00AC204B" w:rsidRPr="009E6992" w:rsidRDefault="009E6992" w:rsidP="00AC204B">
      <w:pPr>
        <w:autoSpaceDE w:val="0"/>
        <w:autoSpaceDN w:val="0"/>
        <w:adjustRightInd w:val="0"/>
        <w:rPr>
          <w:rFonts w:eastAsia="Calibri" w:cs="Arial"/>
          <w:szCs w:val="28"/>
          <w:lang w:eastAsia="en-US"/>
        </w:rPr>
      </w:pPr>
      <w:r w:rsidRPr="009E6992">
        <w:rPr>
          <w:noProof/>
        </w:rPr>
        <mc:AlternateContent>
          <mc:Choice Requires="wps">
            <w:drawing>
              <wp:anchor distT="0" distB="0" distL="114300" distR="114300" simplePos="0" relativeHeight="251660288" behindDoc="0" locked="0" layoutInCell="1" allowOverlap="1">
                <wp:simplePos x="0" y="0"/>
                <wp:positionH relativeFrom="column">
                  <wp:posOffset>228600</wp:posOffset>
                </wp:positionH>
                <wp:positionV relativeFrom="paragraph">
                  <wp:posOffset>58420</wp:posOffset>
                </wp:positionV>
                <wp:extent cx="114300" cy="118110"/>
                <wp:effectExtent l="0" t="0" r="0" b="0"/>
                <wp:wrapNone/>
                <wp:docPr id="2"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811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843A7C" id="Прямоугольник 1" o:spid="_x0000_s1026" style="position:absolute;margin-left:18pt;margin-top:4.6pt;width:9pt;height:9.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"/>
            </w:pict>
          </mc:Fallback>
        </mc:AlternateContent>
      </w:r>
      <w:r w:rsidR="00AC204B" w:rsidRPr="009E6992">
        <w:rPr>
          <w:rFonts w:eastAsia="Calibri" w:cs="Arial"/>
          <w:szCs w:val="28"/>
          <w:lang w:eastAsia="en-US"/>
        </w:rPr>
        <w:t xml:space="preserve"> лично в МФЦ</w:t>
      </w:r>
    </w:p>
    <w:p w:rsidR="00AC204B" w:rsidRPr="009E6992" w:rsidRDefault="00AC204B" w:rsidP="00AC204B">
      <w:pPr>
        <w:autoSpaceDE w:val="0"/>
        <w:autoSpaceDN w:val="0"/>
        <w:adjustRightInd w:val="0"/>
        <w:rPr>
          <w:rFonts w:eastAsia="Calibri" w:cs="Arial"/>
          <w:szCs w:val="28"/>
          <w:lang w:eastAsia="en-US"/>
        </w:rPr>
      </w:pPr>
    </w:p>
    <w:p w:rsidR="00AC204B" w:rsidRPr="009E6992" w:rsidRDefault="00AC204B" w:rsidP="00AC204B">
      <w:pPr>
        <w:widowControl w:val="0"/>
        <w:autoSpaceDE w:val="0"/>
        <w:autoSpaceDN w:val="0"/>
        <w:adjustRightInd w:val="0"/>
        <w:rPr>
          <w:rFonts w:eastAsia="Calibri" w:cs="Arial"/>
          <w:szCs w:val="28"/>
        </w:rPr>
      </w:pPr>
      <w:r w:rsidRPr="009E6992">
        <w:rPr>
          <w:rFonts w:eastAsia="Calibri" w:cs="Arial"/>
          <w:szCs w:val="28"/>
        </w:rPr>
        <w:t>Подпись заявителя:</w:t>
      </w:r>
    </w:p>
    <w:p w:rsidR="00AC204B" w:rsidRPr="009E6992" w:rsidRDefault="00AC204B" w:rsidP="00AC204B">
      <w:pPr>
        <w:widowControl w:val="0"/>
        <w:autoSpaceDE w:val="0"/>
        <w:autoSpaceDN w:val="0"/>
        <w:adjustRightInd w:val="0"/>
        <w:rPr>
          <w:rFonts w:eastAsia="Calibri" w:cs="Arial"/>
        </w:rPr>
      </w:pPr>
    </w:p>
    <w:p w:rsidR="00AC204B" w:rsidRPr="009E6992" w:rsidRDefault="00AC204B" w:rsidP="00AC204B">
      <w:pPr>
        <w:widowControl w:val="0"/>
        <w:autoSpaceDE w:val="0"/>
        <w:autoSpaceDN w:val="0"/>
        <w:adjustRightInd w:val="0"/>
        <w:rPr>
          <w:rFonts w:eastAsia="Calibri" w:cs="Arial"/>
        </w:rPr>
      </w:pPr>
      <w:r w:rsidRPr="009E6992">
        <w:rPr>
          <w:rFonts w:eastAsia="Calibri" w:cs="Arial"/>
        </w:rPr>
        <w:t>_____________________ ____________________ «___» _______________ 20___ года</w:t>
      </w:r>
    </w:p>
    <w:p w:rsidR="00AC204B" w:rsidRPr="009E6992" w:rsidRDefault="00AC204B" w:rsidP="001462C1">
      <w:pPr>
        <w:widowControl w:val="0"/>
        <w:tabs>
          <w:tab w:val="center" w:pos="3828"/>
        </w:tabs>
        <w:autoSpaceDE w:val="0"/>
        <w:autoSpaceDN w:val="0"/>
        <w:adjustRightInd w:val="0"/>
        <w:ind w:left="1418" w:firstLine="0"/>
        <w:rPr>
          <w:rFonts w:eastAsia="Calibri" w:cs="Arial"/>
          <w:sz w:val="20"/>
          <w:szCs w:val="20"/>
        </w:rPr>
      </w:pPr>
      <w:r w:rsidRPr="009E6992">
        <w:rPr>
          <w:rFonts w:eastAsia="Calibri" w:cs="Arial"/>
          <w:sz w:val="20"/>
          <w:szCs w:val="20"/>
        </w:rPr>
        <w:t xml:space="preserve">(Ф.И.О.) </w:t>
      </w:r>
      <w:r w:rsidR="001462C1" w:rsidRPr="009E6992">
        <w:rPr>
          <w:rFonts w:eastAsia="Calibri" w:cs="Arial"/>
          <w:sz w:val="20"/>
          <w:szCs w:val="20"/>
        </w:rPr>
        <w:tab/>
      </w:r>
      <w:r w:rsidR="001462C1" w:rsidRPr="009E6992">
        <w:rPr>
          <w:rFonts w:eastAsia="Calibri" w:cs="Arial"/>
          <w:sz w:val="20"/>
          <w:szCs w:val="20"/>
        </w:rPr>
        <w:tab/>
      </w:r>
      <w:r w:rsidRPr="009E6992">
        <w:rPr>
          <w:rFonts w:eastAsia="Calibri" w:cs="Arial"/>
          <w:sz w:val="20"/>
          <w:szCs w:val="20"/>
        </w:rPr>
        <w:t>(подпись)</w:t>
      </w:r>
    </w:p>
    <w:p w:rsidR="00AC204B" w:rsidRPr="009E6992" w:rsidRDefault="00AC204B" w:rsidP="00AC204B">
      <w:pPr>
        <w:widowControl w:val="0"/>
        <w:autoSpaceDE w:val="0"/>
        <w:autoSpaceDN w:val="0"/>
        <w:adjustRightInd w:val="0"/>
        <w:rPr>
          <w:rFonts w:eastAsia="Calibri" w:cs="Arial"/>
        </w:rPr>
      </w:pPr>
    </w:p>
    <w:p w:rsidR="00AC204B" w:rsidRPr="009E6992" w:rsidRDefault="00AC204B" w:rsidP="00AC204B">
      <w:pPr>
        <w:widowControl w:val="0"/>
        <w:autoSpaceDE w:val="0"/>
        <w:autoSpaceDN w:val="0"/>
        <w:adjustRightInd w:val="0"/>
        <w:rPr>
          <w:rFonts w:eastAsia="Calibri" w:cs="Arial"/>
          <w:szCs w:val="28"/>
        </w:rPr>
      </w:pPr>
      <w:r w:rsidRPr="009E6992">
        <w:rPr>
          <w:rFonts w:eastAsia="Calibri" w:cs="Arial"/>
          <w:szCs w:val="28"/>
        </w:rPr>
        <w:t>Подписи всех совершеннолетних членов семьи:</w:t>
      </w:r>
    </w:p>
    <w:p w:rsidR="00AC204B" w:rsidRPr="009E6992" w:rsidRDefault="00AC204B" w:rsidP="00AC204B">
      <w:pPr>
        <w:widowControl w:val="0"/>
        <w:autoSpaceDE w:val="0"/>
        <w:autoSpaceDN w:val="0"/>
        <w:adjustRightInd w:val="0"/>
        <w:rPr>
          <w:rFonts w:eastAsia="Calibri" w:cs="Arial"/>
        </w:rPr>
      </w:pPr>
    </w:p>
    <w:p w:rsidR="00AC204B" w:rsidRPr="009E6992" w:rsidRDefault="00AC204B" w:rsidP="00AC204B">
      <w:pPr>
        <w:widowControl w:val="0"/>
        <w:autoSpaceDE w:val="0"/>
        <w:autoSpaceDN w:val="0"/>
        <w:adjustRightInd w:val="0"/>
        <w:rPr>
          <w:rFonts w:eastAsia="Calibri" w:cs="Arial"/>
        </w:rPr>
      </w:pPr>
      <w:r w:rsidRPr="009E6992">
        <w:rPr>
          <w:rFonts w:eastAsia="Calibri" w:cs="Arial"/>
        </w:rPr>
        <w:t>_____________________ ____________________ «___» _______________ 20___ года</w:t>
      </w:r>
    </w:p>
    <w:p w:rsidR="00AC204B" w:rsidRPr="009E6992" w:rsidRDefault="00AC204B" w:rsidP="001462C1">
      <w:pPr>
        <w:widowControl w:val="0"/>
        <w:tabs>
          <w:tab w:val="center" w:pos="4678"/>
        </w:tabs>
        <w:autoSpaceDE w:val="0"/>
        <w:autoSpaceDN w:val="0"/>
        <w:adjustRightInd w:val="0"/>
        <w:ind w:left="1276" w:firstLine="0"/>
        <w:rPr>
          <w:rFonts w:eastAsia="Calibri" w:cs="Arial"/>
          <w:sz w:val="20"/>
          <w:szCs w:val="20"/>
        </w:rPr>
      </w:pPr>
      <w:r w:rsidRPr="009E6992">
        <w:rPr>
          <w:rFonts w:eastAsia="Calibri" w:cs="Arial"/>
          <w:sz w:val="20"/>
          <w:szCs w:val="20"/>
        </w:rPr>
        <w:t xml:space="preserve">(Ф.И.О.) </w:t>
      </w:r>
      <w:r w:rsidR="001462C1" w:rsidRPr="009E6992">
        <w:rPr>
          <w:rFonts w:eastAsia="Calibri" w:cs="Arial"/>
          <w:sz w:val="20"/>
          <w:szCs w:val="20"/>
        </w:rPr>
        <w:tab/>
      </w:r>
      <w:r w:rsidRPr="009E6992">
        <w:rPr>
          <w:rFonts w:eastAsia="Calibri" w:cs="Arial"/>
          <w:sz w:val="20"/>
          <w:szCs w:val="20"/>
        </w:rPr>
        <w:t>(подпись)</w:t>
      </w:r>
    </w:p>
    <w:p w:rsidR="00AC204B" w:rsidRPr="009E6992" w:rsidRDefault="00AC204B" w:rsidP="00AC204B">
      <w:pPr>
        <w:widowControl w:val="0"/>
        <w:autoSpaceDE w:val="0"/>
        <w:autoSpaceDN w:val="0"/>
        <w:adjustRightInd w:val="0"/>
        <w:rPr>
          <w:rFonts w:eastAsia="Calibri" w:cs="Arial"/>
          <w:szCs w:val="20"/>
        </w:rPr>
      </w:pPr>
    </w:p>
    <w:p w:rsidR="00AC204B" w:rsidRPr="009E6992" w:rsidRDefault="00AC204B" w:rsidP="00AC204B">
      <w:pPr>
        <w:widowControl w:val="0"/>
        <w:autoSpaceDE w:val="0"/>
        <w:autoSpaceDN w:val="0"/>
        <w:adjustRightInd w:val="0"/>
        <w:rPr>
          <w:rFonts w:eastAsia="Calibri" w:cs="Arial"/>
        </w:rPr>
      </w:pPr>
      <w:r w:rsidRPr="009E6992">
        <w:rPr>
          <w:rFonts w:eastAsia="Calibri" w:cs="Arial"/>
        </w:rPr>
        <w:t>_____________________ ____________________ «___» _______________ 20___ года</w:t>
      </w:r>
    </w:p>
    <w:p w:rsidR="00AC204B" w:rsidRPr="009E6992" w:rsidRDefault="00AC204B" w:rsidP="001462C1">
      <w:pPr>
        <w:widowControl w:val="0"/>
        <w:tabs>
          <w:tab w:val="center" w:pos="3969"/>
        </w:tabs>
        <w:autoSpaceDE w:val="0"/>
        <w:autoSpaceDN w:val="0"/>
        <w:adjustRightInd w:val="0"/>
        <w:ind w:left="1276" w:firstLine="0"/>
        <w:rPr>
          <w:rFonts w:eastAsia="Calibri" w:cs="Arial"/>
          <w:sz w:val="20"/>
          <w:szCs w:val="20"/>
        </w:rPr>
      </w:pPr>
      <w:r w:rsidRPr="009E6992">
        <w:rPr>
          <w:rFonts w:eastAsia="Calibri" w:cs="Arial"/>
          <w:sz w:val="20"/>
          <w:szCs w:val="20"/>
        </w:rPr>
        <w:t xml:space="preserve">(Ф.И.О.) </w:t>
      </w:r>
      <w:r w:rsidR="001462C1" w:rsidRPr="009E6992">
        <w:rPr>
          <w:rFonts w:eastAsia="Calibri" w:cs="Arial"/>
          <w:sz w:val="20"/>
          <w:szCs w:val="20"/>
        </w:rPr>
        <w:tab/>
      </w:r>
      <w:r w:rsidR="001462C1" w:rsidRPr="009E6992">
        <w:rPr>
          <w:rFonts w:eastAsia="Calibri" w:cs="Arial"/>
          <w:sz w:val="20"/>
          <w:szCs w:val="20"/>
        </w:rPr>
        <w:tab/>
      </w:r>
      <w:r w:rsidRPr="009E6992">
        <w:rPr>
          <w:rFonts w:eastAsia="Calibri" w:cs="Arial"/>
          <w:sz w:val="20"/>
          <w:szCs w:val="20"/>
        </w:rPr>
        <w:t>(подпись)</w:t>
      </w:r>
    </w:p>
    <w:p w:rsidR="00AC204B" w:rsidRPr="009E6992" w:rsidRDefault="00AC204B" w:rsidP="00AC204B">
      <w:pPr>
        <w:widowControl w:val="0"/>
        <w:autoSpaceDE w:val="0"/>
        <w:autoSpaceDN w:val="0"/>
        <w:adjustRightInd w:val="0"/>
        <w:rPr>
          <w:rFonts w:eastAsia="Calibri" w:cs="Arial"/>
          <w:szCs w:val="20"/>
        </w:rPr>
      </w:pPr>
    </w:p>
    <w:p w:rsidR="00AC204B" w:rsidRPr="009E6992" w:rsidRDefault="00AC204B" w:rsidP="00AC204B">
      <w:pPr>
        <w:widowControl w:val="0"/>
        <w:autoSpaceDE w:val="0"/>
        <w:autoSpaceDN w:val="0"/>
        <w:adjustRightInd w:val="0"/>
        <w:rPr>
          <w:rFonts w:eastAsia="Calibri" w:cs="Arial"/>
        </w:rPr>
      </w:pPr>
      <w:r w:rsidRPr="009E6992">
        <w:rPr>
          <w:rFonts w:eastAsia="Calibri" w:cs="Arial"/>
        </w:rPr>
        <w:t>_____________________ ____________________ «___» _______________ 20___ года</w:t>
      </w:r>
    </w:p>
    <w:p w:rsidR="00AC204B" w:rsidRPr="009E6992" w:rsidRDefault="00AC204B" w:rsidP="001462C1">
      <w:pPr>
        <w:widowControl w:val="0"/>
        <w:tabs>
          <w:tab w:val="center" w:pos="3686"/>
        </w:tabs>
        <w:autoSpaceDE w:val="0"/>
        <w:autoSpaceDN w:val="0"/>
        <w:adjustRightInd w:val="0"/>
        <w:ind w:left="1276" w:firstLine="0"/>
        <w:rPr>
          <w:rFonts w:eastAsia="Calibri" w:cs="Arial"/>
          <w:sz w:val="20"/>
          <w:szCs w:val="20"/>
        </w:rPr>
      </w:pPr>
      <w:r w:rsidRPr="009E6992">
        <w:rPr>
          <w:rFonts w:eastAsia="Calibri" w:cs="Arial"/>
          <w:sz w:val="20"/>
          <w:szCs w:val="20"/>
        </w:rPr>
        <w:t>(Ф.И.О.)</w:t>
      </w:r>
      <w:r w:rsidR="001462C1" w:rsidRPr="009E6992">
        <w:rPr>
          <w:rFonts w:eastAsia="Calibri" w:cs="Arial"/>
          <w:sz w:val="20"/>
          <w:szCs w:val="20"/>
        </w:rPr>
        <w:tab/>
      </w:r>
      <w:r w:rsidR="001462C1" w:rsidRPr="009E6992">
        <w:rPr>
          <w:rFonts w:eastAsia="Calibri" w:cs="Arial"/>
          <w:sz w:val="20"/>
          <w:szCs w:val="20"/>
        </w:rPr>
        <w:tab/>
      </w:r>
      <w:r w:rsidRPr="009E6992">
        <w:rPr>
          <w:rFonts w:eastAsia="Calibri" w:cs="Arial"/>
          <w:sz w:val="20"/>
          <w:szCs w:val="20"/>
        </w:rPr>
        <w:t xml:space="preserve"> (подпись)</w:t>
      </w:r>
    </w:p>
    <w:p w:rsidR="00AC204B" w:rsidRPr="009E6992" w:rsidRDefault="00AC204B" w:rsidP="00AC204B">
      <w:pPr>
        <w:widowControl w:val="0"/>
        <w:autoSpaceDE w:val="0"/>
        <w:autoSpaceDN w:val="0"/>
        <w:adjustRightInd w:val="0"/>
        <w:rPr>
          <w:rFonts w:eastAsia="Calibri" w:cs="Arial"/>
          <w:szCs w:val="20"/>
        </w:rPr>
      </w:pPr>
    </w:p>
    <w:p w:rsidR="00AC204B" w:rsidRPr="009E6992" w:rsidRDefault="00AC204B" w:rsidP="00AC204B">
      <w:pPr>
        <w:widowControl w:val="0"/>
        <w:autoSpaceDE w:val="0"/>
        <w:autoSpaceDN w:val="0"/>
        <w:adjustRightInd w:val="0"/>
        <w:rPr>
          <w:rFonts w:eastAsia="Calibri" w:cs="Arial"/>
        </w:rPr>
      </w:pPr>
      <w:r w:rsidRPr="009E6992">
        <w:rPr>
          <w:rFonts w:eastAsia="Calibri" w:cs="Arial"/>
        </w:rPr>
        <w:t>Фамилия и подпись должностного лица, принявшего заявление ___________________________</w:t>
      </w:r>
    </w:p>
    <w:p w:rsidR="00AC204B" w:rsidRPr="009E6992" w:rsidRDefault="00AC204B" w:rsidP="00AC204B">
      <w:pPr>
        <w:widowControl w:val="0"/>
        <w:autoSpaceDE w:val="0"/>
        <w:autoSpaceDN w:val="0"/>
        <w:adjustRightInd w:val="0"/>
        <w:rPr>
          <w:rFonts w:eastAsia="Calibri" w:cs="Arial"/>
        </w:rPr>
      </w:pPr>
    </w:p>
    <w:p w:rsidR="00AC204B" w:rsidRPr="009E6992" w:rsidRDefault="00AC204B" w:rsidP="00AC204B">
      <w:pPr>
        <w:widowControl w:val="0"/>
        <w:autoSpaceDE w:val="0"/>
        <w:autoSpaceDN w:val="0"/>
        <w:adjustRightInd w:val="0"/>
        <w:rPr>
          <w:rFonts w:eastAsia="Calibri" w:cs="Arial"/>
        </w:rPr>
      </w:pPr>
      <w:r w:rsidRPr="009E6992">
        <w:rPr>
          <w:rFonts w:eastAsia="Calibri" w:cs="Arial"/>
        </w:rPr>
        <w:t>Дата ____________________»</w:t>
      </w:r>
    </w:p>
    <w:p w:rsidR="00AC204B" w:rsidRPr="009E6992" w:rsidRDefault="00AC204B" w:rsidP="00A21FE2">
      <w:pPr>
        <w:pStyle w:val="1"/>
        <w:jc w:val="right"/>
        <w:rPr>
          <w:rFonts w:eastAsia="Calibri"/>
        </w:rPr>
      </w:pPr>
      <w:r w:rsidRPr="009E6992">
        <w:rPr>
          <w:rFonts w:eastAsia="Calibri"/>
        </w:rPr>
        <w:br w:type="page"/>
      </w:r>
    </w:p>
    <w:p w:rsidR="00A21FE2" w:rsidRPr="009E6992" w:rsidRDefault="00A21FE2" w:rsidP="00A21FE2">
      <w:pPr>
        <w:pStyle w:val="1"/>
        <w:jc w:val="right"/>
        <w:rPr>
          <w:rFonts w:eastAsia="Calibri"/>
        </w:rPr>
      </w:pPr>
    </w:p>
    <w:p w:rsidR="00AC204B" w:rsidRPr="009E6992" w:rsidRDefault="00AC204B" w:rsidP="00A21FE2">
      <w:pPr>
        <w:pStyle w:val="1"/>
        <w:jc w:val="right"/>
      </w:pPr>
      <w:r w:rsidRPr="009E6992">
        <w:t>«Приложение 4</w:t>
      </w:r>
    </w:p>
    <w:p w:rsidR="00AC204B" w:rsidRPr="009E6992" w:rsidRDefault="00AC204B" w:rsidP="00A21FE2">
      <w:pPr>
        <w:pStyle w:val="1"/>
        <w:jc w:val="right"/>
      </w:pPr>
      <w:r w:rsidRPr="009E6992">
        <w:t>к административному регламенту</w:t>
      </w:r>
    </w:p>
    <w:p w:rsidR="00AC204B" w:rsidRPr="009E6992" w:rsidRDefault="00AC204B" w:rsidP="00A21FE2">
      <w:pPr>
        <w:pStyle w:val="1"/>
        <w:jc w:val="right"/>
      </w:pPr>
      <w:r w:rsidRPr="009E6992">
        <w:t>предоставления муниципальной услуги</w:t>
      </w:r>
    </w:p>
    <w:p w:rsidR="00AC204B" w:rsidRPr="009E6992" w:rsidRDefault="00A21FE2" w:rsidP="00A21FE2">
      <w:pPr>
        <w:pStyle w:val="1"/>
        <w:jc w:val="right"/>
      </w:pPr>
      <w:r w:rsidRPr="009E6992">
        <w:t>«Предоставление жилых помещений</w:t>
      </w:r>
    </w:p>
    <w:p w:rsidR="00AC204B" w:rsidRPr="009E6992" w:rsidRDefault="00AC204B" w:rsidP="00A21FE2">
      <w:pPr>
        <w:pStyle w:val="1"/>
        <w:jc w:val="right"/>
      </w:pPr>
      <w:r w:rsidRPr="009E6992">
        <w:t>мун</w:t>
      </w:r>
      <w:r w:rsidR="00A21FE2" w:rsidRPr="009E6992">
        <w:t>иципального специализированного</w:t>
      </w:r>
    </w:p>
    <w:p w:rsidR="00AC204B" w:rsidRPr="009E6992" w:rsidRDefault="00AC204B" w:rsidP="00A21FE2">
      <w:pPr>
        <w:pStyle w:val="1"/>
        <w:jc w:val="right"/>
      </w:pPr>
      <w:r w:rsidRPr="009E6992">
        <w:t>жилищного фонда по договорам найма»</w:t>
      </w:r>
    </w:p>
    <w:p w:rsidR="00AC204B" w:rsidRPr="009E6992" w:rsidRDefault="00AC204B" w:rsidP="00A21FE2">
      <w:pPr>
        <w:pStyle w:val="1"/>
        <w:jc w:val="right"/>
        <w:rPr>
          <w:rFonts w:eastAsia="Calibri"/>
          <w:szCs w:val="28"/>
          <w:lang w:eastAsia="en-US"/>
        </w:rPr>
      </w:pPr>
    </w:p>
    <w:p w:rsidR="00A21FE2" w:rsidRPr="009E6992" w:rsidRDefault="00A21FE2" w:rsidP="00A21FE2">
      <w:pPr>
        <w:pStyle w:val="2"/>
        <w:rPr>
          <w:rFonts w:eastAsia="Calibri"/>
          <w:lang w:eastAsia="en-US"/>
        </w:rPr>
      </w:pPr>
    </w:p>
    <w:p w:rsidR="00AC204B" w:rsidRPr="009E6992" w:rsidRDefault="00AC204B" w:rsidP="00A21FE2">
      <w:pPr>
        <w:pStyle w:val="2"/>
      </w:pPr>
      <w:r w:rsidRPr="009E6992">
        <w:t>ЖУРНАЛ УЧЕТА ВЫДАЧИ ДОГОВОРОВ НАЙМА И ДОПОЛНИТЕЛЬНЫХ СОГЛАШЕНИЙ</w:t>
      </w:r>
      <w:r w:rsidR="00A21FE2" w:rsidRPr="009E6992">
        <w:t xml:space="preserve"> </w:t>
      </w:r>
      <w:r w:rsidRPr="009E6992">
        <w:t>ЖИЛЫХ ПОМЕЩЕНИЙ МАНЕВРЕННОГО ЖИЛИЩНОГО ФОНДА</w:t>
      </w:r>
    </w:p>
    <w:p w:rsidR="00AC204B" w:rsidRPr="009E6992" w:rsidRDefault="00AC204B" w:rsidP="00AC204B">
      <w:pPr>
        <w:rPr>
          <w:rFonts w:eastAsia="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0"/>
        <w:gridCol w:w="1467"/>
        <w:gridCol w:w="2386"/>
        <w:gridCol w:w="2263"/>
        <w:gridCol w:w="2239"/>
        <w:gridCol w:w="1222"/>
      </w:tblGrid>
      <w:tr w:rsidR="00AC204B" w:rsidRPr="009E6992" w:rsidTr="009F5DB0">
        <w:tc>
          <w:tcPr>
            <w:tcW w:w="625" w:type="dxa"/>
            <w:shd w:val="clear" w:color="auto" w:fill="auto"/>
          </w:tcPr>
          <w:p w:rsidR="00AC204B" w:rsidRPr="009E6992" w:rsidRDefault="00AC204B" w:rsidP="009F5DB0">
            <w:pPr>
              <w:pStyle w:val="Table0"/>
              <w:rPr>
                <w:rFonts w:eastAsia="Calibri"/>
                <w:lang w:eastAsia="en-US"/>
              </w:rPr>
            </w:pPr>
            <w:r w:rsidRPr="009E6992">
              <w:rPr>
                <w:rFonts w:eastAsia="Calibri"/>
                <w:lang w:eastAsia="en-US"/>
              </w:rPr>
              <w:t xml:space="preserve"> № п/п</w:t>
            </w:r>
          </w:p>
        </w:tc>
        <w:tc>
          <w:tcPr>
            <w:tcW w:w="2109" w:type="dxa"/>
            <w:shd w:val="clear" w:color="auto" w:fill="auto"/>
          </w:tcPr>
          <w:p w:rsidR="00AC204B" w:rsidRPr="009E6992" w:rsidRDefault="00AC204B" w:rsidP="009F5DB0">
            <w:pPr>
              <w:pStyle w:val="Table0"/>
              <w:rPr>
                <w:rFonts w:eastAsia="Calibri"/>
                <w:lang w:eastAsia="en-US"/>
              </w:rPr>
            </w:pPr>
            <w:r w:rsidRPr="009E6992">
              <w:rPr>
                <w:rFonts w:eastAsia="Calibri"/>
                <w:lang w:eastAsia="en-US"/>
              </w:rPr>
              <w:t>Ф.И.О. заявителя, состав семьи</w:t>
            </w:r>
          </w:p>
        </w:tc>
        <w:tc>
          <w:tcPr>
            <w:tcW w:w="2072" w:type="dxa"/>
            <w:shd w:val="clear" w:color="auto" w:fill="auto"/>
          </w:tcPr>
          <w:p w:rsidR="00AC204B" w:rsidRPr="009E6992" w:rsidRDefault="00AC204B" w:rsidP="009F5DB0">
            <w:pPr>
              <w:pStyle w:val="Table0"/>
              <w:rPr>
                <w:rFonts w:eastAsia="Calibri"/>
                <w:lang w:eastAsia="en-US"/>
              </w:rPr>
            </w:pPr>
            <w:r w:rsidRPr="009E6992">
              <w:rPr>
                <w:rFonts w:eastAsia="Calibri"/>
                <w:lang w:eastAsia="en-US"/>
              </w:rPr>
              <w:t>Адрес предоставляемого жилого помещения, площадь</w:t>
            </w:r>
          </w:p>
        </w:tc>
        <w:tc>
          <w:tcPr>
            <w:tcW w:w="1991" w:type="dxa"/>
            <w:shd w:val="clear" w:color="auto" w:fill="auto"/>
          </w:tcPr>
          <w:p w:rsidR="00AC204B" w:rsidRPr="009E6992" w:rsidRDefault="00AC204B" w:rsidP="009F5DB0">
            <w:pPr>
              <w:pStyle w:val="Table0"/>
              <w:rPr>
                <w:rFonts w:eastAsia="Calibri"/>
                <w:lang w:eastAsia="en-US"/>
              </w:rPr>
            </w:pPr>
            <w:r w:rsidRPr="009E6992">
              <w:rPr>
                <w:rFonts w:eastAsia="Calibri"/>
                <w:lang w:eastAsia="en-US"/>
              </w:rPr>
              <w:t>Дата заключения договора найма и (или) дополнительного соглашения ( № и дата протокола, распоряжения)</w:t>
            </w:r>
          </w:p>
        </w:tc>
        <w:tc>
          <w:tcPr>
            <w:tcW w:w="1359" w:type="dxa"/>
          </w:tcPr>
          <w:p w:rsidR="00AC204B" w:rsidRPr="009E6992" w:rsidRDefault="00AC204B" w:rsidP="009F5DB0">
            <w:pPr>
              <w:pStyle w:val="Table0"/>
              <w:rPr>
                <w:rFonts w:eastAsia="Calibri"/>
                <w:lang w:eastAsia="en-US"/>
              </w:rPr>
            </w:pPr>
            <w:r w:rsidRPr="009E6992">
              <w:rPr>
                <w:rFonts w:eastAsia="Calibri"/>
                <w:lang w:eastAsia="en-US"/>
              </w:rPr>
              <w:t>Документ, удостоверяющий личность заявителя</w:t>
            </w:r>
          </w:p>
        </w:tc>
        <w:tc>
          <w:tcPr>
            <w:tcW w:w="1359" w:type="dxa"/>
            <w:shd w:val="clear" w:color="auto" w:fill="auto"/>
          </w:tcPr>
          <w:p w:rsidR="00AC204B" w:rsidRPr="009E6992" w:rsidRDefault="00AC204B" w:rsidP="009F5DB0">
            <w:pPr>
              <w:pStyle w:val="Table0"/>
              <w:rPr>
                <w:rFonts w:eastAsia="Calibri"/>
                <w:lang w:eastAsia="en-US"/>
              </w:rPr>
            </w:pPr>
            <w:r w:rsidRPr="009E6992">
              <w:rPr>
                <w:rFonts w:eastAsia="Calibri"/>
                <w:lang w:eastAsia="en-US"/>
              </w:rPr>
              <w:t xml:space="preserve">Подпись </w:t>
            </w:r>
          </w:p>
        </w:tc>
      </w:tr>
      <w:tr w:rsidR="00AC204B" w:rsidRPr="009E6992" w:rsidTr="009F5DB0">
        <w:tc>
          <w:tcPr>
            <w:tcW w:w="625" w:type="dxa"/>
            <w:shd w:val="clear" w:color="auto" w:fill="auto"/>
          </w:tcPr>
          <w:p w:rsidR="00AC204B" w:rsidRPr="009E6992" w:rsidRDefault="00AC204B" w:rsidP="009F5DB0">
            <w:pPr>
              <w:pStyle w:val="Table"/>
              <w:rPr>
                <w:rFonts w:eastAsia="Calibri"/>
                <w:lang w:eastAsia="en-US"/>
              </w:rPr>
            </w:pPr>
          </w:p>
        </w:tc>
        <w:tc>
          <w:tcPr>
            <w:tcW w:w="2109" w:type="dxa"/>
            <w:shd w:val="clear" w:color="auto" w:fill="auto"/>
          </w:tcPr>
          <w:p w:rsidR="00AC204B" w:rsidRPr="009E6992" w:rsidRDefault="00AC204B" w:rsidP="009F5DB0">
            <w:pPr>
              <w:pStyle w:val="Table"/>
              <w:rPr>
                <w:rFonts w:eastAsia="Calibri"/>
                <w:lang w:eastAsia="en-US"/>
              </w:rPr>
            </w:pPr>
          </w:p>
        </w:tc>
        <w:tc>
          <w:tcPr>
            <w:tcW w:w="2072" w:type="dxa"/>
            <w:shd w:val="clear" w:color="auto" w:fill="auto"/>
          </w:tcPr>
          <w:p w:rsidR="00AC204B" w:rsidRPr="009E6992" w:rsidRDefault="00AC204B" w:rsidP="009F5DB0">
            <w:pPr>
              <w:pStyle w:val="Table"/>
              <w:rPr>
                <w:rFonts w:eastAsia="Calibri"/>
                <w:lang w:eastAsia="en-US"/>
              </w:rPr>
            </w:pPr>
          </w:p>
        </w:tc>
        <w:tc>
          <w:tcPr>
            <w:tcW w:w="1991" w:type="dxa"/>
            <w:shd w:val="clear" w:color="auto" w:fill="auto"/>
          </w:tcPr>
          <w:p w:rsidR="00AC204B" w:rsidRPr="009E6992" w:rsidRDefault="00AC204B" w:rsidP="009F5DB0">
            <w:pPr>
              <w:pStyle w:val="Table"/>
              <w:rPr>
                <w:rFonts w:eastAsia="Calibri"/>
                <w:lang w:eastAsia="en-US"/>
              </w:rPr>
            </w:pPr>
          </w:p>
        </w:tc>
        <w:tc>
          <w:tcPr>
            <w:tcW w:w="1359" w:type="dxa"/>
          </w:tcPr>
          <w:p w:rsidR="00AC204B" w:rsidRPr="009E6992" w:rsidRDefault="00AC204B" w:rsidP="009F5DB0">
            <w:pPr>
              <w:pStyle w:val="Table"/>
              <w:rPr>
                <w:rFonts w:eastAsia="Calibri"/>
                <w:lang w:eastAsia="en-US"/>
              </w:rPr>
            </w:pPr>
          </w:p>
        </w:tc>
        <w:tc>
          <w:tcPr>
            <w:tcW w:w="1359" w:type="dxa"/>
            <w:shd w:val="clear" w:color="auto" w:fill="auto"/>
          </w:tcPr>
          <w:p w:rsidR="00AC204B" w:rsidRPr="009E6992" w:rsidRDefault="00AC204B" w:rsidP="009F5DB0">
            <w:pPr>
              <w:pStyle w:val="Table"/>
              <w:rPr>
                <w:rFonts w:eastAsia="Calibri"/>
                <w:lang w:eastAsia="en-US"/>
              </w:rPr>
            </w:pPr>
          </w:p>
        </w:tc>
      </w:tr>
    </w:tbl>
    <w:p w:rsidR="00AC204B" w:rsidRPr="009E6992" w:rsidRDefault="00AC204B" w:rsidP="00AC204B">
      <w:pPr>
        <w:ind w:left="567" w:firstLine="0"/>
      </w:pPr>
    </w:p>
    <w:p w:rsidR="00AC204B" w:rsidRPr="009E6992" w:rsidRDefault="00AC204B" w:rsidP="00AC204B">
      <w:pPr>
        <w:ind w:left="567" w:firstLine="0"/>
      </w:pPr>
    </w:p>
    <w:sectPr w:rsidR="00AC204B" w:rsidRPr="009E6992" w:rsidSect="00F96E6C">
      <w:headerReference w:type="even" r:id="rId136"/>
      <w:headerReference w:type="default" r:id="rId137"/>
      <w:footerReference w:type="even" r:id="rId138"/>
      <w:footerReference w:type="default" r:id="rId139"/>
      <w:headerReference w:type="first" r:id="rId140"/>
      <w:footerReference w:type="first" r:id="rId141"/>
      <w:pgSz w:w="11906" w:h="16838"/>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408E" w:rsidRDefault="00F2408E" w:rsidP="00130B01">
      <w:r>
        <w:separator/>
      </w:r>
    </w:p>
  </w:endnote>
  <w:endnote w:type="continuationSeparator" w:id="0">
    <w:p w:rsidR="00F2408E" w:rsidRDefault="00F2408E" w:rsidP="00130B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ourier">
    <w:panose1 w:val="02070309020205020404"/>
    <w:charset w:val="00"/>
    <w:family w:val="modern"/>
    <w:notTrueType/>
    <w:pitch w:val="fixed"/>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0B01" w:rsidRDefault="00130B01">
    <w:pPr>
      <w:pStyle w:val="a9"/>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0B01" w:rsidRDefault="00130B01">
    <w:pPr>
      <w:pStyle w:val="a9"/>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0B01" w:rsidRDefault="00130B01">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408E" w:rsidRDefault="00F2408E" w:rsidP="00130B01">
      <w:r>
        <w:separator/>
      </w:r>
    </w:p>
  </w:footnote>
  <w:footnote w:type="continuationSeparator" w:id="0">
    <w:p w:rsidR="00F2408E" w:rsidRDefault="00F2408E" w:rsidP="00130B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0B01" w:rsidRDefault="00130B01">
    <w:pPr>
      <w:pStyle w:val="a7"/>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0B01" w:rsidRDefault="00130B01">
    <w:pPr>
      <w:pStyle w:val="a7"/>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0B01" w:rsidRDefault="00130B01">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F7264EC"/>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C2BAF430"/>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9722970C"/>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91F019CA"/>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5EC058E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11860E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4E2474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9F6190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26AB1FA"/>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443292BA"/>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6"/>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6CF6"/>
    <w:rsid w:val="00001A62"/>
    <w:rsid w:val="000414D9"/>
    <w:rsid w:val="00084F10"/>
    <w:rsid w:val="00092C8A"/>
    <w:rsid w:val="0009795E"/>
    <w:rsid w:val="000B02BA"/>
    <w:rsid w:val="000D083E"/>
    <w:rsid w:val="000F2796"/>
    <w:rsid w:val="000F4852"/>
    <w:rsid w:val="00130B01"/>
    <w:rsid w:val="00134401"/>
    <w:rsid w:val="0014121E"/>
    <w:rsid w:val="001462C1"/>
    <w:rsid w:val="00167596"/>
    <w:rsid w:val="001D65B2"/>
    <w:rsid w:val="002047AA"/>
    <w:rsid w:val="0022335F"/>
    <w:rsid w:val="002348AE"/>
    <w:rsid w:val="0029263B"/>
    <w:rsid w:val="00297EDF"/>
    <w:rsid w:val="00302C78"/>
    <w:rsid w:val="00315E90"/>
    <w:rsid w:val="003321F4"/>
    <w:rsid w:val="00396F6C"/>
    <w:rsid w:val="003B4A4B"/>
    <w:rsid w:val="003B69C6"/>
    <w:rsid w:val="00404A97"/>
    <w:rsid w:val="00407047"/>
    <w:rsid w:val="00426D95"/>
    <w:rsid w:val="0043587D"/>
    <w:rsid w:val="0043677A"/>
    <w:rsid w:val="00441E5F"/>
    <w:rsid w:val="00450A3C"/>
    <w:rsid w:val="004841EE"/>
    <w:rsid w:val="004F6F0E"/>
    <w:rsid w:val="004F796C"/>
    <w:rsid w:val="00534F7B"/>
    <w:rsid w:val="00535677"/>
    <w:rsid w:val="00571F4D"/>
    <w:rsid w:val="005860CB"/>
    <w:rsid w:val="005A3A7C"/>
    <w:rsid w:val="005B5663"/>
    <w:rsid w:val="006521CC"/>
    <w:rsid w:val="006701F5"/>
    <w:rsid w:val="006B7C40"/>
    <w:rsid w:val="006E1B96"/>
    <w:rsid w:val="007009B9"/>
    <w:rsid w:val="007457FD"/>
    <w:rsid w:val="00775132"/>
    <w:rsid w:val="0077698D"/>
    <w:rsid w:val="007973A3"/>
    <w:rsid w:val="007B4129"/>
    <w:rsid w:val="007D74BF"/>
    <w:rsid w:val="007E184E"/>
    <w:rsid w:val="007F33E8"/>
    <w:rsid w:val="007F413A"/>
    <w:rsid w:val="00804472"/>
    <w:rsid w:val="00804D56"/>
    <w:rsid w:val="008158B1"/>
    <w:rsid w:val="008549AF"/>
    <w:rsid w:val="00863A53"/>
    <w:rsid w:val="00872719"/>
    <w:rsid w:val="00876C40"/>
    <w:rsid w:val="008810D7"/>
    <w:rsid w:val="008C6EF1"/>
    <w:rsid w:val="00906CF6"/>
    <w:rsid w:val="00915521"/>
    <w:rsid w:val="0094021E"/>
    <w:rsid w:val="00974CF6"/>
    <w:rsid w:val="009834B0"/>
    <w:rsid w:val="009E6992"/>
    <w:rsid w:val="009F5DB0"/>
    <w:rsid w:val="00A069B2"/>
    <w:rsid w:val="00A21FE2"/>
    <w:rsid w:val="00A30487"/>
    <w:rsid w:val="00A35568"/>
    <w:rsid w:val="00AA25F7"/>
    <w:rsid w:val="00AB6EA4"/>
    <w:rsid w:val="00AC204B"/>
    <w:rsid w:val="00AD195E"/>
    <w:rsid w:val="00B048E9"/>
    <w:rsid w:val="00B43011"/>
    <w:rsid w:val="00B46B8E"/>
    <w:rsid w:val="00B61CF8"/>
    <w:rsid w:val="00B65ADC"/>
    <w:rsid w:val="00BC768C"/>
    <w:rsid w:val="00BD6295"/>
    <w:rsid w:val="00C31371"/>
    <w:rsid w:val="00C33A3D"/>
    <w:rsid w:val="00C50A01"/>
    <w:rsid w:val="00C60C80"/>
    <w:rsid w:val="00C74327"/>
    <w:rsid w:val="00CA6994"/>
    <w:rsid w:val="00CF3B77"/>
    <w:rsid w:val="00CF7F08"/>
    <w:rsid w:val="00D33486"/>
    <w:rsid w:val="00D5351F"/>
    <w:rsid w:val="00D61F37"/>
    <w:rsid w:val="00DA00DD"/>
    <w:rsid w:val="00DB4DD3"/>
    <w:rsid w:val="00DB6606"/>
    <w:rsid w:val="00E05377"/>
    <w:rsid w:val="00E13946"/>
    <w:rsid w:val="00E20C99"/>
    <w:rsid w:val="00E72ED2"/>
    <w:rsid w:val="00E86C8B"/>
    <w:rsid w:val="00E976E6"/>
    <w:rsid w:val="00EC74F6"/>
    <w:rsid w:val="00EE034F"/>
    <w:rsid w:val="00EF3A9B"/>
    <w:rsid w:val="00F01EF9"/>
    <w:rsid w:val="00F1181F"/>
    <w:rsid w:val="00F2408E"/>
    <w:rsid w:val="00F26BF1"/>
    <w:rsid w:val="00F332A9"/>
    <w:rsid w:val="00F51ED1"/>
    <w:rsid w:val="00F96E6C"/>
    <w:rsid w:val="00FA6EFC"/>
    <w:rsid w:val="00FE4E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802F2F3"/>
  <w15:chartTrackingRefBased/>
  <w15:docId w15:val="{52282A33-01B2-433D-A624-727EF1B5A2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iPriority="99"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aliases w:val="!Обычный текст документа"/>
    <w:qFormat/>
    <w:rsid w:val="009E6992"/>
    <w:pPr>
      <w:ind w:firstLine="567"/>
      <w:jc w:val="both"/>
    </w:pPr>
    <w:rPr>
      <w:rFonts w:ascii="Arial" w:hAnsi="Arial"/>
      <w:sz w:val="24"/>
      <w:szCs w:val="24"/>
    </w:rPr>
  </w:style>
  <w:style w:type="paragraph" w:styleId="1">
    <w:name w:val="heading 1"/>
    <w:aliases w:val="!Части документа"/>
    <w:basedOn w:val="a"/>
    <w:next w:val="a"/>
    <w:link w:val="10"/>
    <w:qFormat/>
    <w:rsid w:val="009E6992"/>
    <w:pPr>
      <w:jc w:val="center"/>
      <w:outlineLvl w:val="0"/>
    </w:pPr>
    <w:rPr>
      <w:rFonts w:cs="Arial"/>
      <w:b/>
      <w:bCs/>
      <w:kern w:val="32"/>
      <w:sz w:val="32"/>
      <w:szCs w:val="32"/>
    </w:rPr>
  </w:style>
  <w:style w:type="paragraph" w:styleId="2">
    <w:name w:val="heading 2"/>
    <w:aliases w:val="!Разделы документа"/>
    <w:basedOn w:val="a"/>
    <w:link w:val="20"/>
    <w:qFormat/>
    <w:rsid w:val="009E6992"/>
    <w:pPr>
      <w:jc w:val="center"/>
      <w:outlineLvl w:val="1"/>
    </w:pPr>
    <w:rPr>
      <w:rFonts w:cs="Arial"/>
      <w:b/>
      <w:bCs/>
      <w:iCs/>
      <w:sz w:val="30"/>
      <w:szCs w:val="28"/>
    </w:rPr>
  </w:style>
  <w:style w:type="paragraph" w:styleId="3">
    <w:name w:val="heading 3"/>
    <w:aliases w:val="!Главы документа"/>
    <w:basedOn w:val="a"/>
    <w:link w:val="30"/>
    <w:qFormat/>
    <w:rsid w:val="009E6992"/>
    <w:pPr>
      <w:outlineLvl w:val="2"/>
    </w:pPr>
    <w:rPr>
      <w:rFonts w:cs="Arial"/>
      <w:b/>
      <w:bCs/>
      <w:sz w:val="28"/>
      <w:szCs w:val="26"/>
    </w:rPr>
  </w:style>
  <w:style w:type="paragraph" w:styleId="4">
    <w:name w:val="heading 4"/>
    <w:aliases w:val="!Параграфы/Статьи документа"/>
    <w:basedOn w:val="a"/>
    <w:link w:val="40"/>
    <w:qFormat/>
    <w:rsid w:val="009E6992"/>
    <w:pPr>
      <w:outlineLvl w:val="3"/>
    </w:pPr>
    <w:rPr>
      <w:b/>
      <w:bCs/>
      <w:sz w:val="26"/>
      <w:szCs w:val="28"/>
    </w:rPr>
  </w:style>
  <w:style w:type="character" w:default="1" w:styleId="a0">
    <w:name w:val="Default Paragraph Font"/>
    <w:semiHidden/>
    <w:rsid w:val="009E6992"/>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semiHidden/>
    <w:rsid w:val="009E6992"/>
  </w:style>
  <w:style w:type="character" w:customStyle="1" w:styleId="21">
    <w:name w:val="Основной текст 2 Знак"/>
    <w:link w:val="22"/>
    <w:semiHidden/>
    <w:locked/>
    <w:rsid w:val="0043677A"/>
    <w:rPr>
      <w:sz w:val="28"/>
      <w:lang w:val="ru-RU" w:eastAsia="ru-RU" w:bidi="ar-SA"/>
    </w:rPr>
  </w:style>
  <w:style w:type="paragraph" w:styleId="22">
    <w:name w:val="Body Text 2"/>
    <w:basedOn w:val="a"/>
    <w:link w:val="21"/>
    <w:rsid w:val="0043677A"/>
    <w:rPr>
      <w:sz w:val="28"/>
      <w:szCs w:val="20"/>
    </w:rPr>
  </w:style>
  <w:style w:type="paragraph" w:styleId="23">
    <w:name w:val="Body Text Indent 2"/>
    <w:basedOn w:val="a"/>
    <w:rsid w:val="0043677A"/>
    <w:pPr>
      <w:ind w:left="708"/>
    </w:pPr>
    <w:rPr>
      <w:sz w:val="28"/>
      <w:szCs w:val="20"/>
    </w:rPr>
  </w:style>
  <w:style w:type="paragraph" w:styleId="31">
    <w:name w:val="Body Text 3"/>
    <w:basedOn w:val="a"/>
    <w:link w:val="32"/>
    <w:uiPriority w:val="99"/>
    <w:rsid w:val="00D61F37"/>
    <w:pPr>
      <w:spacing w:after="120"/>
    </w:pPr>
    <w:rPr>
      <w:sz w:val="16"/>
      <w:szCs w:val="16"/>
    </w:rPr>
  </w:style>
  <w:style w:type="character" w:customStyle="1" w:styleId="32">
    <w:name w:val="Основной текст 3 Знак"/>
    <w:link w:val="31"/>
    <w:uiPriority w:val="99"/>
    <w:rsid w:val="00D61F37"/>
    <w:rPr>
      <w:sz w:val="16"/>
      <w:szCs w:val="16"/>
    </w:rPr>
  </w:style>
  <w:style w:type="paragraph" w:customStyle="1" w:styleId="ConsPlusNormal">
    <w:name w:val="ConsPlusNormal"/>
    <w:link w:val="ConsPlusNormal0"/>
    <w:rsid w:val="00D61F37"/>
    <w:pPr>
      <w:autoSpaceDE w:val="0"/>
      <w:autoSpaceDN w:val="0"/>
      <w:adjustRightInd w:val="0"/>
    </w:pPr>
    <w:rPr>
      <w:rFonts w:ascii="Arial" w:eastAsia="Calibri" w:hAnsi="Arial" w:cs="Arial"/>
      <w:lang w:eastAsia="en-US"/>
    </w:rPr>
  </w:style>
  <w:style w:type="paragraph" w:customStyle="1" w:styleId="ConsPlusNonformat">
    <w:name w:val="ConsPlusNonformat"/>
    <w:uiPriority w:val="99"/>
    <w:rsid w:val="00D61F37"/>
    <w:pPr>
      <w:autoSpaceDE w:val="0"/>
      <w:autoSpaceDN w:val="0"/>
      <w:adjustRightInd w:val="0"/>
    </w:pPr>
    <w:rPr>
      <w:rFonts w:ascii="Courier New" w:eastAsia="Calibri" w:hAnsi="Courier New" w:cs="Courier New"/>
      <w:lang w:eastAsia="en-US"/>
    </w:rPr>
  </w:style>
  <w:style w:type="paragraph" w:customStyle="1" w:styleId="ConsPlusTitle">
    <w:name w:val="ConsPlusTitle"/>
    <w:uiPriority w:val="99"/>
    <w:rsid w:val="00D61F37"/>
    <w:pPr>
      <w:autoSpaceDE w:val="0"/>
      <w:autoSpaceDN w:val="0"/>
      <w:adjustRightInd w:val="0"/>
    </w:pPr>
    <w:rPr>
      <w:rFonts w:ascii="Arial" w:eastAsia="Calibri" w:hAnsi="Arial" w:cs="Arial"/>
      <w:b/>
      <w:bCs/>
      <w:lang w:eastAsia="en-US"/>
    </w:rPr>
  </w:style>
  <w:style w:type="paragraph" w:customStyle="1" w:styleId="ConsPlusCell">
    <w:name w:val="ConsPlusCell"/>
    <w:rsid w:val="00D61F37"/>
    <w:pPr>
      <w:autoSpaceDE w:val="0"/>
      <w:autoSpaceDN w:val="0"/>
      <w:adjustRightInd w:val="0"/>
    </w:pPr>
    <w:rPr>
      <w:rFonts w:ascii="Arial" w:eastAsia="Calibri" w:hAnsi="Arial" w:cs="Arial"/>
      <w:lang w:eastAsia="en-US"/>
    </w:rPr>
  </w:style>
  <w:style w:type="character" w:styleId="a3">
    <w:name w:val="Hyperlink"/>
    <w:basedOn w:val="a0"/>
    <w:rsid w:val="009E6992"/>
    <w:rPr>
      <w:color w:val="0000FF"/>
      <w:u w:val="none"/>
    </w:rPr>
  </w:style>
  <w:style w:type="character" w:customStyle="1" w:styleId="10">
    <w:name w:val="Заголовок 1 Знак"/>
    <w:aliases w:val="!Части документа Знак"/>
    <w:link w:val="1"/>
    <w:rsid w:val="00804D56"/>
    <w:rPr>
      <w:rFonts w:ascii="Arial" w:hAnsi="Arial" w:cs="Arial"/>
      <w:b/>
      <w:bCs/>
      <w:kern w:val="32"/>
      <w:sz w:val="32"/>
      <w:szCs w:val="32"/>
    </w:rPr>
  </w:style>
  <w:style w:type="character" w:customStyle="1" w:styleId="20">
    <w:name w:val="Заголовок 2 Знак"/>
    <w:aliases w:val="!Разделы документа Знак"/>
    <w:link w:val="2"/>
    <w:rsid w:val="00804D56"/>
    <w:rPr>
      <w:rFonts w:ascii="Arial" w:hAnsi="Arial" w:cs="Arial"/>
      <w:b/>
      <w:bCs/>
      <w:iCs/>
      <w:sz w:val="30"/>
      <w:szCs w:val="28"/>
    </w:rPr>
  </w:style>
  <w:style w:type="character" w:customStyle="1" w:styleId="30">
    <w:name w:val="Заголовок 3 Знак"/>
    <w:aliases w:val="!Главы документа Знак"/>
    <w:link w:val="3"/>
    <w:rsid w:val="00804D56"/>
    <w:rPr>
      <w:rFonts w:ascii="Arial" w:hAnsi="Arial" w:cs="Arial"/>
      <w:b/>
      <w:bCs/>
      <w:sz w:val="28"/>
      <w:szCs w:val="26"/>
    </w:rPr>
  </w:style>
  <w:style w:type="character" w:customStyle="1" w:styleId="40">
    <w:name w:val="Заголовок 4 Знак"/>
    <w:aliases w:val="!Параграфы/Статьи документа Знак"/>
    <w:link w:val="4"/>
    <w:rsid w:val="00804D56"/>
    <w:rPr>
      <w:rFonts w:ascii="Arial" w:hAnsi="Arial"/>
      <w:b/>
      <w:bCs/>
      <w:sz w:val="26"/>
      <w:szCs w:val="28"/>
    </w:rPr>
  </w:style>
  <w:style w:type="character" w:styleId="HTML">
    <w:name w:val="HTML Variable"/>
    <w:aliases w:val="!Ссылки в документе"/>
    <w:basedOn w:val="a0"/>
    <w:rsid w:val="009E6992"/>
    <w:rPr>
      <w:rFonts w:ascii="Arial" w:hAnsi="Arial"/>
      <w:b w:val="0"/>
      <w:i w:val="0"/>
      <w:iCs/>
      <w:color w:val="0000FF"/>
      <w:sz w:val="24"/>
      <w:u w:val="none"/>
    </w:rPr>
  </w:style>
  <w:style w:type="paragraph" w:styleId="a4">
    <w:name w:val="annotation text"/>
    <w:aliases w:val="!Равноширинный текст документа"/>
    <w:basedOn w:val="a"/>
    <w:link w:val="a5"/>
    <w:rsid w:val="009E6992"/>
    <w:rPr>
      <w:rFonts w:ascii="Courier" w:hAnsi="Courier"/>
      <w:sz w:val="22"/>
      <w:szCs w:val="20"/>
    </w:rPr>
  </w:style>
  <w:style w:type="character" w:customStyle="1" w:styleId="a5">
    <w:name w:val="Текст примечания Знак"/>
    <w:aliases w:val="!Равноширинный текст документа Знак"/>
    <w:link w:val="a4"/>
    <w:rsid w:val="00804D56"/>
    <w:rPr>
      <w:rFonts w:ascii="Courier" w:hAnsi="Courier"/>
      <w:sz w:val="22"/>
    </w:rPr>
  </w:style>
  <w:style w:type="paragraph" w:customStyle="1" w:styleId="Title">
    <w:name w:val="Title!Название НПА"/>
    <w:basedOn w:val="a"/>
    <w:rsid w:val="009E6992"/>
    <w:pPr>
      <w:spacing w:before="240" w:after="60"/>
      <w:jc w:val="center"/>
      <w:outlineLvl w:val="0"/>
    </w:pPr>
    <w:rPr>
      <w:rFonts w:cs="Arial"/>
      <w:b/>
      <w:bCs/>
      <w:kern w:val="28"/>
      <w:sz w:val="32"/>
      <w:szCs w:val="32"/>
    </w:rPr>
  </w:style>
  <w:style w:type="paragraph" w:customStyle="1" w:styleId="Application">
    <w:name w:val="Application!Приложение"/>
    <w:rsid w:val="009E6992"/>
    <w:pPr>
      <w:spacing w:before="120" w:after="120"/>
      <w:jc w:val="right"/>
    </w:pPr>
    <w:rPr>
      <w:rFonts w:ascii="Arial" w:hAnsi="Arial" w:cs="Arial"/>
      <w:b/>
      <w:bCs/>
      <w:kern w:val="28"/>
      <w:sz w:val="32"/>
      <w:szCs w:val="32"/>
    </w:rPr>
  </w:style>
  <w:style w:type="paragraph" w:customStyle="1" w:styleId="Table">
    <w:name w:val="Table!Таблица"/>
    <w:rsid w:val="009E6992"/>
    <w:rPr>
      <w:rFonts w:ascii="Arial" w:hAnsi="Arial" w:cs="Arial"/>
      <w:bCs/>
      <w:kern w:val="28"/>
      <w:sz w:val="24"/>
      <w:szCs w:val="32"/>
    </w:rPr>
  </w:style>
  <w:style w:type="paragraph" w:customStyle="1" w:styleId="Table0">
    <w:name w:val="Table!"/>
    <w:next w:val="Table"/>
    <w:rsid w:val="009E6992"/>
    <w:pPr>
      <w:jc w:val="center"/>
    </w:pPr>
    <w:rPr>
      <w:rFonts w:ascii="Arial" w:hAnsi="Arial" w:cs="Arial"/>
      <w:b/>
      <w:bCs/>
      <w:kern w:val="28"/>
      <w:sz w:val="24"/>
      <w:szCs w:val="32"/>
    </w:rPr>
  </w:style>
  <w:style w:type="paragraph" w:customStyle="1" w:styleId="NumberAndDate">
    <w:name w:val="NumberAndDate"/>
    <w:aliases w:val="!Дата и Номер"/>
    <w:qFormat/>
    <w:rsid w:val="004841EE"/>
    <w:pPr>
      <w:jc w:val="center"/>
    </w:pPr>
    <w:rPr>
      <w:rFonts w:ascii="Arial" w:hAnsi="Arial" w:cs="Arial"/>
      <w:bCs/>
      <w:kern w:val="28"/>
      <w:sz w:val="24"/>
      <w:szCs w:val="32"/>
    </w:rPr>
  </w:style>
  <w:style w:type="paragraph" w:customStyle="1" w:styleId="Institution">
    <w:name w:val="Institution!Орган принятия"/>
    <w:basedOn w:val="NumberAndDate"/>
    <w:next w:val="a"/>
    <w:rsid w:val="004841EE"/>
    <w:rPr>
      <w:sz w:val="28"/>
    </w:rPr>
  </w:style>
  <w:style w:type="character" w:customStyle="1" w:styleId="ConsPlusNormal0">
    <w:name w:val="ConsPlusNormal Знак"/>
    <w:link w:val="ConsPlusNormal"/>
    <w:locked/>
    <w:rsid w:val="00B65ADC"/>
    <w:rPr>
      <w:rFonts w:ascii="Arial" w:eastAsia="Calibri" w:hAnsi="Arial" w:cs="Arial"/>
      <w:lang w:eastAsia="en-US"/>
    </w:rPr>
  </w:style>
  <w:style w:type="paragraph" w:styleId="a6">
    <w:name w:val="List Paragraph"/>
    <w:basedOn w:val="a"/>
    <w:qFormat/>
    <w:rsid w:val="0014121E"/>
    <w:pPr>
      <w:ind w:left="720"/>
      <w:contextualSpacing/>
    </w:pPr>
  </w:style>
  <w:style w:type="paragraph" w:styleId="a7">
    <w:name w:val="header"/>
    <w:basedOn w:val="a"/>
    <w:link w:val="a8"/>
    <w:unhideWhenUsed/>
    <w:rsid w:val="00130B01"/>
    <w:pPr>
      <w:tabs>
        <w:tab w:val="center" w:pos="4677"/>
        <w:tab w:val="right" w:pos="9355"/>
      </w:tabs>
    </w:pPr>
  </w:style>
  <w:style w:type="character" w:customStyle="1" w:styleId="a8">
    <w:name w:val="Верхний колонтитул Знак"/>
    <w:link w:val="a7"/>
    <w:rsid w:val="00130B01"/>
    <w:rPr>
      <w:rFonts w:ascii="Arial" w:hAnsi="Arial"/>
      <w:sz w:val="24"/>
      <w:szCs w:val="24"/>
    </w:rPr>
  </w:style>
  <w:style w:type="paragraph" w:styleId="a9">
    <w:name w:val="footer"/>
    <w:basedOn w:val="a"/>
    <w:link w:val="aa"/>
    <w:unhideWhenUsed/>
    <w:rsid w:val="00130B01"/>
    <w:pPr>
      <w:tabs>
        <w:tab w:val="center" w:pos="4677"/>
        <w:tab w:val="right" w:pos="9355"/>
      </w:tabs>
    </w:pPr>
  </w:style>
  <w:style w:type="character" w:customStyle="1" w:styleId="aa">
    <w:name w:val="Нижний колонтитул Знак"/>
    <w:link w:val="a9"/>
    <w:rsid w:val="00130B01"/>
    <w:rPr>
      <w:rFonts w:ascii="Arial" w:hAnsi="Arial"/>
      <w:sz w:val="24"/>
      <w:szCs w:val="24"/>
    </w:rPr>
  </w:style>
  <w:style w:type="character" w:styleId="ab">
    <w:name w:val="FollowedHyperlink"/>
    <w:semiHidden/>
    <w:unhideWhenUsed/>
    <w:rsid w:val="00AB6EA4"/>
    <w:rPr>
      <w:color w:val="800080"/>
      <w:u w:val="single"/>
    </w:rPr>
  </w:style>
  <w:style w:type="paragraph" w:styleId="ac">
    <w:name w:val="Normal (Web)"/>
    <w:basedOn w:val="a"/>
    <w:uiPriority w:val="99"/>
    <w:unhideWhenUsed/>
    <w:rsid w:val="009E6992"/>
    <w:pPr>
      <w:spacing w:before="100" w:beforeAutospacing="1" w:after="100" w:afterAutospacing="1"/>
      <w:ind w:firstLine="0"/>
      <w:jc w:val="left"/>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200727">
      <w:bodyDiv w:val="1"/>
      <w:marLeft w:val="0"/>
      <w:marRight w:val="0"/>
      <w:marTop w:val="0"/>
      <w:marBottom w:val="0"/>
      <w:divBdr>
        <w:top w:val="none" w:sz="0" w:space="0" w:color="auto"/>
        <w:left w:val="none" w:sz="0" w:space="0" w:color="auto"/>
        <w:bottom w:val="none" w:sz="0" w:space="0" w:color="auto"/>
        <w:right w:val="none" w:sz="0" w:space="0" w:color="auto"/>
      </w:divBdr>
    </w:div>
    <w:div w:id="203256604">
      <w:bodyDiv w:val="1"/>
      <w:marLeft w:val="0"/>
      <w:marRight w:val="0"/>
      <w:marTop w:val="0"/>
      <w:marBottom w:val="0"/>
      <w:divBdr>
        <w:top w:val="none" w:sz="0" w:space="0" w:color="auto"/>
        <w:left w:val="none" w:sz="0" w:space="0" w:color="auto"/>
        <w:bottom w:val="none" w:sz="0" w:space="0" w:color="auto"/>
        <w:right w:val="none" w:sz="0" w:space="0" w:color="auto"/>
      </w:divBdr>
    </w:div>
    <w:div w:id="228275032">
      <w:bodyDiv w:val="1"/>
      <w:marLeft w:val="0"/>
      <w:marRight w:val="0"/>
      <w:marTop w:val="0"/>
      <w:marBottom w:val="0"/>
      <w:divBdr>
        <w:top w:val="none" w:sz="0" w:space="0" w:color="auto"/>
        <w:left w:val="none" w:sz="0" w:space="0" w:color="auto"/>
        <w:bottom w:val="none" w:sz="0" w:space="0" w:color="auto"/>
        <w:right w:val="none" w:sz="0" w:space="0" w:color="auto"/>
      </w:divBdr>
    </w:div>
    <w:div w:id="241303713">
      <w:bodyDiv w:val="1"/>
      <w:marLeft w:val="0"/>
      <w:marRight w:val="0"/>
      <w:marTop w:val="0"/>
      <w:marBottom w:val="0"/>
      <w:divBdr>
        <w:top w:val="none" w:sz="0" w:space="0" w:color="auto"/>
        <w:left w:val="none" w:sz="0" w:space="0" w:color="auto"/>
        <w:bottom w:val="none" w:sz="0" w:space="0" w:color="auto"/>
        <w:right w:val="none" w:sz="0" w:space="0" w:color="auto"/>
      </w:divBdr>
    </w:div>
    <w:div w:id="480314108">
      <w:bodyDiv w:val="1"/>
      <w:marLeft w:val="0"/>
      <w:marRight w:val="0"/>
      <w:marTop w:val="0"/>
      <w:marBottom w:val="0"/>
      <w:divBdr>
        <w:top w:val="none" w:sz="0" w:space="0" w:color="auto"/>
        <w:left w:val="none" w:sz="0" w:space="0" w:color="auto"/>
        <w:bottom w:val="none" w:sz="0" w:space="0" w:color="auto"/>
        <w:right w:val="none" w:sz="0" w:space="0" w:color="auto"/>
      </w:divBdr>
    </w:div>
    <w:div w:id="563638788">
      <w:bodyDiv w:val="1"/>
      <w:marLeft w:val="0"/>
      <w:marRight w:val="0"/>
      <w:marTop w:val="0"/>
      <w:marBottom w:val="0"/>
      <w:divBdr>
        <w:top w:val="none" w:sz="0" w:space="0" w:color="auto"/>
        <w:left w:val="none" w:sz="0" w:space="0" w:color="auto"/>
        <w:bottom w:val="none" w:sz="0" w:space="0" w:color="auto"/>
        <w:right w:val="none" w:sz="0" w:space="0" w:color="auto"/>
      </w:divBdr>
    </w:div>
    <w:div w:id="821697505">
      <w:bodyDiv w:val="1"/>
      <w:marLeft w:val="0"/>
      <w:marRight w:val="0"/>
      <w:marTop w:val="0"/>
      <w:marBottom w:val="0"/>
      <w:divBdr>
        <w:top w:val="none" w:sz="0" w:space="0" w:color="auto"/>
        <w:left w:val="none" w:sz="0" w:space="0" w:color="auto"/>
        <w:bottom w:val="none" w:sz="0" w:space="0" w:color="auto"/>
        <w:right w:val="none" w:sz="0" w:space="0" w:color="auto"/>
      </w:divBdr>
    </w:div>
    <w:div w:id="1045372973">
      <w:bodyDiv w:val="1"/>
      <w:marLeft w:val="0"/>
      <w:marRight w:val="0"/>
      <w:marTop w:val="0"/>
      <w:marBottom w:val="0"/>
      <w:divBdr>
        <w:top w:val="none" w:sz="0" w:space="0" w:color="auto"/>
        <w:left w:val="none" w:sz="0" w:space="0" w:color="auto"/>
        <w:bottom w:val="none" w:sz="0" w:space="0" w:color="auto"/>
        <w:right w:val="none" w:sz="0" w:space="0" w:color="auto"/>
      </w:divBdr>
    </w:div>
    <w:div w:id="1123646097">
      <w:bodyDiv w:val="1"/>
      <w:marLeft w:val="0"/>
      <w:marRight w:val="0"/>
      <w:marTop w:val="0"/>
      <w:marBottom w:val="0"/>
      <w:divBdr>
        <w:top w:val="none" w:sz="0" w:space="0" w:color="auto"/>
        <w:left w:val="none" w:sz="0" w:space="0" w:color="auto"/>
        <w:bottom w:val="none" w:sz="0" w:space="0" w:color="auto"/>
        <w:right w:val="none" w:sz="0" w:space="0" w:color="auto"/>
      </w:divBdr>
    </w:div>
    <w:div w:id="1221867191">
      <w:bodyDiv w:val="1"/>
      <w:marLeft w:val="0"/>
      <w:marRight w:val="0"/>
      <w:marTop w:val="0"/>
      <w:marBottom w:val="0"/>
      <w:divBdr>
        <w:top w:val="none" w:sz="0" w:space="0" w:color="auto"/>
        <w:left w:val="none" w:sz="0" w:space="0" w:color="auto"/>
        <w:bottom w:val="none" w:sz="0" w:space="0" w:color="auto"/>
        <w:right w:val="none" w:sz="0" w:space="0" w:color="auto"/>
      </w:divBdr>
    </w:div>
    <w:div w:id="1258751914">
      <w:bodyDiv w:val="1"/>
      <w:marLeft w:val="0"/>
      <w:marRight w:val="0"/>
      <w:marTop w:val="0"/>
      <w:marBottom w:val="0"/>
      <w:divBdr>
        <w:top w:val="none" w:sz="0" w:space="0" w:color="auto"/>
        <w:left w:val="none" w:sz="0" w:space="0" w:color="auto"/>
        <w:bottom w:val="none" w:sz="0" w:space="0" w:color="auto"/>
        <w:right w:val="none" w:sz="0" w:space="0" w:color="auto"/>
      </w:divBdr>
    </w:div>
    <w:div w:id="1291326947">
      <w:bodyDiv w:val="1"/>
      <w:marLeft w:val="0"/>
      <w:marRight w:val="0"/>
      <w:marTop w:val="0"/>
      <w:marBottom w:val="0"/>
      <w:divBdr>
        <w:top w:val="none" w:sz="0" w:space="0" w:color="auto"/>
        <w:left w:val="none" w:sz="0" w:space="0" w:color="auto"/>
        <w:bottom w:val="none" w:sz="0" w:space="0" w:color="auto"/>
        <w:right w:val="none" w:sz="0" w:space="0" w:color="auto"/>
      </w:divBdr>
    </w:div>
    <w:div w:id="1390609545">
      <w:bodyDiv w:val="1"/>
      <w:marLeft w:val="0"/>
      <w:marRight w:val="0"/>
      <w:marTop w:val="0"/>
      <w:marBottom w:val="0"/>
      <w:divBdr>
        <w:top w:val="none" w:sz="0" w:space="0" w:color="auto"/>
        <w:left w:val="none" w:sz="0" w:space="0" w:color="auto"/>
        <w:bottom w:val="none" w:sz="0" w:space="0" w:color="auto"/>
        <w:right w:val="none" w:sz="0" w:space="0" w:color="auto"/>
      </w:divBdr>
    </w:div>
    <w:div w:id="1420640638">
      <w:bodyDiv w:val="1"/>
      <w:marLeft w:val="0"/>
      <w:marRight w:val="0"/>
      <w:marTop w:val="0"/>
      <w:marBottom w:val="0"/>
      <w:divBdr>
        <w:top w:val="none" w:sz="0" w:space="0" w:color="auto"/>
        <w:left w:val="none" w:sz="0" w:space="0" w:color="auto"/>
        <w:bottom w:val="none" w:sz="0" w:space="0" w:color="auto"/>
        <w:right w:val="none" w:sz="0" w:space="0" w:color="auto"/>
      </w:divBdr>
    </w:div>
    <w:div w:id="1688754618">
      <w:bodyDiv w:val="1"/>
      <w:marLeft w:val="0"/>
      <w:marRight w:val="0"/>
      <w:marTop w:val="0"/>
      <w:marBottom w:val="0"/>
      <w:divBdr>
        <w:top w:val="none" w:sz="0" w:space="0" w:color="auto"/>
        <w:left w:val="none" w:sz="0" w:space="0" w:color="auto"/>
        <w:bottom w:val="none" w:sz="0" w:space="0" w:color="auto"/>
        <w:right w:val="none" w:sz="0" w:space="0" w:color="auto"/>
      </w:divBdr>
    </w:div>
    <w:div w:id="1746536949">
      <w:bodyDiv w:val="1"/>
      <w:marLeft w:val="0"/>
      <w:marRight w:val="0"/>
      <w:marTop w:val="0"/>
      <w:marBottom w:val="0"/>
      <w:divBdr>
        <w:top w:val="none" w:sz="0" w:space="0" w:color="auto"/>
        <w:left w:val="none" w:sz="0" w:space="0" w:color="auto"/>
        <w:bottom w:val="none" w:sz="0" w:space="0" w:color="auto"/>
        <w:right w:val="none" w:sz="0" w:space="0" w:color="auto"/>
      </w:divBdr>
    </w:div>
    <w:div w:id="1759983099">
      <w:bodyDiv w:val="1"/>
      <w:marLeft w:val="0"/>
      <w:marRight w:val="0"/>
      <w:marTop w:val="0"/>
      <w:marBottom w:val="0"/>
      <w:divBdr>
        <w:top w:val="none" w:sz="0" w:space="0" w:color="auto"/>
        <w:left w:val="none" w:sz="0" w:space="0" w:color="auto"/>
        <w:bottom w:val="none" w:sz="0" w:space="0" w:color="auto"/>
        <w:right w:val="none" w:sz="0" w:space="0" w:color="auto"/>
      </w:divBdr>
    </w:div>
    <w:div w:id="1801535858">
      <w:bodyDiv w:val="1"/>
      <w:marLeft w:val="0"/>
      <w:marRight w:val="0"/>
      <w:marTop w:val="0"/>
      <w:marBottom w:val="0"/>
      <w:divBdr>
        <w:top w:val="none" w:sz="0" w:space="0" w:color="auto"/>
        <w:left w:val="none" w:sz="0" w:space="0" w:color="auto"/>
        <w:bottom w:val="none" w:sz="0" w:space="0" w:color="auto"/>
        <w:right w:val="none" w:sz="0" w:space="0" w:color="auto"/>
      </w:divBdr>
    </w:div>
    <w:div w:id="1813136185">
      <w:bodyDiv w:val="1"/>
      <w:marLeft w:val="0"/>
      <w:marRight w:val="0"/>
      <w:marTop w:val="0"/>
      <w:marBottom w:val="0"/>
      <w:divBdr>
        <w:top w:val="none" w:sz="0" w:space="0" w:color="auto"/>
        <w:left w:val="none" w:sz="0" w:space="0" w:color="auto"/>
        <w:bottom w:val="none" w:sz="0" w:space="0" w:color="auto"/>
        <w:right w:val="none" w:sz="0" w:space="0" w:color="auto"/>
      </w:divBdr>
    </w:div>
    <w:div w:id="1888685578">
      <w:bodyDiv w:val="1"/>
      <w:marLeft w:val="0"/>
      <w:marRight w:val="0"/>
      <w:marTop w:val="0"/>
      <w:marBottom w:val="0"/>
      <w:divBdr>
        <w:top w:val="none" w:sz="0" w:space="0" w:color="auto"/>
        <w:left w:val="none" w:sz="0" w:space="0" w:color="auto"/>
        <w:bottom w:val="none" w:sz="0" w:space="0" w:color="auto"/>
        <w:right w:val="none" w:sz="0" w:space="0" w:color="auto"/>
      </w:divBdr>
    </w:div>
    <w:div w:id="1903562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file:///\\WIN-K62D85HMUER\content\act\5854b5a9-5430-4e50-8455-009b1ff390bd.doc" TargetMode="External"/><Relationship Id="rId117" Type="http://schemas.openxmlformats.org/officeDocument/2006/relationships/hyperlink" Target="file:///\\12.10.1.199\content\act\013f73e6-5b75-422d-857c-990372726584.doc" TargetMode="External"/><Relationship Id="rId21" Type="http://schemas.openxmlformats.org/officeDocument/2006/relationships/hyperlink" Target="file:///\\12.10.10.10\content\act\c6802629-a3e3-4901-ba65-58b9a4a86885.doc" TargetMode="External"/><Relationship Id="rId42" Type="http://schemas.openxmlformats.org/officeDocument/2006/relationships/hyperlink" Target="file:///\\12.10.10.10\content\act\326d0bc2-eac6-4c44-82fa-14ba76bc790d.doc" TargetMode="External"/><Relationship Id="rId47" Type="http://schemas.openxmlformats.org/officeDocument/2006/relationships/hyperlink" Target="http://www.pripolarnyi.ru/" TargetMode="External"/><Relationship Id="rId63" Type="http://schemas.openxmlformats.org/officeDocument/2006/relationships/hyperlink" Target="file:///\\12.10.10.10\content\act\bba0bfb1-06c7-4e50-a8d3-fe1045784bf1.html" TargetMode="External"/><Relationship Id="rId68" Type="http://schemas.openxmlformats.org/officeDocument/2006/relationships/hyperlink" Target="file:///\\WIN-K62D85HMUER\content\act\42dcf599-d83a-40a6-8d37-ddc5ca9e19e6.doc" TargetMode="External"/><Relationship Id="rId84" Type="http://schemas.openxmlformats.org/officeDocument/2006/relationships/hyperlink" Target="http://rnla-service.scli.ru:8080/rnla-links/ws/" TargetMode="External"/><Relationship Id="rId89" Type="http://schemas.openxmlformats.org/officeDocument/2006/relationships/hyperlink" Target="http://xmkmain2:8080/content/edition/4052f365-2941-4bac-9189-62c0784bf05a.doc" TargetMode="External"/><Relationship Id="rId112" Type="http://schemas.openxmlformats.org/officeDocument/2006/relationships/hyperlink" Target="http://xmkmain2:8080/content/edition/5e3db23d-809a-429b-8ca4-65c7fb58679a.doc" TargetMode="External"/><Relationship Id="rId133" Type="http://schemas.openxmlformats.org/officeDocument/2006/relationships/hyperlink" Target="http://xmkmain2:8080/content/edition/5e3db23d-809a-429b-8ca4-65c7fb58679a.doc" TargetMode="External"/><Relationship Id="rId138" Type="http://schemas.openxmlformats.org/officeDocument/2006/relationships/footer" Target="footer1.xml"/><Relationship Id="rId16" Type="http://schemas.openxmlformats.org/officeDocument/2006/relationships/hyperlink" Target="file:///\\WIN-K62D85HMUER\content\act\8d8cd6af-82d8-4301-867b-1726b32b1ad9.doc" TargetMode="External"/><Relationship Id="rId107" Type="http://schemas.openxmlformats.org/officeDocument/2006/relationships/hyperlink" Target="kodeks://link/d?nd=902366361" TargetMode="External"/><Relationship Id="rId11" Type="http://schemas.openxmlformats.org/officeDocument/2006/relationships/hyperlink" Target="http://xmkmain2:8080/content/edition/e2decf16-8108-4d4e-a4f3-e38846685bde.doc" TargetMode="External"/><Relationship Id="rId32" Type="http://schemas.openxmlformats.org/officeDocument/2006/relationships/hyperlink" Target="http://xmkmain2:8080/content/edition/0fff3c4b-fdfc-462e-a87c-50a4fcb9ec6e.doc" TargetMode="External"/><Relationship Id="rId37" Type="http://schemas.openxmlformats.org/officeDocument/2006/relationships/hyperlink" Target="file:///\\WIN-K62D85HMUER\content\act\b93eaea0-f414-4468-917d-696a7d422cf7.doc" TargetMode="External"/><Relationship Id="rId53" Type="http://schemas.openxmlformats.org/officeDocument/2006/relationships/hyperlink" Target="file:///\\WIN-K62D85HMUER\content\act\8d8cd6af-82d8-4301-867b-1726b32b1ad9.doc" TargetMode="External"/><Relationship Id="rId58" Type="http://schemas.openxmlformats.org/officeDocument/2006/relationships/hyperlink" Target="file:///C:\content\act\8dcb27b2-1e07-4887-b742-a8278d62f4da.doc" TargetMode="External"/><Relationship Id="rId74" Type="http://schemas.openxmlformats.org/officeDocument/2006/relationships/hyperlink" Target="file:///\\12.10.10.10\content\act\326d0bc2-eac6-4c44-82fa-14ba76bc790d.doc" TargetMode="External"/><Relationship Id="rId79" Type="http://schemas.openxmlformats.org/officeDocument/2006/relationships/hyperlink" Target="file:///\\WIN-K62D85HMUER\content\act\42dcf599-d83a-40a6-8d37-ddc5ca9e19e6.doc" TargetMode="External"/><Relationship Id="rId102" Type="http://schemas.openxmlformats.org/officeDocument/2006/relationships/hyperlink" Target="file:///C:\content\act\8b40d9e5-ce9d-41b4-98fd-ca8275e1bb30.docx" TargetMode="External"/><Relationship Id="rId123" Type="http://schemas.openxmlformats.org/officeDocument/2006/relationships/hyperlink" Target="file:///\\WIN-K62D85HMUER\..\..\..\..\..\..\content\act\67568432-bc95-4a52-9d73-c16024ca259a.doc" TargetMode="External"/><Relationship Id="rId128" Type="http://schemas.openxmlformats.org/officeDocument/2006/relationships/hyperlink" Target="http://xmkmain2:8080/content/edition/5e3db23d-809a-429b-8ca4-65c7fb58679a.doc" TargetMode="External"/><Relationship Id="rId5" Type="http://schemas.openxmlformats.org/officeDocument/2006/relationships/footnotes" Target="footnotes.xml"/><Relationship Id="rId90" Type="http://schemas.openxmlformats.org/officeDocument/2006/relationships/hyperlink" Target="http://xmkmain2:8080/content/edition/fd15cd60-2d62-4e1a-a879-d5be422587a0.doc" TargetMode="External"/><Relationship Id="rId95" Type="http://schemas.openxmlformats.org/officeDocument/2006/relationships/hyperlink" Target="http://xmkmain2:8080/content/edition/5e3db23d-809a-429b-8ca4-65c7fb58679a.doc" TargetMode="External"/><Relationship Id="rId22" Type="http://schemas.openxmlformats.org/officeDocument/2006/relationships/hyperlink" Target="file:///\\12.10.10.10\content\act\8dcb27b2-1e07-4887-b742-a8278d62f4da.doc" TargetMode="External"/><Relationship Id="rId27" Type="http://schemas.openxmlformats.org/officeDocument/2006/relationships/hyperlink" Target="file:///\\WIN-K62D85HMUER\content\act\42dcf599-d83a-40a6-8d37-ddc5ca9e19e6.doc" TargetMode="External"/><Relationship Id="rId43" Type="http://schemas.openxmlformats.org/officeDocument/2006/relationships/hyperlink" Target="file:///\\12.10.10.10\content\act\326d0bc2-eac6-4c44-82fa-14ba76bc790d.doc" TargetMode="External"/><Relationship Id="rId48" Type="http://schemas.openxmlformats.org/officeDocument/2006/relationships/hyperlink" Target="file:///\\WIN-K62D85HMUER\Obmennik\&#1054;&#1090;&#1076;&#1077;&#1083;%20&#1080;&#1085;&#1092;&#1086;&#1088;&#1084;&#1072;&#1090;&#1080;&#1079;&#1072;&#1094;&#1080;&#1080;,%20&#1079;&#1072;&#1097;&#1080;&#1090;&#1099;%20&#1080;&#1085;&#1092;&#1086;&#1088;&#1084;&#1072;&#1094;&#1080;&#1080;%20&#1080;%20&#1089;&#1074;&#1103;&#1079;&#1080;\Documents\www.hulimsunt.ru" TargetMode="External"/><Relationship Id="rId64" Type="http://schemas.openxmlformats.org/officeDocument/2006/relationships/hyperlink" Target="file:///\\12.10.10.10\content\act\cd0f7e47-48e9-4653-9f12-14cbbd55446e.doc" TargetMode="External"/><Relationship Id="rId69" Type="http://schemas.openxmlformats.org/officeDocument/2006/relationships/hyperlink" Target="http://xmkmain2:8080/content/edition/5e3db23d-809a-429b-8ca4-65c7fb58679a.doc" TargetMode="External"/><Relationship Id="rId113" Type="http://schemas.openxmlformats.org/officeDocument/2006/relationships/hyperlink" Target="http://xmkmain2:8080/content/edition/5e3db23d-809a-429b-8ca4-65c7fb58679a.doc" TargetMode="External"/><Relationship Id="rId118" Type="http://schemas.openxmlformats.org/officeDocument/2006/relationships/hyperlink" Target="http://xmkmain2:8080/content/edition/74932076-6217-4761-b309-6aa0863273a5.doc" TargetMode="External"/><Relationship Id="rId134" Type="http://schemas.openxmlformats.org/officeDocument/2006/relationships/hyperlink" Target="http://pravo.minjust.ru/" TargetMode="External"/><Relationship Id="rId139" Type="http://schemas.openxmlformats.org/officeDocument/2006/relationships/footer" Target="footer2.xml"/><Relationship Id="rId8" Type="http://schemas.openxmlformats.org/officeDocument/2006/relationships/hyperlink" Target="http://xmkmain2:8080/content/edition/0fff3c4b-fdfc-462e-a87c-50a4fcb9ec6e.doc" TargetMode="External"/><Relationship Id="rId51" Type="http://schemas.openxmlformats.org/officeDocument/2006/relationships/hyperlink" Target="file:///\\WIN-K62D85HMUER\content\act\42dcf599-d83a-40a6-8d37-ddc5ca9e19e6.doc" TargetMode="External"/><Relationship Id="rId72" Type="http://schemas.openxmlformats.org/officeDocument/2006/relationships/hyperlink" Target="http://xmkmain2:8080/content/edition/5e3db23d-809a-429b-8ca4-65c7fb58679a.doc" TargetMode="External"/><Relationship Id="rId80" Type="http://schemas.openxmlformats.org/officeDocument/2006/relationships/hyperlink" Target="file:///\\12.10.10.10\content\act\326d0bc2-eac6-4c44-82fa-14ba76bc790d.doc" TargetMode="External"/><Relationship Id="rId85" Type="http://schemas.openxmlformats.org/officeDocument/2006/relationships/hyperlink" Target="kodeks://link/d?nd=902228011" TargetMode="External"/><Relationship Id="rId93" Type="http://schemas.openxmlformats.org/officeDocument/2006/relationships/hyperlink" Target="file:///C:\content\act\8dcb27b2-1e07-4887-b742-a8278d62f4da.doc" TargetMode="External"/><Relationship Id="rId98" Type="http://schemas.openxmlformats.org/officeDocument/2006/relationships/hyperlink" Target="file:///\\12.10.10.10\content\act\326d0bc2-eac6-4c44-82fa-14ba76bc790d.doc" TargetMode="External"/><Relationship Id="rId121" Type="http://schemas.openxmlformats.org/officeDocument/2006/relationships/hyperlink" Target="file:///\\12.10.10.10\..\..\..\..\..\..\content\act\c6802629-a3e3-4901-ba65-58b9a4a86885.doc" TargetMode="External"/><Relationship Id="rId142"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yperlink" Target="http://xmkmain2:8080/content/edition/fd15cd60-2d62-4e1a-a879-d5be422587a0.doc" TargetMode="External"/><Relationship Id="rId17" Type="http://schemas.openxmlformats.org/officeDocument/2006/relationships/hyperlink" Target="file:///\\WIN-K62D85HMUER\content\act\42dcf599-d83a-40a6-8d37-ddc5ca9e19e6.doc" TargetMode="External"/><Relationship Id="rId25" Type="http://schemas.openxmlformats.org/officeDocument/2006/relationships/hyperlink" Target="kodeks://link/d?nd=902228011" TargetMode="External"/><Relationship Id="rId33" Type="http://schemas.openxmlformats.org/officeDocument/2006/relationships/hyperlink" Target="file:///\\12.10.10.10\content\act\326d0bc2-eac6-4c44-82fa-14ba76bc790d.doc" TargetMode="External"/><Relationship Id="rId38" Type="http://schemas.openxmlformats.org/officeDocument/2006/relationships/hyperlink" Target="http://xmkmain2:8080/content/edition/74932076-6217-4761-b309-6aa0863273a5.doc" TargetMode="External"/><Relationship Id="rId46" Type="http://schemas.openxmlformats.org/officeDocument/2006/relationships/hyperlink" Target="file:///\\WIN-K62D85HMUER\Obmennik\&#1054;&#1090;&#1076;&#1077;&#1083;%20&#1080;&#1085;&#1092;&#1086;&#1088;&#1084;&#1072;&#1090;&#1080;&#1079;&#1072;&#1094;&#1080;&#1080;,%20&#1079;&#1072;&#1097;&#1080;&#1090;&#1099;%20&#1080;&#1085;&#1092;&#1086;&#1088;&#1084;&#1072;&#1094;&#1080;&#1080;%20&#1080;%20&#1089;&#1074;&#1103;&#1079;&#1080;\Documents\www.admsvetlyi.ru" TargetMode="External"/><Relationship Id="rId59" Type="http://schemas.openxmlformats.org/officeDocument/2006/relationships/hyperlink" Target="file:///\\12.10.10.10\content\act\326d0bc2-eac6-4c44-82fa-14ba76bc790d.doc" TargetMode="External"/><Relationship Id="rId67" Type="http://schemas.openxmlformats.org/officeDocument/2006/relationships/hyperlink" Target="file:///\\WIN-K62D85HMUER\content\act\8d8cd6af-82d8-4301-867b-1726b32b1ad9.doc" TargetMode="External"/><Relationship Id="rId103" Type="http://schemas.openxmlformats.org/officeDocument/2006/relationships/hyperlink" Target="http://xmkmain2:8080/content/edition/4052f365-2941-4bac-9189-62c0784bf05a.doc" TargetMode="External"/><Relationship Id="rId108" Type="http://schemas.openxmlformats.org/officeDocument/2006/relationships/hyperlink" Target="file:///C:\content\act\8b40d9e5-ce9d-41b4-98fd-ca8275e1bb30.docx" TargetMode="External"/><Relationship Id="rId116" Type="http://schemas.openxmlformats.org/officeDocument/2006/relationships/hyperlink" Target="http://xmkmain2:8080/content/edition/fd15cd60-2d62-4e1a-a879-d5be422587a0.doc" TargetMode="External"/><Relationship Id="rId124" Type="http://schemas.openxmlformats.org/officeDocument/2006/relationships/hyperlink" Target="file:///\\WIN-K62D85HMUER\content\act\42dcf599-d83a-40a6-8d37-ddc5ca9e19e6.doc" TargetMode="External"/><Relationship Id="rId129" Type="http://schemas.openxmlformats.org/officeDocument/2006/relationships/hyperlink" Target="file:///\\WIN-K62D85HMUER\..\..\..\..\..\..\content\act\67568432-bc95-4a52-9d73-c16024ca259a.doc" TargetMode="External"/><Relationship Id="rId137" Type="http://schemas.openxmlformats.org/officeDocument/2006/relationships/header" Target="header2.xml"/><Relationship Id="rId20" Type="http://schemas.openxmlformats.org/officeDocument/2006/relationships/hyperlink" Target="file:///\\12.10.10.10\content\act\326d0bc2-eac6-4c44-82fa-14ba76bc790d.doc" TargetMode="External"/><Relationship Id="rId41" Type="http://schemas.openxmlformats.org/officeDocument/2006/relationships/hyperlink" Target="file:///C:\content\act\8dcb27b2-1e07-4887-b742-a8278d62f4da.doc" TargetMode="External"/><Relationship Id="rId54" Type="http://schemas.openxmlformats.org/officeDocument/2006/relationships/hyperlink" Target="http://www.nalog.ru/" TargetMode="External"/><Relationship Id="rId62" Type="http://schemas.openxmlformats.org/officeDocument/2006/relationships/hyperlink" Target="kodeks://link/d?nd=902228011" TargetMode="External"/><Relationship Id="rId70" Type="http://schemas.openxmlformats.org/officeDocument/2006/relationships/hyperlink" Target="file:///C:\content\act\8b40d9e5-ce9d-41b4-98fd-ca8275e1bb30.docx" TargetMode="External"/><Relationship Id="rId75" Type="http://schemas.openxmlformats.org/officeDocument/2006/relationships/hyperlink" Target="file:///\\12.10.10.10\..\..\..\..\..\..\content\act\c6802629-a3e3-4901-ba65-58b9a4a86885.doc" TargetMode="External"/><Relationship Id="rId83" Type="http://schemas.openxmlformats.org/officeDocument/2006/relationships/hyperlink" Target="file:///\\WIN-K62D85HMUER\content\act\42dcf599-d83a-40a6-8d37-ddc5ca9e19e6.doc" TargetMode="External"/><Relationship Id="rId88" Type="http://schemas.openxmlformats.org/officeDocument/2006/relationships/hyperlink" Target="file:///\\12.10.10.10\content\act\326d0bc2-eac6-4c44-82fa-14ba76bc790d.doc" TargetMode="External"/><Relationship Id="rId91" Type="http://schemas.openxmlformats.org/officeDocument/2006/relationships/hyperlink" Target="http://xmkmain2:8080/content/edition/5e3db23d-809a-429b-8ca4-65c7fb58679a.doc" TargetMode="External"/><Relationship Id="rId96" Type="http://schemas.openxmlformats.org/officeDocument/2006/relationships/hyperlink" Target="file:///C:\content\act\8dcb27b2-1e07-4887-b742-a8278d62f4da.doc" TargetMode="External"/><Relationship Id="rId111" Type="http://schemas.openxmlformats.org/officeDocument/2006/relationships/hyperlink" Target="file:///\\WIN-K62D85HMUER\..\..\..\..\..\..\content\act\67568432-bc95-4a52-9d73-c16024ca259a.doc" TargetMode="External"/><Relationship Id="rId132" Type="http://schemas.openxmlformats.org/officeDocument/2006/relationships/hyperlink" Target="kodeks://link/d?nd=901990046" TargetMode="External"/><Relationship Id="rId140"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file:///\\WIN-K62D85HMUER\content\act\57370391-f102-4a7c-b3e5-7daa22b76c41.doc" TargetMode="External"/><Relationship Id="rId23" Type="http://schemas.openxmlformats.org/officeDocument/2006/relationships/hyperlink" Target="file:///C:\content\act\8b40d9e5-ce9d-41b4-98fd-ca8275e1bb30.docx" TargetMode="External"/><Relationship Id="rId28" Type="http://schemas.openxmlformats.org/officeDocument/2006/relationships/hyperlink" Target="file:///\\12.10.10.10\..\..\..\..\..\..\content\act\d959623c-f9dc-4383-b469-89011ff12a07.docx" TargetMode="External"/><Relationship Id="rId36" Type="http://schemas.openxmlformats.org/officeDocument/2006/relationships/hyperlink" Target="file:///\\WIN-K62D85HMUER\content\act\57370391-f102-4a7c-b3e5-7daa22b76c41.doc" TargetMode="External"/><Relationship Id="rId49" Type="http://schemas.openxmlformats.org/officeDocument/2006/relationships/hyperlink" Target="http://www.depgosim.admhmao.ru/" TargetMode="External"/><Relationship Id="rId57" Type="http://schemas.openxmlformats.org/officeDocument/2006/relationships/hyperlink" Target="file:///\\12.10.10.10\content\act\326d0bc2-eac6-4c44-82fa-14ba76bc790d.doc" TargetMode="External"/><Relationship Id="rId106" Type="http://schemas.openxmlformats.org/officeDocument/2006/relationships/hyperlink" Target="kodeks://link/d?nd=902271495" TargetMode="External"/><Relationship Id="rId114" Type="http://schemas.openxmlformats.org/officeDocument/2006/relationships/hyperlink" Target="file:///\\WIN-K62D85HMUER\content\act\42dcf599-d83a-40a6-8d37-ddc5ca9e19e6.doc" TargetMode="External"/><Relationship Id="rId119" Type="http://schemas.openxmlformats.org/officeDocument/2006/relationships/hyperlink" Target="file:///C:\content\act\8dcb27b2-1e07-4887-b742-a8278d62f4da.doc" TargetMode="External"/><Relationship Id="rId127" Type="http://schemas.openxmlformats.org/officeDocument/2006/relationships/hyperlink" Target="http://xmkmain2:8080/content/edition/74932076-6217-4761-b309-6aa0863273a5.doc" TargetMode="External"/><Relationship Id="rId10" Type="http://schemas.openxmlformats.org/officeDocument/2006/relationships/hyperlink" Target="http://xmkmain2:8080/content/edition/74932076-6217-4761-b309-6aa0863273a5.doc" TargetMode="External"/><Relationship Id="rId31" Type="http://schemas.openxmlformats.org/officeDocument/2006/relationships/hyperlink" Target="kodeks://link/d?nd=412904933" TargetMode="External"/><Relationship Id="rId44" Type="http://schemas.openxmlformats.org/officeDocument/2006/relationships/hyperlink" Target="file:///\\WIN-K62D85HMUER\content\act\42dcf599-d83a-40a6-8d37-ddc5ca9e19e6.doc" TargetMode="External"/><Relationship Id="rId52" Type="http://schemas.openxmlformats.org/officeDocument/2006/relationships/hyperlink" Target="http://www.pfrf.ru/" TargetMode="External"/><Relationship Id="rId60" Type="http://schemas.openxmlformats.org/officeDocument/2006/relationships/hyperlink" Target="file:///\\WIN-K62D85HMUER\..\..\..\..\..\..\content\act\67568432-bc95-4a52-9d73-c16024ca259a.doc" TargetMode="External"/><Relationship Id="rId65" Type="http://schemas.openxmlformats.org/officeDocument/2006/relationships/hyperlink" Target="http://xmkmain2:8080/content/edition/74932076-6217-4761-b309-6aa0863273a5.doc" TargetMode="External"/><Relationship Id="rId73" Type="http://schemas.openxmlformats.org/officeDocument/2006/relationships/hyperlink" Target="file:///\\WIN-K62D85HMUER\..\..\..\..\..\..\content\act\67568432-bc95-4a52-9d73-c16024ca259a.doc" TargetMode="External"/><Relationship Id="rId78" Type="http://schemas.openxmlformats.org/officeDocument/2006/relationships/hyperlink" Target="file:///\\12.10.1.199\content\act\013f73e6-5b75-422d-857c-990372726584.doc" TargetMode="External"/><Relationship Id="rId81" Type="http://schemas.openxmlformats.org/officeDocument/2006/relationships/hyperlink" Target="file:///\\WIN-K62D85HMUER\..\..\..\..\..\..\content\act\67568432-bc95-4a52-9d73-c16024ca259a.doc" TargetMode="External"/><Relationship Id="rId86" Type="http://schemas.openxmlformats.org/officeDocument/2006/relationships/hyperlink" Target="kodeks://link/d?nd=902228011" TargetMode="External"/><Relationship Id="rId94" Type="http://schemas.openxmlformats.org/officeDocument/2006/relationships/hyperlink" Target="file:///\\WIN-K62D85HMUER\content\act\42dcf599-d83a-40a6-8d37-ddc5ca9e19e6.doc" TargetMode="External"/><Relationship Id="rId99" Type="http://schemas.openxmlformats.org/officeDocument/2006/relationships/hyperlink" Target="file:///C:\content\act\8dcb27b2-1e07-4887-b742-a8278d62f4da.doc" TargetMode="External"/><Relationship Id="rId101" Type="http://schemas.openxmlformats.org/officeDocument/2006/relationships/hyperlink" Target="file:///\\12.10.10.10\..\..\..\..\..\..\content\act\c6802629-a3e3-4901-ba65-58b9a4a86885.doc" TargetMode="External"/><Relationship Id="rId122" Type="http://schemas.openxmlformats.org/officeDocument/2006/relationships/hyperlink" Target="http://xmkmain2:8080/content/edition/e2decf16-8108-4d4e-a4f3-e38846685bde.doc" TargetMode="External"/><Relationship Id="rId130" Type="http://schemas.openxmlformats.org/officeDocument/2006/relationships/hyperlink" Target="http://xmkmain2:8080/content/edition/74932076-6217-4761-b309-6aa0863273a5.doc" TargetMode="External"/><Relationship Id="rId135" Type="http://schemas.openxmlformats.org/officeDocument/2006/relationships/hyperlink" Target="kodeks://link/d?nd=901990046" TargetMode="External"/><Relationship Id="rId143"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xmkmain2:8080/content/edition/4052f365-2941-4bac-9189-62c0784bf05a.doc" TargetMode="External"/><Relationship Id="rId13" Type="http://schemas.openxmlformats.org/officeDocument/2006/relationships/hyperlink" Target="http://xmkmain2:8080/content/edition/5e3db23d-809a-429b-8ca4-65c7fb58679a.doc" TargetMode="External"/><Relationship Id="rId18" Type="http://schemas.openxmlformats.org/officeDocument/2006/relationships/hyperlink" Target="file:///\\WIN-K62D85HMUER\content\act\b93eaea0-f414-4468-917d-696a7d422cf7.doc" TargetMode="External"/><Relationship Id="rId39" Type="http://schemas.openxmlformats.org/officeDocument/2006/relationships/hyperlink" Target="http://xmkmain2:8080/content/edition/5e3db23d-809a-429b-8ca4-65c7fb58679a.doc" TargetMode="External"/><Relationship Id="rId109" Type="http://schemas.openxmlformats.org/officeDocument/2006/relationships/hyperlink" Target="file:///\\12.10.1.199\content\act\013f73e6-5b75-422d-857c-990372726584.doc" TargetMode="External"/><Relationship Id="rId34" Type="http://schemas.openxmlformats.org/officeDocument/2006/relationships/hyperlink" Target="kodeks://link/d?nd=901919946" TargetMode="External"/><Relationship Id="rId50" Type="http://schemas.openxmlformats.org/officeDocument/2006/relationships/hyperlink" Target="http://www.to86.rosreestr.ru/" TargetMode="External"/><Relationship Id="rId55" Type="http://schemas.openxmlformats.org/officeDocument/2006/relationships/hyperlink" Target="file:///\\WIN-K62D85HMUER\content\act\42dcf599-d83a-40a6-8d37-ddc5ca9e19e6.doc" TargetMode="External"/><Relationship Id="rId76" Type="http://schemas.openxmlformats.org/officeDocument/2006/relationships/hyperlink" Target="http://xmkmain2:8080/content/edition/74932076-6217-4761-b309-6aa0863273a5.doc" TargetMode="External"/><Relationship Id="rId97" Type="http://schemas.openxmlformats.org/officeDocument/2006/relationships/hyperlink" Target="file:///\\12.10.10.10\..\..\..\..\..\..\content\act\c6802629-a3e3-4901-ba65-58b9a4a86885.doc" TargetMode="External"/><Relationship Id="rId104" Type="http://schemas.openxmlformats.org/officeDocument/2006/relationships/hyperlink" Target="file:///\\12.10.10.10\content\act\326d0bc2-eac6-4c44-82fa-14ba76bc790d.doc" TargetMode="External"/><Relationship Id="rId120" Type="http://schemas.openxmlformats.org/officeDocument/2006/relationships/hyperlink" Target="http://xmkmain2:8080/content/edition/74932076-6217-4761-b309-6aa0863273a5.doc" TargetMode="External"/><Relationship Id="rId125" Type="http://schemas.openxmlformats.org/officeDocument/2006/relationships/hyperlink" Target="file:///\\12.10.10.10\..\..\..\..\..\..\content\act\c6802629-a3e3-4901-ba65-58b9a4a86885.doc" TargetMode="External"/><Relationship Id="rId141" Type="http://schemas.openxmlformats.org/officeDocument/2006/relationships/footer" Target="footer3.xml"/><Relationship Id="rId7" Type="http://schemas.openxmlformats.org/officeDocument/2006/relationships/hyperlink" Target="http://xmkmain2:8080/content/edition/0fff3c4b-fdfc-462e-a87c-50a4fcb9ec6e.doc" TargetMode="External"/><Relationship Id="rId71" Type="http://schemas.openxmlformats.org/officeDocument/2006/relationships/hyperlink" Target="http://xmkmain2:8080/content/edition/fd15cd60-2d62-4e1a-a879-d5be422587a0.doc" TargetMode="External"/><Relationship Id="rId92" Type="http://schemas.openxmlformats.org/officeDocument/2006/relationships/hyperlink" Target="file:///\\WIN-K62D85HMUER\content\act\b93eaea0-f414-4468-917d-696a7d422cf7.doc" TargetMode="External"/><Relationship Id="rId2" Type="http://schemas.openxmlformats.org/officeDocument/2006/relationships/styles" Target="styles.xml"/><Relationship Id="rId29" Type="http://schemas.openxmlformats.org/officeDocument/2006/relationships/hyperlink" Target="file:///\\12.10.10.10\..\..\..\..\..\..\content\act\c6802629-a3e3-4901-ba65-58b9a4a86885.doc" TargetMode="External"/><Relationship Id="rId24" Type="http://schemas.openxmlformats.org/officeDocument/2006/relationships/hyperlink" Target="kodeks://link/d?nd=901876063" TargetMode="External"/><Relationship Id="rId40" Type="http://schemas.openxmlformats.org/officeDocument/2006/relationships/hyperlink" Target="file:///C:\content\act\8dcb27b2-1e07-4887-b742-a8278d62f4da.doc" TargetMode="External"/><Relationship Id="rId45" Type="http://schemas.openxmlformats.org/officeDocument/2006/relationships/hyperlink" Target="file:///\\12.10.10.10\content\act\326d0bc2-eac6-4c44-82fa-14ba76bc790d.doc" TargetMode="External"/><Relationship Id="rId66" Type="http://schemas.openxmlformats.org/officeDocument/2006/relationships/hyperlink" Target="http://xmkmain2:8080/content/edition/5e3db23d-809a-429b-8ca4-65c7fb58679a.doc" TargetMode="External"/><Relationship Id="rId87" Type="http://schemas.openxmlformats.org/officeDocument/2006/relationships/hyperlink" Target="file:///\\12.10.10.10\content\act\326d0bc2-eac6-4c44-82fa-14ba76bc790d.doc" TargetMode="External"/><Relationship Id="rId110" Type="http://schemas.openxmlformats.org/officeDocument/2006/relationships/hyperlink" Target="file:///C:\content\act\8dcb27b2-1e07-4887-b742-a8278d62f4da.doc" TargetMode="External"/><Relationship Id="rId115" Type="http://schemas.openxmlformats.org/officeDocument/2006/relationships/hyperlink" Target="file:///\\12.10.10.10\content\act\326d0bc2-eac6-4c44-82fa-14ba76bc790d.doc" TargetMode="External"/><Relationship Id="rId131" Type="http://schemas.openxmlformats.org/officeDocument/2006/relationships/hyperlink" Target="http://xmkmain2:8080/content/edition/fd15cd60-2d62-4e1a-a879-d5be422587a0.doc" TargetMode="External"/><Relationship Id="rId136" Type="http://schemas.openxmlformats.org/officeDocument/2006/relationships/header" Target="header1.xml"/><Relationship Id="rId61" Type="http://schemas.openxmlformats.org/officeDocument/2006/relationships/hyperlink" Target="file:///C:\content\act\8dcb27b2-1e07-4887-b742-a8278d62f4da.doc" TargetMode="External"/><Relationship Id="rId82" Type="http://schemas.openxmlformats.org/officeDocument/2006/relationships/hyperlink" Target="file:///\\WIN-K62D85HMUER\content\act\8d8cd6af-82d8-4301-867b-1726b32b1ad9.doc" TargetMode="External"/><Relationship Id="rId19" Type="http://schemas.openxmlformats.org/officeDocument/2006/relationships/hyperlink" Target="file:///\\12.10.1.199\content\act\013f73e6-5b75-422d-857c-990372726584.doc" TargetMode="External"/><Relationship Id="rId14" Type="http://schemas.openxmlformats.org/officeDocument/2006/relationships/hyperlink" Target="file:///\\WIN-K62D85HMUER\..\..\..\..\..\..\content\act\67568432-bc95-4a52-9d73-c16024ca259a.doc" TargetMode="External"/><Relationship Id="rId30" Type="http://schemas.openxmlformats.org/officeDocument/2006/relationships/hyperlink" Target="http://xmkmain2:8080/content/edition/765e31c1-de5e-4169-a7ef-b87fc7888115.doc" TargetMode="External"/><Relationship Id="rId35" Type="http://schemas.openxmlformats.org/officeDocument/2006/relationships/hyperlink" Target="kodeks://link/d?nd=9043973" TargetMode="External"/><Relationship Id="rId56" Type="http://schemas.openxmlformats.org/officeDocument/2006/relationships/hyperlink" Target="file:///C:\content\act\8dcb27b2-1e07-4887-b742-a8278d62f4da.doc" TargetMode="External"/><Relationship Id="rId77" Type="http://schemas.openxmlformats.org/officeDocument/2006/relationships/hyperlink" Target="file:///\\12.10.1.199\content\act\013f73e6-5b75-422d-857c-990372726584.doc" TargetMode="External"/><Relationship Id="rId100" Type="http://schemas.openxmlformats.org/officeDocument/2006/relationships/hyperlink" Target="file:///\\12.10.10.10\content\act\326d0bc2-eac6-4c44-82fa-14ba76bc790d.doc" TargetMode="External"/><Relationship Id="rId105" Type="http://schemas.openxmlformats.org/officeDocument/2006/relationships/hyperlink" Target="file:///\\12.10.10.10\content\act\326d0bc2-eac6-4c44-82fa-14ba76bc790d.doc" TargetMode="External"/><Relationship Id="rId126" Type="http://schemas.openxmlformats.org/officeDocument/2006/relationships/hyperlink" Target="file:///C:\content\act\8dcb27b2-1e07-4887-b742-a8278d62f4da.doc"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cli\&#1040;&#1056;&#1052;%20&#1052;&#1091;&#1085;&#1080;&#1094;&#1080;&#1087;&#1072;&#1083;%202.4%20(&#1089;&#1073;&#1086;&#1088;&#1082;&#1072;%202.4.0.1)\Styles.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Styles</Template>
  <TotalTime>2</TotalTime>
  <Pages>34</Pages>
  <Words>19432</Words>
  <Characters>110768</Characters>
  <Application>Microsoft Office Word</Application>
  <DocSecurity>0</DocSecurity>
  <Lines>923</Lines>
  <Paragraphs>259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129941</CharactersWithSpaces>
  <SharedDoc>false</SharedDoc>
  <HLinks>
    <vt:vector size="804" baseType="variant">
      <vt:variant>
        <vt:i4>3342407</vt:i4>
      </vt:variant>
      <vt:variant>
        <vt:i4>399</vt:i4>
      </vt:variant>
      <vt:variant>
        <vt:i4>0</vt:i4>
      </vt:variant>
      <vt:variant>
        <vt:i4>5</vt:i4>
      </vt:variant>
      <vt:variant>
        <vt:lpwstr>\\WIN-K62D85HMUER\..\..\..\..\..\..\content\act\0a02e7ab-81dc-427b-9bb7-abfb1e14bdf3.html</vt:lpwstr>
      </vt:variant>
      <vt:variant>
        <vt:lpwstr/>
      </vt:variant>
      <vt:variant>
        <vt:i4>655368</vt:i4>
      </vt:variant>
      <vt:variant>
        <vt:i4>396</vt:i4>
      </vt:variant>
      <vt:variant>
        <vt:i4>0</vt:i4>
      </vt:variant>
      <vt:variant>
        <vt:i4>5</vt:i4>
      </vt:variant>
      <vt:variant>
        <vt:lpwstr>http://pravo.minjust.ru/</vt:lpwstr>
      </vt:variant>
      <vt:variant>
        <vt:lpwstr/>
      </vt:variant>
      <vt:variant>
        <vt:i4>917570</vt:i4>
      </vt:variant>
      <vt:variant>
        <vt:i4>393</vt:i4>
      </vt:variant>
      <vt:variant>
        <vt:i4>0</vt:i4>
      </vt:variant>
      <vt:variant>
        <vt:i4>5</vt:i4>
      </vt:variant>
      <vt:variant>
        <vt:lpwstr>http://xmkmain2:8080/content/edition/5e3db23d-809a-429b-8ca4-65c7fb58679a.doc</vt:lpwstr>
      </vt:variant>
      <vt:variant>
        <vt:lpwstr/>
      </vt:variant>
      <vt:variant>
        <vt:i4>131094</vt:i4>
      </vt:variant>
      <vt:variant>
        <vt:i4>390</vt:i4>
      </vt:variant>
      <vt:variant>
        <vt:i4>0</vt:i4>
      </vt:variant>
      <vt:variant>
        <vt:i4>5</vt:i4>
      </vt:variant>
      <vt:variant>
        <vt:lpwstr>http://rnla-service.scli.ru:8080/rnla-links/ws//content/act/0a02e7ab-81dc-427b-9bb7-abfb1e14bdf3.html</vt:lpwstr>
      </vt:variant>
      <vt:variant>
        <vt:lpwstr/>
      </vt:variant>
      <vt:variant>
        <vt:i4>5373968</vt:i4>
      </vt:variant>
      <vt:variant>
        <vt:i4>387</vt:i4>
      </vt:variant>
      <vt:variant>
        <vt:i4>0</vt:i4>
      </vt:variant>
      <vt:variant>
        <vt:i4>5</vt:i4>
      </vt:variant>
      <vt:variant>
        <vt:lpwstr>http://xmkmain2:8080/content/edition/fd15cd60-2d62-4e1a-a879-d5be422587a0.doc</vt:lpwstr>
      </vt:variant>
      <vt:variant>
        <vt:lpwstr/>
      </vt:variant>
      <vt:variant>
        <vt:i4>5701650</vt:i4>
      </vt:variant>
      <vt:variant>
        <vt:i4>384</vt:i4>
      </vt:variant>
      <vt:variant>
        <vt:i4>0</vt:i4>
      </vt:variant>
      <vt:variant>
        <vt:i4>5</vt:i4>
      </vt:variant>
      <vt:variant>
        <vt:lpwstr>http://xmkmain2:8080/content/edition/74932076-6217-4761-b309-6aa0863273a5.doc</vt:lpwstr>
      </vt:variant>
      <vt:variant>
        <vt:lpwstr/>
      </vt:variant>
      <vt:variant>
        <vt:i4>6750296</vt:i4>
      </vt:variant>
      <vt:variant>
        <vt:i4>381</vt:i4>
      </vt:variant>
      <vt:variant>
        <vt:i4>0</vt:i4>
      </vt:variant>
      <vt:variant>
        <vt:i4>5</vt:i4>
      </vt:variant>
      <vt:variant>
        <vt:lpwstr>\\WIN-K62D85HMUER\..\..\..\..\..\..\content\act\67568432-bc95-4a52-9d73-c16024ca259a.doc</vt:lpwstr>
      </vt:variant>
      <vt:variant>
        <vt:lpwstr/>
      </vt:variant>
      <vt:variant>
        <vt:i4>917570</vt:i4>
      </vt:variant>
      <vt:variant>
        <vt:i4>378</vt:i4>
      </vt:variant>
      <vt:variant>
        <vt:i4>0</vt:i4>
      </vt:variant>
      <vt:variant>
        <vt:i4>5</vt:i4>
      </vt:variant>
      <vt:variant>
        <vt:lpwstr>http://xmkmain2:8080/content/edition/5e3db23d-809a-429b-8ca4-65c7fb58679a.doc</vt:lpwstr>
      </vt:variant>
      <vt:variant>
        <vt:lpwstr/>
      </vt:variant>
      <vt:variant>
        <vt:i4>5701650</vt:i4>
      </vt:variant>
      <vt:variant>
        <vt:i4>375</vt:i4>
      </vt:variant>
      <vt:variant>
        <vt:i4>0</vt:i4>
      </vt:variant>
      <vt:variant>
        <vt:i4>5</vt:i4>
      </vt:variant>
      <vt:variant>
        <vt:lpwstr>http://xmkmain2:8080/content/edition/74932076-6217-4761-b309-6aa0863273a5.doc</vt:lpwstr>
      </vt:variant>
      <vt:variant>
        <vt:lpwstr/>
      </vt:variant>
      <vt:variant>
        <vt:i4>4587591</vt:i4>
      </vt:variant>
      <vt:variant>
        <vt:i4>372</vt:i4>
      </vt:variant>
      <vt:variant>
        <vt:i4>0</vt:i4>
      </vt:variant>
      <vt:variant>
        <vt:i4>5</vt:i4>
      </vt:variant>
      <vt:variant>
        <vt:lpwstr>../../../../../../../../content/act/8dcb27b2-1e07-4887-b742-a8278d62f4da.doc</vt:lpwstr>
      </vt:variant>
      <vt:variant>
        <vt:lpwstr/>
      </vt:variant>
      <vt:variant>
        <vt:i4>3145754</vt:i4>
      </vt:variant>
      <vt:variant>
        <vt:i4>369</vt:i4>
      </vt:variant>
      <vt:variant>
        <vt:i4>0</vt:i4>
      </vt:variant>
      <vt:variant>
        <vt:i4>5</vt:i4>
      </vt:variant>
      <vt:variant>
        <vt:lpwstr>\\12.10.10.10\..\..\..\..\..\..\content\act\c6802629-a3e3-4901-ba65-58b9a4a86885.doc</vt:lpwstr>
      </vt:variant>
      <vt:variant>
        <vt:lpwstr/>
      </vt:variant>
      <vt:variant>
        <vt:i4>6750298</vt:i4>
      </vt:variant>
      <vt:variant>
        <vt:i4>366</vt:i4>
      </vt:variant>
      <vt:variant>
        <vt:i4>0</vt:i4>
      </vt:variant>
      <vt:variant>
        <vt:i4>5</vt:i4>
      </vt:variant>
      <vt:variant>
        <vt:lpwstr>\\WIN-K62D85HMUER\content\act\42dcf599-d83a-40a6-8d37-ddc5ca9e19e6.doc</vt:lpwstr>
      </vt:variant>
      <vt:variant>
        <vt:lpwstr/>
      </vt:variant>
      <vt:variant>
        <vt:i4>6750296</vt:i4>
      </vt:variant>
      <vt:variant>
        <vt:i4>363</vt:i4>
      </vt:variant>
      <vt:variant>
        <vt:i4>0</vt:i4>
      </vt:variant>
      <vt:variant>
        <vt:i4>5</vt:i4>
      </vt:variant>
      <vt:variant>
        <vt:lpwstr>\\WIN-K62D85HMUER\..\..\..\..\..\..\content\act\67568432-bc95-4a52-9d73-c16024ca259a.doc</vt:lpwstr>
      </vt:variant>
      <vt:variant>
        <vt:lpwstr/>
      </vt:variant>
      <vt:variant>
        <vt:i4>524312</vt:i4>
      </vt:variant>
      <vt:variant>
        <vt:i4>360</vt:i4>
      </vt:variant>
      <vt:variant>
        <vt:i4>0</vt:i4>
      </vt:variant>
      <vt:variant>
        <vt:i4>5</vt:i4>
      </vt:variant>
      <vt:variant>
        <vt:lpwstr>http://xmkmain2:8080/content/edition/e2decf16-8108-4d4e-a4f3-e38846685bde.doc</vt:lpwstr>
      </vt:variant>
      <vt:variant>
        <vt:lpwstr/>
      </vt:variant>
      <vt:variant>
        <vt:i4>3145754</vt:i4>
      </vt:variant>
      <vt:variant>
        <vt:i4>357</vt:i4>
      </vt:variant>
      <vt:variant>
        <vt:i4>0</vt:i4>
      </vt:variant>
      <vt:variant>
        <vt:i4>5</vt:i4>
      </vt:variant>
      <vt:variant>
        <vt:lpwstr>\\12.10.10.10\..\..\..\..\..\..\content\act\c6802629-a3e3-4901-ba65-58b9a4a86885.doc</vt:lpwstr>
      </vt:variant>
      <vt:variant>
        <vt:lpwstr/>
      </vt:variant>
      <vt:variant>
        <vt:i4>5701650</vt:i4>
      </vt:variant>
      <vt:variant>
        <vt:i4>354</vt:i4>
      </vt:variant>
      <vt:variant>
        <vt:i4>0</vt:i4>
      </vt:variant>
      <vt:variant>
        <vt:i4>5</vt:i4>
      </vt:variant>
      <vt:variant>
        <vt:lpwstr>http://xmkmain2:8080/content/edition/74932076-6217-4761-b309-6aa0863273a5.doc</vt:lpwstr>
      </vt:variant>
      <vt:variant>
        <vt:lpwstr/>
      </vt:variant>
      <vt:variant>
        <vt:i4>4587591</vt:i4>
      </vt:variant>
      <vt:variant>
        <vt:i4>351</vt:i4>
      </vt:variant>
      <vt:variant>
        <vt:i4>0</vt:i4>
      </vt:variant>
      <vt:variant>
        <vt:i4>5</vt:i4>
      </vt:variant>
      <vt:variant>
        <vt:lpwstr>../../../../../../../../content/act/8dcb27b2-1e07-4887-b742-a8278d62f4da.doc</vt:lpwstr>
      </vt:variant>
      <vt:variant>
        <vt:lpwstr/>
      </vt:variant>
      <vt:variant>
        <vt:i4>5701650</vt:i4>
      </vt:variant>
      <vt:variant>
        <vt:i4>348</vt:i4>
      </vt:variant>
      <vt:variant>
        <vt:i4>0</vt:i4>
      </vt:variant>
      <vt:variant>
        <vt:i4>5</vt:i4>
      </vt:variant>
      <vt:variant>
        <vt:lpwstr>http://xmkmain2:8080/content/edition/74932076-6217-4761-b309-6aa0863273a5.doc</vt:lpwstr>
      </vt:variant>
      <vt:variant>
        <vt:lpwstr/>
      </vt:variant>
      <vt:variant>
        <vt:i4>2687059</vt:i4>
      </vt:variant>
      <vt:variant>
        <vt:i4>345</vt:i4>
      </vt:variant>
      <vt:variant>
        <vt:i4>0</vt:i4>
      </vt:variant>
      <vt:variant>
        <vt:i4>5</vt:i4>
      </vt:variant>
      <vt:variant>
        <vt:lpwstr>\\12.10.1.199\content\act\013f73e6-5b75-422d-857c-990372726584.doc</vt:lpwstr>
      </vt:variant>
      <vt:variant>
        <vt:lpwstr/>
      </vt:variant>
      <vt:variant>
        <vt:i4>5373968</vt:i4>
      </vt:variant>
      <vt:variant>
        <vt:i4>342</vt:i4>
      </vt:variant>
      <vt:variant>
        <vt:i4>0</vt:i4>
      </vt:variant>
      <vt:variant>
        <vt:i4>5</vt:i4>
      </vt:variant>
      <vt:variant>
        <vt:lpwstr>http://xmkmain2:8080/content/edition/fd15cd60-2d62-4e1a-a879-d5be422587a0.doc</vt:lpwstr>
      </vt:variant>
      <vt:variant>
        <vt:lpwstr/>
      </vt:variant>
      <vt:variant>
        <vt:i4>6881351</vt:i4>
      </vt:variant>
      <vt:variant>
        <vt:i4>339</vt:i4>
      </vt:variant>
      <vt:variant>
        <vt:i4>0</vt:i4>
      </vt:variant>
      <vt:variant>
        <vt:i4>5</vt:i4>
      </vt:variant>
      <vt:variant>
        <vt:lpwstr>\\12.10.10.10\content\act\326d0bc2-eac6-4c44-82fa-14ba76bc790d.doc</vt:lpwstr>
      </vt:variant>
      <vt:variant>
        <vt:lpwstr/>
      </vt:variant>
      <vt:variant>
        <vt:i4>6750298</vt:i4>
      </vt:variant>
      <vt:variant>
        <vt:i4>336</vt:i4>
      </vt:variant>
      <vt:variant>
        <vt:i4>0</vt:i4>
      </vt:variant>
      <vt:variant>
        <vt:i4>5</vt:i4>
      </vt:variant>
      <vt:variant>
        <vt:lpwstr>\\WIN-K62D85HMUER\content\act\42dcf599-d83a-40a6-8d37-ddc5ca9e19e6.doc</vt:lpwstr>
      </vt:variant>
      <vt:variant>
        <vt:lpwstr/>
      </vt:variant>
      <vt:variant>
        <vt:i4>917570</vt:i4>
      </vt:variant>
      <vt:variant>
        <vt:i4>333</vt:i4>
      </vt:variant>
      <vt:variant>
        <vt:i4>0</vt:i4>
      </vt:variant>
      <vt:variant>
        <vt:i4>5</vt:i4>
      </vt:variant>
      <vt:variant>
        <vt:lpwstr>http://xmkmain2:8080/content/edition/5e3db23d-809a-429b-8ca4-65c7fb58679a.doc</vt:lpwstr>
      </vt:variant>
      <vt:variant>
        <vt:lpwstr/>
      </vt:variant>
      <vt:variant>
        <vt:i4>6684723</vt:i4>
      </vt:variant>
      <vt:variant>
        <vt:i4>330</vt:i4>
      </vt:variant>
      <vt:variant>
        <vt:i4>0</vt:i4>
      </vt:variant>
      <vt:variant>
        <vt:i4>5</vt:i4>
      </vt:variant>
      <vt:variant>
        <vt:lpwstr/>
      </vt:variant>
      <vt:variant>
        <vt:lpwstr>Par215</vt:lpwstr>
      </vt:variant>
      <vt:variant>
        <vt:i4>6684723</vt:i4>
      </vt:variant>
      <vt:variant>
        <vt:i4>327</vt:i4>
      </vt:variant>
      <vt:variant>
        <vt:i4>0</vt:i4>
      </vt:variant>
      <vt:variant>
        <vt:i4>5</vt:i4>
      </vt:variant>
      <vt:variant>
        <vt:lpwstr/>
      </vt:variant>
      <vt:variant>
        <vt:lpwstr>Par215</vt:lpwstr>
      </vt:variant>
      <vt:variant>
        <vt:i4>917570</vt:i4>
      </vt:variant>
      <vt:variant>
        <vt:i4>324</vt:i4>
      </vt:variant>
      <vt:variant>
        <vt:i4>0</vt:i4>
      </vt:variant>
      <vt:variant>
        <vt:i4>5</vt:i4>
      </vt:variant>
      <vt:variant>
        <vt:lpwstr>http://xmkmain2:8080/content/edition/5e3db23d-809a-429b-8ca4-65c7fb58679a.doc</vt:lpwstr>
      </vt:variant>
      <vt:variant>
        <vt:lpwstr/>
      </vt:variant>
      <vt:variant>
        <vt:i4>6750296</vt:i4>
      </vt:variant>
      <vt:variant>
        <vt:i4>321</vt:i4>
      </vt:variant>
      <vt:variant>
        <vt:i4>0</vt:i4>
      </vt:variant>
      <vt:variant>
        <vt:i4>5</vt:i4>
      </vt:variant>
      <vt:variant>
        <vt:lpwstr>\\WIN-K62D85HMUER\..\..\..\..\..\..\content\act\67568432-bc95-4a52-9d73-c16024ca259a.doc</vt:lpwstr>
      </vt:variant>
      <vt:variant>
        <vt:lpwstr/>
      </vt:variant>
      <vt:variant>
        <vt:i4>4587591</vt:i4>
      </vt:variant>
      <vt:variant>
        <vt:i4>318</vt:i4>
      </vt:variant>
      <vt:variant>
        <vt:i4>0</vt:i4>
      </vt:variant>
      <vt:variant>
        <vt:i4>5</vt:i4>
      </vt:variant>
      <vt:variant>
        <vt:lpwstr>../../../../../../../../content/act/8dcb27b2-1e07-4887-b742-a8278d62f4da.doc</vt:lpwstr>
      </vt:variant>
      <vt:variant>
        <vt:lpwstr/>
      </vt:variant>
      <vt:variant>
        <vt:i4>2687059</vt:i4>
      </vt:variant>
      <vt:variant>
        <vt:i4>315</vt:i4>
      </vt:variant>
      <vt:variant>
        <vt:i4>0</vt:i4>
      </vt:variant>
      <vt:variant>
        <vt:i4>5</vt:i4>
      </vt:variant>
      <vt:variant>
        <vt:lpwstr>\\12.10.1.199\content\act\013f73e6-5b75-422d-857c-990372726584.doc</vt:lpwstr>
      </vt:variant>
      <vt:variant>
        <vt:lpwstr/>
      </vt:variant>
      <vt:variant>
        <vt:i4>917570</vt:i4>
      </vt:variant>
      <vt:variant>
        <vt:i4>312</vt:i4>
      </vt:variant>
      <vt:variant>
        <vt:i4>0</vt:i4>
      </vt:variant>
      <vt:variant>
        <vt:i4>5</vt:i4>
      </vt:variant>
      <vt:variant>
        <vt:lpwstr>http://xmkmain2:8080/content/edition/5e3db23d-809a-429b-8ca4-65c7fb58679a.doc</vt:lpwstr>
      </vt:variant>
      <vt:variant>
        <vt:lpwstr/>
      </vt:variant>
      <vt:variant>
        <vt:i4>5373968</vt:i4>
      </vt:variant>
      <vt:variant>
        <vt:i4>309</vt:i4>
      </vt:variant>
      <vt:variant>
        <vt:i4>0</vt:i4>
      </vt:variant>
      <vt:variant>
        <vt:i4>5</vt:i4>
      </vt:variant>
      <vt:variant>
        <vt:lpwstr>http://xmkmain2:8080/content/edition/fd15cd60-2d62-4e1a-a879-d5be422587a0.doc</vt:lpwstr>
      </vt:variant>
      <vt:variant>
        <vt:lpwstr/>
      </vt:variant>
      <vt:variant>
        <vt:i4>5898264</vt:i4>
      </vt:variant>
      <vt:variant>
        <vt:i4>306</vt:i4>
      </vt:variant>
      <vt:variant>
        <vt:i4>0</vt:i4>
      </vt:variant>
      <vt:variant>
        <vt:i4>5</vt:i4>
      </vt:variant>
      <vt:variant>
        <vt:lpwstr>http://xmkmain2:8080/content/edition/4052f365-2941-4bac-9189-62c0784bf05a.doc</vt:lpwstr>
      </vt:variant>
      <vt:variant>
        <vt:lpwstr/>
      </vt:variant>
      <vt:variant>
        <vt:i4>5505049</vt:i4>
      </vt:variant>
      <vt:variant>
        <vt:i4>303</vt:i4>
      </vt:variant>
      <vt:variant>
        <vt:i4>0</vt:i4>
      </vt:variant>
      <vt:variant>
        <vt:i4>5</vt:i4>
      </vt:variant>
      <vt:variant>
        <vt:lpwstr>http://rnla-service.scli.ru:8080/rnla-links/ws//content/act/18fa49ed-eae5-4a91-a0f9-81eb6912d9d3.html</vt:lpwstr>
      </vt:variant>
      <vt:variant>
        <vt:lpwstr/>
      </vt:variant>
      <vt:variant>
        <vt:i4>5963844</vt:i4>
      </vt:variant>
      <vt:variant>
        <vt:i4>300</vt:i4>
      </vt:variant>
      <vt:variant>
        <vt:i4>0</vt:i4>
      </vt:variant>
      <vt:variant>
        <vt:i4>5</vt:i4>
      </vt:variant>
      <vt:variant>
        <vt:lpwstr>http://rnla-service.scli.ru:8080/rnla-links/ws//content/act/03cf0fb8-17d5-46f6-a5ec-d1642676534b.html</vt:lpwstr>
      </vt:variant>
      <vt:variant>
        <vt:lpwstr/>
      </vt:variant>
      <vt:variant>
        <vt:i4>6881351</vt:i4>
      </vt:variant>
      <vt:variant>
        <vt:i4>297</vt:i4>
      </vt:variant>
      <vt:variant>
        <vt:i4>0</vt:i4>
      </vt:variant>
      <vt:variant>
        <vt:i4>5</vt:i4>
      </vt:variant>
      <vt:variant>
        <vt:lpwstr>\\12.10.10.10\content\act\326d0bc2-eac6-4c44-82fa-14ba76bc790d.doc</vt:lpwstr>
      </vt:variant>
      <vt:variant>
        <vt:lpwstr/>
      </vt:variant>
      <vt:variant>
        <vt:i4>6750298</vt:i4>
      </vt:variant>
      <vt:variant>
        <vt:i4>294</vt:i4>
      </vt:variant>
      <vt:variant>
        <vt:i4>0</vt:i4>
      </vt:variant>
      <vt:variant>
        <vt:i4>5</vt:i4>
      </vt:variant>
      <vt:variant>
        <vt:lpwstr>\\WIN-K62D85HMUER\content\act\42dcf599-d83a-40a6-8d37-ddc5ca9e19e6.doc</vt:lpwstr>
      </vt:variant>
      <vt:variant>
        <vt:lpwstr/>
      </vt:variant>
      <vt:variant>
        <vt:i4>6881351</vt:i4>
      </vt:variant>
      <vt:variant>
        <vt:i4>291</vt:i4>
      </vt:variant>
      <vt:variant>
        <vt:i4>0</vt:i4>
      </vt:variant>
      <vt:variant>
        <vt:i4>5</vt:i4>
      </vt:variant>
      <vt:variant>
        <vt:lpwstr>\\12.10.10.10\content\act\326d0bc2-eac6-4c44-82fa-14ba76bc790d.doc</vt:lpwstr>
      </vt:variant>
      <vt:variant>
        <vt:lpwstr/>
      </vt:variant>
      <vt:variant>
        <vt:i4>6881351</vt:i4>
      </vt:variant>
      <vt:variant>
        <vt:i4>288</vt:i4>
      </vt:variant>
      <vt:variant>
        <vt:i4>0</vt:i4>
      </vt:variant>
      <vt:variant>
        <vt:i4>5</vt:i4>
      </vt:variant>
      <vt:variant>
        <vt:lpwstr>\\12.10.10.10\content\act\326d0bc2-eac6-4c44-82fa-14ba76bc790d.doc</vt:lpwstr>
      </vt:variant>
      <vt:variant>
        <vt:lpwstr/>
      </vt:variant>
      <vt:variant>
        <vt:i4>6881351</vt:i4>
      </vt:variant>
      <vt:variant>
        <vt:i4>285</vt:i4>
      </vt:variant>
      <vt:variant>
        <vt:i4>0</vt:i4>
      </vt:variant>
      <vt:variant>
        <vt:i4>5</vt:i4>
      </vt:variant>
      <vt:variant>
        <vt:lpwstr>\\12.10.10.10\content\act\326d0bc2-eac6-4c44-82fa-14ba76bc790d.doc</vt:lpwstr>
      </vt:variant>
      <vt:variant>
        <vt:lpwstr/>
      </vt:variant>
      <vt:variant>
        <vt:i4>5898264</vt:i4>
      </vt:variant>
      <vt:variant>
        <vt:i4>282</vt:i4>
      </vt:variant>
      <vt:variant>
        <vt:i4>0</vt:i4>
      </vt:variant>
      <vt:variant>
        <vt:i4>5</vt:i4>
      </vt:variant>
      <vt:variant>
        <vt:lpwstr>http://xmkmain2:8080/content/edition/4052f365-2941-4bac-9189-62c0784bf05a.doc</vt:lpwstr>
      </vt:variant>
      <vt:variant>
        <vt:lpwstr/>
      </vt:variant>
      <vt:variant>
        <vt:i4>3145754</vt:i4>
      </vt:variant>
      <vt:variant>
        <vt:i4>279</vt:i4>
      </vt:variant>
      <vt:variant>
        <vt:i4>0</vt:i4>
      </vt:variant>
      <vt:variant>
        <vt:i4>5</vt:i4>
      </vt:variant>
      <vt:variant>
        <vt:lpwstr>\\12.10.10.10\..\..\..\..\..\..\content\act\c6802629-a3e3-4901-ba65-58b9a4a86885.doc</vt:lpwstr>
      </vt:variant>
      <vt:variant>
        <vt:lpwstr/>
      </vt:variant>
      <vt:variant>
        <vt:i4>6881351</vt:i4>
      </vt:variant>
      <vt:variant>
        <vt:i4>276</vt:i4>
      </vt:variant>
      <vt:variant>
        <vt:i4>0</vt:i4>
      </vt:variant>
      <vt:variant>
        <vt:i4>5</vt:i4>
      </vt:variant>
      <vt:variant>
        <vt:lpwstr>\\12.10.10.10\content\act\326d0bc2-eac6-4c44-82fa-14ba76bc790d.doc</vt:lpwstr>
      </vt:variant>
      <vt:variant>
        <vt:lpwstr/>
      </vt:variant>
      <vt:variant>
        <vt:i4>4587591</vt:i4>
      </vt:variant>
      <vt:variant>
        <vt:i4>273</vt:i4>
      </vt:variant>
      <vt:variant>
        <vt:i4>0</vt:i4>
      </vt:variant>
      <vt:variant>
        <vt:i4>5</vt:i4>
      </vt:variant>
      <vt:variant>
        <vt:lpwstr>../../../../../../../../content/act/8dcb27b2-1e07-4887-b742-a8278d62f4da.doc</vt:lpwstr>
      </vt:variant>
      <vt:variant>
        <vt:lpwstr/>
      </vt:variant>
      <vt:variant>
        <vt:i4>6881351</vt:i4>
      </vt:variant>
      <vt:variant>
        <vt:i4>270</vt:i4>
      </vt:variant>
      <vt:variant>
        <vt:i4>0</vt:i4>
      </vt:variant>
      <vt:variant>
        <vt:i4>5</vt:i4>
      </vt:variant>
      <vt:variant>
        <vt:lpwstr>\\12.10.10.10\content\act\326d0bc2-eac6-4c44-82fa-14ba76bc790d.doc</vt:lpwstr>
      </vt:variant>
      <vt:variant>
        <vt:lpwstr/>
      </vt:variant>
      <vt:variant>
        <vt:i4>3145754</vt:i4>
      </vt:variant>
      <vt:variant>
        <vt:i4>267</vt:i4>
      </vt:variant>
      <vt:variant>
        <vt:i4>0</vt:i4>
      </vt:variant>
      <vt:variant>
        <vt:i4>5</vt:i4>
      </vt:variant>
      <vt:variant>
        <vt:lpwstr>\\12.10.10.10\..\..\..\..\..\..\content\act\c6802629-a3e3-4901-ba65-58b9a4a86885.doc</vt:lpwstr>
      </vt:variant>
      <vt:variant>
        <vt:lpwstr/>
      </vt:variant>
      <vt:variant>
        <vt:i4>4587591</vt:i4>
      </vt:variant>
      <vt:variant>
        <vt:i4>264</vt:i4>
      </vt:variant>
      <vt:variant>
        <vt:i4>0</vt:i4>
      </vt:variant>
      <vt:variant>
        <vt:i4>5</vt:i4>
      </vt:variant>
      <vt:variant>
        <vt:lpwstr>../../../../../../../../content/act/8dcb27b2-1e07-4887-b742-a8278d62f4da.doc</vt:lpwstr>
      </vt:variant>
      <vt:variant>
        <vt:lpwstr/>
      </vt:variant>
      <vt:variant>
        <vt:i4>917570</vt:i4>
      </vt:variant>
      <vt:variant>
        <vt:i4>261</vt:i4>
      </vt:variant>
      <vt:variant>
        <vt:i4>0</vt:i4>
      </vt:variant>
      <vt:variant>
        <vt:i4>5</vt:i4>
      </vt:variant>
      <vt:variant>
        <vt:lpwstr>http://xmkmain2:8080/content/edition/5e3db23d-809a-429b-8ca4-65c7fb58679a.doc</vt:lpwstr>
      </vt:variant>
      <vt:variant>
        <vt:lpwstr/>
      </vt:variant>
      <vt:variant>
        <vt:i4>6750298</vt:i4>
      </vt:variant>
      <vt:variant>
        <vt:i4>258</vt:i4>
      </vt:variant>
      <vt:variant>
        <vt:i4>0</vt:i4>
      </vt:variant>
      <vt:variant>
        <vt:i4>5</vt:i4>
      </vt:variant>
      <vt:variant>
        <vt:lpwstr>\\WIN-K62D85HMUER\content\act\42dcf599-d83a-40a6-8d37-ddc5ca9e19e6.doc</vt:lpwstr>
      </vt:variant>
      <vt:variant>
        <vt:lpwstr/>
      </vt:variant>
      <vt:variant>
        <vt:i4>6553659</vt:i4>
      </vt:variant>
      <vt:variant>
        <vt:i4>255</vt:i4>
      </vt:variant>
      <vt:variant>
        <vt:i4>0</vt:i4>
      </vt:variant>
      <vt:variant>
        <vt:i4>5</vt:i4>
      </vt:variant>
      <vt:variant>
        <vt:lpwstr/>
      </vt:variant>
      <vt:variant>
        <vt:lpwstr>Par194</vt:lpwstr>
      </vt:variant>
      <vt:variant>
        <vt:i4>4587591</vt:i4>
      </vt:variant>
      <vt:variant>
        <vt:i4>252</vt:i4>
      </vt:variant>
      <vt:variant>
        <vt:i4>0</vt:i4>
      </vt:variant>
      <vt:variant>
        <vt:i4>5</vt:i4>
      </vt:variant>
      <vt:variant>
        <vt:lpwstr>../../../../../../../../content/act/8dcb27b2-1e07-4887-b742-a8278d62f4da.doc</vt:lpwstr>
      </vt:variant>
      <vt:variant>
        <vt:lpwstr/>
      </vt:variant>
      <vt:variant>
        <vt:i4>3932242</vt:i4>
      </vt:variant>
      <vt:variant>
        <vt:i4>249</vt:i4>
      </vt:variant>
      <vt:variant>
        <vt:i4>0</vt:i4>
      </vt:variant>
      <vt:variant>
        <vt:i4>5</vt:i4>
      </vt:variant>
      <vt:variant>
        <vt:lpwstr>\\WIN-K62D85HMUER\content\act\b93eaea0-f414-4468-917d-696a7d422cf7.doc</vt:lpwstr>
      </vt:variant>
      <vt:variant>
        <vt:lpwstr/>
      </vt:variant>
      <vt:variant>
        <vt:i4>917570</vt:i4>
      </vt:variant>
      <vt:variant>
        <vt:i4>246</vt:i4>
      </vt:variant>
      <vt:variant>
        <vt:i4>0</vt:i4>
      </vt:variant>
      <vt:variant>
        <vt:i4>5</vt:i4>
      </vt:variant>
      <vt:variant>
        <vt:lpwstr>http://xmkmain2:8080/content/edition/5e3db23d-809a-429b-8ca4-65c7fb58679a.doc</vt:lpwstr>
      </vt:variant>
      <vt:variant>
        <vt:lpwstr/>
      </vt:variant>
      <vt:variant>
        <vt:i4>5373968</vt:i4>
      </vt:variant>
      <vt:variant>
        <vt:i4>243</vt:i4>
      </vt:variant>
      <vt:variant>
        <vt:i4>0</vt:i4>
      </vt:variant>
      <vt:variant>
        <vt:i4>5</vt:i4>
      </vt:variant>
      <vt:variant>
        <vt:lpwstr>http://xmkmain2:8080/content/edition/fd15cd60-2d62-4e1a-a879-d5be422587a0.doc</vt:lpwstr>
      </vt:variant>
      <vt:variant>
        <vt:lpwstr/>
      </vt:variant>
      <vt:variant>
        <vt:i4>5898264</vt:i4>
      </vt:variant>
      <vt:variant>
        <vt:i4>240</vt:i4>
      </vt:variant>
      <vt:variant>
        <vt:i4>0</vt:i4>
      </vt:variant>
      <vt:variant>
        <vt:i4>5</vt:i4>
      </vt:variant>
      <vt:variant>
        <vt:lpwstr>http://xmkmain2:8080/content/edition/4052f365-2941-4bac-9189-62c0784bf05a.doc</vt:lpwstr>
      </vt:variant>
      <vt:variant>
        <vt:lpwstr/>
      </vt:variant>
      <vt:variant>
        <vt:i4>6881351</vt:i4>
      </vt:variant>
      <vt:variant>
        <vt:i4>237</vt:i4>
      </vt:variant>
      <vt:variant>
        <vt:i4>0</vt:i4>
      </vt:variant>
      <vt:variant>
        <vt:i4>5</vt:i4>
      </vt:variant>
      <vt:variant>
        <vt:lpwstr>\\12.10.10.10\content\act\326d0bc2-eac6-4c44-82fa-14ba76bc790d.doc</vt:lpwstr>
      </vt:variant>
      <vt:variant>
        <vt:lpwstr/>
      </vt:variant>
      <vt:variant>
        <vt:i4>6881351</vt:i4>
      </vt:variant>
      <vt:variant>
        <vt:i4>234</vt:i4>
      </vt:variant>
      <vt:variant>
        <vt:i4>0</vt:i4>
      </vt:variant>
      <vt:variant>
        <vt:i4>5</vt:i4>
      </vt:variant>
      <vt:variant>
        <vt:lpwstr>\\12.10.10.10\content\act\326d0bc2-eac6-4c44-82fa-14ba76bc790d.doc</vt:lpwstr>
      </vt:variant>
      <vt:variant>
        <vt:lpwstr/>
      </vt:variant>
      <vt:variant>
        <vt:i4>3276801</vt:i4>
      </vt:variant>
      <vt:variant>
        <vt:i4>231</vt:i4>
      </vt:variant>
      <vt:variant>
        <vt:i4>0</vt:i4>
      </vt:variant>
      <vt:variant>
        <vt:i4>5</vt:i4>
      </vt:variant>
      <vt:variant>
        <vt:lpwstr>\\12.10.10.10\content\act\bba0bfb1-06c7-4e50-a8d3-fe1045784bf1.html</vt:lpwstr>
      </vt:variant>
      <vt:variant>
        <vt:lpwstr/>
      </vt:variant>
      <vt:variant>
        <vt:i4>3276801</vt:i4>
      </vt:variant>
      <vt:variant>
        <vt:i4>228</vt:i4>
      </vt:variant>
      <vt:variant>
        <vt:i4>0</vt:i4>
      </vt:variant>
      <vt:variant>
        <vt:i4>5</vt:i4>
      </vt:variant>
      <vt:variant>
        <vt:lpwstr>\\12.10.10.10\content\act\bba0bfb1-06c7-4e50-a8d3-fe1045784bf1.html</vt:lpwstr>
      </vt:variant>
      <vt:variant>
        <vt:lpwstr/>
      </vt:variant>
      <vt:variant>
        <vt:i4>4128815</vt:i4>
      </vt:variant>
      <vt:variant>
        <vt:i4>225</vt:i4>
      </vt:variant>
      <vt:variant>
        <vt:i4>0</vt:i4>
      </vt:variant>
      <vt:variant>
        <vt:i4>5</vt:i4>
      </vt:variant>
      <vt:variant>
        <vt:lpwstr>http://rnla-service.scli.ru:8080/rnla-links/ws/</vt:lpwstr>
      </vt:variant>
      <vt:variant>
        <vt:lpwstr>Par533#Par533</vt:lpwstr>
      </vt:variant>
      <vt:variant>
        <vt:i4>6750298</vt:i4>
      </vt:variant>
      <vt:variant>
        <vt:i4>222</vt:i4>
      </vt:variant>
      <vt:variant>
        <vt:i4>0</vt:i4>
      </vt:variant>
      <vt:variant>
        <vt:i4>5</vt:i4>
      </vt:variant>
      <vt:variant>
        <vt:lpwstr>\\WIN-K62D85HMUER\content\act\42dcf599-d83a-40a6-8d37-ddc5ca9e19e6.doc</vt:lpwstr>
      </vt:variant>
      <vt:variant>
        <vt:lpwstr/>
      </vt:variant>
      <vt:variant>
        <vt:i4>3407962</vt:i4>
      </vt:variant>
      <vt:variant>
        <vt:i4>219</vt:i4>
      </vt:variant>
      <vt:variant>
        <vt:i4>0</vt:i4>
      </vt:variant>
      <vt:variant>
        <vt:i4>5</vt:i4>
      </vt:variant>
      <vt:variant>
        <vt:lpwstr>\\WIN-K62D85HMUER\content\act\8d8cd6af-82d8-4301-867b-1726b32b1ad9.doc</vt:lpwstr>
      </vt:variant>
      <vt:variant>
        <vt:lpwstr/>
      </vt:variant>
      <vt:variant>
        <vt:i4>6750296</vt:i4>
      </vt:variant>
      <vt:variant>
        <vt:i4>216</vt:i4>
      </vt:variant>
      <vt:variant>
        <vt:i4>0</vt:i4>
      </vt:variant>
      <vt:variant>
        <vt:i4>5</vt:i4>
      </vt:variant>
      <vt:variant>
        <vt:lpwstr>\\WIN-K62D85HMUER\..\..\..\..\..\..\content\act\67568432-bc95-4a52-9d73-c16024ca259a.doc</vt:lpwstr>
      </vt:variant>
      <vt:variant>
        <vt:lpwstr/>
      </vt:variant>
      <vt:variant>
        <vt:i4>6881351</vt:i4>
      </vt:variant>
      <vt:variant>
        <vt:i4>213</vt:i4>
      </vt:variant>
      <vt:variant>
        <vt:i4>0</vt:i4>
      </vt:variant>
      <vt:variant>
        <vt:i4>5</vt:i4>
      </vt:variant>
      <vt:variant>
        <vt:lpwstr>\\12.10.10.10\content\act\326d0bc2-eac6-4c44-82fa-14ba76bc790d.doc</vt:lpwstr>
      </vt:variant>
      <vt:variant>
        <vt:lpwstr/>
      </vt:variant>
      <vt:variant>
        <vt:i4>6750298</vt:i4>
      </vt:variant>
      <vt:variant>
        <vt:i4>210</vt:i4>
      </vt:variant>
      <vt:variant>
        <vt:i4>0</vt:i4>
      </vt:variant>
      <vt:variant>
        <vt:i4>5</vt:i4>
      </vt:variant>
      <vt:variant>
        <vt:lpwstr>\\WIN-K62D85HMUER\content\act\42dcf599-d83a-40a6-8d37-ddc5ca9e19e6.doc</vt:lpwstr>
      </vt:variant>
      <vt:variant>
        <vt:lpwstr/>
      </vt:variant>
      <vt:variant>
        <vt:i4>2687059</vt:i4>
      </vt:variant>
      <vt:variant>
        <vt:i4>207</vt:i4>
      </vt:variant>
      <vt:variant>
        <vt:i4>0</vt:i4>
      </vt:variant>
      <vt:variant>
        <vt:i4>5</vt:i4>
      </vt:variant>
      <vt:variant>
        <vt:lpwstr>\\12.10.1.199\content\act\013f73e6-5b75-422d-857c-990372726584.doc</vt:lpwstr>
      </vt:variant>
      <vt:variant>
        <vt:lpwstr/>
      </vt:variant>
      <vt:variant>
        <vt:i4>2687059</vt:i4>
      </vt:variant>
      <vt:variant>
        <vt:i4>204</vt:i4>
      </vt:variant>
      <vt:variant>
        <vt:i4>0</vt:i4>
      </vt:variant>
      <vt:variant>
        <vt:i4>5</vt:i4>
      </vt:variant>
      <vt:variant>
        <vt:lpwstr>\\12.10.1.199\content\act\013f73e6-5b75-422d-857c-990372726584.doc</vt:lpwstr>
      </vt:variant>
      <vt:variant>
        <vt:lpwstr/>
      </vt:variant>
      <vt:variant>
        <vt:i4>5701650</vt:i4>
      </vt:variant>
      <vt:variant>
        <vt:i4>201</vt:i4>
      </vt:variant>
      <vt:variant>
        <vt:i4>0</vt:i4>
      </vt:variant>
      <vt:variant>
        <vt:i4>5</vt:i4>
      </vt:variant>
      <vt:variant>
        <vt:lpwstr>http://xmkmain2:8080/content/edition/74932076-6217-4761-b309-6aa0863273a5.doc</vt:lpwstr>
      </vt:variant>
      <vt:variant>
        <vt:lpwstr/>
      </vt:variant>
      <vt:variant>
        <vt:i4>3145754</vt:i4>
      </vt:variant>
      <vt:variant>
        <vt:i4>198</vt:i4>
      </vt:variant>
      <vt:variant>
        <vt:i4>0</vt:i4>
      </vt:variant>
      <vt:variant>
        <vt:i4>5</vt:i4>
      </vt:variant>
      <vt:variant>
        <vt:lpwstr>\\12.10.10.10\..\..\..\..\..\..\content\act\c6802629-a3e3-4901-ba65-58b9a4a86885.doc</vt:lpwstr>
      </vt:variant>
      <vt:variant>
        <vt:lpwstr/>
      </vt:variant>
      <vt:variant>
        <vt:i4>6881351</vt:i4>
      </vt:variant>
      <vt:variant>
        <vt:i4>195</vt:i4>
      </vt:variant>
      <vt:variant>
        <vt:i4>0</vt:i4>
      </vt:variant>
      <vt:variant>
        <vt:i4>5</vt:i4>
      </vt:variant>
      <vt:variant>
        <vt:lpwstr>\\12.10.10.10\content\act\326d0bc2-eac6-4c44-82fa-14ba76bc790d.doc</vt:lpwstr>
      </vt:variant>
      <vt:variant>
        <vt:lpwstr/>
      </vt:variant>
      <vt:variant>
        <vt:i4>6750296</vt:i4>
      </vt:variant>
      <vt:variant>
        <vt:i4>192</vt:i4>
      </vt:variant>
      <vt:variant>
        <vt:i4>0</vt:i4>
      </vt:variant>
      <vt:variant>
        <vt:i4>5</vt:i4>
      </vt:variant>
      <vt:variant>
        <vt:lpwstr>\\WIN-K62D85HMUER\..\..\..\..\..\..\content\act\67568432-bc95-4a52-9d73-c16024ca259a.doc</vt:lpwstr>
      </vt:variant>
      <vt:variant>
        <vt:lpwstr/>
      </vt:variant>
      <vt:variant>
        <vt:i4>917570</vt:i4>
      </vt:variant>
      <vt:variant>
        <vt:i4>189</vt:i4>
      </vt:variant>
      <vt:variant>
        <vt:i4>0</vt:i4>
      </vt:variant>
      <vt:variant>
        <vt:i4>5</vt:i4>
      </vt:variant>
      <vt:variant>
        <vt:lpwstr>http://xmkmain2:8080/content/edition/5e3db23d-809a-429b-8ca4-65c7fb58679a.doc</vt:lpwstr>
      </vt:variant>
      <vt:variant>
        <vt:lpwstr/>
      </vt:variant>
      <vt:variant>
        <vt:i4>5373968</vt:i4>
      </vt:variant>
      <vt:variant>
        <vt:i4>186</vt:i4>
      </vt:variant>
      <vt:variant>
        <vt:i4>0</vt:i4>
      </vt:variant>
      <vt:variant>
        <vt:i4>5</vt:i4>
      </vt:variant>
      <vt:variant>
        <vt:lpwstr>http://xmkmain2:8080/content/edition/fd15cd60-2d62-4e1a-a879-d5be422587a0.doc</vt:lpwstr>
      </vt:variant>
      <vt:variant>
        <vt:lpwstr/>
      </vt:variant>
      <vt:variant>
        <vt:i4>6291510</vt:i4>
      </vt:variant>
      <vt:variant>
        <vt:i4>183</vt:i4>
      </vt:variant>
      <vt:variant>
        <vt:i4>0</vt:i4>
      </vt:variant>
      <vt:variant>
        <vt:i4>5</vt:i4>
      </vt:variant>
      <vt:variant>
        <vt:lpwstr/>
      </vt:variant>
      <vt:variant>
        <vt:lpwstr>Par140</vt:lpwstr>
      </vt:variant>
      <vt:variant>
        <vt:i4>917570</vt:i4>
      </vt:variant>
      <vt:variant>
        <vt:i4>180</vt:i4>
      </vt:variant>
      <vt:variant>
        <vt:i4>0</vt:i4>
      </vt:variant>
      <vt:variant>
        <vt:i4>5</vt:i4>
      </vt:variant>
      <vt:variant>
        <vt:lpwstr>http://xmkmain2:8080/content/edition/5e3db23d-809a-429b-8ca4-65c7fb58679a.doc</vt:lpwstr>
      </vt:variant>
      <vt:variant>
        <vt:lpwstr/>
      </vt:variant>
      <vt:variant>
        <vt:i4>6750298</vt:i4>
      </vt:variant>
      <vt:variant>
        <vt:i4>177</vt:i4>
      </vt:variant>
      <vt:variant>
        <vt:i4>0</vt:i4>
      </vt:variant>
      <vt:variant>
        <vt:i4>5</vt:i4>
      </vt:variant>
      <vt:variant>
        <vt:lpwstr>\\WIN-K62D85HMUER\content\act\42dcf599-d83a-40a6-8d37-ddc5ca9e19e6.doc</vt:lpwstr>
      </vt:variant>
      <vt:variant>
        <vt:lpwstr/>
      </vt:variant>
      <vt:variant>
        <vt:i4>3407962</vt:i4>
      </vt:variant>
      <vt:variant>
        <vt:i4>174</vt:i4>
      </vt:variant>
      <vt:variant>
        <vt:i4>0</vt:i4>
      </vt:variant>
      <vt:variant>
        <vt:i4>5</vt:i4>
      </vt:variant>
      <vt:variant>
        <vt:lpwstr>\\WIN-K62D85HMUER\content\act\8d8cd6af-82d8-4301-867b-1726b32b1ad9.doc</vt:lpwstr>
      </vt:variant>
      <vt:variant>
        <vt:lpwstr/>
      </vt:variant>
      <vt:variant>
        <vt:i4>917570</vt:i4>
      </vt:variant>
      <vt:variant>
        <vt:i4>171</vt:i4>
      </vt:variant>
      <vt:variant>
        <vt:i4>0</vt:i4>
      </vt:variant>
      <vt:variant>
        <vt:i4>5</vt:i4>
      </vt:variant>
      <vt:variant>
        <vt:lpwstr>http://xmkmain2:8080/content/edition/5e3db23d-809a-429b-8ca4-65c7fb58679a.doc</vt:lpwstr>
      </vt:variant>
      <vt:variant>
        <vt:lpwstr/>
      </vt:variant>
      <vt:variant>
        <vt:i4>5701650</vt:i4>
      </vt:variant>
      <vt:variant>
        <vt:i4>168</vt:i4>
      </vt:variant>
      <vt:variant>
        <vt:i4>0</vt:i4>
      </vt:variant>
      <vt:variant>
        <vt:i4>5</vt:i4>
      </vt:variant>
      <vt:variant>
        <vt:lpwstr>http://xmkmain2:8080/content/edition/74932076-6217-4761-b309-6aa0863273a5.doc</vt:lpwstr>
      </vt:variant>
      <vt:variant>
        <vt:lpwstr/>
      </vt:variant>
      <vt:variant>
        <vt:i4>6750231</vt:i4>
      </vt:variant>
      <vt:variant>
        <vt:i4>165</vt:i4>
      </vt:variant>
      <vt:variant>
        <vt:i4>0</vt:i4>
      </vt:variant>
      <vt:variant>
        <vt:i4>5</vt:i4>
      </vt:variant>
      <vt:variant>
        <vt:lpwstr>\\12.10.10.10\content\act\cd0f7e47-48e9-4653-9f12-14cbbd55446e.doc</vt:lpwstr>
      </vt:variant>
      <vt:variant>
        <vt:lpwstr/>
      </vt:variant>
      <vt:variant>
        <vt:i4>3276801</vt:i4>
      </vt:variant>
      <vt:variant>
        <vt:i4>162</vt:i4>
      </vt:variant>
      <vt:variant>
        <vt:i4>0</vt:i4>
      </vt:variant>
      <vt:variant>
        <vt:i4>5</vt:i4>
      </vt:variant>
      <vt:variant>
        <vt:lpwstr>\\12.10.10.10\content\act\bba0bfb1-06c7-4e50-a8d3-fe1045784bf1.html</vt:lpwstr>
      </vt:variant>
      <vt:variant>
        <vt:lpwstr/>
      </vt:variant>
      <vt:variant>
        <vt:i4>3276801</vt:i4>
      </vt:variant>
      <vt:variant>
        <vt:i4>159</vt:i4>
      </vt:variant>
      <vt:variant>
        <vt:i4>0</vt:i4>
      </vt:variant>
      <vt:variant>
        <vt:i4>5</vt:i4>
      </vt:variant>
      <vt:variant>
        <vt:lpwstr>\\12.10.10.10\content\act\bba0bfb1-06c7-4e50-a8d3-fe1045784bf1.html</vt:lpwstr>
      </vt:variant>
      <vt:variant>
        <vt:lpwstr/>
      </vt:variant>
      <vt:variant>
        <vt:i4>4587591</vt:i4>
      </vt:variant>
      <vt:variant>
        <vt:i4>156</vt:i4>
      </vt:variant>
      <vt:variant>
        <vt:i4>0</vt:i4>
      </vt:variant>
      <vt:variant>
        <vt:i4>5</vt:i4>
      </vt:variant>
      <vt:variant>
        <vt:lpwstr>../../../../../../../../content/act/8dcb27b2-1e07-4887-b742-a8278d62f4da.doc</vt:lpwstr>
      </vt:variant>
      <vt:variant>
        <vt:lpwstr/>
      </vt:variant>
      <vt:variant>
        <vt:i4>6750296</vt:i4>
      </vt:variant>
      <vt:variant>
        <vt:i4>153</vt:i4>
      </vt:variant>
      <vt:variant>
        <vt:i4>0</vt:i4>
      </vt:variant>
      <vt:variant>
        <vt:i4>5</vt:i4>
      </vt:variant>
      <vt:variant>
        <vt:lpwstr>\\WIN-K62D85HMUER\..\..\..\..\..\..\content\act\67568432-bc95-4a52-9d73-c16024ca259a.doc</vt:lpwstr>
      </vt:variant>
      <vt:variant>
        <vt:lpwstr/>
      </vt:variant>
      <vt:variant>
        <vt:i4>6881351</vt:i4>
      </vt:variant>
      <vt:variant>
        <vt:i4>150</vt:i4>
      </vt:variant>
      <vt:variant>
        <vt:i4>0</vt:i4>
      </vt:variant>
      <vt:variant>
        <vt:i4>5</vt:i4>
      </vt:variant>
      <vt:variant>
        <vt:lpwstr>\\12.10.10.10\content\act\326d0bc2-eac6-4c44-82fa-14ba76bc790d.doc</vt:lpwstr>
      </vt:variant>
      <vt:variant>
        <vt:lpwstr/>
      </vt:variant>
      <vt:variant>
        <vt:i4>4587591</vt:i4>
      </vt:variant>
      <vt:variant>
        <vt:i4>147</vt:i4>
      </vt:variant>
      <vt:variant>
        <vt:i4>0</vt:i4>
      </vt:variant>
      <vt:variant>
        <vt:i4>5</vt:i4>
      </vt:variant>
      <vt:variant>
        <vt:lpwstr>../../../../../../../../content/act/8dcb27b2-1e07-4887-b742-a8278d62f4da.doc</vt:lpwstr>
      </vt:variant>
      <vt:variant>
        <vt:lpwstr/>
      </vt:variant>
      <vt:variant>
        <vt:i4>6881351</vt:i4>
      </vt:variant>
      <vt:variant>
        <vt:i4>144</vt:i4>
      </vt:variant>
      <vt:variant>
        <vt:i4>0</vt:i4>
      </vt:variant>
      <vt:variant>
        <vt:i4>5</vt:i4>
      </vt:variant>
      <vt:variant>
        <vt:lpwstr>\\12.10.10.10\content\act\326d0bc2-eac6-4c44-82fa-14ba76bc790d.doc</vt:lpwstr>
      </vt:variant>
      <vt:variant>
        <vt:lpwstr/>
      </vt:variant>
      <vt:variant>
        <vt:i4>4587591</vt:i4>
      </vt:variant>
      <vt:variant>
        <vt:i4>141</vt:i4>
      </vt:variant>
      <vt:variant>
        <vt:i4>0</vt:i4>
      </vt:variant>
      <vt:variant>
        <vt:i4>5</vt:i4>
      </vt:variant>
      <vt:variant>
        <vt:lpwstr>../../../../../../../../content/act/8dcb27b2-1e07-4887-b742-a8278d62f4da.doc</vt:lpwstr>
      </vt:variant>
      <vt:variant>
        <vt:lpwstr/>
      </vt:variant>
      <vt:variant>
        <vt:i4>6750298</vt:i4>
      </vt:variant>
      <vt:variant>
        <vt:i4>138</vt:i4>
      </vt:variant>
      <vt:variant>
        <vt:i4>0</vt:i4>
      </vt:variant>
      <vt:variant>
        <vt:i4>5</vt:i4>
      </vt:variant>
      <vt:variant>
        <vt:lpwstr>\\WIN-K62D85HMUER\content\act\42dcf599-d83a-40a6-8d37-ddc5ca9e19e6.doc</vt:lpwstr>
      </vt:variant>
      <vt:variant>
        <vt:lpwstr/>
      </vt:variant>
      <vt:variant>
        <vt:i4>1245189</vt:i4>
      </vt:variant>
      <vt:variant>
        <vt:i4>135</vt:i4>
      </vt:variant>
      <vt:variant>
        <vt:i4>0</vt:i4>
      </vt:variant>
      <vt:variant>
        <vt:i4>5</vt:i4>
      </vt:variant>
      <vt:variant>
        <vt:lpwstr>http://www.nalog.ru/</vt:lpwstr>
      </vt:variant>
      <vt:variant>
        <vt:lpwstr/>
      </vt:variant>
      <vt:variant>
        <vt:i4>3407962</vt:i4>
      </vt:variant>
      <vt:variant>
        <vt:i4>132</vt:i4>
      </vt:variant>
      <vt:variant>
        <vt:i4>0</vt:i4>
      </vt:variant>
      <vt:variant>
        <vt:i4>5</vt:i4>
      </vt:variant>
      <vt:variant>
        <vt:lpwstr>\\WIN-K62D85HMUER\content\act\8d8cd6af-82d8-4301-867b-1726b32b1ad9.doc</vt:lpwstr>
      </vt:variant>
      <vt:variant>
        <vt:lpwstr/>
      </vt:variant>
      <vt:variant>
        <vt:i4>7471138</vt:i4>
      </vt:variant>
      <vt:variant>
        <vt:i4>129</vt:i4>
      </vt:variant>
      <vt:variant>
        <vt:i4>0</vt:i4>
      </vt:variant>
      <vt:variant>
        <vt:i4>5</vt:i4>
      </vt:variant>
      <vt:variant>
        <vt:lpwstr>http://www.pfrf.ru/</vt:lpwstr>
      </vt:variant>
      <vt:variant>
        <vt:lpwstr/>
      </vt:variant>
      <vt:variant>
        <vt:i4>6750298</vt:i4>
      </vt:variant>
      <vt:variant>
        <vt:i4>126</vt:i4>
      </vt:variant>
      <vt:variant>
        <vt:i4>0</vt:i4>
      </vt:variant>
      <vt:variant>
        <vt:i4>5</vt:i4>
      </vt:variant>
      <vt:variant>
        <vt:lpwstr>\\WIN-K62D85HMUER\content\act\42dcf599-d83a-40a6-8d37-ddc5ca9e19e6.doc</vt:lpwstr>
      </vt:variant>
      <vt:variant>
        <vt:lpwstr/>
      </vt:variant>
      <vt:variant>
        <vt:i4>1966110</vt:i4>
      </vt:variant>
      <vt:variant>
        <vt:i4>123</vt:i4>
      </vt:variant>
      <vt:variant>
        <vt:i4>0</vt:i4>
      </vt:variant>
      <vt:variant>
        <vt:i4>5</vt:i4>
      </vt:variant>
      <vt:variant>
        <vt:lpwstr>http://www.to86.rosreestr.ru/</vt:lpwstr>
      </vt:variant>
      <vt:variant>
        <vt:lpwstr/>
      </vt:variant>
      <vt:variant>
        <vt:i4>2162736</vt:i4>
      </vt:variant>
      <vt:variant>
        <vt:i4>120</vt:i4>
      </vt:variant>
      <vt:variant>
        <vt:i4>0</vt:i4>
      </vt:variant>
      <vt:variant>
        <vt:i4>5</vt:i4>
      </vt:variant>
      <vt:variant>
        <vt:lpwstr>http://www.depgosim.admhmao.ru/</vt:lpwstr>
      </vt:variant>
      <vt:variant>
        <vt:lpwstr/>
      </vt:variant>
      <vt:variant>
        <vt:i4>3540062</vt:i4>
      </vt:variant>
      <vt:variant>
        <vt:i4>117</vt:i4>
      </vt:variant>
      <vt:variant>
        <vt:i4>0</vt:i4>
      </vt:variant>
      <vt:variant>
        <vt:i4>5</vt:i4>
      </vt:variant>
      <vt:variant>
        <vt:lpwstr>\\WIN-K62D85HMUER\Obmennik\Отдел информатизации, защиты информации и связи\Documents\www.hulimsunt.ru</vt:lpwstr>
      </vt:variant>
      <vt:variant>
        <vt:lpwstr/>
      </vt:variant>
      <vt:variant>
        <vt:i4>6684782</vt:i4>
      </vt:variant>
      <vt:variant>
        <vt:i4>114</vt:i4>
      </vt:variant>
      <vt:variant>
        <vt:i4>0</vt:i4>
      </vt:variant>
      <vt:variant>
        <vt:i4>5</vt:i4>
      </vt:variant>
      <vt:variant>
        <vt:lpwstr>http://www.pripolarnyi.ru/</vt:lpwstr>
      </vt:variant>
      <vt:variant>
        <vt:lpwstr/>
      </vt:variant>
      <vt:variant>
        <vt:i4>1140</vt:i4>
      </vt:variant>
      <vt:variant>
        <vt:i4>111</vt:i4>
      </vt:variant>
      <vt:variant>
        <vt:i4>0</vt:i4>
      </vt:variant>
      <vt:variant>
        <vt:i4>5</vt:i4>
      </vt:variant>
      <vt:variant>
        <vt:lpwstr>\\WIN-K62D85HMUER\Obmennik\Отдел информатизации, защиты информации и связи\Documents\www.admsvetlyi.ru</vt:lpwstr>
      </vt:variant>
      <vt:variant>
        <vt:lpwstr/>
      </vt:variant>
      <vt:variant>
        <vt:i4>6881351</vt:i4>
      </vt:variant>
      <vt:variant>
        <vt:i4>108</vt:i4>
      </vt:variant>
      <vt:variant>
        <vt:i4>0</vt:i4>
      </vt:variant>
      <vt:variant>
        <vt:i4>5</vt:i4>
      </vt:variant>
      <vt:variant>
        <vt:lpwstr>\\12.10.10.10\content\act\326d0bc2-eac6-4c44-82fa-14ba76bc790d.doc</vt:lpwstr>
      </vt:variant>
      <vt:variant>
        <vt:lpwstr/>
      </vt:variant>
      <vt:variant>
        <vt:i4>6750298</vt:i4>
      </vt:variant>
      <vt:variant>
        <vt:i4>105</vt:i4>
      </vt:variant>
      <vt:variant>
        <vt:i4>0</vt:i4>
      </vt:variant>
      <vt:variant>
        <vt:i4>5</vt:i4>
      </vt:variant>
      <vt:variant>
        <vt:lpwstr>\\WIN-K62D85HMUER\content\act\42dcf599-d83a-40a6-8d37-ddc5ca9e19e6.doc</vt:lpwstr>
      </vt:variant>
      <vt:variant>
        <vt:lpwstr/>
      </vt:variant>
      <vt:variant>
        <vt:i4>6881351</vt:i4>
      </vt:variant>
      <vt:variant>
        <vt:i4>102</vt:i4>
      </vt:variant>
      <vt:variant>
        <vt:i4>0</vt:i4>
      </vt:variant>
      <vt:variant>
        <vt:i4>5</vt:i4>
      </vt:variant>
      <vt:variant>
        <vt:lpwstr>\\12.10.10.10\content\act\326d0bc2-eac6-4c44-82fa-14ba76bc790d.doc</vt:lpwstr>
      </vt:variant>
      <vt:variant>
        <vt:lpwstr/>
      </vt:variant>
      <vt:variant>
        <vt:i4>6881351</vt:i4>
      </vt:variant>
      <vt:variant>
        <vt:i4>99</vt:i4>
      </vt:variant>
      <vt:variant>
        <vt:i4>0</vt:i4>
      </vt:variant>
      <vt:variant>
        <vt:i4>5</vt:i4>
      </vt:variant>
      <vt:variant>
        <vt:lpwstr>\\12.10.10.10\content\act\326d0bc2-eac6-4c44-82fa-14ba76bc790d.doc</vt:lpwstr>
      </vt:variant>
      <vt:variant>
        <vt:lpwstr/>
      </vt:variant>
      <vt:variant>
        <vt:i4>4587591</vt:i4>
      </vt:variant>
      <vt:variant>
        <vt:i4>96</vt:i4>
      </vt:variant>
      <vt:variant>
        <vt:i4>0</vt:i4>
      </vt:variant>
      <vt:variant>
        <vt:i4>5</vt:i4>
      </vt:variant>
      <vt:variant>
        <vt:lpwstr>../../../../../../../../content/act/8dcb27b2-1e07-4887-b742-a8278d62f4da.doc</vt:lpwstr>
      </vt:variant>
      <vt:variant>
        <vt:lpwstr/>
      </vt:variant>
      <vt:variant>
        <vt:i4>4587591</vt:i4>
      </vt:variant>
      <vt:variant>
        <vt:i4>93</vt:i4>
      </vt:variant>
      <vt:variant>
        <vt:i4>0</vt:i4>
      </vt:variant>
      <vt:variant>
        <vt:i4>5</vt:i4>
      </vt:variant>
      <vt:variant>
        <vt:lpwstr>../../../../../../../../content/act/8dcb27b2-1e07-4887-b742-a8278d62f4da.doc</vt:lpwstr>
      </vt:variant>
      <vt:variant>
        <vt:lpwstr/>
      </vt:variant>
      <vt:variant>
        <vt:i4>917570</vt:i4>
      </vt:variant>
      <vt:variant>
        <vt:i4>90</vt:i4>
      </vt:variant>
      <vt:variant>
        <vt:i4>0</vt:i4>
      </vt:variant>
      <vt:variant>
        <vt:i4>5</vt:i4>
      </vt:variant>
      <vt:variant>
        <vt:lpwstr>http://xmkmain2:8080/content/edition/5e3db23d-809a-429b-8ca4-65c7fb58679a.doc</vt:lpwstr>
      </vt:variant>
      <vt:variant>
        <vt:lpwstr/>
      </vt:variant>
      <vt:variant>
        <vt:i4>5701650</vt:i4>
      </vt:variant>
      <vt:variant>
        <vt:i4>87</vt:i4>
      </vt:variant>
      <vt:variant>
        <vt:i4>0</vt:i4>
      </vt:variant>
      <vt:variant>
        <vt:i4>5</vt:i4>
      </vt:variant>
      <vt:variant>
        <vt:lpwstr>http://xmkmain2:8080/content/edition/74932076-6217-4761-b309-6aa0863273a5.doc</vt:lpwstr>
      </vt:variant>
      <vt:variant>
        <vt:lpwstr/>
      </vt:variant>
      <vt:variant>
        <vt:i4>3932242</vt:i4>
      </vt:variant>
      <vt:variant>
        <vt:i4>84</vt:i4>
      </vt:variant>
      <vt:variant>
        <vt:i4>0</vt:i4>
      </vt:variant>
      <vt:variant>
        <vt:i4>5</vt:i4>
      </vt:variant>
      <vt:variant>
        <vt:lpwstr>\\WIN-K62D85HMUER\content\act\b93eaea0-f414-4468-917d-696a7d422cf7.doc</vt:lpwstr>
      </vt:variant>
      <vt:variant>
        <vt:lpwstr/>
      </vt:variant>
      <vt:variant>
        <vt:i4>3735566</vt:i4>
      </vt:variant>
      <vt:variant>
        <vt:i4>81</vt:i4>
      </vt:variant>
      <vt:variant>
        <vt:i4>0</vt:i4>
      </vt:variant>
      <vt:variant>
        <vt:i4>5</vt:i4>
      </vt:variant>
      <vt:variant>
        <vt:lpwstr>\\WIN-K62D85HMUER\content\act\57370391-f102-4a7c-b3e5-7daa22b76c41.doc</vt:lpwstr>
      </vt:variant>
      <vt:variant>
        <vt:lpwstr/>
      </vt:variant>
      <vt:variant>
        <vt:i4>3801182</vt:i4>
      </vt:variant>
      <vt:variant>
        <vt:i4>78</vt:i4>
      </vt:variant>
      <vt:variant>
        <vt:i4>0</vt:i4>
      </vt:variant>
      <vt:variant>
        <vt:i4>5</vt:i4>
      </vt:variant>
      <vt:variant>
        <vt:lpwstr>\\12.10.10.10\content\act\22ff3f1c-fb24-49fe-8c61-9f63856514a3.html</vt:lpwstr>
      </vt:variant>
      <vt:variant>
        <vt:lpwstr/>
      </vt:variant>
      <vt:variant>
        <vt:i4>3735641</vt:i4>
      </vt:variant>
      <vt:variant>
        <vt:i4>75</vt:i4>
      </vt:variant>
      <vt:variant>
        <vt:i4>0</vt:i4>
      </vt:variant>
      <vt:variant>
        <vt:i4>5</vt:i4>
      </vt:variant>
      <vt:variant>
        <vt:lpwstr>\\12.10.10.10\content\act\370ba400-14c4-4cdb-8a8b-b11f2a1a2f55.html</vt:lpwstr>
      </vt:variant>
      <vt:variant>
        <vt:lpwstr/>
      </vt:variant>
      <vt:variant>
        <vt:i4>6881351</vt:i4>
      </vt:variant>
      <vt:variant>
        <vt:i4>72</vt:i4>
      </vt:variant>
      <vt:variant>
        <vt:i4>0</vt:i4>
      </vt:variant>
      <vt:variant>
        <vt:i4>5</vt:i4>
      </vt:variant>
      <vt:variant>
        <vt:lpwstr>\\12.10.10.10\content\act\326d0bc2-eac6-4c44-82fa-14ba76bc790d.doc</vt:lpwstr>
      </vt:variant>
      <vt:variant>
        <vt:lpwstr/>
      </vt:variant>
      <vt:variant>
        <vt:i4>5439567</vt:i4>
      </vt:variant>
      <vt:variant>
        <vt:i4>69</vt:i4>
      </vt:variant>
      <vt:variant>
        <vt:i4>0</vt:i4>
      </vt:variant>
      <vt:variant>
        <vt:i4>5</vt:i4>
      </vt:variant>
      <vt:variant>
        <vt:lpwstr>http://xmkmain2:8080/content/edition/0fff3c4b-fdfc-462e-a87c-50a4fcb9ec6e.doc</vt:lpwstr>
      </vt:variant>
      <vt:variant>
        <vt:lpwstr/>
      </vt:variant>
      <vt:variant>
        <vt:i4>68682876</vt:i4>
      </vt:variant>
      <vt:variant>
        <vt:i4>66</vt:i4>
      </vt:variant>
      <vt:variant>
        <vt:i4>0</vt:i4>
      </vt:variant>
      <vt:variant>
        <vt:i4>5</vt:i4>
      </vt:variant>
      <vt:variant>
        <vt:lpwstr>http://xmkmain2:8080/content/edition/765e31c1-de5e-4169-a7ef-b87fc7888115.doc</vt:lpwstr>
      </vt:variant>
      <vt:variant>
        <vt:lpwstr>приложение</vt:lpwstr>
      </vt:variant>
      <vt:variant>
        <vt:i4>3145754</vt:i4>
      </vt:variant>
      <vt:variant>
        <vt:i4>63</vt:i4>
      </vt:variant>
      <vt:variant>
        <vt:i4>0</vt:i4>
      </vt:variant>
      <vt:variant>
        <vt:i4>5</vt:i4>
      </vt:variant>
      <vt:variant>
        <vt:lpwstr>\\12.10.10.10\..\..\..\..\..\..\content\act\c6802629-a3e3-4901-ba65-58b9a4a86885.doc</vt:lpwstr>
      </vt:variant>
      <vt:variant>
        <vt:lpwstr/>
      </vt:variant>
      <vt:variant>
        <vt:i4>7274522</vt:i4>
      </vt:variant>
      <vt:variant>
        <vt:i4>60</vt:i4>
      </vt:variant>
      <vt:variant>
        <vt:i4>0</vt:i4>
      </vt:variant>
      <vt:variant>
        <vt:i4>5</vt:i4>
      </vt:variant>
      <vt:variant>
        <vt:lpwstr>\\12.10.10.10\..\..\..\..\..\..\content\act\d959623c-f9dc-4383-b469-89011ff12a07.docx</vt:lpwstr>
      </vt:variant>
      <vt:variant>
        <vt:lpwstr/>
      </vt:variant>
      <vt:variant>
        <vt:i4>6750298</vt:i4>
      </vt:variant>
      <vt:variant>
        <vt:i4>57</vt:i4>
      </vt:variant>
      <vt:variant>
        <vt:i4>0</vt:i4>
      </vt:variant>
      <vt:variant>
        <vt:i4>5</vt:i4>
      </vt:variant>
      <vt:variant>
        <vt:lpwstr>\\WIN-K62D85HMUER\content\act\42dcf599-d83a-40a6-8d37-ddc5ca9e19e6.doc</vt:lpwstr>
      </vt:variant>
      <vt:variant>
        <vt:lpwstr/>
      </vt:variant>
      <vt:variant>
        <vt:i4>3604481</vt:i4>
      </vt:variant>
      <vt:variant>
        <vt:i4>54</vt:i4>
      </vt:variant>
      <vt:variant>
        <vt:i4>0</vt:i4>
      </vt:variant>
      <vt:variant>
        <vt:i4>5</vt:i4>
      </vt:variant>
      <vt:variant>
        <vt:lpwstr>\\WIN-K62D85HMUER\content\act\5854b5a9-5430-4e50-8455-009b1ff390bd.doc</vt:lpwstr>
      </vt:variant>
      <vt:variant>
        <vt:lpwstr/>
      </vt:variant>
      <vt:variant>
        <vt:i4>3473430</vt:i4>
      </vt:variant>
      <vt:variant>
        <vt:i4>51</vt:i4>
      </vt:variant>
      <vt:variant>
        <vt:i4>0</vt:i4>
      </vt:variant>
      <vt:variant>
        <vt:i4>5</vt:i4>
      </vt:variant>
      <vt:variant>
        <vt:lpwstr>\\WIN-K62D85HMUER\content\act\bba0bfb1-06c7-4e50-a8d3-fe1045784bf1.html</vt:lpwstr>
      </vt:variant>
      <vt:variant>
        <vt:lpwstr/>
      </vt:variant>
      <vt:variant>
        <vt:i4>3866648</vt:i4>
      </vt:variant>
      <vt:variant>
        <vt:i4>48</vt:i4>
      </vt:variant>
      <vt:variant>
        <vt:i4>0</vt:i4>
      </vt:variant>
      <vt:variant>
        <vt:i4>5</vt:i4>
      </vt:variant>
      <vt:variant>
        <vt:lpwstr>\\WIN-K62D85HMUER\content\act\96e20c02-1b12-465a-b64c-24aa92270007.html</vt:lpwstr>
      </vt:variant>
      <vt:variant>
        <vt:lpwstr/>
      </vt:variant>
      <vt:variant>
        <vt:i4>6946843</vt:i4>
      </vt:variant>
      <vt:variant>
        <vt:i4>45</vt:i4>
      </vt:variant>
      <vt:variant>
        <vt:i4>0</vt:i4>
      </vt:variant>
      <vt:variant>
        <vt:i4>5</vt:i4>
      </vt:variant>
      <vt:variant>
        <vt:lpwstr>\\12.10.10.10\content\act\8dcb27b2-1e07-4887-b742-a8278d62f4da.doc</vt:lpwstr>
      </vt:variant>
      <vt:variant>
        <vt:lpwstr/>
      </vt:variant>
      <vt:variant>
        <vt:i4>7077958</vt:i4>
      </vt:variant>
      <vt:variant>
        <vt:i4>42</vt:i4>
      </vt:variant>
      <vt:variant>
        <vt:i4>0</vt:i4>
      </vt:variant>
      <vt:variant>
        <vt:i4>5</vt:i4>
      </vt:variant>
      <vt:variant>
        <vt:lpwstr>\\12.10.10.10\content\act\c6802629-a3e3-4901-ba65-58b9a4a86885.doc</vt:lpwstr>
      </vt:variant>
      <vt:variant>
        <vt:lpwstr/>
      </vt:variant>
      <vt:variant>
        <vt:i4>6881351</vt:i4>
      </vt:variant>
      <vt:variant>
        <vt:i4>39</vt:i4>
      </vt:variant>
      <vt:variant>
        <vt:i4>0</vt:i4>
      </vt:variant>
      <vt:variant>
        <vt:i4>5</vt:i4>
      </vt:variant>
      <vt:variant>
        <vt:lpwstr>\\12.10.10.10\content\act\326d0bc2-eac6-4c44-82fa-14ba76bc790d.doc</vt:lpwstr>
      </vt:variant>
      <vt:variant>
        <vt:lpwstr/>
      </vt:variant>
      <vt:variant>
        <vt:i4>2687059</vt:i4>
      </vt:variant>
      <vt:variant>
        <vt:i4>36</vt:i4>
      </vt:variant>
      <vt:variant>
        <vt:i4>0</vt:i4>
      </vt:variant>
      <vt:variant>
        <vt:i4>5</vt:i4>
      </vt:variant>
      <vt:variant>
        <vt:lpwstr>\\12.10.1.199\content\act\013f73e6-5b75-422d-857c-990372726584.doc</vt:lpwstr>
      </vt:variant>
      <vt:variant>
        <vt:lpwstr/>
      </vt:variant>
      <vt:variant>
        <vt:i4>3932242</vt:i4>
      </vt:variant>
      <vt:variant>
        <vt:i4>33</vt:i4>
      </vt:variant>
      <vt:variant>
        <vt:i4>0</vt:i4>
      </vt:variant>
      <vt:variant>
        <vt:i4>5</vt:i4>
      </vt:variant>
      <vt:variant>
        <vt:lpwstr>\\WIN-K62D85HMUER\content\act\b93eaea0-f414-4468-917d-696a7d422cf7.doc</vt:lpwstr>
      </vt:variant>
      <vt:variant>
        <vt:lpwstr/>
      </vt:variant>
      <vt:variant>
        <vt:i4>6750298</vt:i4>
      </vt:variant>
      <vt:variant>
        <vt:i4>30</vt:i4>
      </vt:variant>
      <vt:variant>
        <vt:i4>0</vt:i4>
      </vt:variant>
      <vt:variant>
        <vt:i4>5</vt:i4>
      </vt:variant>
      <vt:variant>
        <vt:lpwstr>\\WIN-K62D85HMUER\content\act\42dcf599-d83a-40a6-8d37-ddc5ca9e19e6.doc</vt:lpwstr>
      </vt:variant>
      <vt:variant>
        <vt:lpwstr/>
      </vt:variant>
      <vt:variant>
        <vt:i4>3407962</vt:i4>
      </vt:variant>
      <vt:variant>
        <vt:i4>27</vt:i4>
      </vt:variant>
      <vt:variant>
        <vt:i4>0</vt:i4>
      </vt:variant>
      <vt:variant>
        <vt:i4>5</vt:i4>
      </vt:variant>
      <vt:variant>
        <vt:lpwstr>\\WIN-K62D85HMUER\content\act\8d8cd6af-82d8-4301-867b-1726b32b1ad9.doc</vt:lpwstr>
      </vt:variant>
      <vt:variant>
        <vt:lpwstr/>
      </vt:variant>
      <vt:variant>
        <vt:i4>3735566</vt:i4>
      </vt:variant>
      <vt:variant>
        <vt:i4>24</vt:i4>
      </vt:variant>
      <vt:variant>
        <vt:i4>0</vt:i4>
      </vt:variant>
      <vt:variant>
        <vt:i4>5</vt:i4>
      </vt:variant>
      <vt:variant>
        <vt:lpwstr>\\WIN-K62D85HMUER\content\act\57370391-f102-4a7c-b3e5-7daa22b76c41.doc</vt:lpwstr>
      </vt:variant>
      <vt:variant>
        <vt:lpwstr/>
      </vt:variant>
      <vt:variant>
        <vt:i4>6750296</vt:i4>
      </vt:variant>
      <vt:variant>
        <vt:i4>21</vt:i4>
      </vt:variant>
      <vt:variant>
        <vt:i4>0</vt:i4>
      </vt:variant>
      <vt:variant>
        <vt:i4>5</vt:i4>
      </vt:variant>
      <vt:variant>
        <vt:lpwstr>\\WIN-K62D85HMUER\..\..\..\..\..\..\content\act\67568432-bc95-4a52-9d73-c16024ca259a.doc</vt:lpwstr>
      </vt:variant>
      <vt:variant>
        <vt:lpwstr/>
      </vt:variant>
      <vt:variant>
        <vt:i4>917570</vt:i4>
      </vt:variant>
      <vt:variant>
        <vt:i4>18</vt:i4>
      </vt:variant>
      <vt:variant>
        <vt:i4>0</vt:i4>
      </vt:variant>
      <vt:variant>
        <vt:i4>5</vt:i4>
      </vt:variant>
      <vt:variant>
        <vt:lpwstr>http://xmkmain2:8080/content/edition/5e3db23d-809a-429b-8ca4-65c7fb58679a.doc</vt:lpwstr>
      </vt:variant>
      <vt:variant>
        <vt:lpwstr/>
      </vt:variant>
      <vt:variant>
        <vt:i4>5373968</vt:i4>
      </vt:variant>
      <vt:variant>
        <vt:i4>15</vt:i4>
      </vt:variant>
      <vt:variant>
        <vt:i4>0</vt:i4>
      </vt:variant>
      <vt:variant>
        <vt:i4>5</vt:i4>
      </vt:variant>
      <vt:variant>
        <vt:lpwstr>http://xmkmain2:8080/content/edition/fd15cd60-2d62-4e1a-a879-d5be422587a0.doc</vt:lpwstr>
      </vt:variant>
      <vt:variant>
        <vt:lpwstr/>
      </vt:variant>
      <vt:variant>
        <vt:i4>524312</vt:i4>
      </vt:variant>
      <vt:variant>
        <vt:i4>12</vt:i4>
      </vt:variant>
      <vt:variant>
        <vt:i4>0</vt:i4>
      </vt:variant>
      <vt:variant>
        <vt:i4>5</vt:i4>
      </vt:variant>
      <vt:variant>
        <vt:lpwstr>http://xmkmain2:8080/content/edition/e2decf16-8108-4d4e-a4f3-e38846685bde.doc</vt:lpwstr>
      </vt:variant>
      <vt:variant>
        <vt:lpwstr/>
      </vt:variant>
      <vt:variant>
        <vt:i4>5701650</vt:i4>
      </vt:variant>
      <vt:variant>
        <vt:i4>9</vt:i4>
      </vt:variant>
      <vt:variant>
        <vt:i4>0</vt:i4>
      </vt:variant>
      <vt:variant>
        <vt:i4>5</vt:i4>
      </vt:variant>
      <vt:variant>
        <vt:lpwstr>http://xmkmain2:8080/content/edition/74932076-6217-4761-b309-6aa0863273a5.doc</vt:lpwstr>
      </vt:variant>
      <vt:variant>
        <vt:lpwstr/>
      </vt:variant>
      <vt:variant>
        <vt:i4>5898264</vt:i4>
      </vt:variant>
      <vt:variant>
        <vt:i4>6</vt:i4>
      </vt:variant>
      <vt:variant>
        <vt:i4>0</vt:i4>
      </vt:variant>
      <vt:variant>
        <vt:i4>5</vt:i4>
      </vt:variant>
      <vt:variant>
        <vt:lpwstr>http://xmkmain2:8080/content/edition/4052f365-2941-4bac-9189-62c0784bf05a.doc</vt:lpwstr>
      </vt:variant>
      <vt:variant>
        <vt:lpwstr/>
      </vt:variant>
      <vt:variant>
        <vt:i4>5439567</vt:i4>
      </vt:variant>
      <vt:variant>
        <vt:i4>3</vt:i4>
      </vt:variant>
      <vt:variant>
        <vt:i4>0</vt:i4>
      </vt:variant>
      <vt:variant>
        <vt:i4>5</vt:i4>
      </vt:variant>
      <vt:variant>
        <vt:lpwstr>http://xmkmain2:8080/content/edition/0fff3c4b-fdfc-462e-a87c-50a4fcb9ec6e.doc</vt:lpwstr>
      </vt:variant>
      <vt:variant>
        <vt:lpwstr/>
      </vt:variant>
      <vt:variant>
        <vt:i4>5439567</vt:i4>
      </vt:variant>
      <vt:variant>
        <vt:i4>0</vt:i4>
      </vt:variant>
      <vt:variant>
        <vt:i4>0</vt:i4>
      </vt:variant>
      <vt:variant>
        <vt:i4>5</vt:i4>
      </vt:variant>
      <vt:variant>
        <vt:lpwstr>http://xmkmain2:8080/content/edition/0fff3c4b-fdfc-462e-a87c-50a4fcb9ec6e.doc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Мингалева Наталья Александровна</dc:creator>
  <cp:keywords/>
  <cp:lastModifiedBy>Антонова Елена Павловна</cp:lastModifiedBy>
  <cp:revision>2</cp:revision>
  <cp:lastPrinted>2015-01-14T08:59:00Z</cp:lastPrinted>
  <dcterms:created xsi:type="dcterms:W3CDTF">2026-04-24T11:40:00Z</dcterms:created>
  <dcterms:modified xsi:type="dcterms:W3CDTF">2026-04-24T11:40:00Z</dcterms:modified>
</cp:coreProperties>
</file>