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591" w:rsidRPr="00566FB4" w:rsidRDefault="007F46CE" w:rsidP="00566FB4">
      <w:pPr>
        <w:pStyle w:val="2"/>
      </w:pPr>
      <w:r w:rsidRPr="00566FB4">
        <w:t>АДМИНИСТРАЦИЯ БЕРЕЗОВСКОГО РАЙОНА</w:t>
      </w:r>
    </w:p>
    <w:p w:rsidR="007F46CE" w:rsidRPr="00566FB4" w:rsidRDefault="007F46CE" w:rsidP="00566FB4">
      <w:pPr>
        <w:pStyle w:val="2"/>
      </w:pPr>
      <w:r w:rsidRPr="00566FB4">
        <w:t>ХАНТЫ-МАНСИЙСКОГО АВТОНОМНОГО ОКРУГА</w:t>
      </w:r>
      <w:r w:rsidR="00566FB4" w:rsidRPr="00566FB4">
        <w:t>-</w:t>
      </w:r>
      <w:r w:rsidRPr="00566FB4">
        <w:t>ЮГРЫ</w:t>
      </w:r>
    </w:p>
    <w:p w:rsidR="00566FB4" w:rsidRDefault="00566FB4" w:rsidP="00566FB4">
      <w:pPr>
        <w:pStyle w:val="2"/>
        <w:rPr>
          <w:szCs w:val="36"/>
        </w:rPr>
      </w:pPr>
    </w:p>
    <w:p w:rsidR="007F46CE" w:rsidRPr="00566FB4" w:rsidRDefault="007F46CE" w:rsidP="00566FB4">
      <w:pPr>
        <w:pStyle w:val="2"/>
        <w:rPr>
          <w:szCs w:val="36"/>
        </w:rPr>
      </w:pPr>
      <w:r w:rsidRPr="00566FB4">
        <w:rPr>
          <w:szCs w:val="36"/>
        </w:rPr>
        <w:t>ПОСТАНОВЛЕНИЕ</w:t>
      </w:r>
    </w:p>
    <w:p w:rsidR="007F46CE" w:rsidRPr="00566FB4" w:rsidRDefault="007F46CE" w:rsidP="007F46CE">
      <w:pPr>
        <w:tabs>
          <w:tab w:val="left" w:pos="567"/>
        </w:tabs>
        <w:rPr>
          <w:rFonts w:cs="Arial"/>
          <w:b/>
          <w:szCs w:val="28"/>
        </w:rPr>
      </w:pPr>
    </w:p>
    <w:p w:rsidR="00D22E58" w:rsidRPr="00566FB4" w:rsidRDefault="00E25A77" w:rsidP="00566FB4">
      <w:pPr>
        <w:tabs>
          <w:tab w:val="left" w:pos="567"/>
          <w:tab w:val="center" w:pos="9072"/>
        </w:tabs>
        <w:ind w:firstLine="0"/>
        <w:rPr>
          <w:rFonts w:cs="Arial"/>
          <w:szCs w:val="28"/>
        </w:rPr>
      </w:pPr>
      <w:r w:rsidRPr="00566FB4">
        <w:rPr>
          <w:rFonts w:cs="Arial"/>
          <w:szCs w:val="28"/>
        </w:rPr>
        <w:t xml:space="preserve">от </w:t>
      </w:r>
      <w:r w:rsidR="007B459F" w:rsidRPr="00566FB4">
        <w:rPr>
          <w:rFonts w:cs="Arial"/>
          <w:szCs w:val="28"/>
        </w:rPr>
        <w:t>14.02.</w:t>
      </w:r>
      <w:r w:rsidR="00D22E58" w:rsidRPr="00566FB4">
        <w:rPr>
          <w:rFonts w:cs="Arial"/>
          <w:szCs w:val="28"/>
        </w:rPr>
        <w:t>20</w:t>
      </w:r>
      <w:r w:rsidR="00B918DD" w:rsidRPr="00566FB4">
        <w:rPr>
          <w:rFonts w:cs="Arial"/>
          <w:szCs w:val="28"/>
        </w:rPr>
        <w:t>2</w:t>
      </w:r>
      <w:r w:rsidR="001468D5" w:rsidRPr="00566FB4">
        <w:rPr>
          <w:rFonts w:cs="Arial"/>
          <w:szCs w:val="28"/>
        </w:rPr>
        <w:t>3</w:t>
      </w:r>
      <w:r w:rsidR="00566FB4">
        <w:rPr>
          <w:rFonts w:cs="Arial"/>
          <w:szCs w:val="28"/>
        </w:rPr>
        <w:tab/>
      </w:r>
      <w:r w:rsidR="00D22E58" w:rsidRPr="00566FB4">
        <w:rPr>
          <w:rFonts w:cs="Arial"/>
          <w:szCs w:val="28"/>
        </w:rPr>
        <w:t xml:space="preserve">№ </w:t>
      </w:r>
      <w:r w:rsidR="007B459F" w:rsidRPr="00566FB4">
        <w:rPr>
          <w:rFonts w:cs="Arial"/>
          <w:szCs w:val="28"/>
        </w:rPr>
        <w:t>84</w:t>
      </w:r>
    </w:p>
    <w:p w:rsidR="00D22E58" w:rsidRPr="00566FB4" w:rsidRDefault="00D22E58" w:rsidP="00566FB4">
      <w:pPr>
        <w:tabs>
          <w:tab w:val="left" w:pos="567"/>
          <w:tab w:val="left" w:pos="4200"/>
        </w:tabs>
        <w:ind w:firstLine="0"/>
        <w:rPr>
          <w:rFonts w:cs="Arial"/>
          <w:szCs w:val="28"/>
        </w:rPr>
      </w:pPr>
      <w:proofErr w:type="spellStart"/>
      <w:r w:rsidRPr="00566FB4">
        <w:rPr>
          <w:rFonts w:cs="Arial"/>
          <w:szCs w:val="28"/>
        </w:rPr>
        <w:t>пгт</w:t>
      </w:r>
      <w:proofErr w:type="spellEnd"/>
      <w:r w:rsidRPr="00566FB4">
        <w:rPr>
          <w:rFonts w:cs="Arial"/>
          <w:szCs w:val="28"/>
        </w:rPr>
        <w:t>. Березово</w:t>
      </w:r>
    </w:p>
    <w:p w:rsidR="007F46CE" w:rsidRPr="00566FB4" w:rsidRDefault="007F46CE" w:rsidP="007F46CE">
      <w:pPr>
        <w:tabs>
          <w:tab w:val="left" w:pos="567"/>
        </w:tabs>
        <w:rPr>
          <w:rFonts w:cs="Arial"/>
          <w:szCs w:val="28"/>
        </w:rPr>
      </w:pPr>
    </w:p>
    <w:p w:rsidR="00D22E58" w:rsidRPr="00566FB4" w:rsidRDefault="006A4530" w:rsidP="00566FB4">
      <w:pPr>
        <w:pStyle w:val="Title"/>
      </w:pPr>
      <w:r w:rsidRPr="00566FB4">
        <w:t>О внесении изменений в постановление администрации Березовского района от 22.12.20</w:t>
      </w:r>
      <w:r w:rsidR="00954BC5" w:rsidRPr="00566FB4">
        <w:t>21</w:t>
      </w:r>
      <w:r w:rsidRPr="00566FB4">
        <w:t xml:space="preserve"> № 1517 </w:t>
      </w:r>
      <w:r w:rsidR="00566FB4" w:rsidRPr="00566FB4">
        <w:t>«</w:t>
      </w:r>
      <w:r w:rsidR="00D22E58" w:rsidRPr="00566FB4">
        <w:t xml:space="preserve">О муниципальной программе </w:t>
      </w:r>
      <w:r w:rsidR="00566FB4" w:rsidRPr="00566FB4">
        <w:t>«</w:t>
      </w:r>
      <w:r w:rsidR="00D22E58" w:rsidRPr="00566FB4">
        <w:t xml:space="preserve">Формирование современной </w:t>
      </w:r>
      <w:r w:rsidRPr="00566FB4">
        <w:t>городской среды</w:t>
      </w:r>
      <w:r w:rsidR="00D22E58" w:rsidRPr="00566FB4">
        <w:t xml:space="preserve"> в Березовском районе</w:t>
      </w:r>
      <w:r w:rsidR="00566FB4" w:rsidRPr="00566FB4">
        <w:t>»</w:t>
      </w:r>
      <w:r w:rsidR="00D22E58" w:rsidRPr="00566FB4">
        <w:t xml:space="preserve"> </w:t>
      </w:r>
    </w:p>
    <w:p w:rsidR="007F46CE" w:rsidRDefault="007F46CE" w:rsidP="007F46CE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rPr>
          <w:rFonts w:cs="Arial"/>
          <w:bCs/>
          <w:szCs w:val="28"/>
          <w:lang w:eastAsia="en-US"/>
        </w:rPr>
      </w:pPr>
    </w:p>
    <w:p w:rsidR="00351E72" w:rsidRDefault="00351E72" w:rsidP="00351E72">
      <w:pPr>
        <w:rPr>
          <w:lang w:eastAsia="en-US"/>
        </w:rPr>
      </w:pPr>
      <w:r>
        <w:rPr>
          <w:lang w:eastAsia="en-US"/>
        </w:rPr>
        <w:t xml:space="preserve">(утратило силу постановлением Администрации </w:t>
      </w:r>
      <w:hyperlink r:id="rId9" w:tooltip="постановление от 01.02.2024 0:00:00 №86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 w:rsidRPr="00351E72">
          <w:rPr>
            <w:rStyle w:val="a7"/>
            <w:lang w:eastAsia="en-US"/>
          </w:rPr>
          <w:t>от 01.02.2024 № 86</w:t>
        </w:r>
      </w:hyperlink>
      <w:r>
        <w:rPr>
          <w:lang w:eastAsia="en-US"/>
        </w:rPr>
        <w:t>)</w:t>
      </w:r>
      <w:bookmarkStart w:id="0" w:name="_GoBack"/>
      <w:bookmarkEnd w:id="0"/>
    </w:p>
    <w:p w:rsidR="00351E72" w:rsidRPr="00566FB4" w:rsidRDefault="00351E72" w:rsidP="007F46CE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rPr>
          <w:rFonts w:cs="Arial"/>
          <w:bCs/>
          <w:szCs w:val="28"/>
          <w:lang w:eastAsia="en-US"/>
        </w:rPr>
      </w:pPr>
    </w:p>
    <w:p w:rsidR="00971627" w:rsidRPr="00566FB4" w:rsidRDefault="00971627" w:rsidP="00566FB4">
      <w:proofErr w:type="gramStart"/>
      <w:r w:rsidRPr="00566FB4">
        <w:t xml:space="preserve">В соответствии со статьей 179 </w:t>
      </w:r>
      <w:hyperlink r:id="rId10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566FB4">
          <w:rPr>
            <w:rStyle w:val="a7"/>
          </w:rPr>
          <w:t>Бюджетного</w:t>
        </w:r>
        <w:r w:rsidR="00B7532C" w:rsidRPr="00566FB4">
          <w:rPr>
            <w:rStyle w:val="a7"/>
          </w:rPr>
          <w:t xml:space="preserve"> </w:t>
        </w:r>
        <w:r w:rsidRPr="00566FB4">
          <w:rPr>
            <w:rStyle w:val="a7"/>
          </w:rPr>
          <w:t>кодекса</w:t>
        </w:r>
      </w:hyperlink>
      <w:r w:rsidRPr="00566FB4">
        <w:t xml:space="preserve"> Российской Федерации, </w:t>
      </w:r>
      <w:r w:rsidR="001468D5" w:rsidRPr="00566FB4">
        <w:t>решения</w:t>
      </w:r>
      <w:r w:rsidR="006A4530" w:rsidRPr="00566FB4">
        <w:t>м</w:t>
      </w:r>
      <w:r w:rsidR="001468D5" w:rsidRPr="00566FB4">
        <w:t>и</w:t>
      </w:r>
      <w:r w:rsidR="006A4530" w:rsidRPr="00566FB4">
        <w:t xml:space="preserve"> Думы Березовского района </w:t>
      </w:r>
      <w:hyperlink r:id="rId11" w:tooltip="решение от 22.12.2022 0:00:00 №172 Дума Березовского района&#10;&#10;О внесении изменений в решение Думы Березовского района от 23 декабря 2021 года № 33 " w:history="1">
        <w:r w:rsidR="006A4530" w:rsidRPr="00566FB4">
          <w:rPr>
            <w:rStyle w:val="a7"/>
          </w:rPr>
          <w:t>от 2</w:t>
        </w:r>
        <w:r w:rsidR="001468D5" w:rsidRPr="00566FB4">
          <w:rPr>
            <w:rStyle w:val="a7"/>
          </w:rPr>
          <w:t>2</w:t>
        </w:r>
        <w:r w:rsidR="006A4530" w:rsidRPr="00566FB4">
          <w:rPr>
            <w:rStyle w:val="a7"/>
          </w:rPr>
          <w:t>.</w:t>
        </w:r>
        <w:r w:rsidR="001468D5" w:rsidRPr="00566FB4">
          <w:rPr>
            <w:rStyle w:val="a7"/>
          </w:rPr>
          <w:t>12</w:t>
        </w:r>
        <w:r w:rsidR="00B7532C" w:rsidRPr="00566FB4">
          <w:rPr>
            <w:rStyle w:val="a7"/>
          </w:rPr>
          <w:t xml:space="preserve">.2022 № </w:t>
        </w:r>
        <w:r w:rsidR="001468D5" w:rsidRPr="00566FB4">
          <w:rPr>
            <w:rStyle w:val="a7"/>
          </w:rPr>
          <w:t>172</w:t>
        </w:r>
      </w:hyperlink>
      <w:r w:rsidR="006A4530" w:rsidRPr="00566FB4">
        <w:t xml:space="preserve"> </w:t>
      </w:r>
      <w:r w:rsidR="00566FB4" w:rsidRPr="00566FB4">
        <w:t>«</w:t>
      </w:r>
      <w:r w:rsidR="006A4530" w:rsidRPr="00566FB4">
        <w:t xml:space="preserve">О внесении изменений в решение Думы Березовского района </w:t>
      </w:r>
      <w:hyperlink r:id="rId12" w:tooltip="решение от 23.12.2021 0:00:00 №33 Дума Березовского района&#10;&#10;О бюджете Березовского района на 2022 год и плановый период 2023 и 2024 годов&#10;" w:history="1">
        <w:r w:rsidR="006A4530" w:rsidRPr="009C751B">
          <w:rPr>
            <w:rStyle w:val="a7"/>
          </w:rPr>
          <w:t>от 23 декабря 2021 года № 33</w:t>
        </w:r>
      </w:hyperlink>
      <w:r w:rsidR="006A4530" w:rsidRPr="00566FB4">
        <w:t xml:space="preserve"> </w:t>
      </w:r>
      <w:r w:rsidR="00566FB4" w:rsidRPr="00566FB4">
        <w:t>«</w:t>
      </w:r>
      <w:r w:rsidR="006A4530" w:rsidRPr="00566FB4">
        <w:t>О бюджете Березовского района на 2022 год и плановый период 2023 и 2024 годов</w:t>
      </w:r>
      <w:r w:rsidR="00566FB4" w:rsidRPr="00566FB4">
        <w:t>»</w:t>
      </w:r>
      <w:r w:rsidR="006A4530" w:rsidRPr="00566FB4">
        <w:t>,</w:t>
      </w:r>
      <w:r w:rsidR="001468D5" w:rsidRPr="00566FB4">
        <w:t xml:space="preserve"> </w:t>
      </w:r>
      <w:hyperlink r:id="rId13" w:tooltip="решение от 22.12.2022 0:00:00 №171 Дума Березовского района&#10;&#10;О бюджете Березовского района на 2023 год и плановый период 2024 и 2025 годов" w:history="1">
        <w:r w:rsidR="001468D5" w:rsidRPr="009C751B">
          <w:rPr>
            <w:rStyle w:val="a7"/>
          </w:rPr>
          <w:t>от 22.12.2022 №</w:t>
        </w:r>
        <w:r w:rsidR="009C751B" w:rsidRPr="009C751B">
          <w:rPr>
            <w:rStyle w:val="a7"/>
          </w:rPr>
          <w:t xml:space="preserve"> </w:t>
        </w:r>
        <w:r w:rsidR="001468D5" w:rsidRPr="009C751B">
          <w:rPr>
            <w:rStyle w:val="a7"/>
          </w:rPr>
          <w:t>171</w:t>
        </w:r>
      </w:hyperlink>
      <w:r w:rsidR="001468D5" w:rsidRPr="00566FB4">
        <w:t xml:space="preserve"> </w:t>
      </w:r>
      <w:r w:rsidR="00566FB4" w:rsidRPr="00566FB4">
        <w:t>«</w:t>
      </w:r>
      <w:r w:rsidR="001468D5" w:rsidRPr="00566FB4">
        <w:t>О бюджете Березовского района на 2023 год и плановый период 2024 и 2025</w:t>
      </w:r>
      <w:proofErr w:type="gramEnd"/>
      <w:r w:rsidR="001468D5" w:rsidRPr="00566FB4">
        <w:t xml:space="preserve"> годов</w:t>
      </w:r>
      <w:r w:rsidR="00566FB4" w:rsidRPr="00566FB4">
        <w:t>»</w:t>
      </w:r>
      <w:r w:rsidRPr="00566FB4">
        <w:t>:</w:t>
      </w:r>
    </w:p>
    <w:p w:rsidR="006A4530" w:rsidRPr="00566FB4" w:rsidRDefault="007F46CE" w:rsidP="00566FB4">
      <w:r w:rsidRPr="00566FB4">
        <w:t>1.</w:t>
      </w:r>
      <w:r w:rsidR="00A30A3A" w:rsidRPr="00566FB4">
        <w:rPr>
          <w:bCs/>
        </w:rPr>
        <w:t xml:space="preserve"> </w:t>
      </w:r>
      <w:r w:rsidR="006A4530" w:rsidRPr="00566FB4">
        <w:t>Внести в приложение</w:t>
      </w:r>
      <w:r w:rsidR="00E25A77" w:rsidRPr="00566FB4">
        <w:t xml:space="preserve"> 1</w:t>
      </w:r>
      <w:r w:rsidR="006A4530" w:rsidRPr="00566FB4">
        <w:t xml:space="preserve"> к постановлению администрации Березовского района </w:t>
      </w:r>
      <w:hyperlink r:id="rId14" w:tooltip="постановление от 22.12.2021 0:00:00 №1517 Администрация Березовского района&#10;&#10;О муниципальной программе " w:history="1">
        <w:r w:rsidR="006A4530" w:rsidRPr="009C751B">
          <w:rPr>
            <w:rStyle w:val="a7"/>
          </w:rPr>
          <w:t>от 22.12.20</w:t>
        </w:r>
        <w:r w:rsidR="00954BC5" w:rsidRPr="009C751B">
          <w:rPr>
            <w:rStyle w:val="a7"/>
          </w:rPr>
          <w:t>21</w:t>
        </w:r>
        <w:r w:rsidR="006A4530" w:rsidRPr="009C751B">
          <w:rPr>
            <w:rStyle w:val="a7"/>
          </w:rPr>
          <w:t xml:space="preserve"> № 1517</w:t>
        </w:r>
      </w:hyperlink>
      <w:r w:rsidR="006A4530" w:rsidRPr="00566FB4">
        <w:t xml:space="preserve"> </w:t>
      </w:r>
      <w:r w:rsidR="00566FB4" w:rsidRPr="00566FB4">
        <w:t>«</w:t>
      </w:r>
      <w:r w:rsidR="006A4530" w:rsidRPr="00566FB4">
        <w:t xml:space="preserve">О муниципальной программе </w:t>
      </w:r>
      <w:r w:rsidR="00566FB4" w:rsidRPr="00566FB4">
        <w:t>«</w:t>
      </w:r>
      <w:r w:rsidR="006A4530" w:rsidRPr="00566FB4">
        <w:t>Формирование современной городской среды в Березовском районе</w:t>
      </w:r>
      <w:r w:rsidR="00566FB4" w:rsidRPr="00566FB4">
        <w:t>»</w:t>
      </w:r>
      <w:r w:rsidR="006A4530" w:rsidRPr="00566FB4">
        <w:t xml:space="preserve"> (далее</w:t>
      </w:r>
      <w:r w:rsidR="00566FB4" w:rsidRPr="00566FB4">
        <w:t>-</w:t>
      </w:r>
      <w:r w:rsidR="006A4530" w:rsidRPr="00566FB4">
        <w:t>муниципальная программа) следующие изменения:</w:t>
      </w:r>
    </w:p>
    <w:p w:rsidR="006A4530" w:rsidRPr="00566FB4" w:rsidRDefault="006A4530" w:rsidP="00566FB4">
      <w:r w:rsidRPr="00566FB4">
        <w:t>1.1. В паспорте муниципальной программы строки:</w:t>
      </w:r>
      <w:r w:rsidR="00E25A77" w:rsidRPr="00566FB4">
        <w:t xml:space="preserve"> </w:t>
      </w:r>
      <w:r w:rsidR="00566FB4" w:rsidRPr="00566FB4">
        <w:t>«</w:t>
      </w:r>
      <w:r w:rsidR="00E25A77" w:rsidRPr="00566FB4">
        <w:t>Параметры финансового обеспечения муниципальной программы</w:t>
      </w:r>
      <w:r w:rsidR="00566FB4" w:rsidRPr="00566FB4">
        <w:t>»</w:t>
      </w:r>
      <w:r w:rsidR="00E25A77" w:rsidRPr="00566FB4">
        <w:t xml:space="preserve">, </w:t>
      </w:r>
      <w:r w:rsidR="00566FB4" w:rsidRPr="00566FB4">
        <w:t>«</w:t>
      </w:r>
      <w:r w:rsidR="008356A8" w:rsidRPr="00566FB4">
        <w:t xml:space="preserve">Параметры финансового обеспечения проектов, проектов автономного округа, Березовского </w:t>
      </w:r>
      <w:r w:rsidR="00782CE9" w:rsidRPr="00566FB4">
        <w:t>района</w:t>
      </w:r>
      <w:r w:rsidR="00566FB4" w:rsidRPr="00566FB4">
        <w:t>»</w:t>
      </w:r>
      <w:r w:rsidR="00782CE9" w:rsidRPr="00566FB4">
        <w:t xml:space="preserve"> изложить</w:t>
      </w:r>
      <w:r w:rsidRPr="00566FB4">
        <w:t xml:space="preserve"> в следующей редакции</w:t>
      </w:r>
      <w:r w:rsidR="00D13597" w:rsidRPr="00566FB4">
        <w:t>:</w:t>
      </w:r>
    </w:p>
    <w:p w:rsidR="00D13597" w:rsidRPr="00566FB4" w:rsidRDefault="00566FB4" w:rsidP="00566FB4">
      <w:r w:rsidRPr="00566FB4">
        <w:t>«</w:t>
      </w:r>
    </w:p>
    <w:tbl>
      <w:tblPr>
        <w:tblStyle w:val="23"/>
        <w:tblW w:w="9931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1812"/>
        <w:gridCol w:w="1164"/>
        <w:gridCol w:w="1134"/>
        <w:gridCol w:w="1060"/>
        <w:gridCol w:w="1060"/>
        <w:gridCol w:w="1141"/>
        <w:gridCol w:w="1000"/>
      </w:tblGrid>
      <w:tr w:rsidR="008356A8" w:rsidRPr="00566FB4" w:rsidTr="00FE1AC3">
        <w:trPr>
          <w:trHeight w:val="300"/>
          <w:jc w:val="center"/>
        </w:trPr>
        <w:tc>
          <w:tcPr>
            <w:tcW w:w="1560" w:type="dxa"/>
            <w:vMerge w:val="restart"/>
            <w:hideMark/>
          </w:tcPr>
          <w:p w:rsidR="008356A8" w:rsidRPr="00566FB4" w:rsidRDefault="008356A8" w:rsidP="00566FB4">
            <w:pPr>
              <w:ind w:firstLine="0"/>
            </w:pPr>
            <w:r w:rsidRPr="00566FB4">
              <w:t xml:space="preserve">Параметры финансового обеспечения муниципальной программы </w:t>
            </w:r>
          </w:p>
        </w:tc>
        <w:tc>
          <w:tcPr>
            <w:tcW w:w="1812" w:type="dxa"/>
            <w:vMerge w:val="restart"/>
            <w:hideMark/>
          </w:tcPr>
          <w:p w:rsidR="008356A8" w:rsidRPr="00566FB4" w:rsidRDefault="008356A8" w:rsidP="00566FB4">
            <w:pPr>
              <w:ind w:firstLine="0"/>
            </w:pPr>
            <w:r w:rsidRPr="00566FB4">
              <w:t>Источники финансирования</w:t>
            </w:r>
          </w:p>
        </w:tc>
        <w:tc>
          <w:tcPr>
            <w:tcW w:w="6559" w:type="dxa"/>
            <w:gridSpan w:val="6"/>
            <w:hideMark/>
          </w:tcPr>
          <w:p w:rsidR="008356A8" w:rsidRPr="00566FB4" w:rsidRDefault="008356A8" w:rsidP="00566FB4">
            <w:r w:rsidRPr="00566FB4">
              <w:t>Расходы по годам (тыс. рублей)</w:t>
            </w:r>
          </w:p>
        </w:tc>
      </w:tr>
      <w:tr w:rsidR="008356A8" w:rsidRPr="00566FB4" w:rsidTr="000525E6">
        <w:trPr>
          <w:trHeight w:val="300"/>
          <w:jc w:val="center"/>
        </w:trPr>
        <w:tc>
          <w:tcPr>
            <w:tcW w:w="1560" w:type="dxa"/>
            <w:vMerge/>
            <w:hideMark/>
          </w:tcPr>
          <w:p w:rsidR="008356A8" w:rsidRPr="00566FB4" w:rsidRDefault="008356A8" w:rsidP="00566FB4"/>
        </w:tc>
        <w:tc>
          <w:tcPr>
            <w:tcW w:w="1812" w:type="dxa"/>
            <w:vMerge/>
            <w:hideMark/>
          </w:tcPr>
          <w:p w:rsidR="008356A8" w:rsidRPr="00566FB4" w:rsidRDefault="008356A8" w:rsidP="00566FB4"/>
        </w:tc>
        <w:tc>
          <w:tcPr>
            <w:tcW w:w="1164" w:type="dxa"/>
            <w:tcBorders>
              <w:bottom w:val="single" w:sz="4" w:space="0" w:color="auto"/>
            </w:tcBorders>
            <w:hideMark/>
          </w:tcPr>
          <w:p w:rsidR="008356A8" w:rsidRPr="00566FB4" w:rsidRDefault="008356A8" w:rsidP="00566FB4">
            <w:pPr>
              <w:ind w:firstLine="0"/>
            </w:pPr>
            <w:r w:rsidRPr="00566FB4">
              <w:t>Всего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:rsidR="008356A8" w:rsidRPr="00566FB4" w:rsidRDefault="008356A8" w:rsidP="00566FB4">
            <w:pPr>
              <w:ind w:firstLine="0"/>
            </w:pPr>
            <w:r w:rsidRPr="00566FB4">
              <w:t>2022 г.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hideMark/>
          </w:tcPr>
          <w:p w:rsidR="008356A8" w:rsidRPr="00566FB4" w:rsidRDefault="008356A8" w:rsidP="00566FB4">
            <w:pPr>
              <w:ind w:firstLine="0"/>
            </w:pPr>
            <w:r w:rsidRPr="00566FB4">
              <w:t>2023 г.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hideMark/>
          </w:tcPr>
          <w:p w:rsidR="008356A8" w:rsidRPr="00566FB4" w:rsidRDefault="008356A8" w:rsidP="00566FB4">
            <w:pPr>
              <w:ind w:firstLine="0"/>
            </w:pPr>
            <w:r w:rsidRPr="00566FB4">
              <w:t>2024 г.</w:t>
            </w:r>
          </w:p>
        </w:tc>
        <w:tc>
          <w:tcPr>
            <w:tcW w:w="1141" w:type="dxa"/>
            <w:tcBorders>
              <w:bottom w:val="single" w:sz="4" w:space="0" w:color="auto"/>
            </w:tcBorders>
            <w:hideMark/>
          </w:tcPr>
          <w:p w:rsidR="008356A8" w:rsidRPr="00566FB4" w:rsidRDefault="008356A8" w:rsidP="00566FB4">
            <w:pPr>
              <w:ind w:firstLine="0"/>
            </w:pPr>
            <w:r w:rsidRPr="00566FB4">
              <w:t>2025 г.</w:t>
            </w:r>
          </w:p>
        </w:tc>
        <w:tc>
          <w:tcPr>
            <w:tcW w:w="1000" w:type="dxa"/>
            <w:hideMark/>
          </w:tcPr>
          <w:p w:rsidR="008356A8" w:rsidRPr="00566FB4" w:rsidRDefault="008356A8" w:rsidP="00566FB4">
            <w:pPr>
              <w:ind w:firstLine="0"/>
            </w:pPr>
            <w:r w:rsidRPr="00566FB4">
              <w:t>2026</w:t>
            </w:r>
            <w:r w:rsidR="00566FB4" w:rsidRPr="00566FB4">
              <w:t>-</w:t>
            </w:r>
            <w:r w:rsidRPr="00566FB4">
              <w:t xml:space="preserve">2030 </w:t>
            </w:r>
            <w:proofErr w:type="spellStart"/>
            <w:r w:rsidRPr="00566FB4">
              <w:t>г.</w:t>
            </w:r>
            <w:proofErr w:type="gramStart"/>
            <w:r w:rsidRPr="00566FB4">
              <w:t>г</w:t>
            </w:r>
            <w:proofErr w:type="spellEnd"/>
            <w:proofErr w:type="gramEnd"/>
            <w:r w:rsidRPr="00566FB4">
              <w:t>.</w:t>
            </w:r>
          </w:p>
        </w:tc>
      </w:tr>
      <w:tr w:rsidR="000525E6" w:rsidRPr="00566FB4" w:rsidTr="000525E6">
        <w:trPr>
          <w:trHeight w:val="300"/>
          <w:jc w:val="center"/>
        </w:trPr>
        <w:tc>
          <w:tcPr>
            <w:tcW w:w="1560" w:type="dxa"/>
            <w:vMerge/>
            <w:hideMark/>
          </w:tcPr>
          <w:p w:rsidR="000525E6" w:rsidRPr="00566FB4" w:rsidRDefault="000525E6" w:rsidP="00566FB4"/>
        </w:tc>
        <w:tc>
          <w:tcPr>
            <w:tcW w:w="1812" w:type="dxa"/>
            <w:tcBorders>
              <w:right w:val="single" w:sz="4" w:space="0" w:color="auto"/>
            </w:tcBorders>
            <w:hideMark/>
          </w:tcPr>
          <w:p w:rsidR="000525E6" w:rsidRPr="00566FB4" w:rsidRDefault="000525E6" w:rsidP="00566FB4">
            <w:pPr>
              <w:ind w:firstLine="0"/>
            </w:pPr>
            <w:r w:rsidRPr="00566FB4">
              <w:t>всего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77826,4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24495,0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18799,1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20893,7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13638,6</w:t>
            </w:r>
          </w:p>
        </w:tc>
        <w:tc>
          <w:tcPr>
            <w:tcW w:w="1000" w:type="dxa"/>
            <w:tcBorders>
              <w:left w:val="single" w:sz="4" w:space="0" w:color="auto"/>
            </w:tcBorders>
            <w:hideMark/>
          </w:tcPr>
          <w:p w:rsidR="000525E6" w:rsidRPr="00566FB4" w:rsidRDefault="000525E6" w:rsidP="00566FB4">
            <w:pPr>
              <w:ind w:firstLine="0"/>
            </w:pPr>
            <w:r w:rsidRPr="00566FB4">
              <w:t>0,0</w:t>
            </w:r>
          </w:p>
        </w:tc>
      </w:tr>
      <w:tr w:rsidR="000525E6" w:rsidRPr="00566FB4" w:rsidTr="000525E6">
        <w:trPr>
          <w:trHeight w:val="300"/>
          <w:jc w:val="center"/>
        </w:trPr>
        <w:tc>
          <w:tcPr>
            <w:tcW w:w="1560" w:type="dxa"/>
            <w:vMerge/>
            <w:hideMark/>
          </w:tcPr>
          <w:p w:rsidR="000525E6" w:rsidRPr="00566FB4" w:rsidRDefault="000525E6" w:rsidP="00566FB4"/>
        </w:tc>
        <w:tc>
          <w:tcPr>
            <w:tcW w:w="1812" w:type="dxa"/>
            <w:tcBorders>
              <w:right w:val="single" w:sz="4" w:space="0" w:color="auto"/>
            </w:tcBorders>
            <w:hideMark/>
          </w:tcPr>
          <w:p w:rsidR="000525E6" w:rsidRPr="00566FB4" w:rsidRDefault="000525E6" w:rsidP="00566FB4">
            <w:pPr>
              <w:ind w:firstLine="0"/>
            </w:pPr>
            <w:r w:rsidRPr="00566FB4">
              <w:t>федеральный бюджет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20621,9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6701,1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6587,1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7333,7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0,0</w:t>
            </w:r>
          </w:p>
        </w:tc>
        <w:tc>
          <w:tcPr>
            <w:tcW w:w="1000" w:type="dxa"/>
            <w:tcBorders>
              <w:left w:val="single" w:sz="4" w:space="0" w:color="auto"/>
            </w:tcBorders>
            <w:noWrap/>
            <w:hideMark/>
          </w:tcPr>
          <w:p w:rsidR="000525E6" w:rsidRPr="00566FB4" w:rsidRDefault="000525E6" w:rsidP="00566FB4">
            <w:pPr>
              <w:ind w:firstLine="0"/>
            </w:pPr>
            <w:r w:rsidRPr="00566FB4">
              <w:t>0,0</w:t>
            </w:r>
          </w:p>
        </w:tc>
      </w:tr>
      <w:tr w:rsidR="000525E6" w:rsidRPr="00566FB4" w:rsidTr="000525E6">
        <w:trPr>
          <w:trHeight w:val="570"/>
          <w:jc w:val="center"/>
        </w:trPr>
        <w:tc>
          <w:tcPr>
            <w:tcW w:w="1560" w:type="dxa"/>
            <w:vMerge/>
            <w:hideMark/>
          </w:tcPr>
          <w:p w:rsidR="000525E6" w:rsidRPr="00566FB4" w:rsidRDefault="000525E6" w:rsidP="00566FB4"/>
        </w:tc>
        <w:tc>
          <w:tcPr>
            <w:tcW w:w="1812" w:type="dxa"/>
            <w:tcBorders>
              <w:right w:val="single" w:sz="4" w:space="0" w:color="auto"/>
            </w:tcBorders>
            <w:hideMark/>
          </w:tcPr>
          <w:p w:rsidR="000525E6" w:rsidRPr="00566FB4" w:rsidRDefault="000525E6" w:rsidP="00566FB4">
            <w:pPr>
              <w:ind w:firstLine="0"/>
            </w:pPr>
            <w:r w:rsidRPr="00566FB4">
              <w:t>бюджет автономного округа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47248,0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13937,4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10302,9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11470,6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11537,1</w:t>
            </w:r>
          </w:p>
        </w:tc>
        <w:tc>
          <w:tcPr>
            <w:tcW w:w="1000" w:type="dxa"/>
            <w:tcBorders>
              <w:left w:val="single" w:sz="4" w:space="0" w:color="auto"/>
            </w:tcBorders>
            <w:noWrap/>
            <w:hideMark/>
          </w:tcPr>
          <w:p w:rsidR="000525E6" w:rsidRPr="00566FB4" w:rsidRDefault="000525E6" w:rsidP="00566FB4">
            <w:pPr>
              <w:ind w:firstLine="0"/>
            </w:pPr>
            <w:r w:rsidRPr="00566FB4">
              <w:t>0,0</w:t>
            </w:r>
          </w:p>
        </w:tc>
      </w:tr>
      <w:tr w:rsidR="000525E6" w:rsidRPr="00566FB4" w:rsidTr="000525E6">
        <w:trPr>
          <w:trHeight w:val="300"/>
          <w:jc w:val="center"/>
        </w:trPr>
        <w:tc>
          <w:tcPr>
            <w:tcW w:w="1560" w:type="dxa"/>
            <w:vMerge/>
            <w:hideMark/>
          </w:tcPr>
          <w:p w:rsidR="000525E6" w:rsidRPr="00566FB4" w:rsidRDefault="000525E6" w:rsidP="00566FB4"/>
        </w:tc>
        <w:tc>
          <w:tcPr>
            <w:tcW w:w="1812" w:type="dxa"/>
            <w:tcBorders>
              <w:right w:val="single" w:sz="4" w:space="0" w:color="auto"/>
            </w:tcBorders>
            <w:hideMark/>
          </w:tcPr>
          <w:p w:rsidR="000525E6" w:rsidRPr="00566FB4" w:rsidRDefault="000525E6" w:rsidP="00566FB4">
            <w:pPr>
              <w:ind w:firstLine="0"/>
            </w:pPr>
            <w:r w:rsidRPr="00566FB4">
              <w:t>бюджет района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1909,2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1909,2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0,0</w:t>
            </w:r>
          </w:p>
        </w:tc>
        <w:tc>
          <w:tcPr>
            <w:tcW w:w="1000" w:type="dxa"/>
            <w:tcBorders>
              <w:left w:val="single" w:sz="4" w:space="0" w:color="auto"/>
            </w:tcBorders>
            <w:hideMark/>
          </w:tcPr>
          <w:p w:rsidR="000525E6" w:rsidRPr="00566FB4" w:rsidRDefault="000525E6" w:rsidP="00566FB4">
            <w:pPr>
              <w:ind w:firstLine="0"/>
            </w:pPr>
            <w:r w:rsidRPr="00566FB4">
              <w:t>0,0</w:t>
            </w:r>
          </w:p>
        </w:tc>
      </w:tr>
      <w:tr w:rsidR="000525E6" w:rsidRPr="00566FB4" w:rsidTr="000525E6">
        <w:trPr>
          <w:trHeight w:val="615"/>
          <w:jc w:val="center"/>
        </w:trPr>
        <w:tc>
          <w:tcPr>
            <w:tcW w:w="1560" w:type="dxa"/>
            <w:vMerge/>
            <w:hideMark/>
          </w:tcPr>
          <w:p w:rsidR="000525E6" w:rsidRPr="00566FB4" w:rsidRDefault="000525E6" w:rsidP="00566FB4"/>
        </w:tc>
        <w:tc>
          <w:tcPr>
            <w:tcW w:w="1812" w:type="dxa"/>
            <w:tcBorders>
              <w:right w:val="single" w:sz="4" w:space="0" w:color="auto"/>
            </w:tcBorders>
            <w:hideMark/>
          </w:tcPr>
          <w:p w:rsidR="000525E6" w:rsidRPr="00566FB4" w:rsidRDefault="000525E6" w:rsidP="00566FB4">
            <w:pPr>
              <w:ind w:firstLine="0"/>
            </w:pPr>
            <w:r w:rsidRPr="00566FB4">
              <w:t xml:space="preserve">в том числе </w:t>
            </w:r>
            <w:proofErr w:type="spellStart"/>
            <w:r w:rsidRPr="00566FB4">
              <w:t>софинансирование</w:t>
            </w:r>
            <w:proofErr w:type="spellEnd"/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1909,2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1909,2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0,0</w:t>
            </w:r>
          </w:p>
        </w:tc>
        <w:tc>
          <w:tcPr>
            <w:tcW w:w="1000" w:type="dxa"/>
            <w:tcBorders>
              <w:left w:val="single" w:sz="4" w:space="0" w:color="auto"/>
            </w:tcBorders>
            <w:hideMark/>
          </w:tcPr>
          <w:p w:rsidR="000525E6" w:rsidRPr="00566FB4" w:rsidRDefault="000525E6" w:rsidP="00566FB4">
            <w:pPr>
              <w:ind w:firstLine="0"/>
            </w:pPr>
            <w:r w:rsidRPr="00566FB4">
              <w:t>0,0</w:t>
            </w:r>
          </w:p>
        </w:tc>
      </w:tr>
      <w:tr w:rsidR="000525E6" w:rsidRPr="00566FB4" w:rsidTr="000525E6">
        <w:trPr>
          <w:trHeight w:val="525"/>
          <w:jc w:val="center"/>
        </w:trPr>
        <w:tc>
          <w:tcPr>
            <w:tcW w:w="1560" w:type="dxa"/>
            <w:vMerge/>
            <w:hideMark/>
          </w:tcPr>
          <w:p w:rsidR="000525E6" w:rsidRPr="00566FB4" w:rsidRDefault="000525E6" w:rsidP="00566FB4"/>
        </w:tc>
        <w:tc>
          <w:tcPr>
            <w:tcW w:w="1812" w:type="dxa"/>
            <w:tcBorders>
              <w:right w:val="single" w:sz="4" w:space="0" w:color="auto"/>
            </w:tcBorders>
            <w:hideMark/>
          </w:tcPr>
          <w:p w:rsidR="000525E6" w:rsidRPr="00566FB4" w:rsidRDefault="000525E6" w:rsidP="00566FB4">
            <w:pPr>
              <w:ind w:firstLine="0"/>
            </w:pPr>
            <w:r w:rsidRPr="00566FB4">
              <w:t xml:space="preserve">бюджет городских и </w:t>
            </w:r>
            <w:r w:rsidRPr="00566FB4">
              <w:lastRenderedPageBreak/>
              <w:t>сельских поселений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lastRenderedPageBreak/>
              <w:t>8047,3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1947,3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1909,1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2089,4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2101,5</w:t>
            </w:r>
          </w:p>
        </w:tc>
        <w:tc>
          <w:tcPr>
            <w:tcW w:w="1000" w:type="dxa"/>
            <w:tcBorders>
              <w:left w:val="single" w:sz="4" w:space="0" w:color="auto"/>
            </w:tcBorders>
            <w:hideMark/>
          </w:tcPr>
          <w:p w:rsidR="000525E6" w:rsidRPr="00566FB4" w:rsidRDefault="000525E6" w:rsidP="00566FB4">
            <w:pPr>
              <w:ind w:firstLine="0"/>
            </w:pPr>
            <w:r w:rsidRPr="00566FB4">
              <w:t>0,0</w:t>
            </w:r>
          </w:p>
        </w:tc>
      </w:tr>
      <w:tr w:rsidR="008356A8" w:rsidRPr="00566FB4" w:rsidTr="000525E6">
        <w:trPr>
          <w:trHeight w:val="360"/>
          <w:jc w:val="center"/>
        </w:trPr>
        <w:tc>
          <w:tcPr>
            <w:tcW w:w="1560" w:type="dxa"/>
            <w:vMerge w:val="restart"/>
            <w:hideMark/>
          </w:tcPr>
          <w:p w:rsidR="008356A8" w:rsidRPr="00566FB4" w:rsidRDefault="008356A8" w:rsidP="00566FB4">
            <w:pPr>
              <w:ind w:firstLine="0"/>
            </w:pPr>
            <w:r w:rsidRPr="00566FB4">
              <w:lastRenderedPageBreak/>
              <w:t xml:space="preserve">Параметры финансового обеспечения проектов, проектов автономного округа, Березовского района </w:t>
            </w:r>
          </w:p>
        </w:tc>
        <w:tc>
          <w:tcPr>
            <w:tcW w:w="1812" w:type="dxa"/>
            <w:vMerge w:val="restart"/>
            <w:hideMark/>
          </w:tcPr>
          <w:p w:rsidR="008356A8" w:rsidRPr="00566FB4" w:rsidRDefault="008356A8" w:rsidP="00566FB4">
            <w:pPr>
              <w:ind w:firstLine="0"/>
            </w:pPr>
            <w:r w:rsidRPr="00566FB4">
              <w:t>Источники финансирования</w:t>
            </w:r>
          </w:p>
        </w:tc>
        <w:tc>
          <w:tcPr>
            <w:tcW w:w="5559" w:type="dxa"/>
            <w:gridSpan w:val="5"/>
            <w:tcBorders>
              <w:top w:val="single" w:sz="4" w:space="0" w:color="auto"/>
            </w:tcBorders>
            <w:hideMark/>
          </w:tcPr>
          <w:p w:rsidR="008356A8" w:rsidRPr="00566FB4" w:rsidRDefault="008356A8" w:rsidP="00566FB4">
            <w:r w:rsidRPr="00566FB4">
              <w:t>Расходы по годам (тыс. рублей)</w:t>
            </w:r>
          </w:p>
        </w:tc>
        <w:tc>
          <w:tcPr>
            <w:tcW w:w="1000" w:type="dxa"/>
            <w:noWrap/>
            <w:hideMark/>
          </w:tcPr>
          <w:p w:rsidR="008356A8" w:rsidRPr="00566FB4" w:rsidRDefault="00566FB4" w:rsidP="00566FB4">
            <w:r w:rsidRPr="00566FB4">
              <w:t xml:space="preserve"> </w:t>
            </w:r>
          </w:p>
        </w:tc>
      </w:tr>
      <w:tr w:rsidR="008356A8" w:rsidRPr="00566FB4" w:rsidTr="00FE1AC3">
        <w:trPr>
          <w:trHeight w:val="300"/>
          <w:jc w:val="center"/>
        </w:trPr>
        <w:tc>
          <w:tcPr>
            <w:tcW w:w="1560" w:type="dxa"/>
            <w:vMerge/>
            <w:hideMark/>
          </w:tcPr>
          <w:p w:rsidR="008356A8" w:rsidRPr="00566FB4" w:rsidRDefault="008356A8" w:rsidP="00566FB4"/>
        </w:tc>
        <w:tc>
          <w:tcPr>
            <w:tcW w:w="1812" w:type="dxa"/>
            <w:vMerge/>
            <w:hideMark/>
          </w:tcPr>
          <w:p w:rsidR="008356A8" w:rsidRPr="00566FB4" w:rsidRDefault="008356A8" w:rsidP="00566FB4"/>
        </w:tc>
        <w:tc>
          <w:tcPr>
            <w:tcW w:w="1164" w:type="dxa"/>
            <w:hideMark/>
          </w:tcPr>
          <w:p w:rsidR="008356A8" w:rsidRPr="00566FB4" w:rsidRDefault="008356A8" w:rsidP="00566FB4">
            <w:pPr>
              <w:ind w:firstLine="0"/>
            </w:pPr>
            <w:r w:rsidRPr="00566FB4">
              <w:t>Всего</w:t>
            </w:r>
          </w:p>
        </w:tc>
        <w:tc>
          <w:tcPr>
            <w:tcW w:w="1134" w:type="dxa"/>
            <w:hideMark/>
          </w:tcPr>
          <w:p w:rsidR="008356A8" w:rsidRPr="00566FB4" w:rsidRDefault="008356A8" w:rsidP="00566FB4">
            <w:pPr>
              <w:ind w:firstLine="0"/>
            </w:pPr>
            <w:r w:rsidRPr="00566FB4">
              <w:t>2022 г.</w:t>
            </w:r>
          </w:p>
        </w:tc>
        <w:tc>
          <w:tcPr>
            <w:tcW w:w="1060" w:type="dxa"/>
            <w:hideMark/>
          </w:tcPr>
          <w:p w:rsidR="008356A8" w:rsidRPr="00566FB4" w:rsidRDefault="008356A8" w:rsidP="00566FB4">
            <w:pPr>
              <w:ind w:firstLine="0"/>
            </w:pPr>
            <w:r w:rsidRPr="00566FB4">
              <w:t>2023 г.</w:t>
            </w:r>
          </w:p>
        </w:tc>
        <w:tc>
          <w:tcPr>
            <w:tcW w:w="1060" w:type="dxa"/>
            <w:hideMark/>
          </w:tcPr>
          <w:p w:rsidR="008356A8" w:rsidRPr="00566FB4" w:rsidRDefault="008356A8" w:rsidP="00566FB4">
            <w:pPr>
              <w:ind w:firstLine="0"/>
            </w:pPr>
            <w:r w:rsidRPr="00566FB4">
              <w:t>2024 г.</w:t>
            </w:r>
          </w:p>
        </w:tc>
        <w:tc>
          <w:tcPr>
            <w:tcW w:w="1141" w:type="dxa"/>
            <w:hideMark/>
          </w:tcPr>
          <w:p w:rsidR="008356A8" w:rsidRPr="00566FB4" w:rsidRDefault="008356A8" w:rsidP="00566FB4">
            <w:pPr>
              <w:ind w:firstLine="0"/>
            </w:pPr>
            <w:r w:rsidRPr="00566FB4">
              <w:t>2025 г.</w:t>
            </w:r>
          </w:p>
        </w:tc>
        <w:tc>
          <w:tcPr>
            <w:tcW w:w="1000" w:type="dxa"/>
            <w:hideMark/>
          </w:tcPr>
          <w:p w:rsidR="008356A8" w:rsidRPr="00566FB4" w:rsidRDefault="008356A8" w:rsidP="00566FB4">
            <w:pPr>
              <w:ind w:firstLine="0"/>
            </w:pPr>
            <w:r w:rsidRPr="00566FB4">
              <w:t>2026</w:t>
            </w:r>
            <w:r w:rsidR="00566FB4" w:rsidRPr="00566FB4">
              <w:t>-</w:t>
            </w:r>
            <w:r w:rsidRPr="00566FB4">
              <w:t xml:space="preserve">2030 </w:t>
            </w:r>
            <w:proofErr w:type="spellStart"/>
            <w:r w:rsidRPr="00566FB4">
              <w:t>г.</w:t>
            </w:r>
            <w:proofErr w:type="gramStart"/>
            <w:r w:rsidRPr="00566FB4">
              <w:t>г</w:t>
            </w:r>
            <w:proofErr w:type="spellEnd"/>
            <w:proofErr w:type="gramEnd"/>
            <w:r w:rsidRPr="00566FB4">
              <w:t>.</w:t>
            </w:r>
          </w:p>
        </w:tc>
      </w:tr>
      <w:tr w:rsidR="008356A8" w:rsidRPr="00566FB4" w:rsidTr="00FE1AC3">
        <w:trPr>
          <w:trHeight w:val="300"/>
          <w:jc w:val="center"/>
        </w:trPr>
        <w:tc>
          <w:tcPr>
            <w:tcW w:w="1560" w:type="dxa"/>
            <w:vMerge/>
            <w:hideMark/>
          </w:tcPr>
          <w:p w:rsidR="008356A8" w:rsidRPr="00566FB4" w:rsidRDefault="008356A8" w:rsidP="00566FB4"/>
        </w:tc>
        <w:tc>
          <w:tcPr>
            <w:tcW w:w="8371" w:type="dxa"/>
            <w:gridSpan w:val="7"/>
            <w:hideMark/>
          </w:tcPr>
          <w:p w:rsidR="008356A8" w:rsidRPr="00566FB4" w:rsidRDefault="008356A8" w:rsidP="00566FB4">
            <w:pPr>
              <w:ind w:firstLine="0"/>
            </w:pPr>
            <w:r w:rsidRPr="00566FB4">
              <w:t xml:space="preserve">Портфель проектов </w:t>
            </w:r>
            <w:r w:rsidR="00566FB4" w:rsidRPr="00566FB4">
              <w:t>«</w:t>
            </w:r>
            <w:r w:rsidRPr="00566FB4">
              <w:t>Жилье и городская среда</w:t>
            </w:r>
            <w:r w:rsidR="00566FB4" w:rsidRPr="00566FB4">
              <w:t>»</w:t>
            </w:r>
            <w:r w:rsidRPr="00566FB4">
              <w:t xml:space="preserve"> (срок реализации 01.01.2019</w:t>
            </w:r>
            <w:r w:rsidR="00566FB4" w:rsidRPr="00566FB4">
              <w:t>-</w:t>
            </w:r>
            <w:r w:rsidRPr="00566FB4">
              <w:t xml:space="preserve">01.01.2025) </w:t>
            </w:r>
          </w:p>
        </w:tc>
      </w:tr>
      <w:tr w:rsidR="000525E6" w:rsidRPr="00566FB4" w:rsidTr="00B7532C">
        <w:trPr>
          <w:trHeight w:val="300"/>
          <w:jc w:val="center"/>
        </w:trPr>
        <w:tc>
          <w:tcPr>
            <w:tcW w:w="1560" w:type="dxa"/>
            <w:vMerge/>
            <w:hideMark/>
          </w:tcPr>
          <w:p w:rsidR="000525E6" w:rsidRPr="00566FB4" w:rsidRDefault="000525E6" w:rsidP="00566FB4"/>
        </w:tc>
        <w:tc>
          <w:tcPr>
            <w:tcW w:w="1812" w:type="dxa"/>
            <w:hideMark/>
          </w:tcPr>
          <w:p w:rsidR="000525E6" w:rsidRPr="00566FB4" w:rsidRDefault="000525E6" w:rsidP="00566FB4">
            <w:pPr>
              <w:ind w:firstLine="0"/>
            </w:pPr>
            <w:r w:rsidRPr="00566FB4">
              <w:t>всего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74332,1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21000,7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18799,1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20893,7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13638,6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38"/>
              <w:rPr>
                <w:color w:val="000000"/>
              </w:rPr>
            </w:pPr>
            <w:r w:rsidRPr="00566FB4">
              <w:rPr>
                <w:color w:val="000000"/>
              </w:rPr>
              <w:t>0,0</w:t>
            </w:r>
          </w:p>
        </w:tc>
      </w:tr>
      <w:tr w:rsidR="000525E6" w:rsidRPr="00566FB4" w:rsidTr="00AB39A4">
        <w:trPr>
          <w:trHeight w:val="300"/>
          <w:jc w:val="center"/>
        </w:trPr>
        <w:tc>
          <w:tcPr>
            <w:tcW w:w="1560" w:type="dxa"/>
            <w:vMerge/>
            <w:hideMark/>
          </w:tcPr>
          <w:p w:rsidR="000525E6" w:rsidRPr="00566FB4" w:rsidRDefault="000525E6" w:rsidP="00566FB4"/>
        </w:tc>
        <w:tc>
          <w:tcPr>
            <w:tcW w:w="1812" w:type="dxa"/>
            <w:hideMark/>
          </w:tcPr>
          <w:p w:rsidR="000525E6" w:rsidRPr="00566FB4" w:rsidRDefault="000525E6" w:rsidP="00566FB4">
            <w:pPr>
              <w:ind w:firstLine="0"/>
            </w:pPr>
            <w:r w:rsidRPr="00566FB4">
              <w:t>федеральный бюджет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20621,9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6701,1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6587,1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7333,7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25E6" w:rsidRPr="00566FB4" w:rsidRDefault="000525E6" w:rsidP="00566FB4">
            <w:pPr>
              <w:ind w:firstLine="38"/>
              <w:rPr>
                <w:color w:val="000000"/>
              </w:rPr>
            </w:pPr>
            <w:r w:rsidRPr="00566FB4">
              <w:rPr>
                <w:color w:val="000000"/>
              </w:rPr>
              <w:t>0,0</w:t>
            </w:r>
          </w:p>
        </w:tc>
      </w:tr>
      <w:tr w:rsidR="000525E6" w:rsidRPr="00566FB4" w:rsidTr="00B7532C">
        <w:trPr>
          <w:trHeight w:val="540"/>
          <w:jc w:val="center"/>
        </w:trPr>
        <w:tc>
          <w:tcPr>
            <w:tcW w:w="1560" w:type="dxa"/>
            <w:vMerge/>
            <w:hideMark/>
          </w:tcPr>
          <w:p w:rsidR="000525E6" w:rsidRPr="00566FB4" w:rsidRDefault="000525E6" w:rsidP="00566FB4"/>
        </w:tc>
        <w:tc>
          <w:tcPr>
            <w:tcW w:w="1812" w:type="dxa"/>
            <w:hideMark/>
          </w:tcPr>
          <w:p w:rsidR="000525E6" w:rsidRPr="00566FB4" w:rsidRDefault="000525E6" w:rsidP="00566FB4">
            <w:pPr>
              <w:ind w:firstLine="0"/>
            </w:pPr>
            <w:r w:rsidRPr="00566FB4">
              <w:t>бюджет автономного округа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43791,8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10481,2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10302,9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11470,6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11537,1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25E6" w:rsidRPr="00566FB4" w:rsidRDefault="000525E6" w:rsidP="00566FB4">
            <w:pPr>
              <w:ind w:firstLine="38"/>
              <w:rPr>
                <w:color w:val="000000"/>
              </w:rPr>
            </w:pPr>
            <w:r w:rsidRPr="00566FB4">
              <w:rPr>
                <w:color w:val="000000"/>
              </w:rPr>
              <w:t>0,0</w:t>
            </w:r>
          </w:p>
        </w:tc>
      </w:tr>
      <w:tr w:rsidR="000525E6" w:rsidRPr="00566FB4" w:rsidTr="00B7532C">
        <w:trPr>
          <w:trHeight w:val="540"/>
          <w:jc w:val="center"/>
        </w:trPr>
        <w:tc>
          <w:tcPr>
            <w:tcW w:w="1560" w:type="dxa"/>
            <w:vMerge/>
            <w:hideMark/>
          </w:tcPr>
          <w:p w:rsidR="000525E6" w:rsidRPr="00566FB4" w:rsidRDefault="000525E6" w:rsidP="00566FB4"/>
        </w:tc>
        <w:tc>
          <w:tcPr>
            <w:tcW w:w="1812" w:type="dxa"/>
            <w:hideMark/>
          </w:tcPr>
          <w:p w:rsidR="000525E6" w:rsidRPr="00566FB4" w:rsidRDefault="000525E6" w:rsidP="00566FB4">
            <w:pPr>
              <w:ind w:firstLine="0"/>
            </w:pPr>
            <w:r w:rsidRPr="00566FB4">
              <w:t>бюджет района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1909,2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1909,2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0,0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0,0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38"/>
              <w:rPr>
                <w:color w:val="000000"/>
              </w:rPr>
            </w:pPr>
            <w:r w:rsidRPr="00566FB4">
              <w:rPr>
                <w:color w:val="000000"/>
              </w:rPr>
              <w:t>0,0</w:t>
            </w:r>
          </w:p>
        </w:tc>
      </w:tr>
      <w:tr w:rsidR="000525E6" w:rsidRPr="00566FB4" w:rsidTr="00B7532C">
        <w:trPr>
          <w:trHeight w:val="630"/>
          <w:jc w:val="center"/>
        </w:trPr>
        <w:tc>
          <w:tcPr>
            <w:tcW w:w="1560" w:type="dxa"/>
            <w:vMerge/>
            <w:hideMark/>
          </w:tcPr>
          <w:p w:rsidR="000525E6" w:rsidRPr="00566FB4" w:rsidRDefault="000525E6" w:rsidP="00566FB4"/>
        </w:tc>
        <w:tc>
          <w:tcPr>
            <w:tcW w:w="1812" w:type="dxa"/>
            <w:hideMark/>
          </w:tcPr>
          <w:p w:rsidR="000525E6" w:rsidRPr="00566FB4" w:rsidRDefault="000525E6" w:rsidP="00566FB4">
            <w:pPr>
              <w:ind w:firstLine="0"/>
            </w:pPr>
            <w:r w:rsidRPr="00566FB4">
              <w:t xml:space="preserve">в том числе </w:t>
            </w:r>
            <w:proofErr w:type="spellStart"/>
            <w:r w:rsidRPr="00566FB4">
              <w:t>софинансирование</w:t>
            </w:r>
            <w:proofErr w:type="spellEnd"/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1909,2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1909,2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0,0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0,0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38"/>
              <w:rPr>
                <w:color w:val="000000"/>
              </w:rPr>
            </w:pPr>
            <w:r w:rsidRPr="00566FB4">
              <w:rPr>
                <w:color w:val="000000"/>
              </w:rPr>
              <w:t>0,0</w:t>
            </w:r>
          </w:p>
        </w:tc>
      </w:tr>
      <w:tr w:rsidR="000525E6" w:rsidRPr="00566FB4" w:rsidTr="00B7532C">
        <w:trPr>
          <w:trHeight w:val="675"/>
          <w:jc w:val="center"/>
        </w:trPr>
        <w:tc>
          <w:tcPr>
            <w:tcW w:w="1560" w:type="dxa"/>
            <w:vMerge/>
            <w:hideMark/>
          </w:tcPr>
          <w:p w:rsidR="000525E6" w:rsidRPr="00566FB4" w:rsidRDefault="000525E6" w:rsidP="00566FB4"/>
        </w:tc>
        <w:tc>
          <w:tcPr>
            <w:tcW w:w="1812" w:type="dxa"/>
            <w:hideMark/>
          </w:tcPr>
          <w:p w:rsidR="000525E6" w:rsidRPr="00566FB4" w:rsidRDefault="000525E6" w:rsidP="00566FB4">
            <w:pPr>
              <w:ind w:firstLine="0"/>
            </w:pPr>
            <w:r w:rsidRPr="00566FB4">
              <w:t>бюджет городских и сельских поселений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8009,2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1909,2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1909,1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2089,4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2101,5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25E6" w:rsidRPr="00566FB4" w:rsidRDefault="000525E6" w:rsidP="00566FB4">
            <w:pPr>
              <w:ind w:firstLine="38"/>
              <w:rPr>
                <w:color w:val="000000"/>
              </w:rPr>
            </w:pPr>
            <w:r w:rsidRPr="00566FB4">
              <w:rPr>
                <w:color w:val="000000"/>
              </w:rPr>
              <w:t>0,0</w:t>
            </w:r>
          </w:p>
        </w:tc>
      </w:tr>
      <w:tr w:rsidR="008356A8" w:rsidRPr="00566FB4" w:rsidTr="00FE1AC3">
        <w:trPr>
          <w:trHeight w:val="420"/>
          <w:jc w:val="center"/>
        </w:trPr>
        <w:tc>
          <w:tcPr>
            <w:tcW w:w="1560" w:type="dxa"/>
            <w:vMerge/>
            <w:hideMark/>
          </w:tcPr>
          <w:p w:rsidR="008356A8" w:rsidRPr="00566FB4" w:rsidRDefault="008356A8" w:rsidP="00566FB4"/>
        </w:tc>
        <w:tc>
          <w:tcPr>
            <w:tcW w:w="8371" w:type="dxa"/>
            <w:gridSpan w:val="7"/>
            <w:hideMark/>
          </w:tcPr>
          <w:p w:rsidR="008356A8" w:rsidRPr="00566FB4" w:rsidRDefault="008356A8" w:rsidP="00566FB4">
            <w:r w:rsidRPr="00566FB4">
              <w:t xml:space="preserve">Региональный проект </w:t>
            </w:r>
            <w:r w:rsidR="00566FB4" w:rsidRPr="00566FB4">
              <w:t>«</w:t>
            </w:r>
            <w:r w:rsidRPr="00566FB4">
              <w:t>Формирование комфортной городской среды</w:t>
            </w:r>
            <w:r w:rsidR="00566FB4" w:rsidRPr="00566FB4">
              <w:t>»</w:t>
            </w:r>
            <w:r w:rsidRPr="00566FB4">
              <w:t xml:space="preserve"> (срок реализации 01.01.2019</w:t>
            </w:r>
            <w:r w:rsidR="00566FB4" w:rsidRPr="00566FB4">
              <w:t>-</w:t>
            </w:r>
            <w:r w:rsidRPr="00566FB4">
              <w:t xml:space="preserve">01.01.2025) </w:t>
            </w:r>
          </w:p>
        </w:tc>
      </w:tr>
      <w:tr w:rsidR="008075BF" w:rsidRPr="00566FB4" w:rsidTr="00AB39A4">
        <w:trPr>
          <w:trHeight w:val="300"/>
          <w:jc w:val="center"/>
        </w:trPr>
        <w:tc>
          <w:tcPr>
            <w:tcW w:w="1560" w:type="dxa"/>
            <w:vMerge/>
            <w:hideMark/>
          </w:tcPr>
          <w:p w:rsidR="008075BF" w:rsidRPr="00566FB4" w:rsidRDefault="008075BF" w:rsidP="00566FB4"/>
        </w:tc>
        <w:tc>
          <w:tcPr>
            <w:tcW w:w="1812" w:type="dxa"/>
            <w:hideMark/>
          </w:tcPr>
          <w:p w:rsidR="008075BF" w:rsidRPr="00566FB4" w:rsidRDefault="008075BF" w:rsidP="00566FB4">
            <w:pPr>
              <w:ind w:firstLine="0"/>
            </w:pPr>
            <w:r w:rsidRPr="00566FB4">
              <w:t>всего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74332,1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21000,7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18799,1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20893,7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13638,6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0,0</w:t>
            </w:r>
          </w:p>
        </w:tc>
      </w:tr>
      <w:tr w:rsidR="008075BF" w:rsidRPr="00566FB4" w:rsidTr="00AB39A4">
        <w:trPr>
          <w:trHeight w:val="300"/>
          <w:jc w:val="center"/>
        </w:trPr>
        <w:tc>
          <w:tcPr>
            <w:tcW w:w="1560" w:type="dxa"/>
            <w:vMerge/>
            <w:hideMark/>
          </w:tcPr>
          <w:p w:rsidR="008075BF" w:rsidRPr="00566FB4" w:rsidRDefault="008075BF" w:rsidP="00566FB4"/>
        </w:tc>
        <w:tc>
          <w:tcPr>
            <w:tcW w:w="1812" w:type="dxa"/>
            <w:hideMark/>
          </w:tcPr>
          <w:p w:rsidR="008075BF" w:rsidRPr="00566FB4" w:rsidRDefault="008075BF" w:rsidP="00566FB4">
            <w:pPr>
              <w:ind w:firstLine="0"/>
            </w:pPr>
            <w:r w:rsidRPr="00566FB4">
              <w:t>федеральный бюджет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20621,9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6701,1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6587,1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7333,7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0,0</w:t>
            </w:r>
          </w:p>
        </w:tc>
      </w:tr>
      <w:tr w:rsidR="008075BF" w:rsidRPr="00566FB4" w:rsidTr="00AB39A4">
        <w:trPr>
          <w:trHeight w:val="495"/>
          <w:jc w:val="center"/>
        </w:trPr>
        <w:tc>
          <w:tcPr>
            <w:tcW w:w="1560" w:type="dxa"/>
            <w:vMerge/>
            <w:hideMark/>
          </w:tcPr>
          <w:p w:rsidR="008075BF" w:rsidRPr="00566FB4" w:rsidRDefault="008075BF" w:rsidP="00566FB4"/>
        </w:tc>
        <w:tc>
          <w:tcPr>
            <w:tcW w:w="1812" w:type="dxa"/>
            <w:hideMark/>
          </w:tcPr>
          <w:p w:rsidR="008075BF" w:rsidRPr="00566FB4" w:rsidRDefault="008075BF" w:rsidP="00566FB4">
            <w:pPr>
              <w:ind w:firstLine="0"/>
            </w:pPr>
            <w:r w:rsidRPr="00566FB4">
              <w:t>бюджет автономного округа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43791,8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10481,2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10302,9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11470,6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11537,1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0,0</w:t>
            </w:r>
          </w:p>
        </w:tc>
      </w:tr>
      <w:tr w:rsidR="008075BF" w:rsidRPr="00566FB4" w:rsidTr="00AB39A4">
        <w:trPr>
          <w:trHeight w:val="495"/>
          <w:jc w:val="center"/>
        </w:trPr>
        <w:tc>
          <w:tcPr>
            <w:tcW w:w="1560" w:type="dxa"/>
            <w:vMerge/>
            <w:hideMark/>
          </w:tcPr>
          <w:p w:rsidR="008075BF" w:rsidRPr="00566FB4" w:rsidRDefault="008075BF" w:rsidP="00566FB4"/>
        </w:tc>
        <w:tc>
          <w:tcPr>
            <w:tcW w:w="1812" w:type="dxa"/>
            <w:hideMark/>
          </w:tcPr>
          <w:p w:rsidR="008075BF" w:rsidRPr="00566FB4" w:rsidRDefault="008075BF" w:rsidP="00566FB4">
            <w:pPr>
              <w:ind w:firstLine="0"/>
            </w:pPr>
            <w:r w:rsidRPr="00566FB4">
              <w:t>бюджет района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1909,2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1909,2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0,0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0,0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0,0</w:t>
            </w:r>
          </w:p>
        </w:tc>
      </w:tr>
      <w:tr w:rsidR="008075BF" w:rsidRPr="00566FB4" w:rsidTr="00AB39A4">
        <w:trPr>
          <w:trHeight w:val="615"/>
          <w:jc w:val="center"/>
        </w:trPr>
        <w:tc>
          <w:tcPr>
            <w:tcW w:w="1560" w:type="dxa"/>
            <w:vMerge/>
            <w:hideMark/>
          </w:tcPr>
          <w:p w:rsidR="008075BF" w:rsidRPr="00566FB4" w:rsidRDefault="008075BF" w:rsidP="00566FB4"/>
        </w:tc>
        <w:tc>
          <w:tcPr>
            <w:tcW w:w="1812" w:type="dxa"/>
            <w:hideMark/>
          </w:tcPr>
          <w:p w:rsidR="008075BF" w:rsidRPr="00566FB4" w:rsidRDefault="008075BF" w:rsidP="00566FB4">
            <w:pPr>
              <w:ind w:firstLine="0"/>
            </w:pPr>
            <w:r w:rsidRPr="00566FB4">
              <w:t xml:space="preserve">в том числе </w:t>
            </w:r>
            <w:proofErr w:type="spellStart"/>
            <w:r w:rsidRPr="00566FB4">
              <w:t>софинансирование</w:t>
            </w:r>
            <w:proofErr w:type="spellEnd"/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1909,2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1909,2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0,0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0,0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0,0</w:t>
            </w:r>
          </w:p>
        </w:tc>
      </w:tr>
      <w:tr w:rsidR="008075BF" w:rsidRPr="00566FB4" w:rsidTr="00AB39A4">
        <w:trPr>
          <w:trHeight w:val="495"/>
          <w:jc w:val="center"/>
        </w:trPr>
        <w:tc>
          <w:tcPr>
            <w:tcW w:w="1560" w:type="dxa"/>
            <w:vMerge/>
            <w:hideMark/>
          </w:tcPr>
          <w:p w:rsidR="008075BF" w:rsidRPr="00566FB4" w:rsidRDefault="008075BF" w:rsidP="00566FB4"/>
        </w:tc>
        <w:tc>
          <w:tcPr>
            <w:tcW w:w="1812" w:type="dxa"/>
            <w:hideMark/>
          </w:tcPr>
          <w:p w:rsidR="008075BF" w:rsidRPr="00566FB4" w:rsidRDefault="008075BF" w:rsidP="00566FB4">
            <w:pPr>
              <w:ind w:firstLine="0"/>
            </w:pPr>
            <w:r w:rsidRPr="00566FB4">
              <w:t>бюджет городских и сельских поселений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8009,2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1909,2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1909,1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2089,4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2101,5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75BF" w:rsidRPr="00566FB4" w:rsidRDefault="008075BF" w:rsidP="00566FB4">
            <w:pPr>
              <w:ind w:firstLine="0"/>
              <w:rPr>
                <w:color w:val="000000"/>
              </w:rPr>
            </w:pPr>
            <w:r w:rsidRPr="00566FB4">
              <w:rPr>
                <w:color w:val="000000"/>
              </w:rPr>
              <w:t>0,0</w:t>
            </w:r>
          </w:p>
        </w:tc>
      </w:tr>
    </w:tbl>
    <w:p w:rsidR="00EF6517" w:rsidRDefault="00566FB4" w:rsidP="00566FB4">
      <w:pPr>
        <w:ind w:firstLine="851"/>
        <w:jc w:val="right"/>
        <w:rPr>
          <w:rFonts w:cs="Arial"/>
          <w:szCs w:val="28"/>
        </w:rPr>
      </w:pPr>
      <w:r>
        <w:rPr>
          <w:rFonts w:cs="Arial"/>
          <w:szCs w:val="28"/>
        </w:rPr>
        <w:t>»</w:t>
      </w:r>
      <w:r w:rsidR="00EF4CF2" w:rsidRPr="00566FB4">
        <w:rPr>
          <w:rFonts w:cs="Arial"/>
          <w:szCs w:val="28"/>
        </w:rPr>
        <w:t>;</w:t>
      </w:r>
    </w:p>
    <w:p w:rsidR="00566FB4" w:rsidRPr="00566FB4" w:rsidRDefault="00566FB4" w:rsidP="00566FB4">
      <w:pPr>
        <w:ind w:firstLine="851"/>
        <w:jc w:val="right"/>
        <w:rPr>
          <w:rFonts w:cs="Arial"/>
          <w:szCs w:val="28"/>
        </w:rPr>
      </w:pPr>
    </w:p>
    <w:p w:rsidR="00E25A77" w:rsidRPr="00566FB4" w:rsidRDefault="00E25A77" w:rsidP="00566FB4">
      <w:r w:rsidRPr="00566FB4">
        <w:t>1.2.</w:t>
      </w:r>
      <w:r w:rsidR="00B7532C" w:rsidRPr="00566FB4">
        <w:t xml:space="preserve"> </w:t>
      </w:r>
      <w:r w:rsidR="002D1033" w:rsidRPr="00566FB4">
        <w:t>т</w:t>
      </w:r>
      <w:r w:rsidRPr="00566FB4">
        <w:t>аблиц</w:t>
      </w:r>
      <w:r w:rsidR="008075BF" w:rsidRPr="00566FB4">
        <w:t>у</w:t>
      </w:r>
      <w:r w:rsidRPr="00566FB4">
        <w:t xml:space="preserve"> 1</w:t>
      </w:r>
      <w:r w:rsidR="008075BF" w:rsidRPr="00566FB4">
        <w:t xml:space="preserve"> </w:t>
      </w:r>
      <w:r w:rsidRPr="00566FB4">
        <w:t xml:space="preserve">муниципальной программы изложить в следующей редакции согласно </w:t>
      </w:r>
      <w:r w:rsidR="002D1033" w:rsidRPr="00566FB4">
        <w:t>приложению к</w:t>
      </w:r>
      <w:r w:rsidRPr="00566FB4">
        <w:t xml:space="preserve"> настоящему постановлению.</w:t>
      </w:r>
    </w:p>
    <w:p w:rsidR="007F46CE" w:rsidRPr="00566FB4" w:rsidRDefault="00E25A77" w:rsidP="00566FB4">
      <w:r w:rsidRPr="00566FB4">
        <w:t>2</w:t>
      </w:r>
      <w:r w:rsidR="007F46CE" w:rsidRPr="00566FB4">
        <w:t xml:space="preserve">. Опубликовать настоящее постановление в газете </w:t>
      </w:r>
      <w:r w:rsidR="00566FB4" w:rsidRPr="00566FB4">
        <w:t>«</w:t>
      </w:r>
      <w:r w:rsidR="007F46CE" w:rsidRPr="00566FB4">
        <w:t>Жизнь Югры</w:t>
      </w:r>
      <w:r w:rsidR="00566FB4" w:rsidRPr="00566FB4">
        <w:t>»</w:t>
      </w:r>
      <w:r w:rsidR="007F46CE" w:rsidRPr="00566FB4">
        <w:t xml:space="preserve"> и разместить на </w:t>
      </w:r>
      <w:proofErr w:type="gramStart"/>
      <w:r w:rsidR="007F46CE" w:rsidRPr="00566FB4">
        <w:t>официальном</w:t>
      </w:r>
      <w:proofErr w:type="gramEnd"/>
      <w:r w:rsidR="007F46CE" w:rsidRPr="00566FB4">
        <w:t xml:space="preserve"> веб-сайте органов местного самоуправления Березовского района.</w:t>
      </w:r>
    </w:p>
    <w:p w:rsidR="00566FB4" w:rsidRPr="00566FB4" w:rsidRDefault="00E25A77" w:rsidP="00566FB4">
      <w:r w:rsidRPr="00566FB4">
        <w:t>3. Настоящее постановление вступает в силу после его официального опубликования.</w:t>
      </w:r>
    </w:p>
    <w:p w:rsidR="00566FB4" w:rsidRPr="00566FB4" w:rsidRDefault="00566FB4" w:rsidP="00566FB4"/>
    <w:p w:rsidR="00A30A3A" w:rsidRPr="00566FB4" w:rsidRDefault="00F71949" w:rsidP="00566FB4">
      <w:pPr>
        <w:tabs>
          <w:tab w:val="center" w:pos="9072"/>
        </w:tabs>
        <w:ind w:firstLine="0"/>
        <w:rPr>
          <w:rFonts w:cs="Arial"/>
          <w:szCs w:val="28"/>
        </w:rPr>
      </w:pPr>
      <w:r w:rsidRPr="00566FB4">
        <w:rPr>
          <w:rFonts w:cs="Arial"/>
          <w:szCs w:val="28"/>
        </w:rPr>
        <w:lastRenderedPageBreak/>
        <w:t>Г</w:t>
      </w:r>
      <w:r w:rsidR="00AC73AD" w:rsidRPr="00566FB4">
        <w:rPr>
          <w:rFonts w:cs="Arial"/>
          <w:szCs w:val="28"/>
        </w:rPr>
        <w:t>лав</w:t>
      </w:r>
      <w:r w:rsidRPr="00566FB4">
        <w:rPr>
          <w:rFonts w:cs="Arial"/>
          <w:szCs w:val="28"/>
        </w:rPr>
        <w:t>а</w:t>
      </w:r>
      <w:r w:rsidR="00AC73AD" w:rsidRPr="00566FB4">
        <w:rPr>
          <w:rFonts w:cs="Arial"/>
          <w:szCs w:val="28"/>
        </w:rPr>
        <w:t xml:space="preserve"> района</w:t>
      </w:r>
      <w:r w:rsidR="00566FB4" w:rsidRPr="00566FB4">
        <w:rPr>
          <w:rFonts w:cs="Arial"/>
          <w:szCs w:val="28"/>
        </w:rPr>
        <w:t xml:space="preserve"> </w:t>
      </w:r>
      <w:r w:rsidR="00566FB4">
        <w:rPr>
          <w:rFonts w:cs="Arial"/>
          <w:szCs w:val="28"/>
        </w:rPr>
        <w:tab/>
      </w:r>
      <w:r w:rsidR="00971627" w:rsidRPr="00566FB4">
        <w:rPr>
          <w:rFonts w:cs="Arial"/>
          <w:szCs w:val="28"/>
        </w:rPr>
        <w:t>П.В. Артеев</w:t>
      </w:r>
    </w:p>
    <w:p w:rsidR="00CC08AF" w:rsidRPr="00566FB4" w:rsidRDefault="00CC08AF" w:rsidP="00C71206">
      <w:pPr>
        <w:rPr>
          <w:rFonts w:cs="Arial"/>
          <w:szCs w:val="28"/>
        </w:rPr>
      </w:pPr>
    </w:p>
    <w:p w:rsidR="002D1033" w:rsidRPr="00566FB4" w:rsidRDefault="002D1033" w:rsidP="00C71206">
      <w:pPr>
        <w:rPr>
          <w:rFonts w:cs="Arial"/>
          <w:szCs w:val="28"/>
        </w:rPr>
        <w:sectPr w:rsidR="002D1033" w:rsidRPr="00566FB4" w:rsidSect="00566FB4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continuous"/>
          <w:pgSz w:w="11906" w:h="16838"/>
          <w:pgMar w:top="1134" w:right="851" w:bottom="1134" w:left="1134" w:header="709" w:footer="709" w:gutter="0"/>
          <w:cols w:space="708"/>
          <w:titlePg/>
          <w:docGrid w:linePitch="381"/>
        </w:sectPr>
      </w:pPr>
    </w:p>
    <w:p w:rsidR="00566FB4" w:rsidRPr="00566FB4" w:rsidRDefault="00566FB4" w:rsidP="002D1033">
      <w:pPr>
        <w:jc w:val="right"/>
        <w:rPr>
          <w:rFonts w:cs="Arial"/>
          <w:b/>
          <w:sz w:val="30"/>
          <w:szCs w:val="30"/>
        </w:rPr>
      </w:pPr>
    </w:p>
    <w:p w:rsidR="00566FB4" w:rsidRPr="00566FB4" w:rsidRDefault="00566FB4" w:rsidP="002D1033">
      <w:pPr>
        <w:jc w:val="right"/>
        <w:rPr>
          <w:rFonts w:cs="Arial"/>
          <w:b/>
          <w:sz w:val="30"/>
          <w:szCs w:val="30"/>
        </w:rPr>
      </w:pPr>
    </w:p>
    <w:p w:rsidR="002D1033" w:rsidRPr="00566FB4" w:rsidRDefault="002D1033" w:rsidP="002D1033">
      <w:pPr>
        <w:jc w:val="right"/>
        <w:rPr>
          <w:rFonts w:cs="Arial"/>
          <w:b/>
          <w:sz w:val="30"/>
          <w:szCs w:val="30"/>
        </w:rPr>
      </w:pPr>
      <w:r w:rsidRPr="00566FB4">
        <w:rPr>
          <w:rFonts w:cs="Arial"/>
          <w:b/>
          <w:sz w:val="30"/>
          <w:szCs w:val="30"/>
        </w:rPr>
        <w:t xml:space="preserve">Приложение </w:t>
      </w:r>
    </w:p>
    <w:p w:rsidR="00566FB4" w:rsidRPr="00566FB4" w:rsidRDefault="002D1033" w:rsidP="002D1033">
      <w:pPr>
        <w:jc w:val="right"/>
        <w:rPr>
          <w:rFonts w:cs="Arial"/>
          <w:b/>
          <w:sz w:val="30"/>
          <w:szCs w:val="30"/>
        </w:rPr>
      </w:pPr>
      <w:r w:rsidRPr="00566FB4">
        <w:rPr>
          <w:rFonts w:cs="Arial"/>
          <w:b/>
          <w:sz w:val="30"/>
          <w:szCs w:val="30"/>
        </w:rPr>
        <w:t xml:space="preserve">к постановлению администрации </w:t>
      </w:r>
    </w:p>
    <w:p w:rsidR="002D1033" w:rsidRPr="00566FB4" w:rsidRDefault="002D1033" w:rsidP="002D1033">
      <w:pPr>
        <w:jc w:val="right"/>
        <w:rPr>
          <w:rFonts w:cs="Arial"/>
          <w:b/>
          <w:sz w:val="30"/>
          <w:szCs w:val="30"/>
        </w:rPr>
      </w:pPr>
      <w:r w:rsidRPr="00566FB4">
        <w:rPr>
          <w:rFonts w:cs="Arial"/>
          <w:b/>
          <w:sz w:val="30"/>
          <w:szCs w:val="30"/>
        </w:rPr>
        <w:t>Березовского района</w:t>
      </w:r>
    </w:p>
    <w:p w:rsidR="002D1033" w:rsidRPr="00566FB4" w:rsidRDefault="002D1033" w:rsidP="002D1033">
      <w:pPr>
        <w:jc w:val="right"/>
        <w:rPr>
          <w:rFonts w:cs="Arial"/>
          <w:b/>
          <w:sz w:val="30"/>
          <w:szCs w:val="30"/>
        </w:rPr>
      </w:pPr>
      <w:r w:rsidRPr="00566FB4">
        <w:rPr>
          <w:rFonts w:cs="Arial"/>
          <w:b/>
          <w:sz w:val="30"/>
          <w:szCs w:val="30"/>
        </w:rPr>
        <w:t xml:space="preserve">от </w:t>
      </w:r>
      <w:r w:rsidR="007B459F" w:rsidRPr="00566FB4">
        <w:rPr>
          <w:rFonts w:cs="Arial"/>
          <w:b/>
          <w:sz w:val="30"/>
          <w:szCs w:val="30"/>
        </w:rPr>
        <w:t>14.02.</w:t>
      </w:r>
      <w:r w:rsidRPr="00566FB4">
        <w:rPr>
          <w:rFonts w:cs="Arial"/>
          <w:b/>
          <w:sz w:val="30"/>
          <w:szCs w:val="30"/>
        </w:rPr>
        <w:t>202</w:t>
      </w:r>
      <w:r w:rsidR="008075BF" w:rsidRPr="00566FB4">
        <w:rPr>
          <w:rFonts w:cs="Arial"/>
          <w:b/>
          <w:sz w:val="30"/>
          <w:szCs w:val="30"/>
        </w:rPr>
        <w:t>3</w:t>
      </w:r>
      <w:r w:rsidR="007B459F" w:rsidRPr="00566FB4">
        <w:rPr>
          <w:rFonts w:cs="Arial"/>
          <w:b/>
          <w:sz w:val="30"/>
          <w:szCs w:val="30"/>
        </w:rPr>
        <w:t xml:space="preserve"> № 84</w:t>
      </w:r>
    </w:p>
    <w:p w:rsidR="002D1033" w:rsidRPr="00566FB4" w:rsidRDefault="002D1033" w:rsidP="002D1033">
      <w:pPr>
        <w:jc w:val="right"/>
        <w:rPr>
          <w:rFonts w:cs="Arial"/>
          <w:b/>
          <w:sz w:val="30"/>
          <w:szCs w:val="30"/>
        </w:rPr>
      </w:pPr>
    </w:p>
    <w:p w:rsidR="00566FB4" w:rsidRPr="00566FB4" w:rsidRDefault="00566FB4" w:rsidP="002D1033">
      <w:pPr>
        <w:jc w:val="right"/>
        <w:rPr>
          <w:rFonts w:cs="Arial"/>
          <w:b/>
          <w:sz w:val="30"/>
          <w:szCs w:val="30"/>
        </w:rPr>
      </w:pPr>
    </w:p>
    <w:p w:rsidR="00566FB4" w:rsidRPr="00566FB4" w:rsidRDefault="00566FB4" w:rsidP="002D1033">
      <w:pPr>
        <w:jc w:val="right"/>
        <w:rPr>
          <w:rFonts w:cs="Arial"/>
          <w:szCs w:val="28"/>
        </w:rPr>
      </w:pPr>
    </w:p>
    <w:p w:rsidR="002D1033" w:rsidRDefault="002D1033" w:rsidP="002D1033">
      <w:pPr>
        <w:jc w:val="right"/>
        <w:rPr>
          <w:rFonts w:cs="Arial"/>
          <w:szCs w:val="28"/>
        </w:rPr>
      </w:pPr>
      <w:r w:rsidRPr="00566FB4">
        <w:rPr>
          <w:rFonts w:cs="Arial"/>
          <w:szCs w:val="28"/>
        </w:rPr>
        <w:t>Таблица 1</w:t>
      </w:r>
    </w:p>
    <w:p w:rsidR="00566FB4" w:rsidRPr="00566FB4" w:rsidRDefault="00566FB4" w:rsidP="002D1033">
      <w:pPr>
        <w:jc w:val="right"/>
        <w:rPr>
          <w:rFonts w:cs="Arial"/>
          <w:szCs w:val="28"/>
        </w:rPr>
      </w:pPr>
    </w:p>
    <w:p w:rsidR="002D1033" w:rsidRPr="00566FB4" w:rsidRDefault="002D1033" w:rsidP="002D1033">
      <w:pPr>
        <w:jc w:val="center"/>
        <w:rPr>
          <w:rFonts w:cs="Arial"/>
          <w:b/>
          <w:szCs w:val="28"/>
        </w:rPr>
      </w:pPr>
      <w:r w:rsidRPr="00566FB4">
        <w:rPr>
          <w:rFonts w:cs="Arial"/>
          <w:b/>
          <w:szCs w:val="28"/>
        </w:rPr>
        <w:t>Распределение финансовых ресурсов муниципальной программы (по годам)</w:t>
      </w:r>
    </w:p>
    <w:p w:rsidR="002D1033" w:rsidRPr="00566FB4" w:rsidRDefault="002D1033" w:rsidP="002D1033">
      <w:pPr>
        <w:jc w:val="right"/>
        <w:rPr>
          <w:rFonts w:cs="Arial"/>
          <w:szCs w:val="28"/>
        </w:rPr>
      </w:pPr>
    </w:p>
    <w:tbl>
      <w:tblPr>
        <w:tblW w:w="14557" w:type="dxa"/>
        <w:jc w:val="center"/>
        <w:tblLook w:val="04A0" w:firstRow="1" w:lastRow="0" w:firstColumn="1" w:lastColumn="0" w:noHBand="0" w:noVBand="1"/>
      </w:tblPr>
      <w:tblGrid>
        <w:gridCol w:w="1679"/>
        <w:gridCol w:w="1926"/>
        <w:gridCol w:w="3226"/>
        <w:gridCol w:w="2262"/>
        <w:gridCol w:w="1036"/>
        <w:gridCol w:w="1036"/>
        <w:gridCol w:w="1036"/>
        <w:gridCol w:w="1036"/>
        <w:gridCol w:w="1036"/>
        <w:gridCol w:w="796"/>
      </w:tblGrid>
      <w:tr w:rsidR="002D1033" w:rsidRPr="00566FB4" w:rsidTr="005941C7">
        <w:trPr>
          <w:trHeight w:val="1650"/>
          <w:jc w:val="center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  <w:jc w:val="center"/>
            </w:pPr>
            <w:r w:rsidRPr="00566FB4">
              <w:t>№ структурного элемента (основного мероприятия)</w:t>
            </w:r>
          </w:p>
        </w:tc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  <w:jc w:val="center"/>
            </w:pPr>
            <w:r w:rsidRPr="00566FB4">
              <w:t>Структурный элемент (основное мероприятие) муниципальной программы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  <w:jc w:val="center"/>
            </w:pPr>
            <w:r w:rsidRPr="00566FB4">
              <w:t>Ответственный исполнитель/соисполнитель</w:t>
            </w:r>
          </w:p>
        </w:tc>
        <w:tc>
          <w:tcPr>
            <w:tcW w:w="1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  <w:jc w:val="center"/>
            </w:pPr>
            <w:r w:rsidRPr="00566FB4">
              <w:t>Источники финансирования</w:t>
            </w:r>
          </w:p>
        </w:tc>
        <w:tc>
          <w:tcPr>
            <w:tcW w:w="71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 xml:space="preserve">Финансовые затраты на реализацию (тыс. рублей) </w:t>
            </w:r>
          </w:p>
        </w:tc>
      </w:tr>
      <w:tr w:rsidR="002D1033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2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всего</w:t>
            </w:r>
          </w:p>
        </w:tc>
        <w:tc>
          <w:tcPr>
            <w:tcW w:w="59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в том числе</w:t>
            </w:r>
          </w:p>
        </w:tc>
      </w:tr>
      <w:tr w:rsidR="00DB0751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2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2022г.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2023г.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2024 г.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2025 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2026</w:t>
            </w:r>
            <w:r w:rsidR="00566FB4" w:rsidRPr="00566FB4">
              <w:t>-</w:t>
            </w:r>
            <w:r w:rsidRPr="00566FB4">
              <w:t>2030 г.</w:t>
            </w:r>
          </w:p>
        </w:tc>
      </w:tr>
      <w:tr w:rsidR="00DB0751" w:rsidRPr="00566FB4" w:rsidTr="005941C7">
        <w:trPr>
          <w:trHeight w:val="300"/>
          <w:jc w:val="center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rPr>
                <w:szCs w:val="16"/>
              </w:rPr>
            </w:pPr>
            <w:r w:rsidRPr="00566FB4">
              <w:rPr>
                <w:szCs w:val="16"/>
              </w:rPr>
              <w:t>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rPr>
                <w:szCs w:val="16"/>
              </w:rPr>
            </w:pPr>
            <w:r w:rsidRPr="00566FB4">
              <w:rPr>
                <w:szCs w:val="16"/>
              </w:rPr>
              <w:t>2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rPr>
                <w:szCs w:val="16"/>
              </w:rPr>
            </w:pPr>
            <w:r w:rsidRPr="00566FB4">
              <w:rPr>
                <w:szCs w:val="16"/>
              </w:rPr>
              <w:t>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rPr>
                <w:szCs w:val="16"/>
              </w:rPr>
            </w:pPr>
            <w:r w:rsidRPr="00566FB4">
              <w:rPr>
                <w:szCs w:val="16"/>
              </w:rPr>
              <w:t>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rPr>
                <w:szCs w:val="16"/>
              </w:rPr>
            </w:pPr>
            <w:r w:rsidRPr="00566FB4">
              <w:rPr>
                <w:szCs w:val="16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rPr>
                <w:szCs w:val="16"/>
              </w:rPr>
            </w:pPr>
            <w:r w:rsidRPr="00566FB4">
              <w:rPr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rPr>
                <w:szCs w:val="16"/>
              </w:rPr>
            </w:pPr>
            <w:r w:rsidRPr="00566FB4">
              <w:rPr>
                <w:szCs w:val="16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rPr>
                <w:szCs w:val="16"/>
              </w:rPr>
            </w:pPr>
            <w:r w:rsidRPr="00566FB4">
              <w:rPr>
                <w:szCs w:val="16"/>
              </w:rPr>
              <w:t>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rPr>
                <w:szCs w:val="16"/>
              </w:rPr>
            </w:pPr>
            <w:r w:rsidRPr="00566FB4">
              <w:rPr>
                <w:szCs w:val="16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rPr>
                <w:szCs w:val="16"/>
              </w:rPr>
            </w:pPr>
            <w:r w:rsidRPr="00566FB4">
              <w:rPr>
                <w:szCs w:val="16"/>
              </w:rPr>
              <w:t>10</w:t>
            </w:r>
          </w:p>
        </w:tc>
      </w:tr>
      <w:tr w:rsidR="002D1033" w:rsidRPr="00566FB4" w:rsidTr="005941C7">
        <w:trPr>
          <w:trHeight w:val="300"/>
          <w:jc w:val="center"/>
        </w:trPr>
        <w:tc>
          <w:tcPr>
            <w:tcW w:w="145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 xml:space="preserve">Подпрограмма 1 </w:t>
            </w:r>
            <w:r w:rsidR="00566FB4" w:rsidRPr="00566FB4">
              <w:t>«</w:t>
            </w:r>
            <w:r w:rsidRPr="00566FB4">
              <w:t>Благоустройство дворовых территорий</w:t>
            </w:r>
            <w:r w:rsidR="00566FB4" w:rsidRPr="00566FB4">
              <w:t>»</w:t>
            </w:r>
          </w:p>
        </w:tc>
      </w:tr>
      <w:tr w:rsidR="00DB0751" w:rsidRPr="00566FB4" w:rsidTr="005941C7">
        <w:trPr>
          <w:trHeight w:val="300"/>
          <w:jc w:val="center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1.1</w:t>
            </w:r>
          </w:p>
        </w:tc>
        <w:tc>
          <w:tcPr>
            <w:tcW w:w="1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 xml:space="preserve">Региональный проект </w:t>
            </w:r>
            <w:r w:rsidR="00566FB4" w:rsidRPr="00566FB4">
              <w:t>«</w:t>
            </w:r>
            <w:r w:rsidRPr="00566FB4">
              <w:t xml:space="preserve">Формирование комфортной городской </w:t>
            </w:r>
            <w:r w:rsidRPr="00566FB4">
              <w:lastRenderedPageBreak/>
              <w:t>среды</w:t>
            </w:r>
            <w:r w:rsidR="00566FB4" w:rsidRPr="00566FB4">
              <w:t>»</w:t>
            </w:r>
            <w:r w:rsidRPr="00566FB4">
              <w:t xml:space="preserve"> (1,3)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lastRenderedPageBreak/>
              <w:t xml:space="preserve">Управление по жилищно-коммунальному хозяйству администрации Березовского района, администрации городских </w:t>
            </w:r>
            <w:r w:rsidRPr="00566FB4">
              <w:lastRenderedPageBreak/>
              <w:t xml:space="preserve">и сельских поселений, </w:t>
            </w:r>
            <w:r w:rsidR="00B7532C" w:rsidRPr="00566FB4">
              <w:t xml:space="preserve">в </w:t>
            </w:r>
            <w:r w:rsidRPr="00566FB4">
              <w:t>том числе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lastRenderedPageBreak/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</w:tr>
      <w:tr w:rsidR="00DB0751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</w:tr>
      <w:tr w:rsidR="00DB0751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 xml:space="preserve">бюджет автономного </w:t>
            </w:r>
            <w:r w:rsidRPr="00566FB4">
              <w:lastRenderedPageBreak/>
              <w:t>округа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lastRenderedPageBreak/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</w:tr>
      <w:tr w:rsidR="00DB0751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>бюджет района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</w:tr>
      <w:tr w:rsidR="00DB0751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 xml:space="preserve">в том числе </w:t>
            </w:r>
            <w:proofErr w:type="spellStart"/>
            <w:r w:rsidRPr="00566FB4">
              <w:t>софинансирование</w:t>
            </w:r>
            <w:proofErr w:type="spellEnd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</w:tr>
      <w:tr w:rsidR="00DB0751" w:rsidRPr="00566FB4" w:rsidTr="00B7532C">
        <w:trPr>
          <w:trHeight w:val="631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>бюджеты городских и сельских поселений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</w:tr>
      <w:tr w:rsidR="00DB0751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</w:tr>
      <w:tr w:rsidR="00DB0751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</w:tr>
      <w:tr w:rsidR="00DB0751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>бюджет автономного округа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</w:tr>
      <w:tr w:rsidR="00DB0751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>бюджет района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</w:tr>
      <w:tr w:rsidR="00DB0751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 xml:space="preserve">в том числе </w:t>
            </w:r>
            <w:proofErr w:type="spellStart"/>
            <w:r w:rsidRPr="00566FB4">
              <w:t>софинансирование</w:t>
            </w:r>
            <w:proofErr w:type="spellEnd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</w:tr>
      <w:tr w:rsidR="00DB0751" w:rsidRPr="00566FB4" w:rsidTr="005941C7">
        <w:trPr>
          <w:trHeight w:val="51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>бюджеты городских и сельских поселений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</w:tr>
      <w:tr w:rsidR="00DB0751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 xml:space="preserve"> Администрации городских и сельских поселений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</w:tr>
      <w:tr w:rsidR="00DB0751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</w:tr>
      <w:tr w:rsidR="00DB0751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>бюджет автономного округа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</w:tr>
      <w:tr w:rsidR="00DB0751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>бюджет района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</w:tr>
      <w:tr w:rsidR="00DB0751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 xml:space="preserve">в том числе </w:t>
            </w:r>
            <w:proofErr w:type="spellStart"/>
            <w:r w:rsidRPr="00566FB4">
              <w:t>софинансирование</w:t>
            </w:r>
            <w:proofErr w:type="spellEnd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</w:tr>
      <w:tr w:rsidR="00DB0751" w:rsidRPr="00566FB4" w:rsidTr="005941C7">
        <w:trPr>
          <w:trHeight w:val="45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бюджеты городских и сельских поселений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>0</w:t>
            </w:r>
          </w:p>
        </w:tc>
      </w:tr>
      <w:tr w:rsidR="00DB0751" w:rsidRPr="00566FB4" w:rsidTr="00B7532C">
        <w:trPr>
          <w:trHeight w:val="631"/>
          <w:jc w:val="center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r w:rsidRPr="00566FB4">
              <w:t>1.2</w:t>
            </w:r>
          </w:p>
        </w:tc>
        <w:tc>
          <w:tcPr>
            <w:tcW w:w="1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DB0751" w:rsidP="00566FB4">
            <w:pPr>
              <w:ind w:firstLine="0"/>
            </w:pPr>
            <w:r w:rsidRPr="00566FB4">
              <w:t xml:space="preserve">Основное мероприятие </w:t>
            </w:r>
            <w:r w:rsidR="00566FB4" w:rsidRPr="00566FB4">
              <w:t>«</w:t>
            </w:r>
            <w:r w:rsidR="002D1033" w:rsidRPr="00566FB4">
              <w:t>Реализация наказов избирателей депутатам Думы Ханты-Мансийского автономного округа</w:t>
            </w:r>
            <w:r w:rsidR="00566FB4" w:rsidRPr="00566FB4">
              <w:t>-</w:t>
            </w:r>
            <w:r w:rsidR="002D1033" w:rsidRPr="00566FB4">
              <w:t>Югры</w:t>
            </w:r>
            <w:r w:rsidR="00566FB4" w:rsidRPr="00566FB4">
              <w:t>»</w:t>
            </w:r>
            <w:r w:rsidRPr="00566FB4">
              <w:t xml:space="preserve"> (1,3)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 xml:space="preserve">Управление по жилищно-коммунальному хозяйству администрации Березовского района, администрации городских и сельских поселений, </w:t>
            </w:r>
            <w:r w:rsidR="00B7532C" w:rsidRPr="00566FB4">
              <w:t xml:space="preserve">в </w:t>
            </w:r>
            <w:r w:rsidRPr="00566FB4">
              <w:t>том числе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3494,3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3494,3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34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44"/>
            </w:pPr>
            <w:r w:rsidRPr="00566FB4">
              <w:t>0,0</w:t>
            </w:r>
          </w:p>
        </w:tc>
      </w:tr>
      <w:tr w:rsidR="00DB0751" w:rsidRPr="00566FB4" w:rsidTr="005941C7">
        <w:trPr>
          <w:trHeight w:val="39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>федеральный бюджет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34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44"/>
            </w:pPr>
            <w:r w:rsidRPr="00566FB4">
              <w:t>0,0</w:t>
            </w:r>
          </w:p>
        </w:tc>
      </w:tr>
      <w:tr w:rsidR="00DB0751" w:rsidRPr="00566FB4" w:rsidTr="005941C7">
        <w:trPr>
          <w:trHeight w:val="375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>бюджет автономного округа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3456,2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3456,2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34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44"/>
            </w:pPr>
            <w:r w:rsidRPr="00566FB4">
              <w:t>0,0</w:t>
            </w:r>
          </w:p>
        </w:tc>
      </w:tr>
      <w:tr w:rsidR="00DB0751" w:rsidRPr="00566FB4" w:rsidTr="00B7532C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>бюджет района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34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44"/>
            </w:pPr>
            <w:r w:rsidRPr="00566FB4">
              <w:t>0,0</w:t>
            </w:r>
          </w:p>
        </w:tc>
      </w:tr>
      <w:tr w:rsidR="00DB0751" w:rsidRPr="00566FB4" w:rsidTr="00B7532C">
        <w:trPr>
          <w:trHeight w:val="39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 xml:space="preserve">в том числе </w:t>
            </w:r>
            <w:proofErr w:type="spellStart"/>
            <w:r w:rsidRPr="00566FB4">
              <w:t>софинансирование</w:t>
            </w:r>
            <w:proofErr w:type="spellEnd"/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34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44"/>
            </w:pPr>
            <w:r w:rsidRPr="00566FB4">
              <w:t>0,0</w:t>
            </w:r>
          </w:p>
        </w:tc>
      </w:tr>
      <w:tr w:rsidR="00DB0751" w:rsidRPr="00566FB4" w:rsidTr="00B7532C">
        <w:trPr>
          <w:trHeight w:val="773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>бюджеты городских и сельских поселений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38,1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38,1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34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44"/>
            </w:pPr>
            <w:r w:rsidRPr="00566FB4">
              <w:t>0,0</w:t>
            </w:r>
          </w:p>
        </w:tc>
      </w:tr>
      <w:tr w:rsidR="00DB0751" w:rsidRPr="00566FB4" w:rsidTr="005941C7">
        <w:trPr>
          <w:trHeight w:val="555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>всего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34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44"/>
            </w:pPr>
            <w:r w:rsidRPr="00566FB4">
              <w:t>0,0</w:t>
            </w:r>
          </w:p>
        </w:tc>
      </w:tr>
      <w:tr w:rsidR="00DB0751" w:rsidRPr="00566FB4" w:rsidTr="005941C7">
        <w:trPr>
          <w:trHeight w:val="54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>федеральный бюджет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34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44"/>
            </w:pPr>
            <w:r w:rsidRPr="00566FB4">
              <w:t>0,0</w:t>
            </w:r>
          </w:p>
        </w:tc>
      </w:tr>
      <w:tr w:rsidR="00DB0751" w:rsidRPr="00566FB4" w:rsidTr="005941C7">
        <w:trPr>
          <w:trHeight w:val="54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>бюджет автономного округа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34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44"/>
            </w:pPr>
            <w:r w:rsidRPr="00566FB4">
              <w:t>0,0</w:t>
            </w:r>
          </w:p>
        </w:tc>
      </w:tr>
      <w:tr w:rsidR="00DB0751" w:rsidRPr="00566FB4" w:rsidTr="005941C7">
        <w:trPr>
          <w:trHeight w:val="45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>бюджет района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34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44"/>
            </w:pPr>
            <w:r w:rsidRPr="00566FB4">
              <w:t>0,0</w:t>
            </w:r>
          </w:p>
        </w:tc>
      </w:tr>
      <w:tr w:rsidR="00DB0751" w:rsidRPr="00566FB4" w:rsidTr="005941C7">
        <w:trPr>
          <w:trHeight w:val="51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 xml:space="preserve">в том числе </w:t>
            </w:r>
            <w:proofErr w:type="spellStart"/>
            <w:r w:rsidRPr="00566FB4">
              <w:t>софинансирование</w:t>
            </w:r>
            <w:proofErr w:type="spellEnd"/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34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44"/>
            </w:pPr>
            <w:r w:rsidRPr="00566FB4">
              <w:t>0,0</w:t>
            </w:r>
          </w:p>
        </w:tc>
      </w:tr>
      <w:tr w:rsidR="00DB0751" w:rsidRPr="00566FB4" w:rsidTr="005941C7">
        <w:trPr>
          <w:trHeight w:val="54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 xml:space="preserve">бюджеты городских и сельских </w:t>
            </w:r>
            <w:r w:rsidRPr="00566FB4">
              <w:lastRenderedPageBreak/>
              <w:t>поселений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</w:tr>
      <w:tr w:rsidR="00DB0751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Администрации городских и сельских поселений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>всего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3494,3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3494,3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</w:tr>
      <w:tr w:rsidR="00DB0751" w:rsidRPr="00566FB4" w:rsidTr="005941C7">
        <w:trPr>
          <w:trHeight w:val="345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>федеральный бюджет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</w:tr>
      <w:tr w:rsidR="00DB0751" w:rsidRPr="00566FB4" w:rsidTr="005941C7">
        <w:trPr>
          <w:trHeight w:val="375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>бюджет автономного округа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3456,2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3456,2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</w:tr>
      <w:tr w:rsidR="00DB0751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>бюджет района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</w:tr>
      <w:tr w:rsidR="00DB0751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 xml:space="preserve">в том числе </w:t>
            </w:r>
            <w:proofErr w:type="spellStart"/>
            <w:r w:rsidRPr="00566FB4">
              <w:t>софинансирование</w:t>
            </w:r>
            <w:proofErr w:type="spellEnd"/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</w:tr>
      <w:tr w:rsidR="00DB0751" w:rsidRPr="00566FB4" w:rsidTr="00B7532C">
        <w:trPr>
          <w:trHeight w:val="872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>бюджеты городских и сельских поселений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38,1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38,1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</w:tr>
      <w:tr w:rsidR="00DB0751" w:rsidRPr="00566FB4" w:rsidTr="00B7532C">
        <w:trPr>
          <w:trHeight w:val="347"/>
          <w:jc w:val="center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566FB4" w:rsidP="00566FB4">
            <w:r w:rsidRPr="00566FB4">
              <w:t xml:space="preserve"> </w:t>
            </w:r>
          </w:p>
        </w:tc>
        <w:tc>
          <w:tcPr>
            <w:tcW w:w="1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Итого по подпрограмме I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566FB4" w:rsidP="00566FB4">
            <w:r w:rsidRPr="00566FB4">
              <w:t xml:space="preserve"> 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7"/>
              <w:rPr>
                <w:b/>
                <w:bCs/>
              </w:rPr>
            </w:pPr>
            <w:r w:rsidRPr="00566FB4">
              <w:rPr>
                <w:b/>
                <w:bCs/>
              </w:rPr>
              <w:t>всего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3494,3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3494,3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</w:tr>
      <w:tr w:rsidR="00DB0751" w:rsidRPr="00566FB4" w:rsidTr="00B7532C">
        <w:trPr>
          <w:trHeight w:val="375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>федеральный бюджет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</w:tr>
      <w:tr w:rsidR="00DB0751" w:rsidRPr="00566FB4" w:rsidTr="00B7532C">
        <w:trPr>
          <w:trHeight w:val="375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>бюджет автономного округа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3456,2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3456,2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</w:tr>
      <w:tr w:rsidR="00DB0751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>бюджет района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</w:tr>
      <w:tr w:rsidR="00DB0751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 xml:space="preserve">в том числе </w:t>
            </w:r>
            <w:proofErr w:type="spellStart"/>
            <w:r w:rsidRPr="00566FB4">
              <w:t>софинансирование</w:t>
            </w:r>
            <w:proofErr w:type="spellEnd"/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</w:tr>
      <w:tr w:rsidR="00DB0751" w:rsidRPr="00566FB4" w:rsidTr="005941C7">
        <w:trPr>
          <w:trHeight w:val="51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7"/>
            </w:pPr>
            <w:r w:rsidRPr="00566FB4">
              <w:t>бюджеты городских и сельских поселений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38,1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38,1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</w:tr>
      <w:tr w:rsidR="002D1033" w:rsidRPr="00566FB4" w:rsidTr="005941C7">
        <w:trPr>
          <w:trHeight w:val="300"/>
          <w:jc w:val="center"/>
        </w:trPr>
        <w:tc>
          <w:tcPr>
            <w:tcW w:w="145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r w:rsidRPr="00566FB4">
              <w:t xml:space="preserve">Подпрограмма № 2 </w:t>
            </w:r>
            <w:r w:rsidR="00566FB4" w:rsidRPr="00566FB4">
              <w:t>«</w:t>
            </w:r>
            <w:r w:rsidRPr="00566FB4">
              <w:t>Благоустройство общественных территорий</w:t>
            </w:r>
            <w:r w:rsidR="00566FB4" w:rsidRPr="00566FB4">
              <w:t>»</w:t>
            </w:r>
          </w:p>
        </w:tc>
      </w:tr>
      <w:tr w:rsidR="005941C7" w:rsidRPr="00566FB4" w:rsidTr="005941C7">
        <w:trPr>
          <w:trHeight w:val="300"/>
          <w:jc w:val="center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1C7" w:rsidRPr="00566FB4" w:rsidRDefault="005941C7" w:rsidP="00566FB4">
            <w:r w:rsidRPr="00566FB4">
              <w:t>2.1</w:t>
            </w:r>
          </w:p>
        </w:tc>
        <w:tc>
          <w:tcPr>
            <w:tcW w:w="1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 xml:space="preserve">Региональный проект </w:t>
            </w:r>
            <w:r w:rsidR="00566FB4" w:rsidRPr="00566FB4">
              <w:lastRenderedPageBreak/>
              <w:t>«</w:t>
            </w:r>
            <w:r w:rsidRPr="00566FB4">
              <w:t>Формирование комфортной городской среды</w:t>
            </w:r>
            <w:r w:rsidR="00566FB4" w:rsidRPr="00566FB4">
              <w:t>»</w:t>
            </w:r>
            <w:r w:rsidRPr="00566FB4">
              <w:t xml:space="preserve"> (2,3)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lastRenderedPageBreak/>
              <w:t xml:space="preserve">Управление по жилищно-коммунальному хозяйству </w:t>
            </w:r>
            <w:r w:rsidRPr="00566FB4">
              <w:lastRenderedPageBreak/>
              <w:t xml:space="preserve">администрации Березовского района, администрации городских и сельских поселений, </w:t>
            </w:r>
            <w:r w:rsidR="00B7532C" w:rsidRPr="00566FB4">
              <w:t xml:space="preserve">в </w:t>
            </w:r>
            <w:r w:rsidRPr="00566FB4">
              <w:t>том числе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r w:rsidRPr="00566FB4">
              <w:lastRenderedPageBreak/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743</w:t>
            </w:r>
            <w:r w:rsidR="009F7A27" w:rsidRPr="00566FB4">
              <w:t>3</w:t>
            </w:r>
            <w:r w:rsidRPr="00566FB4">
              <w:t>2,1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21000,7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18799,1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20893,7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136</w:t>
            </w:r>
            <w:r w:rsidR="009F7A27" w:rsidRPr="00566FB4">
              <w:t>3</w:t>
            </w:r>
            <w:r w:rsidRPr="00566FB4">
              <w:t>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</w:tr>
      <w:tr w:rsidR="005941C7" w:rsidRPr="00566FB4" w:rsidTr="005941C7">
        <w:trPr>
          <w:trHeight w:val="33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федеральный бюджет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20621,9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6701,1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6587,1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7333,7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</w:tr>
      <w:tr w:rsidR="005941C7" w:rsidRPr="00566FB4" w:rsidTr="005941C7">
        <w:trPr>
          <w:trHeight w:val="33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бюджет автономного округа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43791,8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10481,2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10302,9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11470,6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11537,1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</w:tr>
      <w:tr w:rsidR="005941C7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бюджет района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1909,2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1909,2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</w:tr>
      <w:tr w:rsidR="005941C7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 xml:space="preserve">в том числе </w:t>
            </w:r>
            <w:proofErr w:type="spellStart"/>
            <w:r w:rsidRPr="00566FB4">
              <w:t>софинансирование</w:t>
            </w:r>
            <w:proofErr w:type="spellEnd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1909,2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1909,2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</w:tr>
      <w:tr w:rsidR="005941C7" w:rsidRPr="00566FB4" w:rsidTr="00B7532C">
        <w:trPr>
          <w:trHeight w:val="1029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бюджеты городских и сельских поселений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8009,2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1909,2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1909,1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2089,4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2101,5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</w:tr>
      <w:tr w:rsidR="005941C7" w:rsidRPr="00566FB4" w:rsidTr="005941C7">
        <w:trPr>
          <w:trHeight w:val="51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941C7" w:rsidRPr="00566FB4" w:rsidRDefault="009F7A27" w:rsidP="00566FB4">
            <w:pPr>
              <w:ind w:firstLine="0"/>
            </w:pPr>
            <w:r w:rsidRPr="00566FB4">
              <w:t>34532,3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20893,7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136</w:t>
            </w:r>
            <w:r w:rsidR="009F7A27" w:rsidRPr="00566FB4">
              <w:t>3</w:t>
            </w:r>
            <w:r w:rsidRPr="00566FB4">
              <w:t>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</w:tr>
      <w:tr w:rsidR="005941C7" w:rsidRPr="00566FB4" w:rsidTr="005941C7">
        <w:trPr>
          <w:trHeight w:val="555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941C7" w:rsidRPr="00566FB4" w:rsidRDefault="009F7A27" w:rsidP="00566FB4">
            <w:pPr>
              <w:ind w:firstLine="0"/>
            </w:pPr>
            <w:r w:rsidRPr="00566FB4">
              <w:t>7333,7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7333,7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</w:tr>
      <w:tr w:rsidR="005941C7" w:rsidRPr="00566FB4" w:rsidTr="005941C7">
        <w:trPr>
          <w:trHeight w:val="45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бюджет автономного округа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941C7" w:rsidRPr="00566FB4" w:rsidRDefault="009F7A27" w:rsidP="00566FB4">
            <w:pPr>
              <w:ind w:firstLine="0"/>
            </w:pPr>
            <w:r w:rsidRPr="00566FB4">
              <w:t>23007,7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11470,6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11537,1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</w:tr>
      <w:tr w:rsidR="005941C7" w:rsidRPr="00566FB4" w:rsidTr="005941C7">
        <w:trPr>
          <w:trHeight w:val="42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бюджет района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</w:tr>
      <w:tr w:rsidR="005941C7" w:rsidRPr="00566FB4" w:rsidTr="00B7532C">
        <w:trPr>
          <w:trHeight w:val="495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 xml:space="preserve">в том числе </w:t>
            </w:r>
            <w:proofErr w:type="spellStart"/>
            <w:r w:rsidRPr="00566FB4">
              <w:t>софинансирование</w:t>
            </w:r>
            <w:proofErr w:type="spellEnd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</w:tr>
      <w:tr w:rsidR="005941C7" w:rsidRPr="00566FB4" w:rsidTr="00B7532C">
        <w:trPr>
          <w:trHeight w:val="57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бюджеты городских и сельских поселений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941C7" w:rsidRPr="00566FB4" w:rsidRDefault="009F7A27" w:rsidP="00566FB4">
            <w:pPr>
              <w:ind w:firstLine="0"/>
            </w:pPr>
            <w:r w:rsidRPr="00566FB4">
              <w:t>4190,9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2089,4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2101,5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</w:tr>
      <w:tr w:rsidR="00BD402D" w:rsidRPr="00566FB4" w:rsidTr="00B7532C">
        <w:trPr>
          <w:trHeight w:val="435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02D" w:rsidRPr="00566FB4" w:rsidRDefault="00BD402D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02D" w:rsidRPr="00566FB4" w:rsidRDefault="00BD402D" w:rsidP="00566FB4"/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t>Администрации городских и сельских поселений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t>всего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02D" w:rsidRPr="00566FB4" w:rsidRDefault="009F7A27" w:rsidP="00566FB4">
            <w:pPr>
              <w:ind w:firstLine="0"/>
            </w:pPr>
            <w:r w:rsidRPr="00566FB4">
              <w:t>39799,8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t>21000,7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t>18799,1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t>0,0</w:t>
            </w:r>
          </w:p>
        </w:tc>
      </w:tr>
      <w:tr w:rsidR="00BD402D" w:rsidRPr="00566FB4" w:rsidTr="005941C7">
        <w:trPr>
          <w:trHeight w:val="42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02D" w:rsidRPr="00566FB4" w:rsidRDefault="00BD402D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02D" w:rsidRPr="00566FB4" w:rsidRDefault="00BD402D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02D" w:rsidRPr="00566FB4" w:rsidRDefault="00BD402D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02D" w:rsidRPr="00566FB4" w:rsidRDefault="009F7A27" w:rsidP="00566FB4">
            <w:pPr>
              <w:ind w:firstLine="0"/>
            </w:pPr>
            <w:r w:rsidRPr="00566FB4">
              <w:t>13288,2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t>6701,1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t>6587,1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t>0,0</w:t>
            </w:r>
          </w:p>
        </w:tc>
      </w:tr>
      <w:tr w:rsidR="00BD402D" w:rsidRPr="00566FB4" w:rsidTr="005941C7">
        <w:trPr>
          <w:trHeight w:val="42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02D" w:rsidRPr="00566FB4" w:rsidRDefault="00BD402D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02D" w:rsidRPr="00566FB4" w:rsidRDefault="00BD402D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02D" w:rsidRPr="00566FB4" w:rsidRDefault="00BD402D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t xml:space="preserve">бюджет </w:t>
            </w:r>
            <w:r w:rsidRPr="00566FB4">
              <w:lastRenderedPageBreak/>
              <w:t>автономного округа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02D" w:rsidRPr="00566FB4" w:rsidRDefault="009F7A27" w:rsidP="00566FB4">
            <w:pPr>
              <w:ind w:firstLine="0"/>
            </w:pPr>
            <w:r w:rsidRPr="00566FB4">
              <w:lastRenderedPageBreak/>
              <w:t>20784,</w:t>
            </w:r>
            <w:r w:rsidRPr="00566FB4">
              <w:lastRenderedPageBreak/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lastRenderedPageBreak/>
              <w:t>10481,</w:t>
            </w:r>
            <w:r w:rsidRPr="00566FB4">
              <w:lastRenderedPageBreak/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34"/>
            </w:pPr>
            <w:r w:rsidRPr="00566FB4">
              <w:lastRenderedPageBreak/>
              <w:t>10302,</w:t>
            </w:r>
            <w:r w:rsidRPr="00566FB4">
              <w:lastRenderedPageBreak/>
              <w:t>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lastRenderedPageBreak/>
              <w:t>0,0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t>0,0</w:t>
            </w:r>
          </w:p>
        </w:tc>
      </w:tr>
      <w:tr w:rsidR="00BD402D" w:rsidRPr="00566FB4" w:rsidTr="005941C7">
        <w:trPr>
          <w:trHeight w:val="42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02D" w:rsidRPr="00566FB4" w:rsidRDefault="00BD402D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02D" w:rsidRPr="00566FB4" w:rsidRDefault="00BD402D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02D" w:rsidRPr="00566FB4" w:rsidRDefault="00BD402D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t>бюджет района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t>1909,</w:t>
            </w:r>
            <w:r w:rsidR="009F7A27" w:rsidRPr="00566FB4"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t>1909,2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34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t>0,0</w:t>
            </w:r>
          </w:p>
        </w:tc>
      </w:tr>
      <w:tr w:rsidR="00BD402D" w:rsidRPr="00566FB4" w:rsidTr="005941C7">
        <w:trPr>
          <w:trHeight w:val="45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02D" w:rsidRPr="00566FB4" w:rsidRDefault="00BD402D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02D" w:rsidRPr="00566FB4" w:rsidRDefault="00BD402D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02D" w:rsidRPr="00566FB4" w:rsidRDefault="00BD402D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t xml:space="preserve">в том числе </w:t>
            </w:r>
            <w:proofErr w:type="spellStart"/>
            <w:r w:rsidRPr="00566FB4">
              <w:t>софинансирование</w:t>
            </w:r>
            <w:proofErr w:type="spellEnd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t>1909,</w:t>
            </w:r>
            <w:r w:rsidR="009F7A27" w:rsidRPr="00566FB4"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t>1909,2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34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t>0,0</w:t>
            </w:r>
          </w:p>
        </w:tc>
      </w:tr>
      <w:tr w:rsidR="00BD402D" w:rsidRPr="00566FB4" w:rsidTr="005941C7">
        <w:trPr>
          <w:trHeight w:val="555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02D" w:rsidRPr="00566FB4" w:rsidRDefault="00BD402D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02D" w:rsidRPr="00566FB4" w:rsidRDefault="00BD402D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02D" w:rsidRPr="00566FB4" w:rsidRDefault="00BD402D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t>бюджеты городских и сельских поселений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t>3818,</w:t>
            </w:r>
            <w:r w:rsidR="009F7A27" w:rsidRPr="00566FB4"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t>1909,2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34"/>
            </w:pPr>
            <w:r w:rsidRPr="00566FB4">
              <w:t>1909,1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02D" w:rsidRPr="00566FB4" w:rsidRDefault="00BD402D" w:rsidP="00566FB4">
            <w:pPr>
              <w:ind w:firstLine="0"/>
            </w:pPr>
            <w:r w:rsidRPr="00566FB4">
              <w:t>0,0</w:t>
            </w:r>
          </w:p>
        </w:tc>
      </w:tr>
      <w:tr w:rsidR="009F7A27" w:rsidRPr="00566FB4" w:rsidTr="00AB39A4">
        <w:trPr>
          <w:trHeight w:val="315"/>
          <w:jc w:val="center"/>
        </w:trPr>
        <w:tc>
          <w:tcPr>
            <w:tcW w:w="5614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r w:rsidRPr="00566FB4">
              <w:t>Итого по подпрограмме №2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74332,1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21000,7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34"/>
            </w:pPr>
            <w:r w:rsidRPr="00566FB4">
              <w:t>18799,1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20893,7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13638,6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0,0</w:t>
            </w:r>
          </w:p>
        </w:tc>
      </w:tr>
      <w:tr w:rsidR="009F7A27" w:rsidRPr="00566FB4" w:rsidTr="00AB39A4">
        <w:trPr>
          <w:trHeight w:val="300"/>
          <w:jc w:val="center"/>
        </w:trPr>
        <w:tc>
          <w:tcPr>
            <w:tcW w:w="5614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9F7A27" w:rsidRPr="00566FB4" w:rsidRDefault="009F7A27" w:rsidP="00566FB4"/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федеральный бюджет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20621,9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6701,1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34"/>
            </w:pPr>
            <w:r w:rsidRPr="00566FB4">
              <w:t>6587,1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7333,7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0,0</w:t>
            </w:r>
          </w:p>
        </w:tc>
      </w:tr>
      <w:tr w:rsidR="009F7A27" w:rsidRPr="00566FB4" w:rsidTr="00AB39A4">
        <w:trPr>
          <w:trHeight w:val="300"/>
          <w:jc w:val="center"/>
        </w:trPr>
        <w:tc>
          <w:tcPr>
            <w:tcW w:w="5614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9F7A27" w:rsidRPr="00566FB4" w:rsidRDefault="009F7A27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бюджет автономного округа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43791,8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10481,2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34"/>
            </w:pPr>
            <w:r w:rsidRPr="00566FB4">
              <w:t>10302,9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11470,6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11537,1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0,0</w:t>
            </w:r>
          </w:p>
        </w:tc>
      </w:tr>
      <w:tr w:rsidR="009F7A27" w:rsidRPr="00566FB4" w:rsidTr="00AB39A4">
        <w:trPr>
          <w:trHeight w:val="300"/>
          <w:jc w:val="center"/>
        </w:trPr>
        <w:tc>
          <w:tcPr>
            <w:tcW w:w="5614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9F7A27" w:rsidRPr="00566FB4" w:rsidRDefault="009F7A27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бюджет района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1909,2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1909,2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34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0,0</w:t>
            </w:r>
          </w:p>
        </w:tc>
      </w:tr>
      <w:tr w:rsidR="009F7A27" w:rsidRPr="00566FB4" w:rsidTr="00AB39A4">
        <w:trPr>
          <w:trHeight w:val="300"/>
          <w:jc w:val="center"/>
        </w:trPr>
        <w:tc>
          <w:tcPr>
            <w:tcW w:w="5614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9F7A27" w:rsidRPr="00566FB4" w:rsidRDefault="009F7A27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 xml:space="preserve">в том числе </w:t>
            </w:r>
            <w:proofErr w:type="spellStart"/>
            <w:r w:rsidRPr="00566FB4">
              <w:t>софинансирование</w:t>
            </w:r>
            <w:proofErr w:type="spellEnd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1909,2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1909,2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34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0,0</w:t>
            </w:r>
          </w:p>
        </w:tc>
      </w:tr>
      <w:tr w:rsidR="009F7A27" w:rsidRPr="00566FB4" w:rsidTr="00AB39A4">
        <w:trPr>
          <w:trHeight w:val="510"/>
          <w:jc w:val="center"/>
        </w:trPr>
        <w:tc>
          <w:tcPr>
            <w:tcW w:w="5614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9F7A27" w:rsidRPr="00566FB4" w:rsidRDefault="009F7A27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бюджеты городских и сельских поселений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8009,2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1909,2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34"/>
            </w:pPr>
            <w:r w:rsidRPr="00566FB4">
              <w:t>1909,1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2089,4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2101,5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A27" w:rsidRPr="00566FB4" w:rsidRDefault="009F7A27" w:rsidP="00566FB4">
            <w:pPr>
              <w:ind w:firstLine="0"/>
            </w:pPr>
            <w:r w:rsidRPr="00566FB4">
              <w:t>0,0</w:t>
            </w:r>
          </w:p>
        </w:tc>
      </w:tr>
      <w:tr w:rsidR="005941C7" w:rsidRPr="00566FB4" w:rsidTr="005941C7">
        <w:trPr>
          <w:trHeight w:val="300"/>
          <w:jc w:val="center"/>
        </w:trPr>
        <w:tc>
          <w:tcPr>
            <w:tcW w:w="561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r w:rsidRPr="00566FB4">
              <w:t>Всего по муниципальной программе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8A78FD" w:rsidP="00566FB4">
            <w:pPr>
              <w:ind w:firstLine="0"/>
            </w:pPr>
            <w:r w:rsidRPr="00566FB4">
              <w:t>77826,4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24495,0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34"/>
            </w:pPr>
            <w:r w:rsidRPr="00566FB4">
              <w:t>18799,1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20893,7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9F7A27" w:rsidP="00566FB4">
            <w:pPr>
              <w:ind w:firstLine="0"/>
            </w:pPr>
            <w:r w:rsidRPr="00566FB4">
              <w:t>13638,6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</w:tr>
      <w:tr w:rsidR="008A78FD" w:rsidRPr="00566FB4" w:rsidTr="00AB39A4">
        <w:trPr>
          <w:trHeight w:val="300"/>
          <w:jc w:val="center"/>
        </w:trPr>
        <w:tc>
          <w:tcPr>
            <w:tcW w:w="561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FD" w:rsidRPr="00566FB4" w:rsidRDefault="008A78FD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8FD" w:rsidRPr="00566FB4" w:rsidRDefault="008A78FD" w:rsidP="00566FB4">
            <w:pPr>
              <w:ind w:firstLine="0"/>
            </w:pPr>
            <w:r w:rsidRPr="00566FB4">
              <w:t>федеральный бюджет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8FD" w:rsidRPr="00566FB4" w:rsidRDefault="008A78FD" w:rsidP="00566FB4">
            <w:pPr>
              <w:ind w:firstLine="0"/>
            </w:pPr>
            <w:r w:rsidRPr="00566FB4">
              <w:t>20621,9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8FD" w:rsidRPr="00566FB4" w:rsidRDefault="008A78FD" w:rsidP="00566FB4">
            <w:pPr>
              <w:ind w:firstLine="0"/>
            </w:pPr>
            <w:r w:rsidRPr="00566FB4">
              <w:t>6701,1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A78FD" w:rsidRPr="00566FB4" w:rsidRDefault="008A78FD" w:rsidP="00566FB4">
            <w:pPr>
              <w:ind w:firstLine="34"/>
            </w:pPr>
            <w:r w:rsidRPr="00566FB4">
              <w:t>6587,1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A78FD" w:rsidRPr="00566FB4" w:rsidRDefault="008A78FD" w:rsidP="00566FB4">
            <w:pPr>
              <w:ind w:firstLine="0"/>
            </w:pPr>
            <w:r w:rsidRPr="00566FB4">
              <w:t>7333,7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8FD" w:rsidRPr="00566FB4" w:rsidRDefault="008A78FD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8FD" w:rsidRPr="00566FB4" w:rsidRDefault="008A78FD" w:rsidP="00566FB4">
            <w:pPr>
              <w:ind w:firstLine="0"/>
            </w:pPr>
            <w:r w:rsidRPr="00566FB4">
              <w:t>0,0</w:t>
            </w:r>
          </w:p>
        </w:tc>
      </w:tr>
      <w:tr w:rsidR="005941C7" w:rsidRPr="00566FB4" w:rsidTr="00B7532C">
        <w:trPr>
          <w:trHeight w:val="300"/>
          <w:jc w:val="center"/>
        </w:trPr>
        <w:tc>
          <w:tcPr>
            <w:tcW w:w="561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бюджет автономного округа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FE1AC3" w:rsidP="00566FB4">
            <w:pPr>
              <w:ind w:firstLine="0"/>
            </w:pPr>
            <w:r w:rsidRPr="00566FB4">
              <w:t>47248,0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13937,4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34"/>
            </w:pPr>
            <w:r w:rsidRPr="00566FB4">
              <w:t>10302,9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11470,6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11537,1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</w:tr>
      <w:tr w:rsidR="005941C7" w:rsidRPr="00566FB4" w:rsidTr="00B7532C">
        <w:trPr>
          <w:trHeight w:val="300"/>
          <w:jc w:val="center"/>
        </w:trPr>
        <w:tc>
          <w:tcPr>
            <w:tcW w:w="561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бюджет района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hanging="21"/>
            </w:pPr>
            <w:r w:rsidRPr="00566FB4">
              <w:t>1909,</w:t>
            </w:r>
            <w:r w:rsidR="00FE1AC3" w:rsidRPr="00566FB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1909,2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</w:tr>
      <w:tr w:rsidR="005941C7" w:rsidRPr="00566FB4" w:rsidTr="00B7532C">
        <w:trPr>
          <w:trHeight w:val="300"/>
          <w:jc w:val="center"/>
        </w:trPr>
        <w:tc>
          <w:tcPr>
            <w:tcW w:w="561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 xml:space="preserve">в том числе </w:t>
            </w:r>
            <w:proofErr w:type="spellStart"/>
            <w:r w:rsidRPr="00566FB4">
              <w:t>софинансирование</w:t>
            </w:r>
            <w:proofErr w:type="spellEnd"/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hanging="21"/>
            </w:pPr>
            <w:r w:rsidRPr="00566FB4">
              <w:t>1909,</w:t>
            </w:r>
            <w:r w:rsidR="00FE1AC3" w:rsidRPr="00566FB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1909,2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</w:tr>
      <w:tr w:rsidR="005941C7" w:rsidRPr="00566FB4" w:rsidTr="005941C7">
        <w:trPr>
          <w:trHeight w:val="510"/>
          <w:jc w:val="center"/>
        </w:trPr>
        <w:tc>
          <w:tcPr>
            <w:tcW w:w="561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1C7" w:rsidRPr="00566FB4" w:rsidRDefault="005941C7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бюджеты городских и сельских поселений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FE1AC3" w:rsidP="00566FB4">
            <w:pPr>
              <w:ind w:hanging="21"/>
            </w:pPr>
            <w:r w:rsidRPr="00566FB4">
              <w:t>8047,3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1947,3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1909,1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2089,4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2101,5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41C7" w:rsidRPr="00566FB4" w:rsidRDefault="005941C7" w:rsidP="00566FB4">
            <w:pPr>
              <w:ind w:firstLine="0"/>
            </w:pPr>
            <w:r w:rsidRPr="00566FB4">
              <w:t>0,0</w:t>
            </w:r>
          </w:p>
        </w:tc>
      </w:tr>
      <w:tr w:rsidR="00DB0751" w:rsidRPr="00566FB4" w:rsidTr="005941C7">
        <w:trPr>
          <w:trHeight w:val="300"/>
          <w:jc w:val="center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033" w:rsidRPr="00566FB4" w:rsidRDefault="00566FB4" w:rsidP="00566FB4">
            <w:r w:rsidRPr="00566FB4"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В том числе: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566FB4" w:rsidP="00566FB4">
            <w:r w:rsidRPr="00566FB4">
              <w:t xml:space="preserve"> 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566FB4" w:rsidP="00566FB4">
            <w:r w:rsidRPr="00566FB4">
              <w:t xml:space="preserve">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566FB4" w:rsidP="00566FB4">
            <w:r w:rsidRPr="00566FB4"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566FB4" w:rsidP="00566FB4">
            <w:r w:rsidRPr="00566FB4"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566FB4" w:rsidP="00566FB4">
            <w:r w:rsidRPr="00566FB4"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566FB4" w:rsidP="00566FB4">
            <w:r w:rsidRPr="00566FB4">
              <w:t xml:space="preserve"> 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566FB4" w:rsidP="00566FB4">
            <w:r w:rsidRPr="00566FB4"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566FB4" w:rsidP="00566FB4">
            <w:r w:rsidRPr="00566FB4">
              <w:t xml:space="preserve"> </w:t>
            </w:r>
          </w:p>
        </w:tc>
      </w:tr>
      <w:tr w:rsidR="00FE1AC3" w:rsidRPr="00566FB4" w:rsidTr="00AB39A4">
        <w:trPr>
          <w:trHeight w:val="300"/>
          <w:jc w:val="center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C3" w:rsidRPr="00566FB4" w:rsidRDefault="00566FB4" w:rsidP="00566FB4">
            <w:r w:rsidRPr="00566FB4">
              <w:t xml:space="preserve"> </w:t>
            </w:r>
          </w:p>
        </w:tc>
        <w:tc>
          <w:tcPr>
            <w:tcW w:w="1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Проектная часть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AC3" w:rsidRPr="00566FB4" w:rsidRDefault="00566FB4" w:rsidP="00566FB4">
            <w:r w:rsidRPr="00566FB4">
              <w:t xml:space="preserve"> 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74332,1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21000,7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18799,1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20893,7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13638,6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0,0</w:t>
            </w:r>
          </w:p>
        </w:tc>
      </w:tr>
      <w:tr w:rsidR="00FE1AC3" w:rsidRPr="00566FB4" w:rsidTr="00AB39A4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федеральный бюджет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20621,9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6701,1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6587,1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7333,7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0,0</w:t>
            </w:r>
          </w:p>
        </w:tc>
      </w:tr>
      <w:tr w:rsidR="00FE1AC3" w:rsidRPr="00566FB4" w:rsidTr="00AB39A4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бюджет автономного округа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43791,8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10481,2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10302,9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11470,6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11537,1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0,0</w:t>
            </w:r>
          </w:p>
        </w:tc>
      </w:tr>
      <w:tr w:rsidR="00FE1AC3" w:rsidRPr="00566FB4" w:rsidTr="00AB39A4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бюджет района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1909,2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1909,2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0,0</w:t>
            </w:r>
          </w:p>
        </w:tc>
      </w:tr>
      <w:tr w:rsidR="00FE1AC3" w:rsidRPr="00566FB4" w:rsidTr="00B7532C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 xml:space="preserve">в том числе </w:t>
            </w:r>
            <w:proofErr w:type="spellStart"/>
            <w:r w:rsidRPr="00566FB4">
              <w:t>софинансирование</w:t>
            </w:r>
            <w:proofErr w:type="spellEnd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1909,2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1909,2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0,0</w:t>
            </w:r>
          </w:p>
        </w:tc>
      </w:tr>
      <w:tr w:rsidR="00FE1AC3" w:rsidRPr="00566FB4" w:rsidTr="00B7532C">
        <w:trPr>
          <w:trHeight w:val="51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бюджеты городских и сельских поселений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8009,2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1909,2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1909,1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2089,4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2101,5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0,0</w:t>
            </w:r>
          </w:p>
        </w:tc>
      </w:tr>
      <w:tr w:rsidR="00DB0751" w:rsidRPr="00566FB4" w:rsidTr="00B7532C">
        <w:trPr>
          <w:trHeight w:val="300"/>
          <w:jc w:val="center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033" w:rsidRPr="00566FB4" w:rsidRDefault="00566FB4" w:rsidP="00566FB4">
            <w:r w:rsidRPr="00566FB4">
              <w:t xml:space="preserve"> </w:t>
            </w:r>
          </w:p>
        </w:tc>
        <w:tc>
          <w:tcPr>
            <w:tcW w:w="1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Процессная часть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566FB4" w:rsidP="00566FB4">
            <w:r w:rsidRPr="00566FB4">
              <w:t xml:space="preserve"> 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всего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3494,3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3494,3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34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34"/>
            </w:pPr>
            <w:r w:rsidRPr="00566FB4"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34"/>
            </w:pPr>
            <w:r w:rsidRPr="00566FB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34"/>
            </w:pPr>
            <w:r w:rsidRPr="00566FB4">
              <w:t>0,0</w:t>
            </w:r>
          </w:p>
        </w:tc>
      </w:tr>
      <w:tr w:rsidR="002D1033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34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34"/>
            </w:pPr>
            <w:r w:rsidRPr="00566FB4">
              <w:t>0,0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34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34"/>
            </w:pPr>
            <w:r w:rsidRPr="00566FB4">
              <w:t>0,0</w:t>
            </w:r>
          </w:p>
        </w:tc>
      </w:tr>
      <w:tr w:rsidR="002D1033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бюджет автономного округа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3456,2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3456,2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34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34"/>
            </w:pPr>
            <w:r w:rsidRPr="00566FB4">
              <w:t>0,0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34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34"/>
            </w:pPr>
            <w:r w:rsidRPr="00566FB4">
              <w:t>0,0</w:t>
            </w:r>
          </w:p>
        </w:tc>
      </w:tr>
      <w:tr w:rsidR="002D1033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бюджет района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34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34"/>
            </w:pPr>
            <w:r w:rsidRPr="00566FB4">
              <w:t>0,0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34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34"/>
            </w:pPr>
            <w:r w:rsidRPr="00566FB4">
              <w:t>0,0</w:t>
            </w:r>
          </w:p>
        </w:tc>
      </w:tr>
      <w:tr w:rsidR="002D1033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 xml:space="preserve">в том числе </w:t>
            </w:r>
            <w:proofErr w:type="spellStart"/>
            <w:r w:rsidRPr="00566FB4">
              <w:t>софинансирование</w:t>
            </w:r>
            <w:proofErr w:type="spellEnd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</w:tr>
      <w:tr w:rsidR="002D1033" w:rsidRPr="00566FB4" w:rsidTr="005941C7">
        <w:trPr>
          <w:trHeight w:val="51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бюджеты городских и сельских поселений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38,1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38,1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</w:tr>
      <w:tr w:rsidR="00DB0751" w:rsidRPr="00566FB4" w:rsidTr="005941C7">
        <w:trPr>
          <w:trHeight w:val="300"/>
          <w:jc w:val="center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033" w:rsidRPr="00566FB4" w:rsidRDefault="00566FB4" w:rsidP="00566FB4">
            <w:r w:rsidRPr="00566FB4"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В том числе: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566FB4" w:rsidP="00566FB4">
            <w:r w:rsidRPr="00566FB4">
              <w:t xml:space="preserve"> 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566FB4" w:rsidP="00566FB4">
            <w:r w:rsidRPr="00566FB4">
              <w:t xml:space="preserve">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566FB4" w:rsidP="00566FB4">
            <w:r w:rsidRPr="00566FB4"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566FB4" w:rsidP="00566FB4">
            <w:r w:rsidRPr="00566FB4"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566FB4" w:rsidP="00566FB4">
            <w:r w:rsidRPr="00566FB4"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566FB4" w:rsidP="00566FB4">
            <w:r w:rsidRPr="00566FB4">
              <w:t xml:space="preserve"> 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566FB4" w:rsidP="00566FB4">
            <w:r w:rsidRPr="00566FB4"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566FB4" w:rsidP="00566FB4">
            <w:r w:rsidRPr="00566FB4">
              <w:t xml:space="preserve"> </w:t>
            </w:r>
          </w:p>
        </w:tc>
      </w:tr>
      <w:tr w:rsidR="00DB0751" w:rsidRPr="00566FB4" w:rsidTr="005941C7">
        <w:trPr>
          <w:trHeight w:val="300"/>
          <w:jc w:val="center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033" w:rsidRPr="00566FB4" w:rsidRDefault="00566FB4" w:rsidP="00566FB4">
            <w:r w:rsidRPr="00566FB4">
              <w:t xml:space="preserve"> </w:t>
            </w:r>
          </w:p>
        </w:tc>
        <w:tc>
          <w:tcPr>
            <w:tcW w:w="1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Инвестиции в объекты муниципальной собственности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566FB4" w:rsidP="00566FB4">
            <w:r w:rsidRPr="00566FB4">
              <w:t xml:space="preserve"> 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</w:tr>
      <w:tr w:rsidR="002D1033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</w:tr>
      <w:tr w:rsidR="002D1033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бюджет автономного округа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</w:tr>
      <w:tr w:rsidR="002D1033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бюджет района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</w:tr>
      <w:tr w:rsidR="002D1033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 xml:space="preserve">в том числе </w:t>
            </w:r>
            <w:proofErr w:type="spellStart"/>
            <w:r w:rsidRPr="00566FB4">
              <w:t>софинансирование</w:t>
            </w:r>
            <w:proofErr w:type="spellEnd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</w:tr>
      <w:tr w:rsidR="002D1033" w:rsidRPr="00566FB4" w:rsidTr="005941C7">
        <w:trPr>
          <w:trHeight w:val="51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бюджеты городских и сельских поселений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hanging="21"/>
            </w:pPr>
            <w:r w:rsidRPr="00566FB4">
              <w:t>0,0</w:t>
            </w:r>
          </w:p>
        </w:tc>
      </w:tr>
      <w:tr w:rsidR="00FE1AC3" w:rsidRPr="00566FB4" w:rsidTr="005941C7">
        <w:trPr>
          <w:trHeight w:val="300"/>
          <w:jc w:val="center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C3" w:rsidRPr="00566FB4" w:rsidRDefault="00566FB4" w:rsidP="00566FB4">
            <w:r w:rsidRPr="00566FB4">
              <w:t xml:space="preserve"> </w:t>
            </w:r>
          </w:p>
        </w:tc>
        <w:tc>
          <w:tcPr>
            <w:tcW w:w="1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Прочие расходы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566FB4" w:rsidP="00566FB4">
            <w:r w:rsidRPr="00566FB4">
              <w:t xml:space="preserve"> 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77826,4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24495,0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18799,1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20893,7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13638,6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</w:tr>
      <w:tr w:rsidR="00FE1AC3" w:rsidRPr="00566FB4" w:rsidTr="00AB39A4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федеральный бюджет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20621,9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6701,1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6587,1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7333,7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</w:tr>
      <w:tr w:rsidR="00FE1AC3" w:rsidRPr="00566FB4" w:rsidTr="00B7532C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бюджет автономного округа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47248,0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13937,4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10302,9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11470,6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11537,1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</w:tr>
      <w:tr w:rsidR="00FE1AC3" w:rsidRPr="00566FB4" w:rsidTr="00B7532C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бюджет района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1909,2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1909,2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</w:tr>
      <w:tr w:rsidR="00FE1AC3" w:rsidRPr="00566FB4" w:rsidTr="00B7532C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 xml:space="preserve">в том числе </w:t>
            </w:r>
            <w:proofErr w:type="spellStart"/>
            <w:r w:rsidRPr="00566FB4">
              <w:t>софинансирование</w:t>
            </w:r>
            <w:proofErr w:type="spellEnd"/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1909,2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1909,2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</w:tr>
      <w:tr w:rsidR="00FE1AC3" w:rsidRPr="00566FB4" w:rsidTr="00AB39A4">
        <w:trPr>
          <w:trHeight w:val="51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бюджеты городских и сельских поселений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8047,3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1947,3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1909,1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2089,4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2101,5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0,0</w:t>
            </w:r>
          </w:p>
        </w:tc>
      </w:tr>
      <w:tr w:rsidR="00DB0751" w:rsidRPr="00566FB4" w:rsidTr="005941C7">
        <w:trPr>
          <w:trHeight w:val="300"/>
          <w:jc w:val="center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033" w:rsidRPr="00566FB4" w:rsidRDefault="00566FB4" w:rsidP="00566FB4">
            <w:r w:rsidRPr="00566FB4">
              <w:lastRenderedPageBreak/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В том числе: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566FB4" w:rsidP="00566FB4">
            <w:r w:rsidRPr="00566FB4">
              <w:t xml:space="preserve"> 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566FB4" w:rsidP="00566FB4">
            <w:r w:rsidRPr="00566FB4">
              <w:t xml:space="preserve">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566FB4" w:rsidP="00566FB4">
            <w:r w:rsidRPr="00566FB4"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566FB4" w:rsidP="00566FB4">
            <w:r w:rsidRPr="00566FB4"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566FB4" w:rsidP="00566FB4">
            <w:r w:rsidRPr="00566FB4"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566FB4" w:rsidP="00566FB4">
            <w:r w:rsidRPr="00566FB4">
              <w:t xml:space="preserve"> 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566FB4" w:rsidP="00566FB4">
            <w:r w:rsidRPr="00566FB4"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566FB4" w:rsidP="00566FB4">
            <w:r w:rsidRPr="00566FB4">
              <w:t xml:space="preserve"> </w:t>
            </w:r>
          </w:p>
        </w:tc>
      </w:tr>
      <w:tr w:rsidR="00FE1AC3" w:rsidRPr="00566FB4" w:rsidTr="00AB39A4">
        <w:trPr>
          <w:trHeight w:val="300"/>
          <w:jc w:val="center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C3" w:rsidRPr="00566FB4" w:rsidRDefault="00566FB4" w:rsidP="00566FB4">
            <w:r w:rsidRPr="00566FB4">
              <w:t xml:space="preserve"> </w:t>
            </w:r>
          </w:p>
        </w:tc>
        <w:tc>
          <w:tcPr>
            <w:tcW w:w="1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Ответственный исполнитель (Управление по жилищно-коммунальному хозяйству администрации Березовского района)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566FB4" w:rsidP="00566FB4">
            <w:r w:rsidRPr="00566FB4">
              <w:t xml:space="preserve"> 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34532,3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20893,7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13638,6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</w:tr>
      <w:tr w:rsidR="00FE1AC3" w:rsidRPr="00566FB4" w:rsidTr="00AB39A4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7333,7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7333,7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</w:tr>
      <w:tr w:rsidR="00FE1AC3" w:rsidRPr="00566FB4" w:rsidTr="00AB39A4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бюджет автономного округа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23007,7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11470,6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11537,1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</w:tr>
      <w:tr w:rsidR="00FE1AC3" w:rsidRPr="00566FB4" w:rsidTr="00AB39A4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бюджет района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</w:tr>
      <w:tr w:rsidR="00FE1AC3" w:rsidRPr="00566FB4" w:rsidTr="00AB39A4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 xml:space="preserve">в том числе </w:t>
            </w:r>
            <w:proofErr w:type="spellStart"/>
            <w:r w:rsidRPr="00566FB4">
              <w:t>софинансирование</w:t>
            </w:r>
            <w:proofErr w:type="spellEnd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</w:tr>
      <w:tr w:rsidR="00FE1AC3" w:rsidRPr="00566FB4" w:rsidTr="00AB39A4">
        <w:trPr>
          <w:trHeight w:val="51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бюджеты городских и сельских поселений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4190,9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2089,4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2101,5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AC3" w:rsidRPr="00566FB4" w:rsidRDefault="00FE1AC3" w:rsidP="00566FB4">
            <w:pPr>
              <w:ind w:hanging="21"/>
            </w:pPr>
            <w:r w:rsidRPr="00566FB4">
              <w:t>0,0</w:t>
            </w:r>
          </w:p>
        </w:tc>
      </w:tr>
      <w:tr w:rsidR="00FE1AC3" w:rsidRPr="00566FB4" w:rsidTr="005941C7">
        <w:trPr>
          <w:trHeight w:val="300"/>
          <w:jc w:val="center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AC3" w:rsidRPr="00566FB4" w:rsidRDefault="00566FB4" w:rsidP="00566FB4">
            <w:r w:rsidRPr="00566FB4">
              <w:t xml:space="preserve"> </w:t>
            </w:r>
          </w:p>
        </w:tc>
        <w:tc>
          <w:tcPr>
            <w:tcW w:w="1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 xml:space="preserve">Соисполнитель 1 (городское поселение </w:t>
            </w:r>
            <w:proofErr w:type="spellStart"/>
            <w:r w:rsidRPr="00566FB4">
              <w:t>Игрим</w:t>
            </w:r>
            <w:proofErr w:type="spellEnd"/>
            <w:r w:rsidRPr="00566FB4">
              <w:t>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566FB4" w:rsidP="00566FB4">
            <w:r w:rsidRPr="00566FB4">
              <w:t xml:space="preserve"> 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7"/>
            </w:pPr>
            <w:r w:rsidRPr="00566FB4"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39799,8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21000,7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18799,1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0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0,0</w:t>
            </w:r>
          </w:p>
        </w:tc>
      </w:tr>
      <w:tr w:rsidR="00FE1AC3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7"/>
            </w:pPr>
            <w:r w:rsidRPr="00566FB4"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13288,2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6701,1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6587,1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0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0,0</w:t>
            </w:r>
          </w:p>
        </w:tc>
      </w:tr>
      <w:tr w:rsidR="00FE1AC3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7"/>
            </w:pPr>
            <w:r w:rsidRPr="00566FB4">
              <w:t>бюджет автономного округа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20784,1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10481,2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10302,9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0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0,0</w:t>
            </w:r>
          </w:p>
        </w:tc>
      </w:tr>
      <w:tr w:rsidR="00FE1AC3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7"/>
            </w:pPr>
            <w:r w:rsidRPr="00566FB4">
              <w:t>бюджет района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1909,2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1909,2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0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0,0</w:t>
            </w:r>
          </w:p>
        </w:tc>
      </w:tr>
      <w:tr w:rsidR="00FE1AC3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7"/>
            </w:pPr>
            <w:r w:rsidRPr="00566FB4">
              <w:t xml:space="preserve">в том числе </w:t>
            </w:r>
            <w:proofErr w:type="spellStart"/>
            <w:r w:rsidRPr="00566FB4">
              <w:t>софинансирование</w:t>
            </w:r>
            <w:proofErr w:type="spellEnd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1909,2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1909,2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0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0,0</w:t>
            </w:r>
          </w:p>
        </w:tc>
      </w:tr>
      <w:tr w:rsidR="00FE1AC3" w:rsidRPr="00566FB4" w:rsidTr="005941C7">
        <w:trPr>
          <w:trHeight w:val="51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AC3" w:rsidRPr="00566FB4" w:rsidRDefault="00FE1AC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hanging="27"/>
            </w:pPr>
            <w:r w:rsidRPr="00566FB4">
              <w:t>бюджеты городских и сельских поселений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3818,3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1909,2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1909,1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0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AC3" w:rsidRPr="00566FB4" w:rsidRDefault="00FE1AC3" w:rsidP="00566FB4">
            <w:pPr>
              <w:ind w:firstLine="0"/>
            </w:pPr>
            <w:r w:rsidRPr="00566FB4">
              <w:t>0,0</w:t>
            </w:r>
          </w:p>
        </w:tc>
      </w:tr>
      <w:tr w:rsidR="00DB0751" w:rsidRPr="00566FB4" w:rsidTr="005941C7">
        <w:trPr>
          <w:trHeight w:val="300"/>
          <w:jc w:val="center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83E" w:rsidRPr="00566FB4" w:rsidRDefault="00566FB4" w:rsidP="00566FB4">
            <w:r w:rsidRPr="00566FB4">
              <w:t xml:space="preserve"> </w:t>
            </w:r>
          </w:p>
        </w:tc>
        <w:tc>
          <w:tcPr>
            <w:tcW w:w="1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783E" w:rsidRPr="00566FB4" w:rsidRDefault="008E783E" w:rsidP="00566FB4">
            <w:pPr>
              <w:ind w:firstLine="0"/>
            </w:pPr>
            <w:r w:rsidRPr="00566FB4">
              <w:t xml:space="preserve">Соисполнитель 2 (сельское поселение </w:t>
            </w:r>
            <w:proofErr w:type="spellStart"/>
            <w:r w:rsidRPr="00566FB4">
              <w:lastRenderedPageBreak/>
              <w:t>Саранпауль</w:t>
            </w:r>
            <w:proofErr w:type="spellEnd"/>
            <w:r w:rsidRPr="00566FB4">
              <w:t>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783E" w:rsidRPr="00566FB4" w:rsidRDefault="00566FB4" w:rsidP="00566FB4">
            <w:r w:rsidRPr="00566FB4">
              <w:lastRenderedPageBreak/>
              <w:t xml:space="preserve"> 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783E" w:rsidRPr="00566FB4" w:rsidRDefault="008E783E" w:rsidP="00566FB4">
            <w:pPr>
              <w:ind w:firstLine="0"/>
            </w:pPr>
            <w:r w:rsidRPr="00566FB4">
              <w:t>всего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783E" w:rsidRPr="00566FB4" w:rsidRDefault="008E783E" w:rsidP="00566FB4">
            <w:pPr>
              <w:ind w:firstLine="0"/>
            </w:pPr>
            <w:r w:rsidRPr="00566FB4">
              <w:t>3494,3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783E" w:rsidRPr="00566FB4" w:rsidRDefault="00096863" w:rsidP="00566FB4">
            <w:pPr>
              <w:ind w:firstLine="0"/>
            </w:pPr>
            <w:r w:rsidRPr="00566FB4">
              <w:t>3494,3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783E" w:rsidRPr="00566FB4" w:rsidRDefault="008E783E" w:rsidP="00566FB4">
            <w:pPr>
              <w:ind w:firstLine="0"/>
            </w:pPr>
            <w:r w:rsidRPr="00566FB4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83E" w:rsidRPr="00566FB4" w:rsidRDefault="008E783E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83E" w:rsidRPr="00566FB4" w:rsidRDefault="008E783E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83E" w:rsidRPr="00566FB4" w:rsidRDefault="008E783E" w:rsidP="00566FB4">
            <w:pPr>
              <w:ind w:firstLine="0"/>
            </w:pPr>
            <w:r w:rsidRPr="00566FB4">
              <w:t>0,0</w:t>
            </w:r>
          </w:p>
        </w:tc>
      </w:tr>
      <w:tr w:rsidR="00DB0751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федеральный бюджет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</w:tr>
      <w:tr w:rsidR="00DB0751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бюджет автономного округа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3456,2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3456,2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</w:tr>
      <w:tr w:rsidR="00DB0751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бюджет района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</w:tr>
      <w:tr w:rsidR="002D1033" w:rsidRPr="00566FB4" w:rsidTr="005941C7">
        <w:trPr>
          <w:trHeight w:val="30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 xml:space="preserve">в том числе </w:t>
            </w:r>
            <w:proofErr w:type="spellStart"/>
            <w:r w:rsidRPr="00566FB4">
              <w:t>софинансирование</w:t>
            </w:r>
            <w:proofErr w:type="spellEnd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</w:tr>
      <w:tr w:rsidR="00DB0751" w:rsidRPr="00566FB4" w:rsidTr="005941C7">
        <w:trPr>
          <w:trHeight w:val="510"/>
          <w:jc w:val="center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566FB4" w:rsidRDefault="002D1033" w:rsidP="00566FB4"/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бюджеты городских и сельских поселений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38,1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38,1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566FB4" w:rsidRDefault="002D1033" w:rsidP="00566FB4">
            <w:pPr>
              <w:ind w:firstLine="0"/>
            </w:pPr>
            <w:r w:rsidRPr="00566FB4">
              <w:t>0,0</w:t>
            </w:r>
          </w:p>
        </w:tc>
      </w:tr>
    </w:tbl>
    <w:p w:rsidR="00AB39A4" w:rsidRPr="00566FB4" w:rsidRDefault="00AB39A4" w:rsidP="008075BF">
      <w:pPr>
        <w:rPr>
          <w:rFonts w:cs="Arial"/>
          <w:szCs w:val="28"/>
        </w:rPr>
      </w:pPr>
    </w:p>
    <w:p w:rsidR="00CC08AF" w:rsidRPr="00566FB4" w:rsidRDefault="00CC08AF" w:rsidP="00AB39A4">
      <w:pPr>
        <w:rPr>
          <w:rFonts w:cs="Arial"/>
          <w:szCs w:val="28"/>
        </w:rPr>
      </w:pPr>
    </w:p>
    <w:sectPr w:rsidR="00CC08AF" w:rsidRPr="00566FB4" w:rsidSect="00566FB4">
      <w:headerReference w:type="default" r:id="rId21"/>
      <w:headerReference w:type="first" r:id="rId22"/>
      <w:type w:val="continuous"/>
      <w:pgSz w:w="16838" w:h="11906" w:orient="landscape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FB4" w:rsidRDefault="00566FB4">
      <w:r>
        <w:separator/>
      </w:r>
    </w:p>
  </w:endnote>
  <w:endnote w:type="continuationSeparator" w:id="0">
    <w:p w:rsidR="00566FB4" w:rsidRDefault="00566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65B" w:rsidRDefault="0072165B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65B" w:rsidRDefault="0072165B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65B" w:rsidRDefault="0072165B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FB4" w:rsidRDefault="00566FB4">
      <w:r>
        <w:separator/>
      </w:r>
    </w:p>
  </w:footnote>
  <w:footnote w:type="continuationSeparator" w:id="0">
    <w:p w:rsidR="00566FB4" w:rsidRDefault="00566F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65B" w:rsidRDefault="0072165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FB4" w:rsidRDefault="00566FB4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65B" w:rsidRDefault="0072165B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FB4" w:rsidRDefault="00566FB4">
    <w:pPr>
      <w:pStyle w:val="a5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FB4" w:rsidRPr="008075BF" w:rsidRDefault="00566FB4" w:rsidP="008075B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A5DB1"/>
    <w:multiLevelType w:val="hybridMultilevel"/>
    <w:tmpl w:val="2BEAFB4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28172B"/>
    <w:multiLevelType w:val="hybridMultilevel"/>
    <w:tmpl w:val="F70E6DB8"/>
    <w:lvl w:ilvl="0" w:tplc="4240E176">
      <w:start w:val="20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63223F4"/>
    <w:multiLevelType w:val="hybridMultilevel"/>
    <w:tmpl w:val="95042E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3F4DAE"/>
    <w:multiLevelType w:val="hybridMultilevel"/>
    <w:tmpl w:val="49DCE95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2D4977"/>
    <w:multiLevelType w:val="hybridMultilevel"/>
    <w:tmpl w:val="983A7862"/>
    <w:lvl w:ilvl="0" w:tplc="B72CC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2EF38A7"/>
    <w:multiLevelType w:val="hybridMultilevel"/>
    <w:tmpl w:val="A044C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887B52"/>
    <w:multiLevelType w:val="hybridMultilevel"/>
    <w:tmpl w:val="144C09C6"/>
    <w:lvl w:ilvl="0" w:tplc="EB1E5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A033FA1"/>
    <w:multiLevelType w:val="hybridMultilevel"/>
    <w:tmpl w:val="CC00CAF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C4587E"/>
    <w:multiLevelType w:val="hybridMultilevel"/>
    <w:tmpl w:val="4EDEFB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E637EC"/>
    <w:multiLevelType w:val="hybridMultilevel"/>
    <w:tmpl w:val="4E160FF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2"/>
  </w:num>
  <w:num w:numId="5">
    <w:abstractNumId w:val="7"/>
  </w:num>
  <w:num w:numId="6">
    <w:abstractNumId w:val="5"/>
  </w:num>
  <w:num w:numId="7">
    <w:abstractNumId w:val="8"/>
  </w:num>
  <w:num w:numId="8">
    <w:abstractNumId w:val="4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drawingGridHorizontalSpacing w:val="14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BA4"/>
    <w:rsid w:val="00002503"/>
    <w:rsid w:val="00004B3E"/>
    <w:rsid w:val="00012311"/>
    <w:rsid w:val="000137D2"/>
    <w:rsid w:val="00030C7E"/>
    <w:rsid w:val="00031E0F"/>
    <w:rsid w:val="000421D5"/>
    <w:rsid w:val="00050F2E"/>
    <w:rsid w:val="0005108B"/>
    <w:rsid w:val="000525E6"/>
    <w:rsid w:val="000529F1"/>
    <w:rsid w:val="000645EE"/>
    <w:rsid w:val="000722B6"/>
    <w:rsid w:val="00077E7A"/>
    <w:rsid w:val="00084369"/>
    <w:rsid w:val="000863EB"/>
    <w:rsid w:val="00087953"/>
    <w:rsid w:val="00087ECB"/>
    <w:rsid w:val="00090CAC"/>
    <w:rsid w:val="00096863"/>
    <w:rsid w:val="00096C0E"/>
    <w:rsid w:val="000A2D74"/>
    <w:rsid w:val="000B4FD0"/>
    <w:rsid w:val="000C3CBB"/>
    <w:rsid w:val="000E32AF"/>
    <w:rsid w:val="000E3C48"/>
    <w:rsid w:val="000E6AD8"/>
    <w:rsid w:val="000F2F9D"/>
    <w:rsid w:val="00100358"/>
    <w:rsid w:val="001111D2"/>
    <w:rsid w:val="001179A3"/>
    <w:rsid w:val="00120BD9"/>
    <w:rsid w:val="00123BA0"/>
    <w:rsid w:val="001251FE"/>
    <w:rsid w:val="0012533F"/>
    <w:rsid w:val="00127DB7"/>
    <w:rsid w:val="00132B2B"/>
    <w:rsid w:val="0013669B"/>
    <w:rsid w:val="001458C5"/>
    <w:rsid w:val="001468D5"/>
    <w:rsid w:val="00155B46"/>
    <w:rsid w:val="00165E6C"/>
    <w:rsid w:val="00174853"/>
    <w:rsid w:val="001833B2"/>
    <w:rsid w:val="0018744C"/>
    <w:rsid w:val="00193EC6"/>
    <w:rsid w:val="001A18AA"/>
    <w:rsid w:val="001A5C70"/>
    <w:rsid w:val="001B1328"/>
    <w:rsid w:val="001B1AE0"/>
    <w:rsid w:val="001C35FA"/>
    <w:rsid w:val="001C7F70"/>
    <w:rsid w:val="001D316D"/>
    <w:rsid w:val="001D495C"/>
    <w:rsid w:val="001E2673"/>
    <w:rsid w:val="0021580E"/>
    <w:rsid w:val="00215C10"/>
    <w:rsid w:val="00217771"/>
    <w:rsid w:val="00217B4E"/>
    <w:rsid w:val="00222949"/>
    <w:rsid w:val="0024052D"/>
    <w:rsid w:val="00244253"/>
    <w:rsid w:val="00250EDF"/>
    <w:rsid w:val="0025200B"/>
    <w:rsid w:val="0025245A"/>
    <w:rsid w:val="00257C36"/>
    <w:rsid w:val="002616D8"/>
    <w:rsid w:val="00261D4C"/>
    <w:rsid w:val="00263A2B"/>
    <w:rsid w:val="00275C40"/>
    <w:rsid w:val="0029341A"/>
    <w:rsid w:val="00293E66"/>
    <w:rsid w:val="00296FE8"/>
    <w:rsid w:val="00297A0F"/>
    <w:rsid w:val="002A2FCF"/>
    <w:rsid w:val="002A6F3C"/>
    <w:rsid w:val="002B5097"/>
    <w:rsid w:val="002C2F57"/>
    <w:rsid w:val="002C5011"/>
    <w:rsid w:val="002C6E09"/>
    <w:rsid w:val="002D1033"/>
    <w:rsid w:val="002D717E"/>
    <w:rsid w:val="002E06D9"/>
    <w:rsid w:val="002E1061"/>
    <w:rsid w:val="002E10F0"/>
    <w:rsid w:val="002F610A"/>
    <w:rsid w:val="002F7B02"/>
    <w:rsid w:val="003001E6"/>
    <w:rsid w:val="00300C00"/>
    <w:rsid w:val="00315DCB"/>
    <w:rsid w:val="00316E87"/>
    <w:rsid w:val="00320425"/>
    <w:rsid w:val="00320586"/>
    <w:rsid w:val="003236F7"/>
    <w:rsid w:val="0032732B"/>
    <w:rsid w:val="00334B8B"/>
    <w:rsid w:val="00340B33"/>
    <w:rsid w:val="00347671"/>
    <w:rsid w:val="00351029"/>
    <w:rsid w:val="00351E72"/>
    <w:rsid w:val="00352064"/>
    <w:rsid w:val="00352FE2"/>
    <w:rsid w:val="00356051"/>
    <w:rsid w:val="0035764C"/>
    <w:rsid w:val="003659F4"/>
    <w:rsid w:val="00366A79"/>
    <w:rsid w:val="00380C26"/>
    <w:rsid w:val="00386F89"/>
    <w:rsid w:val="0039466C"/>
    <w:rsid w:val="003966C0"/>
    <w:rsid w:val="00397047"/>
    <w:rsid w:val="003A27FA"/>
    <w:rsid w:val="003A4A9B"/>
    <w:rsid w:val="003B66FE"/>
    <w:rsid w:val="003D14FD"/>
    <w:rsid w:val="003D1941"/>
    <w:rsid w:val="003D4FD5"/>
    <w:rsid w:val="003F79C0"/>
    <w:rsid w:val="003F79E3"/>
    <w:rsid w:val="00400278"/>
    <w:rsid w:val="00410795"/>
    <w:rsid w:val="004215B6"/>
    <w:rsid w:val="00422BA8"/>
    <w:rsid w:val="004273BF"/>
    <w:rsid w:val="00443898"/>
    <w:rsid w:val="00444F86"/>
    <w:rsid w:val="0044600C"/>
    <w:rsid w:val="004523B9"/>
    <w:rsid w:val="00476103"/>
    <w:rsid w:val="00480BBC"/>
    <w:rsid w:val="00482369"/>
    <w:rsid w:val="0048481D"/>
    <w:rsid w:val="00486B29"/>
    <w:rsid w:val="0049447C"/>
    <w:rsid w:val="00496CDC"/>
    <w:rsid w:val="004A04CF"/>
    <w:rsid w:val="004A6A16"/>
    <w:rsid w:val="004B13C7"/>
    <w:rsid w:val="004B1D24"/>
    <w:rsid w:val="004B46CB"/>
    <w:rsid w:val="004B5736"/>
    <w:rsid w:val="004C0357"/>
    <w:rsid w:val="004C2DE7"/>
    <w:rsid w:val="004C5695"/>
    <w:rsid w:val="004E4D08"/>
    <w:rsid w:val="0050445C"/>
    <w:rsid w:val="005067B4"/>
    <w:rsid w:val="00517AAA"/>
    <w:rsid w:val="005227E0"/>
    <w:rsid w:val="0053292E"/>
    <w:rsid w:val="00532E79"/>
    <w:rsid w:val="00541C5A"/>
    <w:rsid w:val="005427E3"/>
    <w:rsid w:val="00545AD8"/>
    <w:rsid w:val="0054625A"/>
    <w:rsid w:val="00554411"/>
    <w:rsid w:val="00554EEA"/>
    <w:rsid w:val="00560B96"/>
    <w:rsid w:val="00560D9C"/>
    <w:rsid w:val="005614F1"/>
    <w:rsid w:val="00566FB4"/>
    <w:rsid w:val="00570E61"/>
    <w:rsid w:val="005748B5"/>
    <w:rsid w:val="00577085"/>
    <w:rsid w:val="00577DE2"/>
    <w:rsid w:val="005807C6"/>
    <w:rsid w:val="005941C7"/>
    <w:rsid w:val="00596824"/>
    <w:rsid w:val="00597E90"/>
    <w:rsid w:val="005A32B8"/>
    <w:rsid w:val="005A62BF"/>
    <w:rsid w:val="005B4445"/>
    <w:rsid w:val="005C50BA"/>
    <w:rsid w:val="005C7D51"/>
    <w:rsid w:val="005D17C1"/>
    <w:rsid w:val="005D418A"/>
    <w:rsid w:val="005D518A"/>
    <w:rsid w:val="005F4159"/>
    <w:rsid w:val="005F50C2"/>
    <w:rsid w:val="0060151F"/>
    <w:rsid w:val="0060201A"/>
    <w:rsid w:val="006041BC"/>
    <w:rsid w:val="00605EF7"/>
    <w:rsid w:val="0060644F"/>
    <w:rsid w:val="00610E86"/>
    <w:rsid w:val="00614A5E"/>
    <w:rsid w:val="00617A1D"/>
    <w:rsid w:val="006209E4"/>
    <w:rsid w:val="00622440"/>
    <w:rsid w:val="0063608C"/>
    <w:rsid w:val="00636762"/>
    <w:rsid w:val="00656A9E"/>
    <w:rsid w:val="0066650C"/>
    <w:rsid w:val="00673C9C"/>
    <w:rsid w:val="00684CFE"/>
    <w:rsid w:val="00686A39"/>
    <w:rsid w:val="00695B5F"/>
    <w:rsid w:val="00697FA0"/>
    <w:rsid w:val="006A1483"/>
    <w:rsid w:val="006A4530"/>
    <w:rsid w:val="006B1F7A"/>
    <w:rsid w:val="006B6B87"/>
    <w:rsid w:val="006B77C5"/>
    <w:rsid w:val="006B7D83"/>
    <w:rsid w:val="006C1DB5"/>
    <w:rsid w:val="006C3E4C"/>
    <w:rsid w:val="006D01B2"/>
    <w:rsid w:val="006D1239"/>
    <w:rsid w:val="006D2E77"/>
    <w:rsid w:val="006D6AB1"/>
    <w:rsid w:val="006E0CA7"/>
    <w:rsid w:val="006F5F33"/>
    <w:rsid w:val="006F75EB"/>
    <w:rsid w:val="007012CF"/>
    <w:rsid w:val="00703755"/>
    <w:rsid w:val="00706D73"/>
    <w:rsid w:val="007162AA"/>
    <w:rsid w:val="0072165B"/>
    <w:rsid w:val="0073151D"/>
    <w:rsid w:val="00731CB8"/>
    <w:rsid w:val="007355CD"/>
    <w:rsid w:val="00735933"/>
    <w:rsid w:val="00740D3B"/>
    <w:rsid w:val="007455CD"/>
    <w:rsid w:val="00752D35"/>
    <w:rsid w:val="007602D6"/>
    <w:rsid w:val="007643C4"/>
    <w:rsid w:val="00765A7D"/>
    <w:rsid w:val="007738E8"/>
    <w:rsid w:val="0078035D"/>
    <w:rsid w:val="007806FC"/>
    <w:rsid w:val="00782CE9"/>
    <w:rsid w:val="00783309"/>
    <w:rsid w:val="00792147"/>
    <w:rsid w:val="00792706"/>
    <w:rsid w:val="007A2D87"/>
    <w:rsid w:val="007A60D1"/>
    <w:rsid w:val="007B459F"/>
    <w:rsid w:val="007C2078"/>
    <w:rsid w:val="007D2C0D"/>
    <w:rsid w:val="007E6872"/>
    <w:rsid w:val="007E7574"/>
    <w:rsid w:val="007F46CE"/>
    <w:rsid w:val="008075BF"/>
    <w:rsid w:val="0081593F"/>
    <w:rsid w:val="008221C9"/>
    <w:rsid w:val="00822F74"/>
    <w:rsid w:val="00831CD4"/>
    <w:rsid w:val="00834C77"/>
    <w:rsid w:val="008356A8"/>
    <w:rsid w:val="00845001"/>
    <w:rsid w:val="00855890"/>
    <w:rsid w:val="00857A3F"/>
    <w:rsid w:val="0086147C"/>
    <w:rsid w:val="0086175A"/>
    <w:rsid w:val="0087285E"/>
    <w:rsid w:val="00882902"/>
    <w:rsid w:val="0088387C"/>
    <w:rsid w:val="00886DB2"/>
    <w:rsid w:val="008910D2"/>
    <w:rsid w:val="00895BBF"/>
    <w:rsid w:val="00896C01"/>
    <w:rsid w:val="008A4C0B"/>
    <w:rsid w:val="008A78FD"/>
    <w:rsid w:val="008B4647"/>
    <w:rsid w:val="008B5346"/>
    <w:rsid w:val="008C5D16"/>
    <w:rsid w:val="008D402A"/>
    <w:rsid w:val="008D6BC3"/>
    <w:rsid w:val="008D79B1"/>
    <w:rsid w:val="008E1FC0"/>
    <w:rsid w:val="008E36A0"/>
    <w:rsid w:val="008E4869"/>
    <w:rsid w:val="008E783E"/>
    <w:rsid w:val="008E7DEB"/>
    <w:rsid w:val="008F2B32"/>
    <w:rsid w:val="008F3BC6"/>
    <w:rsid w:val="008F4379"/>
    <w:rsid w:val="00901F44"/>
    <w:rsid w:val="00906FE1"/>
    <w:rsid w:val="00916F4A"/>
    <w:rsid w:val="009400EC"/>
    <w:rsid w:val="0094654E"/>
    <w:rsid w:val="00947C28"/>
    <w:rsid w:val="00947DE9"/>
    <w:rsid w:val="0095100C"/>
    <w:rsid w:val="00953307"/>
    <w:rsid w:val="00954BC5"/>
    <w:rsid w:val="00965872"/>
    <w:rsid w:val="00971627"/>
    <w:rsid w:val="009735C0"/>
    <w:rsid w:val="009747C4"/>
    <w:rsid w:val="009750FD"/>
    <w:rsid w:val="00980743"/>
    <w:rsid w:val="00985DF9"/>
    <w:rsid w:val="009911F8"/>
    <w:rsid w:val="00994D21"/>
    <w:rsid w:val="009A0169"/>
    <w:rsid w:val="009B0511"/>
    <w:rsid w:val="009B0922"/>
    <w:rsid w:val="009B4419"/>
    <w:rsid w:val="009B5338"/>
    <w:rsid w:val="009C1307"/>
    <w:rsid w:val="009C6F74"/>
    <w:rsid w:val="009C751B"/>
    <w:rsid w:val="009D0A53"/>
    <w:rsid w:val="009D4AD2"/>
    <w:rsid w:val="009D744B"/>
    <w:rsid w:val="009E4754"/>
    <w:rsid w:val="009E72CF"/>
    <w:rsid w:val="009F22EC"/>
    <w:rsid w:val="009F47CA"/>
    <w:rsid w:val="009F736D"/>
    <w:rsid w:val="009F7A27"/>
    <w:rsid w:val="00A02A1D"/>
    <w:rsid w:val="00A03B60"/>
    <w:rsid w:val="00A06869"/>
    <w:rsid w:val="00A16F5F"/>
    <w:rsid w:val="00A22B8B"/>
    <w:rsid w:val="00A30A3A"/>
    <w:rsid w:val="00A35901"/>
    <w:rsid w:val="00A35DF7"/>
    <w:rsid w:val="00A6547F"/>
    <w:rsid w:val="00A73CEC"/>
    <w:rsid w:val="00A73D95"/>
    <w:rsid w:val="00A7789F"/>
    <w:rsid w:val="00A80740"/>
    <w:rsid w:val="00A8290D"/>
    <w:rsid w:val="00A82CF9"/>
    <w:rsid w:val="00A84884"/>
    <w:rsid w:val="00A87BA4"/>
    <w:rsid w:val="00A91F59"/>
    <w:rsid w:val="00A958E5"/>
    <w:rsid w:val="00AB1877"/>
    <w:rsid w:val="00AB39A4"/>
    <w:rsid w:val="00AB6B68"/>
    <w:rsid w:val="00AC0292"/>
    <w:rsid w:val="00AC0E07"/>
    <w:rsid w:val="00AC3B5C"/>
    <w:rsid w:val="00AC73AD"/>
    <w:rsid w:val="00AF08FB"/>
    <w:rsid w:val="00AF51BA"/>
    <w:rsid w:val="00AF5B55"/>
    <w:rsid w:val="00B15C0B"/>
    <w:rsid w:val="00B20C70"/>
    <w:rsid w:val="00B21F0A"/>
    <w:rsid w:val="00B22A70"/>
    <w:rsid w:val="00B22F11"/>
    <w:rsid w:val="00B3766F"/>
    <w:rsid w:val="00B44E9A"/>
    <w:rsid w:val="00B53DE6"/>
    <w:rsid w:val="00B551D3"/>
    <w:rsid w:val="00B60AD4"/>
    <w:rsid w:val="00B7532C"/>
    <w:rsid w:val="00B75D6C"/>
    <w:rsid w:val="00B75DA0"/>
    <w:rsid w:val="00B77734"/>
    <w:rsid w:val="00B77E91"/>
    <w:rsid w:val="00B77FA5"/>
    <w:rsid w:val="00B8215D"/>
    <w:rsid w:val="00B840E3"/>
    <w:rsid w:val="00B918DD"/>
    <w:rsid w:val="00B92CC4"/>
    <w:rsid w:val="00BA15C2"/>
    <w:rsid w:val="00BB287B"/>
    <w:rsid w:val="00BB57F3"/>
    <w:rsid w:val="00BB6CFE"/>
    <w:rsid w:val="00BC5D71"/>
    <w:rsid w:val="00BD227C"/>
    <w:rsid w:val="00BD2C39"/>
    <w:rsid w:val="00BD3B6F"/>
    <w:rsid w:val="00BD402D"/>
    <w:rsid w:val="00BD6A06"/>
    <w:rsid w:val="00BE412E"/>
    <w:rsid w:val="00BE77E7"/>
    <w:rsid w:val="00C14EB1"/>
    <w:rsid w:val="00C17784"/>
    <w:rsid w:val="00C21E33"/>
    <w:rsid w:val="00C22460"/>
    <w:rsid w:val="00C2741D"/>
    <w:rsid w:val="00C334B7"/>
    <w:rsid w:val="00C35AD0"/>
    <w:rsid w:val="00C35B2B"/>
    <w:rsid w:val="00C41D99"/>
    <w:rsid w:val="00C43C10"/>
    <w:rsid w:val="00C54829"/>
    <w:rsid w:val="00C565EA"/>
    <w:rsid w:val="00C604BB"/>
    <w:rsid w:val="00C71206"/>
    <w:rsid w:val="00C76B3B"/>
    <w:rsid w:val="00C81DBC"/>
    <w:rsid w:val="00C81FD3"/>
    <w:rsid w:val="00C83E33"/>
    <w:rsid w:val="00C95591"/>
    <w:rsid w:val="00C9792F"/>
    <w:rsid w:val="00CA1DF3"/>
    <w:rsid w:val="00CA6A3B"/>
    <w:rsid w:val="00CB1F95"/>
    <w:rsid w:val="00CB7D39"/>
    <w:rsid w:val="00CC08AF"/>
    <w:rsid w:val="00CC0E6E"/>
    <w:rsid w:val="00CC2D62"/>
    <w:rsid w:val="00CC3A28"/>
    <w:rsid w:val="00CD4EF3"/>
    <w:rsid w:val="00CD5600"/>
    <w:rsid w:val="00CD7D27"/>
    <w:rsid w:val="00CE407F"/>
    <w:rsid w:val="00CE75B9"/>
    <w:rsid w:val="00CE7ECA"/>
    <w:rsid w:val="00CF1B66"/>
    <w:rsid w:val="00CF1DAB"/>
    <w:rsid w:val="00CF40CA"/>
    <w:rsid w:val="00D13597"/>
    <w:rsid w:val="00D1676D"/>
    <w:rsid w:val="00D22E58"/>
    <w:rsid w:val="00D256B5"/>
    <w:rsid w:val="00D32766"/>
    <w:rsid w:val="00D35AFF"/>
    <w:rsid w:val="00D368BE"/>
    <w:rsid w:val="00D400E3"/>
    <w:rsid w:val="00D40756"/>
    <w:rsid w:val="00D44AD2"/>
    <w:rsid w:val="00D50472"/>
    <w:rsid w:val="00D51FB1"/>
    <w:rsid w:val="00D61601"/>
    <w:rsid w:val="00D65825"/>
    <w:rsid w:val="00D70210"/>
    <w:rsid w:val="00D73264"/>
    <w:rsid w:val="00D917F4"/>
    <w:rsid w:val="00D94297"/>
    <w:rsid w:val="00D96FC9"/>
    <w:rsid w:val="00DA33B2"/>
    <w:rsid w:val="00DB0438"/>
    <w:rsid w:val="00DB0751"/>
    <w:rsid w:val="00DB5D71"/>
    <w:rsid w:val="00DB7F64"/>
    <w:rsid w:val="00DC04D4"/>
    <w:rsid w:val="00DC4E96"/>
    <w:rsid w:val="00DC696B"/>
    <w:rsid w:val="00DC7019"/>
    <w:rsid w:val="00DD4101"/>
    <w:rsid w:val="00DD4561"/>
    <w:rsid w:val="00DD6F7C"/>
    <w:rsid w:val="00DE435C"/>
    <w:rsid w:val="00DE4FED"/>
    <w:rsid w:val="00DF3742"/>
    <w:rsid w:val="00DF5C3D"/>
    <w:rsid w:val="00E01A57"/>
    <w:rsid w:val="00E10C67"/>
    <w:rsid w:val="00E160AD"/>
    <w:rsid w:val="00E174A3"/>
    <w:rsid w:val="00E2077F"/>
    <w:rsid w:val="00E25A77"/>
    <w:rsid w:val="00E27932"/>
    <w:rsid w:val="00E510D5"/>
    <w:rsid w:val="00E53A15"/>
    <w:rsid w:val="00E540EE"/>
    <w:rsid w:val="00E54401"/>
    <w:rsid w:val="00E5512B"/>
    <w:rsid w:val="00E55308"/>
    <w:rsid w:val="00E745F9"/>
    <w:rsid w:val="00E8004F"/>
    <w:rsid w:val="00E83125"/>
    <w:rsid w:val="00EA0C29"/>
    <w:rsid w:val="00EA3C72"/>
    <w:rsid w:val="00EB0E6E"/>
    <w:rsid w:val="00EB166C"/>
    <w:rsid w:val="00EB2B54"/>
    <w:rsid w:val="00EB6F47"/>
    <w:rsid w:val="00EC525E"/>
    <w:rsid w:val="00ED7953"/>
    <w:rsid w:val="00EF0FF1"/>
    <w:rsid w:val="00EF208D"/>
    <w:rsid w:val="00EF4CF2"/>
    <w:rsid w:val="00EF6517"/>
    <w:rsid w:val="00EF6EDC"/>
    <w:rsid w:val="00EF77C0"/>
    <w:rsid w:val="00F006C3"/>
    <w:rsid w:val="00F04A95"/>
    <w:rsid w:val="00F05BE0"/>
    <w:rsid w:val="00F10F5C"/>
    <w:rsid w:val="00F27B4D"/>
    <w:rsid w:val="00F40E3A"/>
    <w:rsid w:val="00F45E92"/>
    <w:rsid w:val="00F45EB2"/>
    <w:rsid w:val="00F524BE"/>
    <w:rsid w:val="00F539B8"/>
    <w:rsid w:val="00F60323"/>
    <w:rsid w:val="00F6033E"/>
    <w:rsid w:val="00F71949"/>
    <w:rsid w:val="00F74AA0"/>
    <w:rsid w:val="00F7509E"/>
    <w:rsid w:val="00F80166"/>
    <w:rsid w:val="00F87453"/>
    <w:rsid w:val="00F879BC"/>
    <w:rsid w:val="00F94077"/>
    <w:rsid w:val="00F97795"/>
    <w:rsid w:val="00FA4FF3"/>
    <w:rsid w:val="00FB2381"/>
    <w:rsid w:val="00FD4636"/>
    <w:rsid w:val="00FD6F03"/>
    <w:rsid w:val="00FD7782"/>
    <w:rsid w:val="00FE1AC3"/>
    <w:rsid w:val="00FF53D9"/>
    <w:rsid w:val="00FF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351E7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351E7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51E7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51E7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51E72"/>
    <w:pPr>
      <w:outlineLvl w:val="3"/>
    </w:pPr>
    <w:rPr>
      <w:b/>
      <w:bCs/>
      <w:sz w:val="26"/>
      <w:szCs w:val="28"/>
    </w:rPr>
  </w:style>
  <w:style w:type="paragraph" w:styleId="8">
    <w:name w:val="heading 8"/>
    <w:basedOn w:val="a"/>
    <w:next w:val="a"/>
    <w:link w:val="80"/>
    <w:qFormat/>
    <w:rsid w:val="007F46C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semiHidden/>
    <w:rsid w:val="00351E72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351E72"/>
  </w:style>
  <w:style w:type="paragraph" w:customStyle="1" w:styleId="ConsPlusNormal">
    <w:name w:val="ConsPlusNormal"/>
    <w:rsid w:val="00A87B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paragraph" w:styleId="a3">
    <w:name w:val="Plain Text"/>
    <w:basedOn w:val="a"/>
    <w:link w:val="a4"/>
    <w:rsid w:val="00A87BA4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A87BA4"/>
    <w:rPr>
      <w:rFonts w:ascii="Courier New" w:eastAsia="Times New Roman" w:hAnsi="Courier New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A87B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rsid w:val="00351E72"/>
    <w:rPr>
      <w:color w:val="0000FF"/>
      <w:u w:val="none"/>
    </w:rPr>
  </w:style>
  <w:style w:type="character" w:customStyle="1" w:styleId="a8">
    <w:name w:val="Основной текст Знак"/>
    <w:aliases w:val="bt Знак,Òàáë òåêñò Знак"/>
    <w:link w:val="a9"/>
    <w:uiPriority w:val="99"/>
    <w:locked/>
    <w:rsid w:val="00A87BA4"/>
    <w:rPr>
      <w:sz w:val="24"/>
    </w:rPr>
  </w:style>
  <w:style w:type="paragraph" w:styleId="a9">
    <w:name w:val="Body Text"/>
    <w:aliases w:val="bt,Òàáë òåêñò"/>
    <w:basedOn w:val="a"/>
    <w:link w:val="a8"/>
    <w:uiPriority w:val="99"/>
    <w:rsid w:val="00A87BA4"/>
    <w:pPr>
      <w:spacing w:after="12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aliases w:val="Абзац списка11,ПАРАГРАФ"/>
    <w:basedOn w:val="a"/>
    <w:uiPriority w:val="34"/>
    <w:qFormat/>
    <w:rsid w:val="00B20C7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B20C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5100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510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1E2673"/>
    <w:pPr>
      <w:ind w:left="720"/>
      <w:contextualSpacing/>
    </w:pPr>
    <w:rPr>
      <w:rFonts w:eastAsia="Calibri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0F2F9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F2F9D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rsid w:val="000F2F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F2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7162A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162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F46CE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7F46C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13">
    <w:name w:val="Без интервала1"/>
    <w:rsid w:val="007F46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0">
    <w:name w:val="БланкАДМ"/>
    <w:basedOn w:val="a"/>
    <w:rsid w:val="007F46CE"/>
    <w:pPr>
      <w:ind w:firstLine="720"/>
    </w:pPr>
  </w:style>
  <w:style w:type="character" w:customStyle="1" w:styleId="10">
    <w:name w:val="Заголовок 1 Знак"/>
    <w:aliases w:val="!Части документа Знак"/>
    <w:basedOn w:val="a0"/>
    <w:link w:val="1"/>
    <w:rsid w:val="007643C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customStyle="1" w:styleId="14">
    <w:name w:val="Сетка таблицы1"/>
    <w:basedOn w:val="a1"/>
    <w:next w:val="ad"/>
    <w:uiPriority w:val="39"/>
    <w:rsid w:val="004B46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d"/>
    <w:uiPriority w:val="39"/>
    <w:rsid w:val="008356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aliases w:val="!Главы документа Знак"/>
    <w:basedOn w:val="a0"/>
    <w:link w:val="3"/>
    <w:rsid w:val="00566FB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566FB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351E72"/>
    <w:rPr>
      <w:rFonts w:ascii="Arial" w:hAnsi="Arial"/>
      <w:b w:val="0"/>
      <w:i w:val="0"/>
      <w:iCs/>
      <w:color w:val="0000FF"/>
      <w:sz w:val="24"/>
      <w:u w:val="none"/>
    </w:rPr>
  </w:style>
  <w:style w:type="paragraph" w:styleId="af1">
    <w:name w:val="annotation text"/>
    <w:aliases w:val="!Равноширинный текст документа"/>
    <w:basedOn w:val="a"/>
    <w:link w:val="af2"/>
    <w:semiHidden/>
    <w:rsid w:val="00351E72"/>
    <w:rPr>
      <w:rFonts w:ascii="Courier" w:hAnsi="Courier"/>
      <w:sz w:val="22"/>
      <w:szCs w:val="20"/>
    </w:rPr>
  </w:style>
  <w:style w:type="character" w:customStyle="1" w:styleId="af2">
    <w:name w:val="Текст примечания Знак"/>
    <w:aliases w:val="!Равноширинный текст документа Знак"/>
    <w:basedOn w:val="a0"/>
    <w:link w:val="af1"/>
    <w:semiHidden/>
    <w:rsid w:val="00566FB4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351E7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351E72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51E72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51E72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3">
    <w:name w:val="FollowedHyperlink"/>
    <w:basedOn w:val="a0"/>
    <w:uiPriority w:val="99"/>
    <w:semiHidden/>
    <w:unhideWhenUsed/>
    <w:rsid w:val="00EA3C7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351E7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351E7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51E7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51E7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51E72"/>
    <w:pPr>
      <w:outlineLvl w:val="3"/>
    </w:pPr>
    <w:rPr>
      <w:b/>
      <w:bCs/>
      <w:sz w:val="26"/>
      <w:szCs w:val="28"/>
    </w:rPr>
  </w:style>
  <w:style w:type="paragraph" w:styleId="8">
    <w:name w:val="heading 8"/>
    <w:basedOn w:val="a"/>
    <w:next w:val="a"/>
    <w:link w:val="80"/>
    <w:qFormat/>
    <w:rsid w:val="007F46C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semiHidden/>
    <w:rsid w:val="00351E72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351E72"/>
  </w:style>
  <w:style w:type="paragraph" w:customStyle="1" w:styleId="ConsPlusNormal">
    <w:name w:val="ConsPlusNormal"/>
    <w:rsid w:val="00A87B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paragraph" w:styleId="a3">
    <w:name w:val="Plain Text"/>
    <w:basedOn w:val="a"/>
    <w:link w:val="a4"/>
    <w:rsid w:val="00A87BA4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A87BA4"/>
    <w:rPr>
      <w:rFonts w:ascii="Courier New" w:eastAsia="Times New Roman" w:hAnsi="Courier New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A87B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rsid w:val="00351E72"/>
    <w:rPr>
      <w:color w:val="0000FF"/>
      <w:u w:val="none"/>
    </w:rPr>
  </w:style>
  <w:style w:type="character" w:customStyle="1" w:styleId="a8">
    <w:name w:val="Основной текст Знак"/>
    <w:aliases w:val="bt Знак,Òàáë òåêñò Знак"/>
    <w:link w:val="a9"/>
    <w:uiPriority w:val="99"/>
    <w:locked/>
    <w:rsid w:val="00A87BA4"/>
    <w:rPr>
      <w:sz w:val="24"/>
    </w:rPr>
  </w:style>
  <w:style w:type="paragraph" w:styleId="a9">
    <w:name w:val="Body Text"/>
    <w:aliases w:val="bt,Òàáë òåêñò"/>
    <w:basedOn w:val="a"/>
    <w:link w:val="a8"/>
    <w:uiPriority w:val="99"/>
    <w:rsid w:val="00A87BA4"/>
    <w:pPr>
      <w:spacing w:after="12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aliases w:val="Абзац списка11,ПАРАГРАФ"/>
    <w:basedOn w:val="a"/>
    <w:uiPriority w:val="34"/>
    <w:qFormat/>
    <w:rsid w:val="00B20C7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B20C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5100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510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1E2673"/>
    <w:pPr>
      <w:ind w:left="720"/>
      <w:contextualSpacing/>
    </w:pPr>
    <w:rPr>
      <w:rFonts w:eastAsia="Calibri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0F2F9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F2F9D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rsid w:val="000F2F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F2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7162A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162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F46CE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7F46C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13">
    <w:name w:val="Без интервала1"/>
    <w:rsid w:val="007F46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0">
    <w:name w:val="БланкАДМ"/>
    <w:basedOn w:val="a"/>
    <w:rsid w:val="007F46CE"/>
    <w:pPr>
      <w:ind w:firstLine="720"/>
    </w:pPr>
  </w:style>
  <w:style w:type="character" w:customStyle="1" w:styleId="10">
    <w:name w:val="Заголовок 1 Знак"/>
    <w:aliases w:val="!Части документа Знак"/>
    <w:basedOn w:val="a0"/>
    <w:link w:val="1"/>
    <w:rsid w:val="007643C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customStyle="1" w:styleId="14">
    <w:name w:val="Сетка таблицы1"/>
    <w:basedOn w:val="a1"/>
    <w:next w:val="ad"/>
    <w:uiPriority w:val="39"/>
    <w:rsid w:val="004B46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d"/>
    <w:uiPriority w:val="39"/>
    <w:rsid w:val="008356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aliases w:val="!Главы документа Знак"/>
    <w:basedOn w:val="a0"/>
    <w:link w:val="3"/>
    <w:rsid w:val="00566FB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566FB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351E72"/>
    <w:rPr>
      <w:rFonts w:ascii="Arial" w:hAnsi="Arial"/>
      <w:b w:val="0"/>
      <w:i w:val="0"/>
      <w:iCs/>
      <w:color w:val="0000FF"/>
      <w:sz w:val="24"/>
      <w:u w:val="none"/>
    </w:rPr>
  </w:style>
  <w:style w:type="paragraph" w:styleId="af1">
    <w:name w:val="annotation text"/>
    <w:aliases w:val="!Равноширинный текст документа"/>
    <w:basedOn w:val="a"/>
    <w:link w:val="af2"/>
    <w:semiHidden/>
    <w:rsid w:val="00351E72"/>
    <w:rPr>
      <w:rFonts w:ascii="Courier" w:hAnsi="Courier"/>
      <w:sz w:val="22"/>
      <w:szCs w:val="20"/>
    </w:rPr>
  </w:style>
  <w:style w:type="character" w:customStyle="1" w:styleId="af2">
    <w:name w:val="Текст примечания Знак"/>
    <w:aliases w:val="!Равноширинный текст документа Знак"/>
    <w:basedOn w:val="a0"/>
    <w:link w:val="af1"/>
    <w:semiHidden/>
    <w:rsid w:val="00566FB4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351E7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351E72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51E72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51E72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3">
    <w:name w:val="FollowedHyperlink"/>
    <w:basedOn w:val="a0"/>
    <w:uiPriority w:val="99"/>
    <w:semiHidden/>
    <w:unhideWhenUsed/>
    <w:rsid w:val="00EA3C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act\350740ac-a815-406a-b16a-19b0f1f35fbd.doc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db5c6d52-8299-47c3-b32e-cc01e21d1c19.doc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d6af4e51-30c7-468a-a2b8-83c27c54b07b.doc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23" Type="http://schemas.openxmlformats.org/officeDocument/2006/relationships/fontTable" Target="fontTable.xml"/><Relationship Id="rId10" Type="http://schemas.openxmlformats.org/officeDocument/2006/relationships/hyperlink" Target="file:///C:\content\act\8f21b21c-a408-42c4-b9fe-a939b863c84a.html" TargetMode="External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a10dd3f9-c87f-45bb-a9f1-5a64751e3710.doc" TargetMode="External"/><Relationship Id="rId14" Type="http://schemas.openxmlformats.org/officeDocument/2006/relationships/hyperlink" Target="file:///C:\content\act\0c67df42-3540-4833-bad9-0c49036dbde3.doc" TargetMode="External"/><Relationship Id="rId22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A076C-F9CC-432C-9A89-96735B770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13</Pages>
  <Words>1924</Words>
  <Characters>10972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Ярдухина Виктория Вячеславовна</cp:lastModifiedBy>
  <cp:revision>2</cp:revision>
  <cp:lastPrinted>2023-02-15T06:42:00Z</cp:lastPrinted>
  <dcterms:created xsi:type="dcterms:W3CDTF">2024-02-06T04:10:00Z</dcterms:created>
  <dcterms:modified xsi:type="dcterms:W3CDTF">2024-02-06T04:10:00Z</dcterms:modified>
</cp:coreProperties>
</file>