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CF6" w:rsidRPr="006B6765" w:rsidRDefault="008C44B6" w:rsidP="006B6765">
      <w:pPr>
        <w:pStyle w:val="2"/>
      </w:pPr>
      <w:r>
        <w:rPr>
          <w:noProof/>
          <w:sz w:val="28"/>
        </w:rPr>
        <w:drawing>
          <wp:inline distT="0" distB="0" distL="0" distR="0">
            <wp:extent cx="760095" cy="72453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0095" cy="724535"/>
                    </a:xfrm>
                    <a:prstGeom prst="rect">
                      <a:avLst/>
                    </a:prstGeom>
                    <a:noFill/>
                    <a:ln>
                      <a:noFill/>
                    </a:ln>
                  </pic:spPr>
                </pic:pic>
              </a:graphicData>
            </a:graphic>
          </wp:inline>
        </w:drawing>
      </w:r>
    </w:p>
    <w:p w:rsidR="00906CF6" w:rsidRPr="006B6765" w:rsidRDefault="00906CF6" w:rsidP="006B6765">
      <w:pPr>
        <w:pStyle w:val="2"/>
        <w:rPr>
          <w:szCs w:val="36"/>
        </w:rPr>
      </w:pPr>
      <w:r w:rsidRPr="006B6765">
        <w:rPr>
          <w:szCs w:val="36"/>
        </w:rPr>
        <w:t>АДМИНИСТРАЦИЯ БЕРЕЗОВСКОГО РАЙОНА</w:t>
      </w:r>
    </w:p>
    <w:p w:rsidR="00906CF6" w:rsidRPr="006B6765" w:rsidRDefault="00906CF6" w:rsidP="006B6765">
      <w:pPr>
        <w:pStyle w:val="2"/>
        <w:rPr>
          <w:szCs w:val="20"/>
        </w:rPr>
      </w:pPr>
      <w:r w:rsidRPr="006B6765">
        <w:rPr>
          <w:szCs w:val="20"/>
        </w:rPr>
        <w:t>ХАНТЫ-МАНСИЙСКОГО АВТОНОМНОГО ОКРУГА</w:t>
      </w:r>
      <w:r w:rsidR="006B6765" w:rsidRPr="006B6765">
        <w:rPr>
          <w:szCs w:val="20"/>
        </w:rPr>
        <w:t>-</w:t>
      </w:r>
      <w:r w:rsidRPr="006B6765">
        <w:rPr>
          <w:szCs w:val="20"/>
        </w:rPr>
        <w:t>ЮГРЫ</w:t>
      </w:r>
    </w:p>
    <w:p w:rsidR="00906CF6" w:rsidRPr="006B6765" w:rsidRDefault="00906CF6" w:rsidP="006B6765">
      <w:pPr>
        <w:pStyle w:val="2"/>
      </w:pPr>
    </w:p>
    <w:p w:rsidR="00906CF6" w:rsidRPr="006B6765" w:rsidRDefault="00906CF6" w:rsidP="006B6765">
      <w:pPr>
        <w:pStyle w:val="2"/>
        <w:rPr>
          <w:szCs w:val="36"/>
        </w:rPr>
      </w:pPr>
      <w:r w:rsidRPr="006B6765">
        <w:rPr>
          <w:szCs w:val="36"/>
        </w:rPr>
        <w:t>ПОСТАНОВЛЕНИЕ</w:t>
      </w:r>
    </w:p>
    <w:p w:rsidR="00906CF6" w:rsidRPr="006B6765" w:rsidRDefault="00906CF6" w:rsidP="00906CF6">
      <w:pPr>
        <w:rPr>
          <w:rFonts w:cs="Arial"/>
          <w:szCs w:val="28"/>
        </w:rPr>
      </w:pPr>
    </w:p>
    <w:p w:rsidR="00906CF6" w:rsidRPr="006B6765" w:rsidRDefault="00C63E75" w:rsidP="006B6765">
      <w:pPr>
        <w:tabs>
          <w:tab w:val="center" w:pos="9072"/>
        </w:tabs>
        <w:ind w:firstLine="0"/>
        <w:rPr>
          <w:rFonts w:cs="Arial"/>
          <w:szCs w:val="28"/>
        </w:rPr>
      </w:pPr>
      <w:r w:rsidRPr="006B6765">
        <w:rPr>
          <w:rFonts w:cs="Arial"/>
          <w:szCs w:val="28"/>
        </w:rPr>
        <w:t>о</w:t>
      </w:r>
      <w:r w:rsidR="00906CF6" w:rsidRPr="006B6765">
        <w:rPr>
          <w:rFonts w:cs="Arial"/>
          <w:szCs w:val="28"/>
        </w:rPr>
        <w:t>т</w:t>
      </w:r>
      <w:r w:rsidRPr="006B6765">
        <w:rPr>
          <w:rFonts w:cs="Arial"/>
          <w:szCs w:val="28"/>
        </w:rPr>
        <w:t xml:space="preserve"> </w:t>
      </w:r>
      <w:r w:rsidR="008562D5" w:rsidRPr="006B6765">
        <w:rPr>
          <w:rFonts w:cs="Arial"/>
          <w:szCs w:val="28"/>
        </w:rPr>
        <w:t>01.11.2016</w:t>
      </w:r>
      <w:r w:rsidR="006B6765">
        <w:rPr>
          <w:rFonts w:cs="Arial"/>
          <w:szCs w:val="28"/>
        </w:rPr>
        <w:tab/>
      </w:r>
      <w:r w:rsidR="006B6765" w:rsidRPr="006B6765">
        <w:rPr>
          <w:rFonts w:cs="Arial"/>
          <w:szCs w:val="28"/>
        </w:rPr>
        <w:t xml:space="preserve">№ </w:t>
      </w:r>
      <w:r w:rsidR="008562D5" w:rsidRPr="006B6765">
        <w:rPr>
          <w:rFonts w:cs="Arial"/>
          <w:szCs w:val="28"/>
        </w:rPr>
        <w:t>864</w:t>
      </w:r>
    </w:p>
    <w:p w:rsidR="00906CF6" w:rsidRDefault="00906CF6" w:rsidP="006B6765">
      <w:pPr>
        <w:spacing w:line="480" w:lineRule="auto"/>
        <w:ind w:firstLine="0"/>
        <w:rPr>
          <w:rFonts w:cs="Arial"/>
          <w:szCs w:val="28"/>
        </w:rPr>
      </w:pPr>
      <w:r w:rsidRPr="006B6765">
        <w:rPr>
          <w:rFonts w:cs="Arial"/>
          <w:szCs w:val="28"/>
        </w:rPr>
        <w:t>пгт. Березово</w:t>
      </w:r>
    </w:p>
    <w:p w:rsidR="0081084F" w:rsidRDefault="008562D5" w:rsidP="006B6765">
      <w:pPr>
        <w:pStyle w:val="Title"/>
      </w:pPr>
      <w:r w:rsidRPr="006B6765">
        <w:t>О Проектном комитете администрации Березовского района</w:t>
      </w:r>
    </w:p>
    <w:p w:rsidR="0081084F" w:rsidRPr="006B6765" w:rsidRDefault="00786B65" w:rsidP="00D12831">
      <w:pPr>
        <w:ind w:firstLine="0"/>
      </w:pPr>
      <w:r w:rsidRPr="006B6765">
        <w:t>(</w:t>
      </w:r>
      <w:r w:rsidR="0081084F" w:rsidRPr="006B6765">
        <w:t xml:space="preserve">с изменениями, </w:t>
      </w:r>
      <w:r w:rsidRPr="006B6765">
        <w:t>в</w:t>
      </w:r>
      <w:r w:rsidR="0081084F" w:rsidRPr="006B6765">
        <w:t>несенными</w:t>
      </w:r>
      <w:r w:rsidRPr="006B6765">
        <w:t xml:space="preserve"> </w:t>
      </w:r>
      <w:r w:rsidR="00CE0EE9" w:rsidRPr="006B6765">
        <w:t>постановлени</w:t>
      </w:r>
      <w:r w:rsidR="0081084F" w:rsidRPr="006B6765">
        <w:t>ем А</w:t>
      </w:r>
      <w:r w:rsidR="00CE0EE9" w:rsidRPr="006B6765">
        <w:t xml:space="preserve">дминистрации </w:t>
      </w:r>
      <w:r w:rsidR="0081084F" w:rsidRPr="006B6765">
        <w:t>от18.01.2017</w:t>
      </w:r>
      <w:r w:rsidR="006B6765" w:rsidRPr="006B6765">
        <w:t xml:space="preserve"> № </w:t>
      </w:r>
      <w:r w:rsidR="0081084F" w:rsidRPr="006B6765">
        <w:t>21)</w:t>
      </w:r>
    </w:p>
    <w:p w:rsidR="0081084F" w:rsidRPr="006B6765" w:rsidRDefault="0081084F" w:rsidP="00D12831">
      <w:pPr>
        <w:ind w:firstLine="0"/>
      </w:pPr>
      <w:r w:rsidRPr="006B6765">
        <w:t>(с изменениями, внесенными постановлением Администрации от 26.06.2017</w:t>
      </w:r>
      <w:r w:rsidR="006B6765" w:rsidRPr="006B6765">
        <w:t xml:space="preserve"> № </w:t>
      </w:r>
      <w:r w:rsidRPr="006B6765">
        <w:t>542)</w:t>
      </w:r>
    </w:p>
    <w:p w:rsidR="0081084F" w:rsidRPr="006B6765" w:rsidRDefault="0081084F" w:rsidP="00D12831">
      <w:pPr>
        <w:ind w:firstLine="0"/>
      </w:pPr>
      <w:r w:rsidRPr="006B6765">
        <w:t>(с изменениями, внесенными постановлением Администрации от 16.01.2018</w:t>
      </w:r>
      <w:r w:rsidR="006B6765" w:rsidRPr="006B6765">
        <w:t xml:space="preserve"> № </w:t>
      </w:r>
      <w:r w:rsidRPr="006B6765">
        <w:t>34)</w:t>
      </w:r>
    </w:p>
    <w:p w:rsidR="0081084F" w:rsidRPr="006B6765" w:rsidRDefault="0081084F" w:rsidP="00D12831">
      <w:pPr>
        <w:ind w:firstLine="0"/>
      </w:pPr>
      <w:r w:rsidRPr="006B6765">
        <w:t>(с изменениями, внесенными постановлением Администрации</w:t>
      </w:r>
      <w:r w:rsidR="00CE0EE9" w:rsidRPr="006B6765">
        <w:t xml:space="preserve"> от 25.04.2018</w:t>
      </w:r>
      <w:r w:rsidR="006B6765" w:rsidRPr="006B6765">
        <w:t xml:space="preserve"> № </w:t>
      </w:r>
      <w:r w:rsidRPr="006B6765">
        <w:t>334)</w:t>
      </w:r>
    </w:p>
    <w:p w:rsidR="0081084F" w:rsidRPr="006B6765" w:rsidRDefault="0081084F" w:rsidP="00D12831">
      <w:pPr>
        <w:ind w:firstLine="0"/>
      </w:pPr>
      <w:r w:rsidRPr="006B6765">
        <w:t>(с изменениями, внесенными постановлением Администрации от 28.09.2018</w:t>
      </w:r>
      <w:r w:rsidR="006B6765" w:rsidRPr="006B6765">
        <w:t xml:space="preserve"> № </w:t>
      </w:r>
      <w:r w:rsidRPr="006B6765">
        <w:t>845)</w:t>
      </w:r>
    </w:p>
    <w:p w:rsidR="006B6765" w:rsidRDefault="0081084F" w:rsidP="00D12831">
      <w:pPr>
        <w:ind w:firstLine="0"/>
      </w:pPr>
      <w:r w:rsidRPr="006B6765">
        <w:t>(с изменениями, внесенными постановлением Администрации</w:t>
      </w:r>
      <w:r w:rsidR="00CE0EE9" w:rsidRPr="006B6765">
        <w:t xml:space="preserve"> от 31.10.2018</w:t>
      </w:r>
      <w:r w:rsidR="006B6765" w:rsidRPr="006B6765">
        <w:t xml:space="preserve"> № </w:t>
      </w:r>
      <w:r w:rsidR="00CE0EE9" w:rsidRPr="006B6765">
        <w:t>951)</w:t>
      </w:r>
    </w:p>
    <w:p w:rsidR="00D12831" w:rsidRDefault="00D12831" w:rsidP="00D12831">
      <w:pPr>
        <w:ind w:firstLine="0"/>
      </w:pPr>
      <w:r>
        <w:t>(с изменениями, внесенными постановлением Администрации от 23.08.2019 № 990)</w:t>
      </w:r>
    </w:p>
    <w:p w:rsidR="005C3807" w:rsidRDefault="005C3807" w:rsidP="00D12831">
      <w:pPr>
        <w:ind w:firstLine="0"/>
      </w:pPr>
      <w:r>
        <w:t>(с изменениями, внесенными постановлением Администрации от 02.12.2019 № 1406)</w:t>
      </w:r>
    </w:p>
    <w:p w:rsidR="0017159A" w:rsidRDefault="0017159A" w:rsidP="0017159A">
      <w:pPr>
        <w:ind w:firstLine="0"/>
      </w:pPr>
      <w:r>
        <w:t>(с изменениями, внесенными постановлением Администрации от 05.06.2020 № 499)</w:t>
      </w:r>
    </w:p>
    <w:p w:rsidR="00C032A1" w:rsidRDefault="00C032A1" w:rsidP="0017159A">
      <w:pPr>
        <w:ind w:firstLine="0"/>
      </w:pPr>
      <w:r>
        <w:t>(с изменениями, внесенными постановлением Администрации от 11.05.2021 № 472)</w:t>
      </w:r>
    </w:p>
    <w:p w:rsidR="00C032A1" w:rsidRDefault="00C032A1" w:rsidP="0017159A">
      <w:pPr>
        <w:ind w:firstLine="0"/>
      </w:pPr>
      <w:r>
        <w:t>(с изменениями, внесенными постановлением Администрации от 26.07.2021 № 848)</w:t>
      </w:r>
    </w:p>
    <w:p w:rsidR="003B2E14" w:rsidRDefault="003B2E14" w:rsidP="0017159A">
      <w:pPr>
        <w:ind w:firstLine="0"/>
      </w:pPr>
      <w:r>
        <w:t>(с изменениями, внесенными постановлением Администрации от 26.10.2021 № 1262)</w:t>
      </w:r>
    </w:p>
    <w:p w:rsidR="00910329" w:rsidRDefault="00910329" w:rsidP="00910329">
      <w:pPr>
        <w:ind w:firstLine="0"/>
      </w:pPr>
      <w:r>
        <w:t>(с изменениями, внесенными постановлением Администрации от 25.02.2022 № 318)</w:t>
      </w:r>
    </w:p>
    <w:p w:rsidR="0017159A" w:rsidRDefault="006A52BB" w:rsidP="00D12831">
      <w:pPr>
        <w:ind w:firstLine="0"/>
      </w:pPr>
      <w:r>
        <w:t>(с изменениями, внесенными постановлением Администрации от 15.05.2023 № 342)</w:t>
      </w:r>
    </w:p>
    <w:p w:rsidR="002E6FAB" w:rsidRDefault="002E6FAB" w:rsidP="00D12831">
      <w:pPr>
        <w:ind w:firstLine="0"/>
      </w:pPr>
      <w:r>
        <w:t>(с изменениями, внесенными постановлением Администрации от 20.09.2023 № 704)</w:t>
      </w:r>
    </w:p>
    <w:p w:rsidR="00ED1BEF" w:rsidRDefault="00ED1BEF" w:rsidP="00D12831">
      <w:pPr>
        <w:ind w:firstLine="0"/>
      </w:pPr>
      <w:r>
        <w:t>(с изменениями, внесенными постановлением Администрации от 26.10.2023 № 812)</w:t>
      </w:r>
    </w:p>
    <w:p w:rsidR="00715BF1" w:rsidRDefault="00715BF1" w:rsidP="00D12831">
      <w:pPr>
        <w:ind w:firstLine="0"/>
      </w:pPr>
      <w:r>
        <w:t>(с изменениями, внесенными постановлением Администрации от 01.02.2024 № 76)</w:t>
      </w:r>
    </w:p>
    <w:p w:rsidR="00623CDE" w:rsidRDefault="00623CDE" w:rsidP="00D12831">
      <w:pPr>
        <w:ind w:firstLine="0"/>
      </w:pPr>
      <w:r>
        <w:t>(с изменениями, внесенными постановлением Администрации от 16.05.2024 № 441)</w:t>
      </w:r>
    </w:p>
    <w:p w:rsidR="00BF13EE" w:rsidRDefault="00BF13EE" w:rsidP="00D12831">
      <w:pPr>
        <w:ind w:firstLine="0"/>
      </w:pPr>
      <w:r>
        <w:t>(с изменениями, внесенными постановлением Администрации от 20.06.2024 № 566)</w:t>
      </w:r>
    </w:p>
    <w:p w:rsidR="006A73A6" w:rsidRDefault="006A73A6" w:rsidP="00D12831">
      <w:pPr>
        <w:ind w:firstLine="0"/>
      </w:pPr>
      <w:r>
        <w:t>(с изменениями, внесенными постановлением Администрации от 03.07.2024 № 619)</w:t>
      </w:r>
    </w:p>
    <w:p w:rsidR="005F3954" w:rsidRPr="006B6765" w:rsidRDefault="005F3954" w:rsidP="005F3954">
      <w:pPr>
        <w:ind w:firstLine="0"/>
      </w:pPr>
      <w:r>
        <w:t>(с изменениями, внесенными постановлением Администрации от 28.08.2024 № 793)</w:t>
      </w:r>
    </w:p>
    <w:p w:rsidR="005F3954" w:rsidRPr="006A73A6" w:rsidRDefault="005F3954" w:rsidP="005F3954">
      <w:pPr>
        <w:spacing w:after="120"/>
        <w:ind w:right="4676"/>
        <w:contextualSpacing/>
        <w:outlineLvl w:val="0"/>
        <w:rPr>
          <w:rFonts w:cs="Arial"/>
          <w:sz w:val="16"/>
          <w:szCs w:val="16"/>
        </w:rPr>
      </w:pPr>
    </w:p>
    <w:p w:rsidR="008562D5" w:rsidRPr="006A73A6" w:rsidRDefault="008562D5" w:rsidP="008562D5">
      <w:pPr>
        <w:spacing w:after="120"/>
        <w:ind w:right="4676"/>
        <w:contextualSpacing/>
        <w:outlineLvl w:val="0"/>
        <w:rPr>
          <w:rFonts w:cs="Arial"/>
          <w:sz w:val="16"/>
          <w:szCs w:val="16"/>
        </w:rPr>
      </w:pPr>
    </w:p>
    <w:p w:rsidR="006B6765" w:rsidRPr="006B6765" w:rsidRDefault="006B6765" w:rsidP="006B6765">
      <w:r w:rsidRPr="006B6765">
        <w:t>В целях внедрения и развития системы управления проектной деятельностью в администрации Березовского района:</w:t>
      </w:r>
    </w:p>
    <w:p w:rsidR="006B6765" w:rsidRPr="006B6765" w:rsidRDefault="006B6765" w:rsidP="006B6765">
      <w:r w:rsidRPr="006B6765">
        <w:t>1.</w:t>
      </w:r>
      <w:r w:rsidRPr="006B6765">
        <w:tab/>
        <w:t xml:space="preserve">Создать Проектный комитет администрации Березовского района. </w:t>
      </w:r>
    </w:p>
    <w:p w:rsidR="006B6765" w:rsidRPr="006B6765" w:rsidRDefault="006B6765" w:rsidP="006B6765">
      <w:r w:rsidRPr="006B6765">
        <w:t>2.</w:t>
      </w:r>
      <w:r w:rsidRPr="006B6765">
        <w:tab/>
        <w:t>Утвердить:</w:t>
      </w:r>
    </w:p>
    <w:p w:rsidR="006B6765" w:rsidRPr="006B6765" w:rsidRDefault="006B6765" w:rsidP="006B6765">
      <w:r w:rsidRPr="006B6765">
        <w:t>- состав Проектного комитета администрации Березовского района согласно приложению 1 к настоящему постановлению;</w:t>
      </w:r>
    </w:p>
    <w:p w:rsidR="006B6765" w:rsidRPr="006B6765" w:rsidRDefault="006B6765" w:rsidP="006B6765">
      <w:r w:rsidRPr="006B6765">
        <w:t>- положение о Проектном комитете администрации Березовского района согласно приложению 2 к настоящему постановлению.</w:t>
      </w:r>
    </w:p>
    <w:p w:rsidR="006B6765" w:rsidRPr="006B6765" w:rsidRDefault="006B6765" w:rsidP="006B6765">
      <w:r w:rsidRPr="006B6765">
        <w:t>3. Разместить настоящее постановление на официальном веб-сайте органов местного самоуправления муниципального образования Березовский район.</w:t>
      </w:r>
    </w:p>
    <w:p w:rsidR="006B6765" w:rsidRPr="006B6765" w:rsidRDefault="006B6765" w:rsidP="006B6765">
      <w:r w:rsidRPr="006B6765">
        <w:t>4. Настоящее постановление вступает в силу после его подписания.</w:t>
      </w:r>
    </w:p>
    <w:p w:rsidR="006B6765" w:rsidRPr="006B6765" w:rsidRDefault="006B6765" w:rsidP="006B6765">
      <w:r w:rsidRPr="006B6765">
        <w:t>5. Контроль за исполнением настоящего постановления оставляю за собой.</w:t>
      </w:r>
    </w:p>
    <w:p w:rsidR="006B6765" w:rsidRDefault="006B6765" w:rsidP="006B6765">
      <w:pPr>
        <w:rPr>
          <w:rFonts w:cs="Arial"/>
          <w:szCs w:val="28"/>
        </w:rPr>
      </w:pPr>
    </w:p>
    <w:p w:rsidR="006B6765" w:rsidRDefault="006B6765" w:rsidP="006B6765">
      <w:pPr>
        <w:rPr>
          <w:rFonts w:cs="Arial"/>
          <w:szCs w:val="28"/>
        </w:rPr>
      </w:pPr>
    </w:p>
    <w:p w:rsidR="006B6765" w:rsidRDefault="006B6765" w:rsidP="006B6765">
      <w:pPr>
        <w:tabs>
          <w:tab w:val="center" w:pos="9072"/>
        </w:tabs>
        <w:ind w:firstLine="0"/>
        <w:rPr>
          <w:rFonts w:cs="Arial"/>
          <w:szCs w:val="28"/>
        </w:rPr>
      </w:pPr>
      <w:proofErr w:type="spellStart"/>
      <w:r w:rsidRPr="006B6765">
        <w:rPr>
          <w:rFonts w:cs="Arial"/>
          <w:szCs w:val="28"/>
        </w:rPr>
        <w:t>И.о</w:t>
      </w:r>
      <w:proofErr w:type="spellEnd"/>
      <w:r w:rsidRPr="006B6765">
        <w:rPr>
          <w:rFonts w:cs="Arial"/>
          <w:szCs w:val="28"/>
        </w:rPr>
        <w:t xml:space="preserve">. главы администрации района </w:t>
      </w:r>
      <w:r>
        <w:rPr>
          <w:rFonts w:cs="Arial"/>
          <w:szCs w:val="28"/>
        </w:rPr>
        <w:tab/>
      </w:r>
      <w:r w:rsidRPr="006B6765">
        <w:rPr>
          <w:rFonts w:cs="Arial"/>
          <w:szCs w:val="28"/>
        </w:rPr>
        <w:t xml:space="preserve">И.Ю. </w:t>
      </w:r>
      <w:proofErr w:type="spellStart"/>
      <w:r w:rsidRPr="006B6765">
        <w:rPr>
          <w:rFonts w:cs="Arial"/>
          <w:szCs w:val="28"/>
        </w:rPr>
        <w:t>Челохсаев</w:t>
      </w:r>
      <w:proofErr w:type="spellEnd"/>
    </w:p>
    <w:p w:rsidR="006B6765" w:rsidRDefault="006B6765" w:rsidP="006B6765">
      <w:pPr>
        <w:rPr>
          <w:rFonts w:cs="Arial"/>
          <w:szCs w:val="28"/>
        </w:rPr>
      </w:pPr>
    </w:p>
    <w:p w:rsidR="008562D5" w:rsidRPr="006B6765" w:rsidRDefault="008562D5" w:rsidP="008562D5">
      <w:pPr>
        <w:ind w:left="1068"/>
        <w:jc w:val="right"/>
        <w:rPr>
          <w:rFonts w:cs="Arial"/>
          <w:b/>
          <w:sz w:val="32"/>
          <w:szCs w:val="32"/>
        </w:rPr>
      </w:pPr>
      <w:r w:rsidRPr="006B6765">
        <w:rPr>
          <w:rFonts w:cs="Arial"/>
          <w:b/>
          <w:sz w:val="32"/>
          <w:szCs w:val="32"/>
        </w:rPr>
        <w:t>Приложение 1</w:t>
      </w:r>
    </w:p>
    <w:p w:rsidR="006B6765" w:rsidRPr="006B6765" w:rsidRDefault="008562D5" w:rsidP="008562D5">
      <w:pPr>
        <w:ind w:left="1068"/>
        <w:jc w:val="right"/>
        <w:rPr>
          <w:rFonts w:cs="Arial"/>
          <w:b/>
          <w:sz w:val="32"/>
          <w:szCs w:val="32"/>
        </w:rPr>
      </w:pPr>
      <w:r w:rsidRPr="006B6765">
        <w:rPr>
          <w:rFonts w:cs="Arial"/>
          <w:b/>
          <w:sz w:val="32"/>
          <w:szCs w:val="32"/>
        </w:rPr>
        <w:t>к постановлению</w:t>
      </w:r>
      <w:r w:rsidR="006B6765" w:rsidRPr="006B6765">
        <w:rPr>
          <w:rFonts w:cs="Arial"/>
          <w:b/>
          <w:sz w:val="32"/>
          <w:szCs w:val="32"/>
        </w:rPr>
        <w:t xml:space="preserve"> администрации</w:t>
      </w:r>
    </w:p>
    <w:p w:rsidR="008562D5" w:rsidRPr="006B6765" w:rsidRDefault="008562D5" w:rsidP="008562D5">
      <w:pPr>
        <w:ind w:left="1068"/>
        <w:jc w:val="right"/>
        <w:rPr>
          <w:rFonts w:cs="Arial"/>
          <w:b/>
          <w:sz w:val="32"/>
          <w:szCs w:val="32"/>
        </w:rPr>
      </w:pPr>
      <w:r w:rsidRPr="006B6765">
        <w:rPr>
          <w:rFonts w:cs="Arial"/>
          <w:b/>
          <w:sz w:val="32"/>
          <w:szCs w:val="32"/>
        </w:rPr>
        <w:t>Березовского района</w:t>
      </w:r>
    </w:p>
    <w:p w:rsidR="006B6765" w:rsidRPr="006B6765" w:rsidRDefault="008562D5" w:rsidP="008562D5">
      <w:pPr>
        <w:shd w:val="clear" w:color="auto" w:fill="FFFFFF"/>
        <w:jc w:val="right"/>
        <w:rPr>
          <w:rFonts w:cs="Arial"/>
          <w:b/>
          <w:sz w:val="32"/>
          <w:szCs w:val="32"/>
        </w:rPr>
      </w:pPr>
      <w:r w:rsidRPr="006B6765">
        <w:rPr>
          <w:rFonts w:cs="Arial"/>
          <w:b/>
          <w:sz w:val="32"/>
          <w:szCs w:val="32"/>
        </w:rPr>
        <w:t>от 01.11.2016</w:t>
      </w:r>
      <w:r w:rsidR="006B6765" w:rsidRPr="006B6765">
        <w:rPr>
          <w:rFonts w:cs="Arial"/>
          <w:b/>
          <w:sz w:val="32"/>
          <w:szCs w:val="32"/>
        </w:rPr>
        <w:t xml:space="preserve"> № </w:t>
      </w:r>
      <w:r w:rsidRPr="006B6765">
        <w:rPr>
          <w:rFonts w:cs="Arial"/>
          <w:b/>
          <w:sz w:val="32"/>
          <w:szCs w:val="32"/>
        </w:rPr>
        <w:t>864</w:t>
      </w:r>
    </w:p>
    <w:p w:rsidR="008562D5" w:rsidRPr="006B6765" w:rsidRDefault="008562D5" w:rsidP="00746ADE">
      <w:pPr>
        <w:shd w:val="clear" w:color="auto" w:fill="FFFFFF"/>
        <w:jc w:val="right"/>
        <w:rPr>
          <w:rFonts w:cs="Arial"/>
          <w:b/>
          <w:sz w:val="32"/>
          <w:szCs w:val="32"/>
        </w:rPr>
      </w:pPr>
    </w:p>
    <w:p w:rsidR="00D52140" w:rsidRPr="006B6765" w:rsidRDefault="00D52140" w:rsidP="00D52140">
      <w:pPr>
        <w:shd w:val="clear" w:color="auto" w:fill="FFFFFF"/>
        <w:spacing w:after="200"/>
        <w:contextualSpacing/>
        <w:jc w:val="center"/>
        <w:rPr>
          <w:rFonts w:cs="Arial"/>
          <w:sz w:val="30"/>
          <w:szCs w:val="30"/>
          <w:lang w:eastAsia="en-US"/>
        </w:rPr>
      </w:pPr>
      <w:r w:rsidRPr="006B6765">
        <w:rPr>
          <w:rFonts w:cs="Arial"/>
          <w:bCs/>
          <w:sz w:val="30"/>
          <w:szCs w:val="30"/>
          <w:lang w:eastAsia="en-US"/>
        </w:rPr>
        <w:t>Состав</w:t>
      </w:r>
    </w:p>
    <w:p w:rsidR="006B6765" w:rsidRPr="006B6765" w:rsidRDefault="00D52140" w:rsidP="00D52140">
      <w:pPr>
        <w:shd w:val="clear" w:color="auto" w:fill="FFFFFF"/>
        <w:spacing w:after="200"/>
        <w:contextualSpacing/>
        <w:jc w:val="center"/>
        <w:rPr>
          <w:rFonts w:cs="Arial"/>
          <w:bCs/>
          <w:sz w:val="30"/>
          <w:szCs w:val="30"/>
          <w:lang w:eastAsia="en-US"/>
        </w:rPr>
      </w:pPr>
      <w:r w:rsidRPr="006B6765">
        <w:rPr>
          <w:rFonts w:cs="Arial"/>
          <w:bCs/>
          <w:sz w:val="30"/>
          <w:szCs w:val="30"/>
          <w:lang w:eastAsia="en-US"/>
        </w:rPr>
        <w:t xml:space="preserve">Проектного комитета администрации Березовского района </w:t>
      </w:r>
    </w:p>
    <w:p w:rsidR="00D52140" w:rsidRPr="006B6765" w:rsidRDefault="00D52140" w:rsidP="00D52140">
      <w:pPr>
        <w:shd w:val="clear" w:color="auto" w:fill="FFFFFF"/>
        <w:spacing w:after="200"/>
        <w:contextualSpacing/>
        <w:jc w:val="center"/>
        <w:rPr>
          <w:rFonts w:cs="Arial"/>
          <w:bCs/>
          <w:sz w:val="30"/>
          <w:szCs w:val="30"/>
          <w:lang w:eastAsia="en-US"/>
        </w:rPr>
      </w:pPr>
      <w:r w:rsidRPr="006B6765">
        <w:rPr>
          <w:rFonts w:cs="Arial"/>
          <w:bCs/>
          <w:sz w:val="30"/>
          <w:szCs w:val="30"/>
          <w:lang w:eastAsia="en-US"/>
        </w:rPr>
        <w:t>(далее</w:t>
      </w:r>
      <w:r w:rsidR="006B6765" w:rsidRPr="006B6765">
        <w:rPr>
          <w:rFonts w:cs="Arial"/>
          <w:bCs/>
          <w:sz w:val="30"/>
          <w:szCs w:val="30"/>
          <w:lang w:eastAsia="en-US"/>
        </w:rPr>
        <w:t>-</w:t>
      </w:r>
      <w:r w:rsidRPr="006B6765">
        <w:rPr>
          <w:rFonts w:cs="Arial"/>
          <w:bCs/>
          <w:sz w:val="30"/>
          <w:szCs w:val="30"/>
          <w:lang w:eastAsia="en-US"/>
        </w:rPr>
        <w:t>Проектный комитет)</w:t>
      </w:r>
    </w:p>
    <w:p w:rsidR="0017159A" w:rsidRPr="006B6765" w:rsidRDefault="0017159A" w:rsidP="005B4990">
      <w:pPr>
        <w:shd w:val="clear" w:color="auto" w:fill="FFFFFF"/>
        <w:spacing w:after="200"/>
        <w:ind w:firstLine="708"/>
        <w:contextualSpacing/>
        <w:rPr>
          <w:rFonts w:cs="Arial"/>
          <w:i/>
        </w:rPr>
      </w:pPr>
    </w:p>
    <w:p w:rsidR="005B4990" w:rsidRPr="006B6765" w:rsidRDefault="005B4990" w:rsidP="00D12831">
      <w:pPr>
        <w:ind w:firstLine="0"/>
      </w:pPr>
      <w:r w:rsidRPr="006B6765">
        <w:t>(с изменениями, внесенными постановлением Администрации от 26.06.2017</w:t>
      </w:r>
      <w:r w:rsidR="006B6765" w:rsidRPr="006B6765">
        <w:t xml:space="preserve"> № </w:t>
      </w:r>
      <w:r w:rsidRPr="006B6765">
        <w:t>542)</w:t>
      </w:r>
    </w:p>
    <w:p w:rsidR="006B6765" w:rsidRPr="006B6765" w:rsidRDefault="0081084F" w:rsidP="00D12831">
      <w:pPr>
        <w:ind w:firstLine="0"/>
      </w:pPr>
      <w:r w:rsidRPr="006B6765">
        <w:t xml:space="preserve">(с изменениями, внесенными </w:t>
      </w:r>
      <w:r w:rsidR="00746ADE" w:rsidRPr="006B6765">
        <w:t>постановлени</w:t>
      </w:r>
      <w:r w:rsidRPr="006B6765">
        <w:t>ем</w:t>
      </w:r>
      <w:r w:rsidR="00746ADE" w:rsidRPr="006B6765">
        <w:t xml:space="preserve"> </w:t>
      </w:r>
      <w:r w:rsidRPr="006B6765">
        <w:t>А</w:t>
      </w:r>
      <w:r w:rsidR="00746ADE" w:rsidRPr="006B6765">
        <w:t>дминистрации</w:t>
      </w:r>
      <w:r w:rsidRPr="006B6765">
        <w:t xml:space="preserve"> от 16.01.2018</w:t>
      </w:r>
      <w:r w:rsidR="006B6765" w:rsidRPr="006B6765">
        <w:t xml:space="preserve"> № </w:t>
      </w:r>
      <w:r w:rsidRPr="006B6765">
        <w:t>34)</w:t>
      </w:r>
    </w:p>
    <w:p w:rsidR="0081084F" w:rsidRPr="006B6765" w:rsidRDefault="0081084F" w:rsidP="00D12831">
      <w:pPr>
        <w:ind w:firstLine="0"/>
      </w:pPr>
      <w:r w:rsidRPr="006B6765">
        <w:t>(с изменениями, внесенными постановлением Администрации от 25.04.2018</w:t>
      </w:r>
      <w:r w:rsidR="006B6765" w:rsidRPr="006B6765">
        <w:t xml:space="preserve"> № </w:t>
      </w:r>
      <w:r w:rsidRPr="006B6765">
        <w:t>334)</w:t>
      </w:r>
    </w:p>
    <w:p w:rsidR="00746ADE" w:rsidRPr="006B6765" w:rsidRDefault="0081084F" w:rsidP="00D12831">
      <w:pPr>
        <w:ind w:firstLine="0"/>
      </w:pPr>
      <w:r w:rsidRPr="006B6765">
        <w:t xml:space="preserve">(с изменениями, внесенными постановлением Администрации </w:t>
      </w:r>
      <w:r w:rsidR="00746ADE" w:rsidRPr="006B6765">
        <w:t>от 28.09.2018</w:t>
      </w:r>
      <w:r w:rsidR="006B6765" w:rsidRPr="006B6765">
        <w:t xml:space="preserve"> № </w:t>
      </w:r>
      <w:r w:rsidR="00746ADE" w:rsidRPr="006B6765">
        <w:t>845,</w:t>
      </w:r>
    </w:p>
    <w:p w:rsidR="00746ADE" w:rsidRDefault="0081084F" w:rsidP="00D12831">
      <w:pPr>
        <w:ind w:firstLine="0"/>
      </w:pPr>
      <w:r w:rsidRPr="006B6765">
        <w:t xml:space="preserve">(с изменениями, внесенными постановлением Администрации </w:t>
      </w:r>
      <w:r w:rsidR="00746ADE" w:rsidRPr="006B6765">
        <w:t>от 31.10.2018</w:t>
      </w:r>
      <w:r w:rsidR="006B6765" w:rsidRPr="006B6765">
        <w:t xml:space="preserve"> № </w:t>
      </w:r>
      <w:r w:rsidR="00746ADE" w:rsidRPr="006B6765">
        <w:t>951)</w:t>
      </w:r>
    </w:p>
    <w:p w:rsidR="00D12831" w:rsidRDefault="00D12831" w:rsidP="00D12831">
      <w:pPr>
        <w:ind w:firstLine="0"/>
      </w:pPr>
      <w:r>
        <w:t>(с изменениями, внесенными постановлением Администрации от 23.08.2019 № 990)</w:t>
      </w:r>
    </w:p>
    <w:p w:rsidR="005C3807" w:rsidRDefault="005C3807" w:rsidP="00D12831">
      <w:pPr>
        <w:ind w:firstLine="0"/>
      </w:pPr>
      <w:r>
        <w:t xml:space="preserve">(с </w:t>
      </w:r>
      <w:r w:rsidR="0017159A">
        <w:t>изменениями</w:t>
      </w:r>
      <w:r>
        <w:t>, внесенными постановлением Администрации от 02.12.2019 № 1406)</w:t>
      </w:r>
    </w:p>
    <w:p w:rsidR="00380888" w:rsidRDefault="0017159A" w:rsidP="00C032A1">
      <w:pPr>
        <w:ind w:firstLine="0"/>
      </w:pPr>
      <w:r>
        <w:t>(с изменениями, внесенными постановлением Администрации от 05.06.2020 № 499)</w:t>
      </w:r>
    </w:p>
    <w:p w:rsidR="00C032A1" w:rsidRDefault="00C032A1" w:rsidP="00C032A1">
      <w:pPr>
        <w:ind w:firstLine="0"/>
      </w:pPr>
      <w:r>
        <w:t>(с изменениями, внесенными постановлением Администрации от 11.05.2021 № 472)</w:t>
      </w:r>
    </w:p>
    <w:p w:rsidR="00C032A1" w:rsidRDefault="00C032A1" w:rsidP="00C032A1">
      <w:pPr>
        <w:ind w:firstLine="0"/>
      </w:pPr>
      <w:r>
        <w:t>(с изменениями, внесенными постановлением Администрации от 26.07.2021 № 848)</w:t>
      </w:r>
    </w:p>
    <w:p w:rsidR="003B2E14" w:rsidRDefault="003B2E14" w:rsidP="00C032A1">
      <w:pPr>
        <w:ind w:firstLine="0"/>
      </w:pPr>
      <w:r>
        <w:t>(с изменениями, внесенными постановлением Администрации от 26.10.2021 № 1262)</w:t>
      </w:r>
    </w:p>
    <w:p w:rsidR="00926AE3" w:rsidRDefault="00926AE3" w:rsidP="00926AE3">
      <w:pPr>
        <w:ind w:firstLine="0"/>
      </w:pPr>
      <w:r>
        <w:t>(с изменениями, внесенными постановлением Администрации от 25.02.2022 № 318)</w:t>
      </w:r>
    </w:p>
    <w:p w:rsidR="00926AE3" w:rsidRDefault="00BF2B6B" w:rsidP="00926AE3">
      <w:pPr>
        <w:ind w:firstLine="0"/>
      </w:pPr>
      <w:r>
        <w:t>(с изменениями, внесенными постановлением Администрации от 15.05.2023 № 342)</w:t>
      </w:r>
    </w:p>
    <w:p w:rsidR="002E6FAB" w:rsidRDefault="002E6FAB" w:rsidP="00926AE3">
      <w:pPr>
        <w:ind w:firstLine="0"/>
      </w:pPr>
      <w:r>
        <w:t>(с изменениями, внесенными постановлением Администрации от 20.09.2023 № 704)</w:t>
      </w:r>
    </w:p>
    <w:p w:rsidR="00ED1BEF" w:rsidRDefault="00ED1BEF" w:rsidP="00926AE3">
      <w:pPr>
        <w:ind w:firstLine="0"/>
      </w:pPr>
      <w:r>
        <w:t>(с изменениями, внесенными постановлением Администрации от 26.10.2023 № 812)</w:t>
      </w:r>
    </w:p>
    <w:p w:rsidR="00715BF1" w:rsidRDefault="00715BF1" w:rsidP="00926AE3">
      <w:pPr>
        <w:ind w:firstLine="0"/>
      </w:pPr>
      <w:r>
        <w:t>(с изменениями, внесенными постановлением Администрации от 01.02.2024 № 76)</w:t>
      </w:r>
    </w:p>
    <w:p w:rsidR="00623CDE" w:rsidRDefault="00623CDE" w:rsidP="00926AE3">
      <w:pPr>
        <w:ind w:firstLine="0"/>
      </w:pPr>
      <w:r>
        <w:t>(с изменениями, внесенными постановлением Администрации от 16.05.2024 № 441)</w:t>
      </w:r>
    </w:p>
    <w:p w:rsidR="00BF13EE" w:rsidRDefault="00BF13EE" w:rsidP="00926AE3">
      <w:pPr>
        <w:ind w:firstLine="0"/>
      </w:pPr>
      <w:r>
        <w:t>(с изменениями, внесенными постановлением Администрации от 20.06.2024 № 566)</w:t>
      </w:r>
    </w:p>
    <w:p w:rsidR="006A73A6" w:rsidRDefault="006A73A6" w:rsidP="00926AE3">
      <w:pPr>
        <w:ind w:firstLine="0"/>
      </w:pPr>
      <w:r>
        <w:t>(с изменениями, внесенными постановлением Администрации от 03.07.2024 № 619)</w:t>
      </w:r>
    </w:p>
    <w:p w:rsidR="005F3954" w:rsidRPr="006B6765" w:rsidRDefault="005F3954" w:rsidP="005F3954">
      <w:pPr>
        <w:ind w:firstLine="0"/>
      </w:pPr>
      <w:r>
        <w:t>(с изменениями, внесенными постановлением Администрации от 28.08.2024 № 793)</w:t>
      </w:r>
    </w:p>
    <w:p w:rsidR="0017159A" w:rsidRPr="006B6765" w:rsidRDefault="0017159A" w:rsidP="00D12831">
      <w:pPr>
        <w:ind w:firstLine="0"/>
      </w:pPr>
    </w:p>
    <w:p w:rsidR="006B653B" w:rsidRPr="006B6765" w:rsidRDefault="006B653B" w:rsidP="00746ADE">
      <w:pPr>
        <w:shd w:val="clear" w:color="auto" w:fill="FFFFFF"/>
        <w:spacing w:after="200"/>
        <w:contextualSpacing/>
        <w:jc w:val="center"/>
        <w:rPr>
          <w:rFonts w:cs="Arial"/>
          <w:i/>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67"/>
        <w:gridCol w:w="4961"/>
      </w:tblGrid>
      <w:tr w:rsidR="00746ADE" w:rsidRPr="006B6765" w:rsidTr="00AE76E7">
        <w:trPr>
          <w:trHeight w:val="703"/>
        </w:trPr>
        <w:tc>
          <w:tcPr>
            <w:tcW w:w="4503" w:type="dxa"/>
            <w:hideMark/>
          </w:tcPr>
          <w:p w:rsidR="00746ADE" w:rsidRPr="006B6765" w:rsidRDefault="00623CDE" w:rsidP="00AE76E7">
            <w:pPr>
              <w:spacing w:after="200"/>
              <w:ind w:firstLine="0"/>
              <w:contextualSpacing/>
              <w:jc w:val="left"/>
              <w:rPr>
                <w:rFonts w:cs="Arial"/>
                <w:szCs w:val="28"/>
                <w:lang w:eastAsia="en-US"/>
              </w:rPr>
            </w:pPr>
            <w:r>
              <w:rPr>
                <w:rFonts w:cs="Arial"/>
                <w:szCs w:val="28"/>
                <w:lang w:eastAsia="en-US"/>
              </w:rPr>
              <w:t>Александров</w:t>
            </w:r>
            <w:r w:rsidR="00AE76E7">
              <w:rPr>
                <w:rFonts w:cs="Arial"/>
                <w:szCs w:val="28"/>
                <w:lang w:eastAsia="en-US"/>
              </w:rPr>
              <w:t xml:space="preserve"> </w:t>
            </w:r>
            <w:r>
              <w:rPr>
                <w:rFonts w:cs="Arial"/>
                <w:szCs w:val="28"/>
                <w:lang w:eastAsia="en-US"/>
              </w:rPr>
              <w:t>Руслан</w:t>
            </w:r>
            <w:r w:rsidR="00AE76E7">
              <w:rPr>
                <w:rFonts w:cs="Arial"/>
                <w:szCs w:val="28"/>
                <w:lang w:eastAsia="en-US"/>
              </w:rPr>
              <w:t xml:space="preserve"> </w:t>
            </w:r>
            <w:r>
              <w:rPr>
                <w:rFonts w:cs="Arial"/>
                <w:szCs w:val="28"/>
                <w:lang w:eastAsia="en-US"/>
              </w:rPr>
              <w:t xml:space="preserve"> Владимирович</w:t>
            </w:r>
          </w:p>
        </w:tc>
        <w:tc>
          <w:tcPr>
            <w:tcW w:w="567" w:type="dxa"/>
            <w:hideMark/>
          </w:tcPr>
          <w:p w:rsidR="00746ADE" w:rsidRDefault="0079696B" w:rsidP="00AE76E7">
            <w:pPr>
              <w:spacing w:after="200"/>
              <w:ind w:right="-108" w:firstLine="0"/>
              <w:contextualSpacing/>
              <w:jc w:val="center"/>
              <w:rPr>
                <w:rFonts w:cs="Arial"/>
                <w:szCs w:val="28"/>
                <w:lang w:eastAsia="en-US"/>
              </w:rPr>
            </w:pPr>
            <w:r>
              <w:rPr>
                <w:rFonts w:cs="Arial"/>
                <w:szCs w:val="28"/>
                <w:lang w:eastAsia="en-US"/>
              </w:rPr>
              <w:t>-</w:t>
            </w:r>
          </w:p>
          <w:p w:rsidR="0079696B" w:rsidRPr="006B6765" w:rsidRDefault="0079696B" w:rsidP="0079696B">
            <w:pPr>
              <w:spacing w:after="200"/>
              <w:ind w:right="-108"/>
              <w:contextualSpacing/>
              <w:jc w:val="center"/>
              <w:rPr>
                <w:rFonts w:cs="Arial"/>
                <w:szCs w:val="28"/>
                <w:lang w:eastAsia="en-US"/>
              </w:rPr>
            </w:pPr>
          </w:p>
        </w:tc>
        <w:tc>
          <w:tcPr>
            <w:tcW w:w="4961" w:type="dxa"/>
            <w:hideMark/>
          </w:tcPr>
          <w:p w:rsidR="00746ADE" w:rsidRPr="006B6765" w:rsidRDefault="00715BF1" w:rsidP="00623CDE">
            <w:pPr>
              <w:spacing w:after="200"/>
              <w:ind w:firstLine="0"/>
              <w:contextualSpacing/>
              <w:rPr>
                <w:rFonts w:cs="Arial"/>
                <w:szCs w:val="28"/>
                <w:lang w:eastAsia="en-US"/>
              </w:rPr>
            </w:pPr>
            <w:r>
              <w:rPr>
                <w:rFonts w:cs="Arial"/>
                <w:szCs w:val="28"/>
                <w:lang w:eastAsia="en-US"/>
              </w:rPr>
              <w:t xml:space="preserve">      </w:t>
            </w:r>
            <w:r w:rsidR="00926AE3">
              <w:rPr>
                <w:rFonts w:cs="Arial"/>
                <w:szCs w:val="28"/>
                <w:lang w:eastAsia="en-US"/>
              </w:rPr>
              <w:t>глав</w:t>
            </w:r>
            <w:r w:rsidR="00623CDE">
              <w:rPr>
                <w:rFonts w:cs="Arial"/>
                <w:szCs w:val="28"/>
                <w:lang w:eastAsia="en-US"/>
              </w:rPr>
              <w:t>а</w:t>
            </w:r>
            <w:r w:rsidR="00746ADE" w:rsidRPr="006B6765">
              <w:rPr>
                <w:rFonts w:cs="Arial"/>
                <w:szCs w:val="28"/>
                <w:lang w:eastAsia="en-US"/>
              </w:rPr>
              <w:t xml:space="preserve"> Березовского района, </w:t>
            </w:r>
            <w:r>
              <w:rPr>
                <w:rFonts w:cs="Arial"/>
                <w:szCs w:val="28"/>
                <w:lang w:eastAsia="en-US"/>
              </w:rPr>
              <w:t xml:space="preserve"> </w:t>
            </w:r>
            <w:r w:rsidR="00746ADE" w:rsidRPr="006B6765">
              <w:rPr>
                <w:rFonts w:cs="Arial"/>
                <w:szCs w:val="28"/>
                <w:lang w:eastAsia="en-US"/>
              </w:rPr>
              <w:t>председател</w:t>
            </w:r>
            <w:r w:rsidR="00623CDE">
              <w:rPr>
                <w:rFonts w:cs="Arial"/>
                <w:szCs w:val="28"/>
                <w:lang w:eastAsia="en-US"/>
              </w:rPr>
              <w:t>ь</w:t>
            </w:r>
            <w:r w:rsidR="00746ADE" w:rsidRPr="006B6765">
              <w:rPr>
                <w:rFonts w:cs="Arial"/>
                <w:szCs w:val="28"/>
                <w:lang w:eastAsia="en-US"/>
              </w:rPr>
              <w:t xml:space="preserve"> Проектного комитета</w:t>
            </w:r>
            <w:r w:rsidR="007A37A8">
              <w:rPr>
                <w:rFonts w:cs="Arial"/>
                <w:szCs w:val="28"/>
                <w:lang w:eastAsia="en-US"/>
              </w:rPr>
              <w:t xml:space="preserve"> </w:t>
            </w:r>
            <w:r w:rsidR="00DF4EC2" w:rsidRPr="00C032A1">
              <w:rPr>
                <w:rFonts w:cs="Arial"/>
                <w:i/>
                <w:szCs w:val="28"/>
                <w:lang w:eastAsia="en-US"/>
              </w:rPr>
              <w:t>(с изменениями, внесенными постановле</w:t>
            </w:r>
            <w:r w:rsidR="00623CDE">
              <w:rPr>
                <w:rFonts w:cs="Arial"/>
                <w:i/>
                <w:szCs w:val="28"/>
                <w:lang w:eastAsia="en-US"/>
              </w:rPr>
              <w:t xml:space="preserve">нием Администрации от </w:t>
            </w:r>
            <w:r>
              <w:rPr>
                <w:rFonts w:cs="Arial"/>
                <w:i/>
                <w:szCs w:val="28"/>
                <w:lang w:eastAsia="en-US"/>
              </w:rPr>
              <w:t>1</w:t>
            </w:r>
            <w:r w:rsidR="00623CDE">
              <w:rPr>
                <w:rFonts w:cs="Arial"/>
                <w:i/>
                <w:szCs w:val="28"/>
                <w:lang w:eastAsia="en-US"/>
              </w:rPr>
              <w:t>6</w:t>
            </w:r>
            <w:r w:rsidR="00140986">
              <w:rPr>
                <w:rFonts w:cs="Arial"/>
                <w:i/>
                <w:szCs w:val="28"/>
                <w:lang w:eastAsia="en-US"/>
              </w:rPr>
              <w:t>.0</w:t>
            </w:r>
            <w:r w:rsidR="00623CDE">
              <w:rPr>
                <w:rFonts w:cs="Arial"/>
                <w:i/>
                <w:szCs w:val="28"/>
                <w:lang w:eastAsia="en-US"/>
              </w:rPr>
              <w:t>5</w:t>
            </w:r>
            <w:r w:rsidR="00140986">
              <w:rPr>
                <w:rFonts w:cs="Arial"/>
                <w:i/>
                <w:szCs w:val="28"/>
                <w:lang w:eastAsia="en-US"/>
              </w:rPr>
              <w:t>.202</w:t>
            </w:r>
            <w:r>
              <w:rPr>
                <w:rFonts w:cs="Arial"/>
                <w:i/>
                <w:szCs w:val="28"/>
                <w:lang w:eastAsia="en-US"/>
              </w:rPr>
              <w:t>4</w:t>
            </w:r>
            <w:r w:rsidR="00140986">
              <w:rPr>
                <w:rFonts w:cs="Arial"/>
                <w:i/>
                <w:szCs w:val="28"/>
                <w:lang w:eastAsia="en-US"/>
              </w:rPr>
              <w:t xml:space="preserve"> № </w:t>
            </w:r>
            <w:r w:rsidR="00623CDE">
              <w:rPr>
                <w:rFonts w:cs="Arial"/>
                <w:i/>
                <w:szCs w:val="28"/>
                <w:lang w:eastAsia="en-US"/>
              </w:rPr>
              <w:t>441</w:t>
            </w:r>
            <w:r w:rsidR="00DF4EC2" w:rsidRPr="00C032A1">
              <w:rPr>
                <w:rFonts w:cs="Arial"/>
                <w:i/>
                <w:szCs w:val="28"/>
                <w:lang w:eastAsia="en-US"/>
              </w:rPr>
              <w:t>)</w:t>
            </w:r>
          </w:p>
        </w:tc>
      </w:tr>
      <w:tr w:rsidR="006A73A6" w:rsidRPr="006B6765" w:rsidTr="00AE76E7">
        <w:trPr>
          <w:trHeight w:val="703"/>
        </w:trPr>
        <w:tc>
          <w:tcPr>
            <w:tcW w:w="4503" w:type="dxa"/>
          </w:tcPr>
          <w:p w:rsidR="006A73A6" w:rsidRDefault="006A73A6" w:rsidP="00D12831">
            <w:pPr>
              <w:spacing w:after="200"/>
              <w:ind w:firstLine="0"/>
              <w:contextualSpacing/>
              <w:rPr>
                <w:rFonts w:cs="Arial"/>
                <w:szCs w:val="28"/>
                <w:lang w:eastAsia="en-US"/>
              </w:rPr>
            </w:pPr>
            <w:r>
              <w:rPr>
                <w:rFonts w:cs="Arial"/>
                <w:szCs w:val="28"/>
                <w:lang w:eastAsia="en-US"/>
              </w:rPr>
              <w:t>Гельвер Светлана Александровна</w:t>
            </w:r>
          </w:p>
        </w:tc>
        <w:tc>
          <w:tcPr>
            <w:tcW w:w="567" w:type="dxa"/>
          </w:tcPr>
          <w:p w:rsidR="006A73A6" w:rsidRDefault="006A73A6" w:rsidP="006A73A6">
            <w:pPr>
              <w:spacing w:after="200"/>
              <w:ind w:right="-108" w:firstLine="0"/>
              <w:contextualSpacing/>
              <w:jc w:val="center"/>
              <w:rPr>
                <w:rFonts w:cs="Arial"/>
                <w:szCs w:val="28"/>
                <w:lang w:eastAsia="en-US"/>
              </w:rPr>
            </w:pPr>
            <w:r>
              <w:rPr>
                <w:rFonts w:cs="Arial"/>
                <w:szCs w:val="28"/>
                <w:lang w:eastAsia="en-US"/>
              </w:rPr>
              <w:t>-</w:t>
            </w:r>
          </w:p>
        </w:tc>
        <w:tc>
          <w:tcPr>
            <w:tcW w:w="4961" w:type="dxa"/>
          </w:tcPr>
          <w:p w:rsidR="006A73A6" w:rsidRDefault="006A73A6" w:rsidP="00623CDE">
            <w:pPr>
              <w:spacing w:after="200"/>
              <w:ind w:firstLine="0"/>
              <w:contextualSpacing/>
              <w:rPr>
                <w:rFonts w:cs="Arial"/>
                <w:szCs w:val="28"/>
                <w:lang w:eastAsia="en-US"/>
              </w:rPr>
            </w:pPr>
            <w:r>
              <w:rPr>
                <w:rFonts w:cs="Arial"/>
                <w:szCs w:val="28"/>
                <w:lang w:eastAsia="en-US"/>
              </w:rPr>
              <w:t xml:space="preserve">       заместитель главы Березовского района, председатель Комитета, заместитель председателя Проектного комитета </w:t>
            </w:r>
            <w:r w:rsidRPr="006A73A6">
              <w:rPr>
                <w:rFonts w:cs="Arial"/>
                <w:i/>
                <w:szCs w:val="28"/>
                <w:lang w:eastAsia="en-US"/>
              </w:rPr>
              <w:t>(с изменениями, внесенными постановлением Администрации от 03.07.2024 № 619)</w:t>
            </w:r>
          </w:p>
        </w:tc>
      </w:tr>
      <w:tr w:rsidR="00746ADE" w:rsidRPr="006B6765" w:rsidTr="00AE76E7">
        <w:trPr>
          <w:trHeight w:val="944"/>
        </w:trPr>
        <w:tc>
          <w:tcPr>
            <w:tcW w:w="4503" w:type="dxa"/>
            <w:hideMark/>
          </w:tcPr>
          <w:p w:rsidR="00746ADE" w:rsidRPr="006B6765" w:rsidRDefault="00746ADE" w:rsidP="00D12831">
            <w:pPr>
              <w:spacing w:after="200"/>
              <w:ind w:firstLine="0"/>
              <w:contextualSpacing/>
              <w:rPr>
                <w:rFonts w:cs="Arial"/>
                <w:szCs w:val="28"/>
                <w:lang w:eastAsia="en-US"/>
              </w:rPr>
            </w:pPr>
            <w:r w:rsidRPr="006B6765">
              <w:rPr>
                <w:rFonts w:cs="Arial"/>
                <w:szCs w:val="28"/>
                <w:lang w:eastAsia="en-US"/>
              </w:rPr>
              <w:t>Безряднова Юлия Сергеевна</w:t>
            </w:r>
          </w:p>
        </w:tc>
        <w:tc>
          <w:tcPr>
            <w:tcW w:w="567" w:type="dxa"/>
            <w:hideMark/>
          </w:tcPr>
          <w:p w:rsidR="00746ADE" w:rsidRPr="006B6765" w:rsidRDefault="0079696B" w:rsidP="00AE76E7">
            <w:pPr>
              <w:spacing w:after="200"/>
              <w:ind w:firstLine="0"/>
              <w:contextualSpacing/>
              <w:jc w:val="center"/>
              <w:rPr>
                <w:rFonts w:cs="Arial"/>
                <w:szCs w:val="28"/>
                <w:lang w:eastAsia="en-US"/>
              </w:rPr>
            </w:pPr>
            <w:r>
              <w:rPr>
                <w:rFonts w:cs="Arial"/>
                <w:szCs w:val="28"/>
                <w:lang w:eastAsia="en-US"/>
              </w:rPr>
              <w:t>-</w:t>
            </w:r>
          </w:p>
        </w:tc>
        <w:tc>
          <w:tcPr>
            <w:tcW w:w="4961" w:type="dxa"/>
            <w:hideMark/>
          </w:tcPr>
          <w:p w:rsidR="0017159A" w:rsidRPr="006B6765" w:rsidRDefault="00BF2B6B" w:rsidP="00D0187D">
            <w:pPr>
              <w:spacing w:after="200"/>
              <w:contextualSpacing/>
              <w:rPr>
                <w:rFonts w:cs="Arial"/>
                <w:szCs w:val="28"/>
                <w:lang w:eastAsia="en-US"/>
              </w:rPr>
            </w:pPr>
            <w:r>
              <w:rPr>
                <w:rFonts w:cs="Arial"/>
                <w:szCs w:val="28"/>
                <w:lang w:eastAsia="en-US"/>
              </w:rPr>
              <w:t xml:space="preserve">председатель комитета по экономической политике, </w:t>
            </w:r>
            <w:r w:rsidR="00746ADE" w:rsidRPr="006B6765">
              <w:rPr>
                <w:rFonts w:cs="Arial"/>
                <w:szCs w:val="28"/>
                <w:lang w:eastAsia="en-US"/>
              </w:rPr>
              <w:t>руководитель муниципального проектного офиса, секретарь Проектного комитета</w:t>
            </w:r>
          </w:p>
        </w:tc>
      </w:tr>
      <w:tr w:rsidR="00746ADE" w:rsidRPr="006B6765" w:rsidTr="00AE76E7">
        <w:trPr>
          <w:trHeight w:val="491"/>
        </w:trPr>
        <w:tc>
          <w:tcPr>
            <w:tcW w:w="10031" w:type="dxa"/>
            <w:gridSpan w:val="3"/>
          </w:tcPr>
          <w:p w:rsidR="00746ADE" w:rsidRPr="006B6765" w:rsidRDefault="00746ADE" w:rsidP="00AE76E7">
            <w:pPr>
              <w:spacing w:after="200"/>
              <w:ind w:firstLine="0"/>
              <w:contextualSpacing/>
              <w:rPr>
                <w:rFonts w:cs="Arial"/>
                <w:szCs w:val="16"/>
                <w:lang w:eastAsia="en-US"/>
              </w:rPr>
            </w:pPr>
            <w:r w:rsidRPr="006B6765">
              <w:rPr>
                <w:rFonts w:cs="Arial"/>
                <w:szCs w:val="28"/>
                <w:lang w:eastAsia="en-US"/>
              </w:rPr>
              <w:lastRenderedPageBreak/>
              <w:t>Члены Проектного комитета:</w:t>
            </w:r>
          </w:p>
        </w:tc>
      </w:tr>
      <w:tr w:rsidR="00746ADE" w:rsidRPr="006B6765" w:rsidTr="00AE76E7">
        <w:tc>
          <w:tcPr>
            <w:tcW w:w="4503" w:type="dxa"/>
          </w:tcPr>
          <w:p w:rsidR="00746ADE" w:rsidRPr="006B6765" w:rsidRDefault="00623CDE" w:rsidP="00D12831">
            <w:pPr>
              <w:spacing w:after="200"/>
              <w:ind w:firstLine="0"/>
              <w:contextualSpacing/>
              <w:rPr>
                <w:rFonts w:cs="Arial"/>
                <w:szCs w:val="28"/>
                <w:lang w:eastAsia="en-US"/>
              </w:rPr>
            </w:pPr>
            <w:r>
              <w:rPr>
                <w:rFonts w:cs="Arial"/>
                <w:szCs w:val="28"/>
                <w:lang w:eastAsia="en-US"/>
              </w:rPr>
              <w:t>Кудряшов Геннадий Геннадьевич</w:t>
            </w:r>
          </w:p>
        </w:tc>
        <w:tc>
          <w:tcPr>
            <w:tcW w:w="567" w:type="dxa"/>
          </w:tcPr>
          <w:p w:rsidR="00746ADE" w:rsidRPr="006B6765" w:rsidRDefault="00AE76E7" w:rsidP="00AE76E7">
            <w:pPr>
              <w:spacing w:after="200"/>
              <w:ind w:left="-108" w:firstLine="0"/>
              <w:contextualSpacing/>
              <w:jc w:val="center"/>
              <w:rPr>
                <w:rFonts w:cs="Arial"/>
                <w:szCs w:val="28"/>
                <w:lang w:eastAsia="en-US"/>
              </w:rPr>
            </w:pPr>
            <w:r>
              <w:rPr>
                <w:rFonts w:cs="Arial"/>
                <w:szCs w:val="28"/>
                <w:lang w:eastAsia="en-US"/>
              </w:rPr>
              <w:t>-</w:t>
            </w:r>
          </w:p>
        </w:tc>
        <w:tc>
          <w:tcPr>
            <w:tcW w:w="4961" w:type="dxa"/>
          </w:tcPr>
          <w:p w:rsidR="0017159A" w:rsidRPr="006B6765" w:rsidRDefault="00623CDE" w:rsidP="0017159A">
            <w:pPr>
              <w:spacing w:after="200"/>
              <w:contextualSpacing/>
              <w:rPr>
                <w:rFonts w:cs="Arial"/>
                <w:szCs w:val="28"/>
                <w:lang w:eastAsia="en-US"/>
              </w:rPr>
            </w:pPr>
            <w:r>
              <w:rPr>
                <w:rFonts w:cs="Arial"/>
                <w:szCs w:val="28"/>
                <w:lang w:eastAsia="en-US"/>
              </w:rPr>
              <w:t>первый заместитель главы Березовского района</w:t>
            </w:r>
          </w:p>
        </w:tc>
      </w:tr>
      <w:tr w:rsidR="00623CDE" w:rsidRPr="006B6765" w:rsidTr="00AE76E7">
        <w:tc>
          <w:tcPr>
            <w:tcW w:w="4503" w:type="dxa"/>
          </w:tcPr>
          <w:p w:rsidR="00623CDE" w:rsidRPr="006B6765" w:rsidRDefault="00623CDE" w:rsidP="00801642">
            <w:pPr>
              <w:spacing w:after="200"/>
              <w:ind w:firstLine="0"/>
              <w:contextualSpacing/>
              <w:rPr>
                <w:rFonts w:cs="Arial"/>
                <w:szCs w:val="28"/>
                <w:lang w:eastAsia="en-US"/>
              </w:rPr>
            </w:pPr>
            <w:r w:rsidRPr="006B6765">
              <w:rPr>
                <w:rFonts w:cs="Arial"/>
                <w:szCs w:val="28"/>
                <w:lang w:eastAsia="en-US"/>
              </w:rPr>
              <w:t>Титов Сергей Николаевич</w:t>
            </w:r>
          </w:p>
        </w:tc>
        <w:tc>
          <w:tcPr>
            <w:tcW w:w="567" w:type="dxa"/>
          </w:tcPr>
          <w:p w:rsidR="00623CDE" w:rsidRPr="006B6765" w:rsidRDefault="00623CDE" w:rsidP="00AE76E7">
            <w:pPr>
              <w:spacing w:after="200"/>
              <w:ind w:left="-108" w:firstLine="0"/>
              <w:contextualSpacing/>
              <w:jc w:val="center"/>
              <w:rPr>
                <w:rFonts w:cs="Arial"/>
                <w:szCs w:val="28"/>
                <w:lang w:eastAsia="en-US"/>
              </w:rPr>
            </w:pPr>
            <w:r>
              <w:rPr>
                <w:rFonts w:cs="Arial"/>
                <w:szCs w:val="28"/>
                <w:lang w:eastAsia="en-US"/>
              </w:rPr>
              <w:t>-</w:t>
            </w:r>
          </w:p>
        </w:tc>
        <w:tc>
          <w:tcPr>
            <w:tcW w:w="4961" w:type="dxa"/>
          </w:tcPr>
          <w:p w:rsidR="00623CDE" w:rsidRPr="006B6765" w:rsidRDefault="00623CDE" w:rsidP="00801642">
            <w:pPr>
              <w:spacing w:after="200"/>
              <w:contextualSpacing/>
              <w:rPr>
                <w:rFonts w:cs="Arial"/>
                <w:szCs w:val="28"/>
                <w:lang w:eastAsia="en-US"/>
              </w:rPr>
            </w:pPr>
            <w:r w:rsidRPr="006B6765">
              <w:rPr>
                <w:rFonts w:cs="Arial"/>
                <w:szCs w:val="28"/>
                <w:lang w:eastAsia="en-US"/>
              </w:rPr>
              <w:t>заместитель главы Березовского района, председатель комитета</w:t>
            </w:r>
          </w:p>
        </w:tc>
      </w:tr>
      <w:tr w:rsidR="006A73A6" w:rsidRPr="006B6765" w:rsidTr="00AE76E7">
        <w:tc>
          <w:tcPr>
            <w:tcW w:w="4503" w:type="dxa"/>
          </w:tcPr>
          <w:p w:rsidR="006A73A6" w:rsidRPr="006B6765" w:rsidRDefault="006A73A6" w:rsidP="00801642">
            <w:pPr>
              <w:spacing w:after="200"/>
              <w:ind w:firstLine="0"/>
              <w:contextualSpacing/>
              <w:rPr>
                <w:rFonts w:cs="Arial"/>
                <w:szCs w:val="28"/>
                <w:lang w:eastAsia="en-US"/>
              </w:rPr>
            </w:pPr>
            <w:r w:rsidRPr="006A73A6">
              <w:rPr>
                <w:rFonts w:cs="Arial"/>
                <w:szCs w:val="28"/>
                <w:lang w:eastAsia="en-US"/>
              </w:rPr>
              <w:t>Чечеткина Ирина Викторовна</w:t>
            </w:r>
          </w:p>
        </w:tc>
        <w:tc>
          <w:tcPr>
            <w:tcW w:w="567" w:type="dxa"/>
          </w:tcPr>
          <w:p w:rsidR="006A73A6" w:rsidRDefault="00AE76E7" w:rsidP="00AE76E7">
            <w:pPr>
              <w:spacing w:after="200"/>
              <w:ind w:left="-108" w:firstLine="0"/>
              <w:contextualSpacing/>
              <w:jc w:val="center"/>
              <w:rPr>
                <w:rFonts w:cs="Arial"/>
                <w:szCs w:val="28"/>
                <w:lang w:eastAsia="en-US"/>
              </w:rPr>
            </w:pPr>
            <w:r>
              <w:rPr>
                <w:rFonts w:cs="Arial"/>
                <w:szCs w:val="28"/>
                <w:lang w:eastAsia="en-US"/>
              </w:rPr>
              <w:t xml:space="preserve">- </w:t>
            </w:r>
          </w:p>
        </w:tc>
        <w:tc>
          <w:tcPr>
            <w:tcW w:w="4961" w:type="dxa"/>
          </w:tcPr>
          <w:p w:rsidR="006A73A6" w:rsidRPr="006B6765" w:rsidRDefault="006A73A6" w:rsidP="00AE76E7">
            <w:pPr>
              <w:spacing w:after="200"/>
              <w:contextualSpacing/>
              <w:rPr>
                <w:rFonts w:cs="Arial"/>
                <w:szCs w:val="28"/>
                <w:lang w:eastAsia="en-US"/>
              </w:rPr>
            </w:pPr>
            <w:r w:rsidRPr="006A73A6">
              <w:rPr>
                <w:rFonts w:cs="Arial"/>
                <w:szCs w:val="28"/>
                <w:lang w:eastAsia="en-US"/>
              </w:rPr>
              <w:t>замести</w:t>
            </w:r>
            <w:r w:rsidR="00AE76E7">
              <w:rPr>
                <w:rFonts w:cs="Arial"/>
                <w:szCs w:val="28"/>
                <w:lang w:eastAsia="en-US"/>
              </w:rPr>
              <w:t xml:space="preserve">тель главы Березовского района </w:t>
            </w:r>
            <w:r w:rsidRPr="00AE76E7">
              <w:rPr>
                <w:rFonts w:cs="Arial"/>
                <w:i/>
                <w:szCs w:val="28"/>
                <w:lang w:eastAsia="en-US"/>
              </w:rPr>
              <w:t>(с изменениями, внесенными постановление Администрации от 03.07.2024 № 619)</w:t>
            </w:r>
          </w:p>
        </w:tc>
      </w:tr>
      <w:tr w:rsidR="00BF13EE" w:rsidRPr="006B6765" w:rsidTr="00AE76E7">
        <w:tc>
          <w:tcPr>
            <w:tcW w:w="4503" w:type="dxa"/>
          </w:tcPr>
          <w:p w:rsidR="00BF13EE" w:rsidRPr="006B6765" w:rsidRDefault="00BF13EE" w:rsidP="00801642">
            <w:pPr>
              <w:spacing w:after="200"/>
              <w:ind w:firstLine="0"/>
              <w:contextualSpacing/>
              <w:rPr>
                <w:rFonts w:cs="Arial"/>
                <w:szCs w:val="28"/>
                <w:lang w:eastAsia="en-US"/>
              </w:rPr>
            </w:pPr>
            <w:r>
              <w:rPr>
                <w:rFonts w:cs="Arial"/>
                <w:szCs w:val="28"/>
                <w:lang w:eastAsia="en-US"/>
              </w:rPr>
              <w:t>Новосёлов Игорь Валерьевич</w:t>
            </w:r>
          </w:p>
        </w:tc>
        <w:tc>
          <w:tcPr>
            <w:tcW w:w="567" w:type="dxa"/>
          </w:tcPr>
          <w:p w:rsidR="00BF13EE" w:rsidRDefault="00BF13EE" w:rsidP="00AE76E7">
            <w:pPr>
              <w:spacing w:after="200"/>
              <w:ind w:left="-108" w:firstLine="0"/>
              <w:contextualSpacing/>
              <w:jc w:val="center"/>
              <w:rPr>
                <w:rFonts w:cs="Arial"/>
                <w:szCs w:val="28"/>
                <w:lang w:eastAsia="en-US"/>
              </w:rPr>
            </w:pPr>
            <w:r>
              <w:rPr>
                <w:rFonts w:cs="Arial"/>
                <w:szCs w:val="28"/>
                <w:lang w:eastAsia="en-US"/>
              </w:rPr>
              <w:t xml:space="preserve">- </w:t>
            </w:r>
          </w:p>
        </w:tc>
        <w:tc>
          <w:tcPr>
            <w:tcW w:w="4961" w:type="dxa"/>
          </w:tcPr>
          <w:p w:rsidR="00BF13EE" w:rsidRPr="006B6765" w:rsidRDefault="00BF13EE" w:rsidP="00801642">
            <w:pPr>
              <w:spacing w:after="200"/>
              <w:contextualSpacing/>
              <w:rPr>
                <w:rFonts w:cs="Arial"/>
                <w:szCs w:val="28"/>
                <w:lang w:eastAsia="en-US"/>
              </w:rPr>
            </w:pPr>
            <w:r>
              <w:rPr>
                <w:rFonts w:cs="Arial"/>
                <w:szCs w:val="28"/>
                <w:lang w:eastAsia="en-US"/>
              </w:rPr>
              <w:t>заместитель главы Березовского района</w:t>
            </w:r>
            <w:r w:rsidR="006A73A6">
              <w:rPr>
                <w:rFonts w:cs="Arial"/>
                <w:szCs w:val="28"/>
                <w:lang w:eastAsia="en-US"/>
              </w:rPr>
              <w:t xml:space="preserve"> </w:t>
            </w:r>
            <w:r w:rsidR="006A73A6" w:rsidRPr="006A73A6">
              <w:rPr>
                <w:rFonts w:cs="Arial"/>
                <w:i/>
                <w:szCs w:val="28"/>
                <w:lang w:eastAsia="en-US"/>
              </w:rPr>
              <w:t>(с изменениями, внесенными постановлением Администрации от 20.06.2024  № 566)</w:t>
            </w:r>
          </w:p>
        </w:tc>
      </w:tr>
      <w:tr w:rsidR="00623CDE" w:rsidRPr="006B6765" w:rsidTr="00AE76E7">
        <w:trPr>
          <w:trHeight w:val="1166"/>
        </w:trPr>
        <w:tc>
          <w:tcPr>
            <w:tcW w:w="4503" w:type="dxa"/>
            <w:hideMark/>
          </w:tcPr>
          <w:p w:rsidR="00623CDE" w:rsidRPr="006B6765" w:rsidRDefault="00623CDE" w:rsidP="00D12831">
            <w:pPr>
              <w:spacing w:after="200"/>
              <w:ind w:firstLine="0"/>
              <w:contextualSpacing/>
              <w:rPr>
                <w:rFonts w:cs="Arial"/>
                <w:szCs w:val="28"/>
                <w:lang w:eastAsia="en-US"/>
              </w:rPr>
            </w:pPr>
            <w:proofErr w:type="spellStart"/>
            <w:r>
              <w:rPr>
                <w:rFonts w:cs="Arial"/>
                <w:szCs w:val="28"/>
                <w:lang w:eastAsia="en-US"/>
              </w:rPr>
              <w:t>Бачин</w:t>
            </w:r>
            <w:proofErr w:type="spellEnd"/>
            <w:r>
              <w:rPr>
                <w:rFonts w:cs="Arial"/>
                <w:szCs w:val="28"/>
                <w:lang w:eastAsia="en-US"/>
              </w:rPr>
              <w:t xml:space="preserve"> Олег Анатольевич</w:t>
            </w:r>
          </w:p>
        </w:tc>
        <w:tc>
          <w:tcPr>
            <w:tcW w:w="567" w:type="dxa"/>
            <w:hideMark/>
          </w:tcPr>
          <w:p w:rsidR="00623CDE" w:rsidRPr="006B6765" w:rsidRDefault="00623CDE" w:rsidP="00AE76E7">
            <w:pPr>
              <w:spacing w:after="200"/>
              <w:ind w:hanging="108"/>
              <w:contextualSpacing/>
              <w:jc w:val="center"/>
              <w:rPr>
                <w:rFonts w:cs="Arial"/>
                <w:szCs w:val="28"/>
                <w:lang w:eastAsia="en-US"/>
              </w:rPr>
            </w:pPr>
            <w:r>
              <w:rPr>
                <w:rFonts w:cs="Arial"/>
                <w:szCs w:val="28"/>
                <w:lang w:eastAsia="en-US"/>
              </w:rPr>
              <w:t>-</w:t>
            </w:r>
          </w:p>
        </w:tc>
        <w:tc>
          <w:tcPr>
            <w:tcW w:w="4961" w:type="dxa"/>
            <w:hideMark/>
          </w:tcPr>
          <w:p w:rsidR="00623CDE" w:rsidRPr="006B6765" w:rsidRDefault="00623CDE" w:rsidP="00FD50C6">
            <w:pPr>
              <w:spacing w:after="200"/>
              <w:contextualSpacing/>
              <w:rPr>
                <w:rFonts w:cs="Arial"/>
                <w:szCs w:val="28"/>
                <w:lang w:eastAsia="en-US"/>
              </w:rPr>
            </w:pPr>
            <w:r>
              <w:rPr>
                <w:rFonts w:cs="Arial"/>
                <w:szCs w:val="28"/>
                <w:lang w:eastAsia="en-US"/>
              </w:rPr>
              <w:t xml:space="preserve">начальник управления по жилищно-коммунальному хозяйству </w:t>
            </w:r>
            <w:r w:rsidRPr="00D12831">
              <w:rPr>
                <w:rFonts w:cs="Arial"/>
                <w:i/>
                <w:szCs w:val="28"/>
                <w:lang w:eastAsia="en-US"/>
              </w:rPr>
              <w:t xml:space="preserve">(с изменениями, внесенными постановлением </w:t>
            </w:r>
            <w:r>
              <w:rPr>
                <w:rFonts w:cs="Arial"/>
                <w:i/>
                <w:szCs w:val="28"/>
                <w:lang w:eastAsia="en-US"/>
              </w:rPr>
              <w:t>Администрации от 15.05.2023 № 342</w:t>
            </w:r>
            <w:r w:rsidRPr="00D12831">
              <w:rPr>
                <w:rFonts w:cs="Arial"/>
                <w:i/>
                <w:szCs w:val="28"/>
                <w:lang w:eastAsia="en-US"/>
              </w:rPr>
              <w:t>)</w:t>
            </w:r>
          </w:p>
        </w:tc>
      </w:tr>
      <w:tr w:rsidR="00623CDE" w:rsidRPr="006B6765" w:rsidTr="00AE76E7">
        <w:tc>
          <w:tcPr>
            <w:tcW w:w="4503" w:type="dxa"/>
          </w:tcPr>
          <w:p w:rsidR="00623CDE" w:rsidRDefault="00623CDE" w:rsidP="0079696B">
            <w:pPr>
              <w:spacing w:after="200"/>
              <w:ind w:firstLine="0"/>
              <w:contextualSpacing/>
              <w:jc w:val="left"/>
              <w:rPr>
                <w:rFonts w:cs="Arial"/>
                <w:szCs w:val="28"/>
                <w:lang w:eastAsia="en-US"/>
              </w:rPr>
            </w:pPr>
            <w:proofErr w:type="spellStart"/>
            <w:r>
              <w:rPr>
                <w:rFonts w:cs="Arial"/>
                <w:szCs w:val="28"/>
                <w:lang w:eastAsia="en-US"/>
              </w:rPr>
              <w:t>Чекмазова</w:t>
            </w:r>
            <w:proofErr w:type="spellEnd"/>
            <w:r>
              <w:rPr>
                <w:rFonts w:cs="Arial"/>
                <w:szCs w:val="28"/>
                <w:lang w:eastAsia="en-US"/>
              </w:rPr>
              <w:t xml:space="preserve"> Вероника Васильевна</w:t>
            </w:r>
          </w:p>
        </w:tc>
        <w:tc>
          <w:tcPr>
            <w:tcW w:w="567" w:type="dxa"/>
          </w:tcPr>
          <w:p w:rsidR="00623CDE" w:rsidRDefault="00623CDE" w:rsidP="00AE76E7">
            <w:pPr>
              <w:spacing w:after="200"/>
              <w:ind w:firstLine="0"/>
              <w:contextualSpacing/>
              <w:jc w:val="center"/>
              <w:rPr>
                <w:rFonts w:cs="Arial"/>
                <w:szCs w:val="28"/>
                <w:lang w:eastAsia="en-US"/>
              </w:rPr>
            </w:pPr>
            <w:r>
              <w:rPr>
                <w:rFonts w:cs="Arial"/>
                <w:szCs w:val="28"/>
                <w:lang w:eastAsia="en-US"/>
              </w:rPr>
              <w:t>-</w:t>
            </w:r>
          </w:p>
        </w:tc>
        <w:tc>
          <w:tcPr>
            <w:tcW w:w="4961" w:type="dxa"/>
          </w:tcPr>
          <w:p w:rsidR="00623CDE" w:rsidRDefault="00623CDE" w:rsidP="002C633F">
            <w:pPr>
              <w:spacing w:after="200"/>
              <w:contextualSpacing/>
              <w:rPr>
                <w:rFonts w:cs="Arial"/>
                <w:szCs w:val="28"/>
                <w:lang w:eastAsia="en-US"/>
              </w:rPr>
            </w:pPr>
            <w:r>
              <w:rPr>
                <w:rFonts w:cs="Arial"/>
                <w:szCs w:val="28"/>
                <w:lang w:eastAsia="en-US"/>
              </w:rPr>
              <w:t xml:space="preserve"> председател</w:t>
            </w:r>
            <w:r w:rsidR="002C633F">
              <w:rPr>
                <w:rFonts w:cs="Arial"/>
                <w:szCs w:val="28"/>
                <w:lang w:eastAsia="en-US"/>
              </w:rPr>
              <w:t>ь</w:t>
            </w:r>
            <w:bookmarkStart w:id="0" w:name="_GoBack"/>
            <w:bookmarkEnd w:id="0"/>
            <w:r>
              <w:rPr>
                <w:rFonts w:cs="Arial"/>
                <w:szCs w:val="28"/>
                <w:lang w:eastAsia="en-US"/>
              </w:rPr>
              <w:t xml:space="preserve"> комитета </w:t>
            </w:r>
            <w:r w:rsidRPr="00005795">
              <w:rPr>
                <w:rFonts w:cs="Arial"/>
                <w:szCs w:val="28"/>
                <w:lang w:eastAsia="en-US"/>
              </w:rPr>
              <w:t xml:space="preserve">образования </w:t>
            </w:r>
            <w:r w:rsidRPr="00005795">
              <w:rPr>
                <w:rFonts w:cs="Arial"/>
                <w:i/>
                <w:szCs w:val="28"/>
                <w:lang w:eastAsia="en-US"/>
              </w:rPr>
              <w:t xml:space="preserve">(с изменениями, внесенными постановлением Администрации от </w:t>
            </w:r>
            <w:r w:rsidR="005F3954" w:rsidRPr="00005795">
              <w:rPr>
                <w:rFonts w:cs="Arial"/>
                <w:i/>
                <w:szCs w:val="28"/>
                <w:lang w:eastAsia="en-US"/>
              </w:rPr>
              <w:t>28</w:t>
            </w:r>
            <w:r w:rsidRPr="00005795">
              <w:rPr>
                <w:rFonts w:cs="Arial"/>
                <w:i/>
                <w:szCs w:val="28"/>
                <w:lang w:eastAsia="en-US"/>
              </w:rPr>
              <w:t>.0</w:t>
            </w:r>
            <w:r w:rsidR="005F3954" w:rsidRPr="00005795">
              <w:rPr>
                <w:rFonts w:cs="Arial"/>
                <w:i/>
                <w:szCs w:val="28"/>
                <w:lang w:eastAsia="en-US"/>
              </w:rPr>
              <w:t>8</w:t>
            </w:r>
            <w:r w:rsidRPr="00005795">
              <w:rPr>
                <w:rFonts w:cs="Arial"/>
                <w:i/>
                <w:szCs w:val="28"/>
                <w:lang w:eastAsia="en-US"/>
              </w:rPr>
              <w:t>.202</w:t>
            </w:r>
            <w:r w:rsidR="005F3954" w:rsidRPr="00005795">
              <w:rPr>
                <w:rFonts w:cs="Arial"/>
                <w:i/>
                <w:szCs w:val="28"/>
                <w:lang w:eastAsia="en-US"/>
              </w:rPr>
              <w:t>4</w:t>
            </w:r>
            <w:r w:rsidRPr="00005795">
              <w:rPr>
                <w:rFonts w:cs="Arial"/>
                <w:i/>
                <w:szCs w:val="28"/>
                <w:lang w:eastAsia="en-US"/>
              </w:rPr>
              <w:t xml:space="preserve"> № 7</w:t>
            </w:r>
            <w:r w:rsidR="005F3954" w:rsidRPr="00005795">
              <w:rPr>
                <w:rFonts w:cs="Arial"/>
                <w:i/>
                <w:szCs w:val="28"/>
                <w:lang w:eastAsia="en-US"/>
              </w:rPr>
              <w:t>93</w:t>
            </w:r>
            <w:r w:rsidRPr="00005795">
              <w:rPr>
                <w:rFonts w:cs="Arial"/>
                <w:i/>
                <w:szCs w:val="28"/>
                <w:lang w:eastAsia="en-US"/>
              </w:rPr>
              <w:t>)</w:t>
            </w:r>
          </w:p>
        </w:tc>
      </w:tr>
      <w:tr w:rsidR="005F3954" w:rsidRPr="00005795" w:rsidTr="00AE76E7">
        <w:tc>
          <w:tcPr>
            <w:tcW w:w="4503" w:type="dxa"/>
          </w:tcPr>
          <w:p w:rsidR="005F3954" w:rsidRDefault="005F3954" w:rsidP="0079696B">
            <w:pPr>
              <w:spacing w:after="200"/>
              <w:ind w:firstLine="0"/>
              <w:contextualSpacing/>
              <w:jc w:val="left"/>
              <w:rPr>
                <w:rFonts w:cs="Arial"/>
                <w:szCs w:val="28"/>
                <w:lang w:eastAsia="en-US"/>
              </w:rPr>
            </w:pPr>
            <w:proofErr w:type="spellStart"/>
            <w:r>
              <w:rPr>
                <w:rFonts w:cs="Arial"/>
                <w:szCs w:val="28"/>
                <w:lang w:eastAsia="en-US"/>
              </w:rPr>
              <w:t>Бертрам</w:t>
            </w:r>
            <w:proofErr w:type="spellEnd"/>
            <w:r>
              <w:rPr>
                <w:rFonts w:cs="Arial"/>
                <w:szCs w:val="28"/>
                <w:lang w:eastAsia="en-US"/>
              </w:rPr>
              <w:t xml:space="preserve"> Сергей Владимирович</w:t>
            </w:r>
          </w:p>
        </w:tc>
        <w:tc>
          <w:tcPr>
            <w:tcW w:w="567" w:type="dxa"/>
          </w:tcPr>
          <w:p w:rsidR="005F3954" w:rsidRDefault="005F3954" w:rsidP="00AE76E7">
            <w:pPr>
              <w:spacing w:after="200"/>
              <w:ind w:firstLine="0"/>
              <w:contextualSpacing/>
              <w:jc w:val="center"/>
              <w:rPr>
                <w:rFonts w:cs="Arial"/>
                <w:szCs w:val="28"/>
                <w:lang w:eastAsia="en-US"/>
              </w:rPr>
            </w:pPr>
          </w:p>
        </w:tc>
        <w:tc>
          <w:tcPr>
            <w:tcW w:w="4961" w:type="dxa"/>
          </w:tcPr>
          <w:p w:rsidR="005F3954" w:rsidRPr="00005795" w:rsidRDefault="005F3954" w:rsidP="005F3954">
            <w:pPr>
              <w:spacing w:after="200"/>
              <w:contextualSpacing/>
              <w:rPr>
                <w:rFonts w:cs="Arial"/>
                <w:szCs w:val="28"/>
                <w:lang w:eastAsia="en-US"/>
              </w:rPr>
            </w:pPr>
            <w:r w:rsidRPr="00005795">
              <w:rPr>
                <w:rFonts w:cs="Arial"/>
                <w:szCs w:val="28"/>
                <w:lang w:eastAsia="en-US"/>
              </w:rPr>
              <w:t xml:space="preserve">председатель комитета спорта и социальной политики </w:t>
            </w:r>
            <w:r w:rsidRPr="00005795">
              <w:rPr>
                <w:rFonts w:cs="Arial"/>
                <w:i/>
                <w:szCs w:val="28"/>
                <w:lang w:eastAsia="en-US"/>
              </w:rPr>
              <w:t>(с изменениями, внесенными постановлением Администрации от 28.08.2024 № 793)</w:t>
            </w:r>
          </w:p>
        </w:tc>
      </w:tr>
      <w:tr w:rsidR="00623CDE" w:rsidRPr="006B6765" w:rsidTr="00AE76E7">
        <w:trPr>
          <w:trHeight w:val="667"/>
        </w:trPr>
        <w:tc>
          <w:tcPr>
            <w:tcW w:w="4503" w:type="dxa"/>
            <w:hideMark/>
          </w:tcPr>
          <w:p w:rsidR="00623CDE" w:rsidRPr="006B6765" w:rsidRDefault="00623CDE" w:rsidP="0079696B">
            <w:pPr>
              <w:shd w:val="clear" w:color="auto" w:fill="FFFFFF"/>
              <w:spacing w:after="200"/>
              <w:ind w:firstLine="0"/>
              <w:contextualSpacing/>
              <w:jc w:val="left"/>
              <w:rPr>
                <w:rFonts w:cs="Arial"/>
                <w:szCs w:val="28"/>
                <w:lang w:eastAsia="en-US"/>
              </w:rPr>
            </w:pPr>
            <w:r w:rsidRPr="000A4803">
              <w:rPr>
                <w:rFonts w:cs="Arial"/>
                <w:szCs w:val="28"/>
                <w:lang w:eastAsia="en-US"/>
              </w:rPr>
              <w:t>Меньшиков Дмитрий Михайлович</w:t>
            </w:r>
          </w:p>
        </w:tc>
        <w:tc>
          <w:tcPr>
            <w:tcW w:w="567" w:type="dxa"/>
            <w:hideMark/>
          </w:tcPr>
          <w:p w:rsidR="00623CDE" w:rsidRPr="006B6765" w:rsidRDefault="00623CDE" w:rsidP="00AE76E7">
            <w:pPr>
              <w:spacing w:after="200"/>
              <w:ind w:firstLine="0"/>
              <w:contextualSpacing/>
              <w:jc w:val="center"/>
              <w:rPr>
                <w:rFonts w:cs="Arial"/>
                <w:szCs w:val="28"/>
                <w:lang w:eastAsia="en-US"/>
              </w:rPr>
            </w:pPr>
            <w:r>
              <w:rPr>
                <w:rFonts w:cs="Arial"/>
                <w:szCs w:val="28"/>
                <w:lang w:eastAsia="en-US"/>
              </w:rPr>
              <w:t>-</w:t>
            </w:r>
          </w:p>
        </w:tc>
        <w:tc>
          <w:tcPr>
            <w:tcW w:w="4961" w:type="dxa"/>
            <w:hideMark/>
          </w:tcPr>
          <w:p w:rsidR="00623CDE" w:rsidRPr="006B6765" w:rsidRDefault="00623CDE">
            <w:pPr>
              <w:spacing w:after="200"/>
              <w:contextualSpacing/>
              <w:rPr>
                <w:rFonts w:cs="Arial"/>
                <w:szCs w:val="28"/>
                <w:lang w:eastAsia="en-US"/>
              </w:rPr>
            </w:pPr>
            <w:r w:rsidRPr="006B6765">
              <w:rPr>
                <w:rFonts w:cs="Arial"/>
                <w:szCs w:val="28"/>
                <w:lang w:eastAsia="en-US"/>
              </w:rPr>
              <w:t>глава городского поселения Березово Березовского района (по согласованию)</w:t>
            </w:r>
            <w:r>
              <w:rPr>
                <w:rFonts w:cs="Arial"/>
                <w:szCs w:val="28"/>
                <w:lang w:eastAsia="en-US"/>
              </w:rPr>
              <w:t xml:space="preserve">                </w:t>
            </w:r>
            <w:r w:rsidRPr="00C032A1">
              <w:rPr>
                <w:rFonts w:cs="Arial"/>
                <w:i/>
                <w:szCs w:val="28"/>
                <w:lang w:eastAsia="en-US"/>
              </w:rPr>
              <w:t xml:space="preserve"> (с изменениями, внесенными по</w:t>
            </w:r>
            <w:r>
              <w:rPr>
                <w:rFonts w:cs="Arial"/>
                <w:i/>
                <w:szCs w:val="28"/>
                <w:lang w:eastAsia="en-US"/>
              </w:rPr>
              <w:t>становлением Администрации от 25.02.2022 № 318</w:t>
            </w:r>
            <w:r w:rsidRPr="00C032A1">
              <w:rPr>
                <w:rFonts w:cs="Arial"/>
                <w:i/>
                <w:szCs w:val="28"/>
                <w:lang w:eastAsia="en-US"/>
              </w:rPr>
              <w:t>)</w:t>
            </w:r>
          </w:p>
        </w:tc>
      </w:tr>
      <w:tr w:rsidR="00623CDE" w:rsidRPr="006B6765" w:rsidTr="00AE76E7">
        <w:tc>
          <w:tcPr>
            <w:tcW w:w="4503" w:type="dxa"/>
            <w:hideMark/>
          </w:tcPr>
          <w:p w:rsidR="00623CDE" w:rsidRPr="006B6765" w:rsidRDefault="00623CDE" w:rsidP="0079696B">
            <w:pPr>
              <w:shd w:val="clear" w:color="auto" w:fill="FFFFFF"/>
              <w:spacing w:after="200"/>
              <w:ind w:firstLine="0"/>
              <w:contextualSpacing/>
              <w:jc w:val="left"/>
              <w:rPr>
                <w:rFonts w:cs="Arial"/>
                <w:szCs w:val="28"/>
                <w:lang w:eastAsia="en-US"/>
              </w:rPr>
            </w:pPr>
            <w:proofErr w:type="spellStart"/>
            <w:r>
              <w:rPr>
                <w:rFonts w:cs="Arial"/>
                <w:szCs w:val="28"/>
                <w:lang w:eastAsia="en-US"/>
              </w:rPr>
              <w:t>Храмиков</w:t>
            </w:r>
            <w:proofErr w:type="spellEnd"/>
            <w:r>
              <w:rPr>
                <w:rFonts w:cs="Arial"/>
                <w:szCs w:val="28"/>
                <w:lang w:eastAsia="en-US"/>
              </w:rPr>
              <w:t xml:space="preserve"> Станислав Александрович</w:t>
            </w:r>
          </w:p>
        </w:tc>
        <w:tc>
          <w:tcPr>
            <w:tcW w:w="567" w:type="dxa"/>
            <w:hideMark/>
          </w:tcPr>
          <w:p w:rsidR="00623CDE" w:rsidRPr="006B6765" w:rsidRDefault="00623CDE" w:rsidP="00AE76E7">
            <w:pPr>
              <w:spacing w:after="200"/>
              <w:ind w:firstLine="0"/>
              <w:contextualSpacing/>
              <w:jc w:val="center"/>
              <w:rPr>
                <w:rFonts w:cs="Arial"/>
                <w:szCs w:val="28"/>
                <w:lang w:eastAsia="en-US"/>
              </w:rPr>
            </w:pPr>
            <w:r>
              <w:rPr>
                <w:rFonts w:cs="Arial"/>
                <w:szCs w:val="28"/>
                <w:lang w:eastAsia="en-US"/>
              </w:rPr>
              <w:t>-</w:t>
            </w:r>
          </w:p>
        </w:tc>
        <w:tc>
          <w:tcPr>
            <w:tcW w:w="4961" w:type="dxa"/>
            <w:hideMark/>
          </w:tcPr>
          <w:p w:rsidR="00623CDE" w:rsidRPr="006B6765" w:rsidRDefault="00623CDE">
            <w:pPr>
              <w:spacing w:after="200"/>
              <w:contextualSpacing/>
              <w:rPr>
                <w:rFonts w:cs="Arial"/>
                <w:szCs w:val="28"/>
                <w:lang w:eastAsia="en-US"/>
              </w:rPr>
            </w:pPr>
            <w:r w:rsidRPr="006B6765">
              <w:rPr>
                <w:rFonts w:cs="Arial"/>
                <w:szCs w:val="28"/>
                <w:lang w:eastAsia="en-US"/>
              </w:rPr>
              <w:t>глава городского поселения Игрим Березовского района (по согласованию)</w:t>
            </w:r>
            <w:r>
              <w:rPr>
                <w:rFonts w:cs="Arial"/>
                <w:szCs w:val="28"/>
                <w:lang w:eastAsia="en-US"/>
              </w:rPr>
              <w:t xml:space="preserve"> </w:t>
            </w:r>
            <w:r w:rsidRPr="00AE76E7">
              <w:rPr>
                <w:rFonts w:cs="Arial"/>
                <w:i/>
                <w:szCs w:val="28"/>
                <w:lang w:eastAsia="en-US"/>
              </w:rPr>
              <w:t>(с изменениями, внесенными постановлением Администрации от 20.09.2023 № 704)</w:t>
            </w:r>
          </w:p>
        </w:tc>
      </w:tr>
      <w:tr w:rsidR="00623CDE" w:rsidRPr="006B6765" w:rsidTr="00AE76E7">
        <w:tc>
          <w:tcPr>
            <w:tcW w:w="4503" w:type="dxa"/>
            <w:hideMark/>
          </w:tcPr>
          <w:p w:rsidR="00623CDE" w:rsidRPr="006B6765" w:rsidRDefault="00623CDE" w:rsidP="0079696B">
            <w:pPr>
              <w:shd w:val="clear" w:color="auto" w:fill="FFFFFF"/>
              <w:spacing w:after="200"/>
              <w:ind w:firstLine="0"/>
              <w:contextualSpacing/>
              <w:jc w:val="left"/>
              <w:rPr>
                <w:rFonts w:cs="Arial"/>
                <w:szCs w:val="28"/>
                <w:lang w:eastAsia="en-US"/>
              </w:rPr>
            </w:pPr>
            <w:proofErr w:type="spellStart"/>
            <w:r>
              <w:rPr>
                <w:rFonts w:cs="Arial"/>
                <w:szCs w:val="28"/>
                <w:lang w:eastAsia="en-US"/>
              </w:rPr>
              <w:t>Сметанин</w:t>
            </w:r>
            <w:proofErr w:type="spellEnd"/>
            <w:r>
              <w:rPr>
                <w:rFonts w:cs="Arial"/>
                <w:szCs w:val="28"/>
                <w:lang w:eastAsia="en-US"/>
              </w:rPr>
              <w:t xml:space="preserve"> Илья Александрович</w:t>
            </w:r>
          </w:p>
        </w:tc>
        <w:tc>
          <w:tcPr>
            <w:tcW w:w="567" w:type="dxa"/>
            <w:hideMark/>
          </w:tcPr>
          <w:p w:rsidR="00623CDE" w:rsidRPr="006B6765" w:rsidRDefault="00623CDE" w:rsidP="00AE76E7">
            <w:pPr>
              <w:spacing w:after="200"/>
              <w:ind w:firstLine="34"/>
              <w:contextualSpacing/>
              <w:jc w:val="center"/>
              <w:rPr>
                <w:rFonts w:cs="Arial"/>
                <w:szCs w:val="28"/>
                <w:lang w:eastAsia="en-US"/>
              </w:rPr>
            </w:pPr>
            <w:r>
              <w:rPr>
                <w:rFonts w:cs="Arial"/>
                <w:szCs w:val="28"/>
                <w:lang w:eastAsia="en-US"/>
              </w:rPr>
              <w:t>-</w:t>
            </w:r>
          </w:p>
        </w:tc>
        <w:tc>
          <w:tcPr>
            <w:tcW w:w="4961" w:type="dxa"/>
            <w:hideMark/>
          </w:tcPr>
          <w:p w:rsidR="00623CDE" w:rsidRPr="00C032A1" w:rsidRDefault="00623CDE" w:rsidP="009236A2">
            <w:pPr>
              <w:spacing w:after="200"/>
              <w:contextualSpacing/>
              <w:rPr>
                <w:rFonts w:cs="Arial"/>
                <w:i/>
                <w:szCs w:val="28"/>
                <w:lang w:eastAsia="en-US"/>
              </w:rPr>
            </w:pPr>
            <w:r w:rsidRPr="006B6765">
              <w:rPr>
                <w:rFonts w:cs="Arial"/>
                <w:szCs w:val="28"/>
                <w:lang w:eastAsia="en-US"/>
              </w:rPr>
              <w:t>глав</w:t>
            </w:r>
            <w:r>
              <w:rPr>
                <w:rFonts w:cs="Arial"/>
                <w:szCs w:val="28"/>
                <w:lang w:eastAsia="en-US"/>
              </w:rPr>
              <w:t>а</w:t>
            </w:r>
            <w:r w:rsidRPr="006B6765">
              <w:rPr>
                <w:rFonts w:cs="Arial"/>
                <w:szCs w:val="28"/>
                <w:lang w:eastAsia="en-US"/>
              </w:rPr>
              <w:t xml:space="preserve"> сельского поселения Саранпауль Березовского района (по согласованию</w:t>
            </w:r>
            <w:r w:rsidRPr="00C032A1">
              <w:rPr>
                <w:rFonts w:cs="Arial"/>
                <w:i/>
                <w:szCs w:val="28"/>
                <w:lang w:eastAsia="en-US"/>
              </w:rPr>
              <w:t>) (</w:t>
            </w:r>
            <w:r>
              <w:rPr>
                <w:rFonts w:cs="Arial"/>
                <w:i/>
                <w:szCs w:val="28"/>
                <w:lang w:eastAsia="en-US"/>
              </w:rPr>
              <w:t>с изменениями, внесенными постановлением Администрации от 26.10.2021 № 1262</w:t>
            </w:r>
            <w:r w:rsidRPr="00C032A1">
              <w:rPr>
                <w:rFonts w:cs="Arial"/>
                <w:i/>
                <w:szCs w:val="28"/>
                <w:lang w:eastAsia="en-US"/>
              </w:rPr>
              <w:t>)</w:t>
            </w:r>
          </w:p>
        </w:tc>
      </w:tr>
      <w:tr w:rsidR="00623CDE" w:rsidRPr="006B6765" w:rsidTr="00AE76E7">
        <w:tc>
          <w:tcPr>
            <w:tcW w:w="4503" w:type="dxa"/>
            <w:hideMark/>
          </w:tcPr>
          <w:p w:rsidR="00623CDE" w:rsidRPr="006B6765" w:rsidRDefault="00623CDE" w:rsidP="00D12831">
            <w:pPr>
              <w:shd w:val="clear" w:color="auto" w:fill="FFFFFF"/>
              <w:spacing w:after="200"/>
              <w:ind w:firstLine="0"/>
              <w:contextualSpacing/>
              <w:rPr>
                <w:rFonts w:cs="Arial"/>
                <w:szCs w:val="28"/>
                <w:lang w:eastAsia="en-US"/>
              </w:rPr>
            </w:pPr>
            <w:proofErr w:type="spellStart"/>
            <w:r>
              <w:rPr>
                <w:rFonts w:cs="Arial"/>
                <w:szCs w:val="28"/>
                <w:lang w:eastAsia="en-US"/>
              </w:rPr>
              <w:t>Чернолевский</w:t>
            </w:r>
            <w:proofErr w:type="spellEnd"/>
            <w:r>
              <w:rPr>
                <w:rFonts w:cs="Arial"/>
                <w:szCs w:val="28"/>
                <w:lang w:eastAsia="en-US"/>
              </w:rPr>
              <w:t xml:space="preserve"> Виктор </w:t>
            </w:r>
            <w:proofErr w:type="spellStart"/>
            <w:r>
              <w:rPr>
                <w:rFonts w:cs="Arial"/>
                <w:szCs w:val="28"/>
                <w:lang w:eastAsia="en-US"/>
              </w:rPr>
              <w:t>Валериянович</w:t>
            </w:r>
            <w:proofErr w:type="spellEnd"/>
          </w:p>
        </w:tc>
        <w:tc>
          <w:tcPr>
            <w:tcW w:w="567" w:type="dxa"/>
            <w:hideMark/>
          </w:tcPr>
          <w:p w:rsidR="00623CDE" w:rsidRPr="006B6765" w:rsidRDefault="00623CDE" w:rsidP="00AE76E7">
            <w:pPr>
              <w:spacing w:after="200"/>
              <w:ind w:firstLine="0"/>
              <w:contextualSpacing/>
              <w:jc w:val="center"/>
              <w:rPr>
                <w:rFonts w:cs="Arial"/>
                <w:szCs w:val="28"/>
                <w:lang w:eastAsia="en-US"/>
              </w:rPr>
            </w:pPr>
            <w:r>
              <w:rPr>
                <w:rFonts w:cs="Arial"/>
                <w:szCs w:val="28"/>
                <w:lang w:eastAsia="en-US"/>
              </w:rPr>
              <w:t>-</w:t>
            </w:r>
          </w:p>
        </w:tc>
        <w:tc>
          <w:tcPr>
            <w:tcW w:w="4961" w:type="dxa"/>
            <w:hideMark/>
          </w:tcPr>
          <w:p w:rsidR="00623CDE" w:rsidRPr="006B6765" w:rsidRDefault="00623CDE" w:rsidP="00715BF1">
            <w:pPr>
              <w:spacing w:after="200"/>
              <w:contextualSpacing/>
              <w:rPr>
                <w:rFonts w:cs="Arial"/>
                <w:szCs w:val="28"/>
                <w:lang w:eastAsia="en-US"/>
              </w:rPr>
            </w:pPr>
            <w:r w:rsidRPr="006B6765">
              <w:rPr>
                <w:rFonts w:cs="Arial"/>
                <w:szCs w:val="28"/>
                <w:lang w:eastAsia="en-US"/>
              </w:rPr>
              <w:t>глав</w:t>
            </w:r>
            <w:r>
              <w:rPr>
                <w:rFonts w:cs="Arial"/>
                <w:szCs w:val="28"/>
                <w:lang w:eastAsia="en-US"/>
              </w:rPr>
              <w:t>а</w:t>
            </w:r>
            <w:r w:rsidRPr="006B6765">
              <w:rPr>
                <w:rFonts w:cs="Arial"/>
                <w:szCs w:val="28"/>
                <w:lang w:eastAsia="en-US"/>
              </w:rPr>
              <w:t xml:space="preserve"> сельского поселения Приполярный Березовского района (по согласованию)</w:t>
            </w:r>
            <w:r>
              <w:rPr>
                <w:rFonts w:cs="Arial"/>
                <w:szCs w:val="28"/>
                <w:lang w:eastAsia="en-US"/>
              </w:rPr>
              <w:t xml:space="preserve"> </w:t>
            </w:r>
            <w:r w:rsidRPr="00AE76E7">
              <w:rPr>
                <w:rFonts w:cs="Arial"/>
                <w:i/>
                <w:szCs w:val="28"/>
                <w:lang w:eastAsia="en-US"/>
              </w:rPr>
              <w:t>(с изменениями, внесенными постановлением Администрации от 01.02.2024 № 76)</w:t>
            </w:r>
          </w:p>
        </w:tc>
      </w:tr>
      <w:tr w:rsidR="00623CDE" w:rsidRPr="006B6765" w:rsidTr="00AE76E7">
        <w:tc>
          <w:tcPr>
            <w:tcW w:w="4503" w:type="dxa"/>
            <w:hideMark/>
          </w:tcPr>
          <w:p w:rsidR="00623CDE" w:rsidRPr="006B6765" w:rsidRDefault="00623CDE" w:rsidP="00D12831">
            <w:pPr>
              <w:shd w:val="clear" w:color="auto" w:fill="FFFFFF"/>
              <w:spacing w:after="200"/>
              <w:ind w:firstLine="0"/>
              <w:contextualSpacing/>
              <w:rPr>
                <w:rFonts w:cs="Arial"/>
                <w:szCs w:val="28"/>
                <w:lang w:eastAsia="en-US"/>
              </w:rPr>
            </w:pPr>
            <w:r>
              <w:rPr>
                <w:rFonts w:cs="Arial"/>
                <w:szCs w:val="28"/>
                <w:lang w:eastAsia="en-US"/>
              </w:rPr>
              <w:t>Тодорова Елена Николаевна</w:t>
            </w:r>
          </w:p>
        </w:tc>
        <w:tc>
          <w:tcPr>
            <w:tcW w:w="567" w:type="dxa"/>
            <w:hideMark/>
          </w:tcPr>
          <w:p w:rsidR="00623CDE" w:rsidRPr="006B6765" w:rsidRDefault="00623CDE" w:rsidP="00AE76E7">
            <w:pPr>
              <w:spacing w:after="200"/>
              <w:ind w:firstLine="0"/>
              <w:contextualSpacing/>
              <w:jc w:val="center"/>
              <w:rPr>
                <w:rFonts w:cs="Arial"/>
                <w:szCs w:val="28"/>
                <w:lang w:eastAsia="en-US"/>
              </w:rPr>
            </w:pPr>
            <w:r>
              <w:rPr>
                <w:rFonts w:cs="Arial"/>
                <w:szCs w:val="28"/>
                <w:lang w:eastAsia="en-US"/>
              </w:rPr>
              <w:t>-</w:t>
            </w:r>
          </w:p>
        </w:tc>
        <w:tc>
          <w:tcPr>
            <w:tcW w:w="4961" w:type="dxa"/>
            <w:hideMark/>
          </w:tcPr>
          <w:p w:rsidR="00623CDE" w:rsidRPr="006B6765" w:rsidRDefault="00623CDE">
            <w:pPr>
              <w:spacing w:after="200"/>
              <w:contextualSpacing/>
              <w:rPr>
                <w:rFonts w:cs="Arial"/>
                <w:szCs w:val="28"/>
                <w:lang w:eastAsia="en-US"/>
              </w:rPr>
            </w:pPr>
            <w:r w:rsidRPr="006B6765">
              <w:rPr>
                <w:rFonts w:cs="Arial"/>
                <w:szCs w:val="28"/>
                <w:lang w:eastAsia="en-US"/>
              </w:rPr>
              <w:t>глава сельского поселения Светлый Березовского района (по согласованию)</w:t>
            </w:r>
            <w:r>
              <w:rPr>
                <w:rFonts w:cs="Arial"/>
                <w:szCs w:val="28"/>
                <w:lang w:eastAsia="en-US"/>
              </w:rPr>
              <w:t xml:space="preserve"> (</w:t>
            </w:r>
            <w:r w:rsidRPr="00AE76E7">
              <w:rPr>
                <w:rFonts w:cs="Arial"/>
                <w:i/>
                <w:szCs w:val="28"/>
                <w:lang w:eastAsia="en-US"/>
              </w:rPr>
              <w:t>с изменениями, внесенными постановлением Администрации от 20.09.2023 № 704)</w:t>
            </w:r>
          </w:p>
        </w:tc>
      </w:tr>
      <w:tr w:rsidR="00623CDE" w:rsidRPr="006B6765" w:rsidTr="00AE76E7">
        <w:tc>
          <w:tcPr>
            <w:tcW w:w="4503" w:type="dxa"/>
            <w:hideMark/>
          </w:tcPr>
          <w:p w:rsidR="00623CDE" w:rsidRPr="006B6765" w:rsidRDefault="00623CDE" w:rsidP="00D12831">
            <w:pPr>
              <w:shd w:val="clear" w:color="auto" w:fill="FFFFFF"/>
              <w:spacing w:after="200"/>
              <w:ind w:firstLine="0"/>
              <w:contextualSpacing/>
              <w:rPr>
                <w:rFonts w:cs="Arial"/>
                <w:szCs w:val="28"/>
                <w:lang w:eastAsia="en-US"/>
              </w:rPr>
            </w:pPr>
            <w:proofErr w:type="spellStart"/>
            <w:r>
              <w:rPr>
                <w:rFonts w:cs="Arial"/>
                <w:szCs w:val="28"/>
                <w:lang w:eastAsia="en-US"/>
              </w:rPr>
              <w:lastRenderedPageBreak/>
              <w:t>Ефаркина</w:t>
            </w:r>
            <w:proofErr w:type="spellEnd"/>
            <w:r>
              <w:rPr>
                <w:rFonts w:cs="Arial"/>
                <w:szCs w:val="28"/>
                <w:lang w:eastAsia="en-US"/>
              </w:rPr>
              <w:t xml:space="preserve"> Елена Владимировна</w:t>
            </w:r>
          </w:p>
        </w:tc>
        <w:tc>
          <w:tcPr>
            <w:tcW w:w="567" w:type="dxa"/>
            <w:hideMark/>
          </w:tcPr>
          <w:p w:rsidR="00623CDE" w:rsidRPr="006B6765" w:rsidRDefault="00623CDE" w:rsidP="00AE76E7">
            <w:pPr>
              <w:spacing w:after="200"/>
              <w:ind w:firstLine="0"/>
              <w:contextualSpacing/>
              <w:jc w:val="center"/>
              <w:rPr>
                <w:rFonts w:cs="Arial"/>
                <w:szCs w:val="28"/>
                <w:lang w:eastAsia="en-US"/>
              </w:rPr>
            </w:pPr>
            <w:r>
              <w:rPr>
                <w:rFonts w:cs="Arial"/>
                <w:szCs w:val="28"/>
                <w:lang w:eastAsia="en-US"/>
              </w:rPr>
              <w:t>-</w:t>
            </w:r>
          </w:p>
        </w:tc>
        <w:tc>
          <w:tcPr>
            <w:tcW w:w="4961" w:type="dxa"/>
            <w:hideMark/>
          </w:tcPr>
          <w:p w:rsidR="00623CDE" w:rsidRPr="006B6765" w:rsidRDefault="00623CDE" w:rsidP="002E6FAB">
            <w:pPr>
              <w:spacing w:after="200"/>
              <w:contextualSpacing/>
              <w:rPr>
                <w:rFonts w:cs="Arial"/>
                <w:szCs w:val="28"/>
                <w:lang w:eastAsia="en-US"/>
              </w:rPr>
            </w:pPr>
            <w:r w:rsidRPr="006B6765">
              <w:rPr>
                <w:rFonts w:cs="Arial"/>
                <w:szCs w:val="28"/>
                <w:lang w:eastAsia="en-US"/>
              </w:rPr>
              <w:t>глав</w:t>
            </w:r>
            <w:r>
              <w:rPr>
                <w:rFonts w:cs="Arial"/>
                <w:szCs w:val="28"/>
                <w:lang w:eastAsia="en-US"/>
              </w:rPr>
              <w:t>а</w:t>
            </w:r>
            <w:r w:rsidRPr="006B6765">
              <w:rPr>
                <w:rFonts w:cs="Arial"/>
                <w:szCs w:val="28"/>
                <w:lang w:eastAsia="en-US"/>
              </w:rPr>
              <w:t xml:space="preserve"> сельского поселения Хулимсунт Березовского района (по согласованию)</w:t>
            </w:r>
            <w:r>
              <w:rPr>
                <w:rFonts w:cs="Arial"/>
                <w:szCs w:val="28"/>
                <w:lang w:eastAsia="en-US"/>
              </w:rPr>
              <w:t xml:space="preserve"> </w:t>
            </w:r>
            <w:r w:rsidRPr="00AE76E7">
              <w:rPr>
                <w:rFonts w:cs="Arial"/>
                <w:i/>
                <w:szCs w:val="28"/>
                <w:lang w:eastAsia="en-US"/>
              </w:rPr>
              <w:t>(с изменениями, внесенными постановлением Администрации от 20.07.2023 № 704)</w:t>
            </w:r>
          </w:p>
        </w:tc>
      </w:tr>
    </w:tbl>
    <w:p w:rsidR="006B6765" w:rsidRPr="006B6765" w:rsidRDefault="006B6765" w:rsidP="00746ADE">
      <w:pPr>
        <w:shd w:val="clear" w:color="auto" w:fill="FFFFFF"/>
        <w:spacing w:after="200"/>
        <w:contextualSpacing/>
        <w:jc w:val="center"/>
        <w:rPr>
          <w:rFonts w:cs="Arial"/>
          <w:szCs w:val="28"/>
          <w:lang w:eastAsia="en-US"/>
        </w:rPr>
      </w:pPr>
    </w:p>
    <w:p w:rsidR="00AE76E7" w:rsidRDefault="00AE76E7" w:rsidP="006B6765">
      <w:pPr>
        <w:ind w:left="1068"/>
        <w:jc w:val="right"/>
        <w:rPr>
          <w:rFonts w:cs="Arial"/>
          <w:b/>
          <w:sz w:val="32"/>
          <w:szCs w:val="32"/>
        </w:rPr>
      </w:pPr>
    </w:p>
    <w:p w:rsidR="00746ADE" w:rsidRPr="006B6765" w:rsidRDefault="00746ADE" w:rsidP="006B6765">
      <w:pPr>
        <w:ind w:left="1068"/>
        <w:jc w:val="right"/>
        <w:rPr>
          <w:rFonts w:cs="Arial"/>
          <w:b/>
          <w:sz w:val="32"/>
          <w:szCs w:val="32"/>
        </w:rPr>
      </w:pPr>
      <w:r w:rsidRPr="006B6765">
        <w:rPr>
          <w:rFonts w:cs="Arial"/>
          <w:b/>
          <w:sz w:val="32"/>
          <w:szCs w:val="32"/>
        </w:rPr>
        <w:t>Приложение 2</w:t>
      </w:r>
    </w:p>
    <w:p w:rsidR="006B6765" w:rsidRPr="006B6765" w:rsidRDefault="00746ADE" w:rsidP="006B6765">
      <w:pPr>
        <w:ind w:left="1068"/>
        <w:jc w:val="right"/>
        <w:rPr>
          <w:rFonts w:cs="Arial"/>
          <w:b/>
          <w:sz w:val="32"/>
          <w:szCs w:val="32"/>
        </w:rPr>
      </w:pPr>
      <w:r w:rsidRPr="006B6765">
        <w:rPr>
          <w:rFonts w:cs="Arial"/>
          <w:b/>
          <w:sz w:val="32"/>
          <w:szCs w:val="32"/>
        </w:rPr>
        <w:t>к постановлению</w:t>
      </w:r>
      <w:r w:rsidR="006B6765" w:rsidRPr="006B6765">
        <w:rPr>
          <w:rFonts w:cs="Arial"/>
          <w:b/>
          <w:sz w:val="32"/>
          <w:szCs w:val="32"/>
        </w:rPr>
        <w:t xml:space="preserve"> администрации</w:t>
      </w:r>
    </w:p>
    <w:p w:rsidR="00746ADE" w:rsidRPr="006B6765" w:rsidRDefault="00746ADE" w:rsidP="006B6765">
      <w:pPr>
        <w:ind w:left="1068"/>
        <w:jc w:val="right"/>
        <w:rPr>
          <w:rFonts w:cs="Arial"/>
          <w:b/>
          <w:sz w:val="32"/>
          <w:szCs w:val="32"/>
        </w:rPr>
      </w:pPr>
      <w:r w:rsidRPr="006B6765">
        <w:rPr>
          <w:rFonts w:cs="Arial"/>
          <w:b/>
          <w:sz w:val="32"/>
          <w:szCs w:val="32"/>
        </w:rPr>
        <w:t>Березовского района</w:t>
      </w:r>
    </w:p>
    <w:p w:rsidR="00746ADE" w:rsidRPr="006B6765" w:rsidRDefault="00746ADE" w:rsidP="006B6765">
      <w:pPr>
        <w:jc w:val="right"/>
        <w:rPr>
          <w:rFonts w:cs="Arial"/>
          <w:b/>
          <w:sz w:val="32"/>
          <w:szCs w:val="32"/>
        </w:rPr>
      </w:pPr>
      <w:r w:rsidRPr="006B6765">
        <w:rPr>
          <w:rFonts w:cs="Arial"/>
          <w:b/>
          <w:sz w:val="32"/>
          <w:szCs w:val="32"/>
        </w:rPr>
        <w:t>от 01.11.2016</w:t>
      </w:r>
      <w:r w:rsidR="006B6765" w:rsidRPr="006B6765">
        <w:rPr>
          <w:rFonts w:cs="Arial"/>
          <w:b/>
          <w:sz w:val="32"/>
          <w:szCs w:val="32"/>
        </w:rPr>
        <w:t xml:space="preserve"> № </w:t>
      </w:r>
      <w:r w:rsidRPr="006B6765">
        <w:rPr>
          <w:rFonts w:cs="Arial"/>
          <w:b/>
          <w:sz w:val="32"/>
          <w:szCs w:val="32"/>
        </w:rPr>
        <w:t>864</w:t>
      </w:r>
    </w:p>
    <w:p w:rsidR="006B6765" w:rsidRPr="006B6765" w:rsidRDefault="006B6765" w:rsidP="006B6765">
      <w:pPr>
        <w:jc w:val="right"/>
        <w:rPr>
          <w:rFonts w:cs="Arial"/>
          <w:b/>
          <w:sz w:val="32"/>
          <w:szCs w:val="32"/>
        </w:rPr>
      </w:pPr>
    </w:p>
    <w:p w:rsidR="00746ADE" w:rsidRPr="006B6765" w:rsidRDefault="00746ADE" w:rsidP="006B6765">
      <w:pPr>
        <w:shd w:val="clear" w:color="auto" w:fill="FFFFFF"/>
        <w:spacing w:after="200"/>
        <w:contextualSpacing/>
        <w:jc w:val="right"/>
        <w:rPr>
          <w:rFonts w:cs="Arial"/>
          <w:b/>
          <w:sz w:val="32"/>
          <w:szCs w:val="32"/>
          <w:lang w:eastAsia="en-US"/>
        </w:rPr>
      </w:pPr>
    </w:p>
    <w:p w:rsidR="005B4990" w:rsidRPr="006B6765" w:rsidRDefault="005B4990" w:rsidP="00D12831">
      <w:pPr>
        <w:ind w:firstLine="0"/>
      </w:pPr>
      <w:r w:rsidRPr="006B6765">
        <w:t>(с изменениями, внесенными постановлением Администрации от 16.01.2018</w:t>
      </w:r>
      <w:r w:rsidR="006B6765" w:rsidRPr="006B6765">
        <w:t xml:space="preserve"> № </w:t>
      </w:r>
      <w:r w:rsidRPr="006B6765">
        <w:t>34)</w:t>
      </w:r>
    </w:p>
    <w:p w:rsidR="005B4990" w:rsidRDefault="005B4990" w:rsidP="00D12831">
      <w:pPr>
        <w:ind w:firstLine="0"/>
      </w:pPr>
      <w:r w:rsidRPr="006B6765">
        <w:t>(с изменениями, внесенными постановлением Администрации от 25.04.2018</w:t>
      </w:r>
      <w:r w:rsidR="006B6765" w:rsidRPr="006B6765">
        <w:t xml:space="preserve"> № </w:t>
      </w:r>
      <w:r w:rsidRPr="006B6765">
        <w:t>334)</w:t>
      </w:r>
    </w:p>
    <w:p w:rsidR="00D12831" w:rsidRDefault="00D12831" w:rsidP="00D12831">
      <w:pPr>
        <w:ind w:firstLine="0"/>
      </w:pPr>
      <w:r>
        <w:t>(с изменениями, внесенными постановлением Администрации от 23.08.2019 № 990)</w:t>
      </w:r>
    </w:p>
    <w:p w:rsidR="005C3807" w:rsidRPr="006B6765" w:rsidRDefault="005C3807" w:rsidP="00D12831">
      <w:pPr>
        <w:ind w:firstLine="0"/>
      </w:pPr>
      <w:r>
        <w:t>(с изменениями, внесенными постановлением Администрации от 02.12.2019 № 1406)</w:t>
      </w:r>
    </w:p>
    <w:p w:rsidR="00380888" w:rsidRDefault="00380888" w:rsidP="00380888">
      <w:pPr>
        <w:ind w:firstLine="0"/>
      </w:pPr>
      <w:r>
        <w:t>(с изменениями, внесенными постановлением Администрации от 11.05.2021 № 472)</w:t>
      </w:r>
    </w:p>
    <w:p w:rsidR="00380888" w:rsidRDefault="00380888" w:rsidP="00380888">
      <w:pPr>
        <w:ind w:firstLine="0"/>
      </w:pPr>
      <w:r>
        <w:t>(с изменениями, внесенными постановлением Администрации от 26.07.2021 № 848)</w:t>
      </w:r>
    </w:p>
    <w:p w:rsidR="00BF2B6B" w:rsidRDefault="00BF2B6B" w:rsidP="00380888">
      <w:pPr>
        <w:ind w:firstLine="0"/>
      </w:pPr>
      <w:r>
        <w:t>(с изменениями, внесенными постановлением Администрации от 15.05.2023 № 342)</w:t>
      </w:r>
    </w:p>
    <w:p w:rsidR="00746ADE" w:rsidRPr="006B6765" w:rsidRDefault="00746ADE" w:rsidP="00746ADE">
      <w:pPr>
        <w:shd w:val="clear" w:color="auto" w:fill="FFFFFF"/>
        <w:spacing w:after="200"/>
        <w:contextualSpacing/>
        <w:jc w:val="center"/>
        <w:rPr>
          <w:rFonts w:cs="Arial"/>
          <w:szCs w:val="28"/>
          <w:lang w:eastAsia="en-US"/>
        </w:rPr>
      </w:pPr>
    </w:p>
    <w:p w:rsidR="00746ADE" w:rsidRPr="006B6765" w:rsidRDefault="00746ADE" w:rsidP="00746ADE">
      <w:pPr>
        <w:jc w:val="center"/>
        <w:rPr>
          <w:rFonts w:cs="Arial"/>
          <w:b/>
          <w:sz w:val="30"/>
          <w:szCs w:val="30"/>
        </w:rPr>
      </w:pPr>
      <w:r w:rsidRPr="006B6765">
        <w:rPr>
          <w:rFonts w:cs="Arial"/>
          <w:b/>
          <w:sz w:val="30"/>
          <w:szCs w:val="30"/>
        </w:rPr>
        <w:t>Положение</w:t>
      </w:r>
    </w:p>
    <w:p w:rsidR="00746ADE" w:rsidRPr="006B6765" w:rsidRDefault="00746ADE" w:rsidP="00746ADE">
      <w:pPr>
        <w:pStyle w:val="ConsPlusTitle"/>
        <w:widowControl/>
        <w:jc w:val="center"/>
        <w:rPr>
          <w:rFonts w:ascii="Arial" w:hAnsi="Arial" w:cs="Arial"/>
          <w:sz w:val="30"/>
          <w:szCs w:val="30"/>
        </w:rPr>
      </w:pPr>
      <w:r w:rsidRPr="006B6765">
        <w:rPr>
          <w:rFonts w:ascii="Arial" w:hAnsi="Arial" w:cs="Arial"/>
          <w:sz w:val="30"/>
          <w:szCs w:val="30"/>
        </w:rPr>
        <w:t>о Проектном комитете администрации Березовского района</w:t>
      </w:r>
    </w:p>
    <w:p w:rsidR="00746ADE" w:rsidRPr="006B6765" w:rsidRDefault="00746ADE" w:rsidP="00746ADE">
      <w:pPr>
        <w:pStyle w:val="ConsPlusTitle"/>
        <w:widowControl/>
        <w:jc w:val="center"/>
        <w:rPr>
          <w:rFonts w:ascii="Arial" w:hAnsi="Arial" w:cs="Arial"/>
          <w:sz w:val="30"/>
          <w:szCs w:val="30"/>
        </w:rPr>
      </w:pPr>
    </w:p>
    <w:p w:rsidR="00746ADE" w:rsidRPr="006B6765" w:rsidRDefault="00746ADE" w:rsidP="00746ADE">
      <w:pPr>
        <w:pStyle w:val="ConsPlusNormal"/>
        <w:widowControl/>
        <w:jc w:val="center"/>
        <w:rPr>
          <w:rFonts w:ascii="Arial" w:hAnsi="Arial" w:cs="Arial"/>
          <w:b/>
          <w:sz w:val="30"/>
          <w:szCs w:val="30"/>
        </w:rPr>
      </w:pPr>
      <w:r w:rsidRPr="006B6765">
        <w:rPr>
          <w:rFonts w:ascii="Arial" w:hAnsi="Arial" w:cs="Arial"/>
          <w:b/>
          <w:sz w:val="30"/>
          <w:szCs w:val="30"/>
        </w:rPr>
        <w:t>1. Общие положения</w:t>
      </w:r>
    </w:p>
    <w:p w:rsidR="006B6765" w:rsidRPr="006B6765" w:rsidRDefault="006B6765" w:rsidP="00746ADE">
      <w:pPr>
        <w:pStyle w:val="ConsPlusNormal"/>
        <w:widowControl/>
        <w:jc w:val="both"/>
        <w:rPr>
          <w:rFonts w:ascii="Arial" w:hAnsi="Arial" w:cs="Arial"/>
          <w:sz w:val="24"/>
          <w:szCs w:val="28"/>
        </w:rPr>
      </w:pPr>
    </w:p>
    <w:p w:rsidR="00746ADE" w:rsidRPr="006B6765" w:rsidRDefault="00746ADE" w:rsidP="006B6765">
      <w:r w:rsidRPr="006B6765">
        <w:t>1.1. Положение определяет цели деятельности, полномочия, порядок формирования и работы Проектного комитета администрации Березовского района Ханты-Мансийского автономного округа</w:t>
      </w:r>
      <w:r w:rsidR="006B6765" w:rsidRPr="006B6765">
        <w:t>-</w:t>
      </w:r>
      <w:r w:rsidRPr="006B6765">
        <w:t>Югры (далее</w:t>
      </w:r>
      <w:r w:rsidR="006B6765" w:rsidRPr="006B6765">
        <w:t>-</w:t>
      </w:r>
      <w:r w:rsidRPr="006B6765">
        <w:t>Проектный комитет).</w:t>
      </w:r>
    </w:p>
    <w:p w:rsidR="00746ADE" w:rsidRPr="006B6765" w:rsidRDefault="00746ADE" w:rsidP="006B6765">
      <w:r w:rsidRPr="006B6765">
        <w:t xml:space="preserve">1.2. Проектный комитет является высшим координационно-контрольным органом в сфере управления проектной деятельностью администрации Березовского района и ее структурных подразделений, принимающим </w:t>
      </w:r>
      <w:bookmarkStart w:id="1" w:name="OLE_LINK1"/>
      <w:bookmarkStart w:id="2" w:name="OLE_LINK2"/>
      <w:bookmarkStart w:id="3" w:name="OLE_LINK3"/>
      <w:r w:rsidRPr="006B6765">
        <w:t>ключевые управленческие решения при планировании, реализации и контроле проектной деятельности, выполняющим функции управления портфелем проектов</w:t>
      </w:r>
      <w:bookmarkEnd w:id="1"/>
      <w:bookmarkEnd w:id="2"/>
      <w:bookmarkEnd w:id="3"/>
      <w:r w:rsidRPr="006B6765">
        <w:t>.</w:t>
      </w:r>
    </w:p>
    <w:p w:rsidR="00746ADE" w:rsidRPr="006B6765" w:rsidRDefault="00746ADE" w:rsidP="006B6765">
      <w:r w:rsidRPr="006B6765">
        <w:t xml:space="preserve">1.3. Проектный комитет в своей деятельности руководствуется </w:t>
      </w:r>
      <w:hyperlink r:id="rId8" w:history="1">
        <w:r w:rsidRPr="006B6765">
          <w:t>Конституцией</w:t>
        </w:r>
      </w:hyperlink>
      <w:r w:rsidRPr="006B6765">
        <w:t xml:space="preserve"> Российской Федерации 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r:id="rId9" w:history="1">
        <w:r w:rsidRPr="006B6765">
          <w:t>Уставом</w:t>
        </w:r>
      </w:hyperlink>
      <w:r w:rsidRPr="006B6765">
        <w:t xml:space="preserve"> и законами автономного округа, постановлениями и распоряжениями Губернатора автономного округа, постановлениями и распоряжениями Правительства автономного округа, правовыми актами Березовского района,</w:t>
      </w:r>
      <w:r w:rsidR="006B6765" w:rsidRPr="006B6765">
        <w:t xml:space="preserve"> </w:t>
      </w:r>
      <w:r w:rsidRPr="006B6765">
        <w:t>а также настоящим Положением.</w:t>
      </w:r>
    </w:p>
    <w:p w:rsidR="00746ADE" w:rsidRPr="006B6765" w:rsidRDefault="00746ADE" w:rsidP="00746ADE">
      <w:pPr>
        <w:pStyle w:val="ConsPlusNormal"/>
        <w:widowControl/>
        <w:ind w:firstLine="540"/>
        <w:jc w:val="both"/>
        <w:rPr>
          <w:rFonts w:ascii="Arial" w:hAnsi="Arial" w:cs="Arial"/>
          <w:sz w:val="24"/>
          <w:szCs w:val="28"/>
        </w:rPr>
      </w:pPr>
    </w:p>
    <w:p w:rsidR="00746ADE" w:rsidRPr="006B6765" w:rsidRDefault="00746ADE" w:rsidP="00746ADE">
      <w:pPr>
        <w:pStyle w:val="ConsPlusNormal"/>
        <w:widowControl/>
        <w:jc w:val="center"/>
        <w:rPr>
          <w:rFonts w:ascii="Arial" w:hAnsi="Arial" w:cs="Arial"/>
          <w:b/>
          <w:sz w:val="32"/>
          <w:szCs w:val="32"/>
        </w:rPr>
      </w:pPr>
      <w:r w:rsidRPr="006B6765">
        <w:rPr>
          <w:rFonts w:ascii="Arial" w:hAnsi="Arial" w:cs="Arial"/>
          <w:b/>
          <w:sz w:val="32"/>
          <w:szCs w:val="32"/>
        </w:rPr>
        <w:t>2. Основные функции и права Проектного комитета</w:t>
      </w:r>
    </w:p>
    <w:p w:rsidR="00746ADE" w:rsidRPr="006B6765" w:rsidRDefault="00746ADE" w:rsidP="00746ADE">
      <w:pPr>
        <w:pStyle w:val="ConsPlusNormal"/>
        <w:widowControl/>
        <w:jc w:val="center"/>
        <w:rPr>
          <w:rFonts w:ascii="Arial" w:hAnsi="Arial" w:cs="Arial"/>
          <w:sz w:val="24"/>
          <w:szCs w:val="28"/>
        </w:rPr>
      </w:pPr>
    </w:p>
    <w:p w:rsidR="00746ADE" w:rsidRPr="006B6765" w:rsidRDefault="00746ADE" w:rsidP="006B6765">
      <w:bookmarkStart w:id="4" w:name="P79"/>
      <w:bookmarkEnd w:id="4"/>
      <w:r w:rsidRPr="006B6765">
        <w:t>2.1. Проектный комитет в пределах своей компетенции:</w:t>
      </w:r>
    </w:p>
    <w:p w:rsidR="00746ADE" w:rsidRPr="006B6765" w:rsidRDefault="00746ADE" w:rsidP="006B6765">
      <w:r w:rsidRPr="006B6765">
        <w:t>1) определяет правила организации и направления развития проектной деятельности в администрации Березовского района;</w:t>
      </w:r>
    </w:p>
    <w:p w:rsidR="00746ADE" w:rsidRPr="006B6765" w:rsidRDefault="00746ADE" w:rsidP="006B6765">
      <w:r w:rsidRPr="006B6765">
        <w:t>2) принимает решение о запуске портфеля проектов;</w:t>
      </w:r>
    </w:p>
    <w:p w:rsidR="00746ADE" w:rsidRPr="006B6765" w:rsidRDefault="00746ADE" w:rsidP="006B6765">
      <w:r w:rsidRPr="006B6765">
        <w:t>3) вправе формулировать предложения о создании портфеля проектов;</w:t>
      </w:r>
    </w:p>
    <w:p w:rsidR="00746ADE" w:rsidRPr="006B6765" w:rsidRDefault="00746ADE" w:rsidP="006B6765">
      <w:r w:rsidRPr="006B6765">
        <w:lastRenderedPageBreak/>
        <w:t>4) назначает руководителя портфеля проектов;</w:t>
      </w:r>
    </w:p>
    <w:p w:rsidR="00746ADE" w:rsidRPr="006B6765" w:rsidRDefault="00746ADE" w:rsidP="006B6765">
      <w:r w:rsidRPr="006B6765">
        <w:t>5) утверждает паспорт портфеля проектов;</w:t>
      </w:r>
    </w:p>
    <w:p w:rsidR="00746ADE" w:rsidRPr="006B6765" w:rsidRDefault="00746ADE" w:rsidP="006B6765">
      <w:r w:rsidRPr="006B6765">
        <w:t>6) осуществляет регулярный контроль портфеля проектов, оценку достижения целевых показателей портфеля проектов;</w:t>
      </w:r>
    </w:p>
    <w:p w:rsidR="00746ADE" w:rsidRPr="006B6765" w:rsidRDefault="00746ADE" w:rsidP="006B6765">
      <w:r w:rsidRPr="006B6765">
        <w:t xml:space="preserve">7) рассматривает проектные инициативы администрации Березовского района, принимает решение о запуске, приостановлении и закрытии проектов в порядке, предусмотренном </w:t>
      </w:r>
      <w:hyperlink r:id="rId10" w:history="1">
        <w:r w:rsidRPr="006B6765">
          <w:t>Положением</w:t>
        </w:r>
      </w:hyperlink>
      <w:r w:rsidRPr="006B6765">
        <w:t xml:space="preserve"> о системе управления проектной деятельностью администрации Березовского района;</w:t>
      </w:r>
    </w:p>
    <w:p w:rsidR="00746ADE" w:rsidRPr="006B6765" w:rsidRDefault="00746ADE" w:rsidP="006B6765">
      <w:r w:rsidRPr="006B6765">
        <w:t>8) рассматривает риски и проблемы, принимает решения, связанные с выполняемыми администрацией Березовского района проектами (портфелями проектов) по вопросам, вынесенным на Проектный комитет;</w:t>
      </w:r>
    </w:p>
    <w:p w:rsidR="00746ADE" w:rsidRPr="006B6765" w:rsidRDefault="00746ADE" w:rsidP="006B6765">
      <w:r w:rsidRPr="006B6765">
        <w:t>9) согласовывает выделение ресурсов на реализацию проектов;</w:t>
      </w:r>
    </w:p>
    <w:p w:rsidR="00746ADE" w:rsidRPr="006B6765" w:rsidRDefault="00746ADE" w:rsidP="006B6765">
      <w:r w:rsidRPr="006B6765">
        <w:t>10) осуществляет анализ результатов и показателей проектов, оценивает целесообразность дальнейшей реализации проектов;</w:t>
      </w:r>
    </w:p>
    <w:p w:rsidR="00746ADE" w:rsidRPr="006B6765" w:rsidRDefault="00746ADE" w:rsidP="006B6765">
      <w:r w:rsidRPr="006B6765">
        <w:t xml:space="preserve">11) рассматривает итоговый отчет по проекту, утверждает план </w:t>
      </w:r>
      <w:proofErr w:type="spellStart"/>
      <w:r w:rsidRPr="006B6765">
        <w:t>постпроектного</w:t>
      </w:r>
      <w:proofErr w:type="spellEnd"/>
      <w:r w:rsidRPr="006B6765">
        <w:t xml:space="preserve"> мониторинга общественно значимого эффекта от реализации проекта;</w:t>
      </w:r>
    </w:p>
    <w:p w:rsidR="00746ADE" w:rsidRPr="006B6765" w:rsidRDefault="00746ADE" w:rsidP="006B6765">
      <w:r w:rsidRPr="006B6765">
        <w:t>12) осуществляет иные полномочия в сфере управления проектной деятельностью в администрации Березовского района.</w:t>
      </w:r>
    </w:p>
    <w:p w:rsidR="00746ADE" w:rsidRPr="006B6765" w:rsidRDefault="00746ADE" w:rsidP="006B6765">
      <w:r w:rsidRPr="006B6765">
        <w:t>2.2. Проектный комитет осуществляет функции, изложенные в пункте 2.1 настоящего Положения, в отношении муниципальных образований входящих в состав Березовского района, по согласованию с указанными муниципальными образованиями и (или) по их инициативе.</w:t>
      </w:r>
    </w:p>
    <w:p w:rsidR="00746ADE" w:rsidRPr="006B6765" w:rsidRDefault="00746ADE" w:rsidP="006B6765">
      <w:r w:rsidRPr="006B6765">
        <w:t>2.3. Проектный комитет имеет право:</w:t>
      </w:r>
    </w:p>
    <w:p w:rsidR="00746ADE" w:rsidRPr="006B6765" w:rsidRDefault="00746ADE" w:rsidP="006B6765">
      <w:r w:rsidRPr="006B6765">
        <w:t>1) запрашивать у администрации Березовского района, муниципальных образований, входящих в состав Березовского района, предприятий, учреждений и организаций, независимо от их организационно-правовых форм и иных лиц информацию и документы, непосредственно связанные с проектной деятельностью и необходимые Проектному комитету для выполнения его функций;</w:t>
      </w:r>
    </w:p>
    <w:p w:rsidR="00746ADE" w:rsidRPr="006B6765" w:rsidRDefault="00746ADE" w:rsidP="006B6765">
      <w:r w:rsidRPr="006B6765">
        <w:t>2) приглашать на свои заседания и заслушивать представителей администрации Березовского района, муниципальных образований входящих в состав Березовского района, исполнительных органов государственной власти автономного округа, иных физических и юридических лиц (по согласованию);</w:t>
      </w:r>
    </w:p>
    <w:p w:rsidR="00746ADE" w:rsidRPr="006B6765" w:rsidRDefault="00746ADE" w:rsidP="006B6765">
      <w:r w:rsidRPr="006B6765">
        <w:t>3) давать поручения администрации Березовского района в целях осуществления проектной деятельности в соответствии со стратегией социально-экономического развития Березовского района и требовать их своевременного исполнения;</w:t>
      </w:r>
    </w:p>
    <w:p w:rsidR="00746ADE" w:rsidRPr="006B6765" w:rsidRDefault="00746ADE" w:rsidP="006B6765">
      <w:pPr>
        <w:rPr>
          <w:highlight w:val="yellow"/>
        </w:rPr>
      </w:pPr>
      <w:r w:rsidRPr="006B6765">
        <w:t>4) давать рекомендации администрации Березовского района, муниципальным образованиям, входящим в состав Березовского района, связанные с вопросами развития проектной деятельности в Березовском районе, в муниципальных образованиях, входящих в состав Березовского района.</w:t>
      </w:r>
    </w:p>
    <w:p w:rsidR="00746ADE" w:rsidRPr="006B6765" w:rsidRDefault="00746ADE" w:rsidP="00746ADE">
      <w:pPr>
        <w:pStyle w:val="ConsPlusNormal"/>
        <w:widowControl/>
        <w:ind w:firstLine="540"/>
        <w:jc w:val="both"/>
        <w:rPr>
          <w:rFonts w:ascii="Arial" w:hAnsi="Arial" w:cs="Arial"/>
          <w:sz w:val="24"/>
          <w:szCs w:val="28"/>
          <w:highlight w:val="yellow"/>
        </w:rPr>
      </w:pPr>
    </w:p>
    <w:p w:rsidR="00746ADE" w:rsidRPr="006B6765" w:rsidRDefault="00746ADE" w:rsidP="00746ADE">
      <w:pPr>
        <w:pStyle w:val="ConsPlusNormal"/>
        <w:widowControl/>
        <w:jc w:val="center"/>
        <w:rPr>
          <w:rFonts w:ascii="Arial" w:hAnsi="Arial" w:cs="Arial"/>
          <w:b/>
          <w:sz w:val="30"/>
          <w:szCs w:val="30"/>
        </w:rPr>
      </w:pPr>
      <w:r w:rsidRPr="006B6765">
        <w:rPr>
          <w:rFonts w:ascii="Arial" w:hAnsi="Arial" w:cs="Arial"/>
          <w:b/>
          <w:sz w:val="30"/>
          <w:szCs w:val="30"/>
        </w:rPr>
        <w:t>3. Порядок формирования и организации деятельности</w:t>
      </w:r>
    </w:p>
    <w:p w:rsidR="00746ADE" w:rsidRPr="006B6765" w:rsidRDefault="00746ADE" w:rsidP="00746ADE">
      <w:pPr>
        <w:pStyle w:val="ConsPlusNormal"/>
        <w:widowControl/>
        <w:jc w:val="center"/>
        <w:rPr>
          <w:rFonts w:ascii="Arial" w:hAnsi="Arial" w:cs="Arial"/>
          <w:b/>
          <w:sz w:val="30"/>
          <w:szCs w:val="30"/>
        </w:rPr>
      </w:pPr>
      <w:r w:rsidRPr="006B6765">
        <w:rPr>
          <w:rFonts w:ascii="Arial" w:hAnsi="Arial" w:cs="Arial"/>
          <w:b/>
          <w:sz w:val="30"/>
          <w:szCs w:val="30"/>
        </w:rPr>
        <w:t>Проектного комитета</w:t>
      </w:r>
    </w:p>
    <w:p w:rsidR="00746ADE" w:rsidRPr="006B6765" w:rsidRDefault="00746ADE" w:rsidP="00746ADE">
      <w:pPr>
        <w:pStyle w:val="ConsPlusNormal"/>
        <w:widowControl/>
        <w:jc w:val="center"/>
        <w:rPr>
          <w:rFonts w:ascii="Arial" w:hAnsi="Arial" w:cs="Arial"/>
          <w:b/>
          <w:sz w:val="30"/>
          <w:szCs w:val="30"/>
        </w:rPr>
      </w:pPr>
    </w:p>
    <w:p w:rsidR="00746ADE" w:rsidRPr="006B6765" w:rsidRDefault="00746ADE" w:rsidP="006B6765">
      <w:r w:rsidRPr="006B6765">
        <w:t>3.1. В состав Проектного комитета входят:</w:t>
      </w:r>
    </w:p>
    <w:p w:rsidR="00746ADE" w:rsidRPr="006B6765" w:rsidRDefault="00746ADE" w:rsidP="006B6765">
      <w:r w:rsidRPr="006B6765">
        <w:t>а) председатель Проектного комитета, который по должности является главой Березовского района;</w:t>
      </w:r>
    </w:p>
    <w:p w:rsidR="00E52DCD" w:rsidRPr="00E52DCD" w:rsidRDefault="00746ADE" w:rsidP="00E52DCD">
      <w:pPr>
        <w:rPr>
          <w:i/>
        </w:rPr>
      </w:pPr>
      <w:r w:rsidRPr="006B6765">
        <w:t>б) заместитель председателя Проектного комитета, который по должности является замест</w:t>
      </w:r>
      <w:r w:rsidR="00BF2B6B">
        <w:t>итель главы Березовского района</w:t>
      </w:r>
      <w:r w:rsidRPr="006B6765">
        <w:t>.</w:t>
      </w:r>
      <w:r w:rsidR="00E52DCD" w:rsidRPr="00E52DCD">
        <w:t xml:space="preserve"> </w:t>
      </w:r>
      <w:r w:rsidR="00E52DCD" w:rsidRPr="00E52DCD">
        <w:rPr>
          <w:rFonts w:cs="Arial"/>
          <w:i/>
          <w:szCs w:val="28"/>
          <w:lang w:eastAsia="en-US"/>
        </w:rPr>
        <w:t>(с изменениями, внесенными постановлением Администрации от 15.05.2023 № 342)</w:t>
      </w:r>
    </w:p>
    <w:p w:rsidR="00746ADE" w:rsidRPr="006B6765" w:rsidRDefault="00746ADE" w:rsidP="006B6765">
      <w:r w:rsidRPr="006B6765">
        <w:t>в) секретарь Проектного комитета, который по должности является председателем комитета по экономической политике администрации района;</w:t>
      </w:r>
    </w:p>
    <w:p w:rsidR="00746ADE" w:rsidRPr="00E52DCD" w:rsidRDefault="00E52DCD" w:rsidP="006B6765">
      <w:pPr>
        <w:rPr>
          <w:i/>
        </w:rPr>
      </w:pPr>
      <w:r>
        <w:lastRenderedPageBreak/>
        <w:t>г) члены Проектного комитета</w:t>
      </w:r>
      <w:r w:rsidR="00746ADE" w:rsidRPr="006B6765">
        <w:t>.</w:t>
      </w:r>
      <w:r w:rsidRPr="00E52DCD">
        <w:rPr>
          <w:rFonts w:cs="Arial"/>
          <w:szCs w:val="28"/>
          <w:lang w:eastAsia="en-US"/>
        </w:rPr>
        <w:t xml:space="preserve"> </w:t>
      </w:r>
      <w:r w:rsidRPr="00E52DCD">
        <w:rPr>
          <w:rFonts w:cs="Arial"/>
          <w:i/>
          <w:szCs w:val="28"/>
          <w:lang w:eastAsia="en-US"/>
        </w:rPr>
        <w:t>(с изменениями, внесенными постановлением Администрации от 15.05.2023 № 342)</w:t>
      </w:r>
    </w:p>
    <w:p w:rsidR="00746ADE" w:rsidRPr="006B6765" w:rsidRDefault="00746ADE" w:rsidP="006B6765">
      <w:r w:rsidRPr="006B6765">
        <w:t>3.2.</w:t>
      </w:r>
      <w:r w:rsidR="006B6765" w:rsidRPr="006B6765">
        <w:t xml:space="preserve"> </w:t>
      </w:r>
      <w:r w:rsidRPr="006B6765">
        <w:t>Деятельность Проектного комитета осуществляется в форме заседаний.</w:t>
      </w:r>
    </w:p>
    <w:p w:rsidR="00746ADE" w:rsidRPr="006B6765" w:rsidRDefault="00746ADE" w:rsidP="006B6765">
      <w:r w:rsidRPr="006B6765">
        <w:t>3.3. Председателем Проектного комитета является глава Березовского района.</w:t>
      </w:r>
    </w:p>
    <w:p w:rsidR="00746ADE" w:rsidRPr="006B6765" w:rsidRDefault="00746ADE" w:rsidP="006B6765">
      <w:r w:rsidRPr="006B6765">
        <w:t>3.4. Председатель Проектного комитета:</w:t>
      </w:r>
    </w:p>
    <w:p w:rsidR="00746ADE" w:rsidRPr="006B6765" w:rsidRDefault="00746ADE" w:rsidP="006B6765">
      <w:r w:rsidRPr="006B6765">
        <w:t>1) осуществляет руководство деятельностью Проектного комитета;</w:t>
      </w:r>
    </w:p>
    <w:p w:rsidR="00746ADE" w:rsidRPr="006B6765" w:rsidRDefault="00746ADE" w:rsidP="006B6765">
      <w:r w:rsidRPr="006B6765">
        <w:t>2) по представлению секретаря Проектного комитета принимает решения о привлечении к участию в заседаниях Проектного комитета лиц, не являющихся членами Проектного комитета;</w:t>
      </w:r>
    </w:p>
    <w:p w:rsidR="00746ADE" w:rsidRPr="006B6765" w:rsidRDefault="00746ADE" w:rsidP="006B6765">
      <w:r w:rsidRPr="006B6765">
        <w:t>3) назначает заседания и утверждает повестку заседаний Проектного комитета;</w:t>
      </w:r>
    </w:p>
    <w:p w:rsidR="00746ADE" w:rsidRPr="006B6765" w:rsidRDefault="00746ADE" w:rsidP="006B6765">
      <w:r w:rsidRPr="006B6765">
        <w:t>4) дает поручения и организует контроль их исполнения в рамках деятельности Проектного комитета.</w:t>
      </w:r>
    </w:p>
    <w:p w:rsidR="00746ADE" w:rsidRPr="006B6765" w:rsidRDefault="00746ADE" w:rsidP="006B6765">
      <w:r w:rsidRPr="006B6765">
        <w:t>3.5. В период отсутствия председателя Проектного комитета, а также по его поручению руководство Проектным комитетом, осуществление иных полномочий председателя Проектного комитета возлагается на заместителя председателя Проектного комитета.</w:t>
      </w:r>
    </w:p>
    <w:p w:rsidR="00D0187D" w:rsidRPr="00E52DCD" w:rsidRDefault="00746ADE" w:rsidP="00D0187D">
      <w:pPr>
        <w:rPr>
          <w:i/>
        </w:rPr>
      </w:pPr>
      <w:r w:rsidRPr="006B6765">
        <w:t>3.5.1.</w:t>
      </w:r>
      <w:r w:rsidR="00D0187D" w:rsidRPr="00D0187D">
        <w:t xml:space="preserve"> В случае отсутствия заместителя председателя Проектного комитета, в том числе временного (отпуск, болезнь, командировка), его обязанности исполняет первый заместитель главы района, в случае его отсутствия – заместитель главы района, курирующий вопросы земельных, имущественных отношений, жилищных отношений, природопол</w:t>
      </w:r>
      <w:r w:rsidR="00D0187D">
        <w:t>ьзования и сельского хозяйства.»</w:t>
      </w:r>
      <w:r w:rsidR="00D0187D" w:rsidRPr="00D0187D">
        <w:t>.</w:t>
      </w:r>
      <w:r w:rsidR="00D0187D">
        <w:t xml:space="preserve"> </w:t>
      </w:r>
      <w:r w:rsidR="00D0187D" w:rsidRPr="00E52DCD">
        <w:rPr>
          <w:rFonts w:cs="Arial"/>
          <w:i/>
          <w:szCs w:val="28"/>
          <w:lang w:eastAsia="en-US"/>
        </w:rPr>
        <w:t>(с изменениями, внесенными постановлением Администрации от 15.05.2023 № 342)</w:t>
      </w:r>
    </w:p>
    <w:p w:rsidR="00746ADE" w:rsidRPr="006B6765" w:rsidRDefault="00746ADE" w:rsidP="006B6765">
      <w:r w:rsidRPr="006B6765">
        <w:t>3.6. В состав членов Проектного комитета включаются заместители главы</w:t>
      </w:r>
      <w:r w:rsidR="006B6765" w:rsidRPr="006B6765">
        <w:t xml:space="preserve"> </w:t>
      </w:r>
      <w:r w:rsidRPr="006B6765">
        <w:t>Березовского района, иные лица, принимающие решения при управлении проектной деятельностью администрации Березовского района</w:t>
      </w:r>
      <w:r w:rsidR="006B6765" w:rsidRPr="006B6765">
        <w:t>-</w:t>
      </w:r>
      <w:r w:rsidRPr="006B6765">
        <w:t>руководители структурных подразделений администрации Березовского района, главы муниципальных образований, входящих в состав Березовского района (по согласованию).</w:t>
      </w:r>
    </w:p>
    <w:p w:rsidR="00746ADE" w:rsidRPr="006B6765" w:rsidRDefault="00746ADE" w:rsidP="006B6765">
      <w:r w:rsidRPr="006B6765">
        <w:t>Члены Проектного комитета обладают равными правами при принятии решений на заседаниях Проектного комитета.</w:t>
      </w:r>
    </w:p>
    <w:p w:rsidR="00746ADE" w:rsidRPr="006B6765" w:rsidRDefault="00746ADE" w:rsidP="006B6765">
      <w:r w:rsidRPr="006B6765">
        <w:t>3.7. По предложениям членов Проектного комитета в его заседаниях могут принимать участие представители администрации Березовского района, муниципальных образований, входящих в состав Березовского района представители общественности, представители иных органов и организаций, иные лица (по согласованию), не обладающие правом голоса при принятии решений Проектным комитетом.</w:t>
      </w:r>
    </w:p>
    <w:p w:rsidR="00746ADE" w:rsidRPr="006B6765" w:rsidRDefault="00746ADE" w:rsidP="006B6765">
      <w:r w:rsidRPr="006B6765">
        <w:t>3.8. Члены Проектного комитета вправе:</w:t>
      </w:r>
    </w:p>
    <w:p w:rsidR="00746ADE" w:rsidRPr="006B6765" w:rsidRDefault="00746ADE" w:rsidP="006B6765">
      <w:r w:rsidRPr="006B6765">
        <w:t>а) вносить предложения о включении в повестку заседания Проектного комитета вопросов для рассмотрения;</w:t>
      </w:r>
    </w:p>
    <w:p w:rsidR="00746ADE" w:rsidRPr="006B6765" w:rsidRDefault="00746ADE" w:rsidP="006B6765">
      <w:r w:rsidRPr="006B6765">
        <w:t>б) знакомиться с протоколами заседаний, иными документами Проектного комитета;</w:t>
      </w:r>
    </w:p>
    <w:p w:rsidR="00746ADE" w:rsidRPr="006B6765" w:rsidRDefault="00746ADE" w:rsidP="006B6765">
      <w:r w:rsidRPr="006B6765">
        <w:t>в) принимать участие в заседаниях Проектного комитета, в обсуждении вопросов, вынесенных на его рассмотрение.</w:t>
      </w:r>
    </w:p>
    <w:p w:rsidR="00746ADE" w:rsidRPr="006B6765" w:rsidRDefault="00746ADE" w:rsidP="006B6765">
      <w:r w:rsidRPr="006B6765">
        <w:t>3.9. Члены Проектного комитета обязаны:</w:t>
      </w:r>
    </w:p>
    <w:p w:rsidR="00746ADE" w:rsidRPr="006B6765" w:rsidRDefault="00746ADE" w:rsidP="006B6765">
      <w:r w:rsidRPr="006B6765">
        <w:t>а) обеспечивать подготовку материалов по вопросам, выносимым на рассмотрение Проектного комитета;</w:t>
      </w:r>
    </w:p>
    <w:p w:rsidR="00746ADE" w:rsidRPr="006B6765" w:rsidRDefault="00746ADE" w:rsidP="006B6765">
      <w:r w:rsidRPr="006B6765">
        <w:t>б) информировать секретаря Проектного комитета о невозможности участия в заседании с указанием причин;</w:t>
      </w:r>
    </w:p>
    <w:p w:rsidR="00746ADE" w:rsidRPr="006B6765" w:rsidRDefault="00746ADE" w:rsidP="006B6765">
      <w:r w:rsidRPr="006B6765">
        <w:t>в) изучать необходимую информацию (материалы), доводить до сведения всех членов Проектного комитета информацию, имеющую отношение к принимаемым решениям;</w:t>
      </w:r>
    </w:p>
    <w:p w:rsidR="00746ADE" w:rsidRPr="006B6765" w:rsidRDefault="00746ADE" w:rsidP="006B6765">
      <w:r w:rsidRPr="006B6765">
        <w:t>г) выполнять поручения, исполнять решения Проектного комитета.</w:t>
      </w:r>
    </w:p>
    <w:p w:rsidR="00746ADE" w:rsidRPr="006B6765" w:rsidRDefault="00746ADE" w:rsidP="006B6765">
      <w:r w:rsidRPr="006B6765">
        <w:lastRenderedPageBreak/>
        <w:t>3.10. Обеспечение деятельности Проектного комитета осуществляет муниципальный проектный офис.</w:t>
      </w:r>
    </w:p>
    <w:p w:rsidR="00746ADE" w:rsidRPr="006B6765" w:rsidRDefault="00746ADE" w:rsidP="006B6765">
      <w:r w:rsidRPr="006B6765">
        <w:t>3.11. Секретарем Проектного комитета является руководитель муниципального проектного офиса.</w:t>
      </w:r>
    </w:p>
    <w:p w:rsidR="00746ADE" w:rsidRPr="006B6765" w:rsidRDefault="00746ADE" w:rsidP="006B6765">
      <w:r w:rsidRPr="006B6765">
        <w:t>3.12. Секретарь Проектного комитета:</w:t>
      </w:r>
    </w:p>
    <w:p w:rsidR="00746ADE" w:rsidRPr="006B6765" w:rsidRDefault="00746ADE" w:rsidP="006B6765">
      <w:r w:rsidRPr="006B6765">
        <w:t>а) координирует работу Проектного комитета;</w:t>
      </w:r>
    </w:p>
    <w:p w:rsidR="00746ADE" w:rsidRPr="006B6765" w:rsidRDefault="00746ADE" w:rsidP="006B6765">
      <w:r w:rsidRPr="006B6765">
        <w:t>б) формирует план проведения заседаний Проектного комитета;</w:t>
      </w:r>
    </w:p>
    <w:p w:rsidR="00746ADE" w:rsidRPr="006B6765" w:rsidRDefault="00746ADE" w:rsidP="006B6765">
      <w:r w:rsidRPr="006B6765">
        <w:t>в) организует работу по обеспечению деятельности Проектного комитета, в том числе по подготовке материалов для заседаний, согласованию повестки заседания Проектного комитета, получению документов от членов Проектного комитета и других участников заседаний, контролю исполнения решений, поручений Проектного комитета;</w:t>
      </w:r>
    </w:p>
    <w:p w:rsidR="00746ADE" w:rsidRPr="006B6765" w:rsidRDefault="00746ADE" w:rsidP="006B6765">
      <w:r w:rsidRPr="006B6765">
        <w:t>г) ведет протоколы заседаний;</w:t>
      </w:r>
    </w:p>
    <w:p w:rsidR="00746ADE" w:rsidRPr="006B6765" w:rsidRDefault="00746ADE" w:rsidP="006B6765">
      <w:r w:rsidRPr="006B6765">
        <w:t>д) формирует предложения по основным направлениям деятельности Проектного комитета;</w:t>
      </w:r>
    </w:p>
    <w:p w:rsidR="00746ADE" w:rsidRPr="006B6765" w:rsidRDefault="00746ADE" w:rsidP="006B6765">
      <w:r w:rsidRPr="006B6765">
        <w:t>е) организует взаимодействие Проектного комитета с лицами, не являющимися членами Проектного комитета, формирует предложения об их участии в заседаниях Проектного комитета;</w:t>
      </w:r>
    </w:p>
    <w:p w:rsidR="00746ADE" w:rsidRPr="006B6765" w:rsidRDefault="00746ADE" w:rsidP="006B6765">
      <w:r w:rsidRPr="006B6765">
        <w:t>ж) вправе проводить рабочие совещания с членами Проектного комитета, иными лицами в целях подготовки заседаний Проектного комитета;</w:t>
      </w:r>
    </w:p>
    <w:p w:rsidR="00746ADE" w:rsidRPr="006B6765" w:rsidRDefault="00746ADE" w:rsidP="006B6765">
      <w:r w:rsidRPr="006B6765">
        <w:t>з) выполняет иные обязанности по поручению председателя Проектного комитета.</w:t>
      </w:r>
    </w:p>
    <w:p w:rsidR="00746ADE" w:rsidRPr="006B6765" w:rsidRDefault="00746ADE" w:rsidP="006B6765">
      <w:r w:rsidRPr="006B6765">
        <w:t>3.13. Заседания Проектного комитета ведет председатель Проектного комитета.</w:t>
      </w:r>
    </w:p>
    <w:p w:rsidR="00746ADE" w:rsidRPr="006B6765" w:rsidRDefault="00746ADE" w:rsidP="006B6765">
      <w:r w:rsidRPr="006B6765">
        <w:t>3.14. Заседания Проектного комитета проводятся на регулярной основе, но не реже одного раза в месяц.</w:t>
      </w:r>
    </w:p>
    <w:p w:rsidR="00746ADE" w:rsidRPr="006B6765" w:rsidRDefault="00746ADE" w:rsidP="006B6765">
      <w:r w:rsidRPr="006B6765">
        <w:t>3.15. В случае необходимости могут проводиться внеочередные заседания Проектного комитета. Инициировать внеочередное заседание может любой из членов Проектного комитета. Решение о проведении внеочередного заседания принимает председатель Проектного комитета по представлению секретаря Проектного комитета.</w:t>
      </w:r>
    </w:p>
    <w:p w:rsidR="00746ADE" w:rsidRPr="006B6765" w:rsidRDefault="00746ADE" w:rsidP="006B6765">
      <w:r w:rsidRPr="006B6765">
        <w:t xml:space="preserve">3.16. Секретарь Проектного комитета информирует членов Проектного комитета о дате, времени и месте проведения заседания не позднее, чем за </w:t>
      </w:r>
      <w:r w:rsidRPr="002E6FAB">
        <w:t>пять рабочих</w:t>
      </w:r>
      <w:r w:rsidRPr="006B6765">
        <w:t xml:space="preserve"> дней.</w:t>
      </w:r>
    </w:p>
    <w:p w:rsidR="00746ADE" w:rsidRPr="006B6765" w:rsidRDefault="00746ADE" w:rsidP="006B6765">
      <w:r w:rsidRPr="006B6765">
        <w:t>3.17. Не позднее, чем за три рабочих дня до даты проведения заседания члены Проектного комитета направляют секретарю Проектного комитета материалы к заседанию, предлагаемые вопросы для рассмотрения Проектным комитетом.</w:t>
      </w:r>
    </w:p>
    <w:p w:rsidR="00746ADE" w:rsidRPr="006B6765" w:rsidRDefault="00746ADE" w:rsidP="006B6765">
      <w:r w:rsidRPr="006B6765">
        <w:t>3.18. На заседаниях Проектного комитета рассматриваются только те вопросы, которые внесены в повестку. Обязательными пунктами повестки заседания Проектного комитета являются:</w:t>
      </w:r>
    </w:p>
    <w:p w:rsidR="00746ADE" w:rsidRPr="006B6765" w:rsidRDefault="00746ADE" w:rsidP="006B6765">
      <w:r w:rsidRPr="006B6765">
        <w:t>а) отчет о выполнении ранее принятых решений Проектного комитета;</w:t>
      </w:r>
    </w:p>
    <w:p w:rsidR="00746ADE" w:rsidRPr="006B6765" w:rsidRDefault="00746ADE" w:rsidP="006B6765">
      <w:r w:rsidRPr="006B6765">
        <w:t>б) доклад руководителя проекта или куратора проекта о состоянии проектов;</w:t>
      </w:r>
    </w:p>
    <w:p w:rsidR="00746ADE" w:rsidRPr="006B6765" w:rsidRDefault="00746ADE" w:rsidP="006B6765">
      <w:r w:rsidRPr="006B6765">
        <w:t>в) рассмотрение вопросов, вынесенных на рассмотрение Проектного комитета кураторами проектов, руководителями портфелей проектов, руководителем функционального проектного офиса, членами Проектного комитета.</w:t>
      </w:r>
    </w:p>
    <w:p w:rsidR="00746ADE" w:rsidRPr="006B6765" w:rsidRDefault="00746ADE" w:rsidP="006B6765">
      <w:r w:rsidRPr="006B6765">
        <w:t>3.19. Повестку заседания Проектного комитета утверждает председатель Проектного комитета по представлению секретаря Проектного комитета.</w:t>
      </w:r>
    </w:p>
    <w:p w:rsidR="00746ADE" w:rsidRPr="006B6765" w:rsidRDefault="00746ADE" w:rsidP="006B6765">
      <w:r w:rsidRPr="006B6765">
        <w:t>3.20. Проектный комитет вправе принимать решения только при наличии кворума, который составляет не менее половины постоянных членов Проектного комитета. К постоянным членам, число которых учитывается при определении кворума, также относятся заявившиеся на соответствующий Проектный комитет главы муниципальных образований, входящих в состав Березовского района.</w:t>
      </w:r>
    </w:p>
    <w:p w:rsidR="00746ADE" w:rsidRPr="006B6765" w:rsidRDefault="00746ADE" w:rsidP="006B6765">
      <w:r w:rsidRPr="006B6765">
        <w:t>3.21. При принятии Проектным комитетом решений проводится открытое голосование. Решение принимается простым большинством голосов от общего числа присутствующих на заседании членов Проектного комитета. При равенстве голосов голос председателя Проектного комитета является решающим.</w:t>
      </w:r>
    </w:p>
    <w:p w:rsidR="00746ADE" w:rsidRPr="006B6765" w:rsidRDefault="00746ADE" w:rsidP="006B6765">
      <w:r w:rsidRPr="006B6765">
        <w:lastRenderedPageBreak/>
        <w:t>3.22. Во время заседания секретарь Проектного комитета фиксирует рассматриваемые вопросы и принятые по ним решения.</w:t>
      </w:r>
    </w:p>
    <w:p w:rsidR="00746ADE" w:rsidRPr="006B6765" w:rsidRDefault="00746ADE" w:rsidP="006B6765">
      <w:r w:rsidRPr="006B6765">
        <w:t>3.23. По результатам заседания (</w:t>
      </w:r>
      <w:r w:rsidRPr="006B6765">
        <w:rPr>
          <w:b/>
        </w:rPr>
        <w:t>в течение трех рабочих дней с момента проведения</w:t>
      </w:r>
      <w:r w:rsidRPr="006B6765">
        <w:t>) секретарь Проектного комитета составляет протокол. В протоколе заседания указываются:</w:t>
      </w:r>
    </w:p>
    <w:p w:rsidR="00746ADE" w:rsidRPr="006B6765" w:rsidRDefault="00746ADE" w:rsidP="006B6765">
      <w:r w:rsidRPr="006B6765">
        <w:t>дата, место и время проведения заседания;</w:t>
      </w:r>
    </w:p>
    <w:p w:rsidR="00746ADE" w:rsidRPr="006B6765" w:rsidRDefault="00746ADE" w:rsidP="006B6765">
      <w:r w:rsidRPr="006B6765">
        <w:t>состав участников заседания, включая приглашенных лиц;</w:t>
      </w:r>
    </w:p>
    <w:p w:rsidR="00746ADE" w:rsidRPr="006B6765" w:rsidRDefault="00746ADE" w:rsidP="006B6765">
      <w:r w:rsidRPr="006B6765">
        <w:t>рассмотренные вопросы;</w:t>
      </w:r>
    </w:p>
    <w:p w:rsidR="00746ADE" w:rsidRPr="006B6765" w:rsidRDefault="00746ADE" w:rsidP="006B6765">
      <w:r w:rsidRPr="006B6765">
        <w:t>предложения и замечания, высказанные в процессе обсуждения рассматриваемых вопросов;</w:t>
      </w:r>
    </w:p>
    <w:p w:rsidR="00746ADE" w:rsidRPr="006B6765" w:rsidRDefault="00746ADE" w:rsidP="006B6765">
      <w:r w:rsidRPr="006B6765">
        <w:t>результаты голосования по рассматриваемым вопросам и принятые решения;</w:t>
      </w:r>
    </w:p>
    <w:p w:rsidR="00746ADE" w:rsidRPr="006B6765" w:rsidRDefault="00746ADE" w:rsidP="006B6765">
      <w:r w:rsidRPr="006B6765">
        <w:t>поручения, решения, рекомендации Проектного комитета.</w:t>
      </w:r>
    </w:p>
    <w:p w:rsidR="00746ADE" w:rsidRPr="006B6765" w:rsidRDefault="00746ADE" w:rsidP="006B6765">
      <w:r w:rsidRPr="006B6765">
        <w:t>3.24. Протокол заседания Проектного комитета подписывают секретарь и председатель Проектного комитета.</w:t>
      </w:r>
    </w:p>
    <w:p w:rsidR="00746ADE" w:rsidRPr="006B6765" w:rsidRDefault="00746ADE" w:rsidP="006B6765">
      <w:r w:rsidRPr="006B6765">
        <w:t>3.25. Решения, принятые на заседаниях Проектного комитета и зафиксированные в протоколе заседания, являются обязательными для исполнения участниками проектной деятельности администрации Березовского района.</w:t>
      </w:r>
    </w:p>
    <w:p w:rsidR="00746ADE" w:rsidRPr="006B6765" w:rsidRDefault="00746ADE" w:rsidP="006B6765">
      <w:r w:rsidRPr="006B6765">
        <w:t>Для муниципальных образований, входящих в состав Березовского района, решения, принятые на заседаниях Проектного комитета и зафиксированные в протоколе заседания, носят рекомендательный характер.</w:t>
      </w:r>
    </w:p>
    <w:p w:rsidR="00746ADE" w:rsidRPr="006B6765" w:rsidRDefault="00746ADE" w:rsidP="006B6765">
      <w:r w:rsidRPr="006B6765">
        <w:t>3.26. Право на ознакомление с документами Проектного комитета имеют члены Проектного комитета и лица, получившие письменное разрешение секретаря Проектного комитета.</w:t>
      </w:r>
    </w:p>
    <w:p w:rsidR="00746ADE" w:rsidRPr="006B6765" w:rsidRDefault="00746ADE" w:rsidP="006B6765">
      <w:r w:rsidRPr="006B6765">
        <w:t>3.27. Контроль за исполнением решений, поручений Проектного комитета осуществляет муниципальный проектный офис.</w:t>
      </w:r>
    </w:p>
    <w:p w:rsidR="00746ADE" w:rsidRPr="006B6765" w:rsidRDefault="00746ADE" w:rsidP="006B6765">
      <w:r w:rsidRPr="006B6765">
        <w:t>3.28. Информацию об исполнении или неисполнении решения или поручения лица, ответственные за исполнение, должны направлять в муниципальный проектный офис не позднее даты, зафиксированной в протоколе заседания.</w:t>
      </w:r>
    </w:p>
    <w:p w:rsidR="00746ADE" w:rsidRPr="006B6765" w:rsidRDefault="00746ADE" w:rsidP="006B6765">
      <w:r w:rsidRPr="006B6765">
        <w:t>3.29. О неисполнении в срок или нарушении принятых решений или поручений секретарь Проектного комитета информирует членов Проектного комитета на ближайшем заседании.</w:t>
      </w:r>
    </w:p>
    <w:p w:rsidR="00746ADE" w:rsidRPr="006B6765" w:rsidRDefault="00746ADE" w:rsidP="006B6765">
      <w:r w:rsidRPr="006B6765">
        <w:t>3.30. Хранение оригиналов протоколов заседаний и других материалов, относящихся к работе Проектного комитета, обеспечивает муниципальный проектный офис.</w:t>
      </w:r>
    </w:p>
    <w:p w:rsidR="006B6765" w:rsidRPr="006B6765" w:rsidRDefault="00746ADE" w:rsidP="006B6765">
      <w:r w:rsidRPr="006B6765">
        <w:t>3.31. Информация о заседаниях, материалы заседаний Проектного комитета размещаются на веб-сайте органов местного самоуправления Березовского района. Ответственным за размещение указанной информации является муниципальный проектный офис.</w:t>
      </w:r>
    </w:p>
    <w:p w:rsidR="006B6765" w:rsidRPr="006B6765" w:rsidRDefault="006B6765" w:rsidP="00746ADE">
      <w:pPr>
        <w:pStyle w:val="ConsPlusNormal"/>
        <w:widowControl/>
        <w:ind w:firstLine="709"/>
        <w:jc w:val="both"/>
        <w:rPr>
          <w:rFonts w:ascii="Arial" w:hAnsi="Arial" w:cs="Arial"/>
          <w:sz w:val="24"/>
          <w:szCs w:val="28"/>
        </w:rPr>
      </w:pPr>
    </w:p>
    <w:p w:rsidR="008562D5" w:rsidRPr="006B6765" w:rsidRDefault="008562D5" w:rsidP="008562D5">
      <w:pPr>
        <w:jc w:val="center"/>
        <w:rPr>
          <w:rFonts w:cs="Arial"/>
          <w:szCs w:val="28"/>
          <w:highlight w:val="yellow"/>
        </w:rPr>
      </w:pPr>
    </w:p>
    <w:sectPr w:rsidR="008562D5" w:rsidRPr="006B6765" w:rsidSect="00AE76E7">
      <w:headerReference w:type="default" r:id="rId11"/>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849" w:rsidRDefault="00846849" w:rsidP="008562D5">
      <w:r>
        <w:separator/>
      </w:r>
    </w:p>
  </w:endnote>
  <w:endnote w:type="continuationSeparator" w:id="0">
    <w:p w:rsidR="00846849" w:rsidRDefault="00846849" w:rsidP="00856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849" w:rsidRDefault="00846849" w:rsidP="008562D5">
      <w:r>
        <w:separator/>
      </w:r>
    </w:p>
  </w:footnote>
  <w:footnote w:type="continuationSeparator" w:id="0">
    <w:p w:rsidR="00846849" w:rsidRDefault="00846849" w:rsidP="008562D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84F" w:rsidRDefault="00946BE6" w:rsidP="006B6765">
    <w:pPr>
      <w:pStyle w:val="a4"/>
      <w:jc w:val="center"/>
    </w:pPr>
    <w:r>
      <w:fldChar w:fldCharType="begin"/>
    </w:r>
    <w:r w:rsidR="00544C95">
      <w:instrText>PAGE   \* MERGEFORMAT</w:instrText>
    </w:r>
    <w:r>
      <w:fldChar w:fldCharType="separate"/>
    </w:r>
    <w:r w:rsidR="002C633F">
      <w:rPr>
        <w:noProof/>
      </w:rPr>
      <w:t>8</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D87BDA"/>
    <w:multiLevelType w:val="hybridMultilevel"/>
    <w:tmpl w:val="F3A830D2"/>
    <w:lvl w:ilvl="0" w:tplc="C6286F50">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CF6"/>
    <w:rsid w:val="0000142A"/>
    <w:rsid w:val="00005795"/>
    <w:rsid w:val="00010144"/>
    <w:rsid w:val="00016FFA"/>
    <w:rsid w:val="00027431"/>
    <w:rsid w:val="00055090"/>
    <w:rsid w:val="000625CD"/>
    <w:rsid w:val="000678D7"/>
    <w:rsid w:val="00080C3F"/>
    <w:rsid w:val="000A4803"/>
    <w:rsid w:val="000B27A6"/>
    <w:rsid w:val="000D5127"/>
    <w:rsid w:val="00121701"/>
    <w:rsid w:val="00125850"/>
    <w:rsid w:val="00140986"/>
    <w:rsid w:val="00165D90"/>
    <w:rsid w:val="0017159A"/>
    <w:rsid w:val="00287742"/>
    <w:rsid w:val="002C3CCA"/>
    <w:rsid w:val="002C633F"/>
    <w:rsid w:val="002E6FAB"/>
    <w:rsid w:val="00366584"/>
    <w:rsid w:val="00380888"/>
    <w:rsid w:val="003B2E14"/>
    <w:rsid w:val="00433B30"/>
    <w:rsid w:val="0043677A"/>
    <w:rsid w:val="00451928"/>
    <w:rsid w:val="0049685F"/>
    <w:rsid w:val="004F018D"/>
    <w:rsid w:val="00533078"/>
    <w:rsid w:val="00544C95"/>
    <w:rsid w:val="00585F1A"/>
    <w:rsid w:val="005949DD"/>
    <w:rsid w:val="005B4990"/>
    <w:rsid w:val="005B7FAB"/>
    <w:rsid w:val="005C3807"/>
    <w:rsid w:val="005F3954"/>
    <w:rsid w:val="00623CDE"/>
    <w:rsid w:val="00683F79"/>
    <w:rsid w:val="00696587"/>
    <w:rsid w:val="006A10E6"/>
    <w:rsid w:val="006A52BB"/>
    <w:rsid w:val="006A73A6"/>
    <w:rsid w:val="006B653B"/>
    <w:rsid w:val="006B6765"/>
    <w:rsid w:val="00715BF1"/>
    <w:rsid w:val="00740A68"/>
    <w:rsid w:val="00746ADE"/>
    <w:rsid w:val="00786B65"/>
    <w:rsid w:val="00791396"/>
    <w:rsid w:val="0079696B"/>
    <w:rsid w:val="007A22F6"/>
    <w:rsid w:val="007A37A8"/>
    <w:rsid w:val="0081084F"/>
    <w:rsid w:val="00833D9C"/>
    <w:rsid w:val="00846849"/>
    <w:rsid w:val="008562D5"/>
    <w:rsid w:val="0088128E"/>
    <w:rsid w:val="008B7396"/>
    <w:rsid w:val="008B79A4"/>
    <w:rsid w:val="008C44B6"/>
    <w:rsid w:val="008F0040"/>
    <w:rsid w:val="00906CF6"/>
    <w:rsid w:val="00910329"/>
    <w:rsid w:val="009236A2"/>
    <w:rsid w:val="00926AE3"/>
    <w:rsid w:val="00946BE6"/>
    <w:rsid w:val="00946CD6"/>
    <w:rsid w:val="0097250D"/>
    <w:rsid w:val="00982D35"/>
    <w:rsid w:val="009871BE"/>
    <w:rsid w:val="009B4562"/>
    <w:rsid w:val="00A04F0F"/>
    <w:rsid w:val="00A12980"/>
    <w:rsid w:val="00A90C14"/>
    <w:rsid w:val="00AE76E7"/>
    <w:rsid w:val="00AF3594"/>
    <w:rsid w:val="00B048E9"/>
    <w:rsid w:val="00B74800"/>
    <w:rsid w:val="00BC0590"/>
    <w:rsid w:val="00BF13EE"/>
    <w:rsid w:val="00BF2B6B"/>
    <w:rsid w:val="00C032A1"/>
    <w:rsid w:val="00C111FD"/>
    <w:rsid w:val="00C63E75"/>
    <w:rsid w:val="00CA586E"/>
    <w:rsid w:val="00CE0EE9"/>
    <w:rsid w:val="00D0187D"/>
    <w:rsid w:val="00D06467"/>
    <w:rsid w:val="00D12831"/>
    <w:rsid w:val="00D52140"/>
    <w:rsid w:val="00D8766B"/>
    <w:rsid w:val="00DA3AB0"/>
    <w:rsid w:val="00DD67BA"/>
    <w:rsid w:val="00DF4EC2"/>
    <w:rsid w:val="00E1542E"/>
    <w:rsid w:val="00E52DCD"/>
    <w:rsid w:val="00E96D98"/>
    <w:rsid w:val="00ED1BEF"/>
    <w:rsid w:val="00F0205F"/>
    <w:rsid w:val="00F65C2C"/>
    <w:rsid w:val="00F84CC1"/>
    <w:rsid w:val="00F95553"/>
    <w:rsid w:val="00FD36E0"/>
    <w:rsid w:val="00FD5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2961B"/>
  <w15:docId w15:val="{E1121678-1F93-470A-88C9-36A501C60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6B6765"/>
    <w:pPr>
      <w:ind w:firstLine="567"/>
      <w:jc w:val="both"/>
    </w:pPr>
    <w:rPr>
      <w:rFonts w:ascii="Arial" w:hAnsi="Arial"/>
      <w:sz w:val="24"/>
      <w:szCs w:val="24"/>
    </w:rPr>
  </w:style>
  <w:style w:type="paragraph" w:styleId="1">
    <w:name w:val="heading 1"/>
    <w:aliases w:val="!Части документа"/>
    <w:basedOn w:val="a"/>
    <w:next w:val="a"/>
    <w:link w:val="10"/>
    <w:qFormat/>
    <w:rsid w:val="006B6765"/>
    <w:pPr>
      <w:jc w:val="center"/>
      <w:outlineLvl w:val="0"/>
    </w:pPr>
    <w:rPr>
      <w:rFonts w:cs="Arial"/>
      <w:b/>
      <w:bCs/>
      <w:kern w:val="32"/>
      <w:sz w:val="32"/>
      <w:szCs w:val="32"/>
    </w:rPr>
  </w:style>
  <w:style w:type="paragraph" w:styleId="2">
    <w:name w:val="heading 2"/>
    <w:aliases w:val="!Разделы документа"/>
    <w:basedOn w:val="a"/>
    <w:link w:val="20"/>
    <w:qFormat/>
    <w:rsid w:val="006B6765"/>
    <w:pPr>
      <w:jc w:val="center"/>
      <w:outlineLvl w:val="1"/>
    </w:pPr>
    <w:rPr>
      <w:rFonts w:cs="Arial"/>
      <w:b/>
      <w:bCs/>
      <w:iCs/>
      <w:sz w:val="30"/>
      <w:szCs w:val="28"/>
    </w:rPr>
  </w:style>
  <w:style w:type="paragraph" w:styleId="3">
    <w:name w:val="heading 3"/>
    <w:aliases w:val="!Главы документа"/>
    <w:basedOn w:val="a"/>
    <w:link w:val="30"/>
    <w:qFormat/>
    <w:rsid w:val="006B6765"/>
    <w:pPr>
      <w:outlineLvl w:val="2"/>
    </w:pPr>
    <w:rPr>
      <w:rFonts w:cs="Arial"/>
      <w:b/>
      <w:bCs/>
      <w:sz w:val="28"/>
      <w:szCs w:val="26"/>
    </w:rPr>
  </w:style>
  <w:style w:type="paragraph" w:styleId="4">
    <w:name w:val="heading 4"/>
    <w:aliases w:val="!Параграфы/Статьи документа"/>
    <w:basedOn w:val="a"/>
    <w:link w:val="40"/>
    <w:qFormat/>
    <w:rsid w:val="006B6765"/>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 Знак"/>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paragraph" w:customStyle="1" w:styleId="ConsPlusNormal">
    <w:name w:val="ConsPlusNormal"/>
    <w:link w:val="ConsPlusNormal0"/>
    <w:rsid w:val="008562D5"/>
    <w:pPr>
      <w:widowControl w:val="0"/>
      <w:autoSpaceDE w:val="0"/>
      <w:autoSpaceDN w:val="0"/>
    </w:pPr>
    <w:rPr>
      <w:rFonts w:ascii="Calibri" w:hAnsi="Calibri"/>
      <w:sz w:val="22"/>
    </w:rPr>
  </w:style>
  <w:style w:type="paragraph" w:customStyle="1" w:styleId="ConsPlusTitle">
    <w:name w:val="ConsPlusTitle"/>
    <w:rsid w:val="008562D5"/>
    <w:pPr>
      <w:widowControl w:val="0"/>
      <w:autoSpaceDE w:val="0"/>
      <w:autoSpaceDN w:val="0"/>
    </w:pPr>
    <w:rPr>
      <w:rFonts w:ascii="Calibri" w:hAnsi="Calibri" w:cs="Calibri"/>
      <w:b/>
      <w:sz w:val="22"/>
    </w:rPr>
  </w:style>
  <w:style w:type="paragraph" w:styleId="a3">
    <w:name w:val="List Paragraph"/>
    <w:basedOn w:val="a"/>
    <w:uiPriority w:val="99"/>
    <w:qFormat/>
    <w:rsid w:val="008562D5"/>
    <w:pPr>
      <w:spacing w:after="200" w:line="276" w:lineRule="auto"/>
      <w:ind w:left="720"/>
      <w:contextualSpacing/>
    </w:pPr>
    <w:rPr>
      <w:rFonts w:ascii="Calibri" w:hAnsi="Calibri"/>
      <w:sz w:val="22"/>
      <w:szCs w:val="22"/>
    </w:rPr>
  </w:style>
  <w:style w:type="character" w:customStyle="1" w:styleId="ConsPlusNormal0">
    <w:name w:val="ConsPlusNormal Знак"/>
    <w:link w:val="ConsPlusNormal"/>
    <w:locked/>
    <w:rsid w:val="008562D5"/>
    <w:rPr>
      <w:rFonts w:ascii="Calibri" w:hAnsi="Calibri"/>
      <w:sz w:val="22"/>
      <w:lang w:bidi="ar-SA"/>
    </w:rPr>
  </w:style>
  <w:style w:type="paragraph" w:styleId="a4">
    <w:name w:val="header"/>
    <w:basedOn w:val="a"/>
    <w:link w:val="a5"/>
    <w:uiPriority w:val="99"/>
    <w:rsid w:val="008562D5"/>
    <w:pPr>
      <w:tabs>
        <w:tab w:val="center" w:pos="4677"/>
        <w:tab w:val="right" w:pos="9355"/>
      </w:tabs>
    </w:pPr>
  </w:style>
  <w:style w:type="character" w:customStyle="1" w:styleId="a5">
    <w:name w:val="Верхний колонтитул Знак"/>
    <w:link w:val="a4"/>
    <w:uiPriority w:val="99"/>
    <w:rsid w:val="008562D5"/>
    <w:rPr>
      <w:sz w:val="24"/>
      <w:szCs w:val="24"/>
    </w:rPr>
  </w:style>
  <w:style w:type="paragraph" w:styleId="a6">
    <w:name w:val="footer"/>
    <w:basedOn w:val="a"/>
    <w:link w:val="a7"/>
    <w:rsid w:val="008562D5"/>
    <w:pPr>
      <w:tabs>
        <w:tab w:val="center" w:pos="4677"/>
        <w:tab w:val="right" w:pos="9355"/>
      </w:tabs>
    </w:pPr>
  </w:style>
  <w:style w:type="character" w:customStyle="1" w:styleId="a7">
    <w:name w:val="Нижний колонтитул Знак"/>
    <w:link w:val="a6"/>
    <w:rsid w:val="008562D5"/>
    <w:rPr>
      <w:sz w:val="24"/>
      <w:szCs w:val="24"/>
    </w:rPr>
  </w:style>
  <w:style w:type="character" w:customStyle="1" w:styleId="10">
    <w:name w:val="Заголовок 1 Знак"/>
    <w:aliases w:val="!Части документа Знак"/>
    <w:basedOn w:val="a0"/>
    <w:link w:val="1"/>
    <w:rsid w:val="006B6765"/>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6B6765"/>
    <w:rPr>
      <w:rFonts w:ascii="Arial" w:hAnsi="Arial" w:cs="Arial"/>
      <w:b/>
      <w:bCs/>
      <w:iCs/>
      <w:sz w:val="30"/>
      <w:szCs w:val="28"/>
    </w:rPr>
  </w:style>
  <w:style w:type="character" w:customStyle="1" w:styleId="30">
    <w:name w:val="Заголовок 3 Знак"/>
    <w:aliases w:val="!Главы документа Знак"/>
    <w:basedOn w:val="a0"/>
    <w:link w:val="3"/>
    <w:rsid w:val="006B6765"/>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6B6765"/>
    <w:rPr>
      <w:rFonts w:ascii="Arial" w:hAnsi="Arial"/>
      <w:b/>
      <w:bCs/>
      <w:sz w:val="26"/>
      <w:szCs w:val="28"/>
    </w:rPr>
  </w:style>
  <w:style w:type="character" w:styleId="HTML">
    <w:name w:val="HTML Variable"/>
    <w:aliases w:val="!Ссылки в документе"/>
    <w:basedOn w:val="a0"/>
    <w:rsid w:val="006B6765"/>
    <w:rPr>
      <w:rFonts w:ascii="Arial" w:hAnsi="Arial"/>
      <w:b w:val="0"/>
      <w:i w:val="0"/>
      <w:iCs/>
      <w:color w:val="0000FF"/>
      <w:sz w:val="24"/>
      <w:u w:val="none"/>
    </w:rPr>
  </w:style>
  <w:style w:type="paragraph" w:styleId="a8">
    <w:name w:val="annotation text"/>
    <w:aliases w:val="!Равноширинный текст документа"/>
    <w:basedOn w:val="a"/>
    <w:link w:val="a9"/>
    <w:rsid w:val="006B6765"/>
    <w:rPr>
      <w:rFonts w:ascii="Courier" w:hAnsi="Courier"/>
      <w:sz w:val="22"/>
      <w:szCs w:val="20"/>
    </w:rPr>
  </w:style>
  <w:style w:type="character" w:customStyle="1" w:styleId="a9">
    <w:name w:val="Текст примечания Знак"/>
    <w:aliases w:val="!Равноширинный текст документа Знак"/>
    <w:basedOn w:val="a0"/>
    <w:link w:val="a8"/>
    <w:rsid w:val="006B6765"/>
    <w:rPr>
      <w:rFonts w:ascii="Courier" w:hAnsi="Courier"/>
      <w:sz w:val="22"/>
    </w:rPr>
  </w:style>
  <w:style w:type="paragraph" w:customStyle="1" w:styleId="Title">
    <w:name w:val="Title!Название НПА"/>
    <w:basedOn w:val="a"/>
    <w:rsid w:val="006B6765"/>
    <w:pPr>
      <w:spacing w:before="240" w:after="60"/>
      <w:jc w:val="center"/>
      <w:outlineLvl w:val="0"/>
    </w:pPr>
    <w:rPr>
      <w:rFonts w:cs="Arial"/>
      <w:b/>
      <w:bCs/>
      <w:kern w:val="28"/>
      <w:sz w:val="32"/>
      <w:szCs w:val="32"/>
    </w:rPr>
  </w:style>
  <w:style w:type="character" w:styleId="aa">
    <w:name w:val="Hyperlink"/>
    <w:basedOn w:val="a0"/>
    <w:rsid w:val="006B6765"/>
    <w:rPr>
      <w:color w:val="0000FF"/>
      <w:u w:val="none"/>
    </w:rPr>
  </w:style>
  <w:style w:type="paragraph" w:customStyle="1" w:styleId="Application">
    <w:name w:val="Application!Приложение"/>
    <w:rsid w:val="006B6765"/>
    <w:pPr>
      <w:spacing w:before="120" w:after="120"/>
      <w:jc w:val="right"/>
    </w:pPr>
    <w:rPr>
      <w:rFonts w:ascii="Arial" w:hAnsi="Arial" w:cs="Arial"/>
      <w:b/>
      <w:bCs/>
      <w:kern w:val="28"/>
      <w:sz w:val="32"/>
      <w:szCs w:val="32"/>
    </w:rPr>
  </w:style>
  <w:style w:type="paragraph" w:customStyle="1" w:styleId="Table">
    <w:name w:val="Table!Таблица"/>
    <w:rsid w:val="006B6765"/>
    <w:rPr>
      <w:rFonts w:ascii="Arial" w:hAnsi="Arial" w:cs="Arial"/>
      <w:bCs/>
      <w:kern w:val="28"/>
      <w:sz w:val="24"/>
      <w:szCs w:val="32"/>
    </w:rPr>
  </w:style>
  <w:style w:type="paragraph" w:customStyle="1" w:styleId="Table0">
    <w:name w:val="Table!"/>
    <w:next w:val="Table"/>
    <w:rsid w:val="006B6765"/>
    <w:pPr>
      <w:jc w:val="center"/>
    </w:pPr>
    <w:rPr>
      <w:rFonts w:ascii="Arial" w:hAnsi="Arial" w:cs="Arial"/>
      <w:b/>
      <w:bCs/>
      <w:kern w:val="28"/>
      <w:sz w:val="24"/>
      <w:szCs w:val="32"/>
    </w:rPr>
  </w:style>
  <w:style w:type="paragraph" w:styleId="ab">
    <w:name w:val="Balloon Text"/>
    <w:basedOn w:val="a"/>
    <w:link w:val="ac"/>
    <w:rsid w:val="008C44B6"/>
    <w:rPr>
      <w:rFonts w:ascii="Tahoma" w:hAnsi="Tahoma" w:cs="Tahoma"/>
      <w:sz w:val="16"/>
      <w:szCs w:val="16"/>
    </w:rPr>
  </w:style>
  <w:style w:type="character" w:customStyle="1" w:styleId="ac">
    <w:name w:val="Текст выноски Знак"/>
    <w:basedOn w:val="a0"/>
    <w:link w:val="ab"/>
    <w:rsid w:val="008C44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778552">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E2CBE2C70B6E82B6508E1E5A766E2C3B2C3C16E2D4DD46C99154d9FE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53E2CBE2C70B6E82B65090134C1A39233F2F651EE8808510CD995CCCCF28D3AAF7FE755E0D961EE0D2E344A4dAF9M" TargetMode="External"/><Relationship Id="rId4" Type="http://schemas.openxmlformats.org/officeDocument/2006/relationships/webSettings" Target="webSettings.xml"/><Relationship Id="rId9" Type="http://schemas.openxmlformats.org/officeDocument/2006/relationships/hyperlink" Target="consultantplus://offline/ref=53E2CBE2C70B6E82B65090134C1A39233F2F651EE8808415C5955CCCCF28D3AAF7dFFE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9</TotalTime>
  <Pages>8</Pages>
  <Words>3110</Words>
  <Characters>17729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20798</CharactersWithSpaces>
  <SharedDoc>false</SharedDoc>
  <HLinks>
    <vt:vector size="18" baseType="variant">
      <vt:variant>
        <vt:i4>7995503</vt:i4>
      </vt:variant>
      <vt:variant>
        <vt:i4>6</vt:i4>
      </vt:variant>
      <vt:variant>
        <vt:i4>0</vt:i4>
      </vt:variant>
      <vt:variant>
        <vt:i4>5</vt:i4>
      </vt:variant>
      <vt:variant>
        <vt:lpwstr>consultantplus://offline/ref=53E2CBE2C70B6E82B65090134C1A39233F2F651EE8808510CD995CCCCF28D3AAF7FE755E0D961EE0D2E344A4dAF9M</vt:lpwstr>
      </vt:variant>
      <vt:variant>
        <vt:lpwstr/>
      </vt:variant>
      <vt:variant>
        <vt:i4>1507422</vt:i4>
      </vt:variant>
      <vt:variant>
        <vt:i4>3</vt:i4>
      </vt:variant>
      <vt:variant>
        <vt:i4>0</vt:i4>
      </vt:variant>
      <vt:variant>
        <vt:i4>5</vt:i4>
      </vt:variant>
      <vt:variant>
        <vt:lpwstr>consultantplus://offline/ref=53E2CBE2C70B6E82B65090134C1A39233F2F651EE8808415C5955CCCCF28D3AAF7dFFEM</vt:lpwstr>
      </vt:variant>
      <vt:variant>
        <vt:lpwstr/>
      </vt:variant>
      <vt:variant>
        <vt:i4>4521989</vt:i4>
      </vt:variant>
      <vt:variant>
        <vt:i4>0</vt:i4>
      </vt:variant>
      <vt:variant>
        <vt:i4>0</vt:i4>
      </vt:variant>
      <vt:variant>
        <vt:i4>5</vt:i4>
      </vt:variant>
      <vt:variant>
        <vt:lpwstr>consultantplus://offline/ref=53E2CBE2C70B6E82B6508E1E5A766E2C3B2C3C16E2D4DD46C99154d9FEM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LomakovaOD</dc:creator>
  <cp:lastModifiedBy>Залевская ИринаАлександровна</cp:lastModifiedBy>
  <cp:revision>5</cp:revision>
  <cp:lastPrinted>2023-05-16T09:29:00Z</cp:lastPrinted>
  <dcterms:created xsi:type="dcterms:W3CDTF">2024-08-30T05:17:00Z</dcterms:created>
  <dcterms:modified xsi:type="dcterms:W3CDTF">2024-09-02T04:26:00Z</dcterms:modified>
</cp:coreProperties>
</file>