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5E" w:rsidRDefault="00495525" w:rsidP="00495525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D496810">
            <wp:extent cx="780415" cy="817245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66B" w:rsidRPr="00170AE9" w:rsidRDefault="001F566B" w:rsidP="001F566B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94E5E" w:rsidRPr="00170AE9" w:rsidRDefault="00794E5E" w:rsidP="00794E5E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794E5E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794E5E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94E5E" w:rsidRPr="00170AE9" w:rsidRDefault="00794E5E" w:rsidP="00794E5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794E5E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794E5E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 w:rsidR="00B94C88">
        <w:rPr>
          <w:rFonts w:ascii="Times New Roman" w:hAnsi="Times New Roman"/>
          <w:sz w:val="28"/>
          <w:szCs w:val="28"/>
        </w:rPr>
        <w:t xml:space="preserve">  31.01.</w:t>
      </w:r>
      <w:r>
        <w:rPr>
          <w:rFonts w:ascii="Times New Roman" w:hAnsi="Times New Roman"/>
          <w:sz w:val="28"/>
          <w:szCs w:val="28"/>
        </w:rPr>
        <w:t>2025</w:t>
      </w:r>
      <w:r w:rsidR="00794E5E" w:rsidRPr="00170AE9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94C88">
        <w:rPr>
          <w:rFonts w:ascii="Times New Roman" w:hAnsi="Times New Roman"/>
          <w:sz w:val="28"/>
          <w:szCs w:val="28"/>
        </w:rPr>
        <w:t xml:space="preserve">                               </w:t>
      </w:r>
      <w:r w:rsidR="00794E5E" w:rsidRPr="00170AE9">
        <w:rPr>
          <w:rFonts w:ascii="Times New Roman" w:hAnsi="Times New Roman"/>
          <w:sz w:val="28"/>
          <w:szCs w:val="28"/>
        </w:rPr>
        <w:t xml:space="preserve">                       </w:t>
      </w:r>
      <w:r w:rsidR="00FF6E0F">
        <w:rPr>
          <w:rFonts w:ascii="Times New Roman" w:hAnsi="Times New Roman"/>
          <w:sz w:val="28"/>
          <w:szCs w:val="28"/>
        </w:rPr>
        <w:t xml:space="preserve">   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 w:rsidR="00B94C88">
        <w:rPr>
          <w:rFonts w:ascii="Times New Roman" w:hAnsi="Times New Roman"/>
          <w:sz w:val="28"/>
          <w:szCs w:val="28"/>
        </w:rPr>
        <w:t>93</w:t>
      </w:r>
    </w:p>
    <w:p w:rsidR="00794E5E" w:rsidRPr="00170AE9" w:rsidRDefault="00794E5E" w:rsidP="00794E5E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794E5E" w:rsidRPr="00170AE9" w:rsidRDefault="00794E5E" w:rsidP="00794E5E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B94C88" w:rsidRDefault="000615AD" w:rsidP="00B94C88">
      <w:pPr>
        <w:tabs>
          <w:tab w:val="left" w:pos="4536"/>
        </w:tabs>
        <w:ind w:right="5245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bookmarkStart w:id="0" w:name="_GoBack"/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0F15B9">
        <w:rPr>
          <w:rFonts w:ascii="Times New Roman" w:eastAsiaTheme="minorHAnsi" w:hAnsi="Times New Roman"/>
          <w:bCs/>
          <w:sz w:val="28"/>
          <w:szCs w:val="28"/>
          <w:lang w:eastAsia="en-US"/>
        </w:rPr>
        <w:t>я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</w:t>
      </w:r>
      <w:r w:rsidR="00B94C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  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от</w:t>
      </w:r>
      <w:r w:rsidR="00B94C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   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26.12.2023 </w:t>
      </w:r>
    </w:p>
    <w:p w:rsidR="00794E5E" w:rsidRPr="00B94C88" w:rsidRDefault="000615AD" w:rsidP="00B94C88">
      <w:pPr>
        <w:tabs>
          <w:tab w:val="left" w:pos="4536"/>
        </w:tabs>
        <w:ind w:right="5245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№ 977 «О муниципальной программе «Современная транспортная система городского поселения Березово»</w:t>
      </w:r>
      <w:r w:rsidR="00794E5E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bookmarkEnd w:id="0"/>
    <w:p w:rsidR="00794E5E" w:rsidRPr="00170AE9" w:rsidRDefault="00794E5E" w:rsidP="00794E5E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794E5E" w:rsidRPr="000615AD" w:rsidRDefault="00794E5E" w:rsidP="00892737">
      <w:pPr>
        <w:ind w:firstLine="709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 xml:space="preserve">решением Совета депутатов городского поселения Березово от </w:t>
      </w:r>
      <w:r w:rsidR="000615AD">
        <w:rPr>
          <w:rFonts w:ascii="Times New Roman" w:hAnsi="Times New Roman"/>
          <w:sz w:val="28"/>
          <w:szCs w:val="28"/>
        </w:rPr>
        <w:t>20</w:t>
      </w:r>
      <w:r w:rsidR="000615AD" w:rsidRPr="001D6103">
        <w:rPr>
          <w:rFonts w:ascii="Times New Roman" w:hAnsi="Times New Roman"/>
          <w:sz w:val="28"/>
          <w:szCs w:val="28"/>
        </w:rPr>
        <w:t xml:space="preserve"> декабря 202</w:t>
      </w:r>
      <w:r w:rsidR="000615AD">
        <w:rPr>
          <w:rFonts w:ascii="Times New Roman" w:hAnsi="Times New Roman"/>
          <w:sz w:val="28"/>
          <w:szCs w:val="28"/>
        </w:rPr>
        <w:t>4</w:t>
      </w:r>
      <w:r w:rsidR="000615AD" w:rsidRPr="001D6103">
        <w:rPr>
          <w:rFonts w:ascii="Times New Roman" w:hAnsi="Times New Roman"/>
          <w:sz w:val="28"/>
          <w:szCs w:val="28"/>
        </w:rPr>
        <w:t xml:space="preserve"> года № </w:t>
      </w:r>
      <w:r w:rsidR="000615AD">
        <w:rPr>
          <w:rFonts w:ascii="Times New Roman" w:hAnsi="Times New Roman"/>
          <w:sz w:val="28"/>
          <w:szCs w:val="28"/>
        </w:rPr>
        <w:t>190</w:t>
      </w:r>
      <w:r w:rsidR="000615AD" w:rsidRPr="001D6103">
        <w:rPr>
          <w:rFonts w:ascii="Times New Roman" w:hAnsi="Times New Roman"/>
          <w:sz w:val="28"/>
          <w:szCs w:val="28"/>
        </w:rPr>
        <w:t xml:space="preserve"> «О бюджете городского поселения Бер</w:t>
      </w:r>
      <w:r w:rsidR="000615AD">
        <w:rPr>
          <w:rFonts w:ascii="Times New Roman" w:hAnsi="Times New Roman"/>
          <w:sz w:val="28"/>
          <w:szCs w:val="28"/>
        </w:rPr>
        <w:t>е</w:t>
      </w:r>
      <w:r w:rsidR="000615AD" w:rsidRPr="001D6103">
        <w:rPr>
          <w:rFonts w:ascii="Times New Roman" w:hAnsi="Times New Roman"/>
          <w:sz w:val="28"/>
          <w:szCs w:val="28"/>
        </w:rPr>
        <w:t>зово на 202</w:t>
      </w:r>
      <w:r w:rsidR="000615AD">
        <w:rPr>
          <w:rFonts w:ascii="Times New Roman" w:hAnsi="Times New Roman"/>
          <w:sz w:val="28"/>
          <w:szCs w:val="28"/>
        </w:rPr>
        <w:t>5</w:t>
      </w:r>
      <w:r w:rsidR="000615AD" w:rsidRPr="001D6103">
        <w:rPr>
          <w:rFonts w:ascii="Times New Roman" w:hAnsi="Times New Roman"/>
          <w:sz w:val="28"/>
          <w:szCs w:val="28"/>
        </w:rPr>
        <w:t xml:space="preserve"> год и пла</w:t>
      </w:r>
      <w:r w:rsidR="000615AD">
        <w:rPr>
          <w:rFonts w:ascii="Times New Roman" w:hAnsi="Times New Roman"/>
          <w:sz w:val="28"/>
          <w:szCs w:val="28"/>
        </w:rPr>
        <w:t xml:space="preserve">новый период 2026 и 2027 годов», </w:t>
      </w:r>
      <w:r w:rsidRPr="00170AE9">
        <w:rPr>
          <w:rFonts w:ascii="Times New Roman" w:hAnsi="Times New Roman"/>
          <w:sz w:val="28"/>
          <w:szCs w:val="28"/>
        </w:rPr>
        <w:t>постановлением администрации Березовского района от 29 ноября  2021 года № 1379 «</w:t>
      </w:r>
      <w:r w:rsidRPr="00170AE9">
        <w:rPr>
          <w:rFonts w:ascii="Times New Roman" w:hAnsi="Times New Roman"/>
          <w:bCs/>
          <w:kern w:val="28"/>
          <w:sz w:val="28"/>
          <w:szCs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0615AD">
        <w:rPr>
          <w:rFonts w:ascii="Times New Roman" w:hAnsi="Times New Roman"/>
          <w:sz w:val="28"/>
          <w:szCs w:val="28"/>
        </w:rPr>
        <w:t>»</w:t>
      </w:r>
      <w:r w:rsidRPr="00170AE9">
        <w:rPr>
          <w:rFonts w:ascii="Times New Roman" w:hAnsi="Times New Roman"/>
          <w:sz w:val="28"/>
          <w:szCs w:val="20"/>
        </w:rPr>
        <w:t>:</w:t>
      </w:r>
    </w:p>
    <w:p w:rsidR="00794E5E" w:rsidRPr="00217ECC" w:rsidRDefault="00892737" w:rsidP="00892737">
      <w:pPr>
        <w:pStyle w:val="a6"/>
        <w:numPr>
          <w:ilvl w:val="0"/>
          <w:numId w:val="20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администрации Березовского района </w:t>
      </w:r>
      <w:r w:rsidRPr="0089273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="000F15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редакции</w:t>
      </w:r>
      <w:r w:rsidR="00794E5E" w:rsidRPr="00217ECC">
        <w:rPr>
          <w:rFonts w:ascii="Times New Roman" w:hAnsi="Times New Roman"/>
          <w:sz w:val="28"/>
          <w:szCs w:val="28"/>
        </w:rPr>
        <w:t xml:space="preserve"> согласно </w:t>
      </w:r>
      <w:hyperlink r:id="rId11" w:anchor="приложение" w:tgtFrame="Logical" w:tooltip="О муниципальной программе " w:history="1">
        <w:r w:rsidR="00794E5E" w:rsidRPr="00217ECC">
          <w:rPr>
            <w:rFonts w:ascii="Times New Roman" w:hAnsi="Times New Roman"/>
            <w:sz w:val="28"/>
            <w:szCs w:val="28"/>
          </w:rPr>
          <w:t>приложению</w:t>
        </w:r>
      </w:hyperlink>
      <w:r w:rsidR="00794E5E" w:rsidRPr="00217ECC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94E5E" w:rsidRPr="00217ECC" w:rsidRDefault="00794E5E" w:rsidP="00892737">
      <w:pPr>
        <w:pStyle w:val="a6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217ECC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794E5E" w:rsidRPr="00217ECC" w:rsidRDefault="00794E5E" w:rsidP="00217ECC">
      <w:pPr>
        <w:pStyle w:val="a6"/>
        <w:numPr>
          <w:ilvl w:val="0"/>
          <w:numId w:val="20"/>
        </w:numPr>
        <w:ind w:left="0" w:firstLine="709"/>
        <w:rPr>
          <w:rFonts w:ascii="Times New Roman" w:hAnsi="Times New Roman"/>
          <w:sz w:val="28"/>
          <w:szCs w:val="20"/>
        </w:rPr>
      </w:pPr>
      <w:r w:rsidRPr="00217ECC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892737">
        <w:rPr>
          <w:rFonts w:ascii="Times New Roman" w:hAnsi="Times New Roman"/>
          <w:sz w:val="28"/>
          <w:szCs w:val="20"/>
        </w:rPr>
        <w:t>шие</w:t>
      </w:r>
      <w:r w:rsidRPr="00217ECC">
        <w:rPr>
          <w:rFonts w:ascii="Times New Roman" w:hAnsi="Times New Roman"/>
          <w:sz w:val="28"/>
          <w:szCs w:val="20"/>
        </w:rPr>
        <w:t xml:space="preserve"> с 01.01.202</w:t>
      </w:r>
      <w:r w:rsidR="00892737">
        <w:rPr>
          <w:rFonts w:ascii="Times New Roman" w:hAnsi="Times New Roman"/>
          <w:sz w:val="28"/>
          <w:szCs w:val="20"/>
        </w:rPr>
        <w:t>5</w:t>
      </w:r>
      <w:r w:rsidRPr="00217ECC">
        <w:rPr>
          <w:rFonts w:ascii="Times New Roman" w:hAnsi="Times New Roman"/>
          <w:sz w:val="28"/>
          <w:szCs w:val="20"/>
        </w:rPr>
        <w:t>.</w:t>
      </w:r>
    </w:p>
    <w:p w:rsidR="00794E5E" w:rsidRDefault="00794E5E" w:rsidP="00B94C88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</w:t>
      </w:r>
    </w:p>
    <w:p w:rsidR="00B94C88" w:rsidRPr="00170AE9" w:rsidRDefault="00B94C88" w:rsidP="00B94C88">
      <w:pPr>
        <w:ind w:firstLine="0"/>
        <w:rPr>
          <w:rFonts w:ascii="Times New Roman" w:hAnsi="Times New Roman"/>
          <w:sz w:val="28"/>
          <w:szCs w:val="28"/>
        </w:rPr>
      </w:pPr>
    </w:p>
    <w:p w:rsidR="00794E5E" w:rsidRPr="00170AE9" w:rsidRDefault="00495525" w:rsidP="00794E5E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="00B94C88">
        <w:rPr>
          <w:rFonts w:ascii="Times New Roman" w:hAnsi="Times New Roman"/>
          <w:sz w:val="28"/>
          <w:szCs w:val="28"/>
        </w:rPr>
        <w:t xml:space="preserve">        </w:t>
      </w:r>
      <w:r w:rsidR="00860488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Г.Г. Кудряшов</w:t>
      </w:r>
    </w:p>
    <w:p w:rsidR="005C1EEF" w:rsidRDefault="005C1EEF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5C1EEF" w:rsidRDefault="005C1EEF" w:rsidP="00682B47">
      <w:pPr>
        <w:jc w:val="right"/>
        <w:rPr>
          <w:rFonts w:ascii="Times New Roman" w:hAnsi="Times New Roman"/>
          <w:sz w:val="28"/>
          <w:szCs w:val="28"/>
        </w:rPr>
        <w:sectPr w:rsidR="005C1EEF" w:rsidSect="00860488">
          <w:headerReference w:type="default" r:id="rId12"/>
          <w:headerReference w:type="first" r:id="rId13"/>
          <w:pgSz w:w="11906" w:h="16838"/>
          <w:pgMar w:top="1134" w:right="566" w:bottom="1134" w:left="1418" w:header="397" w:footer="0" w:gutter="0"/>
          <w:pgNumType w:start="1"/>
          <w:cols w:space="720"/>
          <w:noEndnote/>
          <w:docGrid w:linePitch="326"/>
        </w:sectPr>
      </w:pPr>
    </w:p>
    <w:p w:rsidR="00B94C88" w:rsidRDefault="00B94C88" w:rsidP="00B94C88">
      <w:pPr>
        <w:jc w:val="right"/>
        <w:rPr>
          <w:rFonts w:ascii="Times New Roman" w:hAnsi="Times New Roman"/>
          <w:sz w:val="28"/>
          <w:szCs w:val="28"/>
        </w:rPr>
      </w:pPr>
    </w:p>
    <w:p w:rsidR="00682B47" w:rsidRPr="000D3B9D" w:rsidRDefault="00791EB5" w:rsidP="00B94C8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682B47" w:rsidRDefault="00682B47" w:rsidP="00B94C88">
      <w:pPr>
        <w:jc w:val="right"/>
        <w:rPr>
          <w:rFonts w:ascii="Times New Roman" w:hAnsi="Times New Roman"/>
          <w:sz w:val="28"/>
          <w:szCs w:val="28"/>
        </w:rPr>
      </w:pPr>
      <w:r w:rsidRPr="000D3B9D">
        <w:rPr>
          <w:rFonts w:ascii="Times New Roman" w:hAnsi="Times New Roman"/>
          <w:sz w:val="28"/>
          <w:szCs w:val="28"/>
        </w:rPr>
        <w:t xml:space="preserve">к </w:t>
      </w:r>
      <w:r w:rsidR="00044022">
        <w:rPr>
          <w:rFonts w:ascii="Times New Roman" w:hAnsi="Times New Roman"/>
          <w:sz w:val="28"/>
          <w:szCs w:val="28"/>
        </w:rPr>
        <w:t xml:space="preserve">постановлению администрации </w:t>
      </w:r>
      <w:r w:rsidRPr="000D3B9D">
        <w:rPr>
          <w:rFonts w:ascii="Times New Roman" w:hAnsi="Times New Roman"/>
          <w:sz w:val="28"/>
          <w:szCs w:val="28"/>
        </w:rPr>
        <w:t>Березовского района</w:t>
      </w:r>
    </w:p>
    <w:p w:rsidR="00C02E46" w:rsidRDefault="00044022" w:rsidP="00B94C8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94C88">
        <w:rPr>
          <w:rFonts w:ascii="Times New Roman" w:hAnsi="Times New Roman"/>
          <w:sz w:val="28"/>
          <w:szCs w:val="28"/>
        </w:rPr>
        <w:t>31.01.2025 № 93</w:t>
      </w:r>
    </w:p>
    <w:p w:rsidR="001F566B" w:rsidRDefault="001F566B" w:rsidP="00C02E46">
      <w:pPr>
        <w:jc w:val="center"/>
        <w:rPr>
          <w:rFonts w:ascii="Times New Roman" w:hAnsi="Times New Roman"/>
          <w:b/>
          <w:sz w:val="28"/>
          <w:szCs w:val="28"/>
        </w:rPr>
      </w:pPr>
    </w:p>
    <w:p w:rsidR="00C02E46" w:rsidRDefault="00C02E46" w:rsidP="00C02E4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C02E46" w:rsidRDefault="00C02E46" w:rsidP="00C02E46">
      <w:pPr>
        <w:jc w:val="center"/>
        <w:rPr>
          <w:rFonts w:ascii="Times New Roman" w:hAnsi="Times New Roman"/>
          <w:b/>
          <w:sz w:val="28"/>
          <w:szCs w:val="28"/>
        </w:rPr>
      </w:pPr>
      <w:r w:rsidRPr="00FA694F">
        <w:rPr>
          <w:rFonts w:ascii="Times New Roman" w:hAnsi="Times New Roman"/>
          <w:b/>
          <w:sz w:val="28"/>
          <w:szCs w:val="28"/>
        </w:rPr>
        <w:t>«Современная транспортная система городского поселения Березово»</w:t>
      </w:r>
    </w:p>
    <w:p w:rsidR="00304171" w:rsidRDefault="00C02E46" w:rsidP="0030417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304171" w:rsidRPr="00304171" w:rsidRDefault="00304171" w:rsidP="00304171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4171" w:rsidRDefault="00C02E46" w:rsidP="00C02E46">
      <w:pPr>
        <w:jc w:val="center"/>
        <w:rPr>
          <w:rFonts w:ascii="Times New Roman" w:hAnsi="Times New Roman"/>
          <w:b/>
          <w:sz w:val="28"/>
          <w:szCs w:val="28"/>
        </w:rPr>
      </w:pPr>
      <w:r w:rsidRPr="00FA694F">
        <w:rPr>
          <w:rFonts w:ascii="Times New Roman" w:hAnsi="Times New Roman"/>
          <w:b/>
          <w:sz w:val="28"/>
          <w:szCs w:val="28"/>
        </w:rPr>
        <w:t>Паспорт</w:t>
      </w:r>
    </w:p>
    <w:p w:rsidR="004A2ADD" w:rsidRDefault="004A2ADD" w:rsidP="00C02E46">
      <w:pPr>
        <w:jc w:val="center"/>
        <w:rPr>
          <w:rFonts w:ascii="Times New Roman" w:hAnsi="Times New Roman"/>
          <w:b/>
          <w:sz w:val="28"/>
          <w:szCs w:val="28"/>
        </w:rPr>
      </w:pPr>
      <w:r w:rsidRPr="004A2ADD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C02E46" w:rsidRPr="00FA694F" w:rsidRDefault="00C02E46" w:rsidP="00C02E46">
      <w:pPr>
        <w:jc w:val="center"/>
        <w:rPr>
          <w:rFonts w:ascii="Times New Roman" w:hAnsi="Times New Roman"/>
          <w:b/>
          <w:sz w:val="28"/>
          <w:szCs w:val="28"/>
        </w:rPr>
      </w:pPr>
      <w:r w:rsidRPr="00FA694F">
        <w:rPr>
          <w:rFonts w:ascii="Times New Roman" w:hAnsi="Times New Roman"/>
          <w:b/>
          <w:sz w:val="28"/>
          <w:szCs w:val="28"/>
        </w:rPr>
        <w:t xml:space="preserve"> </w:t>
      </w:r>
    </w:p>
    <w:p w:rsidR="00F60B73" w:rsidRDefault="00C02E46" w:rsidP="00B40B74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FA694F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304171" w:rsidRPr="00B40B74" w:rsidRDefault="00304171" w:rsidP="00304171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5207" w:type="pct"/>
        <w:tblLook w:val="04A0" w:firstRow="1" w:lastRow="0" w:firstColumn="1" w:lastColumn="0" w:noHBand="0" w:noVBand="1"/>
      </w:tblPr>
      <w:tblGrid>
        <w:gridCol w:w="5941"/>
        <w:gridCol w:w="9457"/>
      </w:tblGrid>
      <w:tr w:rsidR="00C02E46" w:rsidTr="00387395">
        <w:tc>
          <w:tcPr>
            <w:tcW w:w="19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2E46" w:rsidRPr="00CC67BC" w:rsidRDefault="00C02E46" w:rsidP="00B40B74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CC67BC" w:rsidRDefault="00C02E46" w:rsidP="00B40B74">
            <w:pPr>
              <w:widowControl w:val="0"/>
              <w:ind w:left="72" w:right="13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C4D6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C02E46" w:rsidTr="00387395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2E46" w:rsidRPr="00CC67BC" w:rsidRDefault="00C02E46" w:rsidP="00B40B74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CC67BC" w:rsidRDefault="00C02E46" w:rsidP="00B40B74">
            <w:pPr>
              <w:widowControl w:val="0"/>
              <w:ind w:right="132"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C4D6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транспорта администрации Березовского района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(далее - </w:t>
            </w:r>
            <w:r w:rsidRPr="00AC4D6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транспорта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)</w:t>
            </w:r>
          </w:p>
        </w:tc>
      </w:tr>
      <w:tr w:rsidR="00C02E46" w:rsidTr="00387395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2E46" w:rsidRPr="00CA3C4D" w:rsidRDefault="00C02E46" w:rsidP="00B40B74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274B30" w:rsidRDefault="00C02E46" w:rsidP="00892737">
            <w:pPr>
              <w:ind w:left="72" w:right="132" w:firstLine="0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892737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 годы</w:t>
            </w:r>
          </w:p>
        </w:tc>
      </w:tr>
      <w:tr w:rsidR="00C02E46" w:rsidTr="00387395">
        <w:tc>
          <w:tcPr>
            <w:tcW w:w="192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2E46" w:rsidRPr="00274B30" w:rsidRDefault="00C02E46" w:rsidP="00B40B74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274B30" w:rsidRDefault="00C02E46" w:rsidP="00B40B74">
            <w:pPr>
              <w:pStyle w:val="22"/>
              <w:shd w:val="clear" w:color="auto" w:fill="auto"/>
              <w:spacing w:before="0" w:after="0" w:line="240" w:lineRule="auto"/>
              <w:ind w:left="72" w:right="132" w:firstLine="0"/>
              <w:rPr>
                <w:sz w:val="22"/>
                <w:szCs w:val="22"/>
              </w:rPr>
            </w:pPr>
            <w:r w:rsidRPr="00274B30">
              <w:rPr>
                <w:rStyle w:val="285pt"/>
                <w:sz w:val="22"/>
                <w:szCs w:val="22"/>
              </w:rPr>
              <w:t>1</w:t>
            </w:r>
            <w:r w:rsidR="00387395">
              <w:rPr>
                <w:rStyle w:val="285pt"/>
                <w:sz w:val="22"/>
                <w:szCs w:val="22"/>
              </w:rPr>
              <w:t>.</w:t>
            </w:r>
            <w:r>
              <w:rPr>
                <w:rStyle w:val="285pt"/>
                <w:sz w:val="22"/>
                <w:szCs w:val="22"/>
              </w:rPr>
              <w:t xml:space="preserve"> </w:t>
            </w:r>
            <w:r w:rsidRPr="00952DB4">
              <w:rPr>
                <w:rStyle w:val="285pt"/>
                <w:sz w:val="22"/>
                <w:szCs w:val="22"/>
              </w:rPr>
              <w:t>Развитие современной транспортной инфраструктуры, повышение доступности и безопасности услуг трансп</w:t>
            </w:r>
            <w:r>
              <w:rPr>
                <w:rStyle w:val="285pt"/>
                <w:sz w:val="22"/>
                <w:szCs w:val="22"/>
              </w:rPr>
              <w:t>ортного комплекса для населения городского поселения Березово.</w:t>
            </w:r>
          </w:p>
        </w:tc>
      </w:tr>
      <w:tr w:rsidR="00C02E46" w:rsidTr="00387395">
        <w:tc>
          <w:tcPr>
            <w:tcW w:w="1929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2E46" w:rsidRPr="00274B30" w:rsidRDefault="00C02E46" w:rsidP="00B40B74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9411E8" w:rsidRDefault="00C02E46" w:rsidP="00B40B74">
            <w:pPr>
              <w:pStyle w:val="22"/>
              <w:shd w:val="clear" w:color="auto" w:fill="auto"/>
              <w:spacing w:before="0" w:after="0" w:line="240" w:lineRule="auto"/>
              <w:ind w:left="72" w:right="132" w:firstLine="0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  <w:lang w:eastAsia="en-US" w:bidi="en-US"/>
              </w:rPr>
              <w:t xml:space="preserve"> 2</w:t>
            </w:r>
            <w:r w:rsidR="00387395">
              <w:rPr>
                <w:rStyle w:val="285pt"/>
                <w:sz w:val="22"/>
                <w:szCs w:val="22"/>
                <w:lang w:eastAsia="en-US" w:bidi="en-US"/>
              </w:rPr>
              <w:t>.</w:t>
            </w:r>
            <w:r>
              <w:rPr>
                <w:rStyle w:val="285pt"/>
                <w:sz w:val="22"/>
                <w:szCs w:val="22"/>
                <w:lang w:eastAsia="en-US" w:bidi="en-US"/>
              </w:rPr>
              <w:t xml:space="preserve"> </w:t>
            </w:r>
            <w:r w:rsidRPr="00952DB4">
              <w:rPr>
                <w:rStyle w:val="285pt"/>
                <w:sz w:val="22"/>
                <w:szCs w:val="22"/>
                <w:lang w:eastAsia="en-US" w:bidi="en-US"/>
              </w:rPr>
              <w:t>Сокращение дорожно-транспортных происшествий и тяжести их последствий</w:t>
            </w:r>
            <w:r>
              <w:rPr>
                <w:rStyle w:val="285pt"/>
                <w:sz w:val="22"/>
                <w:szCs w:val="22"/>
                <w:lang w:eastAsia="en-US" w:bidi="en-US"/>
              </w:rPr>
              <w:t xml:space="preserve"> на автомобильных дорогах местного значения городского поселения Березово.</w:t>
            </w:r>
          </w:p>
        </w:tc>
      </w:tr>
      <w:tr w:rsidR="00C02E46" w:rsidTr="00387395">
        <w:trPr>
          <w:trHeight w:val="1016"/>
        </w:trPr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2E46" w:rsidRPr="00B95D0E" w:rsidRDefault="00C02E46" w:rsidP="00B40B74">
            <w:pPr>
              <w:ind w:left="142" w:right="191" w:hanging="1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C02E46" w:rsidRPr="00B95D0E" w:rsidRDefault="00C02E46" w:rsidP="00B40B74">
            <w:pPr>
              <w:ind w:left="142" w:right="191" w:hanging="1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5D0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  <w:p w:rsidR="00C02E46" w:rsidRPr="00B95D0E" w:rsidRDefault="00C02E46" w:rsidP="00B40B74">
            <w:pPr>
              <w:ind w:left="142" w:right="191" w:hanging="1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C02E46" w:rsidRPr="00B95D0E" w:rsidRDefault="00C02E46" w:rsidP="00B40B74">
            <w:pPr>
              <w:ind w:left="142" w:right="191" w:hanging="1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044022" w:rsidRDefault="00C02E46" w:rsidP="00B40B74">
            <w:pPr>
              <w:pStyle w:val="22"/>
              <w:spacing w:before="0" w:after="0" w:line="240" w:lineRule="auto"/>
              <w:ind w:left="72" w:right="132" w:hanging="15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Направление (подпрограмма) </w:t>
            </w:r>
            <w:r w:rsidRPr="00044022">
              <w:rPr>
                <w:rStyle w:val="285pt"/>
                <w:sz w:val="22"/>
                <w:szCs w:val="22"/>
              </w:rPr>
              <w:t xml:space="preserve">1 </w:t>
            </w:r>
            <w:r>
              <w:rPr>
                <w:rStyle w:val="285pt"/>
                <w:sz w:val="22"/>
                <w:szCs w:val="22"/>
              </w:rPr>
              <w:t>«</w:t>
            </w:r>
            <w:r w:rsidRPr="00044022">
              <w:rPr>
                <w:rStyle w:val="285pt"/>
                <w:sz w:val="22"/>
                <w:szCs w:val="22"/>
              </w:rPr>
              <w:t>Обеспечение повышения качества и доступности транспортных услуг</w:t>
            </w:r>
            <w:r>
              <w:rPr>
                <w:rStyle w:val="285pt"/>
                <w:sz w:val="22"/>
                <w:szCs w:val="22"/>
              </w:rPr>
              <w:t>»</w:t>
            </w:r>
            <w:r w:rsidRPr="00044022">
              <w:rPr>
                <w:rStyle w:val="285pt"/>
                <w:sz w:val="22"/>
                <w:szCs w:val="22"/>
              </w:rPr>
              <w:t>.</w:t>
            </w:r>
          </w:p>
          <w:p w:rsidR="00C02E46" w:rsidRPr="00B95D0E" w:rsidRDefault="00C02E46" w:rsidP="00B40B74">
            <w:pPr>
              <w:pStyle w:val="22"/>
              <w:spacing w:before="0" w:after="0" w:line="240" w:lineRule="auto"/>
              <w:ind w:left="72" w:right="132" w:hanging="15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Направление (подпрограмма) </w:t>
            </w:r>
            <w:r w:rsidRPr="00044022">
              <w:rPr>
                <w:rStyle w:val="285pt"/>
                <w:sz w:val="22"/>
                <w:szCs w:val="22"/>
              </w:rPr>
              <w:t xml:space="preserve">2 </w:t>
            </w:r>
            <w:r>
              <w:rPr>
                <w:rStyle w:val="285pt"/>
                <w:sz w:val="22"/>
                <w:szCs w:val="22"/>
              </w:rPr>
              <w:t>«</w:t>
            </w:r>
            <w:r w:rsidRPr="00044022">
              <w:rPr>
                <w:rStyle w:val="285pt"/>
                <w:sz w:val="22"/>
                <w:szCs w:val="22"/>
              </w:rPr>
              <w:t>Обеспечение функционирования сети автомобильных дорог общего пользования местного значения».</w:t>
            </w:r>
          </w:p>
        </w:tc>
      </w:tr>
      <w:tr w:rsidR="00C02E46" w:rsidTr="00387395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2E46" w:rsidRPr="00CA3C4D" w:rsidRDefault="00C02E46" w:rsidP="00B40B74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E46" w:rsidRPr="00DD1C6E" w:rsidRDefault="00C02E46" w:rsidP="00B40B74">
            <w:pPr>
              <w:ind w:left="72" w:firstLine="0"/>
              <w:jc w:val="left"/>
              <w:rPr>
                <w:sz w:val="22"/>
                <w:szCs w:val="22"/>
              </w:rPr>
            </w:pPr>
            <w:r w:rsidRPr="003F736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815C1" w:rsidRPr="003815C1">
              <w:rPr>
                <w:rFonts w:ascii="Times New Roman" w:hAnsi="Times New Roman"/>
                <w:sz w:val="22"/>
                <w:szCs w:val="22"/>
              </w:rPr>
              <w:t>566 395,6</w:t>
            </w:r>
            <w:r w:rsidRPr="003815C1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  <w:tr w:rsidR="00C02E46" w:rsidTr="00387395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2E46" w:rsidRPr="00CA3C4D" w:rsidRDefault="00C02E46" w:rsidP="00B40B74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  <w:r>
              <w:rPr>
                <w:rStyle w:val="285pt"/>
                <w:sz w:val="22"/>
                <w:szCs w:val="22"/>
              </w:rPr>
              <w:t>/</w:t>
            </w:r>
            <w:r w:rsidRPr="0030695C">
              <w:rPr>
                <w:sz w:val="22"/>
                <w:szCs w:val="22"/>
              </w:rPr>
              <w:t xml:space="preserve"> </w:t>
            </w:r>
            <w:r w:rsidRPr="0030695C">
              <w:rPr>
                <w:rStyle w:val="285pt"/>
                <w:sz w:val="22"/>
                <w:szCs w:val="22"/>
              </w:rPr>
              <w:t>муниципальными программами Березовского района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E46" w:rsidRDefault="00C02E46" w:rsidP="00B40B74">
            <w:pPr>
              <w:pStyle w:val="22"/>
              <w:spacing w:before="0" w:after="0" w:line="240" w:lineRule="auto"/>
              <w:ind w:left="72" w:firstLine="0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1.  </w:t>
            </w:r>
            <w:r w:rsidRPr="001068E9">
              <w:rPr>
                <w:rStyle w:val="285pt"/>
                <w:sz w:val="22"/>
                <w:szCs w:val="22"/>
              </w:rPr>
              <w:t xml:space="preserve">Государственная программа </w:t>
            </w:r>
            <w:r>
              <w:rPr>
                <w:rStyle w:val="285pt"/>
                <w:sz w:val="22"/>
                <w:szCs w:val="22"/>
              </w:rPr>
              <w:t>Ханты-Мансийского автономного округа -Югры</w:t>
            </w:r>
            <w:r w:rsidRPr="001068E9">
              <w:rPr>
                <w:rStyle w:val="285pt"/>
                <w:sz w:val="22"/>
                <w:szCs w:val="22"/>
              </w:rPr>
              <w:t xml:space="preserve"> «</w:t>
            </w:r>
            <w:r>
              <w:rPr>
                <w:rStyle w:val="285pt"/>
                <w:sz w:val="22"/>
                <w:szCs w:val="22"/>
              </w:rPr>
              <w:t>Современная транспортная система».</w:t>
            </w:r>
          </w:p>
          <w:p w:rsidR="00C02E46" w:rsidRPr="002D4F46" w:rsidRDefault="00C02E46" w:rsidP="00892737">
            <w:pPr>
              <w:pStyle w:val="22"/>
              <w:spacing w:before="0" w:after="0" w:line="240" w:lineRule="auto"/>
              <w:ind w:left="72" w:firstLine="0"/>
              <w:jc w:val="lef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rStyle w:val="285pt"/>
                <w:sz w:val="22"/>
                <w:szCs w:val="22"/>
              </w:rPr>
              <w:t xml:space="preserve">2.  Муниципальная программа «Современная транспортная система Березовского района». </w:t>
            </w:r>
          </w:p>
        </w:tc>
      </w:tr>
    </w:tbl>
    <w:p w:rsidR="00304171" w:rsidRPr="004A2ADD" w:rsidRDefault="00304171" w:rsidP="004A2ADD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C02E46" w:rsidRDefault="00C02E46" w:rsidP="00304171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30417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304171" w:rsidRPr="00304171" w:rsidRDefault="00304171" w:rsidP="00304171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5207" w:type="pct"/>
        <w:tblLayout w:type="fixed"/>
        <w:tblLook w:val="04A0" w:firstRow="1" w:lastRow="0" w:firstColumn="1" w:lastColumn="0" w:noHBand="0" w:noVBand="1"/>
      </w:tblPr>
      <w:tblGrid>
        <w:gridCol w:w="494"/>
        <w:gridCol w:w="1879"/>
        <w:gridCol w:w="1164"/>
        <w:gridCol w:w="1130"/>
        <w:gridCol w:w="998"/>
        <w:gridCol w:w="625"/>
        <w:gridCol w:w="779"/>
        <w:gridCol w:w="779"/>
        <w:gridCol w:w="779"/>
        <w:gridCol w:w="779"/>
        <w:gridCol w:w="779"/>
        <w:gridCol w:w="779"/>
        <w:gridCol w:w="1629"/>
        <w:gridCol w:w="1558"/>
        <w:gridCol w:w="1247"/>
      </w:tblGrid>
      <w:tr w:rsidR="00892737" w:rsidRPr="00641BF3" w:rsidTr="00387395">
        <w:tc>
          <w:tcPr>
            <w:tcW w:w="160" w:type="pct"/>
            <w:vMerge w:val="restart"/>
          </w:tcPr>
          <w:p w:rsidR="00C02E46" w:rsidRPr="00641BF3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10" w:type="pct"/>
            <w:vMerge w:val="restart"/>
          </w:tcPr>
          <w:p w:rsidR="00C02E46" w:rsidRPr="00641BF3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78" w:type="pct"/>
            <w:vMerge w:val="restart"/>
          </w:tcPr>
          <w:p w:rsidR="00C02E46" w:rsidRPr="00006BD4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67" w:type="pct"/>
            <w:vMerge w:val="restart"/>
          </w:tcPr>
          <w:p w:rsidR="00C02E46" w:rsidRPr="00641BF3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27" w:type="pct"/>
            <w:gridSpan w:val="2"/>
          </w:tcPr>
          <w:p w:rsidR="00C02E46" w:rsidRPr="002F163F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518" w:type="pct"/>
            <w:gridSpan w:val="6"/>
          </w:tcPr>
          <w:p w:rsidR="00C02E46" w:rsidRPr="00641BF3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529" w:type="pct"/>
            <w:vMerge w:val="restart"/>
          </w:tcPr>
          <w:p w:rsidR="00C02E46" w:rsidRPr="002F163F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506" w:type="pct"/>
            <w:vMerge w:val="restart"/>
          </w:tcPr>
          <w:p w:rsidR="00C02E46" w:rsidRPr="002F7D3F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405" w:type="pct"/>
            <w:vMerge w:val="restart"/>
          </w:tcPr>
          <w:p w:rsidR="00C02E46" w:rsidRPr="002F7D3F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892737" w:rsidRPr="00641BF3" w:rsidTr="00387395">
        <w:trPr>
          <w:cantSplit/>
          <w:trHeight w:val="1134"/>
        </w:trPr>
        <w:tc>
          <w:tcPr>
            <w:tcW w:w="160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0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8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0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5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5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5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5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5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53" w:type="pct"/>
            <w:vAlign w:val="center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29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vMerge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2737" w:rsidRPr="00641BF3" w:rsidTr="00387395">
        <w:tc>
          <w:tcPr>
            <w:tcW w:w="160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0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8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4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3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3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3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3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3" w:type="pct"/>
          </w:tcPr>
          <w:p w:rsidR="00892737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3" w:type="pct"/>
          </w:tcPr>
          <w:p w:rsidR="00892737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3" w:type="pct"/>
          </w:tcPr>
          <w:p w:rsidR="00892737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29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06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05" w:type="pct"/>
          </w:tcPr>
          <w:p w:rsidR="00892737" w:rsidRPr="00641BF3" w:rsidRDefault="0089273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C02E46" w:rsidRPr="00641BF3" w:rsidTr="00387395">
        <w:trPr>
          <w:trHeight w:val="388"/>
        </w:trPr>
        <w:tc>
          <w:tcPr>
            <w:tcW w:w="5000" w:type="pct"/>
            <w:gridSpan w:val="15"/>
          </w:tcPr>
          <w:p w:rsidR="00C02E46" w:rsidRPr="00261D68" w:rsidRDefault="00C02E46" w:rsidP="00B40B7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«</w:t>
            </w:r>
            <w:r w:rsidRPr="006B6230">
              <w:rPr>
                <w:rFonts w:ascii="Times New Roman" w:hAnsi="Times New Roman"/>
                <w:sz w:val="20"/>
                <w:szCs w:val="20"/>
              </w:rPr>
              <w:t xml:space="preserve">Развитие современной транспортной инфраструктуры, повышение доступности и безопасности услуг транспортного комплекса для населения </w:t>
            </w:r>
            <w:r>
              <w:rPr>
                <w:rFonts w:ascii="Times New Roman" w:hAnsi="Times New Roman"/>
                <w:sz w:val="20"/>
                <w:szCs w:val="20"/>
              </w:rPr>
              <w:t>городского поселения Березово»</w:t>
            </w:r>
          </w:p>
        </w:tc>
      </w:tr>
      <w:tr w:rsidR="0030693C" w:rsidRPr="00641BF3" w:rsidTr="00387395">
        <w:tc>
          <w:tcPr>
            <w:tcW w:w="160" w:type="pct"/>
          </w:tcPr>
          <w:p w:rsidR="0030693C" w:rsidRPr="00641BF3" w:rsidRDefault="0030693C" w:rsidP="0030693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10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2607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</w:t>
            </w:r>
          </w:p>
        </w:tc>
        <w:tc>
          <w:tcPr>
            <w:tcW w:w="378" w:type="pct"/>
          </w:tcPr>
          <w:p w:rsidR="0030693C" w:rsidRPr="001F3B5D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7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324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5133</w:t>
            </w:r>
          </w:p>
        </w:tc>
        <w:tc>
          <w:tcPr>
            <w:tcW w:w="20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25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253" w:type="pct"/>
          </w:tcPr>
          <w:p w:rsidR="0030693C" w:rsidRPr="00AE2153" w:rsidRDefault="0030693C" w:rsidP="0030693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5196</w:t>
            </w:r>
          </w:p>
        </w:tc>
        <w:tc>
          <w:tcPr>
            <w:tcW w:w="529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F46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«</w:t>
            </w:r>
            <w:r w:rsidRPr="00AE2153">
              <w:rPr>
                <w:rFonts w:ascii="Times New Roman" w:hAnsi="Times New Roman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506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0693C" w:rsidRPr="00641BF3" w:rsidTr="007E2643">
        <w:trPr>
          <w:trHeight w:val="878"/>
        </w:trPr>
        <w:tc>
          <w:tcPr>
            <w:tcW w:w="160" w:type="pct"/>
          </w:tcPr>
          <w:p w:rsidR="0030693C" w:rsidRDefault="0030693C" w:rsidP="0030693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526549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Пассажирооборот</w:t>
            </w:r>
            <w:r w:rsidRPr="0052654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78" w:type="pct"/>
          </w:tcPr>
          <w:p w:rsidR="0030693C" w:rsidRPr="007F5073" w:rsidRDefault="0030693C" w:rsidP="0030693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7" w:type="pct"/>
          </w:tcPr>
          <w:p w:rsidR="0030693C" w:rsidRPr="00641BF3" w:rsidRDefault="0030693C" w:rsidP="0030693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color w:val="000000"/>
                <w:sz w:val="20"/>
              </w:rPr>
              <w:t>пасс. км.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59 337,48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48 634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48 634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48 634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48 634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48 634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3C" w:rsidRPr="00AE2153" w:rsidRDefault="0030693C" w:rsidP="0030693C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48 634</w:t>
            </w:r>
          </w:p>
        </w:tc>
        <w:tc>
          <w:tcPr>
            <w:tcW w:w="529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«</w:t>
            </w:r>
            <w:r w:rsidRPr="00AE2153">
              <w:rPr>
                <w:rFonts w:ascii="Times New Roman" w:hAnsi="Times New Roman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506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0693C" w:rsidRPr="00641BF3" w:rsidRDefault="0030693C" w:rsidP="0030693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02E46" w:rsidRPr="00641BF3" w:rsidTr="00387395">
        <w:tc>
          <w:tcPr>
            <w:tcW w:w="5000" w:type="pct"/>
            <w:gridSpan w:val="15"/>
          </w:tcPr>
          <w:p w:rsidR="00C02E46" w:rsidRDefault="00C02E46" w:rsidP="00B40B7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 «</w:t>
            </w:r>
            <w:r w:rsidRPr="005A492C">
              <w:rPr>
                <w:rFonts w:ascii="Times New Roman" w:hAnsi="Times New Roman"/>
                <w:sz w:val="20"/>
                <w:szCs w:val="20"/>
              </w:rPr>
              <w:t>Сокращение</w:t>
            </w:r>
            <w:r w:rsidRPr="00526549">
              <w:rPr>
                <w:rFonts w:ascii="Times New Roman" w:hAnsi="Times New Roman"/>
                <w:sz w:val="20"/>
                <w:szCs w:val="20"/>
              </w:rPr>
              <w:t xml:space="preserve"> дорожно-транспортных происшествий и тяжести их последствий на автомобильных дорогах местного значения городского поселения Березово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387395" w:rsidRPr="00641BF3" w:rsidTr="00387395">
        <w:trPr>
          <w:trHeight w:val="320"/>
        </w:trPr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610" w:type="pct"/>
          </w:tcPr>
          <w:p w:rsidR="00387395" w:rsidRPr="00806D68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40A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378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ОМС,</w:t>
            </w:r>
          </w:p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7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4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0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5073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53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53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53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76,725</w:t>
            </w:r>
          </w:p>
        </w:tc>
        <w:tc>
          <w:tcPr>
            <w:tcW w:w="253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76,725</w:t>
            </w:r>
          </w:p>
        </w:tc>
        <w:tc>
          <w:tcPr>
            <w:tcW w:w="253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76,725</w:t>
            </w:r>
          </w:p>
        </w:tc>
        <w:tc>
          <w:tcPr>
            <w:tcW w:w="529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506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87395" w:rsidRPr="00641BF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87395" w:rsidRPr="00641BF3" w:rsidTr="00387395">
        <w:trPr>
          <w:trHeight w:val="320"/>
        </w:trPr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61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 xml:space="preserve">Объем ввода в эксплуатацию после </w:t>
            </w:r>
            <w:r w:rsidRPr="00B524CD">
              <w:rPr>
                <w:rFonts w:ascii="Times New Roman" w:hAnsi="Times New Roman"/>
                <w:sz w:val="20"/>
                <w:szCs w:val="20"/>
              </w:rPr>
              <w:lastRenderedPageBreak/>
              <w:t>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378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367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4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03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0,850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529" w:type="pct"/>
          </w:tcPr>
          <w:p w:rsidR="00387395" w:rsidRPr="001F3B5D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 xml:space="preserve">В соответствии с данными Управления </w:t>
            </w:r>
            <w:r w:rsidRPr="00B524CD">
              <w:rPr>
                <w:rFonts w:ascii="Times New Roman" w:hAnsi="Times New Roman"/>
                <w:sz w:val="20"/>
                <w:szCs w:val="20"/>
              </w:rPr>
              <w:lastRenderedPageBreak/>
              <w:t>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506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Отдел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53D56">
              <w:rPr>
                <w:rFonts w:ascii="Times New Roman" w:hAnsi="Times New Roman"/>
                <w:sz w:val="20"/>
                <w:szCs w:val="20"/>
              </w:rPr>
              <w:t xml:space="preserve"> МКУ </w:t>
            </w: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«Управление капитального строительства и ремонта Березовского района»</w:t>
            </w:r>
          </w:p>
        </w:tc>
        <w:tc>
          <w:tcPr>
            <w:tcW w:w="405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387395" w:rsidRPr="00641BF3" w:rsidTr="00387395"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610" w:type="pct"/>
          </w:tcPr>
          <w:p w:rsidR="00387395" w:rsidRPr="00B53D56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378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24" w:type="pct"/>
          </w:tcPr>
          <w:p w:rsidR="00387395" w:rsidRPr="00BF5878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1,145</w:t>
            </w:r>
          </w:p>
        </w:tc>
        <w:tc>
          <w:tcPr>
            <w:tcW w:w="203" w:type="pct"/>
          </w:tcPr>
          <w:p w:rsidR="00387395" w:rsidRPr="00BF5878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78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Pr="00AF43D9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43D9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253" w:type="pct"/>
          </w:tcPr>
          <w:p w:rsidR="00387395" w:rsidRPr="00AF43D9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253" w:type="pct"/>
          </w:tcPr>
          <w:p w:rsidR="00387395" w:rsidRPr="00AF43D9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1,94</w:t>
            </w:r>
          </w:p>
        </w:tc>
        <w:tc>
          <w:tcPr>
            <w:tcW w:w="253" w:type="pct"/>
          </w:tcPr>
          <w:p w:rsidR="00387395" w:rsidRPr="00AF43D9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53" w:type="pct"/>
          </w:tcPr>
          <w:p w:rsidR="00387395" w:rsidRPr="00AF43D9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43D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  <w:tc>
          <w:tcPr>
            <w:tcW w:w="253" w:type="pct"/>
          </w:tcPr>
          <w:p w:rsidR="00387395" w:rsidRPr="00AF43D9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43D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  <w:tc>
          <w:tcPr>
            <w:tcW w:w="529" w:type="pct"/>
          </w:tcPr>
          <w:p w:rsidR="00387395" w:rsidRPr="00B53D56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506" w:type="pct"/>
          </w:tcPr>
          <w:p w:rsidR="00387395" w:rsidRPr="00B53D56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405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87395" w:rsidRPr="00641BF3" w:rsidTr="00387395"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610" w:type="pct"/>
            <w:shd w:val="clear" w:color="auto" w:fill="auto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F64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78" w:type="pct"/>
            <w:shd w:val="clear" w:color="auto" w:fill="auto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ОМС, МП</w:t>
            </w:r>
          </w:p>
        </w:tc>
        <w:tc>
          <w:tcPr>
            <w:tcW w:w="367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километр </w:t>
            </w:r>
          </w:p>
        </w:tc>
        <w:tc>
          <w:tcPr>
            <w:tcW w:w="324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12,355</w:t>
            </w:r>
          </w:p>
        </w:tc>
        <w:tc>
          <w:tcPr>
            <w:tcW w:w="203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8,679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7,279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5,339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5,339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5,339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5,339</w:t>
            </w:r>
          </w:p>
        </w:tc>
        <w:tc>
          <w:tcPr>
            <w:tcW w:w="529" w:type="pct"/>
          </w:tcPr>
          <w:p w:rsidR="00387395" w:rsidRPr="001F3B5D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506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87395" w:rsidRPr="00641BF3" w:rsidTr="00387395"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610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78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67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4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83,78</w:t>
            </w:r>
          </w:p>
        </w:tc>
        <w:tc>
          <w:tcPr>
            <w:tcW w:w="20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88,61</w:t>
            </w:r>
          </w:p>
        </w:tc>
        <w:tc>
          <w:tcPr>
            <w:tcW w:w="25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90,45</w:t>
            </w:r>
          </w:p>
        </w:tc>
        <w:tc>
          <w:tcPr>
            <w:tcW w:w="25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92,99</w:t>
            </w:r>
          </w:p>
        </w:tc>
        <w:tc>
          <w:tcPr>
            <w:tcW w:w="25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93,04</w:t>
            </w:r>
          </w:p>
        </w:tc>
        <w:tc>
          <w:tcPr>
            <w:tcW w:w="25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93,04</w:t>
            </w:r>
          </w:p>
        </w:tc>
        <w:tc>
          <w:tcPr>
            <w:tcW w:w="253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93,04</w:t>
            </w:r>
          </w:p>
        </w:tc>
        <w:tc>
          <w:tcPr>
            <w:tcW w:w="529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506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87395" w:rsidRPr="009721D7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87395" w:rsidRPr="00641BF3" w:rsidTr="00387395"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61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78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67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24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03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529" w:type="pct"/>
          </w:tcPr>
          <w:p w:rsidR="00387395" w:rsidRPr="001F3B5D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506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87395" w:rsidRPr="00641BF3" w:rsidTr="00387395">
        <w:tc>
          <w:tcPr>
            <w:tcW w:w="16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610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Количество внедренных средств организац</w:t>
            </w:r>
            <w:r>
              <w:rPr>
                <w:rFonts w:ascii="Times New Roman" w:hAnsi="Times New Roman"/>
                <w:sz w:val="20"/>
                <w:szCs w:val="20"/>
              </w:rPr>
              <w:t>ии дорожного движения</w:t>
            </w:r>
          </w:p>
        </w:tc>
        <w:tc>
          <w:tcPr>
            <w:tcW w:w="378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67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324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3" w:type="pct"/>
          </w:tcPr>
          <w:p w:rsidR="00387395" w:rsidRPr="007F5073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29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Постановление администрации Березовского района от 19.05.2020 № 432 "Об утверждении комплексной схемы организации дорожного</w:t>
            </w:r>
          </w:p>
          <w:p w:rsidR="00387395" w:rsidRPr="001F3B5D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 xml:space="preserve"> движения и проекта организации дорожного движения на территории поселка городского типа Березово"</w:t>
            </w:r>
          </w:p>
        </w:tc>
        <w:tc>
          <w:tcPr>
            <w:tcW w:w="506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05" w:type="pct"/>
          </w:tcPr>
          <w:p w:rsidR="00387395" w:rsidRDefault="00387395" w:rsidP="0038739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B40B74" w:rsidRDefault="00B40B74" w:rsidP="00C02E4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C02E46" w:rsidRPr="002F713D" w:rsidRDefault="00C02E46" w:rsidP="00C02E46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F713D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C02E46" w:rsidRDefault="00C02E46" w:rsidP="00C02E4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207" w:type="pct"/>
        <w:tblLook w:val="04A0" w:firstRow="1" w:lastRow="0" w:firstColumn="1" w:lastColumn="0" w:noHBand="0" w:noVBand="1"/>
      </w:tblPr>
      <w:tblGrid>
        <w:gridCol w:w="678"/>
        <w:gridCol w:w="4641"/>
        <w:gridCol w:w="5660"/>
        <w:gridCol w:w="4419"/>
      </w:tblGrid>
      <w:tr w:rsidR="00440D8B" w:rsidRPr="009B6A44" w:rsidTr="003414AC">
        <w:tc>
          <w:tcPr>
            <w:tcW w:w="220" w:type="pct"/>
          </w:tcPr>
          <w:p w:rsidR="00440D8B" w:rsidRPr="009B6A44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507" w:type="pct"/>
          </w:tcPr>
          <w:p w:rsidR="00440D8B" w:rsidRPr="0044691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1838" w:type="pct"/>
          </w:tcPr>
          <w:p w:rsidR="00440D8B" w:rsidRPr="0044691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5" w:type="pct"/>
          </w:tcPr>
          <w:p w:rsidR="00440D8B" w:rsidRPr="0044691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440D8B" w:rsidRPr="009B6A44" w:rsidTr="003414AC">
        <w:tc>
          <w:tcPr>
            <w:tcW w:w="220" w:type="pct"/>
          </w:tcPr>
          <w:p w:rsidR="00440D8B" w:rsidRPr="009B6A44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7" w:type="pct"/>
          </w:tcPr>
          <w:p w:rsidR="00440D8B" w:rsidRPr="009B6A44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38" w:type="pct"/>
          </w:tcPr>
          <w:p w:rsidR="00440D8B" w:rsidRPr="009B6A44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5" w:type="pct"/>
          </w:tcPr>
          <w:p w:rsidR="00440D8B" w:rsidRPr="009B6A44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780" w:type="pct"/>
            <w:gridSpan w:val="3"/>
            <w:vAlign w:val="center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«Обеспечение повышения качества и доступности транспортных услуг».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4780" w:type="pct"/>
            <w:gridSpan w:val="3"/>
            <w:vAlign w:val="center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Обеспечение повышения качества и доступности транспортных услуг, оказываемых с использованием автомобильного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440D8B" w:rsidRPr="009B0441" w:rsidTr="003414AC">
        <w:trPr>
          <w:trHeight w:val="488"/>
        </w:trPr>
        <w:tc>
          <w:tcPr>
            <w:tcW w:w="220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>исполнитель: О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>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73" w:type="pct"/>
            <w:gridSpan w:val="2"/>
            <w:vAlign w:val="center"/>
          </w:tcPr>
          <w:p w:rsidR="00440D8B" w:rsidRPr="009B0441" w:rsidRDefault="00440D8B" w:rsidP="00440D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 xml:space="preserve">-2030 </w:t>
            </w:r>
            <w:r>
              <w:rPr>
                <w:rFonts w:ascii="Times New Roman" w:hAnsi="Times New Roman"/>
                <w:sz w:val="20"/>
                <w:szCs w:val="20"/>
              </w:rPr>
              <w:t>годы</w:t>
            </w:r>
          </w:p>
        </w:tc>
      </w:tr>
      <w:tr w:rsidR="00440D8B" w:rsidRPr="009B0441" w:rsidTr="003414AC">
        <w:trPr>
          <w:trHeight w:val="698"/>
        </w:trPr>
        <w:tc>
          <w:tcPr>
            <w:tcW w:w="220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Обеспечение потребности в перевозках пассажиров в муниципальном сообщении автомобильным транспортом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8B" w:rsidRPr="008F1987" w:rsidRDefault="00440D8B" w:rsidP="007131AE">
            <w:pPr>
              <w:ind w:firstLine="0"/>
              <w:rPr>
                <w:rFonts w:ascii="Times New Roman" w:hAnsi="Times New Roman"/>
                <w:color w:val="FF0000"/>
                <w:sz w:val="20"/>
              </w:rPr>
            </w:pPr>
            <w:r w:rsidRPr="009B0441">
              <w:rPr>
                <w:rFonts w:ascii="Times New Roman" w:hAnsi="Times New Roman"/>
                <w:color w:val="000000" w:themeColor="text1"/>
                <w:sz w:val="20"/>
              </w:rPr>
              <w:t xml:space="preserve">Численность перевезенных пассажиров по муниципальным маршрутам не менее </w:t>
            </w:r>
            <w:r w:rsidR="007131AE">
              <w:rPr>
                <w:rFonts w:ascii="Times New Roman" w:hAnsi="Times New Roman"/>
                <w:color w:val="000000" w:themeColor="text1"/>
                <w:sz w:val="20"/>
              </w:rPr>
              <w:t>5196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Pr="009B0441">
              <w:rPr>
                <w:rFonts w:ascii="Times New Roman" w:hAnsi="Times New Roman"/>
                <w:color w:val="000000" w:themeColor="text1"/>
                <w:sz w:val="20"/>
              </w:rPr>
              <w:t>человек</w:t>
            </w:r>
            <w:r w:rsidRPr="009B0441">
              <w:rPr>
                <w:rFonts w:ascii="Times New Roman" w:hAnsi="Times New Roman"/>
                <w:color w:val="FF0000"/>
                <w:sz w:val="20"/>
              </w:rPr>
              <w:t xml:space="preserve">. </w:t>
            </w:r>
          </w:p>
        </w:tc>
        <w:tc>
          <w:tcPr>
            <w:tcW w:w="1435" w:type="pct"/>
          </w:tcPr>
          <w:p w:rsidR="00440D8B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1764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17648">
              <w:rPr>
                <w:rFonts w:ascii="Times New Roman" w:hAnsi="Times New Roman"/>
                <w:sz w:val="20"/>
                <w:szCs w:val="20"/>
              </w:rPr>
              <w:t>Количество перевезенных пассаж</w:t>
            </w:r>
            <w:r>
              <w:rPr>
                <w:rFonts w:ascii="Times New Roman" w:hAnsi="Times New Roman"/>
                <w:sz w:val="20"/>
                <w:szCs w:val="20"/>
              </w:rPr>
              <w:t>иров автомобильным транспортом.</w:t>
            </w:r>
          </w:p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Пассажирооборот.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A17648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17648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4780" w:type="pct"/>
            <w:gridSpan w:val="3"/>
          </w:tcPr>
          <w:p w:rsidR="00440D8B" w:rsidRPr="00A17648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7648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A17648">
              <w:rPr>
                <w:rFonts w:ascii="Times New Roman" w:hAnsi="Times New Roman"/>
                <w:b/>
                <w:sz w:val="20"/>
                <w:szCs w:val="20"/>
              </w:rPr>
              <w:t>Обеспечение транспортной безопасности на объектах транспортной инфраструктуры, находящихся в муниципальной собственности гп Березово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06798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73" w:type="pct"/>
            <w:gridSpan w:val="2"/>
            <w:vAlign w:val="center"/>
          </w:tcPr>
          <w:p w:rsidR="00440D8B" w:rsidRPr="009B0441" w:rsidRDefault="00440D8B" w:rsidP="00440D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798">
              <w:rPr>
                <w:rFonts w:ascii="Times New Roman" w:hAnsi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1.2.1.</w:t>
            </w:r>
          </w:p>
        </w:tc>
        <w:tc>
          <w:tcPr>
            <w:tcW w:w="1507" w:type="pct"/>
            <w:vAlign w:val="center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Повышение антитеррористической защищенности объектов транспортной инфраструктуры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38" w:type="pct"/>
            <w:vAlign w:val="center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 xml:space="preserve">Повышение безопасности объектов транспортной инфраструктуры </w:t>
            </w:r>
            <w:r>
              <w:rPr>
                <w:rFonts w:ascii="Times New Roman" w:hAnsi="Times New Roman"/>
                <w:sz w:val="20"/>
                <w:szCs w:val="20"/>
              </w:rPr>
              <w:t>городского поселения Березово.</w:t>
            </w:r>
          </w:p>
        </w:tc>
        <w:tc>
          <w:tcPr>
            <w:tcW w:w="1435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4780" w:type="pct"/>
            <w:gridSpan w:val="3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«Обеспечение функционирования сети автомобильных дорог общего пользования местного значения».</w:t>
            </w:r>
          </w:p>
        </w:tc>
      </w:tr>
      <w:tr w:rsidR="00A2128A" w:rsidRPr="009B0441" w:rsidTr="003414AC">
        <w:tc>
          <w:tcPr>
            <w:tcW w:w="220" w:type="pct"/>
          </w:tcPr>
          <w:p w:rsidR="00A2128A" w:rsidRPr="00E4357D" w:rsidRDefault="003414AC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4780" w:type="pct"/>
            <w:gridSpan w:val="3"/>
          </w:tcPr>
          <w:p w:rsidR="00A2128A" w:rsidRPr="00E4357D" w:rsidRDefault="003414AC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3414AC" w:rsidRPr="009B0441" w:rsidTr="003414AC">
        <w:tc>
          <w:tcPr>
            <w:tcW w:w="220" w:type="pct"/>
          </w:tcPr>
          <w:p w:rsidR="003414AC" w:rsidRPr="00E4357D" w:rsidRDefault="003414AC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7" w:type="pct"/>
          </w:tcPr>
          <w:p w:rsidR="003414AC" w:rsidRPr="00E4357D" w:rsidRDefault="003414AC" w:rsidP="003414AC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транспорта, соисполнители городские и сельские поселения Березовского района, Управление капитального строительства и ремонта Березовского района.</w:t>
            </w:r>
          </w:p>
        </w:tc>
        <w:tc>
          <w:tcPr>
            <w:tcW w:w="3273" w:type="pct"/>
            <w:gridSpan w:val="2"/>
          </w:tcPr>
          <w:p w:rsidR="003414AC" w:rsidRPr="00E4357D" w:rsidRDefault="003414AC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sz w:val="20"/>
                <w:szCs w:val="20"/>
                <w:lang w:bidi="ru-RU"/>
              </w:rPr>
              <w:t>Срок реализации: 2025 год</w:t>
            </w:r>
          </w:p>
        </w:tc>
      </w:tr>
      <w:tr w:rsidR="003414AC" w:rsidRPr="009B0441" w:rsidTr="003414AC">
        <w:tc>
          <w:tcPr>
            <w:tcW w:w="220" w:type="pct"/>
          </w:tcPr>
          <w:p w:rsidR="003414AC" w:rsidRPr="003414AC" w:rsidRDefault="003414AC" w:rsidP="003414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14AC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1507" w:type="pct"/>
          </w:tcPr>
          <w:p w:rsidR="003414AC" w:rsidRPr="00E4357D" w:rsidRDefault="003414AC" w:rsidP="003414AC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sz w:val="20"/>
                <w:szCs w:val="20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1838" w:type="pct"/>
          </w:tcPr>
          <w:p w:rsidR="003414AC" w:rsidRDefault="003414AC" w:rsidP="003414A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46998">
              <w:rPr>
                <w:rFonts w:ascii="Times New Roman" w:hAnsi="Times New Roman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1435" w:type="pct"/>
          </w:tcPr>
          <w:p w:rsidR="003414AC" w:rsidRDefault="003414AC" w:rsidP="003414A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4. </w:t>
            </w:r>
            <w:r w:rsidRPr="00D46998">
              <w:rPr>
                <w:rFonts w:ascii="Times New Roman" w:hAnsi="Times New Roman"/>
                <w:sz w:val="20"/>
                <w:szCs w:val="20"/>
                <w:lang w:bidi="ru-RU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  <w:lang w:bidi="ru-RU"/>
              </w:rPr>
              <w:t>.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E4357D" w:rsidRDefault="00440D8B" w:rsidP="00A2128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="00A2128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780" w:type="pct"/>
            <w:gridSpan w:val="3"/>
          </w:tcPr>
          <w:p w:rsidR="00440D8B" w:rsidRPr="00E4357D" w:rsidRDefault="00440D8B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4357D">
              <w:rPr>
                <w:rFonts w:ascii="Times New Roman" w:hAnsi="Times New Roman"/>
                <w:b/>
                <w:sz w:val="20"/>
                <w:szCs w:val="20"/>
              </w:rPr>
              <w:t>Со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держание уличной дорожной сети»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06798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273" w:type="pct"/>
            <w:gridSpan w:val="2"/>
            <w:vAlign w:val="center"/>
          </w:tcPr>
          <w:p w:rsidR="00440D8B" w:rsidRPr="009B0441" w:rsidRDefault="00440D8B" w:rsidP="00440D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13D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9B0441" w:rsidRDefault="00440D8B" w:rsidP="00A2128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A2128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1507" w:type="pct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 xml:space="preserve">Обеспечение </w:t>
            </w:r>
            <w:r>
              <w:rPr>
                <w:rFonts w:ascii="Times New Roman" w:hAnsi="Times New Roman"/>
                <w:sz w:val="20"/>
                <w:szCs w:val="20"/>
              </w:rPr>
              <w:t>сохранности автомобильных дорог местного значения городского поселения Березово.</w:t>
            </w:r>
          </w:p>
        </w:tc>
        <w:tc>
          <w:tcPr>
            <w:tcW w:w="1838" w:type="pct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Сохранение протяженности </w:t>
            </w:r>
            <w:r w:rsidRPr="00A209F7">
              <w:rPr>
                <w:rFonts w:ascii="Times New Roman" w:hAnsi="Times New Roman"/>
                <w:sz w:val="20"/>
                <w:szCs w:val="20"/>
              </w:rPr>
              <w:t>автомобильных дорог общего пользования местного значения, соответствующих нормативным требованиям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35" w:type="pct"/>
          </w:tcPr>
          <w:p w:rsidR="00440D8B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D04A52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40D8B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A209F7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440D8B" w:rsidRPr="00440D8B" w:rsidRDefault="00440D8B" w:rsidP="008F1987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A209F7">
              <w:rPr>
                <w:rFonts w:ascii="Times New Roman" w:hAnsi="Times New Roman"/>
                <w:sz w:val="20"/>
                <w:szCs w:val="20"/>
              </w:rPr>
              <w:t>Количество внедренных средств организации дорожного движения, ед. в год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t xml:space="preserve"> 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A17648" w:rsidRDefault="00440D8B" w:rsidP="00435B6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7648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="00435B6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A1764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780" w:type="pct"/>
            <w:gridSpan w:val="3"/>
          </w:tcPr>
          <w:p w:rsidR="00440D8B" w:rsidRPr="00A17648" w:rsidRDefault="00440D8B" w:rsidP="00A2128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7648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«Строительство, реконструкция, капитальный ремонт, ремонт автомобильных дорог местного </w:t>
            </w:r>
            <w:r w:rsidR="00A2128A">
              <w:rPr>
                <w:rFonts w:ascii="Times New Roman" w:hAnsi="Times New Roman"/>
                <w:b/>
                <w:sz w:val="20"/>
                <w:szCs w:val="20"/>
              </w:rPr>
              <w:t>значения»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06798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Соисполнитель муниципальной программы: Управление капитального строительства и ремонта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Березовского района.</w:t>
            </w:r>
            <w:r w:rsidRPr="009B0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273" w:type="pct"/>
            <w:gridSpan w:val="2"/>
            <w:vAlign w:val="center"/>
          </w:tcPr>
          <w:p w:rsidR="00440D8B" w:rsidRPr="009B0441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13D">
              <w:rPr>
                <w:rFonts w:ascii="Times New Roman" w:hAnsi="Times New Roman"/>
                <w:sz w:val="20"/>
                <w:szCs w:val="20"/>
              </w:rPr>
              <w:lastRenderedPageBreak/>
              <w:t>Срок реализации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: 202</w:t>
            </w:r>
            <w:r w:rsidR="008F1987">
              <w:rPr>
                <w:rFonts w:ascii="Times New Roman" w:hAnsi="Times New Roman"/>
                <w:sz w:val="20"/>
                <w:szCs w:val="20"/>
              </w:rPr>
              <w:t>5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Pr="009B0441" w:rsidRDefault="00440D8B" w:rsidP="00435B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  <w:r w:rsidR="00435B6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b/>
                <w:bCs/>
                <w:strike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Повышение качества и развитие сети автомобильных дорог регионального или межмуниципального значения, а также автомобильных дорог местного значения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8B" w:rsidRPr="009B0441" w:rsidRDefault="00440D8B" w:rsidP="008F1987">
            <w:pPr>
              <w:ind w:firstLine="159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eastAsia="Calibri" w:hAnsi="Times New Roman"/>
                <w:bCs/>
                <w:sz w:val="20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на </w:t>
            </w:r>
            <w:r>
              <w:rPr>
                <w:rFonts w:ascii="Times New Roman" w:eastAsia="Calibri" w:hAnsi="Times New Roman"/>
                <w:bCs/>
                <w:sz w:val="20"/>
              </w:rPr>
              <w:t>1,44 к</w:t>
            </w:r>
            <w:r w:rsidRPr="009B0441">
              <w:rPr>
                <w:rFonts w:ascii="Times New Roman" w:eastAsia="Calibri" w:hAnsi="Times New Roman"/>
                <w:bCs/>
                <w:sz w:val="20"/>
              </w:rPr>
              <w:t>м в 2024 году, на 0,12 км в 2025 году</w:t>
            </w:r>
            <w:r>
              <w:rPr>
                <w:rFonts w:ascii="Times New Roman" w:eastAsia="Calibri" w:hAnsi="Times New Roman"/>
                <w:bCs/>
                <w:sz w:val="20"/>
              </w:rPr>
              <w:t>.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8B" w:rsidRPr="00A17648" w:rsidRDefault="00440D8B" w:rsidP="008F1987">
            <w:pPr>
              <w:ind w:firstLine="202"/>
              <w:rPr>
                <w:rFonts w:ascii="Times New Roman" w:hAnsi="Times New Roman"/>
                <w:sz w:val="20"/>
              </w:rPr>
            </w:pPr>
            <w:r w:rsidRPr="00A17648">
              <w:rPr>
                <w:rFonts w:ascii="Times New Roman" w:hAnsi="Times New Roman"/>
                <w:sz w:val="20"/>
              </w:rPr>
              <w:t>5.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17648">
              <w:rPr>
                <w:rFonts w:ascii="Times New Roman" w:hAnsi="Times New Roman"/>
                <w:sz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440D8B" w:rsidRPr="009B0441" w:rsidRDefault="00440D8B" w:rsidP="008F1987">
            <w:pPr>
              <w:ind w:firstLine="2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 </w:t>
            </w:r>
            <w:r w:rsidRPr="009B0441">
              <w:rPr>
                <w:rFonts w:ascii="Times New Roman" w:hAnsi="Times New Roman"/>
                <w:sz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440D8B" w:rsidRPr="009B0441" w:rsidRDefault="00440D8B" w:rsidP="008F1987">
            <w:pPr>
              <w:ind w:firstLine="2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 </w:t>
            </w:r>
            <w:r w:rsidRPr="009B0441">
              <w:rPr>
                <w:rFonts w:ascii="Times New Roman" w:hAnsi="Times New Roman"/>
                <w:sz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440D8B" w:rsidRPr="009B0441" w:rsidTr="003414AC">
        <w:tc>
          <w:tcPr>
            <w:tcW w:w="220" w:type="pct"/>
          </w:tcPr>
          <w:p w:rsidR="00440D8B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0D8B" w:rsidRDefault="00440D8B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0D8B" w:rsidRPr="009B0441" w:rsidRDefault="00440D8B" w:rsidP="00435B6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435B6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8B" w:rsidRPr="009B0441" w:rsidRDefault="00440D8B" w:rsidP="008F1987">
            <w:pPr>
              <w:ind w:firstLine="0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Строительство</w:t>
            </w:r>
            <w:r>
              <w:rPr>
                <w:rFonts w:ascii="Times New Roman" w:hAnsi="Times New Roman"/>
                <w:sz w:val="20"/>
              </w:rPr>
              <w:t xml:space="preserve"> и реконструкция </w:t>
            </w:r>
            <w:r w:rsidRPr="009B0441">
              <w:rPr>
                <w:rFonts w:ascii="Times New Roman" w:hAnsi="Times New Roman"/>
                <w:sz w:val="20"/>
              </w:rPr>
              <w:t>автомо</w:t>
            </w:r>
            <w:r>
              <w:rPr>
                <w:rFonts w:ascii="Times New Roman" w:hAnsi="Times New Roman"/>
                <w:sz w:val="20"/>
              </w:rPr>
              <w:t>бильных дорог местного значения.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8B" w:rsidRPr="009B0441" w:rsidRDefault="00440D8B" w:rsidP="008F1987">
            <w:pPr>
              <w:ind w:firstLine="159"/>
              <w:rPr>
                <w:rFonts w:ascii="Times New Roman" w:hAnsi="Times New Roman"/>
                <w:sz w:val="20"/>
              </w:rPr>
            </w:pPr>
            <w:r w:rsidRPr="009B0441">
              <w:rPr>
                <w:rFonts w:ascii="Times New Roman" w:hAnsi="Times New Roman"/>
                <w:sz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440D8B" w:rsidRPr="009B0441" w:rsidRDefault="00440D8B" w:rsidP="008F1987">
            <w:pPr>
              <w:ind w:firstLine="159"/>
              <w:rPr>
                <w:rFonts w:ascii="Times New Roman" w:eastAsia="Calibri" w:hAnsi="Times New Roman"/>
                <w:bCs/>
                <w:sz w:val="20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8B" w:rsidRPr="00812EA4" w:rsidRDefault="00440D8B" w:rsidP="008F1987">
            <w:pPr>
              <w:ind w:firstLine="202"/>
              <w:rPr>
                <w:rFonts w:ascii="Times New Roman" w:hAnsi="Times New Roman"/>
                <w:sz w:val="20"/>
              </w:rPr>
            </w:pPr>
            <w:r w:rsidRPr="00812EA4"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812EA4">
              <w:rPr>
                <w:rFonts w:ascii="Times New Roman" w:hAnsi="Times New Roman"/>
                <w:sz w:val="20"/>
              </w:rPr>
              <w:t>Объем ввода в эксплуатацию после строительства и реконструкции автомобильных дорог общег</w:t>
            </w:r>
            <w:r>
              <w:rPr>
                <w:rFonts w:ascii="Times New Roman" w:hAnsi="Times New Roman"/>
                <w:sz w:val="20"/>
              </w:rPr>
              <w:t>о пользования местного значения.</w:t>
            </w:r>
          </w:p>
          <w:p w:rsidR="00440D8B" w:rsidRPr="009B0441" w:rsidRDefault="00440D8B" w:rsidP="008F1987">
            <w:pPr>
              <w:rPr>
                <w:rFonts w:ascii="Times New Roman" w:hAnsi="Times New Roman"/>
                <w:sz w:val="20"/>
              </w:rPr>
            </w:pPr>
          </w:p>
        </w:tc>
      </w:tr>
      <w:tr w:rsidR="007A0B8D" w:rsidRPr="009B0441" w:rsidTr="003414AC">
        <w:tc>
          <w:tcPr>
            <w:tcW w:w="220" w:type="pct"/>
          </w:tcPr>
          <w:p w:rsidR="007A0B8D" w:rsidRPr="002F713D" w:rsidRDefault="007A0B8D" w:rsidP="007A0B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713D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2F713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780" w:type="pct"/>
            <w:gridSpan w:val="3"/>
          </w:tcPr>
          <w:p w:rsidR="007A0B8D" w:rsidRPr="002F713D" w:rsidRDefault="007A0B8D" w:rsidP="007A0B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713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2F713D">
              <w:rPr>
                <w:rFonts w:ascii="Times New Roman" w:hAnsi="Times New Roman"/>
                <w:b/>
                <w:sz w:val="20"/>
                <w:szCs w:val="20"/>
              </w:rPr>
              <w:t>Обеспечение безопасности дорожного движения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7A0B8D" w:rsidRPr="009B0441" w:rsidTr="003414AC">
        <w:tc>
          <w:tcPr>
            <w:tcW w:w="220" w:type="pct"/>
          </w:tcPr>
          <w:p w:rsidR="007A0B8D" w:rsidRPr="009B0441" w:rsidRDefault="007A0B8D" w:rsidP="007A0B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:rsidR="007A0B8D" w:rsidRPr="009B0441" w:rsidRDefault="007A0B8D" w:rsidP="007A0B8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06798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73" w:type="pct"/>
            <w:gridSpan w:val="2"/>
            <w:vAlign w:val="center"/>
          </w:tcPr>
          <w:p w:rsidR="007A0B8D" w:rsidRPr="009B0441" w:rsidRDefault="007A0B8D" w:rsidP="007A0B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13D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06798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7A0B8D" w:rsidRPr="009B0441" w:rsidTr="003414AC">
        <w:tc>
          <w:tcPr>
            <w:tcW w:w="220" w:type="pct"/>
          </w:tcPr>
          <w:p w:rsidR="007A0B8D" w:rsidRPr="009B0441" w:rsidRDefault="007A0B8D" w:rsidP="007A0B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2.4.1.</w:t>
            </w:r>
          </w:p>
        </w:tc>
        <w:tc>
          <w:tcPr>
            <w:tcW w:w="1507" w:type="pct"/>
          </w:tcPr>
          <w:p w:rsidR="007A0B8D" w:rsidRPr="009B0441" w:rsidRDefault="007A0B8D" w:rsidP="007A0B8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Выполнение мероприятий, направленных на повышение безопасности дорожного движения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38" w:type="pct"/>
          </w:tcPr>
          <w:p w:rsidR="007A0B8D" w:rsidRPr="009B0441" w:rsidRDefault="007A0B8D" w:rsidP="007A0B8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B0441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2030 году.</w:t>
            </w:r>
          </w:p>
        </w:tc>
        <w:tc>
          <w:tcPr>
            <w:tcW w:w="1435" w:type="pct"/>
            <w:vAlign w:val="center"/>
          </w:tcPr>
          <w:p w:rsidR="007A0B8D" w:rsidRPr="00E727B6" w:rsidRDefault="007A0B8D" w:rsidP="007A0B8D">
            <w:pPr>
              <w:ind w:firstLine="2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 </w:t>
            </w:r>
            <w:r w:rsidRPr="00E727B6">
              <w:rPr>
                <w:rFonts w:ascii="Times New Roman" w:hAnsi="Times New Roman"/>
                <w:sz w:val="20"/>
              </w:rPr>
              <w:t>Сокращение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7A0B8D" w:rsidRPr="009B0441" w:rsidRDefault="007A0B8D" w:rsidP="007A0B8D">
            <w:pPr>
              <w:ind w:firstLine="20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9. </w:t>
            </w:r>
            <w:r w:rsidRPr="00E727B6">
              <w:rPr>
                <w:rFonts w:ascii="Times New Roman" w:hAnsi="Times New Roman"/>
                <w:sz w:val="20"/>
              </w:rPr>
              <w:t>Количество внедренных средств организац</w:t>
            </w:r>
            <w:r>
              <w:rPr>
                <w:rFonts w:ascii="Times New Roman" w:hAnsi="Times New Roman"/>
                <w:sz w:val="20"/>
              </w:rPr>
              <w:t>ии дорожного движения.</w:t>
            </w:r>
          </w:p>
        </w:tc>
      </w:tr>
    </w:tbl>
    <w:p w:rsidR="00C02E46" w:rsidRDefault="00C02E46" w:rsidP="00C02E46">
      <w:pPr>
        <w:ind w:firstLine="0"/>
        <w:rPr>
          <w:rFonts w:ascii="Times New Roman" w:hAnsi="Times New Roman"/>
          <w:sz w:val="28"/>
          <w:szCs w:val="28"/>
        </w:rPr>
      </w:pPr>
    </w:p>
    <w:p w:rsidR="00C02E46" w:rsidRDefault="00C02E46" w:rsidP="008F1987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F713D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8F1987" w:rsidRPr="008F1987" w:rsidRDefault="008F1987" w:rsidP="008F1987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p w:rsidR="00C02E46" w:rsidRDefault="00C02E46" w:rsidP="00C02E46">
      <w:pPr>
        <w:ind w:firstLine="0"/>
        <w:rPr>
          <w:rFonts w:ascii="Times New Roman" w:hAnsi="Times New Roman"/>
          <w:sz w:val="28"/>
          <w:szCs w:val="28"/>
        </w:rPr>
        <w:sectPr w:rsidR="00C02E46" w:rsidSect="0065759A">
          <w:headerReference w:type="first" r:id="rId14"/>
          <w:pgSz w:w="16838" w:h="11906" w:orient="landscape"/>
          <w:pgMar w:top="851" w:right="1134" w:bottom="426" w:left="1134" w:header="397" w:footer="0" w:gutter="0"/>
          <w:cols w:space="720"/>
          <w:noEndnote/>
          <w:titlePg/>
          <w:docGrid w:linePitch="299"/>
        </w:sectPr>
      </w:pPr>
    </w:p>
    <w:tbl>
      <w:tblPr>
        <w:tblStyle w:val="11"/>
        <w:tblW w:w="5207" w:type="pct"/>
        <w:tblLook w:val="04A0" w:firstRow="1" w:lastRow="0" w:firstColumn="1" w:lastColumn="0" w:noHBand="0" w:noVBand="1"/>
      </w:tblPr>
      <w:tblGrid>
        <w:gridCol w:w="5838"/>
        <w:gridCol w:w="1032"/>
        <w:gridCol w:w="1032"/>
        <w:gridCol w:w="1032"/>
        <w:gridCol w:w="933"/>
        <w:gridCol w:w="933"/>
        <w:gridCol w:w="939"/>
        <w:gridCol w:w="3659"/>
      </w:tblGrid>
      <w:tr w:rsidR="008F1987" w:rsidRPr="0059223C" w:rsidTr="008F1987">
        <w:trPr>
          <w:trHeight w:val="355"/>
        </w:trPr>
        <w:tc>
          <w:tcPr>
            <w:tcW w:w="1896" w:type="pct"/>
            <w:vMerge w:val="restart"/>
            <w:vAlign w:val="center"/>
          </w:tcPr>
          <w:p w:rsidR="008F1987" w:rsidRPr="0059223C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104" w:type="pct"/>
            <w:gridSpan w:val="7"/>
          </w:tcPr>
          <w:p w:rsidR="008F1987" w:rsidRPr="0059223C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8F1987" w:rsidRPr="0059223C" w:rsidTr="00B85F9E">
        <w:trPr>
          <w:trHeight w:val="274"/>
        </w:trPr>
        <w:tc>
          <w:tcPr>
            <w:tcW w:w="1896" w:type="pct"/>
            <w:vMerge/>
            <w:vAlign w:val="center"/>
          </w:tcPr>
          <w:p w:rsidR="008F1987" w:rsidRPr="0059223C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8F1987" w:rsidRPr="0059223C" w:rsidTr="00B85F9E">
        <w:tc>
          <w:tcPr>
            <w:tcW w:w="1896" w:type="pct"/>
            <w:vAlign w:val="center"/>
          </w:tcPr>
          <w:p w:rsidR="008F1987" w:rsidRPr="0059223C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46405" w:rsidRPr="0059223C" w:rsidTr="00B85F9E">
        <w:trPr>
          <w:trHeight w:val="352"/>
        </w:trPr>
        <w:tc>
          <w:tcPr>
            <w:tcW w:w="1896" w:type="pct"/>
            <w:vAlign w:val="center"/>
          </w:tcPr>
          <w:p w:rsidR="00D46405" w:rsidRPr="0059223C" w:rsidRDefault="00D46405" w:rsidP="00D46405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179 030,4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137 729,5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142 007,7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30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1188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566 395,6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46405" w:rsidRPr="0059223C" w:rsidTr="00B85F9E">
        <w:trPr>
          <w:trHeight w:val="352"/>
        </w:trPr>
        <w:tc>
          <w:tcPr>
            <w:tcW w:w="1896" w:type="pct"/>
            <w:vAlign w:val="center"/>
          </w:tcPr>
          <w:p w:rsidR="00D46405" w:rsidRPr="00300919" w:rsidRDefault="00D46405" w:rsidP="00D4640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134 654,0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318 830,6</w:t>
            </w:r>
          </w:p>
        </w:tc>
      </w:tr>
      <w:tr w:rsidR="00D46405" w:rsidRPr="0059223C" w:rsidTr="00B85F9E">
        <w:trPr>
          <w:trHeight w:val="352"/>
        </w:trPr>
        <w:tc>
          <w:tcPr>
            <w:tcW w:w="1896" w:type="pct"/>
            <w:vAlign w:val="center"/>
          </w:tcPr>
          <w:p w:rsidR="00D46405" w:rsidRPr="00300919" w:rsidRDefault="00D46405" w:rsidP="00D4640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46405" w:rsidRPr="0059223C" w:rsidTr="00B85F9E">
        <w:trPr>
          <w:trHeight w:val="352"/>
        </w:trPr>
        <w:tc>
          <w:tcPr>
            <w:tcW w:w="1896" w:type="pct"/>
            <w:vAlign w:val="center"/>
          </w:tcPr>
          <w:p w:rsidR="00D46405" w:rsidRPr="00300919" w:rsidRDefault="00D46405" w:rsidP="00D4640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D46405" w:rsidRPr="00B85F9E" w:rsidRDefault="00D46405" w:rsidP="00D464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>ого поселения</w:t>
            </w:r>
          </w:p>
        </w:tc>
        <w:tc>
          <w:tcPr>
            <w:tcW w:w="335" w:type="pct"/>
            <w:vAlign w:val="center"/>
          </w:tcPr>
          <w:p w:rsidR="008F1987" w:rsidRPr="00B85F9E" w:rsidRDefault="00D46405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44 376,4</w:t>
            </w:r>
          </w:p>
        </w:tc>
        <w:tc>
          <w:tcPr>
            <w:tcW w:w="335" w:type="pct"/>
            <w:vAlign w:val="center"/>
          </w:tcPr>
          <w:p w:rsidR="008F1987" w:rsidRPr="00B85F9E" w:rsidRDefault="00D46405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47 901,8</w:t>
            </w:r>
          </w:p>
        </w:tc>
        <w:tc>
          <w:tcPr>
            <w:tcW w:w="335" w:type="pct"/>
            <w:vAlign w:val="center"/>
          </w:tcPr>
          <w:p w:rsidR="008F1987" w:rsidRPr="00B85F9E" w:rsidRDefault="00D46405" w:rsidP="008F1987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47 658,8</w:t>
            </w:r>
          </w:p>
        </w:tc>
        <w:tc>
          <w:tcPr>
            <w:tcW w:w="303" w:type="pct"/>
            <w:vAlign w:val="center"/>
          </w:tcPr>
          <w:p w:rsidR="008F1987" w:rsidRPr="00B85F9E" w:rsidRDefault="00D46405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303" w:type="pct"/>
            <w:vAlign w:val="center"/>
          </w:tcPr>
          <w:p w:rsidR="008F1987" w:rsidRPr="00B85F9E" w:rsidRDefault="00D46405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305" w:type="pct"/>
            <w:vAlign w:val="center"/>
          </w:tcPr>
          <w:p w:rsidR="008F1987" w:rsidRPr="00B85F9E" w:rsidRDefault="00D46405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1188" w:type="pct"/>
            <w:vAlign w:val="center"/>
          </w:tcPr>
          <w:p w:rsidR="008F1987" w:rsidRPr="00B85F9E" w:rsidRDefault="00D46405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247 565,0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F9E" w:rsidRPr="0059223C" w:rsidTr="00B85F9E">
        <w:trPr>
          <w:trHeight w:val="352"/>
        </w:trPr>
        <w:tc>
          <w:tcPr>
            <w:tcW w:w="1896" w:type="pct"/>
          </w:tcPr>
          <w:p w:rsidR="00B85F9E" w:rsidRPr="0059223C" w:rsidRDefault="00B85F9E" w:rsidP="00B85F9E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335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8 282,0</w:t>
            </w:r>
          </w:p>
        </w:tc>
        <w:tc>
          <w:tcPr>
            <w:tcW w:w="335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8 282,0</w:t>
            </w:r>
          </w:p>
        </w:tc>
        <w:tc>
          <w:tcPr>
            <w:tcW w:w="335" w:type="pct"/>
            <w:vAlign w:val="center"/>
          </w:tcPr>
          <w:p w:rsidR="00B85F9E" w:rsidRPr="00B85F9E" w:rsidRDefault="00B85F9E" w:rsidP="00B85F9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303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303" w:type="pct"/>
            <w:vAlign w:val="center"/>
          </w:tcPr>
          <w:p w:rsidR="00B85F9E" w:rsidRPr="00B85F9E" w:rsidRDefault="00B85F9E" w:rsidP="00B85F9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305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1188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46 068,0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70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85F9E" w:rsidRPr="0059223C" w:rsidTr="00B85F9E">
        <w:trPr>
          <w:trHeight w:val="352"/>
        </w:trPr>
        <w:tc>
          <w:tcPr>
            <w:tcW w:w="1896" w:type="pct"/>
            <w:vAlign w:val="center"/>
          </w:tcPr>
          <w:p w:rsidR="00B85F9E" w:rsidRPr="00300919" w:rsidRDefault="00B85F9E" w:rsidP="00B85F9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35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8 282,0</w:t>
            </w:r>
          </w:p>
        </w:tc>
        <w:tc>
          <w:tcPr>
            <w:tcW w:w="335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8 282,0</w:t>
            </w:r>
          </w:p>
        </w:tc>
        <w:tc>
          <w:tcPr>
            <w:tcW w:w="335" w:type="pct"/>
            <w:vAlign w:val="center"/>
          </w:tcPr>
          <w:p w:rsidR="00B85F9E" w:rsidRPr="00B85F9E" w:rsidRDefault="00B85F9E" w:rsidP="00B85F9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303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303" w:type="pct"/>
            <w:vAlign w:val="center"/>
          </w:tcPr>
          <w:p w:rsidR="00B85F9E" w:rsidRPr="00B85F9E" w:rsidRDefault="00B85F9E" w:rsidP="00B85F9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305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1188" w:type="pct"/>
            <w:vAlign w:val="center"/>
          </w:tcPr>
          <w:p w:rsidR="00B85F9E" w:rsidRPr="00B85F9E" w:rsidRDefault="00B85F9E" w:rsidP="00B85F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46 068,0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300919" w:rsidRDefault="008F1987" w:rsidP="008F19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  <w:vAlign w:val="center"/>
          </w:tcPr>
          <w:p w:rsidR="008F1987" w:rsidRPr="0059223C" w:rsidRDefault="008F1987" w:rsidP="008F1987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гп. Березово» (всего), в том числе: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8F1987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EA3EF4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99236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92369" w:rsidRPr="00300919" w:rsidRDefault="00992369" w:rsidP="009923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9236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92369" w:rsidRPr="00300919" w:rsidRDefault="00992369" w:rsidP="009923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9236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92369" w:rsidRPr="00300919" w:rsidRDefault="00992369" w:rsidP="009923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9236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92369" w:rsidRPr="00300919" w:rsidRDefault="00992369" w:rsidP="009923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92369" w:rsidRPr="00B85F9E" w:rsidRDefault="00EA3EF4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9236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92369" w:rsidRPr="00300919" w:rsidRDefault="00992369" w:rsidP="009923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9236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92369" w:rsidRPr="00300919" w:rsidRDefault="00992369" w:rsidP="009923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92369" w:rsidRPr="00B85F9E" w:rsidRDefault="00992369" w:rsidP="0099236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92369" w:rsidRPr="00B85F9E" w:rsidRDefault="00992369" w:rsidP="009923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3110" w:rsidRPr="0059223C" w:rsidTr="00DE5F29">
        <w:trPr>
          <w:trHeight w:val="352"/>
        </w:trPr>
        <w:tc>
          <w:tcPr>
            <w:tcW w:w="1896" w:type="pct"/>
          </w:tcPr>
          <w:p w:rsidR="009D3110" w:rsidRPr="00467119" w:rsidRDefault="002552BB" w:rsidP="009D3110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  <w:r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 xml:space="preserve"> (всего), в том числе: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</w:tr>
      <w:tr w:rsidR="009D3110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D3110" w:rsidRPr="00300919" w:rsidRDefault="009D3110" w:rsidP="009D311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3110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D3110" w:rsidRPr="00300919" w:rsidRDefault="009D3110" w:rsidP="009D311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133 000,0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133 000,0</w:t>
            </w:r>
          </w:p>
        </w:tc>
      </w:tr>
      <w:tr w:rsidR="009D3110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D3110" w:rsidRPr="00300919" w:rsidRDefault="009D3110" w:rsidP="009D311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3110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D3110" w:rsidRPr="00300919" w:rsidRDefault="009D3110" w:rsidP="009D311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3110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D3110" w:rsidRPr="00300919" w:rsidRDefault="009D3110" w:rsidP="009D311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городского поселения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</w:tr>
      <w:tr w:rsidR="009D3110" w:rsidRPr="0059223C" w:rsidTr="00B85F9E">
        <w:trPr>
          <w:trHeight w:val="352"/>
        </w:trPr>
        <w:tc>
          <w:tcPr>
            <w:tcW w:w="1896" w:type="pct"/>
            <w:vAlign w:val="center"/>
          </w:tcPr>
          <w:p w:rsidR="009D3110" w:rsidRPr="00300919" w:rsidRDefault="009D3110" w:rsidP="009D311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9D3110" w:rsidRPr="00B85F9E" w:rsidRDefault="009D3110" w:rsidP="009D3110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9D3110" w:rsidRPr="00B85F9E" w:rsidRDefault="009D3110" w:rsidP="009D311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D5273" w:rsidRPr="0059223C" w:rsidTr="00B85F9E">
        <w:trPr>
          <w:trHeight w:val="352"/>
        </w:trPr>
        <w:tc>
          <w:tcPr>
            <w:tcW w:w="1896" w:type="pct"/>
          </w:tcPr>
          <w:p w:rsidR="005D5273" w:rsidRPr="0059223C" w:rsidRDefault="005D5273" w:rsidP="005D5273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335" w:type="pct"/>
            <w:vAlign w:val="center"/>
          </w:tcPr>
          <w:p w:rsidR="005D5273" w:rsidRPr="005D5273" w:rsidRDefault="005D5273" w:rsidP="005D527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26 403,0</w:t>
            </w:r>
          </w:p>
        </w:tc>
        <w:tc>
          <w:tcPr>
            <w:tcW w:w="335" w:type="pct"/>
            <w:vAlign w:val="center"/>
          </w:tcPr>
          <w:p w:rsidR="005D5273" w:rsidRPr="005D5273" w:rsidRDefault="005D5273" w:rsidP="005D527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335" w:type="pct"/>
            <w:vAlign w:val="center"/>
          </w:tcPr>
          <w:p w:rsidR="005D5273" w:rsidRPr="005D5273" w:rsidRDefault="005D5273" w:rsidP="005D527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303" w:type="pct"/>
            <w:vAlign w:val="center"/>
          </w:tcPr>
          <w:p w:rsidR="005D5273" w:rsidRPr="005D5273" w:rsidRDefault="005D5273" w:rsidP="005D527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303" w:type="pct"/>
            <w:vAlign w:val="center"/>
          </w:tcPr>
          <w:p w:rsidR="005D5273" w:rsidRPr="005D5273" w:rsidRDefault="005D5273" w:rsidP="005D527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305" w:type="pct"/>
            <w:vAlign w:val="center"/>
          </w:tcPr>
          <w:p w:rsidR="005D5273" w:rsidRPr="005D5273" w:rsidRDefault="005D5273" w:rsidP="005D527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1188" w:type="pct"/>
            <w:vAlign w:val="center"/>
          </w:tcPr>
          <w:p w:rsidR="005D5273" w:rsidRPr="005D5273" w:rsidRDefault="005D5273" w:rsidP="005D527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168 903,0</w:t>
            </w:r>
          </w:p>
        </w:tc>
      </w:tr>
      <w:tr w:rsidR="00104986" w:rsidRPr="0059223C" w:rsidTr="00B85F9E">
        <w:trPr>
          <w:trHeight w:val="352"/>
        </w:trPr>
        <w:tc>
          <w:tcPr>
            <w:tcW w:w="1896" w:type="pct"/>
            <w:vAlign w:val="center"/>
          </w:tcPr>
          <w:p w:rsidR="00104986" w:rsidRPr="00300919" w:rsidRDefault="00104986" w:rsidP="00104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04986" w:rsidRPr="0059223C" w:rsidTr="00B85F9E">
        <w:trPr>
          <w:trHeight w:val="352"/>
        </w:trPr>
        <w:tc>
          <w:tcPr>
            <w:tcW w:w="1896" w:type="pct"/>
            <w:vAlign w:val="center"/>
          </w:tcPr>
          <w:p w:rsidR="00104986" w:rsidRPr="00300919" w:rsidRDefault="00104986" w:rsidP="00104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D5273" w:rsidRPr="0059223C" w:rsidTr="00B85F9E">
        <w:trPr>
          <w:trHeight w:val="352"/>
        </w:trPr>
        <w:tc>
          <w:tcPr>
            <w:tcW w:w="1896" w:type="pct"/>
            <w:vAlign w:val="center"/>
          </w:tcPr>
          <w:p w:rsidR="005D5273" w:rsidRPr="00300919" w:rsidRDefault="005D5273" w:rsidP="005D527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D5273" w:rsidRPr="0059223C" w:rsidTr="00B85F9E">
        <w:trPr>
          <w:trHeight w:val="352"/>
        </w:trPr>
        <w:tc>
          <w:tcPr>
            <w:tcW w:w="1896" w:type="pct"/>
            <w:vAlign w:val="center"/>
          </w:tcPr>
          <w:p w:rsidR="005D5273" w:rsidRPr="00300919" w:rsidRDefault="005D5273" w:rsidP="005D527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D5273" w:rsidRPr="0059223C" w:rsidTr="00B85F9E">
        <w:trPr>
          <w:trHeight w:val="352"/>
        </w:trPr>
        <w:tc>
          <w:tcPr>
            <w:tcW w:w="1896" w:type="pct"/>
            <w:vAlign w:val="center"/>
          </w:tcPr>
          <w:p w:rsidR="005D5273" w:rsidRPr="00300919" w:rsidRDefault="005D5273" w:rsidP="005D527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26 403,0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30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1188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168 903,0</w:t>
            </w:r>
          </w:p>
        </w:tc>
      </w:tr>
      <w:tr w:rsidR="00104986" w:rsidRPr="0059223C" w:rsidTr="00B85F9E">
        <w:trPr>
          <w:trHeight w:val="352"/>
        </w:trPr>
        <w:tc>
          <w:tcPr>
            <w:tcW w:w="1896" w:type="pct"/>
            <w:vAlign w:val="center"/>
          </w:tcPr>
          <w:p w:rsidR="00104986" w:rsidRPr="00300919" w:rsidRDefault="00104986" w:rsidP="0010498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04986" w:rsidRPr="00B85F9E" w:rsidRDefault="00104986" w:rsidP="00104986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104986" w:rsidRPr="00B85F9E" w:rsidRDefault="00104986" w:rsidP="0010498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F1987" w:rsidRPr="0059223C" w:rsidTr="00B85F9E">
        <w:trPr>
          <w:trHeight w:val="352"/>
        </w:trPr>
        <w:tc>
          <w:tcPr>
            <w:tcW w:w="1896" w:type="pct"/>
          </w:tcPr>
          <w:p w:rsidR="008F1987" w:rsidRPr="0059223C" w:rsidRDefault="008F1987" w:rsidP="008F1987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335" w:type="pct"/>
            <w:vAlign w:val="center"/>
          </w:tcPr>
          <w:p w:rsidR="008F1987" w:rsidRPr="00B85F9E" w:rsidRDefault="008F1987" w:rsidP="00B3634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4 345,</w:t>
            </w:r>
            <w:r w:rsidR="00B3634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35" w:type="pct"/>
            <w:vAlign w:val="center"/>
          </w:tcPr>
          <w:p w:rsidR="008F1987" w:rsidRPr="00B85F9E" w:rsidRDefault="00B3634F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99 947,5</w:t>
            </w:r>
          </w:p>
        </w:tc>
        <w:tc>
          <w:tcPr>
            <w:tcW w:w="335" w:type="pct"/>
            <w:vAlign w:val="center"/>
          </w:tcPr>
          <w:p w:rsidR="008F1987" w:rsidRPr="00B85F9E" w:rsidRDefault="00B3634F" w:rsidP="008F1987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104 770,7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8F1987" w:rsidRPr="00B85F9E" w:rsidRDefault="008F1987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8F1987" w:rsidRPr="00B85F9E" w:rsidRDefault="00B3634F" w:rsidP="008F198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209 063,6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B3634F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185 830,6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D5273" w:rsidRPr="0059223C" w:rsidTr="00B85F9E">
        <w:trPr>
          <w:trHeight w:val="352"/>
        </w:trPr>
        <w:tc>
          <w:tcPr>
            <w:tcW w:w="1896" w:type="pct"/>
            <w:vAlign w:val="center"/>
          </w:tcPr>
          <w:p w:rsidR="005D5273" w:rsidRPr="00300919" w:rsidRDefault="005D5273" w:rsidP="005D527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5D5273" w:rsidRPr="00B85F9E" w:rsidRDefault="005D5273" w:rsidP="005D52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35" w:type="pct"/>
            <w:vAlign w:val="center"/>
          </w:tcPr>
          <w:p w:rsidR="00467119" w:rsidRPr="00B85F9E" w:rsidRDefault="005D5273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2 691,4</w:t>
            </w:r>
          </w:p>
        </w:tc>
        <w:tc>
          <w:tcPr>
            <w:tcW w:w="335" w:type="pct"/>
            <w:vAlign w:val="center"/>
          </w:tcPr>
          <w:p w:rsidR="00467119" w:rsidRPr="00B85F9E" w:rsidRDefault="00B3634F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10 119,8</w:t>
            </w:r>
          </w:p>
        </w:tc>
        <w:tc>
          <w:tcPr>
            <w:tcW w:w="335" w:type="pct"/>
            <w:vAlign w:val="center"/>
          </w:tcPr>
          <w:p w:rsidR="00467119" w:rsidRPr="00B85F9E" w:rsidRDefault="00B3634F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10 421,8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B3634F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23 233,0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</w:tcPr>
          <w:p w:rsidR="00467119" w:rsidRPr="0059223C" w:rsidRDefault="00467119" w:rsidP="00467119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1 000,0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1 361,0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2 361,0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67119" w:rsidRPr="0059223C" w:rsidTr="00B85F9E">
        <w:trPr>
          <w:trHeight w:val="352"/>
        </w:trPr>
        <w:tc>
          <w:tcPr>
            <w:tcW w:w="1896" w:type="pct"/>
            <w:vAlign w:val="center"/>
          </w:tcPr>
          <w:p w:rsidR="00467119" w:rsidRPr="00300919" w:rsidRDefault="00467119" w:rsidP="004671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467119" w:rsidRPr="00B85F9E" w:rsidRDefault="00467119" w:rsidP="00467119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467119" w:rsidRPr="00B85F9E" w:rsidRDefault="00467119" w:rsidP="004671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60A9C" w:rsidRPr="0059223C" w:rsidTr="00B85F9E">
        <w:trPr>
          <w:trHeight w:val="352"/>
        </w:trPr>
        <w:tc>
          <w:tcPr>
            <w:tcW w:w="1896" w:type="pct"/>
            <w:vAlign w:val="center"/>
          </w:tcPr>
          <w:p w:rsidR="00160A9C" w:rsidRPr="00300919" w:rsidRDefault="00160A9C" w:rsidP="00160A9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числе, </w:t>
            </w:r>
            <w:r w:rsidRPr="00F05A8D">
              <w:rPr>
                <w:rFonts w:ascii="Times New Roman" w:hAnsi="Times New Roman"/>
                <w:sz w:val="20"/>
                <w:szCs w:val="20"/>
              </w:rPr>
              <w:t>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335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60A9C" w:rsidRPr="00B85F9E" w:rsidRDefault="00160A9C" w:rsidP="00160A9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60A9C" w:rsidRPr="0059223C" w:rsidTr="00B85F9E">
        <w:trPr>
          <w:trHeight w:val="352"/>
        </w:trPr>
        <w:tc>
          <w:tcPr>
            <w:tcW w:w="1896" w:type="pct"/>
            <w:vAlign w:val="center"/>
          </w:tcPr>
          <w:p w:rsidR="00160A9C" w:rsidRPr="00300919" w:rsidRDefault="00160A9C" w:rsidP="00160A9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35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5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1 000,0</w:t>
            </w:r>
          </w:p>
        </w:tc>
        <w:tc>
          <w:tcPr>
            <w:tcW w:w="335" w:type="pct"/>
            <w:vAlign w:val="center"/>
          </w:tcPr>
          <w:p w:rsidR="00160A9C" w:rsidRPr="00B85F9E" w:rsidRDefault="00160A9C" w:rsidP="00160A9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1 361,0</w:t>
            </w:r>
          </w:p>
        </w:tc>
        <w:tc>
          <w:tcPr>
            <w:tcW w:w="303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3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88" w:type="pct"/>
            <w:vAlign w:val="center"/>
          </w:tcPr>
          <w:p w:rsidR="00160A9C" w:rsidRPr="00B85F9E" w:rsidRDefault="00160A9C" w:rsidP="00160A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2 361,0</w:t>
            </w:r>
          </w:p>
        </w:tc>
      </w:tr>
    </w:tbl>
    <w:p w:rsidR="00AF2A89" w:rsidRDefault="00AF2A89" w:rsidP="00982A8C">
      <w:pPr>
        <w:ind w:firstLine="0"/>
        <w:rPr>
          <w:rFonts w:ascii="Times New Roman" w:hAnsi="Times New Roman"/>
          <w:sz w:val="28"/>
          <w:szCs w:val="28"/>
        </w:rPr>
      </w:pPr>
    </w:p>
    <w:p w:rsidR="00B94C88" w:rsidRDefault="00B94C88" w:rsidP="00791EB5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791EB5" w:rsidRPr="00791EB5" w:rsidRDefault="00C42066" w:rsidP="00791EB5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5C1EEF" w:rsidRDefault="00791EB5" w:rsidP="00791EB5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791EB5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791EB5" w:rsidRPr="005C1EEF" w:rsidRDefault="00791EB5" w:rsidP="00791EB5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AF2A89" w:rsidRPr="00AF2A89" w:rsidRDefault="00AF2A89" w:rsidP="00AF2A8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F2A89">
        <w:rPr>
          <w:rFonts w:ascii="Times New Roman" w:hAnsi="Times New Roman"/>
          <w:sz w:val="28"/>
          <w:szCs w:val="28"/>
        </w:rPr>
        <w:t xml:space="preserve">Перечень создаваемых объектов на 2025 год и </w:t>
      </w:r>
    </w:p>
    <w:p w:rsidR="00AF2A89" w:rsidRPr="00AF2A89" w:rsidRDefault="00AF2A89" w:rsidP="00AF2A8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F2A89">
        <w:rPr>
          <w:rFonts w:ascii="Times New Roman" w:hAnsi="Times New Roman"/>
          <w:sz w:val="28"/>
          <w:szCs w:val="28"/>
        </w:rPr>
        <w:t xml:space="preserve">на плановый период 2026-2030 годов, включая приобретение объектов недвижимого имущества, </w:t>
      </w:r>
    </w:p>
    <w:p w:rsidR="00AF2A89" w:rsidRPr="00AF2A89" w:rsidRDefault="00AF2A89" w:rsidP="00AF2A8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F2A89">
        <w:rPr>
          <w:rFonts w:ascii="Times New Roman" w:hAnsi="Times New Roman"/>
          <w:sz w:val="28"/>
          <w:szCs w:val="28"/>
        </w:rPr>
        <w:t>объектов, создаваемых в соответствии с соглашениями о государственно-частном партн</w:t>
      </w:r>
      <w:r>
        <w:rPr>
          <w:rFonts w:ascii="Times New Roman" w:hAnsi="Times New Roman"/>
          <w:sz w:val="28"/>
          <w:szCs w:val="28"/>
        </w:rPr>
        <w:t>е</w:t>
      </w:r>
      <w:r w:rsidRPr="00AF2A89">
        <w:rPr>
          <w:rFonts w:ascii="Times New Roman" w:hAnsi="Times New Roman"/>
          <w:sz w:val="28"/>
          <w:szCs w:val="28"/>
        </w:rPr>
        <w:t xml:space="preserve">рстве, </w:t>
      </w:r>
    </w:p>
    <w:p w:rsidR="005C1EEF" w:rsidRDefault="00AF2A89" w:rsidP="00AF2A8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F2A89">
        <w:rPr>
          <w:rFonts w:ascii="Times New Roman" w:hAnsi="Times New Roman"/>
          <w:sz w:val="28"/>
          <w:szCs w:val="28"/>
        </w:rPr>
        <w:t>муниципально-частном партн</w:t>
      </w:r>
      <w:r>
        <w:rPr>
          <w:rFonts w:ascii="Times New Roman" w:hAnsi="Times New Roman"/>
          <w:sz w:val="28"/>
          <w:szCs w:val="28"/>
        </w:rPr>
        <w:t>е</w:t>
      </w:r>
      <w:r w:rsidRPr="00AF2A89">
        <w:rPr>
          <w:rFonts w:ascii="Times New Roman" w:hAnsi="Times New Roman"/>
          <w:sz w:val="28"/>
          <w:szCs w:val="28"/>
        </w:rPr>
        <w:t>рстве и концессионными соглашениями</w:t>
      </w:r>
    </w:p>
    <w:p w:rsidR="00AF2A89" w:rsidRPr="005C1EEF" w:rsidRDefault="00AF2A89" w:rsidP="00AF2A8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463"/>
        <w:gridCol w:w="1381"/>
        <w:gridCol w:w="1041"/>
        <w:gridCol w:w="1490"/>
        <w:gridCol w:w="1603"/>
        <w:gridCol w:w="1035"/>
        <w:gridCol w:w="1508"/>
        <w:gridCol w:w="627"/>
        <w:gridCol w:w="636"/>
        <w:gridCol w:w="719"/>
        <w:gridCol w:w="719"/>
        <w:gridCol w:w="1118"/>
        <w:gridCol w:w="1127"/>
        <w:gridCol w:w="1319"/>
      </w:tblGrid>
      <w:tr w:rsidR="001F4613" w:rsidRPr="002556EF" w:rsidTr="001F4613">
        <w:trPr>
          <w:trHeight w:val="473"/>
        </w:trPr>
        <w:tc>
          <w:tcPr>
            <w:tcW w:w="157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67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52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Мощность</w:t>
            </w:r>
          </w:p>
        </w:tc>
        <w:tc>
          <w:tcPr>
            <w:tcW w:w="504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строительства, проектирования (характер работ)</w:t>
            </w:r>
          </w:p>
        </w:tc>
        <w:tc>
          <w:tcPr>
            <w:tcW w:w="542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Стоимость объекта в ценах соответствующих лет с учётом периода реализации проекта </w:t>
            </w:r>
            <w:r w:rsidRPr="002556EF">
              <w:rPr>
                <w:rFonts w:ascii="Times New Roman" w:hAnsi="Times New Roman"/>
                <w:i/>
                <w:sz w:val="20"/>
                <w:szCs w:val="20"/>
              </w:rPr>
              <w:t>(планируемый объем инвестиций)</w:t>
            </w:r>
          </w:p>
        </w:tc>
        <w:tc>
          <w:tcPr>
            <w:tcW w:w="350" w:type="pct"/>
            <w:vMerge w:val="restart"/>
          </w:tcPr>
          <w:p w:rsidR="00455449" w:rsidRPr="002556EF" w:rsidRDefault="00455449" w:rsidP="00AF2A8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Остаток стоимости на 01.01.20</w:t>
            </w:r>
            <w:r w:rsidR="00F401B1">
              <w:rPr>
                <w:rFonts w:ascii="Times New Roman" w:hAnsi="Times New Roman"/>
                <w:sz w:val="20"/>
                <w:szCs w:val="20"/>
              </w:rPr>
              <w:t>2</w:t>
            </w:r>
            <w:r w:rsidR="00AF2A89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510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91" w:type="pct"/>
            <w:gridSpan w:val="5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Инвестиции (тыс. рублей)</w:t>
            </w:r>
          </w:p>
        </w:tc>
        <w:tc>
          <w:tcPr>
            <w:tcW w:w="381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Механизм реализации</w:t>
            </w:r>
          </w:p>
        </w:tc>
        <w:tc>
          <w:tcPr>
            <w:tcW w:w="446" w:type="pct"/>
            <w:vMerge w:val="restart"/>
          </w:tcPr>
          <w:p w:rsidR="00455449" w:rsidRPr="002556EF" w:rsidRDefault="0045544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Заказчик по строительству</w:t>
            </w:r>
          </w:p>
        </w:tc>
      </w:tr>
      <w:tr w:rsidR="001F4613" w:rsidRPr="002556EF" w:rsidTr="001F4613">
        <w:tc>
          <w:tcPr>
            <w:tcW w:w="157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AF2A89" w:rsidRDefault="00AF2A89" w:rsidP="004554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</w:t>
            </w:r>
          </w:p>
        </w:tc>
        <w:tc>
          <w:tcPr>
            <w:tcW w:w="215" w:type="pct"/>
          </w:tcPr>
          <w:p w:rsidR="00AF2A89" w:rsidRDefault="00AF2A89" w:rsidP="004554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243" w:type="pct"/>
          </w:tcPr>
          <w:p w:rsidR="00AF2A89" w:rsidRDefault="00AF2A89" w:rsidP="004554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243" w:type="pct"/>
          </w:tcPr>
          <w:p w:rsidR="00AF2A89" w:rsidRDefault="00AF2A89" w:rsidP="004554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378" w:type="pct"/>
          </w:tcPr>
          <w:p w:rsidR="00AF2A89" w:rsidRDefault="00AF2A89" w:rsidP="004554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период реализации муниципальной программы 2029-2030 годов</w:t>
            </w:r>
          </w:p>
        </w:tc>
        <w:tc>
          <w:tcPr>
            <w:tcW w:w="381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c>
          <w:tcPr>
            <w:tcW w:w="157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2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4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2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0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2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5" w:type="pct"/>
          </w:tcPr>
          <w:p w:rsidR="00AF2A89" w:rsidRDefault="00AF2A89" w:rsidP="000014F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3" w:type="pct"/>
          </w:tcPr>
          <w:p w:rsidR="00AF2A89" w:rsidRDefault="00AF2A89" w:rsidP="00AF2A8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AF2A89" w:rsidRDefault="00AF2A89" w:rsidP="00AF2A8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78" w:type="pct"/>
          </w:tcPr>
          <w:p w:rsidR="00AF2A89" w:rsidRDefault="00AF2A89" w:rsidP="00AF2A8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81" w:type="pct"/>
          </w:tcPr>
          <w:p w:rsidR="00AF2A89" w:rsidRDefault="00AF2A89" w:rsidP="00AF2A8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46" w:type="pct"/>
          </w:tcPr>
          <w:p w:rsidR="00AF2A89" w:rsidRDefault="00AF2A89" w:rsidP="00AF2A8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 w:val="restart"/>
            <w:vAlign w:val="center"/>
          </w:tcPr>
          <w:p w:rsidR="00AF2A89" w:rsidRPr="001F4613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4613">
              <w:rPr>
                <w:rFonts w:ascii="Times New Roman" w:hAnsi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510" w:type="pct"/>
            <w:vAlign w:val="center"/>
          </w:tcPr>
          <w:p w:rsidR="00AF2A89" w:rsidRDefault="00AF2A89" w:rsidP="002F05D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12" w:type="pct"/>
            <w:vAlign w:val="center"/>
          </w:tcPr>
          <w:p w:rsidR="00AF2A89" w:rsidRDefault="001F4613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140 000</w:t>
            </w:r>
            <w:r w:rsidR="00AF2A8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15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 w:val="restar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446" w:type="pct"/>
            <w:vMerge w:val="restar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AF2A89" w:rsidRPr="001F4613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AF2A89" w:rsidRPr="008D0206" w:rsidRDefault="00AF2A89" w:rsidP="002F05D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AF2A89" w:rsidRPr="001F4613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AF2A89" w:rsidRPr="008D0206" w:rsidRDefault="00AF2A89" w:rsidP="002F05D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12" w:type="pct"/>
            <w:vAlign w:val="center"/>
          </w:tcPr>
          <w:p w:rsidR="00AF2A89" w:rsidRDefault="001F4613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133 00</w:t>
            </w:r>
            <w:r w:rsidR="00AF2A8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AF2A89" w:rsidRPr="001F4613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AF2A89" w:rsidRPr="008D0206" w:rsidRDefault="00AF2A89" w:rsidP="002F05D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212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AF2A89" w:rsidRPr="001F4613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AF2A89" w:rsidRPr="008D0206" w:rsidRDefault="00AF2A89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 w:rsidR="001F4613">
              <w:rPr>
                <w:rFonts w:ascii="Times New Roman" w:hAnsi="Times New Roman"/>
                <w:sz w:val="20"/>
                <w:szCs w:val="20"/>
              </w:rPr>
              <w:t>ого поселения</w:t>
            </w:r>
          </w:p>
        </w:tc>
        <w:tc>
          <w:tcPr>
            <w:tcW w:w="212" w:type="pct"/>
            <w:vAlign w:val="center"/>
          </w:tcPr>
          <w:p w:rsidR="00AF2A89" w:rsidRDefault="001F4613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</w:t>
            </w:r>
            <w:r w:rsidR="00AF2A8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AF2A89" w:rsidRPr="001F4613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AF2A89" w:rsidRPr="008D0206" w:rsidRDefault="00AF2A89" w:rsidP="002F05D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AF2A89" w:rsidRDefault="00AF2A89" w:rsidP="002F05D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613" w:rsidRPr="001F4613" w:rsidRDefault="001F4613" w:rsidP="001F4613">
            <w:pPr>
              <w:ind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F4613">
              <w:rPr>
                <w:rFonts w:ascii="Times New Roman" w:hAnsi="Times New Roman"/>
                <w:sz w:val="20"/>
                <w:szCs w:val="20"/>
              </w:rPr>
              <w:t>. Объекты, создаваемые в 2025 финансовому году и плановом периоде 2026-2030 годов, включая приобретаемые объекты недвижимого имущества, объекты, создаваемые в соответствии соглашениями о государственно-частном партн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1F4613">
              <w:rPr>
                <w:rFonts w:ascii="Times New Roman" w:hAnsi="Times New Roman"/>
                <w:sz w:val="20"/>
                <w:szCs w:val="20"/>
              </w:rPr>
              <w:t>рстве, муниципально-частном партн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1F4613">
              <w:rPr>
                <w:rFonts w:ascii="Times New Roman" w:hAnsi="Times New Roman"/>
                <w:sz w:val="20"/>
                <w:szCs w:val="20"/>
              </w:rPr>
              <w:t>рстве и концессионными соглашениями</w:t>
            </w: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 w:val="restart"/>
            <w:vAlign w:val="center"/>
          </w:tcPr>
          <w:p w:rsidR="001F4613" w:rsidRP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4613">
              <w:rPr>
                <w:rFonts w:ascii="Times New Roman" w:hAnsi="Times New Roman"/>
                <w:sz w:val="20"/>
                <w:szCs w:val="20"/>
              </w:rPr>
              <w:lastRenderedPageBreak/>
              <w:t>Всего по разделу 1</w:t>
            </w:r>
          </w:p>
        </w:tc>
        <w:tc>
          <w:tcPr>
            <w:tcW w:w="510" w:type="pct"/>
            <w:vAlign w:val="center"/>
          </w:tcPr>
          <w:p w:rsidR="001F4613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 w:val="restar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446" w:type="pct"/>
            <w:vMerge w:val="restar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2372" w:type="pct"/>
            <w:gridSpan w:val="6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157" w:type="pct"/>
            <w:vMerge w:val="restar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7" w:type="pct"/>
            <w:vMerge w:val="restart"/>
            <w:vAlign w:val="center"/>
          </w:tcPr>
          <w:p w:rsidR="001F4613" w:rsidRDefault="005A0F1B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F1B">
              <w:rPr>
                <w:rFonts w:ascii="Times New Roman" w:hAnsi="Times New Roman"/>
                <w:sz w:val="20"/>
                <w:szCs w:val="20"/>
              </w:rPr>
              <w:t>Реконструкция автомобильной дороги по ул. Чкалова пгт. Березово с выносом сетей газораспределения</w:t>
            </w:r>
          </w:p>
        </w:tc>
        <w:tc>
          <w:tcPr>
            <w:tcW w:w="352" w:type="pct"/>
            <w:vMerge w:val="restar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 км</w:t>
            </w:r>
          </w:p>
        </w:tc>
        <w:tc>
          <w:tcPr>
            <w:tcW w:w="504" w:type="pct"/>
            <w:vMerge w:val="restart"/>
            <w:vAlign w:val="center"/>
          </w:tcPr>
          <w:p w:rsidR="005A0F1B" w:rsidRPr="005A0F1B" w:rsidRDefault="005A0F1B" w:rsidP="005A0F1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F1B">
              <w:rPr>
                <w:rFonts w:ascii="Times New Roman" w:hAnsi="Times New Roman"/>
                <w:sz w:val="20"/>
                <w:szCs w:val="20"/>
              </w:rPr>
              <w:t>2024 (ПИР),</w:t>
            </w:r>
          </w:p>
          <w:p w:rsidR="001F4613" w:rsidRDefault="005A0F1B" w:rsidP="005A0F1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F1B">
              <w:rPr>
                <w:rFonts w:ascii="Times New Roman" w:hAnsi="Times New Roman"/>
                <w:sz w:val="20"/>
                <w:szCs w:val="20"/>
              </w:rPr>
              <w:t>2025(СМР)</w:t>
            </w:r>
          </w:p>
        </w:tc>
        <w:tc>
          <w:tcPr>
            <w:tcW w:w="542" w:type="pct"/>
            <w:vMerge w:val="restart"/>
            <w:vAlign w:val="center"/>
          </w:tcPr>
          <w:p w:rsidR="005A0F1B" w:rsidRDefault="005A0F1B" w:rsidP="005A0F1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</w:t>
            </w:r>
          </w:p>
        </w:tc>
        <w:tc>
          <w:tcPr>
            <w:tcW w:w="350" w:type="pct"/>
            <w:vMerge w:val="restart"/>
            <w:vAlign w:val="center"/>
          </w:tcPr>
          <w:p w:rsidR="001F4613" w:rsidRDefault="005A0F1B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</w:t>
            </w:r>
          </w:p>
        </w:tc>
        <w:tc>
          <w:tcPr>
            <w:tcW w:w="510" w:type="pct"/>
            <w:vAlign w:val="center"/>
          </w:tcPr>
          <w:p w:rsidR="001F4613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140 000,0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 w:val="restar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 инвестиции</w:t>
            </w:r>
          </w:p>
        </w:tc>
        <w:tc>
          <w:tcPr>
            <w:tcW w:w="446" w:type="pct"/>
            <w:vMerge w:val="restar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</w:tr>
      <w:tr w:rsidR="001F4613" w:rsidRPr="002556EF" w:rsidTr="001F4613">
        <w:trPr>
          <w:trHeight w:val="430"/>
        </w:trPr>
        <w:tc>
          <w:tcPr>
            <w:tcW w:w="15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15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133 000,0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15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15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4613" w:rsidRPr="002556EF" w:rsidTr="001F4613">
        <w:trPr>
          <w:trHeight w:val="430"/>
        </w:trPr>
        <w:tc>
          <w:tcPr>
            <w:tcW w:w="15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pct"/>
            <w:vAlign w:val="center"/>
          </w:tcPr>
          <w:p w:rsidR="001F4613" w:rsidRPr="008D0206" w:rsidRDefault="001F4613" w:rsidP="001F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3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1F4613" w:rsidRDefault="001F4613" w:rsidP="001F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C1EEF" w:rsidRDefault="005C1EEF" w:rsidP="00982A8C">
      <w:pPr>
        <w:ind w:firstLine="0"/>
        <w:rPr>
          <w:rFonts w:ascii="Times New Roman" w:hAnsi="Times New Roman"/>
          <w:sz w:val="28"/>
          <w:szCs w:val="28"/>
        </w:rPr>
      </w:pPr>
    </w:p>
    <w:sectPr w:rsidR="005C1EEF" w:rsidSect="00982A8C">
      <w:type w:val="continuous"/>
      <w:pgSz w:w="16838" w:h="11906" w:orient="landscape"/>
      <w:pgMar w:top="851" w:right="1134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398" w:rsidRDefault="004C1398" w:rsidP="000B1075">
      <w:r>
        <w:separator/>
      </w:r>
    </w:p>
  </w:endnote>
  <w:endnote w:type="continuationSeparator" w:id="0">
    <w:p w:rsidR="004C1398" w:rsidRDefault="004C1398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398" w:rsidRDefault="004C1398" w:rsidP="000B1075">
      <w:r>
        <w:separator/>
      </w:r>
    </w:p>
  </w:footnote>
  <w:footnote w:type="continuationSeparator" w:id="0">
    <w:p w:rsidR="004C1398" w:rsidRDefault="004C1398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987" w:rsidRDefault="008F1987" w:rsidP="005C1EEF">
    <w:pPr>
      <w:pStyle w:val="a3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987" w:rsidRDefault="008F1987">
    <w:pPr>
      <w:pStyle w:val="a3"/>
      <w:jc w:val="center"/>
    </w:pPr>
  </w:p>
  <w:p w:rsidR="008F1987" w:rsidRDefault="008F198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987" w:rsidRDefault="008F1987">
    <w:pPr>
      <w:pStyle w:val="a3"/>
      <w:jc w:val="center"/>
    </w:pPr>
  </w:p>
  <w:p w:rsidR="008F1987" w:rsidRDefault="008F19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8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1"/>
  </w:num>
  <w:num w:numId="8">
    <w:abstractNumId w:val="10"/>
  </w:num>
  <w:num w:numId="9">
    <w:abstractNumId w:val="16"/>
  </w:num>
  <w:num w:numId="10">
    <w:abstractNumId w:val="0"/>
  </w:num>
  <w:num w:numId="11">
    <w:abstractNumId w:val="13"/>
  </w:num>
  <w:num w:numId="12">
    <w:abstractNumId w:val="1"/>
  </w:num>
  <w:num w:numId="13">
    <w:abstractNumId w:val="7"/>
  </w:num>
  <w:num w:numId="14">
    <w:abstractNumId w:val="9"/>
  </w:num>
  <w:num w:numId="15">
    <w:abstractNumId w:val="12"/>
  </w:num>
  <w:num w:numId="16">
    <w:abstractNumId w:val="3"/>
  </w:num>
  <w:num w:numId="17">
    <w:abstractNumId w:val="15"/>
  </w:num>
  <w:num w:numId="18">
    <w:abstractNumId w:val="17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7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4B26"/>
    <w:rsid w:val="00026FAF"/>
    <w:rsid w:val="0003139E"/>
    <w:rsid w:val="000421F8"/>
    <w:rsid w:val="00044022"/>
    <w:rsid w:val="00046F79"/>
    <w:rsid w:val="00051841"/>
    <w:rsid w:val="000555A7"/>
    <w:rsid w:val="00057AA6"/>
    <w:rsid w:val="000615AD"/>
    <w:rsid w:val="000630F5"/>
    <w:rsid w:val="00064C2B"/>
    <w:rsid w:val="000656AF"/>
    <w:rsid w:val="0007605D"/>
    <w:rsid w:val="00076D9B"/>
    <w:rsid w:val="000860E2"/>
    <w:rsid w:val="00087614"/>
    <w:rsid w:val="00091039"/>
    <w:rsid w:val="0009774F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D1724"/>
    <w:rsid w:val="000D3B9D"/>
    <w:rsid w:val="000D407C"/>
    <w:rsid w:val="000D578C"/>
    <w:rsid w:val="000D5C61"/>
    <w:rsid w:val="000D601A"/>
    <w:rsid w:val="000E0857"/>
    <w:rsid w:val="000F15B9"/>
    <w:rsid w:val="000F678F"/>
    <w:rsid w:val="00100363"/>
    <w:rsid w:val="00104986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6B8E"/>
    <w:rsid w:val="00136BD5"/>
    <w:rsid w:val="00140E00"/>
    <w:rsid w:val="00153E1D"/>
    <w:rsid w:val="00154DE9"/>
    <w:rsid w:val="00160A9C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693C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2313"/>
    <w:rsid w:val="00387395"/>
    <w:rsid w:val="00392150"/>
    <w:rsid w:val="003929D2"/>
    <w:rsid w:val="00392C7D"/>
    <w:rsid w:val="00392FBA"/>
    <w:rsid w:val="0039343E"/>
    <w:rsid w:val="003A5AE1"/>
    <w:rsid w:val="003A7C80"/>
    <w:rsid w:val="003B0045"/>
    <w:rsid w:val="003B52DF"/>
    <w:rsid w:val="003D6277"/>
    <w:rsid w:val="003D75CE"/>
    <w:rsid w:val="003D7EB1"/>
    <w:rsid w:val="003E02A5"/>
    <w:rsid w:val="003E216A"/>
    <w:rsid w:val="003E6496"/>
    <w:rsid w:val="003F0F8A"/>
    <w:rsid w:val="003F5614"/>
    <w:rsid w:val="003F6370"/>
    <w:rsid w:val="003F728C"/>
    <w:rsid w:val="003F7367"/>
    <w:rsid w:val="00400659"/>
    <w:rsid w:val="00401D96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F0"/>
    <w:rsid w:val="00454D03"/>
    <w:rsid w:val="00455449"/>
    <w:rsid w:val="0046593D"/>
    <w:rsid w:val="00467119"/>
    <w:rsid w:val="00470FD3"/>
    <w:rsid w:val="0047225D"/>
    <w:rsid w:val="0047452D"/>
    <w:rsid w:val="0048309D"/>
    <w:rsid w:val="00483612"/>
    <w:rsid w:val="00487878"/>
    <w:rsid w:val="00495525"/>
    <w:rsid w:val="0049680C"/>
    <w:rsid w:val="004A0928"/>
    <w:rsid w:val="004A0F92"/>
    <w:rsid w:val="004A2ADD"/>
    <w:rsid w:val="004A6AF3"/>
    <w:rsid w:val="004B7942"/>
    <w:rsid w:val="004C0398"/>
    <w:rsid w:val="004C0FFF"/>
    <w:rsid w:val="004C1398"/>
    <w:rsid w:val="004C1616"/>
    <w:rsid w:val="004C6ED2"/>
    <w:rsid w:val="004D2FA1"/>
    <w:rsid w:val="004D30BA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62FB"/>
    <w:rsid w:val="005D05B3"/>
    <w:rsid w:val="005D15D8"/>
    <w:rsid w:val="005D450D"/>
    <w:rsid w:val="005D5273"/>
    <w:rsid w:val="005E693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62A1"/>
    <w:rsid w:val="0064746A"/>
    <w:rsid w:val="00654290"/>
    <w:rsid w:val="0065759A"/>
    <w:rsid w:val="006617B9"/>
    <w:rsid w:val="00661E79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D3"/>
    <w:rsid w:val="00692DE1"/>
    <w:rsid w:val="006A1927"/>
    <w:rsid w:val="006A4E4F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31AE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14B9"/>
    <w:rsid w:val="00787999"/>
    <w:rsid w:val="00791645"/>
    <w:rsid w:val="00791EB5"/>
    <w:rsid w:val="0079233C"/>
    <w:rsid w:val="00793BA7"/>
    <w:rsid w:val="00794000"/>
    <w:rsid w:val="00794E5E"/>
    <w:rsid w:val="007A00F4"/>
    <w:rsid w:val="007A0B8D"/>
    <w:rsid w:val="007A2529"/>
    <w:rsid w:val="007A25F2"/>
    <w:rsid w:val="007A4F91"/>
    <w:rsid w:val="007A559D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0488"/>
    <w:rsid w:val="0086129F"/>
    <w:rsid w:val="00863BF9"/>
    <w:rsid w:val="0087467B"/>
    <w:rsid w:val="008826CD"/>
    <w:rsid w:val="00882D5C"/>
    <w:rsid w:val="008926DC"/>
    <w:rsid w:val="00892737"/>
    <w:rsid w:val="00894ACE"/>
    <w:rsid w:val="008A24AC"/>
    <w:rsid w:val="008A7B03"/>
    <w:rsid w:val="008B5DF0"/>
    <w:rsid w:val="008C0598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5C1D"/>
    <w:rsid w:val="008F72C2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F7"/>
    <w:rsid w:val="00A2128A"/>
    <w:rsid w:val="00A212C7"/>
    <w:rsid w:val="00A325AC"/>
    <w:rsid w:val="00A32CCB"/>
    <w:rsid w:val="00A351E2"/>
    <w:rsid w:val="00A3738D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4C88"/>
    <w:rsid w:val="00B95363"/>
    <w:rsid w:val="00B95D0E"/>
    <w:rsid w:val="00BA105A"/>
    <w:rsid w:val="00BA2120"/>
    <w:rsid w:val="00BA29E3"/>
    <w:rsid w:val="00BA56B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69B5"/>
    <w:rsid w:val="00D76A51"/>
    <w:rsid w:val="00D7754C"/>
    <w:rsid w:val="00D84C05"/>
    <w:rsid w:val="00D91479"/>
    <w:rsid w:val="00D95FD8"/>
    <w:rsid w:val="00DA3C35"/>
    <w:rsid w:val="00DA551A"/>
    <w:rsid w:val="00DB4C14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B34"/>
    <w:rsid w:val="00FA4D54"/>
    <w:rsid w:val="00FA6059"/>
    <w:rsid w:val="00FB6EBA"/>
    <w:rsid w:val="00FC2CCD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mkmain2:8080/content/edition/85d90a40-1ebd-4e5d-ad51-822f4de25f23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6CA7B-5388-470B-8C42-17DB341E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262</TotalTime>
  <Pages>11</Pages>
  <Words>2873</Words>
  <Characters>16382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19217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94</cp:revision>
  <cp:lastPrinted>2025-02-03T09:23:00Z</cp:lastPrinted>
  <dcterms:created xsi:type="dcterms:W3CDTF">2023-11-17T10:11:00Z</dcterms:created>
  <dcterms:modified xsi:type="dcterms:W3CDTF">2025-02-03T09:23:00Z</dcterms:modified>
</cp:coreProperties>
</file>