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570" w:rsidRPr="005B00AB" w:rsidRDefault="003A0570" w:rsidP="005B00AB">
      <w:pPr>
        <w:ind w:left="567" w:firstLine="0"/>
      </w:pPr>
    </w:p>
    <w:p w:rsidR="00622DDD" w:rsidRPr="005B00AB" w:rsidRDefault="00A06ED1" w:rsidP="005B00A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5B00AB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A06ED1" w:rsidRPr="005B00AB" w:rsidRDefault="00A06ED1" w:rsidP="005B00AB">
      <w:pPr>
        <w:ind w:left="567" w:firstLine="0"/>
      </w:pPr>
    </w:p>
    <w:p w:rsidR="00A06ED1" w:rsidRPr="005B00AB" w:rsidRDefault="00A06ED1" w:rsidP="005B00A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5B00AB">
        <w:rPr>
          <w:rFonts w:cs="Arial"/>
          <w:b/>
          <w:bCs/>
          <w:kern w:val="32"/>
          <w:sz w:val="32"/>
          <w:szCs w:val="32"/>
        </w:rPr>
        <w:t>ХАНТЫ</w:t>
      </w:r>
      <w:r w:rsidR="00622DDD" w:rsidRPr="005B00AB">
        <w:rPr>
          <w:rFonts w:cs="Arial"/>
          <w:b/>
          <w:bCs/>
          <w:kern w:val="32"/>
          <w:sz w:val="32"/>
          <w:szCs w:val="32"/>
        </w:rPr>
        <w:t>-</w:t>
      </w:r>
      <w:r w:rsidRPr="005B00AB">
        <w:rPr>
          <w:rFonts w:cs="Arial"/>
          <w:b/>
          <w:bCs/>
          <w:kern w:val="32"/>
          <w:sz w:val="32"/>
          <w:szCs w:val="32"/>
        </w:rPr>
        <w:t>МАНСИЙСКОГО АВТОНОМНОГО ОКРУГА</w:t>
      </w:r>
      <w:r w:rsidR="00622DDD" w:rsidRPr="005B00AB">
        <w:rPr>
          <w:rFonts w:cs="Arial"/>
          <w:b/>
          <w:bCs/>
          <w:kern w:val="32"/>
          <w:sz w:val="32"/>
          <w:szCs w:val="32"/>
        </w:rPr>
        <w:t>-</w:t>
      </w:r>
      <w:r w:rsidRPr="005B00AB">
        <w:rPr>
          <w:rFonts w:cs="Arial"/>
          <w:b/>
          <w:bCs/>
          <w:kern w:val="32"/>
          <w:sz w:val="32"/>
          <w:szCs w:val="32"/>
        </w:rPr>
        <w:t>ЮГРЫ</w:t>
      </w:r>
    </w:p>
    <w:p w:rsidR="00A06ED1" w:rsidRPr="005B00AB" w:rsidRDefault="00A06ED1" w:rsidP="005B00AB">
      <w:pPr>
        <w:ind w:left="567" w:firstLine="0"/>
      </w:pPr>
    </w:p>
    <w:p w:rsidR="00A06ED1" w:rsidRPr="005B00AB" w:rsidRDefault="00A06ED1" w:rsidP="005B00A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5B00AB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A06ED1" w:rsidRDefault="00A06ED1" w:rsidP="005B00AB">
      <w:pPr>
        <w:ind w:left="567" w:firstLine="0"/>
      </w:pPr>
    </w:p>
    <w:p w:rsidR="005B00AB" w:rsidRPr="005B00AB" w:rsidRDefault="005B00AB" w:rsidP="005B00AB">
      <w:pPr>
        <w:ind w:left="567" w:firstLine="0"/>
      </w:pPr>
    </w:p>
    <w:p w:rsidR="00A06ED1" w:rsidRPr="005B00AB" w:rsidRDefault="005067C9" w:rsidP="005B00AB">
      <w:pPr>
        <w:ind w:left="567" w:firstLine="0"/>
      </w:pPr>
      <w:r w:rsidRPr="005B00AB">
        <w:t>от</w:t>
      </w:r>
      <w:r w:rsidR="00622DDD" w:rsidRPr="005B00AB">
        <w:t xml:space="preserve"> </w:t>
      </w:r>
      <w:r w:rsidRPr="005B00AB">
        <w:t>13.09.</w:t>
      </w:r>
      <w:r w:rsidR="00A06ED1" w:rsidRPr="005B00AB">
        <w:t>201</w:t>
      </w:r>
      <w:r w:rsidRPr="005B00AB">
        <w:t>8</w:t>
      </w:r>
      <w:r w:rsidR="00622DDD" w:rsidRPr="005B00AB">
        <w:t xml:space="preserve"> </w:t>
      </w:r>
      <w:r w:rsidR="005B00AB">
        <w:tab/>
      </w:r>
      <w:r w:rsidR="005B00AB">
        <w:tab/>
      </w:r>
      <w:r w:rsidR="005B00AB">
        <w:tab/>
      </w:r>
      <w:r w:rsidR="005B00AB">
        <w:tab/>
      </w:r>
      <w:r w:rsidR="005B00AB">
        <w:tab/>
      </w:r>
      <w:r w:rsidR="005B00AB">
        <w:tab/>
      </w:r>
      <w:r w:rsidR="005B00AB">
        <w:tab/>
      </w:r>
      <w:r w:rsidR="005B00AB">
        <w:tab/>
      </w:r>
      <w:r w:rsidR="005B00AB">
        <w:tab/>
      </w:r>
      <w:r w:rsidR="00622DDD" w:rsidRPr="005B00AB">
        <w:t xml:space="preserve">№ </w:t>
      </w:r>
      <w:r w:rsidRPr="005B00AB">
        <w:t>793</w:t>
      </w:r>
    </w:p>
    <w:p w:rsidR="00A06ED1" w:rsidRPr="005B00AB" w:rsidRDefault="00A06ED1" w:rsidP="005B00AB">
      <w:pPr>
        <w:ind w:left="567" w:firstLine="0"/>
      </w:pPr>
      <w:proofErr w:type="spellStart"/>
      <w:r w:rsidRPr="005B00AB">
        <w:t>пгт</w:t>
      </w:r>
      <w:proofErr w:type="spellEnd"/>
      <w:r w:rsidRPr="005B00AB">
        <w:t>. Березово</w:t>
      </w:r>
    </w:p>
    <w:p w:rsidR="00622DDD" w:rsidRPr="005B00AB" w:rsidRDefault="00622DDD" w:rsidP="005B00AB">
      <w:pPr>
        <w:ind w:left="567" w:firstLine="0"/>
      </w:pPr>
    </w:p>
    <w:p w:rsidR="00622DDD" w:rsidRPr="005B00AB" w:rsidRDefault="00A06ED1" w:rsidP="005B00A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5B00AB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городского поселения Березово от 14.04.2014</w:t>
      </w:r>
      <w:r w:rsidR="00622DDD" w:rsidRPr="005B00AB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5B00AB">
        <w:rPr>
          <w:rFonts w:cs="Arial"/>
          <w:b/>
          <w:bCs/>
          <w:kern w:val="28"/>
          <w:sz w:val="32"/>
          <w:szCs w:val="32"/>
        </w:rPr>
        <w:t xml:space="preserve">22 </w:t>
      </w:r>
      <w:r w:rsidR="00622DDD" w:rsidRPr="005B00AB">
        <w:rPr>
          <w:rFonts w:cs="Arial"/>
          <w:b/>
          <w:bCs/>
          <w:kern w:val="28"/>
          <w:sz w:val="32"/>
          <w:szCs w:val="32"/>
        </w:rPr>
        <w:t>«</w:t>
      </w:r>
      <w:r w:rsidRPr="005B00AB">
        <w:rPr>
          <w:rFonts w:cs="Arial"/>
          <w:b/>
          <w:bCs/>
          <w:kern w:val="28"/>
          <w:sz w:val="32"/>
          <w:szCs w:val="32"/>
        </w:rPr>
        <w:t xml:space="preserve">Об утверждении муниципальной программы </w:t>
      </w:r>
      <w:r w:rsidR="00622DDD" w:rsidRPr="005B00AB">
        <w:rPr>
          <w:rFonts w:cs="Arial"/>
          <w:b/>
          <w:bCs/>
          <w:kern w:val="28"/>
          <w:sz w:val="32"/>
          <w:szCs w:val="32"/>
        </w:rPr>
        <w:t>«</w:t>
      </w:r>
      <w:r w:rsidRPr="005B00AB">
        <w:rPr>
          <w:rFonts w:cs="Arial"/>
          <w:b/>
          <w:bCs/>
          <w:kern w:val="28"/>
          <w:sz w:val="32"/>
          <w:szCs w:val="32"/>
        </w:rPr>
        <w:t>Развитие жилищно-коммунального комплекса и повышение энергетической эффективности в городском поселении Березово на 2014</w:t>
      </w:r>
      <w:r w:rsidR="00365E49" w:rsidRPr="005B00AB">
        <w:rPr>
          <w:rFonts w:cs="Arial"/>
          <w:b/>
          <w:bCs/>
          <w:kern w:val="28"/>
          <w:sz w:val="32"/>
          <w:szCs w:val="32"/>
        </w:rPr>
        <w:t xml:space="preserve"> </w:t>
      </w:r>
      <w:r w:rsidRPr="005B00AB">
        <w:rPr>
          <w:rFonts w:cs="Arial"/>
          <w:b/>
          <w:bCs/>
          <w:kern w:val="28"/>
          <w:sz w:val="32"/>
          <w:szCs w:val="32"/>
        </w:rPr>
        <w:t>-</w:t>
      </w:r>
      <w:r w:rsidR="00365E49" w:rsidRPr="005B00AB">
        <w:rPr>
          <w:rFonts w:cs="Arial"/>
          <w:b/>
          <w:bCs/>
          <w:kern w:val="28"/>
          <w:sz w:val="32"/>
          <w:szCs w:val="32"/>
        </w:rPr>
        <w:t xml:space="preserve"> </w:t>
      </w:r>
      <w:r w:rsidRPr="005B00AB">
        <w:rPr>
          <w:rFonts w:cs="Arial"/>
          <w:b/>
          <w:bCs/>
          <w:kern w:val="28"/>
          <w:sz w:val="32"/>
          <w:szCs w:val="32"/>
        </w:rPr>
        <w:t>2020 годы</w:t>
      </w:r>
      <w:r w:rsidR="00622DDD" w:rsidRPr="005B00AB">
        <w:rPr>
          <w:rFonts w:cs="Arial"/>
          <w:b/>
          <w:bCs/>
          <w:kern w:val="28"/>
          <w:sz w:val="32"/>
          <w:szCs w:val="32"/>
        </w:rPr>
        <w:t>»</w:t>
      </w:r>
    </w:p>
    <w:p w:rsidR="00622DDD" w:rsidRDefault="00B53269" w:rsidP="005B00AB">
      <w:r>
        <w:t xml:space="preserve">(утратило силу постановлением Администрации </w:t>
      </w:r>
      <w:hyperlink r:id="rId9" w:tooltip="постановление от 04.03.2020 0:00:00 №156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B53269">
          <w:rPr>
            <w:rStyle w:val="af"/>
          </w:rPr>
          <w:t>от 02.03.2020 № 156</w:t>
        </w:r>
      </w:hyperlink>
      <w:bookmarkStart w:id="0" w:name="_GoBack"/>
      <w:bookmarkEnd w:id="0"/>
      <w:r>
        <w:t>)</w:t>
      </w:r>
    </w:p>
    <w:p w:rsidR="00B53269" w:rsidRPr="005B00AB" w:rsidRDefault="00B53269" w:rsidP="005B00AB"/>
    <w:p w:rsidR="00A06ED1" w:rsidRPr="005B00AB" w:rsidRDefault="005D0230" w:rsidP="005B00AB">
      <w:r w:rsidRPr="005B00AB">
        <w:t xml:space="preserve">На основании </w:t>
      </w:r>
      <w:r w:rsidR="00D8251C" w:rsidRPr="005B00AB">
        <w:t>распоряжения</w:t>
      </w:r>
      <w:r w:rsidR="00BD0FDD" w:rsidRPr="005B00AB">
        <w:t xml:space="preserve"> администрации Березовского района</w:t>
      </w:r>
      <w:r w:rsidRPr="005B00AB">
        <w:t xml:space="preserve"> </w:t>
      </w:r>
      <w:r w:rsidR="00622DDD" w:rsidRPr="005B00AB">
        <w:t>«</w:t>
      </w:r>
      <w:r w:rsidRPr="005B00AB">
        <w:t>О порядке взаимодействия уполномоченных структурных подразделений администрации Березовского района по управлению и распоряжению муниципальным жилищным фондом социального использования, находящимся в собственности городского поселения Березово от 11 мая 2018</w:t>
      </w:r>
      <w:r w:rsidR="00622DDD" w:rsidRPr="005B00AB">
        <w:t xml:space="preserve"> № </w:t>
      </w:r>
      <w:r w:rsidR="00EC5A39" w:rsidRPr="005B00AB">
        <w:t>249-р и в целях корректировки объемов финансирования муниципальной программы:</w:t>
      </w:r>
    </w:p>
    <w:p w:rsidR="00A06ED1" w:rsidRPr="005B00AB" w:rsidRDefault="00A06ED1" w:rsidP="005B00AB">
      <w:r w:rsidRPr="005B00AB">
        <w:t xml:space="preserve">1. Внести в постановление администрации городского поселения Березово </w:t>
      </w:r>
      <w:hyperlink r:id="rId10" w:tgtFrame="ChangingDocument" w:tooltip="Об утверждении муниципальной программы " w:history="1">
        <w:r w:rsidRPr="005B00AB">
          <w:rPr>
            <w:rStyle w:val="af"/>
          </w:rPr>
          <w:t>от 14.04.2014</w:t>
        </w:r>
        <w:r w:rsidR="00622DDD" w:rsidRPr="005B00AB">
          <w:rPr>
            <w:rStyle w:val="af"/>
          </w:rPr>
          <w:t xml:space="preserve"> № </w:t>
        </w:r>
        <w:r w:rsidRPr="005B00AB">
          <w:rPr>
            <w:rStyle w:val="af"/>
          </w:rPr>
          <w:t>22</w:t>
        </w:r>
      </w:hyperlink>
      <w:r w:rsidRPr="005B00AB">
        <w:t xml:space="preserve"> </w:t>
      </w:r>
      <w:r w:rsidR="00622DDD" w:rsidRPr="005B00AB">
        <w:t>«</w:t>
      </w:r>
      <w:r w:rsidRPr="005B00AB">
        <w:t>Об утверждении муниципальной</w:t>
      </w:r>
      <w:r w:rsidR="00622DDD" w:rsidRPr="005B00AB">
        <w:t xml:space="preserve"> </w:t>
      </w:r>
      <w:r w:rsidRPr="005B00AB">
        <w:t xml:space="preserve">программы </w:t>
      </w:r>
      <w:r w:rsidR="00622DDD" w:rsidRPr="005B00AB">
        <w:t>«</w:t>
      </w:r>
      <w:r w:rsidRPr="005B00AB">
        <w:t>Развитие жилищно-коммунального комплекса и повышение энергетической эффективности в городском поселении Березово на 2014 -</w:t>
      </w:r>
      <w:r w:rsidR="009C57D8" w:rsidRPr="005B00AB">
        <w:t xml:space="preserve"> </w:t>
      </w:r>
      <w:r w:rsidRPr="005B00AB">
        <w:t>2020 годы</w:t>
      </w:r>
      <w:r w:rsidR="00622DDD" w:rsidRPr="005B00AB">
        <w:t xml:space="preserve"> «</w:t>
      </w:r>
      <w:r w:rsidRPr="005B00AB">
        <w:t>следующие изменения:</w:t>
      </w:r>
    </w:p>
    <w:p w:rsidR="00A06ED1" w:rsidRPr="005B00AB" w:rsidRDefault="00C03750" w:rsidP="005B00AB">
      <w:r w:rsidRPr="005B00AB">
        <w:t>1.1</w:t>
      </w:r>
      <w:proofErr w:type="gramStart"/>
      <w:r w:rsidR="00622DDD" w:rsidRPr="005B00AB">
        <w:t xml:space="preserve"> </w:t>
      </w:r>
      <w:r w:rsidR="000624D2" w:rsidRPr="005B00AB">
        <w:t>В</w:t>
      </w:r>
      <w:proofErr w:type="gramEnd"/>
      <w:r w:rsidR="000624D2" w:rsidRPr="005B00AB">
        <w:t xml:space="preserve"> паспорте</w:t>
      </w:r>
      <w:r w:rsidR="00622DDD" w:rsidRPr="005B00AB">
        <w:t xml:space="preserve"> </w:t>
      </w:r>
      <w:r w:rsidR="00A06ED1" w:rsidRPr="005B00AB">
        <w:t>муници</w:t>
      </w:r>
      <w:r w:rsidR="00D8251C" w:rsidRPr="005B00AB">
        <w:t>пальной программы</w:t>
      </w:r>
      <w:r w:rsidR="000624D2" w:rsidRPr="005B00AB">
        <w:t>:</w:t>
      </w:r>
    </w:p>
    <w:p w:rsidR="000624D2" w:rsidRPr="005B00AB" w:rsidRDefault="000624D2" w:rsidP="005B00AB">
      <w:r w:rsidRPr="005B00AB">
        <w:t xml:space="preserve">1.1.1 строку 3 </w:t>
      </w:r>
      <w:r w:rsidR="00622DDD" w:rsidRPr="005B00AB">
        <w:t>«</w:t>
      </w:r>
      <w:r w:rsidRPr="005B00AB">
        <w:t>Ответственный исполнитель муниципальной программы. Соисполнитель муниципальной программы</w:t>
      </w:r>
      <w:r w:rsidR="00622DDD" w:rsidRPr="005B00AB">
        <w:t>»</w:t>
      </w:r>
      <w:r w:rsidRPr="005B00AB">
        <w:t xml:space="preserve"> изложить в следующей редакции:</w:t>
      </w:r>
    </w:p>
    <w:p w:rsidR="00A06ED1" w:rsidRPr="00622DDD" w:rsidRDefault="00622DDD" w:rsidP="00A06ED1">
      <w:pPr>
        <w:rPr>
          <w:rFonts w:cs="Arial"/>
          <w:szCs w:val="28"/>
        </w:rPr>
      </w:pPr>
      <w:r w:rsidRPr="00622DDD">
        <w:rPr>
          <w:rFonts w:cs="Arial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0"/>
        <w:gridCol w:w="6039"/>
      </w:tblGrid>
      <w:tr w:rsidR="005D0230" w:rsidRPr="00622DDD" w:rsidTr="003A0570">
        <w:tc>
          <w:tcPr>
            <w:tcW w:w="3600" w:type="dxa"/>
          </w:tcPr>
          <w:p w:rsidR="000624D2" w:rsidRPr="005B00AB" w:rsidRDefault="000624D2" w:rsidP="005B00AB">
            <w:pPr>
              <w:pStyle w:val="Table0"/>
              <w:jc w:val="left"/>
              <w:rPr>
                <w:b w:val="0"/>
              </w:rPr>
            </w:pPr>
            <w:r w:rsidRPr="005B00AB">
              <w:rPr>
                <w:b w:val="0"/>
              </w:rPr>
              <w:t>Ответственный исполнитель муниципальной программы</w:t>
            </w:r>
          </w:p>
          <w:p w:rsidR="005D0230" w:rsidRPr="00622DDD" w:rsidRDefault="005D0230" w:rsidP="005B00AB">
            <w:pPr>
              <w:pStyle w:val="Table0"/>
              <w:jc w:val="left"/>
            </w:pPr>
            <w:r w:rsidRPr="005B00AB">
              <w:rPr>
                <w:b w:val="0"/>
              </w:rPr>
              <w:t>Соисполнитель муниципальной программы</w:t>
            </w:r>
          </w:p>
        </w:tc>
        <w:tc>
          <w:tcPr>
            <w:tcW w:w="6039" w:type="dxa"/>
          </w:tcPr>
          <w:p w:rsidR="000624D2" w:rsidRPr="00622DDD" w:rsidRDefault="000624D2" w:rsidP="005B00AB">
            <w:pPr>
              <w:pStyle w:val="Table"/>
            </w:pPr>
            <w:r w:rsidRPr="00622DDD">
              <w:t>Администрация Березовского района</w:t>
            </w:r>
          </w:p>
          <w:p w:rsidR="000624D2" w:rsidRPr="00622DDD" w:rsidRDefault="000624D2" w:rsidP="005B00AB">
            <w:pPr>
              <w:pStyle w:val="Table"/>
            </w:pPr>
            <w:r w:rsidRPr="00622DDD">
              <w:t>(Управление по жилищно-коммунальному хозяйству)</w:t>
            </w:r>
          </w:p>
          <w:p w:rsidR="000624D2" w:rsidRPr="00622DDD" w:rsidRDefault="000624D2" w:rsidP="005B00AB">
            <w:pPr>
              <w:pStyle w:val="Table"/>
            </w:pPr>
          </w:p>
          <w:p w:rsidR="005D0230" w:rsidRPr="00622DDD" w:rsidRDefault="005D0230" w:rsidP="005B00AB">
            <w:pPr>
              <w:pStyle w:val="Table"/>
            </w:pPr>
            <w:r w:rsidRPr="00622DDD">
              <w:t>Комитет по земельным ресурсам и управлению муниципальным имуществом</w:t>
            </w:r>
          </w:p>
        </w:tc>
      </w:tr>
    </w:tbl>
    <w:p w:rsidR="00A06ED1" w:rsidRPr="00622DDD" w:rsidRDefault="00622DDD" w:rsidP="00A06ED1">
      <w:pPr>
        <w:jc w:val="right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 «</w:t>
      </w:r>
      <w:r w:rsidR="00A06ED1" w:rsidRPr="00622DDD">
        <w:rPr>
          <w:rFonts w:cs="Arial"/>
          <w:szCs w:val="28"/>
        </w:rPr>
        <w:t>.</w:t>
      </w:r>
    </w:p>
    <w:p w:rsidR="000624D2" w:rsidRPr="00622DDD" w:rsidRDefault="000624D2" w:rsidP="00A06ED1">
      <w:pPr>
        <w:jc w:val="right"/>
        <w:rPr>
          <w:rFonts w:cs="Arial"/>
          <w:szCs w:val="28"/>
        </w:rPr>
      </w:pPr>
    </w:p>
    <w:p w:rsidR="00C03750" w:rsidRPr="005B00AB" w:rsidRDefault="00C03750" w:rsidP="005B00AB">
      <w:r w:rsidRPr="005B00AB">
        <w:t>1.</w:t>
      </w:r>
      <w:r w:rsidR="000624D2" w:rsidRPr="005B00AB">
        <w:t>1.</w:t>
      </w:r>
      <w:r w:rsidRPr="005B00AB">
        <w:t xml:space="preserve">2. </w:t>
      </w:r>
      <w:r w:rsidR="000624D2" w:rsidRPr="005B00AB">
        <w:t>строку</w:t>
      </w:r>
      <w:r w:rsidR="00622DDD" w:rsidRPr="005B00AB">
        <w:t xml:space="preserve"> </w:t>
      </w:r>
      <w:r w:rsidR="000624D2" w:rsidRPr="005B00AB">
        <w:t xml:space="preserve">9 </w:t>
      </w:r>
      <w:r w:rsidR="00622DDD" w:rsidRPr="005B00AB">
        <w:t>«</w:t>
      </w:r>
      <w:r w:rsidR="000624D2" w:rsidRPr="005B00AB">
        <w:t>Финансовое обеспечение, в том числе с распределением средств по источникам финансирования, по годам реализации муниципальной программы</w:t>
      </w:r>
      <w:r w:rsidR="00622DDD" w:rsidRPr="005B00AB">
        <w:t>»</w:t>
      </w:r>
      <w:r w:rsidR="000624D2" w:rsidRPr="005B00AB">
        <w:t xml:space="preserve"> изложить в следующей редакции</w:t>
      </w:r>
      <w:r w:rsidR="004E1694" w:rsidRPr="005B00AB">
        <w:t>:</w:t>
      </w:r>
    </w:p>
    <w:p w:rsidR="004E1694" w:rsidRPr="00622DDD" w:rsidRDefault="00622DDD" w:rsidP="00C03750">
      <w:pPr>
        <w:rPr>
          <w:rFonts w:cs="Arial"/>
          <w:szCs w:val="28"/>
        </w:rPr>
      </w:pPr>
      <w:r w:rsidRPr="00622DDD">
        <w:rPr>
          <w:rFonts w:cs="Arial"/>
          <w:szCs w:val="28"/>
        </w:rPr>
        <w:t>«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279"/>
      </w:tblGrid>
      <w:tr w:rsidR="000624D2" w:rsidRPr="00622DDD" w:rsidTr="000624D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4D2" w:rsidRPr="00622DDD" w:rsidRDefault="000624D2" w:rsidP="005B00AB">
            <w:pPr>
              <w:pStyle w:val="Table0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Финансовое обеспечение</w:t>
            </w:r>
            <w:r w:rsidR="004E1694" w:rsidRPr="00622DDD">
              <w:rPr>
                <w:lang w:eastAsia="en-US" w:bidi="en-US"/>
              </w:rPr>
              <w:t xml:space="preserve">, в том числе с распределением средств по источникам </w:t>
            </w:r>
            <w:r w:rsidR="004E1694" w:rsidRPr="00622DDD">
              <w:rPr>
                <w:lang w:eastAsia="en-US" w:bidi="en-US"/>
              </w:rPr>
              <w:lastRenderedPageBreak/>
              <w:t>финансирования, по годам реализации</w:t>
            </w:r>
            <w:r w:rsidRPr="00622DDD">
              <w:rPr>
                <w:lang w:eastAsia="en-US" w:bidi="en-US"/>
              </w:rPr>
              <w:t xml:space="preserve"> муниципальной программы</w:t>
            </w:r>
            <w:r w:rsidR="004E1694" w:rsidRPr="00622DDD">
              <w:rPr>
                <w:lang w:eastAsia="en-US" w:bidi="en-US"/>
              </w:rPr>
              <w:t>.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D2" w:rsidRPr="00622DDD" w:rsidRDefault="000624D2" w:rsidP="005B00AB">
            <w:pPr>
              <w:pStyle w:val="Table0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lastRenderedPageBreak/>
              <w:t xml:space="preserve">Общий объем финансирования муниципальной программы на 2014 - 2020 </w:t>
            </w:r>
            <w:r w:rsidR="004E1694" w:rsidRPr="00622DDD">
              <w:rPr>
                <w:lang w:eastAsia="en-US" w:bidi="en-US"/>
              </w:rPr>
              <w:t>годы составил</w:t>
            </w:r>
            <w:r w:rsidRPr="00622DDD">
              <w:rPr>
                <w:lang w:eastAsia="en-US" w:bidi="en-US"/>
              </w:rPr>
              <w:t>: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="004E1694" w:rsidRPr="00622DDD">
              <w:rPr>
                <w:lang w:eastAsia="en-US" w:bidi="en-US"/>
              </w:rPr>
              <w:t>219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="004E1694" w:rsidRPr="00622DDD">
              <w:rPr>
                <w:lang w:eastAsia="en-US" w:bidi="en-US"/>
              </w:rPr>
              <w:t>653,7</w:t>
            </w:r>
            <w:r w:rsidRPr="00622DDD">
              <w:rPr>
                <w:lang w:eastAsia="en-US" w:bidi="en-US"/>
              </w:rPr>
              <w:t xml:space="preserve"> </w:t>
            </w:r>
            <w:proofErr w:type="spellStart"/>
            <w:r w:rsidRPr="00622DDD">
              <w:rPr>
                <w:lang w:eastAsia="en-US" w:bidi="en-US"/>
              </w:rPr>
              <w:t>тыс</w:t>
            </w:r>
            <w:proofErr w:type="gramStart"/>
            <w:r w:rsidRPr="00622DDD">
              <w:rPr>
                <w:lang w:eastAsia="en-US" w:bidi="en-US"/>
              </w:rPr>
              <w:t>.р</w:t>
            </w:r>
            <w:proofErr w:type="gramEnd"/>
            <w:r w:rsidRPr="00622DDD">
              <w:rPr>
                <w:lang w:eastAsia="en-US" w:bidi="en-US"/>
              </w:rPr>
              <w:t>ублей</w:t>
            </w:r>
            <w:proofErr w:type="spellEnd"/>
            <w:r w:rsidRPr="00622DDD">
              <w:rPr>
                <w:lang w:eastAsia="en-US" w:bidi="en-US"/>
              </w:rPr>
              <w:t>, в том числе за счет средств:</w:t>
            </w:r>
          </w:p>
          <w:p w:rsidR="004E1694" w:rsidRPr="00622DDD" w:rsidRDefault="004E1694" w:rsidP="005B00AB">
            <w:pPr>
              <w:pStyle w:val="Table"/>
              <w:rPr>
                <w:lang w:eastAsia="en-US" w:bidi="en-US"/>
              </w:rPr>
            </w:pPr>
          </w:p>
          <w:p w:rsidR="00622DDD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lastRenderedPageBreak/>
              <w:t>-бюджета Ханты-Мансийского автономного округа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Pr="00622DDD">
              <w:rPr>
                <w:lang w:eastAsia="en-US" w:bidi="en-US"/>
              </w:rPr>
              <w:t xml:space="preserve">- </w:t>
            </w:r>
            <w:r w:rsidR="004E1694" w:rsidRPr="00622DDD">
              <w:rPr>
                <w:b/>
                <w:lang w:eastAsia="en-US" w:bidi="en-US"/>
              </w:rPr>
              <w:t>63</w:t>
            </w:r>
            <w:r w:rsidR="00622DDD" w:rsidRPr="00622DDD">
              <w:rPr>
                <w:b/>
                <w:lang w:eastAsia="en-US" w:bidi="en-US"/>
              </w:rPr>
              <w:t xml:space="preserve"> </w:t>
            </w:r>
            <w:r w:rsidR="004E1694" w:rsidRPr="00622DDD">
              <w:rPr>
                <w:b/>
                <w:lang w:eastAsia="en-US" w:bidi="en-US"/>
              </w:rPr>
              <w:t>444,7</w:t>
            </w:r>
            <w:r w:rsidRPr="00622DDD">
              <w:rPr>
                <w:lang w:eastAsia="en-US" w:bidi="en-US"/>
              </w:rPr>
              <w:t xml:space="preserve"> тыс. рублей</w:t>
            </w:r>
            <w:proofErr w:type="gramStart"/>
            <w:r w:rsidRPr="00622DDD">
              <w:rPr>
                <w:lang w:eastAsia="en-US" w:bidi="en-US"/>
              </w:rPr>
              <w:t xml:space="preserve"> ,</w:t>
            </w:r>
            <w:proofErr w:type="gramEnd"/>
            <w:r w:rsidRPr="00622DDD">
              <w:rPr>
                <w:lang w:eastAsia="en-US" w:bidi="en-US"/>
              </w:rPr>
              <w:t xml:space="preserve"> из них:</w:t>
            </w:r>
          </w:p>
          <w:p w:rsidR="00622DDD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2014 год</w:t>
            </w:r>
            <w:r w:rsidR="00622DDD" w:rsidRPr="00622DDD">
              <w:rPr>
                <w:lang w:eastAsia="en-US" w:bidi="en-US"/>
              </w:rPr>
              <w:t>-</w:t>
            </w:r>
            <w:r w:rsidRPr="00622DDD">
              <w:rPr>
                <w:lang w:eastAsia="en-US" w:bidi="en-US"/>
              </w:rPr>
              <w:t>0,0 тысяч рублей;</w:t>
            </w:r>
          </w:p>
          <w:p w:rsidR="00622DDD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2015 год</w:t>
            </w:r>
            <w:r w:rsidR="00622DDD" w:rsidRPr="00622DDD">
              <w:rPr>
                <w:lang w:eastAsia="en-US" w:bidi="en-US"/>
              </w:rPr>
              <w:t>-</w:t>
            </w:r>
            <w:r w:rsidRPr="00622DDD">
              <w:rPr>
                <w:lang w:eastAsia="en-US" w:bidi="en-US"/>
              </w:rPr>
              <w:t>12880,3 тысяч рублей</w:t>
            </w:r>
          </w:p>
          <w:p w:rsidR="00622DDD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2016 год</w:t>
            </w:r>
            <w:r w:rsidR="00622DDD" w:rsidRPr="00622DDD">
              <w:rPr>
                <w:lang w:eastAsia="en-US" w:bidi="en-US"/>
              </w:rPr>
              <w:t>-</w:t>
            </w:r>
            <w:r w:rsidR="004E1694" w:rsidRPr="00622DDD">
              <w:rPr>
                <w:lang w:eastAsia="en-US" w:bidi="en-US"/>
              </w:rPr>
              <w:t>13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="004E1694" w:rsidRPr="00622DDD">
              <w:rPr>
                <w:lang w:eastAsia="en-US" w:bidi="en-US"/>
              </w:rPr>
              <w:t>954,8</w:t>
            </w:r>
            <w:r w:rsidRPr="00622DDD">
              <w:rPr>
                <w:lang w:eastAsia="en-US" w:bidi="en-US"/>
              </w:rPr>
              <w:t xml:space="preserve"> тысяч рублей;</w:t>
            </w:r>
          </w:p>
          <w:p w:rsidR="00622DDD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2017 год</w:t>
            </w:r>
            <w:r w:rsidR="00622DDD" w:rsidRPr="00622DDD">
              <w:rPr>
                <w:lang w:eastAsia="en-US" w:bidi="en-US"/>
              </w:rPr>
              <w:t>-</w:t>
            </w:r>
            <w:r w:rsidRPr="00622DDD">
              <w:rPr>
                <w:lang w:eastAsia="en-US" w:bidi="en-US"/>
              </w:rPr>
              <w:t>4000,0 тысяч рублей;</w:t>
            </w:r>
          </w:p>
          <w:p w:rsidR="00622DDD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2018 год</w:t>
            </w:r>
            <w:r w:rsidR="00622DDD" w:rsidRPr="00622DDD">
              <w:rPr>
                <w:lang w:eastAsia="en-US" w:bidi="en-US"/>
              </w:rPr>
              <w:t>-</w:t>
            </w:r>
            <w:r w:rsidR="004E1694" w:rsidRPr="00622DDD">
              <w:rPr>
                <w:lang w:eastAsia="en-US" w:bidi="en-US"/>
              </w:rPr>
              <w:t>32609,6</w:t>
            </w:r>
            <w:r w:rsidRPr="00622DDD">
              <w:rPr>
                <w:lang w:eastAsia="en-US" w:bidi="en-US"/>
              </w:rPr>
              <w:t xml:space="preserve"> тысяч рублей;</w:t>
            </w:r>
          </w:p>
          <w:p w:rsidR="00622DDD" w:rsidRPr="00622DDD" w:rsidRDefault="004E1694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2019 год</w:t>
            </w:r>
            <w:r w:rsidR="00622DDD" w:rsidRPr="00622DDD">
              <w:rPr>
                <w:lang w:eastAsia="en-US" w:bidi="en-US"/>
              </w:rPr>
              <w:t>-</w:t>
            </w:r>
            <w:r w:rsidR="000624D2" w:rsidRPr="00622DDD">
              <w:rPr>
                <w:lang w:eastAsia="en-US" w:bidi="en-US"/>
              </w:rPr>
              <w:t>0,0 тысяч рублей;</w:t>
            </w:r>
          </w:p>
          <w:p w:rsidR="000624D2" w:rsidRPr="00622DDD" w:rsidRDefault="004E1694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2020 год</w:t>
            </w:r>
            <w:r w:rsidR="00622DDD" w:rsidRPr="00622DDD">
              <w:rPr>
                <w:lang w:eastAsia="en-US" w:bidi="en-US"/>
              </w:rPr>
              <w:t>-</w:t>
            </w:r>
            <w:r w:rsidR="000624D2" w:rsidRPr="00622DDD">
              <w:rPr>
                <w:lang w:eastAsia="en-US" w:bidi="en-US"/>
              </w:rPr>
              <w:t>0,0 тысяч рублей;</w:t>
            </w:r>
          </w:p>
          <w:p w:rsidR="00622DDD" w:rsidRPr="00622DDD" w:rsidRDefault="00BF4F0C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-бюджет поселения</w:t>
            </w:r>
            <w:r w:rsidR="004E1694" w:rsidRPr="00622DDD">
              <w:rPr>
                <w:lang w:eastAsia="en-US" w:bidi="en-US"/>
              </w:rPr>
              <w:t xml:space="preserve"> </w:t>
            </w:r>
            <w:r w:rsidR="000624D2" w:rsidRPr="00622DDD">
              <w:rPr>
                <w:lang w:eastAsia="en-US" w:bidi="en-US"/>
              </w:rPr>
              <w:t xml:space="preserve">- </w:t>
            </w:r>
            <w:r w:rsidR="004E1694" w:rsidRPr="00622DDD">
              <w:rPr>
                <w:b/>
                <w:lang w:eastAsia="en-US" w:bidi="en-US"/>
              </w:rPr>
              <w:t>156</w:t>
            </w:r>
            <w:r w:rsidR="00622DDD" w:rsidRPr="00622DDD">
              <w:rPr>
                <w:b/>
                <w:lang w:eastAsia="en-US" w:bidi="en-US"/>
              </w:rPr>
              <w:t xml:space="preserve"> </w:t>
            </w:r>
            <w:r w:rsidR="004E1694" w:rsidRPr="00622DDD">
              <w:rPr>
                <w:b/>
                <w:lang w:eastAsia="en-US" w:bidi="en-US"/>
              </w:rPr>
              <w:t>209,0</w:t>
            </w:r>
            <w:r w:rsidR="000624D2" w:rsidRPr="00622DDD">
              <w:rPr>
                <w:b/>
                <w:lang w:eastAsia="en-US" w:bidi="en-US"/>
              </w:rPr>
              <w:t xml:space="preserve"> </w:t>
            </w:r>
            <w:proofErr w:type="spellStart"/>
            <w:r w:rsidR="000624D2" w:rsidRPr="00622DDD">
              <w:rPr>
                <w:lang w:eastAsia="en-US" w:bidi="en-US"/>
              </w:rPr>
              <w:t>тыс</w:t>
            </w:r>
            <w:proofErr w:type="gramStart"/>
            <w:r w:rsidR="000624D2" w:rsidRPr="00622DDD">
              <w:rPr>
                <w:lang w:eastAsia="en-US" w:bidi="en-US"/>
              </w:rPr>
              <w:t>.р</w:t>
            </w:r>
            <w:proofErr w:type="gramEnd"/>
            <w:r w:rsidR="000624D2" w:rsidRPr="00622DDD">
              <w:rPr>
                <w:lang w:eastAsia="en-US" w:bidi="en-US"/>
              </w:rPr>
              <w:t>ублей</w:t>
            </w:r>
            <w:proofErr w:type="spellEnd"/>
            <w:r w:rsidR="000624D2" w:rsidRPr="00622DDD">
              <w:rPr>
                <w:lang w:eastAsia="en-US" w:bidi="en-US"/>
              </w:rPr>
              <w:t>, из них:.</w:t>
            </w:r>
          </w:p>
          <w:p w:rsidR="00622DDD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2014 год</w:t>
            </w:r>
            <w:r w:rsidR="00622DDD" w:rsidRPr="00622DDD">
              <w:rPr>
                <w:lang w:eastAsia="en-US" w:bidi="en-US"/>
              </w:rPr>
              <w:t>-</w:t>
            </w:r>
            <w:r w:rsidRPr="00622DDD">
              <w:rPr>
                <w:lang w:eastAsia="en-US" w:bidi="en-US"/>
              </w:rPr>
              <w:t xml:space="preserve"> 21 153,3 тысяч рублей;</w:t>
            </w:r>
          </w:p>
          <w:p w:rsidR="00622DDD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2015 год</w:t>
            </w:r>
            <w:r w:rsidR="00622DDD" w:rsidRPr="00622DDD">
              <w:rPr>
                <w:lang w:eastAsia="en-US" w:bidi="en-US"/>
              </w:rPr>
              <w:t>-</w:t>
            </w:r>
            <w:r w:rsidRPr="00622DDD">
              <w:rPr>
                <w:lang w:eastAsia="en-US" w:bidi="en-US"/>
              </w:rPr>
              <w:t>24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Pr="00622DDD">
              <w:rPr>
                <w:lang w:eastAsia="en-US" w:bidi="en-US"/>
              </w:rPr>
              <w:t>558,6 тысяч рублей</w:t>
            </w:r>
          </w:p>
          <w:p w:rsidR="00622DDD" w:rsidRPr="00622DDD" w:rsidRDefault="004E1694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2016 год</w:t>
            </w:r>
            <w:r w:rsidR="00622DDD" w:rsidRPr="00622DDD">
              <w:rPr>
                <w:lang w:eastAsia="en-US" w:bidi="en-US"/>
              </w:rPr>
              <w:t>-</w:t>
            </w:r>
            <w:r w:rsidRPr="00622DDD">
              <w:rPr>
                <w:lang w:eastAsia="en-US" w:bidi="en-US"/>
              </w:rPr>
              <w:t>25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Pr="00622DDD">
              <w:rPr>
                <w:lang w:eastAsia="en-US" w:bidi="en-US"/>
              </w:rPr>
              <w:t>642,8</w:t>
            </w:r>
            <w:r w:rsidR="000624D2" w:rsidRPr="00622DDD">
              <w:rPr>
                <w:lang w:eastAsia="en-US" w:bidi="en-US"/>
              </w:rPr>
              <w:t xml:space="preserve"> тысяч рублей;</w:t>
            </w:r>
          </w:p>
          <w:p w:rsidR="000624D2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2017 год</w:t>
            </w:r>
            <w:r w:rsidR="00622DDD" w:rsidRPr="00622DDD">
              <w:rPr>
                <w:lang w:eastAsia="en-US" w:bidi="en-US"/>
              </w:rPr>
              <w:t>-</w:t>
            </w:r>
            <w:r w:rsidRPr="00622DDD">
              <w:rPr>
                <w:lang w:eastAsia="en-US" w:bidi="en-US"/>
              </w:rPr>
              <w:t>25846,9 тысяч рублей;</w:t>
            </w:r>
          </w:p>
          <w:p w:rsidR="00622DDD" w:rsidRPr="00622DDD" w:rsidRDefault="00BF4F0C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в том числе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Pr="00622DDD">
              <w:rPr>
                <w:lang w:eastAsia="en-US" w:bidi="en-US"/>
              </w:rPr>
              <w:t>доля софинансирования</w:t>
            </w:r>
            <w:r w:rsidR="00622DDD" w:rsidRPr="00622DDD">
              <w:rPr>
                <w:lang w:eastAsia="en-US" w:bidi="en-US"/>
              </w:rPr>
              <w:t>-</w:t>
            </w:r>
            <w:r w:rsidRPr="00622DDD">
              <w:rPr>
                <w:lang w:eastAsia="en-US" w:bidi="en-US"/>
              </w:rPr>
              <w:t>210,5 тысяч рублей;</w:t>
            </w:r>
          </w:p>
          <w:p w:rsidR="000624D2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2018 год</w:t>
            </w:r>
            <w:r w:rsidR="00622DDD" w:rsidRPr="00622DDD">
              <w:rPr>
                <w:lang w:eastAsia="en-US" w:bidi="en-US"/>
              </w:rPr>
              <w:t>-</w:t>
            </w:r>
            <w:r w:rsidR="004E1694" w:rsidRPr="00622DDD">
              <w:rPr>
                <w:lang w:eastAsia="en-US" w:bidi="en-US"/>
              </w:rPr>
              <w:t>27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="004E1694" w:rsidRPr="00622DDD">
              <w:rPr>
                <w:lang w:eastAsia="en-US" w:bidi="en-US"/>
              </w:rPr>
              <w:t>309,9</w:t>
            </w:r>
            <w:r w:rsidRPr="00622DDD">
              <w:rPr>
                <w:lang w:eastAsia="en-US" w:bidi="en-US"/>
              </w:rPr>
              <w:t xml:space="preserve"> тысяч рублей;</w:t>
            </w:r>
          </w:p>
          <w:p w:rsidR="00622DDD" w:rsidRPr="00622DDD" w:rsidRDefault="004E1694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в том числе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Pr="00622DDD">
              <w:rPr>
                <w:lang w:eastAsia="en-US" w:bidi="en-US"/>
              </w:rPr>
              <w:t>доля софинансирования</w:t>
            </w:r>
            <w:r w:rsidR="00622DDD" w:rsidRPr="00622DDD">
              <w:rPr>
                <w:lang w:eastAsia="en-US" w:bidi="en-US"/>
              </w:rPr>
              <w:t>-</w:t>
            </w:r>
            <w:r w:rsidR="00BF4F0C" w:rsidRPr="00622DDD">
              <w:rPr>
                <w:lang w:eastAsia="en-US" w:bidi="en-US"/>
              </w:rPr>
              <w:t>3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="00BF4F0C" w:rsidRPr="00622DDD">
              <w:rPr>
                <w:lang w:eastAsia="en-US" w:bidi="en-US"/>
              </w:rPr>
              <w:t>623,3</w:t>
            </w:r>
            <w:r w:rsidRPr="00622DDD">
              <w:rPr>
                <w:lang w:eastAsia="en-US" w:bidi="en-US"/>
              </w:rPr>
              <w:t xml:space="preserve"> тысяч рублей;</w:t>
            </w:r>
          </w:p>
          <w:p w:rsidR="00622DDD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2019 год</w:t>
            </w:r>
            <w:r w:rsidR="00622DDD" w:rsidRPr="00622DDD">
              <w:rPr>
                <w:lang w:eastAsia="en-US" w:bidi="en-US"/>
              </w:rPr>
              <w:t>-</w:t>
            </w:r>
            <w:r w:rsidR="00BF4F0C" w:rsidRPr="00622DDD">
              <w:rPr>
                <w:lang w:eastAsia="en-US" w:bidi="en-US"/>
              </w:rPr>
              <w:t>13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="00BF4F0C" w:rsidRPr="00622DDD">
              <w:rPr>
                <w:lang w:eastAsia="en-US" w:bidi="en-US"/>
              </w:rPr>
              <w:t>718,6</w:t>
            </w:r>
            <w:r w:rsidRPr="00622DDD">
              <w:rPr>
                <w:lang w:eastAsia="en-US" w:bidi="en-US"/>
              </w:rPr>
              <w:t xml:space="preserve"> тысяч рублей;</w:t>
            </w:r>
          </w:p>
          <w:p w:rsidR="000624D2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2020 год</w:t>
            </w:r>
            <w:r w:rsidR="00622DDD" w:rsidRPr="00622DDD">
              <w:rPr>
                <w:lang w:eastAsia="en-US" w:bidi="en-US"/>
              </w:rPr>
              <w:t>-</w:t>
            </w:r>
            <w:r w:rsidR="00BF4F0C" w:rsidRPr="00622DDD">
              <w:rPr>
                <w:lang w:eastAsia="en-US" w:bidi="en-US"/>
              </w:rPr>
              <w:t>16</w:t>
            </w:r>
            <w:r w:rsidR="00622DDD" w:rsidRPr="00622DDD">
              <w:rPr>
                <w:lang w:eastAsia="en-US" w:bidi="en-US"/>
              </w:rPr>
              <w:t xml:space="preserve"> </w:t>
            </w:r>
            <w:r w:rsidR="00BF4F0C" w:rsidRPr="00622DDD">
              <w:rPr>
                <w:lang w:eastAsia="en-US" w:bidi="en-US"/>
              </w:rPr>
              <w:t>667,3</w:t>
            </w:r>
            <w:r w:rsidRPr="00622DDD">
              <w:rPr>
                <w:lang w:eastAsia="en-US" w:bidi="en-US"/>
              </w:rPr>
              <w:t xml:space="preserve"> тысяч рублей</w:t>
            </w:r>
          </w:p>
          <w:p w:rsidR="000624D2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>Ежегодные объемы финансирования программы за счет средств бюджетов: автономного округа, городского поселения Березово определяются в соответствии с утвержденными бюджетами на соответствующий финансовый год.</w:t>
            </w:r>
          </w:p>
          <w:p w:rsidR="000624D2" w:rsidRPr="00622DDD" w:rsidRDefault="000624D2" w:rsidP="005B00AB">
            <w:pPr>
              <w:pStyle w:val="Table"/>
              <w:rPr>
                <w:lang w:eastAsia="en-US" w:bidi="en-US"/>
              </w:rPr>
            </w:pPr>
            <w:r w:rsidRPr="00622DDD">
              <w:rPr>
                <w:lang w:eastAsia="en-US" w:bidi="en-US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</w:t>
            </w:r>
          </w:p>
        </w:tc>
      </w:tr>
    </w:tbl>
    <w:p w:rsidR="00622DDD" w:rsidRPr="00622DDD" w:rsidRDefault="00622DDD" w:rsidP="00C03750">
      <w:pPr>
        <w:rPr>
          <w:rFonts w:cs="Arial"/>
          <w:szCs w:val="28"/>
        </w:rPr>
      </w:pPr>
      <w:r w:rsidRPr="00622DDD">
        <w:rPr>
          <w:rFonts w:cs="Arial"/>
          <w:szCs w:val="28"/>
        </w:rPr>
        <w:lastRenderedPageBreak/>
        <w:t xml:space="preserve"> «</w:t>
      </w:r>
      <w:r w:rsidR="00BF4F0C" w:rsidRPr="00622DDD">
        <w:rPr>
          <w:rFonts w:cs="Arial"/>
          <w:szCs w:val="28"/>
        </w:rPr>
        <w:t>.</w:t>
      </w:r>
    </w:p>
    <w:p w:rsidR="00BF4F0C" w:rsidRPr="00622DDD" w:rsidRDefault="00BF4F0C" w:rsidP="00C03750">
      <w:pPr>
        <w:rPr>
          <w:rFonts w:cs="Arial"/>
          <w:szCs w:val="28"/>
        </w:rPr>
      </w:pPr>
      <w:r w:rsidRPr="00622DDD">
        <w:rPr>
          <w:rFonts w:cs="Arial"/>
          <w:szCs w:val="28"/>
        </w:rPr>
        <w:t>1.2. Раздел 3. изложить в следующей редакции:</w:t>
      </w:r>
    </w:p>
    <w:p w:rsidR="00BF4F0C" w:rsidRPr="005B00AB" w:rsidRDefault="00BF4F0C" w:rsidP="005B00AB">
      <w:pPr>
        <w:autoSpaceDE w:val="0"/>
        <w:autoSpaceDN w:val="0"/>
        <w:adjustRightInd w:val="0"/>
        <w:ind w:left="142" w:firstLine="566"/>
        <w:jc w:val="center"/>
        <w:rPr>
          <w:rFonts w:cs="Arial"/>
          <w:b/>
          <w:bCs/>
          <w:iCs/>
          <w:sz w:val="30"/>
          <w:szCs w:val="28"/>
        </w:rPr>
      </w:pPr>
      <w:r w:rsidRPr="005B00AB">
        <w:rPr>
          <w:rFonts w:cs="Arial"/>
          <w:b/>
          <w:bCs/>
          <w:iCs/>
          <w:sz w:val="30"/>
          <w:szCs w:val="28"/>
        </w:rPr>
        <w:t>Раздел 3. Перечень основных мероприятий муниципальной программы</w:t>
      </w:r>
    </w:p>
    <w:p w:rsidR="005B00AB" w:rsidRDefault="005B00AB" w:rsidP="00BF4F0C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</w:p>
    <w:p w:rsidR="00622DDD" w:rsidRPr="00622DDD" w:rsidRDefault="00BF4F0C" w:rsidP="00BF4F0C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>Мероприятия муниципальной программы приведены в приложении 3,4.</w:t>
      </w:r>
    </w:p>
    <w:p w:rsidR="00D84FBA" w:rsidRPr="00622DDD" w:rsidRDefault="00BF4F0C" w:rsidP="00D84FBA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В составе подпрограммы 1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Создание условий для обеспечения качественными коммунальными услугами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 xml:space="preserve"> для повышения качества и</w:t>
      </w:r>
      <w:r w:rsidR="00622DDD" w:rsidRPr="00622DDD">
        <w:rPr>
          <w:rFonts w:cs="Arial"/>
          <w:szCs w:val="28"/>
        </w:rPr>
        <w:t xml:space="preserve"> </w:t>
      </w:r>
    </w:p>
    <w:p w:rsidR="00BF4F0C" w:rsidRPr="00622DDD" w:rsidRDefault="00BF4F0C" w:rsidP="00BF4F0C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>надежности поставки коммунальных ресурсов предполагается реализации следующих основных мероприятий:</w:t>
      </w:r>
    </w:p>
    <w:p w:rsidR="00BF4F0C" w:rsidRPr="00622DDD" w:rsidRDefault="00BF4F0C" w:rsidP="00BF4F0C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Основное мероприятие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 xml:space="preserve">Подготовка систем коммунальной инфраструктуры к </w:t>
      </w:r>
      <w:proofErr w:type="spellStart"/>
      <w:r w:rsidRPr="00622DDD">
        <w:rPr>
          <w:rFonts w:cs="Arial"/>
          <w:szCs w:val="28"/>
        </w:rPr>
        <w:t>осенне</w:t>
      </w:r>
      <w:proofErr w:type="spellEnd"/>
      <w:r w:rsidRPr="00622DDD">
        <w:rPr>
          <w:rFonts w:cs="Arial"/>
          <w:szCs w:val="28"/>
        </w:rPr>
        <w:t>–зимне</w:t>
      </w:r>
      <w:r w:rsidR="00D84FBA" w:rsidRPr="00622DDD">
        <w:rPr>
          <w:rFonts w:cs="Arial"/>
          <w:szCs w:val="28"/>
        </w:rPr>
        <w:t>му периоду</w:t>
      </w:r>
      <w:r w:rsidR="00622DDD" w:rsidRPr="00622DDD">
        <w:rPr>
          <w:rFonts w:cs="Arial"/>
          <w:szCs w:val="28"/>
        </w:rPr>
        <w:t>»</w:t>
      </w:r>
      <w:r w:rsidR="00D84FBA" w:rsidRPr="00622DDD">
        <w:rPr>
          <w:rFonts w:cs="Arial"/>
          <w:szCs w:val="28"/>
        </w:rPr>
        <w:t>. Мероприятие направлено на приобретение аварийно</w:t>
      </w:r>
      <w:r w:rsidR="00622DDD" w:rsidRPr="00622DDD">
        <w:rPr>
          <w:rFonts w:cs="Arial"/>
          <w:szCs w:val="28"/>
        </w:rPr>
        <w:t>-</w:t>
      </w:r>
      <w:r w:rsidR="00D84FBA" w:rsidRPr="00622DDD">
        <w:rPr>
          <w:rFonts w:cs="Arial"/>
          <w:szCs w:val="28"/>
        </w:rPr>
        <w:t>технического запаса.</w:t>
      </w:r>
    </w:p>
    <w:p w:rsidR="00BF4F0C" w:rsidRPr="00622DDD" w:rsidRDefault="00BF4F0C" w:rsidP="00BF4F0C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Основное мероприятие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 xml:space="preserve">Разработка программы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Комплексное развитие коммунальной инфраструктуры городского поселения Березово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 xml:space="preserve">. Реализация мероприятия предусматривает разработку программы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Комплексное развитие коммунальной инфраструктуры городского поселения Березово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 xml:space="preserve"> с целью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>актуализации схем тепло и водоснабжения городского поселения Березово.</w:t>
      </w:r>
    </w:p>
    <w:p w:rsidR="00BF4F0C" w:rsidRPr="00622DDD" w:rsidRDefault="00BF4F0C" w:rsidP="00BF4F0C">
      <w:pPr>
        <w:tabs>
          <w:tab w:val="left" w:pos="709"/>
        </w:tabs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Программа разрабатывается на основании приказа </w:t>
      </w:r>
      <w:proofErr w:type="spellStart"/>
      <w:r w:rsidRPr="00622DDD">
        <w:rPr>
          <w:rFonts w:cs="Arial"/>
          <w:szCs w:val="28"/>
        </w:rPr>
        <w:t>Минрегиона</w:t>
      </w:r>
      <w:proofErr w:type="spellEnd"/>
      <w:r w:rsidRPr="00622DDD">
        <w:rPr>
          <w:rFonts w:cs="Arial"/>
          <w:szCs w:val="28"/>
        </w:rPr>
        <w:t xml:space="preserve"> РФ от 06.05.2011</w:t>
      </w:r>
      <w:r w:rsidR="00622DDD" w:rsidRPr="00622DDD">
        <w:rPr>
          <w:rFonts w:cs="Arial"/>
          <w:szCs w:val="28"/>
        </w:rPr>
        <w:t xml:space="preserve"> № </w:t>
      </w:r>
      <w:r w:rsidRPr="00622DDD">
        <w:rPr>
          <w:rFonts w:cs="Arial"/>
          <w:szCs w:val="28"/>
        </w:rPr>
        <w:t xml:space="preserve">204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О разработке программ комплексного развития систем коммунальной инфраструктуры муниципальных образований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 xml:space="preserve"> и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>постановления Правительства Российской Федерации от 14.06.2013</w:t>
      </w:r>
      <w:r w:rsidR="00622DDD" w:rsidRPr="00622DDD">
        <w:rPr>
          <w:rFonts w:cs="Arial"/>
          <w:szCs w:val="28"/>
        </w:rPr>
        <w:t xml:space="preserve"> № </w:t>
      </w:r>
      <w:r w:rsidRPr="00622DDD">
        <w:rPr>
          <w:rFonts w:cs="Arial"/>
          <w:szCs w:val="28"/>
        </w:rPr>
        <w:t xml:space="preserve">502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 xml:space="preserve">Об утверждении </w:t>
      </w:r>
      <w:r w:rsidRPr="00622DDD">
        <w:rPr>
          <w:rFonts w:cs="Arial"/>
          <w:szCs w:val="28"/>
        </w:rPr>
        <w:lastRenderedPageBreak/>
        <w:t>требований к программам комплексного развития систем коммунальной инфраструктуры поселений, городских округов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>.</w:t>
      </w:r>
    </w:p>
    <w:p w:rsidR="00D84FBA" w:rsidRPr="00622DDD" w:rsidRDefault="00D84FBA" w:rsidP="00D84FBA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Основное мероприятие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>. Мероприятие предусматривается с целью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>обеспечения бесперебойной работы газопроводов, систем теплоснабжения, водоснабжения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 xml:space="preserve">и водоотведения в городском поселении Березово. </w:t>
      </w:r>
      <w:proofErr w:type="gramStart"/>
      <w:r w:rsidRPr="00622DDD">
        <w:rPr>
          <w:rFonts w:cs="Arial"/>
          <w:szCs w:val="28"/>
        </w:rPr>
        <w:t>Осуществляется в соответствии с Порядком предоставления субсидий на капитальный ремонт (с заменой) газопроводов, систем теплоснабжения, водоснабжения и водоотведения для подготовки к осенне</w:t>
      </w:r>
      <w:r w:rsidR="00622DDD" w:rsidRPr="00622DDD">
        <w:rPr>
          <w:rFonts w:cs="Arial"/>
          <w:szCs w:val="28"/>
        </w:rPr>
        <w:t>-</w:t>
      </w:r>
      <w:r w:rsidRPr="00622DDD">
        <w:rPr>
          <w:rFonts w:cs="Arial"/>
          <w:szCs w:val="28"/>
        </w:rPr>
        <w:t>зимнему периоду, приведенным в приложении 5 к государственной программе Ханты - Мансийского автономного округа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>-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 xml:space="preserve">Югры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Развитие жилищно-коммунального комплекса и повышение энергетической эффективности в Ханты - Мансийском автономном округе -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>Югре на 2018 - 2025 годы и на период до 2030 года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>, утвержденной постановлением</w:t>
      </w:r>
      <w:proofErr w:type="gramEnd"/>
      <w:r w:rsidRPr="00622DDD">
        <w:rPr>
          <w:rFonts w:cs="Arial"/>
          <w:szCs w:val="28"/>
        </w:rPr>
        <w:t xml:space="preserve"> Правительства Хант</w:t>
      </w:r>
      <w:proofErr w:type="gramStart"/>
      <w:r w:rsidRPr="00622DDD">
        <w:rPr>
          <w:rFonts w:cs="Arial"/>
          <w:szCs w:val="28"/>
        </w:rPr>
        <w:t>ы-</w:t>
      </w:r>
      <w:proofErr w:type="gramEnd"/>
      <w:r w:rsidRPr="00622DDD">
        <w:rPr>
          <w:rFonts w:cs="Arial"/>
          <w:szCs w:val="28"/>
        </w:rPr>
        <w:t xml:space="preserve"> Мансийского автономного округа -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>Югры от 10.11.2017</w:t>
      </w:r>
      <w:r w:rsidR="00622DDD" w:rsidRPr="00622DDD">
        <w:rPr>
          <w:rFonts w:cs="Arial"/>
          <w:szCs w:val="28"/>
        </w:rPr>
        <w:t xml:space="preserve"> № </w:t>
      </w:r>
      <w:r w:rsidRPr="00622DDD">
        <w:rPr>
          <w:rFonts w:cs="Arial"/>
          <w:szCs w:val="28"/>
        </w:rPr>
        <w:t>450-п.</w:t>
      </w:r>
    </w:p>
    <w:p w:rsidR="00D84FBA" w:rsidRPr="00622DDD" w:rsidRDefault="00D84FBA" w:rsidP="00D84FBA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>Источник финансирования мероприятия</w:t>
      </w:r>
      <w:r w:rsidR="00622DDD" w:rsidRPr="00622DDD">
        <w:rPr>
          <w:rFonts w:cs="Arial"/>
          <w:szCs w:val="28"/>
        </w:rPr>
        <w:t>-</w:t>
      </w:r>
      <w:r w:rsidRPr="00622DDD">
        <w:rPr>
          <w:rFonts w:cs="Arial"/>
          <w:szCs w:val="28"/>
        </w:rPr>
        <w:t xml:space="preserve">субсидии из бюджета автономного округа, на условиях </w:t>
      </w:r>
      <w:proofErr w:type="spellStart"/>
      <w:r w:rsidRPr="00622DDD">
        <w:rPr>
          <w:rFonts w:cs="Arial"/>
          <w:szCs w:val="28"/>
        </w:rPr>
        <w:t>софинансирования</w:t>
      </w:r>
      <w:proofErr w:type="spellEnd"/>
      <w:r w:rsidRPr="00622DDD">
        <w:rPr>
          <w:rFonts w:cs="Arial"/>
          <w:szCs w:val="28"/>
        </w:rPr>
        <w:t xml:space="preserve">. </w:t>
      </w:r>
    </w:p>
    <w:p w:rsidR="00D84FBA" w:rsidRPr="00622DDD" w:rsidRDefault="00D84FBA" w:rsidP="00D84FBA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Уровень </w:t>
      </w:r>
      <w:proofErr w:type="spellStart"/>
      <w:r w:rsidRPr="00622DDD">
        <w:rPr>
          <w:rFonts w:cs="Arial"/>
          <w:szCs w:val="28"/>
        </w:rPr>
        <w:t>софинансирования</w:t>
      </w:r>
      <w:proofErr w:type="spellEnd"/>
      <w:r w:rsidRPr="00622DDD">
        <w:rPr>
          <w:rFonts w:cs="Arial"/>
          <w:szCs w:val="28"/>
        </w:rPr>
        <w:t xml:space="preserve"> мероприятия автономным округом определен 90%, уровень </w:t>
      </w:r>
      <w:proofErr w:type="spellStart"/>
      <w:r w:rsidRPr="00622DDD">
        <w:rPr>
          <w:rFonts w:cs="Arial"/>
          <w:szCs w:val="28"/>
        </w:rPr>
        <w:t>софинансирования</w:t>
      </w:r>
      <w:proofErr w:type="spellEnd"/>
      <w:r w:rsidRPr="00622DDD">
        <w:rPr>
          <w:rFonts w:cs="Arial"/>
          <w:szCs w:val="28"/>
        </w:rPr>
        <w:t xml:space="preserve"> местного бюджета 10%.</w:t>
      </w:r>
    </w:p>
    <w:p w:rsidR="00BF4F0C" w:rsidRPr="00622DDD" w:rsidRDefault="00BF4F0C" w:rsidP="00BF4F0C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В составе подпрограммы 2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Обеспечение равных прав потребителей на получение коммунальных ресурсов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 xml:space="preserve"> предполагается реализации следующих основных мероприятий:</w:t>
      </w:r>
    </w:p>
    <w:p w:rsidR="00BF4F0C" w:rsidRPr="00622DDD" w:rsidRDefault="00BF4F0C" w:rsidP="00BF4F0C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Основное мероприятие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Предоставление субсидий организациям на возмещение недополученных доходов при оказании жилищно-коммунальных услуг, услуг бани населению по регулируемым ценам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>. Мероприятие реализуется, в соответствии с постановлением администрации Березовского района от 24.11.2016</w:t>
      </w:r>
      <w:r w:rsidR="00622DDD" w:rsidRPr="00622DDD">
        <w:rPr>
          <w:rFonts w:cs="Arial"/>
          <w:szCs w:val="28"/>
        </w:rPr>
        <w:t xml:space="preserve"> № </w:t>
      </w:r>
      <w:r w:rsidRPr="00622DDD">
        <w:rPr>
          <w:rFonts w:cs="Arial"/>
          <w:szCs w:val="28"/>
        </w:rPr>
        <w:t xml:space="preserve">916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О Порядке предоставления субсидий на возмещение недополученных доходов, возникающих при оказании населению услуг бань на территории городского поселения Березово по регулируемым тарифам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>.</w:t>
      </w:r>
    </w:p>
    <w:p w:rsidR="00622DDD" w:rsidRPr="00622DDD" w:rsidRDefault="00BF4F0C" w:rsidP="00BF4F0C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Основное мероприятие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Предоставление субсидий организациям на возмещение недополученных доходов при оказании коммунальных услуг по результатам деятельности предприятий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>. Мероприятие реализуется в соответствии с Порядком предоставления субсидий организациям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>жилищно-коммунального комплекса на возмещение недополученных доходов при оказании коммунальных услуг по регулируемым ценам, утвержденным постановлением администрации Березовского района от 30.05.2016</w:t>
      </w:r>
      <w:r w:rsidR="00622DDD" w:rsidRPr="00622DDD">
        <w:rPr>
          <w:rFonts w:cs="Arial"/>
          <w:szCs w:val="28"/>
        </w:rPr>
        <w:t xml:space="preserve"> № </w:t>
      </w:r>
      <w:r w:rsidRPr="00622DDD">
        <w:rPr>
          <w:rFonts w:cs="Arial"/>
          <w:szCs w:val="28"/>
        </w:rPr>
        <w:t>41 (ред. от 09.01.2017</w:t>
      </w:r>
      <w:r w:rsidR="00622DDD" w:rsidRPr="00622DDD">
        <w:rPr>
          <w:rFonts w:cs="Arial"/>
          <w:szCs w:val="28"/>
        </w:rPr>
        <w:t xml:space="preserve"> № </w:t>
      </w:r>
      <w:r w:rsidRPr="00622DDD">
        <w:rPr>
          <w:rFonts w:cs="Arial"/>
          <w:szCs w:val="28"/>
        </w:rPr>
        <w:t>2).</w:t>
      </w:r>
    </w:p>
    <w:p w:rsidR="00BF4F0C" w:rsidRPr="00622DDD" w:rsidRDefault="00BF4F0C" w:rsidP="00BF4F0C">
      <w:pPr>
        <w:tabs>
          <w:tab w:val="left" w:pos="709"/>
        </w:tabs>
        <w:spacing w:after="1" w:line="200" w:lineRule="atLeast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Основное мероприятие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Предоставление бюджетных ассигнований из резервного фонда Правительства ХМАО - Югры на погашение кредиторской задолженности за энергоресурсы предприятий в сфере теплоснабжения, водоснабжения и водоотведения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 xml:space="preserve"> предусматривается с целью погашение кредиторской задолженности за энергоресурсы предприятий в сфере теплоснабжения, водоснабжения и водоотведения.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 xml:space="preserve">В составе подпрограммы 3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Создание условий для качественного содержания муниципального жилищного фонда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 xml:space="preserve"> предполагается реализации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>основного мероприятия:</w:t>
      </w:r>
    </w:p>
    <w:p w:rsidR="00BF4F0C" w:rsidRPr="00622DDD" w:rsidRDefault="00BF4F0C" w:rsidP="00BF4F0C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Основное мероприятие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Содержание муниципального жилищного фонда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>. Мероприятие разработано с целью обеспечения соответствия жилищного фонда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>городского поселения требованиям безопасности и комфорта. Мероприятие обеспечивает проведение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 xml:space="preserve">работы по сносу аварийных домов, ремонта квартир муниципального жилого фонда и экспертизы зданий, на предмет признания их </w:t>
      </w:r>
      <w:proofErr w:type="gramStart"/>
      <w:r w:rsidRPr="00622DDD">
        <w:rPr>
          <w:rFonts w:cs="Arial"/>
          <w:szCs w:val="28"/>
        </w:rPr>
        <w:t>аварийными</w:t>
      </w:r>
      <w:proofErr w:type="gramEnd"/>
      <w:r w:rsidRPr="00622DDD">
        <w:rPr>
          <w:rFonts w:cs="Arial"/>
          <w:szCs w:val="28"/>
        </w:rPr>
        <w:t>.</w:t>
      </w:r>
      <w:r w:rsidR="00622DDD" w:rsidRPr="00622DDD">
        <w:rPr>
          <w:rFonts w:cs="Arial"/>
          <w:szCs w:val="28"/>
        </w:rPr>
        <w:t>»</w:t>
      </w:r>
      <w:r w:rsidR="00390A92" w:rsidRPr="00622DDD">
        <w:rPr>
          <w:rFonts w:cs="Arial"/>
          <w:szCs w:val="28"/>
        </w:rPr>
        <w:t>.</w:t>
      </w:r>
    </w:p>
    <w:p w:rsidR="00622DDD" w:rsidRPr="00622DDD" w:rsidRDefault="00390A92" w:rsidP="00BF4F0C">
      <w:pPr>
        <w:autoSpaceDE w:val="0"/>
        <w:autoSpaceDN w:val="0"/>
        <w:adjustRightInd w:val="0"/>
        <w:ind w:left="142" w:firstLine="566"/>
        <w:rPr>
          <w:rFonts w:cs="Arial"/>
          <w:szCs w:val="28"/>
        </w:rPr>
      </w:pPr>
      <w:r w:rsidRPr="00622DDD">
        <w:rPr>
          <w:rFonts w:cs="Arial"/>
          <w:szCs w:val="28"/>
        </w:rPr>
        <w:lastRenderedPageBreak/>
        <w:t>1.3. Пункт 4.4 Раздел 4 дополнить абзацами шестым, седьмым, восьмым, девятым следующего содержания:</w:t>
      </w:r>
    </w:p>
    <w:p w:rsidR="00622DDD" w:rsidRPr="00622DDD" w:rsidRDefault="00622DDD" w:rsidP="00646F48">
      <w:pPr>
        <w:tabs>
          <w:tab w:val="left" w:pos="709"/>
        </w:tabs>
        <w:rPr>
          <w:rFonts w:cs="Arial"/>
          <w:szCs w:val="28"/>
        </w:rPr>
      </w:pPr>
      <w:r w:rsidRPr="00622DDD">
        <w:rPr>
          <w:rFonts w:cs="Arial"/>
          <w:szCs w:val="28"/>
        </w:rPr>
        <w:t>«</w:t>
      </w:r>
      <w:r w:rsidR="005548D4" w:rsidRPr="00622DDD">
        <w:rPr>
          <w:rFonts w:cs="Arial"/>
          <w:szCs w:val="28"/>
        </w:rPr>
        <w:t>Соисполнителем муниципальной программы определен комитет по земельным ресурсам и управлению муниципальным имуществом администрации Березовского района</w:t>
      </w:r>
      <w:r w:rsidR="007807F2" w:rsidRPr="00622DDD">
        <w:rPr>
          <w:rFonts w:cs="Arial"/>
          <w:szCs w:val="28"/>
        </w:rPr>
        <w:t>.</w:t>
      </w:r>
    </w:p>
    <w:p w:rsidR="007807F2" w:rsidRPr="00622DDD" w:rsidRDefault="007807F2" w:rsidP="007807F2">
      <w:pPr>
        <w:rPr>
          <w:rFonts w:cs="Arial"/>
          <w:szCs w:val="28"/>
        </w:rPr>
      </w:pPr>
      <w:r w:rsidRPr="00622DDD">
        <w:rPr>
          <w:rFonts w:cs="Arial"/>
          <w:szCs w:val="28"/>
        </w:rPr>
        <w:t>Соисполнитель муниципальной программы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>несет ответственность за качественное</w:t>
      </w:r>
      <w:r w:rsidR="00622DDD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 xml:space="preserve">и своевременное выполнение </w:t>
      </w:r>
      <w:r w:rsidR="005548D4" w:rsidRPr="00622DDD">
        <w:rPr>
          <w:rFonts w:cs="Arial"/>
          <w:szCs w:val="28"/>
        </w:rPr>
        <w:t xml:space="preserve">в рамках основного мероприятия </w:t>
      </w:r>
      <w:r w:rsidR="00622DDD" w:rsidRPr="00622DDD">
        <w:rPr>
          <w:rFonts w:cs="Arial"/>
          <w:szCs w:val="28"/>
        </w:rPr>
        <w:t>«</w:t>
      </w:r>
      <w:r w:rsidR="005548D4" w:rsidRPr="00622DDD">
        <w:rPr>
          <w:rFonts w:cs="Arial"/>
          <w:szCs w:val="28"/>
        </w:rPr>
        <w:t>Содержание муниципального жилищного</w:t>
      </w:r>
      <w:r w:rsidR="00622DDD" w:rsidRPr="00622DDD">
        <w:rPr>
          <w:rFonts w:cs="Arial"/>
          <w:szCs w:val="28"/>
        </w:rPr>
        <w:t xml:space="preserve"> </w:t>
      </w:r>
      <w:r w:rsidR="005548D4" w:rsidRPr="00622DDD">
        <w:rPr>
          <w:rFonts w:cs="Arial"/>
          <w:szCs w:val="28"/>
        </w:rPr>
        <w:t>фонда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 xml:space="preserve">, целевое и эффективное использование средств бюджета </w:t>
      </w:r>
      <w:r w:rsidR="005548D4" w:rsidRPr="00622DDD">
        <w:rPr>
          <w:rFonts w:cs="Arial"/>
          <w:szCs w:val="28"/>
        </w:rPr>
        <w:t>городского поселения</w:t>
      </w:r>
      <w:r w:rsidR="009204BE" w:rsidRPr="00622DDD">
        <w:rPr>
          <w:rFonts w:cs="Arial"/>
          <w:szCs w:val="28"/>
        </w:rPr>
        <w:t xml:space="preserve"> и</w:t>
      </w:r>
      <w:r w:rsidR="00622DDD" w:rsidRPr="00622DDD">
        <w:rPr>
          <w:rFonts w:cs="Arial"/>
          <w:szCs w:val="28"/>
        </w:rPr>
        <w:t xml:space="preserve"> </w:t>
      </w:r>
      <w:r w:rsidR="009204BE" w:rsidRPr="00622DDD">
        <w:rPr>
          <w:rFonts w:cs="Arial"/>
          <w:szCs w:val="28"/>
        </w:rPr>
        <w:t xml:space="preserve">осуществляет ряд функций, связанных </w:t>
      </w:r>
      <w:proofErr w:type="gramStart"/>
      <w:r w:rsidR="009204BE" w:rsidRPr="00622DDD">
        <w:rPr>
          <w:rFonts w:cs="Arial"/>
          <w:szCs w:val="28"/>
        </w:rPr>
        <w:t>с</w:t>
      </w:r>
      <w:proofErr w:type="gramEnd"/>
      <w:r w:rsidR="009204BE" w:rsidRPr="00622DDD">
        <w:rPr>
          <w:rFonts w:cs="Arial"/>
          <w:szCs w:val="28"/>
        </w:rPr>
        <w:t>:</w:t>
      </w:r>
    </w:p>
    <w:p w:rsidR="00622DDD" w:rsidRPr="00622DDD" w:rsidRDefault="009204BE" w:rsidP="00A2748B">
      <w:pPr>
        <w:ind w:firstLine="708"/>
        <w:rPr>
          <w:rFonts w:cs="Arial"/>
          <w:szCs w:val="28"/>
        </w:rPr>
      </w:pPr>
      <w:r w:rsidRPr="00622DDD">
        <w:rPr>
          <w:rFonts w:cs="Arial"/>
          <w:szCs w:val="28"/>
        </w:rPr>
        <w:t>- планированием денежных средств на оплату коммунальных услуг за пустующие квартиры муниципального жилищного фонда социального использования;</w:t>
      </w:r>
    </w:p>
    <w:p w:rsidR="00622DDD" w:rsidRPr="00622DDD" w:rsidRDefault="00A2748B" w:rsidP="007807F2">
      <w:pPr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- </w:t>
      </w:r>
      <w:r w:rsidR="009204BE" w:rsidRPr="00622DDD">
        <w:rPr>
          <w:rFonts w:cs="Arial"/>
          <w:szCs w:val="28"/>
        </w:rPr>
        <w:t xml:space="preserve">заключением договоров с </w:t>
      </w:r>
      <w:proofErr w:type="spellStart"/>
      <w:r w:rsidR="009204BE" w:rsidRPr="00622DDD">
        <w:rPr>
          <w:rFonts w:cs="Arial"/>
          <w:szCs w:val="28"/>
        </w:rPr>
        <w:t>обслуживаюшими</w:t>
      </w:r>
      <w:proofErr w:type="spellEnd"/>
      <w:r w:rsidR="009204BE" w:rsidRPr="00622DDD">
        <w:rPr>
          <w:rFonts w:cs="Arial"/>
          <w:szCs w:val="28"/>
        </w:rPr>
        <w:t xml:space="preserve"> организациями по оплате за коммунальные услуги пустующих жилых помещений муниципального жилищного фонда социального использования;</w:t>
      </w:r>
    </w:p>
    <w:p w:rsidR="00622DDD" w:rsidRPr="00622DDD" w:rsidRDefault="00BB53ED" w:rsidP="007807F2">
      <w:pPr>
        <w:rPr>
          <w:rFonts w:cs="Arial"/>
          <w:szCs w:val="28"/>
        </w:rPr>
      </w:pPr>
      <w:r w:rsidRPr="00622DDD">
        <w:rPr>
          <w:rFonts w:cs="Arial"/>
          <w:szCs w:val="28"/>
        </w:rPr>
        <w:t>- осуществлением ежекварта</w:t>
      </w:r>
      <w:r w:rsidR="009204BE" w:rsidRPr="00622DDD">
        <w:rPr>
          <w:rFonts w:cs="Arial"/>
          <w:szCs w:val="28"/>
        </w:rPr>
        <w:t>льной сверки</w:t>
      </w:r>
      <w:r w:rsidRPr="00622DDD">
        <w:rPr>
          <w:rFonts w:cs="Arial"/>
          <w:szCs w:val="28"/>
        </w:rPr>
        <w:t xml:space="preserve"> с</w:t>
      </w:r>
      <w:r w:rsidR="000D7B7C" w:rsidRPr="00622DDD">
        <w:rPr>
          <w:rFonts w:cs="Arial"/>
          <w:szCs w:val="28"/>
        </w:rPr>
        <w:t xml:space="preserve"> </w:t>
      </w:r>
      <w:proofErr w:type="spellStart"/>
      <w:r w:rsidR="000D7B7C" w:rsidRPr="00622DDD">
        <w:rPr>
          <w:rFonts w:cs="Arial"/>
          <w:szCs w:val="28"/>
        </w:rPr>
        <w:t>обслуживаюшими</w:t>
      </w:r>
      <w:proofErr w:type="spellEnd"/>
      <w:r w:rsidR="000D7B7C" w:rsidRPr="00622DDD">
        <w:rPr>
          <w:rFonts w:cs="Arial"/>
          <w:szCs w:val="28"/>
        </w:rPr>
        <w:t xml:space="preserve"> организациями по</w:t>
      </w:r>
      <w:r w:rsidRPr="00622DDD">
        <w:rPr>
          <w:rFonts w:cs="Arial"/>
          <w:szCs w:val="28"/>
        </w:rPr>
        <w:t xml:space="preserve"> оплате за коммунальные услуги пустующих жилых помещений муниципального жилищного фонда социального использования;</w:t>
      </w:r>
    </w:p>
    <w:p w:rsidR="00A06ED1" w:rsidRPr="00622DDD" w:rsidRDefault="004B1075" w:rsidP="00D8251C">
      <w:pPr>
        <w:tabs>
          <w:tab w:val="left" w:pos="709"/>
        </w:tabs>
        <w:spacing w:after="1" w:line="200" w:lineRule="atLeast"/>
        <w:rPr>
          <w:rFonts w:cs="Arial"/>
          <w:szCs w:val="28"/>
        </w:rPr>
      </w:pPr>
      <w:r w:rsidRPr="00622DDD">
        <w:rPr>
          <w:rFonts w:cs="Arial"/>
          <w:szCs w:val="28"/>
        </w:rPr>
        <w:t>1.4</w:t>
      </w:r>
      <w:r w:rsidR="00A06ED1" w:rsidRPr="00622DDD">
        <w:rPr>
          <w:rFonts w:cs="Arial"/>
          <w:szCs w:val="28"/>
        </w:rPr>
        <w:t>.</w:t>
      </w:r>
      <w:r w:rsidR="00CE4174" w:rsidRPr="00622DDD">
        <w:rPr>
          <w:rFonts w:cs="Arial"/>
          <w:szCs w:val="28"/>
        </w:rPr>
        <w:t xml:space="preserve"> </w:t>
      </w:r>
      <w:r w:rsidR="00D8251C" w:rsidRPr="00622DDD">
        <w:rPr>
          <w:rFonts w:cs="Arial"/>
          <w:szCs w:val="28"/>
        </w:rPr>
        <w:t>Приложение 2</w:t>
      </w:r>
      <w:r w:rsidR="00A06ED1" w:rsidRPr="00622DDD">
        <w:rPr>
          <w:rFonts w:cs="Arial"/>
          <w:szCs w:val="28"/>
        </w:rPr>
        <w:t xml:space="preserve"> к муниципальной программе изложить в следующей редакции согласно </w:t>
      </w:r>
      <w:hyperlink r:id="rId11" w:anchor="приложение" w:tgtFrame="Logical" w:tooltip="О внесении изменений в постановление администрации городского поселения Березово от 14.04.2014 № 22 " w:history="1">
        <w:r w:rsidR="00A06ED1" w:rsidRPr="00C644B4">
          <w:rPr>
            <w:rStyle w:val="af"/>
            <w:rFonts w:cs="Arial"/>
            <w:szCs w:val="28"/>
          </w:rPr>
          <w:t>приложению</w:t>
        </w:r>
      </w:hyperlink>
      <w:r w:rsidR="00622DDD" w:rsidRPr="00622DDD">
        <w:rPr>
          <w:rFonts w:cs="Arial"/>
          <w:szCs w:val="28"/>
        </w:rPr>
        <w:t xml:space="preserve"> </w:t>
      </w:r>
      <w:r w:rsidR="00A06ED1" w:rsidRPr="00622DDD">
        <w:rPr>
          <w:rFonts w:cs="Arial"/>
          <w:szCs w:val="28"/>
        </w:rPr>
        <w:t>к настоящему постановлению.</w:t>
      </w:r>
    </w:p>
    <w:p w:rsidR="00A06ED1" w:rsidRPr="00622DDD" w:rsidRDefault="00A06ED1" w:rsidP="00A06ED1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622DDD">
        <w:rPr>
          <w:rFonts w:cs="Arial"/>
          <w:szCs w:val="28"/>
        </w:rPr>
        <w:t xml:space="preserve">2. Опубликовать настоящее постановление в газете </w:t>
      </w:r>
      <w:r w:rsidR="00622DDD" w:rsidRPr="00622DDD">
        <w:rPr>
          <w:rFonts w:cs="Arial"/>
          <w:szCs w:val="28"/>
        </w:rPr>
        <w:t>«</w:t>
      </w:r>
      <w:r w:rsidRPr="00622DDD">
        <w:rPr>
          <w:rFonts w:cs="Arial"/>
          <w:szCs w:val="28"/>
        </w:rPr>
        <w:t>Жизнь Югры</w:t>
      </w:r>
      <w:r w:rsidR="00622DDD" w:rsidRPr="00622DDD">
        <w:rPr>
          <w:rFonts w:cs="Arial"/>
          <w:szCs w:val="28"/>
        </w:rPr>
        <w:t>»</w:t>
      </w:r>
      <w:r w:rsidRPr="00622DDD">
        <w:rPr>
          <w:rFonts w:cs="Arial"/>
          <w:szCs w:val="28"/>
        </w:rPr>
        <w:t xml:space="preserve"> и разместить на </w:t>
      </w:r>
      <w:proofErr w:type="gramStart"/>
      <w:r w:rsidRPr="00622DDD">
        <w:rPr>
          <w:rFonts w:cs="Arial"/>
          <w:szCs w:val="28"/>
        </w:rPr>
        <w:t>официальном</w:t>
      </w:r>
      <w:proofErr w:type="gramEnd"/>
      <w:r w:rsidRPr="00622DDD">
        <w:rPr>
          <w:rFonts w:cs="Arial"/>
          <w:szCs w:val="28"/>
        </w:rPr>
        <w:t xml:space="preserve"> веб-сайте Березовского района в сети интернет.</w:t>
      </w:r>
    </w:p>
    <w:p w:rsidR="00622DDD" w:rsidRPr="00622DDD" w:rsidRDefault="00A06ED1" w:rsidP="00A06ED1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622DDD">
        <w:rPr>
          <w:rFonts w:cs="Arial"/>
          <w:szCs w:val="28"/>
        </w:rPr>
        <w:t>3.</w:t>
      </w:r>
      <w:r w:rsidR="00CE4174" w:rsidRPr="00622DDD">
        <w:rPr>
          <w:rFonts w:cs="Arial"/>
          <w:szCs w:val="28"/>
        </w:rPr>
        <w:t xml:space="preserve"> </w:t>
      </w:r>
      <w:r w:rsidRPr="00622DDD">
        <w:rPr>
          <w:rFonts w:cs="Arial"/>
          <w:szCs w:val="28"/>
        </w:rPr>
        <w:t>Настоящее постановление вступает в силу после его официального опубликования.</w:t>
      </w:r>
    </w:p>
    <w:p w:rsidR="00622DDD" w:rsidRDefault="00622DDD" w:rsidP="005B00AB">
      <w:pPr>
        <w:ind w:left="567" w:firstLine="0"/>
      </w:pPr>
    </w:p>
    <w:p w:rsidR="005B00AB" w:rsidRDefault="005B00AB" w:rsidP="005B00AB">
      <w:pPr>
        <w:ind w:left="567" w:firstLine="0"/>
      </w:pPr>
    </w:p>
    <w:p w:rsidR="005B00AB" w:rsidRPr="005B00AB" w:rsidRDefault="005B00AB" w:rsidP="005B00AB">
      <w:pPr>
        <w:ind w:left="567" w:firstLine="0"/>
      </w:pPr>
    </w:p>
    <w:p w:rsidR="00622DDD" w:rsidRPr="005B00AB" w:rsidRDefault="00A06ED1" w:rsidP="005B00AB">
      <w:pPr>
        <w:ind w:left="567" w:firstLine="0"/>
      </w:pPr>
      <w:r w:rsidRPr="005B00AB">
        <w:t>Глава района</w:t>
      </w:r>
      <w:r w:rsidR="00622DDD" w:rsidRPr="005B00AB">
        <w:t xml:space="preserve"> </w:t>
      </w:r>
      <w:r w:rsidR="005B00AB">
        <w:tab/>
      </w:r>
      <w:r w:rsidR="005B00AB">
        <w:tab/>
      </w:r>
      <w:r w:rsidR="005B00AB">
        <w:tab/>
      </w:r>
      <w:r w:rsidR="005B00AB">
        <w:tab/>
      </w:r>
      <w:r w:rsidR="005B00AB">
        <w:tab/>
      </w:r>
      <w:r w:rsidR="005B00AB">
        <w:tab/>
      </w:r>
      <w:r w:rsidR="005B00AB">
        <w:tab/>
      </w:r>
      <w:r w:rsidR="005B00AB">
        <w:tab/>
      </w:r>
      <w:r w:rsidRPr="005B00AB">
        <w:t>В.И. Фомин</w:t>
      </w:r>
    </w:p>
    <w:p w:rsidR="00622DDD" w:rsidRPr="005B00AB" w:rsidRDefault="00622DDD" w:rsidP="005B00AB">
      <w:pPr>
        <w:ind w:left="567" w:firstLine="0"/>
      </w:pPr>
    </w:p>
    <w:p w:rsidR="00A06ED1" w:rsidRPr="00622DDD" w:rsidRDefault="00A06ED1" w:rsidP="00A06ED1">
      <w:pPr>
        <w:spacing w:line="360" w:lineRule="auto"/>
        <w:rPr>
          <w:rFonts w:cs="Arial"/>
          <w:szCs w:val="28"/>
        </w:rPr>
        <w:sectPr w:rsidR="00A06ED1" w:rsidRPr="00622DDD" w:rsidSect="003A057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737" w:bottom="1134" w:left="1418" w:header="709" w:footer="709" w:gutter="0"/>
          <w:cols w:space="708"/>
          <w:titlePg/>
          <w:docGrid w:linePitch="381"/>
        </w:sectPr>
      </w:pPr>
    </w:p>
    <w:p w:rsidR="005B00AB" w:rsidRDefault="005B00AB"/>
    <w:p w:rsidR="005B00AB" w:rsidRDefault="005B00AB"/>
    <w:p w:rsidR="005B00AB" w:rsidRDefault="005B00AB"/>
    <w:tbl>
      <w:tblPr>
        <w:tblW w:w="5067" w:type="pct"/>
        <w:tblLook w:val="04A0" w:firstRow="1" w:lastRow="0" w:firstColumn="1" w:lastColumn="0" w:noHBand="0" w:noVBand="1"/>
      </w:tblPr>
      <w:tblGrid>
        <w:gridCol w:w="646"/>
        <w:gridCol w:w="2227"/>
        <w:gridCol w:w="1024"/>
        <w:gridCol w:w="1024"/>
        <w:gridCol w:w="2565"/>
        <w:gridCol w:w="1341"/>
        <w:gridCol w:w="1407"/>
        <w:gridCol w:w="1329"/>
        <w:gridCol w:w="1329"/>
        <w:gridCol w:w="1229"/>
        <w:gridCol w:w="1438"/>
      </w:tblGrid>
      <w:tr w:rsidR="00A06ED1" w:rsidRPr="00622DDD" w:rsidTr="005B00AB">
        <w:trPr>
          <w:trHeight w:val="1605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ED1" w:rsidRPr="00622DDD" w:rsidRDefault="00A06ED1" w:rsidP="00A06ED1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ED1" w:rsidRPr="00622DDD" w:rsidRDefault="00A06ED1" w:rsidP="00A06ED1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407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22DDD" w:rsidRPr="005B00AB" w:rsidRDefault="00A06ED1" w:rsidP="005B00AB">
            <w:pPr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bookmarkStart w:id="1" w:name="приложение"/>
            <w:r w:rsidRPr="005B00AB">
              <w:rPr>
                <w:rFonts w:cs="Arial"/>
                <w:b/>
                <w:bCs/>
                <w:kern w:val="28"/>
                <w:sz w:val="32"/>
                <w:szCs w:val="32"/>
              </w:rPr>
              <w:t>Приложение</w:t>
            </w:r>
          </w:p>
          <w:bookmarkEnd w:id="1"/>
          <w:p w:rsidR="00622DDD" w:rsidRPr="005B00AB" w:rsidRDefault="00A06ED1" w:rsidP="005B00AB">
            <w:pPr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5B00AB">
              <w:rPr>
                <w:rFonts w:cs="Arial"/>
                <w:b/>
                <w:bCs/>
                <w:kern w:val="28"/>
                <w:sz w:val="32"/>
                <w:szCs w:val="32"/>
              </w:rPr>
              <w:t>к постановлению администрации Березовского района</w:t>
            </w:r>
          </w:p>
          <w:p w:rsidR="00A06ED1" w:rsidRPr="005B00AB" w:rsidRDefault="00A06ED1" w:rsidP="005B00AB">
            <w:pPr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5B00AB">
              <w:rPr>
                <w:rFonts w:cs="Arial"/>
                <w:b/>
                <w:bCs/>
                <w:kern w:val="28"/>
                <w:sz w:val="32"/>
                <w:szCs w:val="32"/>
              </w:rPr>
              <w:t xml:space="preserve">от </w:t>
            </w:r>
            <w:r w:rsidR="005067C9" w:rsidRPr="005B00AB">
              <w:rPr>
                <w:rFonts w:cs="Arial"/>
                <w:b/>
                <w:bCs/>
                <w:kern w:val="28"/>
                <w:sz w:val="32"/>
                <w:szCs w:val="32"/>
              </w:rPr>
              <w:t>13.09.2018</w:t>
            </w:r>
            <w:r w:rsidR="00622DDD" w:rsidRPr="005B00AB">
              <w:rPr>
                <w:rFonts w:cs="Arial"/>
                <w:b/>
                <w:bCs/>
                <w:kern w:val="28"/>
                <w:sz w:val="32"/>
                <w:szCs w:val="32"/>
              </w:rPr>
              <w:t xml:space="preserve"> № </w:t>
            </w:r>
            <w:r w:rsidR="005067C9" w:rsidRPr="005B00AB">
              <w:rPr>
                <w:rFonts w:cs="Arial"/>
                <w:b/>
                <w:bCs/>
                <w:kern w:val="28"/>
                <w:sz w:val="32"/>
                <w:szCs w:val="32"/>
              </w:rPr>
              <w:t>793</w:t>
            </w:r>
          </w:p>
        </w:tc>
      </w:tr>
      <w:tr w:rsidR="00A06ED1" w:rsidRPr="00622DDD" w:rsidTr="00144199">
        <w:trPr>
          <w:trHeight w:val="40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jc w:val="center"/>
              <w:rPr>
                <w:rFonts w:cs="Arial"/>
                <w:b/>
                <w:bCs/>
                <w:iCs/>
                <w:sz w:val="30"/>
                <w:szCs w:val="28"/>
              </w:rPr>
            </w:pPr>
            <w:r w:rsidRPr="005B00AB">
              <w:rPr>
                <w:rFonts w:cs="Arial"/>
                <w:b/>
                <w:bCs/>
                <w:iCs/>
                <w:sz w:val="30"/>
                <w:szCs w:val="28"/>
              </w:rPr>
              <w:t>Перечень основных программных мероприятий.</w:t>
            </w:r>
          </w:p>
        </w:tc>
      </w:tr>
      <w:tr w:rsidR="00A06ED1" w:rsidRPr="00622DDD" w:rsidTr="005B00AB">
        <w:trPr>
          <w:trHeight w:val="300"/>
        </w:trPr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ED1" w:rsidRPr="00622DDD" w:rsidRDefault="00A06ED1" w:rsidP="00A06ED1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ED1" w:rsidRPr="00622DDD" w:rsidRDefault="00A06ED1" w:rsidP="00A06ED1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ED1" w:rsidRPr="00622DDD" w:rsidRDefault="00A06ED1" w:rsidP="00A06ED1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ED1" w:rsidRPr="00622DDD" w:rsidRDefault="00A06ED1" w:rsidP="00A06ED1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ED1" w:rsidRPr="00622DDD" w:rsidRDefault="00A06ED1" w:rsidP="00A06ED1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ED1" w:rsidRPr="00622DDD" w:rsidRDefault="00A06ED1" w:rsidP="00A06ED1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3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6ED1" w:rsidRPr="00622DDD" w:rsidRDefault="00A06ED1" w:rsidP="00A06ED1">
            <w:pPr>
              <w:jc w:val="center"/>
              <w:rPr>
                <w:rFonts w:cs="Arial"/>
                <w:color w:val="000000"/>
                <w:szCs w:val="22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ED1" w:rsidRPr="00622DDD" w:rsidRDefault="00A06ED1" w:rsidP="00A06ED1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ED1" w:rsidRPr="00622DDD" w:rsidRDefault="00A06ED1" w:rsidP="00A06ED1">
            <w:pPr>
              <w:rPr>
                <w:rFonts w:cs="Arial"/>
                <w:color w:val="000000"/>
                <w:szCs w:val="22"/>
              </w:rPr>
            </w:pPr>
          </w:p>
        </w:tc>
      </w:tr>
      <w:tr w:rsidR="00A06ED1" w:rsidRPr="00622DDD" w:rsidTr="005B00AB">
        <w:trPr>
          <w:trHeight w:val="300"/>
        </w:trPr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622DDD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 xml:space="preserve"> № </w:t>
            </w:r>
            <w:proofErr w:type="gramStart"/>
            <w:r w:rsidR="00A06ED1" w:rsidRPr="005B00AB">
              <w:rPr>
                <w:rFonts w:cs="Arial"/>
                <w:color w:val="000000"/>
              </w:rPr>
              <w:t>п</w:t>
            </w:r>
            <w:proofErr w:type="gramEnd"/>
            <w:r w:rsidR="00A06ED1" w:rsidRPr="005B00AB">
              <w:rPr>
                <w:rFonts w:cs="Arial"/>
                <w:color w:val="000000"/>
              </w:rPr>
              <w:t>/п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Основные мероприятия муниципальной программ</w:t>
            </w:r>
            <w:proofErr w:type="gramStart"/>
            <w:r w:rsidRPr="005B00AB">
              <w:rPr>
                <w:rFonts w:cs="Arial"/>
                <w:color w:val="000000"/>
              </w:rPr>
              <w:t>ы(</w:t>
            </w:r>
            <w:proofErr w:type="gramEnd"/>
            <w:r w:rsidRPr="005B00AB">
              <w:rPr>
                <w:rFonts w:cs="Arial"/>
                <w:color w:val="000000"/>
              </w:rPr>
              <w:t>связь мероприятий с показателями муниципальной программы)</w:t>
            </w:r>
          </w:p>
        </w:tc>
        <w:tc>
          <w:tcPr>
            <w:tcW w:w="6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 xml:space="preserve">Ответственный исполнитель/ </w:t>
            </w:r>
            <w:r w:rsidR="0067074C" w:rsidRPr="005B00AB">
              <w:rPr>
                <w:rFonts w:cs="Arial"/>
                <w:color w:val="000000"/>
              </w:rPr>
              <w:t>соисполнитель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 xml:space="preserve">Источник </w:t>
            </w:r>
            <w:proofErr w:type="spellStart"/>
            <w:proofErr w:type="gramStart"/>
            <w:r w:rsidRPr="005B00AB">
              <w:rPr>
                <w:rFonts w:cs="Arial"/>
                <w:color w:val="000000"/>
              </w:rPr>
              <w:t>финанси-рования</w:t>
            </w:r>
            <w:proofErr w:type="spellEnd"/>
            <w:proofErr w:type="gramEnd"/>
          </w:p>
        </w:tc>
        <w:tc>
          <w:tcPr>
            <w:tcW w:w="259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Финансовые затраты на реализацию (тыс. рублей)</w:t>
            </w:r>
          </w:p>
        </w:tc>
      </w:tr>
      <w:tr w:rsidR="00A06ED1" w:rsidRPr="00622DDD" w:rsidTr="005B00AB">
        <w:trPr>
          <w:trHeight w:val="300"/>
        </w:trPr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всего</w:t>
            </w:r>
          </w:p>
        </w:tc>
        <w:tc>
          <w:tcPr>
            <w:tcW w:w="216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5B00AB" w:rsidRDefault="00622DDD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 xml:space="preserve"> </w:t>
            </w:r>
          </w:p>
        </w:tc>
      </w:tr>
      <w:tr w:rsidR="00A06ED1" w:rsidRPr="00622DDD" w:rsidTr="005B00AB">
        <w:trPr>
          <w:trHeight w:val="1545"/>
        </w:trPr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2016 г.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2017 г.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2018 г.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2019 г.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2020 г.</w:t>
            </w:r>
          </w:p>
        </w:tc>
      </w:tr>
      <w:tr w:rsidR="00A06ED1" w:rsidRPr="00622DDD" w:rsidTr="00144199">
        <w:trPr>
          <w:trHeight w:val="33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 xml:space="preserve">Цель: </w:t>
            </w:r>
            <w:r w:rsidR="00622DDD" w:rsidRPr="005B00AB">
              <w:rPr>
                <w:rFonts w:cs="Arial"/>
                <w:color w:val="000000"/>
              </w:rPr>
              <w:t>«</w:t>
            </w:r>
            <w:r w:rsidRPr="005B00AB">
              <w:rPr>
                <w:rFonts w:cs="Arial"/>
                <w:color w:val="000000"/>
              </w:rPr>
              <w:t>Повышение качества и надежности предоставления жилищно-коммунальных услуг</w:t>
            </w:r>
            <w:r w:rsidR="00622DDD" w:rsidRPr="005B00AB">
              <w:rPr>
                <w:rFonts w:cs="Arial"/>
                <w:color w:val="000000"/>
              </w:rPr>
              <w:t>»</w:t>
            </w:r>
          </w:p>
        </w:tc>
      </w:tr>
      <w:tr w:rsidR="00A06ED1" w:rsidRPr="00622DDD" w:rsidTr="00144199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Подпрограмма 1</w:t>
            </w:r>
            <w:r w:rsidR="00622DDD" w:rsidRPr="005B00AB">
              <w:rPr>
                <w:rFonts w:cs="Arial"/>
                <w:color w:val="000000"/>
              </w:rPr>
              <w:t xml:space="preserve"> «</w:t>
            </w:r>
            <w:r w:rsidRPr="005B00AB">
              <w:rPr>
                <w:rFonts w:cs="Arial"/>
                <w:color w:val="000000"/>
              </w:rPr>
              <w:t>Создание условий для обеспечения качественными коммунальными услугами</w:t>
            </w:r>
            <w:r w:rsidR="00622DDD" w:rsidRPr="005B00AB">
              <w:rPr>
                <w:rFonts w:cs="Arial"/>
                <w:color w:val="000000"/>
              </w:rPr>
              <w:t>»</w:t>
            </w:r>
          </w:p>
        </w:tc>
      </w:tr>
      <w:tr w:rsidR="00A06ED1" w:rsidRPr="00622DDD" w:rsidTr="00144199">
        <w:trPr>
          <w:trHeight w:val="34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Задача 1. Развитие жилищно-коммунального комплекса и повышение эффективности, качества и надежности предоставления ЖКУ.</w:t>
            </w:r>
          </w:p>
        </w:tc>
      </w:tr>
      <w:tr w:rsidR="00A06ED1" w:rsidRPr="00622DDD" w:rsidTr="005B00AB">
        <w:trPr>
          <w:trHeight w:val="420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1.1.</w:t>
            </w:r>
          </w:p>
        </w:tc>
        <w:tc>
          <w:tcPr>
            <w:tcW w:w="7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 xml:space="preserve">Основное мероприятие </w:t>
            </w:r>
            <w:r w:rsidR="00622DDD" w:rsidRPr="005B00AB">
              <w:rPr>
                <w:rFonts w:cs="Arial"/>
                <w:color w:val="000000"/>
              </w:rPr>
              <w:t>«</w:t>
            </w:r>
            <w:r w:rsidRPr="005B00AB">
              <w:rPr>
                <w:rFonts w:cs="Arial"/>
                <w:color w:val="000000"/>
              </w:rPr>
              <w:t>Подготовка систем коммунальной инфраструктуры к осенне-зимнему периоду</w:t>
            </w:r>
            <w:r w:rsidR="00622DDD" w:rsidRPr="005B00AB">
              <w:rPr>
                <w:rFonts w:cs="Arial"/>
                <w:color w:val="000000"/>
              </w:rPr>
              <w:t>»</w:t>
            </w:r>
            <w:r w:rsidRPr="005B00AB">
              <w:rPr>
                <w:rFonts w:cs="Arial"/>
                <w:color w:val="000000"/>
              </w:rPr>
              <w:t xml:space="preserve"> (2)</w:t>
            </w:r>
          </w:p>
        </w:tc>
        <w:tc>
          <w:tcPr>
            <w:tcW w:w="6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ED1" w:rsidRPr="005B00AB" w:rsidRDefault="00622DDD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 xml:space="preserve"> </w:t>
            </w:r>
            <w:proofErr w:type="gramStart"/>
            <w:r w:rsidR="00A2748B" w:rsidRPr="005B00AB">
              <w:rPr>
                <w:rFonts w:cs="Arial"/>
              </w:rPr>
              <w:t>Администрация Березовского (Управление по жилищно-коммунальному хозяйству</w:t>
            </w:r>
            <w:proofErr w:type="gramEnd"/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всего: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631DB3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89</w:t>
            </w:r>
            <w:r w:rsidR="00A06ED1" w:rsidRPr="005B00AB">
              <w:rPr>
                <w:rFonts w:cs="Arial"/>
                <w:i/>
                <w:iCs/>
              </w:rPr>
              <w:t>33,0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947,6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5639,1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1946,3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200,0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200,0</w:t>
            </w:r>
          </w:p>
        </w:tc>
      </w:tr>
      <w:tr w:rsidR="00A06ED1" w:rsidRPr="00622DDD" w:rsidTr="005B00AB">
        <w:trPr>
          <w:trHeight w:val="762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4000,0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4000,0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</w:tr>
      <w:tr w:rsidR="00A06ED1" w:rsidRPr="00622DDD" w:rsidTr="005B00AB">
        <w:trPr>
          <w:trHeight w:val="810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622DDD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</w:t>
            </w:r>
            <w:r w:rsidR="00A06ED1" w:rsidRPr="005B00AB">
              <w:rPr>
                <w:rFonts w:cs="Arial"/>
                <w:b/>
                <w:bCs/>
              </w:rPr>
              <w:t xml:space="preserve">бюджет городского поселения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631DB3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49</w:t>
            </w:r>
            <w:r w:rsidR="00A06ED1" w:rsidRPr="005B00AB">
              <w:rPr>
                <w:rFonts w:cs="Arial"/>
                <w:i/>
                <w:iCs/>
              </w:rPr>
              <w:t>33,0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947,6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1639,1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1</w:t>
            </w:r>
            <w:r w:rsidR="00631DB3" w:rsidRPr="005B00AB">
              <w:rPr>
                <w:rFonts w:cs="Arial"/>
              </w:rPr>
              <w:t xml:space="preserve"> </w:t>
            </w:r>
            <w:r w:rsidRPr="005B00AB">
              <w:rPr>
                <w:rFonts w:cs="Arial"/>
              </w:rPr>
              <w:t>946,3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200,0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200,0</w:t>
            </w:r>
          </w:p>
        </w:tc>
      </w:tr>
      <w:tr w:rsidR="00A06ED1" w:rsidRPr="00622DDD" w:rsidTr="005B00AB">
        <w:trPr>
          <w:trHeight w:val="589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 том числе доля </w:t>
            </w:r>
            <w:proofErr w:type="spellStart"/>
            <w:r w:rsidRPr="005B00AB">
              <w:rPr>
                <w:rFonts w:cs="Arial"/>
                <w:b/>
                <w:bCs/>
              </w:rPr>
              <w:t>софинансирования</w:t>
            </w:r>
            <w:proofErr w:type="spellEnd"/>
            <w:r w:rsidRPr="005B00AB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210,5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210,5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</w:tr>
      <w:tr w:rsidR="00A06ED1" w:rsidRPr="00622DDD" w:rsidTr="005B00AB">
        <w:trPr>
          <w:trHeight w:val="630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1.2.</w:t>
            </w:r>
          </w:p>
        </w:tc>
        <w:tc>
          <w:tcPr>
            <w:tcW w:w="7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 xml:space="preserve">Основное мероприятие </w:t>
            </w:r>
            <w:r w:rsidR="00622DDD" w:rsidRPr="005B00AB">
              <w:rPr>
                <w:rFonts w:cs="Arial"/>
                <w:color w:val="000000"/>
              </w:rPr>
              <w:lastRenderedPageBreak/>
              <w:t>«</w:t>
            </w:r>
            <w:r w:rsidRPr="005B00AB">
              <w:rPr>
                <w:rFonts w:cs="Arial"/>
                <w:color w:val="000000"/>
              </w:rPr>
              <w:t xml:space="preserve">Разработка программы </w:t>
            </w:r>
            <w:r w:rsidR="00622DDD" w:rsidRPr="005B00AB">
              <w:rPr>
                <w:rFonts w:cs="Arial"/>
                <w:color w:val="000000"/>
              </w:rPr>
              <w:t>«</w:t>
            </w:r>
            <w:r w:rsidRPr="005B00AB">
              <w:rPr>
                <w:rFonts w:cs="Arial"/>
                <w:color w:val="000000"/>
              </w:rPr>
              <w:t xml:space="preserve">Комплексное развитие коммунальной инфраструктуры </w:t>
            </w:r>
            <w:proofErr w:type="spellStart"/>
            <w:r w:rsidRPr="005B00AB">
              <w:rPr>
                <w:rFonts w:cs="Arial"/>
                <w:color w:val="000000"/>
              </w:rPr>
              <w:t>пгт</w:t>
            </w:r>
            <w:proofErr w:type="spellEnd"/>
            <w:r w:rsidRPr="005B00AB">
              <w:rPr>
                <w:rFonts w:cs="Arial"/>
                <w:color w:val="000000"/>
              </w:rPr>
              <w:t xml:space="preserve">. Березово </w:t>
            </w:r>
          </w:p>
        </w:tc>
        <w:tc>
          <w:tcPr>
            <w:tcW w:w="6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48B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lastRenderedPageBreak/>
              <w:t xml:space="preserve"> </w:t>
            </w:r>
            <w:r w:rsidR="00A2748B" w:rsidRPr="005B00AB">
              <w:rPr>
                <w:rFonts w:cs="Arial"/>
              </w:rPr>
              <w:t xml:space="preserve">Администрация Березовского </w:t>
            </w:r>
            <w:r w:rsidR="00A2748B" w:rsidRPr="005B00AB">
              <w:rPr>
                <w:rFonts w:cs="Arial"/>
              </w:rPr>
              <w:lastRenderedPageBreak/>
              <w:t>района</w:t>
            </w:r>
            <w:r w:rsidR="00622DDD" w:rsidRPr="005B00AB">
              <w:rPr>
                <w:rFonts w:cs="Arial"/>
              </w:rPr>
              <w:t xml:space="preserve"> </w:t>
            </w:r>
          </w:p>
          <w:p w:rsidR="00A06ED1" w:rsidRPr="005B00AB" w:rsidRDefault="00A2748B" w:rsidP="005B00AB">
            <w:pPr>
              <w:ind w:firstLine="0"/>
              <w:jc w:val="center"/>
              <w:rPr>
                <w:rFonts w:cs="Arial"/>
              </w:rPr>
            </w:pPr>
            <w:proofErr w:type="gramStart"/>
            <w:r w:rsidRPr="005B00AB">
              <w:rPr>
                <w:rFonts w:cs="Arial"/>
              </w:rPr>
              <w:t>(Управление по жилищно-коммунальному хозяйству</w:t>
            </w:r>
            <w:r w:rsidR="00A06ED1" w:rsidRPr="005B00AB">
              <w:rPr>
                <w:rFonts w:cs="Arial"/>
              </w:rPr>
              <w:t xml:space="preserve"> </w:t>
            </w:r>
            <w:proofErr w:type="gramEnd"/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565,3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184,3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127,0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127,0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127,0</w:t>
            </w:r>
          </w:p>
        </w:tc>
      </w:tr>
      <w:tr w:rsidR="00A06ED1" w:rsidRPr="00622DDD" w:rsidTr="005B00AB">
        <w:trPr>
          <w:trHeight w:val="705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</w:tr>
      <w:tr w:rsidR="00A06ED1" w:rsidRPr="00622DDD" w:rsidTr="005B00AB">
        <w:trPr>
          <w:trHeight w:val="1035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ED1" w:rsidRPr="005B00AB" w:rsidRDefault="00A06ED1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622DDD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</w:t>
            </w:r>
            <w:r w:rsidR="00A06ED1" w:rsidRPr="005B00AB">
              <w:rPr>
                <w:rFonts w:cs="Arial"/>
                <w:b/>
                <w:bCs/>
              </w:rPr>
              <w:t xml:space="preserve">бюджет городского поселения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565,3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184,3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127,0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127,0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ED1" w:rsidRPr="005B00AB" w:rsidRDefault="00A06ED1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127,0</w:t>
            </w:r>
          </w:p>
        </w:tc>
      </w:tr>
      <w:tr w:rsidR="00631DB3" w:rsidRPr="00622DDD" w:rsidTr="005B00AB">
        <w:trPr>
          <w:trHeight w:val="1035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31DB3" w:rsidRPr="005B00AB" w:rsidRDefault="00631DB3" w:rsidP="005B00AB">
            <w:pPr>
              <w:ind w:firstLine="0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1.3</w:t>
            </w:r>
          </w:p>
        </w:tc>
        <w:tc>
          <w:tcPr>
            <w:tcW w:w="71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 xml:space="preserve">Основное мероприятие </w:t>
            </w:r>
            <w:r w:rsidR="00622DDD" w:rsidRPr="005B00AB">
              <w:rPr>
                <w:rFonts w:cs="Arial"/>
                <w:color w:val="000000"/>
              </w:rPr>
              <w:t>«</w:t>
            </w:r>
            <w:r w:rsidRPr="005B00AB">
              <w:rPr>
                <w:rFonts w:cs="Arial"/>
                <w:color w:val="000000"/>
              </w:rPr>
              <w:t>Субсидии из бюджета автономного округа на поддержку частных инвестиций в жилищно-коммунальный комплекс</w:t>
            </w:r>
            <w:r w:rsidR="00622DDD" w:rsidRPr="005B00AB">
              <w:rPr>
                <w:rFonts w:cs="Arial"/>
                <w:color w:val="000000"/>
              </w:rPr>
              <w:t xml:space="preserve"> </w:t>
            </w:r>
            <w:r w:rsidRPr="005B00AB">
              <w:rPr>
                <w:rFonts w:cs="Arial"/>
                <w:color w:val="000000"/>
              </w:rPr>
              <w:t>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</w:t>
            </w:r>
            <w:r w:rsidR="00622DDD" w:rsidRPr="005B00AB">
              <w:rPr>
                <w:rFonts w:cs="Arial"/>
                <w:color w:val="000000"/>
              </w:rPr>
              <w:t>»</w:t>
            </w:r>
          </w:p>
        </w:tc>
        <w:tc>
          <w:tcPr>
            <w:tcW w:w="6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Администрация Березовского</w:t>
            </w:r>
            <w:r w:rsidR="00622DDD" w:rsidRPr="005B00AB">
              <w:rPr>
                <w:rFonts w:cs="Arial"/>
              </w:rPr>
              <w:t xml:space="preserve"> </w:t>
            </w:r>
            <w:r w:rsidRPr="005B00AB">
              <w:rPr>
                <w:rFonts w:cs="Arial"/>
              </w:rPr>
              <w:t>района (Управление по жилищно-коммунальному хозяйству)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всего: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36 232,9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36 232,9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</w:tr>
      <w:tr w:rsidR="00631DB3" w:rsidRPr="00622DDD" w:rsidTr="005B00AB">
        <w:trPr>
          <w:trHeight w:val="1035"/>
        </w:trPr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DB3" w:rsidRPr="005B00AB" w:rsidRDefault="00631DB3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DB3" w:rsidRPr="005B00AB" w:rsidRDefault="00631DB3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DB3" w:rsidRPr="005B00AB" w:rsidRDefault="00631DB3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32 609,6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32 609,6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</w:tr>
      <w:tr w:rsidR="00631DB3" w:rsidRPr="00622DDD" w:rsidTr="005B00AB">
        <w:trPr>
          <w:trHeight w:val="1035"/>
        </w:trPr>
        <w:tc>
          <w:tcPr>
            <w:tcW w:w="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B3" w:rsidRPr="005B00AB" w:rsidRDefault="00631DB3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B3" w:rsidRPr="005B00AB" w:rsidRDefault="00631DB3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B3" w:rsidRPr="005B00AB" w:rsidRDefault="00631DB3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22DDD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</w:t>
            </w:r>
            <w:r w:rsidR="00631DB3" w:rsidRPr="005B00AB">
              <w:rPr>
                <w:rFonts w:cs="Arial"/>
                <w:b/>
                <w:bCs/>
              </w:rPr>
              <w:t xml:space="preserve">бюджет городского поселения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3 623,3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3 623,3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DB3" w:rsidRPr="005B00AB" w:rsidRDefault="00631DB3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</w:tr>
      <w:tr w:rsidR="004B1075" w:rsidRPr="00622DDD" w:rsidTr="005B00AB">
        <w:trPr>
          <w:trHeight w:val="625"/>
        </w:trPr>
        <w:tc>
          <w:tcPr>
            <w:tcW w:w="20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075" w:rsidRPr="005B00AB" w:rsidRDefault="004B1075" w:rsidP="005B00AB">
            <w:pPr>
              <w:ind w:firstLine="0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1.4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 xml:space="preserve">Основное мероприятие </w:t>
            </w:r>
            <w:r w:rsidR="00622DDD" w:rsidRPr="005B00AB">
              <w:rPr>
                <w:rFonts w:cs="Arial"/>
                <w:color w:val="000000"/>
              </w:rPr>
              <w:lastRenderedPageBreak/>
              <w:t>«</w:t>
            </w:r>
            <w:r w:rsidRPr="005B00AB">
              <w:rPr>
                <w:rFonts w:cs="Arial"/>
                <w:color w:val="000000"/>
              </w:rPr>
              <w:t>Предоставление субсидий организациям на погашение кредиторской задолженности за энергоресурсы предприятий в сфере теплоснабжения</w:t>
            </w:r>
          </w:p>
        </w:tc>
        <w:tc>
          <w:tcPr>
            <w:tcW w:w="65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lastRenderedPageBreak/>
              <w:t>Администрация Березовского</w:t>
            </w:r>
            <w:r w:rsidR="00622DDD" w:rsidRPr="005B00AB">
              <w:rPr>
                <w:rFonts w:cs="Arial"/>
              </w:rPr>
              <w:t xml:space="preserve"> </w:t>
            </w:r>
            <w:r w:rsidRPr="005B00AB">
              <w:rPr>
                <w:rFonts w:cs="Arial"/>
              </w:rPr>
              <w:lastRenderedPageBreak/>
              <w:t>района (Управление по жилищно-коммунальному хозяйству)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lastRenderedPageBreak/>
              <w:t>всего: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4000,0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4000,0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</w:tr>
      <w:tr w:rsidR="004B1075" w:rsidRPr="00622DDD" w:rsidTr="005B00AB">
        <w:trPr>
          <w:trHeight w:val="846"/>
        </w:trPr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075" w:rsidRPr="005B00AB" w:rsidRDefault="004B1075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075" w:rsidRPr="005B00AB" w:rsidRDefault="004B1075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1075" w:rsidRPr="005B00AB" w:rsidRDefault="004B1075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>бюджет автономного округа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</w:tr>
      <w:tr w:rsidR="004B1075" w:rsidRPr="00622DDD" w:rsidTr="005B00AB">
        <w:trPr>
          <w:trHeight w:val="527"/>
        </w:trPr>
        <w:tc>
          <w:tcPr>
            <w:tcW w:w="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075" w:rsidRPr="005B00AB" w:rsidRDefault="004B1075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075" w:rsidRPr="005B00AB" w:rsidRDefault="004B1075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075" w:rsidRPr="005B00AB" w:rsidRDefault="004B1075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>бюджет городского поселения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4000,0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4000,0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075" w:rsidRPr="005B00AB" w:rsidRDefault="004B1075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</w:t>
            </w:r>
          </w:p>
        </w:tc>
      </w:tr>
      <w:tr w:rsidR="00AD7E62" w:rsidRPr="00622DDD" w:rsidTr="005B00AB">
        <w:trPr>
          <w:trHeight w:val="360"/>
        </w:trPr>
        <w:tc>
          <w:tcPr>
            <w:tcW w:w="158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color w:val="000000"/>
              </w:rPr>
            </w:pPr>
            <w:r w:rsidRPr="005B00AB">
              <w:rPr>
                <w:rFonts w:cs="Arial"/>
                <w:b/>
                <w:bCs/>
                <w:color w:val="000000"/>
              </w:rPr>
              <w:t>Итого по подпрограмме 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всего: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F7561E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 xml:space="preserve">49 </w:t>
            </w:r>
            <w:r w:rsidR="00386827" w:rsidRPr="005B00AB">
              <w:rPr>
                <w:rFonts w:cs="Arial"/>
                <w:b/>
                <w:bCs/>
                <w:i/>
                <w:iCs/>
              </w:rPr>
              <w:t>731,2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947,6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5823,4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F7561E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42306,2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327,0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327,0</w:t>
            </w:r>
          </w:p>
        </w:tc>
      </w:tr>
      <w:tr w:rsidR="00AD7E62" w:rsidRPr="00622DDD" w:rsidTr="005B00AB">
        <w:trPr>
          <w:trHeight w:val="765"/>
        </w:trPr>
        <w:tc>
          <w:tcPr>
            <w:tcW w:w="15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DE184D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36 609,6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4000,0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754136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</w:rPr>
              <w:t>32 609,6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0,0</w:t>
            </w:r>
          </w:p>
        </w:tc>
      </w:tr>
      <w:tr w:rsidR="00AD7E62" w:rsidRPr="00622DDD" w:rsidTr="005B00AB">
        <w:trPr>
          <w:trHeight w:val="765"/>
        </w:trPr>
        <w:tc>
          <w:tcPr>
            <w:tcW w:w="15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</w:t>
            </w:r>
            <w:r w:rsidR="00AD7E62" w:rsidRPr="005B00AB">
              <w:rPr>
                <w:rFonts w:cs="Arial"/>
                <w:b/>
                <w:bCs/>
              </w:rPr>
              <w:t xml:space="preserve">бюджет городского поселения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31DB3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9 121,6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947,6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1823,4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F7561E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9</w:t>
            </w:r>
            <w:r w:rsidR="00754136" w:rsidRPr="005B00AB">
              <w:rPr>
                <w:rFonts w:cs="Arial"/>
                <w:b/>
                <w:bCs/>
                <w:i/>
                <w:iCs/>
              </w:rPr>
              <w:t xml:space="preserve"> 696</w:t>
            </w:r>
            <w:r w:rsidR="00631DB3" w:rsidRPr="005B00AB">
              <w:rPr>
                <w:rFonts w:cs="Arial"/>
                <w:b/>
                <w:bCs/>
                <w:i/>
                <w:iCs/>
              </w:rPr>
              <w:t>,6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327,0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327,0</w:t>
            </w:r>
          </w:p>
        </w:tc>
      </w:tr>
      <w:tr w:rsidR="00AD7E62" w:rsidRPr="00622DDD" w:rsidTr="005B00AB">
        <w:trPr>
          <w:trHeight w:val="1170"/>
        </w:trPr>
        <w:tc>
          <w:tcPr>
            <w:tcW w:w="15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 том числе доля </w:t>
            </w:r>
            <w:proofErr w:type="spellStart"/>
            <w:r w:rsidRPr="005B00AB">
              <w:rPr>
                <w:rFonts w:cs="Arial"/>
                <w:b/>
                <w:bCs/>
              </w:rPr>
              <w:t>софинансирования</w:t>
            </w:r>
            <w:proofErr w:type="spellEnd"/>
            <w:r w:rsidRPr="005B00AB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31DB3" w:rsidP="005B00AB">
            <w:pPr>
              <w:ind w:firstLine="0"/>
              <w:jc w:val="center"/>
              <w:rPr>
                <w:rFonts w:cs="Arial"/>
                <w:b/>
                <w:i/>
                <w:iCs/>
              </w:rPr>
            </w:pPr>
            <w:r w:rsidRPr="005B00AB">
              <w:rPr>
                <w:rFonts w:cs="Arial"/>
                <w:b/>
                <w:i/>
                <w:iCs/>
              </w:rPr>
              <w:t>3 833,8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</w:rPr>
            </w:pPr>
            <w:r w:rsidRPr="005B00AB">
              <w:rPr>
                <w:rFonts w:cs="Arial"/>
                <w:b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</w:rPr>
            </w:pPr>
            <w:r w:rsidRPr="005B00AB">
              <w:rPr>
                <w:rFonts w:cs="Arial"/>
                <w:b/>
              </w:rPr>
              <w:t>210,5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754136" w:rsidP="005B00AB">
            <w:pPr>
              <w:ind w:firstLine="0"/>
              <w:jc w:val="center"/>
              <w:rPr>
                <w:rFonts w:cs="Arial"/>
                <w:b/>
              </w:rPr>
            </w:pPr>
            <w:r w:rsidRPr="005B00AB">
              <w:rPr>
                <w:rFonts w:cs="Arial"/>
                <w:b/>
              </w:rPr>
              <w:t>3 623,3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</w:rPr>
            </w:pPr>
            <w:r w:rsidRPr="005B00AB">
              <w:rPr>
                <w:rFonts w:cs="Arial"/>
                <w:b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</w:rPr>
            </w:pPr>
            <w:r w:rsidRPr="005B00AB">
              <w:rPr>
                <w:rFonts w:cs="Arial"/>
                <w:b/>
              </w:rPr>
              <w:t>0,0</w:t>
            </w:r>
          </w:p>
        </w:tc>
      </w:tr>
      <w:tr w:rsidR="00AD7E62" w:rsidRPr="00622DDD" w:rsidTr="00144199">
        <w:trPr>
          <w:trHeight w:val="49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451A" w:rsidRPr="005B00AB" w:rsidRDefault="00AD7E62" w:rsidP="005B00AB">
            <w:pPr>
              <w:ind w:firstLine="0"/>
              <w:jc w:val="center"/>
              <w:rPr>
                <w:rFonts w:cs="Arial"/>
                <w:b/>
                <w:color w:val="000000"/>
              </w:rPr>
            </w:pPr>
            <w:r w:rsidRPr="005B00AB">
              <w:rPr>
                <w:rFonts w:cs="Arial"/>
                <w:b/>
                <w:color w:val="000000"/>
              </w:rPr>
              <w:t>Подпрограмма 2</w:t>
            </w:r>
            <w:r w:rsidR="00622DDD" w:rsidRPr="005B00AB">
              <w:rPr>
                <w:rFonts w:cs="Arial"/>
                <w:b/>
                <w:color w:val="000000"/>
              </w:rPr>
              <w:t xml:space="preserve"> «</w:t>
            </w:r>
            <w:r w:rsidRPr="005B00AB">
              <w:rPr>
                <w:rFonts w:cs="Arial"/>
                <w:b/>
                <w:color w:val="000000"/>
              </w:rPr>
              <w:t>Обеспечение равных прав потребителей</w:t>
            </w:r>
            <w:r w:rsidR="00622DDD" w:rsidRPr="005B00AB">
              <w:rPr>
                <w:rFonts w:cs="Arial"/>
                <w:b/>
                <w:color w:val="000000"/>
              </w:rPr>
              <w:t xml:space="preserve"> </w:t>
            </w:r>
            <w:r w:rsidRPr="005B00AB">
              <w:rPr>
                <w:rFonts w:cs="Arial"/>
                <w:b/>
                <w:color w:val="000000"/>
              </w:rPr>
              <w:t>на получение коммунальных ресурсов</w:t>
            </w:r>
            <w:r w:rsidR="00622DDD" w:rsidRPr="005B00AB">
              <w:rPr>
                <w:rFonts w:cs="Arial"/>
                <w:b/>
                <w:color w:val="000000"/>
              </w:rPr>
              <w:t>»</w:t>
            </w:r>
          </w:p>
        </w:tc>
      </w:tr>
      <w:tr w:rsidR="00AD7E62" w:rsidRPr="00622DDD" w:rsidTr="00144199">
        <w:trPr>
          <w:trHeight w:val="561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color w:val="000000"/>
              </w:rPr>
            </w:pPr>
            <w:r w:rsidRPr="005B00AB">
              <w:rPr>
                <w:rFonts w:cs="Arial"/>
                <w:b/>
                <w:color w:val="000000"/>
              </w:rPr>
              <w:t>Задача .1, Сдерживание роста тарифов на энергетические ресурсы</w:t>
            </w:r>
          </w:p>
        </w:tc>
      </w:tr>
      <w:tr w:rsidR="00AD7E62" w:rsidRPr="00622DDD" w:rsidTr="005B00AB">
        <w:trPr>
          <w:trHeight w:val="300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2.1.</w:t>
            </w:r>
          </w:p>
        </w:tc>
        <w:tc>
          <w:tcPr>
            <w:tcW w:w="7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«</w:t>
            </w:r>
            <w:r w:rsidR="00AD7E62" w:rsidRPr="005B00AB">
              <w:rPr>
                <w:rFonts w:cs="Arial"/>
                <w:color w:val="000000"/>
              </w:rPr>
              <w:t xml:space="preserve">Основное мероприятие </w:t>
            </w:r>
            <w:r w:rsidRPr="005B00AB">
              <w:rPr>
                <w:rFonts w:cs="Arial"/>
                <w:color w:val="000000"/>
              </w:rPr>
              <w:t>«</w:t>
            </w:r>
            <w:r w:rsidR="00AD7E62" w:rsidRPr="005B00AB">
              <w:rPr>
                <w:rFonts w:cs="Arial"/>
                <w:color w:val="000000"/>
              </w:rPr>
              <w:t>Предоставление субсидий организациям</w:t>
            </w:r>
            <w:r w:rsidRPr="005B00AB">
              <w:rPr>
                <w:rFonts w:cs="Arial"/>
                <w:color w:val="000000"/>
              </w:rPr>
              <w:t xml:space="preserve"> </w:t>
            </w:r>
            <w:r w:rsidR="00AD7E62" w:rsidRPr="005B00AB">
              <w:rPr>
                <w:rFonts w:cs="Arial"/>
                <w:color w:val="000000"/>
              </w:rPr>
              <w:t xml:space="preserve">на возмещение недополученных </w:t>
            </w:r>
            <w:r w:rsidR="00AD7E62" w:rsidRPr="005B00AB">
              <w:rPr>
                <w:rFonts w:cs="Arial"/>
                <w:color w:val="000000"/>
              </w:rPr>
              <w:lastRenderedPageBreak/>
              <w:t>доходов при оказании жилищно-коммунальных услуг, услуг бани</w:t>
            </w:r>
            <w:r w:rsidRPr="005B00AB">
              <w:rPr>
                <w:rFonts w:cs="Arial"/>
                <w:color w:val="000000"/>
              </w:rPr>
              <w:t xml:space="preserve"> </w:t>
            </w:r>
            <w:r w:rsidR="00AD7E62" w:rsidRPr="005B00AB">
              <w:rPr>
                <w:rFonts w:cs="Arial"/>
                <w:color w:val="000000"/>
              </w:rPr>
              <w:t>населению по регулируемым ценам</w:t>
            </w:r>
            <w:r w:rsidRPr="005B00AB">
              <w:rPr>
                <w:rFonts w:cs="Arial"/>
                <w:color w:val="000000"/>
              </w:rPr>
              <w:t>»</w:t>
            </w:r>
          </w:p>
        </w:tc>
        <w:tc>
          <w:tcPr>
            <w:tcW w:w="6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lastRenderedPageBreak/>
              <w:t xml:space="preserve"> </w:t>
            </w:r>
            <w:r w:rsidR="00AD7E62" w:rsidRPr="005B00AB">
              <w:rPr>
                <w:rFonts w:cs="Arial"/>
              </w:rPr>
              <w:t>Администрация Березовского (Управление по жилищно-коммунальному хозяйству</w:t>
            </w:r>
            <w:proofErr w:type="gramStart"/>
            <w:r w:rsidR="006718AC" w:rsidRPr="005B00AB">
              <w:rPr>
                <w:rFonts w:cs="Arial"/>
              </w:rPr>
              <w:t>0</w:t>
            </w:r>
            <w:proofErr w:type="gramEnd"/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всего: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D9451A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49442,4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279,9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17857,0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D9451A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12501,7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8070,6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10733,3</w:t>
            </w:r>
          </w:p>
        </w:tc>
      </w:tr>
      <w:tr w:rsidR="00AD7E62" w:rsidRPr="00622DDD" w:rsidTr="005B00AB">
        <w:trPr>
          <w:trHeight w:val="733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279,6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279,6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</w:tr>
      <w:tr w:rsidR="00AD7E62" w:rsidRPr="00622DDD" w:rsidTr="005B00AB">
        <w:trPr>
          <w:trHeight w:val="857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</w:t>
            </w:r>
            <w:r w:rsidR="00AD7E62" w:rsidRPr="005B00AB">
              <w:rPr>
                <w:rFonts w:cs="Arial"/>
                <w:b/>
                <w:bCs/>
              </w:rPr>
              <w:t xml:space="preserve">бюджет городского поселения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D9451A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49152,8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17857,0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D9451A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12501,7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8070,6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10733,3</w:t>
            </w:r>
          </w:p>
        </w:tc>
      </w:tr>
      <w:tr w:rsidR="00AD7E62" w:rsidRPr="00622DDD" w:rsidTr="005B00AB">
        <w:trPr>
          <w:trHeight w:val="1251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 том числе доля </w:t>
            </w:r>
            <w:proofErr w:type="spellStart"/>
            <w:r w:rsidRPr="005B00AB">
              <w:rPr>
                <w:rFonts w:cs="Arial"/>
                <w:b/>
                <w:bCs/>
              </w:rPr>
              <w:t>софинансирования</w:t>
            </w:r>
            <w:proofErr w:type="spellEnd"/>
            <w:r w:rsidRPr="005B00AB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</w:tr>
      <w:tr w:rsidR="00AD7E62" w:rsidRPr="00622DDD" w:rsidTr="005B00AB">
        <w:trPr>
          <w:trHeight w:val="560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lastRenderedPageBreak/>
              <w:t>2.2.</w:t>
            </w:r>
          </w:p>
        </w:tc>
        <w:tc>
          <w:tcPr>
            <w:tcW w:w="7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 xml:space="preserve">Основное мероприятие </w:t>
            </w:r>
            <w:r w:rsidR="00622DDD" w:rsidRPr="005B00AB">
              <w:rPr>
                <w:rFonts w:cs="Arial"/>
                <w:color w:val="000000"/>
              </w:rPr>
              <w:t>«</w:t>
            </w:r>
            <w:r w:rsidRPr="005B00AB">
              <w:rPr>
                <w:rFonts w:cs="Arial"/>
                <w:color w:val="000000"/>
              </w:rPr>
              <w:t>Предоставление субсидий организациям</w:t>
            </w:r>
            <w:r w:rsidR="00622DDD" w:rsidRPr="005B00AB">
              <w:rPr>
                <w:rFonts w:cs="Arial"/>
                <w:color w:val="000000"/>
              </w:rPr>
              <w:t xml:space="preserve"> </w:t>
            </w:r>
            <w:r w:rsidRPr="005B00AB">
              <w:rPr>
                <w:rFonts w:cs="Arial"/>
                <w:color w:val="000000"/>
              </w:rPr>
              <w:t>на возмещение недополученных доходов при оказании коммунальных услуг</w:t>
            </w:r>
            <w:r w:rsidR="00622DDD" w:rsidRPr="005B00AB">
              <w:rPr>
                <w:rFonts w:cs="Arial"/>
                <w:color w:val="000000"/>
              </w:rPr>
              <w:t xml:space="preserve"> </w:t>
            </w:r>
            <w:r w:rsidRPr="005B00AB">
              <w:rPr>
                <w:rFonts w:cs="Arial"/>
                <w:color w:val="000000"/>
              </w:rPr>
              <w:t>по результатам деятельности предприятий</w:t>
            </w:r>
            <w:r w:rsidR="00622DDD" w:rsidRPr="005B00AB">
              <w:rPr>
                <w:rFonts w:cs="Arial"/>
                <w:color w:val="000000"/>
              </w:rPr>
              <w:t>»</w:t>
            </w:r>
          </w:p>
        </w:tc>
        <w:tc>
          <w:tcPr>
            <w:tcW w:w="6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 xml:space="preserve"> </w:t>
            </w:r>
            <w:r w:rsidR="00AD7E62" w:rsidRPr="005B00AB">
              <w:rPr>
                <w:rFonts w:cs="Arial"/>
              </w:rPr>
              <w:t>Администрация Березовского (Управление по жилищно-коммунальному хозяйству</w:t>
            </w:r>
            <w:r w:rsidR="006718AC" w:rsidRPr="005B00AB">
              <w:rPr>
                <w:rFonts w:cs="Arial"/>
              </w:rPr>
              <w:t>)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всего: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2655,2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2655,2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</w:tr>
      <w:tr w:rsidR="00AD7E62" w:rsidRPr="00622DDD" w:rsidTr="005B00AB">
        <w:trPr>
          <w:trHeight w:val="1035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</w:tr>
      <w:tr w:rsidR="00AD7E62" w:rsidRPr="00622DDD" w:rsidTr="005B00AB">
        <w:trPr>
          <w:trHeight w:val="924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</w:t>
            </w:r>
            <w:r w:rsidR="00AD7E62" w:rsidRPr="005B00AB">
              <w:rPr>
                <w:rFonts w:cs="Arial"/>
                <w:b/>
                <w:bCs/>
              </w:rPr>
              <w:t xml:space="preserve">бюджет городского поселения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2655,2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2655,2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</w:tr>
      <w:tr w:rsidR="00AD7E62" w:rsidRPr="00622DDD" w:rsidTr="005B00AB">
        <w:trPr>
          <w:trHeight w:val="2331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2.3</w:t>
            </w:r>
          </w:p>
        </w:tc>
        <w:tc>
          <w:tcPr>
            <w:tcW w:w="7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 xml:space="preserve">Основное мероприятие </w:t>
            </w:r>
            <w:r w:rsidR="00622DDD" w:rsidRPr="005B00AB">
              <w:rPr>
                <w:rFonts w:cs="Arial"/>
                <w:color w:val="000000"/>
              </w:rPr>
              <w:t>«</w:t>
            </w:r>
            <w:r w:rsidRPr="005B00AB">
              <w:rPr>
                <w:rFonts w:cs="Arial"/>
                <w:color w:val="000000"/>
              </w:rPr>
              <w:t xml:space="preserve">Предоставление бюджетных ассигнований из резервного фонда Правительства ХМАО - Югры на погашение кредиторской задолженности за энергоресурсы </w:t>
            </w:r>
            <w:r w:rsidRPr="005B00AB">
              <w:rPr>
                <w:rFonts w:cs="Arial"/>
                <w:color w:val="000000"/>
              </w:rPr>
              <w:lastRenderedPageBreak/>
              <w:t>предприятий в сфере теплоснабжения, водоснабжения и водоотведения</w:t>
            </w:r>
            <w:r w:rsidR="00622DDD" w:rsidRPr="005B00AB">
              <w:rPr>
                <w:rFonts w:cs="Arial"/>
                <w:color w:val="000000"/>
              </w:rPr>
              <w:t>»</w:t>
            </w:r>
          </w:p>
        </w:tc>
        <w:tc>
          <w:tcPr>
            <w:tcW w:w="6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lastRenderedPageBreak/>
              <w:t xml:space="preserve"> </w:t>
            </w:r>
            <w:r w:rsidR="00AD7E62" w:rsidRPr="005B00AB">
              <w:rPr>
                <w:rFonts w:cs="Arial"/>
              </w:rPr>
              <w:t>Администрация Березовского (Управление по жилищно-коммунальному хозяйству</w:t>
            </w:r>
            <w:r w:rsidR="006718AC" w:rsidRPr="005B00AB">
              <w:rPr>
                <w:rFonts w:cs="Arial"/>
              </w:rPr>
              <w:t>)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всего: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13675,2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13675,2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</w:tr>
      <w:tr w:rsidR="00AD7E62" w:rsidRPr="00622DDD" w:rsidTr="005B00AB">
        <w:trPr>
          <w:trHeight w:val="1258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13675,2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13675,2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</w:tr>
      <w:tr w:rsidR="00AD7E62" w:rsidRPr="00622DDD" w:rsidTr="005B00AB">
        <w:trPr>
          <w:trHeight w:val="3165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</w:t>
            </w:r>
            <w:r w:rsidR="00AD7E62" w:rsidRPr="005B00AB">
              <w:rPr>
                <w:rFonts w:cs="Arial"/>
                <w:b/>
                <w:bCs/>
              </w:rPr>
              <w:t xml:space="preserve">бюджет городского поселения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</w:tr>
      <w:tr w:rsidR="00AD7E62" w:rsidRPr="00622DDD" w:rsidTr="005B00AB">
        <w:trPr>
          <w:trHeight w:val="507"/>
        </w:trPr>
        <w:tc>
          <w:tcPr>
            <w:tcW w:w="158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color w:val="000000"/>
              </w:rPr>
            </w:pPr>
            <w:r w:rsidRPr="005B00AB">
              <w:rPr>
                <w:rFonts w:cs="Arial"/>
                <w:b/>
                <w:bCs/>
                <w:color w:val="000000"/>
              </w:rPr>
              <w:lastRenderedPageBreak/>
              <w:t>Итого по подпрограмме 2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всего: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DE184D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65 772,9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13955,1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20512,2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DE184D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12501,7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8070,6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10733,3</w:t>
            </w:r>
          </w:p>
        </w:tc>
      </w:tr>
      <w:tr w:rsidR="00AD7E62" w:rsidRPr="00622DDD" w:rsidTr="005B00AB">
        <w:trPr>
          <w:trHeight w:val="765"/>
        </w:trPr>
        <w:tc>
          <w:tcPr>
            <w:tcW w:w="15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13954,8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13954,8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</w:tr>
      <w:tr w:rsidR="00AD7E62" w:rsidRPr="00622DDD" w:rsidTr="005B00AB">
        <w:trPr>
          <w:trHeight w:val="765"/>
        </w:trPr>
        <w:tc>
          <w:tcPr>
            <w:tcW w:w="15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</w:t>
            </w:r>
            <w:r w:rsidR="00AD7E62" w:rsidRPr="005B00AB">
              <w:rPr>
                <w:rFonts w:cs="Arial"/>
                <w:b/>
                <w:bCs/>
              </w:rPr>
              <w:t xml:space="preserve">бюджет городского поселения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DE184D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51818,1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20512,2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DE184D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12501,7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8070,6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10733,3</w:t>
            </w:r>
          </w:p>
        </w:tc>
      </w:tr>
      <w:tr w:rsidR="00AD7E62" w:rsidRPr="00622DDD" w:rsidTr="005B00AB">
        <w:trPr>
          <w:trHeight w:val="829"/>
        </w:trPr>
        <w:tc>
          <w:tcPr>
            <w:tcW w:w="15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 том числе доля </w:t>
            </w:r>
            <w:proofErr w:type="spellStart"/>
            <w:r w:rsidRPr="005B00AB">
              <w:rPr>
                <w:rFonts w:cs="Arial"/>
                <w:b/>
                <w:bCs/>
              </w:rPr>
              <w:t>софинансирования</w:t>
            </w:r>
            <w:proofErr w:type="spellEnd"/>
            <w:r w:rsidRPr="005B00AB">
              <w:rPr>
                <w:rFonts w:cs="Arial"/>
                <w:b/>
                <w:bCs/>
              </w:rPr>
              <w:t xml:space="preserve"> </w:t>
            </w:r>
          </w:p>
          <w:p w:rsidR="00F7561E" w:rsidRPr="005B00AB" w:rsidRDefault="00F7561E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</w:p>
          <w:p w:rsidR="00F7561E" w:rsidRPr="005B00AB" w:rsidRDefault="00F7561E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</w:tr>
      <w:tr w:rsidR="00AD7E62" w:rsidRPr="00622DDD" w:rsidTr="00144199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color w:val="000000"/>
              </w:rPr>
            </w:pPr>
            <w:r w:rsidRPr="005B00AB">
              <w:rPr>
                <w:rFonts w:cs="Arial"/>
                <w:b/>
                <w:bCs/>
                <w:color w:val="000000"/>
              </w:rPr>
              <w:t>Подпрограмма 3.</w:t>
            </w:r>
            <w:r w:rsidR="00622DDD" w:rsidRPr="005B00AB">
              <w:rPr>
                <w:rFonts w:cs="Arial"/>
                <w:b/>
                <w:bCs/>
                <w:color w:val="000000"/>
              </w:rPr>
              <w:t>»</w:t>
            </w:r>
            <w:r w:rsidRPr="005B00AB">
              <w:rPr>
                <w:rFonts w:cs="Arial"/>
                <w:b/>
                <w:bCs/>
                <w:color w:val="000000"/>
              </w:rPr>
              <w:t xml:space="preserve"> Создание условий для качественного содержания муниципального жилищного фонда</w:t>
            </w:r>
            <w:r w:rsidR="00622DDD" w:rsidRPr="005B00AB">
              <w:rPr>
                <w:rFonts w:cs="Arial"/>
                <w:b/>
                <w:bCs/>
                <w:color w:val="000000"/>
              </w:rPr>
              <w:t>»</w:t>
            </w:r>
          </w:p>
        </w:tc>
      </w:tr>
      <w:tr w:rsidR="00AD7E62" w:rsidRPr="00622DDD" w:rsidTr="00144199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color w:val="000000"/>
              </w:rPr>
            </w:pPr>
            <w:r w:rsidRPr="005B00AB">
              <w:rPr>
                <w:rFonts w:cs="Arial"/>
                <w:b/>
                <w:bCs/>
                <w:color w:val="000000"/>
              </w:rPr>
              <w:t xml:space="preserve">Задача 1. </w:t>
            </w:r>
            <w:r w:rsidR="00622DDD" w:rsidRPr="005B00AB">
              <w:rPr>
                <w:rFonts w:cs="Arial"/>
                <w:b/>
                <w:bCs/>
                <w:color w:val="000000"/>
              </w:rPr>
              <w:t>«</w:t>
            </w:r>
            <w:r w:rsidRPr="005B00AB">
              <w:rPr>
                <w:rFonts w:cs="Arial"/>
                <w:b/>
                <w:bCs/>
                <w:color w:val="000000"/>
              </w:rPr>
              <w:t>Содержание муниципального жилищного фонда</w:t>
            </w:r>
            <w:r w:rsidR="00622DDD" w:rsidRPr="005B00AB">
              <w:rPr>
                <w:rFonts w:cs="Arial"/>
                <w:b/>
                <w:bCs/>
                <w:color w:val="000000"/>
              </w:rPr>
              <w:t>»</w:t>
            </w:r>
          </w:p>
        </w:tc>
      </w:tr>
      <w:tr w:rsidR="00AD7E62" w:rsidRPr="00622DDD" w:rsidTr="005B00AB">
        <w:trPr>
          <w:trHeight w:val="300"/>
        </w:trPr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3.1.</w:t>
            </w:r>
          </w:p>
        </w:tc>
        <w:tc>
          <w:tcPr>
            <w:tcW w:w="7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color w:val="000000"/>
              </w:rPr>
            </w:pPr>
            <w:r w:rsidRPr="005B00AB">
              <w:rPr>
                <w:rFonts w:cs="Arial"/>
                <w:color w:val="000000"/>
              </w:rPr>
              <w:t>Основное мероприятие</w:t>
            </w:r>
            <w:r w:rsidR="00622DDD" w:rsidRPr="005B00AB">
              <w:rPr>
                <w:rFonts w:cs="Arial"/>
                <w:color w:val="000000"/>
              </w:rPr>
              <w:t xml:space="preserve"> «</w:t>
            </w:r>
            <w:r w:rsidRPr="005B00AB">
              <w:rPr>
                <w:rFonts w:cs="Arial"/>
                <w:color w:val="000000"/>
              </w:rPr>
              <w:t xml:space="preserve">Содержание муниципального </w:t>
            </w:r>
            <w:r w:rsidRPr="005B00AB">
              <w:rPr>
                <w:rFonts w:cs="Arial"/>
                <w:color w:val="000000"/>
              </w:rPr>
              <w:lastRenderedPageBreak/>
              <w:t>жилищного фонда</w:t>
            </w:r>
            <w:r w:rsidR="00622DDD" w:rsidRPr="005B00AB">
              <w:rPr>
                <w:rFonts w:cs="Arial"/>
                <w:color w:val="000000"/>
              </w:rPr>
              <w:t>»</w:t>
            </w:r>
            <w:r w:rsidRPr="005B00AB">
              <w:rPr>
                <w:rFonts w:cs="Arial"/>
                <w:color w:val="000000"/>
              </w:rPr>
              <w:t xml:space="preserve"> (1)</w:t>
            </w:r>
          </w:p>
        </w:tc>
        <w:tc>
          <w:tcPr>
            <w:tcW w:w="6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lastRenderedPageBreak/>
              <w:t xml:space="preserve"> </w:t>
            </w:r>
            <w:proofErr w:type="gramStart"/>
            <w:r w:rsidR="00AD7E62" w:rsidRPr="005B00AB">
              <w:rPr>
                <w:rFonts w:cs="Arial"/>
              </w:rPr>
              <w:t>Администрация Березовского (Управление по жилищно-</w:t>
            </w:r>
            <w:r w:rsidR="00AD7E62" w:rsidRPr="005B00AB">
              <w:rPr>
                <w:rFonts w:cs="Arial"/>
              </w:rPr>
              <w:lastRenderedPageBreak/>
              <w:t>коммунальному хозяйству</w:t>
            </w:r>
            <w:proofErr w:type="gramEnd"/>
          </w:p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</w:p>
          <w:p w:rsidR="006718AC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Комитет по земельным ресурсам и управлению муниципальным имуществом</w:t>
            </w:r>
          </w:p>
          <w:p w:rsidR="00DE184D" w:rsidRPr="005B00AB" w:rsidRDefault="00DE184D" w:rsidP="005B00AB">
            <w:pPr>
              <w:ind w:firstLine="0"/>
              <w:jc w:val="center"/>
              <w:rPr>
                <w:rFonts w:cs="Arial"/>
              </w:rPr>
            </w:pPr>
          </w:p>
          <w:p w:rsidR="006718AC" w:rsidRPr="005B00AB" w:rsidRDefault="006718AC" w:rsidP="005B00AB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45557,4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24694,9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4974,3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4960,2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5321,0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5607,0</w:t>
            </w:r>
          </w:p>
        </w:tc>
      </w:tr>
      <w:tr w:rsidR="00AD7E62" w:rsidRPr="00622DDD" w:rsidTr="005B00AB">
        <w:trPr>
          <w:trHeight w:val="765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</w:tr>
      <w:tr w:rsidR="00AD7E62" w:rsidRPr="00622DDD" w:rsidTr="005B00AB">
        <w:trPr>
          <w:trHeight w:val="2243"/>
        </w:trPr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6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</w:t>
            </w:r>
            <w:r w:rsidR="00AD7E62" w:rsidRPr="005B00AB">
              <w:rPr>
                <w:rFonts w:cs="Arial"/>
                <w:b/>
                <w:bCs/>
              </w:rPr>
              <w:t xml:space="preserve">бюджет городского поселения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45557,4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24694,9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4974,3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4960,2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5321,0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5607,0</w:t>
            </w:r>
          </w:p>
        </w:tc>
      </w:tr>
      <w:tr w:rsidR="00AD7E62" w:rsidRPr="00622DDD" w:rsidTr="005B00AB">
        <w:trPr>
          <w:trHeight w:val="300"/>
        </w:trPr>
        <w:tc>
          <w:tcPr>
            <w:tcW w:w="158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color w:val="000000"/>
              </w:rPr>
            </w:pPr>
            <w:r w:rsidRPr="005B00AB">
              <w:rPr>
                <w:rFonts w:cs="Arial"/>
                <w:b/>
                <w:bCs/>
                <w:color w:val="000000"/>
              </w:rPr>
              <w:lastRenderedPageBreak/>
              <w:t>Итого по подпрограмме 3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всего: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45557,4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24694,9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4974,3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4960,2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5321,0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5607,0</w:t>
            </w:r>
          </w:p>
        </w:tc>
      </w:tr>
      <w:tr w:rsidR="00AD7E62" w:rsidRPr="00622DDD" w:rsidTr="005B00AB">
        <w:trPr>
          <w:trHeight w:val="765"/>
        </w:trPr>
        <w:tc>
          <w:tcPr>
            <w:tcW w:w="15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0,0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</w:rPr>
            </w:pPr>
            <w:r w:rsidRPr="005B00AB">
              <w:rPr>
                <w:rFonts w:cs="Arial"/>
              </w:rPr>
              <w:t>0,0</w:t>
            </w:r>
          </w:p>
        </w:tc>
      </w:tr>
      <w:tr w:rsidR="00AD7E62" w:rsidRPr="00622DDD" w:rsidTr="005B00AB">
        <w:trPr>
          <w:trHeight w:val="765"/>
        </w:trPr>
        <w:tc>
          <w:tcPr>
            <w:tcW w:w="15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</w:t>
            </w:r>
            <w:r w:rsidR="00AD7E62" w:rsidRPr="005B00AB">
              <w:rPr>
                <w:rFonts w:cs="Arial"/>
                <w:b/>
                <w:bCs/>
              </w:rPr>
              <w:t xml:space="preserve">бюджет городского поселения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45557,4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24694,9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4974,3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4960,2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5321,0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i/>
                <w:iCs/>
              </w:rPr>
            </w:pPr>
            <w:r w:rsidRPr="005B00AB">
              <w:rPr>
                <w:rFonts w:cs="Arial"/>
                <w:i/>
                <w:iCs/>
              </w:rPr>
              <w:t>5607,0</w:t>
            </w:r>
          </w:p>
        </w:tc>
      </w:tr>
      <w:tr w:rsidR="00AD7E62" w:rsidRPr="00622DDD" w:rsidTr="005B00AB">
        <w:trPr>
          <w:trHeight w:val="300"/>
        </w:trPr>
        <w:tc>
          <w:tcPr>
            <w:tcW w:w="158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color w:val="000000"/>
              </w:rPr>
            </w:pPr>
            <w:r w:rsidRPr="005B00AB">
              <w:rPr>
                <w:rFonts w:cs="Arial"/>
                <w:b/>
                <w:bCs/>
                <w:color w:val="000000"/>
              </w:rPr>
              <w:t>Всего по муниципальной программе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всего: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F7561E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161</w:t>
            </w:r>
            <w:r w:rsidR="00622DD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5B00AB">
              <w:rPr>
                <w:rFonts w:cs="Arial"/>
                <w:b/>
                <w:bCs/>
                <w:i/>
                <w:iCs/>
              </w:rPr>
              <w:t>061,5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39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5B00AB">
              <w:rPr>
                <w:rFonts w:cs="Arial"/>
                <w:b/>
                <w:bCs/>
                <w:i/>
                <w:iCs/>
              </w:rPr>
              <w:t>597,6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31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5B00AB">
              <w:rPr>
                <w:rFonts w:cs="Arial"/>
                <w:b/>
                <w:bCs/>
                <w:i/>
                <w:iCs/>
              </w:rPr>
              <w:t>309,9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F7561E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59</w:t>
            </w:r>
            <w:r w:rsidR="00622DD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>768,1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13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5B00AB">
              <w:rPr>
                <w:rFonts w:cs="Arial"/>
                <w:b/>
                <w:bCs/>
                <w:i/>
                <w:iCs/>
              </w:rPr>
              <w:t>718,6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16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5B00AB">
              <w:rPr>
                <w:rFonts w:cs="Arial"/>
                <w:b/>
                <w:bCs/>
                <w:i/>
                <w:iCs/>
              </w:rPr>
              <w:t>667,3</w:t>
            </w:r>
          </w:p>
        </w:tc>
      </w:tr>
      <w:tr w:rsidR="00AD7E62" w:rsidRPr="00622DDD" w:rsidTr="005B00AB">
        <w:trPr>
          <w:trHeight w:val="765"/>
        </w:trPr>
        <w:tc>
          <w:tcPr>
            <w:tcW w:w="15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559AD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50 564,4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13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5B00AB">
              <w:rPr>
                <w:rFonts w:cs="Arial"/>
                <w:b/>
                <w:bCs/>
                <w:i/>
                <w:iCs/>
              </w:rPr>
              <w:t>954,8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4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5B00AB">
              <w:rPr>
                <w:rFonts w:cs="Arial"/>
                <w:b/>
                <w:bCs/>
                <w:i/>
                <w:iCs/>
              </w:rPr>
              <w:t>000,0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DE184D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32 609,6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0,0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0,0</w:t>
            </w:r>
          </w:p>
        </w:tc>
      </w:tr>
      <w:tr w:rsidR="00AD7E62" w:rsidRPr="00622DDD" w:rsidTr="005B00AB">
        <w:trPr>
          <w:trHeight w:val="765"/>
        </w:trPr>
        <w:tc>
          <w:tcPr>
            <w:tcW w:w="15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622DDD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</w:t>
            </w:r>
            <w:r w:rsidR="00AD7E62" w:rsidRPr="005B00AB">
              <w:rPr>
                <w:rFonts w:cs="Arial"/>
                <w:b/>
                <w:bCs/>
              </w:rPr>
              <w:t xml:space="preserve">бюджет городского поселения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F7561E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110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="00AD7E62" w:rsidRPr="005B00AB">
              <w:rPr>
                <w:rFonts w:cs="Arial"/>
                <w:b/>
                <w:bCs/>
                <w:i/>
                <w:iCs/>
              </w:rPr>
              <w:t>497,1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25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5B00AB">
              <w:rPr>
                <w:rFonts w:cs="Arial"/>
                <w:b/>
                <w:bCs/>
                <w:i/>
                <w:iCs/>
              </w:rPr>
              <w:t>642,8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27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5B00AB">
              <w:rPr>
                <w:rFonts w:cs="Arial"/>
                <w:b/>
                <w:bCs/>
                <w:i/>
                <w:iCs/>
              </w:rPr>
              <w:t>309,9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F7561E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27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="00AD7E62" w:rsidRPr="005B00AB">
              <w:rPr>
                <w:rFonts w:cs="Arial"/>
                <w:b/>
                <w:bCs/>
                <w:i/>
                <w:iCs/>
              </w:rPr>
              <w:t>158,5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13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5B00AB">
              <w:rPr>
                <w:rFonts w:cs="Arial"/>
                <w:b/>
                <w:bCs/>
                <w:i/>
                <w:iCs/>
              </w:rPr>
              <w:t>718,6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</w:rPr>
            </w:pPr>
            <w:r w:rsidRPr="005B00AB">
              <w:rPr>
                <w:rFonts w:cs="Arial"/>
                <w:b/>
                <w:bCs/>
                <w:i/>
                <w:iCs/>
              </w:rPr>
              <w:t>16</w:t>
            </w:r>
            <w:r w:rsidR="006559AD" w:rsidRPr="005B00AB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5B00AB">
              <w:rPr>
                <w:rFonts w:cs="Arial"/>
                <w:b/>
                <w:bCs/>
                <w:i/>
                <w:iCs/>
              </w:rPr>
              <w:t>667,3</w:t>
            </w:r>
          </w:p>
        </w:tc>
      </w:tr>
      <w:tr w:rsidR="00AD7E62" w:rsidRPr="00622DDD" w:rsidTr="005B00AB">
        <w:trPr>
          <w:trHeight w:val="738"/>
        </w:trPr>
        <w:tc>
          <w:tcPr>
            <w:tcW w:w="158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E62" w:rsidRPr="005B00AB" w:rsidRDefault="00AD7E62" w:rsidP="005B00AB">
            <w:pPr>
              <w:ind w:firstLine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5B00AB">
              <w:rPr>
                <w:rFonts w:cs="Arial"/>
                <w:b/>
                <w:bCs/>
              </w:rPr>
              <w:t xml:space="preserve"> в том числе доля </w:t>
            </w:r>
            <w:proofErr w:type="spellStart"/>
            <w:r w:rsidRPr="005B00AB">
              <w:rPr>
                <w:rFonts w:cs="Arial"/>
                <w:b/>
                <w:bCs/>
              </w:rPr>
              <w:t>софинансирования</w:t>
            </w:r>
            <w:proofErr w:type="spellEnd"/>
            <w:r w:rsidRPr="005B00AB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E62" w:rsidRPr="005B00AB" w:rsidRDefault="006559AD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  <w:color w:val="000000"/>
              </w:rPr>
            </w:pPr>
            <w:r w:rsidRPr="005B00AB">
              <w:rPr>
                <w:rFonts w:cs="Arial"/>
                <w:b/>
                <w:bCs/>
                <w:i/>
                <w:iCs/>
                <w:color w:val="000000"/>
              </w:rPr>
              <w:t>3 833,8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  <w:color w:val="000000"/>
              </w:rPr>
            </w:pPr>
            <w:r w:rsidRPr="005B00AB">
              <w:rPr>
                <w:rFonts w:cs="Arial"/>
                <w:b/>
                <w:bCs/>
                <w:i/>
                <w:iCs/>
                <w:color w:val="000000"/>
              </w:rPr>
              <w:t>0,3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  <w:color w:val="000000"/>
              </w:rPr>
            </w:pPr>
            <w:r w:rsidRPr="005B00AB">
              <w:rPr>
                <w:rFonts w:cs="Arial"/>
                <w:b/>
                <w:bCs/>
                <w:i/>
                <w:iCs/>
                <w:color w:val="000000"/>
              </w:rPr>
              <w:t>210,5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E62" w:rsidRPr="005B00AB" w:rsidRDefault="006559AD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  <w:color w:val="000000"/>
              </w:rPr>
            </w:pPr>
            <w:r w:rsidRPr="005B00AB">
              <w:rPr>
                <w:rFonts w:cs="Arial"/>
                <w:b/>
                <w:bCs/>
                <w:i/>
                <w:iCs/>
                <w:color w:val="000000"/>
              </w:rPr>
              <w:t>3623,3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  <w:color w:val="000000"/>
              </w:rPr>
            </w:pPr>
            <w:r w:rsidRPr="005B00AB">
              <w:rPr>
                <w:rFonts w:cs="Arial"/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E62" w:rsidRPr="005B00AB" w:rsidRDefault="00AD7E62" w:rsidP="005B00AB">
            <w:pPr>
              <w:ind w:firstLine="0"/>
              <w:jc w:val="center"/>
              <w:rPr>
                <w:rFonts w:cs="Arial"/>
                <w:b/>
                <w:bCs/>
                <w:i/>
                <w:iCs/>
                <w:color w:val="000000"/>
              </w:rPr>
            </w:pPr>
            <w:r w:rsidRPr="005B00AB">
              <w:rPr>
                <w:rFonts w:cs="Arial"/>
                <w:b/>
                <w:bCs/>
                <w:i/>
                <w:iCs/>
                <w:color w:val="000000"/>
              </w:rPr>
              <w:t>0</w:t>
            </w:r>
          </w:p>
        </w:tc>
      </w:tr>
    </w:tbl>
    <w:p w:rsidR="00A06ED1" w:rsidRPr="00622DDD" w:rsidRDefault="00A06ED1" w:rsidP="00A06ED1">
      <w:pPr>
        <w:spacing w:line="360" w:lineRule="auto"/>
        <w:rPr>
          <w:rFonts w:cs="Arial"/>
          <w:szCs w:val="28"/>
        </w:rPr>
      </w:pPr>
    </w:p>
    <w:sectPr w:rsidR="00A06ED1" w:rsidRPr="00622DDD" w:rsidSect="00C841EC">
      <w:pgSz w:w="16838" w:h="11906" w:orient="landscape" w:code="9"/>
      <w:pgMar w:top="1134" w:right="567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BC5" w:rsidRDefault="00E35BC5" w:rsidP="00427B8E">
      <w:r>
        <w:separator/>
      </w:r>
    </w:p>
  </w:endnote>
  <w:endnote w:type="continuationSeparator" w:id="0">
    <w:p w:rsidR="00E35BC5" w:rsidRDefault="00E35BC5" w:rsidP="00427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269" w:rsidRDefault="00B5326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269" w:rsidRDefault="00B5326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269" w:rsidRDefault="00B5326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BC5" w:rsidRDefault="00E35BC5" w:rsidP="00427B8E">
      <w:r>
        <w:separator/>
      </w:r>
    </w:p>
  </w:footnote>
  <w:footnote w:type="continuationSeparator" w:id="0">
    <w:p w:rsidR="00E35BC5" w:rsidRDefault="00E35BC5" w:rsidP="00427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269" w:rsidRDefault="00B5326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269" w:rsidRDefault="00B5326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269" w:rsidRDefault="00B5326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03A8F"/>
    <w:multiLevelType w:val="hybridMultilevel"/>
    <w:tmpl w:val="66540D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ED1"/>
    <w:rsid w:val="000624D2"/>
    <w:rsid w:val="000D61B9"/>
    <w:rsid w:val="000D7B7C"/>
    <w:rsid w:val="00144199"/>
    <w:rsid w:val="00193392"/>
    <w:rsid w:val="002C6E09"/>
    <w:rsid w:val="00312757"/>
    <w:rsid w:val="00365E49"/>
    <w:rsid w:val="00386827"/>
    <w:rsid w:val="00390A92"/>
    <w:rsid w:val="003A0570"/>
    <w:rsid w:val="00427B8E"/>
    <w:rsid w:val="004B1075"/>
    <w:rsid w:val="004E1694"/>
    <w:rsid w:val="004E6366"/>
    <w:rsid w:val="005067C9"/>
    <w:rsid w:val="0054346D"/>
    <w:rsid w:val="005548D4"/>
    <w:rsid w:val="00581F28"/>
    <w:rsid w:val="005B00AB"/>
    <w:rsid w:val="005D0230"/>
    <w:rsid w:val="00622DDD"/>
    <w:rsid w:val="00631DB3"/>
    <w:rsid w:val="00646F48"/>
    <w:rsid w:val="006559AD"/>
    <w:rsid w:val="0067074C"/>
    <w:rsid w:val="006718AC"/>
    <w:rsid w:val="0073351D"/>
    <w:rsid w:val="00754136"/>
    <w:rsid w:val="007807F2"/>
    <w:rsid w:val="008A1B23"/>
    <w:rsid w:val="009204BE"/>
    <w:rsid w:val="009C57D8"/>
    <w:rsid w:val="00A06ED1"/>
    <w:rsid w:val="00A2748B"/>
    <w:rsid w:val="00AB4431"/>
    <w:rsid w:val="00AC6F51"/>
    <w:rsid w:val="00AD7E62"/>
    <w:rsid w:val="00AF2A07"/>
    <w:rsid w:val="00B37C7B"/>
    <w:rsid w:val="00B4529E"/>
    <w:rsid w:val="00B5209C"/>
    <w:rsid w:val="00B53269"/>
    <w:rsid w:val="00B563C7"/>
    <w:rsid w:val="00B77734"/>
    <w:rsid w:val="00BB53ED"/>
    <w:rsid w:val="00BD0FDD"/>
    <w:rsid w:val="00BF4F0C"/>
    <w:rsid w:val="00C03750"/>
    <w:rsid w:val="00C644B4"/>
    <w:rsid w:val="00C649CE"/>
    <w:rsid w:val="00C841EC"/>
    <w:rsid w:val="00CE4174"/>
    <w:rsid w:val="00D074F5"/>
    <w:rsid w:val="00D8251C"/>
    <w:rsid w:val="00D84FBA"/>
    <w:rsid w:val="00D87665"/>
    <w:rsid w:val="00D9451A"/>
    <w:rsid w:val="00DE184D"/>
    <w:rsid w:val="00E35BC5"/>
    <w:rsid w:val="00E6670B"/>
    <w:rsid w:val="00EC5A39"/>
    <w:rsid w:val="00F04B7C"/>
    <w:rsid w:val="00F162D2"/>
    <w:rsid w:val="00F7561E"/>
    <w:rsid w:val="00FB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563C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B563C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563C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563C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563C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A06E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ody Text"/>
    <w:basedOn w:val="a"/>
    <w:link w:val="a4"/>
    <w:rsid w:val="00A06ED1"/>
  </w:style>
  <w:style w:type="character" w:customStyle="1" w:styleId="a4">
    <w:name w:val="Основной текст Знак"/>
    <w:basedOn w:val="a0"/>
    <w:link w:val="a3"/>
    <w:rsid w:val="00A06E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A06ED1"/>
    <w:pPr>
      <w:widowControl w:val="0"/>
      <w:ind w:firstLine="720"/>
    </w:pPr>
  </w:style>
  <w:style w:type="paragraph" w:styleId="a6">
    <w:name w:val="Balloon Text"/>
    <w:basedOn w:val="a"/>
    <w:link w:val="a7"/>
    <w:uiPriority w:val="99"/>
    <w:semiHidden/>
    <w:unhideWhenUsed/>
    <w:rsid w:val="00BD0F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0FD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807F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27B8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27B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427B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27B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5B00A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5B00A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B00A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B00A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B563C7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semiHidden/>
    <w:rsid w:val="00B563C7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semiHidden/>
    <w:rsid w:val="005B00A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B563C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basedOn w:val="a0"/>
    <w:rsid w:val="00B563C7"/>
    <w:rPr>
      <w:color w:val="0000FF"/>
      <w:u w:val="none"/>
    </w:rPr>
  </w:style>
  <w:style w:type="paragraph" w:customStyle="1" w:styleId="Application">
    <w:name w:val="Application!Приложение"/>
    <w:rsid w:val="00B563C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B563C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B563C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B563C7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B563C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563C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B563C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563C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563C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563C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A06E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ody Text"/>
    <w:basedOn w:val="a"/>
    <w:link w:val="a4"/>
    <w:rsid w:val="00A06ED1"/>
  </w:style>
  <w:style w:type="character" w:customStyle="1" w:styleId="a4">
    <w:name w:val="Основной текст Знак"/>
    <w:basedOn w:val="a0"/>
    <w:link w:val="a3"/>
    <w:rsid w:val="00A06E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A06ED1"/>
    <w:pPr>
      <w:widowControl w:val="0"/>
      <w:ind w:firstLine="720"/>
    </w:pPr>
  </w:style>
  <w:style w:type="paragraph" w:styleId="a6">
    <w:name w:val="Balloon Text"/>
    <w:basedOn w:val="a"/>
    <w:link w:val="a7"/>
    <w:uiPriority w:val="99"/>
    <w:semiHidden/>
    <w:unhideWhenUsed/>
    <w:rsid w:val="00BD0F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0FD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807F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27B8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27B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427B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27B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5B00A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5B00A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B00A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B00A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B563C7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semiHidden/>
    <w:rsid w:val="00B563C7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semiHidden/>
    <w:rsid w:val="005B00A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B563C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basedOn w:val="a0"/>
    <w:rsid w:val="00B563C7"/>
    <w:rPr>
      <w:color w:val="0000FF"/>
      <w:u w:val="none"/>
    </w:rPr>
  </w:style>
  <w:style w:type="paragraph" w:customStyle="1" w:styleId="Application">
    <w:name w:val="Application!Приложение"/>
    <w:rsid w:val="00B563C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B563C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B563C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B563C7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B563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xmkmain2:8080/content/edition/16ad5a15-ae1b-4655-bc75-a041cb96c181.doc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xmkmain2:8080/content/edition/c173e367-ed55-43dc-ba37-01321fae282b.doc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52da2603-1476-4adf-8552-8caa3fa6bca7.doc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F0208-3F9F-454B-BC2B-C280BA962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10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MufelSV</cp:lastModifiedBy>
  <cp:revision>2</cp:revision>
  <cp:lastPrinted>2018-09-14T06:05:00Z</cp:lastPrinted>
  <dcterms:created xsi:type="dcterms:W3CDTF">2020-03-04T04:34:00Z</dcterms:created>
  <dcterms:modified xsi:type="dcterms:W3CDTF">2020-03-04T04:34:00Z</dcterms:modified>
</cp:coreProperties>
</file>