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EE7" w:rsidRPr="00936BD6" w:rsidRDefault="00E117C9" w:rsidP="00936BD6">
      <w:pPr>
        <w:pStyle w:val="2"/>
      </w:pPr>
      <w:r w:rsidRPr="00936BD6">
        <w:t>АДМИНИСТРАЦИЯ БЕРЕЗОВСКОГО РАЙОНА</w:t>
      </w:r>
    </w:p>
    <w:p w:rsidR="00E117C9" w:rsidRPr="00936BD6" w:rsidRDefault="00E117C9" w:rsidP="00936BD6">
      <w:pPr>
        <w:pStyle w:val="2"/>
        <w:rPr>
          <w:szCs w:val="20"/>
        </w:rPr>
      </w:pPr>
      <w:r w:rsidRPr="00936BD6">
        <w:rPr>
          <w:szCs w:val="20"/>
        </w:rPr>
        <w:t>ХАНТЫ-МАНСИЙСКОГО АВТОНОМНОГО ОКРУГА</w:t>
      </w:r>
      <w:r w:rsidR="00936BD6" w:rsidRPr="00936BD6">
        <w:rPr>
          <w:szCs w:val="20"/>
        </w:rPr>
        <w:t>-</w:t>
      </w:r>
      <w:r w:rsidRPr="00936BD6">
        <w:rPr>
          <w:szCs w:val="20"/>
        </w:rPr>
        <w:t>ЮГРЫ</w:t>
      </w:r>
    </w:p>
    <w:p w:rsidR="00FF6EE7" w:rsidRPr="00936BD6" w:rsidRDefault="00FF6EE7" w:rsidP="00936BD6">
      <w:pPr>
        <w:pStyle w:val="2"/>
      </w:pPr>
    </w:p>
    <w:p w:rsidR="00E117C9" w:rsidRPr="00936BD6" w:rsidRDefault="00E117C9" w:rsidP="00936BD6">
      <w:pPr>
        <w:pStyle w:val="2"/>
      </w:pPr>
      <w:r w:rsidRPr="00936BD6">
        <w:t>ПОСТАНОВЛЕНИЕ</w:t>
      </w:r>
    </w:p>
    <w:p w:rsidR="00D16378" w:rsidRPr="00936BD6" w:rsidRDefault="00D16378" w:rsidP="00936BD6"/>
    <w:p w:rsidR="00E117C9" w:rsidRPr="00936BD6" w:rsidRDefault="00D16378" w:rsidP="00936BD6">
      <w:pPr>
        <w:tabs>
          <w:tab w:val="center" w:pos="9072"/>
        </w:tabs>
        <w:ind w:firstLine="0"/>
        <w:rPr>
          <w:szCs w:val="28"/>
        </w:rPr>
      </w:pPr>
      <w:r w:rsidRPr="00936BD6">
        <w:rPr>
          <w:szCs w:val="28"/>
        </w:rPr>
        <w:t>от</w:t>
      </w:r>
      <w:r w:rsidR="00936BD6" w:rsidRPr="00936BD6">
        <w:rPr>
          <w:szCs w:val="28"/>
        </w:rPr>
        <w:t xml:space="preserve"> </w:t>
      </w:r>
      <w:r w:rsidRPr="00936BD6">
        <w:rPr>
          <w:szCs w:val="28"/>
        </w:rPr>
        <w:t>11.09.</w:t>
      </w:r>
      <w:r w:rsidR="0069571D" w:rsidRPr="00936BD6">
        <w:rPr>
          <w:szCs w:val="28"/>
        </w:rPr>
        <w:t>2023</w:t>
      </w:r>
      <w:r w:rsidR="00936BD6" w:rsidRPr="00936BD6">
        <w:rPr>
          <w:szCs w:val="28"/>
        </w:rPr>
        <w:t xml:space="preserve"> </w:t>
      </w:r>
      <w:r w:rsidR="00936BD6">
        <w:rPr>
          <w:szCs w:val="28"/>
        </w:rPr>
        <w:tab/>
      </w:r>
      <w:r w:rsidR="00245D17" w:rsidRPr="00936BD6">
        <w:rPr>
          <w:szCs w:val="28"/>
        </w:rPr>
        <w:t>№</w:t>
      </w:r>
      <w:r w:rsidR="00FF6EE7" w:rsidRPr="00936BD6">
        <w:rPr>
          <w:szCs w:val="28"/>
        </w:rPr>
        <w:t xml:space="preserve"> </w:t>
      </w:r>
      <w:r w:rsidRPr="00936BD6">
        <w:rPr>
          <w:szCs w:val="28"/>
        </w:rPr>
        <w:t>677</w:t>
      </w:r>
    </w:p>
    <w:p w:rsidR="00E117C9" w:rsidRPr="00936BD6" w:rsidRDefault="00E117C9" w:rsidP="00936BD6">
      <w:pPr>
        <w:tabs>
          <w:tab w:val="center" w:pos="9072"/>
        </w:tabs>
        <w:ind w:firstLine="0"/>
        <w:rPr>
          <w:szCs w:val="28"/>
        </w:rPr>
      </w:pPr>
      <w:proofErr w:type="spellStart"/>
      <w:r w:rsidRPr="00936BD6">
        <w:rPr>
          <w:szCs w:val="28"/>
        </w:rPr>
        <w:t>пгт</w:t>
      </w:r>
      <w:proofErr w:type="spellEnd"/>
      <w:r w:rsidRPr="00936BD6">
        <w:rPr>
          <w:szCs w:val="28"/>
        </w:rPr>
        <w:t>. Березово</w:t>
      </w:r>
    </w:p>
    <w:p w:rsidR="00936BD6" w:rsidRDefault="00936BD6" w:rsidP="00936BD6">
      <w:pPr>
        <w:rPr>
          <w:szCs w:val="28"/>
        </w:rPr>
      </w:pPr>
    </w:p>
    <w:p w:rsidR="00936BD6" w:rsidRDefault="00936BD6" w:rsidP="00492D44">
      <w:pPr>
        <w:pStyle w:val="Title"/>
      </w:pPr>
      <w:r w:rsidRPr="00936BD6">
        <w:t xml:space="preserve">О внесении изменений в постановление администрации Березовского района от 28.12.2021 № 1580 «О муниципальной программе </w:t>
      </w:r>
      <w:r w:rsidRPr="00936BD6">
        <w:rPr>
          <w:rFonts w:eastAsia="Calibri"/>
          <w:lang w:eastAsia="en-US"/>
        </w:rPr>
        <w:t>«Развитие физической культуры, спорта и молодежной политики в Березовском районе»</w:t>
      </w:r>
    </w:p>
    <w:p w:rsidR="00936BD6" w:rsidRDefault="00936BD6" w:rsidP="00936BD6">
      <w:pPr>
        <w:rPr>
          <w:szCs w:val="28"/>
        </w:rPr>
      </w:pPr>
    </w:p>
    <w:p w:rsidR="006E3722" w:rsidRDefault="006E3722" w:rsidP="00936BD6">
      <w:pPr>
        <w:rPr>
          <w:szCs w:val="28"/>
        </w:rPr>
      </w:pPr>
      <w:r>
        <w:rPr>
          <w:szCs w:val="28"/>
        </w:rPr>
        <w:t xml:space="preserve">(утратило силу постановлением Администрации </w:t>
      </w:r>
      <w:hyperlink r:id="rId9" w:tooltip="постановление от 25.01.2024 0:00:00 №51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6E3722">
          <w:rPr>
            <w:rStyle w:val="a4"/>
            <w:szCs w:val="28"/>
          </w:rPr>
          <w:t>от 25.01.2024 № 51</w:t>
        </w:r>
      </w:hyperlink>
      <w:bookmarkStart w:id="0" w:name="_GoBack"/>
      <w:bookmarkEnd w:id="0"/>
      <w:r>
        <w:rPr>
          <w:szCs w:val="28"/>
        </w:rPr>
        <w:t>)</w:t>
      </w:r>
    </w:p>
    <w:p w:rsidR="006E3722" w:rsidRPr="00936BD6" w:rsidRDefault="006E3722" w:rsidP="00936BD6">
      <w:pPr>
        <w:rPr>
          <w:szCs w:val="28"/>
        </w:rPr>
      </w:pPr>
    </w:p>
    <w:p w:rsidR="00E72B1F" w:rsidRPr="00936BD6" w:rsidRDefault="009E135F" w:rsidP="00936BD6">
      <w:pPr>
        <w:rPr>
          <w:szCs w:val="28"/>
        </w:rPr>
      </w:pPr>
      <w:r w:rsidRPr="00936BD6">
        <w:rPr>
          <w:color w:val="000000"/>
          <w:szCs w:val="28"/>
        </w:rPr>
        <w:t>В целях приведения муниципальной программы в соответстви</w:t>
      </w:r>
      <w:r w:rsidR="0080250A" w:rsidRPr="00936BD6">
        <w:rPr>
          <w:color w:val="000000"/>
          <w:szCs w:val="28"/>
        </w:rPr>
        <w:t>е</w:t>
      </w:r>
      <w:r w:rsidRPr="00936BD6">
        <w:rPr>
          <w:color w:val="000000"/>
          <w:szCs w:val="28"/>
        </w:rPr>
        <w:t xml:space="preserve"> с </w:t>
      </w:r>
      <w:r w:rsidR="00485CA5" w:rsidRPr="00936BD6">
        <w:rPr>
          <w:color w:val="000000"/>
          <w:szCs w:val="28"/>
        </w:rPr>
        <w:t>законодательством Российской Федерации</w:t>
      </w:r>
      <w:r w:rsidR="00032A0A" w:rsidRPr="00936BD6">
        <w:rPr>
          <w:color w:val="000000"/>
          <w:szCs w:val="28"/>
        </w:rPr>
        <w:t>, на основании постановлени</w:t>
      </w:r>
      <w:r w:rsidR="00024FA3" w:rsidRPr="00936BD6">
        <w:rPr>
          <w:color w:val="000000"/>
          <w:szCs w:val="28"/>
        </w:rPr>
        <w:t>й</w:t>
      </w:r>
      <w:r w:rsidR="00032A0A" w:rsidRPr="00936BD6">
        <w:rPr>
          <w:color w:val="000000"/>
          <w:szCs w:val="28"/>
        </w:rPr>
        <w:t xml:space="preserve"> администрации Березовского района от 15.06.2023 № 438 </w:t>
      </w:r>
      <w:r w:rsidR="00936BD6" w:rsidRPr="00936BD6">
        <w:rPr>
          <w:color w:val="000000"/>
          <w:szCs w:val="28"/>
        </w:rPr>
        <w:t>«</w:t>
      </w:r>
      <w:r w:rsidR="00032A0A" w:rsidRPr="00936BD6">
        <w:rPr>
          <w:color w:val="000000"/>
          <w:szCs w:val="28"/>
        </w:rPr>
        <w:t>О переименовании муниципального автономного учреждения физической культуры и спорт</w:t>
      </w:r>
      <w:r w:rsidR="00024FA3" w:rsidRPr="00936BD6">
        <w:rPr>
          <w:color w:val="000000"/>
          <w:szCs w:val="28"/>
        </w:rPr>
        <w:t xml:space="preserve">а Березовского района </w:t>
      </w:r>
      <w:r w:rsidR="00936BD6" w:rsidRPr="00936BD6">
        <w:rPr>
          <w:color w:val="000000"/>
          <w:szCs w:val="28"/>
        </w:rPr>
        <w:t>«</w:t>
      </w:r>
      <w:r w:rsidR="00024FA3" w:rsidRPr="00936BD6">
        <w:rPr>
          <w:color w:val="000000"/>
          <w:szCs w:val="28"/>
        </w:rPr>
        <w:t>Арена</w:t>
      </w:r>
      <w:r w:rsidR="00936BD6" w:rsidRPr="00936BD6">
        <w:rPr>
          <w:color w:val="000000"/>
          <w:szCs w:val="28"/>
        </w:rPr>
        <w:t>»</w:t>
      </w:r>
      <w:r w:rsidR="00024FA3" w:rsidRPr="00936BD6">
        <w:rPr>
          <w:color w:val="000000"/>
          <w:szCs w:val="28"/>
        </w:rPr>
        <w:t xml:space="preserve">, </w:t>
      </w:r>
      <w:r w:rsidR="00032A0A" w:rsidRPr="00936BD6">
        <w:rPr>
          <w:color w:val="000000"/>
          <w:szCs w:val="28"/>
        </w:rPr>
        <w:t xml:space="preserve">15.06.2023 № 439 </w:t>
      </w:r>
      <w:r w:rsidR="00936BD6" w:rsidRPr="00936BD6">
        <w:rPr>
          <w:color w:val="000000"/>
          <w:szCs w:val="28"/>
        </w:rPr>
        <w:t>«</w:t>
      </w:r>
      <w:r w:rsidR="00032A0A" w:rsidRPr="00936BD6">
        <w:rPr>
          <w:color w:val="000000"/>
          <w:szCs w:val="28"/>
        </w:rPr>
        <w:t xml:space="preserve">О переименовании муниципального автономного учреждения </w:t>
      </w:r>
      <w:r w:rsidR="00936BD6" w:rsidRPr="00936BD6">
        <w:rPr>
          <w:color w:val="000000"/>
          <w:szCs w:val="28"/>
        </w:rPr>
        <w:t>«</w:t>
      </w:r>
      <w:r w:rsidR="00032A0A" w:rsidRPr="00936BD6">
        <w:rPr>
          <w:color w:val="000000"/>
          <w:szCs w:val="28"/>
        </w:rPr>
        <w:t xml:space="preserve">Спортивная школа </w:t>
      </w:r>
      <w:r w:rsidR="00936BD6" w:rsidRPr="00936BD6">
        <w:rPr>
          <w:color w:val="000000"/>
          <w:szCs w:val="28"/>
        </w:rPr>
        <w:t>«</w:t>
      </w:r>
      <w:r w:rsidR="00032A0A" w:rsidRPr="00936BD6">
        <w:rPr>
          <w:color w:val="000000"/>
          <w:szCs w:val="28"/>
        </w:rPr>
        <w:t>Виктория</w:t>
      </w:r>
      <w:r w:rsidR="00936BD6" w:rsidRPr="00936BD6">
        <w:rPr>
          <w:color w:val="000000"/>
          <w:szCs w:val="28"/>
        </w:rPr>
        <w:t>»</w:t>
      </w:r>
      <w:r w:rsidR="00317677" w:rsidRPr="00936BD6">
        <w:rPr>
          <w:color w:val="000000"/>
          <w:szCs w:val="28"/>
        </w:rPr>
        <w:t>:</w:t>
      </w:r>
      <w:r w:rsidR="00C43C9A" w:rsidRPr="00936BD6">
        <w:rPr>
          <w:szCs w:val="28"/>
        </w:rPr>
        <w:t xml:space="preserve"> </w:t>
      </w:r>
    </w:p>
    <w:p w:rsidR="009E135F" w:rsidRPr="00936BD6" w:rsidRDefault="006E543D" w:rsidP="00936BD6">
      <w:pPr>
        <w:rPr>
          <w:rFonts w:eastAsia="Calibri"/>
          <w:szCs w:val="28"/>
          <w:lang w:eastAsia="en-US"/>
        </w:rPr>
      </w:pPr>
      <w:r w:rsidRPr="00936BD6">
        <w:rPr>
          <w:rFonts w:eastAsia="Calibri"/>
          <w:szCs w:val="28"/>
          <w:lang w:eastAsia="en-US"/>
        </w:rPr>
        <w:t xml:space="preserve">1. </w:t>
      </w:r>
      <w:r w:rsidR="009E135F" w:rsidRPr="00936BD6">
        <w:rPr>
          <w:rFonts w:eastAsia="Calibri"/>
          <w:szCs w:val="28"/>
          <w:lang w:eastAsia="en-US"/>
        </w:rPr>
        <w:t>Внести в</w:t>
      </w:r>
      <w:r w:rsidR="0080250A" w:rsidRPr="00936BD6">
        <w:rPr>
          <w:rFonts w:eastAsia="Calibri"/>
          <w:szCs w:val="28"/>
          <w:lang w:eastAsia="en-US"/>
        </w:rPr>
        <w:t xml:space="preserve"> приложение 1 к</w:t>
      </w:r>
      <w:r w:rsidR="009E135F" w:rsidRPr="00936BD6">
        <w:rPr>
          <w:rFonts w:eastAsia="Calibri"/>
          <w:szCs w:val="28"/>
          <w:lang w:eastAsia="en-US"/>
        </w:rPr>
        <w:t xml:space="preserve"> постановлени</w:t>
      </w:r>
      <w:r w:rsidR="0080250A" w:rsidRPr="00936BD6">
        <w:rPr>
          <w:rFonts w:eastAsia="Calibri"/>
          <w:szCs w:val="28"/>
          <w:lang w:eastAsia="en-US"/>
        </w:rPr>
        <w:t>ю</w:t>
      </w:r>
      <w:r w:rsidR="009E135F" w:rsidRPr="00936BD6">
        <w:rPr>
          <w:rFonts w:eastAsia="Calibri"/>
          <w:szCs w:val="28"/>
          <w:lang w:eastAsia="en-US"/>
        </w:rPr>
        <w:t xml:space="preserve"> администрации Березовского района </w:t>
      </w:r>
      <w:hyperlink r:id="rId10" w:tooltip="постановление от 28.12.2021 0:00:00 №1580 Администрация Березовского района&#10;&#10;О муниципальной программе " w:history="1">
        <w:r w:rsidR="009E135F" w:rsidRPr="00936BD6">
          <w:rPr>
            <w:rStyle w:val="a4"/>
            <w:rFonts w:eastAsia="Calibri"/>
            <w:szCs w:val="28"/>
            <w:lang w:eastAsia="en-US"/>
          </w:rPr>
          <w:t>от</w:t>
        </w:r>
        <w:r w:rsidR="00936BD6" w:rsidRPr="00936BD6">
          <w:rPr>
            <w:rStyle w:val="a4"/>
            <w:rFonts w:eastAsia="Calibri"/>
            <w:szCs w:val="28"/>
            <w:lang w:eastAsia="en-US"/>
          </w:rPr>
          <w:t xml:space="preserve"> </w:t>
        </w:r>
        <w:r w:rsidR="009E135F" w:rsidRPr="00936BD6">
          <w:rPr>
            <w:rStyle w:val="a4"/>
            <w:rFonts w:eastAsia="Calibri"/>
            <w:szCs w:val="28"/>
            <w:lang w:eastAsia="en-US"/>
          </w:rPr>
          <w:t>28.12.202</w:t>
        </w:r>
        <w:r w:rsidR="002E55BD" w:rsidRPr="00936BD6">
          <w:rPr>
            <w:rStyle w:val="a4"/>
            <w:rFonts w:eastAsia="Calibri"/>
            <w:szCs w:val="28"/>
            <w:lang w:eastAsia="en-US"/>
          </w:rPr>
          <w:t>1</w:t>
        </w:r>
        <w:r w:rsidR="009E135F" w:rsidRPr="00936BD6">
          <w:rPr>
            <w:rStyle w:val="a4"/>
            <w:rFonts w:eastAsia="Calibri"/>
            <w:szCs w:val="28"/>
            <w:lang w:eastAsia="en-US"/>
          </w:rPr>
          <w:t xml:space="preserve"> № 1580</w:t>
        </w:r>
      </w:hyperlink>
      <w:r w:rsidR="009E135F" w:rsidRPr="00936BD6">
        <w:rPr>
          <w:rFonts w:eastAsia="Calibri"/>
          <w:szCs w:val="28"/>
          <w:lang w:eastAsia="en-US"/>
        </w:rPr>
        <w:t xml:space="preserve"> </w:t>
      </w:r>
      <w:r w:rsidR="00936BD6" w:rsidRPr="00936BD6">
        <w:rPr>
          <w:rFonts w:eastAsia="Calibri"/>
          <w:szCs w:val="28"/>
          <w:lang w:eastAsia="en-US"/>
        </w:rPr>
        <w:t>«</w:t>
      </w:r>
      <w:r w:rsidR="009E135F" w:rsidRPr="00936BD6">
        <w:rPr>
          <w:rFonts w:eastAsia="Calibri"/>
          <w:szCs w:val="28"/>
          <w:lang w:eastAsia="en-US"/>
        </w:rPr>
        <w:t xml:space="preserve">О муниципальной программе </w:t>
      </w:r>
      <w:r w:rsidR="00936BD6" w:rsidRPr="00936BD6">
        <w:rPr>
          <w:rFonts w:eastAsia="Calibri"/>
          <w:szCs w:val="28"/>
          <w:lang w:eastAsia="en-US"/>
        </w:rPr>
        <w:t>«</w:t>
      </w:r>
      <w:r w:rsidR="009E135F" w:rsidRPr="00936BD6">
        <w:rPr>
          <w:rFonts w:eastAsia="Calibri"/>
          <w:szCs w:val="28"/>
          <w:lang w:eastAsia="en-US"/>
        </w:rPr>
        <w:t>Развитие физической культуры, спорта и молодежной политики в Березовском районе</w:t>
      </w:r>
      <w:r w:rsidR="00936BD6" w:rsidRPr="00936BD6">
        <w:rPr>
          <w:rFonts w:eastAsia="Calibri"/>
          <w:szCs w:val="28"/>
          <w:lang w:eastAsia="en-US"/>
        </w:rPr>
        <w:t>»</w:t>
      </w:r>
      <w:r w:rsidR="0080250A" w:rsidRPr="00936BD6">
        <w:rPr>
          <w:rFonts w:eastAsia="Calibri"/>
          <w:szCs w:val="28"/>
          <w:lang w:eastAsia="en-US"/>
        </w:rPr>
        <w:t xml:space="preserve"> (далее</w:t>
      </w:r>
      <w:r w:rsidR="00936BD6" w:rsidRPr="00936BD6">
        <w:rPr>
          <w:rFonts w:eastAsia="Calibri"/>
          <w:szCs w:val="28"/>
          <w:lang w:eastAsia="en-US"/>
        </w:rPr>
        <w:t>-</w:t>
      </w:r>
      <w:r w:rsidR="0080250A" w:rsidRPr="00936BD6">
        <w:rPr>
          <w:rFonts w:eastAsia="Calibri"/>
          <w:szCs w:val="28"/>
          <w:lang w:eastAsia="en-US"/>
        </w:rPr>
        <w:t>муниципальная программа</w:t>
      </w:r>
      <w:r w:rsidR="00024FA3" w:rsidRPr="00936BD6">
        <w:rPr>
          <w:rFonts w:eastAsia="Calibri"/>
          <w:szCs w:val="28"/>
          <w:lang w:eastAsia="en-US"/>
        </w:rPr>
        <w:t>)</w:t>
      </w:r>
      <w:r w:rsidR="009E135F" w:rsidRPr="00936BD6">
        <w:rPr>
          <w:rFonts w:eastAsia="Calibri"/>
          <w:szCs w:val="28"/>
          <w:lang w:eastAsia="en-US"/>
        </w:rPr>
        <w:t xml:space="preserve"> следующие изменения:</w:t>
      </w:r>
    </w:p>
    <w:p w:rsidR="00032A0A" w:rsidRPr="00936BD6" w:rsidRDefault="0080250A" w:rsidP="00936BD6">
      <w:pPr>
        <w:rPr>
          <w:rFonts w:eastAsia="Calibri"/>
          <w:szCs w:val="28"/>
          <w:lang w:eastAsia="en-US"/>
        </w:rPr>
      </w:pPr>
      <w:r w:rsidRPr="00936BD6">
        <w:rPr>
          <w:rFonts w:eastAsia="Calibri"/>
          <w:szCs w:val="28"/>
          <w:lang w:eastAsia="en-US"/>
        </w:rPr>
        <w:t>1.</w:t>
      </w:r>
      <w:r w:rsidR="006E543D" w:rsidRPr="00936BD6">
        <w:rPr>
          <w:rFonts w:eastAsia="Calibri"/>
          <w:szCs w:val="28"/>
          <w:lang w:eastAsia="en-US"/>
        </w:rPr>
        <w:t>1</w:t>
      </w:r>
      <w:r w:rsidRPr="00936BD6">
        <w:rPr>
          <w:rFonts w:eastAsia="Calibri"/>
          <w:szCs w:val="28"/>
          <w:lang w:eastAsia="en-US"/>
        </w:rPr>
        <w:t>.</w:t>
      </w:r>
      <w:r w:rsidR="006E543D" w:rsidRPr="00936BD6">
        <w:rPr>
          <w:rFonts w:eastAsia="Calibri"/>
          <w:szCs w:val="28"/>
          <w:lang w:eastAsia="en-US"/>
        </w:rPr>
        <w:t xml:space="preserve"> </w:t>
      </w:r>
      <w:r w:rsidR="00DB3DCD" w:rsidRPr="00936BD6">
        <w:rPr>
          <w:rFonts w:eastAsia="Calibri"/>
          <w:szCs w:val="28"/>
          <w:lang w:eastAsia="en-US"/>
        </w:rPr>
        <w:t xml:space="preserve">в </w:t>
      </w:r>
      <w:r w:rsidR="0069571D" w:rsidRPr="00936BD6">
        <w:rPr>
          <w:rFonts w:eastAsia="Calibri"/>
          <w:szCs w:val="28"/>
          <w:lang w:eastAsia="en-US"/>
        </w:rPr>
        <w:t xml:space="preserve">таблице </w:t>
      </w:r>
      <w:r w:rsidR="00936BD6" w:rsidRPr="00936BD6">
        <w:rPr>
          <w:rFonts w:eastAsia="Calibri"/>
          <w:szCs w:val="28"/>
          <w:lang w:eastAsia="en-US"/>
        </w:rPr>
        <w:t>«</w:t>
      </w:r>
      <w:r w:rsidR="0069571D" w:rsidRPr="00936BD6">
        <w:rPr>
          <w:rFonts w:eastAsia="Calibri"/>
          <w:szCs w:val="28"/>
          <w:lang w:eastAsia="en-US"/>
        </w:rPr>
        <w:t>Паспорт муниципальной программы</w:t>
      </w:r>
      <w:r w:rsidR="00936BD6" w:rsidRPr="00936BD6">
        <w:rPr>
          <w:rFonts w:eastAsia="Calibri"/>
          <w:szCs w:val="28"/>
          <w:lang w:eastAsia="en-US"/>
        </w:rPr>
        <w:t>»</w:t>
      </w:r>
      <w:r w:rsidR="0069571D" w:rsidRPr="00936BD6">
        <w:rPr>
          <w:rFonts w:eastAsia="Calibri"/>
          <w:szCs w:val="28"/>
          <w:lang w:eastAsia="en-US"/>
        </w:rPr>
        <w:t>:</w:t>
      </w:r>
    </w:p>
    <w:p w:rsidR="00032A0A" w:rsidRPr="00936BD6" w:rsidRDefault="00032A0A" w:rsidP="00936BD6">
      <w:pPr>
        <w:rPr>
          <w:rFonts w:eastAsia="Calibri"/>
          <w:szCs w:val="28"/>
          <w:lang w:eastAsia="en-US"/>
        </w:rPr>
      </w:pPr>
      <w:proofErr w:type="gramStart"/>
      <w:r w:rsidRPr="00936BD6">
        <w:rPr>
          <w:rFonts w:eastAsia="Calibri"/>
          <w:szCs w:val="28"/>
          <w:lang w:eastAsia="en-US"/>
        </w:rPr>
        <w:t xml:space="preserve">1.1.1. </w:t>
      </w:r>
      <w:r w:rsidR="0069571D" w:rsidRPr="00936BD6">
        <w:rPr>
          <w:rFonts w:eastAsia="Calibri"/>
          <w:szCs w:val="28"/>
          <w:lang w:eastAsia="en-US"/>
        </w:rPr>
        <w:t xml:space="preserve">в строке </w:t>
      </w:r>
      <w:r w:rsidR="00936BD6" w:rsidRPr="00936BD6">
        <w:rPr>
          <w:rFonts w:eastAsia="Calibri"/>
          <w:szCs w:val="28"/>
          <w:lang w:eastAsia="en-US"/>
        </w:rPr>
        <w:t>«</w:t>
      </w:r>
      <w:r w:rsidR="0069571D" w:rsidRPr="00936BD6">
        <w:rPr>
          <w:rFonts w:eastAsia="Calibri"/>
          <w:szCs w:val="28"/>
          <w:lang w:eastAsia="en-US"/>
        </w:rPr>
        <w:t>Соисполнители муниципальной программы</w:t>
      </w:r>
      <w:r w:rsidR="00936BD6" w:rsidRPr="00936BD6">
        <w:rPr>
          <w:rFonts w:eastAsia="Calibri"/>
          <w:szCs w:val="28"/>
          <w:lang w:eastAsia="en-US"/>
        </w:rPr>
        <w:t>»</w:t>
      </w:r>
      <w:r w:rsidR="0069571D" w:rsidRPr="00936BD6">
        <w:rPr>
          <w:rFonts w:eastAsia="Calibri"/>
          <w:szCs w:val="28"/>
          <w:lang w:eastAsia="en-US"/>
        </w:rPr>
        <w:t xml:space="preserve"> </w:t>
      </w:r>
      <w:r w:rsidR="00DB3DCD" w:rsidRPr="00936BD6">
        <w:rPr>
          <w:rFonts w:eastAsia="Calibri"/>
          <w:szCs w:val="28"/>
          <w:lang w:eastAsia="en-US"/>
        </w:rPr>
        <w:t xml:space="preserve">слова </w:t>
      </w:r>
      <w:r w:rsidR="00936BD6" w:rsidRPr="00936BD6">
        <w:rPr>
          <w:rFonts w:eastAsia="Calibri"/>
          <w:szCs w:val="28"/>
          <w:lang w:eastAsia="en-US"/>
        </w:rPr>
        <w:t>«</w:t>
      </w:r>
      <w:r w:rsidR="0069571D" w:rsidRPr="00936BD6">
        <w:rPr>
          <w:rFonts w:eastAsia="Calibri"/>
          <w:szCs w:val="28"/>
          <w:lang w:eastAsia="en-US"/>
        </w:rPr>
        <w:t>(</w:t>
      </w:r>
      <w:r w:rsidR="0069571D" w:rsidRPr="00936BD6">
        <w:rPr>
          <w:szCs w:val="28"/>
        </w:rPr>
        <w:t xml:space="preserve">муниципальное автономное учреждение </w:t>
      </w:r>
      <w:r w:rsidR="00936BD6" w:rsidRPr="00936BD6">
        <w:rPr>
          <w:szCs w:val="28"/>
        </w:rPr>
        <w:t>«</w:t>
      </w:r>
      <w:r w:rsidR="0069571D" w:rsidRPr="00936BD6">
        <w:rPr>
          <w:szCs w:val="28"/>
        </w:rPr>
        <w:t xml:space="preserve">Спортивная школа </w:t>
      </w:r>
      <w:r w:rsidR="00936BD6" w:rsidRPr="00936BD6">
        <w:rPr>
          <w:szCs w:val="28"/>
        </w:rPr>
        <w:t>«</w:t>
      </w:r>
      <w:r w:rsidR="0069571D" w:rsidRPr="00936BD6">
        <w:rPr>
          <w:szCs w:val="28"/>
        </w:rPr>
        <w:t>Виктория</w:t>
      </w:r>
      <w:r w:rsidR="00936BD6" w:rsidRPr="00936BD6">
        <w:rPr>
          <w:szCs w:val="28"/>
        </w:rPr>
        <w:t>»</w:t>
      </w:r>
      <w:r w:rsidR="0069571D" w:rsidRPr="00936BD6">
        <w:rPr>
          <w:szCs w:val="28"/>
        </w:rPr>
        <w:t xml:space="preserve"> (далее-МАУ </w:t>
      </w:r>
      <w:r w:rsidR="00936BD6" w:rsidRPr="00936BD6">
        <w:rPr>
          <w:szCs w:val="28"/>
        </w:rPr>
        <w:t>«</w:t>
      </w:r>
      <w:r w:rsidR="0069571D" w:rsidRPr="00936BD6">
        <w:rPr>
          <w:szCs w:val="28"/>
        </w:rPr>
        <w:t xml:space="preserve">СШ </w:t>
      </w:r>
      <w:r w:rsidR="00936BD6" w:rsidRPr="00936BD6">
        <w:rPr>
          <w:szCs w:val="28"/>
        </w:rPr>
        <w:t>«</w:t>
      </w:r>
      <w:r w:rsidR="0069571D" w:rsidRPr="00936BD6">
        <w:rPr>
          <w:szCs w:val="28"/>
        </w:rPr>
        <w:t>Виктория</w:t>
      </w:r>
      <w:r w:rsidR="00936BD6" w:rsidRPr="00936BD6">
        <w:rPr>
          <w:szCs w:val="28"/>
        </w:rPr>
        <w:t>»</w:t>
      </w:r>
      <w:r w:rsidR="0069571D" w:rsidRPr="00936BD6">
        <w:rPr>
          <w:szCs w:val="28"/>
        </w:rPr>
        <w:t xml:space="preserve">), муниципальное автономное учреждение физической культуры и спорта Березовского района </w:t>
      </w:r>
      <w:r w:rsidR="00936BD6" w:rsidRPr="00936BD6">
        <w:rPr>
          <w:szCs w:val="28"/>
        </w:rPr>
        <w:t>«</w:t>
      </w:r>
      <w:r w:rsidR="0069571D" w:rsidRPr="00936BD6">
        <w:rPr>
          <w:szCs w:val="28"/>
        </w:rPr>
        <w:t>Арена</w:t>
      </w:r>
      <w:r w:rsidR="00936BD6" w:rsidRPr="00936BD6">
        <w:rPr>
          <w:szCs w:val="28"/>
        </w:rPr>
        <w:t>»</w:t>
      </w:r>
      <w:r w:rsidR="0069571D" w:rsidRPr="00936BD6">
        <w:rPr>
          <w:szCs w:val="28"/>
        </w:rPr>
        <w:t xml:space="preserve">, (далее-МАУ </w:t>
      </w:r>
      <w:proofErr w:type="spellStart"/>
      <w:r w:rsidR="0069571D" w:rsidRPr="00936BD6">
        <w:rPr>
          <w:szCs w:val="28"/>
        </w:rPr>
        <w:t>ФКиС</w:t>
      </w:r>
      <w:proofErr w:type="spellEnd"/>
      <w:r w:rsidR="0069571D" w:rsidRPr="00936BD6">
        <w:rPr>
          <w:szCs w:val="28"/>
        </w:rPr>
        <w:t xml:space="preserve"> </w:t>
      </w:r>
      <w:r w:rsidR="00936BD6" w:rsidRPr="00936BD6">
        <w:rPr>
          <w:szCs w:val="28"/>
        </w:rPr>
        <w:t>«</w:t>
      </w:r>
      <w:r w:rsidR="0069571D" w:rsidRPr="00936BD6">
        <w:rPr>
          <w:szCs w:val="28"/>
        </w:rPr>
        <w:t>Арена</w:t>
      </w:r>
      <w:r w:rsidR="00936BD6" w:rsidRPr="00936BD6">
        <w:rPr>
          <w:szCs w:val="28"/>
        </w:rPr>
        <w:t>»</w:t>
      </w:r>
      <w:r w:rsidR="0069571D" w:rsidRPr="00936BD6">
        <w:rPr>
          <w:szCs w:val="28"/>
        </w:rPr>
        <w:t>)</w:t>
      </w:r>
      <w:r w:rsidR="00936BD6" w:rsidRPr="00936BD6">
        <w:rPr>
          <w:szCs w:val="28"/>
        </w:rPr>
        <w:t>»</w:t>
      </w:r>
      <w:r w:rsidR="0069571D" w:rsidRPr="00936BD6">
        <w:rPr>
          <w:szCs w:val="28"/>
        </w:rPr>
        <w:t xml:space="preserve"> заменить словами</w:t>
      </w:r>
      <w:r w:rsidR="0069571D" w:rsidRPr="00936BD6">
        <w:rPr>
          <w:szCs w:val="20"/>
        </w:rPr>
        <w:t xml:space="preserve"> </w:t>
      </w:r>
      <w:r w:rsidR="00936BD6" w:rsidRPr="00936BD6">
        <w:rPr>
          <w:szCs w:val="28"/>
        </w:rPr>
        <w:t>«</w:t>
      </w:r>
      <w:r w:rsidR="0069571D" w:rsidRPr="00936BD6">
        <w:rPr>
          <w:szCs w:val="28"/>
        </w:rPr>
        <w:t xml:space="preserve">(муниципальное автономное учреждение дополнительного образования </w:t>
      </w:r>
      <w:r w:rsidR="00936BD6" w:rsidRPr="00936BD6">
        <w:rPr>
          <w:szCs w:val="28"/>
        </w:rPr>
        <w:t>«</w:t>
      </w:r>
      <w:r w:rsidR="0069571D" w:rsidRPr="00936BD6">
        <w:rPr>
          <w:szCs w:val="28"/>
        </w:rPr>
        <w:t xml:space="preserve">Спортивная школа </w:t>
      </w:r>
      <w:r w:rsidR="00936BD6" w:rsidRPr="00936BD6">
        <w:rPr>
          <w:szCs w:val="28"/>
        </w:rPr>
        <w:t>«</w:t>
      </w:r>
      <w:r w:rsidR="0069571D" w:rsidRPr="00936BD6">
        <w:rPr>
          <w:szCs w:val="28"/>
        </w:rPr>
        <w:t>Виктория</w:t>
      </w:r>
      <w:r w:rsidR="00936BD6" w:rsidRPr="00936BD6">
        <w:rPr>
          <w:szCs w:val="28"/>
        </w:rPr>
        <w:t>»</w:t>
      </w:r>
      <w:r w:rsidR="0069571D" w:rsidRPr="00936BD6">
        <w:rPr>
          <w:szCs w:val="28"/>
        </w:rPr>
        <w:t xml:space="preserve"> (далее-МАУ ДО </w:t>
      </w:r>
      <w:r w:rsidR="00936BD6" w:rsidRPr="00936BD6">
        <w:rPr>
          <w:szCs w:val="28"/>
        </w:rPr>
        <w:t>«</w:t>
      </w:r>
      <w:r w:rsidR="0069571D" w:rsidRPr="00936BD6">
        <w:rPr>
          <w:szCs w:val="28"/>
        </w:rPr>
        <w:t xml:space="preserve">СШ </w:t>
      </w:r>
      <w:r w:rsidR="00936BD6" w:rsidRPr="00936BD6">
        <w:rPr>
          <w:szCs w:val="28"/>
        </w:rPr>
        <w:t>«</w:t>
      </w:r>
      <w:r w:rsidR="0069571D" w:rsidRPr="00936BD6">
        <w:rPr>
          <w:szCs w:val="28"/>
        </w:rPr>
        <w:t>Виктория</w:t>
      </w:r>
      <w:r w:rsidR="00936BD6" w:rsidRPr="00936BD6">
        <w:rPr>
          <w:szCs w:val="28"/>
        </w:rPr>
        <w:t>»</w:t>
      </w:r>
      <w:r w:rsidR="0069571D" w:rsidRPr="00936BD6">
        <w:rPr>
          <w:szCs w:val="28"/>
        </w:rPr>
        <w:t xml:space="preserve">), муниципальное автономное учреждение дополнительного образования спортивная школа </w:t>
      </w:r>
      <w:r w:rsidR="00936BD6" w:rsidRPr="00936BD6">
        <w:rPr>
          <w:szCs w:val="28"/>
        </w:rPr>
        <w:t>«</w:t>
      </w:r>
      <w:r w:rsidR="0069571D" w:rsidRPr="00936BD6">
        <w:rPr>
          <w:szCs w:val="28"/>
        </w:rPr>
        <w:t>Арена</w:t>
      </w:r>
      <w:r w:rsidR="00936BD6" w:rsidRPr="00936BD6">
        <w:rPr>
          <w:szCs w:val="28"/>
        </w:rPr>
        <w:t>»</w:t>
      </w:r>
      <w:r w:rsidR="0069571D" w:rsidRPr="00936BD6">
        <w:rPr>
          <w:szCs w:val="28"/>
        </w:rPr>
        <w:t xml:space="preserve"> (далее-МАУ ДО СШ </w:t>
      </w:r>
      <w:r w:rsidR="00936BD6" w:rsidRPr="00936BD6">
        <w:rPr>
          <w:szCs w:val="28"/>
        </w:rPr>
        <w:t>«</w:t>
      </w:r>
      <w:r w:rsidR="0069571D" w:rsidRPr="00936BD6">
        <w:rPr>
          <w:szCs w:val="28"/>
        </w:rPr>
        <w:t>Арена</w:t>
      </w:r>
      <w:r w:rsidR="00936BD6" w:rsidRPr="00936BD6">
        <w:rPr>
          <w:szCs w:val="28"/>
        </w:rPr>
        <w:t>»</w:t>
      </w:r>
      <w:r w:rsidR="0069571D" w:rsidRPr="00936BD6">
        <w:rPr>
          <w:szCs w:val="28"/>
        </w:rPr>
        <w:t>);</w:t>
      </w:r>
      <w:proofErr w:type="gramEnd"/>
    </w:p>
    <w:p w:rsidR="00875CF0" w:rsidRPr="00936BD6" w:rsidRDefault="00032A0A" w:rsidP="00936BD6">
      <w:pPr>
        <w:rPr>
          <w:rFonts w:eastAsia="Calibri"/>
          <w:szCs w:val="28"/>
          <w:lang w:eastAsia="en-US"/>
        </w:rPr>
      </w:pPr>
      <w:proofErr w:type="gramStart"/>
      <w:r w:rsidRPr="00936BD6">
        <w:rPr>
          <w:rFonts w:eastAsia="Calibri"/>
          <w:szCs w:val="28"/>
          <w:lang w:eastAsia="en-US"/>
        </w:rPr>
        <w:t>1.</w:t>
      </w:r>
      <w:r w:rsidR="0069571D" w:rsidRPr="00936BD6">
        <w:rPr>
          <w:rFonts w:eastAsia="Calibri"/>
          <w:szCs w:val="28"/>
          <w:lang w:eastAsia="en-US"/>
        </w:rPr>
        <w:t>1.</w:t>
      </w:r>
      <w:r w:rsidRPr="00936BD6">
        <w:rPr>
          <w:rFonts w:eastAsia="Calibri"/>
          <w:szCs w:val="28"/>
          <w:lang w:eastAsia="en-US"/>
        </w:rPr>
        <w:t xml:space="preserve">2. </w:t>
      </w:r>
      <w:r w:rsidR="0069571D" w:rsidRPr="00936BD6">
        <w:rPr>
          <w:rFonts w:eastAsia="Calibri"/>
          <w:szCs w:val="28"/>
          <w:lang w:eastAsia="en-US"/>
        </w:rPr>
        <w:t xml:space="preserve">в строке </w:t>
      </w:r>
      <w:r w:rsidR="00936BD6" w:rsidRPr="00936BD6">
        <w:rPr>
          <w:rFonts w:eastAsia="Calibri"/>
          <w:szCs w:val="28"/>
          <w:lang w:eastAsia="en-US"/>
        </w:rPr>
        <w:t>«</w:t>
      </w:r>
      <w:r w:rsidR="0069571D" w:rsidRPr="00936BD6">
        <w:rPr>
          <w:rFonts w:eastAsia="Calibri"/>
          <w:szCs w:val="28"/>
          <w:lang w:eastAsia="en-US"/>
        </w:rPr>
        <w:t>Целевые показатели муниципальной программы</w:t>
      </w:r>
      <w:r w:rsidR="00936BD6" w:rsidRPr="00936BD6">
        <w:rPr>
          <w:rFonts w:eastAsia="Calibri"/>
          <w:szCs w:val="28"/>
          <w:lang w:eastAsia="en-US"/>
        </w:rPr>
        <w:t>»</w:t>
      </w:r>
      <w:r w:rsidR="0069571D" w:rsidRPr="00936BD6">
        <w:rPr>
          <w:rFonts w:eastAsia="Calibri"/>
          <w:szCs w:val="28"/>
          <w:lang w:eastAsia="en-US"/>
        </w:rPr>
        <w:t xml:space="preserve"> слова </w:t>
      </w:r>
      <w:r w:rsidR="00936BD6" w:rsidRPr="00936BD6">
        <w:rPr>
          <w:rFonts w:eastAsia="Calibri"/>
          <w:szCs w:val="28"/>
          <w:lang w:eastAsia="en-US"/>
        </w:rPr>
        <w:t>«</w:t>
      </w:r>
      <w:r w:rsidR="0069571D" w:rsidRPr="00936BD6">
        <w:rPr>
          <w:rFonts w:eastAsia="Calibri"/>
          <w:szCs w:val="28"/>
          <w:lang w:eastAsia="en-US"/>
        </w:rPr>
        <w:t xml:space="preserve">МАУ </w:t>
      </w:r>
      <w:r w:rsidR="00936BD6" w:rsidRPr="00936BD6">
        <w:rPr>
          <w:rFonts w:eastAsia="Calibri"/>
          <w:szCs w:val="28"/>
          <w:lang w:eastAsia="en-US"/>
        </w:rPr>
        <w:t>«</w:t>
      </w:r>
      <w:r w:rsidR="0069571D" w:rsidRPr="00936BD6">
        <w:rPr>
          <w:rFonts w:eastAsia="Calibri"/>
          <w:szCs w:val="28"/>
          <w:lang w:eastAsia="en-US"/>
        </w:rPr>
        <w:t xml:space="preserve">СШ </w:t>
      </w:r>
      <w:r w:rsidR="00936BD6" w:rsidRPr="00936BD6">
        <w:rPr>
          <w:rFonts w:eastAsia="Calibri"/>
          <w:szCs w:val="28"/>
          <w:lang w:eastAsia="en-US"/>
        </w:rPr>
        <w:t>«</w:t>
      </w:r>
      <w:r w:rsidR="0069571D" w:rsidRPr="00936BD6">
        <w:rPr>
          <w:rFonts w:eastAsia="Calibri"/>
          <w:szCs w:val="28"/>
          <w:lang w:eastAsia="en-US"/>
        </w:rPr>
        <w:t>Виктория</w:t>
      </w:r>
      <w:r w:rsidR="00936BD6" w:rsidRPr="00936BD6">
        <w:rPr>
          <w:rFonts w:eastAsia="Calibri"/>
          <w:szCs w:val="28"/>
          <w:lang w:eastAsia="en-US"/>
        </w:rPr>
        <w:t>»«</w:t>
      </w:r>
      <w:r w:rsidR="0069571D" w:rsidRPr="00936BD6">
        <w:rPr>
          <w:rFonts w:eastAsia="Calibri"/>
          <w:szCs w:val="28"/>
          <w:lang w:eastAsia="en-US"/>
        </w:rPr>
        <w:t xml:space="preserve"> заменить словами </w:t>
      </w:r>
      <w:r w:rsidR="00936BD6" w:rsidRPr="00936BD6">
        <w:rPr>
          <w:rFonts w:eastAsia="Calibri"/>
          <w:szCs w:val="28"/>
          <w:lang w:eastAsia="en-US"/>
        </w:rPr>
        <w:t>«</w:t>
      </w:r>
      <w:r w:rsidR="0069571D" w:rsidRPr="00936BD6">
        <w:rPr>
          <w:rFonts w:eastAsia="Calibri"/>
          <w:szCs w:val="28"/>
          <w:lang w:eastAsia="en-US"/>
        </w:rPr>
        <w:t xml:space="preserve">МАУ ДО </w:t>
      </w:r>
      <w:r w:rsidR="00936BD6" w:rsidRPr="00936BD6">
        <w:rPr>
          <w:rFonts w:eastAsia="Calibri"/>
          <w:szCs w:val="28"/>
          <w:lang w:eastAsia="en-US"/>
        </w:rPr>
        <w:t>«</w:t>
      </w:r>
      <w:r w:rsidR="0069571D" w:rsidRPr="00936BD6">
        <w:rPr>
          <w:rFonts w:eastAsia="Calibri"/>
          <w:szCs w:val="28"/>
          <w:lang w:eastAsia="en-US"/>
        </w:rPr>
        <w:t xml:space="preserve">СШ </w:t>
      </w:r>
      <w:r w:rsidR="00936BD6" w:rsidRPr="00936BD6">
        <w:rPr>
          <w:rFonts w:eastAsia="Calibri"/>
          <w:szCs w:val="28"/>
          <w:lang w:eastAsia="en-US"/>
        </w:rPr>
        <w:t>«</w:t>
      </w:r>
      <w:r w:rsidR="0069571D" w:rsidRPr="00936BD6">
        <w:rPr>
          <w:rFonts w:eastAsia="Calibri"/>
          <w:szCs w:val="28"/>
          <w:lang w:eastAsia="en-US"/>
        </w:rPr>
        <w:t>Виктория</w:t>
      </w:r>
      <w:r w:rsidR="00936BD6" w:rsidRPr="00936BD6">
        <w:rPr>
          <w:rFonts w:eastAsia="Calibri"/>
          <w:szCs w:val="28"/>
          <w:lang w:eastAsia="en-US"/>
        </w:rPr>
        <w:t>»«</w:t>
      </w:r>
      <w:r w:rsidR="0069571D" w:rsidRPr="00936BD6">
        <w:rPr>
          <w:rFonts w:eastAsia="Calibri"/>
          <w:szCs w:val="28"/>
          <w:lang w:eastAsia="en-US"/>
        </w:rPr>
        <w:t xml:space="preserve">, слова </w:t>
      </w:r>
      <w:r w:rsidR="00936BD6" w:rsidRPr="00936BD6">
        <w:rPr>
          <w:rFonts w:eastAsia="Calibri"/>
          <w:szCs w:val="28"/>
          <w:lang w:eastAsia="en-US"/>
        </w:rPr>
        <w:t>«</w:t>
      </w:r>
      <w:r w:rsidR="0069571D" w:rsidRPr="00936BD6">
        <w:rPr>
          <w:rFonts w:eastAsia="Calibri"/>
          <w:szCs w:val="28"/>
          <w:lang w:eastAsia="en-US"/>
        </w:rPr>
        <w:t xml:space="preserve">МАУ </w:t>
      </w:r>
      <w:proofErr w:type="spellStart"/>
      <w:r w:rsidR="0069571D" w:rsidRPr="00936BD6">
        <w:rPr>
          <w:rFonts w:eastAsia="Calibri"/>
          <w:szCs w:val="28"/>
          <w:lang w:eastAsia="en-US"/>
        </w:rPr>
        <w:t>ФКиС</w:t>
      </w:r>
      <w:proofErr w:type="spellEnd"/>
      <w:r w:rsidR="0069571D" w:rsidRPr="00936BD6">
        <w:rPr>
          <w:rFonts w:eastAsia="Calibri"/>
          <w:szCs w:val="28"/>
          <w:lang w:eastAsia="en-US"/>
        </w:rPr>
        <w:t xml:space="preserve"> </w:t>
      </w:r>
      <w:r w:rsidR="00936BD6" w:rsidRPr="00936BD6">
        <w:rPr>
          <w:rFonts w:eastAsia="Calibri"/>
          <w:szCs w:val="28"/>
          <w:lang w:eastAsia="en-US"/>
        </w:rPr>
        <w:t>«</w:t>
      </w:r>
      <w:r w:rsidR="0069571D" w:rsidRPr="00936BD6">
        <w:rPr>
          <w:rFonts w:eastAsia="Calibri"/>
          <w:szCs w:val="28"/>
          <w:lang w:eastAsia="en-US"/>
        </w:rPr>
        <w:t>Арена</w:t>
      </w:r>
      <w:r w:rsidR="00936BD6" w:rsidRPr="00936BD6">
        <w:rPr>
          <w:rFonts w:eastAsia="Calibri"/>
          <w:szCs w:val="28"/>
          <w:lang w:eastAsia="en-US"/>
        </w:rPr>
        <w:t>»</w:t>
      </w:r>
      <w:r w:rsidR="0069571D" w:rsidRPr="00936BD6">
        <w:rPr>
          <w:rFonts w:eastAsia="Calibri"/>
          <w:szCs w:val="28"/>
          <w:lang w:eastAsia="en-US"/>
        </w:rPr>
        <w:t xml:space="preserve"> замен</w:t>
      </w:r>
      <w:r w:rsidR="00EE6B5B" w:rsidRPr="00936BD6">
        <w:rPr>
          <w:rFonts w:eastAsia="Calibri"/>
          <w:szCs w:val="28"/>
          <w:lang w:eastAsia="en-US"/>
        </w:rPr>
        <w:t xml:space="preserve">ить словами </w:t>
      </w:r>
      <w:r w:rsidR="00936BD6" w:rsidRPr="00936BD6">
        <w:rPr>
          <w:rFonts w:eastAsia="Calibri"/>
          <w:szCs w:val="28"/>
          <w:lang w:eastAsia="en-US"/>
        </w:rPr>
        <w:t>«</w:t>
      </w:r>
      <w:r w:rsidR="00EE6B5B" w:rsidRPr="00936BD6">
        <w:rPr>
          <w:rFonts w:eastAsia="Calibri"/>
          <w:szCs w:val="28"/>
          <w:lang w:eastAsia="en-US"/>
        </w:rPr>
        <w:t xml:space="preserve">МАУ ДО СШ </w:t>
      </w:r>
      <w:r w:rsidR="00936BD6" w:rsidRPr="00936BD6">
        <w:rPr>
          <w:rFonts w:eastAsia="Calibri"/>
          <w:szCs w:val="28"/>
          <w:lang w:eastAsia="en-US"/>
        </w:rPr>
        <w:t>«</w:t>
      </w:r>
      <w:r w:rsidR="00EE6B5B" w:rsidRPr="00936BD6">
        <w:rPr>
          <w:rFonts w:eastAsia="Calibri"/>
          <w:szCs w:val="28"/>
          <w:lang w:eastAsia="en-US"/>
        </w:rPr>
        <w:t>Арена</w:t>
      </w:r>
      <w:r w:rsidR="00936BD6" w:rsidRPr="00936BD6">
        <w:rPr>
          <w:rFonts w:eastAsia="Calibri"/>
          <w:szCs w:val="28"/>
          <w:lang w:eastAsia="en-US"/>
        </w:rPr>
        <w:t>»«</w:t>
      </w:r>
      <w:r w:rsidR="00024FA3" w:rsidRPr="00936BD6">
        <w:rPr>
          <w:rFonts w:eastAsia="Calibri"/>
          <w:szCs w:val="28"/>
          <w:lang w:eastAsia="en-US"/>
        </w:rPr>
        <w:t>;</w:t>
      </w:r>
      <w:proofErr w:type="gramEnd"/>
    </w:p>
    <w:p w:rsidR="0069571D" w:rsidRPr="00936BD6" w:rsidRDefault="0069571D" w:rsidP="00936BD6">
      <w:r w:rsidRPr="00936BD6">
        <w:rPr>
          <w:szCs w:val="28"/>
        </w:rPr>
        <w:t xml:space="preserve">1.2. </w:t>
      </w:r>
      <w:r w:rsidR="00B47D61" w:rsidRPr="00936BD6">
        <w:rPr>
          <w:szCs w:val="28"/>
        </w:rPr>
        <w:t>в</w:t>
      </w:r>
      <w:r w:rsidRPr="00936BD6">
        <w:rPr>
          <w:szCs w:val="28"/>
        </w:rPr>
        <w:t xml:space="preserve"> таблице 1 слова </w:t>
      </w:r>
      <w:r w:rsidR="00936BD6" w:rsidRPr="00936BD6">
        <w:rPr>
          <w:szCs w:val="28"/>
        </w:rPr>
        <w:t>«</w:t>
      </w:r>
      <w:r w:rsidRPr="00936BD6">
        <w:t xml:space="preserve">МАУ </w:t>
      </w:r>
      <w:r w:rsidR="00936BD6" w:rsidRPr="00936BD6">
        <w:t>«</w:t>
      </w:r>
      <w:r w:rsidRPr="00936BD6">
        <w:t xml:space="preserve">СШ </w:t>
      </w:r>
      <w:r w:rsidR="00936BD6" w:rsidRPr="00936BD6">
        <w:t>«</w:t>
      </w:r>
      <w:r w:rsidRPr="00936BD6">
        <w:t>Виктория</w:t>
      </w:r>
      <w:r w:rsidR="00936BD6" w:rsidRPr="00936BD6">
        <w:t>»«</w:t>
      </w:r>
      <w:r w:rsidRPr="00936BD6">
        <w:t xml:space="preserve"> заменить словами </w:t>
      </w:r>
      <w:r w:rsidR="00936BD6" w:rsidRPr="00936BD6">
        <w:t>«</w:t>
      </w:r>
      <w:r w:rsidRPr="00936BD6">
        <w:t xml:space="preserve">МАУ ДО </w:t>
      </w:r>
      <w:r w:rsidR="00936BD6" w:rsidRPr="00936BD6">
        <w:t>«</w:t>
      </w:r>
      <w:r w:rsidRPr="00936BD6">
        <w:t xml:space="preserve">СШ </w:t>
      </w:r>
      <w:r w:rsidR="00936BD6" w:rsidRPr="00936BD6">
        <w:t>«</w:t>
      </w:r>
      <w:r w:rsidRPr="00936BD6">
        <w:t>Виктория</w:t>
      </w:r>
      <w:r w:rsidR="00936BD6" w:rsidRPr="00936BD6">
        <w:t>»«</w:t>
      </w:r>
      <w:r w:rsidR="00024FA3" w:rsidRPr="00936BD6">
        <w:t>;</w:t>
      </w:r>
    </w:p>
    <w:p w:rsidR="0069571D" w:rsidRPr="00936BD6" w:rsidRDefault="0069571D" w:rsidP="00936BD6">
      <w:pPr>
        <w:rPr>
          <w:szCs w:val="28"/>
        </w:rPr>
      </w:pPr>
      <w:r w:rsidRPr="00936BD6">
        <w:t xml:space="preserve">1.3. </w:t>
      </w:r>
      <w:r w:rsidR="00B47D61" w:rsidRPr="00936BD6">
        <w:t xml:space="preserve">в таблице 8 </w:t>
      </w:r>
      <w:r w:rsidR="00B47D61" w:rsidRPr="00936BD6">
        <w:rPr>
          <w:szCs w:val="28"/>
        </w:rPr>
        <w:t xml:space="preserve">слова </w:t>
      </w:r>
      <w:r w:rsidR="00936BD6" w:rsidRPr="00936BD6">
        <w:rPr>
          <w:szCs w:val="28"/>
        </w:rPr>
        <w:t>«</w:t>
      </w:r>
      <w:r w:rsidR="00B47D61" w:rsidRPr="00936BD6">
        <w:t xml:space="preserve">муниципальное автономное учреждение </w:t>
      </w:r>
      <w:r w:rsidR="00936BD6" w:rsidRPr="00936BD6">
        <w:t>«</w:t>
      </w:r>
      <w:r w:rsidR="00B47D61" w:rsidRPr="00936BD6">
        <w:t xml:space="preserve">Спортивная школа </w:t>
      </w:r>
      <w:r w:rsidR="00936BD6" w:rsidRPr="00936BD6">
        <w:t>«</w:t>
      </w:r>
      <w:r w:rsidR="00B47D61" w:rsidRPr="00936BD6">
        <w:t>Виктория</w:t>
      </w:r>
      <w:r w:rsidR="00936BD6" w:rsidRPr="00936BD6">
        <w:t>»«</w:t>
      </w:r>
      <w:r w:rsidR="00B47D61" w:rsidRPr="00936BD6">
        <w:t xml:space="preserve"> заменить словами </w:t>
      </w:r>
      <w:r w:rsidR="00936BD6" w:rsidRPr="00936BD6">
        <w:t>«</w:t>
      </w:r>
      <w:r w:rsidR="00B47D61" w:rsidRPr="00936BD6">
        <w:t xml:space="preserve">муниципальное автономное учреждение дополнительного образования </w:t>
      </w:r>
      <w:r w:rsidR="00936BD6" w:rsidRPr="00936BD6">
        <w:t>«</w:t>
      </w:r>
      <w:r w:rsidR="00B47D61" w:rsidRPr="00936BD6">
        <w:t xml:space="preserve">Спортивная школа </w:t>
      </w:r>
      <w:r w:rsidR="00936BD6" w:rsidRPr="00936BD6">
        <w:t>«</w:t>
      </w:r>
      <w:r w:rsidR="00B47D61" w:rsidRPr="00936BD6">
        <w:t>Виктория</w:t>
      </w:r>
      <w:r w:rsidR="00936BD6" w:rsidRPr="00936BD6">
        <w:t>»«</w:t>
      </w:r>
      <w:r w:rsidR="00EE6B5B" w:rsidRPr="00936BD6">
        <w:t>.</w:t>
      </w:r>
    </w:p>
    <w:p w:rsidR="00720E74" w:rsidRPr="00936BD6" w:rsidRDefault="006E543D" w:rsidP="00936BD6">
      <w:pPr>
        <w:rPr>
          <w:szCs w:val="28"/>
        </w:rPr>
      </w:pPr>
      <w:r w:rsidRPr="00936BD6">
        <w:rPr>
          <w:szCs w:val="28"/>
        </w:rPr>
        <w:t xml:space="preserve">2. </w:t>
      </w:r>
      <w:r w:rsidR="00720E74" w:rsidRPr="00936BD6">
        <w:rPr>
          <w:szCs w:val="28"/>
        </w:rPr>
        <w:t xml:space="preserve">Опубликовать настоящее постановление в газете </w:t>
      </w:r>
      <w:r w:rsidR="00936BD6" w:rsidRPr="00936BD6">
        <w:rPr>
          <w:szCs w:val="28"/>
        </w:rPr>
        <w:t>«</w:t>
      </w:r>
      <w:r w:rsidR="00720E74" w:rsidRPr="00936BD6">
        <w:rPr>
          <w:szCs w:val="28"/>
        </w:rPr>
        <w:t>Жизнь Югры</w:t>
      </w:r>
      <w:r w:rsidR="00936BD6" w:rsidRPr="00936BD6">
        <w:rPr>
          <w:szCs w:val="28"/>
        </w:rPr>
        <w:t>»</w:t>
      </w:r>
      <w:r w:rsidR="00720E74" w:rsidRPr="00936BD6">
        <w:rPr>
          <w:szCs w:val="28"/>
        </w:rPr>
        <w:t xml:space="preserve"> и разместить на </w:t>
      </w:r>
      <w:proofErr w:type="gramStart"/>
      <w:r w:rsidR="00720E74" w:rsidRPr="00936BD6">
        <w:rPr>
          <w:szCs w:val="28"/>
        </w:rPr>
        <w:t>официальном</w:t>
      </w:r>
      <w:proofErr w:type="gramEnd"/>
      <w:r w:rsidR="00720E74" w:rsidRPr="00936BD6">
        <w:rPr>
          <w:szCs w:val="28"/>
        </w:rPr>
        <w:t xml:space="preserve"> </w:t>
      </w:r>
      <w:r w:rsidR="00692678" w:rsidRPr="00936BD6">
        <w:rPr>
          <w:szCs w:val="28"/>
        </w:rPr>
        <w:t>веб-</w:t>
      </w:r>
      <w:r w:rsidR="00720E74" w:rsidRPr="00936BD6">
        <w:rPr>
          <w:szCs w:val="28"/>
        </w:rPr>
        <w:t xml:space="preserve">сайте </w:t>
      </w:r>
      <w:r w:rsidR="00580C4C" w:rsidRPr="00936BD6">
        <w:rPr>
          <w:szCs w:val="28"/>
        </w:rPr>
        <w:t xml:space="preserve">органов местного самоуправления </w:t>
      </w:r>
      <w:r w:rsidR="00720E74" w:rsidRPr="00936BD6">
        <w:rPr>
          <w:szCs w:val="28"/>
        </w:rPr>
        <w:t>Березовского района.</w:t>
      </w:r>
    </w:p>
    <w:p w:rsidR="00936BD6" w:rsidRPr="00936BD6" w:rsidRDefault="006E543D" w:rsidP="00936BD6">
      <w:pPr>
        <w:rPr>
          <w:szCs w:val="28"/>
        </w:rPr>
      </w:pPr>
      <w:r w:rsidRPr="00936BD6">
        <w:rPr>
          <w:szCs w:val="28"/>
        </w:rPr>
        <w:t xml:space="preserve">3. </w:t>
      </w:r>
      <w:r w:rsidR="00317677" w:rsidRPr="00936BD6">
        <w:rPr>
          <w:szCs w:val="28"/>
        </w:rPr>
        <w:t>Настоящее постановление вступает в силу после его официального опубликования</w:t>
      </w:r>
      <w:r w:rsidR="0069571D" w:rsidRPr="00936BD6">
        <w:rPr>
          <w:szCs w:val="28"/>
        </w:rPr>
        <w:t>.</w:t>
      </w:r>
    </w:p>
    <w:p w:rsidR="00936BD6" w:rsidRDefault="00936BD6" w:rsidP="00936BD6">
      <w:pPr>
        <w:rPr>
          <w:szCs w:val="28"/>
        </w:rPr>
      </w:pPr>
    </w:p>
    <w:p w:rsidR="00936BD6" w:rsidRPr="00936BD6" w:rsidRDefault="00936BD6" w:rsidP="00936BD6">
      <w:pPr>
        <w:rPr>
          <w:szCs w:val="28"/>
        </w:rPr>
      </w:pPr>
    </w:p>
    <w:p w:rsidR="00834D29" w:rsidRPr="00936BD6" w:rsidRDefault="00D57264" w:rsidP="00936BD6">
      <w:pPr>
        <w:tabs>
          <w:tab w:val="center" w:pos="9072"/>
        </w:tabs>
        <w:ind w:firstLine="0"/>
        <w:rPr>
          <w:szCs w:val="28"/>
        </w:rPr>
      </w:pPr>
      <w:r w:rsidRPr="00936BD6">
        <w:rPr>
          <w:szCs w:val="28"/>
        </w:rPr>
        <w:t>Глава</w:t>
      </w:r>
      <w:r w:rsidR="008E313C" w:rsidRPr="00936BD6">
        <w:rPr>
          <w:szCs w:val="28"/>
        </w:rPr>
        <w:t xml:space="preserve"> района</w:t>
      </w:r>
      <w:r w:rsidR="00936BD6">
        <w:rPr>
          <w:szCs w:val="28"/>
        </w:rPr>
        <w:tab/>
      </w:r>
      <w:r w:rsidRPr="00936BD6">
        <w:rPr>
          <w:szCs w:val="28"/>
        </w:rPr>
        <w:t>П.В. Артеев</w:t>
      </w:r>
    </w:p>
    <w:sectPr w:rsidR="00834D29" w:rsidRPr="00936BD6" w:rsidSect="00DE6BF0">
      <w:headerReference w:type="even" r:id="rId11"/>
      <w:headerReference w:type="default" r:id="rId12"/>
      <w:footerReference w:type="even" r:id="rId13"/>
      <w:footerReference w:type="default" r:id="rId14"/>
      <w:headerReference w:type="first" r:id="rId15"/>
      <w:footerReference w:type="first" r:id="rId16"/>
      <w:pgSz w:w="11906" w:h="16838"/>
      <w:pgMar w:top="425" w:right="567" w:bottom="425" w:left="1418"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00E" w:rsidRDefault="0031000E" w:rsidP="00580C4C">
      <w:r>
        <w:separator/>
      </w:r>
    </w:p>
  </w:endnote>
  <w:endnote w:type="continuationSeparator" w:id="0">
    <w:p w:rsidR="0031000E" w:rsidRDefault="0031000E"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17" w:rsidRDefault="00837317">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17" w:rsidRDefault="00837317">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17" w:rsidRDefault="0083731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00E" w:rsidRDefault="0031000E" w:rsidP="00580C4C">
      <w:r>
        <w:separator/>
      </w:r>
    </w:p>
  </w:footnote>
  <w:footnote w:type="continuationSeparator" w:id="0">
    <w:p w:rsidR="0031000E" w:rsidRDefault="0031000E"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CD" w:rsidRDefault="00DB3DCD"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DB3DCD" w:rsidRDefault="00DB3DC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CD" w:rsidRDefault="00DB3DCD" w:rsidP="009E135F">
    <w:pPr>
      <w:pStyle w:val="a7"/>
      <w:ind w:firstLine="70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17" w:rsidRDefault="0083731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24FA3"/>
    <w:rsid w:val="0003181E"/>
    <w:rsid w:val="000323F0"/>
    <w:rsid w:val="00032A0A"/>
    <w:rsid w:val="00033979"/>
    <w:rsid w:val="00034DB0"/>
    <w:rsid w:val="000364FC"/>
    <w:rsid w:val="00037BCA"/>
    <w:rsid w:val="00044DF7"/>
    <w:rsid w:val="00050994"/>
    <w:rsid w:val="00056FB3"/>
    <w:rsid w:val="00060C89"/>
    <w:rsid w:val="00072BBD"/>
    <w:rsid w:val="00080579"/>
    <w:rsid w:val="00085C27"/>
    <w:rsid w:val="000A07E2"/>
    <w:rsid w:val="000A16A9"/>
    <w:rsid w:val="000A30BC"/>
    <w:rsid w:val="000A3F22"/>
    <w:rsid w:val="000A7FFA"/>
    <w:rsid w:val="000B12E2"/>
    <w:rsid w:val="000B164B"/>
    <w:rsid w:val="000B4A7D"/>
    <w:rsid w:val="000C3B33"/>
    <w:rsid w:val="000C45E1"/>
    <w:rsid w:val="000C6921"/>
    <w:rsid w:val="000C747A"/>
    <w:rsid w:val="000D3EB3"/>
    <w:rsid w:val="000D59D1"/>
    <w:rsid w:val="000F08AC"/>
    <w:rsid w:val="000F0D9F"/>
    <w:rsid w:val="000F271D"/>
    <w:rsid w:val="000F5ABC"/>
    <w:rsid w:val="000F6136"/>
    <w:rsid w:val="000F6D6E"/>
    <w:rsid w:val="000F6F65"/>
    <w:rsid w:val="001005BC"/>
    <w:rsid w:val="001008E3"/>
    <w:rsid w:val="00101166"/>
    <w:rsid w:val="001029EE"/>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10B1"/>
    <w:rsid w:val="00175452"/>
    <w:rsid w:val="00175C6B"/>
    <w:rsid w:val="00177A02"/>
    <w:rsid w:val="0018252F"/>
    <w:rsid w:val="001827FB"/>
    <w:rsid w:val="0018561A"/>
    <w:rsid w:val="00185841"/>
    <w:rsid w:val="00190DFB"/>
    <w:rsid w:val="001967A3"/>
    <w:rsid w:val="00197D4A"/>
    <w:rsid w:val="001A23BC"/>
    <w:rsid w:val="001A4C5E"/>
    <w:rsid w:val="001B02BE"/>
    <w:rsid w:val="001B0376"/>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3731"/>
    <w:rsid w:val="001E477B"/>
    <w:rsid w:val="001F13AB"/>
    <w:rsid w:val="001F20AD"/>
    <w:rsid w:val="001F4021"/>
    <w:rsid w:val="001F6063"/>
    <w:rsid w:val="002015E5"/>
    <w:rsid w:val="002022B5"/>
    <w:rsid w:val="00203B09"/>
    <w:rsid w:val="0020596B"/>
    <w:rsid w:val="00207EAE"/>
    <w:rsid w:val="0021376A"/>
    <w:rsid w:val="002141DE"/>
    <w:rsid w:val="002149DD"/>
    <w:rsid w:val="00217C68"/>
    <w:rsid w:val="002203A4"/>
    <w:rsid w:val="00221F85"/>
    <w:rsid w:val="0022433A"/>
    <w:rsid w:val="00226B7F"/>
    <w:rsid w:val="002326D7"/>
    <w:rsid w:val="0023342A"/>
    <w:rsid w:val="00237472"/>
    <w:rsid w:val="002405F1"/>
    <w:rsid w:val="00242E1F"/>
    <w:rsid w:val="00245D17"/>
    <w:rsid w:val="0024756A"/>
    <w:rsid w:val="00247B15"/>
    <w:rsid w:val="0025380A"/>
    <w:rsid w:val="00254018"/>
    <w:rsid w:val="00262076"/>
    <w:rsid w:val="00265780"/>
    <w:rsid w:val="0026596E"/>
    <w:rsid w:val="00267E42"/>
    <w:rsid w:val="00271FEA"/>
    <w:rsid w:val="00273D6F"/>
    <w:rsid w:val="002741C3"/>
    <w:rsid w:val="00274BF0"/>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3EA3"/>
    <w:rsid w:val="002D45F3"/>
    <w:rsid w:val="002D6F7B"/>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0688A"/>
    <w:rsid w:val="0031000E"/>
    <w:rsid w:val="003120F9"/>
    <w:rsid w:val="003127DF"/>
    <w:rsid w:val="00312ED1"/>
    <w:rsid w:val="00313B74"/>
    <w:rsid w:val="00314A1D"/>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779"/>
    <w:rsid w:val="003F6AAB"/>
    <w:rsid w:val="0040202C"/>
    <w:rsid w:val="004075F4"/>
    <w:rsid w:val="0042781B"/>
    <w:rsid w:val="00430D02"/>
    <w:rsid w:val="0043676D"/>
    <w:rsid w:val="00436BF2"/>
    <w:rsid w:val="004377AF"/>
    <w:rsid w:val="0044701D"/>
    <w:rsid w:val="004534A3"/>
    <w:rsid w:val="0046220B"/>
    <w:rsid w:val="0046376F"/>
    <w:rsid w:val="004661B2"/>
    <w:rsid w:val="004678A1"/>
    <w:rsid w:val="00473EFC"/>
    <w:rsid w:val="004852DA"/>
    <w:rsid w:val="00485CA5"/>
    <w:rsid w:val="00485F59"/>
    <w:rsid w:val="00491092"/>
    <w:rsid w:val="00491209"/>
    <w:rsid w:val="00492B29"/>
    <w:rsid w:val="00492D44"/>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CFF"/>
    <w:rsid w:val="004E0DCB"/>
    <w:rsid w:val="004E1168"/>
    <w:rsid w:val="004E1C99"/>
    <w:rsid w:val="004E2538"/>
    <w:rsid w:val="004E4767"/>
    <w:rsid w:val="004E4DC1"/>
    <w:rsid w:val="004E57A0"/>
    <w:rsid w:val="004F316E"/>
    <w:rsid w:val="004F574B"/>
    <w:rsid w:val="004F5A2D"/>
    <w:rsid w:val="00500BF2"/>
    <w:rsid w:val="005019CD"/>
    <w:rsid w:val="00511103"/>
    <w:rsid w:val="005226C9"/>
    <w:rsid w:val="005247FE"/>
    <w:rsid w:val="005252F3"/>
    <w:rsid w:val="0052561E"/>
    <w:rsid w:val="005268F2"/>
    <w:rsid w:val="00527D9F"/>
    <w:rsid w:val="00531EE1"/>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80707"/>
    <w:rsid w:val="00580C4C"/>
    <w:rsid w:val="00582064"/>
    <w:rsid w:val="00584407"/>
    <w:rsid w:val="005921CD"/>
    <w:rsid w:val="00592C85"/>
    <w:rsid w:val="00592D67"/>
    <w:rsid w:val="00594B40"/>
    <w:rsid w:val="005A1173"/>
    <w:rsid w:val="005B1554"/>
    <w:rsid w:val="005B1836"/>
    <w:rsid w:val="005B54E2"/>
    <w:rsid w:val="005B7565"/>
    <w:rsid w:val="005C3662"/>
    <w:rsid w:val="005C46F8"/>
    <w:rsid w:val="005C50AB"/>
    <w:rsid w:val="005C747F"/>
    <w:rsid w:val="005D21B2"/>
    <w:rsid w:val="005D227B"/>
    <w:rsid w:val="005D5425"/>
    <w:rsid w:val="005D5901"/>
    <w:rsid w:val="005E2E2B"/>
    <w:rsid w:val="005E3986"/>
    <w:rsid w:val="005E4292"/>
    <w:rsid w:val="005F02F4"/>
    <w:rsid w:val="005F3127"/>
    <w:rsid w:val="005F4265"/>
    <w:rsid w:val="005F52E5"/>
    <w:rsid w:val="005F79A9"/>
    <w:rsid w:val="006110DB"/>
    <w:rsid w:val="00613C3D"/>
    <w:rsid w:val="006149EA"/>
    <w:rsid w:val="006162EE"/>
    <w:rsid w:val="00624A7D"/>
    <w:rsid w:val="006253FB"/>
    <w:rsid w:val="00627175"/>
    <w:rsid w:val="0063491C"/>
    <w:rsid w:val="00634CC8"/>
    <w:rsid w:val="0063575B"/>
    <w:rsid w:val="00637956"/>
    <w:rsid w:val="00640550"/>
    <w:rsid w:val="00645DF5"/>
    <w:rsid w:val="00652CA7"/>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71D"/>
    <w:rsid w:val="00695FA9"/>
    <w:rsid w:val="006A3D93"/>
    <w:rsid w:val="006A4157"/>
    <w:rsid w:val="006A435B"/>
    <w:rsid w:val="006B4032"/>
    <w:rsid w:val="006B4A12"/>
    <w:rsid w:val="006B4ED2"/>
    <w:rsid w:val="006B66C1"/>
    <w:rsid w:val="006D3A0B"/>
    <w:rsid w:val="006D445E"/>
    <w:rsid w:val="006E17F0"/>
    <w:rsid w:val="006E3215"/>
    <w:rsid w:val="006E3722"/>
    <w:rsid w:val="006E3742"/>
    <w:rsid w:val="006E543D"/>
    <w:rsid w:val="006E5ECE"/>
    <w:rsid w:val="006E6A9F"/>
    <w:rsid w:val="006F0254"/>
    <w:rsid w:val="006F1D04"/>
    <w:rsid w:val="006F2757"/>
    <w:rsid w:val="007005BE"/>
    <w:rsid w:val="00703030"/>
    <w:rsid w:val="00703B3E"/>
    <w:rsid w:val="00703BF5"/>
    <w:rsid w:val="0071156C"/>
    <w:rsid w:val="0071204B"/>
    <w:rsid w:val="00715E30"/>
    <w:rsid w:val="007172D3"/>
    <w:rsid w:val="00720291"/>
    <w:rsid w:val="00720E74"/>
    <w:rsid w:val="00725DFA"/>
    <w:rsid w:val="0072684E"/>
    <w:rsid w:val="00726C58"/>
    <w:rsid w:val="00731FE9"/>
    <w:rsid w:val="007334E5"/>
    <w:rsid w:val="007355D6"/>
    <w:rsid w:val="00735B48"/>
    <w:rsid w:val="00740F5C"/>
    <w:rsid w:val="00741614"/>
    <w:rsid w:val="007448E9"/>
    <w:rsid w:val="00755B3B"/>
    <w:rsid w:val="0075732F"/>
    <w:rsid w:val="00760194"/>
    <w:rsid w:val="007634C9"/>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43B1"/>
    <w:rsid w:val="007D6F24"/>
    <w:rsid w:val="007E30E9"/>
    <w:rsid w:val="007E44C2"/>
    <w:rsid w:val="007E5878"/>
    <w:rsid w:val="007E60F4"/>
    <w:rsid w:val="007F2611"/>
    <w:rsid w:val="007F3771"/>
    <w:rsid w:val="007F393E"/>
    <w:rsid w:val="007F46CF"/>
    <w:rsid w:val="007F4B6F"/>
    <w:rsid w:val="007F4C4B"/>
    <w:rsid w:val="007F659D"/>
    <w:rsid w:val="0080250A"/>
    <w:rsid w:val="00803622"/>
    <w:rsid w:val="0080583A"/>
    <w:rsid w:val="008163F6"/>
    <w:rsid w:val="00816E2E"/>
    <w:rsid w:val="00817D3F"/>
    <w:rsid w:val="008206D3"/>
    <w:rsid w:val="0082305D"/>
    <w:rsid w:val="0083345A"/>
    <w:rsid w:val="00834D29"/>
    <w:rsid w:val="00835097"/>
    <w:rsid w:val="00837317"/>
    <w:rsid w:val="008377CD"/>
    <w:rsid w:val="008377E3"/>
    <w:rsid w:val="00846AF5"/>
    <w:rsid w:val="00862526"/>
    <w:rsid w:val="0086410E"/>
    <w:rsid w:val="00865A7F"/>
    <w:rsid w:val="00865D85"/>
    <w:rsid w:val="00872F22"/>
    <w:rsid w:val="00874861"/>
    <w:rsid w:val="00875536"/>
    <w:rsid w:val="0087581C"/>
    <w:rsid w:val="00875CF0"/>
    <w:rsid w:val="00877E09"/>
    <w:rsid w:val="00880D7C"/>
    <w:rsid w:val="00883295"/>
    <w:rsid w:val="00896FED"/>
    <w:rsid w:val="00897056"/>
    <w:rsid w:val="00897566"/>
    <w:rsid w:val="008A19FF"/>
    <w:rsid w:val="008A2DD3"/>
    <w:rsid w:val="008A506F"/>
    <w:rsid w:val="008A617D"/>
    <w:rsid w:val="008A798F"/>
    <w:rsid w:val="008B514B"/>
    <w:rsid w:val="008B6435"/>
    <w:rsid w:val="008B6497"/>
    <w:rsid w:val="008B66B9"/>
    <w:rsid w:val="008C013E"/>
    <w:rsid w:val="008C07BE"/>
    <w:rsid w:val="008C0DC5"/>
    <w:rsid w:val="008C17C5"/>
    <w:rsid w:val="008C397E"/>
    <w:rsid w:val="008C6424"/>
    <w:rsid w:val="008C72E3"/>
    <w:rsid w:val="008D0724"/>
    <w:rsid w:val="008E2616"/>
    <w:rsid w:val="008E313C"/>
    <w:rsid w:val="008F2039"/>
    <w:rsid w:val="008F2803"/>
    <w:rsid w:val="008F430F"/>
    <w:rsid w:val="008F53A9"/>
    <w:rsid w:val="00902CB1"/>
    <w:rsid w:val="0090766E"/>
    <w:rsid w:val="00911099"/>
    <w:rsid w:val="00916F8B"/>
    <w:rsid w:val="00924C79"/>
    <w:rsid w:val="0093076B"/>
    <w:rsid w:val="0093114C"/>
    <w:rsid w:val="009330C9"/>
    <w:rsid w:val="0093557E"/>
    <w:rsid w:val="00935E1D"/>
    <w:rsid w:val="00936493"/>
    <w:rsid w:val="00936BD6"/>
    <w:rsid w:val="00941158"/>
    <w:rsid w:val="00944886"/>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D3FF4"/>
    <w:rsid w:val="009D5B0B"/>
    <w:rsid w:val="009D5B38"/>
    <w:rsid w:val="009D6C9D"/>
    <w:rsid w:val="009E135F"/>
    <w:rsid w:val="009E15EF"/>
    <w:rsid w:val="009E3741"/>
    <w:rsid w:val="009E4051"/>
    <w:rsid w:val="009E77FB"/>
    <w:rsid w:val="009E7D87"/>
    <w:rsid w:val="009F384B"/>
    <w:rsid w:val="009F5180"/>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ADC"/>
    <w:rsid w:val="00AC0381"/>
    <w:rsid w:val="00AC07A7"/>
    <w:rsid w:val="00AC3977"/>
    <w:rsid w:val="00AD29EE"/>
    <w:rsid w:val="00AD2E5F"/>
    <w:rsid w:val="00AD378A"/>
    <w:rsid w:val="00AD770C"/>
    <w:rsid w:val="00AD7CFB"/>
    <w:rsid w:val="00AE0A6D"/>
    <w:rsid w:val="00AE17B7"/>
    <w:rsid w:val="00AE1B48"/>
    <w:rsid w:val="00AE1E22"/>
    <w:rsid w:val="00AE3BB5"/>
    <w:rsid w:val="00AE4A4E"/>
    <w:rsid w:val="00AF3CAC"/>
    <w:rsid w:val="00AF5959"/>
    <w:rsid w:val="00B03249"/>
    <w:rsid w:val="00B03918"/>
    <w:rsid w:val="00B06CC6"/>
    <w:rsid w:val="00B11AC2"/>
    <w:rsid w:val="00B12411"/>
    <w:rsid w:val="00B13B88"/>
    <w:rsid w:val="00B219C8"/>
    <w:rsid w:val="00B252CB"/>
    <w:rsid w:val="00B25410"/>
    <w:rsid w:val="00B354A0"/>
    <w:rsid w:val="00B40602"/>
    <w:rsid w:val="00B42C7D"/>
    <w:rsid w:val="00B434E4"/>
    <w:rsid w:val="00B43EE2"/>
    <w:rsid w:val="00B45BFB"/>
    <w:rsid w:val="00B47946"/>
    <w:rsid w:val="00B47D61"/>
    <w:rsid w:val="00B52E80"/>
    <w:rsid w:val="00B57201"/>
    <w:rsid w:val="00B62AA0"/>
    <w:rsid w:val="00B67CC4"/>
    <w:rsid w:val="00B74809"/>
    <w:rsid w:val="00B75998"/>
    <w:rsid w:val="00B81BBE"/>
    <w:rsid w:val="00B82C54"/>
    <w:rsid w:val="00B87477"/>
    <w:rsid w:val="00B95EAA"/>
    <w:rsid w:val="00BA0691"/>
    <w:rsid w:val="00BA46EC"/>
    <w:rsid w:val="00BA5BC2"/>
    <w:rsid w:val="00BB0CCF"/>
    <w:rsid w:val="00BB2EBA"/>
    <w:rsid w:val="00BB2FDC"/>
    <w:rsid w:val="00BB4C8E"/>
    <w:rsid w:val="00BB7225"/>
    <w:rsid w:val="00BB75C2"/>
    <w:rsid w:val="00BC168E"/>
    <w:rsid w:val="00BC428F"/>
    <w:rsid w:val="00BC6E55"/>
    <w:rsid w:val="00BC74C5"/>
    <w:rsid w:val="00BD1BE6"/>
    <w:rsid w:val="00BD1D1B"/>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65F2"/>
    <w:rsid w:val="00C20CA9"/>
    <w:rsid w:val="00C22658"/>
    <w:rsid w:val="00C236EB"/>
    <w:rsid w:val="00C2402E"/>
    <w:rsid w:val="00C26831"/>
    <w:rsid w:val="00C26AC7"/>
    <w:rsid w:val="00C33733"/>
    <w:rsid w:val="00C33C3F"/>
    <w:rsid w:val="00C35A9A"/>
    <w:rsid w:val="00C41E19"/>
    <w:rsid w:val="00C435DB"/>
    <w:rsid w:val="00C43C9A"/>
    <w:rsid w:val="00C50319"/>
    <w:rsid w:val="00C5251C"/>
    <w:rsid w:val="00C617CF"/>
    <w:rsid w:val="00C642D8"/>
    <w:rsid w:val="00C70906"/>
    <w:rsid w:val="00C7394B"/>
    <w:rsid w:val="00C813AD"/>
    <w:rsid w:val="00C8333D"/>
    <w:rsid w:val="00C85E9C"/>
    <w:rsid w:val="00C8752F"/>
    <w:rsid w:val="00C908D7"/>
    <w:rsid w:val="00C97C4A"/>
    <w:rsid w:val="00CA213B"/>
    <w:rsid w:val="00CA2E50"/>
    <w:rsid w:val="00CA5933"/>
    <w:rsid w:val="00CB4795"/>
    <w:rsid w:val="00CC17B7"/>
    <w:rsid w:val="00CC4714"/>
    <w:rsid w:val="00CC4877"/>
    <w:rsid w:val="00CC75B9"/>
    <w:rsid w:val="00CC79D2"/>
    <w:rsid w:val="00CD39AE"/>
    <w:rsid w:val="00CD5503"/>
    <w:rsid w:val="00CE17D2"/>
    <w:rsid w:val="00CE1DAC"/>
    <w:rsid w:val="00CE2943"/>
    <w:rsid w:val="00CE3673"/>
    <w:rsid w:val="00CE3D49"/>
    <w:rsid w:val="00CF0095"/>
    <w:rsid w:val="00CF2EC9"/>
    <w:rsid w:val="00CF562A"/>
    <w:rsid w:val="00D00025"/>
    <w:rsid w:val="00D00604"/>
    <w:rsid w:val="00D06B2C"/>
    <w:rsid w:val="00D073D0"/>
    <w:rsid w:val="00D16378"/>
    <w:rsid w:val="00D2156A"/>
    <w:rsid w:val="00D22270"/>
    <w:rsid w:val="00D22CCF"/>
    <w:rsid w:val="00D24C8A"/>
    <w:rsid w:val="00D253F6"/>
    <w:rsid w:val="00D25F5A"/>
    <w:rsid w:val="00D261B4"/>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3DCD"/>
    <w:rsid w:val="00DB4D4D"/>
    <w:rsid w:val="00DC630C"/>
    <w:rsid w:val="00DD20B7"/>
    <w:rsid w:val="00DD2213"/>
    <w:rsid w:val="00DD3065"/>
    <w:rsid w:val="00DD31CA"/>
    <w:rsid w:val="00DE0817"/>
    <w:rsid w:val="00DE08B1"/>
    <w:rsid w:val="00DE0E77"/>
    <w:rsid w:val="00DE4783"/>
    <w:rsid w:val="00DE6BF0"/>
    <w:rsid w:val="00DE7FC4"/>
    <w:rsid w:val="00DF5307"/>
    <w:rsid w:val="00DF5E98"/>
    <w:rsid w:val="00E03830"/>
    <w:rsid w:val="00E079E4"/>
    <w:rsid w:val="00E10AFC"/>
    <w:rsid w:val="00E11758"/>
    <w:rsid w:val="00E117C9"/>
    <w:rsid w:val="00E23DE5"/>
    <w:rsid w:val="00E25219"/>
    <w:rsid w:val="00E304BC"/>
    <w:rsid w:val="00E328BE"/>
    <w:rsid w:val="00E36322"/>
    <w:rsid w:val="00E37E10"/>
    <w:rsid w:val="00E40F17"/>
    <w:rsid w:val="00E44E56"/>
    <w:rsid w:val="00E45670"/>
    <w:rsid w:val="00E5118B"/>
    <w:rsid w:val="00E527C1"/>
    <w:rsid w:val="00E56F10"/>
    <w:rsid w:val="00E57D6C"/>
    <w:rsid w:val="00E6039B"/>
    <w:rsid w:val="00E61217"/>
    <w:rsid w:val="00E622C6"/>
    <w:rsid w:val="00E702D1"/>
    <w:rsid w:val="00E72B1F"/>
    <w:rsid w:val="00E72B45"/>
    <w:rsid w:val="00E74C7B"/>
    <w:rsid w:val="00E8001A"/>
    <w:rsid w:val="00E97971"/>
    <w:rsid w:val="00E97A3C"/>
    <w:rsid w:val="00EA18DD"/>
    <w:rsid w:val="00EA48A5"/>
    <w:rsid w:val="00EB0C6A"/>
    <w:rsid w:val="00EB30E5"/>
    <w:rsid w:val="00EB7DDA"/>
    <w:rsid w:val="00ED4A44"/>
    <w:rsid w:val="00EE6B5B"/>
    <w:rsid w:val="00EE7798"/>
    <w:rsid w:val="00EF539D"/>
    <w:rsid w:val="00F03201"/>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54C3"/>
    <w:rsid w:val="00FC52E1"/>
    <w:rsid w:val="00FD0318"/>
    <w:rsid w:val="00FD0EF8"/>
    <w:rsid w:val="00FD451F"/>
    <w:rsid w:val="00FE45BD"/>
    <w:rsid w:val="00FE683B"/>
    <w:rsid w:val="00FE6F63"/>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492D44"/>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492D44"/>
    <w:pPr>
      <w:jc w:val="center"/>
      <w:outlineLvl w:val="0"/>
    </w:pPr>
    <w:rPr>
      <w:rFonts w:cs="Arial"/>
      <w:b/>
      <w:bCs/>
      <w:kern w:val="32"/>
      <w:sz w:val="32"/>
      <w:szCs w:val="32"/>
    </w:rPr>
  </w:style>
  <w:style w:type="paragraph" w:styleId="2">
    <w:name w:val="heading 2"/>
    <w:aliases w:val="!Разделы документа"/>
    <w:basedOn w:val="a"/>
    <w:link w:val="20"/>
    <w:qFormat/>
    <w:rsid w:val="00492D44"/>
    <w:pPr>
      <w:jc w:val="center"/>
      <w:outlineLvl w:val="1"/>
    </w:pPr>
    <w:rPr>
      <w:rFonts w:cs="Arial"/>
      <w:b/>
      <w:bCs/>
      <w:iCs/>
      <w:sz w:val="30"/>
      <w:szCs w:val="28"/>
    </w:rPr>
  </w:style>
  <w:style w:type="paragraph" w:styleId="3">
    <w:name w:val="heading 3"/>
    <w:aliases w:val="!Главы документа"/>
    <w:basedOn w:val="a"/>
    <w:link w:val="30"/>
    <w:qFormat/>
    <w:rsid w:val="00492D44"/>
    <w:pPr>
      <w:outlineLvl w:val="2"/>
    </w:pPr>
    <w:rPr>
      <w:rFonts w:cs="Arial"/>
      <w:b/>
      <w:bCs/>
      <w:sz w:val="28"/>
      <w:szCs w:val="26"/>
    </w:rPr>
  </w:style>
  <w:style w:type="paragraph" w:styleId="4">
    <w:name w:val="heading 4"/>
    <w:aliases w:val="!Параграфы/Статьи документа"/>
    <w:basedOn w:val="a"/>
    <w:link w:val="40"/>
    <w:qFormat/>
    <w:rsid w:val="00492D44"/>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492D44"/>
    <w:rPr>
      <w:color w:val="0000FF"/>
      <w:u w:val="non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492D44"/>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492D44"/>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492D44"/>
    <w:rPr>
      <w:rFonts w:ascii="Arial" w:hAnsi="Arial"/>
      <w:b w:val="0"/>
      <w:i w:val="0"/>
      <w:iCs/>
      <w:color w:val="0000FF"/>
      <w:sz w:val="24"/>
      <w:u w:val="none"/>
    </w:rPr>
  </w:style>
  <w:style w:type="paragraph" w:customStyle="1" w:styleId="Application">
    <w:name w:val="Application!Приложение"/>
    <w:rsid w:val="00492D44"/>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92D44"/>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92D44"/>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492D44"/>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492D44"/>
    <w:pPr>
      <w:jc w:val="center"/>
      <w:outlineLvl w:val="0"/>
    </w:pPr>
    <w:rPr>
      <w:rFonts w:cs="Arial"/>
      <w:b/>
      <w:bCs/>
      <w:kern w:val="32"/>
      <w:sz w:val="32"/>
      <w:szCs w:val="32"/>
    </w:rPr>
  </w:style>
  <w:style w:type="paragraph" w:styleId="2">
    <w:name w:val="heading 2"/>
    <w:aliases w:val="!Разделы документа"/>
    <w:basedOn w:val="a"/>
    <w:link w:val="20"/>
    <w:qFormat/>
    <w:rsid w:val="00492D44"/>
    <w:pPr>
      <w:jc w:val="center"/>
      <w:outlineLvl w:val="1"/>
    </w:pPr>
    <w:rPr>
      <w:rFonts w:cs="Arial"/>
      <w:b/>
      <w:bCs/>
      <w:iCs/>
      <w:sz w:val="30"/>
      <w:szCs w:val="28"/>
    </w:rPr>
  </w:style>
  <w:style w:type="paragraph" w:styleId="3">
    <w:name w:val="heading 3"/>
    <w:aliases w:val="!Главы документа"/>
    <w:basedOn w:val="a"/>
    <w:link w:val="30"/>
    <w:qFormat/>
    <w:rsid w:val="00492D44"/>
    <w:pPr>
      <w:outlineLvl w:val="2"/>
    </w:pPr>
    <w:rPr>
      <w:rFonts w:cs="Arial"/>
      <w:b/>
      <w:bCs/>
      <w:sz w:val="28"/>
      <w:szCs w:val="26"/>
    </w:rPr>
  </w:style>
  <w:style w:type="paragraph" w:styleId="4">
    <w:name w:val="heading 4"/>
    <w:aliases w:val="!Параграфы/Статьи документа"/>
    <w:basedOn w:val="a"/>
    <w:link w:val="40"/>
    <w:qFormat/>
    <w:rsid w:val="00492D44"/>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492D44"/>
    <w:rPr>
      <w:color w:val="0000FF"/>
      <w:u w:val="non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492D44"/>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492D44"/>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492D44"/>
    <w:rPr>
      <w:rFonts w:ascii="Arial" w:hAnsi="Arial"/>
      <w:b w:val="0"/>
      <w:i w:val="0"/>
      <w:iCs/>
      <w:color w:val="0000FF"/>
      <w:sz w:val="24"/>
      <w:u w:val="none"/>
    </w:rPr>
  </w:style>
  <w:style w:type="paragraph" w:customStyle="1" w:styleId="Application">
    <w:name w:val="Application!Приложение"/>
    <w:rsid w:val="00492D44"/>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92D44"/>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92D44"/>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file:///C:\content\act\09a001f6-62ee-463d-85d2-d7cd9d284fa8.doc" TargetMode="External"/><Relationship Id="rId4" Type="http://schemas.microsoft.com/office/2007/relationships/stylesWithEffects" Target="stylesWithEffects.xml"/><Relationship Id="rId9" Type="http://schemas.openxmlformats.org/officeDocument/2006/relationships/hyperlink" Target="file:///C:\content\act\414a58f9-bace-4d45-bea6-3bb45f6bf764.doc"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9D030-1F80-436F-826C-96110C7EA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Pages>
  <Words>422</Words>
  <Characters>2409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Ярдухина Виктория Вячеславовна</cp:lastModifiedBy>
  <cp:revision>2</cp:revision>
  <cp:lastPrinted>2023-09-12T07:32:00Z</cp:lastPrinted>
  <dcterms:created xsi:type="dcterms:W3CDTF">2024-01-30T04:40:00Z</dcterms:created>
  <dcterms:modified xsi:type="dcterms:W3CDTF">2024-01-30T04:40:00Z</dcterms:modified>
</cp:coreProperties>
</file>