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F6" w:rsidRPr="00E40ED6" w:rsidRDefault="00906CF6" w:rsidP="008F57D3">
      <w:pPr>
        <w:pStyle w:val="2"/>
        <w:rPr>
          <w:kern w:val="32"/>
          <w:szCs w:val="30"/>
        </w:rPr>
      </w:pPr>
      <w:r w:rsidRPr="00E40ED6">
        <w:rPr>
          <w:kern w:val="32"/>
          <w:szCs w:val="30"/>
        </w:rPr>
        <w:t>АДМИНИСТРАЦИЯ БЕРЕЗОВСКОГО РАЙОНА</w:t>
      </w:r>
    </w:p>
    <w:p w:rsidR="00906CF6" w:rsidRPr="00E40ED6" w:rsidRDefault="00906CF6" w:rsidP="008F57D3">
      <w:pPr>
        <w:pStyle w:val="2"/>
        <w:rPr>
          <w:kern w:val="32"/>
          <w:szCs w:val="30"/>
        </w:rPr>
      </w:pPr>
      <w:r w:rsidRPr="00E40ED6">
        <w:rPr>
          <w:kern w:val="32"/>
          <w:szCs w:val="30"/>
        </w:rPr>
        <w:t>ХАНТЫ-МАНСИЙСКОГО АВТОНОМНОГО ОКРУГА - ЮГРЫ</w:t>
      </w:r>
    </w:p>
    <w:p w:rsidR="00906CF6" w:rsidRPr="00E40ED6" w:rsidRDefault="00906CF6" w:rsidP="008F57D3">
      <w:pPr>
        <w:pStyle w:val="2"/>
        <w:rPr>
          <w:szCs w:val="30"/>
        </w:rPr>
      </w:pPr>
    </w:p>
    <w:p w:rsidR="00906CF6" w:rsidRPr="00E40ED6" w:rsidRDefault="00906CF6" w:rsidP="008F57D3">
      <w:pPr>
        <w:pStyle w:val="2"/>
        <w:rPr>
          <w:kern w:val="32"/>
          <w:szCs w:val="30"/>
        </w:rPr>
      </w:pPr>
      <w:r w:rsidRPr="00E40ED6">
        <w:rPr>
          <w:kern w:val="32"/>
          <w:szCs w:val="30"/>
        </w:rPr>
        <w:t>ПОСТАНОВЛЕНИЕ</w:t>
      </w:r>
    </w:p>
    <w:p w:rsidR="00906CF6" w:rsidRPr="005F43D4" w:rsidRDefault="00906CF6" w:rsidP="005F43D4">
      <w:pPr>
        <w:ind w:left="567" w:firstLine="0"/>
      </w:pPr>
    </w:p>
    <w:p w:rsidR="005F43D4" w:rsidRPr="005F43D4" w:rsidRDefault="005F43D4" w:rsidP="008F57D3">
      <w:pPr>
        <w:ind w:firstLine="0"/>
      </w:pPr>
    </w:p>
    <w:p w:rsidR="00906CF6" w:rsidRPr="005F43D4" w:rsidRDefault="008F57D3" w:rsidP="008F57D3">
      <w:pPr>
        <w:tabs>
          <w:tab w:val="center" w:pos="9072"/>
        </w:tabs>
        <w:ind w:firstLine="0"/>
      </w:pPr>
      <w:r>
        <w:t>о</w:t>
      </w:r>
      <w:r w:rsidR="00906CF6" w:rsidRPr="005F43D4">
        <w:t>т</w:t>
      </w:r>
      <w:r w:rsidR="003C108B" w:rsidRPr="005F43D4">
        <w:t xml:space="preserve"> 24.03.2015</w:t>
      </w:r>
      <w:r>
        <w:tab/>
      </w:r>
      <w:r w:rsidR="00737981" w:rsidRPr="005F43D4">
        <w:t xml:space="preserve">№ </w:t>
      </w:r>
      <w:r w:rsidR="003C108B" w:rsidRPr="005F43D4">
        <w:t>448</w:t>
      </w:r>
    </w:p>
    <w:p w:rsidR="00906CF6" w:rsidRPr="005F43D4" w:rsidRDefault="00906CF6" w:rsidP="008F57D3">
      <w:pPr>
        <w:ind w:firstLine="0"/>
      </w:pPr>
      <w:r w:rsidRPr="005F43D4">
        <w:t>пгт. Березово</w:t>
      </w:r>
    </w:p>
    <w:p w:rsidR="005F43D4" w:rsidRPr="005F43D4" w:rsidRDefault="005F43D4" w:rsidP="005F43D4">
      <w:pPr>
        <w:ind w:left="567" w:firstLine="0"/>
      </w:pPr>
    </w:p>
    <w:p w:rsidR="00D0721C" w:rsidRDefault="00D0721C" w:rsidP="005F43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0721C">
        <w:rPr>
          <w:rFonts w:cs="Arial"/>
          <w:b/>
          <w:bCs/>
          <w:kern w:val="28"/>
          <w:sz w:val="32"/>
          <w:szCs w:val="32"/>
        </w:rPr>
        <w:t>О возложении на филиал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 функций по предоставлению муниципальных услуг в полном объеме</w:t>
      </w:r>
    </w:p>
    <w:p w:rsidR="00E40ED6" w:rsidRDefault="00E40ED6" w:rsidP="003C108B">
      <w:pPr>
        <w:rPr>
          <w:rFonts w:cs="Arial"/>
          <w:szCs w:val="28"/>
        </w:rPr>
      </w:pPr>
    </w:p>
    <w:p w:rsidR="00737981" w:rsidRDefault="008A2FDB" w:rsidP="003C108B">
      <w:pPr>
        <w:rPr>
          <w:rFonts w:cs="Arial"/>
          <w:szCs w:val="28"/>
        </w:rPr>
      </w:pPr>
      <w:r w:rsidRPr="008A2FDB">
        <w:rPr>
          <w:rFonts w:cs="Arial"/>
          <w:szCs w:val="28"/>
        </w:rPr>
        <w:t xml:space="preserve">(заголовок изложен в редакции постановления Администрации </w:t>
      </w:r>
      <w:hyperlink r:id="rId6" w:tooltip="постановление от 12.01.2021 0:00:00 №16 Администрация Березовского района&#10;&#10;О внесении изменений в постановление администрации Березовского района от 24.03.2015 № 448 «О возложении на Муниципальное автономное учреждение «Многофункциональный центр предоставления государственных и муниципальных услуг в Березовском районе» функций по предоставлению муниципальных услуг в полном объеме»&#10;" w:history="1">
        <w:r w:rsidRPr="008A2FDB">
          <w:rPr>
            <w:rStyle w:val="a5"/>
            <w:rFonts w:cs="Arial"/>
            <w:szCs w:val="28"/>
          </w:rPr>
          <w:t>от 12.01.2021</w:t>
        </w:r>
        <w:r w:rsidR="00E40ED6">
          <w:rPr>
            <w:rStyle w:val="a5"/>
            <w:rFonts w:cs="Arial"/>
            <w:szCs w:val="28"/>
          </w:rPr>
          <w:t xml:space="preserve">            </w:t>
        </w:r>
        <w:r w:rsidRPr="008A2FDB">
          <w:rPr>
            <w:rStyle w:val="a5"/>
            <w:rFonts w:cs="Arial"/>
            <w:szCs w:val="28"/>
          </w:rPr>
          <w:t xml:space="preserve"> № 16</w:t>
        </w:r>
      </w:hyperlink>
      <w:r w:rsidRPr="008A2FDB">
        <w:rPr>
          <w:rFonts w:cs="Arial"/>
          <w:szCs w:val="28"/>
        </w:rPr>
        <w:t>)</w:t>
      </w:r>
    </w:p>
    <w:p w:rsidR="00DE5064" w:rsidRDefault="00DE5064" w:rsidP="003C108B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7" w:tgtFrame="ChangingDocument" w:tooltip="О внесении изменении в постановление администрации Березовского района от 24.03.2015 № 448 " w:history="1">
        <w:r w:rsidRPr="00DE5064">
          <w:rPr>
            <w:rStyle w:val="a5"/>
            <w:rFonts w:cs="Arial"/>
            <w:szCs w:val="28"/>
          </w:rPr>
          <w:t xml:space="preserve">от 07.11.2017 </w:t>
        </w:r>
        <w:r w:rsidR="00E40ED6">
          <w:rPr>
            <w:rStyle w:val="a5"/>
            <w:rFonts w:cs="Arial"/>
            <w:szCs w:val="28"/>
          </w:rPr>
          <w:t xml:space="preserve">         </w:t>
        </w:r>
        <w:r w:rsidRPr="00DE5064">
          <w:rPr>
            <w:rStyle w:val="a5"/>
            <w:rFonts w:cs="Arial"/>
            <w:szCs w:val="28"/>
          </w:rPr>
          <w:t>№ 921</w:t>
        </w:r>
      </w:hyperlink>
      <w:r>
        <w:rPr>
          <w:rFonts w:cs="Arial"/>
          <w:szCs w:val="28"/>
        </w:rPr>
        <w:t>)</w:t>
      </w:r>
    </w:p>
    <w:p w:rsidR="00D0721C" w:rsidRDefault="00D0721C" w:rsidP="003C108B">
      <w:pPr>
        <w:rPr>
          <w:rFonts w:cs="Arial"/>
          <w:szCs w:val="28"/>
        </w:rPr>
      </w:pPr>
      <w:r w:rsidRPr="00D0721C">
        <w:rPr>
          <w:rFonts w:cs="Arial"/>
          <w:szCs w:val="28"/>
        </w:rPr>
        <w:t>(с изменениями, внесенными постановлением Администрации</w:t>
      </w:r>
      <w:r>
        <w:rPr>
          <w:rFonts w:cs="Arial"/>
          <w:szCs w:val="28"/>
        </w:rPr>
        <w:t xml:space="preserve"> </w:t>
      </w:r>
      <w:hyperlink r:id="rId8" w:history="1">
        <w:r w:rsidR="008A2FDB">
          <w:rPr>
            <w:rStyle w:val="a5"/>
            <w:rFonts w:cs="Arial"/>
            <w:szCs w:val="28"/>
          </w:rPr>
          <w:t xml:space="preserve">от 12.01.2021 </w:t>
        </w:r>
        <w:r w:rsidR="00E40ED6">
          <w:rPr>
            <w:rStyle w:val="a5"/>
            <w:rFonts w:cs="Arial"/>
            <w:szCs w:val="28"/>
          </w:rPr>
          <w:t xml:space="preserve">         </w:t>
        </w:r>
        <w:r w:rsidR="008A2FDB">
          <w:rPr>
            <w:rStyle w:val="a5"/>
            <w:rFonts w:cs="Arial"/>
            <w:szCs w:val="28"/>
          </w:rPr>
          <w:t>№ 16</w:t>
        </w:r>
      </w:hyperlink>
      <w:r>
        <w:rPr>
          <w:rFonts w:cs="Arial"/>
          <w:szCs w:val="28"/>
        </w:rPr>
        <w:t>)</w:t>
      </w:r>
    </w:p>
    <w:p w:rsidR="00D0721C" w:rsidRDefault="000602B3" w:rsidP="003C108B">
      <w:pPr>
        <w:rPr>
          <w:rFonts w:cs="Arial"/>
          <w:szCs w:val="28"/>
        </w:rPr>
      </w:pPr>
      <w:r w:rsidRPr="00D0721C">
        <w:rPr>
          <w:rFonts w:cs="Arial"/>
          <w:szCs w:val="28"/>
        </w:rPr>
        <w:t>(с изменениями, внесенными постановлением Администрации</w:t>
      </w:r>
      <w:r>
        <w:rPr>
          <w:rFonts w:cs="Arial"/>
          <w:szCs w:val="28"/>
        </w:rPr>
        <w:t xml:space="preserve"> </w:t>
      </w:r>
      <w:hyperlink r:id="rId9" w:tooltip="постановление от 31.01.2024 0:00:00 №71 Администрация Березовского района&#10;&#10;О внесении изменения в постановление администрации Березовского района от 24.03.2015 № 448 «О возложении на филиал автономного учреждения Ханты-Мансийского автономного округа-Югры «Многофункциональный центр предоставления государственных и муниципальных услуг Югры» в Березовском районе функций по предоставлению муниципальных услуг в полном объеме»&#10;&#10;" w:history="1">
        <w:r w:rsidRPr="000602B3">
          <w:rPr>
            <w:rStyle w:val="a5"/>
            <w:rFonts w:cs="Arial"/>
            <w:szCs w:val="28"/>
          </w:rPr>
          <w:t>от 31.01.2024                 № 71</w:t>
        </w:r>
      </w:hyperlink>
      <w:r>
        <w:rPr>
          <w:rFonts w:cs="Arial"/>
          <w:szCs w:val="28"/>
        </w:rPr>
        <w:t>)</w:t>
      </w:r>
    </w:p>
    <w:p w:rsidR="000602B3" w:rsidRDefault="000C3A49" w:rsidP="003C108B">
      <w:pPr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23.04.2026 0:00:00 №391 Администрация Березовского района&#10;&#10;О внесении изменения в постановление администрации Березовского района от 24.03.2015 № 448 «О возложении на филиал автономного учреждения Ханты-Мансийского автономного округа-Югры «Многофункциональный центр предоставления государственных и муниципальных услуг Югры» в Березовском районе функций по предоставлению муниципальных услуг в полном объеме»&#10;" w:history="1">
        <w:r w:rsidRPr="000C3A49">
          <w:rPr>
            <w:rStyle w:val="a5"/>
            <w:rFonts w:cs="Arial"/>
            <w:szCs w:val="28"/>
          </w:rPr>
          <w:t xml:space="preserve">от 23.04.2026 </w:t>
        </w:r>
        <w:r>
          <w:rPr>
            <w:rStyle w:val="a5"/>
            <w:rFonts w:cs="Arial"/>
            <w:szCs w:val="28"/>
          </w:rPr>
          <w:t xml:space="preserve">                </w:t>
        </w:r>
        <w:r w:rsidRPr="000C3A49">
          <w:rPr>
            <w:rStyle w:val="a5"/>
            <w:rFonts w:cs="Arial"/>
            <w:szCs w:val="28"/>
          </w:rPr>
          <w:t>№ 391</w:t>
        </w:r>
      </w:hyperlink>
      <w:r>
        <w:rPr>
          <w:rFonts w:cs="Arial"/>
          <w:szCs w:val="28"/>
        </w:rPr>
        <w:t>)</w:t>
      </w:r>
    </w:p>
    <w:p w:rsidR="000C3A49" w:rsidRPr="00737981" w:rsidRDefault="000C3A49" w:rsidP="003C108B">
      <w:pPr>
        <w:rPr>
          <w:rFonts w:cs="Arial"/>
          <w:szCs w:val="28"/>
        </w:rPr>
      </w:pPr>
    </w:p>
    <w:p w:rsidR="003C108B" w:rsidRPr="00737981" w:rsidRDefault="003C108B" w:rsidP="008F57D3">
      <w:r w:rsidRPr="00737981">
        <w:t>В соответствии с частью 1.3 статьи 16 Федерального закона от 27 июля</w:t>
      </w:r>
      <w:r w:rsidR="00737981" w:rsidRPr="00737981">
        <w:t xml:space="preserve"> </w:t>
      </w:r>
      <w:r w:rsidRPr="00737981">
        <w:t>2010 года</w:t>
      </w:r>
      <w:hyperlink r:id="rId11" w:history="1">
        <w:r w:rsidR="00737981" w:rsidRPr="005F43D4">
          <w:rPr>
            <w:rStyle w:val="a5"/>
            <w:rFonts w:cs="Arial"/>
            <w:szCs w:val="28"/>
          </w:rPr>
          <w:t xml:space="preserve"> № </w:t>
        </w:r>
        <w:r w:rsidRPr="005F43D4">
          <w:rPr>
            <w:rStyle w:val="a5"/>
            <w:rFonts w:cs="Arial"/>
            <w:szCs w:val="28"/>
          </w:rPr>
          <w:t xml:space="preserve">210-ФЗ </w:t>
        </w:r>
        <w:r w:rsidR="00737981" w:rsidRPr="005F43D4">
          <w:rPr>
            <w:rStyle w:val="a5"/>
            <w:rFonts w:cs="Arial"/>
            <w:szCs w:val="28"/>
          </w:rPr>
          <w:t>«</w:t>
        </w:r>
        <w:r w:rsidRPr="005F43D4">
          <w:rPr>
            <w:rStyle w:val="a5"/>
            <w:rFonts w:cs="Arial"/>
            <w:szCs w:val="28"/>
          </w:rPr>
          <w:t>Об организации п</w:t>
        </w:r>
      </w:hyperlink>
      <w:r w:rsidRPr="00737981">
        <w:t>редоставления государственных и муниципальных услуг:</w:t>
      </w:r>
    </w:p>
    <w:p w:rsidR="003C108B" w:rsidRPr="005F43D4" w:rsidRDefault="003C108B" w:rsidP="008F57D3">
      <w:r w:rsidRPr="005F43D4">
        <w:t xml:space="preserve">1.Возложить на </w:t>
      </w:r>
      <w:r w:rsidR="00D0721C" w:rsidRPr="00D0721C">
        <w:t>филиал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</w:t>
      </w:r>
      <w:r w:rsidR="00D0721C">
        <w:t>»</w:t>
      </w:r>
      <w:r w:rsidRPr="005F43D4">
        <w:t xml:space="preserve"> функции по предоставлению муниципальных услуг в полном объеме, согласно </w:t>
      </w:r>
      <w:hyperlink r:id="rId12" w:anchor="приложение" w:tgtFrame="Logical" w:tooltip="О возложении на Муниципальное автономное учреждение " w:history="1">
        <w:r w:rsidRPr="00AB31A6">
          <w:rPr>
            <w:rStyle w:val="a5"/>
          </w:rPr>
          <w:t>приложению</w:t>
        </w:r>
      </w:hyperlink>
      <w:r w:rsidRPr="005F43D4">
        <w:t xml:space="preserve"> к настоящему постановлению,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</w:t>
      </w:r>
    </w:p>
    <w:p w:rsidR="00DE5064" w:rsidRDefault="00DE5064" w:rsidP="008F57D3">
      <w:r>
        <w:t xml:space="preserve">(в пункт 1 внесены изменения постановлением Администрации </w:t>
      </w:r>
      <w:hyperlink r:id="rId13" w:tgtFrame="ChangingDocument" w:tooltip="О внесении изменении в постановление администрации Березовского района от 24.03.2015 № 448 " w:history="1">
        <w:r w:rsidRPr="00DE5064">
          <w:rPr>
            <w:rStyle w:val="a5"/>
            <w:rFonts w:cs="Arial"/>
            <w:szCs w:val="28"/>
          </w:rPr>
          <w:t xml:space="preserve">от 07.11.2017 </w:t>
        </w:r>
        <w:r w:rsidR="00E40ED6">
          <w:rPr>
            <w:rStyle w:val="a5"/>
            <w:rFonts w:cs="Arial"/>
            <w:szCs w:val="28"/>
          </w:rPr>
          <w:t xml:space="preserve">            </w:t>
        </w:r>
        <w:r w:rsidRPr="00DE5064">
          <w:rPr>
            <w:rStyle w:val="a5"/>
            <w:rFonts w:cs="Arial"/>
            <w:szCs w:val="28"/>
          </w:rPr>
          <w:t>№ 921</w:t>
        </w:r>
      </w:hyperlink>
      <w:r>
        <w:t>)</w:t>
      </w:r>
    </w:p>
    <w:p w:rsidR="00D0721C" w:rsidRDefault="00D0721C" w:rsidP="008F57D3">
      <w:r>
        <w:t>(</w:t>
      </w:r>
      <w:r w:rsidRPr="00D0721C">
        <w:t>в пункте 1 слова «Муниципальное автономное учреждение «Многофункциональный центр предоставления государственных и муниципаль</w:t>
      </w:r>
      <w:r>
        <w:t>ных услуг в Березовском районе»</w:t>
      </w:r>
      <w:r w:rsidRPr="00D0721C">
        <w:t xml:space="preserve"> замен</w:t>
      </w:r>
      <w:r>
        <w:t>ены</w:t>
      </w:r>
      <w:r w:rsidRPr="00D0721C">
        <w:t xml:space="preserve"> словами «филиал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районе»</w:t>
      </w:r>
      <w:r>
        <w:t xml:space="preserve"> постановлением Администрации </w:t>
      </w:r>
      <w:hyperlink r:id="rId14" w:history="1">
        <w:r w:rsidR="008A2FDB">
          <w:rPr>
            <w:rStyle w:val="a5"/>
          </w:rPr>
          <w:t>от 12.01.2021 № 16</w:t>
        </w:r>
      </w:hyperlink>
      <w:r>
        <w:t>)</w:t>
      </w:r>
    </w:p>
    <w:p w:rsidR="003C108B" w:rsidRPr="005F43D4" w:rsidRDefault="003C108B" w:rsidP="008F57D3">
      <w:r w:rsidRPr="005F43D4">
        <w:t xml:space="preserve">2.Опубликовать настоящее постановление в газете </w:t>
      </w:r>
      <w:r w:rsidR="00737981" w:rsidRPr="005F43D4">
        <w:t>«</w:t>
      </w:r>
      <w:r w:rsidRPr="005F43D4">
        <w:t>Жизнь Югры</w:t>
      </w:r>
      <w:r w:rsidR="00737981" w:rsidRPr="005F43D4">
        <w:t>»</w:t>
      </w:r>
      <w:r w:rsidRPr="005F43D4">
        <w:t xml:space="preserve"> и разместить на официальном сайте органов местного самоуправления Березовского района.</w:t>
      </w:r>
    </w:p>
    <w:p w:rsidR="003C108B" w:rsidRPr="005F43D4" w:rsidRDefault="003C108B" w:rsidP="008F57D3">
      <w:r w:rsidRPr="005F43D4">
        <w:lastRenderedPageBreak/>
        <w:t xml:space="preserve">3.Настоящее постановление вступает в силу после его официального опубликования. </w:t>
      </w:r>
    </w:p>
    <w:p w:rsidR="00737981" w:rsidRDefault="003C108B" w:rsidP="005F43D4">
      <w:r w:rsidRPr="005F43D4">
        <w:t>4.</w:t>
      </w:r>
      <w:r w:rsidR="00D0721C" w:rsidRPr="00D0721C">
        <w:t xml:space="preserve"> Контроль за исполнением настоящего постановления возложить на заместителя главы Березовского района, председателя Комитета С.В.</w:t>
      </w:r>
      <w:r w:rsidR="00D0721C">
        <w:t xml:space="preserve"> </w:t>
      </w:r>
      <w:r w:rsidR="00D0721C" w:rsidRPr="00D0721C">
        <w:t>Ушарову.</w:t>
      </w:r>
    </w:p>
    <w:p w:rsidR="00D0721C" w:rsidRDefault="00D0721C" w:rsidP="005F43D4">
      <w:r>
        <w:t xml:space="preserve">(пункт 4 изложен в редакции постановления Администрации </w:t>
      </w:r>
      <w:hyperlink r:id="rId15" w:history="1">
        <w:r w:rsidR="008A2FDB">
          <w:rPr>
            <w:rStyle w:val="a5"/>
          </w:rPr>
          <w:t>от 12.01.2021 № 16</w:t>
        </w:r>
      </w:hyperlink>
      <w:r>
        <w:t>)</w:t>
      </w:r>
    </w:p>
    <w:p w:rsidR="005F43D4" w:rsidRDefault="005F43D4" w:rsidP="005F43D4"/>
    <w:p w:rsidR="005F43D4" w:rsidRPr="005F43D4" w:rsidRDefault="005F43D4" w:rsidP="005F43D4"/>
    <w:p w:rsidR="003C108B" w:rsidRDefault="003C108B" w:rsidP="008F57D3">
      <w:pPr>
        <w:tabs>
          <w:tab w:val="center" w:pos="9072"/>
        </w:tabs>
        <w:ind w:firstLine="0"/>
      </w:pPr>
      <w:r w:rsidRPr="005F43D4">
        <w:t>Глава администрации района</w:t>
      </w:r>
      <w:r w:rsidR="008F57D3">
        <w:tab/>
      </w:r>
      <w:r w:rsidRPr="005F43D4">
        <w:t>С.В.</w:t>
      </w:r>
      <w:r w:rsidR="00D0721C">
        <w:t xml:space="preserve"> </w:t>
      </w:r>
      <w:r w:rsidRPr="005F43D4">
        <w:t>Кравченко</w:t>
      </w:r>
    </w:p>
    <w:p w:rsidR="005F43D4" w:rsidRDefault="005F43D4" w:rsidP="005F43D4"/>
    <w:p w:rsidR="005F43D4" w:rsidRDefault="005F43D4" w:rsidP="005F43D4"/>
    <w:p w:rsidR="005F43D4" w:rsidRPr="005F43D4" w:rsidRDefault="005F43D4" w:rsidP="005F43D4"/>
    <w:p w:rsidR="003C108B" w:rsidRPr="00E40ED6" w:rsidRDefault="003C108B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737981">
        <w:br w:type="page"/>
      </w:r>
    </w:p>
    <w:p w:rsidR="005F43D4" w:rsidRPr="00E40ED6" w:rsidRDefault="005F43D4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</w:p>
    <w:p w:rsidR="005F43D4" w:rsidRPr="00E40ED6" w:rsidRDefault="005F43D4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bookmarkStart w:id="0" w:name="приложение"/>
      <w:r w:rsidRPr="00E40ED6">
        <w:rPr>
          <w:rFonts w:cs="Arial"/>
          <w:b/>
          <w:bCs/>
          <w:kern w:val="28"/>
          <w:sz w:val="30"/>
          <w:szCs w:val="30"/>
        </w:rPr>
        <w:t>Приложение</w:t>
      </w:r>
    </w:p>
    <w:bookmarkEnd w:id="0"/>
    <w:p w:rsidR="003C108B" w:rsidRPr="00E40ED6" w:rsidRDefault="005F43D4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E40ED6">
        <w:rPr>
          <w:rFonts w:cs="Arial"/>
          <w:b/>
          <w:bCs/>
          <w:kern w:val="28"/>
          <w:sz w:val="30"/>
          <w:szCs w:val="30"/>
        </w:rPr>
        <w:t xml:space="preserve"> к постановлению</w:t>
      </w:r>
    </w:p>
    <w:p w:rsidR="003C108B" w:rsidRPr="00E40ED6" w:rsidRDefault="003C108B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E40ED6">
        <w:rPr>
          <w:rFonts w:cs="Arial"/>
          <w:b/>
          <w:bCs/>
          <w:kern w:val="28"/>
          <w:sz w:val="30"/>
          <w:szCs w:val="30"/>
        </w:rPr>
        <w:t>ад</w:t>
      </w:r>
      <w:r w:rsidR="005F43D4" w:rsidRPr="00E40ED6">
        <w:rPr>
          <w:rFonts w:cs="Arial"/>
          <w:b/>
          <w:bCs/>
          <w:kern w:val="28"/>
          <w:sz w:val="30"/>
          <w:szCs w:val="30"/>
        </w:rPr>
        <w:t>министрации Березовского района</w:t>
      </w:r>
    </w:p>
    <w:p w:rsidR="003C108B" w:rsidRPr="00E40ED6" w:rsidRDefault="003C108B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E40ED6">
        <w:rPr>
          <w:rFonts w:cs="Arial"/>
          <w:b/>
          <w:bCs/>
          <w:kern w:val="28"/>
          <w:sz w:val="30"/>
          <w:szCs w:val="30"/>
        </w:rPr>
        <w:t>от 24.03.2015</w:t>
      </w:r>
      <w:r w:rsidR="00737981" w:rsidRPr="00E40ED6">
        <w:rPr>
          <w:rFonts w:cs="Arial"/>
          <w:b/>
          <w:bCs/>
          <w:kern w:val="28"/>
          <w:sz w:val="30"/>
          <w:szCs w:val="30"/>
        </w:rPr>
        <w:t xml:space="preserve"> № </w:t>
      </w:r>
      <w:r w:rsidRPr="00E40ED6">
        <w:rPr>
          <w:rFonts w:cs="Arial"/>
          <w:b/>
          <w:bCs/>
          <w:kern w:val="28"/>
          <w:sz w:val="30"/>
          <w:szCs w:val="30"/>
        </w:rPr>
        <w:t>448</w:t>
      </w:r>
    </w:p>
    <w:p w:rsidR="003C108B" w:rsidRPr="00E40ED6" w:rsidRDefault="003C108B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</w:p>
    <w:p w:rsidR="005F43D4" w:rsidRPr="00E40ED6" w:rsidRDefault="005F43D4" w:rsidP="005F43D4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</w:p>
    <w:p w:rsidR="00DE5064" w:rsidRPr="00DE5064" w:rsidRDefault="00DE5064" w:rsidP="00DE5064">
      <w:r>
        <w:rPr>
          <w:rFonts w:cs="Arial"/>
          <w:szCs w:val="28"/>
        </w:rPr>
        <w:t xml:space="preserve">(приложение изложено в редакции постановления Администрации </w:t>
      </w:r>
      <w:hyperlink r:id="rId16" w:tgtFrame="ChangingDocument" w:tooltip="О внесении изменении в постановление администрации Березовского района от 24.03.2015 № 448 " w:history="1">
        <w:r w:rsidRPr="00DE5064">
          <w:rPr>
            <w:rStyle w:val="a5"/>
            <w:rFonts w:cs="Arial"/>
            <w:szCs w:val="28"/>
          </w:rPr>
          <w:t>от 07.11.2017 № 921</w:t>
        </w:r>
      </w:hyperlink>
      <w:r>
        <w:rPr>
          <w:rFonts w:cs="Arial"/>
          <w:szCs w:val="28"/>
        </w:rPr>
        <w:t>)</w:t>
      </w:r>
    </w:p>
    <w:p w:rsidR="000602B3" w:rsidRDefault="000602B3" w:rsidP="000602B3">
      <w:pPr>
        <w:rPr>
          <w:rFonts w:cs="Arial"/>
          <w:szCs w:val="28"/>
        </w:rPr>
      </w:pPr>
      <w:r>
        <w:rPr>
          <w:rFonts w:cs="Arial"/>
          <w:szCs w:val="28"/>
        </w:rPr>
        <w:t xml:space="preserve">(приложение изложено в редакции постановления Администрации </w:t>
      </w:r>
      <w:hyperlink r:id="rId17" w:tooltip="постановление от 31.01.2024 0:00:00 №71 Администрация Березовского района&#10;&#10;О внесении изменения в постановление администрации Березовского района от 24.03.2015 № 448 «О возложении на филиал автономного учреждения Ханты-Мансийского автономного округа-Югры «Многофункциональный центр предоставления государственных и муниципальных услуг Югры» в Березовском районе функций по предоставлению муниципальных услуг в полном объеме»&#10;&#10;" w:history="1">
        <w:r w:rsidRPr="000602B3">
          <w:rPr>
            <w:rStyle w:val="a5"/>
            <w:rFonts w:cs="Arial"/>
            <w:szCs w:val="28"/>
          </w:rPr>
          <w:t>от 31.01.2024                 № 71</w:t>
        </w:r>
      </w:hyperlink>
      <w:r>
        <w:rPr>
          <w:rFonts w:cs="Arial"/>
          <w:szCs w:val="28"/>
        </w:rPr>
        <w:t>)</w:t>
      </w:r>
    </w:p>
    <w:p w:rsidR="00DE5064" w:rsidRPr="00DE5064" w:rsidRDefault="000C3A49" w:rsidP="00DE5064">
      <w:r>
        <w:rPr>
          <w:rFonts w:cs="Arial"/>
          <w:szCs w:val="28"/>
        </w:rPr>
        <w:t xml:space="preserve">(приложение изложено в редакции постановления Администрации </w:t>
      </w:r>
      <w:hyperlink r:id="rId18" w:tooltip="постановление от 23.04.2026 0:00:00 №391 Администрация Березовского района&#10;&#10;О внесении изменения в постановление администрации Березовского района от 24.03.2015 № 448 «О возложении на филиал автономного учреждения Ханты-Мансийского автономного округа-Югры «Многофункциональный центр предоставления государственных и муниципальных услуг Югры» в Березовском районе функций по предоставлению муниципальных услуг в полном объеме»&#10;" w:history="1">
        <w:r w:rsidRPr="000C3A49">
          <w:rPr>
            <w:rStyle w:val="a5"/>
            <w:rFonts w:cs="Arial"/>
            <w:szCs w:val="28"/>
          </w:rPr>
          <w:t>от 23.04.2026 № 391</w:t>
        </w:r>
      </w:hyperlink>
      <w:r>
        <w:rPr>
          <w:rFonts w:cs="Arial"/>
          <w:szCs w:val="28"/>
        </w:rPr>
        <w:t>)</w:t>
      </w:r>
    </w:p>
    <w:p w:rsidR="000602B3" w:rsidRDefault="000602B3" w:rsidP="000602B3">
      <w:pPr>
        <w:jc w:val="center"/>
        <w:rPr>
          <w:b/>
        </w:rPr>
      </w:pPr>
    </w:p>
    <w:p w:rsidR="000C3A49" w:rsidRDefault="000C3A49" w:rsidP="000602B3">
      <w:pPr>
        <w:jc w:val="center"/>
        <w:rPr>
          <w:b/>
        </w:rPr>
      </w:pPr>
    </w:p>
    <w:p w:rsidR="000C3A49" w:rsidRPr="000C3A49" w:rsidRDefault="000C3A49" w:rsidP="000C3A49">
      <w:pPr>
        <w:pStyle w:val="2"/>
        <w:ind w:firstLine="0"/>
      </w:pPr>
      <w:r w:rsidRPr="000C3A49">
        <w:t>Перечень</w:t>
      </w:r>
    </w:p>
    <w:p w:rsidR="000C3A49" w:rsidRPr="000C3A49" w:rsidRDefault="000C3A49" w:rsidP="000C3A49">
      <w:pPr>
        <w:pStyle w:val="2"/>
        <w:ind w:firstLine="0"/>
      </w:pPr>
      <w:r w:rsidRPr="000C3A49">
        <w:t>муниципальных услуг, предоставляемых в полном объеме филиалом а</w:t>
      </w:r>
      <w:bookmarkStart w:id="1" w:name="_GoBack"/>
      <w:bookmarkEnd w:id="1"/>
      <w:r w:rsidRPr="000C3A49">
        <w:t>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районе»</w:t>
      </w:r>
    </w:p>
    <w:p w:rsidR="000C3A49" w:rsidRPr="000C3A49" w:rsidRDefault="000C3A49" w:rsidP="000C3A49">
      <w:pPr>
        <w:rPr>
          <w:b/>
        </w:rPr>
      </w:pPr>
    </w:p>
    <w:p w:rsidR="000C3A49" w:rsidRPr="000C3A49" w:rsidRDefault="000C3A49" w:rsidP="000C3A49">
      <w:r w:rsidRPr="000C3A49">
        <w:t>1. Предоставление информации об объектах учета, содержащейся в реестре муниципального имущества.</w:t>
      </w:r>
    </w:p>
    <w:p w:rsidR="00906CF6" w:rsidRPr="00DE5064" w:rsidRDefault="000C3A49" w:rsidP="000C3A49">
      <w:r w:rsidRPr="000C3A49">
        <w:t>2. Предоставление информации о порядке предоставления жилищно-коммунальных услуг населению.</w:t>
      </w:r>
    </w:p>
    <w:sectPr w:rsidR="00906CF6" w:rsidRPr="00DE5064" w:rsidSect="00E40ED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583" w:rsidRDefault="00FC0583" w:rsidP="008F57D3">
      <w:r>
        <w:separator/>
      </w:r>
    </w:p>
  </w:endnote>
  <w:endnote w:type="continuationSeparator" w:id="0">
    <w:p w:rsidR="00FC0583" w:rsidRDefault="00FC0583" w:rsidP="008F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7D3" w:rsidRDefault="008F57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7D3" w:rsidRDefault="008F57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7D3" w:rsidRDefault="008F57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583" w:rsidRDefault="00FC0583" w:rsidP="008F57D3">
      <w:r>
        <w:separator/>
      </w:r>
    </w:p>
  </w:footnote>
  <w:footnote w:type="continuationSeparator" w:id="0">
    <w:p w:rsidR="00FC0583" w:rsidRDefault="00FC0583" w:rsidP="008F5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7D3" w:rsidRDefault="008F57D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7D3" w:rsidRDefault="008F57D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7D3" w:rsidRDefault="008F57D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F6"/>
    <w:rsid w:val="000602B3"/>
    <w:rsid w:val="0008064A"/>
    <w:rsid w:val="000C3A49"/>
    <w:rsid w:val="00125241"/>
    <w:rsid w:val="00187629"/>
    <w:rsid w:val="003C108B"/>
    <w:rsid w:val="003F2885"/>
    <w:rsid w:val="0043677A"/>
    <w:rsid w:val="00537788"/>
    <w:rsid w:val="005F43D4"/>
    <w:rsid w:val="00737981"/>
    <w:rsid w:val="007A4D79"/>
    <w:rsid w:val="008101EC"/>
    <w:rsid w:val="00814231"/>
    <w:rsid w:val="008A2FDB"/>
    <w:rsid w:val="008F57D3"/>
    <w:rsid w:val="00906CF6"/>
    <w:rsid w:val="009268D0"/>
    <w:rsid w:val="00AB31A6"/>
    <w:rsid w:val="00B048E9"/>
    <w:rsid w:val="00B50DDA"/>
    <w:rsid w:val="00C915D8"/>
    <w:rsid w:val="00CD066C"/>
    <w:rsid w:val="00D0721C"/>
    <w:rsid w:val="00DE5064"/>
    <w:rsid w:val="00E40ED6"/>
    <w:rsid w:val="00FC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11D0A47"/>
  <w15:chartTrackingRefBased/>
  <w15:docId w15:val="{45D7A4B4-2166-4C7F-9281-F14C86E7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0C3A4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C3A4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C3A4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C3A4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C3A4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0C3A4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0C3A49"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customStyle="1" w:styleId="ConsPlusNonformat">
    <w:name w:val="ConsPlusNonformat"/>
    <w:rsid w:val="003C10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C10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5F43D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5F43D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5F43D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F43D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C3A49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0C3A49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link w:val="a3"/>
    <w:rsid w:val="005F43D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C3A4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0C3A49"/>
    <w:rPr>
      <w:color w:val="0000FF"/>
      <w:u w:val="none"/>
    </w:rPr>
  </w:style>
  <w:style w:type="paragraph" w:customStyle="1" w:styleId="Application">
    <w:name w:val="Application!Приложение"/>
    <w:rsid w:val="000C3A4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C3A4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C3A4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F288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F2885"/>
    <w:rPr>
      <w:sz w:val="28"/>
    </w:rPr>
  </w:style>
  <w:style w:type="paragraph" w:styleId="a6">
    <w:name w:val="header"/>
    <w:basedOn w:val="a"/>
    <w:link w:val="a7"/>
    <w:rsid w:val="008F57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F57D3"/>
    <w:rPr>
      <w:rFonts w:ascii="Arial" w:hAnsi="Arial"/>
      <w:sz w:val="24"/>
      <w:szCs w:val="24"/>
    </w:rPr>
  </w:style>
  <w:style w:type="paragraph" w:styleId="a8">
    <w:name w:val="footer"/>
    <w:basedOn w:val="a"/>
    <w:link w:val="a9"/>
    <w:rsid w:val="008F57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8F57D3"/>
    <w:rPr>
      <w:rFonts w:ascii="Arial" w:hAnsi="Arial"/>
      <w:sz w:val="24"/>
      <w:szCs w:val="24"/>
    </w:rPr>
  </w:style>
  <w:style w:type="character" w:styleId="aa">
    <w:name w:val="FollowedHyperlink"/>
    <w:rsid w:val="0012524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8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d3f83527-420b-4165-8e1b-806fc081c066.doc" TargetMode="External"/><Relationship Id="rId13" Type="http://schemas.openxmlformats.org/officeDocument/2006/relationships/hyperlink" Target="file:///C:\content\edition\020555b9-363b-4cdf-9dda-b7bc324db1fe.doc" TargetMode="External"/><Relationship Id="rId18" Type="http://schemas.openxmlformats.org/officeDocument/2006/relationships/hyperlink" Target="file:///C:\content\act\e49c0c71-314a-4be5-bce0-fef2317da02e.docx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file:///C:\content\edition\020555b9-363b-4cdf-9dda-b7bc324db1fe.doc" TargetMode="External"/><Relationship Id="rId12" Type="http://schemas.openxmlformats.org/officeDocument/2006/relationships/hyperlink" Target="file:///C:\content\edition\ccdbe579-8b95-4d56-b279-fa883f75504c.doc" TargetMode="External"/><Relationship Id="rId17" Type="http://schemas.openxmlformats.org/officeDocument/2006/relationships/hyperlink" Target="file:///C:\content\act\c3727af4-2ae9-4592-9f32-d2ab7103baaf.doc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C:\content\edition\020555b9-363b-4cdf-9dda-b7bc324db1fe.doc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file:///C:\content\act\d3f83527-420b-4165-8e1b-806fc081c066.doc" TargetMode="External"/><Relationship Id="rId11" Type="http://schemas.openxmlformats.org/officeDocument/2006/relationships/hyperlink" Target="file:///C:\content\act\bba0bfb1-06c7-4e50-a8d3-fe1045784bf1.html" TargetMode="External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file:///C:\content\act\d3f83527-420b-4165-8e1b-806fc081c066.doc" TargetMode="External"/><Relationship Id="rId23" Type="http://schemas.openxmlformats.org/officeDocument/2006/relationships/header" Target="header3.xml"/><Relationship Id="rId10" Type="http://schemas.openxmlformats.org/officeDocument/2006/relationships/hyperlink" Target="file:///C:\content\act\e49c0c71-314a-4be5-bce0-fef2317da02e.docx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content\act\c3727af4-2ae9-4592-9f32-d2ab7103baaf.doc" TargetMode="External"/><Relationship Id="rId14" Type="http://schemas.openxmlformats.org/officeDocument/2006/relationships/hyperlink" Target="file:///C:\content\act\d3f83527-420b-4165-8e1b-806fc081c066.doc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6948</CharactersWithSpaces>
  <SharedDoc>false</SharedDoc>
  <HLinks>
    <vt:vector size="66" baseType="variant">
      <vt:variant>
        <vt:i4>4849741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../../../../../../../../content/act/c3727af4-2ae9-4592-9f32-d2ab7103baaf.doc</vt:lpwstr>
      </vt:variant>
      <vt:variant>
        <vt:lpwstr/>
      </vt:variant>
      <vt:variant>
        <vt:i4>524291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../../../../../../../../content/edition/020555b9-363b-4cdf-9dda-b7bc324db1fe.doc</vt:lpwstr>
      </vt:variant>
      <vt:variant>
        <vt:lpwstr/>
      </vt:variant>
      <vt:variant>
        <vt:i4>1966092</vt:i4>
      </vt:variant>
      <vt:variant>
        <vt:i4>24</vt:i4>
      </vt:variant>
      <vt:variant>
        <vt:i4>0</vt:i4>
      </vt:variant>
      <vt:variant>
        <vt:i4>5</vt:i4>
      </vt:variant>
      <vt:variant>
        <vt:lpwstr>/content/act/d3f83527-420b-4165-8e1b-806fc081c066.doc</vt:lpwstr>
      </vt:variant>
      <vt:variant>
        <vt:lpwstr/>
      </vt:variant>
      <vt:variant>
        <vt:i4>1966092</vt:i4>
      </vt:variant>
      <vt:variant>
        <vt:i4>21</vt:i4>
      </vt:variant>
      <vt:variant>
        <vt:i4>0</vt:i4>
      </vt:variant>
      <vt:variant>
        <vt:i4>5</vt:i4>
      </vt:variant>
      <vt:variant>
        <vt:lpwstr>/content/act/d3f83527-420b-4165-8e1b-806fc081c066.doc</vt:lpwstr>
      </vt:variant>
      <vt:variant>
        <vt:lpwstr/>
      </vt:variant>
      <vt:variant>
        <vt:i4>524291</vt:i4>
      </vt:variant>
      <vt:variant>
        <vt:i4>18</vt:i4>
      </vt:variant>
      <vt:variant>
        <vt:i4>0</vt:i4>
      </vt:variant>
      <vt:variant>
        <vt:i4>5</vt:i4>
      </vt:variant>
      <vt:variant>
        <vt:lpwstr>../../../../../../../../content/edition/020555b9-363b-4cdf-9dda-b7bc324db1fe.doc</vt:lpwstr>
      </vt:variant>
      <vt:variant>
        <vt:lpwstr/>
      </vt:variant>
      <vt:variant>
        <vt:i4>68813873</vt:i4>
      </vt:variant>
      <vt:variant>
        <vt:i4>15</vt:i4>
      </vt:variant>
      <vt:variant>
        <vt:i4>0</vt:i4>
      </vt:variant>
      <vt:variant>
        <vt:i4>5</vt:i4>
      </vt:variant>
      <vt:variant>
        <vt:lpwstr>../../../../../../../../content/edition/ccdbe579-8b95-4d56-b279-fa883f75504c.doc</vt:lpwstr>
      </vt:variant>
      <vt:variant>
        <vt:lpwstr>приложение</vt:lpwstr>
      </vt:variant>
      <vt:variant>
        <vt:i4>1966173</vt:i4>
      </vt:variant>
      <vt:variant>
        <vt:i4>12</vt:i4>
      </vt:variant>
      <vt:variant>
        <vt:i4>0</vt:i4>
      </vt:variant>
      <vt:variant>
        <vt:i4>5</vt:i4>
      </vt:variant>
      <vt:variant>
        <vt:lpwstr>../../../../../../../../content/act/bba0bfb1-06c7-4e50-a8d3-fe1045784bf1.html</vt:lpwstr>
      </vt:variant>
      <vt:variant>
        <vt:lpwstr/>
      </vt:variant>
      <vt:variant>
        <vt:i4>5046278</vt:i4>
      </vt:variant>
      <vt:variant>
        <vt:i4>9</vt:i4>
      </vt:variant>
      <vt:variant>
        <vt:i4>0</vt:i4>
      </vt:variant>
      <vt:variant>
        <vt:i4>5</vt:i4>
      </vt:variant>
      <vt:variant>
        <vt:lpwstr>/content/act/c3727af4-2ae9-4592-9f32-d2ab7103baaf.doc</vt:lpwstr>
      </vt:variant>
      <vt:variant>
        <vt:lpwstr/>
      </vt:variant>
      <vt:variant>
        <vt:i4>1966092</vt:i4>
      </vt:variant>
      <vt:variant>
        <vt:i4>6</vt:i4>
      </vt:variant>
      <vt:variant>
        <vt:i4>0</vt:i4>
      </vt:variant>
      <vt:variant>
        <vt:i4>5</vt:i4>
      </vt:variant>
      <vt:variant>
        <vt:lpwstr>/content/act/d3f83527-420b-4165-8e1b-806fc081c066.doc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../../../../../../../../content/edition/020555b9-363b-4cdf-9dda-b7bc324db1fe.doc</vt:lpwstr>
      </vt:variant>
      <vt:variant>
        <vt:lpwstr/>
      </vt:variant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/content/act/d3f83527-420b-4165-8e1b-806fc081c066.doc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Мингалева Наталья Александровна</dc:creator>
  <cp:keywords/>
  <cp:lastModifiedBy>Антонова Елена Павловна</cp:lastModifiedBy>
  <cp:revision>2</cp:revision>
  <cp:lastPrinted>2015-03-25T05:31:00Z</cp:lastPrinted>
  <dcterms:created xsi:type="dcterms:W3CDTF">2026-04-24T11:00:00Z</dcterms:created>
  <dcterms:modified xsi:type="dcterms:W3CDTF">2026-04-24T11:00:00Z</dcterms:modified>
</cp:coreProperties>
</file>