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3C0A" w:rsidRPr="004D62CD" w:rsidRDefault="00A03C0A" w:rsidP="004D62CD">
      <w:pPr>
        <w:ind w:left="567" w:firstLine="0"/>
      </w:pPr>
      <w:bookmarkStart w:id="0" w:name="_GoBack"/>
      <w:bookmarkEnd w:id="0"/>
    </w:p>
    <w:p w:rsidR="00A03C0A" w:rsidRPr="004D62CD" w:rsidRDefault="00A03C0A" w:rsidP="004D62CD">
      <w:pPr>
        <w:ind w:left="567" w:firstLine="0"/>
        <w:jc w:val="center"/>
        <w:rPr>
          <w:rFonts w:cs="Arial"/>
          <w:b/>
          <w:bCs/>
          <w:kern w:val="32"/>
          <w:sz w:val="32"/>
          <w:szCs w:val="32"/>
        </w:rPr>
      </w:pPr>
      <w:r w:rsidRPr="004D62CD">
        <w:rPr>
          <w:rFonts w:cs="Arial"/>
          <w:b/>
          <w:bCs/>
          <w:kern w:val="32"/>
          <w:sz w:val="32"/>
          <w:szCs w:val="32"/>
        </w:rPr>
        <w:t>АДМИНИСТРАЦИЯ БЕРЕЗОВСКОГО РАЙОНА</w:t>
      </w:r>
    </w:p>
    <w:p w:rsidR="00A03C0A" w:rsidRPr="004D62CD" w:rsidRDefault="00A03C0A" w:rsidP="004D62CD">
      <w:pPr>
        <w:ind w:left="567" w:firstLine="0"/>
      </w:pPr>
    </w:p>
    <w:p w:rsidR="000122F1" w:rsidRPr="004D62CD" w:rsidRDefault="00A03C0A" w:rsidP="004D62CD">
      <w:pPr>
        <w:ind w:left="567" w:firstLine="0"/>
        <w:jc w:val="center"/>
        <w:rPr>
          <w:rFonts w:cs="Arial"/>
          <w:b/>
          <w:bCs/>
          <w:kern w:val="32"/>
          <w:sz w:val="32"/>
          <w:szCs w:val="32"/>
        </w:rPr>
      </w:pPr>
      <w:r w:rsidRPr="004D62CD">
        <w:rPr>
          <w:rFonts w:cs="Arial"/>
          <w:b/>
          <w:bCs/>
          <w:kern w:val="32"/>
          <w:sz w:val="32"/>
          <w:szCs w:val="32"/>
        </w:rPr>
        <w:t>ХАНТЫ-МАНСИЙСКОГО АВТОНОМНОГО ОКРУГА – ЮГРЫ</w:t>
      </w:r>
    </w:p>
    <w:p w:rsidR="00A03C0A" w:rsidRPr="004D62CD" w:rsidRDefault="00A03C0A" w:rsidP="004D62CD">
      <w:pPr>
        <w:ind w:left="567" w:firstLine="0"/>
      </w:pPr>
    </w:p>
    <w:p w:rsidR="00A03C0A" w:rsidRPr="004D62CD" w:rsidRDefault="00A03C0A" w:rsidP="004D62CD">
      <w:pPr>
        <w:ind w:left="567" w:firstLine="0"/>
        <w:jc w:val="center"/>
        <w:rPr>
          <w:rFonts w:cs="Arial"/>
          <w:b/>
          <w:bCs/>
          <w:kern w:val="32"/>
          <w:sz w:val="32"/>
          <w:szCs w:val="32"/>
        </w:rPr>
      </w:pPr>
      <w:r w:rsidRPr="004D62CD">
        <w:rPr>
          <w:rFonts w:cs="Arial"/>
          <w:b/>
          <w:bCs/>
          <w:kern w:val="32"/>
          <w:sz w:val="32"/>
          <w:szCs w:val="32"/>
        </w:rPr>
        <w:t xml:space="preserve">ПОСТАНОВЛЕНИЕ </w:t>
      </w:r>
    </w:p>
    <w:p w:rsidR="00CA7A33" w:rsidRDefault="00CA7A33" w:rsidP="004D62CD">
      <w:pPr>
        <w:ind w:left="567" w:firstLine="0"/>
      </w:pPr>
    </w:p>
    <w:p w:rsidR="004D62CD" w:rsidRPr="004D62CD" w:rsidRDefault="004D62CD" w:rsidP="004D62CD">
      <w:pPr>
        <w:ind w:left="567" w:firstLine="0"/>
      </w:pPr>
    </w:p>
    <w:p w:rsidR="00DD077B" w:rsidRPr="004D62CD" w:rsidRDefault="00DD077B" w:rsidP="004D62CD">
      <w:pPr>
        <w:ind w:left="567" w:firstLine="0"/>
      </w:pPr>
      <w:r w:rsidRPr="004D62CD">
        <w:t>от 27.09.2012</w:t>
      </w:r>
      <w:r w:rsidR="000122F1" w:rsidRPr="004D62CD">
        <w:t xml:space="preserve"> </w:t>
      </w:r>
      <w:r w:rsidR="004D62CD">
        <w:tab/>
      </w:r>
      <w:r w:rsidR="004D62CD">
        <w:tab/>
      </w:r>
      <w:r w:rsidR="004D62CD">
        <w:tab/>
      </w:r>
      <w:r w:rsidR="004D62CD">
        <w:tab/>
      </w:r>
      <w:r w:rsidR="004D62CD">
        <w:tab/>
      </w:r>
      <w:r w:rsidR="004D62CD">
        <w:tab/>
      </w:r>
      <w:r w:rsidR="004D62CD">
        <w:tab/>
      </w:r>
      <w:r w:rsidR="004D62CD">
        <w:tab/>
      </w:r>
      <w:r w:rsidR="004D62CD">
        <w:tab/>
      </w:r>
      <w:r w:rsidRPr="004D62CD">
        <w:t xml:space="preserve">№1327 </w:t>
      </w:r>
    </w:p>
    <w:p w:rsidR="000122F1" w:rsidRPr="004D62CD" w:rsidRDefault="00A03C0A" w:rsidP="004D62CD">
      <w:pPr>
        <w:ind w:left="567" w:firstLine="0"/>
      </w:pPr>
      <w:r w:rsidRPr="004D62CD">
        <w:t xml:space="preserve">пгт.Березово </w:t>
      </w:r>
    </w:p>
    <w:p w:rsidR="000122F1" w:rsidRPr="004D62CD" w:rsidRDefault="000122F1" w:rsidP="004D62CD">
      <w:pPr>
        <w:ind w:left="567" w:firstLine="0"/>
      </w:pPr>
    </w:p>
    <w:p w:rsidR="000122F1" w:rsidRPr="004D62CD" w:rsidRDefault="00544B63" w:rsidP="004D62CD">
      <w:pPr>
        <w:jc w:val="center"/>
        <w:rPr>
          <w:rFonts w:cs="Arial"/>
          <w:b/>
          <w:bCs/>
          <w:kern w:val="28"/>
          <w:sz w:val="32"/>
          <w:szCs w:val="32"/>
        </w:rPr>
      </w:pPr>
      <w:r w:rsidRPr="004D62CD">
        <w:rPr>
          <w:rFonts w:cs="Arial"/>
          <w:b/>
          <w:bCs/>
          <w:kern w:val="28"/>
          <w:sz w:val="32"/>
          <w:szCs w:val="32"/>
        </w:rPr>
        <w:t>О внесении</w:t>
      </w:r>
      <w:r w:rsidR="000044DC" w:rsidRPr="004D62CD">
        <w:rPr>
          <w:rFonts w:cs="Arial"/>
          <w:b/>
          <w:bCs/>
          <w:kern w:val="28"/>
          <w:sz w:val="32"/>
          <w:szCs w:val="32"/>
        </w:rPr>
        <w:t xml:space="preserve"> изменений</w:t>
      </w:r>
      <w:r w:rsidR="002F4D0A" w:rsidRPr="004D62CD">
        <w:rPr>
          <w:rFonts w:cs="Arial"/>
          <w:b/>
          <w:bCs/>
          <w:kern w:val="28"/>
          <w:sz w:val="32"/>
          <w:szCs w:val="32"/>
        </w:rPr>
        <w:t xml:space="preserve"> в п</w:t>
      </w:r>
      <w:r w:rsidR="00CE09AA" w:rsidRPr="004D62CD">
        <w:rPr>
          <w:rFonts w:cs="Arial"/>
          <w:b/>
          <w:bCs/>
          <w:kern w:val="28"/>
          <w:sz w:val="32"/>
          <w:szCs w:val="32"/>
        </w:rPr>
        <w:t>остановлен</w:t>
      </w:r>
      <w:r w:rsidR="007D7950" w:rsidRPr="004D62CD">
        <w:rPr>
          <w:rFonts w:cs="Arial"/>
          <w:b/>
          <w:bCs/>
          <w:kern w:val="28"/>
          <w:sz w:val="32"/>
          <w:szCs w:val="32"/>
        </w:rPr>
        <w:t>ие</w:t>
      </w:r>
      <w:r w:rsidR="002F4D0A" w:rsidRPr="004D62CD">
        <w:rPr>
          <w:rFonts w:cs="Arial"/>
          <w:b/>
          <w:bCs/>
          <w:kern w:val="28"/>
          <w:sz w:val="32"/>
          <w:szCs w:val="32"/>
        </w:rPr>
        <w:t xml:space="preserve"> </w:t>
      </w:r>
      <w:r w:rsidR="00CA7A33" w:rsidRPr="004D62CD">
        <w:rPr>
          <w:rFonts w:cs="Arial"/>
          <w:b/>
          <w:bCs/>
          <w:kern w:val="28"/>
          <w:sz w:val="32"/>
          <w:szCs w:val="32"/>
        </w:rPr>
        <w:t>администрации Березовского</w:t>
      </w:r>
      <w:r w:rsidR="009A4581" w:rsidRPr="004D62CD">
        <w:rPr>
          <w:rFonts w:cs="Arial"/>
          <w:b/>
          <w:bCs/>
          <w:kern w:val="28"/>
          <w:sz w:val="32"/>
          <w:szCs w:val="32"/>
        </w:rPr>
        <w:t xml:space="preserve"> района </w:t>
      </w:r>
      <w:r w:rsidR="00CE09AA" w:rsidRPr="004D62CD">
        <w:rPr>
          <w:rFonts w:cs="Arial"/>
          <w:b/>
          <w:bCs/>
          <w:kern w:val="28"/>
          <w:sz w:val="32"/>
          <w:szCs w:val="32"/>
        </w:rPr>
        <w:t>от 14 декабря</w:t>
      </w:r>
      <w:r w:rsidR="00CA7A33" w:rsidRPr="004D62CD">
        <w:rPr>
          <w:rFonts w:cs="Arial"/>
          <w:b/>
          <w:bCs/>
          <w:kern w:val="28"/>
          <w:sz w:val="32"/>
          <w:szCs w:val="32"/>
        </w:rPr>
        <w:t xml:space="preserve"> 2010 года №</w:t>
      </w:r>
      <w:r w:rsidR="00B727C6" w:rsidRPr="004D62CD">
        <w:rPr>
          <w:rFonts w:cs="Arial"/>
          <w:b/>
          <w:bCs/>
          <w:kern w:val="28"/>
          <w:sz w:val="32"/>
          <w:szCs w:val="32"/>
        </w:rPr>
        <w:t>1376</w:t>
      </w:r>
      <w:r w:rsidR="000122F1" w:rsidRPr="004D62CD">
        <w:rPr>
          <w:rFonts w:cs="Arial"/>
          <w:b/>
          <w:bCs/>
          <w:kern w:val="28"/>
          <w:sz w:val="32"/>
          <w:szCs w:val="32"/>
        </w:rPr>
        <w:t xml:space="preserve"> </w:t>
      </w:r>
      <w:r w:rsidR="00EA7797" w:rsidRPr="004D62CD">
        <w:rPr>
          <w:rFonts w:cs="Arial"/>
          <w:b/>
          <w:bCs/>
          <w:kern w:val="28"/>
          <w:sz w:val="32"/>
          <w:szCs w:val="32"/>
        </w:rPr>
        <w:t>«</w:t>
      </w:r>
      <w:r w:rsidR="00CE09AA" w:rsidRPr="004D62CD">
        <w:rPr>
          <w:rFonts w:cs="Arial"/>
          <w:b/>
          <w:bCs/>
          <w:kern w:val="28"/>
          <w:sz w:val="32"/>
          <w:szCs w:val="32"/>
        </w:rPr>
        <w:t>Об утверждении целевой</w:t>
      </w:r>
      <w:r w:rsidR="00C954CF" w:rsidRPr="004D62CD">
        <w:rPr>
          <w:rFonts w:cs="Arial"/>
          <w:b/>
          <w:bCs/>
          <w:kern w:val="28"/>
          <w:sz w:val="32"/>
          <w:szCs w:val="32"/>
        </w:rPr>
        <w:t xml:space="preserve"> </w:t>
      </w:r>
      <w:r w:rsidR="00B727C6" w:rsidRPr="004D62CD">
        <w:rPr>
          <w:rFonts w:cs="Arial"/>
          <w:b/>
          <w:bCs/>
          <w:kern w:val="28"/>
          <w:sz w:val="32"/>
          <w:szCs w:val="32"/>
        </w:rPr>
        <w:t>программы</w:t>
      </w:r>
      <w:r w:rsidR="00CA7A33" w:rsidRPr="004D62CD">
        <w:rPr>
          <w:rFonts w:cs="Arial"/>
          <w:b/>
          <w:bCs/>
          <w:kern w:val="28"/>
          <w:sz w:val="32"/>
          <w:szCs w:val="32"/>
        </w:rPr>
        <w:t xml:space="preserve"> </w:t>
      </w:r>
      <w:r w:rsidR="00CE09AA" w:rsidRPr="004D62CD">
        <w:rPr>
          <w:rFonts w:cs="Arial"/>
          <w:b/>
          <w:bCs/>
          <w:kern w:val="28"/>
          <w:sz w:val="32"/>
          <w:szCs w:val="32"/>
        </w:rPr>
        <w:t>«Профилактика правонарушений в Березовском районе на 2011-2013 годы</w:t>
      </w:r>
      <w:r w:rsidR="00C954CF" w:rsidRPr="004D62CD">
        <w:rPr>
          <w:rFonts w:cs="Arial"/>
          <w:b/>
          <w:bCs/>
          <w:kern w:val="28"/>
          <w:sz w:val="32"/>
          <w:szCs w:val="32"/>
        </w:rPr>
        <w:t>»</w:t>
      </w:r>
      <w:r w:rsidR="00895408" w:rsidRPr="004D62CD">
        <w:rPr>
          <w:rFonts w:cs="Arial"/>
          <w:b/>
          <w:bCs/>
          <w:kern w:val="28"/>
          <w:sz w:val="32"/>
          <w:szCs w:val="32"/>
        </w:rPr>
        <w:t xml:space="preserve"> </w:t>
      </w:r>
    </w:p>
    <w:p w:rsidR="000122F1" w:rsidRDefault="000122F1" w:rsidP="00CA7A33">
      <w:pPr>
        <w:pStyle w:val="20"/>
        <w:tabs>
          <w:tab w:val="left" w:pos="720"/>
        </w:tabs>
        <w:ind w:right="2369"/>
        <w:rPr>
          <w:rFonts w:cs="Arial"/>
          <w:sz w:val="24"/>
        </w:rPr>
      </w:pPr>
    </w:p>
    <w:p w:rsidR="004C7C01" w:rsidRPr="004C7C01" w:rsidRDefault="004C7C01" w:rsidP="004C7C01">
      <w:r w:rsidRPr="004C7C01">
        <w:t xml:space="preserve">(утратил силу постановлением Администрации </w:t>
      </w:r>
      <w:hyperlink r:id="rId6" w:tgtFrame="Cancelling" w:tooltip="О муниципальной программе " w:history="1">
        <w:r w:rsidRPr="004C7C01">
          <w:rPr>
            <w:rStyle w:val="aa"/>
          </w:rPr>
          <w:t>от 17.12.2013 № 1852</w:t>
        </w:r>
      </w:hyperlink>
      <w:r w:rsidRPr="004C7C01">
        <w:t>)</w:t>
      </w:r>
    </w:p>
    <w:p w:rsidR="004C7C01" w:rsidRPr="000122F1" w:rsidRDefault="004C7C01" w:rsidP="00CA7A33">
      <w:pPr>
        <w:pStyle w:val="20"/>
        <w:tabs>
          <w:tab w:val="left" w:pos="720"/>
        </w:tabs>
        <w:ind w:right="2369"/>
        <w:rPr>
          <w:rFonts w:cs="Arial"/>
          <w:sz w:val="24"/>
        </w:rPr>
      </w:pPr>
    </w:p>
    <w:p w:rsidR="000122F1" w:rsidRPr="004D62CD" w:rsidRDefault="004B059C" w:rsidP="004D62CD">
      <w:r w:rsidRPr="004D62CD">
        <w:t xml:space="preserve">В </w:t>
      </w:r>
      <w:r w:rsidR="00FD669F" w:rsidRPr="004D62CD">
        <w:t xml:space="preserve">целях </w:t>
      </w:r>
      <w:r w:rsidR="007D7950" w:rsidRPr="004D62CD">
        <w:t>повышения эффективности реали</w:t>
      </w:r>
      <w:r w:rsidR="00CA7A33" w:rsidRPr="004D62CD">
        <w:t>зации целевой программы Ханты-</w:t>
      </w:r>
      <w:r w:rsidR="007D7950" w:rsidRPr="004D62CD">
        <w:t>Мансийского автономного округа – Югры «Профил</w:t>
      </w:r>
      <w:r w:rsidR="00C47790" w:rsidRPr="004D62CD">
        <w:t>актика правонарушений в Ханты-</w:t>
      </w:r>
      <w:r w:rsidR="007D7950" w:rsidRPr="004D62CD">
        <w:t>Мансийском авт</w:t>
      </w:r>
      <w:r w:rsidR="00C47790" w:rsidRPr="004D62CD">
        <w:t>ономном округе – Югре на 2011-</w:t>
      </w:r>
      <w:r w:rsidR="007D7950" w:rsidRPr="004D62CD">
        <w:t>2013 годы», руководствуясь поста</w:t>
      </w:r>
      <w:r w:rsidR="00C47790" w:rsidRPr="004D62CD">
        <w:t>новлением Правительства Ханты-</w:t>
      </w:r>
      <w:r w:rsidR="007D7950" w:rsidRPr="004D62CD">
        <w:t xml:space="preserve">Мансийского автономного округа </w:t>
      </w:r>
      <w:r w:rsidR="00C47790" w:rsidRPr="004D62CD">
        <w:t>– Югры от 30 ноября 2007 года №</w:t>
      </w:r>
      <w:r w:rsidR="007D7950" w:rsidRPr="004D62CD">
        <w:t>306-п</w:t>
      </w:r>
      <w:r w:rsidR="000122F1" w:rsidRPr="004D62CD">
        <w:t xml:space="preserve"> </w:t>
      </w:r>
      <w:r w:rsidR="007D7950" w:rsidRPr="004D62CD">
        <w:t>«О целевых программах и ведомстве</w:t>
      </w:r>
      <w:r w:rsidR="00C47790" w:rsidRPr="004D62CD">
        <w:t>нных целевых программах Ханты-</w:t>
      </w:r>
      <w:r w:rsidR="007D7950" w:rsidRPr="004D62CD">
        <w:t>Мансийского автономного округа – Югры», и во исполнение пост</w:t>
      </w:r>
      <w:r w:rsidR="00C47790" w:rsidRPr="004D62CD">
        <w:t>ановления Правительства Ханты-</w:t>
      </w:r>
      <w:r w:rsidR="007D7950" w:rsidRPr="004D62CD">
        <w:t>Мансийского автономного округ</w:t>
      </w:r>
      <w:r w:rsidR="00C47790" w:rsidRPr="004D62CD">
        <w:t>а – Югры» от 18 мая 2012 года №</w:t>
      </w:r>
      <w:r w:rsidR="007D7950" w:rsidRPr="004D62CD">
        <w:t xml:space="preserve">161-п «О внесении изменений в постановление Правительства </w:t>
      </w:r>
      <w:r w:rsidR="00C47790" w:rsidRPr="004D62CD">
        <w:t>Ханты-</w:t>
      </w:r>
      <w:r w:rsidR="007D7950" w:rsidRPr="004D62CD">
        <w:t xml:space="preserve">Мансийского автономного округа – Югры от 9 октября 2010 года </w:t>
      </w:r>
      <w:r w:rsidR="00C47790" w:rsidRPr="004D62CD">
        <w:t>№</w:t>
      </w:r>
      <w:r w:rsidR="007D7950" w:rsidRPr="004D62CD">
        <w:t>245</w:t>
      </w:r>
      <w:r w:rsidR="00C47790" w:rsidRPr="004D62CD">
        <w:t>-п «О целевой программе Ханты-</w:t>
      </w:r>
      <w:r w:rsidR="007D7950" w:rsidRPr="004D62CD">
        <w:t xml:space="preserve">Мансийского автономного округа – Югры «Профилактика правонарушений </w:t>
      </w:r>
      <w:r w:rsidR="00C47790" w:rsidRPr="004D62CD">
        <w:t>в Ханты-</w:t>
      </w:r>
      <w:r w:rsidR="00F0050A" w:rsidRPr="004D62CD">
        <w:t>Мансийском авт</w:t>
      </w:r>
      <w:r w:rsidR="00C47790" w:rsidRPr="004D62CD">
        <w:t>ономном округе – Югре на 2011-</w:t>
      </w:r>
      <w:r w:rsidR="00F0050A" w:rsidRPr="004D62CD">
        <w:t>2013 годы»</w:t>
      </w:r>
      <w:r w:rsidR="00E24DEC" w:rsidRPr="004D62CD">
        <w:t xml:space="preserve"> и в соответствии с </w:t>
      </w:r>
      <w:r w:rsidR="00547DA7" w:rsidRPr="004D62CD">
        <w:t xml:space="preserve">пунктом </w:t>
      </w:r>
      <w:r w:rsidR="00D917C4" w:rsidRPr="004D62CD">
        <w:t>3 постановления</w:t>
      </w:r>
      <w:r w:rsidR="00B02935" w:rsidRPr="004D62CD">
        <w:t xml:space="preserve"> администрации</w:t>
      </w:r>
      <w:r w:rsidR="00D917C4" w:rsidRPr="004D62CD">
        <w:t xml:space="preserve"> Березовского района от 14 декабря 2010 года «Профилактика правонарушений в Березовском районе на 2011 – 2013 годы»</w:t>
      </w:r>
      <w:r w:rsidR="0033654C" w:rsidRPr="004D62CD">
        <w:t>:</w:t>
      </w:r>
    </w:p>
    <w:p w:rsidR="000122F1" w:rsidRPr="000122F1" w:rsidRDefault="000122F1" w:rsidP="00C954CF">
      <w:pPr>
        <w:pStyle w:val="20"/>
        <w:tabs>
          <w:tab w:val="left" w:pos="720"/>
        </w:tabs>
        <w:rPr>
          <w:rFonts w:cs="Arial"/>
          <w:sz w:val="24"/>
        </w:rPr>
      </w:pPr>
    </w:p>
    <w:p w:rsidR="000122F1" w:rsidRPr="004D62CD" w:rsidRDefault="00ED5A67" w:rsidP="004D62CD">
      <w:r w:rsidRPr="004D62CD">
        <w:t>1</w:t>
      </w:r>
      <w:r w:rsidR="008B0831" w:rsidRPr="004D62CD">
        <w:t xml:space="preserve">. </w:t>
      </w:r>
      <w:r w:rsidR="0033654C" w:rsidRPr="004D62CD">
        <w:t>Внести в постановление</w:t>
      </w:r>
      <w:r w:rsidR="00A71C3E" w:rsidRPr="004D62CD">
        <w:t xml:space="preserve"> администрации Березовского р</w:t>
      </w:r>
      <w:r w:rsidR="00C47790" w:rsidRPr="004D62CD">
        <w:t xml:space="preserve">айона </w:t>
      </w:r>
      <w:hyperlink r:id="rId7" w:tgtFrame="ChangingDocument" w:tooltip="Об утверждении целевой программы " w:history="1">
        <w:r w:rsidR="00C47790" w:rsidRPr="00D96E42">
          <w:rPr>
            <w:rStyle w:val="aa"/>
          </w:rPr>
          <w:t>от</w:t>
        </w:r>
        <w:r w:rsidR="000122F1" w:rsidRPr="00D96E42">
          <w:rPr>
            <w:rStyle w:val="aa"/>
          </w:rPr>
          <w:t xml:space="preserve"> </w:t>
        </w:r>
        <w:r w:rsidR="00C47790" w:rsidRPr="00D96E42">
          <w:rPr>
            <w:rStyle w:val="aa"/>
          </w:rPr>
          <w:t>14 декабря 2010 года №</w:t>
        </w:r>
        <w:r w:rsidR="00A71C3E" w:rsidRPr="00D96E42">
          <w:rPr>
            <w:rStyle w:val="aa"/>
          </w:rPr>
          <w:t>1376</w:t>
        </w:r>
      </w:hyperlink>
      <w:r w:rsidR="00A71C3E" w:rsidRPr="004D62CD">
        <w:t xml:space="preserve"> «</w:t>
      </w:r>
      <w:r w:rsidR="00271352" w:rsidRPr="004D62CD">
        <w:t xml:space="preserve">Об утверждении целевой программы «Профилактика правонарушений </w:t>
      </w:r>
      <w:r w:rsidR="00BE2245" w:rsidRPr="004D62CD">
        <w:t>в Березовском районе на 2011-2013 годы»</w:t>
      </w:r>
      <w:r w:rsidR="0033654C" w:rsidRPr="004D62CD">
        <w:t xml:space="preserve"> (далее – Программа)</w:t>
      </w:r>
      <w:r w:rsidR="00BE2245" w:rsidRPr="004D62CD">
        <w:t xml:space="preserve"> </w:t>
      </w:r>
      <w:r w:rsidR="00544B63" w:rsidRPr="004D62CD">
        <w:t>следующие изменения</w:t>
      </w:r>
      <w:r w:rsidR="00BE2245" w:rsidRPr="004D62CD">
        <w:t>:</w:t>
      </w:r>
    </w:p>
    <w:p w:rsidR="000122F1" w:rsidRPr="004D62CD" w:rsidRDefault="00B02935" w:rsidP="004D62CD">
      <w:pPr>
        <w:ind w:left="567" w:firstLine="0"/>
      </w:pPr>
      <w:r w:rsidRPr="004D62CD">
        <w:t xml:space="preserve">1.1. По тексту цифры </w:t>
      </w:r>
      <w:r w:rsidR="0033654C" w:rsidRPr="004D62CD">
        <w:t>«2011 – 2013» заменить цифрами «2011 – 2015».</w:t>
      </w:r>
      <w:r w:rsidR="008B0831" w:rsidRPr="004D62CD">
        <w:t xml:space="preserve"> </w:t>
      </w:r>
    </w:p>
    <w:p w:rsidR="000122F1" w:rsidRPr="004D62CD" w:rsidRDefault="00BB2E53" w:rsidP="004D62CD">
      <w:pPr>
        <w:ind w:left="567" w:firstLine="0"/>
      </w:pPr>
      <w:r w:rsidRPr="004D62CD">
        <w:t xml:space="preserve">1.2. </w:t>
      </w:r>
      <w:r w:rsidR="001B5F33" w:rsidRPr="004D62CD">
        <w:t>В приложении:</w:t>
      </w:r>
    </w:p>
    <w:p w:rsidR="000122F1" w:rsidRPr="004D62CD" w:rsidRDefault="001B5F33" w:rsidP="004D62CD">
      <w:pPr>
        <w:ind w:left="567" w:firstLine="0"/>
      </w:pPr>
      <w:r w:rsidRPr="004D62CD">
        <w:t>1.2.1.</w:t>
      </w:r>
      <w:r w:rsidR="00EE16D7" w:rsidRPr="004D62CD">
        <w:t xml:space="preserve"> В паспорте Программы:</w:t>
      </w:r>
    </w:p>
    <w:p w:rsidR="000122F1" w:rsidRPr="004D62CD" w:rsidRDefault="00EE16D7" w:rsidP="004D62CD">
      <w:r w:rsidRPr="004D62CD">
        <w:t>1.2.1.1. Строку</w:t>
      </w:r>
      <w:r w:rsidR="00BB2E53" w:rsidRPr="004D62CD">
        <w:t xml:space="preserve"> «Исполнители мероприятий»</w:t>
      </w:r>
      <w:r w:rsidR="00B02935" w:rsidRPr="004D62CD">
        <w:t xml:space="preserve"> дополнить</w:t>
      </w:r>
      <w:r w:rsidR="00BB2E53" w:rsidRPr="004D62CD">
        <w:t xml:space="preserve"> словами «Управление капитального строительства и ремонта администрации Березовского района (далее - УКСиР)»</w:t>
      </w:r>
      <w:r w:rsidR="00B751BE" w:rsidRPr="004D62CD">
        <w:t>.</w:t>
      </w:r>
    </w:p>
    <w:p w:rsidR="00E73754" w:rsidRPr="004D62CD" w:rsidRDefault="00BE2245" w:rsidP="004D62CD">
      <w:r w:rsidRPr="004D62CD">
        <w:t>1</w:t>
      </w:r>
      <w:r w:rsidR="001D64BB" w:rsidRPr="004D62CD">
        <w:t>.</w:t>
      </w:r>
      <w:r w:rsidR="00EE16D7" w:rsidRPr="004D62CD">
        <w:t>2</w:t>
      </w:r>
      <w:r w:rsidRPr="004D62CD">
        <w:t>.</w:t>
      </w:r>
      <w:r w:rsidR="00EE16D7" w:rsidRPr="004D62CD">
        <w:t>1.2.</w:t>
      </w:r>
      <w:r w:rsidR="00AF1B4E" w:rsidRPr="004D62CD">
        <w:t xml:space="preserve"> </w:t>
      </w:r>
      <w:r w:rsidR="00EE16D7" w:rsidRPr="004D62CD">
        <w:t>С</w:t>
      </w:r>
      <w:r w:rsidR="00AF1B4E" w:rsidRPr="004D62CD">
        <w:t>троку «Объемы и источники финансирования</w:t>
      </w:r>
      <w:r w:rsidR="00544B63" w:rsidRPr="004D62CD">
        <w:t xml:space="preserve"> Программы»</w:t>
      </w:r>
      <w:r w:rsidR="00FD7F5A" w:rsidRPr="004D62CD">
        <w:t xml:space="preserve"> изложить в следующей редакции</w:t>
      </w:r>
      <w:r w:rsidR="00DD5CD3" w:rsidRPr="004D62CD">
        <w:t>:</w:t>
      </w:r>
    </w:p>
    <w:p w:rsidR="00FD7F5A" w:rsidRPr="004D62CD" w:rsidRDefault="00C47790" w:rsidP="004D62CD">
      <w:r w:rsidRPr="004D62CD">
        <w:t>«</w:t>
      </w:r>
    </w:p>
    <w:tbl>
      <w:tblPr>
        <w:tblW w:w="95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422"/>
        <w:gridCol w:w="7118"/>
      </w:tblGrid>
      <w:tr w:rsidR="007C2978" w:rsidRPr="000122F1" w:rsidTr="004D62CD">
        <w:trPr>
          <w:trHeight w:val="9122"/>
          <w:jc w:val="center"/>
        </w:trPr>
        <w:tc>
          <w:tcPr>
            <w:tcW w:w="2422" w:type="dxa"/>
          </w:tcPr>
          <w:p w:rsidR="007C2978" w:rsidRPr="004D62CD" w:rsidRDefault="007C2978" w:rsidP="004D62CD">
            <w:pPr>
              <w:pStyle w:val="Table0"/>
              <w:jc w:val="left"/>
              <w:rPr>
                <w:b w:val="0"/>
              </w:rPr>
            </w:pPr>
            <w:r w:rsidRPr="004D62CD">
              <w:rPr>
                <w:b w:val="0"/>
              </w:rPr>
              <w:lastRenderedPageBreak/>
              <w:t>Объемы и источники</w:t>
            </w:r>
          </w:p>
          <w:p w:rsidR="007C2978" w:rsidRPr="004D62CD" w:rsidRDefault="007C2978" w:rsidP="004D62CD">
            <w:pPr>
              <w:pStyle w:val="Table0"/>
              <w:jc w:val="left"/>
              <w:rPr>
                <w:b w:val="0"/>
              </w:rPr>
            </w:pPr>
            <w:r w:rsidRPr="004D62CD">
              <w:rPr>
                <w:b w:val="0"/>
              </w:rPr>
              <w:t>финансирования</w:t>
            </w:r>
          </w:p>
          <w:p w:rsidR="007C2978" w:rsidRPr="000122F1" w:rsidRDefault="007C2978" w:rsidP="004D62CD">
            <w:pPr>
              <w:pStyle w:val="Table"/>
            </w:pPr>
            <w:r w:rsidRPr="000122F1">
              <w:t>Программы</w:t>
            </w:r>
          </w:p>
          <w:p w:rsidR="007C2978" w:rsidRPr="000122F1" w:rsidRDefault="007C2978" w:rsidP="004D62CD">
            <w:pPr>
              <w:pStyle w:val="Table"/>
            </w:pPr>
          </w:p>
        </w:tc>
        <w:tc>
          <w:tcPr>
            <w:tcW w:w="7118" w:type="dxa"/>
          </w:tcPr>
          <w:p w:rsidR="007C2978" w:rsidRPr="000122F1" w:rsidRDefault="00F13992" w:rsidP="004D62CD">
            <w:pPr>
              <w:pStyle w:val="Table"/>
            </w:pPr>
            <w:r w:rsidRPr="000122F1">
              <w:t>Объем финан</w:t>
            </w:r>
            <w:r w:rsidR="00E02936" w:rsidRPr="000122F1">
              <w:t>сирования программы на 2011-2015</w:t>
            </w:r>
            <w:r w:rsidR="006C2068" w:rsidRPr="000122F1">
              <w:t xml:space="preserve"> </w:t>
            </w:r>
            <w:r w:rsidRPr="000122F1">
              <w:t>годы составляет</w:t>
            </w:r>
            <w:r w:rsidR="009D1E71" w:rsidRPr="000122F1">
              <w:t xml:space="preserve"> всего </w:t>
            </w:r>
            <w:r w:rsidR="00F95505" w:rsidRPr="000122F1">
              <w:t>23 425</w:t>
            </w:r>
            <w:r w:rsidR="0050320E" w:rsidRPr="000122F1">
              <w:t>,5</w:t>
            </w:r>
            <w:r w:rsidRPr="000122F1">
              <w:t xml:space="preserve"> тыс. рублей, в том числе:</w:t>
            </w:r>
          </w:p>
          <w:p w:rsidR="00F13992" w:rsidRPr="000122F1" w:rsidRDefault="00F13992" w:rsidP="004D62CD">
            <w:pPr>
              <w:pStyle w:val="Table"/>
            </w:pPr>
            <w:r w:rsidRPr="000122F1">
              <w:t>На 2011 год:</w:t>
            </w:r>
          </w:p>
          <w:p w:rsidR="00F13992" w:rsidRPr="000122F1" w:rsidRDefault="00B66B83" w:rsidP="004D62CD">
            <w:pPr>
              <w:pStyle w:val="Table"/>
            </w:pPr>
            <w:r w:rsidRPr="000122F1">
              <w:t>из бюджета Ханты-</w:t>
            </w:r>
            <w:r w:rsidR="00F13992" w:rsidRPr="000122F1">
              <w:t>Мансий</w:t>
            </w:r>
            <w:r w:rsidR="00F95505" w:rsidRPr="000122F1">
              <w:t>ского автономного округа – 90</w:t>
            </w:r>
            <w:r w:rsidR="00F13992" w:rsidRPr="000122F1">
              <w:t xml:space="preserve"> тыс. рублей;</w:t>
            </w:r>
          </w:p>
          <w:p w:rsidR="00F13992" w:rsidRPr="000122F1" w:rsidRDefault="00F13992" w:rsidP="004D62CD">
            <w:pPr>
              <w:pStyle w:val="Table"/>
            </w:pPr>
            <w:r w:rsidRPr="000122F1">
              <w:t xml:space="preserve">из бюджета Березовского района – </w:t>
            </w:r>
            <w:r w:rsidR="000B562D" w:rsidRPr="000122F1">
              <w:t>6 142</w:t>
            </w:r>
            <w:r w:rsidR="003E5C9C" w:rsidRPr="000122F1">
              <w:t>,5</w:t>
            </w:r>
            <w:r w:rsidR="00FC20CD" w:rsidRPr="000122F1">
              <w:t xml:space="preserve"> тыс. рублей.</w:t>
            </w:r>
            <w:r w:rsidRPr="000122F1">
              <w:t xml:space="preserve"> </w:t>
            </w:r>
          </w:p>
          <w:p w:rsidR="00FC20CD" w:rsidRPr="000122F1" w:rsidRDefault="00FC20CD" w:rsidP="004D62CD">
            <w:pPr>
              <w:pStyle w:val="Table"/>
            </w:pPr>
            <w:r w:rsidRPr="000122F1">
              <w:t>На 2012 год:</w:t>
            </w:r>
          </w:p>
          <w:p w:rsidR="00434FB0" w:rsidRPr="000122F1" w:rsidRDefault="00BF4159" w:rsidP="004D62CD">
            <w:pPr>
              <w:pStyle w:val="Table"/>
            </w:pPr>
            <w:r w:rsidRPr="000122F1">
              <w:t>и</w:t>
            </w:r>
            <w:r w:rsidR="00B66B83" w:rsidRPr="000122F1">
              <w:t>з бюджета Ханты-</w:t>
            </w:r>
            <w:r w:rsidRPr="000122F1">
              <w:t xml:space="preserve">Мансийского автономного округа </w:t>
            </w:r>
            <w:r w:rsidR="00AD1C32" w:rsidRPr="000122F1">
              <w:t>–</w:t>
            </w:r>
            <w:r w:rsidRPr="000122F1">
              <w:t xml:space="preserve"> </w:t>
            </w:r>
            <w:r w:rsidR="00B62C0F" w:rsidRPr="000122F1">
              <w:t>90</w:t>
            </w:r>
            <w:r w:rsidR="00AD1C32" w:rsidRPr="000122F1">
              <w:t xml:space="preserve"> тыс. рублей;</w:t>
            </w:r>
          </w:p>
          <w:p w:rsidR="00217AC8" w:rsidRPr="000122F1" w:rsidRDefault="00434FB0" w:rsidP="004D62CD">
            <w:pPr>
              <w:pStyle w:val="Table"/>
            </w:pPr>
            <w:r w:rsidRPr="000122F1">
              <w:t>из бюджета Березовского района</w:t>
            </w:r>
            <w:r w:rsidR="003E5C9C" w:rsidRPr="000122F1">
              <w:t xml:space="preserve"> – </w:t>
            </w:r>
            <w:r w:rsidR="00F95505" w:rsidRPr="000122F1">
              <w:t>3 295</w:t>
            </w:r>
            <w:r w:rsidR="00217AC8" w:rsidRPr="000122F1">
              <w:t xml:space="preserve"> тыс. рублей;</w:t>
            </w:r>
          </w:p>
          <w:p w:rsidR="00201E7B" w:rsidRPr="000122F1" w:rsidRDefault="007A77A6" w:rsidP="004D62CD">
            <w:pPr>
              <w:pStyle w:val="Table"/>
            </w:pPr>
            <w:r w:rsidRPr="000122F1">
              <w:t>На 2013 год:</w:t>
            </w:r>
          </w:p>
          <w:p w:rsidR="00601AD2" w:rsidRPr="000122F1" w:rsidRDefault="00201E7B" w:rsidP="004D62CD">
            <w:pPr>
              <w:pStyle w:val="Table"/>
            </w:pPr>
            <w:r w:rsidRPr="000122F1">
              <w:t xml:space="preserve">из бюджета </w:t>
            </w:r>
            <w:r w:rsidR="00B66B83" w:rsidRPr="000122F1">
              <w:t>Ханты-</w:t>
            </w:r>
            <w:r w:rsidR="00B1336A" w:rsidRPr="000122F1">
              <w:t xml:space="preserve">Мансийского автономного округа (далее – бюджет автономного округа) </w:t>
            </w:r>
            <w:r w:rsidR="00601AD2" w:rsidRPr="000122F1">
              <w:t>–</w:t>
            </w:r>
            <w:r w:rsidR="00B1336A" w:rsidRPr="000122F1">
              <w:t xml:space="preserve"> </w:t>
            </w:r>
            <w:r w:rsidR="00B62C0F" w:rsidRPr="000122F1">
              <w:t>90</w:t>
            </w:r>
            <w:r w:rsidR="00601AD2" w:rsidRPr="000122F1">
              <w:t xml:space="preserve"> тыс. рублей;</w:t>
            </w:r>
          </w:p>
          <w:p w:rsidR="00601AD2" w:rsidRPr="000122F1" w:rsidRDefault="00601AD2" w:rsidP="004D62CD">
            <w:pPr>
              <w:pStyle w:val="Table"/>
            </w:pPr>
            <w:r w:rsidRPr="000122F1">
              <w:t>из бюджета Березовского района</w:t>
            </w:r>
            <w:r w:rsidR="00B62C0F" w:rsidRPr="000122F1">
              <w:t xml:space="preserve"> (далее – бюджет района) – 5 381</w:t>
            </w:r>
            <w:r w:rsidR="009B730D" w:rsidRPr="000122F1">
              <w:t xml:space="preserve"> тыс. рублей;</w:t>
            </w:r>
          </w:p>
          <w:p w:rsidR="009B730D" w:rsidRPr="000122F1" w:rsidRDefault="009B730D" w:rsidP="004D62CD">
            <w:pPr>
              <w:pStyle w:val="Table"/>
            </w:pPr>
            <w:r w:rsidRPr="000122F1">
              <w:t>На 2014 год:</w:t>
            </w:r>
          </w:p>
          <w:p w:rsidR="009B730D" w:rsidRPr="000122F1" w:rsidRDefault="00B66B83" w:rsidP="004D62CD">
            <w:pPr>
              <w:pStyle w:val="Table"/>
            </w:pPr>
            <w:r w:rsidRPr="000122F1">
              <w:t>из бюджета Ханты-</w:t>
            </w:r>
            <w:r w:rsidR="009B730D" w:rsidRPr="000122F1">
              <w:t>Мансийского автономного округа – 90 тыс. рублей;</w:t>
            </w:r>
          </w:p>
          <w:p w:rsidR="009B730D" w:rsidRPr="000122F1" w:rsidRDefault="009B730D" w:rsidP="004D62CD">
            <w:pPr>
              <w:pStyle w:val="Table"/>
            </w:pPr>
            <w:r w:rsidRPr="000122F1">
              <w:t>из бюджета Березовского района – 4</w:t>
            </w:r>
            <w:r w:rsidR="000122F1" w:rsidRPr="000122F1">
              <w:t xml:space="preserve"> </w:t>
            </w:r>
            <w:r w:rsidRPr="000122F1">
              <w:t>076 тыс. рублей;</w:t>
            </w:r>
          </w:p>
          <w:p w:rsidR="009B730D" w:rsidRPr="000122F1" w:rsidRDefault="009B730D" w:rsidP="004D62CD">
            <w:pPr>
              <w:pStyle w:val="Table"/>
            </w:pPr>
            <w:r w:rsidRPr="000122F1">
              <w:t>На 2015 год:</w:t>
            </w:r>
          </w:p>
          <w:p w:rsidR="000122F1" w:rsidRPr="000122F1" w:rsidRDefault="00B66B83" w:rsidP="004D62CD">
            <w:pPr>
              <w:pStyle w:val="Table"/>
            </w:pPr>
            <w:r w:rsidRPr="000122F1">
              <w:t>из бюджета Ханты-</w:t>
            </w:r>
            <w:r w:rsidR="009B730D" w:rsidRPr="000122F1">
              <w:t>Мансийского автономного округа – 90 тыс. рублей;</w:t>
            </w:r>
          </w:p>
          <w:p w:rsidR="009B730D" w:rsidRPr="000122F1" w:rsidRDefault="009B730D" w:rsidP="004D62CD">
            <w:pPr>
              <w:pStyle w:val="Table"/>
            </w:pPr>
            <w:r w:rsidRPr="000122F1">
              <w:t>из бюджета Березовского района – 4</w:t>
            </w:r>
            <w:r w:rsidR="000122F1" w:rsidRPr="000122F1">
              <w:t xml:space="preserve"> </w:t>
            </w:r>
            <w:r w:rsidRPr="000122F1">
              <w:t>081 тыс. рублей.</w:t>
            </w:r>
          </w:p>
          <w:p w:rsidR="007C2978" w:rsidRPr="000122F1" w:rsidRDefault="00601AD2" w:rsidP="004D62CD">
            <w:pPr>
              <w:pStyle w:val="Table"/>
            </w:pPr>
            <w:r w:rsidRPr="000122F1">
              <w:t xml:space="preserve">Источником финансирования Программы является бюджет района. Объемы финансирования программы на 2011-2013 годы могут подлежать корректировке в течение финансового года, исходя из возможностей бюджета, путем уточнения по суммам и мероприятиям. </w:t>
            </w:r>
          </w:p>
        </w:tc>
      </w:tr>
    </w:tbl>
    <w:p w:rsidR="000122F1" w:rsidRPr="000122F1" w:rsidRDefault="00B66B83" w:rsidP="00B66B83">
      <w:pPr>
        <w:jc w:val="right"/>
        <w:rPr>
          <w:rFonts w:cs="Arial"/>
        </w:rPr>
      </w:pPr>
      <w:r w:rsidRPr="000122F1">
        <w:rPr>
          <w:rFonts w:cs="Arial"/>
        </w:rPr>
        <w:t>».</w:t>
      </w:r>
    </w:p>
    <w:p w:rsidR="000122F1" w:rsidRPr="004D62CD" w:rsidRDefault="0052528E" w:rsidP="004D62CD">
      <w:r w:rsidRPr="004D62CD">
        <w:t>1.3</w:t>
      </w:r>
      <w:r w:rsidR="009012E0" w:rsidRPr="004D62CD">
        <w:t>. Таблицы 1, 2</w:t>
      </w:r>
      <w:r w:rsidR="000122F1" w:rsidRPr="004D62CD">
        <w:t xml:space="preserve"> </w:t>
      </w:r>
      <w:r w:rsidR="009D1380" w:rsidRPr="004D62CD">
        <w:t>изложить в следующе</w:t>
      </w:r>
      <w:r w:rsidR="009012E0" w:rsidRPr="004D62CD">
        <w:t>й редакции:</w:t>
      </w:r>
    </w:p>
    <w:p w:rsidR="000122F1" w:rsidRPr="000122F1" w:rsidRDefault="000122F1" w:rsidP="00E12027">
      <w:pPr>
        <w:autoSpaceDE w:val="0"/>
        <w:autoSpaceDN w:val="0"/>
        <w:adjustRightInd w:val="0"/>
        <w:jc w:val="right"/>
        <w:outlineLvl w:val="1"/>
        <w:rPr>
          <w:rFonts w:cs="Arial"/>
        </w:rPr>
      </w:pPr>
    </w:p>
    <w:p w:rsidR="00E12027" w:rsidRPr="000122F1" w:rsidRDefault="00B66B83" w:rsidP="00E12027">
      <w:pPr>
        <w:autoSpaceDE w:val="0"/>
        <w:autoSpaceDN w:val="0"/>
        <w:adjustRightInd w:val="0"/>
        <w:jc w:val="right"/>
        <w:outlineLvl w:val="1"/>
        <w:rPr>
          <w:rFonts w:cs="Arial"/>
          <w:b/>
          <w:szCs w:val="26"/>
        </w:rPr>
      </w:pPr>
      <w:r w:rsidRPr="000122F1">
        <w:rPr>
          <w:rFonts w:cs="Arial"/>
        </w:rPr>
        <w:t>«</w:t>
      </w:r>
      <w:r w:rsidR="00E12027" w:rsidRPr="000122F1">
        <w:rPr>
          <w:rFonts w:cs="Arial"/>
          <w:b/>
          <w:szCs w:val="26"/>
        </w:rPr>
        <w:t>Таблица 1</w:t>
      </w:r>
    </w:p>
    <w:p w:rsidR="00E12027" w:rsidRPr="000122F1" w:rsidRDefault="00E12027" w:rsidP="001D64BB">
      <w:pPr>
        <w:rPr>
          <w:rFonts w:cs="Arial"/>
          <w:szCs w:val="28"/>
        </w:rPr>
      </w:pPr>
    </w:p>
    <w:p w:rsidR="00E12027" w:rsidRPr="004D62CD" w:rsidRDefault="00E12027" w:rsidP="004D62CD">
      <w:pPr>
        <w:autoSpaceDE w:val="0"/>
        <w:autoSpaceDN w:val="0"/>
        <w:adjustRightInd w:val="0"/>
        <w:jc w:val="center"/>
        <w:outlineLvl w:val="1"/>
        <w:rPr>
          <w:rFonts w:cs="Arial"/>
          <w:b/>
          <w:bCs/>
          <w:iCs/>
          <w:sz w:val="30"/>
          <w:szCs w:val="28"/>
        </w:rPr>
      </w:pPr>
      <w:r w:rsidRPr="004D62CD">
        <w:rPr>
          <w:rFonts w:cs="Arial"/>
          <w:b/>
          <w:bCs/>
          <w:iCs/>
          <w:sz w:val="30"/>
          <w:szCs w:val="28"/>
        </w:rPr>
        <w:t>Система показателей, характеризующих результаты реализации</w:t>
      </w:r>
      <w:r w:rsidR="004D62CD">
        <w:rPr>
          <w:rFonts w:cs="Arial"/>
          <w:b/>
          <w:bCs/>
          <w:iCs/>
          <w:sz w:val="30"/>
          <w:szCs w:val="28"/>
        </w:rPr>
        <w:t xml:space="preserve"> </w:t>
      </w:r>
      <w:r w:rsidRPr="004D62CD">
        <w:rPr>
          <w:rFonts w:cs="Arial"/>
          <w:b/>
          <w:bCs/>
          <w:iCs/>
          <w:sz w:val="30"/>
          <w:szCs w:val="28"/>
        </w:rPr>
        <w:t>Программы "Профилактика правонарушений</w:t>
      </w:r>
    </w:p>
    <w:p w:rsidR="00E12027" w:rsidRPr="004D62CD" w:rsidRDefault="00E12027" w:rsidP="004D62CD">
      <w:pPr>
        <w:autoSpaceDE w:val="0"/>
        <w:autoSpaceDN w:val="0"/>
        <w:adjustRightInd w:val="0"/>
        <w:jc w:val="center"/>
        <w:outlineLvl w:val="1"/>
        <w:rPr>
          <w:rFonts w:cs="Arial"/>
          <w:b/>
          <w:bCs/>
          <w:iCs/>
          <w:sz w:val="30"/>
          <w:szCs w:val="28"/>
        </w:rPr>
      </w:pPr>
      <w:r w:rsidRPr="004D62CD">
        <w:rPr>
          <w:rFonts w:cs="Arial"/>
          <w:b/>
          <w:bCs/>
          <w:iCs/>
          <w:sz w:val="30"/>
          <w:szCs w:val="28"/>
        </w:rPr>
        <w:t>в Березовском районе на 2011 – 2015 годы"</w:t>
      </w:r>
    </w:p>
    <w:p w:rsidR="005C22D1" w:rsidRPr="000122F1" w:rsidRDefault="005C22D1" w:rsidP="005C22D1">
      <w:pPr>
        <w:rPr>
          <w:rFonts w:cs="Arial"/>
        </w:rPr>
      </w:pPr>
    </w:p>
    <w:tbl>
      <w:tblPr>
        <w:tblW w:w="972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73"/>
        <w:gridCol w:w="2016"/>
        <w:gridCol w:w="1540"/>
        <w:gridCol w:w="766"/>
        <w:gridCol w:w="822"/>
        <w:gridCol w:w="766"/>
        <w:gridCol w:w="902"/>
        <w:gridCol w:w="822"/>
        <w:gridCol w:w="1513"/>
      </w:tblGrid>
      <w:tr w:rsidR="005C22D1" w:rsidRPr="000122F1" w:rsidTr="004D62CD">
        <w:trPr>
          <w:trHeight w:val="1063"/>
          <w:jc w:val="center"/>
        </w:trPr>
        <w:tc>
          <w:tcPr>
            <w:tcW w:w="540" w:type="dxa"/>
            <w:vMerge w:val="restart"/>
          </w:tcPr>
          <w:p w:rsidR="005C22D1" w:rsidRPr="000122F1" w:rsidRDefault="005C22D1" w:rsidP="004D62CD">
            <w:pPr>
              <w:pStyle w:val="Table0"/>
            </w:pPr>
          </w:p>
          <w:p w:rsidR="000122F1" w:rsidRPr="000122F1" w:rsidRDefault="005C22D1" w:rsidP="004D62CD">
            <w:pPr>
              <w:pStyle w:val="Table0"/>
            </w:pPr>
            <w:r w:rsidRPr="000122F1">
              <w:t>№</w:t>
            </w:r>
            <w:r w:rsidR="000122F1">
              <w:t xml:space="preserve"> </w:t>
            </w:r>
            <w:r w:rsidRPr="000122F1">
              <w:t>п/п</w:t>
            </w:r>
          </w:p>
          <w:p w:rsidR="000122F1" w:rsidRPr="000122F1" w:rsidRDefault="000122F1" w:rsidP="004D62CD">
            <w:pPr>
              <w:pStyle w:val="Table0"/>
            </w:pPr>
          </w:p>
          <w:p w:rsidR="005C22D1" w:rsidRPr="000122F1" w:rsidRDefault="005C22D1" w:rsidP="004D62CD">
            <w:pPr>
              <w:pStyle w:val="Table0"/>
            </w:pPr>
          </w:p>
        </w:tc>
        <w:tc>
          <w:tcPr>
            <w:tcW w:w="2040" w:type="dxa"/>
            <w:vMerge w:val="restart"/>
          </w:tcPr>
          <w:p w:rsidR="005C22D1" w:rsidRPr="000122F1" w:rsidRDefault="005C22D1" w:rsidP="004D62CD">
            <w:pPr>
              <w:pStyle w:val="Table0"/>
            </w:pPr>
          </w:p>
          <w:p w:rsidR="005C22D1" w:rsidRPr="000122F1" w:rsidRDefault="005C22D1" w:rsidP="004D62CD">
            <w:pPr>
              <w:pStyle w:val="Table0"/>
            </w:pPr>
            <w:r w:rsidRPr="000122F1">
              <w:t>Наименование</w:t>
            </w:r>
          </w:p>
          <w:p w:rsidR="005C22D1" w:rsidRPr="000122F1" w:rsidRDefault="005C22D1" w:rsidP="004D62CD">
            <w:pPr>
              <w:pStyle w:val="Table0"/>
            </w:pPr>
            <w:r w:rsidRPr="000122F1">
              <w:t>показателей</w:t>
            </w:r>
          </w:p>
          <w:p w:rsidR="000122F1" w:rsidRPr="000122F1" w:rsidRDefault="005C22D1" w:rsidP="004D62CD">
            <w:pPr>
              <w:pStyle w:val="Table0"/>
            </w:pPr>
            <w:r w:rsidRPr="000122F1">
              <w:t>результатов</w:t>
            </w:r>
          </w:p>
          <w:p w:rsidR="000122F1" w:rsidRPr="000122F1" w:rsidRDefault="000122F1" w:rsidP="004D62CD">
            <w:pPr>
              <w:pStyle w:val="Table0"/>
            </w:pPr>
          </w:p>
          <w:p w:rsidR="005C22D1" w:rsidRPr="000122F1" w:rsidRDefault="005C22D1" w:rsidP="004D62CD">
            <w:pPr>
              <w:pStyle w:val="Table"/>
            </w:pPr>
          </w:p>
        </w:tc>
        <w:tc>
          <w:tcPr>
            <w:tcW w:w="1420" w:type="dxa"/>
            <w:vMerge w:val="restart"/>
          </w:tcPr>
          <w:p w:rsidR="005C22D1" w:rsidRPr="000122F1" w:rsidRDefault="005C22D1" w:rsidP="004D62CD">
            <w:pPr>
              <w:pStyle w:val="Table"/>
            </w:pPr>
            <w:r w:rsidRPr="000122F1">
              <w:t>Базовый</w:t>
            </w:r>
            <w:r w:rsidR="000122F1">
              <w:t xml:space="preserve"> </w:t>
            </w:r>
            <w:r w:rsidRPr="000122F1">
              <w:t>показатель</w:t>
            </w:r>
            <w:r w:rsidR="000122F1">
              <w:t xml:space="preserve"> </w:t>
            </w:r>
            <w:r w:rsidRPr="000122F1">
              <w:t>на</w:t>
            </w:r>
            <w:r w:rsidR="000122F1" w:rsidRPr="000122F1">
              <w:t xml:space="preserve"> </w:t>
            </w:r>
            <w:r w:rsidRPr="000122F1">
              <w:t>начало</w:t>
            </w:r>
            <w:r w:rsidR="000122F1">
              <w:t xml:space="preserve"> </w:t>
            </w:r>
            <w:r w:rsidRPr="000122F1">
              <w:t>реализации</w:t>
            </w:r>
            <w:r w:rsidR="000122F1">
              <w:t xml:space="preserve"> </w:t>
            </w:r>
            <w:r w:rsidRPr="000122F1">
              <w:t>Программы</w:t>
            </w:r>
            <w:r w:rsidR="000122F1">
              <w:t xml:space="preserve"> </w:t>
            </w:r>
            <w:r w:rsidRPr="000122F1">
              <w:t>(2009</w:t>
            </w:r>
            <w:r w:rsidR="000122F1">
              <w:t xml:space="preserve"> </w:t>
            </w:r>
            <w:r w:rsidRPr="000122F1">
              <w:t>год)</w:t>
            </w:r>
          </w:p>
          <w:p w:rsidR="005C22D1" w:rsidRPr="000122F1" w:rsidRDefault="005C22D1" w:rsidP="004D62CD">
            <w:pPr>
              <w:pStyle w:val="Table"/>
            </w:pPr>
          </w:p>
        </w:tc>
        <w:tc>
          <w:tcPr>
            <w:tcW w:w="4285" w:type="dxa"/>
            <w:gridSpan w:val="5"/>
          </w:tcPr>
          <w:p w:rsidR="005C22D1" w:rsidRPr="000122F1" w:rsidRDefault="005C22D1" w:rsidP="004D62CD">
            <w:pPr>
              <w:pStyle w:val="Table"/>
            </w:pPr>
          </w:p>
          <w:p w:rsidR="005C22D1" w:rsidRPr="000122F1" w:rsidRDefault="005C22D1" w:rsidP="004D62CD">
            <w:pPr>
              <w:pStyle w:val="Table"/>
            </w:pPr>
            <w:r w:rsidRPr="000122F1">
              <w:t>Значения</w:t>
            </w:r>
            <w:r w:rsidR="000122F1" w:rsidRPr="000122F1">
              <w:t xml:space="preserve"> </w:t>
            </w:r>
            <w:r w:rsidRPr="000122F1">
              <w:t>показателя</w:t>
            </w:r>
            <w:r w:rsidR="000122F1">
              <w:t xml:space="preserve"> </w:t>
            </w:r>
            <w:r w:rsidRPr="000122F1">
              <w:t>по годам</w:t>
            </w:r>
          </w:p>
          <w:p w:rsidR="005C22D1" w:rsidRPr="000122F1" w:rsidRDefault="005C22D1" w:rsidP="004D62CD">
            <w:pPr>
              <w:pStyle w:val="Table"/>
            </w:pPr>
          </w:p>
        </w:tc>
        <w:tc>
          <w:tcPr>
            <w:tcW w:w="1435" w:type="dxa"/>
            <w:vMerge w:val="restart"/>
          </w:tcPr>
          <w:p w:rsidR="005C22D1" w:rsidRPr="000122F1" w:rsidRDefault="005C22D1" w:rsidP="004D62CD">
            <w:pPr>
              <w:pStyle w:val="Table"/>
            </w:pPr>
            <w:r w:rsidRPr="000122F1">
              <w:t>Целевое</w:t>
            </w:r>
            <w:r w:rsidR="000122F1">
              <w:t xml:space="preserve"> </w:t>
            </w:r>
            <w:r w:rsidRPr="000122F1">
              <w:t>значение</w:t>
            </w:r>
            <w:r w:rsidR="000122F1">
              <w:t xml:space="preserve"> </w:t>
            </w:r>
            <w:r w:rsidRPr="000122F1">
              <w:t>показателя</w:t>
            </w:r>
          </w:p>
          <w:p w:rsidR="005C22D1" w:rsidRPr="000122F1" w:rsidRDefault="005C22D1" w:rsidP="004D62CD">
            <w:pPr>
              <w:pStyle w:val="Table"/>
            </w:pPr>
            <w:r w:rsidRPr="000122F1">
              <w:t>на момент</w:t>
            </w:r>
            <w:r w:rsidR="000122F1">
              <w:t xml:space="preserve"> </w:t>
            </w:r>
            <w:r w:rsidRPr="000122F1">
              <w:t>окончания</w:t>
            </w:r>
            <w:r w:rsidR="000122F1">
              <w:t xml:space="preserve"> </w:t>
            </w:r>
            <w:r w:rsidRPr="000122F1">
              <w:t>действия</w:t>
            </w:r>
            <w:r w:rsidR="000122F1">
              <w:t xml:space="preserve"> </w:t>
            </w:r>
            <w:r w:rsidRPr="000122F1">
              <w:t>Программы</w:t>
            </w:r>
          </w:p>
        </w:tc>
      </w:tr>
      <w:tr w:rsidR="005C22D1" w:rsidRPr="000122F1" w:rsidTr="004D62CD">
        <w:trPr>
          <w:trHeight w:val="1300"/>
          <w:jc w:val="center"/>
        </w:trPr>
        <w:tc>
          <w:tcPr>
            <w:tcW w:w="540" w:type="dxa"/>
            <w:vMerge/>
          </w:tcPr>
          <w:p w:rsidR="005C22D1" w:rsidRPr="000122F1" w:rsidRDefault="005C22D1" w:rsidP="004D62CD">
            <w:pPr>
              <w:pStyle w:val="Table"/>
            </w:pPr>
          </w:p>
        </w:tc>
        <w:tc>
          <w:tcPr>
            <w:tcW w:w="2040" w:type="dxa"/>
            <w:vMerge/>
          </w:tcPr>
          <w:p w:rsidR="005C22D1" w:rsidRPr="000122F1" w:rsidRDefault="005C22D1" w:rsidP="004D62CD">
            <w:pPr>
              <w:pStyle w:val="Table"/>
            </w:pPr>
          </w:p>
        </w:tc>
        <w:tc>
          <w:tcPr>
            <w:tcW w:w="1420" w:type="dxa"/>
            <w:vMerge/>
          </w:tcPr>
          <w:p w:rsidR="005C22D1" w:rsidRPr="000122F1" w:rsidRDefault="005C22D1" w:rsidP="004D62CD">
            <w:pPr>
              <w:pStyle w:val="Table"/>
            </w:pPr>
          </w:p>
        </w:tc>
        <w:tc>
          <w:tcPr>
            <w:tcW w:w="776" w:type="dxa"/>
          </w:tcPr>
          <w:p w:rsidR="005C22D1" w:rsidRPr="000122F1" w:rsidRDefault="005C22D1" w:rsidP="004D62CD">
            <w:pPr>
              <w:pStyle w:val="Table"/>
            </w:pPr>
          </w:p>
          <w:p w:rsidR="005C22D1" w:rsidRPr="000122F1" w:rsidRDefault="005C22D1" w:rsidP="004D62CD">
            <w:pPr>
              <w:pStyle w:val="Table"/>
            </w:pPr>
            <w:r w:rsidRPr="000122F1">
              <w:t>2011</w:t>
            </w:r>
          </w:p>
        </w:tc>
        <w:tc>
          <w:tcPr>
            <w:tcW w:w="867" w:type="dxa"/>
          </w:tcPr>
          <w:p w:rsidR="005C22D1" w:rsidRPr="000122F1" w:rsidRDefault="005C22D1" w:rsidP="004D62CD">
            <w:pPr>
              <w:pStyle w:val="Table"/>
            </w:pPr>
          </w:p>
          <w:p w:rsidR="005C22D1" w:rsidRPr="000122F1" w:rsidRDefault="005C22D1" w:rsidP="004D62CD">
            <w:pPr>
              <w:pStyle w:val="Table"/>
            </w:pPr>
            <w:r w:rsidRPr="000122F1">
              <w:t>2012</w:t>
            </w:r>
          </w:p>
        </w:tc>
        <w:tc>
          <w:tcPr>
            <w:tcW w:w="776" w:type="dxa"/>
          </w:tcPr>
          <w:p w:rsidR="005C22D1" w:rsidRPr="000122F1" w:rsidRDefault="005C22D1" w:rsidP="004D62CD">
            <w:pPr>
              <w:pStyle w:val="Table"/>
            </w:pPr>
          </w:p>
          <w:p w:rsidR="005C22D1" w:rsidRPr="000122F1" w:rsidRDefault="005C22D1" w:rsidP="004D62CD">
            <w:pPr>
              <w:pStyle w:val="Table"/>
            </w:pPr>
            <w:r w:rsidRPr="000122F1">
              <w:t>2013</w:t>
            </w:r>
          </w:p>
        </w:tc>
        <w:tc>
          <w:tcPr>
            <w:tcW w:w="999" w:type="dxa"/>
          </w:tcPr>
          <w:p w:rsidR="005C22D1" w:rsidRPr="000122F1" w:rsidRDefault="005C22D1" w:rsidP="004D62CD">
            <w:pPr>
              <w:pStyle w:val="Table"/>
            </w:pPr>
          </w:p>
          <w:p w:rsidR="005C22D1" w:rsidRPr="000122F1" w:rsidRDefault="005C22D1" w:rsidP="004D62CD">
            <w:pPr>
              <w:pStyle w:val="Table"/>
            </w:pPr>
            <w:r w:rsidRPr="000122F1">
              <w:t>2014</w:t>
            </w:r>
          </w:p>
        </w:tc>
        <w:tc>
          <w:tcPr>
            <w:tcW w:w="867" w:type="dxa"/>
          </w:tcPr>
          <w:p w:rsidR="005C22D1" w:rsidRPr="000122F1" w:rsidRDefault="005C22D1" w:rsidP="004D62CD">
            <w:pPr>
              <w:pStyle w:val="Table"/>
            </w:pPr>
          </w:p>
          <w:p w:rsidR="005C22D1" w:rsidRPr="000122F1" w:rsidRDefault="005C22D1" w:rsidP="004D62CD">
            <w:pPr>
              <w:pStyle w:val="Table"/>
            </w:pPr>
            <w:r w:rsidRPr="000122F1">
              <w:t>2015</w:t>
            </w:r>
          </w:p>
        </w:tc>
        <w:tc>
          <w:tcPr>
            <w:tcW w:w="1435" w:type="dxa"/>
            <w:vMerge/>
          </w:tcPr>
          <w:p w:rsidR="005C22D1" w:rsidRPr="000122F1" w:rsidRDefault="005C22D1" w:rsidP="004D62CD">
            <w:pPr>
              <w:pStyle w:val="Table"/>
            </w:pPr>
          </w:p>
        </w:tc>
      </w:tr>
      <w:tr w:rsidR="005C22D1" w:rsidRPr="000122F1" w:rsidTr="004D62CD">
        <w:trPr>
          <w:trHeight w:val="297"/>
          <w:jc w:val="center"/>
        </w:trPr>
        <w:tc>
          <w:tcPr>
            <w:tcW w:w="540" w:type="dxa"/>
          </w:tcPr>
          <w:p w:rsidR="005C22D1" w:rsidRPr="000122F1" w:rsidRDefault="005C22D1" w:rsidP="004D62CD">
            <w:pPr>
              <w:pStyle w:val="Table"/>
            </w:pPr>
            <w:r w:rsidRPr="000122F1">
              <w:t>1</w:t>
            </w:r>
          </w:p>
        </w:tc>
        <w:tc>
          <w:tcPr>
            <w:tcW w:w="2040" w:type="dxa"/>
          </w:tcPr>
          <w:p w:rsidR="005C22D1" w:rsidRPr="000122F1" w:rsidRDefault="005C22D1" w:rsidP="004D62CD">
            <w:pPr>
              <w:pStyle w:val="Table"/>
            </w:pPr>
            <w:r w:rsidRPr="000122F1">
              <w:t>2</w:t>
            </w:r>
          </w:p>
        </w:tc>
        <w:tc>
          <w:tcPr>
            <w:tcW w:w="1420" w:type="dxa"/>
          </w:tcPr>
          <w:p w:rsidR="005C22D1" w:rsidRPr="000122F1" w:rsidRDefault="005C22D1" w:rsidP="004D62CD">
            <w:pPr>
              <w:pStyle w:val="Table"/>
            </w:pPr>
            <w:r w:rsidRPr="000122F1">
              <w:t>3</w:t>
            </w:r>
          </w:p>
        </w:tc>
        <w:tc>
          <w:tcPr>
            <w:tcW w:w="776" w:type="dxa"/>
          </w:tcPr>
          <w:p w:rsidR="005C22D1" w:rsidRPr="000122F1" w:rsidRDefault="005C22D1" w:rsidP="004D62CD">
            <w:pPr>
              <w:pStyle w:val="Table"/>
            </w:pPr>
            <w:r w:rsidRPr="000122F1">
              <w:t>4</w:t>
            </w:r>
          </w:p>
        </w:tc>
        <w:tc>
          <w:tcPr>
            <w:tcW w:w="867" w:type="dxa"/>
          </w:tcPr>
          <w:p w:rsidR="005C22D1" w:rsidRPr="000122F1" w:rsidRDefault="005C22D1" w:rsidP="004D62CD">
            <w:pPr>
              <w:pStyle w:val="Table"/>
            </w:pPr>
            <w:r w:rsidRPr="000122F1">
              <w:t>5</w:t>
            </w:r>
          </w:p>
        </w:tc>
        <w:tc>
          <w:tcPr>
            <w:tcW w:w="776" w:type="dxa"/>
          </w:tcPr>
          <w:p w:rsidR="005C22D1" w:rsidRPr="000122F1" w:rsidRDefault="005C22D1" w:rsidP="004D62CD">
            <w:pPr>
              <w:pStyle w:val="Table"/>
            </w:pPr>
            <w:r w:rsidRPr="000122F1">
              <w:t>6</w:t>
            </w:r>
          </w:p>
        </w:tc>
        <w:tc>
          <w:tcPr>
            <w:tcW w:w="999" w:type="dxa"/>
          </w:tcPr>
          <w:p w:rsidR="005C22D1" w:rsidRPr="000122F1" w:rsidRDefault="005C22D1" w:rsidP="004D62CD">
            <w:pPr>
              <w:pStyle w:val="Table"/>
            </w:pPr>
            <w:r w:rsidRPr="000122F1">
              <w:t>7</w:t>
            </w:r>
          </w:p>
        </w:tc>
        <w:tc>
          <w:tcPr>
            <w:tcW w:w="867" w:type="dxa"/>
          </w:tcPr>
          <w:p w:rsidR="005C22D1" w:rsidRPr="000122F1" w:rsidRDefault="005C22D1" w:rsidP="004D62CD">
            <w:pPr>
              <w:pStyle w:val="Table"/>
            </w:pPr>
            <w:r w:rsidRPr="000122F1">
              <w:t>8</w:t>
            </w:r>
          </w:p>
        </w:tc>
        <w:tc>
          <w:tcPr>
            <w:tcW w:w="1435" w:type="dxa"/>
          </w:tcPr>
          <w:p w:rsidR="005C22D1" w:rsidRPr="000122F1" w:rsidRDefault="005C22D1" w:rsidP="004D62CD">
            <w:pPr>
              <w:pStyle w:val="Table"/>
            </w:pPr>
            <w:r w:rsidRPr="000122F1">
              <w:t>9</w:t>
            </w:r>
          </w:p>
        </w:tc>
      </w:tr>
    </w:tbl>
    <w:p w:rsidR="005C22D1" w:rsidRPr="004D62CD" w:rsidRDefault="005C22D1" w:rsidP="004D62CD"/>
    <w:p w:rsidR="005C22D1" w:rsidRPr="004D62CD" w:rsidRDefault="005C22D1" w:rsidP="004D62CD">
      <w:pPr>
        <w:jc w:val="center"/>
        <w:rPr>
          <w:rFonts w:cs="Arial"/>
          <w:b/>
          <w:bCs/>
          <w:iCs/>
          <w:sz w:val="30"/>
          <w:szCs w:val="28"/>
        </w:rPr>
      </w:pPr>
      <w:r w:rsidRPr="004D62CD">
        <w:rPr>
          <w:rFonts w:cs="Arial"/>
          <w:b/>
          <w:bCs/>
          <w:iCs/>
          <w:sz w:val="30"/>
          <w:szCs w:val="28"/>
        </w:rPr>
        <w:t>Показатели непосредственных результатов</w:t>
      </w:r>
    </w:p>
    <w:p w:rsidR="005C22D1" w:rsidRPr="004D62CD" w:rsidRDefault="005C22D1" w:rsidP="004D62CD"/>
    <w:tbl>
      <w:tblPr>
        <w:tblW w:w="957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17"/>
        <w:gridCol w:w="2577"/>
        <w:gridCol w:w="869"/>
        <w:gridCol w:w="867"/>
        <w:gridCol w:w="867"/>
        <w:gridCol w:w="840"/>
        <w:gridCol w:w="894"/>
        <w:gridCol w:w="903"/>
        <w:gridCol w:w="1245"/>
      </w:tblGrid>
      <w:tr w:rsidR="005C22D1" w:rsidRPr="000122F1" w:rsidTr="004D62CD">
        <w:trPr>
          <w:trHeight w:val="660"/>
          <w:jc w:val="center"/>
        </w:trPr>
        <w:tc>
          <w:tcPr>
            <w:tcW w:w="517" w:type="dxa"/>
          </w:tcPr>
          <w:p w:rsidR="005C22D1" w:rsidRPr="000122F1" w:rsidRDefault="005C22D1" w:rsidP="004D62CD">
            <w:pPr>
              <w:pStyle w:val="Table0"/>
            </w:pPr>
            <w:r w:rsidRPr="000122F1">
              <w:lastRenderedPageBreak/>
              <w:t>1</w:t>
            </w:r>
          </w:p>
          <w:p w:rsidR="005C22D1" w:rsidRPr="000122F1" w:rsidRDefault="005C22D1" w:rsidP="004D62CD">
            <w:pPr>
              <w:pStyle w:val="Table0"/>
            </w:pPr>
          </w:p>
        </w:tc>
        <w:tc>
          <w:tcPr>
            <w:tcW w:w="2577" w:type="dxa"/>
          </w:tcPr>
          <w:p w:rsidR="005C22D1" w:rsidRPr="000122F1" w:rsidRDefault="005C22D1" w:rsidP="004D62CD">
            <w:pPr>
              <w:pStyle w:val="Table0"/>
            </w:pPr>
            <w:r w:rsidRPr="000122F1">
              <w:t>Численность потерпевших</w:t>
            </w:r>
          </w:p>
        </w:tc>
        <w:tc>
          <w:tcPr>
            <w:tcW w:w="869" w:type="dxa"/>
          </w:tcPr>
          <w:p w:rsidR="005C22D1" w:rsidRPr="000122F1" w:rsidRDefault="005C22D1" w:rsidP="004D62CD">
            <w:pPr>
              <w:pStyle w:val="Table0"/>
            </w:pPr>
            <w:r w:rsidRPr="000122F1">
              <w:t>211</w:t>
            </w:r>
          </w:p>
        </w:tc>
        <w:tc>
          <w:tcPr>
            <w:tcW w:w="867" w:type="dxa"/>
          </w:tcPr>
          <w:p w:rsidR="005C22D1" w:rsidRPr="000122F1" w:rsidRDefault="005C22D1" w:rsidP="004D62CD">
            <w:pPr>
              <w:pStyle w:val="Table0"/>
            </w:pPr>
            <w:r w:rsidRPr="000122F1">
              <w:t>206</w:t>
            </w:r>
          </w:p>
        </w:tc>
        <w:tc>
          <w:tcPr>
            <w:tcW w:w="867" w:type="dxa"/>
          </w:tcPr>
          <w:p w:rsidR="005C22D1" w:rsidRPr="000122F1" w:rsidRDefault="005C22D1" w:rsidP="004D62CD">
            <w:pPr>
              <w:pStyle w:val="Table0"/>
            </w:pPr>
            <w:r w:rsidRPr="000122F1">
              <w:t>204</w:t>
            </w:r>
          </w:p>
        </w:tc>
        <w:tc>
          <w:tcPr>
            <w:tcW w:w="840" w:type="dxa"/>
          </w:tcPr>
          <w:p w:rsidR="005C22D1" w:rsidRPr="000122F1" w:rsidRDefault="005C22D1" w:rsidP="004D62CD">
            <w:pPr>
              <w:pStyle w:val="Table0"/>
            </w:pPr>
            <w:r w:rsidRPr="000122F1">
              <w:t>199</w:t>
            </w:r>
          </w:p>
        </w:tc>
        <w:tc>
          <w:tcPr>
            <w:tcW w:w="894" w:type="dxa"/>
          </w:tcPr>
          <w:p w:rsidR="005C22D1" w:rsidRPr="000122F1" w:rsidRDefault="005C22D1" w:rsidP="004D62CD">
            <w:pPr>
              <w:pStyle w:val="Table0"/>
            </w:pPr>
            <w:r w:rsidRPr="000122F1">
              <w:t>199</w:t>
            </w:r>
          </w:p>
        </w:tc>
        <w:tc>
          <w:tcPr>
            <w:tcW w:w="903" w:type="dxa"/>
          </w:tcPr>
          <w:p w:rsidR="005C22D1" w:rsidRPr="000122F1" w:rsidRDefault="005C22D1" w:rsidP="004D62CD">
            <w:pPr>
              <w:pStyle w:val="Table0"/>
            </w:pPr>
            <w:r w:rsidRPr="000122F1">
              <w:t>196</w:t>
            </w:r>
          </w:p>
          <w:p w:rsidR="005C22D1" w:rsidRPr="000122F1" w:rsidRDefault="005C22D1" w:rsidP="004D62CD">
            <w:pPr>
              <w:pStyle w:val="Table"/>
            </w:pPr>
          </w:p>
        </w:tc>
        <w:tc>
          <w:tcPr>
            <w:tcW w:w="1245" w:type="dxa"/>
          </w:tcPr>
          <w:p w:rsidR="005C22D1" w:rsidRPr="000122F1" w:rsidRDefault="005C22D1" w:rsidP="004D62CD">
            <w:pPr>
              <w:pStyle w:val="Table"/>
            </w:pPr>
          </w:p>
          <w:p w:rsidR="005C22D1" w:rsidRPr="000122F1" w:rsidRDefault="005C22D1" w:rsidP="004D62CD">
            <w:pPr>
              <w:pStyle w:val="Table"/>
            </w:pPr>
          </w:p>
        </w:tc>
      </w:tr>
      <w:tr w:rsidR="005C22D1" w:rsidRPr="000122F1" w:rsidTr="004D62CD">
        <w:trPr>
          <w:trHeight w:val="920"/>
          <w:jc w:val="center"/>
        </w:trPr>
        <w:tc>
          <w:tcPr>
            <w:tcW w:w="517" w:type="dxa"/>
          </w:tcPr>
          <w:p w:rsidR="005C22D1" w:rsidRPr="000122F1" w:rsidRDefault="005C22D1" w:rsidP="004D62CD">
            <w:pPr>
              <w:pStyle w:val="Table"/>
            </w:pPr>
            <w:r w:rsidRPr="000122F1">
              <w:t>2.</w:t>
            </w:r>
          </w:p>
        </w:tc>
        <w:tc>
          <w:tcPr>
            <w:tcW w:w="2577" w:type="dxa"/>
          </w:tcPr>
          <w:p w:rsidR="000122F1" w:rsidRPr="000122F1" w:rsidRDefault="005C22D1" w:rsidP="004D62CD">
            <w:pPr>
              <w:pStyle w:val="Table"/>
            </w:pPr>
            <w:r w:rsidRPr="000122F1">
              <w:t>Число административных правонарушений</w:t>
            </w:r>
            <w:r w:rsidR="000122F1">
              <w:t xml:space="preserve"> </w:t>
            </w:r>
            <w:r w:rsidRPr="000122F1">
              <w:t>на 10 тыс.</w:t>
            </w:r>
          </w:p>
          <w:p w:rsidR="005C22D1" w:rsidRPr="000122F1" w:rsidRDefault="005C22D1" w:rsidP="004D62CD">
            <w:pPr>
              <w:pStyle w:val="Table"/>
            </w:pPr>
            <w:r w:rsidRPr="000122F1">
              <w:t>населения</w:t>
            </w:r>
          </w:p>
        </w:tc>
        <w:tc>
          <w:tcPr>
            <w:tcW w:w="869" w:type="dxa"/>
          </w:tcPr>
          <w:p w:rsidR="005C22D1" w:rsidRPr="000122F1" w:rsidRDefault="005C22D1" w:rsidP="004D62CD">
            <w:pPr>
              <w:pStyle w:val="Table"/>
            </w:pPr>
            <w:r w:rsidRPr="000122F1">
              <w:t>1337</w:t>
            </w:r>
          </w:p>
        </w:tc>
        <w:tc>
          <w:tcPr>
            <w:tcW w:w="867" w:type="dxa"/>
          </w:tcPr>
          <w:p w:rsidR="005C22D1" w:rsidRPr="000122F1" w:rsidRDefault="005C22D1" w:rsidP="004D62CD">
            <w:pPr>
              <w:pStyle w:val="Table"/>
            </w:pPr>
            <w:r w:rsidRPr="000122F1">
              <w:t>1146</w:t>
            </w:r>
          </w:p>
        </w:tc>
        <w:tc>
          <w:tcPr>
            <w:tcW w:w="867" w:type="dxa"/>
          </w:tcPr>
          <w:p w:rsidR="005C22D1" w:rsidRPr="000122F1" w:rsidRDefault="005C22D1" w:rsidP="004D62CD">
            <w:pPr>
              <w:pStyle w:val="Table"/>
            </w:pPr>
            <w:r w:rsidRPr="000122F1">
              <w:t>1112</w:t>
            </w:r>
          </w:p>
        </w:tc>
        <w:tc>
          <w:tcPr>
            <w:tcW w:w="840" w:type="dxa"/>
          </w:tcPr>
          <w:p w:rsidR="005C22D1" w:rsidRPr="000122F1" w:rsidRDefault="005C22D1" w:rsidP="004D62CD">
            <w:pPr>
              <w:pStyle w:val="Table"/>
            </w:pPr>
            <w:r w:rsidRPr="000122F1">
              <w:t>1090</w:t>
            </w:r>
          </w:p>
        </w:tc>
        <w:tc>
          <w:tcPr>
            <w:tcW w:w="894" w:type="dxa"/>
          </w:tcPr>
          <w:p w:rsidR="005C22D1" w:rsidRPr="000122F1" w:rsidRDefault="005C22D1" w:rsidP="004D62CD">
            <w:pPr>
              <w:pStyle w:val="Table"/>
            </w:pPr>
            <w:r w:rsidRPr="000122F1">
              <w:t>1090</w:t>
            </w:r>
          </w:p>
        </w:tc>
        <w:tc>
          <w:tcPr>
            <w:tcW w:w="903" w:type="dxa"/>
          </w:tcPr>
          <w:p w:rsidR="005C22D1" w:rsidRPr="000122F1" w:rsidRDefault="005C22D1" w:rsidP="004D62CD">
            <w:pPr>
              <w:pStyle w:val="Table"/>
            </w:pPr>
            <w:r w:rsidRPr="000122F1">
              <w:t>1083</w:t>
            </w:r>
          </w:p>
          <w:p w:rsidR="005C22D1" w:rsidRPr="000122F1" w:rsidRDefault="005C22D1" w:rsidP="004D62CD">
            <w:pPr>
              <w:pStyle w:val="Table"/>
            </w:pPr>
          </w:p>
          <w:p w:rsidR="005C22D1" w:rsidRPr="000122F1" w:rsidRDefault="005C22D1" w:rsidP="004D62CD">
            <w:pPr>
              <w:pStyle w:val="Table"/>
            </w:pPr>
          </w:p>
        </w:tc>
        <w:tc>
          <w:tcPr>
            <w:tcW w:w="1245" w:type="dxa"/>
          </w:tcPr>
          <w:p w:rsidR="005C22D1" w:rsidRPr="000122F1" w:rsidRDefault="005C22D1" w:rsidP="004D62CD">
            <w:pPr>
              <w:pStyle w:val="Table"/>
            </w:pPr>
            <w:r w:rsidRPr="000122F1">
              <w:t>1083</w:t>
            </w:r>
          </w:p>
          <w:p w:rsidR="005C22D1" w:rsidRPr="000122F1" w:rsidRDefault="005C22D1" w:rsidP="004D62CD">
            <w:pPr>
              <w:pStyle w:val="Table"/>
            </w:pPr>
          </w:p>
          <w:p w:rsidR="005C22D1" w:rsidRPr="000122F1" w:rsidRDefault="005C22D1" w:rsidP="004D62CD">
            <w:pPr>
              <w:pStyle w:val="Table"/>
            </w:pPr>
          </w:p>
        </w:tc>
      </w:tr>
      <w:tr w:rsidR="005C22D1" w:rsidRPr="000122F1" w:rsidTr="004D62CD">
        <w:trPr>
          <w:trHeight w:val="920"/>
          <w:jc w:val="center"/>
        </w:trPr>
        <w:tc>
          <w:tcPr>
            <w:tcW w:w="517" w:type="dxa"/>
          </w:tcPr>
          <w:p w:rsidR="005C22D1" w:rsidRPr="000122F1" w:rsidRDefault="005C22D1" w:rsidP="004D62CD">
            <w:pPr>
              <w:pStyle w:val="Table"/>
            </w:pPr>
            <w:r w:rsidRPr="000122F1">
              <w:t>3.</w:t>
            </w:r>
          </w:p>
        </w:tc>
        <w:tc>
          <w:tcPr>
            <w:tcW w:w="2577" w:type="dxa"/>
          </w:tcPr>
          <w:p w:rsidR="005C22D1" w:rsidRPr="000122F1" w:rsidRDefault="005C22D1" w:rsidP="004D62CD">
            <w:pPr>
              <w:pStyle w:val="Table"/>
            </w:pPr>
            <w:r w:rsidRPr="000122F1">
              <w:t>Количество потерпевших</w:t>
            </w:r>
            <w:r w:rsidR="000122F1">
              <w:t xml:space="preserve"> </w:t>
            </w:r>
            <w:r w:rsidRPr="000122F1">
              <w:t>н/летних</w:t>
            </w:r>
          </w:p>
        </w:tc>
        <w:tc>
          <w:tcPr>
            <w:tcW w:w="869" w:type="dxa"/>
          </w:tcPr>
          <w:p w:rsidR="005C22D1" w:rsidRPr="000122F1" w:rsidRDefault="005C22D1" w:rsidP="004D62CD">
            <w:pPr>
              <w:pStyle w:val="Table"/>
            </w:pPr>
            <w:r w:rsidRPr="000122F1">
              <w:t>11</w:t>
            </w:r>
          </w:p>
        </w:tc>
        <w:tc>
          <w:tcPr>
            <w:tcW w:w="867" w:type="dxa"/>
          </w:tcPr>
          <w:p w:rsidR="005C22D1" w:rsidRPr="000122F1" w:rsidRDefault="005C22D1" w:rsidP="004D62CD">
            <w:pPr>
              <w:pStyle w:val="Table"/>
            </w:pPr>
            <w:r w:rsidRPr="000122F1">
              <w:t>10</w:t>
            </w:r>
          </w:p>
        </w:tc>
        <w:tc>
          <w:tcPr>
            <w:tcW w:w="867" w:type="dxa"/>
          </w:tcPr>
          <w:p w:rsidR="005C22D1" w:rsidRPr="000122F1" w:rsidRDefault="005C22D1" w:rsidP="004D62CD">
            <w:pPr>
              <w:pStyle w:val="Table"/>
            </w:pPr>
            <w:r w:rsidRPr="000122F1">
              <w:t>8</w:t>
            </w:r>
          </w:p>
        </w:tc>
        <w:tc>
          <w:tcPr>
            <w:tcW w:w="840" w:type="dxa"/>
          </w:tcPr>
          <w:p w:rsidR="005C22D1" w:rsidRPr="000122F1" w:rsidRDefault="005C22D1" w:rsidP="004D62CD">
            <w:pPr>
              <w:pStyle w:val="Table"/>
            </w:pPr>
            <w:r w:rsidRPr="000122F1">
              <w:t>6</w:t>
            </w:r>
          </w:p>
        </w:tc>
        <w:tc>
          <w:tcPr>
            <w:tcW w:w="894" w:type="dxa"/>
          </w:tcPr>
          <w:p w:rsidR="005C22D1" w:rsidRPr="000122F1" w:rsidRDefault="005C22D1" w:rsidP="004D62CD">
            <w:pPr>
              <w:pStyle w:val="Table"/>
            </w:pPr>
            <w:r w:rsidRPr="000122F1">
              <w:t>6</w:t>
            </w:r>
          </w:p>
        </w:tc>
        <w:tc>
          <w:tcPr>
            <w:tcW w:w="903" w:type="dxa"/>
          </w:tcPr>
          <w:p w:rsidR="005C22D1" w:rsidRPr="000122F1" w:rsidRDefault="005C22D1" w:rsidP="004D62CD">
            <w:pPr>
              <w:pStyle w:val="Table"/>
            </w:pPr>
            <w:r w:rsidRPr="000122F1">
              <w:t>5</w:t>
            </w:r>
          </w:p>
        </w:tc>
        <w:tc>
          <w:tcPr>
            <w:tcW w:w="1245" w:type="dxa"/>
          </w:tcPr>
          <w:p w:rsidR="005C22D1" w:rsidRPr="000122F1" w:rsidRDefault="005C22D1" w:rsidP="004D62CD">
            <w:pPr>
              <w:pStyle w:val="Table"/>
            </w:pPr>
            <w:r w:rsidRPr="000122F1">
              <w:t>5</w:t>
            </w:r>
          </w:p>
        </w:tc>
      </w:tr>
      <w:tr w:rsidR="005C22D1" w:rsidRPr="000122F1" w:rsidTr="004D62CD">
        <w:trPr>
          <w:trHeight w:val="920"/>
          <w:jc w:val="center"/>
        </w:trPr>
        <w:tc>
          <w:tcPr>
            <w:tcW w:w="517" w:type="dxa"/>
          </w:tcPr>
          <w:p w:rsidR="005C22D1" w:rsidRPr="000122F1" w:rsidRDefault="005C22D1" w:rsidP="004D62CD">
            <w:pPr>
              <w:pStyle w:val="Table"/>
            </w:pPr>
            <w:r w:rsidRPr="000122F1">
              <w:t>4.</w:t>
            </w:r>
          </w:p>
        </w:tc>
        <w:tc>
          <w:tcPr>
            <w:tcW w:w="2577" w:type="dxa"/>
          </w:tcPr>
          <w:p w:rsidR="005C22D1" w:rsidRPr="000122F1" w:rsidRDefault="005C22D1" w:rsidP="004D62CD">
            <w:pPr>
              <w:pStyle w:val="Table"/>
            </w:pPr>
            <w:r w:rsidRPr="000122F1">
              <w:t>Количество зарегистрированных</w:t>
            </w:r>
            <w:r w:rsidR="000122F1">
              <w:t xml:space="preserve"> </w:t>
            </w:r>
            <w:r w:rsidRPr="000122F1">
              <w:t>преступлений (количество преступлений)</w:t>
            </w:r>
          </w:p>
        </w:tc>
        <w:tc>
          <w:tcPr>
            <w:tcW w:w="869" w:type="dxa"/>
          </w:tcPr>
          <w:p w:rsidR="005C22D1" w:rsidRPr="000122F1" w:rsidRDefault="005C22D1" w:rsidP="004D62CD">
            <w:pPr>
              <w:pStyle w:val="Table"/>
            </w:pPr>
            <w:r w:rsidRPr="000122F1">
              <w:t>591</w:t>
            </w:r>
          </w:p>
        </w:tc>
        <w:tc>
          <w:tcPr>
            <w:tcW w:w="867" w:type="dxa"/>
          </w:tcPr>
          <w:p w:rsidR="005C22D1" w:rsidRPr="000122F1" w:rsidRDefault="005C22D1" w:rsidP="004D62CD">
            <w:pPr>
              <w:pStyle w:val="Table"/>
            </w:pPr>
            <w:r w:rsidRPr="000122F1">
              <w:t>550</w:t>
            </w:r>
          </w:p>
        </w:tc>
        <w:tc>
          <w:tcPr>
            <w:tcW w:w="867" w:type="dxa"/>
          </w:tcPr>
          <w:p w:rsidR="005C22D1" w:rsidRPr="000122F1" w:rsidRDefault="005C22D1" w:rsidP="004D62CD">
            <w:pPr>
              <w:pStyle w:val="Table"/>
            </w:pPr>
            <w:r w:rsidRPr="000122F1">
              <w:t>540</w:t>
            </w:r>
          </w:p>
        </w:tc>
        <w:tc>
          <w:tcPr>
            <w:tcW w:w="840" w:type="dxa"/>
          </w:tcPr>
          <w:p w:rsidR="005C22D1" w:rsidRPr="000122F1" w:rsidRDefault="005C22D1" w:rsidP="004D62CD">
            <w:pPr>
              <w:pStyle w:val="Table"/>
            </w:pPr>
            <w:r w:rsidRPr="000122F1">
              <w:t>530</w:t>
            </w:r>
          </w:p>
        </w:tc>
        <w:tc>
          <w:tcPr>
            <w:tcW w:w="894" w:type="dxa"/>
          </w:tcPr>
          <w:p w:rsidR="005C22D1" w:rsidRPr="000122F1" w:rsidRDefault="005C22D1" w:rsidP="004D62CD">
            <w:pPr>
              <w:pStyle w:val="Table"/>
            </w:pPr>
            <w:r w:rsidRPr="000122F1">
              <w:t>530</w:t>
            </w:r>
          </w:p>
        </w:tc>
        <w:tc>
          <w:tcPr>
            <w:tcW w:w="903" w:type="dxa"/>
          </w:tcPr>
          <w:p w:rsidR="005C22D1" w:rsidRPr="000122F1" w:rsidRDefault="005C22D1" w:rsidP="004D62CD">
            <w:pPr>
              <w:pStyle w:val="Table"/>
            </w:pPr>
            <w:r w:rsidRPr="000122F1">
              <w:t>520</w:t>
            </w:r>
          </w:p>
        </w:tc>
        <w:tc>
          <w:tcPr>
            <w:tcW w:w="1245" w:type="dxa"/>
          </w:tcPr>
          <w:p w:rsidR="005C22D1" w:rsidRPr="000122F1" w:rsidRDefault="005C22D1" w:rsidP="004D62CD">
            <w:pPr>
              <w:pStyle w:val="Table"/>
            </w:pPr>
            <w:r w:rsidRPr="000122F1">
              <w:t>520</w:t>
            </w:r>
          </w:p>
        </w:tc>
      </w:tr>
      <w:tr w:rsidR="005C22D1" w:rsidRPr="000122F1" w:rsidTr="004D62CD">
        <w:trPr>
          <w:trHeight w:val="920"/>
          <w:jc w:val="center"/>
        </w:trPr>
        <w:tc>
          <w:tcPr>
            <w:tcW w:w="517" w:type="dxa"/>
          </w:tcPr>
          <w:p w:rsidR="005C22D1" w:rsidRPr="000122F1" w:rsidRDefault="005C22D1" w:rsidP="004D62CD">
            <w:pPr>
              <w:pStyle w:val="Table"/>
            </w:pPr>
            <w:r w:rsidRPr="000122F1">
              <w:t>5.</w:t>
            </w:r>
          </w:p>
        </w:tc>
        <w:tc>
          <w:tcPr>
            <w:tcW w:w="2577" w:type="dxa"/>
          </w:tcPr>
          <w:p w:rsidR="005C22D1" w:rsidRPr="000122F1" w:rsidRDefault="005C22D1" w:rsidP="004D62CD">
            <w:pPr>
              <w:pStyle w:val="Table"/>
            </w:pPr>
            <w:r w:rsidRPr="000122F1">
              <w:t>Уровень преступности среди</w:t>
            </w:r>
            <w:r w:rsidR="000122F1">
              <w:t xml:space="preserve"> </w:t>
            </w:r>
            <w:r w:rsidRPr="000122F1">
              <w:t>несовершеннолетних (количество</w:t>
            </w:r>
            <w:r w:rsidR="000122F1">
              <w:t xml:space="preserve"> </w:t>
            </w:r>
            <w:r w:rsidRPr="000122F1">
              <w:t>преступлений)</w:t>
            </w:r>
          </w:p>
        </w:tc>
        <w:tc>
          <w:tcPr>
            <w:tcW w:w="869" w:type="dxa"/>
          </w:tcPr>
          <w:p w:rsidR="005C22D1" w:rsidRPr="000122F1" w:rsidRDefault="005C22D1" w:rsidP="004D62CD">
            <w:pPr>
              <w:pStyle w:val="Table"/>
            </w:pPr>
            <w:r w:rsidRPr="000122F1">
              <w:t>75</w:t>
            </w:r>
          </w:p>
        </w:tc>
        <w:tc>
          <w:tcPr>
            <w:tcW w:w="867" w:type="dxa"/>
          </w:tcPr>
          <w:p w:rsidR="005C22D1" w:rsidRPr="000122F1" w:rsidRDefault="005C22D1" w:rsidP="004D62CD">
            <w:pPr>
              <w:pStyle w:val="Table"/>
            </w:pPr>
            <w:r w:rsidRPr="000122F1">
              <w:t>55</w:t>
            </w:r>
          </w:p>
        </w:tc>
        <w:tc>
          <w:tcPr>
            <w:tcW w:w="867" w:type="dxa"/>
          </w:tcPr>
          <w:p w:rsidR="005C22D1" w:rsidRPr="000122F1" w:rsidRDefault="005C22D1" w:rsidP="004D62CD">
            <w:pPr>
              <w:pStyle w:val="Table"/>
            </w:pPr>
            <w:r w:rsidRPr="000122F1">
              <w:t>50</w:t>
            </w:r>
          </w:p>
        </w:tc>
        <w:tc>
          <w:tcPr>
            <w:tcW w:w="840" w:type="dxa"/>
          </w:tcPr>
          <w:p w:rsidR="005C22D1" w:rsidRPr="000122F1" w:rsidRDefault="005C22D1" w:rsidP="004D62CD">
            <w:pPr>
              <w:pStyle w:val="Table"/>
            </w:pPr>
            <w:r w:rsidRPr="000122F1">
              <w:t>30</w:t>
            </w:r>
          </w:p>
        </w:tc>
        <w:tc>
          <w:tcPr>
            <w:tcW w:w="894" w:type="dxa"/>
          </w:tcPr>
          <w:p w:rsidR="005C22D1" w:rsidRPr="000122F1" w:rsidRDefault="005C22D1" w:rsidP="004D62CD">
            <w:pPr>
              <w:pStyle w:val="Table"/>
            </w:pPr>
            <w:r w:rsidRPr="000122F1">
              <w:t>25</w:t>
            </w:r>
          </w:p>
        </w:tc>
        <w:tc>
          <w:tcPr>
            <w:tcW w:w="903" w:type="dxa"/>
          </w:tcPr>
          <w:p w:rsidR="005C22D1" w:rsidRPr="000122F1" w:rsidRDefault="005C22D1" w:rsidP="004D62CD">
            <w:pPr>
              <w:pStyle w:val="Table"/>
            </w:pPr>
            <w:r w:rsidRPr="000122F1">
              <w:t>22</w:t>
            </w:r>
          </w:p>
        </w:tc>
        <w:tc>
          <w:tcPr>
            <w:tcW w:w="1245" w:type="dxa"/>
          </w:tcPr>
          <w:p w:rsidR="005C22D1" w:rsidRPr="000122F1" w:rsidRDefault="005C22D1" w:rsidP="004D62CD">
            <w:pPr>
              <w:pStyle w:val="Table"/>
            </w:pPr>
            <w:r w:rsidRPr="000122F1">
              <w:t>22</w:t>
            </w:r>
          </w:p>
        </w:tc>
      </w:tr>
      <w:tr w:rsidR="005C22D1" w:rsidRPr="000122F1" w:rsidTr="004D62CD">
        <w:trPr>
          <w:trHeight w:val="920"/>
          <w:jc w:val="center"/>
        </w:trPr>
        <w:tc>
          <w:tcPr>
            <w:tcW w:w="517" w:type="dxa"/>
          </w:tcPr>
          <w:p w:rsidR="005C22D1" w:rsidRPr="000122F1" w:rsidRDefault="005C22D1" w:rsidP="004D62CD">
            <w:pPr>
              <w:pStyle w:val="Table"/>
            </w:pPr>
            <w:r w:rsidRPr="000122F1">
              <w:t>6.</w:t>
            </w:r>
          </w:p>
        </w:tc>
        <w:tc>
          <w:tcPr>
            <w:tcW w:w="2577" w:type="dxa"/>
          </w:tcPr>
          <w:p w:rsidR="005C22D1" w:rsidRPr="000122F1" w:rsidRDefault="005C22D1" w:rsidP="004D62CD">
            <w:pPr>
              <w:pStyle w:val="Table"/>
            </w:pPr>
            <w:r w:rsidRPr="000122F1">
              <w:t>Уровень рецидивной преступности</w:t>
            </w:r>
            <w:r w:rsidR="000122F1">
              <w:t xml:space="preserve"> </w:t>
            </w:r>
            <w:r w:rsidRPr="000122F1">
              <w:t>(количество преступлений)</w:t>
            </w:r>
          </w:p>
        </w:tc>
        <w:tc>
          <w:tcPr>
            <w:tcW w:w="869" w:type="dxa"/>
          </w:tcPr>
          <w:p w:rsidR="005C22D1" w:rsidRPr="000122F1" w:rsidRDefault="005C22D1" w:rsidP="004D62CD">
            <w:pPr>
              <w:pStyle w:val="Table"/>
            </w:pPr>
            <w:r w:rsidRPr="000122F1">
              <w:t>130</w:t>
            </w:r>
          </w:p>
        </w:tc>
        <w:tc>
          <w:tcPr>
            <w:tcW w:w="867" w:type="dxa"/>
          </w:tcPr>
          <w:p w:rsidR="005C22D1" w:rsidRPr="000122F1" w:rsidRDefault="005C22D1" w:rsidP="004D62CD">
            <w:pPr>
              <w:pStyle w:val="Table"/>
            </w:pPr>
            <w:r w:rsidRPr="000122F1">
              <w:t>125</w:t>
            </w:r>
          </w:p>
        </w:tc>
        <w:tc>
          <w:tcPr>
            <w:tcW w:w="867" w:type="dxa"/>
          </w:tcPr>
          <w:p w:rsidR="005C22D1" w:rsidRPr="000122F1" w:rsidRDefault="005C22D1" w:rsidP="004D62CD">
            <w:pPr>
              <w:pStyle w:val="Table"/>
            </w:pPr>
            <w:r w:rsidRPr="000122F1">
              <w:t>120</w:t>
            </w:r>
          </w:p>
        </w:tc>
        <w:tc>
          <w:tcPr>
            <w:tcW w:w="840" w:type="dxa"/>
          </w:tcPr>
          <w:p w:rsidR="005C22D1" w:rsidRPr="000122F1" w:rsidRDefault="005C22D1" w:rsidP="004D62CD">
            <w:pPr>
              <w:pStyle w:val="Table"/>
            </w:pPr>
            <w:r w:rsidRPr="000122F1">
              <w:t>115</w:t>
            </w:r>
          </w:p>
        </w:tc>
        <w:tc>
          <w:tcPr>
            <w:tcW w:w="894" w:type="dxa"/>
          </w:tcPr>
          <w:p w:rsidR="005C22D1" w:rsidRPr="000122F1" w:rsidRDefault="005C22D1" w:rsidP="004D62CD">
            <w:pPr>
              <w:pStyle w:val="Table"/>
            </w:pPr>
            <w:r w:rsidRPr="000122F1">
              <w:t>110</w:t>
            </w:r>
          </w:p>
        </w:tc>
        <w:tc>
          <w:tcPr>
            <w:tcW w:w="903" w:type="dxa"/>
          </w:tcPr>
          <w:p w:rsidR="005C22D1" w:rsidRPr="000122F1" w:rsidRDefault="005C22D1" w:rsidP="004D62CD">
            <w:pPr>
              <w:pStyle w:val="Table"/>
            </w:pPr>
            <w:r w:rsidRPr="000122F1">
              <w:t>105</w:t>
            </w:r>
          </w:p>
        </w:tc>
        <w:tc>
          <w:tcPr>
            <w:tcW w:w="1245" w:type="dxa"/>
          </w:tcPr>
          <w:p w:rsidR="005C22D1" w:rsidRPr="000122F1" w:rsidRDefault="005C22D1" w:rsidP="004D62CD">
            <w:pPr>
              <w:pStyle w:val="Table"/>
            </w:pPr>
            <w:r w:rsidRPr="000122F1">
              <w:t>105</w:t>
            </w:r>
          </w:p>
        </w:tc>
      </w:tr>
      <w:tr w:rsidR="005C22D1" w:rsidRPr="000122F1" w:rsidTr="004D62CD">
        <w:trPr>
          <w:trHeight w:val="920"/>
          <w:jc w:val="center"/>
        </w:trPr>
        <w:tc>
          <w:tcPr>
            <w:tcW w:w="517" w:type="dxa"/>
          </w:tcPr>
          <w:p w:rsidR="005C22D1" w:rsidRPr="000122F1" w:rsidRDefault="005C22D1" w:rsidP="004D62CD">
            <w:pPr>
              <w:pStyle w:val="Table"/>
            </w:pPr>
            <w:r w:rsidRPr="000122F1">
              <w:t>7.</w:t>
            </w:r>
          </w:p>
        </w:tc>
        <w:tc>
          <w:tcPr>
            <w:tcW w:w="2577" w:type="dxa"/>
          </w:tcPr>
          <w:p w:rsidR="005C22D1" w:rsidRPr="000122F1" w:rsidRDefault="005C22D1" w:rsidP="004D62CD">
            <w:pPr>
              <w:pStyle w:val="Table"/>
            </w:pPr>
            <w:r w:rsidRPr="000122F1">
              <w:t>Уровень уличной преступности</w:t>
            </w:r>
            <w:r w:rsidR="000122F1">
              <w:t xml:space="preserve"> </w:t>
            </w:r>
            <w:r w:rsidRPr="000122F1">
              <w:t>(количество преступлений)</w:t>
            </w:r>
          </w:p>
        </w:tc>
        <w:tc>
          <w:tcPr>
            <w:tcW w:w="869" w:type="dxa"/>
          </w:tcPr>
          <w:p w:rsidR="005C22D1" w:rsidRPr="000122F1" w:rsidRDefault="005C22D1" w:rsidP="004D62CD">
            <w:pPr>
              <w:pStyle w:val="Table"/>
            </w:pPr>
            <w:r w:rsidRPr="000122F1">
              <w:t>103</w:t>
            </w:r>
          </w:p>
        </w:tc>
        <w:tc>
          <w:tcPr>
            <w:tcW w:w="867" w:type="dxa"/>
          </w:tcPr>
          <w:p w:rsidR="005C22D1" w:rsidRPr="000122F1" w:rsidRDefault="005C22D1" w:rsidP="004D62CD">
            <w:pPr>
              <w:pStyle w:val="Table"/>
            </w:pPr>
            <w:r w:rsidRPr="000122F1">
              <w:t>100</w:t>
            </w:r>
          </w:p>
        </w:tc>
        <w:tc>
          <w:tcPr>
            <w:tcW w:w="867" w:type="dxa"/>
          </w:tcPr>
          <w:p w:rsidR="005C22D1" w:rsidRPr="000122F1" w:rsidRDefault="005C22D1" w:rsidP="004D62CD">
            <w:pPr>
              <w:pStyle w:val="Table"/>
            </w:pPr>
            <w:r w:rsidRPr="000122F1">
              <w:t>95</w:t>
            </w:r>
          </w:p>
        </w:tc>
        <w:tc>
          <w:tcPr>
            <w:tcW w:w="840" w:type="dxa"/>
          </w:tcPr>
          <w:p w:rsidR="005C22D1" w:rsidRPr="000122F1" w:rsidRDefault="005C22D1" w:rsidP="004D62CD">
            <w:pPr>
              <w:pStyle w:val="Table"/>
            </w:pPr>
            <w:r w:rsidRPr="000122F1">
              <w:t>80</w:t>
            </w:r>
          </w:p>
        </w:tc>
        <w:tc>
          <w:tcPr>
            <w:tcW w:w="894" w:type="dxa"/>
          </w:tcPr>
          <w:p w:rsidR="005C22D1" w:rsidRPr="000122F1" w:rsidRDefault="005C22D1" w:rsidP="004D62CD">
            <w:pPr>
              <w:pStyle w:val="Table"/>
            </w:pPr>
            <w:r w:rsidRPr="000122F1">
              <w:t>75</w:t>
            </w:r>
          </w:p>
        </w:tc>
        <w:tc>
          <w:tcPr>
            <w:tcW w:w="903" w:type="dxa"/>
          </w:tcPr>
          <w:p w:rsidR="005C22D1" w:rsidRPr="000122F1" w:rsidRDefault="005C22D1" w:rsidP="004D62CD">
            <w:pPr>
              <w:pStyle w:val="Table"/>
            </w:pPr>
            <w:r w:rsidRPr="000122F1">
              <w:t>70</w:t>
            </w:r>
          </w:p>
        </w:tc>
        <w:tc>
          <w:tcPr>
            <w:tcW w:w="1245" w:type="dxa"/>
          </w:tcPr>
          <w:p w:rsidR="005C22D1" w:rsidRPr="000122F1" w:rsidRDefault="005C22D1" w:rsidP="004D62CD">
            <w:pPr>
              <w:pStyle w:val="Table"/>
            </w:pPr>
            <w:r w:rsidRPr="000122F1">
              <w:t>70</w:t>
            </w:r>
          </w:p>
        </w:tc>
      </w:tr>
    </w:tbl>
    <w:p w:rsidR="005C22D1" w:rsidRPr="004D62CD" w:rsidRDefault="005C22D1" w:rsidP="004D62CD"/>
    <w:p w:rsidR="005C22D1" w:rsidRPr="004D62CD" w:rsidRDefault="005C22D1" w:rsidP="004D62CD">
      <w:pPr>
        <w:jc w:val="center"/>
        <w:rPr>
          <w:rFonts w:cs="Arial"/>
          <w:b/>
          <w:bCs/>
          <w:iCs/>
          <w:sz w:val="30"/>
          <w:szCs w:val="28"/>
        </w:rPr>
      </w:pPr>
      <w:r w:rsidRPr="004D62CD">
        <w:rPr>
          <w:rFonts w:cs="Arial"/>
          <w:b/>
          <w:bCs/>
          <w:iCs/>
          <w:sz w:val="30"/>
          <w:szCs w:val="28"/>
        </w:rPr>
        <w:t>Показатели конечных результатов</w:t>
      </w:r>
    </w:p>
    <w:p w:rsidR="005C22D1" w:rsidRPr="004D62CD" w:rsidRDefault="005C22D1" w:rsidP="004D62CD"/>
    <w:tbl>
      <w:tblPr>
        <w:tblW w:w="957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17"/>
        <w:gridCol w:w="2543"/>
        <w:gridCol w:w="903"/>
        <w:gridCol w:w="867"/>
        <w:gridCol w:w="867"/>
        <w:gridCol w:w="826"/>
        <w:gridCol w:w="908"/>
        <w:gridCol w:w="903"/>
        <w:gridCol w:w="1245"/>
      </w:tblGrid>
      <w:tr w:rsidR="005C22D1" w:rsidRPr="000122F1" w:rsidTr="004D62CD">
        <w:trPr>
          <w:trHeight w:val="660"/>
          <w:jc w:val="center"/>
        </w:trPr>
        <w:tc>
          <w:tcPr>
            <w:tcW w:w="517" w:type="dxa"/>
          </w:tcPr>
          <w:p w:rsidR="005C22D1" w:rsidRPr="000122F1" w:rsidRDefault="005C22D1" w:rsidP="004D62CD">
            <w:pPr>
              <w:pStyle w:val="Table0"/>
            </w:pPr>
            <w:r w:rsidRPr="000122F1">
              <w:t>8.</w:t>
            </w:r>
          </w:p>
          <w:p w:rsidR="005C22D1" w:rsidRPr="000122F1" w:rsidRDefault="005C22D1" w:rsidP="004D62CD">
            <w:pPr>
              <w:pStyle w:val="Table0"/>
            </w:pPr>
          </w:p>
        </w:tc>
        <w:tc>
          <w:tcPr>
            <w:tcW w:w="2543" w:type="dxa"/>
          </w:tcPr>
          <w:p w:rsidR="005C22D1" w:rsidRPr="000122F1" w:rsidRDefault="005C22D1" w:rsidP="004D62CD">
            <w:pPr>
              <w:pStyle w:val="Table0"/>
            </w:pPr>
            <w:r w:rsidRPr="000122F1">
              <w:t>Уровень общеуголовной преступности</w:t>
            </w:r>
          </w:p>
        </w:tc>
        <w:tc>
          <w:tcPr>
            <w:tcW w:w="903" w:type="dxa"/>
          </w:tcPr>
          <w:p w:rsidR="005C22D1" w:rsidRPr="000122F1" w:rsidRDefault="005C22D1" w:rsidP="004D62CD">
            <w:pPr>
              <w:pStyle w:val="Table0"/>
            </w:pPr>
            <w:r w:rsidRPr="000122F1">
              <w:t>222</w:t>
            </w:r>
          </w:p>
        </w:tc>
        <w:tc>
          <w:tcPr>
            <w:tcW w:w="867" w:type="dxa"/>
          </w:tcPr>
          <w:p w:rsidR="005C22D1" w:rsidRPr="000122F1" w:rsidRDefault="005C22D1" w:rsidP="004D62CD">
            <w:pPr>
              <w:pStyle w:val="Table0"/>
            </w:pPr>
            <w:r w:rsidRPr="000122F1">
              <w:t>206</w:t>
            </w:r>
          </w:p>
        </w:tc>
        <w:tc>
          <w:tcPr>
            <w:tcW w:w="867" w:type="dxa"/>
          </w:tcPr>
          <w:p w:rsidR="005C22D1" w:rsidRPr="000122F1" w:rsidRDefault="005C22D1" w:rsidP="004D62CD">
            <w:pPr>
              <w:pStyle w:val="Table0"/>
            </w:pPr>
            <w:r w:rsidRPr="000122F1">
              <w:t>203</w:t>
            </w:r>
          </w:p>
        </w:tc>
        <w:tc>
          <w:tcPr>
            <w:tcW w:w="826" w:type="dxa"/>
          </w:tcPr>
          <w:p w:rsidR="005C22D1" w:rsidRPr="000122F1" w:rsidRDefault="005C22D1" w:rsidP="004D62CD">
            <w:pPr>
              <w:pStyle w:val="Table0"/>
            </w:pPr>
            <w:r w:rsidRPr="000122F1">
              <w:t>199</w:t>
            </w:r>
          </w:p>
        </w:tc>
        <w:tc>
          <w:tcPr>
            <w:tcW w:w="908" w:type="dxa"/>
          </w:tcPr>
          <w:p w:rsidR="005C22D1" w:rsidRPr="000122F1" w:rsidRDefault="005C22D1" w:rsidP="004D62CD">
            <w:pPr>
              <w:pStyle w:val="Table0"/>
            </w:pPr>
            <w:r w:rsidRPr="000122F1">
              <w:t>197</w:t>
            </w:r>
          </w:p>
        </w:tc>
        <w:tc>
          <w:tcPr>
            <w:tcW w:w="903" w:type="dxa"/>
          </w:tcPr>
          <w:p w:rsidR="005C22D1" w:rsidRPr="000122F1" w:rsidRDefault="005C22D1" w:rsidP="004D62CD">
            <w:pPr>
              <w:pStyle w:val="Table0"/>
            </w:pPr>
            <w:r w:rsidRPr="000122F1">
              <w:t>195</w:t>
            </w:r>
          </w:p>
          <w:p w:rsidR="005C22D1" w:rsidRPr="000122F1" w:rsidRDefault="005C22D1" w:rsidP="004D62CD">
            <w:pPr>
              <w:pStyle w:val="Table"/>
            </w:pPr>
          </w:p>
        </w:tc>
        <w:tc>
          <w:tcPr>
            <w:tcW w:w="1245" w:type="dxa"/>
          </w:tcPr>
          <w:p w:rsidR="005C22D1" w:rsidRPr="000122F1" w:rsidRDefault="005C22D1" w:rsidP="004D62CD">
            <w:pPr>
              <w:pStyle w:val="Table"/>
            </w:pPr>
            <w:r w:rsidRPr="000122F1">
              <w:t>195</w:t>
            </w:r>
          </w:p>
          <w:p w:rsidR="005C22D1" w:rsidRPr="000122F1" w:rsidRDefault="005C22D1" w:rsidP="004D62CD">
            <w:pPr>
              <w:pStyle w:val="Table"/>
            </w:pPr>
          </w:p>
        </w:tc>
      </w:tr>
      <w:tr w:rsidR="005C22D1" w:rsidRPr="000122F1" w:rsidTr="004D62CD">
        <w:trPr>
          <w:trHeight w:val="920"/>
          <w:jc w:val="center"/>
        </w:trPr>
        <w:tc>
          <w:tcPr>
            <w:tcW w:w="517" w:type="dxa"/>
          </w:tcPr>
          <w:p w:rsidR="005C22D1" w:rsidRPr="000122F1" w:rsidRDefault="005C22D1" w:rsidP="004D62CD">
            <w:pPr>
              <w:pStyle w:val="Table"/>
            </w:pPr>
            <w:r w:rsidRPr="000122F1">
              <w:t>9.</w:t>
            </w:r>
          </w:p>
        </w:tc>
        <w:tc>
          <w:tcPr>
            <w:tcW w:w="2543" w:type="dxa"/>
          </w:tcPr>
          <w:p w:rsidR="005C22D1" w:rsidRPr="000122F1" w:rsidRDefault="005C22D1" w:rsidP="004D62CD">
            <w:pPr>
              <w:pStyle w:val="Table"/>
            </w:pPr>
            <w:r w:rsidRPr="000122F1">
              <w:t>Уровень криминогенности населения</w:t>
            </w:r>
            <w:r w:rsidR="000122F1">
              <w:t xml:space="preserve"> </w:t>
            </w:r>
            <w:r w:rsidRPr="000122F1">
              <w:t xml:space="preserve">(количество установленных за преступления лиц </w:t>
            </w:r>
          </w:p>
          <w:p w:rsidR="005C22D1" w:rsidRPr="000122F1" w:rsidRDefault="005C22D1" w:rsidP="004D62CD">
            <w:pPr>
              <w:pStyle w:val="Table"/>
            </w:pPr>
            <w:r w:rsidRPr="000122F1">
              <w:t>на 10 тыс. нас.)</w:t>
            </w:r>
          </w:p>
        </w:tc>
        <w:tc>
          <w:tcPr>
            <w:tcW w:w="903" w:type="dxa"/>
          </w:tcPr>
          <w:p w:rsidR="005C22D1" w:rsidRPr="000122F1" w:rsidRDefault="005C22D1" w:rsidP="004D62CD">
            <w:pPr>
              <w:pStyle w:val="Table"/>
            </w:pPr>
            <w:r w:rsidRPr="000122F1">
              <w:t>166</w:t>
            </w:r>
          </w:p>
        </w:tc>
        <w:tc>
          <w:tcPr>
            <w:tcW w:w="867" w:type="dxa"/>
          </w:tcPr>
          <w:p w:rsidR="005C22D1" w:rsidRPr="000122F1" w:rsidRDefault="005C22D1" w:rsidP="004D62CD">
            <w:pPr>
              <w:pStyle w:val="Table"/>
            </w:pPr>
            <w:r w:rsidRPr="000122F1">
              <w:t>154</w:t>
            </w:r>
          </w:p>
        </w:tc>
        <w:tc>
          <w:tcPr>
            <w:tcW w:w="867" w:type="dxa"/>
          </w:tcPr>
          <w:p w:rsidR="005C22D1" w:rsidRPr="000122F1" w:rsidRDefault="005C22D1" w:rsidP="004D62CD">
            <w:pPr>
              <w:pStyle w:val="Table"/>
            </w:pPr>
            <w:r w:rsidRPr="000122F1">
              <w:t>152</w:t>
            </w:r>
          </w:p>
        </w:tc>
        <w:tc>
          <w:tcPr>
            <w:tcW w:w="826" w:type="dxa"/>
          </w:tcPr>
          <w:p w:rsidR="005C22D1" w:rsidRPr="000122F1" w:rsidRDefault="005C22D1" w:rsidP="004D62CD">
            <w:pPr>
              <w:pStyle w:val="Table"/>
            </w:pPr>
            <w:r w:rsidRPr="000122F1">
              <w:t>146</w:t>
            </w:r>
          </w:p>
        </w:tc>
        <w:tc>
          <w:tcPr>
            <w:tcW w:w="908" w:type="dxa"/>
          </w:tcPr>
          <w:p w:rsidR="005C22D1" w:rsidRPr="000122F1" w:rsidRDefault="005C22D1" w:rsidP="004D62CD">
            <w:pPr>
              <w:pStyle w:val="Table"/>
            </w:pPr>
            <w:r w:rsidRPr="000122F1">
              <w:t>142</w:t>
            </w:r>
          </w:p>
        </w:tc>
        <w:tc>
          <w:tcPr>
            <w:tcW w:w="903" w:type="dxa"/>
          </w:tcPr>
          <w:p w:rsidR="005C22D1" w:rsidRPr="000122F1" w:rsidRDefault="005C22D1" w:rsidP="004D62CD">
            <w:pPr>
              <w:pStyle w:val="Table"/>
            </w:pPr>
            <w:r w:rsidRPr="000122F1">
              <w:t>140</w:t>
            </w:r>
          </w:p>
          <w:p w:rsidR="005C22D1" w:rsidRPr="000122F1" w:rsidRDefault="005C22D1" w:rsidP="004D62CD">
            <w:pPr>
              <w:pStyle w:val="Table"/>
            </w:pPr>
          </w:p>
          <w:p w:rsidR="005C22D1" w:rsidRPr="000122F1" w:rsidRDefault="005C22D1" w:rsidP="004D62CD">
            <w:pPr>
              <w:pStyle w:val="Table"/>
            </w:pPr>
          </w:p>
        </w:tc>
        <w:tc>
          <w:tcPr>
            <w:tcW w:w="1245" w:type="dxa"/>
          </w:tcPr>
          <w:p w:rsidR="005C22D1" w:rsidRPr="000122F1" w:rsidRDefault="005C22D1" w:rsidP="004D62CD">
            <w:pPr>
              <w:pStyle w:val="Table"/>
            </w:pPr>
            <w:r w:rsidRPr="000122F1">
              <w:t>140</w:t>
            </w:r>
          </w:p>
          <w:p w:rsidR="005C22D1" w:rsidRPr="000122F1" w:rsidRDefault="005C22D1" w:rsidP="004D62CD">
            <w:pPr>
              <w:pStyle w:val="Table"/>
            </w:pPr>
          </w:p>
          <w:p w:rsidR="005C22D1" w:rsidRPr="000122F1" w:rsidRDefault="005C22D1" w:rsidP="004D62CD">
            <w:pPr>
              <w:pStyle w:val="Table"/>
            </w:pPr>
          </w:p>
        </w:tc>
      </w:tr>
      <w:tr w:rsidR="005C22D1" w:rsidRPr="000122F1" w:rsidTr="004D62CD">
        <w:trPr>
          <w:trHeight w:val="920"/>
          <w:jc w:val="center"/>
        </w:trPr>
        <w:tc>
          <w:tcPr>
            <w:tcW w:w="517" w:type="dxa"/>
          </w:tcPr>
          <w:p w:rsidR="005C22D1" w:rsidRPr="000122F1" w:rsidRDefault="005C22D1" w:rsidP="004D62CD">
            <w:pPr>
              <w:pStyle w:val="Table"/>
            </w:pPr>
            <w:r w:rsidRPr="000122F1">
              <w:t>10.</w:t>
            </w:r>
          </w:p>
        </w:tc>
        <w:tc>
          <w:tcPr>
            <w:tcW w:w="2543" w:type="dxa"/>
          </w:tcPr>
          <w:p w:rsidR="005C22D1" w:rsidRPr="000122F1" w:rsidRDefault="005C22D1" w:rsidP="004D62CD">
            <w:pPr>
              <w:pStyle w:val="Table"/>
            </w:pPr>
            <w:r w:rsidRPr="000122F1">
              <w:t>Доля преступлений, совершенных лицами,</w:t>
            </w:r>
            <w:r w:rsidR="000122F1">
              <w:t xml:space="preserve"> </w:t>
            </w:r>
            <w:r w:rsidRPr="000122F1">
              <w:t xml:space="preserve">ранее совершавшими преступления, </w:t>
            </w:r>
          </w:p>
          <w:p w:rsidR="005C22D1" w:rsidRPr="000122F1" w:rsidRDefault="005C22D1" w:rsidP="004D62CD">
            <w:pPr>
              <w:pStyle w:val="Table"/>
            </w:pPr>
            <w:r w:rsidRPr="000122F1">
              <w:t>в</w:t>
            </w:r>
            <w:r w:rsidR="000122F1" w:rsidRPr="000122F1">
              <w:t xml:space="preserve"> </w:t>
            </w:r>
            <w:r w:rsidRPr="000122F1">
              <w:t>числе раскрытых общеуголовных</w:t>
            </w:r>
            <w:r w:rsidR="000122F1">
              <w:t xml:space="preserve"> </w:t>
            </w:r>
            <w:r w:rsidRPr="000122F1">
              <w:t>преступлений</w:t>
            </w:r>
          </w:p>
        </w:tc>
        <w:tc>
          <w:tcPr>
            <w:tcW w:w="903" w:type="dxa"/>
          </w:tcPr>
          <w:p w:rsidR="005C22D1" w:rsidRPr="000122F1" w:rsidRDefault="005C22D1" w:rsidP="004D62CD">
            <w:pPr>
              <w:pStyle w:val="Table"/>
            </w:pPr>
            <w:r w:rsidRPr="000122F1">
              <w:t>21,9%</w:t>
            </w:r>
          </w:p>
        </w:tc>
        <w:tc>
          <w:tcPr>
            <w:tcW w:w="867" w:type="dxa"/>
          </w:tcPr>
          <w:p w:rsidR="005C22D1" w:rsidRPr="000122F1" w:rsidRDefault="005C22D1" w:rsidP="004D62CD">
            <w:pPr>
              <w:pStyle w:val="Table"/>
            </w:pPr>
            <w:r w:rsidRPr="000122F1">
              <w:t>18,1</w:t>
            </w:r>
          </w:p>
        </w:tc>
        <w:tc>
          <w:tcPr>
            <w:tcW w:w="867" w:type="dxa"/>
          </w:tcPr>
          <w:p w:rsidR="005C22D1" w:rsidRPr="000122F1" w:rsidRDefault="005C22D1" w:rsidP="004D62CD">
            <w:pPr>
              <w:pStyle w:val="Table"/>
            </w:pPr>
            <w:r w:rsidRPr="000122F1">
              <w:t>17,6</w:t>
            </w:r>
          </w:p>
        </w:tc>
        <w:tc>
          <w:tcPr>
            <w:tcW w:w="826" w:type="dxa"/>
          </w:tcPr>
          <w:p w:rsidR="005C22D1" w:rsidRPr="000122F1" w:rsidRDefault="005C22D1" w:rsidP="004D62CD">
            <w:pPr>
              <w:pStyle w:val="Table"/>
            </w:pPr>
            <w:r w:rsidRPr="000122F1">
              <w:t>16,9</w:t>
            </w:r>
          </w:p>
        </w:tc>
        <w:tc>
          <w:tcPr>
            <w:tcW w:w="908" w:type="dxa"/>
          </w:tcPr>
          <w:p w:rsidR="005C22D1" w:rsidRPr="000122F1" w:rsidRDefault="005C22D1" w:rsidP="004D62CD">
            <w:pPr>
              <w:pStyle w:val="Table"/>
            </w:pPr>
            <w:r w:rsidRPr="000122F1">
              <w:t>16,9</w:t>
            </w:r>
          </w:p>
        </w:tc>
        <w:tc>
          <w:tcPr>
            <w:tcW w:w="903" w:type="dxa"/>
          </w:tcPr>
          <w:p w:rsidR="005C22D1" w:rsidRPr="000122F1" w:rsidRDefault="005C22D1" w:rsidP="004D62CD">
            <w:pPr>
              <w:pStyle w:val="Table"/>
            </w:pPr>
            <w:r w:rsidRPr="000122F1">
              <w:t>16,2</w:t>
            </w:r>
          </w:p>
        </w:tc>
        <w:tc>
          <w:tcPr>
            <w:tcW w:w="1245" w:type="dxa"/>
          </w:tcPr>
          <w:p w:rsidR="005C22D1" w:rsidRPr="000122F1" w:rsidRDefault="005C22D1" w:rsidP="004D62CD">
            <w:pPr>
              <w:pStyle w:val="Table"/>
            </w:pPr>
            <w:r w:rsidRPr="000122F1">
              <w:t>16,2</w:t>
            </w:r>
          </w:p>
        </w:tc>
      </w:tr>
      <w:tr w:rsidR="005C22D1" w:rsidRPr="000122F1" w:rsidTr="004D62CD">
        <w:trPr>
          <w:trHeight w:val="920"/>
          <w:jc w:val="center"/>
        </w:trPr>
        <w:tc>
          <w:tcPr>
            <w:tcW w:w="517" w:type="dxa"/>
          </w:tcPr>
          <w:p w:rsidR="005C22D1" w:rsidRPr="000122F1" w:rsidRDefault="005C22D1" w:rsidP="004D62CD">
            <w:pPr>
              <w:pStyle w:val="Table"/>
            </w:pPr>
            <w:r w:rsidRPr="000122F1">
              <w:t>11.</w:t>
            </w:r>
          </w:p>
        </w:tc>
        <w:tc>
          <w:tcPr>
            <w:tcW w:w="2543" w:type="dxa"/>
          </w:tcPr>
          <w:p w:rsidR="005C22D1" w:rsidRPr="000122F1" w:rsidRDefault="005C22D1" w:rsidP="004D62CD">
            <w:pPr>
              <w:pStyle w:val="Table"/>
            </w:pPr>
            <w:r w:rsidRPr="000122F1">
              <w:t>Доля уличных преступлений в числе</w:t>
            </w:r>
            <w:r w:rsidR="000122F1">
              <w:t xml:space="preserve"> </w:t>
            </w:r>
            <w:r w:rsidRPr="000122F1">
              <w:t>зарегистрированных общеуголовных</w:t>
            </w:r>
            <w:r w:rsidR="000122F1">
              <w:t xml:space="preserve"> </w:t>
            </w:r>
            <w:r w:rsidRPr="000122F1">
              <w:t>преступлений</w:t>
            </w:r>
          </w:p>
        </w:tc>
        <w:tc>
          <w:tcPr>
            <w:tcW w:w="903" w:type="dxa"/>
          </w:tcPr>
          <w:p w:rsidR="005C22D1" w:rsidRPr="000122F1" w:rsidRDefault="005C22D1" w:rsidP="004D62CD">
            <w:pPr>
              <w:pStyle w:val="Table"/>
            </w:pPr>
            <w:r w:rsidRPr="000122F1">
              <w:t>17,4%</w:t>
            </w:r>
          </w:p>
        </w:tc>
        <w:tc>
          <w:tcPr>
            <w:tcW w:w="867" w:type="dxa"/>
          </w:tcPr>
          <w:p w:rsidR="005C22D1" w:rsidRPr="000122F1" w:rsidRDefault="005C22D1" w:rsidP="004D62CD">
            <w:pPr>
              <w:pStyle w:val="Table"/>
            </w:pPr>
            <w:r w:rsidRPr="000122F1">
              <w:t>17,2</w:t>
            </w:r>
          </w:p>
        </w:tc>
        <w:tc>
          <w:tcPr>
            <w:tcW w:w="867" w:type="dxa"/>
          </w:tcPr>
          <w:p w:rsidR="005C22D1" w:rsidRPr="000122F1" w:rsidRDefault="005C22D1" w:rsidP="004D62CD">
            <w:pPr>
              <w:pStyle w:val="Table"/>
            </w:pPr>
            <w:r w:rsidRPr="000122F1">
              <w:t>16,6</w:t>
            </w:r>
          </w:p>
        </w:tc>
        <w:tc>
          <w:tcPr>
            <w:tcW w:w="826" w:type="dxa"/>
          </w:tcPr>
          <w:p w:rsidR="005C22D1" w:rsidRPr="000122F1" w:rsidRDefault="005C22D1" w:rsidP="004D62CD">
            <w:pPr>
              <w:pStyle w:val="Table"/>
            </w:pPr>
            <w:r w:rsidRPr="000122F1">
              <w:t>16,0</w:t>
            </w:r>
          </w:p>
        </w:tc>
        <w:tc>
          <w:tcPr>
            <w:tcW w:w="908" w:type="dxa"/>
          </w:tcPr>
          <w:p w:rsidR="005C22D1" w:rsidRPr="000122F1" w:rsidRDefault="005C22D1" w:rsidP="004D62CD">
            <w:pPr>
              <w:pStyle w:val="Table"/>
            </w:pPr>
            <w:r w:rsidRPr="000122F1">
              <w:t>16,0</w:t>
            </w:r>
          </w:p>
        </w:tc>
        <w:tc>
          <w:tcPr>
            <w:tcW w:w="903" w:type="dxa"/>
          </w:tcPr>
          <w:p w:rsidR="005C22D1" w:rsidRPr="000122F1" w:rsidRDefault="005C22D1" w:rsidP="004D62CD">
            <w:pPr>
              <w:pStyle w:val="Table"/>
            </w:pPr>
            <w:r w:rsidRPr="000122F1">
              <w:t>15,2</w:t>
            </w:r>
          </w:p>
        </w:tc>
        <w:tc>
          <w:tcPr>
            <w:tcW w:w="1245" w:type="dxa"/>
          </w:tcPr>
          <w:p w:rsidR="005C22D1" w:rsidRPr="000122F1" w:rsidRDefault="005C22D1" w:rsidP="004D62CD">
            <w:pPr>
              <w:pStyle w:val="Table"/>
            </w:pPr>
            <w:r w:rsidRPr="000122F1">
              <w:t>15,2</w:t>
            </w:r>
          </w:p>
        </w:tc>
      </w:tr>
    </w:tbl>
    <w:p w:rsidR="005C22D1" w:rsidRPr="000122F1" w:rsidRDefault="005C22D1" w:rsidP="00342070">
      <w:pPr>
        <w:rPr>
          <w:rFonts w:cs="Arial"/>
        </w:rPr>
      </w:pPr>
    </w:p>
    <w:p w:rsidR="00AF2EA9" w:rsidRPr="000122F1" w:rsidRDefault="00AF2EA9" w:rsidP="009D1380">
      <w:pPr>
        <w:rPr>
          <w:rFonts w:cs="Arial"/>
        </w:rPr>
      </w:pPr>
    </w:p>
    <w:p w:rsidR="00AF2EA9" w:rsidRPr="000122F1" w:rsidRDefault="00AF2EA9" w:rsidP="00AF2EA9">
      <w:pPr>
        <w:jc w:val="right"/>
        <w:rPr>
          <w:rFonts w:cs="Arial"/>
          <w:b/>
          <w:szCs w:val="28"/>
        </w:rPr>
      </w:pPr>
      <w:r w:rsidRPr="000122F1">
        <w:rPr>
          <w:rFonts w:cs="Arial"/>
          <w:b/>
          <w:szCs w:val="28"/>
        </w:rPr>
        <w:t>Таблица 2</w:t>
      </w:r>
    </w:p>
    <w:p w:rsidR="00AF2EA9" w:rsidRPr="004D62CD" w:rsidRDefault="00AF2EA9" w:rsidP="004D62CD">
      <w:pPr>
        <w:pStyle w:val="ConsPlusNormal"/>
        <w:widowControl/>
        <w:ind w:firstLine="0"/>
        <w:jc w:val="center"/>
        <w:rPr>
          <w:b/>
          <w:bCs/>
          <w:iCs/>
          <w:sz w:val="30"/>
          <w:szCs w:val="28"/>
        </w:rPr>
      </w:pPr>
      <w:r w:rsidRPr="004D62CD">
        <w:rPr>
          <w:b/>
          <w:bCs/>
          <w:iCs/>
          <w:sz w:val="30"/>
          <w:szCs w:val="28"/>
        </w:rPr>
        <w:t xml:space="preserve">Основные мероприятия программы </w:t>
      </w:r>
    </w:p>
    <w:p w:rsidR="00AF2EA9" w:rsidRPr="004D62CD" w:rsidRDefault="00AF2EA9" w:rsidP="004D62CD">
      <w:pPr>
        <w:pStyle w:val="ConsPlusNormal"/>
        <w:widowControl/>
        <w:ind w:firstLine="0"/>
        <w:jc w:val="center"/>
        <w:rPr>
          <w:b/>
          <w:bCs/>
          <w:iCs/>
          <w:sz w:val="30"/>
          <w:szCs w:val="28"/>
        </w:rPr>
      </w:pPr>
      <w:r w:rsidRPr="004D62CD">
        <w:rPr>
          <w:b/>
          <w:bCs/>
          <w:iCs/>
          <w:sz w:val="30"/>
          <w:szCs w:val="28"/>
        </w:rPr>
        <w:t>«Профилактика правонарушений в Березовском районе на 2011-2015 годы »</w:t>
      </w:r>
    </w:p>
    <w:p w:rsidR="00AF2EA9" w:rsidRPr="004D62CD" w:rsidRDefault="00AF2EA9" w:rsidP="004D62CD"/>
    <w:tbl>
      <w:tblPr>
        <w:tblW w:w="1105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1560"/>
        <w:gridCol w:w="1623"/>
        <w:gridCol w:w="787"/>
        <w:gridCol w:w="851"/>
        <w:gridCol w:w="774"/>
        <w:gridCol w:w="931"/>
        <w:gridCol w:w="931"/>
        <w:gridCol w:w="621"/>
        <w:gridCol w:w="14"/>
        <w:gridCol w:w="813"/>
        <w:gridCol w:w="14"/>
        <w:gridCol w:w="1571"/>
      </w:tblGrid>
      <w:tr w:rsidR="00AF2EA9" w:rsidRPr="000122F1" w:rsidTr="004D62CD">
        <w:trPr>
          <w:trHeight w:val="720"/>
          <w:jc w:val="center"/>
        </w:trPr>
        <w:tc>
          <w:tcPr>
            <w:tcW w:w="567" w:type="dxa"/>
            <w:vMerge w:val="restart"/>
          </w:tcPr>
          <w:p w:rsidR="00AF2EA9" w:rsidRPr="000122F1" w:rsidRDefault="00AF2EA9" w:rsidP="004D62CD">
            <w:pPr>
              <w:pStyle w:val="Table0"/>
            </w:pPr>
            <w:r w:rsidRPr="000122F1">
              <w:t>№</w:t>
            </w:r>
          </w:p>
          <w:p w:rsidR="00AF2EA9" w:rsidRPr="000122F1" w:rsidRDefault="00AF2EA9" w:rsidP="004D62CD">
            <w:pPr>
              <w:pStyle w:val="Table0"/>
            </w:pPr>
            <w:r w:rsidRPr="000122F1">
              <w:t>п/п</w:t>
            </w:r>
          </w:p>
        </w:tc>
        <w:tc>
          <w:tcPr>
            <w:tcW w:w="1560" w:type="dxa"/>
            <w:vMerge w:val="restart"/>
          </w:tcPr>
          <w:p w:rsidR="00AF2EA9" w:rsidRPr="000122F1" w:rsidRDefault="00AF2EA9" w:rsidP="004D62CD">
            <w:pPr>
              <w:pStyle w:val="Table0"/>
            </w:pPr>
            <w:r w:rsidRPr="000122F1">
              <w:t>Мероприятия</w:t>
            </w:r>
          </w:p>
          <w:p w:rsidR="00AF2EA9" w:rsidRPr="000122F1" w:rsidRDefault="00AF2EA9" w:rsidP="004D62CD">
            <w:pPr>
              <w:pStyle w:val="Table0"/>
            </w:pPr>
            <w:r w:rsidRPr="000122F1">
              <w:t>программы</w:t>
            </w:r>
          </w:p>
        </w:tc>
        <w:tc>
          <w:tcPr>
            <w:tcW w:w="1623" w:type="dxa"/>
            <w:vMerge w:val="restart"/>
          </w:tcPr>
          <w:p w:rsidR="00AF2EA9" w:rsidRPr="000122F1" w:rsidRDefault="00AF2EA9" w:rsidP="004D62CD">
            <w:pPr>
              <w:pStyle w:val="Table0"/>
            </w:pPr>
            <w:r w:rsidRPr="000122F1">
              <w:t>Исполнители</w:t>
            </w:r>
          </w:p>
        </w:tc>
        <w:tc>
          <w:tcPr>
            <w:tcW w:w="787" w:type="dxa"/>
            <w:vMerge w:val="restart"/>
          </w:tcPr>
          <w:p w:rsidR="00AF2EA9" w:rsidRPr="000122F1" w:rsidRDefault="00AF2EA9" w:rsidP="004D62CD">
            <w:pPr>
              <w:pStyle w:val="Table0"/>
            </w:pPr>
            <w:r w:rsidRPr="000122F1">
              <w:t>Источники</w:t>
            </w:r>
          </w:p>
          <w:p w:rsidR="00AF2EA9" w:rsidRPr="000122F1" w:rsidRDefault="00AF2EA9" w:rsidP="004D62CD">
            <w:pPr>
              <w:pStyle w:val="Table0"/>
            </w:pPr>
            <w:r w:rsidRPr="000122F1">
              <w:t>финансирования</w:t>
            </w:r>
          </w:p>
        </w:tc>
        <w:tc>
          <w:tcPr>
            <w:tcW w:w="4935" w:type="dxa"/>
            <w:gridSpan w:val="7"/>
          </w:tcPr>
          <w:p w:rsidR="00AF2EA9" w:rsidRPr="000122F1" w:rsidRDefault="00AF2EA9" w:rsidP="004D62CD">
            <w:pPr>
              <w:pStyle w:val="Table0"/>
            </w:pPr>
            <w:r w:rsidRPr="000122F1">
              <w:t>Финансовые затраты на реализацию (тыс. рублей)</w:t>
            </w:r>
          </w:p>
        </w:tc>
        <w:tc>
          <w:tcPr>
            <w:tcW w:w="1585" w:type="dxa"/>
            <w:gridSpan w:val="2"/>
            <w:vMerge w:val="restart"/>
          </w:tcPr>
          <w:p w:rsidR="00AF2EA9" w:rsidRPr="000122F1" w:rsidRDefault="00AF2EA9" w:rsidP="004D62CD">
            <w:pPr>
              <w:pStyle w:val="Table0"/>
            </w:pPr>
            <w:r w:rsidRPr="000122F1">
              <w:t>Ожидаемые результаты</w:t>
            </w:r>
          </w:p>
        </w:tc>
      </w:tr>
      <w:tr w:rsidR="00AF2EA9" w:rsidRPr="000122F1" w:rsidTr="004D62CD">
        <w:trPr>
          <w:trHeight w:val="345"/>
          <w:jc w:val="center"/>
        </w:trPr>
        <w:tc>
          <w:tcPr>
            <w:tcW w:w="567" w:type="dxa"/>
            <w:vMerge/>
          </w:tcPr>
          <w:p w:rsidR="00AF2EA9" w:rsidRPr="000122F1" w:rsidRDefault="00AF2EA9" w:rsidP="004D62CD">
            <w:pPr>
              <w:pStyle w:val="Table0"/>
            </w:pPr>
          </w:p>
        </w:tc>
        <w:tc>
          <w:tcPr>
            <w:tcW w:w="1560" w:type="dxa"/>
            <w:vMerge/>
          </w:tcPr>
          <w:p w:rsidR="00AF2EA9" w:rsidRPr="000122F1" w:rsidRDefault="00AF2EA9" w:rsidP="004D62CD">
            <w:pPr>
              <w:pStyle w:val="Table"/>
            </w:pPr>
          </w:p>
        </w:tc>
        <w:tc>
          <w:tcPr>
            <w:tcW w:w="1623" w:type="dxa"/>
            <w:vMerge/>
          </w:tcPr>
          <w:p w:rsidR="00AF2EA9" w:rsidRPr="000122F1" w:rsidRDefault="00AF2EA9" w:rsidP="004D62CD">
            <w:pPr>
              <w:pStyle w:val="Table"/>
            </w:pPr>
          </w:p>
        </w:tc>
        <w:tc>
          <w:tcPr>
            <w:tcW w:w="787" w:type="dxa"/>
            <w:vMerge/>
          </w:tcPr>
          <w:p w:rsidR="00AF2EA9" w:rsidRPr="000122F1" w:rsidRDefault="00AF2EA9" w:rsidP="004D62CD">
            <w:pPr>
              <w:pStyle w:val="Table"/>
            </w:pPr>
          </w:p>
        </w:tc>
        <w:tc>
          <w:tcPr>
            <w:tcW w:w="851" w:type="dxa"/>
          </w:tcPr>
          <w:p w:rsidR="00AF2EA9" w:rsidRPr="000122F1" w:rsidRDefault="00AF2EA9" w:rsidP="004D62CD">
            <w:pPr>
              <w:pStyle w:val="Table"/>
            </w:pPr>
            <w:r w:rsidRPr="000122F1">
              <w:t xml:space="preserve">Всего </w:t>
            </w:r>
          </w:p>
        </w:tc>
        <w:tc>
          <w:tcPr>
            <w:tcW w:w="774" w:type="dxa"/>
          </w:tcPr>
          <w:p w:rsidR="00AF2EA9" w:rsidRPr="000122F1" w:rsidRDefault="00AF2EA9" w:rsidP="004D62CD">
            <w:pPr>
              <w:pStyle w:val="Table"/>
            </w:pPr>
            <w:r w:rsidRPr="000122F1">
              <w:t>2011</w:t>
            </w:r>
          </w:p>
        </w:tc>
        <w:tc>
          <w:tcPr>
            <w:tcW w:w="931" w:type="dxa"/>
          </w:tcPr>
          <w:p w:rsidR="00AF2EA9" w:rsidRPr="000122F1" w:rsidRDefault="00AF2EA9" w:rsidP="004D62CD">
            <w:pPr>
              <w:pStyle w:val="Table"/>
            </w:pPr>
            <w:r w:rsidRPr="000122F1">
              <w:t>2012</w:t>
            </w:r>
          </w:p>
        </w:tc>
        <w:tc>
          <w:tcPr>
            <w:tcW w:w="931" w:type="dxa"/>
          </w:tcPr>
          <w:p w:rsidR="00AF2EA9" w:rsidRPr="000122F1" w:rsidRDefault="00AF2EA9" w:rsidP="004D62CD">
            <w:pPr>
              <w:pStyle w:val="Table"/>
            </w:pPr>
            <w:r w:rsidRPr="000122F1">
              <w:t>2013</w:t>
            </w:r>
          </w:p>
        </w:tc>
        <w:tc>
          <w:tcPr>
            <w:tcW w:w="621" w:type="dxa"/>
          </w:tcPr>
          <w:p w:rsidR="00AF2EA9" w:rsidRPr="000122F1" w:rsidRDefault="00AF2EA9" w:rsidP="004D62CD">
            <w:pPr>
              <w:pStyle w:val="Table"/>
            </w:pPr>
            <w:r w:rsidRPr="000122F1">
              <w:t>2014</w:t>
            </w:r>
          </w:p>
        </w:tc>
        <w:tc>
          <w:tcPr>
            <w:tcW w:w="827" w:type="dxa"/>
            <w:gridSpan w:val="2"/>
          </w:tcPr>
          <w:p w:rsidR="00AF2EA9" w:rsidRPr="000122F1" w:rsidRDefault="00AF2EA9" w:rsidP="004D62CD">
            <w:pPr>
              <w:pStyle w:val="Table"/>
            </w:pPr>
            <w:r w:rsidRPr="000122F1">
              <w:t>2015</w:t>
            </w:r>
          </w:p>
        </w:tc>
        <w:tc>
          <w:tcPr>
            <w:tcW w:w="1585" w:type="dxa"/>
            <w:gridSpan w:val="2"/>
            <w:vMerge/>
          </w:tcPr>
          <w:p w:rsidR="00AF2EA9" w:rsidRPr="000122F1" w:rsidRDefault="00AF2EA9" w:rsidP="004D62CD">
            <w:pPr>
              <w:pStyle w:val="Table"/>
            </w:pPr>
          </w:p>
        </w:tc>
      </w:tr>
      <w:tr w:rsidR="00AF2EA9" w:rsidRPr="000122F1" w:rsidTr="004D62CD">
        <w:trPr>
          <w:trHeight w:val="345"/>
          <w:jc w:val="center"/>
        </w:trPr>
        <w:tc>
          <w:tcPr>
            <w:tcW w:w="567" w:type="dxa"/>
          </w:tcPr>
          <w:p w:rsidR="00AF2EA9" w:rsidRPr="000122F1" w:rsidRDefault="00AF2EA9" w:rsidP="004D62CD">
            <w:pPr>
              <w:pStyle w:val="Table"/>
            </w:pPr>
            <w:r w:rsidRPr="000122F1">
              <w:t>1</w:t>
            </w:r>
          </w:p>
        </w:tc>
        <w:tc>
          <w:tcPr>
            <w:tcW w:w="1560" w:type="dxa"/>
          </w:tcPr>
          <w:p w:rsidR="00AF2EA9" w:rsidRPr="000122F1" w:rsidRDefault="00AF2EA9" w:rsidP="004D62CD">
            <w:pPr>
              <w:pStyle w:val="Table"/>
            </w:pPr>
            <w:r w:rsidRPr="000122F1">
              <w:t>2</w:t>
            </w:r>
          </w:p>
        </w:tc>
        <w:tc>
          <w:tcPr>
            <w:tcW w:w="1623" w:type="dxa"/>
          </w:tcPr>
          <w:p w:rsidR="00AF2EA9" w:rsidRPr="000122F1" w:rsidRDefault="00AF2EA9" w:rsidP="004D62CD">
            <w:pPr>
              <w:pStyle w:val="Table"/>
            </w:pPr>
            <w:r w:rsidRPr="000122F1">
              <w:t>3</w:t>
            </w:r>
          </w:p>
        </w:tc>
        <w:tc>
          <w:tcPr>
            <w:tcW w:w="787" w:type="dxa"/>
          </w:tcPr>
          <w:p w:rsidR="00AF2EA9" w:rsidRPr="000122F1" w:rsidRDefault="00AF2EA9" w:rsidP="004D62CD">
            <w:pPr>
              <w:pStyle w:val="Table"/>
            </w:pPr>
            <w:r w:rsidRPr="000122F1">
              <w:t>4</w:t>
            </w:r>
          </w:p>
        </w:tc>
        <w:tc>
          <w:tcPr>
            <w:tcW w:w="851" w:type="dxa"/>
          </w:tcPr>
          <w:p w:rsidR="00AF2EA9" w:rsidRPr="000122F1" w:rsidRDefault="00AF2EA9" w:rsidP="004D62CD">
            <w:pPr>
              <w:pStyle w:val="Table"/>
            </w:pPr>
            <w:r w:rsidRPr="000122F1">
              <w:t>5</w:t>
            </w:r>
          </w:p>
        </w:tc>
        <w:tc>
          <w:tcPr>
            <w:tcW w:w="774" w:type="dxa"/>
          </w:tcPr>
          <w:p w:rsidR="00AF2EA9" w:rsidRPr="000122F1" w:rsidRDefault="00AF2EA9" w:rsidP="004D62CD">
            <w:pPr>
              <w:pStyle w:val="Table"/>
            </w:pPr>
            <w:r w:rsidRPr="000122F1">
              <w:t>6</w:t>
            </w:r>
          </w:p>
        </w:tc>
        <w:tc>
          <w:tcPr>
            <w:tcW w:w="931" w:type="dxa"/>
          </w:tcPr>
          <w:p w:rsidR="00AF2EA9" w:rsidRPr="000122F1" w:rsidRDefault="00AF2EA9" w:rsidP="004D62CD">
            <w:pPr>
              <w:pStyle w:val="Table"/>
            </w:pPr>
            <w:r w:rsidRPr="000122F1">
              <w:t>7</w:t>
            </w:r>
          </w:p>
        </w:tc>
        <w:tc>
          <w:tcPr>
            <w:tcW w:w="931" w:type="dxa"/>
          </w:tcPr>
          <w:p w:rsidR="00AF2EA9" w:rsidRPr="000122F1" w:rsidRDefault="00AF2EA9" w:rsidP="004D62CD">
            <w:pPr>
              <w:pStyle w:val="Table"/>
            </w:pPr>
            <w:r w:rsidRPr="000122F1">
              <w:t>8</w:t>
            </w:r>
          </w:p>
        </w:tc>
        <w:tc>
          <w:tcPr>
            <w:tcW w:w="621" w:type="dxa"/>
          </w:tcPr>
          <w:p w:rsidR="00AF2EA9" w:rsidRPr="000122F1" w:rsidRDefault="00AF2EA9" w:rsidP="004D62CD">
            <w:pPr>
              <w:pStyle w:val="Table"/>
            </w:pPr>
            <w:r w:rsidRPr="000122F1">
              <w:t>9</w:t>
            </w:r>
          </w:p>
        </w:tc>
        <w:tc>
          <w:tcPr>
            <w:tcW w:w="827" w:type="dxa"/>
            <w:gridSpan w:val="2"/>
          </w:tcPr>
          <w:p w:rsidR="00AF2EA9" w:rsidRPr="000122F1" w:rsidRDefault="00AF2EA9" w:rsidP="004D62CD">
            <w:pPr>
              <w:pStyle w:val="Table"/>
            </w:pPr>
            <w:r w:rsidRPr="000122F1">
              <w:t>10</w:t>
            </w:r>
          </w:p>
        </w:tc>
        <w:tc>
          <w:tcPr>
            <w:tcW w:w="1585" w:type="dxa"/>
            <w:gridSpan w:val="2"/>
          </w:tcPr>
          <w:p w:rsidR="00AF2EA9" w:rsidRPr="000122F1" w:rsidRDefault="00AF2EA9" w:rsidP="004D62CD">
            <w:pPr>
              <w:pStyle w:val="Table"/>
            </w:pPr>
            <w:r w:rsidRPr="000122F1">
              <w:t>11</w:t>
            </w:r>
          </w:p>
        </w:tc>
      </w:tr>
      <w:tr w:rsidR="00AF2EA9" w:rsidRPr="000122F1" w:rsidTr="004D62CD">
        <w:trPr>
          <w:trHeight w:val="360"/>
          <w:jc w:val="center"/>
        </w:trPr>
        <w:tc>
          <w:tcPr>
            <w:tcW w:w="11057" w:type="dxa"/>
            <w:gridSpan w:val="13"/>
          </w:tcPr>
          <w:p w:rsidR="00AF2EA9" w:rsidRPr="000122F1" w:rsidRDefault="00AF2EA9" w:rsidP="004D62CD">
            <w:pPr>
              <w:pStyle w:val="Table"/>
            </w:pPr>
            <w:r w:rsidRPr="000122F1">
              <w:t>Цель. Совершенствование системы социальной профилактики правонарушений, снижение уровня преступности в Березовском районе</w:t>
            </w:r>
          </w:p>
        </w:tc>
      </w:tr>
      <w:tr w:rsidR="00AF2EA9" w:rsidRPr="000122F1" w:rsidTr="004D62CD">
        <w:trPr>
          <w:trHeight w:val="345"/>
          <w:jc w:val="center"/>
        </w:trPr>
        <w:tc>
          <w:tcPr>
            <w:tcW w:w="11057" w:type="dxa"/>
            <w:gridSpan w:val="13"/>
          </w:tcPr>
          <w:p w:rsidR="00AF2EA9" w:rsidRPr="000122F1" w:rsidRDefault="00AF2EA9" w:rsidP="004D62CD">
            <w:pPr>
              <w:pStyle w:val="Table"/>
            </w:pPr>
            <w:r w:rsidRPr="000122F1">
              <w:rPr>
                <w:u w:val="single"/>
              </w:rPr>
              <w:t>Задача 1.</w:t>
            </w:r>
            <w:r w:rsidRPr="000122F1">
              <w:t xml:space="preserve"> Профилактика правонарушений среди несовершеннолетних и молодежи. Повышение эффективности системы профилактики антиобщественного поведения несовершеннолетних.</w:t>
            </w:r>
          </w:p>
        </w:tc>
      </w:tr>
      <w:tr w:rsidR="00AF2EA9" w:rsidRPr="000122F1" w:rsidTr="004D62CD">
        <w:trPr>
          <w:trHeight w:val="2160"/>
          <w:jc w:val="center"/>
        </w:trPr>
        <w:tc>
          <w:tcPr>
            <w:tcW w:w="567" w:type="dxa"/>
          </w:tcPr>
          <w:p w:rsidR="00AF2EA9" w:rsidRPr="000122F1" w:rsidRDefault="00AF2EA9" w:rsidP="004D62CD">
            <w:pPr>
              <w:pStyle w:val="Table"/>
            </w:pPr>
            <w:r w:rsidRPr="000122F1">
              <w:t>1.1.</w:t>
            </w:r>
          </w:p>
        </w:tc>
        <w:tc>
          <w:tcPr>
            <w:tcW w:w="1560" w:type="dxa"/>
          </w:tcPr>
          <w:p w:rsidR="00AF2EA9" w:rsidRPr="000122F1" w:rsidRDefault="00AF2EA9" w:rsidP="004D62CD">
            <w:pPr>
              <w:pStyle w:val="Table"/>
            </w:pPr>
            <w:r w:rsidRPr="000122F1">
              <w:t>Создание банка детей группы «риска», находящихся в социально опасном положении, трудной жизненной ситуации для эффективного осуществления профилактической работы</w:t>
            </w:r>
          </w:p>
        </w:tc>
        <w:tc>
          <w:tcPr>
            <w:tcW w:w="1623" w:type="dxa"/>
          </w:tcPr>
          <w:p w:rsidR="00AF2EA9" w:rsidRPr="000122F1" w:rsidRDefault="00AF2EA9" w:rsidP="004D62CD">
            <w:pPr>
              <w:pStyle w:val="Table"/>
            </w:pPr>
            <w:r w:rsidRPr="000122F1">
              <w:t>Комитет</w:t>
            </w:r>
          </w:p>
          <w:p w:rsidR="00AF2EA9" w:rsidRPr="000122F1" w:rsidRDefault="00AF2EA9" w:rsidP="004D62CD">
            <w:pPr>
              <w:pStyle w:val="Table"/>
            </w:pPr>
            <w:r w:rsidRPr="000122F1">
              <w:t>по молодежной политике,</w:t>
            </w:r>
          </w:p>
          <w:p w:rsidR="00AF2EA9" w:rsidRPr="000122F1" w:rsidRDefault="00AF2EA9" w:rsidP="004D62CD">
            <w:pPr>
              <w:pStyle w:val="Table"/>
            </w:pPr>
            <w:r w:rsidRPr="000122F1">
              <w:t>туризму и спорту,</w:t>
            </w:r>
          </w:p>
          <w:p w:rsidR="00AF2EA9" w:rsidRPr="000122F1" w:rsidRDefault="00AF2EA9" w:rsidP="004D62CD">
            <w:pPr>
              <w:pStyle w:val="Table"/>
            </w:pPr>
            <w:r w:rsidRPr="000122F1">
              <w:t>Комитет</w:t>
            </w:r>
          </w:p>
          <w:p w:rsidR="00AF2EA9" w:rsidRPr="000122F1" w:rsidRDefault="00AF2EA9" w:rsidP="004D62CD">
            <w:pPr>
              <w:pStyle w:val="Table"/>
            </w:pPr>
            <w:r w:rsidRPr="000122F1">
              <w:t>образования</w:t>
            </w:r>
          </w:p>
        </w:tc>
        <w:tc>
          <w:tcPr>
            <w:tcW w:w="787" w:type="dxa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851" w:type="dxa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774" w:type="dxa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931" w:type="dxa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931" w:type="dxa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621" w:type="dxa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827" w:type="dxa"/>
            <w:gridSpan w:val="2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1585" w:type="dxa"/>
            <w:gridSpan w:val="2"/>
          </w:tcPr>
          <w:p w:rsidR="00AF2EA9" w:rsidRPr="000122F1" w:rsidRDefault="00AF2EA9" w:rsidP="004D62CD">
            <w:pPr>
              <w:pStyle w:val="Table"/>
            </w:pPr>
            <w:r w:rsidRPr="000122F1">
              <w:t>Снижение количества потерпевших несовершеннолетних. Увеличение доли детей и подростков, находящихся в трудной жизненной ситуации, занятых в системе дополнительного образования.</w:t>
            </w:r>
          </w:p>
        </w:tc>
      </w:tr>
      <w:tr w:rsidR="00AF2EA9" w:rsidRPr="000122F1" w:rsidTr="004D62CD">
        <w:trPr>
          <w:trHeight w:val="885"/>
          <w:jc w:val="center"/>
        </w:trPr>
        <w:tc>
          <w:tcPr>
            <w:tcW w:w="567" w:type="dxa"/>
          </w:tcPr>
          <w:p w:rsidR="00AF2EA9" w:rsidRPr="000122F1" w:rsidRDefault="00AF2EA9" w:rsidP="004D62CD">
            <w:pPr>
              <w:pStyle w:val="Table"/>
            </w:pPr>
            <w:r w:rsidRPr="000122F1">
              <w:t>1.2.</w:t>
            </w:r>
          </w:p>
        </w:tc>
        <w:tc>
          <w:tcPr>
            <w:tcW w:w="1560" w:type="dxa"/>
          </w:tcPr>
          <w:p w:rsidR="00AF2EA9" w:rsidRPr="000122F1" w:rsidRDefault="00AF2EA9" w:rsidP="004D62CD">
            <w:pPr>
              <w:pStyle w:val="Table"/>
            </w:pPr>
            <w:r w:rsidRPr="000122F1">
              <w:t xml:space="preserve">Осуществление комплекса межведомственных профилактических мероприятий, направленных на профилактику правонарушений, </w:t>
            </w:r>
            <w:r w:rsidRPr="000122F1">
              <w:lastRenderedPageBreak/>
              <w:t>пресечение безнадзорности и беспризорности несовершеннолетних, выявление и документирование противоправных действий родителей или лиц, их заменяющих, по отношению к несовершеннолетним</w:t>
            </w:r>
          </w:p>
        </w:tc>
        <w:tc>
          <w:tcPr>
            <w:tcW w:w="1623" w:type="dxa"/>
          </w:tcPr>
          <w:p w:rsidR="00AF2EA9" w:rsidRPr="000122F1" w:rsidRDefault="00AF2EA9" w:rsidP="004D62CD">
            <w:pPr>
              <w:pStyle w:val="Table"/>
            </w:pPr>
            <w:r w:rsidRPr="000122F1">
              <w:lastRenderedPageBreak/>
              <w:t>ОМВД, УСЗН,</w:t>
            </w:r>
          </w:p>
          <w:p w:rsidR="00AF2EA9" w:rsidRPr="000122F1" w:rsidRDefault="00AF2EA9" w:rsidP="004D62CD">
            <w:pPr>
              <w:pStyle w:val="Table"/>
            </w:pPr>
            <w:r w:rsidRPr="000122F1">
              <w:t>Комитет</w:t>
            </w:r>
          </w:p>
          <w:p w:rsidR="00AF2EA9" w:rsidRPr="000122F1" w:rsidRDefault="00AF2EA9" w:rsidP="004D62CD">
            <w:pPr>
              <w:pStyle w:val="Table"/>
            </w:pPr>
            <w:r w:rsidRPr="000122F1">
              <w:t>по молодежной политике,</w:t>
            </w:r>
          </w:p>
          <w:p w:rsidR="00AF2EA9" w:rsidRPr="000122F1" w:rsidRDefault="00AF2EA9" w:rsidP="004D62CD">
            <w:pPr>
              <w:pStyle w:val="Table"/>
            </w:pPr>
            <w:r w:rsidRPr="000122F1">
              <w:t>туризму и спорту,</w:t>
            </w:r>
          </w:p>
          <w:p w:rsidR="00AF2EA9" w:rsidRPr="000122F1" w:rsidRDefault="00AF2EA9" w:rsidP="004D62CD">
            <w:pPr>
              <w:pStyle w:val="Table"/>
            </w:pPr>
            <w:r w:rsidRPr="000122F1">
              <w:t>КДН ЗП</w:t>
            </w:r>
          </w:p>
        </w:tc>
        <w:tc>
          <w:tcPr>
            <w:tcW w:w="787" w:type="dxa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851" w:type="dxa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774" w:type="dxa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931" w:type="dxa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931" w:type="dxa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621" w:type="dxa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827" w:type="dxa"/>
            <w:gridSpan w:val="2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1585" w:type="dxa"/>
            <w:gridSpan w:val="2"/>
          </w:tcPr>
          <w:p w:rsidR="00AF2EA9" w:rsidRPr="000122F1" w:rsidRDefault="00AF2EA9" w:rsidP="004D62CD">
            <w:pPr>
              <w:pStyle w:val="Table"/>
            </w:pPr>
            <w:r w:rsidRPr="000122F1">
              <w:t>Снижение числа преступлений совершенных несовершеннолетними</w:t>
            </w:r>
          </w:p>
        </w:tc>
      </w:tr>
      <w:tr w:rsidR="00AF2EA9" w:rsidRPr="000122F1" w:rsidTr="004D62CD">
        <w:trPr>
          <w:trHeight w:val="2310"/>
          <w:jc w:val="center"/>
        </w:trPr>
        <w:tc>
          <w:tcPr>
            <w:tcW w:w="567" w:type="dxa"/>
          </w:tcPr>
          <w:p w:rsidR="00AF2EA9" w:rsidRPr="000122F1" w:rsidRDefault="00AF2EA9" w:rsidP="004D62CD">
            <w:pPr>
              <w:pStyle w:val="Table"/>
            </w:pPr>
            <w:r w:rsidRPr="000122F1">
              <w:lastRenderedPageBreak/>
              <w:t>1.3.</w:t>
            </w:r>
          </w:p>
        </w:tc>
        <w:tc>
          <w:tcPr>
            <w:tcW w:w="1560" w:type="dxa"/>
          </w:tcPr>
          <w:p w:rsidR="00AF2EA9" w:rsidRPr="000122F1" w:rsidRDefault="00AF2EA9" w:rsidP="004D62CD">
            <w:pPr>
              <w:pStyle w:val="Table"/>
            </w:pPr>
            <w:r w:rsidRPr="000122F1">
              <w:t>Проведение в общеобразовательных учреждениях района круглых столов, конференций по вопросам профилактики правонарушений и преступлений среди подростков, повышения правовых знаний педагогов, родителей и детей</w:t>
            </w:r>
          </w:p>
        </w:tc>
        <w:tc>
          <w:tcPr>
            <w:tcW w:w="1623" w:type="dxa"/>
          </w:tcPr>
          <w:p w:rsidR="00AF2EA9" w:rsidRPr="000122F1" w:rsidRDefault="00AF2EA9" w:rsidP="004D62CD">
            <w:pPr>
              <w:pStyle w:val="Table"/>
            </w:pPr>
            <w:r w:rsidRPr="000122F1">
              <w:t>ОМВД,</w:t>
            </w:r>
          </w:p>
          <w:p w:rsidR="000122F1" w:rsidRPr="000122F1" w:rsidRDefault="00AF2EA9" w:rsidP="004D62CD">
            <w:pPr>
              <w:pStyle w:val="Table"/>
            </w:pPr>
            <w:r w:rsidRPr="000122F1">
              <w:t>Комитет</w:t>
            </w:r>
          </w:p>
          <w:p w:rsidR="00AF2EA9" w:rsidRPr="000122F1" w:rsidRDefault="00AF2EA9" w:rsidP="004D62CD">
            <w:pPr>
              <w:pStyle w:val="Table"/>
            </w:pPr>
            <w:r w:rsidRPr="000122F1">
              <w:t xml:space="preserve">образования, </w:t>
            </w:r>
          </w:p>
          <w:p w:rsidR="00AF2EA9" w:rsidRPr="000122F1" w:rsidRDefault="00AF2EA9" w:rsidP="004D62CD">
            <w:pPr>
              <w:pStyle w:val="Table"/>
            </w:pPr>
            <w:r w:rsidRPr="000122F1">
              <w:t>КДН ЗП</w:t>
            </w:r>
          </w:p>
        </w:tc>
        <w:tc>
          <w:tcPr>
            <w:tcW w:w="787" w:type="dxa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851" w:type="dxa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774" w:type="dxa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931" w:type="dxa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931" w:type="dxa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621" w:type="dxa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827" w:type="dxa"/>
            <w:gridSpan w:val="2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1585" w:type="dxa"/>
            <w:gridSpan w:val="2"/>
          </w:tcPr>
          <w:p w:rsidR="00AF2EA9" w:rsidRPr="000122F1" w:rsidRDefault="00AF2EA9" w:rsidP="004D62CD">
            <w:pPr>
              <w:pStyle w:val="Table"/>
            </w:pPr>
          </w:p>
        </w:tc>
      </w:tr>
      <w:tr w:rsidR="00AF2EA9" w:rsidRPr="000122F1" w:rsidTr="004D62CD">
        <w:trPr>
          <w:trHeight w:val="2310"/>
          <w:jc w:val="center"/>
        </w:trPr>
        <w:tc>
          <w:tcPr>
            <w:tcW w:w="567" w:type="dxa"/>
          </w:tcPr>
          <w:p w:rsidR="00AF2EA9" w:rsidRPr="000122F1" w:rsidRDefault="00AF2EA9" w:rsidP="004D62CD">
            <w:pPr>
              <w:pStyle w:val="Table"/>
            </w:pPr>
            <w:r w:rsidRPr="000122F1">
              <w:t>1.4.</w:t>
            </w:r>
          </w:p>
        </w:tc>
        <w:tc>
          <w:tcPr>
            <w:tcW w:w="1560" w:type="dxa"/>
          </w:tcPr>
          <w:p w:rsidR="00AF2EA9" w:rsidRPr="000122F1" w:rsidRDefault="00AF2EA9" w:rsidP="004D62CD">
            <w:pPr>
              <w:pStyle w:val="Table"/>
            </w:pPr>
            <w:r w:rsidRPr="000122F1">
              <w:t xml:space="preserve">Организация отдыха, оздоровления и занятости детей и подростков с целью профилактики </w:t>
            </w:r>
            <w:r w:rsidRPr="000122F1">
              <w:lastRenderedPageBreak/>
              <w:t>безнадзорности и правонарушений несовершеннолетних (в рамках реализации программы «Каникулы»)</w:t>
            </w:r>
          </w:p>
        </w:tc>
        <w:tc>
          <w:tcPr>
            <w:tcW w:w="1623" w:type="dxa"/>
          </w:tcPr>
          <w:p w:rsidR="00AF2EA9" w:rsidRPr="000122F1" w:rsidRDefault="00AF2EA9" w:rsidP="004D62CD">
            <w:pPr>
              <w:pStyle w:val="Table"/>
            </w:pPr>
            <w:r w:rsidRPr="000122F1">
              <w:lastRenderedPageBreak/>
              <w:t>УСЗН,</w:t>
            </w:r>
          </w:p>
          <w:p w:rsidR="00AF2EA9" w:rsidRPr="000122F1" w:rsidRDefault="00AF2EA9" w:rsidP="004D62CD">
            <w:pPr>
              <w:pStyle w:val="Table"/>
            </w:pPr>
            <w:r w:rsidRPr="000122F1">
              <w:t xml:space="preserve">Комитет </w:t>
            </w:r>
          </w:p>
          <w:p w:rsidR="00AF2EA9" w:rsidRPr="000122F1" w:rsidRDefault="00AF2EA9" w:rsidP="004D62CD">
            <w:pPr>
              <w:pStyle w:val="Table"/>
            </w:pPr>
            <w:r w:rsidRPr="000122F1">
              <w:t>по молодежной политике,</w:t>
            </w:r>
            <w:r w:rsidR="000122F1" w:rsidRPr="000122F1">
              <w:t xml:space="preserve"> </w:t>
            </w:r>
          </w:p>
          <w:p w:rsidR="00AF2EA9" w:rsidRPr="000122F1" w:rsidRDefault="00AF2EA9" w:rsidP="004D62CD">
            <w:pPr>
              <w:pStyle w:val="Table"/>
            </w:pPr>
            <w:r w:rsidRPr="000122F1">
              <w:t xml:space="preserve">туризму и спорту, Комитет </w:t>
            </w:r>
          </w:p>
          <w:p w:rsidR="00AF2EA9" w:rsidRPr="000122F1" w:rsidRDefault="00AF2EA9" w:rsidP="004D62CD">
            <w:pPr>
              <w:pStyle w:val="Table"/>
            </w:pPr>
            <w:r w:rsidRPr="000122F1">
              <w:t xml:space="preserve">образования, </w:t>
            </w:r>
          </w:p>
          <w:p w:rsidR="00AF2EA9" w:rsidRPr="000122F1" w:rsidRDefault="00AF2EA9" w:rsidP="004D62CD">
            <w:pPr>
              <w:pStyle w:val="Table"/>
            </w:pPr>
            <w:r w:rsidRPr="000122F1">
              <w:lastRenderedPageBreak/>
              <w:t>КДН ЗП</w:t>
            </w:r>
          </w:p>
        </w:tc>
        <w:tc>
          <w:tcPr>
            <w:tcW w:w="787" w:type="dxa"/>
          </w:tcPr>
          <w:p w:rsidR="00AF2EA9" w:rsidRPr="000122F1" w:rsidRDefault="00AF2EA9" w:rsidP="004D62CD">
            <w:pPr>
              <w:pStyle w:val="Table"/>
            </w:pPr>
            <w:r w:rsidRPr="000122F1">
              <w:lastRenderedPageBreak/>
              <w:t>финансирование по программе «Каникул</w:t>
            </w:r>
            <w:r w:rsidRPr="000122F1">
              <w:lastRenderedPageBreak/>
              <w:t>ы»</w:t>
            </w:r>
          </w:p>
        </w:tc>
        <w:tc>
          <w:tcPr>
            <w:tcW w:w="851" w:type="dxa"/>
          </w:tcPr>
          <w:p w:rsidR="00AF2EA9" w:rsidRPr="000122F1" w:rsidRDefault="00AF2EA9" w:rsidP="004D62CD">
            <w:pPr>
              <w:pStyle w:val="Table"/>
            </w:pPr>
            <w:r w:rsidRPr="000122F1">
              <w:lastRenderedPageBreak/>
              <w:t>-</w:t>
            </w:r>
          </w:p>
        </w:tc>
        <w:tc>
          <w:tcPr>
            <w:tcW w:w="774" w:type="dxa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931" w:type="dxa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931" w:type="dxa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621" w:type="dxa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827" w:type="dxa"/>
            <w:gridSpan w:val="2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1585" w:type="dxa"/>
            <w:gridSpan w:val="2"/>
          </w:tcPr>
          <w:p w:rsidR="00AF2EA9" w:rsidRPr="000122F1" w:rsidRDefault="00AF2EA9" w:rsidP="004D62CD">
            <w:pPr>
              <w:pStyle w:val="Table"/>
            </w:pPr>
          </w:p>
        </w:tc>
      </w:tr>
      <w:tr w:rsidR="00AF2EA9" w:rsidRPr="000122F1" w:rsidTr="004D62CD">
        <w:trPr>
          <w:trHeight w:val="166"/>
          <w:jc w:val="center"/>
        </w:trPr>
        <w:tc>
          <w:tcPr>
            <w:tcW w:w="567" w:type="dxa"/>
            <w:vMerge w:val="restart"/>
          </w:tcPr>
          <w:p w:rsidR="00AF2EA9" w:rsidRPr="000122F1" w:rsidRDefault="00AF2EA9" w:rsidP="004D62CD">
            <w:pPr>
              <w:pStyle w:val="Table"/>
            </w:pPr>
            <w:r w:rsidRPr="000122F1">
              <w:lastRenderedPageBreak/>
              <w:t>1.5.</w:t>
            </w:r>
          </w:p>
        </w:tc>
        <w:tc>
          <w:tcPr>
            <w:tcW w:w="1560" w:type="dxa"/>
          </w:tcPr>
          <w:p w:rsidR="00AF2EA9" w:rsidRPr="000122F1" w:rsidRDefault="00AF2EA9" w:rsidP="004D62CD">
            <w:pPr>
              <w:pStyle w:val="Table"/>
            </w:pPr>
            <w:r w:rsidRPr="000122F1">
              <w:t>Создание трудовых отрядов в городских и сельских поселениях района:</w:t>
            </w:r>
          </w:p>
          <w:p w:rsidR="00AF2EA9" w:rsidRPr="000122F1" w:rsidRDefault="00AF2EA9" w:rsidP="004D62CD">
            <w:pPr>
              <w:pStyle w:val="Table"/>
            </w:pPr>
            <w:r w:rsidRPr="000122F1">
              <w:t>- заработная плата</w:t>
            </w:r>
          </w:p>
          <w:p w:rsidR="00AF2EA9" w:rsidRPr="000122F1" w:rsidRDefault="00AF2EA9" w:rsidP="004D62CD">
            <w:pPr>
              <w:pStyle w:val="Table"/>
            </w:pPr>
            <w:r w:rsidRPr="000122F1">
              <w:t>- приобретение мягкого инвентаря (перчатки, панамки, комбинезоны)</w:t>
            </w:r>
          </w:p>
          <w:p w:rsidR="00AF2EA9" w:rsidRPr="000122F1" w:rsidRDefault="00AF2EA9" w:rsidP="004D62CD">
            <w:pPr>
              <w:pStyle w:val="Table"/>
            </w:pPr>
            <w:r w:rsidRPr="000122F1">
              <w:t>- расходные материалы и предметы снабжения (вода питьевая, трудовые книжки, канц. товары и почтовые расходы):</w:t>
            </w:r>
          </w:p>
          <w:p w:rsidR="00AF2EA9" w:rsidRPr="000122F1" w:rsidRDefault="00AF2EA9" w:rsidP="004D62CD">
            <w:pPr>
              <w:pStyle w:val="Table"/>
            </w:pPr>
          </w:p>
        </w:tc>
        <w:tc>
          <w:tcPr>
            <w:tcW w:w="1623" w:type="dxa"/>
          </w:tcPr>
          <w:p w:rsidR="00AF2EA9" w:rsidRPr="000122F1" w:rsidRDefault="00AF2EA9" w:rsidP="004D62CD">
            <w:pPr>
              <w:pStyle w:val="Table"/>
            </w:pPr>
            <w:r w:rsidRPr="000122F1">
              <w:t>Комитет по молодежной политике, туризму и спорту</w:t>
            </w:r>
          </w:p>
        </w:tc>
        <w:tc>
          <w:tcPr>
            <w:tcW w:w="787" w:type="dxa"/>
          </w:tcPr>
          <w:p w:rsidR="00AF2EA9" w:rsidRPr="000122F1" w:rsidRDefault="00AF2EA9" w:rsidP="004D62CD">
            <w:pPr>
              <w:pStyle w:val="Table"/>
            </w:pPr>
            <w:r w:rsidRPr="000122F1">
              <w:t>бюджет района</w:t>
            </w:r>
          </w:p>
        </w:tc>
        <w:tc>
          <w:tcPr>
            <w:tcW w:w="851" w:type="dxa"/>
          </w:tcPr>
          <w:p w:rsidR="00AF2EA9" w:rsidRPr="000122F1" w:rsidRDefault="00AF2EA9" w:rsidP="004D62CD">
            <w:pPr>
              <w:pStyle w:val="Table"/>
            </w:pPr>
            <w:r w:rsidRPr="000122F1">
              <w:t>14</w:t>
            </w:r>
            <w:r w:rsidR="000122F1" w:rsidRPr="000122F1">
              <w:t xml:space="preserve"> </w:t>
            </w:r>
            <w:r w:rsidRPr="000122F1">
              <w:t>000</w:t>
            </w:r>
          </w:p>
        </w:tc>
        <w:tc>
          <w:tcPr>
            <w:tcW w:w="774" w:type="dxa"/>
          </w:tcPr>
          <w:p w:rsidR="00AF2EA9" w:rsidRPr="000122F1" w:rsidRDefault="00AF2EA9" w:rsidP="004D62CD">
            <w:pPr>
              <w:pStyle w:val="Table"/>
            </w:pPr>
            <w:r w:rsidRPr="000122F1">
              <w:t>2</w:t>
            </w:r>
            <w:r w:rsidR="000122F1" w:rsidRPr="000122F1">
              <w:t xml:space="preserve"> </w:t>
            </w:r>
            <w:r w:rsidRPr="000122F1">
              <w:t>000</w:t>
            </w:r>
          </w:p>
        </w:tc>
        <w:tc>
          <w:tcPr>
            <w:tcW w:w="931" w:type="dxa"/>
          </w:tcPr>
          <w:p w:rsidR="00AF2EA9" w:rsidRPr="000122F1" w:rsidRDefault="00AF2EA9" w:rsidP="004D62CD">
            <w:pPr>
              <w:pStyle w:val="Table"/>
            </w:pPr>
            <w:r w:rsidRPr="000122F1">
              <w:t>3</w:t>
            </w:r>
            <w:r w:rsidR="000122F1" w:rsidRPr="000122F1">
              <w:t xml:space="preserve"> </w:t>
            </w:r>
            <w:r w:rsidRPr="000122F1">
              <w:t>000</w:t>
            </w:r>
          </w:p>
        </w:tc>
        <w:tc>
          <w:tcPr>
            <w:tcW w:w="931" w:type="dxa"/>
          </w:tcPr>
          <w:p w:rsidR="00AF2EA9" w:rsidRPr="000122F1" w:rsidRDefault="00AF2EA9" w:rsidP="004D62CD">
            <w:pPr>
              <w:pStyle w:val="Table"/>
            </w:pPr>
            <w:r w:rsidRPr="000122F1">
              <w:t>3</w:t>
            </w:r>
            <w:r w:rsidR="000122F1" w:rsidRPr="000122F1">
              <w:t xml:space="preserve"> </w:t>
            </w:r>
            <w:r w:rsidRPr="000122F1">
              <w:t>000</w:t>
            </w:r>
          </w:p>
        </w:tc>
        <w:tc>
          <w:tcPr>
            <w:tcW w:w="621" w:type="dxa"/>
          </w:tcPr>
          <w:p w:rsidR="00AF2EA9" w:rsidRPr="000122F1" w:rsidRDefault="00AF2EA9" w:rsidP="004D62CD">
            <w:pPr>
              <w:pStyle w:val="Table"/>
            </w:pPr>
            <w:r w:rsidRPr="000122F1">
              <w:t>3</w:t>
            </w:r>
            <w:r w:rsidR="000122F1" w:rsidRPr="000122F1">
              <w:t xml:space="preserve"> </w:t>
            </w:r>
            <w:r w:rsidRPr="000122F1">
              <w:t>000</w:t>
            </w:r>
          </w:p>
        </w:tc>
        <w:tc>
          <w:tcPr>
            <w:tcW w:w="827" w:type="dxa"/>
            <w:gridSpan w:val="2"/>
          </w:tcPr>
          <w:p w:rsidR="00AF2EA9" w:rsidRPr="000122F1" w:rsidRDefault="00AF2EA9" w:rsidP="004D62CD">
            <w:pPr>
              <w:pStyle w:val="Table"/>
            </w:pPr>
            <w:r w:rsidRPr="000122F1">
              <w:t>3</w:t>
            </w:r>
            <w:r w:rsidR="000122F1" w:rsidRPr="000122F1">
              <w:t xml:space="preserve"> </w:t>
            </w:r>
            <w:r w:rsidRPr="000122F1">
              <w:t>000</w:t>
            </w:r>
          </w:p>
        </w:tc>
        <w:tc>
          <w:tcPr>
            <w:tcW w:w="1585" w:type="dxa"/>
            <w:gridSpan w:val="2"/>
          </w:tcPr>
          <w:p w:rsidR="00AF2EA9" w:rsidRPr="000122F1" w:rsidRDefault="00AF2EA9" w:rsidP="004D62CD">
            <w:pPr>
              <w:pStyle w:val="Table"/>
            </w:pPr>
          </w:p>
        </w:tc>
      </w:tr>
      <w:tr w:rsidR="00AF2EA9" w:rsidRPr="000122F1" w:rsidTr="004D62CD">
        <w:trPr>
          <w:trHeight w:val="345"/>
          <w:jc w:val="center"/>
        </w:trPr>
        <w:tc>
          <w:tcPr>
            <w:tcW w:w="567" w:type="dxa"/>
            <w:vMerge/>
          </w:tcPr>
          <w:p w:rsidR="00AF2EA9" w:rsidRPr="000122F1" w:rsidRDefault="00AF2EA9" w:rsidP="004D62CD">
            <w:pPr>
              <w:pStyle w:val="Table"/>
            </w:pPr>
          </w:p>
        </w:tc>
        <w:tc>
          <w:tcPr>
            <w:tcW w:w="1560" w:type="dxa"/>
          </w:tcPr>
          <w:p w:rsidR="00AF2EA9" w:rsidRPr="000122F1" w:rsidRDefault="00AF2EA9" w:rsidP="004D62CD">
            <w:pPr>
              <w:pStyle w:val="Table"/>
            </w:pPr>
            <w:r w:rsidRPr="000122F1">
              <w:t>п. Игрим</w:t>
            </w:r>
          </w:p>
        </w:tc>
        <w:tc>
          <w:tcPr>
            <w:tcW w:w="1623" w:type="dxa"/>
          </w:tcPr>
          <w:p w:rsidR="00AF2EA9" w:rsidRPr="000122F1" w:rsidRDefault="00AF2EA9" w:rsidP="004D62CD">
            <w:pPr>
              <w:pStyle w:val="Table"/>
            </w:pPr>
          </w:p>
        </w:tc>
        <w:tc>
          <w:tcPr>
            <w:tcW w:w="787" w:type="dxa"/>
          </w:tcPr>
          <w:p w:rsidR="00AF2EA9" w:rsidRPr="000122F1" w:rsidRDefault="00AF2EA9" w:rsidP="004D62CD">
            <w:pPr>
              <w:pStyle w:val="Table"/>
            </w:pPr>
          </w:p>
        </w:tc>
        <w:tc>
          <w:tcPr>
            <w:tcW w:w="851" w:type="dxa"/>
          </w:tcPr>
          <w:p w:rsidR="00AF2EA9" w:rsidRPr="000122F1" w:rsidRDefault="00AF2EA9" w:rsidP="004D62CD">
            <w:pPr>
              <w:pStyle w:val="Table"/>
            </w:pPr>
          </w:p>
        </w:tc>
        <w:tc>
          <w:tcPr>
            <w:tcW w:w="774" w:type="dxa"/>
          </w:tcPr>
          <w:p w:rsidR="00AF2EA9" w:rsidRPr="000122F1" w:rsidRDefault="00AF2EA9" w:rsidP="004D62CD">
            <w:pPr>
              <w:pStyle w:val="Table"/>
            </w:pPr>
          </w:p>
        </w:tc>
        <w:tc>
          <w:tcPr>
            <w:tcW w:w="931" w:type="dxa"/>
          </w:tcPr>
          <w:p w:rsidR="00AF2EA9" w:rsidRPr="000122F1" w:rsidRDefault="00AF2EA9" w:rsidP="004D62CD">
            <w:pPr>
              <w:pStyle w:val="Table"/>
            </w:pPr>
            <w:r w:rsidRPr="000122F1">
              <w:t>249,2</w:t>
            </w:r>
          </w:p>
        </w:tc>
        <w:tc>
          <w:tcPr>
            <w:tcW w:w="931" w:type="dxa"/>
          </w:tcPr>
          <w:p w:rsidR="00AF2EA9" w:rsidRPr="000122F1" w:rsidRDefault="00AF2EA9" w:rsidP="004D62CD">
            <w:pPr>
              <w:pStyle w:val="Table"/>
            </w:pPr>
            <w:r w:rsidRPr="000122F1">
              <w:t>249,2</w:t>
            </w:r>
          </w:p>
        </w:tc>
        <w:tc>
          <w:tcPr>
            <w:tcW w:w="621" w:type="dxa"/>
          </w:tcPr>
          <w:p w:rsidR="00AF2EA9" w:rsidRPr="000122F1" w:rsidRDefault="00AF2EA9" w:rsidP="004D62CD">
            <w:pPr>
              <w:pStyle w:val="Table"/>
            </w:pPr>
            <w:r w:rsidRPr="000122F1">
              <w:t>249,2</w:t>
            </w:r>
          </w:p>
        </w:tc>
        <w:tc>
          <w:tcPr>
            <w:tcW w:w="827" w:type="dxa"/>
            <w:gridSpan w:val="2"/>
          </w:tcPr>
          <w:p w:rsidR="00AF2EA9" w:rsidRPr="000122F1" w:rsidRDefault="00AF2EA9" w:rsidP="004D62CD">
            <w:pPr>
              <w:pStyle w:val="Table"/>
            </w:pPr>
            <w:r w:rsidRPr="000122F1">
              <w:t>249,2</w:t>
            </w:r>
          </w:p>
        </w:tc>
        <w:tc>
          <w:tcPr>
            <w:tcW w:w="1585" w:type="dxa"/>
            <w:gridSpan w:val="2"/>
            <w:vMerge w:val="restart"/>
            <w:tcBorders>
              <w:top w:val="nil"/>
            </w:tcBorders>
          </w:tcPr>
          <w:p w:rsidR="00AF2EA9" w:rsidRPr="000122F1" w:rsidRDefault="00AF2EA9" w:rsidP="004D62CD">
            <w:pPr>
              <w:pStyle w:val="Table"/>
            </w:pPr>
            <w:r w:rsidRPr="000122F1">
              <w:t>Увеличение числа трудоустроенной молодежи и несовершеннолетних в летний период на 15,8 % (с 302</w:t>
            </w:r>
            <w:r w:rsidR="000122F1" w:rsidRPr="000122F1">
              <w:t xml:space="preserve"> </w:t>
            </w:r>
            <w:r w:rsidRPr="000122F1">
              <w:t>до 350 в 2015 году).</w:t>
            </w:r>
          </w:p>
        </w:tc>
      </w:tr>
      <w:tr w:rsidR="00AF2EA9" w:rsidRPr="000122F1" w:rsidTr="004D62CD">
        <w:trPr>
          <w:trHeight w:val="183"/>
          <w:jc w:val="center"/>
        </w:trPr>
        <w:tc>
          <w:tcPr>
            <w:tcW w:w="567" w:type="dxa"/>
            <w:vMerge/>
          </w:tcPr>
          <w:p w:rsidR="00AF2EA9" w:rsidRPr="000122F1" w:rsidRDefault="00AF2EA9" w:rsidP="004D62CD">
            <w:pPr>
              <w:pStyle w:val="Table"/>
            </w:pPr>
          </w:p>
        </w:tc>
        <w:tc>
          <w:tcPr>
            <w:tcW w:w="1560" w:type="dxa"/>
          </w:tcPr>
          <w:p w:rsidR="00AF2EA9" w:rsidRPr="000122F1" w:rsidRDefault="00AF2EA9" w:rsidP="004D62CD">
            <w:pPr>
              <w:pStyle w:val="Table"/>
            </w:pPr>
            <w:r w:rsidRPr="000122F1">
              <w:t>п. Березово</w:t>
            </w:r>
          </w:p>
        </w:tc>
        <w:tc>
          <w:tcPr>
            <w:tcW w:w="1623" w:type="dxa"/>
          </w:tcPr>
          <w:p w:rsidR="00AF2EA9" w:rsidRPr="000122F1" w:rsidRDefault="00AF2EA9" w:rsidP="004D62CD">
            <w:pPr>
              <w:pStyle w:val="Table"/>
            </w:pPr>
          </w:p>
        </w:tc>
        <w:tc>
          <w:tcPr>
            <w:tcW w:w="787" w:type="dxa"/>
          </w:tcPr>
          <w:p w:rsidR="00AF2EA9" w:rsidRPr="000122F1" w:rsidRDefault="00AF2EA9" w:rsidP="004D62CD">
            <w:pPr>
              <w:pStyle w:val="Table"/>
            </w:pPr>
          </w:p>
        </w:tc>
        <w:tc>
          <w:tcPr>
            <w:tcW w:w="851" w:type="dxa"/>
          </w:tcPr>
          <w:p w:rsidR="00AF2EA9" w:rsidRPr="000122F1" w:rsidRDefault="00AF2EA9" w:rsidP="004D62CD">
            <w:pPr>
              <w:pStyle w:val="Table"/>
            </w:pPr>
          </w:p>
        </w:tc>
        <w:tc>
          <w:tcPr>
            <w:tcW w:w="774" w:type="dxa"/>
          </w:tcPr>
          <w:p w:rsidR="00AF2EA9" w:rsidRPr="000122F1" w:rsidRDefault="00AF2EA9" w:rsidP="004D62CD">
            <w:pPr>
              <w:pStyle w:val="Table"/>
            </w:pPr>
          </w:p>
        </w:tc>
        <w:tc>
          <w:tcPr>
            <w:tcW w:w="931" w:type="dxa"/>
          </w:tcPr>
          <w:p w:rsidR="00AF2EA9" w:rsidRPr="000122F1" w:rsidRDefault="00AF2EA9" w:rsidP="004D62CD">
            <w:pPr>
              <w:pStyle w:val="Table"/>
            </w:pPr>
            <w:r w:rsidRPr="000122F1">
              <w:t>55</w:t>
            </w:r>
          </w:p>
        </w:tc>
        <w:tc>
          <w:tcPr>
            <w:tcW w:w="931" w:type="dxa"/>
          </w:tcPr>
          <w:p w:rsidR="00AF2EA9" w:rsidRPr="000122F1" w:rsidRDefault="00AF2EA9" w:rsidP="004D62CD">
            <w:pPr>
              <w:pStyle w:val="Table"/>
            </w:pPr>
            <w:r w:rsidRPr="000122F1">
              <w:t>55</w:t>
            </w:r>
          </w:p>
        </w:tc>
        <w:tc>
          <w:tcPr>
            <w:tcW w:w="621" w:type="dxa"/>
          </w:tcPr>
          <w:p w:rsidR="00AF2EA9" w:rsidRPr="000122F1" w:rsidRDefault="00AF2EA9" w:rsidP="004D62CD">
            <w:pPr>
              <w:pStyle w:val="Table"/>
            </w:pPr>
            <w:r w:rsidRPr="000122F1">
              <w:t>55</w:t>
            </w:r>
          </w:p>
        </w:tc>
        <w:tc>
          <w:tcPr>
            <w:tcW w:w="827" w:type="dxa"/>
            <w:gridSpan w:val="2"/>
          </w:tcPr>
          <w:p w:rsidR="00AF2EA9" w:rsidRPr="000122F1" w:rsidRDefault="00AF2EA9" w:rsidP="004D62CD">
            <w:pPr>
              <w:pStyle w:val="Table"/>
            </w:pPr>
            <w:r w:rsidRPr="000122F1">
              <w:t>55</w:t>
            </w:r>
          </w:p>
        </w:tc>
        <w:tc>
          <w:tcPr>
            <w:tcW w:w="1585" w:type="dxa"/>
            <w:gridSpan w:val="2"/>
            <w:vMerge/>
          </w:tcPr>
          <w:p w:rsidR="00AF2EA9" w:rsidRPr="000122F1" w:rsidRDefault="00AF2EA9" w:rsidP="004D62CD">
            <w:pPr>
              <w:pStyle w:val="Table"/>
            </w:pPr>
          </w:p>
        </w:tc>
      </w:tr>
      <w:tr w:rsidR="00AF2EA9" w:rsidRPr="000122F1" w:rsidTr="004D62CD">
        <w:trPr>
          <w:trHeight w:val="495"/>
          <w:jc w:val="center"/>
        </w:trPr>
        <w:tc>
          <w:tcPr>
            <w:tcW w:w="567" w:type="dxa"/>
            <w:vMerge/>
          </w:tcPr>
          <w:p w:rsidR="00AF2EA9" w:rsidRPr="000122F1" w:rsidRDefault="00AF2EA9" w:rsidP="004D62CD">
            <w:pPr>
              <w:pStyle w:val="Table"/>
            </w:pPr>
          </w:p>
        </w:tc>
        <w:tc>
          <w:tcPr>
            <w:tcW w:w="1560" w:type="dxa"/>
          </w:tcPr>
          <w:p w:rsidR="00AF2EA9" w:rsidRPr="000122F1" w:rsidRDefault="00AF2EA9" w:rsidP="004D62CD">
            <w:pPr>
              <w:pStyle w:val="Table"/>
            </w:pPr>
            <w:r w:rsidRPr="000122F1">
              <w:t>МБУ «КМЦ «Звездный»</w:t>
            </w:r>
          </w:p>
        </w:tc>
        <w:tc>
          <w:tcPr>
            <w:tcW w:w="1623" w:type="dxa"/>
          </w:tcPr>
          <w:p w:rsidR="00AF2EA9" w:rsidRPr="000122F1" w:rsidRDefault="00AF2EA9" w:rsidP="004D62CD">
            <w:pPr>
              <w:pStyle w:val="Table"/>
            </w:pPr>
          </w:p>
        </w:tc>
        <w:tc>
          <w:tcPr>
            <w:tcW w:w="787" w:type="dxa"/>
          </w:tcPr>
          <w:p w:rsidR="00AF2EA9" w:rsidRPr="000122F1" w:rsidRDefault="00AF2EA9" w:rsidP="004D62CD">
            <w:pPr>
              <w:pStyle w:val="Table"/>
            </w:pPr>
          </w:p>
        </w:tc>
        <w:tc>
          <w:tcPr>
            <w:tcW w:w="851" w:type="dxa"/>
          </w:tcPr>
          <w:p w:rsidR="00AF2EA9" w:rsidRPr="000122F1" w:rsidRDefault="00AF2EA9" w:rsidP="004D62CD">
            <w:pPr>
              <w:pStyle w:val="Table"/>
            </w:pPr>
          </w:p>
        </w:tc>
        <w:tc>
          <w:tcPr>
            <w:tcW w:w="774" w:type="dxa"/>
          </w:tcPr>
          <w:p w:rsidR="00AF2EA9" w:rsidRPr="000122F1" w:rsidRDefault="00AF2EA9" w:rsidP="004D62CD">
            <w:pPr>
              <w:pStyle w:val="Table"/>
            </w:pPr>
          </w:p>
        </w:tc>
        <w:tc>
          <w:tcPr>
            <w:tcW w:w="931" w:type="dxa"/>
          </w:tcPr>
          <w:p w:rsidR="00AF2EA9" w:rsidRPr="000122F1" w:rsidRDefault="00AF2EA9" w:rsidP="004D62CD">
            <w:pPr>
              <w:pStyle w:val="Table"/>
            </w:pPr>
            <w:r w:rsidRPr="000122F1">
              <w:t>917,4</w:t>
            </w:r>
          </w:p>
        </w:tc>
        <w:tc>
          <w:tcPr>
            <w:tcW w:w="931" w:type="dxa"/>
          </w:tcPr>
          <w:p w:rsidR="00AF2EA9" w:rsidRPr="000122F1" w:rsidRDefault="00AF2EA9" w:rsidP="004D62CD">
            <w:pPr>
              <w:pStyle w:val="Table"/>
            </w:pPr>
            <w:r w:rsidRPr="000122F1">
              <w:t>917,4</w:t>
            </w:r>
          </w:p>
        </w:tc>
        <w:tc>
          <w:tcPr>
            <w:tcW w:w="621" w:type="dxa"/>
          </w:tcPr>
          <w:p w:rsidR="00AF2EA9" w:rsidRPr="000122F1" w:rsidRDefault="00AF2EA9" w:rsidP="004D62CD">
            <w:pPr>
              <w:pStyle w:val="Table"/>
            </w:pPr>
            <w:r w:rsidRPr="000122F1">
              <w:t>917,4</w:t>
            </w:r>
          </w:p>
        </w:tc>
        <w:tc>
          <w:tcPr>
            <w:tcW w:w="827" w:type="dxa"/>
            <w:gridSpan w:val="2"/>
          </w:tcPr>
          <w:p w:rsidR="00AF2EA9" w:rsidRPr="000122F1" w:rsidRDefault="00AF2EA9" w:rsidP="004D62CD">
            <w:pPr>
              <w:pStyle w:val="Table"/>
            </w:pPr>
            <w:r w:rsidRPr="000122F1">
              <w:t>917,4</w:t>
            </w:r>
          </w:p>
        </w:tc>
        <w:tc>
          <w:tcPr>
            <w:tcW w:w="1585" w:type="dxa"/>
            <w:gridSpan w:val="2"/>
            <w:vMerge/>
          </w:tcPr>
          <w:p w:rsidR="00AF2EA9" w:rsidRPr="000122F1" w:rsidRDefault="00AF2EA9" w:rsidP="004D62CD">
            <w:pPr>
              <w:pStyle w:val="Table"/>
            </w:pPr>
          </w:p>
        </w:tc>
      </w:tr>
      <w:tr w:rsidR="00AF2EA9" w:rsidRPr="000122F1" w:rsidTr="004D62CD">
        <w:trPr>
          <w:trHeight w:val="345"/>
          <w:jc w:val="center"/>
        </w:trPr>
        <w:tc>
          <w:tcPr>
            <w:tcW w:w="567" w:type="dxa"/>
            <w:vMerge/>
          </w:tcPr>
          <w:p w:rsidR="00AF2EA9" w:rsidRPr="000122F1" w:rsidRDefault="00AF2EA9" w:rsidP="004D62CD">
            <w:pPr>
              <w:pStyle w:val="Table"/>
            </w:pPr>
          </w:p>
        </w:tc>
        <w:tc>
          <w:tcPr>
            <w:tcW w:w="1560" w:type="dxa"/>
          </w:tcPr>
          <w:p w:rsidR="00AF2EA9" w:rsidRPr="000122F1" w:rsidRDefault="00AF2EA9" w:rsidP="004D62CD">
            <w:pPr>
              <w:pStyle w:val="Table"/>
            </w:pPr>
            <w:r w:rsidRPr="000122F1">
              <w:t>п. Светлый</w:t>
            </w:r>
          </w:p>
        </w:tc>
        <w:tc>
          <w:tcPr>
            <w:tcW w:w="1623" w:type="dxa"/>
          </w:tcPr>
          <w:p w:rsidR="00AF2EA9" w:rsidRPr="000122F1" w:rsidRDefault="00AF2EA9" w:rsidP="004D62CD">
            <w:pPr>
              <w:pStyle w:val="Table"/>
            </w:pPr>
          </w:p>
        </w:tc>
        <w:tc>
          <w:tcPr>
            <w:tcW w:w="787" w:type="dxa"/>
          </w:tcPr>
          <w:p w:rsidR="00AF2EA9" w:rsidRPr="000122F1" w:rsidRDefault="00AF2EA9" w:rsidP="004D62CD">
            <w:pPr>
              <w:pStyle w:val="Table"/>
            </w:pPr>
          </w:p>
        </w:tc>
        <w:tc>
          <w:tcPr>
            <w:tcW w:w="851" w:type="dxa"/>
          </w:tcPr>
          <w:p w:rsidR="00AF2EA9" w:rsidRPr="000122F1" w:rsidRDefault="00AF2EA9" w:rsidP="004D62CD">
            <w:pPr>
              <w:pStyle w:val="Table"/>
            </w:pPr>
          </w:p>
        </w:tc>
        <w:tc>
          <w:tcPr>
            <w:tcW w:w="774" w:type="dxa"/>
          </w:tcPr>
          <w:p w:rsidR="00AF2EA9" w:rsidRPr="000122F1" w:rsidRDefault="00AF2EA9" w:rsidP="004D62CD">
            <w:pPr>
              <w:pStyle w:val="Table"/>
            </w:pPr>
          </w:p>
        </w:tc>
        <w:tc>
          <w:tcPr>
            <w:tcW w:w="931" w:type="dxa"/>
          </w:tcPr>
          <w:p w:rsidR="00AF2EA9" w:rsidRPr="000122F1" w:rsidRDefault="00AF2EA9" w:rsidP="004D62CD">
            <w:pPr>
              <w:pStyle w:val="Table"/>
            </w:pPr>
            <w:r w:rsidRPr="000122F1">
              <w:t>348,7</w:t>
            </w:r>
          </w:p>
        </w:tc>
        <w:tc>
          <w:tcPr>
            <w:tcW w:w="931" w:type="dxa"/>
          </w:tcPr>
          <w:p w:rsidR="00AF2EA9" w:rsidRPr="000122F1" w:rsidRDefault="00AF2EA9" w:rsidP="004D62CD">
            <w:pPr>
              <w:pStyle w:val="Table"/>
            </w:pPr>
            <w:r w:rsidRPr="000122F1">
              <w:t>348,7</w:t>
            </w:r>
          </w:p>
        </w:tc>
        <w:tc>
          <w:tcPr>
            <w:tcW w:w="621" w:type="dxa"/>
          </w:tcPr>
          <w:p w:rsidR="00AF2EA9" w:rsidRPr="000122F1" w:rsidRDefault="00AF2EA9" w:rsidP="004D62CD">
            <w:pPr>
              <w:pStyle w:val="Table"/>
            </w:pPr>
            <w:r w:rsidRPr="000122F1">
              <w:t>348,7</w:t>
            </w:r>
          </w:p>
        </w:tc>
        <w:tc>
          <w:tcPr>
            <w:tcW w:w="827" w:type="dxa"/>
            <w:gridSpan w:val="2"/>
          </w:tcPr>
          <w:p w:rsidR="00AF2EA9" w:rsidRPr="000122F1" w:rsidRDefault="00AF2EA9" w:rsidP="004D62CD">
            <w:pPr>
              <w:pStyle w:val="Table"/>
            </w:pPr>
            <w:r w:rsidRPr="000122F1">
              <w:t>348,7</w:t>
            </w:r>
          </w:p>
        </w:tc>
        <w:tc>
          <w:tcPr>
            <w:tcW w:w="1585" w:type="dxa"/>
            <w:gridSpan w:val="2"/>
            <w:vMerge/>
          </w:tcPr>
          <w:p w:rsidR="00AF2EA9" w:rsidRPr="000122F1" w:rsidRDefault="00AF2EA9" w:rsidP="004D62CD">
            <w:pPr>
              <w:pStyle w:val="Table"/>
            </w:pPr>
          </w:p>
        </w:tc>
      </w:tr>
      <w:tr w:rsidR="00AF2EA9" w:rsidRPr="000122F1" w:rsidTr="004D62CD">
        <w:trPr>
          <w:trHeight w:val="335"/>
          <w:jc w:val="center"/>
        </w:trPr>
        <w:tc>
          <w:tcPr>
            <w:tcW w:w="567" w:type="dxa"/>
            <w:vMerge/>
          </w:tcPr>
          <w:p w:rsidR="00AF2EA9" w:rsidRPr="000122F1" w:rsidRDefault="00AF2EA9" w:rsidP="004D62CD">
            <w:pPr>
              <w:pStyle w:val="Table"/>
            </w:pPr>
          </w:p>
        </w:tc>
        <w:tc>
          <w:tcPr>
            <w:tcW w:w="1560" w:type="dxa"/>
          </w:tcPr>
          <w:p w:rsidR="00AF2EA9" w:rsidRPr="000122F1" w:rsidRDefault="00AF2EA9" w:rsidP="004D62CD">
            <w:pPr>
              <w:pStyle w:val="Table"/>
            </w:pPr>
            <w:r w:rsidRPr="000122F1">
              <w:t>п. Приполярный</w:t>
            </w:r>
          </w:p>
        </w:tc>
        <w:tc>
          <w:tcPr>
            <w:tcW w:w="1623" w:type="dxa"/>
          </w:tcPr>
          <w:p w:rsidR="00AF2EA9" w:rsidRPr="000122F1" w:rsidRDefault="00AF2EA9" w:rsidP="004D62CD">
            <w:pPr>
              <w:pStyle w:val="Table"/>
            </w:pPr>
          </w:p>
        </w:tc>
        <w:tc>
          <w:tcPr>
            <w:tcW w:w="787" w:type="dxa"/>
          </w:tcPr>
          <w:p w:rsidR="00AF2EA9" w:rsidRPr="000122F1" w:rsidRDefault="00AF2EA9" w:rsidP="004D62CD">
            <w:pPr>
              <w:pStyle w:val="Table"/>
            </w:pPr>
          </w:p>
        </w:tc>
        <w:tc>
          <w:tcPr>
            <w:tcW w:w="851" w:type="dxa"/>
          </w:tcPr>
          <w:p w:rsidR="00AF2EA9" w:rsidRPr="000122F1" w:rsidRDefault="00AF2EA9" w:rsidP="004D62CD">
            <w:pPr>
              <w:pStyle w:val="Table"/>
            </w:pPr>
          </w:p>
        </w:tc>
        <w:tc>
          <w:tcPr>
            <w:tcW w:w="774" w:type="dxa"/>
          </w:tcPr>
          <w:p w:rsidR="00AF2EA9" w:rsidRPr="000122F1" w:rsidRDefault="00AF2EA9" w:rsidP="004D62CD">
            <w:pPr>
              <w:pStyle w:val="Table"/>
            </w:pPr>
          </w:p>
        </w:tc>
        <w:tc>
          <w:tcPr>
            <w:tcW w:w="931" w:type="dxa"/>
          </w:tcPr>
          <w:p w:rsidR="00AF2EA9" w:rsidRPr="000122F1" w:rsidRDefault="00AF2EA9" w:rsidP="004D62CD">
            <w:pPr>
              <w:pStyle w:val="Table"/>
            </w:pPr>
            <w:r w:rsidRPr="000122F1">
              <w:t>369,7</w:t>
            </w:r>
          </w:p>
        </w:tc>
        <w:tc>
          <w:tcPr>
            <w:tcW w:w="931" w:type="dxa"/>
          </w:tcPr>
          <w:p w:rsidR="00AF2EA9" w:rsidRPr="000122F1" w:rsidRDefault="00AF2EA9" w:rsidP="004D62CD">
            <w:pPr>
              <w:pStyle w:val="Table"/>
            </w:pPr>
            <w:r w:rsidRPr="000122F1">
              <w:t>369,7</w:t>
            </w:r>
          </w:p>
        </w:tc>
        <w:tc>
          <w:tcPr>
            <w:tcW w:w="621" w:type="dxa"/>
          </w:tcPr>
          <w:p w:rsidR="00AF2EA9" w:rsidRPr="000122F1" w:rsidRDefault="00AF2EA9" w:rsidP="004D62CD">
            <w:pPr>
              <w:pStyle w:val="Table"/>
            </w:pPr>
            <w:r w:rsidRPr="000122F1">
              <w:t>369,7</w:t>
            </w:r>
          </w:p>
        </w:tc>
        <w:tc>
          <w:tcPr>
            <w:tcW w:w="827" w:type="dxa"/>
            <w:gridSpan w:val="2"/>
          </w:tcPr>
          <w:p w:rsidR="00AF2EA9" w:rsidRPr="000122F1" w:rsidRDefault="00AF2EA9" w:rsidP="004D62CD">
            <w:pPr>
              <w:pStyle w:val="Table"/>
            </w:pPr>
            <w:r w:rsidRPr="000122F1">
              <w:t>369,7</w:t>
            </w:r>
          </w:p>
        </w:tc>
        <w:tc>
          <w:tcPr>
            <w:tcW w:w="1585" w:type="dxa"/>
            <w:gridSpan w:val="2"/>
            <w:vMerge/>
          </w:tcPr>
          <w:p w:rsidR="00AF2EA9" w:rsidRPr="000122F1" w:rsidRDefault="00AF2EA9" w:rsidP="004D62CD">
            <w:pPr>
              <w:pStyle w:val="Table"/>
            </w:pPr>
          </w:p>
        </w:tc>
      </w:tr>
      <w:tr w:rsidR="00AF2EA9" w:rsidRPr="000122F1" w:rsidTr="004D62CD">
        <w:trPr>
          <w:trHeight w:val="300"/>
          <w:jc w:val="center"/>
        </w:trPr>
        <w:tc>
          <w:tcPr>
            <w:tcW w:w="567" w:type="dxa"/>
            <w:vMerge/>
          </w:tcPr>
          <w:p w:rsidR="00AF2EA9" w:rsidRPr="000122F1" w:rsidRDefault="00AF2EA9" w:rsidP="004D62CD">
            <w:pPr>
              <w:pStyle w:val="Table"/>
            </w:pPr>
          </w:p>
        </w:tc>
        <w:tc>
          <w:tcPr>
            <w:tcW w:w="1560" w:type="dxa"/>
          </w:tcPr>
          <w:p w:rsidR="00AF2EA9" w:rsidRPr="000122F1" w:rsidRDefault="00AF2EA9" w:rsidP="004D62CD">
            <w:pPr>
              <w:pStyle w:val="Table"/>
            </w:pPr>
            <w:r w:rsidRPr="000122F1">
              <w:t>п. Хулимсунт</w:t>
            </w:r>
          </w:p>
        </w:tc>
        <w:tc>
          <w:tcPr>
            <w:tcW w:w="1623" w:type="dxa"/>
          </w:tcPr>
          <w:p w:rsidR="00AF2EA9" w:rsidRPr="000122F1" w:rsidRDefault="00AF2EA9" w:rsidP="004D62CD">
            <w:pPr>
              <w:pStyle w:val="Table"/>
            </w:pPr>
          </w:p>
        </w:tc>
        <w:tc>
          <w:tcPr>
            <w:tcW w:w="787" w:type="dxa"/>
          </w:tcPr>
          <w:p w:rsidR="00AF2EA9" w:rsidRPr="000122F1" w:rsidRDefault="00AF2EA9" w:rsidP="004D62CD">
            <w:pPr>
              <w:pStyle w:val="Table"/>
            </w:pPr>
          </w:p>
        </w:tc>
        <w:tc>
          <w:tcPr>
            <w:tcW w:w="851" w:type="dxa"/>
          </w:tcPr>
          <w:p w:rsidR="00AF2EA9" w:rsidRPr="000122F1" w:rsidRDefault="00AF2EA9" w:rsidP="004D62CD">
            <w:pPr>
              <w:pStyle w:val="Table"/>
            </w:pPr>
          </w:p>
        </w:tc>
        <w:tc>
          <w:tcPr>
            <w:tcW w:w="774" w:type="dxa"/>
          </w:tcPr>
          <w:p w:rsidR="00AF2EA9" w:rsidRPr="000122F1" w:rsidRDefault="00AF2EA9" w:rsidP="004D62CD">
            <w:pPr>
              <w:pStyle w:val="Table"/>
            </w:pPr>
          </w:p>
        </w:tc>
        <w:tc>
          <w:tcPr>
            <w:tcW w:w="931" w:type="dxa"/>
          </w:tcPr>
          <w:p w:rsidR="00AF2EA9" w:rsidRPr="000122F1" w:rsidRDefault="00AF2EA9" w:rsidP="004D62CD">
            <w:pPr>
              <w:pStyle w:val="Table"/>
            </w:pPr>
            <w:r w:rsidRPr="000122F1">
              <w:t>249,25</w:t>
            </w:r>
          </w:p>
        </w:tc>
        <w:tc>
          <w:tcPr>
            <w:tcW w:w="931" w:type="dxa"/>
          </w:tcPr>
          <w:p w:rsidR="00AF2EA9" w:rsidRPr="000122F1" w:rsidRDefault="00AF2EA9" w:rsidP="004D62CD">
            <w:pPr>
              <w:pStyle w:val="Table"/>
            </w:pPr>
            <w:r w:rsidRPr="000122F1">
              <w:t>249,25</w:t>
            </w:r>
          </w:p>
        </w:tc>
        <w:tc>
          <w:tcPr>
            <w:tcW w:w="621" w:type="dxa"/>
          </w:tcPr>
          <w:p w:rsidR="00AF2EA9" w:rsidRPr="000122F1" w:rsidRDefault="00AF2EA9" w:rsidP="004D62CD">
            <w:pPr>
              <w:pStyle w:val="Table"/>
            </w:pPr>
            <w:r w:rsidRPr="000122F1">
              <w:t>249,25</w:t>
            </w:r>
          </w:p>
        </w:tc>
        <w:tc>
          <w:tcPr>
            <w:tcW w:w="827" w:type="dxa"/>
            <w:gridSpan w:val="2"/>
          </w:tcPr>
          <w:p w:rsidR="00AF2EA9" w:rsidRPr="000122F1" w:rsidRDefault="00AF2EA9" w:rsidP="004D62CD">
            <w:pPr>
              <w:pStyle w:val="Table"/>
            </w:pPr>
            <w:r w:rsidRPr="000122F1">
              <w:t>249,25</w:t>
            </w:r>
          </w:p>
        </w:tc>
        <w:tc>
          <w:tcPr>
            <w:tcW w:w="1585" w:type="dxa"/>
            <w:gridSpan w:val="2"/>
            <w:vMerge/>
          </w:tcPr>
          <w:p w:rsidR="00AF2EA9" w:rsidRPr="000122F1" w:rsidRDefault="00AF2EA9" w:rsidP="004D62CD">
            <w:pPr>
              <w:pStyle w:val="Table"/>
            </w:pPr>
          </w:p>
        </w:tc>
      </w:tr>
      <w:tr w:rsidR="00AF2EA9" w:rsidRPr="000122F1" w:rsidTr="004D62CD">
        <w:trPr>
          <w:trHeight w:val="375"/>
          <w:jc w:val="center"/>
        </w:trPr>
        <w:tc>
          <w:tcPr>
            <w:tcW w:w="567" w:type="dxa"/>
            <w:vMerge/>
          </w:tcPr>
          <w:p w:rsidR="00AF2EA9" w:rsidRPr="000122F1" w:rsidRDefault="00AF2EA9" w:rsidP="004D62CD">
            <w:pPr>
              <w:pStyle w:val="Table"/>
            </w:pPr>
          </w:p>
        </w:tc>
        <w:tc>
          <w:tcPr>
            <w:tcW w:w="1560" w:type="dxa"/>
          </w:tcPr>
          <w:p w:rsidR="00AF2EA9" w:rsidRPr="000122F1" w:rsidRDefault="00AF2EA9" w:rsidP="004D62CD">
            <w:pPr>
              <w:pStyle w:val="Table"/>
            </w:pPr>
            <w:r w:rsidRPr="000122F1">
              <w:t>д. Няксимволь</w:t>
            </w:r>
          </w:p>
        </w:tc>
        <w:tc>
          <w:tcPr>
            <w:tcW w:w="1623" w:type="dxa"/>
          </w:tcPr>
          <w:p w:rsidR="00AF2EA9" w:rsidRPr="000122F1" w:rsidRDefault="00AF2EA9" w:rsidP="004D62CD">
            <w:pPr>
              <w:pStyle w:val="Table"/>
            </w:pPr>
          </w:p>
        </w:tc>
        <w:tc>
          <w:tcPr>
            <w:tcW w:w="787" w:type="dxa"/>
          </w:tcPr>
          <w:p w:rsidR="00AF2EA9" w:rsidRPr="000122F1" w:rsidRDefault="00AF2EA9" w:rsidP="004D62CD">
            <w:pPr>
              <w:pStyle w:val="Table"/>
            </w:pPr>
          </w:p>
        </w:tc>
        <w:tc>
          <w:tcPr>
            <w:tcW w:w="851" w:type="dxa"/>
          </w:tcPr>
          <w:p w:rsidR="00AF2EA9" w:rsidRPr="000122F1" w:rsidRDefault="00AF2EA9" w:rsidP="004D62CD">
            <w:pPr>
              <w:pStyle w:val="Table"/>
            </w:pPr>
          </w:p>
        </w:tc>
        <w:tc>
          <w:tcPr>
            <w:tcW w:w="774" w:type="dxa"/>
          </w:tcPr>
          <w:p w:rsidR="00AF2EA9" w:rsidRPr="000122F1" w:rsidRDefault="00AF2EA9" w:rsidP="004D62CD">
            <w:pPr>
              <w:pStyle w:val="Table"/>
            </w:pPr>
          </w:p>
        </w:tc>
        <w:tc>
          <w:tcPr>
            <w:tcW w:w="931" w:type="dxa"/>
          </w:tcPr>
          <w:p w:rsidR="00AF2EA9" w:rsidRPr="000122F1" w:rsidRDefault="00AF2EA9" w:rsidP="004D62CD">
            <w:pPr>
              <w:pStyle w:val="Table"/>
            </w:pPr>
            <w:r w:rsidRPr="000122F1">
              <w:t>249,25</w:t>
            </w:r>
          </w:p>
        </w:tc>
        <w:tc>
          <w:tcPr>
            <w:tcW w:w="931" w:type="dxa"/>
          </w:tcPr>
          <w:p w:rsidR="00AF2EA9" w:rsidRPr="000122F1" w:rsidRDefault="00AF2EA9" w:rsidP="004D62CD">
            <w:pPr>
              <w:pStyle w:val="Table"/>
            </w:pPr>
            <w:r w:rsidRPr="000122F1">
              <w:t>249,25</w:t>
            </w:r>
          </w:p>
        </w:tc>
        <w:tc>
          <w:tcPr>
            <w:tcW w:w="621" w:type="dxa"/>
          </w:tcPr>
          <w:p w:rsidR="00AF2EA9" w:rsidRPr="000122F1" w:rsidRDefault="00AF2EA9" w:rsidP="004D62CD">
            <w:pPr>
              <w:pStyle w:val="Table"/>
            </w:pPr>
            <w:r w:rsidRPr="000122F1">
              <w:t>249,25</w:t>
            </w:r>
          </w:p>
        </w:tc>
        <w:tc>
          <w:tcPr>
            <w:tcW w:w="827" w:type="dxa"/>
            <w:gridSpan w:val="2"/>
          </w:tcPr>
          <w:p w:rsidR="00AF2EA9" w:rsidRPr="000122F1" w:rsidRDefault="00AF2EA9" w:rsidP="004D62CD">
            <w:pPr>
              <w:pStyle w:val="Table"/>
            </w:pPr>
            <w:r w:rsidRPr="000122F1">
              <w:t>249,25</w:t>
            </w:r>
          </w:p>
        </w:tc>
        <w:tc>
          <w:tcPr>
            <w:tcW w:w="1585" w:type="dxa"/>
            <w:gridSpan w:val="2"/>
            <w:vMerge/>
          </w:tcPr>
          <w:p w:rsidR="00AF2EA9" w:rsidRPr="000122F1" w:rsidRDefault="00AF2EA9" w:rsidP="004D62CD">
            <w:pPr>
              <w:pStyle w:val="Table"/>
            </w:pPr>
          </w:p>
        </w:tc>
      </w:tr>
      <w:tr w:rsidR="00AF2EA9" w:rsidRPr="000122F1" w:rsidTr="004D62CD">
        <w:trPr>
          <w:trHeight w:val="159"/>
          <w:jc w:val="center"/>
        </w:trPr>
        <w:tc>
          <w:tcPr>
            <w:tcW w:w="567" w:type="dxa"/>
            <w:vMerge/>
          </w:tcPr>
          <w:p w:rsidR="00AF2EA9" w:rsidRPr="000122F1" w:rsidRDefault="00AF2EA9" w:rsidP="004D62CD">
            <w:pPr>
              <w:pStyle w:val="Table"/>
            </w:pPr>
          </w:p>
        </w:tc>
        <w:tc>
          <w:tcPr>
            <w:tcW w:w="1560" w:type="dxa"/>
          </w:tcPr>
          <w:p w:rsidR="00AF2EA9" w:rsidRPr="000122F1" w:rsidRDefault="00AF2EA9" w:rsidP="004D62CD">
            <w:pPr>
              <w:pStyle w:val="Table"/>
            </w:pPr>
            <w:r w:rsidRPr="000122F1">
              <w:t>с. Саранпауль</w:t>
            </w:r>
          </w:p>
          <w:p w:rsidR="00AF2EA9" w:rsidRPr="000122F1" w:rsidRDefault="00AF2EA9" w:rsidP="004D62CD">
            <w:pPr>
              <w:pStyle w:val="Table"/>
            </w:pPr>
          </w:p>
        </w:tc>
        <w:tc>
          <w:tcPr>
            <w:tcW w:w="1623" w:type="dxa"/>
          </w:tcPr>
          <w:p w:rsidR="00AF2EA9" w:rsidRPr="000122F1" w:rsidRDefault="00AF2EA9" w:rsidP="004D62CD">
            <w:pPr>
              <w:pStyle w:val="Table"/>
            </w:pPr>
          </w:p>
        </w:tc>
        <w:tc>
          <w:tcPr>
            <w:tcW w:w="787" w:type="dxa"/>
          </w:tcPr>
          <w:p w:rsidR="00AF2EA9" w:rsidRPr="000122F1" w:rsidRDefault="00AF2EA9" w:rsidP="004D62CD">
            <w:pPr>
              <w:pStyle w:val="Table"/>
            </w:pPr>
          </w:p>
        </w:tc>
        <w:tc>
          <w:tcPr>
            <w:tcW w:w="851" w:type="dxa"/>
          </w:tcPr>
          <w:p w:rsidR="00AF2EA9" w:rsidRPr="000122F1" w:rsidRDefault="00AF2EA9" w:rsidP="004D62CD">
            <w:pPr>
              <w:pStyle w:val="Table"/>
            </w:pPr>
          </w:p>
        </w:tc>
        <w:tc>
          <w:tcPr>
            <w:tcW w:w="774" w:type="dxa"/>
          </w:tcPr>
          <w:p w:rsidR="00AF2EA9" w:rsidRPr="000122F1" w:rsidRDefault="00AF2EA9" w:rsidP="004D62CD">
            <w:pPr>
              <w:pStyle w:val="Table"/>
            </w:pPr>
          </w:p>
        </w:tc>
        <w:tc>
          <w:tcPr>
            <w:tcW w:w="931" w:type="dxa"/>
          </w:tcPr>
          <w:p w:rsidR="00AF2EA9" w:rsidRPr="000122F1" w:rsidRDefault="00AF2EA9" w:rsidP="004D62CD">
            <w:pPr>
              <w:pStyle w:val="Table"/>
            </w:pPr>
            <w:r w:rsidRPr="000122F1">
              <w:t>355,267</w:t>
            </w:r>
          </w:p>
        </w:tc>
        <w:tc>
          <w:tcPr>
            <w:tcW w:w="931" w:type="dxa"/>
          </w:tcPr>
          <w:p w:rsidR="00AF2EA9" w:rsidRPr="000122F1" w:rsidRDefault="00AF2EA9" w:rsidP="004D62CD">
            <w:pPr>
              <w:pStyle w:val="Table"/>
            </w:pPr>
            <w:r w:rsidRPr="000122F1">
              <w:t>355,267</w:t>
            </w:r>
          </w:p>
        </w:tc>
        <w:tc>
          <w:tcPr>
            <w:tcW w:w="621" w:type="dxa"/>
          </w:tcPr>
          <w:p w:rsidR="00AF2EA9" w:rsidRPr="000122F1" w:rsidRDefault="00AF2EA9" w:rsidP="004D62CD">
            <w:pPr>
              <w:pStyle w:val="Table"/>
            </w:pPr>
            <w:r w:rsidRPr="000122F1">
              <w:t>355,267</w:t>
            </w:r>
          </w:p>
        </w:tc>
        <w:tc>
          <w:tcPr>
            <w:tcW w:w="827" w:type="dxa"/>
            <w:gridSpan w:val="2"/>
          </w:tcPr>
          <w:p w:rsidR="00AF2EA9" w:rsidRPr="000122F1" w:rsidRDefault="00AF2EA9" w:rsidP="004D62CD">
            <w:pPr>
              <w:pStyle w:val="Table"/>
            </w:pPr>
            <w:r w:rsidRPr="000122F1">
              <w:t>355,267</w:t>
            </w:r>
          </w:p>
        </w:tc>
        <w:tc>
          <w:tcPr>
            <w:tcW w:w="1585" w:type="dxa"/>
            <w:gridSpan w:val="2"/>
            <w:vMerge/>
          </w:tcPr>
          <w:p w:rsidR="00AF2EA9" w:rsidRPr="000122F1" w:rsidRDefault="00AF2EA9" w:rsidP="004D62CD">
            <w:pPr>
              <w:pStyle w:val="Table"/>
            </w:pPr>
          </w:p>
        </w:tc>
      </w:tr>
      <w:tr w:rsidR="00AF2EA9" w:rsidRPr="000122F1" w:rsidTr="004D62CD">
        <w:trPr>
          <w:trHeight w:val="123"/>
          <w:jc w:val="center"/>
        </w:trPr>
        <w:tc>
          <w:tcPr>
            <w:tcW w:w="567" w:type="dxa"/>
            <w:vMerge/>
          </w:tcPr>
          <w:p w:rsidR="00AF2EA9" w:rsidRPr="000122F1" w:rsidRDefault="00AF2EA9" w:rsidP="004D62CD">
            <w:pPr>
              <w:pStyle w:val="Table"/>
            </w:pPr>
          </w:p>
        </w:tc>
        <w:tc>
          <w:tcPr>
            <w:tcW w:w="1560" w:type="dxa"/>
          </w:tcPr>
          <w:p w:rsidR="00AF2EA9" w:rsidRPr="000122F1" w:rsidRDefault="00AF2EA9" w:rsidP="004D62CD">
            <w:pPr>
              <w:pStyle w:val="Table"/>
            </w:pPr>
            <w:r w:rsidRPr="000122F1">
              <w:t>п. Сосьва</w:t>
            </w:r>
          </w:p>
        </w:tc>
        <w:tc>
          <w:tcPr>
            <w:tcW w:w="1623" w:type="dxa"/>
          </w:tcPr>
          <w:p w:rsidR="00AF2EA9" w:rsidRPr="000122F1" w:rsidRDefault="00AF2EA9" w:rsidP="004D62CD">
            <w:pPr>
              <w:pStyle w:val="Table"/>
            </w:pPr>
          </w:p>
        </w:tc>
        <w:tc>
          <w:tcPr>
            <w:tcW w:w="787" w:type="dxa"/>
          </w:tcPr>
          <w:p w:rsidR="00AF2EA9" w:rsidRPr="000122F1" w:rsidRDefault="00AF2EA9" w:rsidP="004D62CD">
            <w:pPr>
              <w:pStyle w:val="Table"/>
            </w:pPr>
          </w:p>
        </w:tc>
        <w:tc>
          <w:tcPr>
            <w:tcW w:w="851" w:type="dxa"/>
          </w:tcPr>
          <w:p w:rsidR="00AF2EA9" w:rsidRPr="000122F1" w:rsidRDefault="00AF2EA9" w:rsidP="004D62CD">
            <w:pPr>
              <w:pStyle w:val="Table"/>
            </w:pPr>
          </w:p>
        </w:tc>
        <w:tc>
          <w:tcPr>
            <w:tcW w:w="774" w:type="dxa"/>
          </w:tcPr>
          <w:p w:rsidR="00AF2EA9" w:rsidRPr="000122F1" w:rsidRDefault="00AF2EA9" w:rsidP="004D62CD">
            <w:pPr>
              <w:pStyle w:val="Table"/>
            </w:pPr>
          </w:p>
        </w:tc>
        <w:tc>
          <w:tcPr>
            <w:tcW w:w="931" w:type="dxa"/>
          </w:tcPr>
          <w:p w:rsidR="00AF2EA9" w:rsidRPr="000122F1" w:rsidRDefault="00AF2EA9" w:rsidP="004D62CD">
            <w:pPr>
              <w:pStyle w:val="Table"/>
            </w:pPr>
            <w:r w:rsidRPr="000122F1">
              <w:t>206,233</w:t>
            </w:r>
          </w:p>
        </w:tc>
        <w:tc>
          <w:tcPr>
            <w:tcW w:w="931" w:type="dxa"/>
          </w:tcPr>
          <w:p w:rsidR="00AF2EA9" w:rsidRPr="000122F1" w:rsidRDefault="00AF2EA9" w:rsidP="004D62CD">
            <w:pPr>
              <w:pStyle w:val="Table"/>
            </w:pPr>
            <w:r w:rsidRPr="000122F1">
              <w:t>206,233</w:t>
            </w:r>
          </w:p>
        </w:tc>
        <w:tc>
          <w:tcPr>
            <w:tcW w:w="621" w:type="dxa"/>
          </w:tcPr>
          <w:p w:rsidR="00AF2EA9" w:rsidRPr="000122F1" w:rsidRDefault="00AF2EA9" w:rsidP="004D62CD">
            <w:pPr>
              <w:pStyle w:val="Table"/>
            </w:pPr>
            <w:r w:rsidRPr="000122F1">
              <w:t>206,233</w:t>
            </w:r>
          </w:p>
        </w:tc>
        <w:tc>
          <w:tcPr>
            <w:tcW w:w="827" w:type="dxa"/>
            <w:gridSpan w:val="2"/>
          </w:tcPr>
          <w:p w:rsidR="00AF2EA9" w:rsidRPr="000122F1" w:rsidRDefault="00AF2EA9" w:rsidP="004D62CD">
            <w:pPr>
              <w:pStyle w:val="Table"/>
            </w:pPr>
            <w:r w:rsidRPr="000122F1">
              <w:t>206,233</w:t>
            </w:r>
          </w:p>
        </w:tc>
        <w:tc>
          <w:tcPr>
            <w:tcW w:w="1585" w:type="dxa"/>
            <w:gridSpan w:val="2"/>
            <w:vMerge/>
          </w:tcPr>
          <w:p w:rsidR="00AF2EA9" w:rsidRPr="000122F1" w:rsidRDefault="00AF2EA9" w:rsidP="004D62CD">
            <w:pPr>
              <w:pStyle w:val="Table"/>
            </w:pPr>
          </w:p>
        </w:tc>
      </w:tr>
      <w:tr w:rsidR="00AF2EA9" w:rsidRPr="000122F1" w:rsidTr="004D62CD">
        <w:trPr>
          <w:trHeight w:val="2072"/>
          <w:jc w:val="center"/>
        </w:trPr>
        <w:tc>
          <w:tcPr>
            <w:tcW w:w="567" w:type="dxa"/>
          </w:tcPr>
          <w:p w:rsidR="00AF2EA9" w:rsidRPr="000122F1" w:rsidRDefault="00AF2EA9" w:rsidP="004D62CD">
            <w:pPr>
              <w:pStyle w:val="Table"/>
            </w:pPr>
            <w:r w:rsidRPr="000122F1">
              <w:t>1.6.</w:t>
            </w:r>
          </w:p>
        </w:tc>
        <w:tc>
          <w:tcPr>
            <w:tcW w:w="1560" w:type="dxa"/>
          </w:tcPr>
          <w:p w:rsidR="00AF2EA9" w:rsidRPr="000122F1" w:rsidRDefault="00AF2EA9" w:rsidP="004D62CD">
            <w:pPr>
              <w:pStyle w:val="Table"/>
            </w:pPr>
            <w:r w:rsidRPr="000122F1">
              <w:t>Организация работы лагеря дневного пребывания детей «Корсар».</w:t>
            </w:r>
          </w:p>
          <w:p w:rsidR="00AF2EA9" w:rsidRPr="000122F1" w:rsidRDefault="00AF2EA9" w:rsidP="004D62CD">
            <w:pPr>
              <w:pStyle w:val="Table"/>
            </w:pPr>
            <w:r w:rsidRPr="000122F1">
              <w:t>Профилактические беседы с учащимися инспекторами по делам несовершеннолетних</w:t>
            </w:r>
          </w:p>
        </w:tc>
        <w:tc>
          <w:tcPr>
            <w:tcW w:w="1623" w:type="dxa"/>
          </w:tcPr>
          <w:p w:rsidR="00AF2EA9" w:rsidRPr="000122F1" w:rsidRDefault="00AF2EA9" w:rsidP="004D62CD">
            <w:pPr>
              <w:pStyle w:val="Table"/>
            </w:pPr>
            <w:r w:rsidRPr="000122F1">
              <w:t>Комитет по молодежной политике, туризму и спорту</w:t>
            </w:r>
          </w:p>
        </w:tc>
        <w:tc>
          <w:tcPr>
            <w:tcW w:w="787" w:type="dxa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851" w:type="dxa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774" w:type="dxa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931" w:type="dxa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931" w:type="dxa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621" w:type="dxa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827" w:type="dxa"/>
            <w:gridSpan w:val="2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1585" w:type="dxa"/>
            <w:gridSpan w:val="2"/>
          </w:tcPr>
          <w:p w:rsidR="00AF2EA9" w:rsidRPr="000122F1" w:rsidRDefault="00AF2EA9" w:rsidP="004D62CD">
            <w:pPr>
              <w:pStyle w:val="Table"/>
            </w:pPr>
          </w:p>
        </w:tc>
      </w:tr>
      <w:tr w:rsidR="00AF2EA9" w:rsidRPr="000122F1" w:rsidTr="004D62CD">
        <w:trPr>
          <w:trHeight w:val="2146"/>
          <w:jc w:val="center"/>
        </w:trPr>
        <w:tc>
          <w:tcPr>
            <w:tcW w:w="567" w:type="dxa"/>
          </w:tcPr>
          <w:p w:rsidR="00AF2EA9" w:rsidRPr="000122F1" w:rsidRDefault="00AF2EA9" w:rsidP="004D62CD">
            <w:pPr>
              <w:pStyle w:val="Table"/>
            </w:pPr>
            <w:r w:rsidRPr="000122F1">
              <w:t>1.7.</w:t>
            </w:r>
          </w:p>
        </w:tc>
        <w:tc>
          <w:tcPr>
            <w:tcW w:w="1560" w:type="dxa"/>
          </w:tcPr>
          <w:p w:rsidR="00AF2EA9" w:rsidRPr="000122F1" w:rsidRDefault="00AF2EA9" w:rsidP="004D62CD">
            <w:pPr>
              <w:pStyle w:val="Table"/>
            </w:pPr>
            <w:r w:rsidRPr="000122F1">
              <w:t>Проведение</w:t>
            </w:r>
            <w:r w:rsidR="000122F1" w:rsidRPr="000122F1">
              <w:t xml:space="preserve"> </w:t>
            </w:r>
            <w:r w:rsidRPr="000122F1">
              <w:t>обучающих семинаров для специалистов, тренеров-преподавателей, работающих с детьми, попавшими в трудную жизненную ситуацию</w:t>
            </w:r>
          </w:p>
        </w:tc>
        <w:tc>
          <w:tcPr>
            <w:tcW w:w="1623" w:type="dxa"/>
          </w:tcPr>
          <w:p w:rsidR="00AF2EA9" w:rsidRPr="000122F1" w:rsidRDefault="00AF2EA9" w:rsidP="004D62CD">
            <w:pPr>
              <w:pStyle w:val="Table"/>
            </w:pPr>
            <w:r w:rsidRPr="000122F1">
              <w:t>Комитет по молодежной политике туризму и спорту</w:t>
            </w:r>
          </w:p>
        </w:tc>
        <w:tc>
          <w:tcPr>
            <w:tcW w:w="787" w:type="dxa"/>
          </w:tcPr>
          <w:p w:rsidR="00AF2EA9" w:rsidRPr="000122F1" w:rsidRDefault="00AF2EA9" w:rsidP="004D62CD">
            <w:pPr>
              <w:pStyle w:val="Table"/>
            </w:pPr>
            <w:r w:rsidRPr="000122F1">
              <w:t>бюджет района</w:t>
            </w:r>
          </w:p>
        </w:tc>
        <w:tc>
          <w:tcPr>
            <w:tcW w:w="851" w:type="dxa"/>
          </w:tcPr>
          <w:p w:rsidR="00AF2EA9" w:rsidRPr="000122F1" w:rsidRDefault="00AF2EA9" w:rsidP="004D62CD">
            <w:pPr>
              <w:pStyle w:val="Table"/>
            </w:pPr>
            <w:r w:rsidRPr="000122F1">
              <w:t>95</w:t>
            </w:r>
          </w:p>
        </w:tc>
        <w:tc>
          <w:tcPr>
            <w:tcW w:w="774" w:type="dxa"/>
          </w:tcPr>
          <w:p w:rsidR="00AF2EA9" w:rsidRPr="000122F1" w:rsidRDefault="00AF2EA9" w:rsidP="004D62CD">
            <w:pPr>
              <w:pStyle w:val="Table"/>
            </w:pPr>
            <w:r w:rsidRPr="000122F1">
              <w:t>15</w:t>
            </w:r>
          </w:p>
        </w:tc>
        <w:tc>
          <w:tcPr>
            <w:tcW w:w="931" w:type="dxa"/>
          </w:tcPr>
          <w:p w:rsidR="00AF2EA9" w:rsidRPr="000122F1" w:rsidRDefault="00AF2EA9" w:rsidP="004D62CD">
            <w:pPr>
              <w:pStyle w:val="Table"/>
            </w:pPr>
            <w:r w:rsidRPr="000122F1">
              <w:t>20</w:t>
            </w:r>
          </w:p>
        </w:tc>
        <w:tc>
          <w:tcPr>
            <w:tcW w:w="931" w:type="dxa"/>
          </w:tcPr>
          <w:p w:rsidR="00AF2EA9" w:rsidRPr="000122F1" w:rsidRDefault="00AF2EA9" w:rsidP="004D62CD">
            <w:pPr>
              <w:pStyle w:val="Table"/>
            </w:pPr>
            <w:r w:rsidRPr="000122F1">
              <w:t>20</w:t>
            </w:r>
          </w:p>
        </w:tc>
        <w:tc>
          <w:tcPr>
            <w:tcW w:w="621" w:type="dxa"/>
          </w:tcPr>
          <w:p w:rsidR="00AF2EA9" w:rsidRPr="000122F1" w:rsidRDefault="00AF2EA9" w:rsidP="004D62CD">
            <w:pPr>
              <w:pStyle w:val="Table"/>
            </w:pPr>
            <w:r w:rsidRPr="000122F1">
              <w:t>20</w:t>
            </w:r>
          </w:p>
        </w:tc>
        <w:tc>
          <w:tcPr>
            <w:tcW w:w="827" w:type="dxa"/>
            <w:gridSpan w:val="2"/>
          </w:tcPr>
          <w:p w:rsidR="00AF2EA9" w:rsidRPr="000122F1" w:rsidRDefault="00AF2EA9" w:rsidP="004D62CD">
            <w:pPr>
              <w:pStyle w:val="Table"/>
            </w:pPr>
            <w:r w:rsidRPr="000122F1">
              <w:t>20</w:t>
            </w:r>
          </w:p>
        </w:tc>
        <w:tc>
          <w:tcPr>
            <w:tcW w:w="1585" w:type="dxa"/>
            <w:gridSpan w:val="2"/>
          </w:tcPr>
          <w:p w:rsidR="00AF2EA9" w:rsidRPr="000122F1" w:rsidRDefault="00AF2EA9" w:rsidP="004D62CD">
            <w:pPr>
              <w:pStyle w:val="Table"/>
            </w:pPr>
          </w:p>
        </w:tc>
      </w:tr>
      <w:tr w:rsidR="00AF2EA9" w:rsidRPr="000122F1" w:rsidTr="004D62CD">
        <w:trPr>
          <w:trHeight w:val="346"/>
          <w:jc w:val="center"/>
        </w:trPr>
        <w:tc>
          <w:tcPr>
            <w:tcW w:w="567" w:type="dxa"/>
          </w:tcPr>
          <w:p w:rsidR="00AF2EA9" w:rsidRPr="000122F1" w:rsidRDefault="00AF2EA9" w:rsidP="004D62CD">
            <w:pPr>
              <w:pStyle w:val="Table"/>
            </w:pPr>
            <w:r w:rsidRPr="000122F1">
              <w:t>1.9.</w:t>
            </w:r>
          </w:p>
        </w:tc>
        <w:tc>
          <w:tcPr>
            <w:tcW w:w="1560" w:type="dxa"/>
          </w:tcPr>
          <w:p w:rsidR="00AF2EA9" w:rsidRPr="000122F1" w:rsidRDefault="00AF2EA9" w:rsidP="004D62CD">
            <w:pPr>
              <w:pStyle w:val="Table"/>
            </w:pPr>
            <w:r w:rsidRPr="000122F1">
              <w:t xml:space="preserve">Организация курсов для специалистов психолого-педагогического сопровождения «Жестокое обращение с детьми», «Работа с </w:t>
            </w:r>
            <w:r w:rsidRPr="000122F1">
              <w:lastRenderedPageBreak/>
              <w:t>экспресс-диагностикой «Сигнал», работа на Телефоне доверия»</w:t>
            </w:r>
          </w:p>
        </w:tc>
        <w:tc>
          <w:tcPr>
            <w:tcW w:w="1623" w:type="dxa"/>
          </w:tcPr>
          <w:p w:rsidR="00AF2EA9" w:rsidRPr="000122F1" w:rsidRDefault="00AF2EA9" w:rsidP="004D62CD">
            <w:pPr>
              <w:pStyle w:val="Table"/>
            </w:pPr>
            <w:r w:rsidRPr="000122F1">
              <w:lastRenderedPageBreak/>
              <w:t>Комитет образования</w:t>
            </w:r>
          </w:p>
        </w:tc>
        <w:tc>
          <w:tcPr>
            <w:tcW w:w="787" w:type="dxa"/>
          </w:tcPr>
          <w:p w:rsidR="00AF2EA9" w:rsidRPr="000122F1" w:rsidRDefault="00AF2EA9" w:rsidP="004D62CD">
            <w:pPr>
              <w:pStyle w:val="Table"/>
            </w:pPr>
            <w:r w:rsidRPr="000122F1">
              <w:t>бюджет района</w:t>
            </w:r>
          </w:p>
        </w:tc>
        <w:tc>
          <w:tcPr>
            <w:tcW w:w="851" w:type="dxa"/>
          </w:tcPr>
          <w:p w:rsidR="00AF2EA9" w:rsidRPr="000122F1" w:rsidRDefault="00AF2EA9" w:rsidP="004D62CD">
            <w:pPr>
              <w:pStyle w:val="Table"/>
            </w:pPr>
            <w:r w:rsidRPr="000122F1">
              <w:t>1</w:t>
            </w:r>
            <w:r w:rsidR="000122F1" w:rsidRPr="000122F1">
              <w:t xml:space="preserve"> </w:t>
            </w:r>
            <w:r w:rsidRPr="000122F1">
              <w:t>000</w:t>
            </w:r>
          </w:p>
        </w:tc>
        <w:tc>
          <w:tcPr>
            <w:tcW w:w="774" w:type="dxa"/>
          </w:tcPr>
          <w:p w:rsidR="00AF2EA9" w:rsidRPr="000122F1" w:rsidRDefault="00AF2EA9" w:rsidP="004D62CD">
            <w:pPr>
              <w:pStyle w:val="Table"/>
            </w:pPr>
            <w:r w:rsidRPr="000122F1">
              <w:t>250</w:t>
            </w:r>
          </w:p>
        </w:tc>
        <w:tc>
          <w:tcPr>
            <w:tcW w:w="931" w:type="dxa"/>
          </w:tcPr>
          <w:p w:rsidR="00AF2EA9" w:rsidRPr="000122F1" w:rsidRDefault="00AF2EA9" w:rsidP="004D62CD">
            <w:pPr>
              <w:pStyle w:val="Table"/>
            </w:pPr>
            <w:r w:rsidRPr="000122F1">
              <w:t>200</w:t>
            </w:r>
          </w:p>
        </w:tc>
        <w:tc>
          <w:tcPr>
            <w:tcW w:w="931" w:type="dxa"/>
          </w:tcPr>
          <w:p w:rsidR="00AF2EA9" w:rsidRPr="000122F1" w:rsidRDefault="00AF2EA9" w:rsidP="004D62CD">
            <w:pPr>
              <w:pStyle w:val="Table"/>
            </w:pPr>
            <w:r w:rsidRPr="000122F1">
              <w:t>150</w:t>
            </w:r>
          </w:p>
        </w:tc>
        <w:tc>
          <w:tcPr>
            <w:tcW w:w="621" w:type="dxa"/>
          </w:tcPr>
          <w:p w:rsidR="00AF2EA9" w:rsidRPr="000122F1" w:rsidRDefault="00AF2EA9" w:rsidP="004D62CD">
            <w:pPr>
              <w:pStyle w:val="Table"/>
            </w:pPr>
            <w:r w:rsidRPr="000122F1">
              <w:t>200</w:t>
            </w:r>
          </w:p>
        </w:tc>
        <w:tc>
          <w:tcPr>
            <w:tcW w:w="827" w:type="dxa"/>
            <w:gridSpan w:val="2"/>
          </w:tcPr>
          <w:p w:rsidR="00AF2EA9" w:rsidRPr="000122F1" w:rsidRDefault="00AF2EA9" w:rsidP="004D62CD">
            <w:pPr>
              <w:pStyle w:val="Table"/>
            </w:pPr>
            <w:r w:rsidRPr="000122F1">
              <w:t>200</w:t>
            </w:r>
          </w:p>
        </w:tc>
        <w:tc>
          <w:tcPr>
            <w:tcW w:w="1585" w:type="dxa"/>
            <w:gridSpan w:val="2"/>
          </w:tcPr>
          <w:p w:rsidR="00AF2EA9" w:rsidRPr="000122F1" w:rsidRDefault="00AF2EA9" w:rsidP="004D62CD">
            <w:pPr>
              <w:pStyle w:val="Table"/>
            </w:pPr>
          </w:p>
        </w:tc>
      </w:tr>
      <w:tr w:rsidR="00AF2EA9" w:rsidRPr="000122F1" w:rsidTr="004D62CD">
        <w:trPr>
          <w:trHeight w:val="1588"/>
          <w:jc w:val="center"/>
        </w:trPr>
        <w:tc>
          <w:tcPr>
            <w:tcW w:w="567" w:type="dxa"/>
          </w:tcPr>
          <w:p w:rsidR="00AF2EA9" w:rsidRPr="000122F1" w:rsidRDefault="00AF2EA9" w:rsidP="004D62CD">
            <w:pPr>
              <w:pStyle w:val="Table"/>
            </w:pPr>
            <w:r w:rsidRPr="000122F1">
              <w:lastRenderedPageBreak/>
              <w:t>1.10.</w:t>
            </w:r>
          </w:p>
        </w:tc>
        <w:tc>
          <w:tcPr>
            <w:tcW w:w="1560" w:type="dxa"/>
          </w:tcPr>
          <w:p w:rsidR="00AF2EA9" w:rsidRPr="000122F1" w:rsidRDefault="00AF2EA9" w:rsidP="004D62CD">
            <w:pPr>
              <w:pStyle w:val="Table"/>
            </w:pPr>
            <w:r w:rsidRPr="000122F1">
              <w:t>Организация методической помощи тренерам-преподавателям в работе с подростками девиантного поведения</w:t>
            </w:r>
          </w:p>
        </w:tc>
        <w:tc>
          <w:tcPr>
            <w:tcW w:w="1623" w:type="dxa"/>
          </w:tcPr>
          <w:p w:rsidR="00AF2EA9" w:rsidRPr="000122F1" w:rsidRDefault="00AF2EA9" w:rsidP="004D62CD">
            <w:pPr>
              <w:pStyle w:val="Table"/>
            </w:pPr>
            <w:r w:rsidRPr="000122F1">
              <w:t>Комитет по молодежной политике туризму и спорту</w:t>
            </w:r>
          </w:p>
        </w:tc>
        <w:tc>
          <w:tcPr>
            <w:tcW w:w="787" w:type="dxa"/>
          </w:tcPr>
          <w:p w:rsidR="00AF2EA9" w:rsidRPr="000122F1" w:rsidRDefault="00AF2EA9" w:rsidP="004D62CD">
            <w:pPr>
              <w:pStyle w:val="Table"/>
            </w:pPr>
            <w:r w:rsidRPr="000122F1">
              <w:t>бюджет района</w:t>
            </w:r>
          </w:p>
        </w:tc>
        <w:tc>
          <w:tcPr>
            <w:tcW w:w="851" w:type="dxa"/>
          </w:tcPr>
          <w:p w:rsidR="00AF2EA9" w:rsidRPr="000122F1" w:rsidRDefault="00AF2EA9" w:rsidP="004D62CD">
            <w:pPr>
              <w:pStyle w:val="Table"/>
            </w:pPr>
            <w:r w:rsidRPr="000122F1">
              <w:t>90</w:t>
            </w:r>
          </w:p>
        </w:tc>
        <w:tc>
          <w:tcPr>
            <w:tcW w:w="774" w:type="dxa"/>
          </w:tcPr>
          <w:p w:rsidR="00AF2EA9" w:rsidRPr="000122F1" w:rsidRDefault="00AF2EA9" w:rsidP="004D62CD">
            <w:pPr>
              <w:pStyle w:val="Table"/>
            </w:pPr>
            <w:r w:rsidRPr="000122F1">
              <w:t>20</w:t>
            </w:r>
          </w:p>
        </w:tc>
        <w:tc>
          <w:tcPr>
            <w:tcW w:w="931" w:type="dxa"/>
          </w:tcPr>
          <w:p w:rsidR="00AF2EA9" w:rsidRPr="000122F1" w:rsidRDefault="00AF2EA9" w:rsidP="004D62CD">
            <w:pPr>
              <w:pStyle w:val="Table"/>
            </w:pPr>
            <w:r w:rsidRPr="000122F1">
              <w:t>15</w:t>
            </w:r>
          </w:p>
        </w:tc>
        <w:tc>
          <w:tcPr>
            <w:tcW w:w="931" w:type="dxa"/>
          </w:tcPr>
          <w:p w:rsidR="00AF2EA9" w:rsidRPr="000122F1" w:rsidRDefault="00AF2EA9" w:rsidP="004D62CD">
            <w:pPr>
              <w:pStyle w:val="Table"/>
            </w:pPr>
            <w:r w:rsidRPr="000122F1">
              <w:t>20</w:t>
            </w:r>
          </w:p>
        </w:tc>
        <w:tc>
          <w:tcPr>
            <w:tcW w:w="621" w:type="dxa"/>
          </w:tcPr>
          <w:p w:rsidR="00AF2EA9" w:rsidRPr="000122F1" w:rsidRDefault="00AF2EA9" w:rsidP="004D62CD">
            <w:pPr>
              <w:pStyle w:val="Table"/>
            </w:pPr>
            <w:r w:rsidRPr="000122F1">
              <w:t>15</w:t>
            </w:r>
          </w:p>
        </w:tc>
        <w:tc>
          <w:tcPr>
            <w:tcW w:w="827" w:type="dxa"/>
            <w:gridSpan w:val="2"/>
          </w:tcPr>
          <w:p w:rsidR="00AF2EA9" w:rsidRPr="000122F1" w:rsidRDefault="00AF2EA9" w:rsidP="004D62CD">
            <w:pPr>
              <w:pStyle w:val="Table"/>
            </w:pPr>
            <w:r w:rsidRPr="000122F1">
              <w:t>20</w:t>
            </w:r>
          </w:p>
        </w:tc>
        <w:tc>
          <w:tcPr>
            <w:tcW w:w="1585" w:type="dxa"/>
            <w:gridSpan w:val="2"/>
          </w:tcPr>
          <w:p w:rsidR="00AF2EA9" w:rsidRPr="000122F1" w:rsidRDefault="00AF2EA9" w:rsidP="004D62CD">
            <w:pPr>
              <w:pStyle w:val="Table"/>
            </w:pPr>
          </w:p>
        </w:tc>
      </w:tr>
      <w:tr w:rsidR="00AF2EA9" w:rsidRPr="000122F1" w:rsidTr="004D62CD">
        <w:trPr>
          <w:trHeight w:val="2139"/>
          <w:jc w:val="center"/>
        </w:trPr>
        <w:tc>
          <w:tcPr>
            <w:tcW w:w="567" w:type="dxa"/>
          </w:tcPr>
          <w:p w:rsidR="00AF2EA9" w:rsidRPr="000122F1" w:rsidRDefault="00AF2EA9" w:rsidP="004D62CD">
            <w:pPr>
              <w:pStyle w:val="Table"/>
            </w:pPr>
            <w:r w:rsidRPr="000122F1">
              <w:t>1.11.</w:t>
            </w:r>
          </w:p>
        </w:tc>
        <w:tc>
          <w:tcPr>
            <w:tcW w:w="1560" w:type="dxa"/>
          </w:tcPr>
          <w:p w:rsidR="00AF2EA9" w:rsidRPr="000122F1" w:rsidRDefault="00AF2EA9" w:rsidP="004D62CD">
            <w:pPr>
              <w:pStyle w:val="Table"/>
            </w:pPr>
            <w:r w:rsidRPr="000122F1">
              <w:t>Проведение семинаров по вопросам занятости подростков с участием сотрудников ОФ по району, комитета образования, службы занятости населения</w:t>
            </w:r>
          </w:p>
        </w:tc>
        <w:tc>
          <w:tcPr>
            <w:tcW w:w="1623" w:type="dxa"/>
          </w:tcPr>
          <w:p w:rsidR="00AF2EA9" w:rsidRPr="000122F1" w:rsidRDefault="00AF2EA9" w:rsidP="004D62CD">
            <w:pPr>
              <w:pStyle w:val="Table"/>
            </w:pPr>
            <w:r w:rsidRPr="000122F1">
              <w:t>Комитет образования,</w:t>
            </w:r>
          </w:p>
          <w:p w:rsidR="00AF2EA9" w:rsidRPr="000122F1" w:rsidRDefault="00AF2EA9" w:rsidP="004D62CD">
            <w:pPr>
              <w:pStyle w:val="Table"/>
            </w:pPr>
            <w:r w:rsidRPr="000122F1">
              <w:t>КДН ЗП,</w:t>
            </w:r>
          </w:p>
          <w:p w:rsidR="00AF2EA9" w:rsidRPr="000122F1" w:rsidRDefault="00AF2EA9" w:rsidP="004D62CD">
            <w:pPr>
              <w:pStyle w:val="Table"/>
            </w:pPr>
            <w:r w:rsidRPr="000122F1">
              <w:t xml:space="preserve">ЦЗН, ОМВД </w:t>
            </w:r>
          </w:p>
        </w:tc>
        <w:tc>
          <w:tcPr>
            <w:tcW w:w="787" w:type="dxa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851" w:type="dxa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774" w:type="dxa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931" w:type="dxa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931" w:type="dxa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621" w:type="dxa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827" w:type="dxa"/>
            <w:gridSpan w:val="2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1585" w:type="dxa"/>
            <w:gridSpan w:val="2"/>
          </w:tcPr>
          <w:p w:rsidR="00AF2EA9" w:rsidRPr="000122F1" w:rsidRDefault="00AF2EA9" w:rsidP="004D62CD">
            <w:pPr>
              <w:pStyle w:val="Table"/>
            </w:pPr>
          </w:p>
        </w:tc>
      </w:tr>
      <w:tr w:rsidR="00AF2EA9" w:rsidRPr="000122F1" w:rsidTr="004D62CD">
        <w:trPr>
          <w:trHeight w:val="2310"/>
          <w:jc w:val="center"/>
        </w:trPr>
        <w:tc>
          <w:tcPr>
            <w:tcW w:w="567" w:type="dxa"/>
          </w:tcPr>
          <w:p w:rsidR="00AF2EA9" w:rsidRPr="000122F1" w:rsidRDefault="00AF2EA9" w:rsidP="004D62CD">
            <w:pPr>
              <w:pStyle w:val="Table"/>
            </w:pPr>
            <w:r w:rsidRPr="000122F1">
              <w:t>1.12.</w:t>
            </w:r>
          </w:p>
        </w:tc>
        <w:tc>
          <w:tcPr>
            <w:tcW w:w="1560" w:type="dxa"/>
          </w:tcPr>
          <w:p w:rsidR="00AF2EA9" w:rsidRPr="000122F1" w:rsidRDefault="00AF2EA9" w:rsidP="004D62CD">
            <w:pPr>
              <w:pStyle w:val="Table"/>
            </w:pPr>
            <w:r w:rsidRPr="000122F1">
              <w:t>Организация постоянно</w:t>
            </w:r>
            <w:r w:rsidR="000122F1" w:rsidRPr="000122F1">
              <w:t xml:space="preserve"> </w:t>
            </w:r>
            <w:r w:rsidRPr="000122F1">
              <w:t xml:space="preserve">действующей «горячей линии» детской общественной приемной по вопросам защиты прав несовершеннолетних, предупреждения детской </w:t>
            </w:r>
            <w:r w:rsidRPr="000122F1">
              <w:lastRenderedPageBreak/>
              <w:t>безнадзорности и правонарушений несовершеннолетних</w:t>
            </w:r>
          </w:p>
        </w:tc>
        <w:tc>
          <w:tcPr>
            <w:tcW w:w="1623" w:type="dxa"/>
          </w:tcPr>
          <w:p w:rsidR="00AF2EA9" w:rsidRPr="000122F1" w:rsidRDefault="00AF2EA9" w:rsidP="004D62CD">
            <w:pPr>
              <w:pStyle w:val="Table"/>
            </w:pPr>
            <w:r w:rsidRPr="000122F1">
              <w:lastRenderedPageBreak/>
              <w:t>КДН ЗП</w:t>
            </w:r>
          </w:p>
        </w:tc>
        <w:tc>
          <w:tcPr>
            <w:tcW w:w="787" w:type="dxa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851" w:type="dxa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774" w:type="dxa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931" w:type="dxa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931" w:type="dxa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621" w:type="dxa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827" w:type="dxa"/>
            <w:gridSpan w:val="2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1585" w:type="dxa"/>
            <w:gridSpan w:val="2"/>
          </w:tcPr>
          <w:p w:rsidR="00AF2EA9" w:rsidRPr="000122F1" w:rsidRDefault="00AF2EA9" w:rsidP="004D62CD">
            <w:pPr>
              <w:pStyle w:val="Table"/>
            </w:pPr>
          </w:p>
        </w:tc>
      </w:tr>
      <w:tr w:rsidR="00AF2EA9" w:rsidRPr="000122F1" w:rsidTr="004D62CD">
        <w:trPr>
          <w:trHeight w:val="1254"/>
          <w:jc w:val="center"/>
        </w:trPr>
        <w:tc>
          <w:tcPr>
            <w:tcW w:w="567" w:type="dxa"/>
          </w:tcPr>
          <w:p w:rsidR="00AF2EA9" w:rsidRPr="000122F1" w:rsidRDefault="00AF2EA9" w:rsidP="004D62CD">
            <w:pPr>
              <w:pStyle w:val="Table"/>
            </w:pPr>
            <w:r w:rsidRPr="000122F1">
              <w:lastRenderedPageBreak/>
              <w:t>1.13.</w:t>
            </w:r>
          </w:p>
        </w:tc>
        <w:tc>
          <w:tcPr>
            <w:tcW w:w="1560" w:type="dxa"/>
          </w:tcPr>
          <w:p w:rsidR="00AF2EA9" w:rsidRPr="000122F1" w:rsidRDefault="00AF2EA9" w:rsidP="004D62CD">
            <w:pPr>
              <w:pStyle w:val="Table"/>
            </w:pPr>
            <w:r w:rsidRPr="000122F1">
              <w:t>Проведение межведомственной профилактической операции «Подросток»</w:t>
            </w:r>
          </w:p>
        </w:tc>
        <w:tc>
          <w:tcPr>
            <w:tcW w:w="1623" w:type="dxa"/>
          </w:tcPr>
          <w:p w:rsidR="00AF2EA9" w:rsidRPr="000122F1" w:rsidRDefault="00AF2EA9" w:rsidP="004D62CD">
            <w:pPr>
              <w:pStyle w:val="Table"/>
            </w:pPr>
            <w:r w:rsidRPr="000122F1">
              <w:t>ОМВД,</w:t>
            </w:r>
          </w:p>
          <w:p w:rsidR="00AF2EA9" w:rsidRPr="000122F1" w:rsidRDefault="00AF2EA9" w:rsidP="004D62CD">
            <w:pPr>
              <w:pStyle w:val="Table"/>
            </w:pPr>
            <w:r w:rsidRPr="000122F1">
              <w:t>КДН ЗП</w:t>
            </w:r>
          </w:p>
        </w:tc>
        <w:tc>
          <w:tcPr>
            <w:tcW w:w="787" w:type="dxa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851" w:type="dxa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774" w:type="dxa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931" w:type="dxa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931" w:type="dxa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621" w:type="dxa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827" w:type="dxa"/>
            <w:gridSpan w:val="2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1585" w:type="dxa"/>
            <w:gridSpan w:val="2"/>
          </w:tcPr>
          <w:p w:rsidR="00AF2EA9" w:rsidRPr="000122F1" w:rsidRDefault="00AF2EA9" w:rsidP="004D62CD">
            <w:pPr>
              <w:pStyle w:val="Table"/>
            </w:pPr>
          </w:p>
        </w:tc>
      </w:tr>
      <w:tr w:rsidR="00AF2EA9" w:rsidRPr="000122F1" w:rsidTr="004D62CD">
        <w:trPr>
          <w:trHeight w:val="880"/>
          <w:jc w:val="center"/>
        </w:trPr>
        <w:tc>
          <w:tcPr>
            <w:tcW w:w="567" w:type="dxa"/>
          </w:tcPr>
          <w:p w:rsidR="00AF2EA9" w:rsidRPr="000122F1" w:rsidRDefault="00AF2EA9" w:rsidP="004D62CD">
            <w:pPr>
              <w:pStyle w:val="Table"/>
            </w:pPr>
            <w:r w:rsidRPr="000122F1">
              <w:t>1.14.</w:t>
            </w:r>
          </w:p>
        </w:tc>
        <w:tc>
          <w:tcPr>
            <w:tcW w:w="1560" w:type="dxa"/>
          </w:tcPr>
          <w:p w:rsidR="00AF2EA9" w:rsidRPr="000122F1" w:rsidRDefault="00AF2EA9" w:rsidP="004D62CD">
            <w:pPr>
              <w:pStyle w:val="Table"/>
            </w:pPr>
            <w:r w:rsidRPr="000122F1">
              <w:t>Создание молодежных общественных организаций</w:t>
            </w:r>
          </w:p>
        </w:tc>
        <w:tc>
          <w:tcPr>
            <w:tcW w:w="1623" w:type="dxa"/>
          </w:tcPr>
          <w:p w:rsidR="00AF2EA9" w:rsidRPr="000122F1" w:rsidRDefault="00AF2EA9" w:rsidP="004D62CD">
            <w:pPr>
              <w:pStyle w:val="Table"/>
            </w:pPr>
            <w:r w:rsidRPr="000122F1">
              <w:t>Комитет по молодежной политике туризму и спорту</w:t>
            </w:r>
          </w:p>
        </w:tc>
        <w:tc>
          <w:tcPr>
            <w:tcW w:w="787" w:type="dxa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851" w:type="dxa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774" w:type="dxa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931" w:type="dxa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931" w:type="dxa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621" w:type="dxa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827" w:type="dxa"/>
            <w:gridSpan w:val="2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1585" w:type="dxa"/>
            <w:gridSpan w:val="2"/>
          </w:tcPr>
          <w:p w:rsidR="00AF2EA9" w:rsidRPr="000122F1" w:rsidRDefault="00AF2EA9" w:rsidP="004D62CD">
            <w:pPr>
              <w:pStyle w:val="Table"/>
            </w:pPr>
          </w:p>
        </w:tc>
      </w:tr>
      <w:tr w:rsidR="00AF2EA9" w:rsidRPr="000122F1" w:rsidTr="004D62CD">
        <w:trPr>
          <w:trHeight w:val="1157"/>
          <w:jc w:val="center"/>
        </w:trPr>
        <w:tc>
          <w:tcPr>
            <w:tcW w:w="567" w:type="dxa"/>
          </w:tcPr>
          <w:p w:rsidR="00AF2EA9" w:rsidRPr="000122F1" w:rsidRDefault="00AF2EA9" w:rsidP="004D62CD">
            <w:pPr>
              <w:pStyle w:val="Table"/>
            </w:pPr>
            <w:r w:rsidRPr="000122F1">
              <w:t>1.15.</w:t>
            </w:r>
          </w:p>
        </w:tc>
        <w:tc>
          <w:tcPr>
            <w:tcW w:w="1560" w:type="dxa"/>
          </w:tcPr>
          <w:p w:rsidR="00AF2EA9" w:rsidRPr="000122F1" w:rsidRDefault="00AF2EA9" w:rsidP="004D62CD">
            <w:pPr>
              <w:pStyle w:val="Table"/>
            </w:pPr>
            <w:r w:rsidRPr="000122F1">
              <w:t>Содействие в лечении родителей в неблагополучных семьях от алкогольной зависимости</w:t>
            </w:r>
          </w:p>
        </w:tc>
        <w:tc>
          <w:tcPr>
            <w:tcW w:w="1623" w:type="dxa"/>
          </w:tcPr>
          <w:p w:rsidR="00AF2EA9" w:rsidRPr="000122F1" w:rsidRDefault="00AF2EA9" w:rsidP="004D62CD">
            <w:pPr>
              <w:pStyle w:val="Table"/>
            </w:pPr>
            <w:r w:rsidRPr="000122F1">
              <w:t>КДН ЗП,</w:t>
            </w:r>
          </w:p>
          <w:p w:rsidR="00AF2EA9" w:rsidRPr="000122F1" w:rsidRDefault="00AF2EA9" w:rsidP="004D62CD">
            <w:pPr>
              <w:pStyle w:val="Table"/>
            </w:pPr>
            <w:r w:rsidRPr="000122F1">
              <w:t>ЦРБ</w:t>
            </w:r>
          </w:p>
        </w:tc>
        <w:tc>
          <w:tcPr>
            <w:tcW w:w="787" w:type="dxa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851" w:type="dxa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774" w:type="dxa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931" w:type="dxa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931" w:type="dxa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621" w:type="dxa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827" w:type="dxa"/>
            <w:gridSpan w:val="2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1585" w:type="dxa"/>
            <w:gridSpan w:val="2"/>
          </w:tcPr>
          <w:p w:rsidR="00AF2EA9" w:rsidRPr="000122F1" w:rsidRDefault="00AF2EA9" w:rsidP="004D62CD">
            <w:pPr>
              <w:pStyle w:val="Table"/>
            </w:pPr>
          </w:p>
        </w:tc>
      </w:tr>
      <w:tr w:rsidR="00AF2EA9" w:rsidRPr="000122F1" w:rsidTr="004D62CD">
        <w:trPr>
          <w:trHeight w:val="1822"/>
          <w:jc w:val="center"/>
        </w:trPr>
        <w:tc>
          <w:tcPr>
            <w:tcW w:w="567" w:type="dxa"/>
          </w:tcPr>
          <w:p w:rsidR="00AF2EA9" w:rsidRPr="000122F1" w:rsidRDefault="00AF2EA9" w:rsidP="004D62CD">
            <w:pPr>
              <w:pStyle w:val="Table"/>
            </w:pPr>
            <w:r w:rsidRPr="000122F1">
              <w:t>1.16.</w:t>
            </w:r>
          </w:p>
        </w:tc>
        <w:tc>
          <w:tcPr>
            <w:tcW w:w="1560" w:type="dxa"/>
          </w:tcPr>
          <w:p w:rsidR="00AF2EA9" w:rsidRPr="000122F1" w:rsidRDefault="00AF2EA9" w:rsidP="004D62CD">
            <w:pPr>
              <w:pStyle w:val="Table"/>
            </w:pPr>
            <w:r w:rsidRPr="000122F1">
              <w:t xml:space="preserve">Проведение конкурса программ и проектов в номинации: «Профилактика правонарушений несовершеннолетних и молодежи, защите их прав» </w:t>
            </w:r>
          </w:p>
        </w:tc>
        <w:tc>
          <w:tcPr>
            <w:tcW w:w="1623" w:type="dxa"/>
          </w:tcPr>
          <w:p w:rsidR="00AF2EA9" w:rsidRPr="000122F1" w:rsidRDefault="00AF2EA9" w:rsidP="004D62CD">
            <w:pPr>
              <w:pStyle w:val="Table"/>
            </w:pPr>
            <w:r w:rsidRPr="000122F1">
              <w:t>Комитет по молодежной политике туризму и спорту</w:t>
            </w:r>
          </w:p>
        </w:tc>
        <w:tc>
          <w:tcPr>
            <w:tcW w:w="787" w:type="dxa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851" w:type="dxa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774" w:type="dxa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931" w:type="dxa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931" w:type="dxa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621" w:type="dxa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827" w:type="dxa"/>
            <w:gridSpan w:val="2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1585" w:type="dxa"/>
            <w:gridSpan w:val="2"/>
          </w:tcPr>
          <w:p w:rsidR="00AF2EA9" w:rsidRPr="000122F1" w:rsidRDefault="00AF2EA9" w:rsidP="004D62CD">
            <w:pPr>
              <w:pStyle w:val="Table"/>
            </w:pPr>
          </w:p>
        </w:tc>
      </w:tr>
      <w:tr w:rsidR="00AF2EA9" w:rsidRPr="000122F1" w:rsidTr="004D62CD">
        <w:trPr>
          <w:trHeight w:val="1945"/>
          <w:jc w:val="center"/>
        </w:trPr>
        <w:tc>
          <w:tcPr>
            <w:tcW w:w="567" w:type="dxa"/>
          </w:tcPr>
          <w:p w:rsidR="00AF2EA9" w:rsidRPr="000122F1" w:rsidRDefault="00AF2EA9" w:rsidP="004D62CD">
            <w:pPr>
              <w:pStyle w:val="Table"/>
            </w:pPr>
            <w:r w:rsidRPr="000122F1">
              <w:lastRenderedPageBreak/>
              <w:t>1.17.</w:t>
            </w:r>
          </w:p>
        </w:tc>
        <w:tc>
          <w:tcPr>
            <w:tcW w:w="1560" w:type="dxa"/>
          </w:tcPr>
          <w:p w:rsidR="00AF2EA9" w:rsidRPr="000122F1" w:rsidRDefault="00AF2EA9" w:rsidP="004D62CD">
            <w:pPr>
              <w:pStyle w:val="Table"/>
            </w:pPr>
            <w:r w:rsidRPr="000122F1">
              <w:t>Проведение конкурса программ и проектов, направленных на социализацию молодых людей, оказавшихся в трудной жизненной ситуации</w:t>
            </w:r>
          </w:p>
        </w:tc>
        <w:tc>
          <w:tcPr>
            <w:tcW w:w="1623" w:type="dxa"/>
          </w:tcPr>
          <w:p w:rsidR="00AF2EA9" w:rsidRPr="000122F1" w:rsidRDefault="00AF2EA9" w:rsidP="004D62CD">
            <w:pPr>
              <w:pStyle w:val="Table"/>
            </w:pPr>
            <w:r w:rsidRPr="000122F1">
              <w:t>Комитет по молодежной политике туризму и спорту</w:t>
            </w:r>
          </w:p>
        </w:tc>
        <w:tc>
          <w:tcPr>
            <w:tcW w:w="787" w:type="dxa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851" w:type="dxa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774" w:type="dxa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931" w:type="dxa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931" w:type="dxa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621" w:type="dxa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827" w:type="dxa"/>
            <w:gridSpan w:val="2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1585" w:type="dxa"/>
            <w:gridSpan w:val="2"/>
          </w:tcPr>
          <w:p w:rsidR="00AF2EA9" w:rsidRPr="000122F1" w:rsidRDefault="00AF2EA9" w:rsidP="004D62CD">
            <w:pPr>
              <w:pStyle w:val="Table"/>
            </w:pPr>
          </w:p>
        </w:tc>
      </w:tr>
      <w:tr w:rsidR="00AF2EA9" w:rsidRPr="000122F1" w:rsidTr="004D62CD">
        <w:trPr>
          <w:trHeight w:val="1247"/>
          <w:jc w:val="center"/>
        </w:trPr>
        <w:tc>
          <w:tcPr>
            <w:tcW w:w="567" w:type="dxa"/>
          </w:tcPr>
          <w:p w:rsidR="00AF2EA9" w:rsidRPr="000122F1" w:rsidRDefault="00AF2EA9" w:rsidP="004D62CD">
            <w:pPr>
              <w:pStyle w:val="Table"/>
            </w:pPr>
            <w:r w:rsidRPr="000122F1">
              <w:t>1.18.</w:t>
            </w:r>
          </w:p>
        </w:tc>
        <w:tc>
          <w:tcPr>
            <w:tcW w:w="1560" w:type="dxa"/>
          </w:tcPr>
          <w:p w:rsidR="00AF2EA9" w:rsidRPr="000122F1" w:rsidRDefault="00AF2EA9" w:rsidP="004D62CD">
            <w:pPr>
              <w:pStyle w:val="Table"/>
            </w:pPr>
            <w:r w:rsidRPr="000122F1">
              <w:t>Проведение конкурса программ и проектов по поддержке общественно-полезных инициатив</w:t>
            </w:r>
          </w:p>
        </w:tc>
        <w:tc>
          <w:tcPr>
            <w:tcW w:w="1623" w:type="dxa"/>
          </w:tcPr>
          <w:p w:rsidR="00AF2EA9" w:rsidRPr="000122F1" w:rsidRDefault="00AF2EA9" w:rsidP="004D62CD">
            <w:pPr>
              <w:pStyle w:val="Table"/>
            </w:pPr>
            <w:r w:rsidRPr="000122F1">
              <w:t>Комитет по молодежной политике туризму и спорту</w:t>
            </w:r>
          </w:p>
        </w:tc>
        <w:tc>
          <w:tcPr>
            <w:tcW w:w="787" w:type="dxa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851" w:type="dxa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774" w:type="dxa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931" w:type="dxa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931" w:type="dxa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621" w:type="dxa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827" w:type="dxa"/>
            <w:gridSpan w:val="2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1585" w:type="dxa"/>
            <w:gridSpan w:val="2"/>
          </w:tcPr>
          <w:p w:rsidR="00AF2EA9" w:rsidRPr="000122F1" w:rsidRDefault="00AF2EA9" w:rsidP="004D62CD">
            <w:pPr>
              <w:pStyle w:val="Table"/>
            </w:pPr>
          </w:p>
        </w:tc>
      </w:tr>
      <w:tr w:rsidR="00AF2EA9" w:rsidRPr="000122F1" w:rsidTr="004D62CD">
        <w:trPr>
          <w:trHeight w:val="2310"/>
          <w:jc w:val="center"/>
        </w:trPr>
        <w:tc>
          <w:tcPr>
            <w:tcW w:w="567" w:type="dxa"/>
          </w:tcPr>
          <w:p w:rsidR="00AF2EA9" w:rsidRPr="000122F1" w:rsidRDefault="00AF2EA9" w:rsidP="004D62CD">
            <w:pPr>
              <w:pStyle w:val="Table"/>
            </w:pPr>
            <w:r w:rsidRPr="000122F1">
              <w:t>1.19.</w:t>
            </w:r>
          </w:p>
        </w:tc>
        <w:tc>
          <w:tcPr>
            <w:tcW w:w="1560" w:type="dxa"/>
          </w:tcPr>
          <w:p w:rsidR="00AF2EA9" w:rsidRPr="000122F1" w:rsidRDefault="00AF2EA9" w:rsidP="004D62CD">
            <w:pPr>
              <w:pStyle w:val="Table"/>
            </w:pPr>
            <w:r w:rsidRPr="000122F1">
              <w:t>Организация спортивных</w:t>
            </w:r>
            <w:r w:rsidR="000122F1" w:rsidRPr="000122F1">
              <w:t xml:space="preserve"> </w:t>
            </w:r>
            <w:r w:rsidRPr="000122F1">
              <w:t>тренировочных занятий, а также мероприятий военно-патриотической направленности с учащимися, оказавшихся в трудной жизненной ситуации</w:t>
            </w:r>
          </w:p>
        </w:tc>
        <w:tc>
          <w:tcPr>
            <w:tcW w:w="1623" w:type="dxa"/>
          </w:tcPr>
          <w:p w:rsidR="00AF2EA9" w:rsidRPr="000122F1" w:rsidRDefault="00AF2EA9" w:rsidP="004D62CD">
            <w:pPr>
              <w:pStyle w:val="Table"/>
            </w:pPr>
            <w:r w:rsidRPr="000122F1">
              <w:t>Комитет по молодежной политике туризму и спорту</w:t>
            </w:r>
          </w:p>
        </w:tc>
        <w:tc>
          <w:tcPr>
            <w:tcW w:w="787" w:type="dxa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851" w:type="dxa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774" w:type="dxa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931" w:type="dxa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931" w:type="dxa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621" w:type="dxa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827" w:type="dxa"/>
            <w:gridSpan w:val="2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1585" w:type="dxa"/>
            <w:gridSpan w:val="2"/>
          </w:tcPr>
          <w:p w:rsidR="00AF2EA9" w:rsidRPr="000122F1" w:rsidRDefault="00AF2EA9" w:rsidP="004D62CD">
            <w:pPr>
              <w:pStyle w:val="Table"/>
            </w:pPr>
          </w:p>
        </w:tc>
      </w:tr>
      <w:tr w:rsidR="00AF2EA9" w:rsidRPr="000122F1" w:rsidTr="004D62CD">
        <w:trPr>
          <w:trHeight w:val="2310"/>
          <w:jc w:val="center"/>
        </w:trPr>
        <w:tc>
          <w:tcPr>
            <w:tcW w:w="567" w:type="dxa"/>
          </w:tcPr>
          <w:p w:rsidR="00AF2EA9" w:rsidRPr="000122F1" w:rsidRDefault="00AF2EA9" w:rsidP="004D62CD">
            <w:pPr>
              <w:pStyle w:val="Table"/>
            </w:pPr>
            <w:r w:rsidRPr="000122F1">
              <w:t>1.20.</w:t>
            </w:r>
          </w:p>
        </w:tc>
        <w:tc>
          <w:tcPr>
            <w:tcW w:w="1560" w:type="dxa"/>
          </w:tcPr>
          <w:p w:rsidR="00AF2EA9" w:rsidRPr="000122F1" w:rsidRDefault="00AF2EA9" w:rsidP="004D62CD">
            <w:pPr>
              <w:pStyle w:val="Table"/>
            </w:pPr>
            <w:r w:rsidRPr="000122F1">
              <w:t>Проведение мероприятий:</w:t>
            </w:r>
          </w:p>
          <w:p w:rsidR="00AF2EA9" w:rsidRPr="000122F1" w:rsidRDefault="00AF2EA9" w:rsidP="004D62CD">
            <w:pPr>
              <w:pStyle w:val="Table"/>
            </w:pPr>
            <w:r w:rsidRPr="000122F1">
              <w:t>- «Я гражданин России»,</w:t>
            </w:r>
          </w:p>
          <w:p w:rsidR="00AF2EA9" w:rsidRPr="000122F1" w:rsidRDefault="00AF2EA9" w:rsidP="004D62CD">
            <w:pPr>
              <w:pStyle w:val="Table"/>
            </w:pPr>
            <w:r w:rsidRPr="000122F1">
              <w:t>- «Спорт вместо наркотиков»,</w:t>
            </w:r>
          </w:p>
          <w:p w:rsidR="00AF2EA9" w:rsidRPr="000122F1" w:rsidRDefault="00AF2EA9" w:rsidP="004D62CD">
            <w:pPr>
              <w:pStyle w:val="Table"/>
            </w:pPr>
            <w:r w:rsidRPr="000122F1">
              <w:t>- Турниры (волейбол, мини-футбол),</w:t>
            </w:r>
          </w:p>
          <w:p w:rsidR="00AF2EA9" w:rsidRPr="000122F1" w:rsidRDefault="00AF2EA9" w:rsidP="004D62CD">
            <w:pPr>
              <w:pStyle w:val="Table"/>
            </w:pPr>
            <w:r w:rsidRPr="000122F1">
              <w:lastRenderedPageBreak/>
              <w:t>-</w:t>
            </w:r>
            <w:r w:rsidR="000122F1" w:rsidRPr="000122F1">
              <w:t xml:space="preserve"> </w:t>
            </w:r>
            <w:r w:rsidRPr="000122F1">
              <w:t>Соревнование по плаванью и т.д.</w:t>
            </w:r>
          </w:p>
        </w:tc>
        <w:tc>
          <w:tcPr>
            <w:tcW w:w="1623" w:type="dxa"/>
          </w:tcPr>
          <w:p w:rsidR="00AF2EA9" w:rsidRPr="000122F1" w:rsidRDefault="00AF2EA9" w:rsidP="004D62CD">
            <w:pPr>
              <w:pStyle w:val="Table"/>
            </w:pPr>
            <w:r w:rsidRPr="000122F1">
              <w:lastRenderedPageBreak/>
              <w:t>КДН ЗП,</w:t>
            </w:r>
          </w:p>
          <w:p w:rsidR="00AF2EA9" w:rsidRPr="000122F1" w:rsidRDefault="00AF2EA9" w:rsidP="004D62CD">
            <w:pPr>
              <w:pStyle w:val="Table"/>
            </w:pPr>
            <w:r w:rsidRPr="000122F1">
              <w:t>УСЗН,</w:t>
            </w:r>
          </w:p>
          <w:p w:rsidR="00AF2EA9" w:rsidRPr="000122F1" w:rsidRDefault="00AF2EA9" w:rsidP="004D62CD">
            <w:pPr>
              <w:pStyle w:val="Table"/>
            </w:pPr>
            <w:r w:rsidRPr="000122F1">
              <w:t xml:space="preserve">Комитет </w:t>
            </w:r>
          </w:p>
          <w:p w:rsidR="00AF2EA9" w:rsidRPr="000122F1" w:rsidRDefault="00AF2EA9" w:rsidP="004D62CD">
            <w:pPr>
              <w:pStyle w:val="Table"/>
            </w:pPr>
            <w:r w:rsidRPr="000122F1">
              <w:t xml:space="preserve">по молодежной </w:t>
            </w:r>
          </w:p>
          <w:p w:rsidR="00AF2EA9" w:rsidRPr="000122F1" w:rsidRDefault="00AF2EA9" w:rsidP="004D62CD">
            <w:pPr>
              <w:pStyle w:val="Table"/>
            </w:pPr>
            <w:r w:rsidRPr="000122F1">
              <w:t>политике</w:t>
            </w:r>
            <w:r w:rsidR="000122F1" w:rsidRPr="000122F1">
              <w:t xml:space="preserve"> </w:t>
            </w:r>
          </w:p>
          <w:p w:rsidR="00AF2EA9" w:rsidRPr="000122F1" w:rsidRDefault="00AF2EA9" w:rsidP="004D62CD">
            <w:pPr>
              <w:pStyle w:val="Table"/>
            </w:pPr>
            <w:r w:rsidRPr="000122F1">
              <w:t>туризму и спорту</w:t>
            </w:r>
          </w:p>
        </w:tc>
        <w:tc>
          <w:tcPr>
            <w:tcW w:w="787" w:type="dxa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851" w:type="dxa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774" w:type="dxa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931" w:type="dxa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931" w:type="dxa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621" w:type="dxa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827" w:type="dxa"/>
            <w:gridSpan w:val="2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1585" w:type="dxa"/>
            <w:gridSpan w:val="2"/>
          </w:tcPr>
          <w:p w:rsidR="00AF2EA9" w:rsidRPr="000122F1" w:rsidRDefault="00AF2EA9" w:rsidP="004D62CD">
            <w:pPr>
              <w:pStyle w:val="Table"/>
            </w:pPr>
          </w:p>
        </w:tc>
      </w:tr>
      <w:tr w:rsidR="00AF2EA9" w:rsidRPr="000122F1" w:rsidTr="004D62CD">
        <w:trPr>
          <w:trHeight w:val="2310"/>
          <w:jc w:val="center"/>
        </w:trPr>
        <w:tc>
          <w:tcPr>
            <w:tcW w:w="567" w:type="dxa"/>
          </w:tcPr>
          <w:p w:rsidR="00AF2EA9" w:rsidRPr="000122F1" w:rsidRDefault="00AF2EA9" w:rsidP="004D62CD">
            <w:pPr>
              <w:pStyle w:val="Table"/>
            </w:pPr>
            <w:r w:rsidRPr="000122F1">
              <w:lastRenderedPageBreak/>
              <w:t>1.21.</w:t>
            </w:r>
          </w:p>
        </w:tc>
        <w:tc>
          <w:tcPr>
            <w:tcW w:w="1560" w:type="dxa"/>
          </w:tcPr>
          <w:p w:rsidR="00AF2EA9" w:rsidRPr="000122F1" w:rsidRDefault="00AF2EA9" w:rsidP="004D62CD">
            <w:pPr>
              <w:pStyle w:val="Table"/>
            </w:pPr>
            <w:r w:rsidRPr="000122F1">
              <w:t>Организация работы с родителями детей группы риска проведение родительских конференций, собраний на тему:</w:t>
            </w:r>
          </w:p>
          <w:p w:rsidR="00AF2EA9" w:rsidRPr="000122F1" w:rsidRDefault="00AF2EA9" w:rsidP="004D62CD">
            <w:pPr>
              <w:pStyle w:val="Table"/>
            </w:pPr>
            <w:r w:rsidRPr="000122F1">
              <w:t>- «Причина правонарушений в подростковом возрасте»,</w:t>
            </w:r>
          </w:p>
          <w:p w:rsidR="00AF2EA9" w:rsidRPr="000122F1" w:rsidRDefault="00AF2EA9" w:rsidP="004D62CD">
            <w:pPr>
              <w:pStyle w:val="Table"/>
            </w:pPr>
            <w:r w:rsidRPr="000122F1">
              <w:t>- «Роль и ответственность семьи в воспитании ребенка»</w:t>
            </w:r>
          </w:p>
          <w:p w:rsidR="00AF2EA9" w:rsidRPr="000122F1" w:rsidRDefault="00AF2EA9" w:rsidP="004D62CD">
            <w:pPr>
              <w:pStyle w:val="Table"/>
            </w:pPr>
            <w:r w:rsidRPr="000122F1">
              <w:t>- «Формирование здорового образа жизни у ребенка»</w:t>
            </w:r>
          </w:p>
        </w:tc>
        <w:tc>
          <w:tcPr>
            <w:tcW w:w="1623" w:type="dxa"/>
          </w:tcPr>
          <w:p w:rsidR="00AF2EA9" w:rsidRPr="000122F1" w:rsidRDefault="00AF2EA9" w:rsidP="004D62CD">
            <w:pPr>
              <w:pStyle w:val="Table"/>
            </w:pPr>
            <w:r w:rsidRPr="000122F1">
              <w:t>КДН ЗП,</w:t>
            </w:r>
          </w:p>
          <w:p w:rsidR="00AF2EA9" w:rsidRPr="000122F1" w:rsidRDefault="00AF2EA9" w:rsidP="004D62CD">
            <w:pPr>
              <w:pStyle w:val="Table"/>
            </w:pPr>
            <w:r w:rsidRPr="000122F1">
              <w:t>УСЗН,</w:t>
            </w:r>
          </w:p>
          <w:p w:rsidR="00AF2EA9" w:rsidRPr="000122F1" w:rsidRDefault="00AF2EA9" w:rsidP="004D62CD">
            <w:pPr>
              <w:pStyle w:val="Table"/>
            </w:pPr>
            <w:r w:rsidRPr="000122F1">
              <w:t xml:space="preserve">Комитет </w:t>
            </w:r>
          </w:p>
          <w:p w:rsidR="00AF2EA9" w:rsidRPr="000122F1" w:rsidRDefault="00AF2EA9" w:rsidP="004D62CD">
            <w:pPr>
              <w:pStyle w:val="Table"/>
            </w:pPr>
            <w:r w:rsidRPr="000122F1">
              <w:t xml:space="preserve">по молодежной </w:t>
            </w:r>
          </w:p>
          <w:p w:rsidR="00AF2EA9" w:rsidRPr="000122F1" w:rsidRDefault="00AF2EA9" w:rsidP="004D62CD">
            <w:pPr>
              <w:pStyle w:val="Table"/>
            </w:pPr>
            <w:r w:rsidRPr="000122F1">
              <w:t>политике</w:t>
            </w:r>
            <w:r w:rsidR="000122F1" w:rsidRPr="000122F1">
              <w:t xml:space="preserve"> </w:t>
            </w:r>
          </w:p>
          <w:p w:rsidR="00AF2EA9" w:rsidRPr="000122F1" w:rsidRDefault="00AF2EA9" w:rsidP="004D62CD">
            <w:pPr>
              <w:pStyle w:val="Table"/>
            </w:pPr>
            <w:r w:rsidRPr="000122F1">
              <w:t>туризму и спорту, Комитет образования</w:t>
            </w:r>
          </w:p>
        </w:tc>
        <w:tc>
          <w:tcPr>
            <w:tcW w:w="787" w:type="dxa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851" w:type="dxa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774" w:type="dxa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931" w:type="dxa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931" w:type="dxa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621" w:type="dxa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827" w:type="dxa"/>
            <w:gridSpan w:val="2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1585" w:type="dxa"/>
            <w:gridSpan w:val="2"/>
          </w:tcPr>
          <w:p w:rsidR="00AF2EA9" w:rsidRPr="000122F1" w:rsidRDefault="00AF2EA9" w:rsidP="004D62CD">
            <w:pPr>
              <w:pStyle w:val="Table"/>
            </w:pPr>
          </w:p>
        </w:tc>
      </w:tr>
      <w:tr w:rsidR="00AF2EA9" w:rsidRPr="000122F1" w:rsidTr="004D62CD">
        <w:trPr>
          <w:trHeight w:val="1614"/>
          <w:jc w:val="center"/>
        </w:trPr>
        <w:tc>
          <w:tcPr>
            <w:tcW w:w="567" w:type="dxa"/>
          </w:tcPr>
          <w:p w:rsidR="00AF2EA9" w:rsidRPr="000122F1" w:rsidRDefault="00AF2EA9" w:rsidP="004D62CD">
            <w:pPr>
              <w:pStyle w:val="Table"/>
            </w:pPr>
            <w:r w:rsidRPr="000122F1">
              <w:t>1.22.</w:t>
            </w:r>
          </w:p>
        </w:tc>
        <w:tc>
          <w:tcPr>
            <w:tcW w:w="1560" w:type="dxa"/>
          </w:tcPr>
          <w:p w:rsidR="00AF2EA9" w:rsidRPr="000122F1" w:rsidRDefault="00AF2EA9" w:rsidP="004D62CD">
            <w:pPr>
              <w:pStyle w:val="Table"/>
            </w:pPr>
            <w:r w:rsidRPr="000122F1">
              <w:t>Привлечение родителей, группы риска для участия в спортивных, культурных мероприятиях</w:t>
            </w:r>
          </w:p>
        </w:tc>
        <w:tc>
          <w:tcPr>
            <w:tcW w:w="1623" w:type="dxa"/>
          </w:tcPr>
          <w:p w:rsidR="00AF2EA9" w:rsidRPr="000122F1" w:rsidRDefault="00AF2EA9" w:rsidP="004D62CD">
            <w:pPr>
              <w:pStyle w:val="Table"/>
            </w:pPr>
            <w:r w:rsidRPr="000122F1">
              <w:t xml:space="preserve">Комитет </w:t>
            </w:r>
          </w:p>
          <w:p w:rsidR="00AF2EA9" w:rsidRPr="000122F1" w:rsidRDefault="00AF2EA9" w:rsidP="004D62CD">
            <w:pPr>
              <w:pStyle w:val="Table"/>
            </w:pPr>
            <w:r w:rsidRPr="000122F1">
              <w:t xml:space="preserve">по молодежной </w:t>
            </w:r>
          </w:p>
          <w:p w:rsidR="00AF2EA9" w:rsidRPr="000122F1" w:rsidRDefault="00AF2EA9" w:rsidP="004D62CD">
            <w:pPr>
              <w:pStyle w:val="Table"/>
            </w:pPr>
            <w:r w:rsidRPr="000122F1">
              <w:t>политике</w:t>
            </w:r>
            <w:r w:rsidR="000122F1" w:rsidRPr="000122F1">
              <w:t xml:space="preserve"> </w:t>
            </w:r>
          </w:p>
          <w:p w:rsidR="00AF2EA9" w:rsidRPr="000122F1" w:rsidRDefault="00AF2EA9" w:rsidP="004D62CD">
            <w:pPr>
              <w:pStyle w:val="Table"/>
            </w:pPr>
            <w:r w:rsidRPr="000122F1">
              <w:t>туризму и спорту, Комитет образования</w:t>
            </w:r>
          </w:p>
        </w:tc>
        <w:tc>
          <w:tcPr>
            <w:tcW w:w="787" w:type="dxa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851" w:type="dxa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774" w:type="dxa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931" w:type="dxa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931" w:type="dxa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621" w:type="dxa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827" w:type="dxa"/>
            <w:gridSpan w:val="2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1585" w:type="dxa"/>
            <w:gridSpan w:val="2"/>
          </w:tcPr>
          <w:p w:rsidR="00AF2EA9" w:rsidRPr="000122F1" w:rsidRDefault="00AF2EA9" w:rsidP="004D62CD">
            <w:pPr>
              <w:pStyle w:val="Table"/>
            </w:pPr>
          </w:p>
        </w:tc>
      </w:tr>
      <w:tr w:rsidR="00AF2EA9" w:rsidRPr="000122F1" w:rsidTr="004D62CD">
        <w:trPr>
          <w:trHeight w:val="2147"/>
          <w:jc w:val="center"/>
        </w:trPr>
        <w:tc>
          <w:tcPr>
            <w:tcW w:w="567" w:type="dxa"/>
          </w:tcPr>
          <w:p w:rsidR="00AF2EA9" w:rsidRPr="000122F1" w:rsidRDefault="00AF2EA9" w:rsidP="004D62CD">
            <w:pPr>
              <w:pStyle w:val="Table"/>
            </w:pPr>
            <w:r w:rsidRPr="000122F1">
              <w:lastRenderedPageBreak/>
              <w:t>1.23.</w:t>
            </w:r>
          </w:p>
        </w:tc>
        <w:tc>
          <w:tcPr>
            <w:tcW w:w="1560" w:type="dxa"/>
          </w:tcPr>
          <w:p w:rsidR="00AF2EA9" w:rsidRPr="000122F1" w:rsidRDefault="00AF2EA9" w:rsidP="004D62CD">
            <w:pPr>
              <w:pStyle w:val="Table"/>
            </w:pPr>
            <w:r w:rsidRPr="000122F1">
              <w:t>Привлечение родителей с детьми к занятиям в спортивных секциях. Участие родителей в праздниках окончания учебного года, на которых объявляются достижения учащихся</w:t>
            </w:r>
          </w:p>
        </w:tc>
        <w:tc>
          <w:tcPr>
            <w:tcW w:w="1623" w:type="dxa"/>
          </w:tcPr>
          <w:p w:rsidR="00AF2EA9" w:rsidRPr="000122F1" w:rsidRDefault="00AF2EA9" w:rsidP="004D62CD">
            <w:pPr>
              <w:pStyle w:val="Table"/>
            </w:pPr>
            <w:r w:rsidRPr="000122F1">
              <w:t xml:space="preserve">Комитет </w:t>
            </w:r>
          </w:p>
          <w:p w:rsidR="00AF2EA9" w:rsidRPr="000122F1" w:rsidRDefault="00AF2EA9" w:rsidP="004D62CD">
            <w:pPr>
              <w:pStyle w:val="Table"/>
            </w:pPr>
            <w:r w:rsidRPr="000122F1">
              <w:t xml:space="preserve">по молодежной </w:t>
            </w:r>
          </w:p>
          <w:p w:rsidR="00AF2EA9" w:rsidRPr="000122F1" w:rsidRDefault="00AF2EA9" w:rsidP="004D62CD">
            <w:pPr>
              <w:pStyle w:val="Table"/>
            </w:pPr>
            <w:r w:rsidRPr="000122F1">
              <w:t>политике</w:t>
            </w:r>
            <w:r w:rsidR="000122F1" w:rsidRPr="000122F1">
              <w:t xml:space="preserve"> </w:t>
            </w:r>
          </w:p>
          <w:p w:rsidR="00AF2EA9" w:rsidRPr="000122F1" w:rsidRDefault="00AF2EA9" w:rsidP="004D62CD">
            <w:pPr>
              <w:pStyle w:val="Table"/>
            </w:pPr>
            <w:r w:rsidRPr="000122F1">
              <w:t>туризму и спорту</w:t>
            </w:r>
          </w:p>
        </w:tc>
        <w:tc>
          <w:tcPr>
            <w:tcW w:w="787" w:type="dxa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851" w:type="dxa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774" w:type="dxa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931" w:type="dxa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931" w:type="dxa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621" w:type="dxa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827" w:type="dxa"/>
            <w:gridSpan w:val="2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1585" w:type="dxa"/>
            <w:gridSpan w:val="2"/>
          </w:tcPr>
          <w:p w:rsidR="00AF2EA9" w:rsidRPr="000122F1" w:rsidRDefault="00AF2EA9" w:rsidP="004D62CD">
            <w:pPr>
              <w:pStyle w:val="Table"/>
            </w:pPr>
          </w:p>
        </w:tc>
      </w:tr>
      <w:tr w:rsidR="00AF2EA9" w:rsidRPr="000122F1" w:rsidTr="004D62CD">
        <w:trPr>
          <w:trHeight w:val="1059"/>
          <w:jc w:val="center"/>
        </w:trPr>
        <w:tc>
          <w:tcPr>
            <w:tcW w:w="567" w:type="dxa"/>
          </w:tcPr>
          <w:p w:rsidR="00AF2EA9" w:rsidRPr="000122F1" w:rsidRDefault="00AF2EA9" w:rsidP="004D62CD">
            <w:pPr>
              <w:pStyle w:val="Table"/>
            </w:pPr>
            <w:r w:rsidRPr="000122F1">
              <w:t>1.24.</w:t>
            </w:r>
          </w:p>
        </w:tc>
        <w:tc>
          <w:tcPr>
            <w:tcW w:w="1560" w:type="dxa"/>
          </w:tcPr>
          <w:p w:rsidR="00AF2EA9" w:rsidRPr="000122F1" w:rsidRDefault="00AF2EA9" w:rsidP="004D62CD">
            <w:pPr>
              <w:pStyle w:val="Table"/>
            </w:pPr>
            <w:r w:rsidRPr="000122F1">
              <w:t xml:space="preserve">Создание клубов, секций технической и патриотической направленности. </w:t>
            </w:r>
          </w:p>
        </w:tc>
        <w:tc>
          <w:tcPr>
            <w:tcW w:w="1623" w:type="dxa"/>
          </w:tcPr>
          <w:p w:rsidR="00AF2EA9" w:rsidRPr="000122F1" w:rsidRDefault="00AF2EA9" w:rsidP="004D62CD">
            <w:pPr>
              <w:pStyle w:val="Table"/>
            </w:pPr>
            <w:r w:rsidRPr="000122F1">
              <w:t xml:space="preserve">Комитет </w:t>
            </w:r>
          </w:p>
          <w:p w:rsidR="00AF2EA9" w:rsidRPr="000122F1" w:rsidRDefault="00AF2EA9" w:rsidP="004D62CD">
            <w:pPr>
              <w:pStyle w:val="Table"/>
            </w:pPr>
            <w:r w:rsidRPr="000122F1">
              <w:t xml:space="preserve">по молодежной </w:t>
            </w:r>
          </w:p>
          <w:p w:rsidR="00AF2EA9" w:rsidRPr="000122F1" w:rsidRDefault="00AF2EA9" w:rsidP="004D62CD">
            <w:pPr>
              <w:pStyle w:val="Table"/>
            </w:pPr>
            <w:r w:rsidRPr="000122F1">
              <w:t>политике</w:t>
            </w:r>
            <w:r w:rsidR="000122F1" w:rsidRPr="000122F1">
              <w:t xml:space="preserve"> </w:t>
            </w:r>
          </w:p>
          <w:p w:rsidR="00AF2EA9" w:rsidRPr="000122F1" w:rsidRDefault="00AF2EA9" w:rsidP="004D62CD">
            <w:pPr>
              <w:pStyle w:val="Table"/>
            </w:pPr>
            <w:r w:rsidRPr="000122F1">
              <w:t>туризму и спорту</w:t>
            </w:r>
          </w:p>
        </w:tc>
        <w:tc>
          <w:tcPr>
            <w:tcW w:w="787" w:type="dxa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851" w:type="dxa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774" w:type="dxa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931" w:type="dxa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931" w:type="dxa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621" w:type="dxa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827" w:type="dxa"/>
            <w:gridSpan w:val="2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1585" w:type="dxa"/>
            <w:gridSpan w:val="2"/>
          </w:tcPr>
          <w:p w:rsidR="00AF2EA9" w:rsidRPr="000122F1" w:rsidRDefault="00AF2EA9" w:rsidP="004D62CD">
            <w:pPr>
              <w:pStyle w:val="Table"/>
            </w:pPr>
          </w:p>
        </w:tc>
      </w:tr>
      <w:tr w:rsidR="00AF2EA9" w:rsidRPr="000122F1" w:rsidTr="004D62CD">
        <w:trPr>
          <w:trHeight w:val="2310"/>
          <w:jc w:val="center"/>
        </w:trPr>
        <w:tc>
          <w:tcPr>
            <w:tcW w:w="567" w:type="dxa"/>
          </w:tcPr>
          <w:p w:rsidR="00AF2EA9" w:rsidRPr="000122F1" w:rsidRDefault="00AF2EA9" w:rsidP="004D62CD">
            <w:pPr>
              <w:pStyle w:val="Table"/>
            </w:pPr>
            <w:r w:rsidRPr="000122F1">
              <w:t>1.25.</w:t>
            </w:r>
          </w:p>
        </w:tc>
        <w:tc>
          <w:tcPr>
            <w:tcW w:w="1560" w:type="dxa"/>
          </w:tcPr>
          <w:p w:rsidR="00AF2EA9" w:rsidRPr="000122F1" w:rsidRDefault="00AF2EA9" w:rsidP="004D62CD">
            <w:pPr>
              <w:pStyle w:val="Table"/>
            </w:pPr>
            <w:r w:rsidRPr="000122F1">
              <w:t xml:space="preserve">Поддержка общественных организаций, в том числе религиозных, занимающихся социальным обслуживанием и вопросами профилактики бродяжничества лиц, без постоянного места жительства, лиц, освободившихся из мест лишения </w:t>
            </w:r>
            <w:r w:rsidRPr="000122F1">
              <w:lastRenderedPageBreak/>
              <w:t>свободы</w:t>
            </w:r>
          </w:p>
        </w:tc>
        <w:tc>
          <w:tcPr>
            <w:tcW w:w="1623" w:type="dxa"/>
          </w:tcPr>
          <w:p w:rsidR="00AF2EA9" w:rsidRPr="000122F1" w:rsidRDefault="00AF2EA9" w:rsidP="004D62CD">
            <w:pPr>
              <w:pStyle w:val="Table"/>
            </w:pPr>
            <w:r w:rsidRPr="000122F1">
              <w:lastRenderedPageBreak/>
              <w:t>УСЗН</w:t>
            </w:r>
          </w:p>
        </w:tc>
        <w:tc>
          <w:tcPr>
            <w:tcW w:w="787" w:type="dxa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851" w:type="dxa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774" w:type="dxa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931" w:type="dxa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931" w:type="dxa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621" w:type="dxa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827" w:type="dxa"/>
            <w:gridSpan w:val="2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1585" w:type="dxa"/>
            <w:gridSpan w:val="2"/>
          </w:tcPr>
          <w:p w:rsidR="00AF2EA9" w:rsidRPr="000122F1" w:rsidRDefault="00AF2EA9" w:rsidP="004D62CD">
            <w:pPr>
              <w:pStyle w:val="Table"/>
            </w:pPr>
          </w:p>
        </w:tc>
      </w:tr>
      <w:tr w:rsidR="00AF2EA9" w:rsidRPr="000122F1" w:rsidTr="004D62CD">
        <w:trPr>
          <w:trHeight w:val="2310"/>
          <w:jc w:val="center"/>
        </w:trPr>
        <w:tc>
          <w:tcPr>
            <w:tcW w:w="567" w:type="dxa"/>
          </w:tcPr>
          <w:p w:rsidR="00AF2EA9" w:rsidRPr="000122F1" w:rsidRDefault="00AF2EA9" w:rsidP="004D62CD">
            <w:pPr>
              <w:pStyle w:val="Table"/>
            </w:pPr>
            <w:r w:rsidRPr="000122F1">
              <w:lastRenderedPageBreak/>
              <w:t>1.26.</w:t>
            </w:r>
          </w:p>
        </w:tc>
        <w:tc>
          <w:tcPr>
            <w:tcW w:w="1560" w:type="dxa"/>
          </w:tcPr>
          <w:p w:rsidR="00AF2EA9" w:rsidRPr="000122F1" w:rsidRDefault="00AF2EA9" w:rsidP="004D62CD">
            <w:pPr>
              <w:pStyle w:val="Table"/>
            </w:pPr>
            <w:r w:rsidRPr="000122F1">
              <w:t>Оказание помощи лицам, без определенного места жительства, а также лицам, освободившихся из мест лишения свободы, По возвращению их к месту предыдущего проживания</w:t>
            </w:r>
          </w:p>
        </w:tc>
        <w:tc>
          <w:tcPr>
            <w:tcW w:w="1623" w:type="dxa"/>
          </w:tcPr>
          <w:p w:rsidR="00AF2EA9" w:rsidRPr="000122F1" w:rsidRDefault="00AF2EA9" w:rsidP="004D62CD">
            <w:pPr>
              <w:pStyle w:val="Table"/>
            </w:pPr>
            <w:r w:rsidRPr="000122F1">
              <w:t>УСЗН</w:t>
            </w:r>
          </w:p>
        </w:tc>
        <w:tc>
          <w:tcPr>
            <w:tcW w:w="787" w:type="dxa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851" w:type="dxa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774" w:type="dxa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931" w:type="dxa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931" w:type="dxa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621" w:type="dxa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827" w:type="dxa"/>
            <w:gridSpan w:val="2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1585" w:type="dxa"/>
            <w:gridSpan w:val="2"/>
          </w:tcPr>
          <w:p w:rsidR="00AF2EA9" w:rsidRPr="000122F1" w:rsidRDefault="00AF2EA9" w:rsidP="004D62CD">
            <w:pPr>
              <w:pStyle w:val="Table"/>
            </w:pPr>
          </w:p>
        </w:tc>
      </w:tr>
      <w:tr w:rsidR="00AF2EA9" w:rsidRPr="000122F1" w:rsidTr="004D62CD">
        <w:trPr>
          <w:trHeight w:val="2310"/>
          <w:jc w:val="center"/>
        </w:trPr>
        <w:tc>
          <w:tcPr>
            <w:tcW w:w="567" w:type="dxa"/>
          </w:tcPr>
          <w:p w:rsidR="00AF2EA9" w:rsidRPr="000122F1" w:rsidRDefault="00AF2EA9" w:rsidP="004D62CD">
            <w:pPr>
              <w:pStyle w:val="Table"/>
            </w:pPr>
            <w:r w:rsidRPr="000122F1">
              <w:t>1.27.</w:t>
            </w:r>
          </w:p>
        </w:tc>
        <w:tc>
          <w:tcPr>
            <w:tcW w:w="1560" w:type="dxa"/>
          </w:tcPr>
          <w:p w:rsidR="00AF2EA9" w:rsidRPr="000122F1" w:rsidRDefault="00AF2EA9" w:rsidP="004D62CD">
            <w:pPr>
              <w:pStyle w:val="Table"/>
            </w:pPr>
            <w:r w:rsidRPr="000122F1">
              <w:t>Разработка и утверждение положения о взаимодействии структур и ведомств по своевременному информированию образовательных учреждений о постановке на учет в ПДН ОВД обучающихся детей</w:t>
            </w:r>
          </w:p>
        </w:tc>
        <w:tc>
          <w:tcPr>
            <w:tcW w:w="1623" w:type="dxa"/>
          </w:tcPr>
          <w:p w:rsidR="00AF2EA9" w:rsidRPr="000122F1" w:rsidRDefault="00AF2EA9" w:rsidP="004D62CD">
            <w:pPr>
              <w:pStyle w:val="Table"/>
            </w:pPr>
            <w:r w:rsidRPr="000122F1">
              <w:t>Комитет образования,</w:t>
            </w:r>
          </w:p>
          <w:p w:rsidR="00AF2EA9" w:rsidRPr="000122F1" w:rsidRDefault="00AF2EA9" w:rsidP="004D62CD">
            <w:pPr>
              <w:pStyle w:val="Table"/>
            </w:pPr>
            <w:r w:rsidRPr="000122F1">
              <w:t xml:space="preserve">ОМВД (ПДН) </w:t>
            </w:r>
          </w:p>
        </w:tc>
        <w:tc>
          <w:tcPr>
            <w:tcW w:w="787" w:type="dxa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851" w:type="dxa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774" w:type="dxa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931" w:type="dxa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931" w:type="dxa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621" w:type="dxa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827" w:type="dxa"/>
            <w:gridSpan w:val="2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1585" w:type="dxa"/>
            <w:gridSpan w:val="2"/>
          </w:tcPr>
          <w:p w:rsidR="00AF2EA9" w:rsidRPr="000122F1" w:rsidRDefault="00AF2EA9" w:rsidP="004D62CD">
            <w:pPr>
              <w:pStyle w:val="Table"/>
            </w:pPr>
          </w:p>
        </w:tc>
      </w:tr>
      <w:tr w:rsidR="00AF2EA9" w:rsidRPr="000122F1" w:rsidTr="004D62CD">
        <w:trPr>
          <w:trHeight w:val="1692"/>
          <w:jc w:val="center"/>
        </w:trPr>
        <w:tc>
          <w:tcPr>
            <w:tcW w:w="567" w:type="dxa"/>
          </w:tcPr>
          <w:p w:rsidR="00AF2EA9" w:rsidRPr="000122F1" w:rsidRDefault="00AF2EA9" w:rsidP="004D62CD">
            <w:pPr>
              <w:pStyle w:val="Table"/>
            </w:pPr>
            <w:r w:rsidRPr="000122F1">
              <w:lastRenderedPageBreak/>
              <w:t>1.28.</w:t>
            </w:r>
          </w:p>
        </w:tc>
        <w:tc>
          <w:tcPr>
            <w:tcW w:w="1560" w:type="dxa"/>
          </w:tcPr>
          <w:p w:rsidR="00AF2EA9" w:rsidRPr="000122F1" w:rsidRDefault="00AF2EA9" w:rsidP="004D62CD">
            <w:pPr>
              <w:pStyle w:val="Table"/>
            </w:pPr>
            <w:r w:rsidRPr="000122F1">
              <w:t>Вовлечение детей «группы риска» в детские организации и ученические самоуправления в образовательных учреждениях</w:t>
            </w:r>
          </w:p>
        </w:tc>
        <w:tc>
          <w:tcPr>
            <w:tcW w:w="1623" w:type="dxa"/>
          </w:tcPr>
          <w:p w:rsidR="00AF2EA9" w:rsidRPr="000122F1" w:rsidRDefault="00AF2EA9" w:rsidP="004D62CD">
            <w:pPr>
              <w:pStyle w:val="Table"/>
            </w:pPr>
            <w:r w:rsidRPr="000122F1">
              <w:t>Комитет образования</w:t>
            </w:r>
          </w:p>
        </w:tc>
        <w:tc>
          <w:tcPr>
            <w:tcW w:w="787" w:type="dxa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851" w:type="dxa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774" w:type="dxa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931" w:type="dxa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931" w:type="dxa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621" w:type="dxa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827" w:type="dxa"/>
            <w:gridSpan w:val="2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1585" w:type="dxa"/>
            <w:gridSpan w:val="2"/>
          </w:tcPr>
          <w:p w:rsidR="00AF2EA9" w:rsidRPr="000122F1" w:rsidRDefault="00AF2EA9" w:rsidP="004D62CD">
            <w:pPr>
              <w:pStyle w:val="Table"/>
            </w:pPr>
          </w:p>
        </w:tc>
      </w:tr>
      <w:tr w:rsidR="00AF2EA9" w:rsidRPr="000122F1" w:rsidTr="004D62CD">
        <w:trPr>
          <w:trHeight w:val="2355"/>
          <w:jc w:val="center"/>
        </w:trPr>
        <w:tc>
          <w:tcPr>
            <w:tcW w:w="567" w:type="dxa"/>
            <w:vMerge w:val="restart"/>
          </w:tcPr>
          <w:p w:rsidR="00AF2EA9" w:rsidRPr="000122F1" w:rsidRDefault="00AF2EA9" w:rsidP="004D62CD">
            <w:pPr>
              <w:pStyle w:val="Table"/>
            </w:pPr>
            <w:r w:rsidRPr="000122F1">
              <w:t>1.29.</w:t>
            </w:r>
          </w:p>
        </w:tc>
        <w:tc>
          <w:tcPr>
            <w:tcW w:w="1560" w:type="dxa"/>
          </w:tcPr>
          <w:p w:rsidR="00AF2EA9" w:rsidRPr="000122F1" w:rsidRDefault="00AF2EA9" w:rsidP="004D62CD">
            <w:pPr>
              <w:pStyle w:val="Table"/>
            </w:pPr>
            <w:r w:rsidRPr="000122F1">
              <w:t>Организация деятельности дворовых площадок в городских поселениях Березово и Игрим:</w:t>
            </w:r>
          </w:p>
          <w:p w:rsidR="00AF2EA9" w:rsidRPr="000122F1" w:rsidRDefault="00AF2EA9" w:rsidP="004D62CD">
            <w:pPr>
              <w:pStyle w:val="Table"/>
            </w:pPr>
            <w:r w:rsidRPr="000122F1">
              <w:t>- заработная плата вожатым;</w:t>
            </w:r>
          </w:p>
          <w:p w:rsidR="00AF2EA9" w:rsidRPr="000122F1" w:rsidRDefault="00AF2EA9" w:rsidP="004D62CD">
            <w:pPr>
              <w:pStyle w:val="Table"/>
            </w:pPr>
            <w:r w:rsidRPr="000122F1">
              <w:t>- спортивный инвентарь.</w:t>
            </w:r>
          </w:p>
        </w:tc>
        <w:tc>
          <w:tcPr>
            <w:tcW w:w="1623" w:type="dxa"/>
          </w:tcPr>
          <w:p w:rsidR="00AF2EA9" w:rsidRPr="000122F1" w:rsidRDefault="00AF2EA9" w:rsidP="004D62CD">
            <w:pPr>
              <w:pStyle w:val="Table"/>
            </w:pPr>
            <w:r w:rsidRPr="000122F1">
              <w:t xml:space="preserve">Комитет </w:t>
            </w:r>
          </w:p>
          <w:p w:rsidR="00AF2EA9" w:rsidRPr="000122F1" w:rsidRDefault="00AF2EA9" w:rsidP="004D62CD">
            <w:pPr>
              <w:pStyle w:val="Table"/>
            </w:pPr>
            <w:r w:rsidRPr="000122F1">
              <w:t xml:space="preserve">по молодежной </w:t>
            </w:r>
          </w:p>
          <w:p w:rsidR="00AF2EA9" w:rsidRPr="000122F1" w:rsidRDefault="00AF2EA9" w:rsidP="004D62CD">
            <w:pPr>
              <w:pStyle w:val="Table"/>
            </w:pPr>
            <w:r w:rsidRPr="000122F1">
              <w:t>политике</w:t>
            </w:r>
            <w:r w:rsidR="000122F1" w:rsidRPr="000122F1">
              <w:t xml:space="preserve"> </w:t>
            </w:r>
          </w:p>
          <w:p w:rsidR="00AF2EA9" w:rsidRPr="000122F1" w:rsidRDefault="00AF2EA9" w:rsidP="004D62CD">
            <w:pPr>
              <w:pStyle w:val="Table"/>
            </w:pPr>
            <w:r w:rsidRPr="000122F1">
              <w:t>туризму и спорту</w:t>
            </w:r>
          </w:p>
        </w:tc>
        <w:tc>
          <w:tcPr>
            <w:tcW w:w="787" w:type="dxa"/>
          </w:tcPr>
          <w:p w:rsidR="00AF2EA9" w:rsidRPr="000122F1" w:rsidRDefault="00AF2EA9" w:rsidP="004D62CD">
            <w:pPr>
              <w:pStyle w:val="Table"/>
            </w:pPr>
            <w:r w:rsidRPr="000122F1">
              <w:t>бюджет района</w:t>
            </w:r>
          </w:p>
        </w:tc>
        <w:tc>
          <w:tcPr>
            <w:tcW w:w="851" w:type="dxa"/>
          </w:tcPr>
          <w:p w:rsidR="00AF2EA9" w:rsidRPr="000122F1" w:rsidRDefault="00AF2EA9" w:rsidP="004D62CD">
            <w:pPr>
              <w:pStyle w:val="Table"/>
            </w:pPr>
            <w:r w:rsidRPr="000122F1">
              <w:t xml:space="preserve"> 1 260</w:t>
            </w:r>
          </w:p>
        </w:tc>
        <w:tc>
          <w:tcPr>
            <w:tcW w:w="774" w:type="dxa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931" w:type="dxa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931" w:type="dxa"/>
          </w:tcPr>
          <w:p w:rsidR="00AF2EA9" w:rsidRPr="000122F1" w:rsidRDefault="00AF2EA9" w:rsidP="004D62CD">
            <w:pPr>
              <w:pStyle w:val="Table"/>
            </w:pPr>
            <w:r w:rsidRPr="000122F1">
              <w:t>420</w:t>
            </w:r>
          </w:p>
        </w:tc>
        <w:tc>
          <w:tcPr>
            <w:tcW w:w="621" w:type="dxa"/>
          </w:tcPr>
          <w:p w:rsidR="00AF2EA9" w:rsidRPr="000122F1" w:rsidRDefault="00AF2EA9" w:rsidP="004D62CD">
            <w:pPr>
              <w:pStyle w:val="Table"/>
            </w:pPr>
            <w:r w:rsidRPr="000122F1">
              <w:t>420</w:t>
            </w:r>
          </w:p>
        </w:tc>
        <w:tc>
          <w:tcPr>
            <w:tcW w:w="827" w:type="dxa"/>
            <w:gridSpan w:val="2"/>
          </w:tcPr>
          <w:p w:rsidR="00AF2EA9" w:rsidRPr="000122F1" w:rsidRDefault="00AF2EA9" w:rsidP="004D62CD">
            <w:pPr>
              <w:pStyle w:val="Table"/>
            </w:pPr>
            <w:r w:rsidRPr="000122F1">
              <w:t>420</w:t>
            </w:r>
          </w:p>
        </w:tc>
        <w:tc>
          <w:tcPr>
            <w:tcW w:w="1585" w:type="dxa"/>
            <w:gridSpan w:val="2"/>
            <w:vMerge w:val="restart"/>
          </w:tcPr>
          <w:p w:rsidR="00AF2EA9" w:rsidRPr="000122F1" w:rsidRDefault="00AF2EA9" w:rsidP="004D62CD">
            <w:pPr>
              <w:pStyle w:val="Table"/>
            </w:pPr>
            <w:r w:rsidRPr="000122F1">
              <w:t>Увеличение числа несовершеннолетних охваченных занятием спорта в летний период и развитие дворовых видов спорта в Березовском районе. Увеличение занимающихся на дворовых площадках с 1449 человек до 1500 человек. Снижение правонарушений совершенных несовершеннолетними на 2,3%.</w:t>
            </w:r>
          </w:p>
        </w:tc>
      </w:tr>
      <w:tr w:rsidR="00AF2EA9" w:rsidRPr="000122F1" w:rsidTr="004D62CD">
        <w:trPr>
          <w:trHeight w:val="519"/>
          <w:jc w:val="center"/>
        </w:trPr>
        <w:tc>
          <w:tcPr>
            <w:tcW w:w="567" w:type="dxa"/>
            <w:vMerge/>
          </w:tcPr>
          <w:p w:rsidR="00AF2EA9" w:rsidRPr="000122F1" w:rsidRDefault="00AF2EA9" w:rsidP="004D62CD">
            <w:pPr>
              <w:pStyle w:val="Table"/>
            </w:pPr>
          </w:p>
        </w:tc>
        <w:tc>
          <w:tcPr>
            <w:tcW w:w="1560" w:type="dxa"/>
          </w:tcPr>
          <w:p w:rsidR="00AF2EA9" w:rsidRPr="000122F1" w:rsidRDefault="00AF2EA9" w:rsidP="004D62CD">
            <w:pPr>
              <w:pStyle w:val="Table"/>
            </w:pPr>
            <w:r w:rsidRPr="000122F1">
              <w:t>2 дворовые площадки</w:t>
            </w:r>
          </w:p>
          <w:p w:rsidR="00AF2EA9" w:rsidRPr="000122F1" w:rsidRDefault="00AF2EA9" w:rsidP="004D62CD">
            <w:pPr>
              <w:pStyle w:val="Table"/>
            </w:pPr>
            <w:r w:rsidRPr="000122F1">
              <w:t xml:space="preserve">п. Игрим </w:t>
            </w:r>
          </w:p>
        </w:tc>
        <w:tc>
          <w:tcPr>
            <w:tcW w:w="1623" w:type="dxa"/>
          </w:tcPr>
          <w:p w:rsidR="00AF2EA9" w:rsidRPr="000122F1" w:rsidRDefault="00AF2EA9" w:rsidP="004D62CD">
            <w:pPr>
              <w:pStyle w:val="Table"/>
            </w:pPr>
          </w:p>
        </w:tc>
        <w:tc>
          <w:tcPr>
            <w:tcW w:w="787" w:type="dxa"/>
          </w:tcPr>
          <w:p w:rsidR="00AF2EA9" w:rsidRPr="000122F1" w:rsidRDefault="00AF2EA9" w:rsidP="004D62CD">
            <w:pPr>
              <w:pStyle w:val="Table"/>
            </w:pPr>
          </w:p>
        </w:tc>
        <w:tc>
          <w:tcPr>
            <w:tcW w:w="851" w:type="dxa"/>
          </w:tcPr>
          <w:p w:rsidR="00AF2EA9" w:rsidRPr="000122F1" w:rsidRDefault="00AF2EA9" w:rsidP="004D62CD">
            <w:pPr>
              <w:pStyle w:val="Table"/>
            </w:pPr>
          </w:p>
        </w:tc>
        <w:tc>
          <w:tcPr>
            <w:tcW w:w="774" w:type="dxa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931" w:type="dxa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931" w:type="dxa"/>
          </w:tcPr>
          <w:p w:rsidR="00AF2EA9" w:rsidRPr="000122F1" w:rsidRDefault="00AF2EA9" w:rsidP="004D62CD">
            <w:pPr>
              <w:pStyle w:val="Table"/>
            </w:pPr>
            <w:r w:rsidRPr="000122F1">
              <w:t>120</w:t>
            </w:r>
          </w:p>
        </w:tc>
        <w:tc>
          <w:tcPr>
            <w:tcW w:w="621" w:type="dxa"/>
          </w:tcPr>
          <w:p w:rsidR="00AF2EA9" w:rsidRPr="000122F1" w:rsidRDefault="00AF2EA9" w:rsidP="004D62CD">
            <w:pPr>
              <w:pStyle w:val="Table"/>
            </w:pPr>
            <w:r w:rsidRPr="000122F1">
              <w:t>120</w:t>
            </w:r>
          </w:p>
        </w:tc>
        <w:tc>
          <w:tcPr>
            <w:tcW w:w="827" w:type="dxa"/>
            <w:gridSpan w:val="2"/>
          </w:tcPr>
          <w:p w:rsidR="00AF2EA9" w:rsidRPr="000122F1" w:rsidRDefault="00AF2EA9" w:rsidP="004D62CD">
            <w:pPr>
              <w:pStyle w:val="Table"/>
            </w:pPr>
            <w:r w:rsidRPr="000122F1">
              <w:t>120</w:t>
            </w:r>
          </w:p>
        </w:tc>
        <w:tc>
          <w:tcPr>
            <w:tcW w:w="1585" w:type="dxa"/>
            <w:gridSpan w:val="2"/>
            <w:vMerge/>
          </w:tcPr>
          <w:p w:rsidR="00AF2EA9" w:rsidRPr="000122F1" w:rsidRDefault="00AF2EA9" w:rsidP="004D62CD">
            <w:pPr>
              <w:pStyle w:val="Table"/>
            </w:pPr>
          </w:p>
        </w:tc>
      </w:tr>
      <w:tr w:rsidR="00AF2EA9" w:rsidRPr="000122F1" w:rsidTr="004D62CD">
        <w:trPr>
          <w:trHeight w:val="527"/>
          <w:jc w:val="center"/>
        </w:trPr>
        <w:tc>
          <w:tcPr>
            <w:tcW w:w="567" w:type="dxa"/>
            <w:vMerge/>
          </w:tcPr>
          <w:p w:rsidR="00AF2EA9" w:rsidRPr="000122F1" w:rsidRDefault="00AF2EA9" w:rsidP="004D62CD">
            <w:pPr>
              <w:pStyle w:val="Table"/>
            </w:pPr>
          </w:p>
        </w:tc>
        <w:tc>
          <w:tcPr>
            <w:tcW w:w="1560" w:type="dxa"/>
          </w:tcPr>
          <w:p w:rsidR="00AF2EA9" w:rsidRPr="000122F1" w:rsidRDefault="00AF2EA9" w:rsidP="004D62CD">
            <w:pPr>
              <w:pStyle w:val="Table"/>
            </w:pPr>
            <w:r w:rsidRPr="000122F1">
              <w:t>5 дворовых площадок</w:t>
            </w:r>
          </w:p>
          <w:p w:rsidR="00AF2EA9" w:rsidRPr="000122F1" w:rsidRDefault="00AF2EA9" w:rsidP="004D62CD">
            <w:pPr>
              <w:pStyle w:val="Table"/>
            </w:pPr>
            <w:r w:rsidRPr="000122F1">
              <w:t>п. Березово</w:t>
            </w:r>
          </w:p>
          <w:p w:rsidR="00AF2EA9" w:rsidRPr="000122F1" w:rsidRDefault="00AF2EA9" w:rsidP="004D62CD">
            <w:pPr>
              <w:pStyle w:val="Table"/>
            </w:pPr>
          </w:p>
        </w:tc>
        <w:tc>
          <w:tcPr>
            <w:tcW w:w="1623" w:type="dxa"/>
          </w:tcPr>
          <w:p w:rsidR="00AF2EA9" w:rsidRPr="000122F1" w:rsidRDefault="00AF2EA9" w:rsidP="004D62CD">
            <w:pPr>
              <w:pStyle w:val="Table"/>
            </w:pPr>
          </w:p>
        </w:tc>
        <w:tc>
          <w:tcPr>
            <w:tcW w:w="787" w:type="dxa"/>
          </w:tcPr>
          <w:p w:rsidR="00AF2EA9" w:rsidRPr="000122F1" w:rsidRDefault="00AF2EA9" w:rsidP="004D62CD">
            <w:pPr>
              <w:pStyle w:val="Table"/>
            </w:pPr>
          </w:p>
        </w:tc>
        <w:tc>
          <w:tcPr>
            <w:tcW w:w="851" w:type="dxa"/>
          </w:tcPr>
          <w:p w:rsidR="00AF2EA9" w:rsidRPr="000122F1" w:rsidRDefault="00AF2EA9" w:rsidP="004D62CD">
            <w:pPr>
              <w:pStyle w:val="Table"/>
            </w:pPr>
          </w:p>
        </w:tc>
        <w:tc>
          <w:tcPr>
            <w:tcW w:w="774" w:type="dxa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931" w:type="dxa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931" w:type="dxa"/>
          </w:tcPr>
          <w:p w:rsidR="00AF2EA9" w:rsidRPr="000122F1" w:rsidRDefault="00AF2EA9" w:rsidP="004D62CD">
            <w:pPr>
              <w:pStyle w:val="Table"/>
            </w:pPr>
            <w:r w:rsidRPr="000122F1">
              <w:t>300</w:t>
            </w:r>
          </w:p>
        </w:tc>
        <w:tc>
          <w:tcPr>
            <w:tcW w:w="621" w:type="dxa"/>
          </w:tcPr>
          <w:p w:rsidR="00AF2EA9" w:rsidRPr="000122F1" w:rsidRDefault="00AF2EA9" w:rsidP="004D62CD">
            <w:pPr>
              <w:pStyle w:val="Table"/>
            </w:pPr>
            <w:r w:rsidRPr="000122F1">
              <w:t>300</w:t>
            </w:r>
          </w:p>
        </w:tc>
        <w:tc>
          <w:tcPr>
            <w:tcW w:w="827" w:type="dxa"/>
            <w:gridSpan w:val="2"/>
          </w:tcPr>
          <w:p w:rsidR="00AF2EA9" w:rsidRPr="000122F1" w:rsidRDefault="00AF2EA9" w:rsidP="004D62CD">
            <w:pPr>
              <w:pStyle w:val="Table"/>
            </w:pPr>
            <w:r w:rsidRPr="000122F1">
              <w:t>300</w:t>
            </w:r>
          </w:p>
        </w:tc>
        <w:tc>
          <w:tcPr>
            <w:tcW w:w="1585" w:type="dxa"/>
            <w:gridSpan w:val="2"/>
            <w:vMerge/>
          </w:tcPr>
          <w:p w:rsidR="00AF2EA9" w:rsidRPr="000122F1" w:rsidRDefault="00AF2EA9" w:rsidP="004D62CD">
            <w:pPr>
              <w:pStyle w:val="Table"/>
            </w:pPr>
          </w:p>
        </w:tc>
      </w:tr>
      <w:tr w:rsidR="00AF2EA9" w:rsidRPr="000122F1" w:rsidTr="004D62CD">
        <w:trPr>
          <w:trHeight w:val="171"/>
          <w:jc w:val="center"/>
        </w:trPr>
        <w:tc>
          <w:tcPr>
            <w:tcW w:w="567" w:type="dxa"/>
            <w:vMerge w:val="restart"/>
          </w:tcPr>
          <w:p w:rsidR="00AF2EA9" w:rsidRPr="000122F1" w:rsidRDefault="00AF2EA9" w:rsidP="004D62CD">
            <w:pPr>
              <w:pStyle w:val="Table"/>
            </w:pPr>
          </w:p>
        </w:tc>
        <w:tc>
          <w:tcPr>
            <w:tcW w:w="1560" w:type="dxa"/>
            <w:vMerge w:val="restart"/>
          </w:tcPr>
          <w:p w:rsidR="00AF2EA9" w:rsidRPr="000122F1" w:rsidRDefault="00AF2EA9" w:rsidP="004D62CD">
            <w:pPr>
              <w:pStyle w:val="Table"/>
            </w:pPr>
          </w:p>
          <w:p w:rsidR="00AF2EA9" w:rsidRPr="000122F1" w:rsidRDefault="00AF2EA9" w:rsidP="004D62CD">
            <w:pPr>
              <w:pStyle w:val="Table"/>
            </w:pPr>
          </w:p>
          <w:p w:rsidR="00AF2EA9" w:rsidRPr="000122F1" w:rsidRDefault="00AF2EA9" w:rsidP="004D62CD">
            <w:pPr>
              <w:pStyle w:val="Table"/>
            </w:pPr>
            <w:r w:rsidRPr="000122F1">
              <w:t>Итого по задаче 1.</w:t>
            </w:r>
          </w:p>
        </w:tc>
        <w:tc>
          <w:tcPr>
            <w:tcW w:w="1623" w:type="dxa"/>
            <w:vMerge w:val="restart"/>
          </w:tcPr>
          <w:p w:rsidR="00AF2EA9" w:rsidRPr="000122F1" w:rsidRDefault="00AF2EA9" w:rsidP="004D62CD">
            <w:pPr>
              <w:pStyle w:val="Table"/>
            </w:pPr>
          </w:p>
        </w:tc>
        <w:tc>
          <w:tcPr>
            <w:tcW w:w="787" w:type="dxa"/>
          </w:tcPr>
          <w:p w:rsidR="00AF2EA9" w:rsidRPr="000122F1" w:rsidRDefault="00AF2EA9" w:rsidP="004D62CD">
            <w:pPr>
              <w:pStyle w:val="Table"/>
            </w:pPr>
            <w:r w:rsidRPr="000122F1">
              <w:t>всего</w:t>
            </w:r>
          </w:p>
        </w:tc>
        <w:tc>
          <w:tcPr>
            <w:tcW w:w="851" w:type="dxa"/>
          </w:tcPr>
          <w:p w:rsidR="00AF2EA9" w:rsidRPr="000122F1" w:rsidRDefault="00AF2EA9" w:rsidP="004D62CD">
            <w:pPr>
              <w:pStyle w:val="Table"/>
            </w:pPr>
            <w:r w:rsidRPr="000122F1">
              <w:t>16 445</w:t>
            </w:r>
          </w:p>
        </w:tc>
        <w:tc>
          <w:tcPr>
            <w:tcW w:w="774" w:type="dxa"/>
          </w:tcPr>
          <w:p w:rsidR="00AF2EA9" w:rsidRPr="000122F1" w:rsidRDefault="00AF2EA9" w:rsidP="004D62CD">
            <w:pPr>
              <w:pStyle w:val="Table"/>
            </w:pPr>
            <w:r w:rsidRPr="000122F1">
              <w:t>2</w:t>
            </w:r>
            <w:r w:rsidR="000122F1" w:rsidRPr="000122F1">
              <w:t xml:space="preserve"> </w:t>
            </w:r>
            <w:r w:rsidRPr="000122F1">
              <w:t>285</w:t>
            </w:r>
          </w:p>
        </w:tc>
        <w:tc>
          <w:tcPr>
            <w:tcW w:w="931" w:type="dxa"/>
          </w:tcPr>
          <w:p w:rsidR="00AF2EA9" w:rsidRPr="000122F1" w:rsidRDefault="00AF2EA9" w:rsidP="004D62CD">
            <w:pPr>
              <w:pStyle w:val="Table"/>
            </w:pPr>
            <w:r w:rsidRPr="000122F1">
              <w:t>3</w:t>
            </w:r>
            <w:r w:rsidR="000122F1" w:rsidRPr="000122F1">
              <w:t xml:space="preserve"> </w:t>
            </w:r>
            <w:r w:rsidRPr="000122F1">
              <w:t>235</w:t>
            </w:r>
          </w:p>
        </w:tc>
        <w:tc>
          <w:tcPr>
            <w:tcW w:w="931" w:type="dxa"/>
          </w:tcPr>
          <w:p w:rsidR="00AF2EA9" w:rsidRPr="000122F1" w:rsidRDefault="00AF2EA9" w:rsidP="004D62CD">
            <w:pPr>
              <w:pStyle w:val="Table"/>
            </w:pPr>
            <w:r w:rsidRPr="000122F1">
              <w:t>3 610</w:t>
            </w:r>
          </w:p>
        </w:tc>
        <w:tc>
          <w:tcPr>
            <w:tcW w:w="621" w:type="dxa"/>
          </w:tcPr>
          <w:p w:rsidR="00AF2EA9" w:rsidRPr="000122F1" w:rsidRDefault="00AF2EA9" w:rsidP="004D62CD">
            <w:pPr>
              <w:pStyle w:val="Table"/>
            </w:pPr>
            <w:r w:rsidRPr="000122F1">
              <w:t>3 655</w:t>
            </w:r>
          </w:p>
        </w:tc>
        <w:tc>
          <w:tcPr>
            <w:tcW w:w="827" w:type="dxa"/>
            <w:gridSpan w:val="2"/>
          </w:tcPr>
          <w:p w:rsidR="00AF2EA9" w:rsidRPr="000122F1" w:rsidRDefault="00AF2EA9" w:rsidP="004D62CD">
            <w:pPr>
              <w:pStyle w:val="Table"/>
            </w:pPr>
            <w:r w:rsidRPr="000122F1">
              <w:t>3 660</w:t>
            </w:r>
          </w:p>
        </w:tc>
        <w:tc>
          <w:tcPr>
            <w:tcW w:w="1585" w:type="dxa"/>
            <w:gridSpan w:val="2"/>
            <w:vMerge/>
          </w:tcPr>
          <w:p w:rsidR="00AF2EA9" w:rsidRPr="000122F1" w:rsidRDefault="00AF2EA9" w:rsidP="004D62CD">
            <w:pPr>
              <w:pStyle w:val="Table"/>
            </w:pPr>
          </w:p>
        </w:tc>
      </w:tr>
      <w:tr w:rsidR="00AF2EA9" w:rsidRPr="000122F1" w:rsidTr="004D62CD">
        <w:trPr>
          <w:trHeight w:val="525"/>
          <w:jc w:val="center"/>
        </w:trPr>
        <w:tc>
          <w:tcPr>
            <w:tcW w:w="567" w:type="dxa"/>
            <w:vMerge/>
          </w:tcPr>
          <w:p w:rsidR="00AF2EA9" w:rsidRPr="000122F1" w:rsidRDefault="00AF2EA9" w:rsidP="004D62CD">
            <w:pPr>
              <w:pStyle w:val="Table"/>
            </w:pPr>
          </w:p>
        </w:tc>
        <w:tc>
          <w:tcPr>
            <w:tcW w:w="1560" w:type="dxa"/>
            <w:vMerge/>
          </w:tcPr>
          <w:p w:rsidR="00AF2EA9" w:rsidRPr="000122F1" w:rsidRDefault="00AF2EA9" w:rsidP="004D62CD">
            <w:pPr>
              <w:pStyle w:val="Table"/>
            </w:pPr>
          </w:p>
        </w:tc>
        <w:tc>
          <w:tcPr>
            <w:tcW w:w="1623" w:type="dxa"/>
            <w:vMerge/>
          </w:tcPr>
          <w:p w:rsidR="00AF2EA9" w:rsidRPr="000122F1" w:rsidRDefault="00AF2EA9" w:rsidP="004D62CD">
            <w:pPr>
              <w:pStyle w:val="Table"/>
            </w:pPr>
          </w:p>
        </w:tc>
        <w:tc>
          <w:tcPr>
            <w:tcW w:w="787" w:type="dxa"/>
          </w:tcPr>
          <w:p w:rsidR="00AF2EA9" w:rsidRPr="000122F1" w:rsidRDefault="00AF2EA9" w:rsidP="004D62CD">
            <w:pPr>
              <w:pStyle w:val="Table"/>
            </w:pPr>
            <w:r w:rsidRPr="000122F1">
              <w:t>бюджет автономного округа</w:t>
            </w:r>
          </w:p>
        </w:tc>
        <w:tc>
          <w:tcPr>
            <w:tcW w:w="851" w:type="dxa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774" w:type="dxa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931" w:type="dxa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931" w:type="dxa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621" w:type="dxa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827" w:type="dxa"/>
            <w:gridSpan w:val="2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1585" w:type="dxa"/>
            <w:gridSpan w:val="2"/>
            <w:vMerge/>
          </w:tcPr>
          <w:p w:rsidR="00AF2EA9" w:rsidRPr="000122F1" w:rsidRDefault="00AF2EA9" w:rsidP="004D62CD">
            <w:pPr>
              <w:pStyle w:val="Table"/>
            </w:pPr>
          </w:p>
        </w:tc>
      </w:tr>
      <w:tr w:rsidR="00AF2EA9" w:rsidRPr="000122F1" w:rsidTr="004D62CD">
        <w:trPr>
          <w:trHeight w:val="329"/>
          <w:jc w:val="center"/>
        </w:trPr>
        <w:tc>
          <w:tcPr>
            <w:tcW w:w="567" w:type="dxa"/>
            <w:vMerge/>
          </w:tcPr>
          <w:p w:rsidR="00AF2EA9" w:rsidRPr="000122F1" w:rsidRDefault="00AF2EA9" w:rsidP="004D62CD">
            <w:pPr>
              <w:pStyle w:val="Table"/>
            </w:pPr>
          </w:p>
        </w:tc>
        <w:tc>
          <w:tcPr>
            <w:tcW w:w="1560" w:type="dxa"/>
            <w:vMerge/>
          </w:tcPr>
          <w:p w:rsidR="00AF2EA9" w:rsidRPr="000122F1" w:rsidRDefault="00AF2EA9" w:rsidP="004D62CD">
            <w:pPr>
              <w:pStyle w:val="Table"/>
            </w:pPr>
          </w:p>
        </w:tc>
        <w:tc>
          <w:tcPr>
            <w:tcW w:w="1623" w:type="dxa"/>
            <w:vMerge/>
          </w:tcPr>
          <w:p w:rsidR="00AF2EA9" w:rsidRPr="000122F1" w:rsidRDefault="00AF2EA9" w:rsidP="004D62CD">
            <w:pPr>
              <w:pStyle w:val="Table"/>
            </w:pPr>
          </w:p>
        </w:tc>
        <w:tc>
          <w:tcPr>
            <w:tcW w:w="787" w:type="dxa"/>
          </w:tcPr>
          <w:p w:rsidR="00AF2EA9" w:rsidRPr="000122F1" w:rsidRDefault="00AF2EA9" w:rsidP="004D62CD">
            <w:pPr>
              <w:pStyle w:val="Table"/>
            </w:pPr>
            <w:r w:rsidRPr="000122F1">
              <w:t>бюджет района</w:t>
            </w:r>
          </w:p>
        </w:tc>
        <w:tc>
          <w:tcPr>
            <w:tcW w:w="851" w:type="dxa"/>
          </w:tcPr>
          <w:p w:rsidR="00AF2EA9" w:rsidRPr="000122F1" w:rsidRDefault="00AF2EA9" w:rsidP="004D62CD">
            <w:pPr>
              <w:pStyle w:val="Table"/>
            </w:pPr>
            <w:r w:rsidRPr="000122F1">
              <w:t>16 445</w:t>
            </w:r>
          </w:p>
        </w:tc>
        <w:tc>
          <w:tcPr>
            <w:tcW w:w="774" w:type="dxa"/>
          </w:tcPr>
          <w:p w:rsidR="00AF2EA9" w:rsidRPr="000122F1" w:rsidRDefault="00AF2EA9" w:rsidP="004D62CD">
            <w:pPr>
              <w:pStyle w:val="Table"/>
            </w:pPr>
            <w:r w:rsidRPr="000122F1">
              <w:t>2</w:t>
            </w:r>
            <w:r w:rsidR="000122F1" w:rsidRPr="000122F1">
              <w:t xml:space="preserve"> </w:t>
            </w:r>
            <w:r w:rsidRPr="000122F1">
              <w:t>285</w:t>
            </w:r>
          </w:p>
        </w:tc>
        <w:tc>
          <w:tcPr>
            <w:tcW w:w="931" w:type="dxa"/>
          </w:tcPr>
          <w:p w:rsidR="00AF2EA9" w:rsidRPr="000122F1" w:rsidRDefault="00AF2EA9" w:rsidP="004D62CD">
            <w:pPr>
              <w:pStyle w:val="Table"/>
            </w:pPr>
            <w:r w:rsidRPr="000122F1">
              <w:t>3</w:t>
            </w:r>
            <w:r w:rsidR="000122F1" w:rsidRPr="000122F1">
              <w:t xml:space="preserve"> </w:t>
            </w:r>
            <w:r w:rsidRPr="000122F1">
              <w:t>235</w:t>
            </w:r>
          </w:p>
        </w:tc>
        <w:tc>
          <w:tcPr>
            <w:tcW w:w="931" w:type="dxa"/>
          </w:tcPr>
          <w:p w:rsidR="00AF2EA9" w:rsidRPr="000122F1" w:rsidRDefault="00AF2EA9" w:rsidP="004D62CD">
            <w:pPr>
              <w:pStyle w:val="Table"/>
            </w:pPr>
            <w:r w:rsidRPr="000122F1">
              <w:t>3 610</w:t>
            </w:r>
          </w:p>
        </w:tc>
        <w:tc>
          <w:tcPr>
            <w:tcW w:w="621" w:type="dxa"/>
          </w:tcPr>
          <w:p w:rsidR="00AF2EA9" w:rsidRPr="000122F1" w:rsidRDefault="00AF2EA9" w:rsidP="004D62CD">
            <w:pPr>
              <w:pStyle w:val="Table"/>
            </w:pPr>
            <w:r w:rsidRPr="000122F1">
              <w:t>3 655</w:t>
            </w:r>
          </w:p>
        </w:tc>
        <w:tc>
          <w:tcPr>
            <w:tcW w:w="827" w:type="dxa"/>
            <w:gridSpan w:val="2"/>
          </w:tcPr>
          <w:p w:rsidR="00AF2EA9" w:rsidRPr="000122F1" w:rsidRDefault="00AF2EA9" w:rsidP="004D62CD">
            <w:pPr>
              <w:pStyle w:val="Table"/>
            </w:pPr>
            <w:r w:rsidRPr="000122F1">
              <w:t>3 660</w:t>
            </w:r>
          </w:p>
        </w:tc>
        <w:tc>
          <w:tcPr>
            <w:tcW w:w="1585" w:type="dxa"/>
            <w:gridSpan w:val="2"/>
            <w:vMerge/>
          </w:tcPr>
          <w:p w:rsidR="00AF2EA9" w:rsidRPr="000122F1" w:rsidRDefault="00AF2EA9" w:rsidP="004D62CD">
            <w:pPr>
              <w:pStyle w:val="Table"/>
            </w:pPr>
          </w:p>
        </w:tc>
      </w:tr>
      <w:tr w:rsidR="00AF2EA9" w:rsidRPr="000122F1" w:rsidTr="004D62CD">
        <w:trPr>
          <w:trHeight w:val="368"/>
          <w:jc w:val="center"/>
        </w:trPr>
        <w:tc>
          <w:tcPr>
            <w:tcW w:w="11057" w:type="dxa"/>
            <w:gridSpan w:val="13"/>
          </w:tcPr>
          <w:p w:rsidR="00AF2EA9" w:rsidRPr="000122F1" w:rsidRDefault="00AF2EA9" w:rsidP="004D62CD">
            <w:pPr>
              <w:pStyle w:val="Table"/>
            </w:pPr>
            <w:r w:rsidRPr="000122F1">
              <w:rPr>
                <w:u w:val="single"/>
              </w:rPr>
              <w:t>Задача 2.</w:t>
            </w:r>
            <w:r w:rsidRPr="000122F1">
              <w:t xml:space="preserve"> Социальная реабилитация и адаптация лиц, освободившихся из мест лишения свободы и лиц без определенного места жительства и занятий</w:t>
            </w:r>
          </w:p>
        </w:tc>
      </w:tr>
      <w:tr w:rsidR="00AF2EA9" w:rsidRPr="000122F1" w:rsidTr="004D62CD">
        <w:trPr>
          <w:trHeight w:val="1560"/>
          <w:jc w:val="center"/>
        </w:trPr>
        <w:tc>
          <w:tcPr>
            <w:tcW w:w="567" w:type="dxa"/>
          </w:tcPr>
          <w:p w:rsidR="00AF2EA9" w:rsidRPr="000122F1" w:rsidRDefault="00AF2EA9" w:rsidP="004D62CD">
            <w:pPr>
              <w:pStyle w:val="Table"/>
            </w:pPr>
            <w:r w:rsidRPr="000122F1">
              <w:lastRenderedPageBreak/>
              <w:t>2.1.</w:t>
            </w:r>
          </w:p>
        </w:tc>
        <w:tc>
          <w:tcPr>
            <w:tcW w:w="1560" w:type="dxa"/>
          </w:tcPr>
          <w:p w:rsidR="00AF2EA9" w:rsidRPr="000122F1" w:rsidRDefault="00AF2EA9" w:rsidP="004D62CD">
            <w:pPr>
              <w:pStyle w:val="Table"/>
            </w:pPr>
            <w:r w:rsidRPr="000122F1">
              <w:t>Организация резервирования рабочих мест для лиц, освободившихся из мест лишения свободы, условно-досрочно освобожденных и испытывающих трудности в поисках работы</w:t>
            </w:r>
          </w:p>
        </w:tc>
        <w:tc>
          <w:tcPr>
            <w:tcW w:w="1623" w:type="dxa"/>
          </w:tcPr>
          <w:p w:rsidR="00AF2EA9" w:rsidRPr="000122F1" w:rsidRDefault="00AF2EA9" w:rsidP="004D62CD">
            <w:pPr>
              <w:pStyle w:val="Table"/>
            </w:pPr>
            <w:r w:rsidRPr="000122F1">
              <w:t>ЦЗН</w:t>
            </w:r>
          </w:p>
        </w:tc>
        <w:tc>
          <w:tcPr>
            <w:tcW w:w="787" w:type="dxa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851" w:type="dxa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774" w:type="dxa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931" w:type="dxa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931" w:type="dxa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621" w:type="dxa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827" w:type="dxa"/>
            <w:gridSpan w:val="2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1585" w:type="dxa"/>
            <w:gridSpan w:val="2"/>
            <w:vMerge w:val="restart"/>
          </w:tcPr>
          <w:p w:rsidR="00AF2EA9" w:rsidRPr="000122F1" w:rsidRDefault="00AF2EA9" w:rsidP="004D62CD">
            <w:pPr>
              <w:pStyle w:val="Table"/>
            </w:pPr>
            <w:r w:rsidRPr="000122F1">
              <w:t>Снижение количества преступлений, совершенных лицами, ранее судимыми, уменьшение доли преступлений, совершенных лицами, ранее совершавшими преступления, в числе раскрытых общеуголовных преступлений.</w:t>
            </w:r>
          </w:p>
        </w:tc>
      </w:tr>
      <w:tr w:rsidR="00AF2EA9" w:rsidRPr="000122F1" w:rsidTr="004D62CD">
        <w:trPr>
          <w:trHeight w:val="1075"/>
          <w:jc w:val="center"/>
        </w:trPr>
        <w:tc>
          <w:tcPr>
            <w:tcW w:w="567" w:type="dxa"/>
          </w:tcPr>
          <w:p w:rsidR="00AF2EA9" w:rsidRPr="000122F1" w:rsidRDefault="00AF2EA9" w:rsidP="004D62CD">
            <w:pPr>
              <w:pStyle w:val="Table"/>
            </w:pPr>
            <w:r w:rsidRPr="000122F1">
              <w:t>2.2.</w:t>
            </w:r>
          </w:p>
        </w:tc>
        <w:tc>
          <w:tcPr>
            <w:tcW w:w="1560" w:type="dxa"/>
          </w:tcPr>
          <w:p w:rsidR="00AF2EA9" w:rsidRPr="000122F1" w:rsidRDefault="00AF2EA9" w:rsidP="004D62CD">
            <w:pPr>
              <w:pStyle w:val="Table"/>
            </w:pPr>
            <w:r w:rsidRPr="000122F1">
              <w:t xml:space="preserve">Проведение мероприятий по трудоустройству граждан, освободившихся из учреждений, исполняющих наказание в виде лишения свободы, условно – досрочно освобожденных, а также осужденных к мерам наказания не связанных с лишением свободы, на вакансии в соответствии с имеющейся </w:t>
            </w:r>
            <w:r w:rsidRPr="000122F1">
              <w:lastRenderedPageBreak/>
              <w:t>специальностью и квалификацией</w:t>
            </w:r>
            <w:r w:rsidR="000122F1" w:rsidRPr="000122F1">
              <w:t xml:space="preserve"> </w:t>
            </w:r>
          </w:p>
        </w:tc>
        <w:tc>
          <w:tcPr>
            <w:tcW w:w="1623" w:type="dxa"/>
          </w:tcPr>
          <w:p w:rsidR="00AF2EA9" w:rsidRPr="000122F1" w:rsidRDefault="00AF2EA9" w:rsidP="004D62CD">
            <w:pPr>
              <w:pStyle w:val="Table"/>
            </w:pPr>
            <w:r w:rsidRPr="000122F1">
              <w:lastRenderedPageBreak/>
              <w:t>ЦЗН,</w:t>
            </w:r>
          </w:p>
          <w:p w:rsidR="00AF2EA9" w:rsidRPr="000122F1" w:rsidRDefault="00AF2EA9" w:rsidP="004D62CD">
            <w:pPr>
              <w:pStyle w:val="Table"/>
            </w:pPr>
            <w:r w:rsidRPr="000122F1">
              <w:t>ОМВД</w:t>
            </w:r>
          </w:p>
        </w:tc>
        <w:tc>
          <w:tcPr>
            <w:tcW w:w="787" w:type="dxa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851" w:type="dxa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774" w:type="dxa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931" w:type="dxa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931" w:type="dxa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621" w:type="dxa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827" w:type="dxa"/>
            <w:gridSpan w:val="2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1585" w:type="dxa"/>
            <w:gridSpan w:val="2"/>
            <w:vMerge/>
          </w:tcPr>
          <w:p w:rsidR="00AF2EA9" w:rsidRPr="000122F1" w:rsidRDefault="00AF2EA9" w:rsidP="004D62CD">
            <w:pPr>
              <w:pStyle w:val="Table"/>
            </w:pPr>
          </w:p>
        </w:tc>
      </w:tr>
      <w:tr w:rsidR="00AF2EA9" w:rsidRPr="000122F1" w:rsidTr="004D62CD">
        <w:trPr>
          <w:trHeight w:val="2139"/>
          <w:jc w:val="center"/>
        </w:trPr>
        <w:tc>
          <w:tcPr>
            <w:tcW w:w="567" w:type="dxa"/>
          </w:tcPr>
          <w:p w:rsidR="00AF2EA9" w:rsidRPr="000122F1" w:rsidRDefault="00AF2EA9" w:rsidP="004D62CD">
            <w:pPr>
              <w:pStyle w:val="Table"/>
            </w:pPr>
            <w:r w:rsidRPr="000122F1">
              <w:lastRenderedPageBreak/>
              <w:t>2.3.</w:t>
            </w:r>
          </w:p>
        </w:tc>
        <w:tc>
          <w:tcPr>
            <w:tcW w:w="1560" w:type="dxa"/>
          </w:tcPr>
          <w:p w:rsidR="00AF2EA9" w:rsidRPr="000122F1" w:rsidRDefault="00AF2EA9" w:rsidP="004D62CD">
            <w:pPr>
              <w:pStyle w:val="Table"/>
            </w:pPr>
            <w:r w:rsidRPr="000122F1">
              <w:t>Издание буклетов и брошюр, ориентированных на проводимые мероприятия по занятости населения с последующим распространением среди жителей района</w:t>
            </w:r>
          </w:p>
        </w:tc>
        <w:tc>
          <w:tcPr>
            <w:tcW w:w="1623" w:type="dxa"/>
          </w:tcPr>
          <w:p w:rsidR="00AF2EA9" w:rsidRPr="000122F1" w:rsidRDefault="00AF2EA9" w:rsidP="004D62CD">
            <w:pPr>
              <w:pStyle w:val="Table"/>
            </w:pPr>
            <w:r w:rsidRPr="000122F1">
              <w:t>ЦЗН</w:t>
            </w:r>
          </w:p>
        </w:tc>
        <w:tc>
          <w:tcPr>
            <w:tcW w:w="787" w:type="dxa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851" w:type="dxa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774" w:type="dxa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931" w:type="dxa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931" w:type="dxa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621" w:type="dxa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827" w:type="dxa"/>
            <w:gridSpan w:val="2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1585" w:type="dxa"/>
            <w:gridSpan w:val="2"/>
            <w:vMerge/>
          </w:tcPr>
          <w:p w:rsidR="00AF2EA9" w:rsidRPr="000122F1" w:rsidRDefault="00AF2EA9" w:rsidP="004D62CD">
            <w:pPr>
              <w:pStyle w:val="Table"/>
            </w:pPr>
          </w:p>
        </w:tc>
      </w:tr>
      <w:tr w:rsidR="00AF2EA9" w:rsidRPr="000122F1" w:rsidTr="004D62CD">
        <w:trPr>
          <w:trHeight w:val="346"/>
          <w:jc w:val="center"/>
        </w:trPr>
        <w:tc>
          <w:tcPr>
            <w:tcW w:w="567" w:type="dxa"/>
            <w:vMerge w:val="restart"/>
          </w:tcPr>
          <w:p w:rsidR="00AF2EA9" w:rsidRPr="000122F1" w:rsidRDefault="00AF2EA9" w:rsidP="004D62CD">
            <w:pPr>
              <w:pStyle w:val="Table"/>
            </w:pPr>
          </w:p>
        </w:tc>
        <w:tc>
          <w:tcPr>
            <w:tcW w:w="1560" w:type="dxa"/>
            <w:vMerge w:val="restart"/>
          </w:tcPr>
          <w:p w:rsidR="000122F1" w:rsidRPr="000122F1" w:rsidRDefault="000122F1" w:rsidP="004D62CD">
            <w:pPr>
              <w:pStyle w:val="Table"/>
            </w:pPr>
          </w:p>
          <w:p w:rsidR="000122F1" w:rsidRPr="000122F1" w:rsidRDefault="000122F1" w:rsidP="004D62CD">
            <w:pPr>
              <w:pStyle w:val="Table"/>
            </w:pPr>
          </w:p>
          <w:p w:rsidR="00AF2EA9" w:rsidRPr="000122F1" w:rsidRDefault="00AF2EA9" w:rsidP="004D62CD">
            <w:pPr>
              <w:pStyle w:val="Table"/>
            </w:pPr>
            <w:r w:rsidRPr="000122F1">
              <w:t>Итого по задаче 2.</w:t>
            </w:r>
          </w:p>
        </w:tc>
        <w:tc>
          <w:tcPr>
            <w:tcW w:w="1623" w:type="dxa"/>
            <w:vMerge w:val="restart"/>
          </w:tcPr>
          <w:p w:rsidR="00AF2EA9" w:rsidRPr="000122F1" w:rsidRDefault="00AF2EA9" w:rsidP="004D62CD">
            <w:pPr>
              <w:pStyle w:val="Table"/>
            </w:pPr>
          </w:p>
        </w:tc>
        <w:tc>
          <w:tcPr>
            <w:tcW w:w="787" w:type="dxa"/>
          </w:tcPr>
          <w:p w:rsidR="00AF2EA9" w:rsidRPr="000122F1" w:rsidRDefault="00AF2EA9" w:rsidP="004D62CD">
            <w:pPr>
              <w:pStyle w:val="Table"/>
            </w:pPr>
            <w:r w:rsidRPr="000122F1">
              <w:t>всего</w:t>
            </w:r>
          </w:p>
        </w:tc>
        <w:tc>
          <w:tcPr>
            <w:tcW w:w="851" w:type="dxa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774" w:type="dxa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931" w:type="dxa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931" w:type="dxa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621" w:type="dxa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827" w:type="dxa"/>
            <w:gridSpan w:val="2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1585" w:type="dxa"/>
            <w:gridSpan w:val="2"/>
            <w:vMerge/>
          </w:tcPr>
          <w:p w:rsidR="00AF2EA9" w:rsidRPr="000122F1" w:rsidRDefault="00AF2EA9" w:rsidP="004D62CD">
            <w:pPr>
              <w:pStyle w:val="Table"/>
            </w:pPr>
          </w:p>
        </w:tc>
      </w:tr>
      <w:tr w:rsidR="00AF2EA9" w:rsidRPr="000122F1" w:rsidTr="004D62CD">
        <w:trPr>
          <w:trHeight w:val="705"/>
          <w:jc w:val="center"/>
        </w:trPr>
        <w:tc>
          <w:tcPr>
            <w:tcW w:w="567" w:type="dxa"/>
            <w:vMerge/>
          </w:tcPr>
          <w:p w:rsidR="00AF2EA9" w:rsidRPr="000122F1" w:rsidRDefault="00AF2EA9" w:rsidP="004D62CD">
            <w:pPr>
              <w:pStyle w:val="Table"/>
            </w:pPr>
          </w:p>
        </w:tc>
        <w:tc>
          <w:tcPr>
            <w:tcW w:w="1560" w:type="dxa"/>
            <w:vMerge/>
          </w:tcPr>
          <w:p w:rsidR="00AF2EA9" w:rsidRPr="000122F1" w:rsidRDefault="00AF2EA9" w:rsidP="004D62CD">
            <w:pPr>
              <w:pStyle w:val="Table"/>
            </w:pPr>
          </w:p>
        </w:tc>
        <w:tc>
          <w:tcPr>
            <w:tcW w:w="1623" w:type="dxa"/>
            <w:vMerge/>
          </w:tcPr>
          <w:p w:rsidR="00AF2EA9" w:rsidRPr="000122F1" w:rsidRDefault="00AF2EA9" w:rsidP="004D62CD">
            <w:pPr>
              <w:pStyle w:val="Table"/>
            </w:pPr>
          </w:p>
        </w:tc>
        <w:tc>
          <w:tcPr>
            <w:tcW w:w="787" w:type="dxa"/>
          </w:tcPr>
          <w:p w:rsidR="00AF2EA9" w:rsidRPr="000122F1" w:rsidRDefault="00AF2EA9" w:rsidP="004D62CD">
            <w:pPr>
              <w:pStyle w:val="Table"/>
            </w:pPr>
            <w:r w:rsidRPr="000122F1">
              <w:t>бюджет автономного округа</w:t>
            </w:r>
          </w:p>
        </w:tc>
        <w:tc>
          <w:tcPr>
            <w:tcW w:w="851" w:type="dxa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774" w:type="dxa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931" w:type="dxa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931" w:type="dxa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621" w:type="dxa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827" w:type="dxa"/>
            <w:gridSpan w:val="2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1585" w:type="dxa"/>
            <w:gridSpan w:val="2"/>
            <w:vMerge/>
          </w:tcPr>
          <w:p w:rsidR="00AF2EA9" w:rsidRPr="000122F1" w:rsidRDefault="00AF2EA9" w:rsidP="004D62CD">
            <w:pPr>
              <w:pStyle w:val="Table"/>
            </w:pPr>
          </w:p>
        </w:tc>
      </w:tr>
      <w:tr w:rsidR="00AF2EA9" w:rsidRPr="000122F1" w:rsidTr="004D62CD">
        <w:trPr>
          <w:trHeight w:val="362"/>
          <w:jc w:val="center"/>
        </w:trPr>
        <w:tc>
          <w:tcPr>
            <w:tcW w:w="567" w:type="dxa"/>
            <w:vMerge/>
          </w:tcPr>
          <w:p w:rsidR="00AF2EA9" w:rsidRPr="000122F1" w:rsidRDefault="00AF2EA9" w:rsidP="004D62CD">
            <w:pPr>
              <w:pStyle w:val="Table"/>
            </w:pPr>
          </w:p>
        </w:tc>
        <w:tc>
          <w:tcPr>
            <w:tcW w:w="1560" w:type="dxa"/>
            <w:vMerge/>
          </w:tcPr>
          <w:p w:rsidR="00AF2EA9" w:rsidRPr="000122F1" w:rsidRDefault="00AF2EA9" w:rsidP="004D62CD">
            <w:pPr>
              <w:pStyle w:val="Table"/>
            </w:pPr>
          </w:p>
        </w:tc>
        <w:tc>
          <w:tcPr>
            <w:tcW w:w="1623" w:type="dxa"/>
            <w:vMerge/>
          </w:tcPr>
          <w:p w:rsidR="00AF2EA9" w:rsidRPr="000122F1" w:rsidRDefault="00AF2EA9" w:rsidP="004D62CD">
            <w:pPr>
              <w:pStyle w:val="Table"/>
            </w:pPr>
          </w:p>
        </w:tc>
        <w:tc>
          <w:tcPr>
            <w:tcW w:w="787" w:type="dxa"/>
          </w:tcPr>
          <w:p w:rsidR="00AF2EA9" w:rsidRPr="000122F1" w:rsidRDefault="00AF2EA9" w:rsidP="004D62CD">
            <w:pPr>
              <w:pStyle w:val="Table"/>
            </w:pPr>
            <w:r w:rsidRPr="000122F1">
              <w:t>бюджет района</w:t>
            </w:r>
          </w:p>
        </w:tc>
        <w:tc>
          <w:tcPr>
            <w:tcW w:w="851" w:type="dxa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774" w:type="dxa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931" w:type="dxa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931" w:type="dxa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621" w:type="dxa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827" w:type="dxa"/>
            <w:gridSpan w:val="2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1585" w:type="dxa"/>
            <w:gridSpan w:val="2"/>
            <w:vMerge/>
          </w:tcPr>
          <w:p w:rsidR="00AF2EA9" w:rsidRPr="000122F1" w:rsidRDefault="00AF2EA9" w:rsidP="004D62CD">
            <w:pPr>
              <w:pStyle w:val="Table"/>
            </w:pPr>
          </w:p>
        </w:tc>
      </w:tr>
      <w:tr w:rsidR="00AF2EA9" w:rsidRPr="000122F1" w:rsidTr="004D62CD">
        <w:trPr>
          <w:trHeight w:val="524"/>
          <w:jc w:val="center"/>
        </w:trPr>
        <w:tc>
          <w:tcPr>
            <w:tcW w:w="11057" w:type="dxa"/>
            <w:gridSpan w:val="13"/>
          </w:tcPr>
          <w:p w:rsidR="00AF2EA9" w:rsidRPr="000122F1" w:rsidRDefault="00AF2EA9" w:rsidP="004D62CD">
            <w:pPr>
              <w:pStyle w:val="Table"/>
            </w:pPr>
            <w:r w:rsidRPr="000122F1">
              <w:rPr>
                <w:u w:val="single"/>
              </w:rPr>
              <w:t>Задача 3.</w:t>
            </w:r>
            <w:r w:rsidRPr="000122F1">
              <w:t xml:space="preserve"> Формирование позитивного общественного мнения о правоохранительной деятельности и результатах профилактики правонарушений. Совершенствование информационного и методического обеспечения профилактики правонарушений</w:t>
            </w:r>
          </w:p>
        </w:tc>
      </w:tr>
      <w:tr w:rsidR="00AF2EA9" w:rsidRPr="000122F1" w:rsidTr="004D62CD">
        <w:trPr>
          <w:trHeight w:val="1575"/>
          <w:jc w:val="center"/>
        </w:trPr>
        <w:tc>
          <w:tcPr>
            <w:tcW w:w="567" w:type="dxa"/>
          </w:tcPr>
          <w:p w:rsidR="00AF2EA9" w:rsidRPr="000122F1" w:rsidRDefault="00AF2EA9" w:rsidP="004D62CD">
            <w:pPr>
              <w:pStyle w:val="Table"/>
            </w:pPr>
            <w:r w:rsidRPr="000122F1">
              <w:t>3.1.</w:t>
            </w:r>
          </w:p>
        </w:tc>
        <w:tc>
          <w:tcPr>
            <w:tcW w:w="1560" w:type="dxa"/>
          </w:tcPr>
          <w:p w:rsidR="00AF2EA9" w:rsidRPr="000122F1" w:rsidRDefault="00AF2EA9" w:rsidP="004D62CD">
            <w:pPr>
              <w:pStyle w:val="Table"/>
            </w:pPr>
            <w:r w:rsidRPr="000122F1">
              <w:t>Выпуск брошюр, буклетов для подростков и родителей информационно-правового, профилактического характера</w:t>
            </w:r>
          </w:p>
        </w:tc>
        <w:tc>
          <w:tcPr>
            <w:tcW w:w="1623" w:type="dxa"/>
          </w:tcPr>
          <w:p w:rsidR="00AF2EA9" w:rsidRPr="000122F1" w:rsidRDefault="00AF2EA9" w:rsidP="004D62CD">
            <w:pPr>
              <w:pStyle w:val="Table"/>
            </w:pPr>
            <w:r w:rsidRPr="000122F1">
              <w:t>КДН ЗП,</w:t>
            </w:r>
          </w:p>
          <w:p w:rsidR="00AF2EA9" w:rsidRPr="000122F1" w:rsidRDefault="00AF2EA9" w:rsidP="004D62CD">
            <w:pPr>
              <w:pStyle w:val="Table"/>
            </w:pPr>
            <w:r w:rsidRPr="000122F1">
              <w:t>УСЗН</w:t>
            </w:r>
          </w:p>
        </w:tc>
        <w:tc>
          <w:tcPr>
            <w:tcW w:w="787" w:type="dxa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851" w:type="dxa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774" w:type="dxa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931" w:type="dxa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931" w:type="dxa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621" w:type="dxa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827" w:type="dxa"/>
            <w:gridSpan w:val="2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1585" w:type="dxa"/>
            <w:gridSpan w:val="2"/>
            <w:vMerge w:val="restart"/>
          </w:tcPr>
          <w:p w:rsidR="00AF2EA9" w:rsidRPr="000122F1" w:rsidRDefault="00AF2EA9" w:rsidP="004D62CD">
            <w:pPr>
              <w:pStyle w:val="Table"/>
            </w:pPr>
            <w:r w:rsidRPr="000122F1">
              <w:t>увеличение доли оценивающих удовлетворительно деятельность полиции в числе опрошенных.</w:t>
            </w:r>
          </w:p>
        </w:tc>
      </w:tr>
      <w:tr w:rsidR="00AF2EA9" w:rsidRPr="000122F1" w:rsidTr="004D62CD">
        <w:trPr>
          <w:trHeight w:val="2310"/>
          <w:jc w:val="center"/>
        </w:trPr>
        <w:tc>
          <w:tcPr>
            <w:tcW w:w="567" w:type="dxa"/>
          </w:tcPr>
          <w:p w:rsidR="00AF2EA9" w:rsidRPr="000122F1" w:rsidRDefault="00AF2EA9" w:rsidP="004D62CD">
            <w:pPr>
              <w:pStyle w:val="Table"/>
            </w:pPr>
            <w:r w:rsidRPr="000122F1">
              <w:lastRenderedPageBreak/>
              <w:t>3.2.</w:t>
            </w:r>
          </w:p>
        </w:tc>
        <w:tc>
          <w:tcPr>
            <w:tcW w:w="1560" w:type="dxa"/>
          </w:tcPr>
          <w:p w:rsidR="00AF2EA9" w:rsidRPr="000122F1" w:rsidRDefault="00AF2EA9" w:rsidP="004D62CD">
            <w:pPr>
              <w:pStyle w:val="Table"/>
            </w:pPr>
            <w:r w:rsidRPr="000122F1">
              <w:t>Проведение через средства массовой информации цикл постоянных организационно-тематических программ, публикаций, по защите прав и законных интересов несовершеннолетних; изготовление социальных роликов</w:t>
            </w:r>
          </w:p>
        </w:tc>
        <w:tc>
          <w:tcPr>
            <w:tcW w:w="1623" w:type="dxa"/>
          </w:tcPr>
          <w:p w:rsidR="000122F1" w:rsidRPr="000122F1" w:rsidRDefault="00AF2EA9" w:rsidP="004D62CD">
            <w:pPr>
              <w:pStyle w:val="Table"/>
            </w:pPr>
            <w:r w:rsidRPr="000122F1">
              <w:t>Комитет по культуре и кино,</w:t>
            </w:r>
          </w:p>
          <w:p w:rsidR="00AF2EA9" w:rsidRPr="000122F1" w:rsidRDefault="00AF2EA9" w:rsidP="004D62CD">
            <w:pPr>
              <w:pStyle w:val="Table"/>
            </w:pPr>
            <w:r w:rsidRPr="000122F1">
              <w:t>КДН и ЗП</w:t>
            </w:r>
          </w:p>
        </w:tc>
        <w:tc>
          <w:tcPr>
            <w:tcW w:w="787" w:type="dxa"/>
          </w:tcPr>
          <w:p w:rsidR="00AF2EA9" w:rsidRPr="000122F1" w:rsidRDefault="00AF2EA9" w:rsidP="004D62CD">
            <w:pPr>
              <w:pStyle w:val="Table"/>
            </w:pPr>
            <w:r w:rsidRPr="000122F1">
              <w:t>бюджет района</w:t>
            </w:r>
          </w:p>
        </w:tc>
        <w:tc>
          <w:tcPr>
            <w:tcW w:w="851" w:type="dxa"/>
          </w:tcPr>
          <w:p w:rsidR="00AF2EA9" w:rsidRPr="000122F1" w:rsidRDefault="00AF2EA9" w:rsidP="004D62CD">
            <w:pPr>
              <w:pStyle w:val="Table"/>
            </w:pPr>
            <w:r w:rsidRPr="000122F1">
              <w:t>1</w:t>
            </w:r>
            <w:r w:rsidR="000122F1" w:rsidRPr="000122F1">
              <w:t xml:space="preserve"> </w:t>
            </w:r>
            <w:r w:rsidRPr="000122F1">
              <w:t>053</w:t>
            </w:r>
          </w:p>
        </w:tc>
        <w:tc>
          <w:tcPr>
            <w:tcW w:w="774" w:type="dxa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931" w:type="dxa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931" w:type="dxa"/>
          </w:tcPr>
          <w:p w:rsidR="00AF2EA9" w:rsidRPr="000122F1" w:rsidRDefault="00AF2EA9" w:rsidP="004D62CD">
            <w:pPr>
              <w:pStyle w:val="Table"/>
            </w:pPr>
            <w:r w:rsidRPr="000122F1">
              <w:t>351</w:t>
            </w:r>
          </w:p>
        </w:tc>
        <w:tc>
          <w:tcPr>
            <w:tcW w:w="621" w:type="dxa"/>
          </w:tcPr>
          <w:p w:rsidR="00AF2EA9" w:rsidRPr="000122F1" w:rsidRDefault="00AF2EA9" w:rsidP="004D62CD">
            <w:pPr>
              <w:pStyle w:val="Table"/>
            </w:pPr>
            <w:r w:rsidRPr="000122F1">
              <w:t>351</w:t>
            </w:r>
          </w:p>
        </w:tc>
        <w:tc>
          <w:tcPr>
            <w:tcW w:w="827" w:type="dxa"/>
            <w:gridSpan w:val="2"/>
          </w:tcPr>
          <w:p w:rsidR="00AF2EA9" w:rsidRPr="000122F1" w:rsidRDefault="00AF2EA9" w:rsidP="004D62CD">
            <w:pPr>
              <w:pStyle w:val="Table"/>
            </w:pPr>
            <w:r w:rsidRPr="000122F1">
              <w:t>351</w:t>
            </w:r>
          </w:p>
        </w:tc>
        <w:tc>
          <w:tcPr>
            <w:tcW w:w="1585" w:type="dxa"/>
            <w:gridSpan w:val="2"/>
            <w:vMerge/>
          </w:tcPr>
          <w:p w:rsidR="00AF2EA9" w:rsidRPr="000122F1" w:rsidRDefault="00AF2EA9" w:rsidP="004D62CD">
            <w:pPr>
              <w:pStyle w:val="Table"/>
            </w:pPr>
          </w:p>
        </w:tc>
      </w:tr>
      <w:tr w:rsidR="00AF2EA9" w:rsidRPr="000122F1" w:rsidTr="004D62CD">
        <w:trPr>
          <w:trHeight w:val="2310"/>
          <w:jc w:val="center"/>
        </w:trPr>
        <w:tc>
          <w:tcPr>
            <w:tcW w:w="567" w:type="dxa"/>
          </w:tcPr>
          <w:p w:rsidR="00AF2EA9" w:rsidRPr="000122F1" w:rsidRDefault="00AF2EA9" w:rsidP="004D62CD">
            <w:pPr>
              <w:pStyle w:val="Table"/>
            </w:pPr>
            <w:r w:rsidRPr="000122F1">
              <w:t>3.3.</w:t>
            </w:r>
          </w:p>
        </w:tc>
        <w:tc>
          <w:tcPr>
            <w:tcW w:w="1560" w:type="dxa"/>
          </w:tcPr>
          <w:p w:rsidR="00AF2EA9" w:rsidRPr="000122F1" w:rsidRDefault="00AF2EA9" w:rsidP="004D62CD">
            <w:pPr>
              <w:pStyle w:val="Table"/>
            </w:pPr>
            <w:r w:rsidRPr="000122F1">
              <w:t>Проведение профилактической работы на базе лагерей труда и отдыха (беседы с учащимися инспекторами по делам несовершеннолетних и т.д.)</w:t>
            </w:r>
          </w:p>
        </w:tc>
        <w:tc>
          <w:tcPr>
            <w:tcW w:w="1623" w:type="dxa"/>
          </w:tcPr>
          <w:p w:rsidR="00AF2EA9" w:rsidRPr="000122F1" w:rsidRDefault="00AF2EA9" w:rsidP="004D62CD">
            <w:pPr>
              <w:pStyle w:val="Table"/>
            </w:pPr>
            <w:r w:rsidRPr="000122F1">
              <w:t xml:space="preserve">Комитет </w:t>
            </w:r>
          </w:p>
          <w:p w:rsidR="00AF2EA9" w:rsidRPr="000122F1" w:rsidRDefault="00AF2EA9" w:rsidP="004D62CD">
            <w:pPr>
              <w:pStyle w:val="Table"/>
            </w:pPr>
            <w:r w:rsidRPr="000122F1">
              <w:t xml:space="preserve">образования, </w:t>
            </w:r>
          </w:p>
          <w:p w:rsidR="00AF2EA9" w:rsidRPr="000122F1" w:rsidRDefault="00AF2EA9" w:rsidP="004D62CD">
            <w:pPr>
              <w:pStyle w:val="Table"/>
            </w:pPr>
            <w:r w:rsidRPr="000122F1">
              <w:t>ОВД (ПДН),</w:t>
            </w:r>
          </w:p>
          <w:p w:rsidR="00AF2EA9" w:rsidRPr="000122F1" w:rsidRDefault="00AF2EA9" w:rsidP="004D62CD">
            <w:pPr>
              <w:pStyle w:val="Table"/>
            </w:pPr>
            <w:r w:rsidRPr="000122F1">
              <w:t>КДН ЗП,</w:t>
            </w:r>
          </w:p>
          <w:p w:rsidR="00AF2EA9" w:rsidRPr="000122F1" w:rsidRDefault="00AF2EA9" w:rsidP="004D62CD">
            <w:pPr>
              <w:pStyle w:val="Table"/>
            </w:pPr>
            <w:r w:rsidRPr="000122F1">
              <w:t>УСЗН</w:t>
            </w:r>
          </w:p>
        </w:tc>
        <w:tc>
          <w:tcPr>
            <w:tcW w:w="787" w:type="dxa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851" w:type="dxa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774" w:type="dxa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931" w:type="dxa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931" w:type="dxa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621" w:type="dxa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827" w:type="dxa"/>
            <w:gridSpan w:val="2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1585" w:type="dxa"/>
            <w:gridSpan w:val="2"/>
            <w:vMerge/>
          </w:tcPr>
          <w:p w:rsidR="00AF2EA9" w:rsidRPr="000122F1" w:rsidRDefault="00AF2EA9" w:rsidP="004D62CD">
            <w:pPr>
              <w:pStyle w:val="Table"/>
            </w:pPr>
          </w:p>
        </w:tc>
      </w:tr>
      <w:tr w:rsidR="00AF2EA9" w:rsidRPr="000122F1" w:rsidTr="004D62CD">
        <w:trPr>
          <w:trHeight w:val="1974"/>
          <w:jc w:val="center"/>
        </w:trPr>
        <w:tc>
          <w:tcPr>
            <w:tcW w:w="567" w:type="dxa"/>
          </w:tcPr>
          <w:p w:rsidR="00AF2EA9" w:rsidRPr="000122F1" w:rsidRDefault="00AF2EA9" w:rsidP="004D62CD">
            <w:pPr>
              <w:pStyle w:val="Table"/>
            </w:pPr>
            <w:r w:rsidRPr="000122F1">
              <w:t>3.4.</w:t>
            </w:r>
          </w:p>
        </w:tc>
        <w:tc>
          <w:tcPr>
            <w:tcW w:w="1560" w:type="dxa"/>
          </w:tcPr>
          <w:p w:rsidR="00AF2EA9" w:rsidRPr="000122F1" w:rsidRDefault="00AF2EA9" w:rsidP="004D62CD">
            <w:pPr>
              <w:pStyle w:val="Table"/>
            </w:pPr>
            <w:r w:rsidRPr="000122F1">
              <w:t>Организация социологического опроса учащихся на тему:</w:t>
            </w:r>
          </w:p>
          <w:p w:rsidR="00AF2EA9" w:rsidRPr="000122F1" w:rsidRDefault="00AF2EA9" w:rsidP="004D62CD">
            <w:pPr>
              <w:pStyle w:val="Table"/>
            </w:pPr>
            <w:r w:rsidRPr="000122F1">
              <w:t>- «Роль спорта в моей жизни»;</w:t>
            </w:r>
          </w:p>
          <w:p w:rsidR="00AF2EA9" w:rsidRPr="000122F1" w:rsidRDefault="00AF2EA9" w:rsidP="004D62CD">
            <w:pPr>
              <w:pStyle w:val="Table"/>
            </w:pPr>
            <w:r w:rsidRPr="000122F1">
              <w:t>- «Уровень тревожности»;</w:t>
            </w:r>
          </w:p>
          <w:p w:rsidR="00AF2EA9" w:rsidRPr="000122F1" w:rsidRDefault="00AF2EA9" w:rsidP="004D62CD">
            <w:pPr>
              <w:pStyle w:val="Table"/>
            </w:pPr>
            <w:r w:rsidRPr="000122F1">
              <w:t>- «Уровень агрессии»</w:t>
            </w:r>
          </w:p>
        </w:tc>
        <w:tc>
          <w:tcPr>
            <w:tcW w:w="1623" w:type="dxa"/>
          </w:tcPr>
          <w:p w:rsidR="000122F1" w:rsidRPr="000122F1" w:rsidRDefault="00AF2EA9" w:rsidP="004D62CD">
            <w:pPr>
              <w:pStyle w:val="Table"/>
            </w:pPr>
            <w:r w:rsidRPr="000122F1">
              <w:t>Комитет</w:t>
            </w:r>
          </w:p>
          <w:p w:rsidR="00AF2EA9" w:rsidRPr="000122F1" w:rsidRDefault="00AF2EA9" w:rsidP="004D62CD">
            <w:pPr>
              <w:pStyle w:val="Table"/>
            </w:pPr>
            <w:r w:rsidRPr="000122F1">
              <w:t>по молодежной политике</w:t>
            </w:r>
            <w:r w:rsidR="000122F1" w:rsidRPr="000122F1">
              <w:t xml:space="preserve"> </w:t>
            </w:r>
          </w:p>
          <w:p w:rsidR="00AF2EA9" w:rsidRPr="000122F1" w:rsidRDefault="00AF2EA9" w:rsidP="004D62CD">
            <w:pPr>
              <w:pStyle w:val="Table"/>
            </w:pPr>
            <w:r w:rsidRPr="000122F1">
              <w:t>туризму и спорту</w:t>
            </w:r>
          </w:p>
        </w:tc>
        <w:tc>
          <w:tcPr>
            <w:tcW w:w="787" w:type="dxa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851" w:type="dxa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774" w:type="dxa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931" w:type="dxa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931" w:type="dxa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621" w:type="dxa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827" w:type="dxa"/>
            <w:gridSpan w:val="2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1585" w:type="dxa"/>
            <w:gridSpan w:val="2"/>
            <w:vMerge/>
          </w:tcPr>
          <w:p w:rsidR="00AF2EA9" w:rsidRPr="000122F1" w:rsidRDefault="00AF2EA9" w:rsidP="004D62CD">
            <w:pPr>
              <w:pStyle w:val="Table"/>
            </w:pPr>
          </w:p>
        </w:tc>
      </w:tr>
      <w:tr w:rsidR="00AF2EA9" w:rsidRPr="000122F1" w:rsidTr="004D62CD">
        <w:trPr>
          <w:trHeight w:val="1163"/>
          <w:jc w:val="center"/>
        </w:trPr>
        <w:tc>
          <w:tcPr>
            <w:tcW w:w="567" w:type="dxa"/>
          </w:tcPr>
          <w:p w:rsidR="00AF2EA9" w:rsidRPr="000122F1" w:rsidRDefault="00AF2EA9" w:rsidP="004D62CD">
            <w:pPr>
              <w:pStyle w:val="Table"/>
            </w:pPr>
            <w:r w:rsidRPr="000122F1">
              <w:lastRenderedPageBreak/>
              <w:t>3.5.</w:t>
            </w:r>
          </w:p>
        </w:tc>
        <w:tc>
          <w:tcPr>
            <w:tcW w:w="1560" w:type="dxa"/>
          </w:tcPr>
          <w:p w:rsidR="00AF2EA9" w:rsidRPr="000122F1" w:rsidRDefault="00AF2EA9" w:rsidP="004D62CD">
            <w:pPr>
              <w:pStyle w:val="Table"/>
            </w:pPr>
            <w:r w:rsidRPr="000122F1">
              <w:t>Широкая реклама спортивных секций, клубов, секций различной направленности</w:t>
            </w:r>
          </w:p>
        </w:tc>
        <w:tc>
          <w:tcPr>
            <w:tcW w:w="1623" w:type="dxa"/>
          </w:tcPr>
          <w:p w:rsidR="00AF2EA9" w:rsidRPr="000122F1" w:rsidRDefault="00AF2EA9" w:rsidP="004D62CD">
            <w:pPr>
              <w:pStyle w:val="Table"/>
            </w:pPr>
            <w:r w:rsidRPr="000122F1">
              <w:t>Пресс-секретарь главы района</w:t>
            </w:r>
          </w:p>
        </w:tc>
        <w:tc>
          <w:tcPr>
            <w:tcW w:w="787" w:type="dxa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851" w:type="dxa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774" w:type="dxa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931" w:type="dxa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931" w:type="dxa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621" w:type="dxa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827" w:type="dxa"/>
            <w:gridSpan w:val="2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1585" w:type="dxa"/>
            <w:gridSpan w:val="2"/>
            <w:vMerge/>
          </w:tcPr>
          <w:p w:rsidR="00AF2EA9" w:rsidRPr="000122F1" w:rsidRDefault="00AF2EA9" w:rsidP="004D62CD">
            <w:pPr>
              <w:pStyle w:val="Table"/>
            </w:pPr>
          </w:p>
        </w:tc>
      </w:tr>
      <w:tr w:rsidR="00AF2EA9" w:rsidRPr="000122F1" w:rsidTr="004D62CD">
        <w:trPr>
          <w:trHeight w:val="1951"/>
          <w:jc w:val="center"/>
        </w:trPr>
        <w:tc>
          <w:tcPr>
            <w:tcW w:w="567" w:type="dxa"/>
          </w:tcPr>
          <w:p w:rsidR="00AF2EA9" w:rsidRPr="000122F1" w:rsidRDefault="00AF2EA9" w:rsidP="004D62CD">
            <w:pPr>
              <w:pStyle w:val="Table"/>
            </w:pPr>
            <w:r w:rsidRPr="000122F1">
              <w:t>3.6</w:t>
            </w:r>
          </w:p>
        </w:tc>
        <w:tc>
          <w:tcPr>
            <w:tcW w:w="1560" w:type="dxa"/>
          </w:tcPr>
          <w:p w:rsidR="00AF2EA9" w:rsidRPr="000122F1" w:rsidRDefault="00AF2EA9" w:rsidP="004D62CD">
            <w:pPr>
              <w:pStyle w:val="Table"/>
            </w:pPr>
            <w:r w:rsidRPr="000122F1">
              <w:t>Разработка методических материалов правовой</w:t>
            </w:r>
          </w:p>
          <w:p w:rsidR="00AF2EA9" w:rsidRPr="000122F1" w:rsidRDefault="00AF2EA9" w:rsidP="004D62CD">
            <w:pPr>
              <w:pStyle w:val="Table"/>
            </w:pPr>
            <w:r w:rsidRPr="000122F1">
              <w:t>направленности: буклеты-памятки «Знаешь ли ты</w:t>
            </w:r>
            <w:r w:rsidR="000122F1" w:rsidRPr="000122F1">
              <w:t xml:space="preserve"> </w:t>
            </w:r>
            <w:r w:rsidRPr="000122F1">
              <w:t>закон?» «Твои права и обязанности»</w:t>
            </w:r>
          </w:p>
        </w:tc>
        <w:tc>
          <w:tcPr>
            <w:tcW w:w="1623" w:type="dxa"/>
          </w:tcPr>
          <w:p w:rsidR="00AF2EA9" w:rsidRPr="000122F1" w:rsidRDefault="00AF2EA9" w:rsidP="004D62CD">
            <w:pPr>
              <w:pStyle w:val="Table"/>
            </w:pPr>
            <w:r w:rsidRPr="000122F1">
              <w:t>ОМВД,</w:t>
            </w:r>
          </w:p>
          <w:p w:rsidR="00AF2EA9" w:rsidRPr="000122F1" w:rsidRDefault="00AF2EA9" w:rsidP="004D62CD">
            <w:pPr>
              <w:pStyle w:val="Table"/>
              <w:rPr>
                <w:u w:val="single"/>
              </w:rPr>
            </w:pPr>
            <w:r w:rsidRPr="000122F1">
              <w:t>КДН и ЗП</w:t>
            </w:r>
          </w:p>
        </w:tc>
        <w:tc>
          <w:tcPr>
            <w:tcW w:w="787" w:type="dxa"/>
          </w:tcPr>
          <w:p w:rsidR="00AF2EA9" w:rsidRPr="000122F1" w:rsidRDefault="00AF2EA9" w:rsidP="004D62CD">
            <w:pPr>
              <w:pStyle w:val="Table"/>
            </w:pPr>
            <w:r w:rsidRPr="000122F1">
              <w:t xml:space="preserve">бюджет района </w:t>
            </w:r>
          </w:p>
        </w:tc>
        <w:tc>
          <w:tcPr>
            <w:tcW w:w="851" w:type="dxa"/>
          </w:tcPr>
          <w:p w:rsidR="00AF2EA9" w:rsidRPr="000122F1" w:rsidRDefault="00AF2EA9" w:rsidP="004D62CD">
            <w:pPr>
              <w:pStyle w:val="Table"/>
            </w:pPr>
            <w:r w:rsidRPr="000122F1">
              <w:t>5</w:t>
            </w:r>
          </w:p>
        </w:tc>
        <w:tc>
          <w:tcPr>
            <w:tcW w:w="774" w:type="dxa"/>
          </w:tcPr>
          <w:p w:rsidR="00AF2EA9" w:rsidRPr="000122F1" w:rsidRDefault="00AF2EA9" w:rsidP="004D62CD">
            <w:pPr>
              <w:pStyle w:val="Table"/>
            </w:pPr>
            <w:r w:rsidRPr="000122F1">
              <w:t>1</w:t>
            </w:r>
          </w:p>
        </w:tc>
        <w:tc>
          <w:tcPr>
            <w:tcW w:w="931" w:type="dxa"/>
          </w:tcPr>
          <w:p w:rsidR="00AF2EA9" w:rsidRPr="000122F1" w:rsidRDefault="00AF2EA9" w:rsidP="004D62CD">
            <w:pPr>
              <w:pStyle w:val="Table"/>
            </w:pPr>
            <w:r w:rsidRPr="000122F1">
              <w:t>1</w:t>
            </w:r>
          </w:p>
        </w:tc>
        <w:tc>
          <w:tcPr>
            <w:tcW w:w="931" w:type="dxa"/>
          </w:tcPr>
          <w:p w:rsidR="00AF2EA9" w:rsidRPr="000122F1" w:rsidRDefault="00AF2EA9" w:rsidP="004D62CD">
            <w:pPr>
              <w:pStyle w:val="Table"/>
            </w:pPr>
            <w:r w:rsidRPr="000122F1">
              <w:t>1</w:t>
            </w:r>
          </w:p>
        </w:tc>
        <w:tc>
          <w:tcPr>
            <w:tcW w:w="621" w:type="dxa"/>
          </w:tcPr>
          <w:p w:rsidR="00AF2EA9" w:rsidRPr="000122F1" w:rsidRDefault="00AF2EA9" w:rsidP="004D62CD">
            <w:pPr>
              <w:pStyle w:val="Table"/>
            </w:pPr>
            <w:r w:rsidRPr="000122F1">
              <w:t>1</w:t>
            </w:r>
          </w:p>
        </w:tc>
        <w:tc>
          <w:tcPr>
            <w:tcW w:w="827" w:type="dxa"/>
            <w:gridSpan w:val="2"/>
          </w:tcPr>
          <w:p w:rsidR="00AF2EA9" w:rsidRPr="000122F1" w:rsidRDefault="00AF2EA9" w:rsidP="004D62CD">
            <w:pPr>
              <w:pStyle w:val="Table"/>
            </w:pPr>
            <w:r w:rsidRPr="000122F1">
              <w:t>1</w:t>
            </w:r>
          </w:p>
        </w:tc>
        <w:tc>
          <w:tcPr>
            <w:tcW w:w="1585" w:type="dxa"/>
            <w:gridSpan w:val="2"/>
            <w:vMerge/>
          </w:tcPr>
          <w:p w:rsidR="00AF2EA9" w:rsidRPr="000122F1" w:rsidRDefault="00AF2EA9" w:rsidP="004D62CD">
            <w:pPr>
              <w:pStyle w:val="Table"/>
            </w:pPr>
          </w:p>
        </w:tc>
      </w:tr>
      <w:tr w:rsidR="00AF2EA9" w:rsidRPr="000122F1" w:rsidTr="004D62CD">
        <w:trPr>
          <w:trHeight w:val="2153"/>
          <w:jc w:val="center"/>
        </w:trPr>
        <w:tc>
          <w:tcPr>
            <w:tcW w:w="567" w:type="dxa"/>
          </w:tcPr>
          <w:p w:rsidR="00AF2EA9" w:rsidRPr="000122F1" w:rsidRDefault="00AF2EA9" w:rsidP="004D62CD">
            <w:pPr>
              <w:pStyle w:val="Table"/>
            </w:pPr>
            <w:r w:rsidRPr="000122F1">
              <w:t>3.7</w:t>
            </w:r>
          </w:p>
        </w:tc>
        <w:tc>
          <w:tcPr>
            <w:tcW w:w="1560" w:type="dxa"/>
          </w:tcPr>
          <w:p w:rsidR="00AF2EA9" w:rsidRPr="000122F1" w:rsidRDefault="00AF2EA9" w:rsidP="004D62CD">
            <w:pPr>
              <w:pStyle w:val="Table"/>
            </w:pPr>
            <w:r w:rsidRPr="000122F1">
              <w:t>Информированность населения о действиях при угрозе возникновения террористических актов в местах массового пребывания, способах и средствах правомерной защиты от преступных и иных посягательств путем проведения соответствующей разъяснительной работы в средствах массовой информаци</w:t>
            </w:r>
            <w:r w:rsidRPr="000122F1">
              <w:lastRenderedPageBreak/>
              <w:t>и, распространению среди населения памяток (листовок)</w:t>
            </w:r>
          </w:p>
        </w:tc>
        <w:tc>
          <w:tcPr>
            <w:tcW w:w="1623" w:type="dxa"/>
          </w:tcPr>
          <w:p w:rsidR="00AF2EA9" w:rsidRPr="000122F1" w:rsidRDefault="00AF2EA9" w:rsidP="004D62CD">
            <w:pPr>
              <w:pStyle w:val="Table"/>
            </w:pPr>
            <w:r w:rsidRPr="000122F1">
              <w:lastRenderedPageBreak/>
              <w:t>ОМВД</w:t>
            </w:r>
          </w:p>
          <w:p w:rsidR="00AF2EA9" w:rsidRPr="000122F1" w:rsidRDefault="00AF2EA9" w:rsidP="004D62CD">
            <w:pPr>
              <w:pStyle w:val="Table"/>
            </w:pPr>
          </w:p>
        </w:tc>
        <w:tc>
          <w:tcPr>
            <w:tcW w:w="787" w:type="dxa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851" w:type="dxa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774" w:type="dxa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931" w:type="dxa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931" w:type="dxa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621" w:type="dxa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827" w:type="dxa"/>
            <w:gridSpan w:val="2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1585" w:type="dxa"/>
            <w:gridSpan w:val="2"/>
            <w:vMerge/>
          </w:tcPr>
          <w:p w:rsidR="00AF2EA9" w:rsidRPr="000122F1" w:rsidRDefault="00AF2EA9" w:rsidP="004D62CD">
            <w:pPr>
              <w:pStyle w:val="Table"/>
            </w:pPr>
          </w:p>
        </w:tc>
      </w:tr>
      <w:tr w:rsidR="00AF2EA9" w:rsidRPr="000122F1" w:rsidTr="004D62CD">
        <w:trPr>
          <w:trHeight w:val="2310"/>
          <w:jc w:val="center"/>
        </w:trPr>
        <w:tc>
          <w:tcPr>
            <w:tcW w:w="567" w:type="dxa"/>
          </w:tcPr>
          <w:p w:rsidR="00AF2EA9" w:rsidRPr="000122F1" w:rsidRDefault="00AF2EA9" w:rsidP="004D62CD">
            <w:pPr>
              <w:pStyle w:val="Table"/>
            </w:pPr>
            <w:r w:rsidRPr="000122F1">
              <w:lastRenderedPageBreak/>
              <w:t>3.8</w:t>
            </w:r>
          </w:p>
        </w:tc>
        <w:tc>
          <w:tcPr>
            <w:tcW w:w="1560" w:type="dxa"/>
          </w:tcPr>
          <w:p w:rsidR="00AF2EA9" w:rsidRPr="000122F1" w:rsidRDefault="00AF2EA9" w:rsidP="004D62CD">
            <w:pPr>
              <w:pStyle w:val="Table"/>
            </w:pPr>
            <w:r w:rsidRPr="000122F1">
              <w:t>Организация и проведение семинаров,</w:t>
            </w:r>
          </w:p>
          <w:p w:rsidR="00AF2EA9" w:rsidRPr="000122F1" w:rsidRDefault="00AF2EA9" w:rsidP="004D62CD">
            <w:pPr>
              <w:pStyle w:val="Table"/>
            </w:pPr>
            <w:r w:rsidRPr="000122F1">
              <w:t xml:space="preserve">лекций для детей и подростков летних оздоровительных лагерей </w:t>
            </w:r>
          </w:p>
          <w:p w:rsidR="00AF2EA9" w:rsidRPr="000122F1" w:rsidRDefault="00AF2EA9" w:rsidP="004D62CD">
            <w:pPr>
              <w:pStyle w:val="Table"/>
            </w:pPr>
            <w:r w:rsidRPr="000122F1">
              <w:t xml:space="preserve">по профилактике </w:t>
            </w:r>
          </w:p>
          <w:p w:rsidR="00AF2EA9" w:rsidRPr="000122F1" w:rsidRDefault="00AF2EA9" w:rsidP="004D62CD">
            <w:pPr>
              <w:pStyle w:val="Table"/>
            </w:pPr>
            <w:r w:rsidRPr="000122F1">
              <w:t xml:space="preserve">и борьбе с незаконным оборотом и употреблением наркотиков, пьянством и алкоголизмом, </w:t>
            </w:r>
          </w:p>
          <w:p w:rsidR="00AF2EA9" w:rsidRPr="000122F1" w:rsidRDefault="00AF2EA9" w:rsidP="004D62CD">
            <w:pPr>
              <w:pStyle w:val="Table"/>
            </w:pPr>
            <w:r w:rsidRPr="000122F1">
              <w:t xml:space="preserve">с ознакомительными экскурсиями </w:t>
            </w:r>
          </w:p>
          <w:p w:rsidR="00AF2EA9" w:rsidRPr="000122F1" w:rsidRDefault="00AF2EA9" w:rsidP="004D62CD">
            <w:pPr>
              <w:pStyle w:val="Table"/>
            </w:pPr>
            <w:r w:rsidRPr="000122F1">
              <w:t>в ОМВД по району.</w:t>
            </w:r>
          </w:p>
        </w:tc>
        <w:tc>
          <w:tcPr>
            <w:tcW w:w="1623" w:type="dxa"/>
          </w:tcPr>
          <w:p w:rsidR="00AF2EA9" w:rsidRPr="000122F1" w:rsidRDefault="00AF2EA9" w:rsidP="004D62CD">
            <w:pPr>
              <w:pStyle w:val="Table"/>
            </w:pPr>
            <w:r w:rsidRPr="000122F1">
              <w:t>КДН ЗП,</w:t>
            </w:r>
          </w:p>
          <w:p w:rsidR="00AF2EA9" w:rsidRPr="000122F1" w:rsidRDefault="00AF2EA9" w:rsidP="004D62CD">
            <w:pPr>
              <w:pStyle w:val="Table"/>
            </w:pPr>
            <w:r w:rsidRPr="000122F1">
              <w:t>ОМВД,</w:t>
            </w:r>
          </w:p>
          <w:p w:rsidR="00AF2EA9" w:rsidRPr="000122F1" w:rsidRDefault="00AF2EA9" w:rsidP="004D62CD">
            <w:pPr>
              <w:pStyle w:val="Table"/>
            </w:pPr>
            <w:r w:rsidRPr="000122F1">
              <w:t xml:space="preserve">Комитет </w:t>
            </w:r>
          </w:p>
          <w:p w:rsidR="00AF2EA9" w:rsidRPr="000122F1" w:rsidRDefault="00AF2EA9" w:rsidP="004D62CD">
            <w:pPr>
              <w:pStyle w:val="Table"/>
            </w:pPr>
            <w:r w:rsidRPr="000122F1">
              <w:t>образования</w:t>
            </w:r>
          </w:p>
        </w:tc>
        <w:tc>
          <w:tcPr>
            <w:tcW w:w="787" w:type="dxa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851" w:type="dxa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774" w:type="dxa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931" w:type="dxa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931" w:type="dxa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621" w:type="dxa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827" w:type="dxa"/>
            <w:gridSpan w:val="2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1585" w:type="dxa"/>
            <w:gridSpan w:val="2"/>
            <w:vMerge w:val="restart"/>
            <w:tcBorders>
              <w:top w:val="nil"/>
            </w:tcBorders>
          </w:tcPr>
          <w:p w:rsidR="00AF2EA9" w:rsidRPr="000122F1" w:rsidRDefault="00AF2EA9" w:rsidP="004D62CD">
            <w:pPr>
              <w:pStyle w:val="Table"/>
            </w:pPr>
          </w:p>
        </w:tc>
      </w:tr>
      <w:tr w:rsidR="00AF2EA9" w:rsidRPr="000122F1" w:rsidTr="004D62CD">
        <w:trPr>
          <w:trHeight w:val="2310"/>
          <w:jc w:val="center"/>
        </w:trPr>
        <w:tc>
          <w:tcPr>
            <w:tcW w:w="567" w:type="dxa"/>
          </w:tcPr>
          <w:p w:rsidR="00AF2EA9" w:rsidRPr="000122F1" w:rsidRDefault="00AF2EA9" w:rsidP="004D62CD">
            <w:pPr>
              <w:pStyle w:val="Table"/>
            </w:pPr>
            <w:r w:rsidRPr="000122F1">
              <w:t>3.9.</w:t>
            </w:r>
          </w:p>
        </w:tc>
        <w:tc>
          <w:tcPr>
            <w:tcW w:w="1560" w:type="dxa"/>
          </w:tcPr>
          <w:p w:rsidR="00AF2EA9" w:rsidRPr="000122F1" w:rsidRDefault="00AF2EA9" w:rsidP="004D62CD">
            <w:pPr>
              <w:pStyle w:val="Table"/>
            </w:pPr>
            <w:r w:rsidRPr="000122F1">
              <w:t>Организация проведения ежегодного конкурса профессионального мастерства на звание «Лучший инспектор ДПС ГИБДД»</w:t>
            </w:r>
          </w:p>
          <w:p w:rsidR="00AF2EA9" w:rsidRPr="000122F1" w:rsidRDefault="00AF2EA9" w:rsidP="004D62CD">
            <w:pPr>
              <w:pStyle w:val="Table"/>
            </w:pPr>
            <w:r w:rsidRPr="000122F1">
              <w:t>1 место – 25,00</w:t>
            </w:r>
          </w:p>
          <w:p w:rsidR="00AF2EA9" w:rsidRPr="000122F1" w:rsidRDefault="00AF2EA9" w:rsidP="004D62CD">
            <w:pPr>
              <w:pStyle w:val="Table"/>
            </w:pPr>
            <w:r w:rsidRPr="000122F1">
              <w:t xml:space="preserve">2 место – </w:t>
            </w:r>
            <w:r w:rsidRPr="000122F1">
              <w:lastRenderedPageBreak/>
              <w:t>15,00</w:t>
            </w:r>
          </w:p>
          <w:p w:rsidR="00AF2EA9" w:rsidRPr="000122F1" w:rsidRDefault="00AF2EA9" w:rsidP="004D62CD">
            <w:pPr>
              <w:pStyle w:val="Table"/>
            </w:pPr>
            <w:r w:rsidRPr="000122F1">
              <w:t>3 место – 10,00</w:t>
            </w:r>
          </w:p>
        </w:tc>
        <w:tc>
          <w:tcPr>
            <w:tcW w:w="1623" w:type="dxa"/>
          </w:tcPr>
          <w:p w:rsidR="00AF2EA9" w:rsidRPr="000122F1" w:rsidRDefault="00AF2EA9" w:rsidP="004D62CD">
            <w:pPr>
              <w:pStyle w:val="Table"/>
            </w:pPr>
            <w:r w:rsidRPr="000122F1">
              <w:lastRenderedPageBreak/>
              <w:t>ОМВД</w:t>
            </w:r>
          </w:p>
        </w:tc>
        <w:tc>
          <w:tcPr>
            <w:tcW w:w="787" w:type="dxa"/>
          </w:tcPr>
          <w:p w:rsidR="00AF2EA9" w:rsidRPr="000122F1" w:rsidRDefault="00AF2EA9" w:rsidP="004D62CD">
            <w:pPr>
              <w:pStyle w:val="Table"/>
            </w:pPr>
            <w:r w:rsidRPr="000122F1">
              <w:t>бюджет района</w:t>
            </w:r>
          </w:p>
        </w:tc>
        <w:tc>
          <w:tcPr>
            <w:tcW w:w="851" w:type="dxa"/>
          </w:tcPr>
          <w:p w:rsidR="00AF2EA9" w:rsidRPr="000122F1" w:rsidRDefault="00AF2EA9" w:rsidP="004D62CD">
            <w:pPr>
              <w:pStyle w:val="Table"/>
            </w:pPr>
            <w:r w:rsidRPr="000122F1">
              <w:t>50,0</w:t>
            </w:r>
          </w:p>
        </w:tc>
        <w:tc>
          <w:tcPr>
            <w:tcW w:w="774" w:type="dxa"/>
          </w:tcPr>
          <w:p w:rsidR="00AF2EA9" w:rsidRPr="000122F1" w:rsidRDefault="00AF2EA9" w:rsidP="004D62CD">
            <w:pPr>
              <w:pStyle w:val="Table"/>
            </w:pPr>
            <w:r w:rsidRPr="000122F1">
              <w:t>50,0</w:t>
            </w:r>
          </w:p>
        </w:tc>
        <w:tc>
          <w:tcPr>
            <w:tcW w:w="931" w:type="dxa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931" w:type="dxa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621" w:type="dxa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827" w:type="dxa"/>
            <w:gridSpan w:val="2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1585" w:type="dxa"/>
            <w:gridSpan w:val="2"/>
            <w:vMerge/>
            <w:tcBorders>
              <w:top w:val="nil"/>
            </w:tcBorders>
          </w:tcPr>
          <w:p w:rsidR="00AF2EA9" w:rsidRPr="000122F1" w:rsidRDefault="00AF2EA9" w:rsidP="004D62CD">
            <w:pPr>
              <w:pStyle w:val="Table"/>
            </w:pPr>
          </w:p>
        </w:tc>
      </w:tr>
      <w:tr w:rsidR="00AF2EA9" w:rsidRPr="000122F1" w:rsidTr="004D62CD">
        <w:trPr>
          <w:trHeight w:val="2310"/>
          <w:jc w:val="center"/>
        </w:trPr>
        <w:tc>
          <w:tcPr>
            <w:tcW w:w="567" w:type="dxa"/>
          </w:tcPr>
          <w:p w:rsidR="00AF2EA9" w:rsidRPr="000122F1" w:rsidRDefault="00AF2EA9" w:rsidP="004D62CD">
            <w:pPr>
              <w:pStyle w:val="Table"/>
            </w:pPr>
            <w:r w:rsidRPr="000122F1">
              <w:lastRenderedPageBreak/>
              <w:t>3.10.</w:t>
            </w:r>
          </w:p>
        </w:tc>
        <w:tc>
          <w:tcPr>
            <w:tcW w:w="1560" w:type="dxa"/>
          </w:tcPr>
          <w:p w:rsidR="00AF2EA9" w:rsidRPr="000122F1" w:rsidRDefault="00AF2EA9" w:rsidP="004D62CD">
            <w:pPr>
              <w:pStyle w:val="Table"/>
            </w:pPr>
            <w:r w:rsidRPr="000122F1">
              <w:t>Организация проведения ежегодного конкурса профессионального мастерства на звание «Лучший участковый уполномоченный милиции»</w:t>
            </w:r>
          </w:p>
          <w:p w:rsidR="00AF2EA9" w:rsidRPr="000122F1" w:rsidRDefault="00AF2EA9" w:rsidP="004D62CD">
            <w:pPr>
              <w:pStyle w:val="Table"/>
            </w:pPr>
            <w:r w:rsidRPr="000122F1">
              <w:t>1 место – 25,00</w:t>
            </w:r>
          </w:p>
          <w:p w:rsidR="00AF2EA9" w:rsidRPr="000122F1" w:rsidRDefault="00AF2EA9" w:rsidP="004D62CD">
            <w:pPr>
              <w:pStyle w:val="Table"/>
            </w:pPr>
            <w:r w:rsidRPr="000122F1">
              <w:t>2 место – 15,00</w:t>
            </w:r>
          </w:p>
          <w:p w:rsidR="00AF2EA9" w:rsidRPr="000122F1" w:rsidRDefault="00AF2EA9" w:rsidP="004D62CD">
            <w:pPr>
              <w:pStyle w:val="Table"/>
            </w:pPr>
            <w:r w:rsidRPr="000122F1">
              <w:t>3 место – 10,00</w:t>
            </w:r>
          </w:p>
        </w:tc>
        <w:tc>
          <w:tcPr>
            <w:tcW w:w="1623" w:type="dxa"/>
          </w:tcPr>
          <w:p w:rsidR="00AF2EA9" w:rsidRPr="000122F1" w:rsidRDefault="00AF2EA9" w:rsidP="004D62CD">
            <w:pPr>
              <w:pStyle w:val="Table"/>
            </w:pPr>
            <w:r w:rsidRPr="000122F1">
              <w:t>ОМВД</w:t>
            </w:r>
          </w:p>
        </w:tc>
        <w:tc>
          <w:tcPr>
            <w:tcW w:w="787" w:type="dxa"/>
          </w:tcPr>
          <w:p w:rsidR="00AF2EA9" w:rsidRPr="000122F1" w:rsidRDefault="00AF2EA9" w:rsidP="004D62CD">
            <w:pPr>
              <w:pStyle w:val="Table"/>
            </w:pPr>
            <w:r w:rsidRPr="000122F1">
              <w:t>бюджет района</w:t>
            </w:r>
          </w:p>
        </w:tc>
        <w:tc>
          <w:tcPr>
            <w:tcW w:w="851" w:type="dxa"/>
          </w:tcPr>
          <w:p w:rsidR="00AF2EA9" w:rsidRPr="000122F1" w:rsidRDefault="00AF2EA9" w:rsidP="004D62CD">
            <w:pPr>
              <w:pStyle w:val="Table"/>
            </w:pPr>
            <w:r w:rsidRPr="000122F1">
              <w:t>50,0</w:t>
            </w:r>
          </w:p>
        </w:tc>
        <w:tc>
          <w:tcPr>
            <w:tcW w:w="774" w:type="dxa"/>
          </w:tcPr>
          <w:p w:rsidR="00AF2EA9" w:rsidRPr="000122F1" w:rsidRDefault="00AF2EA9" w:rsidP="004D62CD">
            <w:pPr>
              <w:pStyle w:val="Table"/>
            </w:pPr>
            <w:r w:rsidRPr="000122F1">
              <w:t>50,0</w:t>
            </w:r>
          </w:p>
        </w:tc>
        <w:tc>
          <w:tcPr>
            <w:tcW w:w="931" w:type="dxa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931" w:type="dxa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621" w:type="dxa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827" w:type="dxa"/>
            <w:gridSpan w:val="2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1585" w:type="dxa"/>
            <w:gridSpan w:val="2"/>
            <w:vMerge w:val="restart"/>
            <w:tcBorders>
              <w:top w:val="nil"/>
            </w:tcBorders>
          </w:tcPr>
          <w:p w:rsidR="00AF2EA9" w:rsidRPr="000122F1" w:rsidRDefault="00AF2EA9" w:rsidP="004D62CD">
            <w:pPr>
              <w:pStyle w:val="Table"/>
            </w:pPr>
          </w:p>
        </w:tc>
      </w:tr>
      <w:tr w:rsidR="00AF2EA9" w:rsidRPr="000122F1" w:rsidTr="004D62CD">
        <w:trPr>
          <w:trHeight w:val="2310"/>
          <w:jc w:val="center"/>
        </w:trPr>
        <w:tc>
          <w:tcPr>
            <w:tcW w:w="567" w:type="dxa"/>
          </w:tcPr>
          <w:p w:rsidR="00AF2EA9" w:rsidRPr="000122F1" w:rsidRDefault="00AF2EA9" w:rsidP="004D62CD">
            <w:pPr>
              <w:pStyle w:val="Table"/>
            </w:pPr>
            <w:r w:rsidRPr="000122F1">
              <w:t>3.11.</w:t>
            </w:r>
          </w:p>
        </w:tc>
        <w:tc>
          <w:tcPr>
            <w:tcW w:w="1560" w:type="dxa"/>
          </w:tcPr>
          <w:p w:rsidR="00AF2EA9" w:rsidRPr="000122F1" w:rsidRDefault="00AF2EA9" w:rsidP="004D62CD">
            <w:pPr>
              <w:pStyle w:val="Table"/>
            </w:pPr>
            <w:r w:rsidRPr="000122F1">
              <w:t>Организация проведения ежегодного конкурса профессионального мастерства на звание «Лучший инспектор ОДН»</w:t>
            </w:r>
          </w:p>
          <w:p w:rsidR="00AF2EA9" w:rsidRPr="000122F1" w:rsidRDefault="00AF2EA9" w:rsidP="004D62CD">
            <w:pPr>
              <w:pStyle w:val="Table"/>
            </w:pPr>
            <w:r w:rsidRPr="000122F1">
              <w:t>1 место – 25,00</w:t>
            </w:r>
          </w:p>
          <w:p w:rsidR="00AF2EA9" w:rsidRPr="000122F1" w:rsidRDefault="00AF2EA9" w:rsidP="004D62CD">
            <w:pPr>
              <w:pStyle w:val="Table"/>
            </w:pPr>
            <w:r w:rsidRPr="000122F1">
              <w:t>2 место – 15,00</w:t>
            </w:r>
          </w:p>
          <w:p w:rsidR="00AF2EA9" w:rsidRPr="000122F1" w:rsidRDefault="00AF2EA9" w:rsidP="004D62CD">
            <w:pPr>
              <w:pStyle w:val="Table"/>
            </w:pPr>
            <w:r w:rsidRPr="000122F1">
              <w:t>3 место – 10,00</w:t>
            </w:r>
          </w:p>
        </w:tc>
        <w:tc>
          <w:tcPr>
            <w:tcW w:w="1623" w:type="dxa"/>
          </w:tcPr>
          <w:p w:rsidR="00AF2EA9" w:rsidRPr="000122F1" w:rsidRDefault="00AF2EA9" w:rsidP="004D62CD">
            <w:pPr>
              <w:pStyle w:val="Table"/>
            </w:pPr>
            <w:r w:rsidRPr="000122F1">
              <w:t>ОМВД</w:t>
            </w:r>
          </w:p>
        </w:tc>
        <w:tc>
          <w:tcPr>
            <w:tcW w:w="787" w:type="dxa"/>
          </w:tcPr>
          <w:p w:rsidR="00AF2EA9" w:rsidRPr="000122F1" w:rsidRDefault="00AF2EA9" w:rsidP="004D62CD">
            <w:pPr>
              <w:pStyle w:val="Table"/>
            </w:pPr>
            <w:r w:rsidRPr="000122F1">
              <w:t>бюджет района</w:t>
            </w:r>
          </w:p>
        </w:tc>
        <w:tc>
          <w:tcPr>
            <w:tcW w:w="851" w:type="dxa"/>
          </w:tcPr>
          <w:p w:rsidR="00AF2EA9" w:rsidRPr="000122F1" w:rsidRDefault="00AF2EA9" w:rsidP="004D62CD">
            <w:pPr>
              <w:pStyle w:val="Table"/>
            </w:pPr>
            <w:r w:rsidRPr="000122F1">
              <w:t>50,0</w:t>
            </w:r>
          </w:p>
        </w:tc>
        <w:tc>
          <w:tcPr>
            <w:tcW w:w="774" w:type="dxa"/>
          </w:tcPr>
          <w:p w:rsidR="00AF2EA9" w:rsidRPr="000122F1" w:rsidRDefault="00AF2EA9" w:rsidP="004D62CD">
            <w:pPr>
              <w:pStyle w:val="Table"/>
            </w:pPr>
            <w:r w:rsidRPr="000122F1">
              <w:t>50,0</w:t>
            </w:r>
          </w:p>
        </w:tc>
        <w:tc>
          <w:tcPr>
            <w:tcW w:w="931" w:type="dxa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931" w:type="dxa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621" w:type="dxa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827" w:type="dxa"/>
            <w:gridSpan w:val="2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1585" w:type="dxa"/>
            <w:gridSpan w:val="2"/>
            <w:vMerge/>
          </w:tcPr>
          <w:p w:rsidR="00AF2EA9" w:rsidRPr="000122F1" w:rsidRDefault="00AF2EA9" w:rsidP="004D62CD">
            <w:pPr>
              <w:pStyle w:val="Table"/>
            </w:pPr>
          </w:p>
        </w:tc>
      </w:tr>
      <w:tr w:rsidR="00AF2EA9" w:rsidRPr="000122F1" w:rsidTr="004D62CD">
        <w:trPr>
          <w:trHeight w:val="2310"/>
          <w:jc w:val="center"/>
        </w:trPr>
        <w:tc>
          <w:tcPr>
            <w:tcW w:w="567" w:type="dxa"/>
          </w:tcPr>
          <w:p w:rsidR="00AF2EA9" w:rsidRPr="000122F1" w:rsidRDefault="00AF2EA9" w:rsidP="004D62CD">
            <w:pPr>
              <w:pStyle w:val="Table"/>
            </w:pPr>
            <w:r w:rsidRPr="000122F1">
              <w:t>3.12.</w:t>
            </w:r>
          </w:p>
        </w:tc>
        <w:tc>
          <w:tcPr>
            <w:tcW w:w="1560" w:type="dxa"/>
          </w:tcPr>
          <w:p w:rsidR="00AF2EA9" w:rsidRPr="000122F1" w:rsidRDefault="00AF2EA9" w:rsidP="004D62CD">
            <w:pPr>
              <w:pStyle w:val="Table"/>
            </w:pPr>
            <w:r w:rsidRPr="000122F1">
              <w:t>Организация</w:t>
            </w:r>
          </w:p>
          <w:p w:rsidR="00AF2EA9" w:rsidRPr="000122F1" w:rsidRDefault="00AF2EA9" w:rsidP="004D62CD">
            <w:pPr>
              <w:pStyle w:val="Table"/>
            </w:pPr>
            <w:r w:rsidRPr="000122F1">
              <w:t>и обеспечение проведения встреч сотрудников ОВД</w:t>
            </w:r>
          </w:p>
          <w:p w:rsidR="00AF2EA9" w:rsidRPr="000122F1" w:rsidRDefault="00AF2EA9" w:rsidP="004D62CD">
            <w:pPr>
              <w:pStyle w:val="Table"/>
            </w:pPr>
            <w:r w:rsidRPr="000122F1">
              <w:t xml:space="preserve">с </w:t>
            </w:r>
            <w:r w:rsidRPr="000122F1">
              <w:lastRenderedPageBreak/>
              <w:t>трудовыми коллективами, с родителями учащихся школ города на общешкольных родительских собраниях</w:t>
            </w:r>
          </w:p>
        </w:tc>
        <w:tc>
          <w:tcPr>
            <w:tcW w:w="1623" w:type="dxa"/>
          </w:tcPr>
          <w:p w:rsidR="00AF2EA9" w:rsidRPr="000122F1" w:rsidRDefault="00AF2EA9" w:rsidP="004D62CD">
            <w:pPr>
              <w:pStyle w:val="Table"/>
            </w:pPr>
            <w:r w:rsidRPr="000122F1">
              <w:lastRenderedPageBreak/>
              <w:t>ОМВД</w:t>
            </w:r>
          </w:p>
        </w:tc>
        <w:tc>
          <w:tcPr>
            <w:tcW w:w="787" w:type="dxa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851" w:type="dxa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774" w:type="dxa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931" w:type="dxa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931" w:type="dxa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621" w:type="dxa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827" w:type="dxa"/>
            <w:gridSpan w:val="2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1585" w:type="dxa"/>
            <w:gridSpan w:val="2"/>
            <w:vMerge/>
          </w:tcPr>
          <w:p w:rsidR="00AF2EA9" w:rsidRPr="000122F1" w:rsidRDefault="00AF2EA9" w:rsidP="004D62CD">
            <w:pPr>
              <w:pStyle w:val="Table"/>
            </w:pPr>
          </w:p>
        </w:tc>
      </w:tr>
      <w:tr w:rsidR="00AF2EA9" w:rsidRPr="000122F1" w:rsidTr="004D62CD">
        <w:trPr>
          <w:trHeight w:val="1573"/>
          <w:jc w:val="center"/>
        </w:trPr>
        <w:tc>
          <w:tcPr>
            <w:tcW w:w="567" w:type="dxa"/>
          </w:tcPr>
          <w:p w:rsidR="00AF2EA9" w:rsidRPr="000122F1" w:rsidRDefault="00AF2EA9" w:rsidP="004D62CD">
            <w:pPr>
              <w:pStyle w:val="Table"/>
            </w:pPr>
            <w:r w:rsidRPr="000122F1">
              <w:lastRenderedPageBreak/>
              <w:t>3.13.</w:t>
            </w:r>
          </w:p>
        </w:tc>
        <w:tc>
          <w:tcPr>
            <w:tcW w:w="1560" w:type="dxa"/>
          </w:tcPr>
          <w:p w:rsidR="00AF2EA9" w:rsidRPr="000122F1" w:rsidRDefault="00AF2EA9" w:rsidP="004D62CD">
            <w:pPr>
              <w:pStyle w:val="Table"/>
            </w:pPr>
            <w:r w:rsidRPr="000122F1">
              <w:t>Приобретение приборов фото – видео фиксации и установление информационных баз данных</w:t>
            </w:r>
          </w:p>
        </w:tc>
        <w:tc>
          <w:tcPr>
            <w:tcW w:w="1623" w:type="dxa"/>
          </w:tcPr>
          <w:p w:rsidR="00AF2EA9" w:rsidRPr="000122F1" w:rsidRDefault="00AF2EA9" w:rsidP="004D62CD">
            <w:pPr>
              <w:pStyle w:val="Table"/>
            </w:pPr>
            <w:r w:rsidRPr="000122F1">
              <w:t>ОМВД</w:t>
            </w:r>
          </w:p>
        </w:tc>
        <w:tc>
          <w:tcPr>
            <w:tcW w:w="787" w:type="dxa"/>
          </w:tcPr>
          <w:p w:rsidR="00AF2EA9" w:rsidRPr="000122F1" w:rsidRDefault="00AF2EA9" w:rsidP="004D62CD">
            <w:pPr>
              <w:pStyle w:val="Table"/>
            </w:pPr>
            <w:r w:rsidRPr="000122F1">
              <w:t>бюджет района</w:t>
            </w:r>
          </w:p>
        </w:tc>
        <w:tc>
          <w:tcPr>
            <w:tcW w:w="851" w:type="dxa"/>
          </w:tcPr>
          <w:p w:rsidR="00AF2EA9" w:rsidRPr="000122F1" w:rsidRDefault="00AF2EA9" w:rsidP="004D62CD">
            <w:pPr>
              <w:pStyle w:val="Table"/>
            </w:pPr>
            <w:r w:rsidRPr="000122F1">
              <w:t>100</w:t>
            </w:r>
          </w:p>
        </w:tc>
        <w:tc>
          <w:tcPr>
            <w:tcW w:w="774" w:type="dxa"/>
          </w:tcPr>
          <w:p w:rsidR="00AF2EA9" w:rsidRPr="000122F1" w:rsidRDefault="00AF2EA9" w:rsidP="004D62CD">
            <w:pPr>
              <w:pStyle w:val="Table"/>
            </w:pPr>
            <w:r w:rsidRPr="000122F1">
              <w:t>100</w:t>
            </w:r>
          </w:p>
        </w:tc>
        <w:tc>
          <w:tcPr>
            <w:tcW w:w="931" w:type="dxa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931" w:type="dxa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621" w:type="dxa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827" w:type="dxa"/>
            <w:gridSpan w:val="2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1585" w:type="dxa"/>
            <w:gridSpan w:val="2"/>
            <w:vMerge/>
          </w:tcPr>
          <w:p w:rsidR="00AF2EA9" w:rsidRPr="000122F1" w:rsidRDefault="00AF2EA9" w:rsidP="004D62CD">
            <w:pPr>
              <w:pStyle w:val="Table"/>
            </w:pPr>
          </w:p>
        </w:tc>
      </w:tr>
      <w:tr w:rsidR="00AF2EA9" w:rsidRPr="000122F1" w:rsidTr="004D62CD">
        <w:trPr>
          <w:trHeight w:val="540"/>
          <w:jc w:val="center"/>
        </w:trPr>
        <w:tc>
          <w:tcPr>
            <w:tcW w:w="567" w:type="dxa"/>
            <w:vMerge w:val="restart"/>
          </w:tcPr>
          <w:p w:rsidR="00AF2EA9" w:rsidRPr="000122F1" w:rsidRDefault="00AF2EA9" w:rsidP="004D62CD">
            <w:pPr>
              <w:pStyle w:val="Table"/>
            </w:pPr>
          </w:p>
        </w:tc>
        <w:tc>
          <w:tcPr>
            <w:tcW w:w="1560" w:type="dxa"/>
            <w:vMerge w:val="restart"/>
          </w:tcPr>
          <w:p w:rsidR="000122F1" w:rsidRPr="000122F1" w:rsidRDefault="000122F1" w:rsidP="004D62CD">
            <w:pPr>
              <w:pStyle w:val="Table"/>
            </w:pPr>
          </w:p>
          <w:p w:rsidR="000122F1" w:rsidRPr="000122F1" w:rsidRDefault="000122F1" w:rsidP="004D62CD">
            <w:pPr>
              <w:pStyle w:val="Table"/>
            </w:pPr>
          </w:p>
          <w:p w:rsidR="00AF2EA9" w:rsidRPr="000122F1" w:rsidRDefault="00AF2EA9" w:rsidP="004D62CD">
            <w:pPr>
              <w:pStyle w:val="Table"/>
            </w:pPr>
            <w:r w:rsidRPr="000122F1">
              <w:t>Итого по задаче 3.</w:t>
            </w:r>
          </w:p>
        </w:tc>
        <w:tc>
          <w:tcPr>
            <w:tcW w:w="1623" w:type="dxa"/>
            <w:vMerge w:val="restart"/>
          </w:tcPr>
          <w:p w:rsidR="00AF2EA9" w:rsidRPr="000122F1" w:rsidRDefault="00AF2EA9" w:rsidP="004D62CD">
            <w:pPr>
              <w:pStyle w:val="Table"/>
            </w:pPr>
          </w:p>
        </w:tc>
        <w:tc>
          <w:tcPr>
            <w:tcW w:w="787" w:type="dxa"/>
          </w:tcPr>
          <w:p w:rsidR="00AF2EA9" w:rsidRPr="000122F1" w:rsidRDefault="00AF2EA9" w:rsidP="004D62CD">
            <w:pPr>
              <w:pStyle w:val="Table"/>
            </w:pPr>
            <w:r w:rsidRPr="000122F1">
              <w:t>всего</w:t>
            </w:r>
          </w:p>
        </w:tc>
        <w:tc>
          <w:tcPr>
            <w:tcW w:w="851" w:type="dxa"/>
          </w:tcPr>
          <w:p w:rsidR="00AF2EA9" w:rsidRPr="000122F1" w:rsidRDefault="00AF2EA9" w:rsidP="004D62CD">
            <w:pPr>
              <w:pStyle w:val="Table"/>
            </w:pPr>
            <w:r w:rsidRPr="000122F1">
              <w:t>1</w:t>
            </w:r>
            <w:r w:rsidR="000122F1" w:rsidRPr="000122F1">
              <w:t xml:space="preserve"> </w:t>
            </w:r>
            <w:r w:rsidRPr="000122F1">
              <w:t>308</w:t>
            </w:r>
          </w:p>
        </w:tc>
        <w:tc>
          <w:tcPr>
            <w:tcW w:w="774" w:type="dxa"/>
          </w:tcPr>
          <w:p w:rsidR="00AF2EA9" w:rsidRPr="000122F1" w:rsidRDefault="00AF2EA9" w:rsidP="004D62CD">
            <w:pPr>
              <w:pStyle w:val="Table"/>
            </w:pPr>
            <w:r w:rsidRPr="000122F1">
              <w:t>251</w:t>
            </w:r>
          </w:p>
        </w:tc>
        <w:tc>
          <w:tcPr>
            <w:tcW w:w="931" w:type="dxa"/>
          </w:tcPr>
          <w:p w:rsidR="00AF2EA9" w:rsidRPr="000122F1" w:rsidRDefault="00AF2EA9" w:rsidP="004D62CD">
            <w:pPr>
              <w:pStyle w:val="Table"/>
            </w:pPr>
            <w:r w:rsidRPr="000122F1">
              <w:t>1</w:t>
            </w:r>
          </w:p>
        </w:tc>
        <w:tc>
          <w:tcPr>
            <w:tcW w:w="931" w:type="dxa"/>
          </w:tcPr>
          <w:p w:rsidR="00AF2EA9" w:rsidRPr="000122F1" w:rsidRDefault="00AF2EA9" w:rsidP="004D62CD">
            <w:pPr>
              <w:pStyle w:val="Table"/>
            </w:pPr>
            <w:r w:rsidRPr="000122F1">
              <w:t>352</w:t>
            </w:r>
          </w:p>
        </w:tc>
        <w:tc>
          <w:tcPr>
            <w:tcW w:w="621" w:type="dxa"/>
          </w:tcPr>
          <w:p w:rsidR="00AF2EA9" w:rsidRPr="000122F1" w:rsidRDefault="00AF2EA9" w:rsidP="004D62CD">
            <w:pPr>
              <w:pStyle w:val="Table"/>
            </w:pPr>
            <w:r w:rsidRPr="000122F1">
              <w:t>352</w:t>
            </w:r>
          </w:p>
        </w:tc>
        <w:tc>
          <w:tcPr>
            <w:tcW w:w="827" w:type="dxa"/>
            <w:gridSpan w:val="2"/>
          </w:tcPr>
          <w:p w:rsidR="00AF2EA9" w:rsidRPr="000122F1" w:rsidRDefault="00AF2EA9" w:rsidP="004D62CD">
            <w:pPr>
              <w:pStyle w:val="Table"/>
            </w:pPr>
            <w:r w:rsidRPr="000122F1">
              <w:t>352</w:t>
            </w:r>
          </w:p>
        </w:tc>
        <w:tc>
          <w:tcPr>
            <w:tcW w:w="1585" w:type="dxa"/>
            <w:gridSpan w:val="2"/>
            <w:vMerge/>
          </w:tcPr>
          <w:p w:rsidR="00AF2EA9" w:rsidRPr="000122F1" w:rsidRDefault="00AF2EA9" w:rsidP="004D62CD">
            <w:pPr>
              <w:pStyle w:val="Table"/>
            </w:pPr>
          </w:p>
        </w:tc>
      </w:tr>
      <w:tr w:rsidR="00AF2EA9" w:rsidRPr="000122F1" w:rsidTr="004D62CD">
        <w:trPr>
          <w:trHeight w:val="705"/>
          <w:jc w:val="center"/>
        </w:trPr>
        <w:tc>
          <w:tcPr>
            <w:tcW w:w="567" w:type="dxa"/>
            <w:vMerge/>
          </w:tcPr>
          <w:p w:rsidR="00AF2EA9" w:rsidRPr="000122F1" w:rsidRDefault="00AF2EA9" w:rsidP="004D62CD">
            <w:pPr>
              <w:pStyle w:val="Table"/>
            </w:pPr>
          </w:p>
        </w:tc>
        <w:tc>
          <w:tcPr>
            <w:tcW w:w="1560" w:type="dxa"/>
            <w:vMerge/>
          </w:tcPr>
          <w:p w:rsidR="00AF2EA9" w:rsidRPr="000122F1" w:rsidRDefault="00AF2EA9" w:rsidP="004D62CD">
            <w:pPr>
              <w:pStyle w:val="Table"/>
            </w:pPr>
          </w:p>
        </w:tc>
        <w:tc>
          <w:tcPr>
            <w:tcW w:w="1623" w:type="dxa"/>
            <w:vMerge/>
          </w:tcPr>
          <w:p w:rsidR="00AF2EA9" w:rsidRPr="000122F1" w:rsidRDefault="00AF2EA9" w:rsidP="004D62CD">
            <w:pPr>
              <w:pStyle w:val="Table"/>
            </w:pPr>
          </w:p>
        </w:tc>
        <w:tc>
          <w:tcPr>
            <w:tcW w:w="787" w:type="dxa"/>
          </w:tcPr>
          <w:p w:rsidR="00AF2EA9" w:rsidRPr="000122F1" w:rsidRDefault="00AF2EA9" w:rsidP="004D62CD">
            <w:pPr>
              <w:pStyle w:val="Table"/>
            </w:pPr>
            <w:r w:rsidRPr="000122F1">
              <w:t>бюджет автономного округа</w:t>
            </w:r>
          </w:p>
        </w:tc>
        <w:tc>
          <w:tcPr>
            <w:tcW w:w="851" w:type="dxa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774" w:type="dxa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931" w:type="dxa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931" w:type="dxa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621" w:type="dxa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827" w:type="dxa"/>
            <w:gridSpan w:val="2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1585" w:type="dxa"/>
            <w:gridSpan w:val="2"/>
            <w:vMerge/>
          </w:tcPr>
          <w:p w:rsidR="00AF2EA9" w:rsidRPr="000122F1" w:rsidRDefault="00AF2EA9" w:rsidP="004D62CD">
            <w:pPr>
              <w:pStyle w:val="Table"/>
            </w:pPr>
          </w:p>
        </w:tc>
      </w:tr>
      <w:tr w:rsidR="00AF2EA9" w:rsidRPr="000122F1" w:rsidTr="004D62CD">
        <w:trPr>
          <w:trHeight w:val="525"/>
          <w:jc w:val="center"/>
        </w:trPr>
        <w:tc>
          <w:tcPr>
            <w:tcW w:w="567" w:type="dxa"/>
            <w:vMerge/>
          </w:tcPr>
          <w:p w:rsidR="00AF2EA9" w:rsidRPr="000122F1" w:rsidRDefault="00AF2EA9" w:rsidP="004D62CD">
            <w:pPr>
              <w:pStyle w:val="Table"/>
            </w:pPr>
          </w:p>
        </w:tc>
        <w:tc>
          <w:tcPr>
            <w:tcW w:w="1560" w:type="dxa"/>
            <w:vMerge/>
          </w:tcPr>
          <w:p w:rsidR="00AF2EA9" w:rsidRPr="000122F1" w:rsidRDefault="00AF2EA9" w:rsidP="004D62CD">
            <w:pPr>
              <w:pStyle w:val="Table"/>
            </w:pPr>
          </w:p>
        </w:tc>
        <w:tc>
          <w:tcPr>
            <w:tcW w:w="1623" w:type="dxa"/>
            <w:vMerge/>
          </w:tcPr>
          <w:p w:rsidR="00AF2EA9" w:rsidRPr="000122F1" w:rsidRDefault="00AF2EA9" w:rsidP="004D62CD">
            <w:pPr>
              <w:pStyle w:val="Table"/>
            </w:pPr>
          </w:p>
        </w:tc>
        <w:tc>
          <w:tcPr>
            <w:tcW w:w="787" w:type="dxa"/>
          </w:tcPr>
          <w:p w:rsidR="00AF2EA9" w:rsidRPr="000122F1" w:rsidRDefault="00AF2EA9" w:rsidP="004D62CD">
            <w:pPr>
              <w:pStyle w:val="Table"/>
            </w:pPr>
            <w:r w:rsidRPr="000122F1">
              <w:t>бюджет района</w:t>
            </w:r>
          </w:p>
        </w:tc>
        <w:tc>
          <w:tcPr>
            <w:tcW w:w="851" w:type="dxa"/>
          </w:tcPr>
          <w:p w:rsidR="00AF2EA9" w:rsidRPr="000122F1" w:rsidRDefault="00AF2EA9" w:rsidP="004D62CD">
            <w:pPr>
              <w:pStyle w:val="Table"/>
            </w:pPr>
            <w:r w:rsidRPr="000122F1">
              <w:t>1</w:t>
            </w:r>
            <w:r w:rsidR="000122F1" w:rsidRPr="000122F1">
              <w:t xml:space="preserve"> </w:t>
            </w:r>
            <w:r w:rsidRPr="000122F1">
              <w:t>308</w:t>
            </w:r>
          </w:p>
        </w:tc>
        <w:tc>
          <w:tcPr>
            <w:tcW w:w="774" w:type="dxa"/>
          </w:tcPr>
          <w:p w:rsidR="00AF2EA9" w:rsidRPr="000122F1" w:rsidRDefault="00AF2EA9" w:rsidP="004D62CD">
            <w:pPr>
              <w:pStyle w:val="Table"/>
            </w:pPr>
            <w:r w:rsidRPr="000122F1">
              <w:t>251</w:t>
            </w:r>
          </w:p>
        </w:tc>
        <w:tc>
          <w:tcPr>
            <w:tcW w:w="931" w:type="dxa"/>
          </w:tcPr>
          <w:p w:rsidR="00AF2EA9" w:rsidRPr="000122F1" w:rsidRDefault="00AF2EA9" w:rsidP="004D62CD">
            <w:pPr>
              <w:pStyle w:val="Table"/>
            </w:pPr>
            <w:r w:rsidRPr="000122F1">
              <w:t>1</w:t>
            </w:r>
          </w:p>
        </w:tc>
        <w:tc>
          <w:tcPr>
            <w:tcW w:w="931" w:type="dxa"/>
          </w:tcPr>
          <w:p w:rsidR="00AF2EA9" w:rsidRPr="000122F1" w:rsidRDefault="00AF2EA9" w:rsidP="004D62CD">
            <w:pPr>
              <w:pStyle w:val="Table"/>
            </w:pPr>
            <w:r w:rsidRPr="000122F1">
              <w:t>352</w:t>
            </w:r>
          </w:p>
        </w:tc>
        <w:tc>
          <w:tcPr>
            <w:tcW w:w="621" w:type="dxa"/>
          </w:tcPr>
          <w:p w:rsidR="00AF2EA9" w:rsidRPr="000122F1" w:rsidRDefault="00AF2EA9" w:rsidP="004D62CD">
            <w:pPr>
              <w:pStyle w:val="Table"/>
            </w:pPr>
            <w:r w:rsidRPr="000122F1">
              <w:t>352</w:t>
            </w:r>
          </w:p>
        </w:tc>
        <w:tc>
          <w:tcPr>
            <w:tcW w:w="827" w:type="dxa"/>
            <w:gridSpan w:val="2"/>
          </w:tcPr>
          <w:p w:rsidR="00AF2EA9" w:rsidRPr="000122F1" w:rsidRDefault="00AF2EA9" w:rsidP="004D62CD">
            <w:pPr>
              <w:pStyle w:val="Table"/>
            </w:pPr>
            <w:r w:rsidRPr="000122F1">
              <w:t>352</w:t>
            </w:r>
          </w:p>
        </w:tc>
        <w:tc>
          <w:tcPr>
            <w:tcW w:w="1585" w:type="dxa"/>
            <w:gridSpan w:val="2"/>
            <w:vMerge/>
          </w:tcPr>
          <w:p w:rsidR="00AF2EA9" w:rsidRPr="000122F1" w:rsidRDefault="00AF2EA9" w:rsidP="004D62CD">
            <w:pPr>
              <w:pStyle w:val="Table"/>
            </w:pPr>
          </w:p>
        </w:tc>
      </w:tr>
      <w:tr w:rsidR="00AF2EA9" w:rsidRPr="000122F1" w:rsidTr="004D62CD">
        <w:trPr>
          <w:trHeight w:val="349"/>
          <w:jc w:val="center"/>
        </w:trPr>
        <w:tc>
          <w:tcPr>
            <w:tcW w:w="11057" w:type="dxa"/>
            <w:gridSpan w:val="13"/>
          </w:tcPr>
          <w:p w:rsidR="00AF2EA9" w:rsidRPr="000122F1" w:rsidRDefault="00AF2EA9" w:rsidP="004D62CD">
            <w:pPr>
              <w:pStyle w:val="Table"/>
            </w:pPr>
            <w:r w:rsidRPr="000122F1">
              <w:rPr>
                <w:u w:val="single"/>
              </w:rPr>
              <w:t>Задача 4.</w:t>
            </w:r>
            <w:r w:rsidRPr="000122F1">
              <w:t xml:space="preserve"> Совершенствование материально-технического обеспечения деятельности полиции</w:t>
            </w:r>
          </w:p>
        </w:tc>
      </w:tr>
      <w:tr w:rsidR="00AF2EA9" w:rsidRPr="000122F1" w:rsidTr="004D62CD">
        <w:trPr>
          <w:trHeight w:val="705"/>
          <w:jc w:val="center"/>
        </w:trPr>
        <w:tc>
          <w:tcPr>
            <w:tcW w:w="567" w:type="dxa"/>
            <w:vMerge w:val="restart"/>
            <w:tcBorders>
              <w:top w:val="single" w:sz="4" w:space="0" w:color="auto"/>
            </w:tcBorders>
          </w:tcPr>
          <w:p w:rsidR="00AF2EA9" w:rsidRPr="000122F1" w:rsidRDefault="00AF2EA9" w:rsidP="004D62CD">
            <w:pPr>
              <w:pStyle w:val="Table"/>
            </w:pPr>
            <w:r w:rsidRPr="000122F1">
              <w:t>4.1.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</w:tcBorders>
          </w:tcPr>
          <w:p w:rsidR="00AF2EA9" w:rsidRPr="000122F1" w:rsidRDefault="00AF2EA9" w:rsidP="004D62CD">
            <w:pPr>
              <w:pStyle w:val="Table"/>
            </w:pPr>
            <w:r w:rsidRPr="000122F1">
              <w:t xml:space="preserve">Проектирование </w:t>
            </w:r>
          </w:p>
          <w:p w:rsidR="00AF2EA9" w:rsidRPr="000122F1" w:rsidRDefault="00AF2EA9" w:rsidP="004D62CD">
            <w:pPr>
              <w:pStyle w:val="Table"/>
            </w:pPr>
            <w:r w:rsidRPr="000122F1">
              <w:t xml:space="preserve">и строительство </w:t>
            </w:r>
          </w:p>
          <w:p w:rsidR="00AF2EA9" w:rsidRPr="000122F1" w:rsidRDefault="00AF2EA9" w:rsidP="004D62CD">
            <w:pPr>
              <w:pStyle w:val="Table"/>
            </w:pPr>
            <w:r w:rsidRPr="000122F1">
              <w:t xml:space="preserve">в сельских населенных пунктах одноэтажных строений </w:t>
            </w:r>
          </w:p>
          <w:p w:rsidR="00AF2EA9" w:rsidRPr="000122F1" w:rsidRDefault="00AF2EA9" w:rsidP="004D62CD">
            <w:pPr>
              <w:pStyle w:val="Table"/>
            </w:pPr>
            <w:r w:rsidRPr="000122F1">
              <w:t xml:space="preserve">для размещения участковых пунктов милиции, предусматривающих </w:t>
            </w:r>
            <w:r w:rsidRPr="000122F1">
              <w:lastRenderedPageBreak/>
              <w:t>служебные жилые помещения для участковых уполномоченных милиции, в том числе Березовский район (6 строений), в том числе:</w:t>
            </w:r>
          </w:p>
        </w:tc>
        <w:tc>
          <w:tcPr>
            <w:tcW w:w="1623" w:type="dxa"/>
            <w:vMerge w:val="restart"/>
            <w:tcBorders>
              <w:top w:val="single" w:sz="4" w:space="0" w:color="auto"/>
            </w:tcBorders>
          </w:tcPr>
          <w:p w:rsidR="00AF2EA9" w:rsidRPr="000122F1" w:rsidRDefault="00AF2EA9" w:rsidP="004D62CD">
            <w:pPr>
              <w:pStyle w:val="Table"/>
            </w:pPr>
            <w:r w:rsidRPr="000122F1">
              <w:lastRenderedPageBreak/>
              <w:t xml:space="preserve">Департамент строительства, энергетики </w:t>
            </w:r>
          </w:p>
          <w:p w:rsidR="00AF2EA9" w:rsidRPr="000122F1" w:rsidRDefault="00AF2EA9" w:rsidP="004D62CD">
            <w:pPr>
              <w:pStyle w:val="Table"/>
            </w:pPr>
            <w:r w:rsidRPr="000122F1">
              <w:t xml:space="preserve">и жилищно-коммунального комплекса Ханты-Мансийского автономного </w:t>
            </w:r>
          </w:p>
          <w:p w:rsidR="00AF2EA9" w:rsidRPr="000122F1" w:rsidRDefault="00AF2EA9" w:rsidP="004D62CD">
            <w:pPr>
              <w:pStyle w:val="Table"/>
            </w:pPr>
            <w:r w:rsidRPr="000122F1">
              <w:t xml:space="preserve">округа - Югры </w:t>
            </w:r>
          </w:p>
          <w:p w:rsidR="00AF2EA9" w:rsidRPr="000122F1" w:rsidRDefault="00AF2EA9" w:rsidP="004D62CD">
            <w:pPr>
              <w:pStyle w:val="Table"/>
            </w:pPr>
            <w:r w:rsidRPr="000122F1">
              <w:t xml:space="preserve">(далее - Департамент </w:t>
            </w:r>
            <w:r w:rsidRPr="000122F1">
              <w:lastRenderedPageBreak/>
              <w:t>строительства),</w:t>
            </w:r>
          </w:p>
          <w:p w:rsidR="00AF2EA9" w:rsidRPr="000122F1" w:rsidRDefault="00AF2EA9" w:rsidP="004D62CD">
            <w:pPr>
              <w:pStyle w:val="Table"/>
            </w:pPr>
            <w:r w:rsidRPr="000122F1">
              <w:t>администрация района (УКСиР)</w:t>
            </w:r>
          </w:p>
        </w:tc>
        <w:tc>
          <w:tcPr>
            <w:tcW w:w="787" w:type="dxa"/>
            <w:tcBorders>
              <w:top w:val="single" w:sz="4" w:space="0" w:color="auto"/>
            </w:tcBorders>
          </w:tcPr>
          <w:p w:rsidR="00AF2EA9" w:rsidRPr="000122F1" w:rsidRDefault="00AF2EA9" w:rsidP="004D62CD">
            <w:pPr>
              <w:pStyle w:val="Table"/>
            </w:pPr>
            <w:r w:rsidRPr="000122F1">
              <w:lastRenderedPageBreak/>
              <w:t>бюджет автономного округа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0122F1" w:rsidRPr="000122F1" w:rsidRDefault="00AF2EA9" w:rsidP="004D62CD">
            <w:pPr>
              <w:pStyle w:val="Table"/>
            </w:pPr>
            <w:r w:rsidRPr="000122F1">
              <w:t>-</w:t>
            </w:r>
          </w:p>
          <w:p w:rsidR="000122F1" w:rsidRPr="000122F1" w:rsidRDefault="000122F1" w:rsidP="004D62CD">
            <w:pPr>
              <w:pStyle w:val="Table"/>
            </w:pPr>
          </w:p>
          <w:p w:rsidR="000122F1" w:rsidRPr="000122F1" w:rsidRDefault="000122F1" w:rsidP="004D62CD">
            <w:pPr>
              <w:pStyle w:val="Table"/>
            </w:pPr>
          </w:p>
          <w:p w:rsidR="00AF2EA9" w:rsidRPr="000122F1" w:rsidRDefault="00AF2EA9" w:rsidP="004D62CD">
            <w:pPr>
              <w:pStyle w:val="Table"/>
            </w:pPr>
          </w:p>
          <w:p w:rsidR="00AF2EA9" w:rsidRPr="000122F1" w:rsidRDefault="00AF2EA9" w:rsidP="004D62CD">
            <w:pPr>
              <w:pStyle w:val="Table"/>
            </w:pPr>
          </w:p>
        </w:tc>
        <w:tc>
          <w:tcPr>
            <w:tcW w:w="774" w:type="dxa"/>
            <w:tcBorders>
              <w:top w:val="single" w:sz="4" w:space="0" w:color="auto"/>
            </w:tcBorders>
          </w:tcPr>
          <w:p w:rsidR="000122F1" w:rsidRPr="000122F1" w:rsidRDefault="00AF2EA9" w:rsidP="004D62CD">
            <w:pPr>
              <w:pStyle w:val="Table"/>
            </w:pPr>
            <w:r w:rsidRPr="000122F1">
              <w:t>-</w:t>
            </w:r>
          </w:p>
          <w:p w:rsidR="000122F1" w:rsidRPr="000122F1" w:rsidRDefault="000122F1" w:rsidP="004D62CD">
            <w:pPr>
              <w:pStyle w:val="Table"/>
            </w:pPr>
          </w:p>
          <w:p w:rsidR="000122F1" w:rsidRPr="000122F1" w:rsidRDefault="000122F1" w:rsidP="004D62CD">
            <w:pPr>
              <w:pStyle w:val="Table"/>
            </w:pPr>
          </w:p>
          <w:p w:rsidR="00AF2EA9" w:rsidRPr="000122F1" w:rsidRDefault="00AF2EA9" w:rsidP="004D62CD">
            <w:pPr>
              <w:pStyle w:val="Table"/>
            </w:pPr>
          </w:p>
          <w:p w:rsidR="00AF2EA9" w:rsidRPr="000122F1" w:rsidRDefault="00AF2EA9" w:rsidP="004D62CD">
            <w:pPr>
              <w:pStyle w:val="Table"/>
            </w:pPr>
          </w:p>
        </w:tc>
        <w:tc>
          <w:tcPr>
            <w:tcW w:w="931" w:type="dxa"/>
            <w:tcBorders>
              <w:top w:val="single" w:sz="4" w:space="0" w:color="auto"/>
            </w:tcBorders>
          </w:tcPr>
          <w:p w:rsidR="000122F1" w:rsidRPr="000122F1" w:rsidRDefault="00AF2EA9" w:rsidP="004D62CD">
            <w:pPr>
              <w:pStyle w:val="Table"/>
            </w:pPr>
            <w:r w:rsidRPr="000122F1">
              <w:t>-</w:t>
            </w:r>
          </w:p>
          <w:p w:rsidR="000122F1" w:rsidRPr="000122F1" w:rsidRDefault="000122F1" w:rsidP="004D62CD">
            <w:pPr>
              <w:pStyle w:val="Table"/>
            </w:pPr>
          </w:p>
          <w:p w:rsidR="000122F1" w:rsidRPr="000122F1" w:rsidRDefault="000122F1" w:rsidP="004D62CD">
            <w:pPr>
              <w:pStyle w:val="Table"/>
            </w:pPr>
          </w:p>
          <w:p w:rsidR="00AF2EA9" w:rsidRPr="000122F1" w:rsidRDefault="00AF2EA9" w:rsidP="004D62CD">
            <w:pPr>
              <w:pStyle w:val="Table"/>
            </w:pPr>
          </w:p>
          <w:p w:rsidR="00AF2EA9" w:rsidRPr="000122F1" w:rsidRDefault="00AF2EA9" w:rsidP="004D62CD">
            <w:pPr>
              <w:pStyle w:val="Table"/>
            </w:pPr>
          </w:p>
        </w:tc>
        <w:tc>
          <w:tcPr>
            <w:tcW w:w="931" w:type="dxa"/>
            <w:tcBorders>
              <w:top w:val="single" w:sz="4" w:space="0" w:color="auto"/>
            </w:tcBorders>
          </w:tcPr>
          <w:p w:rsidR="000122F1" w:rsidRPr="000122F1" w:rsidRDefault="00AF2EA9" w:rsidP="004D62CD">
            <w:pPr>
              <w:pStyle w:val="Table"/>
            </w:pPr>
            <w:r w:rsidRPr="000122F1">
              <w:t>-</w:t>
            </w:r>
          </w:p>
          <w:p w:rsidR="000122F1" w:rsidRPr="000122F1" w:rsidRDefault="000122F1" w:rsidP="004D62CD">
            <w:pPr>
              <w:pStyle w:val="Table"/>
            </w:pPr>
          </w:p>
          <w:p w:rsidR="00AF2EA9" w:rsidRPr="000122F1" w:rsidRDefault="00AF2EA9" w:rsidP="004D62CD">
            <w:pPr>
              <w:pStyle w:val="Table"/>
            </w:pPr>
          </w:p>
          <w:p w:rsidR="00AF2EA9" w:rsidRPr="000122F1" w:rsidRDefault="00AF2EA9" w:rsidP="004D62CD">
            <w:pPr>
              <w:pStyle w:val="Table"/>
            </w:pPr>
          </w:p>
        </w:tc>
        <w:tc>
          <w:tcPr>
            <w:tcW w:w="635" w:type="dxa"/>
            <w:gridSpan w:val="2"/>
            <w:tcBorders>
              <w:top w:val="single" w:sz="4" w:space="0" w:color="auto"/>
            </w:tcBorders>
          </w:tcPr>
          <w:p w:rsidR="000122F1" w:rsidRPr="000122F1" w:rsidRDefault="00AF2EA9" w:rsidP="004D62CD">
            <w:pPr>
              <w:pStyle w:val="Table"/>
            </w:pPr>
            <w:r w:rsidRPr="000122F1">
              <w:t>-</w:t>
            </w:r>
          </w:p>
          <w:p w:rsidR="000122F1" w:rsidRPr="000122F1" w:rsidRDefault="000122F1" w:rsidP="004D62CD">
            <w:pPr>
              <w:pStyle w:val="Table"/>
            </w:pPr>
          </w:p>
          <w:p w:rsidR="00AF2EA9" w:rsidRPr="000122F1" w:rsidRDefault="00AF2EA9" w:rsidP="004D62CD">
            <w:pPr>
              <w:pStyle w:val="Table"/>
            </w:pPr>
          </w:p>
          <w:p w:rsidR="00AF2EA9" w:rsidRPr="000122F1" w:rsidRDefault="00AF2EA9" w:rsidP="004D62CD">
            <w:pPr>
              <w:pStyle w:val="Table"/>
            </w:pPr>
          </w:p>
        </w:tc>
        <w:tc>
          <w:tcPr>
            <w:tcW w:w="827" w:type="dxa"/>
            <w:gridSpan w:val="2"/>
            <w:tcBorders>
              <w:top w:val="single" w:sz="4" w:space="0" w:color="auto"/>
            </w:tcBorders>
          </w:tcPr>
          <w:p w:rsidR="000122F1" w:rsidRPr="000122F1" w:rsidRDefault="00AF2EA9" w:rsidP="004D62CD">
            <w:pPr>
              <w:pStyle w:val="Table"/>
            </w:pPr>
            <w:r w:rsidRPr="000122F1">
              <w:t>-</w:t>
            </w:r>
          </w:p>
          <w:p w:rsidR="000122F1" w:rsidRPr="000122F1" w:rsidRDefault="000122F1" w:rsidP="004D62CD">
            <w:pPr>
              <w:pStyle w:val="Table"/>
            </w:pPr>
          </w:p>
          <w:p w:rsidR="00AF2EA9" w:rsidRPr="000122F1" w:rsidRDefault="00AF2EA9" w:rsidP="004D62CD">
            <w:pPr>
              <w:pStyle w:val="Table"/>
            </w:pPr>
          </w:p>
          <w:p w:rsidR="00AF2EA9" w:rsidRPr="000122F1" w:rsidRDefault="00AF2EA9" w:rsidP="004D62CD">
            <w:pPr>
              <w:pStyle w:val="Table"/>
            </w:pPr>
          </w:p>
        </w:tc>
        <w:tc>
          <w:tcPr>
            <w:tcW w:w="1571" w:type="dxa"/>
            <w:tcBorders>
              <w:top w:val="single" w:sz="4" w:space="0" w:color="auto"/>
            </w:tcBorders>
          </w:tcPr>
          <w:p w:rsidR="00AF2EA9" w:rsidRPr="000122F1" w:rsidRDefault="00AF2EA9" w:rsidP="004D62CD">
            <w:pPr>
              <w:pStyle w:val="Table"/>
            </w:pPr>
            <w:r w:rsidRPr="000122F1">
              <w:t>Снижение уровня общеуголовной преступности, снижение количества зарегистри-рованных преступлений.</w:t>
            </w:r>
          </w:p>
        </w:tc>
      </w:tr>
      <w:tr w:rsidR="00AF2EA9" w:rsidRPr="000122F1" w:rsidTr="004D62CD">
        <w:trPr>
          <w:trHeight w:val="1714"/>
          <w:jc w:val="center"/>
        </w:trPr>
        <w:tc>
          <w:tcPr>
            <w:tcW w:w="567" w:type="dxa"/>
            <w:vMerge/>
          </w:tcPr>
          <w:p w:rsidR="00AF2EA9" w:rsidRPr="000122F1" w:rsidRDefault="00AF2EA9" w:rsidP="004D62CD">
            <w:pPr>
              <w:pStyle w:val="Table"/>
            </w:pPr>
          </w:p>
        </w:tc>
        <w:tc>
          <w:tcPr>
            <w:tcW w:w="1560" w:type="dxa"/>
            <w:vMerge/>
          </w:tcPr>
          <w:p w:rsidR="00AF2EA9" w:rsidRPr="000122F1" w:rsidRDefault="00AF2EA9" w:rsidP="004D62CD">
            <w:pPr>
              <w:pStyle w:val="Table"/>
            </w:pPr>
          </w:p>
        </w:tc>
        <w:tc>
          <w:tcPr>
            <w:tcW w:w="1623" w:type="dxa"/>
            <w:vMerge/>
          </w:tcPr>
          <w:p w:rsidR="00AF2EA9" w:rsidRPr="000122F1" w:rsidRDefault="00AF2EA9" w:rsidP="004D62CD">
            <w:pPr>
              <w:pStyle w:val="Table"/>
            </w:pPr>
          </w:p>
        </w:tc>
        <w:tc>
          <w:tcPr>
            <w:tcW w:w="787" w:type="dxa"/>
            <w:tcBorders>
              <w:top w:val="single" w:sz="4" w:space="0" w:color="auto"/>
            </w:tcBorders>
          </w:tcPr>
          <w:p w:rsidR="00AF2EA9" w:rsidRPr="000122F1" w:rsidRDefault="00AF2EA9" w:rsidP="004D62CD">
            <w:pPr>
              <w:pStyle w:val="Table"/>
            </w:pPr>
          </w:p>
          <w:p w:rsidR="00AF2EA9" w:rsidRPr="000122F1" w:rsidRDefault="00AF2EA9" w:rsidP="004D62CD">
            <w:pPr>
              <w:pStyle w:val="Table"/>
            </w:pPr>
          </w:p>
          <w:p w:rsidR="00AF2EA9" w:rsidRPr="000122F1" w:rsidRDefault="00AF2EA9" w:rsidP="004D62CD">
            <w:pPr>
              <w:pStyle w:val="Table"/>
            </w:pPr>
            <w:r w:rsidRPr="000122F1">
              <w:t>бюджет района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AF2EA9" w:rsidRPr="000122F1" w:rsidRDefault="00AF2EA9" w:rsidP="004D62CD">
            <w:pPr>
              <w:pStyle w:val="Table"/>
            </w:pPr>
          </w:p>
          <w:p w:rsidR="00AF2EA9" w:rsidRPr="000122F1" w:rsidRDefault="00AF2EA9" w:rsidP="004D62CD">
            <w:pPr>
              <w:pStyle w:val="Table"/>
            </w:pPr>
          </w:p>
          <w:p w:rsidR="00AF2EA9" w:rsidRPr="000122F1" w:rsidRDefault="00AF2EA9" w:rsidP="004D62CD">
            <w:pPr>
              <w:pStyle w:val="Table"/>
            </w:pPr>
            <w:r w:rsidRPr="000122F1">
              <w:t>1 350</w:t>
            </w:r>
          </w:p>
        </w:tc>
        <w:tc>
          <w:tcPr>
            <w:tcW w:w="774" w:type="dxa"/>
            <w:tcBorders>
              <w:top w:val="single" w:sz="4" w:space="0" w:color="auto"/>
            </w:tcBorders>
          </w:tcPr>
          <w:p w:rsidR="00AF2EA9" w:rsidRPr="000122F1" w:rsidRDefault="00AF2EA9" w:rsidP="004D62CD">
            <w:pPr>
              <w:pStyle w:val="Table"/>
            </w:pPr>
          </w:p>
          <w:p w:rsidR="00AF2EA9" w:rsidRPr="000122F1" w:rsidRDefault="00AF2EA9" w:rsidP="004D62CD">
            <w:pPr>
              <w:pStyle w:val="Table"/>
            </w:pPr>
          </w:p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931" w:type="dxa"/>
            <w:tcBorders>
              <w:top w:val="single" w:sz="4" w:space="0" w:color="auto"/>
            </w:tcBorders>
          </w:tcPr>
          <w:p w:rsidR="00AF2EA9" w:rsidRPr="000122F1" w:rsidRDefault="00AF2EA9" w:rsidP="004D62CD">
            <w:pPr>
              <w:pStyle w:val="Table"/>
            </w:pPr>
          </w:p>
          <w:p w:rsidR="00AF2EA9" w:rsidRPr="000122F1" w:rsidRDefault="00AF2EA9" w:rsidP="004D62CD">
            <w:pPr>
              <w:pStyle w:val="Table"/>
            </w:pPr>
          </w:p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931" w:type="dxa"/>
            <w:tcBorders>
              <w:top w:val="single" w:sz="4" w:space="0" w:color="auto"/>
            </w:tcBorders>
          </w:tcPr>
          <w:p w:rsidR="00AF2EA9" w:rsidRPr="000122F1" w:rsidRDefault="00AF2EA9" w:rsidP="004D62CD">
            <w:pPr>
              <w:pStyle w:val="Table"/>
            </w:pPr>
          </w:p>
          <w:p w:rsidR="00AF2EA9" w:rsidRPr="000122F1" w:rsidRDefault="00AF2EA9" w:rsidP="004D62CD">
            <w:pPr>
              <w:pStyle w:val="Table"/>
            </w:pPr>
          </w:p>
          <w:p w:rsidR="00AF2EA9" w:rsidRPr="000122F1" w:rsidRDefault="00AF2EA9" w:rsidP="004D62CD">
            <w:pPr>
              <w:pStyle w:val="Table"/>
            </w:pPr>
            <w:r w:rsidRPr="000122F1">
              <w:t>1 350</w:t>
            </w:r>
          </w:p>
        </w:tc>
        <w:tc>
          <w:tcPr>
            <w:tcW w:w="635" w:type="dxa"/>
            <w:gridSpan w:val="2"/>
            <w:tcBorders>
              <w:top w:val="single" w:sz="4" w:space="0" w:color="auto"/>
            </w:tcBorders>
          </w:tcPr>
          <w:p w:rsidR="00AF2EA9" w:rsidRPr="000122F1" w:rsidRDefault="00AF2EA9" w:rsidP="004D62CD">
            <w:pPr>
              <w:pStyle w:val="Table"/>
            </w:pPr>
          </w:p>
          <w:p w:rsidR="00AF2EA9" w:rsidRPr="000122F1" w:rsidRDefault="00AF2EA9" w:rsidP="004D62CD">
            <w:pPr>
              <w:pStyle w:val="Table"/>
            </w:pPr>
          </w:p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  <w:p w:rsidR="00AF2EA9" w:rsidRPr="000122F1" w:rsidRDefault="00AF2EA9" w:rsidP="004D62CD">
            <w:pPr>
              <w:pStyle w:val="Table"/>
            </w:pPr>
          </w:p>
        </w:tc>
        <w:tc>
          <w:tcPr>
            <w:tcW w:w="827" w:type="dxa"/>
            <w:gridSpan w:val="2"/>
            <w:tcBorders>
              <w:top w:val="single" w:sz="4" w:space="0" w:color="auto"/>
            </w:tcBorders>
          </w:tcPr>
          <w:p w:rsidR="00AF2EA9" w:rsidRPr="000122F1" w:rsidRDefault="00AF2EA9" w:rsidP="004D62CD">
            <w:pPr>
              <w:pStyle w:val="Table"/>
            </w:pPr>
          </w:p>
          <w:p w:rsidR="00AF2EA9" w:rsidRPr="000122F1" w:rsidRDefault="00AF2EA9" w:rsidP="004D62CD">
            <w:pPr>
              <w:pStyle w:val="Table"/>
            </w:pPr>
          </w:p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1571" w:type="dxa"/>
            <w:vMerge w:val="restart"/>
            <w:tcBorders>
              <w:top w:val="nil"/>
            </w:tcBorders>
          </w:tcPr>
          <w:p w:rsidR="00AF2EA9" w:rsidRPr="000122F1" w:rsidRDefault="00AF2EA9" w:rsidP="004D62CD">
            <w:pPr>
              <w:pStyle w:val="Table"/>
            </w:pPr>
          </w:p>
        </w:tc>
      </w:tr>
      <w:tr w:rsidR="00AF2EA9" w:rsidRPr="000122F1" w:rsidTr="004D62CD">
        <w:trPr>
          <w:trHeight w:val="879"/>
          <w:jc w:val="center"/>
        </w:trPr>
        <w:tc>
          <w:tcPr>
            <w:tcW w:w="567" w:type="dxa"/>
          </w:tcPr>
          <w:p w:rsidR="00AF2EA9" w:rsidRPr="000122F1" w:rsidRDefault="00AF2EA9" w:rsidP="004D62CD">
            <w:pPr>
              <w:pStyle w:val="Table"/>
            </w:pPr>
            <w:r w:rsidRPr="000122F1">
              <w:lastRenderedPageBreak/>
              <w:t>4.1.1.</w:t>
            </w:r>
          </w:p>
        </w:tc>
        <w:tc>
          <w:tcPr>
            <w:tcW w:w="1560" w:type="dxa"/>
          </w:tcPr>
          <w:p w:rsidR="00AF2EA9" w:rsidRPr="000122F1" w:rsidRDefault="00AF2EA9" w:rsidP="004D62CD">
            <w:pPr>
              <w:pStyle w:val="Table"/>
            </w:pPr>
            <w:r w:rsidRPr="000122F1">
              <w:t>п. Сосьва (1 строение)</w:t>
            </w:r>
          </w:p>
        </w:tc>
        <w:tc>
          <w:tcPr>
            <w:tcW w:w="1623" w:type="dxa"/>
          </w:tcPr>
          <w:p w:rsidR="00AF2EA9" w:rsidRPr="000122F1" w:rsidRDefault="00AF2EA9" w:rsidP="004D62CD">
            <w:pPr>
              <w:pStyle w:val="Table"/>
            </w:pPr>
            <w:r w:rsidRPr="000122F1">
              <w:t>Департамент строительства</w:t>
            </w:r>
          </w:p>
          <w:p w:rsidR="00AF2EA9" w:rsidRPr="000122F1" w:rsidRDefault="00AF2EA9" w:rsidP="004D62CD">
            <w:pPr>
              <w:pStyle w:val="Table"/>
            </w:pPr>
          </w:p>
        </w:tc>
        <w:tc>
          <w:tcPr>
            <w:tcW w:w="787" w:type="dxa"/>
          </w:tcPr>
          <w:p w:rsidR="00AF2EA9" w:rsidRPr="000122F1" w:rsidRDefault="00AF2EA9" w:rsidP="004D62CD">
            <w:pPr>
              <w:pStyle w:val="Table"/>
            </w:pPr>
            <w:r w:rsidRPr="000122F1">
              <w:t>бюджет автономного округа</w:t>
            </w:r>
          </w:p>
        </w:tc>
        <w:tc>
          <w:tcPr>
            <w:tcW w:w="851" w:type="dxa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774" w:type="dxa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931" w:type="dxa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931" w:type="dxa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635" w:type="dxa"/>
            <w:gridSpan w:val="2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827" w:type="dxa"/>
            <w:gridSpan w:val="2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1571" w:type="dxa"/>
            <w:vMerge/>
          </w:tcPr>
          <w:p w:rsidR="00AF2EA9" w:rsidRPr="000122F1" w:rsidRDefault="00AF2EA9" w:rsidP="004D62CD">
            <w:pPr>
              <w:pStyle w:val="Table"/>
            </w:pPr>
          </w:p>
        </w:tc>
      </w:tr>
      <w:tr w:rsidR="00AF2EA9" w:rsidRPr="000122F1" w:rsidTr="004D62CD">
        <w:trPr>
          <w:trHeight w:val="704"/>
          <w:jc w:val="center"/>
        </w:trPr>
        <w:tc>
          <w:tcPr>
            <w:tcW w:w="567" w:type="dxa"/>
          </w:tcPr>
          <w:p w:rsidR="00AF2EA9" w:rsidRPr="000122F1" w:rsidRDefault="00AF2EA9" w:rsidP="004D62CD">
            <w:pPr>
              <w:pStyle w:val="Table"/>
            </w:pPr>
            <w:r w:rsidRPr="000122F1">
              <w:t>4.1.2.</w:t>
            </w:r>
          </w:p>
        </w:tc>
        <w:tc>
          <w:tcPr>
            <w:tcW w:w="1560" w:type="dxa"/>
          </w:tcPr>
          <w:p w:rsidR="00AF2EA9" w:rsidRPr="000122F1" w:rsidRDefault="00AF2EA9" w:rsidP="004D62CD">
            <w:pPr>
              <w:pStyle w:val="Table"/>
            </w:pPr>
            <w:r w:rsidRPr="000122F1">
              <w:t xml:space="preserve">п. Березово </w:t>
            </w:r>
          </w:p>
          <w:p w:rsidR="00AF2EA9" w:rsidRPr="000122F1" w:rsidRDefault="00AF2EA9" w:rsidP="004D62CD">
            <w:pPr>
              <w:pStyle w:val="Table"/>
            </w:pPr>
            <w:r w:rsidRPr="000122F1">
              <w:t>(1 строение)</w:t>
            </w:r>
          </w:p>
        </w:tc>
        <w:tc>
          <w:tcPr>
            <w:tcW w:w="1623" w:type="dxa"/>
          </w:tcPr>
          <w:p w:rsidR="00AF2EA9" w:rsidRPr="000122F1" w:rsidRDefault="00AF2EA9" w:rsidP="004D62CD">
            <w:pPr>
              <w:pStyle w:val="Table"/>
            </w:pPr>
            <w:r w:rsidRPr="000122F1">
              <w:t>Департамент строительства</w:t>
            </w:r>
          </w:p>
          <w:p w:rsidR="00AF2EA9" w:rsidRPr="000122F1" w:rsidRDefault="00AF2EA9" w:rsidP="004D62CD">
            <w:pPr>
              <w:pStyle w:val="Table"/>
            </w:pPr>
          </w:p>
        </w:tc>
        <w:tc>
          <w:tcPr>
            <w:tcW w:w="787" w:type="dxa"/>
          </w:tcPr>
          <w:p w:rsidR="00AF2EA9" w:rsidRPr="000122F1" w:rsidRDefault="00AF2EA9" w:rsidP="004D62CD">
            <w:pPr>
              <w:pStyle w:val="Table"/>
            </w:pPr>
            <w:r w:rsidRPr="000122F1">
              <w:t>бюджет автономного округа</w:t>
            </w:r>
          </w:p>
        </w:tc>
        <w:tc>
          <w:tcPr>
            <w:tcW w:w="851" w:type="dxa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774" w:type="dxa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931" w:type="dxa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931" w:type="dxa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635" w:type="dxa"/>
            <w:gridSpan w:val="2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827" w:type="dxa"/>
            <w:gridSpan w:val="2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1571" w:type="dxa"/>
            <w:vMerge/>
          </w:tcPr>
          <w:p w:rsidR="00AF2EA9" w:rsidRPr="000122F1" w:rsidRDefault="00AF2EA9" w:rsidP="004D62CD">
            <w:pPr>
              <w:pStyle w:val="Table"/>
            </w:pPr>
          </w:p>
        </w:tc>
      </w:tr>
      <w:tr w:rsidR="00AF2EA9" w:rsidRPr="000122F1" w:rsidTr="004D62CD">
        <w:trPr>
          <w:trHeight w:val="889"/>
          <w:jc w:val="center"/>
        </w:trPr>
        <w:tc>
          <w:tcPr>
            <w:tcW w:w="567" w:type="dxa"/>
          </w:tcPr>
          <w:p w:rsidR="00AF2EA9" w:rsidRPr="000122F1" w:rsidRDefault="00AF2EA9" w:rsidP="004D62CD">
            <w:pPr>
              <w:pStyle w:val="Table"/>
            </w:pPr>
            <w:r w:rsidRPr="000122F1">
              <w:t>4.1.3.</w:t>
            </w:r>
          </w:p>
        </w:tc>
        <w:tc>
          <w:tcPr>
            <w:tcW w:w="1560" w:type="dxa"/>
          </w:tcPr>
          <w:p w:rsidR="000122F1" w:rsidRPr="000122F1" w:rsidRDefault="00AF2EA9" w:rsidP="004D62CD">
            <w:pPr>
              <w:pStyle w:val="Table"/>
            </w:pPr>
            <w:r w:rsidRPr="000122F1">
              <w:t>п. Светлый</w:t>
            </w:r>
          </w:p>
          <w:p w:rsidR="00AF2EA9" w:rsidRPr="000122F1" w:rsidRDefault="00AF2EA9" w:rsidP="004D62CD">
            <w:pPr>
              <w:pStyle w:val="Table"/>
            </w:pPr>
            <w:r w:rsidRPr="000122F1">
              <w:t>(1 строение)</w:t>
            </w:r>
          </w:p>
        </w:tc>
        <w:tc>
          <w:tcPr>
            <w:tcW w:w="1623" w:type="dxa"/>
          </w:tcPr>
          <w:p w:rsidR="00AF2EA9" w:rsidRPr="000122F1" w:rsidRDefault="00AF2EA9" w:rsidP="004D62CD">
            <w:pPr>
              <w:pStyle w:val="Table"/>
            </w:pPr>
            <w:r w:rsidRPr="000122F1">
              <w:t>Департамент строительства</w:t>
            </w:r>
          </w:p>
          <w:p w:rsidR="00AF2EA9" w:rsidRPr="000122F1" w:rsidRDefault="00AF2EA9" w:rsidP="004D62CD">
            <w:pPr>
              <w:pStyle w:val="Table"/>
            </w:pPr>
          </w:p>
        </w:tc>
        <w:tc>
          <w:tcPr>
            <w:tcW w:w="787" w:type="dxa"/>
          </w:tcPr>
          <w:p w:rsidR="00AF2EA9" w:rsidRPr="000122F1" w:rsidRDefault="00AF2EA9" w:rsidP="004D62CD">
            <w:pPr>
              <w:pStyle w:val="Table"/>
            </w:pPr>
            <w:r w:rsidRPr="000122F1">
              <w:t>бюджет автономного округа</w:t>
            </w:r>
          </w:p>
        </w:tc>
        <w:tc>
          <w:tcPr>
            <w:tcW w:w="851" w:type="dxa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774" w:type="dxa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931" w:type="dxa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931" w:type="dxa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635" w:type="dxa"/>
            <w:gridSpan w:val="2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827" w:type="dxa"/>
            <w:gridSpan w:val="2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1571" w:type="dxa"/>
            <w:vMerge/>
          </w:tcPr>
          <w:p w:rsidR="00AF2EA9" w:rsidRPr="000122F1" w:rsidRDefault="00AF2EA9" w:rsidP="004D62CD">
            <w:pPr>
              <w:pStyle w:val="Table"/>
            </w:pPr>
          </w:p>
        </w:tc>
      </w:tr>
      <w:tr w:rsidR="00AF2EA9" w:rsidRPr="000122F1" w:rsidTr="004D62CD">
        <w:trPr>
          <w:trHeight w:val="720"/>
          <w:jc w:val="center"/>
        </w:trPr>
        <w:tc>
          <w:tcPr>
            <w:tcW w:w="567" w:type="dxa"/>
            <w:vMerge w:val="restart"/>
          </w:tcPr>
          <w:p w:rsidR="00AF2EA9" w:rsidRPr="000122F1" w:rsidRDefault="00AF2EA9" w:rsidP="004D62CD">
            <w:pPr>
              <w:pStyle w:val="Table"/>
            </w:pPr>
            <w:r w:rsidRPr="000122F1">
              <w:t>4.1.4.</w:t>
            </w:r>
          </w:p>
        </w:tc>
        <w:tc>
          <w:tcPr>
            <w:tcW w:w="1560" w:type="dxa"/>
            <w:vMerge w:val="restart"/>
          </w:tcPr>
          <w:p w:rsidR="00AF2EA9" w:rsidRPr="000122F1" w:rsidRDefault="00AF2EA9" w:rsidP="004D62CD">
            <w:pPr>
              <w:pStyle w:val="Table"/>
            </w:pPr>
            <w:r w:rsidRPr="000122F1">
              <w:t xml:space="preserve">п. Хулимсунт </w:t>
            </w:r>
          </w:p>
          <w:p w:rsidR="00AF2EA9" w:rsidRPr="000122F1" w:rsidRDefault="00AF2EA9" w:rsidP="004D62CD">
            <w:pPr>
              <w:pStyle w:val="Table"/>
            </w:pPr>
            <w:r w:rsidRPr="000122F1">
              <w:t>(1 строение)</w:t>
            </w:r>
          </w:p>
        </w:tc>
        <w:tc>
          <w:tcPr>
            <w:tcW w:w="1623" w:type="dxa"/>
            <w:vMerge w:val="restart"/>
          </w:tcPr>
          <w:p w:rsidR="00AF2EA9" w:rsidRPr="000122F1" w:rsidRDefault="00AF2EA9" w:rsidP="004D62CD">
            <w:pPr>
              <w:pStyle w:val="Table"/>
            </w:pPr>
            <w:r w:rsidRPr="000122F1">
              <w:t>Департамент строительства</w:t>
            </w:r>
          </w:p>
          <w:p w:rsidR="00AF2EA9" w:rsidRPr="000122F1" w:rsidRDefault="00AF2EA9" w:rsidP="004D62CD">
            <w:pPr>
              <w:pStyle w:val="Table"/>
            </w:pPr>
          </w:p>
        </w:tc>
        <w:tc>
          <w:tcPr>
            <w:tcW w:w="787" w:type="dxa"/>
          </w:tcPr>
          <w:p w:rsidR="00AF2EA9" w:rsidRPr="000122F1" w:rsidRDefault="00AF2EA9" w:rsidP="004D62CD">
            <w:pPr>
              <w:pStyle w:val="Table"/>
            </w:pPr>
            <w:r w:rsidRPr="000122F1">
              <w:t>бюджет автономного округа</w:t>
            </w:r>
          </w:p>
        </w:tc>
        <w:tc>
          <w:tcPr>
            <w:tcW w:w="851" w:type="dxa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774" w:type="dxa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931" w:type="dxa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931" w:type="dxa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635" w:type="dxa"/>
            <w:gridSpan w:val="2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827" w:type="dxa"/>
            <w:gridSpan w:val="2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1571" w:type="dxa"/>
            <w:vMerge/>
          </w:tcPr>
          <w:p w:rsidR="00AF2EA9" w:rsidRPr="000122F1" w:rsidRDefault="00AF2EA9" w:rsidP="004D62CD">
            <w:pPr>
              <w:pStyle w:val="Table"/>
            </w:pPr>
          </w:p>
        </w:tc>
      </w:tr>
      <w:tr w:rsidR="00AF2EA9" w:rsidRPr="000122F1" w:rsidTr="004D62CD">
        <w:trPr>
          <w:trHeight w:val="871"/>
          <w:jc w:val="center"/>
        </w:trPr>
        <w:tc>
          <w:tcPr>
            <w:tcW w:w="567" w:type="dxa"/>
            <w:vMerge/>
          </w:tcPr>
          <w:p w:rsidR="00AF2EA9" w:rsidRPr="000122F1" w:rsidRDefault="00AF2EA9" w:rsidP="004D62CD">
            <w:pPr>
              <w:pStyle w:val="Table"/>
            </w:pPr>
          </w:p>
        </w:tc>
        <w:tc>
          <w:tcPr>
            <w:tcW w:w="1560" w:type="dxa"/>
            <w:vMerge/>
          </w:tcPr>
          <w:p w:rsidR="00AF2EA9" w:rsidRPr="000122F1" w:rsidRDefault="00AF2EA9" w:rsidP="004D62CD">
            <w:pPr>
              <w:pStyle w:val="Table"/>
            </w:pPr>
          </w:p>
        </w:tc>
        <w:tc>
          <w:tcPr>
            <w:tcW w:w="1623" w:type="dxa"/>
            <w:vMerge/>
          </w:tcPr>
          <w:p w:rsidR="00AF2EA9" w:rsidRPr="000122F1" w:rsidRDefault="00AF2EA9" w:rsidP="004D62CD">
            <w:pPr>
              <w:pStyle w:val="Table"/>
            </w:pPr>
          </w:p>
        </w:tc>
        <w:tc>
          <w:tcPr>
            <w:tcW w:w="787" w:type="dxa"/>
          </w:tcPr>
          <w:p w:rsidR="00AF2EA9" w:rsidRPr="000122F1" w:rsidRDefault="00AF2EA9" w:rsidP="004D62CD">
            <w:pPr>
              <w:pStyle w:val="Table"/>
            </w:pPr>
            <w:r w:rsidRPr="000122F1">
              <w:t>бюджет автономного округа</w:t>
            </w:r>
          </w:p>
          <w:p w:rsidR="00AF2EA9" w:rsidRPr="000122F1" w:rsidRDefault="00AF2EA9" w:rsidP="004D62CD">
            <w:pPr>
              <w:pStyle w:val="Table"/>
            </w:pPr>
          </w:p>
        </w:tc>
        <w:tc>
          <w:tcPr>
            <w:tcW w:w="851" w:type="dxa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774" w:type="dxa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931" w:type="dxa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931" w:type="dxa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635" w:type="dxa"/>
            <w:gridSpan w:val="2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827" w:type="dxa"/>
            <w:gridSpan w:val="2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1571" w:type="dxa"/>
            <w:vMerge/>
          </w:tcPr>
          <w:p w:rsidR="00AF2EA9" w:rsidRPr="000122F1" w:rsidRDefault="00AF2EA9" w:rsidP="004D62CD">
            <w:pPr>
              <w:pStyle w:val="Table"/>
            </w:pPr>
          </w:p>
        </w:tc>
      </w:tr>
      <w:tr w:rsidR="00AF2EA9" w:rsidRPr="000122F1" w:rsidTr="004D62CD">
        <w:trPr>
          <w:trHeight w:val="536"/>
          <w:jc w:val="center"/>
        </w:trPr>
        <w:tc>
          <w:tcPr>
            <w:tcW w:w="567" w:type="dxa"/>
            <w:vMerge/>
          </w:tcPr>
          <w:p w:rsidR="00AF2EA9" w:rsidRPr="000122F1" w:rsidRDefault="00AF2EA9" w:rsidP="004D62CD">
            <w:pPr>
              <w:pStyle w:val="Table"/>
            </w:pPr>
          </w:p>
        </w:tc>
        <w:tc>
          <w:tcPr>
            <w:tcW w:w="1560" w:type="dxa"/>
            <w:vMerge/>
          </w:tcPr>
          <w:p w:rsidR="00AF2EA9" w:rsidRPr="000122F1" w:rsidRDefault="00AF2EA9" w:rsidP="004D62CD">
            <w:pPr>
              <w:pStyle w:val="Table"/>
            </w:pPr>
          </w:p>
        </w:tc>
        <w:tc>
          <w:tcPr>
            <w:tcW w:w="1623" w:type="dxa"/>
          </w:tcPr>
          <w:p w:rsidR="00AF2EA9" w:rsidRPr="000122F1" w:rsidRDefault="00AF2EA9" w:rsidP="004D62CD">
            <w:pPr>
              <w:pStyle w:val="Table"/>
            </w:pPr>
            <w:r w:rsidRPr="000122F1">
              <w:t>УКСиР</w:t>
            </w:r>
          </w:p>
        </w:tc>
        <w:tc>
          <w:tcPr>
            <w:tcW w:w="787" w:type="dxa"/>
          </w:tcPr>
          <w:p w:rsidR="00AF2EA9" w:rsidRPr="000122F1" w:rsidRDefault="00AF2EA9" w:rsidP="004D62CD">
            <w:pPr>
              <w:pStyle w:val="Table"/>
            </w:pPr>
            <w:r w:rsidRPr="000122F1">
              <w:t>бюджет района</w:t>
            </w:r>
          </w:p>
        </w:tc>
        <w:tc>
          <w:tcPr>
            <w:tcW w:w="851" w:type="dxa"/>
          </w:tcPr>
          <w:p w:rsidR="00AF2EA9" w:rsidRPr="000122F1" w:rsidRDefault="00AF2EA9" w:rsidP="004D62CD">
            <w:pPr>
              <w:pStyle w:val="Table"/>
            </w:pPr>
            <w:r w:rsidRPr="000122F1">
              <w:t>450</w:t>
            </w:r>
          </w:p>
        </w:tc>
        <w:tc>
          <w:tcPr>
            <w:tcW w:w="774" w:type="dxa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931" w:type="dxa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931" w:type="dxa"/>
          </w:tcPr>
          <w:p w:rsidR="00AF2EA9" w:rsidRPr="000122F1" w:rsidRDefault="00AF2EA9" w:rsidP="004D62CD">
            <w:pPr>
              <w:pStyle w:val="Table"/>
            </w:pPr>
            <w:r w:rsidRPr="000122F1">
              <w:t>450</w:t>
            </w:r>
          </w:p>
        </w:tc>
        <w:tc>
          <w:tcPr>
            <w:tcW w:w="635" w:type="dxa"/>
            <w:gridSpan w:val="2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827" w:type="dxa"/>
            <w:gridSpan w:val="2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1571" w:type="dxa"/>
            <w:vMerge/>
          </w:tcPr>
          <w:p w:rsidR="00AF2EA9" w:rsidRPr="000122F1" w:rsidRDefault="00AF2EA9" w:rsidP="004D62CD">
            <w:pPr>
              <w:pStyle w:val="Table"/>
            </w:pPr>
          </w:p>
        </w:tc>
      </w:tr>
      <w:tr w:rsidR="00AF2EA9" w:rsidRPr="000122F1" w:rsidTr="004D62CD">
        <w:trPr>
          <w:trHeight w:val="525"/>
          <w:jc w:val="center"/>
        </w:trPr>
        <w:tc>
          <w:tcPr>
            <w:tcW w:w="567" w:type="dxa"/>
            <w:vMerge w:val="restart"/>
          </w:tcPr>
          <w:p w:rsidR="00AF2EA9" w:rsidRPr="000122F1" w:rsidRDefault="00AF2EA9" w:rsidP="004D62CD">
            <w:pPr>
              <w:pStyle w:val="Table"/>
            </w:pPr>
            <w:r w:rsidRPr="000122F1">
              <w:t>4.1.5.</w:t>
            </w:r>
          </w:p>
        </w:tc>
        <w:tc>
          <w:tcPr>
            <w:tcW w:w="1560" w:type="dxa"/>
            <w:vMerge w:val="restart"/>
          </w:tcPr>
          <w:p w:rsidR="00AF2EA9" w:rsidRPr="000122F1" w:rsidRDefault="00AF2EA9" w:rsidP="004D62CD">
            <w:pPr>
              <w:pStyle w:val="Table"/>
            </w:pPr>
            <w:r w:rsidRPr="000122F1">
              <w:t>п. Приполярн</w:t>
            </w:r>
            <w:r w:rsidRPr="000122F1">
              <w:lastRenderedPageBreak/>
              <w:t xml:space="preserve">ый </w:t>
            </w:r>
          </w:p>
          <w:p w:rsidR="00AF2EA9" w:rsidRPr="000122F1" w:rsidRDefault="00AF2EA9" w:rsidP="004D62CD">
            <w:pPr>
              <w:pStyle w:val="Table"/>
            </w:pPr>
            <w:r w:rsidRPr="000122F1">
              <w:t>(1 строение)</w:t>
            </w:r>
          </w:p>
        </w:tc>
        <w:tc>
          <w:tcPr>
            <w:tcW w:w="1623" w:type="dxa"/>
          </w:tcPr>
          <w:p w:rsidR="00AF2EA9" w:rsidRPr="000122F1" w:rsidRDefault="00AF2EA9" w:rsidP="004D62CD">
            <w:pPr>
              <w:pStyle w:val="Table"/>
            </w:pPr>
            <w:r w:rsidRPr="000122F1">
              <w:lastRenderedPageBreak/>
              <w:t xml:space="preserve">Департамент </w:t>
            </w:r>
            <w:r w:rsidRPr="000122F1">
              <w:lastRenderedPageBreak/>
              <w:t>строительства</w:t>
            </w:r>
          </w:p>
          <w:p w:rsidR="00AF2EA9" w:rsidRPr="000122F1" w:rsidRDefault="00AF2EA9" w:rsidP="004D62CD">
            <w:pPr>
              <w:pStyle w:val="Table"/>
            </w:pPr>
          </w:p>
        </w:tc>
        <w:tc>
          <w:tcPr>
            <w:tcW w:w="787" w:type="dxa"/>
          </w:tcPr>
          <w:p w:rsidR="00AF2EA9" w:rsidRPr="000122F1" w:rsidRDefault="00AF2EA9" w:rsidP="004D62CD">
            <w:pPr>
              <w:pStyle w:val="Table"/>
            </w:pPr>
            <w:r w:rsidRPr="000122F1">
              <w:lastRenderedPageBreak/>
              <w:t xml:space="preserve">бюджет </w:t>
            </w:r>
            <w:r w:rsidRPr="000122F1">
              <w:lastRenderedPageBreak/>
              <w:t>автономного округа</w:t>
            </w:r>
          </w:p>
        </w:tc>
        <w:tc>
          <w:tcPr>
            <w:tcW w:w="851" w:type="dxa"/>
          </w:tcPr>
          <w:p w:rsidR="00AF2EA9" w:rsidRPr="000122F1" w:rsidRDefault="00AF2EA9" w:rsidP="004D62CD">
            <w:pPr>
              <w:pStyle w:val="Table"/>
            </w:pPr>
            <w:r w:rsidRPr="000122F1">
              <w:lastRenderedPageBreak/>
              <w:t>-</w:t>
            </w:r>
          </w:p>
        </w:tc>
        <w:tc>
          <w:tcPr>
            <w:tcW w:w="774" w:type="dxa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931" w:type="dxa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931" w:type="dxa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635" w:type="dxa"/>
            <w:gridSpan w:val="2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827" w:type="dxa"/>
            <w:gridSpan w:val="2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1571" w:type="dxa"/>
            <w:vMerge/>
          </w:tcPr>
          <w:p w:rsidR="00AF2EA9" w:rsidRPr="000122F1" w:rsidRDefault="00AF2EA9" w:rsidP="004D62CD">
            <w:pPr>
              <w:pStyle w:val="Table"/>
            </w:pPr>
          </w:p>
        </w:tc>
      </w:tr>
      <w:tr w:rsidR="00AF2EA9" w:rsidRPr="000122F1" w:rsidTr="004D62CD">
        <w:trPr>
          <w:trHeight w:val="705"/>
          <w:jc w:val="center"/>
        </w:trPr>
        <w:tc>
          <w:tcPr>
            <w:tcW w:w="567" w:type="dxa"/>
            <w:vMerge/>
          </w:tcPr>
          <w:p w:rsidR="00AF2EA9" w:rsidRPr="000122F1" w:rsidRDefault="00AF2EA9" w:rsidP="004D62CD">
            <w:pPr>
              <w:pStyle w:val="Table"/>
            </w:pPr>
          </w:p>
        </w:tc>
        <w:tc>
          <w:tcPr>
            <w:tcW w:w="1560" w:type="dxa"/>
            <w:vMerge/>
          </w:tcPr>
          <w:p w:rsidR="00AF2EA9" w:rsidRPr="000122F1" w:rsidRDefault="00AF2EA9" w:rsidP="004D62CD">
            <w:pPr>
              <w:pStyle w:val="Table"/>
            </w:pPr>
          </w:p>
        </w:tc>
        <w:tc>
          <w:tcPr>
            <w:tcW w:w="1623" w:type="dxa"/>
          </w:tcPr>
          <w:p w:rsidR="00AF2EA9" w:rsidRPr="000122F1" w:rsidRDefault="00AF2EA9" w:rsidP="004D62CD">
            <w:pPr>
              <w:pStyle w:val="Table"/>
            </w:pPr>
          </w:p>
        </w:tc>
        <w:tc>
          <w:tcPr>
            <w:tcW w:w="787" w:type="dxa"/>
          </w:tcPr>
          <w:p w:rsidR="00AF2EA9" w:rsidRPr="000122F1" w:rsidRDefault="00AF2EA9" w:rsidP="004D62CD">
            <w:pPr>
              <w:pStyle w:val="Table"/>
            </w:pPr>
            <w:r w:rsidRPr="000122F1">
              <w:t>бюджет автономного округа</w:t>
            </w:r>
          </w:p>
        </w:tc>
        <w:tc>
          <w:tcPr>
            <w:tcW w:w="851" w:type="dxa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774" w:type="dxa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931" w:type="dxa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931" w:type="dxa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635" w:type="dxa"/>
            <w:gridSpan w:val="2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827" w:type="dxa"/>
            <w:gridSpan w:val="2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1571" w:type="dxa"/>
            <w:vMerge/>
          </w:tcPr>
          <w:p w:rsidR="00AF2EA9" w:rsidRPr="000122F1" w:rsidRDefault="00AF2EA9" w:rsidP="004D62CD">
            <w:pPr>
              <w:pStyle w:val="Table"/>
            </w:pPr>
          </w:p>
        </w:tc>
      </w:tr>
      <w:tr w:rsidR="00AF2EA9" w:rsidRPr="000122F1" w:rsidTr="004D62CD">
        <w:trPr>
          <w:trHeight w:val="346"/>
          <w:jc w:val="center"/>
        </w:trPr>
        <w:tc>
          <w:tcPr>
            <w:tcW w:w="567" w:type="dxa"/>
            <w:vMerge/>
          </w:tcPr>
          <w:p w:rsidR="00AF2EA9" w:rsidRPr="000122F1" w:rsidRDefault="00AF2EA9" w:rsidP="004D62CD">
            <w:pPr>
              <w:pStyle w:val="Table"/>
            </w:pPr>
          </w:p>
        </w:tc>
        <w:tc>
          <w:tcPr>
            <w:tcW w:w="1560" w:type="dxa"/>
            <w:vMerge/>
          </w:tcPr>
          <w:p w:rsidR="00AF2EA9" w:rsidRPr="000122F1" w:rsidRDefault="00AF2EA9" w:rsidP="004D62CD">
            <w:pPr>
              <w:pStyle w:val="Table"/>
            </w:pPr>
          </w:p>
        </w:tc>
        <w:tc>
          <w:tcPr>
            <w:tcW w:w="1623" w:type="dxa"/>
          </w:tcPr>
          <w:p w:rsidR="00AF2EA9" w:rsidRPr="000122F1" w:rsidRDefault="00AF2EA9" w:rsidP="004D62CD">
            <w:pPr>
              <w:pStyle w:val="Table"/>
            </w:pPr>
            <w:r w:rsidRPr="000122F1">
              <w:t>УКСиР</w:t>
            </w:r>
          </w:p>
        </w:tc>
        <w:tc>
          <w:tcPr>
            <w:tcW w:w="787" w:type="dxa"/>
          </w:tcPr>
          <w:p w:rsidR="00AF2EA9" w:rsidRPr="000122F1" w:rsidRDefault="00AF2EA9" w:rsidP="004D62CD">
            <w:pPr>
              <w:pStyle w:val="Table"/>
            </w:pPr>
            <w:r w:rsidRPr="000122F1">
              <w:t>бюджет района</w:t>
            </w:r>
          </w:p>
        </w:tc>
        <w:tc>
          <w:tcPr>
            <w:tcW w:w="851" w:type="dxa"/>
          </w:tcPr>
          <w:p w:rsidR="00AF2EA9" w:rsidRPr="000122F1" w:rsidRDefault="00AF2EA9" w:rsidP="004D62CD">
            <w:pPr>
              <w:pStyle w:val="Table"/>
            </w:pPr>
            <w:r w:rsidRPr="000122F1">
              <w:t>450</w:t>
            </w:r>
          </w:p>
        </w:tc>
        <w:tc>
          <w:tcPr>
            <w:tcW w:w="774" w:type="dxa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931" w:type="dxa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931" w:type="dxa"/>
          </w:tcPr>
          <w:p w:rsidR="00AF2EA9" w:rsidRPr="000122F1" w:rsidRDefault="00AF2EA9" w:rsidP="004D62CD">
            <w:pPr>
              <w:pStyle w:val="Table"/>
            </w:pPr>
            <w:r w:rsidRPr="000122F1">
              <w:t>450</w:t>
            </w:r>
          </w:p>
        </w:tc>
        <w:tc>
          <w:tcPr>
            <w:tcW w:w="635" w:type="dxa"/>
            <w:gridSpan w:val="2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827" w:type="dxa"/>
            <w:gridSpan w:val="2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1571" w:type="dxa"/>
            <w:vMerge/>
          </w:tcPr>
          <w:p w:rsidR="00AF2EA9" w:rsidRPr="000122F1" w:rsidRDefault="00AF2EA9" w:rsidP="004D62CD">
            <w:pPr>
              <w:pStyle w:val="Table"/>
            </w:pPr>
          </w:p>
        </w:tc>
      </w:tr>
      <w:tr w:rsidR="00AF2EA9" w:rsidRPr="000122F1" w:rsidTr="004D62CD">
        <w:trPr>
          <w:trHeight w:val="780"/>
          <w:jc w:val="center"/>
        </w:trPr>
        <w:tc>
          <w:tcPr>
            <w:tcW w:w="567" w:type="dxa"/>
            <w:vMerge w:val="restart"/>
          </w:tcPr>
          <w:p w:rsidR="00AF2EA9" w:rsidRPr="000122F1" w:rsidRDefault="00AF2EA9" w:rsidP="004D62CD">
            <w:pPr>
              <w:pStyle w:val="Table"/>
            </w:pPr>
            <w:r w:rsidRPr="000122F1">
              <w:t>4.1.6.</w:t>
            </w:r>
          </w:p>
        </w:tc>
        <w:tc>
          <w:tcPr>
            <w:tcW w:w="1560" w:type="dxa"/>
            <w:vMerge w:val="restart"/>
          </w:tcPr>
          <w:p w:rsidR="00AF2EA9" w:rsidRPr="000122F1" w:rsidRDefault="00AF2EA9" w:rsidP="004D62CD">
            <w:pPr>
              <w:pStyle w:val="Table"/>
            </w:pPr>
            <w:r w:rsidRPr="000122F1">
              <w:t>с. Саранпауль</w:t>
            </w:r>
          </w:p>
          <w:p w:rsidR="00AF2EA9" w:rsidRPr="000122F1" w:rsidRDefault="00AF2EA9" w:rsidP="004D62CD">
            <w:pPr>
              <w:pStyle w:val="Table"/>
            </w:pPr>
            <w:r w:rsidRPr="000122F1">
              <w:t>(1 строение)</w:t>
            </w:r>
          </w:p>
        </w:tc>
        <w:tc>
          <w:tcPr>
            <w:tcW w:w="1623" w:type="dxa"/>
            <w:vMerge w:val="restart"/>
          </w:tcPr>
          <w:p w:rsidR="00AF2EA9" w:rsidRPr="000122F1" w:rsidRDefault="00AF2EA9" w:rsidP="004D62CD">
            <w:pPr>
              <w:pStyle w:val="Table"/>
            </w:pPr>
            <w:r w:rsidRPr="000122F1">
              <w:t>Департамент строительства</w:t>
            </w:r>
          </w:p>
          <w:p w:rsidR="00AF2EA9" w:rsidRPr="000122F1" w:rsidRDefault="00AF2EA9" w:rsidP="004D62CD">
            <w:pPr>
              <w:pStyle w:val="Table"/>
            </w:pPr>
          </w:p>
        </w:tc>
        <w:tc>
          <w:tcPr>
            <w:tcW w:w="787" w:type="dxa"/>
          </w:tcPr>
          <w:p w:rsidR="00AF2EA9" w:rsidRPr="000122F1" w:rsidRDefault="00AF2EA9" w:rsidP="004D62CD">
            <w:pPr>
              <w:pStyle w:val="Table"/>
            </w:pPr>
            <w:r w:rsidRPr="000122F1">
              <w:t>бюджет автономного округа</w:t>
            </w:r>
          </w:p>
        </w:tc>
        <w:tc>
          <w:tcPr>
            <w:tcW w:w="851" w:type="dxa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774" w:type="dxa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931" w:type="dxa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931" w:type="dxa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635" w:type="dxa"/>
            <w:gridSpan w:val="2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827" w:type="dxa"/>
            <w:gridSpan w:val="2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1571" w:type="dxa"/>
            <w:vMerge/>
          </w:tcPr>
          <w:p w:rsidR="00AF2EA9" w:rsidRPr="000122F1" w:rsidRDefault="00AF2EA9" w:rsidP="004D62CD">
            <w:pPr>
              <w:pStyle w:val="Table"/>
            </w:pPr>
          </w:p>
        </w:tc>
      </w:tr>
      <w:tr w:rsidR="00AF2EA9" w:rsidRPr="000122F1" w:rsidTr="004D62CD">
        <w:trPr>
          <w:trHeight w:val="720"/>
          <w:jc w:val="center"/>
        </w:trPr>
        <w:tc>
          <w:tcPr>
            <w:tcW w:w="567" w:type="dxa"/>
            <w:vMerge/>
          </w:tcPr>
          <w:p w:rsidR="00AF2EA9" w:rsidRPr="000122F1" w:rsidRDefault="00AF2EA9" w:rsidP="004D62CD">
            <w:pPr>
              <w:pStyle w:val="Table"/>
            </w:pPr>
          </w:p>
        </w:tc>
        <w:tc>
          <w:tcPr>
            <w:tcW w:w="1560" w:type="dxa"/>
            <w:vMerge/>
          </w:tcPr>
          <w:p w:rsidR="00AF2EA9" w:rsidRPr="000122F1" w:rsidRDefault="00AF2EA9" w:rsidP="004D62CD">
            <w:pPr>
              <w:pStyle w:val="Table"/>
            </w:pPr>
          </w:p>
        </w:tc>
        <w:tc>
          <w:tcPr>
            <w:tcW w:w="1623" w:type="dxa"/>
            <w:vMerge/>
          </w:tcPr>
          <w:p w:rsidR="00AF2EA9" w:rsidRPr="000122F1" w:rsidRDefault="00AF2EA9" w:rsidP="004D62CD">
            <w:pPr>
              <w:pStyle w:val="Table"/>
            </w:pPr>
          </w:p>
        </w:tc>
        <w:tc>
          <w:tcPr>
            <w:tcW w:w="787" w:type="dxa"/>
          </w:tcPr>
          <w:p w:rsidR="00AF2EA9" w:rsidRPr="000122F1" w:rsidRDefault="00AF2EA9" w:rsidP="004D62CD">
            <w:pPr>
              <w:pStyle w:val="Table"/>
            </w:pPr>
            <w:r w:rsidRPr="000122F1">
              <w:t>бюджет автономного округа</w:t>
            </w:r>
          </w:p>
        </w:tc>
        <w:tc>
          <w:tcPr>
            <w:tcW w:w="851" w:type="dxa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774" w:type="dxa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931" w:type="dxa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931" w:type="dxa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635" w:type="dxa"/>
            <w:gridSpan w:val="2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827" w:type="dxa"/>
            <w:gridSpan w:val="2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1571" w:type="dxa"/>
            <w:vMerge/>
          </w:tcPr>
          <w:p w:rsidR="00AF2EA9" w:rsidRPr="000122F1" w:rsidRDefault="00AF2EA9" w:rsidP="004D62CD">
            <w:pPr>
              <w:pStyle w:val="Table"/>
            </w:pPr>
          </w:p>
        </w:tc>
      </w:tr>
      <w:tr w:rsidR="00AF2EA9" w:rsidRPr="000122F1" w:rsidTr="004D62CD">
        <w:trPr>
          <w:trHeight w:val="518"/>
          <w:jc w:val="center"/>
        </w:trPr>
        <w:tc>
          <w:tcPr>
            <w:tcW w:w="567" w:type="dxa"/>
            <w:vMerge/>
          </w:tcPr>
          <w:p w:rsidR="00AF2EA9" w:rsidRPr="000122F1" w:rsidRDefault="00AF2EA9" w:rsidP="004D62CD">
            <w:pPr>
              <w:pStyle w:val="Table"/>
            </w:pPr>
          </w:p>
        </w:tc>
        <w:tc>
          <w:tcPr>
            <w:tcW w:w="1560" w:type="dxa"/>
            <w:vMerge/>
          </w:tcPr>
          <w:p w:rsidR="00AF2EA9" w:rsidRPr="000122F1" w:rsidRDefault="00AF2EA9" w:rsidP="004D62CD">
            <w:pPr>
              <w:pStyle w:val="Table"/>
            </w:pPr>
          </w:p>
        </w:tc>
        <w:tc>
          <w:tcPr>
            <w:tcW w:w="1623" w:type="dxa"/>
          </w:tcPr>
          <w:p w:rsidR="00AF2EA9" w:rsidRPr="000122F1" w:rsidRDefault="000122F1" w:rsidP="004D62CD">
            <w:pPr>
              <w:pStyle w:val="Table"/>
            </w:pPr>
            <w:r w:rsidRPr="000122F1">
              <w:t xml:space="preserve"> </w:t>
            </w:r>
            <w:r w:rsidR="00AF2EA9" w:rsidRPr="000122F1">
              <w:t>УКСиР</w:t>
            </w:r>
          </w:p>
        </w:tc>
        <w:tc>
          <w:tcPr>
            <w:tcW w:w="787" w:type="dxa"/>
          </w:tcPr>
          <w:p w:rsidR="00AF2EA9" w:rsidRPr="000122F1" w:rsidRDefault="00AF2EA9" w:rsidP="004D62CD">
            <w:pPr>
              <w:pStyle w:val="Table"/>
            </w:pPr>
            <w:r w:rsidRPr="000122F1">
              <w:t>бюджет района</w:t>
            </w:r>
          </w:p>
        </w:tc>
        <w:tc>
          <w:tcPr>
            <w:tcW w:w="851" w:type="dxa"/>
          </w:tcPr>
          <w:p w:rsidR="00AF2EA9" w:rsidRPr="000122F1" w:rsidRDefault="00AF2EA9" w:rsidP="004D62CD">
            <w:pPr>
              <w:pStyle w:val="Table"/>
            </w:pPr>
            <w:r w:rsidRPr="000122F1">
              <w:t>450</w:t>
            </w:r>
          </w:p>
        </w:tc>
        <w:tc>
          <w:tcPr>
            <w:tcW w:w="774" w:type="dxa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931" w:type="dxa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931" w:type="dxa"/>
          </w:tcPr>
          <w:p w:rsidR="00AF2EA9" w:rsidRPr="000122F1" w:rsidRDefault="00AF2EA9" w:rsidP="004D62CD">
            <w:pPr>
              <w:pStyle w:val="Table"/>
            </w:pPr>
            <w:r w:rsidRPr="000122F1">
              <w:t>450</w:t>
            </w:r>
          </w:p>
        </w:tc>
        <w:tc>
          <w:tcPr>
            <w:tcW w:w="635" w:type="dxa"/>
            <w:gridSpan w:val="2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827" w:type="dxa"/>
            <w:gridSpan w:val="2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1571" w:type="dxa"/>
            <w:vMerge/>
          </w:tcPr>
          <w:p w:rsidR="00AF2EA9" w:rsidRPr="000122F1" w:rsidRDefault="00AF2EA9" w:rsidP="004D62CD">
            <w:pPr>
              <w:pStyle w:val="Table"/>
            </w:pPr>
          </w:p>
        </w:tc>
      </w:tr>
      <w:tr w:rsidR="00AF2EA9" w:rsidRPr="000122F1" w:rsidTr="004D62CD">
        <w:trPr>
          <w:trHeight w:val="1899"/>
          <w:jc w:val="center"/>
        </w:trPr>
        <w:tc>
          <w:tcPr>
            <w:tcW w:w="567" w:type="dxa"/>
          </w:tcPr>
          <w:p w:rsidR="00AF2EA9" w:rsidRPr="000122F1" w:rsidRDefault="00AF2EA9" w:rsidP="004D62CD">
            <w:pPr>
              <w:pStyle w:val="Table"/>
            </w:pPr>
            <w:r w:rsidRPr="000122F1">
              <w:t>4.2.</w:t>
            </w:r>
          </w:p>
        </w:tc>
        <w:tc>
          <w:tcPr>
            <w:tcW w:w="1560" w:type="dxa"/>
          </w:tcPr>
          <w:p w:rsidR="00AF2EA9" w:rsidRPr="000122F1" w:rsidRDefault="00AF2EA9" w:rsidP="004D62CD">
            <w:pPr>
              <w:pStyle w:val="Table"/>
            </w:pPr>
            <w:r w:rsidRPr="000122F1">
              <w:t>Предоставление</w:t>
            </w:r>
            <w:r w:rsidR="000122F1" w:rsidRPr="000122F1">
              <w:t xml:space="preserve"> </w:t>
            </w:r>
            <w:r w:rsidRPr="000122F1">
              <w:t>квартир в качестве служебного жилья участковым уполномоченным милиции ОВД по Березовскому району, в том числе:</w:t>
            </w:r>
          </w:p>
        </w:tc>
        <w:tc>
          <w:tcPr>
            <w:tcW w:w="1623" w:type="dxa"/>
          </w:tcPr>
          <w:p w:rsidR="00AF2EA9" w:rsidRPr="000122F1" w:rsidRDefault="00AF2EA9" w:rsidP="004D62CD">
            <w:pPr>
              <w:pStyle w:val="Table"/>
            </w:pPr>
          </w:p>
        </w:tc>
        <w:tc>
          <w:tcPr>
            <w:tcW w:w="787" w:type="dxa"/>
          </w:tcPr>
          <w:p w:rsidR="00AF2EA9" w:rsidRPr="000122F1" w:rsidRDefault="00AF2EA9" w:rsidP="004D62CD">
            <w:pPr>
              <w:pStyle w:val="Table"/>
            </w:pPr>
          </w:p>
        </w:tc>
        <w:tc>
          <w:tcPr>
            <w:tcW w:w="851" w:type="dxa"/>
          </w:tcPr>
          <w:p w:rsidR="00AF2EA9" w:rsidRPr="000122F1" w:rsidRDefault="00AF2EA9" w:rsidP="004D62CD">
            <w:pPr>
              <w:pStyle w:val="Table"/>
            </w:pPr>
          </w:p>
        </w:tc>
        <w:tc>
          <w:tcPr>
            <w:tcW w:w="774" w:type="dxa"/>
          </w:tcPr>
          <w:p w:rsidR="00AF2EA9" w:rsidRPr="000122F1" w:rsidRDefault="00AF2EA9" w:rsidP="004D62CD">
            <w:pPr>
              <w:pStyle w:val="Table"/>
            </w:pPr>
          </w:p>
        </w:tc>
        <w:tc>
          <w:tcPr>
            <w:tcW w:w="931" w:type="dxa"/>
          </w:tcPr>
          <w:p w:rsidR="00AF2EA9" w:rsidRPr="000122F1" w:rsidRDefault="00AF2EA9" w:rsidP="004D62CD">
            <w:pPr>
              <w:pStyle w:val="Table"/>
            </w:pPr>
          </w:p>
        </w:tc>
        <w:tc>
          <w:tcPr>
            <w:tcW w:w="931" w:type="dxa"/>
          </w:tcPr>
          <w:p w:rsidR="00AF2EA9" w:rsidRPr="000122F1" w:rsidRDefault="00AF2EA9" w:rsidP="004D62CD">
            <w:pPr>
              <w:pStyle w:val="Table"/>
            </w:pPr>
          </w:p>
        </w:tc>
        <w:tc>
          <w:tcPr>
            <w:tcW w:w="635" w:type="dxa"/>
            <w:gridSpan w:val="2"/>
          </w:tcPr>
          <w:p w:rsidR="00AF2EA9" w:rsidRPr="000122F1" w:rsidRDefault="00AF2EA9" w:rsidP="004D62CD">
            <w:pPr>
              <w:pStyle w:val="Table"/>
            </w:pPr>
          </w:p>
        </w:tc>
        <w:tc>
          <w:tcPr>
            <w:tcW w:w="827" w:type="dxa"/>
            <w:gridSpan w:val="2"/>
          </w:tcPr>
          <w:p w:rsidR="00AF2EA9" w:rsidRPr="000122F1" w:rsidRDefault="00AF2EA9" w:rsidP="004D62CD">
            <w:pPr>
              <w:pStyle w:val="Table"/>
            </w:pPr>
          </w:p>
        </w:tc>
        <w:tc>
          <w:tcPr>
            <w:tcW w:w="1571" w:type="dxa"/>
            <w:vMerge/>
          </w:tcPr>
          <w:p w:rsidR="00AF2EA9" w:rsidRPr="000122F1" w:rsidRDefault="00AF2EA9" w:rsidP="004D62CD">
            <w:pPr>
              <w:pStyle w:val="Table"/>
            </w:pPr>
          </w:p>
        </w:tc>
      </w:tr>
      <w:tr w:rsidR="00AF2EA9" w:rsidRPr="000122F1" w:rsidTr="004D62CD">
        <w:trPr>
          <w:trHeight w:val="556"/>
          <w:jc w:val="center"/>
        </w:trPr>
        <w:tc>
          <w:tcPr>
            <w:tcW w:w="567" w:type="dxa"/>
          </w:tcPr>
          <w:p w:rsidR="00AF2EA9" w:rsidRPr="000122F1" w:rsidRDefault="00AF2EA9" w:rsidP="004D62CD">
            <w:pPr>
              <w:pStyle w:val="Table"/>
            </w:pPr>
            <w:r w:rsidRPr="000122F1">
              <w:t>4.3.1.</w:t>
            </w:r>
          </w:p>
        </w:tc>
        <w:tc>
          <w:tcPr>
            <w:tcW w:w="1560" w:type="dxa"/>
          </w:tcPr>
          <w:p w:rsidR="00AF2EA9" w:rsidRPr="000122F1" w:rsidRDefault="00AF2EA9" w:rsidP="004D62CD">
            <w:pPr>
              <w:pStyle w:val="Table"/>
            </w:pPr>
            <w:r w:rsidRPr="000122F1">
              <w:t xml:space="preserve">в п.Березово – </w:t>
            </w:r>
          </w:p>
          <w:p w:rsidR="00AF2EA9" w:rsidRPr="000122F1" w:rsidRDefault="00AF2EA9" w:rsidP="004D62CD">
            <w:pPr>
              <w:pStyle w:val="Table"/>
            </w:pPr>
            <w:r w:rsidRPr="000122F1">
              <w:t>3 квартиры</w:t>
            </w:r>
          </w:p>
        </w:tc>
        <w:tc>
          <w:tcPr>
            <w:tcW w:w="1623" w:type="dxa"/>
          </w:tcPr>
          <w:p w:rsidR="00AF2EA9" w:rsidRPr="000122F1" w:rsidRDefault="00AF2EA9" w:rsidP="004D62CD">
            <w:pPr>
              <w:pStyle w:val="Table"/>
            </w:pPr>
            <w:r w:rsidRPr="000122F1">
              <w:t>администрация п. Березово</w:t>
            </w:r>
          </w:p>
        </w:tc>
        <w:tc>
          <w:tcPr>
            <w:tcW w:w="787" w:type="dxa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851" w:type="dxa"/>
          </w:tcPr>
          <w:p w:rsidR="00AF2EA9" w:rsidRPr="000122F1" w:rsidRDefault="00AF2EA9" w:rsidP="004D62CD">
            <w:pPr>
              <w:pStyle w:val="Table"/>
            </w:pPr>
            <w:r w:rsidRPr="000122F1">
              <w:t>3 квартиры</w:t>
            </w:r>
          </w:p>
        </w:tc>
        <w:tc>
          <w:tcPr>
            <w:tcW w:w="774" w:type="dxa"/>
          </w:tcPr>
          <w:p w:rsidR="00AF2EA9" w:rsidRPr="000122F1" w:rsidRDefault="00AF2EA9" w:rsidP="004D62CD">
            <w:pPr>
              <w:pStyle w:val="Table"/>
            </w:pPr>
            <w:r w:rsidRPr="000122F1">
              <w:t>1 квартира</w:t>
            </w:r>
          </w:p>
        </w:tc>
        <w:tc>
          <w:tcPr>
            <w:tcW w:w="931" w:type="dxa"/>
          </w:tcPr>
          <w:p w:rsidR="00AF2EA9" w:rsidRPr="000122F1" w:rsidRDefault="00AF2EA9" w:rsidP="004D62CD">
            <w:pPr>
              <w:pStyle w:val="Table"/>
            </w:pPr>
            <w:r w:rsidRPr="000122F1">
              <w:t>1 квартира</w:t>
            </w:r>
          </w:p>
        </w:tc>
        <w:tc>
          <w:tcPr>
            <w:tcW w:w="931" w:type="dxa"/>
          </w:tcPr>
          <w:p w:rsidR="00AF2EA9" w:rsidRPr="000122F1" w:rsidRDefault="00AF2EA9" w:rsidP="004D62CD">
            <w:pPr>
              <w:pStyle w:val="Table"/>
            </w:pPr>
            <w:r w:rsidRPr="000122F1">
              <w:t>1 квартира</w:t>
            </w:r>
          </w:p>
        </w:tc>
        <w:tc>
          <w:tcPr>
            <w:tcW w:w="635" w:type="dxa"/>
            <w:gridSpan w:val="2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827" w:type="dxa"/>
            <w:gridSpan w:val="2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1571" w:type="dxa"/>
            <w:vMerge/>
          </w:tcPr>
          <w:p w:rsidR="00AF2EA9" w:rsidRPr="000122F1" w:rsidRDefault="00AF2EA9" w:rsidP="004D62CD">
            <w:pPr>
              <w:pStyle w:val="Table"/>
            </w:pPr>
          </w:p>
        </w:tc>
      </w:tr>
      <w:tr w:rsidR="00AF2EA9" w:rsidRPr="000122F1" w:rsidTr="004D62CD">
        <w:trPr>
          <w:trHeight w:val="522"/>
          <w:jc w:val="center"/>
        </w:trPr>
        <w:tc>
          <w:tcPr>
            <w:tcW w:w="567" w:type="dxa"/>
          </w:tcPr>
          <w:p w:rsidR="00AF2EA9" w:rsidRPr="000122F1" w:rsidRDefault="00AF2EA9" w:rsidP="004D62CD">
            <w:pPr>
              <w:pStyle w:val="Table"/>
            </w:pPr>
            <w:r w:rsidRPr="000122F1">
              <w:t>4.3.2.</w:t>
            </w:r>
          </w:p>
        </w:tc>
        <w:tc>
          <w:tcPr>
            <w:tcW w:w="1560" w:type="dxa"/>
          </w:tcPr>
          <w:p w:rsidR="00AF2EA9" w:rsidRPr="000122F1" w:rsidRDefault="00AF2EA9" w:rsidP="004D62CD">
            <w:pPr>
              <w:pStyle w:val="Table"/>
            </w:pPr>
            <w:r w:rsidRPr="000122F1">
              <w:t>в п.Игрим – 3 квартиры</w:t>
            </w:r>
          </w:p>
        </w:tc>
        <w:tc>
          <w:tcPr>
            <w:tcW w:w="1623" w:type="dxa"/>
          </w:tcPr>
          <w:p w:rsidR="00AF2EA9" w:rsidRPr="000122F1" w:rsidRDefault="00AF2EA9" w:rsidP="004D62CD">
            <w:pPr>
              <w:pStyle w:val="Table"/>
            </w:pPr>
            <w:r w:rsidRPr="000122F1">
              <w:t>администрация п. Игрим</w:t>
            </w:r>
          </w:p>
        </w:tc>
        <w:tc>
          <w:tcPr>
            <w:tcW w:w="787" w:type="dxa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851" w:type="dxa"/>
          </w:tcPr>
          <w:p w:rsidR="00AF2EA9" w:rsidRPr="000122F1" w:rsidRDefault="00AF2EA9" w:rsidP="004D62CD">
            <w:pPr>
              <w:pStyle w:val="Table"/>
            </w:pPr>
            <w:r w:rsidRPr="000122F1">
              <w:t>3 квартиры</w:t>
            </w:r>
          </w:p>
        </w:tc>
        <w:tc>
          <w:tcPr>
            <w:tcW w:w="774" w:type="dxa"/>
          </w:tcPr>
          <w:p w:rsidR="00AF2EA9" w:rsidRPr="000122F1" w:rsidRDefault="00AF2EA9" w:rsidP="004D62CD">
            <w:pPr>
              <w:pStyle w:val="Table"/>
            </w:pPr>
            <w:r w:rsidRPr="000122F1">
              <w:t>1 квартира</w:t>
            </w:r>
          </w:p>
        </w:tc>
        <w:tc>
          <w:tcPr>
            <w:tcW w:w="931" w:type="dxa"/>
          </w:tcPr>
          <w:p w:rsidR="00AF2EA9" w:rsidRPr="000122F1" w:rsidRDefault="00AF2EA9" w:rsidP="004D62CD">
            <w:pPr>
              <w:pStyle w:val="Table"/>
            </w:pPr>
            <w:r w:rsidRPr="000122F1">
              <w:t>2</w:t>
            </w:r>
            <w:r w:rsidR="000122F1" w:rsidRPr="000122F1">
              <w:t xml:space="preserve"> </w:t>
            </w:r>
            <w:r w:rsidRPr="000122F1">
              <w:t>квартиры</w:t>
            </w:r>
          </w:p>
        </w:tc>
        <w:tc>
          <w:tcPr>
            <w:tcW w:w="931" w:type="dxa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635" w:type="dxa"/>
            <w:gridSpan w:val="2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827" w:type="dxa"/>
            <w:gridSpan w:val="2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1571" w:type="dxa"/>
            <w:vMerge/>
          </w:tcPr>
          <w:p w:rsidR="00AF2EA9" w:rsidRPr="000122F1" w:rsidRDefault="00AF2EA9" w:rsidP="004D62CD">
            <w:pPr>
              <w:pStyle w:val="Table"/>
            </w:pPr>
          </w:p>
        </w:tc>
      </w:tr>
      <w:tr w:rsidR="00AF2EA9" w:rsidRPr="000122F1" w:rsidTr="004D62CD">
        <w:trPr>
          <w:trHeight w:val="2310"/>
          <w:jc w:val="center"/>
        </w:trPr>
        <w:tc>
          <w:tcPr>
            <w:tcW w:w="567" w:type="dxa"/>
          </w:tcPr>
          <w:p w:rsidR="00AF2EA9" w:rsidRPr="000122F1" w:rsidRDefault="00AF2EA9" w:rsidP="004D62CD">
            <w:pPr>
              <w:pStyle w:val="Table"/>
            </w:pPr>
            <w:r w:rsidRPr="000122F1">
              <w:lastRenderedPageBreak/>
              <w:t>4.4.</w:t>
            </w:r>
          </w:p>
        </w:tc>
        <w:tc>
          <w:tcPr>
            <w:tcW w:w="1560" w:type="dxa"/>
          </w:tcPr>
          <w:p w:rsidR="00AF2EA9" w:rsidRPr="000122F1" w:rsidRDefault="00AF2EA9" w:rsidP="004D62CD">
            <w:pPr>
              <w:pStyle w:val="Table"/>
            </w:pPr>
            <w:r w:rsidRPr="000122F1">
              <w:t xml:space="preserve">Укрепление материально-технической базы подразделений милиции общественной безопасности органов внутренних дел по Березовскому району, </w:t>
            </w:r>
          </w:p>
          <w:p w:rsidR="00AF2EA9" w:rsidRPr="000122F1" w:rsidRDefault="00AF2EA9" w:rsidP="004D62CD">
            <w:pPr>
              <w:pStyle w:val="Table"/>
            </w:pPr>
            <w:r w:rsidRPr="000122F1">
              <w:t>в том числе:</w:t>
            </w:r>
          </w:p>
        </w:tc>
        <w:tc>
          <w:tcPr>
            <w:tcW w:w="1623" w:type="dxa"/>
            <w:vMerge w:val="restart"/>
          </w:tcPr>
          <w:p w:rsidR="00AF2EA9" w:rsidRPr="000122F1" w:rsidRDefault="00AF2EA9" w:rsidP="004D62CD">
            <w:pPr>
              <w:pStyle w:val="Table"/>
            </w:pPr>
            <w:r w:rsidRPr="000122F1">
              <w:t>ОМВД,</w:t>
            </w:r>
          </w:p>
          <w:p w:rsidR="00AF2EA9" w:rsidRPr="000122F1" w:rsidRDefault="00AF2EA9" w:rsidP="004D62CD">
            <w:pPr>
              <w:pStyle w:val="Table"/>
            </w:pPr>
            <w:r w:rsidRPr="000122F1">
              <w:t>Администрация района</w:t>
            </w:r>
          </w:p>
        </w:tc>
        <w:tc>
          <w:tcPr>
            <w:tcW w:w="787" w:type="dxa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851" w:type="dxa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774" w:type="dxa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931" w:type="dxa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931" w:type="dxa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635" w:type="dxa"/>
            <w:gridSpan w:val="2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827" w:type="dxa"/>
            <w:gridSpan w:val="2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1571" w:type="dxa"/>
            <w:vMerge w:val="restart"/>
          </w:tcPr>
          <w:p w:rsidR="00AF2EA9" w:rsidRPr="000122F1" w:rsidRDefault="00AF2EA9" w:rsidP="004D62CD">
            <w:pPr>
              <w:pStyle w:val="Table"/>
            </w:pPr>
          </w:p>
        </w:tc>
      </w:tr>
      <w:tr w:rsidR="00AF2EA9" w:rsidRPr="000122F1" w:rsidTr="004D62CD">
        <w:trPr>
          <w:trHeight w:val="366"/>
          <w:jc w:val="center"/>
        </w:trPr>
        <w:tc>
          <w:tcPr>
            <w:tcW w:w="567" w:type="dxa"/>
          </w:tcPr>
          <w:p w:rsidR="00AF2EA9" w:rsidRPr="000122F1" w:rsidRDefault="00AF2EA9" w:rsidP="004D62CD">
            <w:pPr>
              <w:pStyle w:val="Table"/>
            </w:pPr>
            <w:r w:rsidRPr="000122F1">
              <w:t>4.4.1.</w:t>
            </w:r>
          </w:p>
        </w:tc>
        <w:tc>
          <w:tcPr>
            <w:tcW w:w="1560" w:type="dxa"/>
          </w:tcPr>
          <w:p w:rsidR="00AF2EA9" w:rsidRPr="000122F1" w:rsidRDefault="00AF2EA9" w:rsidP="004D62CD">
            <w:pPr>
              <w:pStyle w:val="Table"/>
            </w:pPr>
            <w:r w:rsidRPr="000122F1">
              <w:t>Бинокль – 2 единицы</w:t>
            </w:r>
          </w:p>
        </w:tc>
        <w:tc>
          <w:tcPr>
            <w:tcW w:w="1623" w:type="dxa"/>
            <w:vMerge/>
          </w:tcPr>
          <w:p w:rsidR="00AF2EA9" w:rsidRPr="000122F1" w:rsidRDefault="00AF2EA9" w:rsidP="004D62CD">
            <w:pPr>
              <w:pStyle w:val="Table"/>
            </w:pPr>
          </w:p>
        </w:tc>
        <w:tc>
          <w:tcPr>
            <w:tcW w:w="787" w:type="dxa"/>
          </w:tcPr>
          <w:p w:rsidR="00AF2EA9" w:rsidRPr="000122F1" w:rsidRDefault="00AF2EA9" w:rsidP="004D62CD">
            <w:pPr>
              <w:pStyle w:val="Table"/>
            </w:pPr>
            <w:r w:rsidRPr="000122F1">
              <w:t>бюджет района</w:t>
            </w:r>
          </w:p>
        </w:tc>
        <w:tc>
          <w:tcPr>
            <w:tcW w:w="851" w:type="dxa"/>
          </w:tcPr>
          <w:p w:rsidR="00AF2EA9" w:rsidRPr="000122F1" w:rsidRDefault="00AF2EA9" w:rsidP="004D62CD">
            <w:pPr>
              <w:pStyle w:val="Table"/>
            </w:pPr>
            <w:r w:rsidRPr="000122F1">
              <w:t>5</w:t>
            </w:r>
          </w:p>
        </w:tc>
        <w:tc>
          <w:tcPr>
            <w:tcW w:w="774" w:type="dxa"/>
          </w:tcPr>
          <w:p w:rsidR="00AF2EA9" w:rsidRPr="000122F1" w:rsidRDefault="00AF2EA9" w:rsidP="004D62CD">
            <w:pPr>
              <w:pStyle w:val="Table"/>
            </w:pPr>
            <w:r w:rsidRPr="000122F1">
              <w:t>5</w:t>
            </w:r>
          </w:p>
        </w:tc>
        <w:tc>
          <w:tcPr>
            <w:tcW w:w="931" w:type="dxa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931" w:type="dxa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635" w:type="dxa"/>
            <w:gridSpan w:val="2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827" w:type="dxa"/>
            <w:gridSpan w:val="2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1571" w:type="dxa"/>
            <w:vMerge/>
          </w:tcPr>
          <w:p w:rsidR="00AF2EA9" w:rsidRPr="000122F1" w:rsidRDefault="00AF2EA9" w:rsidP="004D62CD">
            <w:pPr>
              <w:pStyle w:val="Table"/>
            </w:pPr>
          </w:p>
        </w:tc>
      </w:tr>
      <w:tr w:rsidR="00AF2EA9" w:rsidRPr="000122F1" w:rsidTr="004D62CD">
        <w:trPr>
          <w:trHeight w:val="359"/>
          <w:jc w:val="center"/>
        </w:trPr>
        <w:tc>
          <w:tcPr>
            <w:tcW w:w="567" w:type="dxa"/>
          </w:tcPr>
          <w:p w:rsidR="00AF2EA9" w:rsidRPr="000122F1" w:rsidRDefault="00AF2EA9" w:rsidP="004D62CD">
            <w:pPr>
              <w:pStyle w:val="Table"/>
            </w:pPr>
            <w:r w:rsidRPr="000122F1">
              <w:t>4.4.2.</w:t>
            </w:r>
          </w:p>
        </w:tc>
        <w:tc>
          <w:tcPr>
            <w:tcW w:w="1560" w:type="dxa"/>
          </w:tcPr>
          <w:p w:rsidR="00AF2EA9" w:rsidRPr="000122F1" w:rsidRDefault="00AF2EA9" w:rsidP="004D62CD">
            <w:pPr>
              <w:pStyle w:val="Table"/>
            </w:pPr>
            <w:r w:rsidRPr="000122F1">
              <w:t>Моторная лодка</w:t>
            </w:r>
          </w:p>
        </w:tc>
        <w:tc>
          <w:tcPr>
            <w:tcW w:w="1623" w:type="dxa"/>
            <w:vMerge/>
          </w:tcPr>
          <w:p w:rsidR="00AF2EA9" w:rsidRPr="000122F1" w:rsidRDefault="00AF2EA9" w:rsidP="004D62CD">
            <w:pPr>
              <w:pStyle w:val="Table"/>
            </w:pPr>
          </w:p>
        </w:tc>
        <w:tc>
          <w:tcPr>
            <w:tcW w:w="787" w:type="dxa"/>
          </w:tcPr>
          <w:p w:rsidR="00AF2EA9" w:rsidRPr="000122F1" w:rsidRDefault="00AF2EA9" w:rsidP="004D62CD">
            <w:pPr>
              <w:pStyle w:val="Table"/>
            </w:pPr>
            <w:r w:rsidRPr="000122F1">
              <w:t>бюджет района</w:t>
            </w:r>
          </w:p>
        </w:tc>
        <w:tc>
          <w:tcPr>
            <w:tcW w:w="851" w:type="dxa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774" w:type="dxa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931" w:type="dxa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931" w:type="dxa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635" w:type="dxa"/>
            <w:gridSpan w:val="2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827" w:type="dxa"/>
            <w:gridSpan w:val="2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1571" w:type="dxa"/>
            <w:vMerge/>
          </w:tcPr>
          <w:p w:rsidR="00AF2EA9" w:rsidRPr="000122F1" w:rsidRDefault="00AF2EA9" w:rsidP="004D62CD">
            <w:pPr>
              <w:pStyle w:val="Table"/>
            </w:pPr>
          </w:p>
        </w:tc>
      </w:tr>
      <w:tr w:rsidR="00AF2EA9" w:rsidRPr="000122F1" w:rsidTr="004D62CD">
        <w:trPr>
          <w:trHeight w:val="536"/>
          <w:jc w:val="center"/>
        </w:trPr>
        <w:tc>
          <w:tcPr>
            <w:tcW w:w="567" w:type="dxa"/>
          </w:tcPr>
          <w:p w:rsidR="00AF2EA9" w:rsidRPr="000122F1" w:rsidRDefault="00AF2EA9" w:rsidP="004D62CD">
            <w:pPr>
              <w:pStyle w:val="Table"/>
            </w:pPr>
            <w:r w:rsidRPr="000122F1">
              <w:t>4.4.3.</w:t>
            </w:r>
          </w:p>
        </w:tc>
        <w:tc>
          <w:tcPr>
            <w:tcW w:w="1560" w:type="dxa"/>
          </w:tcPr>
          <w:p w:rsidR="00AF2EA9" w:rsidRPr="000122F1" w:rsidRDefault="00AF2EA9" w:rsidP="004D62CD">
            <w:pPr>
              <w:pStyle w:val="Table"/>
            </w:pPr>
            <w:r w:rsidRPr="000122F1">
              <w:t>Лодочный мотор «Ямаха-50»</w:t>
            </w:r>
          </w:p>
        </w:tc>
        <w:tc>
          <w:tcPr>
            <w:tcW w:w="1623" w:type="dxa"/>
            <w:vMerge/>
          </w:tcPr>
          <w:p w:rsidR="00AF2EA9" w:rsidRPr="000122F1" w:rsidRDefault="00AF2EA9" w:rsidP="004D62CD">
            <w:pPr>
              <w:pStyle w:val="Table"/>
            </w:pPr>
          </w:p>
        </w:tc>
        <w:tc>
          <w:tcPr>
            <w:tcW w:w="787" w:type="dxa"/>
          </w:tcPr>
          <w:p w:rsidR="00AF2EA9" w:rsidRPr="000122F1" w:rsidRDefault="00AF2EA9" w:rsidP="004D62CD">
            <w:pPr>
              <w:pStyle w:val="Table"/>
            </w:pPr>
            <w:r w:rsidRPr="000122F1">
              <w:t>бюджет района</w:t>
            </w:r>
          </w:p>
        </w:tc>
        <w:tc>
          <w:tcPr>
            <w:tcW w:w="851" w:type="dxa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774" w:type="dxa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931" w:type="dxa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931" w:type="dxa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635" w:type="dxa"/>
            <w:gridSpan w:val="2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827" w:type="dxa"/>
            <w:gridSpan w:val="2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1571" w:type="dxa"/>
            <w:vMerge/>
          </w:tcPr>
          <w:p w:rsidR="00AF2EA9" w:rsidRPr="000122F1" w:rsidRDefault="00AF2EA9" w:rsidP="004D62CD">
            <w:pPr>
              <w:pStyle w:val="Table"/>
            </w:pPr>
          </w:p>
        </w:tc>
      </w:tr>
      <w:tr w:rsidR="00AF2EA9" w:rsidRPr="000122F1" w:rsidTr="004D62CD">
        <w:trPr>
          <w:trHeight w:val="347"/>
          <w:jc w:val="center"/>
        </w:trPr>
        <w:tc>
          <w:tcPr>
            <w:tcW w:w="567" w:type="dxa"/>
          </w:tcPr>
          <w:p w:rsidR="00AF2EA9" w:rsidRPr="000122F1" w:rsidRDefault="00AF2EA9" w:rsidP="004D62CD">
            <w:pPr>
              <w:pStyle w:val="Table"/>
            </w:pPr>
            <w:r w:rsidRPr="000122F1">
              <w:t>4.4.4.</w:t>
            </w:r>
          </w:p>
        </w:tc>
        <w:tc>
          <w:tcPr>
            <w:tcW w:w="1560" w:type="dxa"/>
          </w:tcPr>
          <w:p w:rsidR="00AF2EA9" w:rsidRPr="000122F1" w:rsidRDefault="00AF2EA9" w:rsidP="004D62CD">
            <w:pPr>
              <w:pStyle w:val="Table"/>
            </w:pPr>
            <w:r w:rsidRPr="000122F1">
              <w:t>Снегоход «Ямаха»</w:t>
            </w:r>
          </w:p>
        </w:tc>
        <w:tc>
          <w:tcPr>
            <w:tcW w:w="1623" w:type="dxa"/>
            <w:vMerge w:val="restart"/>
          </w:tcPr>
          <w:p w:rsidR="00AF2EA9" w:rsidRPr="000122F1" w:rsidRDefault="00AF2EA9" w:rsidP="004D62CD">
            <w:pPr>
              <w:pStyle w:val="Table"/>
            </w:pPr>
          </w:p>
        </w:tc>
        <w:tc>
          <w:tcPr>
            <w:tcW w:w="787" w:type="dxa"/>
          </w:tcPr>
          <w:p w:rsidR="00AF2EA9" w:rsidRPr="000122F1" w:rsidRDefault="00AF2EA9" w:rsidP="004D62CD">
            <w:pPr>
              <w:pStyle w:val="Table"/>
            </w:pPr>
            <w:r w:rsidRPr="000122F1">
              <w:t>бюджет района</w:t>
            </w:r>
          </w:p>
        </w:tc>
        <w:tc>
          <w:tcPr>
            <w:tcW w:w="851" w:type="dxa"/>
          </w:tcPr>
          <w:p w:rsidR="00AF2EA9" w:rsidRPr="000122F1" w:rsidRDefault="00AF2EA9" w:rsidP="004D62CD">
            <w:pPr>
              <w:pStyle w:val="Table"/>
            </w:pPr>
            <w:r w:rsidRPr="000122F1">
              <w:t>351</w:t>
            </w:r>
          </w:p>
        </w:tc>
        <w:tc>
          <w:tcPr>
            <w:tcW w:w="774" w:type="dxa"/>
          </w:tcPr>
          <w:p w:rsidR="00AF2EA9" w:rsidRPr="000122F1" w:rsidRDefault="00AF2EA9" w:rsidP="004D62CD">
            <w:pPr>
              <w:pStyle w:val="Table"/>
            </w:pPr>
            <w:r w:rsidRPr="000122F1">
              <w:t>351</w:t>
            </w:r>
          </w:p>
        </w:tc>
        <w:tc>
          <w:tcPr>
            <w:tcW w:w="931" w:type="dxa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931" w:type="dxa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635" w:type="dxa"/>
            <w:gridSpan w:val="2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827" w:type="dxa"/>
            <w:gridSpan w:val="2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1571" w:type="dxa"/>
            <w:vMerge/>
          </w:tcPr>
          <w:p w:rsidR="00AF2EA9" w:rsidRPr="000122F1" w:rsidRDefault="00AF2EA9" w:rsidP="004D62CD">
            <w:pPr>
              <w:pStyle w:val="Table"/>
            </w:pPr>
          </w:p>
        </w:tc>
      </w:tr>
      <w:tr w:rsidR="00AF2EA9" w:rsidRPr="000122F1" w:rsidTr="004D62CD">
        <w:trPr>
          <w:trHeight w:val="532"/>
          <w:jc w:val="center"/>
        </w:trPr>
        <w:tc>
          <w:tcPr>
            <w:tcW w:w="567" w:type="dxa"/>
          </w:tcPr>
          <w:p w:rsidR="00AF2EA9" w:rsidRPr="000122F1" w:rsidRDefault="00AF2EA9" w:rsidP="004D62CD">
            <w:pPr>
              <w:pStyle w:val="Table"/>
            </w:pPr>
            <w:r w:rsidRPr="000122F1">
              <w:t>4.4.5.</w:t>
            </w:r>
          </w:p>
        </w:tc>
        <w:tc>
          <w:tcPr>
            <w:tcW w:w="1560" w:type="dxa"/>
          </w:tcPr>
          <w:p w:rsidR="00AF2EA9" w:rsidRPr="000122F1" w:rsidRDefault="00AF2EA9" w:rsidP="004D62CD">
            <w:pPr>
              <w:pStyle w:val="Table"/>
            </w:pPr>
            <w:r w:rsidRPr="000122F1">
              <w:t>Прибор ночного видения – 2 единицы</w:t>
            </w:r>
          </w:p>
        </w:tc>
        <w:tc>
          <w:tcPr>
            <w:tcW w:w="1623" w:type="dxa"/>
            <w:vMerge/>
          </w:tcPr>
          <w:p w:rsidR="00AF2EA9" w:rsidRPr="000122F1" w:rsidRDefault="00AF2EA9" w:rsidP="004D62CD">
            <w:pPr>
              <w:pStyle w:val="Table"/>
            </w:pPr>
          </w:p>
        </w:tc>
        <w:tc>
          <w:tcPr>
            <w:tcW w:w="787" w:type="dxa"/>
          </w:tcPr>
          <w:p w:rsidR="00AF2EA9" w:rsidRPr="000122F1" w:rsidRDefault="00AF2EA9" w:rsidP="004D62CD">
            <w:pPr>
              <w:pStyle w:val="Table"/>
            </w:pPr>
            <w:r w:rsidRPr="000122F1">
              <w:t>бюджет района</w:t>
            </w:r>
          </w:p>
        </w:tc>
        <w:tc>
          <w:tcPr>
            <w:tcW w:w="851" w:type="dxa"/>
          </w:tcPr>
          <w:p w:rsidR="00AF2EA9" w:rsidRPr="000122F1" w:rsidRDefault="00AF2EA9" w:rsidP="004D62CD">
            <w:pPr>
              <w:pStyle w:val="Table"/>
            </w:pPr>
            <w:r w:rsidRPr="000122F1">
              <w:t>12</w:t>
            </w:r>
          </w:p>
        </w:tc>
        <w:tc>
          <w:tcPr>
            <w:tcW w:w="774" w:type="dxa"/>
          </w:tcPr>
          <w:p w:rsidR="00AF2EA9" w:rsidRPr="000122F1" w:rsidRDefault="00AF2EA9" w:rsidP="004D62CD">
            <w:pPr>
              <w:pStyle w:val="Table"/>
            </w:pPr>
            <w:r w:rsidRPr="000122F1">
              <w:t>12</w:t>
            </w:r>
          </w:p>
        </w:tc>
        <w:tc>
          <w:tcPr>
            <w:tcW w:w="931" w:type="dxa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931" w:type="dxa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635" w:type="dxa"/>
            <w:gridSpan w:val="2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827" w:type="dxa"/>
            <w:gridSpan w:val="2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1571" w:type="dxa"/>
            <w:vMerge/>
          </w:tcPr>
          <w:p w:rsidR="00AF2EA9" w:rsidRPr="000122F1" w:rsidRDefault="00AF2EA9" w:rsidP="004D62CD">
            <w:pPr>
              <w:pStyle w:val="Table"/>
            </w:pPr>
          </w:p>
        </w:tc>
      </w:tr>
      <w:tr w:rsidR="00AF2EA9" w:rsidRPr="000122F1" w:rsidTr="004D62CD">
        <w:trPr>
          <w:trHeight w:val="702"/>
          <w:jc w:val="center"/>
        </w:trPr>
        <w:tc>
          <w:tcPr>
            <w:tcW w:w="567" w:type="dxa"/>
          </w:tcPr>
          <w:p w:rsidR="00AF2EA9" w:rsidRPr="000122F1" w:rsidRDefault="00AF2EA9" w:rsidP="004D62CD">
            <w:pPr>
              <w:pStyle w:val="Table"/>
            </w:pPr>
            <w:r w:rsidRPr="000122F1">
              <w:t>4.4.6.</w:t>
            </w:r>
          </w:p>
        </w:tc>
        <w:tc>
          <w:tcPr>
            <w:tcW w:w="1560" w:type="dxa"/>
          </w:tcPr>
          <w:p w:rsidR="00AF2EA9" w:rsidRPr="000122F1" w:rsidRDefault="00AF2EA9" w:rsidP="004D62CD">
            <w:pPr>
              <w:pStyle w:val="Table"/>
            </w:pPr>
            <w:r w:rsidRPr="000122F1">
              <w:t>Приобретение автомобиля для ППСП на базе «УАЗ»</w:t>
            </w:r>
          </w:p>
        </w:tc>
        <w:tc>
          <w:tcPr>
            <w:tcW w:w="1623" w:type="dxa"/>
            <w:vMerge/>
          </w:tcPr>
          <w:p w:rsidR="00AF2EA9" w:rsidRPr="000122F1" w:rsidRDefault="00AF2EA9" w:rsidP="004D62CD">
            <w:pPr>
              <w:pStyle w:val="Table"/>
            </w:pPr>
          </w:p>
        </w:tc>
        <w:tc>
          <w:tcPr>
            <w:tcW w:w="787" w:type="dxa"/>
          </w:tcPr>
          <w:p w:rsidR="00AF2EA9" w:rsidRPr="000122F1" w:rsidRDefault="00AF2EA9" w:rsidP="004D62CD">
            <w:pPr>
              <w:pStyle w:val="Table"/>
            </w:pPr>
            <w:r w:rsidRPr="000122F1">
              <w:t>бюджет района</w:t>
            </w:r>
          </w:p>
        </w:tc>
        <w:tc>
          <w:tcPr>
            <w:tcW w:w="851" w:type="dxa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774" w:type="dxa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931" w:type="dxa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931" w:type="dxa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635" w:type="dxa"/>
            <w:gridSpan w:val="2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827" w:type="dxa"/>
            <w:gridSpan w:val="2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1571" w:type="dxa"/>
            <w:vMerge/>
          </w:tcPr>
          <w:p w:rsidR="00AF2EA9" w:rsidRPr="000122F1" w:rsidRDefault="00AF2EA9" w:rsidP="004D62CD">
            <w:pPr>
              <w:pStyle w:val="Table"/>
            </w:pPr>
          </w:p>
        </w:tc>
      </w:tr>
      <w:tr w:rsidR="00AF2EA9" w:rsidRPr="000122F1" w:rsidTr="004D62CD">
        <w:trPr>
          <w:trHeight w:val="702"/>
          <w:jc w:val="center"/>
        </w:trPr>
        <w:tc>
          <w:tcPr>
            <w:tcW w:w="567" w:type="dxa"/>
          </w:tcPr>
          <w:p w:rsidR="00AF2EA9" w:rsidRPr="000122F1" w:rsidRDefault="00AF2EA9" w:rsidP="004D62CD">
            <w:pPr>
              <w:pStyle w:val="Table"/>
            </w:pPr>
            <w:r w:rsidRPr="000122F1">
              <w:t>4.4.7.</w:t>
            </w:r>
          </w:p>
        </w:tc>
        <w:tc>
          <w:tcPr>
            <w:tcW w:w="1560" w:type="dxa"/>
          </w:tcPr>
          <w:p w:rsidR="00AF2EA9" w:rsidRPr="000122F1" w:rsidRDefault="00AF2EA9" w:rsidP="004D62CD">
            <w:pPr>
              <w:pStyle w:val="Table"/>
            </w:pPr>
            <w:r w:rsidRPr="000122F1">
              <w:t>Приобретение автомобиля «</w:t>
            </w:r>
            <w:r w:rsidRPr="000122F1">
              <w:rPr>
                <w:lang w:val="en-US"/>
              </w:rPr>
              <w:t>TAYOTA</w:t>
            </w:r>
            <w:r w:rsidRPr="000122F1">
              <w:t xml:space="preserve"> </w:t>
            </w:r>
            <w:r w:rsidRPr="000122F1">
              <w:rPr>
                <w:lang w:val="en-US"/>
              </w:rPr>
              <w:t>COROLLA</w:t>
            </w:r>
            <w:r w:rsidRPr="000122F1">
              <w:t>» для нужд ОМВД</w:t>
            </w:r>
          </w:p>
        </w:tc>
        <w:tc>
          <w:tcPr>
            <w:tcW w:w="1623" w:type="dxa"/>
            <w:vMerge/>
          </w:tcPr>
          <w:p w:rsidR="00AF2EA9" w:rsidRPr="000122F1" w:rsidRDefault="00AF2EA9" w:rsidP="004D62CD">
            <w:pPr>
              <w:pStyle w:val="Table"/>
            </w:pPr>
          </w:p>
        </w:tc>
        <w:tc>
          <w:tcPr>
            <w:tcW w:w="787" w:type="dxa"/>
          </w:tcPr>
          <w:p w:rsidR="00AF2EA9" w:rsidRPr="000122F1" w:rsidRDefault="00AF2EA9" w:rsidP="004D62CD">
            <w:pPr>
              <w:pStyle w:val="Table"/>
            </w:pPr>
            <w:r w:rsidRPr="000122F1">
              <w:t>бюджет района</w:t>
            </w:r>
          </w:p>
        </w:tc>
        <w:tc>
          <w:tcPr>
            <w:tcW w:w="851" w:type="dxa"/>
          </w:tcPr>
          <w:p w:rsidR="00AF2EA9" w:rsidRPr="000122F1" w:rsidRDefault="00AF2EA9" w:rsidP="004D62CD">
            <w:pPr>
              <w:pStyle w:val="Table"/>
            </w:pPr>
            <w:r w:rsidRPr="000122F1">
              <w:t>800</w:t>
            </w:r>
          </w:p>
        </w:tc>
        <w:tc>
          <w:tcPr>
            <w:tcW w:w="774" w:type="dxa"/>
          </w:tcPr>
          <w:p w:rsidR="00AF2EA9" w:rsidRPr="000122F1" w:rsidRDefault="00AF2EA9" w:rsidP="004D62CD">
            <w:pPr>
              <w:pStyle w:val="Table"/>
            </w:pPr>
            <w:r w:rsidRPr="000122F1">
              <w:t>800</w:t>
            </w:r>
          </w:p>
        </w:tc>
        <w:tc>
          <w:tcPr>
            <w:tcW w:w="931" w:type="dxa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931" w:type="dxa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635" w:type="dxa"/>
            <w:gridSpan w:val="2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827" w:type="dxa"/>
            <w:gridSpan w:val="2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1571" w:type="dxa"/>
            <w:vMerge/>
          </w:tcPr>
          <w:p w:rsidR="00AF2EA9" w:rsidRPr="000122F1" w:rsidRDefault="00AF2EA9" w:rsidP="004D62CD">
            <w:pPr>
              <w:pStyle w:val="Table"/>
            </w:pPr>
          </w:p>
        </w:tc>
      </w:tr>
      <w:tr w:rsidR="00AF2EA9" w:rsidRPr="000122F1" w:rsidTr="004D62CD">
        <w:trPr>
          <w:trHeight w:val="881"/>
          <w:jc w:val="center"/>
        </w:trPr>
        <w:tc>
          <w:tcPr>
            <w:tcW w:w="567" w:type="dxa"/>
          </w:tcPr>
          <w:p w:rsidR="00AF2EA9" w:rsidRPr="000122F1" w:rsidRDefault="00AF2EA9" w:rsidP="004D62CD">
            <w:pPr>
              <w:pStyle w:val="Table"/>
            </w:pPr>
            <w:r w:rsidRPr="000122F1">
              <w:t>4.5.</w:t>
            </w:r>
          </w:p>
        </w:tc>
        <w:tc>
          <w:tcPr>
            <w:tcW w:w="1560" w:type="dxa"/>
          </w:tcPr>
          <w:p w:rsidR="00AF2EA9" w:rsidRPr="000122F1" w:rsidRDefault="00AF2EA9" w:rsidP="004D62CD">
            <w:pPr>
              <w:pStyle w:val="Table"/>
            </w:pPr>
            <w:r w:rsidRPr="000122F1">
              <w:t xml:space="preserve">Приобретение автотранспорта для ДПС </w:t>
            </w:r>
            <w:r w:rsidRPr="000122F1">
              <w:lastRenderedPageBreak/>
              <w:t>ГИБДД, в том числе:</w:t>
            </w:r>
          </w:p>
        </w:tc>
        <w:tc>
          <w:tcPr>
            <w:tcW w:w="1623" w:type="dxa"/>
            <w:vMerge/>
          </w:tcPr>
          <w:p w:rsidR="00AF2EA9" w:rsidRPr="000122F1" w:rsidRDefault="00AF2EA9" w:rsidP="004D62CD">
            <w:pPr>
              <w:pStyle w:val="Table"/>
            </w:pPr>
          </w:p>
        </w:tc>
        <w:tc>
          <w:tcPr>
            <w:tcW w:w="787" w:type="dxa"/>
          </w:tcPr>
          <w:p w:rsidR="00AF2EA9" w:rsidRPr="000122F1" w:rsidRDefault="00AF2EA9" w:rsidP="004D62CD">
            <w:pPr>
              <w:pStyle w:val="Table"/>
            </w:pPr>
          </w:p>
        </w:tc>
        <w:tc>
          <w:tcPr>
            <w:tcW w:w="851" w:type="dxa"/>
          </w:tcPr>
          <w:p w:rsidR="00AF2EA9" w:rsidRPr="000122F1" w:rsidRDefault="00AF2EA9" w:rsidP="004D62CD">
            <w:pPr>
              <w:pStyle w:val="Table"/>
            </w:pPr>
          </w:p>
        </w:tc>
        <w:tc>
          <w:tcPr>
            <w:tcW w:w="774" w:type="dxa"/>
          </w:tcPr>
          <w:p w:rsidR="00AF2EA9" w:rsidRPr="000122F1" w:rsidRDefault="00AF2EA9" w:rsidP="004D62CD">
            <w:pPr>
              <w:pStyle w:val="Table"/>
            </w:pPr>
          </w:p>
        </w:tc>
        <w:tc>
          <w:tcPr>
            <w:tcW w:w="931" w:type="dxa"/>
          </w:tcPr>
          <w:p w:rsidR="00AF2EA9" w:rsidRPr="000122F1" w:rsidRDefault="00AF2EA9" w:rsidP="004D62CD">
            <w:pPr>
              <w:pStyle w:val="Table"/>
            </w:pPr>
          </w:p>
        </w:tc>
        <w:tc>
          <w:tcPr>
            <w:tcW w:w="931" w:type="dxa"/>
          </w:tcPr>
          <w:p w:rsidR="00AF2EA9" w:rsidRPr="000122F1" w:rsidRDefault="00AF2EA9" w:rsidP="004D62CD">
            <w:pPr>
              <w:pStyle w:val="Table"/>
            </w:pPr>
          </w:p>
        </w:tc>
        <w:tc>
          <w:tcPr>
            <w:tcW w:w="635" w:type="dxa"/>
            <w:gridSpan w:val="2"/>
          </w:tcPr>
          <w:p w:rsidR="00AF2EA9" w:rsidRPr="000122F1" w:rsidRDefault="00AF2EA9" w:rsidP="004D62CD">
            <w:pPr>
              <w:pStyle w:val="Table"/>
            </w:pPr>
          </w:p>
        </w:tc>
        <w:tc>
          <w:tcPr>
            <w:tcW w:w="827" w:type="dxa"/>
            <w:gridSpan w:val="2"/>
          </w:tcPr>
          <w:p w:rsidR="00AF2EA9" w:rsidRPr="000122F1" w:rsidRDefault="00AF2EA9" w:rsidP="004D62CD">
            <w:pPr>
              <w:pStyle w:val="Table"/>
            </w:pPr>
          </w:p>
        </w:tc>
        <w:tc>
          <w:tcPr>
            <w:tcW w:w="1571" w:type="dxa"/>
            <w:vMerge/>
          </w:tcPr>
          <w:p w:rsidR="00AF2EA9" w:rsidRPr="000122F1" w:rsidRDefault="00AF2EA9" w:rsidP="004D62CD">
            <w:pPr>
              <w:pStyle w:val="Table"/>
            </w:pPr>
          </w:p>
        </w:tc>
      </w:tr>
      <w:tr w:rsidR="00AF2EA9" w:rsidRPr="000122F1" w:rsidTr="004D62CD">
        <w:trPr>
          <w:trHeight w:val="506"/>
          <w:jc w:val="center"/>
        </w:trPr>
        <w:tc>
          <w:tcPr>
            <w:tcW w:w="567" w:type="dxa"/>
          </w:tcPr>
          <w:p w:rsidR="00AF2EA9" w:rsidRPr="000122F1" w:rsidRDefault="00AF2EA9" w:rsidP="004D62CD">
            <w:pPr>
              <w:pStyle w:val="Table"/>
            </w:pPr>
            <w:r w:rsidRPr="000122F1">
              <w:lastRenderedPageBreak/>
              <w:t>4.5.1.</w:t>
            </w:r>
          </w:p>
        </w:tc>
        <w:tc>
          <w:tcPr>
            <w:tcW w:w="1560" w:type="dxa"/>
          </w:tcPr>
          <w:p w:rsidR="00AF2EA9" w:rsidRPr="000122F1" w:rsidRDefault="00AF2EA9" w:rsidP="004D62CD">
            <w:pPr>
              <w:pStyle w:val="Table"/>
            </w:pPr>
            <w:r w:rsidRPr="000122F1">
              <w:t>«ВАЗ-2114» – 3 единицы</w:t>
            </w:r>
          </w:p>
        </w:tc>
        <w:tc>
          <w:tcPr>
            <w:tcW w:w="1623" w:type="dxa"/>
            <w:vMerge/>
          </w:tcPr>
          <w:p w:rsidR="00AF2EA9" w:rsidRPr="000122F1" w:rsidRDefault="00AF2EA9" w:rsidP="004D62CD">
            <w:pPr>
              <w:pStyle w:val="Table"/>
            </w:pPr>
          </w:p>
        </w:tc>
        <w:tc>
          <w:tcPr>
            <w:tcW w:w="787" w:type="dxa"/>
          </w:tcPr>
          <w:p w:rsidR="00AF2EA9" w:rsidRPr="000122F1" w:rsidRDefault="00AF2EA9" w:rsidP="004D62CD">
            <w:pPr>
              <w:pStyle w:val="Table"/>
            </w:pPr>
            <w:r w:rsidRPr="000122F1">
              <w:t>бюджет района</w:t>
            </w:r>
          </w:p>
        </w:tc>
        <w:tc>
          <w:tcPr>
            <w:tcW w:w="851" w:type="dxa"/>
          </w:tcPr>
          <w:p w:rsidR="00AF2EA9" w:rsidRPr="000122F1" w:rsidRDefault="00AF2EA9" w:rsidP="004D62CD">
            <w:pPr>
              <w:pStyle w:val="Table"/>
            </w:pPr>
            <w:r w:rsidRPr="000122F1">
              <w:t>1 149</w:t>
            </w:r>
          </w:p>
        </w:tc>
        <w:tc>
          <w:tcPr>
            <w:tcW w:w="774" w:type="dxa"/>
          </w:tcPr>
          <w:p w:rsidR="00AF2EA9" w:rsidRPr="000122F1" w:rsidRDefault="00AF2EA9" w:rsidP="004D62CD">
            <w:pPr>
              <w:pStyle w:val="Table"/>
            </w:pPr>
            <w:r w:rsidRPr="000122F1">
              <w:t>1 149</w:t>
            </w:r>
          </w:p>
        </w:tc>
        <w:tc>
          <w:tcPr>
            <w:tcW w:w="931" w:type="dxa"/>
          </w:tcPr>
          <w:p w:rsidR="00AF2EA9" w:rsidRPr="000122F1" w:rsidRDefault="00AF2EA9" w:rsidP="004D62CD">
            <w:pPr>
              <w:pStyle w:val="Table"/>
              <w:rPr>
                <w:lang w:val="en-US"/>
              </w:rPr>
            </w:pPr>
            <w:r w:rsidRPr="000122F1">
              <w:rPr>
                <w:lang w:val="en-US"/>
              </w:rPr>
              <w:t>-</w:t>
            </w:r>
          </w:p>
        </w:tc>
        <w:tc>
          <w:tcPr>
            <w:tcW w:w="931" w:type="dxa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635" w:type="dxa"/>
            <w:gridSpan w:val="2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827" w:type="dxa"/>
            <w:gridSpan w:val="2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1571" w:type="dxa"/>
            <w:vMerge/>
          </w:tcPr>
          <w:p w:rsidR="00AF2EA9" w:rsidRPr="000122F1" w:rsidRDefault="00AF2EA9" w:rsidP="004D62CD">
            <w:pPr>
              <w:pStyle w:val="Table"/>
            </w:pPr>
          </w:p>
        </w:tc>
      </w:tr>
      <w:tr w:rsidR="00AF2EA9" w:rsidRPr="000122F1" w:rsidTr="004D62CD">
        <w:trPr>
          <w:trHeight w:val="446"/>
          <w:jc w:val="center"/>
        </w:trPr>
        <w:tc>
          <w:tcPr>
            <w:tcW w:w="567" w:type="dxa"/>
          </w:tcPr>
          <w:p w:rsidR="00AF2EA9" w:rsidRPr="000122F1" w:rsidRDefault="00AF2EA9" w:rsidP="004D62CD">
            <w:pPr>
              <w:pStyle w:val="Table"/>
            </w:pPr>
            <w:r w:rsidRPr="000122F1">
              <w:t>4.5.2.</w:t>
            </w:r>
          </w:p>
        </w:tc>
        <w:tc>
          <w:tcPr>
            <w:tcW w:w="1560" w:type="dxa"/>
          </w:tcPr>
          <w:p w:rsidR="00AF2EA9" w:rsidRPr="000122F1" w:rsidRDefault="00AF2EA9" w:rsidP="004D62CD">
            <w:pPr>
              <w:pStyle w:val="Table"/>
            </w:pPr>
            <w:r w:rsidRPr="000122F1">
              <w:t>УАЗ Патриот – 2 единицы</w:t>
            </w:r>
          </w:p>
        </w:tc>
        <w:tc>
          <w:tcPr>
            <w:tcW w:w="1623" w:type="dxa"/>
            <w:vMerge/>
          </w:tcPr>
          <w:p w:rsidR="00AF2EA9" w:rsidRPr="000122F1" w:rsidRDefault="00AF2EA9" w:rsidP="004D62CD">
            <w:pPr>
              <w:pStyle w:val="Table"/>
            </w:pPr>
          </w:p>
        </w:tc>
        <w:tc>
          <w:tcPr>
            <w:tcW w:w="787" w:type="dxa"/>
          </w:tcPr>
          <w:p w:rsidR="00AF2EA9" w:rsidRPr="000122F1" w:rsidRDefault="00AF2EA9" w:rsidP="004D62CD">
            <w:pPr>
              <w:pStyle w:val="Table"/>
            </w:pPr>
            <w:r w:rsidRPr="000122F1">
              <w:t>бюджет района</w:t>
            </w:r>
          </w:p>
        </w:tc>
        <w:tc>
          <w:tcPr>
            <w:tcW w:w="851" w:type="dxa"/>
          </w:tcPr>
          <w:p w:rsidR="00AF2EA9" w:rsidRPr="000122F1" w:rsidRDefault="00AF2EA9" w:rsidP="004D62CD">
            <w:pPr>
              <w:pStyle w:val="Table"/>
              <w:rPr>
                <w:lang w:val="en-US"/>
              </w:rPr>
            </w:pPr>
            <w:r w:rsidRPr="000122F1">
              <w:rPr>
                <w:lang w:val="en-US"/>
              </w:rPr>
              <w:t>-</w:t>
            </w:r>
          </w:p>
        </w:tc>
        <w:tc>
          <w:tcPr>
            <w:tcW w:w="774" w:type="dxa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931" w:type="dxa"/>
          </w:tcPr>
          <w:p w:rsidR="00AF2EA9" w:rsidRPr="000122F1" w:rsidRDefault="00AF2EA9" w:rsidP="004D62CD">
            <w:pPr>
              <w:pStyle w:val="Table"/>
              <w:rPr>
                <w:lang w:val="en-US"/>
              </w:rPr>
            </w:pPr>
            <w:r w:rsidRPr="000122F1">
              <w:rPr>
                <w:lang w:val="en-US"/>
              </w:rPr>
              <w:t>-</w:t>
            </w:r>
          </w:p>
        </w:tc>
        <w:tc>
          <w:tcPr>
            <w:tcW w:w="931" w:type="dxa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635" w:type="dxa"/>
            <w:gridSpan w:val="2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827" w:type="dxa"/>
            <w:gridSpan w:val="2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1571" w:type="dxa"/>
            <w:vMerge/>
          </w:tcPr>
          <w:p w:rsidR="00AF2EA9" w:rsidRPr="000122F1" w:rsidRDefault="00AF2EA9" w:rsidP="004D62CD">
            <w:pPr>
              <w:pStyle w:val="Table"/>
            </w:pPr>
          </w:p>
        </w:tc>
      </w:tr>
      <w:tr w:rsidR="00AF2EA9" w:rsidRPr="000122F1" w:rsidTr="004D62CD">
        <w:trPr>
          <w:trHeight w:val="2139"/>
          <w:jc w:val="center"/>
        </w:trPr>
        <w:tc>
          <w:tcPr>
            <w:tcW w:w="567" w:type="dxa"/>
          </w:tcPr>
          <w:p w:rsidR="00AF2EA9" w:rsidRPr="000122F1" w:rsidRDefault="00AF2EA9" w:rsidP="004D62CD">
            <w:pPr>
              <w:pStyle w:val="Table"/>
            </w:pPr>
            <w:r w:rsidRPr="000122F1">
              <w:t>4.6.</w:t>
            </w:r>
          </w:p>
        </w:tc>
        <w:tc>
          <w:tcPr>
            <w:tcW w:w="1560" w:type="dxa"/>
          </w:tcPr>
          <w:p w:rsidR="00AF2EA9" w:rsidRPr="000122F1" w:rsidRDefault="00AF2EA9" w:rsidP="004D62CD">
            <w:pPr>
              <w:pStyle w:val="Table"/>
            </w:pPr>
            <w:r w:rsidRPr="000122F1">
              <w:t>Приобретение 2 жестких дисков объемом 512 Гб</w:t>
            </w:r>
          </w:p>
          <w:p w:rsidR="00AF2EA9" w:rsidRPr="000122F1" w:rsidRDefault="00AF2EA9" w:rsidP="004D62CD">
            <w:pPr>
              <w:pStyle w:val="Table"/>
            </w:pPr>
            <w:r w:rsidRPr="000122F1">
              <w:t>для осуществления</w:t>
            </w:r>
          </w:p>
          <w:p w:rsidR="00AF2EA9" w:rsidRPr="000122F1" w:rsidRDefault="00AF2EA9" w:rsidP="004D62CD">
            <w:pPr>
              <w:pStyle w:val="Table"/>
            </w:pPr>
            <w:r w:rsidRPr="000122F1">
              <w:t>записи с камер видео наблюдения, за лицами, содержащимися</w:t>
            </w:r>
          </w:p>
          <w:p w:rsidR="00AF2EA9" w:rsidRPr="000122F1" w:rsidRDefault="00AF2EA9" w:rsidP="004D62CD">
            <w:pPr>
              <w:pStyle w:val="Table"/>
            </w:pPr>
            <w:r w:rsidRPr="000122F1">
              <w:t>в ИВС ОМВД</w:t>
            </w:r>
          </w:p>
        </w:tc>
        <w:tc>
          <w:tcPr>
            <w:tcW w:w="1623" w:type="dxa"/>
            <w:vMerge/>
          </w:tcPr>
          <w:p w:rsidR="00AF2EA9" w:rsidRPr="000122F1" w:rsidRDefault="00AF2EA9" w:rsidP="004D62CD">
            <w:pPr>
              <w:pStyle w:val="Table"/>
            </w:pPr>
          </w:p>
        </w:tc>
        <w:tc>
          <w:tcPr>
            <w:tcW w:w="787" w:type="dxa"/>
          </w:tcPr>
          <w:p w:rsidR="00AF2EA9" w:rsidRPr="000122F1" w:rsidRDefault="00AF2EA9" w:rsidP="004D62CD">
            <w:pPr>
              <w:pStyle w:val="Table"/>
            </w:pPr>
            <w:r w:rsidRPr="000122F1">
              <w:t>бюджет района</w:t>
            </w:r>
          </w:p>
        </w:tc>
        <w:tc>
          <w:tcPr>
            <w:tcW w:w="851" w:type="dxa"/>
          </w:tcPr>
          <w:p w:rsidR="00AF2EA9" w:rsidRPr="000122F1" w:rsidRDefault="00AF2EA9" w:rsidP="004D62CD">
            <w:pPr>
              <w:pStyle w:val="Table"/>
            </w:pPr>
            <w:r w:rsidRPr="000122F1">
              <w:t>3</w:t>
            </w:r>
          </w:p>
        </w:tc>
        <w:tc>
          <w:tcPr>
            <w:tcW w:w="774" w:type="dxa"/>
          </w:tcPr>
          <w:p w:rsidR="00AF2EA9" w:rsidRPr="000122F1" w:rsidRDefault="00AF2EA9" w:rsidP="004D62CD">
            <w:pPr>
              <w:pStyle w:val="Table"/>
            </w:pPr>
            <w:r w:rsidRPr="000122F1">
              <w:t>3</w:t>
            </w:r>
          </w:p>
        </w:tc>
        <w:tc>
          <w:tcPr>
            <w:tcW w:w="931" w:type="dxa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931" w:type="dxa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635" w:type="dxa"/>
            <w:gridSpan w:val="2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827" w:type="dxa"/>
            <w:gridSpan w:val="2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1571" w:type="dxa"/>
            <w:vMerge/>
          </w:tcPr>
          <w:p w:rsidR="00AF2EA9" w:rsidRPr="000122F1" w:rsidRDefault="00AF2EA9" w:rsidP="004D62CD">
            <w:pPr>
              <w:pStyle w:val="Table"/>
            </w:pPr>
          </w:p>
        </w:tc>
      </w:tr>
      <w:tr w:rsidR="00AF2EA9" w:rsidRPr="000122F1" w:rsidTr="004D62CD">
        <w:trPr>
          <w:trHeight w:val="1233"/>
          <w:jc w:val="center"/>
        </w:trPr>
        <w:tc>
          <w:tcPr>
            <w:tcW w:w="567" w:type="dxa"/>
          </w:tcPr>
          <w:p w:rsidR="00AF2EA9" w:rsidRPr="000122F1" w:rsidRDefault="00AF2EA9" w:rsidP="004D62CD">
            <w:pPr>
              <w:pStyle w:val="Table"/>
            </w:pPr>
            <w:r w:rsidRPr="000122F1">
              <w:t>4.7.</w:t>
            </w:r>
          </w:p>
        </w:tc>
        <w:tc>
          <w:tcPr>
            <w:tcW w:w="1560" w:type="dxa"/>
          </w:tcPr>
          <w:p w:rsidR="00AF2EA9" w:rsidRPr="000122F1" w:rsidRDefault="00AF2EA9" w:rsidP="004D62CD">
            <w:pPr>
              <w:pStyle w:val="Table"/>
            </w:pPr>
            <w:r w:rsidRPr="000122F1">
              <w:t>Приобретение: газоанализатор-детектор взрывчатых веществ «Пилот-М» - 1 единица</w:t>
            </w:r>
          </w:p>
        </w:tc>
        <w:tc>
          <w:tcPr>
            <w:tcW w:w="1623" w:type="dxa"/>
          </w:tcPr>
          <w:p w:rsidR="00AF2EA9" w:rsidRPr="000122F1" w:rsidRDefault="00AF2EA9" w:rsidP="004D62CD">
            <w:pPr>
              <w:pStyle w:val="Table"/>
            </w:pPr>
            <w:r w:rsidRPr="000122F1">
              <w:t>КУМИ</w:t>
            </w:r>
          </w:p>
        </w:tc>
        <w:tc>
          <w:tcPr>
            <w:tcW w:w="787" w:type="dxa"/>
          </w:tcPr>
          <w:p w:rsidR="00AF2EA9" w:rsidRPr="000122F1" w:rsidRDefault="00AF2EA9" w:rsidP="004D62CD">
            <w:pPr>
              <w:pStyle w:val="Table"/>
            </w:pPr>
            <w:r w:rsidRPr="000122F1">
              <w:t>бюджет района</w:t>
            </w:r>
          </w:p>
        </w:tc>
        <w:tc>
          <w:tcPr>
            <w:tcW w:w="851" w:type="dxa"/>
          </w:tcPr>
          <w:p w:rsidR="00AF2EA9" w:rsidRPr="000122F1" w:rsidRDefault="00AF2EA9" w:rsidP="004D62CD">
            <w:pPr>
              <w:pStyle w:val="Table"/>
            </w:pPr>
            <w:r w:rsidRPr="000122F1">
              <w:t>370</w:t>
            </w:r>
          </w:p>
        </w:tc>
        <w:tc>
          <w:tcPr>
            <w:tcW w:w="774" w:type="dxa"/>
          </w:tcPr>
          <w:p w:rsidR="00AF2EA9" w:rsidRPr="000122F1" w:rsidRDefault="00AF2EA9" w:rsidP="004D62CD">
            <w:pPr>
              <w:pStyle w:val="Table"/>
            </w:pPr>
            <w:r w:rsidRPr="000122F1">
              <w:t>370</w:t>
            </w:r>
          </w:p>
        </w:tc>
        <w:tc>
          <w:tcPr>
            <w:tcW w:w="931" w:type="dxa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931" w:type="dxa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635" w:type="dxa"/>
            <w:gridSpan w:val="2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827" w:type="dxa"/>
            <w:gridSpan w:val="2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1571" w:type="dxa"/>
            <w:vMerge/>
          </w:tcPr>
          <w:p w:rsidR="00AF2EA9" w:rsidRPr="000122F1" w:rsidRDefault="00AF2EA9" w:rsidP="004D62CD">
            <w:pPr>
              <w:pStyle w:val="Table"/>
            </w:pPr>
          </w:p>
        </w:tc>
      </w:tr>
      <w:tr w:rsidR="00AF2EA9" w:rsidRPr="000122F1" w:rsidTr="004D62CD">
        <w:trPr>
          <w:trHeight w:val="1068"/>
          <w:jc w:val="center"/>
        </w:trPr>
        <w:tc>
          <w:tcPr>
            <w:tcW w:w="567" w:type="dxa"/>
          </w:tcPr>
          <w:p w:rsidR="00AF2EA9" w:rsidRPr="000122F1" w:rsidRDefault="00AF2EA9" w:rsidP="004D62CD">
            <w:pPr>
              <w:pStyle w:val="Table"/>
            </w:pPr>
            <w:r w:rsidRPr="000122F1">
              <w:t>4.8.</w:t>
            </w:r>
          </w:p>
        </w:tc>
        <w:tc>
          <w:tcPr>
            <w:tcW w:w="1560" w:type="dxa"/>
          </w:tcPr>
          <w:p w:rsidR="00AF2EA9" w:rsidRPr="000122F1" w:rsidRDefault="00AF2EA9" w:rsidP="004D62CD">
            <w:pPr>
              <w:pStyle w:val="Table"/>
            </w:pPr>
            <w:r w:rsidRPr="000122F1">
              <w:t>Приобретение: ручных досмотровых метало-детекторов «Т</w:t>
            </w:r>
            <w:r w:rsidRPr="000122F1">
              <w:rPr>
                <w:lang w:val="en-US"/>
              </w:rPr>
              <w:t>S</w:t>
            </w:r>
            <w:r w:rsidRPr="000122F1">
              <w:t xml:space="preserve"> 90А» - 5 штук</w:t>
            </w:r>
          </w:p>
        </w:tc>
        <w:tc>
          <w:tcPr>
            <w:tcW w:w="1623" w:type="dxa"/>
          </w:tcPr>
          <w:p w:rsidR="00AF2EA9" w:rsidRPr="000122F1" w:rsidRDefault="00AF2EA9" w:rsidP="004D62CD">
            <w:pPr>
              <w:pStyle w:val="Table"/>
            </w:pPr>
            <w:r w:rsidRPr="000122F1">
              <w:t>КУМИ</w:t>
            </w:r>
          </w:p>
        </w:tc>
        <w:tc>
          <w:tcPr>
            <w:tcW w:w="787" w:type="dxa"/>
          </w:tcPr>
          <w:p w:rsidR="00AF2EA9" w:rsidRPr="000122F1" w:rsidRDefault="00AF2EA9" w:rsidP="004D62CD">
            <w:pPr>
              <w:pStyle w:val="Table"/>
            </w:pPr>
            <w:r w:rsidRPr="000122F1">
              <w:t>бюджет района</w:t>
            </w:r>
          </w:p>
        </w:tc>
        <w:tc>
          <w:tcPr>
            <w:tcW w:w="851" w:type="dxa"/>
          </w:tcPr>
          <w:p w:rsidR="00AF2EA9" w:rsidRPr="000122F1" w:rsidRDefault="00AF2EA9" w:rsidP="004D62CD">
            <w:pPr>
              <w:pStyle w:val="Table"/>
            </w:pPr>
            <w:r w:rsidRPr="000122F1">
              <w:t>17,5</w:t>
            </w:r>
          </w:p>
        </w:tc>
        <w:tc>
          <w:tcPr>
            <w:tcW w:w="774" w:type="dxa"/>
          </w:tcPr>
          <w:p w:rsidR="00AF2EA9" w:rsidRPr="000122F1" w:rsidRDefault="00AF2EA9" w:rsidP="004D62CD">
            <w:pPr>
              <w:pStyle w:val="Table"/>
            </w:pPr>
            <w:r w:rsidRPr="000122F1">
              <w:t>17,5</w:t>
            </w:r>
          </w:p>
        </w:tc>
        <w:tc>
          <w:tcPr>
            <w:tcW w:w="931" w:type="dxa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931" w:type="dxa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635" w:type="dxa"/>
            <w:gridSpan w:val="2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827" w:type="dxa"/>
            <w:gridSpan w:val="2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1571" w:type="dxa"/>
            <w:vMerge/>
          </w:tcPr>
          <w:p w:rsidR="00AF2EA9" w:rsidRPr="000122F1" w:rsidRDefault="00AF2EA9" w:rsidP="004D62CD">
            <w:pPr>
              <w:pStyle w:val="Table"/>
            </w:pPr>
          </w:p>
        </w:tc>
      </w:tr>
      <w:tr w:rsidR="00AF2EA9" w:rsidRPr="000122F1" w:rsidTr="004D62CD">
        <w:trPr>
          <w:trHeight w:val="1244"/>
          <w:jc w:val="center"/>
        </w:trPr>
        <w:tc>
          <w:tcPr>
            <w:tcW w:w="567" w:type="dxa"/>
          </w:tcPr>
          <w:p w:rsidR="00AF2EA9" w:rsidRPr="000122F1" w:rsidRDefault="00AF2EA9" w:rsidP="004D62CD">
            <w:pPr>
              <w:pStyle w:val="Table"/>
            </w:pPr>
            <w:r w:rsidRPr="000122F1">
              <w:t>4.9.</w:t>
            </w:r>
          </w:p>
        </w:tc>
        <w:tc>
          <w:tcPr>
            <w:tcW w:w="1560" w:type="dxa"/>
          </w:tcPr>
          <w:p w:rsidR="00AF2EA9" w:rsidRPr="000122F1" w:rsidRDefault="00AF2EA9" w:rsidP="004D62CD">
            <w:pPr>
              <w:pStyle w:val="Table"/>
            </w:pPr>
            <w:r w:rsidRPr="000122F1">
              <w:t xml:space="preserve">Приобретение: арочных метало-детекторов «Поиск 3М2» в количестве – 7 единиц (стоимость </w:t>
            </w:r>
            <w:r w:rsidRPr="000122F1">
              <w:lastRenderedPageBreak/>
              <w:t>с установкой)</w:t>
            </w:r>
          </w:p>
        </w:tc>
        <w:tc>
          <w:tcPr>
            <w:tcW w:w="1623" w:type="dxa"/>
          </w:tcPr>
          <w:p w:rsidR="00AF2EA9" w:rsidRPr="000122F1" w:rsidRDefault="00AF2EA9" w:rsidP="004D62CD">
            <w:pPr>
              <w:pStyle w:val="Table"/>
            </w:pPr>
            <w:r w:rsidRPr="000122F1">
              <w:lastRenderedPageBreak/>
              <w:t>КУМИ</w:t>
            </w:r>
          </w:p>
        </w:tc>
        <w:tc>
          <w:tcPr>
            <w:tcW w:w="787" w:type="dxa"/>
          </w:tcPr>
          <w:p w:rsidR="00AF2EA9" w:rsidRPr="000122F1" w:rsidRDefault="00AF2EA9" w:rsidP="004D62CD">
            <w:pPr>
              <w:pStyle w:val="Table"/>
            </w:pPr>
            <w:r w:rsidRPr="000122F1">
              <w:t>бюджет района</w:t>
            </w:r>
          </w:p>
        </w:tc>
        <w:tc>
          <w:tcPr>
            <w:tcW w:w="851" w:type="dxa"/>
          </w:tcPr>
          <w:p w:rsidR="00AF2EA9" w:rsidRPr="000122F1" w:rsidRDefault="00AF2EA9" w:rsidP="004D62CD">
            <w:pPr>
              <w:pStyle w:val="Table"/>
            </w:pPr>
            <w:r w:rsidRPr="000122F1">
              <w:t>700</w:t>
            </w:r>
          </w:p>
        </w:tc>
        <w:tc>
          <w:tcPr>
            <w:tcW w:w="774" w:type="dxa"/>
          </w:tcPr>
          <w:p w:rsidR="00AF2EA9" w:rsidRPr="000122F1" w:rsidRDefault="00AF2EA9" w:rsidP="004D62CD">
            <w:pPr>
              <w:pStyle w:val="Table"/>
            </w:pPr>
            <w:r w:rsidRPr="000122F1">
              <w:t>700</w:t>
            </w:r>
          </w:p>
        </w:tc>
        <w:tc>
          <w:tcPr>
            <w:tcW w:w="931" w:type="dxa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931" w:type="dxa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635" w:type="dxa"/>
            <w:gridSpan w:val="2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827" w:type="dxa"/>
            <w:gridSpan w:val="2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1571" w:type="dxa"/>
            <w:vMerge/>
          </w:tcPr>
          <w:p w:rsidR="00AF2EA9" w:rsidRPr="000122F1" w:rsidRDefault="00AF2EA9" w:rsidP="004D62CD">
            <w:pPr>
              <w:pStyle w:val="Table"/>
            </w:pPr>
          </w:p>
        </w:tc>
      </w:tr>
      <w:tr w:rsidR="00AF2EA9" w:rsidRPr="000122F1" w:rsidTr="004D62CD">
        <w:trPr>
          <w:trHeight w:val="1783"/>
          <w:jc w:val="center"/>
        </w:trPr>
        <w:tc>
          <w:tcPr>
            <w:tcW w:w="567" w:type="dxa"/>
          </w:tcPr>
          <w:p w:rsidR="00AF2EA9" w:rsidRPr="000122F1" w:rsidRDefault="00AF2EA9" w:rsidP="004D62CD">
            <w:pPr>
              <w:pStyle w:val="Table"/>
            </w:pPr>
            <w:r w:rsidRPr="000122F1">
              <w:lastRenderedPageBreak/>
              <w:t>4.10.</w:t>
            </w:r>
          </w:p>
        </w:tc>
        <w:tc>
          <w:tcPr>
            <w:tcW w:w="1560" w:type="dxa"/>
          </w:tcPr>
          <w:p w:rsidR="00AF2EA9" w:rsidRPr="000122F1" w:rsidRDefault="00AF2EA9" w:rsidP="004D62CD">
            <w:pPr>
              <w:pStyle w:val="Table"/>
            </w:pPr>
            <w:r w:rsidRPr="000122F1">
              <w:t>Приобретение: видео наблюдения (цифровой регистратор, монитор и 2 камеры «М</w:t>
            </w:r>
            <w:r w:rsidRPr="000122F1">
              <w:rPr>
                <w:lang w:val="en-US"/>
              </w:rPr>
              <w:t>R</w:t>
            </w:r>
            <w:r w:rsidRPr="000122F1">
              <w:t>-</w:t>
            </w:r>
            <w:r w:rsidRPr="000122F1">
              <w:rPr>
                <w:lang w:val="en-US"/>
              </w:rPr>
              <w:t>D</w:t>
            </w:r>
            <w:r w:rsidRPr="000122F1">
              <w:t>100/М132») в количестве – 5 комплектов</w:t>
            </w:r>
          </w:p>
        </w:tc>
        <w:tc>
          <w:tcPr>
            <w:tcW w:w="1623" w:type="dxa"/>
          </w:tcPr>
          <w:p w:rsidR="00AF2EA9" w:rsidRPr="000122F1" w:rsidRDefault="00AF2EA9" w:rsidP="004D62CD">
            <w:pPr>
              <w:pStyle w:val="Table"/>
            </w:pPr>
            <w:r w:rsidRPr="000122F1">
              <w:t>КУМИ</w:t>
            </w:r>
          </w:p>
        </w:tc>
        <w:tc>
          <w:tcPr>
            <w:tcW w:w="787" w:type="dxa"/>
          </w:tcPr>
          <w:p w:rsidR="00AF2EA9" w:rsidRPr="000122F1" w:rsidRDefault="00AF2EA9" w:rsidP="004D62CD">
            <w:pPr>
              <w:pStyle w:val="Table"/>
            </w:pPr>
            <w:r w:rsidRPr="000122F1">
              <w:t>бюджет района</w:t>
            </w:r>
          </w:p>
        </w:tc>
        <w:tc>
          <w:tcPr>
            <w:tcW w:w="851" w:type="dxa"/>
          </w:tcPr>
          <w:p w:rsidR="00AF2EA9" w:rsidRPr="000122F1" w:rsidRDefault="00AF2EA9" w:rsidP="004D62CD">
            <w:pPr>
              <w:pStyle w:val="Table"/>
            </w:pPr>
            <w:r w:rsidRPr="000122F1">
              <w:t>160</w:t>
            </w:r>
          </w:p>
        </w:tc>
        <w:tc>
          <w:tcPr>
            <w:tcW w:w="774" w:type="dxa"/>
          </w:tcPr>
          <w:p w:rsidR="00AF2EA9" w:rsidRPr="000122F1" w:rsidRDefault="00AF2EA9" w:rsidP="004D62CD">
            <w:pPr>
              <w:pStyle w:val="Table"/>
            </w:pPr>
            <w:r w:rsidRPr="000122F1">
              <w:t>160</w:t>
            </w:r>
          </w:p>
        </w:tc>
        <w:tc>
          <w:tcPr>
            <w:tcW w:w="931" w:type="dxa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931" w:type="dxa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635" w:type="dxa"/>
            <w:gridSpan w:val="2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827" w:type="dxa"/>
            <w:gridSpan w:val="2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1571" w:type="dxa"/>
            <w:vMerge/>
          </w:tcPr>
          <w:p w:rsidR="00AF2EA9" w:rsidRPr="000122F1" w:rsidRDefault="00AF2EA9" w:rsidP="004D62CD">
            <w:pPr>
              <w:pStyle w:val="Table"/>
            </w:pPr>
          </w:p>
        </w:tc>
      </w:tr>
      <w:tr w:rsidR="00AF2EA9" w:rsidRPr="000122F1" w:rsidTr="004D62CD">
        <w:trPr>
          <w:trHeight w:val="476"/>
          <w:jc w:val="center"/>
        </w:trPr>
        <w:tc>
          <w:tcPr>
            <w:tcW w:w="567" w:type="dxa"/>
          </w:tcPr>
          <w:p w:rsidR="00AF2EA9" w:rsidRPr="000122F1" w:rsidRDefault="00AF2EA9" w:rsidP="004D62CD">
            <w:pPr>
              <w:pStyle w:val="Table"/>
            </w:pPr>
            <w:r w:rsidRPr="000122F1">
              <w:t>4.11.</w:t>
            </w:r>
          </w:p>
        </w:tc>
        <w:tc>
          <w:tcPr>
            <w:tcW w:w="1560" w:type="dxa"/>
          </w:tcPr>
          <w:p w:rsidR="00AF2EA9" w:rsidRPr="000122F1" w:rsidRDefault="00AF2EA9" w:rsidP="004D62CD">
            <w:pPr>
              <w:pStyle w:val="Table"/>
            </w:pPr>
            <w:r w:rsidRPr="000122F1">
              <w:t>Установка и монтаж:</w:t>
            </w:r>
          </w:p>
          <w:p w:rsidR="00AF2EA9" w:rsidRPr="000122F1" w:rsidRDefault="00AF2EA9" w:rsidP="004D62CD">
            <w:pPr>
              <w:pStyle w:val="Table"/>
            </w:pPr>
            <w:r w:rsidRPr="000122F1">
              <w:t>- видео налюдения</w:t>
            </w:r>
          </w:p>
        </w:tc>
        <w:tc>
          <w:tcPr>
            <w:tcW w:w="1623" w:type="dxa"/>
          </w:tcPr>
          <w:p w:rsidR="00AF2EA9" w:rsidRPr="000122F1" w:rsidRDefault="00AF2EA9" w:rsidP="004D62CD">
            <w:pPr>
              <w:pStyle w:val="Table"/>
            </w:pPr>
            <w:r w:rsidRPr="000122F1">
              <w:t>КУМИ</w:t>
            </w:r>
          </w:p>
        </w:tc>
        <w:tc>
          <w:tcPr>
            <w:tcW w:w="787" w:type="dxa"/>
          </w:tcPr>
          <w:p w:rsidR="00AF2EA9" w:rsidRPr="000122F1" w:rsidRDefault="00AF2EA9" w:rsidP="004D62CD">
            <w:pPr>
              <w:pStyle w:val="Table"/>
            </w:pPr>
            <w:r w:rsidRPr="000122F1">
              <w:t>бюджет района</w:t>
            </w:r>
          </w:p>
        </w:tc>
        <w:tc>
          <w:tcPr>
            <w:tcW w:w="851" w:type="dxa"/>
          </w:tcPr>
          <w:p w:rsidR="00AF2EA9" w:rsidRPr="000122F1" w:rsidRDefault="00AF2EA9" w:rsidP="004D62CD">
            <w:pPr>
              <w:pStyle w:val="Table"/>
            </w:pPr>
            <w:r w:rsidRPr="000122F1">
              <w:t>30</w:t>
            </w:r>
          </w:p>
        </w:tc>
        <w:tc>
          <w:tcPr>
            <w:tcW w:w="774" w:type="dxa"/>
          </w:tcPr>
          <w:p w:rsidR="00AF2EA9" w:rsidRPr="000122F1" w:rsidRDefault="00AF2EA9" w:rsidP="004D62CD">
            <w:pPr>
              <w:pStyle w:val="Table"/>
            </w:pPr>
            <w:r w:rsidRPr="000122F1">
              <w:t>30</w:t>
            </w:r>
          </w:p>
        </w:tc>
        <w:tc>
          <w:tcPr>
            <w:tcW w:w="931" w:type="dxa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931" w:type="dxa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635" w:type="dxa"/>
            <w:gridSpan w:val="2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827" w:type="dxa"/>
            <w:gridSpan w:val="2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1571" w:type="dxa"/>
            <w:vMerge/>
          </w:tcPr>
          <w:p w:rsidR="00AF2EA9" w:rsidRPr="000122F1" w:rsidRDefault="00AF2EA9" w:rsidP="004D62CD">
            <w:pPr>
              <w:pStyle w:val="Table"/>
            </w:pPr>
          </w:p>
        </w:tc>
      </w:tr>
      <w:tr w:rsidR="00AF2EA9" w:rsidRPr="000122F1" w:rsidTr="004D62CD">
        <w:trPr>
          <w:trHeight w:val="279"/>
          <w:jc w:val="center"/>
        </w:trPr>
        <w:tc>
          <w:tcPr>
            <w:tcW w:w="567" w:type="dxa"/>
            <w:vMerge w:val="restart"/>
          </w:tcPr>
          <w:p w:rsidR="00AF2EA9" w:rsidRPr="000122F1" w:rsidRDefault="00AF2EA9" w:rsidP="004D62CD">
            <w:pPr>
              <w:pStyle w:val="Table"/>
            </w:pPr>
          </w:p>
        </w:tc>
        <w:tc>
          <w:tcPr>
            <w:tcW w:w="1560" w:type="dxa"/>
            <w:vMerge w:val="restart"/>
          </w:tcPr>
          <w:p w:rsidR="00AF2EA9" w:rsidRPr="000122F1" w:rsidRDefault="00AF2EA9" w:rsidP="004D62CD">
            <w:pPr>
              <w:pStyle w:val="Table"/>
            </w:pPr>
            <w:r w:rsidRPr="000122F1">
              <w:t>Итого по задаче 4.</w:t>
            </w:r>
          </w:p>
        </w:tc>
        <w:tc>
          <w:tcPr>
            <w:tcW w:w="1623" w:type="dxa"/>
            <w:vMerge w:val="restart"/>
          </w:tcPr>
          <w:p w:rsidR="00AF2EA9" w:rsidRPr="000122F1" w:rsidRDefault="00AF2EA9" w:rsidP="004D62CD">
            <w:pPr>
              <w:pStyle w:val="Table"/>
            </w:pPr>
          </w:p>
        </w:tc>
        <w:tc>
          <w:tcPr>
            <w:tcW w:w="787" w:type="dxa"/>
          </w:tcPr>
          <w:p w:rsidR="00AF2EA9" w:rsidRPr="000122F1" w:rsidRDefault="00AF2EA9" w:rsidP="004D62CD">
            <w:pPr>
              <w:pStyle w:val="Table"/>
            </w:pPr>
            <w:r w:rsidRPr="000122F1">
              <w:t>всего</w:t>
            </w:r>
          </w:p>
        </w:tc>
        <w:tc>
          <w:tcPr>
            <w:tcW w:w="851" w:type="dxa"/>
          </w:tcPr>
          <w:p w:rsidR="00AF2EA9" w:rsidRPr="000122F1" w:rsidRDefault="00AF2EA9" w:rsidP="004D62CD">
            <w:pPr>
              <w:pStyle w:val="Table"/>
            </w:pPr>
            <w:r w:rsidRPr="000122F1">
              <w:t>4 947,5</w:t>
            </w:r>
          </w:p>
        </w:tc>
        <w:tc>
          <w:tcPr>
            <w:tcW w:w="774" w:type="dxa"/>
          </w:tcPr>
          <w:p w:rsidR="00AF2EA9" w:rsidRPr="000122F1" w:rsidRDefault="00AF2EA9" w:rsidP="004D62CD">
            <w:pPr>
              <w:pStyle w:val="Table"/>
            </w:pPr>
            <w:r w:rsidRPr="000122F1">
              <w:t>3</w:t>
            </w:r>
            <w:r w:rsidR="000122F1" w:rsidRPr="000122F1">
              <w:t xml:space="preserve"> </w:t>
            </w:r>
            <w:r w:rsidRPr="000122F1">
              <w:t>597,5</w:t>
            </w:r>
          </w:p>
        </w:tc>
        <w:tc>
          <w:tcPr>
            <w:tcW w:w="931" w:type="dxa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931" w:type="dxa"/>
          </w:tcPr>
          <w:p w:rsidR="00AF2EA9" w:rsidRPr="000122F1" w:rsidRDefault="00AF2EA9" w:rsidP="004D62CD">
            <w:pPr>
              <w:pStyle w:val="Table"/>
            </w:pPr>
            <w:r w:rsidRPr="000122F1">
              <w:t>1 350</w:t>
            </w:r>
          </w:p>
        </w:tc>
        <w:tc>
          <w:tcPr>
            <w:tcW w:w="635" w:type="dxa"/>
            <w:gridSpan w:val="2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827" w:type="dxa"/>
            <w:gridSpan w:val="2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1571" w:type="dxa"/>
            <w:vMerge/>
          </w:tcPr>
          <w:p w:rsidR="00AF2EA9" w:rsidRPr="000122F1" w:rsidRDefault="00AF2EA9" w:rsidP="004D62CD">
            <w:pPr>
              <w:pStyle w:val="Table"/>
            </w:pPr>
          </w:p>
        </w:tc>
      </w:tr>
      <w:tr w:rsidR="00AF2EA9" w:rsidRPr="000122F1" w:rsidTr="004D62CD">
        <w:trPr>
          <w:trHeight w:val="702"/>
          <w:jc w:val="center"/>
        </w:trPr>
        <w:tc>
          <w:tcPr>
            <w:tcW w:w="567" w:type="dxa"/>
            <w:vMerge/>
          </w:tcPr>
          <w:p w:rsidR="00AF2EA9" w:rsidRPr="000122F1" w:rsidRDefault="00AF2EA9" w:rsidP="004D62CD">
            <w:pPr>
              <w:pStyle w:val="Table"/>
            </w:pPr>
          </w:p>
        </w:tc>
        <w:tc>
          <w:tcPr>
            <w:tcW w:w="1560" w:type="dxa"/>
            <w:vMerge/>
          </w:tcPr>
          <w:p w:rsidR="00AF2EA9" w:rsidRPr="000122F1" w:rsidRDefault="00AF2EA9" w:rsidP="004D62CD">
            <w:pPr>
              <w:pStyle w:val="Table"/>
            </w:pPr>
          </w:p>
        </w:tc>
        <w:tc>
          <w:tcPr>
            <w:tcW w:w="1623" w:type="dxa"/>
            <w:vMerge/>
          </w:tcPr>
          <w:p w:rsidR="00AF2EA9" w:rsidRPr="000122F1" w:rsidRDefault="00AF2EA9" w:rsidP="004D62CD">
            <w:pPr>
              <w:pStyle w:val="Table"/>
            </w:pPr>
          </w:p>
        </w:tc>
        <w:tc>
          <w:tcPr>
            <w:tcW w:w="787" w:type="dxa"/>
          </w:tcPr>
          <w:p w:rsidR="00AF2EA9" w:rsidRPr="000122F1" w:rsidRDefault="00AF2EA9" w:rsidP="004D62CD">
            <w:pPr>
              <w:pStyle w:val="Table"/>
            </w:pPr>
            <w:r w:rsidRPr="000122F1">
              <w:t>бюджет автономного</w:t>
            </w:r>
          </w:p>
          <w:p w:rsidR="00AF2EA9" w:rsidRPr="000122F1" w:rsidRDefault="00AF2EA9" w:rsidP="004D62CD">
            <w:pPr>
              <w:pStyle w:val="Table"/>
            </w:pPr>
            <w:r w:rsidRPr="000122F1">
              <w:t>округа</w:t>
            </w:r>
          </w:p>
        </w:tc>
        <w:tc>
          <w:tcPr>
            <w:tcW w:w="851" w:type="dxa"/>
          </w:tcPr>
          <w:p w:rsidR="00AF2EA9" w:rsidRPr="000122F1" w:rsidRDefault="00AF2EA9" w:rsidP="004D62CD">
            <w:pPr>
              <w:pStyle w:val="Table"/>
            </w:pPr>
          </w:p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774" w:type="dxa"/>
          </w:tcPr>
          <w:p w:rsidR="00AF2EA9" w:rsidRPr="000122F1" w:rsidRDefault="00AF2EA9" w:rsidP="004D62CD">
            <w:pPr>
              <w:pStyle w:val="Table"/>
            </w:pPr>
          </w:p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931" w:type="dxa"/>
          </w:tcPr>
          <w:p w:rsidR="00AF2EA9" w:rsidRPr="000122F1" w:rsidRDefault="00AF2EA9" w:rsidP="004D62CD">
            <w:pPr>
              <w:pStyle w:val="Table"/>
            </w:pPr>
          </w:p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931" w:type="dxa"/>
          </w:tcPr>
          <w:p w:rsidR="00AF2EA9" w:rsidRPr="000122F1" w:rsidRDefault="00AF2EA9" w:rsidP="004D62CD">
            <w:pPr>
              <w:pStyle w:val="Table"/>
            </w:pPr>
          </w:p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  <w:p w:rsidR="00AF2EA9" w:rsidRPr="000122F1" w:rsidRDefault="00AF2EA9" w:rsidP="004D62CD">
            <w:pPr>
              <w:pStyle w:val="Table"/>
            </w:pPr>
          </w:p>
        </w:tc>
        <w:tc>
          <w:tcPr>
            <w:tcW w:w="635" w:type="dxa"/>
            <w:gridSpan w:val="2"/>
          </w:tcPr>
          <w:p w:rsidR="00AF2EA9" w:rsidRPr="000122F1" w:rsidRDefault="00AF2EA9" w:rsidP="004D62CD">
            <w:pPr>
              <w:pStyle w:val="Table"/>
            </w:pPr>
          </w:p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827" w:type="dxa"/>
            <w:gridSpan w:val="2"/>
          </w:tcPr>
          <w:p w:rsidR="00AF2EA9" w:rsidRPr="000122F1" w:rsidRDefault="00AF2EA9" w:rsidP="004D62CD">
            <w:pPr>
              <w:pStyle w:val="Table"/>
            </w:pPr>
          </w:p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1571" w:type="dxa"/>
            <w:vMerge/>
          </w:tcPr>
          <w:p w:rsidR="00AF2EA9" w:rsidRPr="000122F1" w:rsidRDefault="00AF2EA9" w:rsidP="004D62CD">
            <w:pPr>
              <w:pStyle w:val="Table"/>
            </w:pPr>
          </w:p>
        </w:tc>
      </w:tr>
      <w:tr w:rsidR="00AF2EA9" w:rsidRPr="000122F1" w:rsidTr="004D62CD">
        <w:trPr>
          <w:trHeight w:val="528"/>
          <w:jc w:val="center"/>
        </w:trPr>
        <w:tc>
          <w:tcPr>
            <w:tcW w:w="567" w:type="dxa"/>
            <w:vMerge/>
          </w:tcPr>
          <w:p w:rsidR="00AF2EA9" w:rsidRPr="000122F1" w:rsidRDefault="00AF2EA9" w:rsidP="004D62CD">
            <w:pPr>
              <w:pStyle w:val="Table"/>
            </w:pPr>
          </w:p>
        </w:tc>
        <w:tc>
          <w:tcPr>
            <w:tcW w:w="1560" w:type="dxa"/>
            <w:vMerge/>
          </w:tcPr>
          <w:p w:rsidR="00AF2EA9" w:rsidRPr="000122F1" w:rsidRDefault="00AF2EA9" w:rsidP="004D62CD">
            <w:pPr>
              <w:pStyle w:val="Table"/>
            </w:pPr>
          </w:p>
        </w:tc>
        <w:tc>
          <w:tcPr>
            <w:tcW w:w="1623" w:type="dxa"/>
            <w:vMerge/>
          </w:tcPr>
          <w:p w:rsidR="00AF2EA9" w:rsidRPr="000122F1" w:rsidRDefault="00AF2EA9" w:rsidP="004D62CD">
            <w:pPr>
              <w:pStyle w:val="Table"/>
            </w:pPr>
          </w:p>
        </w:tc>
        <w:tc>
          <w:tcPr>
            <w:tcW w:w="787" w:type="dxa"/>
          </w:tcPr>
          <w:p w:rsidR="00AF2EA9" w:rsidRPr="000122F1" w:rsidRDefault="00AF2EA9" w:rsidP="004D62CD">
            <w:pPr>
              <w:pStyle w:val="Table"/>
            </w:pPr>
            <w:r w:rsidRPr="000122F1">
              <w:t>бюджет района</w:t>
            </w:r>
          </w:p>
        </w:tc>
        <w:tc>
          <w:tcPr>
            <w:tcW w:w="851" w:type="dxa"/>
          </w:tcPr>
          <w:p w:rsidR="00AF2EA9" w:rsidRPr="000122F1" w:rsidRDefault="00AF2EA9" w:rsidP="004D62CD">
            <w:pPr>
              <w:pStyle w:val="Table"/>
            </w:pPr>
            <w:r w:rsidRPr="000122F1">
              <w:t>4 947,5</w:t>
            </w:r>
          </w:p>
        </w:tc>
        <w:tc>
          <w:tcPr>
            <w:tcW w:w="774" w:type="dxa"/>
          </w:tcPr>
          <w:p w:rsidR="00AF2EA9" w:rsidRPr="000122F1" w:rsidRDefault="00AF2EA9" w:rsidP="004D62CD">
            <w:pPr>
              <w:pStyle w:val="Table"/>
            </w:pPr>
            <w:r w:rsidRPr="000122F1">
              <w:t>3</w:t>
            </w:r>
            <w:r w:rsidR="000122F1" w:rsidRPr="000122F1">
              <w:t xml:space="preserve"> </w:t>
            </w:r>
            <w:r w:rsidRPr="000122F1">
              <w:t>597,5</w:t>
            </w:r>
          </w:p>
        </w:tc>
        <w:tc>
          <w:tcPr>
            <w:tcW w:w="931" w:type="dxa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931" w:type="dxa"/>
          </w:tcPr>
          <w:p w:rsidR="00AF2EA9" w:rsidRPr="000122F1" w:rsidRDefault="00AF2EA9" w:rsidP="004D62CD">
            <w:pPr>
              <w:pStyle w:val="Table"/>
            </w:pPr>
            <w:r w:rsidRPr="000122F1">
              <w:t>1 350</w:t>
            </w:r>
          </w:p>
        </w:tc>
        <w:tc>
          <w:tcPr>
            <w:tcW w:w="635" w:type="dxa"/>
            <w:gridSpan w:val="2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827" w:type="dxa"/>
            <w:gridSpan w:val="2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1571" w:type="dxa"/>
            <w:vMerge/>
          </w:tcPr>
          <w:p w:rsidR="00AF2EA9" w:rsidRPr="000122F1" w:rsidRDefault="00AF2EA9" w:rsidP="004D62CD">
            <w:pPr>
              <w:pStyle w:val="Table"/>
            </w:pPr>
          </w:p>
        </w:tc>
      </w:tr>
      <w:tr w:rsidR="00AF2EA9" w:rsidRPr="000122F1" w:rsidTr="004D62CD">
        <w:trPr>
          <w:trHeight w:val="343"/>
          <w:jc w:val="center"/>
        </w:trPr>
        <w:tc>
          <w:tcPr>
            <w:tcW w:w="11057" w:type="dxa"/>
            <w:gridSpan w:val="13"/>
          </w:tcPr>
          <w:p w:rsidR="00AF2EA9" w:rsidRPr="000122F1" w:rsidRDefault="00AF2EA9" w:rsidP="004D62CD">
            <w:pPr>
              <w:pStyle w:val="Table"/>
            </w:pPr>
            <w:r w:rsidRPr="000122F1">
              <w:rPr>
                <w:u w:val="single"/>
              </w:rPr>
              <w:t>Задача 5.</w:t>
            </w:r>
            <w:r w:rsidR="000122F1" w:rsidRPr="000122F1">
              <w:t xml:space="preserve"> </w:t>
            </w:r>
            <w:r w:rsidRPr="000122F1">
              <w:t>Профилактика правонарушений в общественных местах и на улицах, вовлечение общественности</w:t>
            </w:r>
            <w:r w:rsidR="000122F1" w:rsidRPr="000122F1">
              <w:t xml:space="preserve"> </w:t>
            </w:r>
            <w:r w:rsidRPr="000122F1">
              <w:t>в мероприятия по предупреждению правонарушений</w:t>
            </w:r>
          </w:p>
        </w:tc>
      </w:tr>
      <w:tr w:rsidR="00AF2EA9" w:rsidRPr="000122F1" w:rsidTr="004D62CD">
        <w:trPr>
          <w:trHeight w:val="1590"/>
          <w:jc w:val="center"/>
        </w:trPr>
        <w:tc>
          <w:tcPr>
            <w:tcW w:w="567" w:type="dxa"/>
          </w:tcPr>
          <w:p w:rsidR="00AF2EA9" w:rsidRPr="000122F1" w:rsidRDefault="00AF2EA9" w:rsidP="004D62CD">
            <w:pPr>
              <w:pStyle w:val="Table"/>
            </w:pPr>
            <w:r w:rsidRPr="000122F1">
              <w:t>5.1.</w:t>
            </w:r>
          </w:p>
        </w:tc>
        <w:tc>
          <w:tcPr>
            <w:tcW w:w="1560" w:type="dxa"/>
          </w:tcPr>
          <w:p w:rsidR="000122F1" w:rsidRPr="000122F1" w:rsidRDefault="00AF2EA9" w:rsidP="004D62CD">
            <w:pPr>
              <w:pStyle w:val="Table"/>
            </w:pPr>
            <w:r w:rsidRPr="000122F1">
              <w:t>Обеспечение разработки</w:t>
            </w:r>
          </w:p>
          <w:p w:rsidR="00AF2EA9" w:rsidRPr="000122F1" w:rsidRDefault="00AF2EA9" w:rsidP="004D62CD">
            <w:pPr>
              <w:pStyle w:val="Table"/>
            </w:pPr>
            <w:r w:rsidRPr="000122F1">
              <w:t>и подготовку планов по охране и обеспечению общественного порядка перед проведением городских праздничных и культурно-</w:t>
            </w:r>
            <w:r w:rsidRPr="000122F1">
              <w:lastRenderedPageBreak/>
              <w:t>массовых мероприятий на территории района</w:t>
            </w:r>
          </w:p>
        </w:tc>
        <w:tc>
          <w:tcPr>
            <w:tcW w:w="1623" w:type="dxa"/>
          </w:tcPr>
          <w:p w:rsidR="00AF2EA9" w:rsidRPr="000122F1" w:rsidRDefault="00AF2EA9" w:rsidP="004D62CD">
            <w:pPr>
              <w:pStyle w:val="Table"/>
            </w:pPr>
            <w:r w:rsidRPr="000122F1">
              <w:lastRenderedPageBreak/>
              <w:t>ОМВД</w:t>
            </w:r>
          </w:p>
        </w:tc>
        <w:tc>
          <w:tcPr>
            <w:tcW w:w="787" w:type="dxa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851" w:type="dxa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774" w:type="dxa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931" w:type="dxa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931" w:type="dxa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635" w:type="dxa"/>
            <w:gridSpan w:val="2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827" w:type="dxa"/>
            <w:gridSpan w:val="2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1571" w:type="dxa"/>
            <w:vMerge w:val="restart"/>
          </w:tcPr>
          <w:p w:rsidR="00AF2EA9" w:rsidRPr="000122F1" w:rsidRDefault="00AF2EA9" w:rsidP="004D62CD">
            <w:pPr>
              <w:pStyle w:val="Table"/>
            </w:pPr>
            <w:r w:rsidRPr="000122F1">
              <w:t>Снижение уровня уличной преступности, снижение доли уличных преступлений</w:t>
            </w:r>
          </w:p>
          <w:p w:rsidR="00AF2EA9" w:rsidRPr="000122F1" w:rsidRDefault="00AF2EA9" w:rsidP="004D62CD">
            <w:pPr>
              <w:pStyle w:val="Table"/>
            </w:pPr>
            <w:r w:rsidRPr="000122F1">
              <w:t>в числе зарегистрированных преступлений</w:t>
            </w:r>
          </w:p>
          <w:p w:rsidR="00AF2EA9" w:rsidRPr="000122F1" w:rsidRDefault="00AF2EA9" w:rsidP="004D62CD">
            <w:pPr>
              <w:pStyle w:val="Table"/>
            </w:pPr>
            <w:r w:rsidRPr="000122F1">
              <w:t>обще уголовных преступлен</w:t>
            </w:r>
            <w:r w:rsidRPr="000122F1">
              <w:lastRenderedPageBreak/>
              <w:t>ий.</w:t>
            </w:r>
          </w:p>
          <w:p w:rsidR="00AF2EA9" w:rsidRPr="000122F1" w:rsidRDefault="00AF2EA9" w:rsidP="004D62CD">
            <w:pPr>
              <w:pStyle w:val="Table"/>
            </w:pPr>
            <w:r w:rsidRPr="000122F1">
              <w:t>Увеличение доли мобильных нарядов полиции общественной безопасности, имеющих мобильные программно-технические комплексы и средства связи для обеспечения оперативного взаимодействия с дежурной части, а также для доступа</w:t>
            </w:r>
          </w:p>
          <w:p w:rsidR="00AF2EA9" w:rsidRPr="000122F1" w:rsidRDefault="00AF2EA9" w:rsidP="004D62CD">
            <w:pPr>
              <w:pStyle w:val="Table"/>
            </w:pPr>
            <w:r w:rsidRPr="000122F1">
              <w:t>к ведомственным информационным ресурсам</w:t>
            </w:r>
          </w:p>
          <w:p w:rsidR="00AF2EA9" w:rsidRPr="000122F1" w:rsidRDefault="00AF2EA9" w:rsidP="004D62CD">
            <w:pPr>
              <w:pStyle w:val="Table"/>
            </w:pPr>
          </w:p>
        </w:tc>
      </w:tr>
      <w:tr w:rsidR="00AF2EA9" w:rsidRPr="000122F1" w:rsidTr="004D62CD">
        <w:trPr>
          <w:trHeight w:val="764"/>
          <w:jc w:val="center"/>
        </w:trPr>
        <w:tc>
          <w:tcPr>
            <w:tcW w:w="567" w:type="dxa"/>
            <w:vMerge w:val="restart"/>
          </w:tcPr>
          <w:p w:rsidR="00AF2EA9" w:rsidRPr="000122F1" w:rsidRDefault="00AF2EA9" w:rsidP="004D62CD">
            <w:pPr>
              <w:pStyle w:val="Table"/>
            </w:pPr>
            <w:r w:rsidRPr="000122F1">
              <w:lastRenderedPageBreak/>
              <w:t>5.2.</w:t>
            </w:r>
          </w:p>
        </w:tc>
        <w:tc>
          <w:tcPr>
            <w:tcW w:w="1560" w:type="dxa"/>
            <w:vMerge w:val="restart"/>
          </w:tcPr>
          <w:p w:rsidR="00AF2EA9" w:rsidRPr="000122F1" w:rsidRDefault="00AF2EA9" w:rsidP="004D62CD">
            <w:pPr>
              <w:pStyle w:val="Table"/>
            </w:pPr>
            <w:r w:rsidRPr="000122F1">
              <w:t>Создание общественных формирований правоохранительной направленности (общественные формирования, добровольные народные дружины, родительские патрули, молодежные отряды), материальное стимулирование граждан, участвующих в охране общественного порядка, пресечение преступлений и иных правонарушений</w:t>
            </w:r>
          </w:p>
        </w:tc>
        <w:tc>
          <w:tcPr>
            <w:tcW w:w="1623" w:type="dxa"/>
            <w:vMerge w:val="restart"/>
          </w:tcPr>
          <w:p w:rsidR="00AF2EA9" w:rsidRPr="000122F1" w:rsidRDefault="00AF2EA9" w:rsidP="004D62CD">
            <w:pPr>
              <w:pStyle w:val="Table"/>
            </w:pPr>
            <w:r w:rsidRPr="000122F1">
              <w:t>Комитет образования</w:t>
            </w:r>
          </w:p>
        </w:tc>
        <w:tc>
          <w:tcPr>
            <w:tcW w:w="787" w:type="dxa"/>
          </w:tcPr>
          <w:p w:rsidR="00AF2EA9" w:rsidRPr="000122F1" w:rsidRDefault="00AF2EA9" w:rsidP="004D62CD">
            <w:pPr>
              <w:pStyle w:val="Table"/>
            </w:pPr>
            <w:r w:rsidRPr="000122F1">
              <w:t>бюджет</w:t>
            </w:r>
          </w:p>
          <w:p w:rsidR="00AF2EA9" w:rsidRPr="000122F1" w:rsidRDefault="00AF2EA9" w:rsidP="004D62CD">
            <w:pPr>
              <w:pStyle w:val="Table"/>
            </w:pPr>
            <w:r w:rsidRPr="000122F1">
              <w:t>автономного</w:t>
            </w:r>
          </w:p>
          <w:p w:rsidR="00AF2EA9" w:rsidRPr="000122F1" w:rsidRDefault="00AF2EA9" w:rsidP="004D62CD">
            <w:pPr>
              <w:pStyle w:val="Table"/>
              <w:rPr>
                <w:color w:val="FF0000"/>
              </w:rPr>
            </w:pPr>
            <w:r w:rsidRPr="000122F1">
              <w:t>округа</w:t>
            </w:r>
            <w:r w:rsidRPr="000122F1">
              <w:rPr>
                <w:color w:val="FF0000"/>
              </w:rPr>
              <w:t xml:space="preserve"> </w:t>
            </w:r>
          </w:p>
        </w:tc>
        <w:tc>
          <w:tcPr>
            <w:tcW w:w="851" w:type="dxa"/>
          </w:tcPr>
          <w:p w:rsidR="00AF2EA9" w:rsidRPr="000122F1" w:rsidRDefault="00AF2EA9" w:rsidP="004D62CD">
            <w:pPr>
              <w:pStyle w:val="Table"/>
            </w:pPr>
            <w:r w:rsidRPr="000122F1">
              <w:t>450</w:t>
            </w:r>
          </w:p>
        </w:tc>
        <w:tc>
          <w:tcPr>
            <w:tcW w:w="774" w:type="dxa"/>
          </w:tcPr>
          <w:p w:rsidR="00AF2EA9" w:rsidRPr="000122F1" w:rsidRDefault="00AF2EA9" w:rsidP="004D62CD">
            <w:pPr>
              <w:pStyle w:val="Table"/>
            </w:pPr>
            <w:r w:rsidRPr="000122F1">
              <w:t>90</w:t>
            </w:r>
          </w:p>
        </w:tc>
        <w:tc>
          <w:tcPr>
            <w:tcW w:w="931" w:type="dxa"/>
          </w:tcPr>
          <w:p w:rsidR="00AF2EA9" w:rsidRPr="000122F1" w:rsidRDefault="00AF2EA9" w:rsidP="004D62CD">
            <w:pPr>
              <w:pStyle w:val="Table"/>
            </w:pPr>
            <w:r w:rsidRPr="000122F1">
              <w:t>90</w:t>
            </w:r>
          </w:p>
        </w:tc>
        <w:tc>
          <w:tcPr>
            <w:tcW w:w="931" w:type="dxa"/>
          </w:tcPr>
          <w:p w:rsidR="00AF2EA9" w:rsidRPr="000122F1" w:rsidRDefault="00AF2EA9" w:rsidP="004D62CD">
            <w:pPr>
              <w:pStyle w:val="Table"/>
            </w:pPr>
            <w:r w:rsidRPr="000122F1">
              <w:t>90</w:t>
            </w:r>
          </w:p>
        </w:tc>
        <w:tc>
          <w:tcPr>
            <w:tcW w:w="635" w:type="dxa"/>
            <w:gridSpan w:val="2"/>
          </w:tcPr>
          <w:p w:rsidR="00AF2EA9" w:rsidRPr="000122F1" w:rsidRDefault="00AF2EA9" w:rsidP="004D62CD">
            <w:pPr>
              <w:pStyle w:val="Table"/>
            </w:pPr>
            <w:r w:rsidRPr="000122F1">
              <w:t>90</w:t>
            </w:r>
          </w:p>
        </w:tc>
        <w:tc>
          <w:tcPr>
            <w:tcW w:w="827" w:type="dxa"/>
            <w:gridSpan w:val="2"/>
          </w:tcPr>
          <w:p w:rsidR="00AF2EA9" w:rsidRPr="000122F1" w:rsidRDefault="00AF2EA9" w:rsidP="004D62CD">
            <w:pPr>
              <w:pStyle w:val="Table"/>
            </w:pPr>
            <w:r w:rsidRPr="000122F1">
              <w:t>90</w:t>
            </w:r>
          </w:p>
        </w:tc>
        <w:tc>
          <w:tcPr>
            <w:tcW w:w="1571" w:type="dxa"/>
            <w:vMerge/>
          </w:tcPr>
          <w:p w:rsidR="00AF2EA9" w:rsidRPr="000122F1" w:rsidRDefault="00AF2EA9" w:rsidP="004D62CD">
            <w:pPr>
              <w:pStyle w:val="Table"/>
            </w:pPr>
          </w:p>
        </w:tc>
      </w:tr>
      <w:tr w:rsidR="00AF2EA9" w:rsidRPr="000122F1" w:rsidTr="004D62CD">
        <w:trPr>
          <w:trHeight w:val="3870"/>
          <w:jc w:val="center"/>
        </w:trPr>
        <w:tc>
          <w:tcPr>
            <w:tcW w:w="567" w:type="dxa"/>
            <w:vMerge/>
          </w:tcPr>
          <w:p w:rsidR="00AF2EA9" w:rsidRPr="000122F1" w:rsidRDefault="00AF2EA9" w:rsidP="004D62CD">
            <w:pPr>
              <w:pStyle w:val="Table"/>
            </w:pPr>
          </w:p>
        </w:tc>
        <w:tc>
          <w:tcPr>
            <w:tcW w:w="1560" w:type="dxa"/>
            <w:vMerge/>
          </w:tcPr>
          <w:p w:rsidR="00AF2EA9" w:rsidRPr="000122F1" w:rsidRDefault="00AF2EA9" w:rsidP="004D62CD">
            <w:pPr>
              <w:pStyle w:val="Table"/>
            </w:pPr>
          </w:p>
        </w:tc>
        <w:tc>
          <w:tcPr>
            <w:tcW w:w="1623" w:type="dxa"/>
            <w:vMerge/>
          </w:tcPr>
          <w:p w:rsidR="00AF2EA9" w:rsidRPr="000122F1" w:rsidRDefault="00AF2EA9" w:rsidP="004D62CD">
            <w:pPr>
              <w:pStyle w:val="Table"/>
            </w:pPr>
          </w:p>
        </w:tc>
        <w:tc>
          <w:tcPr>
            <w:tcW w:w="787" w:type="dxa"/>
          </w:tcPr>
          <w:p w:rsidR="00AF2EA9" w:rsidRPr="000122F1" w:rsidRDefault="00AF2EA9" w:rsidP="004D62CD">
            <w:pPr>
              <w:pStyle w:val="Table"/>
            </w:pPr>
            <w:r w:rsidRPr="000122F1">
              <w:t>бюджет района</w:t>
            </w:r>
          </w:p>
        </w:tc>
        <w:tc>
          <w:tcPr>
            <w:tcW w:w="851" w:type="dxa"/>
          </w:tcPr>
          <w:p w:rsidR="00AF2EA9" w:rsidRPr="000122F1" w:rsidRDefault="00AF2EA9" w:rsidP="004D62CD">
            <w:pPr>
              <w:pStyle w:val="Table"/>
            </w:pPr>
            <w:r w:rsidRPr="000122F1">
              <w:t>275</w:t>
            </w:r>
          </w:p>
        </w:tc>
        <w:tc>
          <w:tcPr>
            <w:tcW w:w="774" w:type="dxa"/>
          </w:tcPr>
          <w:p w:rsidR="00AF2EA9" w:rsidRPr="000122F1" w:rsidRDefault="00AF2EA9" w:rsidP="004D62CD">
            <w:pPr>
              <w:pStyle w:val="Table"/>
            </w:pPr>
            <w:r w:rsidRPr="000122F1">
              <w:t>9</w:t>
            </w:r>
          </w:p>
        </w:tc>
        <w:tc>
          <w:tcPr>
            <w:tcW w:w="931" w:type="dxa"/>
          </w:tcPr>
          <w:p w:rsidR="00AF2EA9" w:rsidRPr="000122F1" w:rsidRDefault="00AF2EA9" w:rsidP="004D62CD">
            <w:pPr>
              <w:pStyle w:val="Table"/>
            </w:pPr>
            <w:r w:rsidRPr="000122F1">
              <w:t>59</w:t>
            </w:r>
          </w:p>
        </w:tc>
        <w:tc>
          <w:tcPr>
            <w:tcW w:w="931" w:type="dxa"/>
          </w:tcPr>
          <w:p w:rsidR="00AF2EA9" w:rsidRPr="000122F1" w:rsidRDefault="00AF2EA9" w:rsidP="004D62CD">
            <w:pPr>
              <w:pStyle w:val="Table"/>
            </w:pPr>
            <w:r w:rsidRPr="000122F1">
              <w:t>69</w:t>
            </w:r>
          </w:p>
        </w:tc>
        <w:tc>
          <w:tcPr>
            <w:tcW w:w="635" w:type="dxa"/>
            <w:gridSpan w:val="2"/>
          </w:tcPr>
          <w:p w:rsidR="00AF2EA9" w:rsidRPr="000122F1" w:rsidRDefault="00AF2EA9" w:rsidP="004D62CD">
            <w:pPr>
              <w:pStyle w:val="Table"/>
            </w:pPr>
            <w:r w:rsidRPr="000122F1">
              <w:t>69</w:t>
            </w:r>
          </w:p>
        </w:tc>
        <w:tc>
          <w:tcPr>
            <w:tcW w:w="827" w:type="dxa"/>
            <w:gridSpan w:val="2"/>
          </w:tcPr>
          <w:p w:rsidR="00AF2EA9" w:rsidRPr="000122F1" w:rsidRDefault="00AF2EA9" w:rsidP="004D62CD">
            <w:pPr>
              <w:pStyle w:val="Table"/>
            </w:pPr>
            <w:r w:rsidRPr="000122F1">
              <w:t>69</w:t>
            </w:r>
          </w:p>
        </w:tc>
        <w:tc>
          <w:tcPr>
            <w:tcW w:w="1571" w:type="dxa"/>
            <w:vMerge/>
          </w:tcPr>
          <w:p w:rsidR="00AF2EA9" w:rsidRPr="000122F1" w:rsidRDefault="00AF2EA9" w:rsidP="004D62CD">
            <w:pPr>
              <w:pStyle w:val="Table"/>
            </w:pPr>
          </w:p>
        </w:tc>
      </w:tr>
      <w:tr w:rsidR="00AF2EA9" w:rsidRPr="000122F1" w:rsidTr="004D62CD">
        <w:trPr>
          <w:trHeight w:val="885"/>
          <w:jc w:val="center"/>
        </w:trPr>
        <w:tc>
          <w:tcPr>
            <w:tcW w:w="567" w:type="dxa"/>
            <w:vMerge w:val="restart"/>
          </w:tcPr>
          <w:p w:rsidR="00AF2EA9" w:rsidRPr="000122F1" w:rsidRDefault="00AF2EA9" w:rsidP="004D62CD">
            <w:pPr>
              <w:pStyle w:val="Table"/>
            </w:pPr>
            <w:r w:rsidRPr="000122F1">
              <w:t>5.3.</w:t>
            </w:r>
          </w:p>
        </w:tc>
        <w:tc>
          <w:tcPr>
            <w:tcW w:w="1560" w:type="dxa"/>
            <w:vMerge w:val="restart"/>
          </w:tcPr>
          <w:p w:rsidR="00AF2EA9" w:rsidRPr="000122F1" w:rsidRDefault="00AF2EA9" w:rsidP="004D62CD">
            <w:pPr>
              <w:pStyle w:val="Table"/>
            </w:pPr>
            <w:r w:rsidRPr="000122F1">
              <w:t xml:space="preserve">Размещение в наиболее криминогенных общественных местах п. Березово систем видеообзора, с установкой мониторов в дежурной </w:t>
            </w:r>
            <w:r w:rsidRPr="000122F1">
              <w:lastRenderedPageBreak/>
              <w:t>части ОМВД (АПК «Безопасный город»)</w:t>
            </w:r>
          </w:p>
        </w:tc>
        <w:tc>
          <w:tcPr>
            <w:tcW w:w="1623" w:type="dxa"/>
            <w:vMerge w:val="restart"/>
          </w:tcPr>
          <w:p w:rsidR="00AF2EA9" w:rsidRPr="000122F1" w:rsidRDefault="00AF2EA9" w:rsidP="004D62CD">
            <w:pPr>
              <w:pStyle w:val="Table"/>
            </w:pPr>
            <w:r w:rsidRPr="000122F1">
              <w:lastRenderedPageBreak/>
              <w:t>КУМИ</w:t>
            </w:r>
          </w:p>
        </w:tc>
        <w:tc>
          <w:tcPr>
            <w:tcW w:w="787" w:type="dxa"/>
          </w:tcPr>
          <w:p w:rsidR="00AF2EA9" w:rsidRPr="000122F1" w:rsidRDefault="00AF2EA9" w:rsidP="004D62CD">
            <w:pPr>
              <w:pStyle w:val="Table"/>
            </w:pPr>
            <w:r w:rsidRPr="000122F1">
              <w:t>бюджет автономного округа</w:t>
            </w:r>
          </w:p>
        </w:tc>
        <w:tc>
          <w:tcPr>
            <w:tcW w:w="851" w:type="dxa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774" w:type="dxa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931" w:type="dxa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931" w:type="dxa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635" w:type="dxa"/>
            <w:gridSpan w:val="2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827" w:type="dxa"/>
            <w:gridSpan w:val="2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1571" w:type="dxa"/>
            <w:vMerge/>
          </w:tcPr>
          <w:p w:rsidR="00AF2EA9" w:rsidRPr="000122F1" w:rsidRDefault="00AF2EA9" w:rsidP="004D62CD">
            <w:pPr>
              <w:pStyle w:val="Table"/>
            </w:pPr>
          </w:p>
        </w:tc>
      </w:tr>
      <w:tr w:rsidR="00AF2EA9" w:rsidRPr="000122F1" w:rsidTr="004D62CD">
        <w:trPr>
          <w:trHeight w:val="1423"/>
          <w:jc w:val="center"/>
        </w:trPr>
        <w:tc>
          <w:tcPr>
            <w:tcW w:w="567" w:type="dxa"/>
            <w:vMerge/>
          </w:tcPr>
          <w:p w:rsidR="00AF2EA9" w:rsidRPr="000122F1" w:rsidRDefault="00AF2EA9" w:rsidP="004D62CD">
            <w:pPr>
              <w:pStyle w:val="Table"/>
            </w:pPr>
          </w:p>
        </w:tc>
        <w:tc>
          <w:tcPr>
            <w:tcW w:w="1560" w:type="dxa"/>
            <w:vMerge/>
          </w:tcPr>
          <w:p w:rsidR="00AF2EA9" w:rsidRPr="000122F1" w:rsidRDefault="00AF2EA9" w:rsidP="004D62CD">
            <w:pPr>
              <w:pStyle w:val="Table"/>
            </w:pPr>
          </w:p>
        </w:tc>
        <w:tc>
          <w:tcPr>
            <w:tcW w:w="1623" w:type="dxa"/>
            <w:vMerge/>
          </w:tcPr>
          <w:p w:rsidR="00AF2EA9" w:rsidRPr="000122F1" w:rsidRDefault="00AF2EA9" w:rsidP="004D62CD">
            <w:pPr>
              <w:pStyle w:val="Table"/>
            </w:pPr>
          </w:p>
        </w:tc>
        <w:tc>
          <w:tcPr>
            <w:tcW w:w="787" w:type="dxa"/>
          </w:tcPr>
          <w:p w:rsidR="00AF2EA9" w:rsidRPr="000122F1" w:rsidRDefault="00AF2EA9" w:rsidP="004D62CD">
            <w:pPr>
              <w:pStyle w:val="Table"/>
            </w:pPr>
            <w:r w:rsidRPr="000122F1">
              <w:t>бюджет района</w:t>
            </w:r>
          </w:p>
        </w:tc>
        <w:tc>
          <w:tcPr>
            <w:tcW w:w="851" w:type="dxa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774" w:type="dxa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931" w:type="dxa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931" w:type="dxa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635" w:type="dxa"/>
            <w:gridSpan w:val="2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827" w:type="dxa"/>
            <w:gridSpan w:val="2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1571" w:type="dxa"/>
            <w:vMerge/>
          </w:tcPr>
          <w:p w:rsidR="00AF2EA9" w:rsidRPr="000122F1" w:rsidRDefault="00AF2EA9" w:rsidP="004D62CD">
            <w:pPr>
              <w:pStyle w:val="Table"/>
            </w:pPr>
          </w:p>
        </w:tc>
      </w:tr>
      <w:tr w:rsidR="00AF2EA9" w:rsidRPr="000122F1" w:rsidTr="004D62CD">
        <w:trPr>
          <w:trHeight w:val="226"/>
          <w:jc w:val="center"/>
        </w:trPr>
        <w:tc>
          <w:tcPr>
            <w:tcW w:w="567" w:type="dxa"/>
            <w:vMerge w:val="restart"/>
          </w:tcPr>
          <w:p w:rsidR="00AF2EA9" w:rsidRPr="000122F1" w:rsidRDefault="00AF2EA9" w:rsidP="004D62CD">
            <w:pPr>
              <w:pStyle w:val="Table"/>
            </w:pPr>
          </w:p>
        </w:tc>
        <w:tc>
          <w:tcPr>
            <w:tcW w:w="1560" w:type="dxa"/>
            <w:vMerge w:val="restart"/>
          </w:tcPr>
          <w:p w:rsidR="00AF2EA9" w:rsidRPr="000122F1" w:rsidRDefault="00AF2EA9" w:rsidP="004D62CD">
            <w:pPr>
              <w:pStyle w:val="Table"/>
            </w:pPr>
            <w:r w:rsidRPr="000122F1">
              <w:t>Итого по задаче 5</w:t>
            </w:r>
          </w:p>
        </w:tc>
        <w:tc>
          <w:tcPr>
            <w:tcW w:w="1623" w:type="dxa"/>
            <w:vMerge w:val="restart"/>
          </w:tcPr>
          <w:p w:rsidR="00AF2EA9" w:rsidRPr="000122F1" w:rsidRDefault="00AF2EA9" w:rsidP="004D62CD">
            <w:pPr>
              <w:pStyle w:val="Table"/>
            </w:pPr>
          </w:p>
        </w:tc>
        <w:tc>
          <w:tcPr>
            <w:tcW w:w="787" w:type="dxa"/>
          </w:tcPr>
          <w:p w:rsidR="00AF2EA9" w:rsidRPr="000122F1" w:rsidRDefault="00AF2EA9" w:rsidP="004D62CD">
            <w:pPr>
              <w:pStyle w:val="Table"/>
            </w:pPr>
            <w:r w:rsidRPr="000122F1">
              <w:t>всего</w:t>
            </w:r>
          </w:p>
        </w:tc>
        <w:tc>
          <w:tcPr>
            <w:tcW w:w="851" w:type="dxa"/>
          </w:tcPr>
          <w:p w:rsidR="00AF2EA9" w:rsidRPr="000122F1" w:rsidRDefault="00AF2EA9" w:rsidP="004D62CD">
            <w:pPr>
              <w:pStyle w:val="Table"/>
            </w:pPr>
            <w:r w:rsidRPr="000122F1">
              <w:t>725</w:t>
            </w:r>
          </w:p>
        </w:tc>
        <w:tc>
          <w:tcPr>
            <w:tcW w:w="774" w:type="dxa"/>
          </w:tcPr>
          <w:p w:rsidR="00AF2EA9" w:rsidRPr="000122F1" w:rsidRDefault="00AF2EA9" w:rsidP="004D62CD">
            <w:pPr>
              <w:pStyle w:val="Table"/>
            </w:pPr>
            <w:r w:rsidRPr="000122F1">
              <w:t>99</w:t>
            </w:r>
          </w:p>
        </w:tc>
        <w:tc>
          <w:tcPr>
            <w:tcW w:w="931" w:type="dxa"/>
          </w:tcPr>
          <w:p w:rsidR="00AF2EA9" w:rsidRPr="000122F1" w:rsidRDefault="00AF2EA9" w:rsidP="004D62CD">
            <w:pPr>
              <w:pStyle w:val="Table"/>
            </w:pPr>
            <w:r w:rsidRPr="000122F1">
              <w:t>149</w:t>
            </w:r>
          </w:p>
        </w:tc>
        <w:tc>
          <w:tcPr>
            <w:tcW w:w="931" w:type="dxa"/>
          </w:tcPr>
          <w:p w:rsidR="00AF2EA9" w:rsidRPr="000122F1" w:rsidRDefault="00AF2EA9" w:rsidP="004D62CD">
            <w:pPr>
              <w:pStyle w:val="Table"/>
            </w:pPr>
            <w:r w:rsidRPr="000122F1">
              <w:t>159</w:t>
            </w:r>
          </w:p>
        </w:tc>
        <w:tc>
          <w:tcPr>
            <w:tcW w:w="635" w:type="dxa"/>
            <w:gridSpan w:val="2"/>
          </w:tcPr>
          <w:p w:rsidR="00AF2EA9" w:rsidRPr="000122F1" w:rsidRDefault="00AF2EA9" w:rsidP="004D62CD">
            <w:pPr>
              <w:pStyle w:val="Table"/>
            </w:pPr>
            <w:r w:rsidRPr="000122F1">
              <w:t>159</w:t>
            </w:r>
          </w:p>
        </w:tc>
        <w:tc>
          <w:tcPr>
            <w:tcW w:w="827" w:type="dxa"/>
            <w:gridSpan w:val="2"/>
          </w:tcPr>
          <w:p w:rsidR="00AF2EA9" w:rsidRPr="000122F1" w:rsidRDefault="00AF2EA9" w:rsidP="004D62CD">
            <w:pPr>
              <w:pStyle w:val="Table"/>
            </w:pPr>
            <w:r w:rsidRPr="000122F1">
              <w:t>159</w:t>
            </w:r>
          </w:p>
        </w:tc>
        <w:tc>
          <w:tcPr>
            <w:tcW w:w="1571" w:type="dxa"/>
            <w:vMerge/>
          </w:tcPr>
          <w:p w:rsidR="00AF2EA9" w:rsidRPr="000122F1" w:rsidRDefault="00AF2EA9" w:rsidP="004D62CD">
            <w:pPr>
              <w:pStyle w:val="Table"/>
            </w:pPr>
          </w:p>
        </w:tc>
      </w:tr>
      <w:tr w:rsidR="00AF2EA9" w:rsidRPr="000122F1" w:rsidTr="004D62CD">
        <w:trPr>
          <w:trHeight w:val="689"/>
          <w:jc w:val="center"/>
        </w:trPr>
        <w:tc>
          <w:tcPr>
            <w:tcW w:w="567" w:type="dxa"/>
            <w:vMerge/>
          </w:tcPr>
          <w:p w:rsidR="00AF2EA9" w:rsidRPr="000122F1" w:rsidRDefault="00AF2EA9" w:rsidP="004D62CD">
            <w:pPr>
              <w:pStyle w:val="Table"/>
            </w:pPr>
          </w:p>
        </w:tc>
        <w:tc>
          <w:tcPr>
            <w:tcW w:w="1560" w:type="dxa"/>
            <w:vMerge/>
          </w:tcPr>
          <w:p w:rsidR="00AF2EA9" w:rsidRPr="000122F1" w:rsidRDefault="00AF2EA9" w:rsidP="004D62CD">
            <w:pPr>
              <w:pStyle w:val="Table"/>
            </w:pPr>
          </w:p>
        </w:tc>
        <w:tc>
          <w:tcPr>
            <w:tcW w:w="1623" w:type="dxa"/>
            <w:vMerge/>
          </w:tcPr>
          <w:p w:rsidR="00AF2EA9" w:rsidRPr="000122F1" w:rsidRDefault="00AF2EA9" w:rsidP="004D62CD">
            <w:pPr>
              <w:pStyle w:val="Table"/>
            </w:pPr>
          </w:p>
        </w:tc>
        <w:tc>
          <w:tcPr>
            <w:tcW w:w="787" w:type="dxa"/>
          </w:tcPr>
          <w:p w:rsidR="00AF2EA9" w:rsidRPr="000122F1" w:rsidRDefault="00AF2EA9" w:rsidP="004D62CD">
            <w:pPr>
              <w:pStyle w:val="Table"/>
            </w:pPr>
            <w:r w:rsidRPr="000122F1">
              <w:t>бюджет автономного округа</w:t>
            </w:r>
          </w:p>
        </w:tc>
        <w:tc>
          <w:tcPr>
            <w:tcW w:w="851" w:type="dxa"/>
          </w:tcPr>
          <w:p w:rsidR="00AF2EA9" w:rsidRPr="000122F1" w:rsidRDefault="00AF2EA9" w:rsidP="004D62CD">
            <w:pPr>
              <w:pStyle w:val="Table"/>
            </w:pPr>
            <w:r w:rsidRPr="000122F1">
              <w:t>450</w:t>
            </w:r>
          </w:p>
        </w:tc>
        <w:tc>
          <w:tcPr>
            <w:tcW w:w="774" w:type="dxa"/>
          </w:tcPr>
          <w:p w:rsidR="00AF2EA9" w:rsidRPr="000122F1" w:rsidRDefault="00AF2EA9" w:rsidP="004D62CD">
            <w:pPr>
              <w:pStyle w:val="Table"/>
            </w:pPr>
            <w:r w:rsidRPr="000122F1">
              <w:t>90</w:t>
            </w:r>
          </w:p>
        </w:tc>
        <w:tc>
          <w:tcPr>
            <w:tcW w:w="931" w:type="dxa"/>
          </w:tcPr>
          <w:p w:rsidR="00AF2EA9" w:rsidRPr="000122F1" w:rsidRDefault="00AF2EA9" w:rsidP="004D62CD">
            <w:pPr>
              <w:pStyle w:val="Table"/>
            </w:pPr>
            <w:r w:rsidRPr="000122F1">
              <w:t>90</w:t>
            </w:r>
          </w:p>
        </w:tc>
        <w:tc>
          <w:tcPr>
            <w:tcW w:w="931" w:type="dxa"/>
          </w:tcPr>
          <w:p w:rsidR="00AF2EA9" w:rsidRPr="000122F1" w:rsidRDefault="00AF2EA9" w:rsidP="004D62CD">
            <w:pPr>
              <w:pStyle w:val="Table"/>
            </w:pPr>
            <w:r w:rsidRPr="000122F1">
              <w:t>90</w:t>
            </w:r>
          </w:p>
        </w:tc>
        <w:tc>
          <w:tcPr>
            <w:tcW w:w="635" w:type="dxa"/>
            <w:gridSpan w:val="2"/>
          </w:tcPr>
          <w:p w:rsidR="00AF2EA9" w:rsidRPr="000122F1" w:rsidRDefault="00AF2EA9" w:rsidP="004D62CD">
            <w:pPr>
              <w:pStyle w:val="Table"/>
            </w:pPr>
            <w:r w:rsidRPr="000122F1">
              <w:t>90</w:t>
            </w:r>
          </w:p>
        </w:tc>
        <w:tc>
          <w:tcPr>
            <w:tcW w:w="827" w:type="dxa"/>
            <w:gridSpan w:val="2"/>
          </w:tcPr>
          <w:p w:rsidR="00AF2EA9" w:rsidRPr="000122F1" w:rsidRDefault="00AF2EA9" w:rsidP="004D62CD">
            <w:pPr>
              <w:pStyle w:val="Table"/>
            </w:pPr>
            <w:r w:rsidRPr="000122F1">
              <w:t>90</w:t>
            </w:r>
          </w:p>
        </w:tc>
        <w:tc>
          <w:tcPr>
            <w:tcW w:w="1571" w:type="dxa"/>
            <w:vMerge/>
          </w:tcPr>
          <w:p w:rsidR="00AF2EA9" w:rsidRPr="000122F1" w:rsidRDefault="00AF2EA9" w:rsidP="004D62CD">
            <w:pPr>
              <w:pStyle w:val="Table"/>
            </w:pPr>
          </w:p>
        </w:tc>
      </w:tr>
      <w:tr w:rsidR="00AF2EA9" w:rsidRPr="000122F1" w:rsidTr="004D62CD">
        <w:trPr>
          <w:trHeight w:val="334"/>
          <w:jc w:val="center"/>
        </w:trPr>
        <w:tc>
          <w:tcPr>
            <w:tcW w:w="567" w:type="dxa"/>
            <w:vMerge/>
          </w:tcPr>
          <w:p w:rsidR="00AF2EA9" w:rsidRPr="000122F1" w:rsidRDefault="00AF2EA9" w:rsidP="004D62CD">
            <w:pPr>
              <w:pStyle w:val="Table"/>
            </w:pPr>
          </w:p>
        </w:tc>
        <w:tc>
          <w:tcPr>
            <w:tcW w:w="1560" w:type="dxa"/>
            <w:vMerge/>
          </w:tcPr>
          <w:p w:rsidR="00AF2EA9" w:rsidRPr="000122F1" w:rsidRDefault="00AF2EA9" w:rsidP="004D62CD">
            <w:pPr>
              <w:pStyle w:val="Table"/>
            </w:pPr>
          </w:p>
        </w:tc>
        <w:tc>
          <w:tcPr>
            <w:tcW w:w="1623" w:type="dxa"/>
            <w:vMerge/>
          </w:tcPr>
          <w:p w:rsidR="00AF2EA9" w:rsidRPr="000122F1" w:rsidRDefault="00AF2EA9" w:rsidP="004D62CD">
            <w:pPr>
              <w:pStyle w:val="Table"/>
            </w:pPr>
          </w:p>
        </w:tc>
        <w:tc>
          <w:tcPr>
            <w:tcW w:w="787" w:type="dxa"/>
          </w:tcPr>
          <w:p w:rsidR="00AF2EA9" w:rsidRPr="000122F1" w:rsidRDefault="00AF2EA9" w:rsidP="004D62CD">
            <w:pPr>
              <w:pStyle w:val="Table"/>
            </w:pPr>
            <w:r w:rsidRPr="000122F1">
              <w:t>бюджет района</w:t>
            </w:r>
          </w:p>
        </w:tc>
        <w:tc>
          <w:tcPr>
            <w:tcW w:w="851" w:type="dxa"/>
          </w:tcPr>
          <w:p w:rsidR="00AF2EA9" w:rsidRPr="000122F1" w:rsidRDefault="00AF2EA9" w:rsidP="004D62CD">
            <w:pPr>
              <w:pStyle w:val="Table"/>
            </w:pPr>
            <w:r w:rsidRPr="000122F1">
              <w:t>275</w:t>
            </w:r>
          </w:p>
        </w:tc>
        <w:tc>
          <w:tcPr>
            <w:tcW w:w="774" w:type="dxa"/>
          </w:tcPr>
          <w:p w:rsidR="00AF2EA9" w:rsidRPr="000122F1" w:rsidRDefault="00AF2EA9" w:rsidP="004D62CD">
            <w:pPr>
              <w:pStyle w:val="Table"/>
            </w:pPr>
            <w:r w:rsidRPr="000122F1">
              <w:t>9</w:t>
            </w:r>
          </w:p>
        </w:tc>
        <w:tc>
          <w:tcPr>
            <w:tcW w:w="931" w:type="dxa"/>
          </w:tcPr>
          <w:p w:rsidR="00AF2EA9" w:rsidRPr="000122F1" w:rsidRDefault="00AF2EA9" w:rsidP="004D62CD">
            <w:pPr>
              <w:pStyle w:val="Table"/>
            </w:pPr>
            <w:r w:rsidRPr="000122F1">
              <w:t>59</w:t>
            </w:r>
          </w:p>
        </w:tc>
        <w:tc>
          <w:tcPr>
            <w:tcW w:w="931" w:type="dxa"/>
          </w:tcPr>
          <w:p w:rsidR="00AF2EA9" w:rsidRPr="000122F1" w:rsidRDefault="00AF2EA9" w:rsidP="004D62CD">
            <w:pPr>
              <w:pStyle w:val="Table"/>
            </w:pPr>
            <w:r w:rsidRPr="000122F1">
              <w:t>69</w:t>
            </w:r>
          </w:p>
        </w:tc>
        <w:tc>
          <w:tcPr>
            <w:tcW w:w="635" w:type="dxa"/>
            <w:gridSpan w:val="2"/>
          </w:tcPr>
          <w:p w:rsidR="00AF2EA9" w:rsidRPr="000122F1" w:rsidRDefault="00AF2EA9" w:rsidP="004D62CD">
            <w:pPr>
              <w:pStyle w:val="Table"/>
            </w:pPr>
            <w:r w:rsidRPr="000122F1">
              <w:t>69</w:t>
            </w:r>
          </w:p>
        </w:tc>
        <w:tc>
          <w:tcPr>
            <w:tcW w:w="827" w:type="dxa"/>
            <w:gridSpan w:val="2"/>
          </w:tcPr>
          <w:p w:rsidR="00AF2EA9" w:rsidRPr="000122F1" w:rsidRDefault="00AF2EA9" w:rsidP="004D62CD">
            <w:pPr>
              <w:pStyle w:val="Table"/>
            </w:pPr>
            <w:r w:rsidRPr="000122F1">
              <w:t>69</w:t>
            </w:r>
          </w:p>
        </w:tc>
        <w:tc>
          <w:tcPr>
            <w:tcW w:w="1571" w:type="dxa"/>
            <w:vMerge/>
          </w:tcPr>
          <w:p w:rsidR="00AF2EA9" w:rsidRPr="000122F1" w:rsidRDefault="00AF2EA9" w:rsidP="004D62CD">
            <w:pPr>
              <w:pStyle w:val="Table"/>
            </w:pPr>
          </w:p>
        </w:tc>
      </w:tr>
      <w:tr w:rsidR="00AF2EA9" w:rsidRPr="000122F1" w:rsidTr="004D62CD">
        <w:trPr>
          <w:trHeight w:val="525"/>
          <w:jc w:val="center"/>
        </w:trPr>
        <w:tc>
          <w:tcPr>
            <w:tcW w:w="11057" w:type="dxa"/>
            <w:gridSpan w:val="13"/>
          </w:tcPr>
          <w:p w:rsidR="00AF2EA9" w:rsidRPr="000122F1" w:rsidRDefault="00AF2EA9" w:rsidP="004D62CD">
            <w:pPr>
              <w:pStyle w:val="Table"/>
            </w:pPr>
            <w:r w:rsidRPr="000122F1">
              <w:rPr>
                <w:u w:val="single"/>
              </w:rPr>
              <w:t>Задача 6.</w:t>
            </w:r>
            <w:r w:rsidRPr="000122F1">
              <w:t xml:space="preserve"> Предупреждение</w:t>
            </w:r>
            <w:r w:rsidR="000122F1" w:rsidRPr="000122F1">
              <w:t xml:space="preserve"> </w:t>
            </w:r>
            <w:r w:rsidRPr="000122F1">
              <w:t>организованной преступности, проявлений терроризма и экстремизма, профилактика правонарушений связанных с незаконным оборотом наркотиков</w:t>
            </w:r>
          </w:p>
          <w:p w:rsidR="00AF2EA9" w:rsidRPr="000122F1" w:rsidRDefault="00AF2EA9" w:rsidP="004D62CD">
            <w:pPr>
              <w:pStyle w:val="Table"/>
            </w:pPr>
          </w:p>
        </w:tc>
      </w:tr>
      <w:tr w:rsidR="00AF2EA9" w:rsidRPr="000122F1" w:rsidTr="004D62CD">
        <w:trPr>
          <w:trHeight w:val="1434"/>
          <w:jc w:val="center"/>
        </w:trPr>
        <w:tc>
          <w:tcPr>
            <w:tcW w:w="567" w:type="dxa"/>
          </w:tcPr>
          <w:p w:rsidR="00AF2EA9" w:rsidRPr="000122F1" w:rsidRDefault="00AF2EA9" w:rsidP="004D62CD">
            <w:pPr>
              <w:pStyle w:val="Table"/>
            </w:pPr>
            <w:r w:rsidRPr="000122F1">
              <w:t>6.1.</w:t>
            </w:r>
          </w:p>
        </w:tc>
        <w:tc>
          <w:tcPr>
            <w:tcW w:w="1560" w:type="dxa"/>
          </w:tcPr>
          <w:p w:rsidR="00AF2EA9" w:rsidRPr="000122F1" w:rsidRDefault="00AF2EA9" w:rsidP="004D62CD">
            <w:pPr>
              <w:pStyle w:val="Table"/>
            </w:pPr>
            <w:r w:rsidRPr="000122F1">
              <w:t>Разработка и проведение оперативно-профилактических мероприятий, в том числе:</w:t>
            </w:r>
          </w:p>
        </w:tc>
        <w:tc>
          <w:tcPr>
            <w:tcW w:w="1623" w:type="dxa"/>
          </w:tcPr>
          <w:p w:rsidR="00AF2EA9" w:rsidRPr="000122F1" w:rsidRDefault="00AF2EA9" w:rsidP="004D62CD">
            <w:pPr>
              <w:pStyle w:val="Table"/>
            </w:pPr>
          </w:p>
        </w:tc>
        <w:tc>
          <w:tcPr>
            <w:tcW w:w="787" w:type="dxa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851" w:type="dxa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774" w:type="dxa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931" w:type="dxa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931" w:type="dxa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635" w:type="dxa"/>
            <w:gridSpan w:val="2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827" w:type="dxa"/>
            <w:gridSpan w:val="2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1571" w:type="dxa"/>
            <w:vMerge w:val="restart"/>
          </w:tcPr>
          <w:p w:rsidR="00AF2EA9" w:rsidRPr="000122F1" w:rsidRDefault="00AF2EA9" w:rsidP="004D62CD">
            <w:pPr>
              <w:pStyle w:val="Table"/>
            </w:pPr>
            <w:r w:rsidRPr="000122F1">
              <w:t>снижение темпа</w:t>
            </w:r>
          </w:p>
          <w:p w:rsidR="00AF2EA9" w:rsidRPr="000122F1" w:rsidRDefault="00AF2EA9" w:rsidP="004D62CD">
            <w:pPr>
              <w:pStyle w:val="Table"/>
            </w:pPr>
            <w:r w:rsidRPr="000122F1">
              <w:t>роста рецидивной</w:t>
            </w:r>
          </w:p>
          <w:p w:rsidR="00AF2EA9" w:rsidRPr="000122F1" w:rsidRDefault="00AF2EA9" w:rsidP="004D62CD">
            <w:pPr>
              <w:pStyle w:val="Table"/>
            </w:pPr>
            <w:r w:rsidRPr="000122F1">
              <w:t>и групповой преступности</w:t>
            </w:r>
          </w:p>
          <w:p w:rsidR="00AF2EA9" w:rsidRPr="000122F1" w:rsidRDefault="00AF2EA9" w:rsidP="004D62CD">
            <w:pPr>
              <w:pStyle w:val="Table"/>
            </w:pPr>
            <w:r w:rsidRPr="000122F1">
              <w:t>в Березовском районе</w:t>
            </w:r>
          </w:p>
        </w:tc>
      </w:tr>
      <w:tr w:rsidR="00AF2EA9" w:rsidRPr="000122F1" w:rsidTr="004D62CD">
        <w:trPr>
          <w:trHeight w:val="2310"/>
          <w:jc w:val="center"/>
        </w:trPr>
        <w:tc>
          <w:tcPr>
            <w:tcW w:w="567" w:type="dxa"/>
          </w:tcPr>
          <w:p w:rsidR="00AF2EA9" w:rsidRPr="000122F1" w:rsidRDefault="00AF2EA9" w:rsidP="004D62CD">
            <w:pPr>
              <w:pStyle w:val="Table"/>
            </w:pPr>
            <w:r w:rsidRPr="000122F1">
              <w:t>6.2.</w:t>
            </w:r>
          </w:p>
        </w:tc>
        <w:tc>
          <w:tcPr>
            <w:tcW w:w="1560" w:type="dxa"/>
          </w:tcPr>
          <w:p w:rsidR="00AF2EA9" w:rsidRPr="000122F1" w:rsidRDefault="00AF2EA9" w:rsidP="004D62CD">
            <w:pPr>
              <w:pStyle w:val="Table"/>
            </w:pPr>
            <w:r w:rsidRPr="000122F1">
              <w:t xml:space="preserve">По противодействию проникновения на территорию района иностранных граждан и лиц без гражданства, причастных к совершению террористических акций и участию </w:t>
            </w:r>
          </w:p>
          <w:p w:rsidR="00AF2EA9" w:rsidRPr="000122F1" w:rsidRDefault="00AF2EA9" w:rsidP="004D62CD">
            <w:pPr>
              <w:pStyle w:val="Table"/>
            </w:pPr>
            <w:r w:rsidRPr="000122F1">
              <w:t>в бандформированиях</w:t>
            </w:r>
          </w:p>
        </w:tc>
        <w:tc>
          <w:tcPr>
            <w:tcW w:w="1623" w:type="dxa"/>
          </w:tcPr>
          <w:p w:rsidR="00AF2EA9" w:rsidRPr="000122F1" w:rsidRDefault="00AF2EA9" w:rsidP="004D62CD">
            <w:pPr>
              <w:pStyle w:val="Table"/>
            </w:pPr>
            <w:r w:rsidRPr="000122F1">
              <w:t>ОМВД,</w:t>
            </w:r>
          </w:p>
          <w:p w:rsidR="00AF2EA9" w:rsidRPr="000122F1" w:rsidRDefault="00AF2EA9" w:rsidP="004D62CD">
            <w:pPr>
              <w:pStyle w:val="Table"/>
            </w:pPr>
            <w:r w:rsidRPr="000122F1">
              <w:t>ОУФМС,</w:t>
            </w:r>
          </w:p>
          <w:p w:rsidR="00AF2EA9" w:rsidRPr="000122F1" w:rsidRDefault="00AF2EA9" w:rsidP="004D62CD">
            <w:pPr>
              <w:pStyle w:val="Table"/>
            </w:pPr>
            <w:r w:rsidRPr="000122F1">
              <w:t>Антитеррористическая</w:t>
            </w:r>
          </w:p>
          <w:p w:rsidR="00AF2EA9" w:rsidRPr="000122F1" w:rsidRDefault="00AF2EA9" w:rsidP="004D62CD">
            <w:pPr>
              <w:pStyle w:val="Table"/>
            </w:pPr>
            <w:r w:rsidRPr="000122F1">
              <w:t>комиссия</w:t>
            </w:r>
          </w:p>
        </w:tc>
        <w:tc>
          <w:tcPr>
            <w:tcW w:w="787" w:type="dxa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851" w:type="dxa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774" w:type="dxa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931" w:type="dxa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931" w:type="dxa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635" w:type="dxa"/>
            <w:gridSpan w:val="2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827" w:type="dxa"/>
            <w:gridSpan w:val="2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1571" w:type="dxa"/>
            <w:vMerge/>
          </w:tcPr>
          <w:p w:rsidR="00AF2EA9" w:rsidRPr="000122F1" w:rsidRDefault="00AF2EA9" w:rsidP="004D62CD">
            <w:pPr>
              <w:pStyle w:val="Table"/>
            </w:pPr>
          </w:p>
        </w:tc>
      </w:tr>
      <w:tr w:rsidR="00AF2EA9" w:rsidRPr="000122F1" w:rsidTr="004D62CD">
        <w:trPr>
          <w:trHeight w:val="1389"/>
          <w:jc w:val="center"/>
        </w:trPr>
        <w:tc>
          <w:tcPr>
            <w:tcW w:w="567" w:type="dxa"/>
          </w:tcPr>
          <w:p w:rsidR="00AF2EA9" w:rsidRPr="000122F1" w:rsidRDefault="00AF2EA9" w:rsidP="004D62CD">
            <w:pPr>
              <w:pStyle w:val="Table"/>
            </w:pPr>
            <w:r w:rsidRPr="000122F1">
              <w:lastRenderedPageBreak/>
              <w:t>6.3.</w:t>
            </w:r>
          </w:p>
        </w:tc>
        <w:tc>
          <w:tcPr>
            <w:tcW w:w="1560" w:type="dxa"/>
          </w:tcPr>
          <w:p w:rsidR="00AF2EA9" w:rsidRPr="000122F1" w:rsidRDefault="00AF2EA9" w:rsidP="004D62CD">
            <w:pPr>
              <w:pStyle w:val="Table"/>
            </w:pPr>
            <w:r w:rsidRPr="000122F1">
              <w:t>В отношении лиц, прибывающих из региона проведения контртеррористической операции на Северном Кавказе</w:t>
            </w:r>
          </w:p>
        </w:tc>
        <w:tc>
          <w:tcPr>
            <w:tcW w:w="1623" w:type="dxa"/>
          </w:tcPr>
          <w:p w:rsidR="00AF2EA9" w:rsidRPr="000122F1" w:rsidRDefault="00AF2EA9" w:rsidP="004D62CD">
            <w:pPr>
              <w:pStyle w:val="Table"/>
            </w:pPr>
            <w:r w:rsidRPr="000122F1">
              <w:t>ОМВД,</w:t>
            </w:r>
          </w:p>
          <w:p w:rsidR="00AF2EA9" w:rsidRPr="000122F1" w:rsidRDefault="00AF2EA9" w:rsidP="004D62CD">
            <w:pPr>
              <w:pStyle w:val="Table"/>
            </w:pPr>
            <w:r w:rsidRPr="000122F1">
              <w:t>ОУФМС</w:t>
            </w:r>
          </w:p>
        </w:tc>
        <w:tc>
          <w:tcPr>
            <w:tcW w:w="787" w:type="dxa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851" w:type="dxa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774" w:type="dxa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931" w:type="dxa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931" w:type="dxa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635" w:type="dxa"/>
            <w:gridSpan w:val="2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827" w:type="dxa"/>
            <w:gridSpan w:val="2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1571" w:type="dxa"/>
            <w:vMerge/>
          </w:tcPr>
          <w:p w:rsidR="00AF2EA9" w:rsidRPr="000122F1" w:rsidRDefault="00AF2EA9" w:rsidP="004D62CD">
            <w:pPr>
              <w:pStyle w:val="Table"/>
            </w:pPr>
          </w:p>
        </w:tc>
      </w:tr>
      <w:tr w:rsidR="00AF2EA9" w:rsidRPr="000122F1" w:rsidTr="004D62CD">
        <w:trPr>
          <w:trHeight w:val="2310"/>
          <w:jc w:val="center"/>
        </w:trPr>
        <w:tc>
          <w:tcPr>
            <w:tcW w:w="567" w:type="dxa"/>
          </w:tcPr>
          <w:p w:rsidR="00AF2EA9" w:rsidRPr="000122F1" w:rsidRDefault="00AF2EA9" w:rsidP="004D62CD">
            <w:pPr>
              <w:pStyle w:val="Table"/>
            </w:pPr>
            <w:r w:rsidRPr="000122F1">
              <w:t>6.4.</w:t>
            </w:r>
          </w:p>
        </w:tc>
        <w:tc>
          <w:tcPr>
            <w:tcW w:w="1560" w:type="dxa"/>
          </w:tcPr>
          <w:p w:rsidR="00AF2EA9" w:rsidRPr="000122F1" w:rsidRDefault="00AF2EA9" w:rsidP="004D62CD">
            <w:pPr>
              <w:pStyle w:val="Table"/>
            </w:pPr>
            <w:r w:rsidRPr="000122F1">
              <w:t>По противодействию возникновению на территории района радикальных экстремистских организаций, исповедующих идеологию национального и политического экстремизма</w:t>
            </w:r>
          </w:p>
        </w:tc>
        <w:tc>
          <w:tcPr>
            <w:tcW w:w="1623" w:type="dxa"/>
          </w:tcPr>
          <w:p w:rsidR="00AF2EA9" w:rsidRPr="000122F1" w:rsidRDefault="00AF2EA9" w:rsidP="004D62CD">
            <w:pPr>
              <w:pStyle w:val="Table"/>
            </w:pPr>
            <w:r w:rsidRPr="000122F1">
              <w:t>ОМВД,</w:t>
            </w:r>
          </w:p>
          <w:p w:rsidR="00AF2EA9" w:rsidRPr="000122F1" w:rsidRDefault="00AF2EA9" w:rsidP="004D62CD">
            <w:pPr>
              <w:pStyle w:val="Table"/>
            </w:pPr>
            <w:r w:rsidRPr="000122F1">
              <w:t>Антитеррористическая</w:t>
            </w:r>
          </w:p>
          <w:p w:rsidR="00AF2EA9" w:rsidRPr="000122F1" w:rsidRDefault="00AF2EA9" w:rsidP="004D62CD">
            <w:pPr>
              <w:pStyle w:val="Table"/>
            </w:pPr>
            <w:r w:rsidRPr="000122F1">
              <w:t>комиссия при администрации района</w:t>
            </w:r>
          </w:p>
        </w:tc>
        <w:tc>
          <w:tcPr>
            <w:tcW w:w="787" w:type="dxa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851" w:type="dxa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774" w:type="dxa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931" w:type="dxa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931" w:type="dxa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635" w:type="dxa"/>
            <w:gridSpan w:val="2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827" w:type="dxa"/>
            <w:gridSpan w:val="2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1571" w:type="dxa"/>
            <w:vMerge/>
          </w:tcPr>
          <w:p w:rsidR="00AF2EA9" w:rsidRPr="000122F1" w:rsidRDefault="00AF2EA9" w:rsidP="004D62CD">
            <w:pPr>
              <w:pStyle w:val="Table"/>
            </w:pPr>
          </w:p>
        </w:tc>
      </w:tr>
      <w:tr w:rsidR="00AF2EA9" w:rsidRPr="000122F1" w:rsidTr="004D62CD">
        <w:trPr>
          <w:trHeight w:val="2545"/>
          <w:jc w:val="center"/>
        </w:trPr>
        <w:tc>
          <w:tcPr>
            <w:tcW w:w="567" w:type="dxa"/>
            <w:tcBorders>
              <w:bottom w:val="single" w:sz="4" w:space="0" w:color="auto"/>
            </w:tcBorders>
          </w:tcPr>
          <w:p w:rsidR="000122F1" w:rsidRPr="000122F1" w:rsidRDefault="00AF2EA9" w:rsidP="004D62CD">
            <w:pPr>
              <w:pStyle w:val="Table"/>
            </w:pPr>
            <w:r w:rsidRPr="000122F1">
              <w:t>6.5.</w:t>
            </w:r>
          </w:p>
          <w:p w:rsidR="000122F1" w:rsidRPr="000122F1" w:rsidRDefault="000122F1" w:rsidP="004D62CD">
            <w:pPr>
              <w:pStyle w:val="Table"/>
            </w:pPr>
          </w:p>
          <w:p w:rsidR="000122F1" w:rsidRPr="000122F1" w:rsidRDefault="000122F1" w:rsidP="004D62CD">
            <w:pPr>
              <w:pStyle w:val="Table"/>
            </w:pPr>
          </w:p>
          <w:p w:rsidR="000122F1" w:rsidRPr="000122F1" w:rsidRDefault="000122F1" w:rsidP="004D62CD">
            <w:pPr>
              <w:pStyle w:val="Table"/>
            </w:pPr>
          </w:p>
          <w:p w:rsidR="00AF2EA9" w:rsidRPr="000122F1" w:rsidRDefault="00AF2EA9" w:rsidP="004D62CD">
            <w:pPr>
              <w:pStyle w:val="Table"/>
            </w:pP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:rsidR="00AF2EA9" w:rsidRPr="000122F1" w:rsidRDefault="00AF2EA9" w:rsidP="004D62CD">
            <w:pPr>
              <w:pStyle w:val="Table"/>
            </w:pPr>
            <w:r w:rsidRPr="000122F1">
              <w:t>По недопущению фактов проникновения криминалитета в органы власти при проведении выборов в федеральные, окружные органы власти и органы местного самоуправления</w:t>
            </w:r>
          </w:p>
        </w:tc>
        <w:tc>
          <w:tcPr>
            <w:tcW w:w="1623" w:type="dxa"/>
            <w:tcBorders>
              <w:bottom w:val="single" w:sz="4" w:space="0" w:color="auto"/>
            </w:tcBorders>
          </w:tcPr>
          <w:p w:rsidR="000122F1" w:rsidRPr="000122F1" w:rsidRDefault="00AF2EA9" w:rsidP="004D62CD">
            <w:pPr>
              <w:pStyle w:val="Table"/>
            </w:pPr>
            <w:r w:rsidRPr="000122F1">
              <w:t>ОМВД</w:t>
            </w:r>
          </w:p>
          <w:p w:rsidR="000122F1" w:rsidRPr="000122F1" w:rsidRDefault="000122F1" w:rsidP="004D62CD">
            <w:pPr>
              <w:pStyle w:val="Table"/>
            </w:pPr>
          </w:p>
          <w:p w:rsidR="000122F1" w:rsidRPr="000122F1" w:rsidRDefault="000122F1" w:rsidP="004D62CD">
            <w:pPr>
              <w:pStyle w:val="Table"/>
            </w:pPr>
          </w:p>
          <w:p w:rsidR="000122F1" w:rsidRPr="000122F1" w:rsidRDefault="000122F1" w:rsidP="004D62CD">
            <w:pPr>
              <w:pStyle w:val="Table"/>
            </w:pPr>
          </w:p>
          <w:p w:rsidR="00AF2EA9" w:rsidRPr="000122F1" w:rsidRDefault="00AF2EA9" w:rsidP="004D62CD">
            <w:pPr>
              <w:pStyle w:val="Table"/>
            </w:pPr>
          </w:p>
        </w:tc>
        <w:tc>
          <w:tcPr>
            <w:tcW w:w="787" w:type="dxa"/>
            <w:tcBorders>
              <w:bottom w:val="single" w:sz="4" w:space="0" w:color="auto"/>
            </w:tcBorders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774" w:type="dxa"/>
            <w:tcBorders>
              <w:bottom w:val="single" w:sz="4" w:space="0" w:color="auto"/>
            </w:tcBorders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931" w:type="dxa"/>
            <w:tcBorders>
              <w:bottom w:val="single" w:sz="4" w:space="0" w:color="auto"/>
            </w:tcBorders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931" w:type="dxa"/>
            <w:tcBorders>
              <w:bottom w:val="single" w:sz="4" w:space="0" w:color="auto"/>
            </w:tcBorders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635" w:type="dxa"/>
            <w:gridSpan w:val="2"/>
            <w:tcBorders>
              <w:bottom w:val="single" w:sz="4" w:space="0" w:color="auto"/>
            </w:tcBorders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827" w:type="dxa"/>
            <w:gridSpan w:val="2"/>
            <w:tcBorders>
              <w:bottom w:val="single" w:sz="4" w:space="0" w:color="auto"/>
            </w:tcBorders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1571" w:type="dxa"/>
            <w:vMerge w:val="restart"/>
            <w:tcBorders>
              <w:top w:val="nil"/>
            </w:tcBorders>
          </w:tcPr>
          <w:p w:rsidR="00AF2EA9" w:rsidRPr="000122F1" w:rsidRDefault="00AF2EA9" w:rsidP="004D62CD">
            <w:pPr>
              <w:pStyle w:val="Table"/>
            </w:pPr>
          </w:p>
        </w:tc>
      </w:tr>
      <w:tr w:rsidR="00AF2EA9" w:rsidRPr="000122F1" w:rsidTr="004D62CD">
        <w:trPr>
          <w:trHeight w:val="1395"/>
          <w:jc w:val="center"/>
        </w:trPr>
        <w:tc>
          <w:tcPr>
            <w:tcW w:w="567" w:type="dxa"/>
          </w:tcPr>
          <w:p w:rsidR="00AF2EA9" w:rsidRPr="000122F1" w:rsidRDefault="00AF2EA9" w:rsidP="004D62CD">
            <w:pPr>
              <w:pStyle w:val="Table"/>
            </w:pPr>
            <w:r w:rsidRPr="000122F1">
              <w:lastRenderedPageBreak/>
              <w:t>6.6.</w:t>
            </w:r>
          </w:p>
          <w:p w:rsidR="00AF2EA9" w:rsidRPr="000122F1" w:rsidRDefault="00AF2EA9" w:rsidP="004D62CD">
            <w:pPr>
              <w:pStyle w:val="Table"/>
            </w:pPr>
            <w:r w:rsidRPr="000122F1">
              <w:t>6</w:t>
            </w:r>
          </w:p>
        </w:tc>
        <w:tc>
          <w:tcPr>
            <w:tcW w:w="1560" w:type="dxa"/>
          </w:tcPr>
          <w:p w:rsidR="00AF2EA9" w:rsidRPr="000122F1" w:rsidRDefault="00AF2EA9" w:rsidP="004D62CD">
            <w:pPr>
              <w:pStyle w:val="Table"/>
            </w:pPr>
            <w:r w:rsidRPr="000122F1">
              <w:t>По пресечению незаконного оборота наркотических средств и психотропных веществ</w:t>
            </w:r>
          </w:p>
        </w:tc>
        <w:tc>
          <w:tcPr>
            <w:tcW w:w="1623" w:type="dxa"/>
          </w:tcPr>
          <w:p w:rsidR="00AF2EA9" w:rsidRPr="000122F1" w:rsidRDefault="000122F1" w:rsidP="004D62CD">
            <w:pPr>
              <w:pStyle w:val="Table"/>
            </w:pPr>
            <w:r w:rsidRPr="000122F1">
              <w:t xml:space="preserve"> </w:t>
            </w:r>
            <w:r w:rsidR="00AF2EA9" w:rsidRPr="000122F1">
              <w:t>ОМВД</w:t>
            </w:r>
          </w:p>
        </w:tc>
        <w:tc>
          <w:tcPr>
            <w:tcW w:w="787" w:type="dxa"/>
          </w:tcPr>
          <w:p w:rsidR="00AF2EA9" w:rsidRPr="000122F1" w:rsidRDefault="00AF2EA9" w:rsidP="004D62CD">
            <w:pPr>
              <w:pStyle w:val="Table"/>
            </w:pPr>
          </w:p>
        </w:tc>
        <w:tc>
          <w:tcPr>
            <w:tcW w:w="851" w:type="dxa"/>
          </w:tcPr>
          <w:p w:rsidR="00AF2EA9" w:rsidRPr="000122F1" w:rsidRDefault="00AF2EA9" w:rsidP="004D62CD">
            <w:pPr>
              <w:pStyle w:val="Table"/>
            </w:pPr>
          </w:p>
        </w:tc>
        <w:tc>
          <w:tcPr>
            <w:tcW w:w="774" w:type="dxa"/>
          </w:tcPr>
          <w:p w:rsidR="00AF2EA9" w:rsidRPr="000122F1" w:rsidRDefault="00AF2EA9" w:rsidP="004D62CD">
            <w:pPr>
              <w:pStyle w:val="Table"/>
            </w:pPr>
          </w:p>
        </w:tc>
        <w:tc>
          <w:tcPr>
            <w:tcW w:w="931" w:type="dxa"/>
          </w:tcPr>
          <w:p w:rsidR="00AF2EA9" w:rsidRPr="000122F1" w:rsidRDefault="00AF2EA9" w:rsidP="004D62CD">
            <w:pPr>
              <w:pStyle w:val="Table"/>
            </w:pPr>
          </w:p>
        </w:tc>
        <w:tc>
          <w:tcPr>
            <w:tcW w:w="931" w:type="dxa"/>
          </w:tcPr>
          <w:p w:rsidR="00AF2EA9" w:rsidRPr="000122F1" w:rsidRDefault="00AF2EA9" w:rsidP="004D62CD">
            <w:pPr>
              <w:pStyle w:val="Table"/>
            </w:pPr>
          </w:p>
        </w:tc>
        <w:tc>
          <w:tcPr>
            <w:tcW w:w="635" w:type="dxa"/>
            <w:gridSpan w:val="2"/>
          </w:tcPr>
          <w:p w:rsidR="00AF2EA9" w:rsidRPr="000122F1" w:rsidRDefault="00AF2EA9" w:rsidP="004D62CD">
            <w:pPr>
              <w:pStyle w:val="Table"/>
            </w:pPr>
          </w:p>
        </w:tc>
        <w:tc>
          <w:tcPr>
            <w:tcW w:w="827" w:type="dxa"/>
            <w:gridSpan w:val="2"/>
          </w:tcPr>
          <w:p w:rsidR="00AF2EA9" w:rsidRPr="000122F1" w:rsidRDefault="00AF2EA9" w:rsidP="004D62CD">
            <w:pPr>
              <w:pStyle w:val="Table"/>
            </w:pPr>
          </w:p>
        </w:tc>
        <w:tc>
          <w:tcPr>
            <w:tcW w:w="1571" w:type="dxa"/>
            <w:vMerge/>
          </w:tcPr>
          <w:p w:rsidR="00AF2EA9" w:rsidRPr="000122F1" w:rsidRDefault="00AF2EA9" w:rsidP="004D62CD">
            <w:pPr>
              <w:pStyle w:val="Table"/>
            </w:pPr>
          </w:p>
        </w:tc>
      </w:tr>
      <w:tr w:rsidR="00AF2EA9" w:rsidRPr="000122F1" w:rsidTr="004D62CD">
        <w:trPr>
          <w:trHeight w:val="2310"/>
          <w:jc w:val="center"/>
        </w:trPr>
        <w:tc>
          <w:tcPr>
            <w:tcW w:w="567" w:type="dxa"/>
          </w:tcPr>
          <w:p w:rsidR="00AF2EA9" w:rsidRPr="000122F1" w:rsidRDefault="00AF2EA9" w:rsidP="004D62CD">
            <w:pPr>
              <w:pStyle w:val="Table"/>
            </w:pPr>
            <w:r w:rsidRPr="000122F1">
              <w:t>6.7.</w:t>
            </w:r>
          </w:p>
        </w:tc>
        <w:tc>
          <w:tcPr>
            <w:tcW w:w="1560" w:type="dxa"/>
          </w:tcPr>
          <w:p w:rsidR="00AF2EA9" w:rsidRPr="000122F1" w:rsidRDefault="00AF2EA9" w:rsidP="004D62CD">
            <w:pPr>
              <w:pStyle w:val="Table"/>
            </w:pPr>
            <w:r w:rsidRPr="000122F1">
              <w:t>Обеспечение систематического проведения классных часов в образовательных учреждениях по разъяснению общественной опасности любых форм экстремизма, особенно проповедующих межнациональную и межрелигиозную вражду.</w:t>
            </w:r>
          </w:p>
        </w:tc>
        <w:tc>
          <w:tcPr>
            <w:tcW w:w="1623" w:type="dxa"/>
          </w:tcPr>
          <w:p w:rsidR="00AF2EA9" w:rsidRPr="000122F1" w:rsidRDefault="00AF2EA9" w:rsidP="004D62CD">
            <w:pPr>
              <w:pStyle w:val="Table"/>
            </w:pPr>
            <w:r w:rsidRPr="000122F1">
              <w:t>Комитет образования, ОМВД</w:t>
            </w:r>
          </w:p>
        </w:tc>
        <w:tc>
          <w:tcPr>
            <w:tcW w:w="787" w:type="dxa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851" w:type="dxa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774" w:type="dxa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931" w:type="dxa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931" w:type="dxa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635" w:type="dxa"/>
            <w:gridSpan w:val="2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827" w:type="dxa"/>
            <w:gridSpan w:val="2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1571" w:type="dxa"/>
            <w:vMerge/>
          </w:tcPr>
          <w:p w:rsidR="00AF2EA9" w:rsidRPr="000122F1" w:rsidRDefault="00AF2EA9" w:rsidP="004D62CD">
            <w:pPr>
              <w:pStyle w:val="Table"/>
            </w:pPr>
          </w:p>
        </w:tc>
      </w:tr>
      <w:tr w:rsidR="00AF2EA9" w:rsidRPr="000122F1" w:rsidTr="004D62CD">
        <w:trPr>
          <w:trHeight w:val="346"/>
          <w:jc w:val="center"/>
        </w:trPr>
        <w:tc>
          <w:tcPr>
            <w:tcW w:w="567" w:type="dxa"/>
            <w:vMerge w:val="restart"/>
          </w:tcPr>
          <w:p w:rsidR="00AF2EA9" w:rsidRPr="000122F1" w:rsidRDefault="00AF2EA9" w:rsidP="004D62CD">
            <w:pPr>
              <w:pStyle w:val="Table"/>
            </w:pPr>
          </w:p>
        </w:tc>
        <w:tc>
          <w:tcPr>
            <w:tcW w:w="1560" w:type="dxa"/>
            <w:vMerge w:val="restart"/>
          </w:tcPr>
          <w:p w:rsidR="00AF2EA9" w:rsidRPr="000122F1" w:rsidRDefault="00AF2EA9" w:rsidP="004D62CD">
            <w:pPr>
              <w:pStyle w:val="Table"/>
            </w:pPr>
            <w:r w:rsidRPr="000122F1">
              <w:t>Итого по задаче 6</w:t>
            </w:r>
          </w:p>
        </w:tc>
        <w:tc>
          <w:tcPr>
            <w:tcW w:w="1623" w:type="dxa"/>
            <w:vMerge w:val="restart"/>
          </w:tcPr>
          <w:p w:rsidR="00AF2EA9" w:rsidRPr="000122F1" w:rsidRDefault="00AF2EA9" w:rsidP="004D62CD">
            <w:pPr>
              <w:pStyle w:val="Table"/>
            </w:pPr>
          </w:p>
        </w:tc>
        <w:tc>
          <w:tcPr>
            <w:tcW w:w="787" w:type="dxa"/>
          </w:tcPr>
          <w:p w:rsidR="00AF2EA9" w:rsidRPr="000122F1" w:rsidRDefault="00AF2EA9" w:rsidP="004D62CD">
            <w:pPr>
              <w:pStyle w:val="Table"/>
            </w:pPr>
            <w:r w:rsidRPr="000122F1">
              <w:t>всего</w:t>
            </w:r>
          </w:p>
        </w:tc>
        <w:tc>
          <w:tcPr>
            <w:tcW w:w="851" w:type="dxa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774" w:type="dxa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931" w:type="dxa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931" w:type="dxa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635" w:type="dxa"/>
            <w:gridSpan w:val="2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827" w:type="dxa"/>
            <w:gridSpan w:val="2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1571" w:type="dxa"/>
            <w:vMerge/>
          </w:tcPr>
          <w:p w:rsidR="00AF2EA9" w:rsidRPr="000122F1" w:rsidRDefault="00AF2EA9" w:rsidP="004D62CD">
            <w:pPr>
              <w:pStyle w:val="Table"/>
            </w:pPr>
          </w:p>
        </w:tc>
      </w:tr>
      <w:tr w:rsidR="00AF2EA9" w:rsidRPr="000122F1" w:rsidTr="004D62CD">
        <w:trPr>
          <w:trHeight w:val="700"/>
          <w:jc w:val="center"/>
        </w:trPr>
        <w:tc>
          <w:tcPr>
            <w:tcW w:w="567" w:type="dxa"/>
            <w:vMerge/>
          </w:tcPr>
          <w:p w:rsidR="00AF2EA9" w:rsidRPr="000122F1" w:rsidRDefault="00AF2EA9" w:rsidP="004D62CD">
            <w:pPr>
              <w:pStyle w:val="Table"/>
            </w:pPr>
          </w:p>
        </w:tc>
        <w:tc>
          <w:tcPr>
            <w:tcW w:w="1560" w:type="dxa"/>
            <w:vMerge/>
          </w:tcPr>
          <w:p w:rsidR="00AF2EA9" w:rsidRPr="000122F1" w:rsidRDefault="00AF2EA9" w:rsidP="004D62CD">
            <w:pPr>
              <w:pStyle w:val="Table"/>
            </w:pPr>
          </w:p>
        </w:tc>
        <w:tc>
          <w:tcPr>
            <w:tcW w:w="1623" w:type="dxa"/>
            <w:vMerge/>
          </w:tcPr>
          <w:p w:rsidR="00AF2EA9" w:rsidRPr="000122F1" w:rsidRDefault="00AF2EA9" w:rsidP="004D62CD">
            <w:pPr>
              <w:pStyle w:val="Table"/>
            </w:pPr>
          </w:p>
        </w:tc>
        <w:tc>
          <w:tcPr>
            <w:tcW w:w="787" w:type="dxa"/>
          </w:tcPr>
          <w:p w:rsidR="00AF2EA9" w:rsidRPr="000122F1" w:rsidRDefault="00AF2EA9" w:rsidP="004D62CD">
            <w:pPr>
              <w:pStyle w:val="Table"/>
            </w:pPr>
            <w:r w:rsidRPr="000122F1">
              <w:t>бюджет автономного округа</w:t>
            </w:r>
          </w:p>
        </w:tc>
        <w:tc>
          <w:tcPr>
            <w:tcW w:w="851" w:type="dxa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774" w:type="dxa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931" w:type="dxa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931" w:type="dxa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635" w:type="dxa"/>
            <w:gridSpan w:val="2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827" w:type="dxa"/>
            <w:gridSpan w:val="2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1571" w:type="dxa"/>
            <w:vMerge/>
          </w:tcPr>
          <w:p w:rsidR="00AF2EA9" w:rsidRPr="000122F1" w:rsidRDefault="00AF2EA9" w:rsidP="004D62CD">
            <w:pPr>
              <w:pStyle w:val="Table"/>
            </w:pPr>
          </w:p>
        </w:tc>
      </w:tr>
      <w:tr w:rsidR="00AF2EA9" w:rsidRPr="000122F1" w:rsidTr="004D62CD">
        <w:trPr>
          <w:trHeight w:val="167"/>
          <w:jc w:val="center"/>
        </w:trPr>
        <w:tc>
          <w:tcPr>
            <w:tcW w:w="567" w:type="dxa"/>
            <w:vMerge/>
          </w:tcPr>
          <w:p w:rsidR="00AF2EA9" w:rsidRPr="000122F1" w:rsidRDefault="00AF2EA9" w:rsidP="004D62CD">
            <w:pPr>
              <w:pStyle w:val="Table"/>
            </w:pPr>
          </w:p>
        </w:tc>
        <w:tc>
          <w:tcPr>
            <w:tcW w:w="1560" w:type="dxa"/>
            <w:vMerge/>
          </w:tcPr>
          <w:p w:rsidR="00AF2EA9" w:rsidRPr="000122F1" w:rsidRDefault="00AF2EA9" w:rsidP="004D62CD">
            <w:pPr>
              <w:pStyle w:val="Table"/>
            </w:pPr>
          </w:p>
        </w:tc>
        <w:tc>
          <w:tcPr>
            <w:tcW w:w="1623" w:type="dxa"/>
            <w:vMerge/>
          </w:tcPr>
          <w:p w:rsidR="00AF2EA9" w:rsidRPr="000122F1" w:rsidRDefault="00AF2EA9" w:rsidP="004D62CD">
            <w:pPr>
              <w:pStyle w:val="Table"/>
            </w:pPr>
          </w:p>
        </w:tc>
        <w:tc>
          <w:tcPr>
            <w:tcW w:w="787" w:type="dxa"/>
          </w:tcPr>
          <w:p w:rsidR="00AF2EA9" w:rsidRPr="000122F1" w:rsidRDefault="00AF2EA9" w:rsidP="004D62CD">
            <w:pPr>
              <w:pStyle w:val="Table"/>
            </w:pPr>
            <w:r w:rsidRPr="000122F1">
              <w:t>бюджет района</w:t>
            </w:r>
          </w:p>
        </w:tc>
        <w:tc>
          <w:tcPr>
            <w:tcW w:w="851" w:type="dxa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774" w:type="dxa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931" w:type="dxa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931" w:type="dxa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635" w:type="dxa"/>
            <w:gridSpan w:val="2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827" w:type="dxa"/>
            <w:gridSpan w:val="2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1571" w:type="dxa"/>
            <w:vMerge/>
          </w:tcPr>
          <w:p w:rsidR="00AF2EA9" w:rsidRPr="000122F1" w:rsidRDefault="00AF2EA9" w:rsidP="004D62CD">
            <w:pPr>
              <w:pStyle w:val="Table"/>
            </w:pPr>
          </w:p>
        </w:tc>
      </w:tr>
      <w:tr w:rsidR="00AF2EA9" w:rsidRPr="000122F1" w:rsidTr="004D62CD">
        <w:trPr>
          <w:trHeight w:val="291"/>
          <w:jc w:val="center"/>
        </w:trPr>
        <w:tc>
          <w:tcPr>
            <w:tcW w:w="11057" w:type="dxa"/>
            <w:gridSpan w:val="13"/>
          </w:tcPr>
          <w:p w:rsidR="00AF2EA9" w:rsidRPr="000122F1" w:rsidRDefault="00AF2EA9" w:rsidP="004D62CD">
            <w:pPr>
              <w:pStyle w:val="Table"/>
            </w:pPr>
            <w:r w:rsidRPr="000122F1">
              <w:rPr>
                <w:u w:val="single"/>
              </w:rPr>
              <w:t>Задача 7.</w:t>
            </w:r>
            <w:r w:rsidRPr="000122F1">
              <w:t xml:space="preserve"> Профилактика нарушений законодательства о гражданстве, предупреждение и пресечение нелегальной миграции</w:t>
            </w:r>
          </w:p>
        </w:tc>
      </w:tr>
      <w:tr w:rsidR="00AF2EA9" w:rsidRPr="000122F1" w:rsidTr="004D62CD">
        <w:trPr>
          <w:trHeight w:val="1635"/>
          <w:jc w:val="center"/>
        </w:trPr>
        <w:tc>
          <w:tcPr>
            <w:tcW w:w="567" w:type="dxa"/>
          </w:tcPr>
          <w:p w:rsidR="00AF2EA9" w:rsidRPr="000122F1" w:rsidRDefault="00AF2EA9" w:rsidP="004D62CD">
            <w:pPr>
              <w:pStyle w:val="Table"/>
            </w:pPr>
            <w:r w:rsidRPr="000122F1">
              <w:lastRenderedPageBreak/>
              <w:t>7.1.</w:t>
            </w:r>
          </w:p>
        </w:tc>
        <w:tc>
          <w:tcPr>
            <w:tcW w:w="1560" w:type="dxa"/>
          </w:tcPr>
          <w:p w:rsidR="00AF2EA9" w:rsidRPr="000122F1" w:rsidRDefault="00AF2EA9" w:rsidP="004D62CD">
            <w:pPr>
              <w:pStyle w:val="Table"/>
            </w:pPr>
            <w:r w:rsidRPr="000122F1">
              <w:t>Обеспечение дактилоскопирования и учет иностранных граждан и лиц без гражданства, прибывших на территорию для осуществления трудовой деятельности</w:t>
            </w:r>
          </w:p>
        </w:tc>
        <w:tc>
          <w:tcPr>
            <w:tcW w:w="1623" w:type="dxa"/>
          </w:tcPr>
          <w:p w:rsidR="00AF2EA9" w:rsidRPr="000122F1" w:rsidRDefault="00AF2EA9" w:rsidP="004D62CD">
            <w:pPr>
              <w:pStyle w:val="Table"/>
            </w:pPr>
            <w:r w:rsidRPr="000122F1">
              <w:t>ОУФМС,</w:t>
            </w:r>
          </w:p>
          <w:p w:rsidR="00AF2EA9" w:rsidRPr="000122F1" w:rsidRDefault="00AF2EA9" w:rsidP="004D62CD">
            <w:pPr>
              <w:pStyle w:val="Table"/>
              <w:rPr>
                <w:u w:val="single"/>
              </w:rPr>
            </w:pPr>
            <w:r w:rsidRPr="000122F1">
              <w:t>ОМВД</w:t>
            </w:r>
          </w:p>
        </w:tc>
        <w:tc>
          <w:tcPr>
            <w:tcW w:w="787" w:type="dxa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851" w:type="dxa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774" w:type="dxa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931" w:type="dxa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931" w:type="dxa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635" w:type="dxa"/>
            <w:gridSpan w:val="2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827" w:type="dxa"/>
            <w:gridSpan w:val="2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1571" w:type="dxa"/>
            <w:vMerge w:val="restart"/>
          </w:tcPr>
          <w:p w:rsidR="00AF2EA9" w:rsidRPr="000122F1" w:rsidRDefault="00AF2EA9" w:rsidP="004D62CD">
            <w:pPr>
              <w:pStyle w:val="Table"/>
            </w:pPr>
            <w:r w:rsidRPr="000122F1">
              <w:t>повышение уровня миграционного контроля</w:t>
            </w:r>
          </w:p>
          <w:p w:rsidR="00AF2EA9" w:rsidRPr="000122F1" w:rsidRDefault="00AF2EA9" w:rsidP="004D62CD">
            <w:pPr>
              <w:pStyle w:val="Table"/>
            </w:pPr>
            <w:r w:rsidRPr="000122F1">
              <w:t>за иностранными гражданами и лицами без гражданства на территории района</w:t>
            </w:r>
          </w:p>
        </w:tc>
      </w:tr>
      <w:tr w:rsidR="00AF2EA9" w:rsidRPr="000122F1" w:rsidTr="004D62CD">
        <w:trPr>
          <w:trHeight w:val="526"/>
          <w:jc w:val="center"/>
        </w:trPr>
        <w:tc>
          <w:tcPr>
            <w:tcW w:w="567" w:type="dxa"/>
          </w:tcPr>
          <w:p w:rsidR="00AF2EA9" w:rsidRPr="000122F1" w:rsidRDefault="00AF2EA9" w:rsidP="004D62CD">
            <w:pPr>
              <w:pStyle w:val="Table"/>
            </w:pPr>
            <w:r w:rsidRPr="000122F1">
              <w:t>7.2.</w:t>
            </w:r>
          </w:p>
        </w:tc>
        <w:tc>
          <w:tcPr>
            <w:tcW w:w="1560" w:type="dxa"/>
          </w:tcPr>
          <w:p w:rsidR="00AF2EA9" w:rsidRPr="000122F1" w:rsidRDefault="00AF2EA9" w:rsidP="004D62CD">
            <w:pPr>
              <w:pStyle w:val="Table"/>
            </w:pPr>
            <w:r w:rsidRPr="000122F1">
              <w:t>Осуществление</w:t>
            </w:r>
            <w:r w:rsidR="000122F1" w:rsidRPr="000122F1">
              <w:t xml:space="preserve"> </w:t>
            </w:r>
            <w:r w:rsidRPr="000122F1">
              <w:t>комплекса мероприятий по проверке и регистрации иностранных граждан, лиц без гражданства, а также жителей Северо-Кавказского региона и Средней Азии, прибывающих в район</w:t>
            </w:r>
          </w:p>
        </w:tc>
        <w:tc>
          <w:tcPr>
            <w:tcW w:w="1623" w:type="dxa"/>
          </w:tcPr>
          <w:p w:rsidR="00AF2EA9" w:rsidRPr="000122F1" w:rsidRDefault="00AF2EA9" w:rsidP="004D62CD">
            <w:pPr>
              <w:pStyle w:val="Table"/>
            </w:pPr>
            <w:r w:rsidRPr="000122F1">
              <w:t>ОВД,</w:t>
            </w:r>
          </w:p>
          <w:p w:rsidR="00AF2EA9" w:rsidRPr="000122F1" w:rsidRDefault="00AF2EA9" w:rsidP="004D62CD">
            <w:pPr>
              <w:pStyle w:val="Table"/>
              <w:rPr>
                <w:u w:val="single"/>
              </w:rPr>
            </w:pPr>
            <w:r w:rsidRPr="000122F1">
              <w:t>ОУФМС</w:t>
            </w:r>
          </w:p>
        </w:tc>
        <w:tc>
          <w:tcPr>
            <w:tcW w:w="787" w:type="dxa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851" w:type="dxa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774" w:type="dxa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931" w:type="dxa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931" w:type="dxa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635" w:type="dxa"/>
            <w:gridSpan w:val="2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827" w:type="dxa"/>
            <w:gridSpan w:val="2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1571" w:type="dxa"/>
            <w:vMerge/>
          </w:tcPr>
          <w:p w:rsidR="00AF2EA9" w:rsidRPr="000122F1" w:rsidRDefault="00AF2EA9" w:rsidP="004D62CD">
            <w:pPr>
              <w:pStyle w:val="Table"/>
            </w:pPr>
          </w:p>
        </w:tc>
      </w:tr>
      <w:tr w:rsidR="00AF2EA9" w:rsidRPr="000122F1" w:rsidTr="004D62CD">
        <w:trPr>
          <w:trHeight w:val="405"/>
          <w:jc w:val="center"/>
        </w:trPr>
        <w:tc>
          <w:tcPr>
            <w:tcW w:w="567" w:type="dxa"/>
            <w:vMerge w:val="restart"/>
          </w:tcPr>
          <w:p w:rsidR="00AF2EA9" w:rsidRPr="000122F1" w:rsidRDefault="00AF2EA9" w:rsidP="004D62CD">
            <w:pPr>
              <w:pStyle w:val="Table"/>
            </w:pPr>
          </w:p>
        </w:tc>
        <w:tc>
          <w:tcPr>
            <w:tcW w:w="1560" w:type="dxa"/>
            <w:vMerge w:val="restart"/>
          </w:tcPr>
          <w:p w:rsidR="00AF2EA9" w:rsidRPr="000122F1" w:rsidRDefault="00AF2EA9" w:rsidP="004D62CD">
            <w:pPr>
              <w:pStyle w:val="Table"/>
            </w:pPr>
            <w:r w:rsidRPr="000122F1">
              <w:t>Итого по задаче 7</w:t>
            </w:r>
          </w:p>
        </w:tc>
        <w:tc>
          <w:tcPr>
            <w:tcW w:w="1623" w:type="dxa"/>
            <w:vMerge w:val="restart"/>
          </w:tcPr>
          <w:p w:rsidR="00AF2EA9" w:rsidRPr="000122F1" w:rsidRDefault="00AF2EA9" w:rsidP="004D62CD">
            <w:pPr>
              <w:pStyle w:val="Table"/>
            </w:pPr>
          </w:p>
        </w:tc>
        <w:tc>
          <w:tcPr>
            <w:tcW w:w="787" w:type="dxa"/>
          </w:tcPr>
          <w:p w:rsidR="00AF2EA9" w:rsidRPr="000122F1" w:rsidRDefault="00AF2EA9" w:rsidP="004D62CD">
            <w:pPr>
              <w:pStyle w:val="Table"/>
            </w:pPr>
            <w:r w:rsidRPr="000122F1">
              <w:t>всего</w:t>
            </w:r>
          </w:p>
        </w:tc>
        <w:tc>
          <w:tcPr>
            <w:tcW w:w="851" w:type="dxa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774" w:type="dxa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931" w:type="dxa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931" w:type="dxa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635" w:type="dxa"/>
            <w:gridSpan w:val="2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827" w:type="dxa"/>
            <w:gridSpan w:val="2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1571" w:type="dxa"/>
            <w:vMerge w:val="restart"/>
          </w:tcPr>
          <w:p w:rsidR="00AF2EA9" w:rsidRPr="000122F1" w:rsidRDefault="00AF2EA9" w:rsidP="004D62CD">
            <w:pPr>
              <w:pStyle w:val="Table"/>
            </w:pPr>
          </w:p>
        </w:tc>
      </w:tr>
      <w:tr w:rsidR="00AF2EA9" w:rsidRPr="000122F1" w:rsidTr="004D62CD">
        <w:trPr>
          <w:trHeight w:val="708"/>
          <w:jc w:val="center"/>
        </w:trPr>
        <w:tc>
          <w:tcPr>
            <w:tcW w:w="567" w:type="dxa"/>
            <w:vMerge/>
          </w:tcPr>
          <w:p w:rsidR="00AF2EA9" w:rsidRPr="000122F1" w:rsidRDefault="00AF2EA9" w:rsidP="004D62CD">
            <w:pPr>
              <w:pStyle w:val="Table"/>
            </w:pPr>
          </w:p>
        </w:tc>
        <w:tc>
          <w:tcPr>
            <w:tcW w:w="1560" w:type="dxa"/>
            <w:vMerge/>
          </w:tcPr>
          <w:p w:rsidR="00AF2EA9" w:rsidRPr="000122F1" w:rsidRDefault="00AF2EA9" w:rsidP="004D62CD">
            <w:pPr>
              <w:pStyle w:val="Table"/>
            </w:pPr>
          </w:p>
        </w:tc>
        <w:tc>
          <w:tcPr>
            <w:tcW w:w="1623" w:type="dxa"/>
            <w:vMerge/>
          </w:tcPr>
          <w:p w:rsidR="00AF2EA9" w:rsidRPr="000122F1" w:rsidRDefault="00AF2EA9" w:rsidP="004D62CD">
            <w:pPr>
              <w:pStyle w:val="Table"/>
            </w:pPr>
          </w:p>
        </w:tc>
        <w:tc>
          <w:tcPr>
            <w:tcW w:w="787" w:type="dxa"/>
          </w:tcPr>
          <w:p w:rsidR="00AF2EA9" w:rsidRPr="000122F1" w:rsidRDefault="00AF2EA9" w:rsidP="004D62CD">
            <w:pPr>
              <w:pStyle w:val="Table"/>
            </w:pPr>
            <w:r w:rsidRPr="000122F1">
              <w:t>бюджет автономного округа</w:t>
            </w:r>
          </w:p>
        </w:tc>
        <w:tc>
          <w:tcPr>
            <w:tcW w:w="851" w:type="dxa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774" w:type="dxa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931" w:type="dxa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931" w:type="dxa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635" w:type="dxa"/>
            <w:gridSpan w:val="2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827" w:type="dxa"/>
            <w:gridSpan w:val="2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1571" w:type="dxa"/>
            <w:vMerge/>
          </w:tcPr>
          <w:p w:rsidR="00AF2EA9" w:rsidRPr="000122F1" w:rsidRDefault="00AF2EA9" w:rsidP="004D62CD">
            <w:pPr>
              <w:pStyle w:val="Table"/>
            </w:pPr>
          </w:p>
        </w:tc>
      </w:tr>
      <w:tr w:rsidR="00AF2EA9" w:rsidRPr="000122F1" w:rsidTr="004D62CD">
        <w:trPr>
          <w:trHeight w:val="315"/>
          <w:jc w:val="center"/>
        </w:trPr>
        <w:tc>
          <w:tcPr>
            <w:tcW w:w="567" w:type="dxa"/>
            <w:vMerge/>
          </w:tcPr>
          <w:p w:rsidR="00AF2EA9" w:rsidRPr="000122F1" w:rsidRDefault="00AF2EA9" w:rsidP="004D62CD">
            <w:pPr>
              <w:pStyle w:val="Table"/>
            </w:pPr>
          </w:p>
        </w:tc>
        <w:tc>
          <w:tcPr>
            <w:tcW w:w="1560" w:type="dxa"/>
            <w:vMerge/>
          </w:tcPr>
          <w:p w:rsidR="00AF2EA9" w:rsidRPr="000122F1" w:rsidRDefault="00AF2EA9" w:rsidP="004D62CD">
            <w:pPr>
              <w:pStyle w:val="Table"/>
            </w:pPr>
          </w:p>
        </w:tc>
        <w:tc>
          <w:tcPr>
            <w:tcW w:w="1623" w:type="dxa"/>
            <w:vMerge/>
          </w:tcPr>
          <w:p w:rsidR="00AF2EA9" w:rsidRPr="000122F1" w:rsidRDefault="00AF2EA9" w:rsidP="004D62CD">
            <w:pPr>
              <w:pStyle w:val="Table"/>
            </w:pPr>
          </w:p>
        </w:tc>
        <w:tc>
          <w:tcPr>
            <w:tcW w:w="787" w:type="dxa"/>
          </w:tcPr>
          <w:p w:rsidR="00AF2EA9" w:rsidRPr="000122F1" w:rsidRDefault="00AF2EA9" w:rsidP="004D62CD">
            <w:pPr>
              <w:pStyle w:val="Table"/>
            </w:pPr>
            <w:r w:rsidRPr="000122F1">
              <w:t>бюджет района</w:t>
            </w:r>
          </w:p>
        </w:tc>
        <w:tc>
          <w:tcPr>
            <w:tcW w:w="851" w:type="dxa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774" w:type="dxa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931" w:type="dxa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931" w:type="dxa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635" w:type="dxa"/>
            <w:gridSpan w:val="2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827" w:type="dxa"/>
            <w:gridSpan w:val="2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1571" w:type="dxa"/>
            <w:vMerge/>
          </w:tcPr>
          <w:p w:rsidR="00AF2EA9" w:rsidRPr="000122F1" w:rsidRDefault="00AF2EA9" w:rsidP="004D62CD">
            <w:pPr>
              <w:pStyle w:val="Table"/>
            </w:pPr>
          </w:p>
        </w:tc>
      </w:tr>
      <w:tr w:rsidR="00AF2EA9" w:rsidRPr="000122F1" w:rsidTr="004D62CD">
        <w:trPr>
          <w:trHeight w:val="391"/>
          <w:jc w:val="center"/>
        </w:trPr>
        <w:tc>
          <w:tcPr>
            <w:tcW w:w="11057" w:type="dxa"/>
            <w:gridSpan w:val="13"/>
          </w:tcPr>
          <w:p w:rsidR="00AF2EA9" w:rsidRPr="000122F1" w:rsidRDefault="00AF2EA9" w:rsidP="004D62CD">
            <w:pPr>
              <w:pStyle w:val="Table"/>
            </w:pPr>
            <w:r w:rsidRPr="000122F1">
              <w:rPr>
                <w:u w:val="single"/>
              </w:rPr>
              <w:t>Задача 8.</w:t>
            </w:r>
            <w:r w:rsidRPr="000122F1">
              <w:t xml:space="preserve"> Профилактика</w:t>
            </w:r>
            <w:r w:rsidR="000122F1" w:rsidRPr="000122F1">
              <w:t xml:space="preserve"> </w:t>
            </w:r>
            <w:r w:rsidRPr="000122F1">
              <w:t>правонарушений, связанных с потреблением алкогольной и спиртосодержащей продукции, пива и напитков, изготовляемых на его основе</w:t>
            </w:r>
          </w:p>
        </w:tc>
      </w:tr>
      <w:tr w:rsidR="00AF2EA9" w:rsidRPr="000122F1" w:rsidTr="004D62CD">
        <w:trPr>
          <w:trHeight w:val="870"/>
          <w:jc w:val="center"/>
        </w:trPr>
        <w:tc>
          <w:tcPr>
            <w:tcW w:w="567" w:type="dxa"/>
          </w:tcPr>
          <w:p w:rsidR="00AF2EA9" w:rsidRPr="000122F1" w:rsidRDefault="00AF2EA9" w:rsidP="004D62CD">
            <w:pPr>
              <w:pStyle w:val="Table"/>
            </w:pPr>
            <w:r w:rsidRPr="000122F1">
              <w:lastRenderedPageBreak/>
              <w:t>8.1.</w:t>
            </w:r>
          </w:p>
        </w:tc>
        <w:tc>
          <w:tcPr>
            <w:tcW w:w="1560" w:type="dxa"/>
          </w:tcPr>
          <w:p w:rsidR="00AF2EA9" w:rsidRPr="000122F1" w:rsidRDefault="00AF2EA9" w:rsidP="004D62CD">
            <w:pPr>
              <w:pStyle w:val="Table"/>
            </w:pPr>
            <w:r w:rsidRPr="000122F1">
              <w:t xml:space="preserve">Организация профилактической </w:t>
            </w:r>
          </w:p>
          <w:p w:rsidR="00AF2EA9" w:rsidRPr="000122F1" w:rsidRDefault="00AF2EA9" w:rsidP="004D62CD">
            <w:pPr>
              <w:pStyle w:val="Table"/>
            </w:pPr>
            <w:r w:rsidRPr="000122F1">
              <w:t xml:space="preserve">и информационно-просветительской работы среди населения </w:t>
            </w:r>
          </w:p>
          <w:p w:rsidR="00AF2EA9" w:rsidRPr="000122F1" w:rsidRDefault="00AF2EA9" w:rsidP="004D62CD">
            <w:pPr>
              <w:pStyle w:val="Table"/>
            </w:pPr>
            <w:r w:rsidRPr="000122F1">
              <w:t>по предупреждению алкоголизма</w:t>
            </w:r>
          </w:p>
        </w:tc>
        <w:tc>
          <w:tcPr>
            <w:tcW w:w="1623" w:type="dxa"/>
          </w:tcPr>
          <w:p w:rsidR="00AF2EA9" w:rsidRPr="000122F1" w:rsidRDefault="00AF2EA9" w:rsidP="004D62CD">
            <w:pPr>
              <w:pStyle w:val="Table"/>
            </w:pPr>
            <w:r w:rsidRPr="000122F1">
              <w:t>ЦРБ, КДН ЗП, Комитет образования,</w:t>
            </w:r>
          </w:p>
          <w:p w:rsidR="00AF2EA9" w:rsidRPr="000122F1" w:rsidRDefault="00AF2EA9" w:rsidP="004D62CD">
            <w:pPr>
              <w:pStyle w:val="Table"/>
              <w:rPr>
                <w:u w:val="single"/>
              </w:rPr>
            </w:pPr>
            <w:r w:rsidRPr="000122F1">
              <w:t>Комитет по культуре и кино</w:t>
            </w:r>
          </w:p>
        </w:tc>
        <w:tc>
          <w:tcPr>
            <w:tcW w:w="787" w:type="dxa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851" w:type="dxa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774" w:type="dxa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931" w:type="dxa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931" w:type="dxa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635" w:type="dxa"/>
            <w:gridSpan w:val="2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827" w:type="dxa"/>
            <w:gridSpan w:val="2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1571" w:type="dxa"/>
          </w:tcPr>
          <w:p w:rsidR="00AF2EA9" w:rsidRPr="000122F1" w:rsidRDefault="00AF2EA9" w:rsidP="004D62CD">
            <w:pPr>
              <w:pStyle w:val="Table"/>
            </w:pPr>
            <w:r w:rsidRPr="000122F1">
              <w:t>снижение темпа роста преступности в Березовском районе</w:t>
            </w:r>
          </w:p>
        </w:tc>
      </w:tr>
      <w:tr w:rsidR="00AF2EA9" w:rsidRPr="000122F1" w:rsidTr="004D62CD">
        <w:trPr>
          <w:trHeight w:val="215"/>
          <w:jc w:val="center"/>
        </w:trPr>
        <w:tc>
          <w:tcPr>
            <w:tcW w:w="567" w:type="dxa"/>
            <w:vMerge w:val="restart"/>
          </w:tcPr>
          <w:p w:rsidR="00AF2EA9" w:rsidRPr="000122F1" w:rsidRDefault="00AF2EA9" w:rsidP="004D62CD">
            <w:pPr>
              <w:pStyle w:val="Table"/>
            </w:pPr>
          </w:p>
        </w:tc>
        <w:tc>
          <w:tcPr>
            <w:tcW w:w="1560" w:type="dxa"/>
            <w:vMerge w:val="restart"/>
          </w:tcPr>
          <w:p w:rsidR="00AF2EA9" w:rsidRPr="000122F1" w:rsidRDefault="00AF2EA9" w:rsidP="004D62CD">
            <w:pPr>
              <w:pStyle w:val="Table"/>
            </w:pPr>
            <w:r w:rsidRPr="000122F1">
              <w:t>Итого по задаче 8</w:t>
            </w:r>
          </w:p>
        </w:tc>
        <w:tc>
          <w:tcPr>
            <w:tcW w:w="1623" w:type="dxa"/>
            <w:vMerge w:val="restart"/>
          </w:tcPr>
          <w:p w:rsidR="00AF2EA9" w:rsidRPr="000122F1" w:rsidRDefault="00AF2EA9" w:rsidP="004D62CD">
            <w:pPr>
              <w:pStyle w:val="Table"/>
            </w:pPr>
          </w:p>
        </w:tc>
        <w:tc>
          <w:tcPr>
            <w:tcW w:w="787" w:type="dxa"/>
          </w:tcPr>
          <w:p w:rsidR="00AF2EA9" w:rsidRPr="000122F1" w:rsidRDefault="00AF2EA9" w:rsidP="004D62CD">
            <w:pPr>
              <w:pStyle w:val="Table"/>
            </w:pPr>
            <w:r w:rsidRPr="000122F1">
              <w:t>всего</w:t>
            </w:r>
          </w:p>
        </w:tc>
        <w:tc>
          <w:tcPr>
            <w:tcW w:w="851" w:type="dxa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774" w:type="dxa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931" w:type="dxa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931" w:type="dxa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635" w:type="dxa"/>
            <w:gridSpan w:val="2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827" w:type="dxa"/>
            <w:gridSpan w:val="2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1571" w:type="dxa"/>
            <w:vMerge w:val="restart"/>
          </w:tcPr>
          <w:p w:rsidR="00AF2EA9" w:rsidRPr="000122F1" w:rsidRDefault="00AF2EA9" w:rsidP="004D62CD">
            <w:pPr>
              <w:pStyle w:val="Table"/>
            </w:pPr>
          </w:p>
        </w:tc>
      </w:tr>
      <w:tr w:rsidR="00AF2EA9" w:rsidRPr="000122F1" w:rsidTr="004D62CD">
        <w:trPr>
          <w:trHeight w:val="525"/>
          <w:jc w:val="center"/>
        </w:trPr>
        <w:tc>
          <w:tcPr>
            <w:tcW w:w="567" w:type="dxa"/>
            <w:vMerge/>
          </w:tcPr>
          <w:p w:rsidR="00AF2EA9" w:rsidRPr="000122F1" w:rsidRDefault="00AF2EA9" w:rsidP="004D62CD">
            <w:pPr>
              <w:pStyle w:val="Table"/>
            </w:pPr>
          </w:p>
        </w:tc>
        <w:tc>
          <w:tcPr>
            <w:tcW w:w="1560" w:type="dxa"/>
            <w:vMerge/>
          </w:tcPr>
          <w:p w:rsidR="00AF2EA9" w:rsidRPr="000122F1" w:rsidRDefault="00AF2EA9" w:rsidP="004D62CD">
            <w:pPr>
              <w:pStyle w:val="Table"/>
            </w:pPr>
          </w:p>
        </w:tc>
        <w:tc>
          <w:tcPr>
            <w:tcW w:w="1623" w:type="dxa"/>
            <w:vMerge/>
          </w:tcPr>
          <w:p w:rsidR="00AF2EA9" w:rsidRPr="000122F1" w:rsidRDefault="00AF2EA9" w:rsidP="004D62CD">
            <w:pPr>
              <w:pStyle w:val="Table"/>
            </w:pPr>
          </w:p>
        </w:tc>
        <w:tc>
          <w:tcPr>
            <w:tcW w:w="787" w:type="dxa"/>
          </w:tcPr>
          <w:p w:rsidR="00AF2EA9" w:rsidRPr="000122F1" w:rsidRDefault="00AF2EA9" w:rsidP="004D62CD">
            <w:pPr>
              <w:pStyle w:val="Table"/>
            </w:pPr>
            <w:r w:rsidRPr="000122F1">
              <w:t>бюджет автономного округа</w:t>
            </w:r>
          </w:p>
        </w:tc>
        <w:tc>
          <w:tcPr>
            <w:tcW w:w="851" w:type="dxa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774" w:type="dxa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931" w:type="dxa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931" w:type="dxa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635" w:type="dxa"/>
            <w:gridSpan w:val="2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827" w:type="dxa"/>
            <w:gridSpan w:val="2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1571" w:type="dxa"/>
            <w:vMerge/>
          </w:tcPr>
          <w:p w:rsidR="00AF2EA9" w:rsidRPr="000122F1" w:rsidRDefault="00AF2EA9" w:rsidP="004D62CD">
            <w:pPr>
              <w:pStyle w:val="Table"/>
            </w:pPr>
          </w:p>
        </w:tc>
      </w:tr>
      <w:tr w:rsidR="00AF2EA9" w:rsidRPr="000122F1" w:rsidTr="004D62CD">
        <w:trPr>
          <w:trHeight w:val="191"/>
          <w:jc w:val="center"/>
        </w:trPr>
        <w:tc>
          <w:tcPr>
            <w:tcW w:w="567" w:type="dxa"/>
            <w:vMerge/>
          </w:tcPr>
          <w:p w:rsidR="00AF2EA9" w:rsidRPr="000122F1" w:rsidRDefault="00AF2EA9" w:rsidP="004D62CD">
            <w:pPr>
              <w:pStyle w:val="Table"/>
            </w:pPr>
          </w:p>
        </w:tc>
        <w:tc>
          <w:tcPr>
            <w:tcW w:w="1560" w:type="dxa"/>
            <w:vMerge/>
          </w:tcPr>
          <w:p w:rsidR="00AF2EA9" w:rsidRPr="000122F1" w:rsidRDefault="00AF2EA9" w:rsidP="004D62CD">
            <w:pPr>
              <w:pStyle w:val="Table"/>
            </w:pPr>
          </w:p>
        </w:tc>
        <w:tc>
          <w:tcPr>
            <w:tcW w:w="1623" w:type="dxa"/>
            <w:vMerge/>
          </w:tcPr>
          <w:p w:rsidR="00AF2EA9" w:rsidRPr="000122F1" w:rsidRDefault="00AF2EA9" w:rsidP="004D62CD">
            <w:pPr>
              <w:pStyle w:val="Table"/>
            </w:pPr>
          </w:p>
        </w:tc>
        <w:tc>
          <w:tcPr>
            <w:tcW w:w="787" w:type="dxa"/>
          </w:tcPr>
          <w:p w:rsidR="00AF2EA9" w:rsidRPr="000122F1" w:rsidRDefault="00AF2EA9" w:rsidP="004D62CD">
            <w:pPr>
              <w:pStyle w:val="Table"/>
            </w:pPr>
            <w:r w:rsidRPr="000122F1">
              <w:t>бюджет района</w:t>
            </w:r>
          </w:p>
        </w:tc>
        <w:tc>
          <w:tcPr>
            <w:tcW w:w="851" w:type="dxa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774" w:type="dxa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931" w:type="dxa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931" w:type="dxa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635" w:type="dxa"/>
            <w:gridSpan w:val="2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827" w:type="dxa"/>
            <w:gridSpan w:val="2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1571" w:type="dxa"/>
            <w:vMerge/>
          </w:tcPr>
          <w:p w:rsidR="00AF2EA9" w:rsidRPr="000122F1" w:rsidRDefault="00AF2EA9" w:rsidP="004D62CD">
            <w:pPr>
              <w:pStyle w:val="Table"/>
            </w:pPr>
          </w:p>
        </w:tc>
      </w:tr>
      <w:tr w:rsidR="00AF2EA9" w:rsidRPr="000122F1" w:rsidTr="004D62CD">
        <w:trPr>
          <w:trHeight w:val="423"/>
          <w:jc w:val="center"/>
        </w:trPr>
        <w:tc>
          <w:tcPr>
            <w:tcW w:w="11057" w:type="dxa"/>
            <w:gridSpan w:val="13"/>
          </w:tcPr>
          <w:p w:rsidR="00AF2EA9" w:rsidRPr="000122F1" w:rsidRDefault="00AF2EA9" w:rsidP="004D62CD">
            <w:pPr>
              <w:pStyle w:val="Table"/>
            </w:pPr>
            <w:r w:rsidRPr="000122F1">
              <w:rPr>
                <w:u w:val="single"/>
              </w:rPr>
              <w:t>Задача 9.</w:t>
            </w:r>
            <w:r w:rsidRPr="000122F1">
              <w:t xml:space="preserve"> Воссоздания института социальной профилактики и вовлечение общественности в предупреждение правонарушений</w:t>
            </w:r>
          </w:p>
        </w:tc>
      </w:tr>
      <w:tr w:rsidR="00AF2EA9" w:rsidRPr="000122F1" w:rsidTr="004D62CD">
        <w:trPr>
          <w:trHeight w:val="960"/>
          <w:jc w:val="center"/>
        </w:trPr>
        <w:tc>
          <w:tcPr>
            <w:tcW w:w="567" w:type="dxa"/>
          </w:tcPr>
          <w:p w:rsidR="00AF2EA9" w:rsidRPr="000122F1" w:rsidRDefault="00AF2EA9" w:rsidP="004D62CD">
            <w:pPr>
              <w:pStyle w:val="Table"/>
            </w:pPr>
            <w:r w:rsidRPr="000122F1">
              <w:t>9.1.</w:t>
            </w:r>
          </w:p>
        </w:tc>
        <w:tc>
          <w:tcPr>
            <w:tcW w:w="1560" w:type="dxa"/>
          </w:tcPr>
          <w:p w:rsidR="00AF2EA9" w:rsidRPr="000122F1" w:rsidRDefault="00AF2EA9" w:rsidP="004D62CD">
            <w:pPr>
              <w:pStyle w:val="Table"/>
            </w:pPr>
            <w:r w:rsidRPr="000122F1">
              <w:t xml:space="preserve">Обеспечение стимулирования граждан </w:t>
            </w:r>
          </w:p>
          <w:p w:rsidR="00AF2EA9" w:rsidRPr="000122F1" w:rsidRDefault="00AF2EA9" w:rsidP="004D62CD">
            <w:pPr>
              <w:pStyle w:val="Table"/>
            </w:pPr>
            <w:r w:rsidRPr="000122F1">
              <w:t xml:space="preserve">за представление достоверной информации </w:t>
            </w:r>
          </w:p>
          <w:p w:rsidR="00AF2EA9" w:rsidRPr="000122F1" w:rsidRDefault="00AF2EA9" w:rsidP="004D62CD">
            <w:pPr>
              <w:pStyle w:val="Table"/>
            </w:pPr>
            <w:r w:rsidRPr="000122F1">
              <w:t xml:space="preserve">о подготавливаемых </w:t>
            </w:r>
          </w:p>
          <w:p w:rsidR="00AF2EA9" w:rsidRPr="000122F1" w:rsidRDefault="00AF2EA9" w:rsidP="004D62CD">
            <w:pPr>
              <w:pStyle w:val="Table"/>
            </w:pPr>
            <w:r w:rsidRPr="000122F1">
              <w:t xml:space="preserve">и совершенных правонарушениях </w:t>
            </w:r>
          </w:p>
          <w:p w:rsidR="00AF2EA9" w:rsidRPr="000122F1" w:rsidRDefault="00AF2EA9" w:rsidP="004D62CD">
            <w:pPr>
              <w:pStyle w:val="Table"/>
            </w:pPr>
            <w:r w:rsidRPr="000122F1">
              <w:t>и преступлениях</w:t>
            </w:r>
          </w:p>
        </w:tc>
        <w:tc>
          <w:tcPr>
            <w:tcW w:w="1623" w:type="dxa"/>
          </w:tcPr>
          <w:p w:rsidR="00AF2EA9" w:rsidRPr="000122F1" w:rsidRDefault="00AF2EA9" w:rsidP="004D62CD">
            <w:pPr>
              <w:pStyle w:val="Table"/>
            </w:pPr>
            <w:r w:rsidRPr="000122F1">
              <w:t>ОМВД</w:t>
            </w:r>
          </w:p>
        </w:tc>
        <w:tc>
          <w:tcPr>
            <w:tcW w:w="787" w:type="dxa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851" w:type="dxa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774" w:type="dxa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931" w:type="dxa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931" w:type="dxa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635" w:type="dxa"/>
            <w:gridSpan w:val="2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827" w:type="dxa"/>
            <w:gridSpan w:val="2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1571" w:type="dxa"/>
            <w:vMerge w:val="restart"/>
          </w:tcPr>
          <w:p w:rsidR="00AF2EA9" w:rsidRPr="000122F1" w:rsidRDefault="00AF2EA9" w:rsidP="004D62CD">
            <w:pPr>
              <w:pStyle w:val="Table"/>
            </w:pPr>
            <w:r w:rsidRPr="000122F1">
              <w:t xml:space="preserve">усиление роли общественных организаций правоохранительной направленности </w:t>
            </w:r>
          </w:p>
          <w:p w:rsidR="00AF2EA9" w:rsidRPr="000122F1" w:rsidRDefault="00AF2EA9" w:rsidP="004D62CD">
            <w:pPr>
              <w:pStyle w:val="Table"/>
            </w:pPr>
            <w:r w:rsidRPr="000122F1">
              <w:t xml:space="preserve">в профилактике правонарушений </w:t>
            </w:r>
          </w:p>
          <w:p w:rsidR="00AF2EA9" w:rsidRPr="000122F1" w:rsidRDefault="00AF2EA9" w:rsidP="004D62CD">
            <w:pPr>
              <w:pStyle w:val="Table"/>
            </w:pPr>
            <w:r w:rsidRPr="000122F1">
              <w:t xml:space="preserve">на территории Березовского </w:t>
            </w:r>
          </w:p>
          <w:p w:rsidR="00AF2EA9" w:rsidRPr="000122F1" w:rsidRDefault="00AF2EA9" w:rsidP="004D62CD">
            <w:pPr>
              <w:pStyle w:val="Table"/>
            </w:pPr>
            <w:r w:rsidRPr="000122F1">
              <w:t>района</w:t>
            </w:r>
          </w:p>
        </w:tc>
      </w:tr>
      <w:tr w:rsidR="00AF2EA9" w:rsidRPr="000122F1" w:rsidTr="004D62CD">
        <w:trPr>
          <w:trHeight w:val="1635"/>
          <w:jc w:val="center"/>
        </w:trPr>
        <w:tc>
          <w:tcPr>
            <w:tcW w:w="567" w:type="dxa"/>
          </w:tcPr>
          <w:p w:rsidR="00AF2EA9" w:rsidRPr="000122F1" w:rsidRDefault="00AF2EA9" w:rsidP="004D62CD">
            <w:pPr>
              <w:pStyle w:val="Table"/>
            </w:pPr>
            <w:r w:rsidRPr="000122F1">
              <w:t>9.2.</w:t>
            </w:r>
          </w:p>
        </w:tc>
        <w:tc>
          <w:tcPr>
            <w:tcW w:w="1560" w:type="dxa"/>
          </w:tcPr>
          <w:p w:rsidR="00AF2EA9" w:rsidRPr="000122F1" w:rsidRDefault="00AF2EA9" w:rsidP="004D62CD">
            <w:pPr>
              <w:pStyle w:val="Table"/>
            </w:pPr>
            <w:r w:rsidRPr="000122F1">
              <w:t>Обеспечение стимулирования добровольной сдачи оружия и боеприпасов, незаконно хранящихся у населения</w:t>
            </w:r>
          </w:p>
        </w:tc>
        <w:tc>
          <w:tcPr>
            <w:tcW w:w="1623" w:type="dxa"/>
          </w:tcPr>
          <w:p w:rsidR="00AF2EA9" w:rsidRPr="000122F1" w:rsidRDefault="00AF2EA9" w:rsidP="004D62CD">
            <w:pPr>
              <w:pStyle w:val="Table"/>
            </w:pPr>
            <w:r w:rsidRPr="000122F1">
              <w:t>ОМВД</w:t>
            </w:r>
          </w:p>
        </w:tc>
        <w:tc>
          <w:tcPr>
            <w:tcW w:w="787" w:type="dxa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851" w:type="dxa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774" w:type="dxa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931" w:type="dxa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931" w:type="dxa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635" w:type="dxa"/>
            <w:gridSpan w:val="2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827" w:type="dxa"/>
            <w:gridSpan w:val="2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1571" w:type="dxa"/>
            <w:vMerge/>
          </w:tcPr>
          <w:p w:rsidR="00AF2EA9" w:rsidRPr="000122F1" w:rsidRDefault="00AF2EA9" w:rsidP="004D62CD">
            <w:pPr>
              <w:pStyle w:val="Table"/>
            </w:pPr>
          </w:p>
        </w:tc>
      </w:tr>
      <w:tr w:rsidR="00AF2EA9" w:rsidRPr="000122F1" w:rsidTr="004D62CD">
        <w:trPr>
          <w:trHeight w:val="1635"/>
          <w:jc w:val="center"/>
        </w:trPr>
        <w:tc>
          <w:tcPr>
            <w:tcW w:w="567" w:type="dxa"/>
          </w:tcPr>
          <w:p w:rsidR="00AF2EA9" w:rsidRPr="000122F1" w:rsidRDefault="00AF2EA9" w:rsidP="004D62CD">
            <w:pPr>
              <w:pStyle w:val="Table"/>
            </w:pPr>
            <w:r w:rsidRPr="000122F1">
              <w:t>9.3.</w:t>
            </w:r>
          </w:p>
        </w:tc>
        <w:tc>
          <w:tcPr>
            <w:tcW w:w="1560" w:type="dxa"/>
          </w:tcPr>
          <w:p w:rsidR="00AF2EA9" w:rsidRPr="000122F1" w:rsidRDefault="00AF2EA9" w:rsidP="004D62CD">
            <w:pPr>
              <w:pStyle w:val="Table"/>
            </w:pPr>
            <w:r w:rsidRPr="000122F1">
              <w:t>Продолжение</w:t>
            </w:r>
          </w:p>
          <w:p w:rsidR="00AF2EA9" w:rsidRPr="000122F1" w:rsidRDefault="00AF2EA9" w:rsidP="004D62CD">
            <w:pPr>
              <w:pStyle w:val="Table"/>
            </w:pPr>
            <w:r w:rsidRPr="000122F1">
              <w:t xml:space="preserve">совершенствования деятельности межведомственной комиссии </w:t>
            </w:r>
          </w:p>
          <w:p w:rsidR="00AF2EA9" w:rsidRPr="000122F1" w:rsidRDefault="00AF2EA9" w:rsidP="004D62CD">
            <w:pPr>
              <w:pStyle w:val="Table"/>
            </w:pPr>
            <w:r w:rsidRPr="000122F1">
              <w:t>по профилактике правонарушений</w:t>
            </w:r>
          </w:p>
        </w:tc>
        <w:tc>
          <w:tcPr>
            <w:tcW w:w="1623" w:type="dxa"/>
          </w:tcPr>
          <w:p w:rsidR="00AF2EA9" w:rsidRPr="000122F1" w:rsidRDefault="00AF2EA9" w:rsidP="004D62CD">
            <w:pPr>
              <w:pStyle w:val="Table"/>
            </w:pPr>
            <w:r w:rsidRPr="000122F1">
              <w:t xml:space="preserve">Межведомственная комиссия </w:t>
            </w:r>
          </w:p>
          <w:p w:rsidR="00AF2EA9" w:rsidRPr="000122F1" w:rsidRDefault="00AF2EA9" w:rsidP="004D62CD">
            <w:pPr>
              <w:pStyle w:val="Table"/>
            </w:pPr>
            <w:r w:rsidRPr="000122F1">
              <w:t>по профилактике правонарушений</w:t>
            </w:r>
          </w:p>
        </w:tc>
        <w:tc>
          <w:tcPr>
            <w:tcW w:w="787" w:type="dxa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851" w:type="dxa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774" w:type="dxa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931" w:type="dxa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931" w:type="dxa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635" w:type="dxa"/>
            <w:gridSpan w:val="2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827" w:type="dxa"/>
            <w:gridSpan w:val="2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1571" w:type="dxa"/>
            <w:vMerge w:val="restart"/>
          </w:tcPr>
          <w:p w:rsidR="00AF2EA9" w:rsidRPr="000122F1" w:rsidRDefault="00AF2EA9" w:rsidP="004D62CD">
            <w:pPr>
              <w:pStyle w:val="Table"/>
            </w:pPr>
          </w:p>
        </w:tc>
      </w:tr>
      <w:tr w:rsidR="00AF2EA9" w:rsidRPr="000122F1" w:rsidTr="004D62CD">
        <w:trPr>
          <w:trHeight w:val="1211"/>
          <w:jc w:val="center"/>
        </w:trPr>
        <w:tc>
          <w:tcPr>
            <w:tcW w:w="567" w:type="dxa"/>
          </w:tcPr>
          <w:p w:rsidR="00AF2EA9" w:rsidRPr="000122F1" w:rsidRDefault="00AF2EA9" w:rsidP="004D62CD">
            <w:pPr>
              <w:pStyle w:val="Table"/>
            </w:pPr>
            <w:r w:rsidRPr="000122F1">
              <w:t>9.4.</w:t>
            </w:r>
          </w:p>
        </w:tc>
        <w:tc>
          <w:tcPr>
            <w:tcW w:w="1560" w:type="dxa"/>
          </w:tcPr>
          <w:p w:rsidR="00AF2EA9" w:rsidRPr="000122F1" w:rsidRDefault="00AF2EA9" w:rsidP="004D62CD">
            <w:pPr>
              <w:pStyle w:val="Table"/>
            </w:pPr>
            <w:r w:rsidRPr="000122F1">
              <w:t>Создание в трудовых коллективах советы профилактики</w:t>
            </w:r>
          </w:p>
        </w:tc>
        <w:tc>
          <w:tcPr>
            <w:tcW w:w="1623" w:type="dxa"/>
          </w:tcPr>
          <w:p w:rsidR="00AF2EA9" w:rsidRPr="000122F1" w:rsidRDefault="00AF2EA9" w:rsidP="004D62CD">
            <w:pPr>
              <w:pStyle w:val="Table"/>
            </w:pPr>
            <w:r w:rsidRPr="000122F1">
              <w:t>администрация района,</w:t>
            </w:r>
          </w:p>
          <w:p w:rsidR="00AF2EA9" w:rsidRPr="000122F1" w:rsidRDefault="00AF2EA9" w:rsidP="004D62CD">
            <w:pPr>
              <w:pStyle w:val="Table"/>
            </w:pPr>
            <w:r w:rsidRPr="000122F1">
              <w:t>руководители</w:t>
            </w:r>
          </w:p>
          <w:p w:rsidR="00AF2EA9" w:rsidRPr="000122F1" w:rsidRDefault="00AF2EA9" w:rsidP="004D62CD">
            <w:pPr>
              <w:pStyle w:val="Table"/>
            </w:pPr>
            <w:r w:rsidRPr="000122F1">
              <w:t xml:space="preserve">организаций </w:t>
            </w:r>
          </w:p>
          <w:p w:rsidR="00AF2EA9" w:rsidRPr="000122F1" w:rsidRDefault="00AF2EA9" w:rsidP="004D62CD">
            <w:pPr>
              <w:pStyle w:val="Table"/>
            </w:pPr>
            <w:r w:rsidRPr="000122F1">
              <w:t>и предприятий</w:t>
            </w:r>
          </w:p>
        </w:tc>
        <w:tc>
          <w:tcPr>
            <w:tcW w:w="787" w:type="dxa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851" w:type="dxa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774" w:type="dxa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931" w:type="dxa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931" w:type="dxa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635" w:type="dxa"/>
            <w:gridSpan w:val="2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827" w:type="dxa"/>
            <w:gridSpan w:val="2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1571" w:type="dxa"/>
            <w:vMerge/>
          </w:tcPr>
          <w:p w:rsidR="00AF2EA9" w:rsidRPr="000122F1" w:rsidRDefault="00AF2EA9" w:rsidP="004D62CD">
            <w:pPr>
              <w:pStyle w:val="Table"/>
            </w:pPr>
          </w:p>
        </w:tc>
      </w:tr>
      <w:tr w:rsidR="00AF2EA9" w:rsidRPr="000122F1" w:rsidTr="004D62CD">
        <w:trPr>
          <w:trHeight w:val="360"/>
          <w:jc w:val="center"/>
        </w:trPr>
        <w:tc>
          <w:tcPr>
            <w:tcW w:w="567" w:type="dxa"/>
            <w:vMerge w:val="restart"/>
          </w:tcPr>
          <w:p w:rsidR="00AF2EA9" w:rsidRPr="000122F1" w:rsidRDefault="00AF2EA9" w:rsidP="004D62CD">
            <w:pPr>
              <w:pStyle w:val="Table"/>
            </w:pPr>
          </w:p>
        </w:tc>
        <w:tc>
          <w:tcPr>
            <w:tcW w:w="1560" w:type="dxa"/>
            <w:vMerge w:val="restart"/>
          </w:tcPr>
          <w:p w:rsidR="00AF2EA9" w:rsidRPr="000122F1" w:rsidRDefault="00AF2EA9" w:rsidP="004D62CD">
            <w:pPr>
              <w:pStyle w:val="Table"/>
            </w:pPr>
            <w:r w:rsidRPr="000122F1">
              <w:t>Итого по задаче 9</w:t>
            </w:r>
          </w:p>
        </w:tc>
        <w:tc>
          <w:tcPr>
            <w:tcW w:w="1623" w:type="dxa"/>
            <w:vMerge w:val="restart"/>
          </w:tcPr>
          <w:p w:rsidR="00AF2EA9" w:rsidRPr="000122F1" w:rsidRDefault="00AF2EA9" w:rsidP="004D62CD">
            <w:pPr>
              <w:pStyle w:val="Table"/>
            </w:pPr>
          </w:p>
        </w:tc>
        <w:tc>
          <w:tcPr>
            <w:tcW w:w="787" w:type="dxa"/>
          </w:tcPr>
          <w:p w:rsidR="00AF2EA9" w:rsidRPr="000122F1" w:rsidRDefault="00AF2EA9" w:rsidP="004D62CD">
            <w:pPr>
              <w:pStyle w:val="Table"/>
            </w:pPr>
            <w:r w:rsidRPr="000122F1">
              <w:t>всего</w:t>
            </w:r>
          </w:p>
        </w:tc>
        <w:tc>
          <w:tcPr>
            <w:tcW w:w="851" w:type="dxa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774" w:type="dxa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931" w:type="dxa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931" w:type="dxa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635" w:type="dxa"/>
            <w:gridSpan w:val="2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827" w:type="dxa"/>
            <w:gridSpan w:val="2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1571" w:type="dxa"/>
            <w:vMerge w:val="restart"/>
          </w:tcPr>
          <w:p w:rsidR="00AF2EA9" w:rsidRPr="000122F1" w:rsidRDefault="00AF2EA9" w:rsidP="004D62CD">
            <w:pPr>
              <w:pStyle w:val="Table"/>
            </w:pPr>
          </w:p>
        </w:tc>
      </w:tr>
      <w:tr w:rsidR="00AF2EA9" w:rsidRPr="000122F1" w:rsidTr="004D62CD">
        <w:trPr>
          <w:trHeight w:val="705"/>
          <w:jc w:val="center"/>
        </w:trPr>
        <w:tc>
          <w:tcPr>
            <w:tcW w:w="567" w:type="dxa"/>
            <w:vMerge/>
          </w:tcPr>
          <w:p w:rsidR="00AF2EA9" w:rsidRPr="000122F1" w:rsidRDefault="00AF2EA9" w:rsidP="004D62CD">
            <w:pPr>
              <w:pStyle w:val="Table"/>
            </w:pPr>
          </w:p>
        </w:tc>
        <w:tc>
          <w:tcPr>
            <w:tcW w:w="1560" w:type="dxa"/>
            <w:vMerge/>
          </w:tcPr>
          <w:p w:rsidR="00AF2EA9" w:rsidRPr="000122F1" w:rsidRDefault="00AF2EA9" w:rsidP="004D62CD">
            <w:pPr>
              <w:pStyle w:val="Table"/>
            </w:pPr>
          </w:p>
        </w:tc>
        <w:tc>
          <w:tcPr>
            <w:tcW w:w="1623" w:type="dxa"/>
            <w:vMerge/>
          </w:tcPr>
          <w:p w:rsidR="00AF2EA9" w:rsidRPr="000122F1" w:rsidRDefault="00AF2EA9" w:rsidP="004D62CD">
            <w:pPr>
              <w:pStyle w:val="Table"/>
            </w:pPr>
          </w:p>
        </w:tc>
        <w:tc>
          <w:tcPr>
            <w:tcW w:w="787" w:type="dxa"/>
          </w:tcPr>
          <w:p w:rsidR="00AF2EA9" w:rsidRPr="000122F1" w:rsidRDefault="00AF2EA9" w:rsidP="004D62CD">
            <w:pPr>
              <w:pStyle w:val="Table"/>
            </w:pPr>
            <w:r w:rsidRPr="000122F1">
              <w:t>бюджет автономного округа</w:t>
            </w:r>
          </w:p>
        </w:tc>
        <w:tc>
          <w:tcPr>
            <w:tcW w:w="851" w:type="dxa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774" w:type="dxa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931" w:type="dxa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931" w:type="dxa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635" w:type="dxa"/>
            <w:gridSpan w:val="2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827" w:type="dxa"/>
            <w:gridSpan w:val="2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1571" w:type="dxa"/>
            <w:vMerge/>
          </w:tcPr>
          <w:p w:rsidR="00AF2EA9" w:rsidRPr="000122F1" w:rsidRDefault="00AF2EA9" w:rsidP="004D62CD">
            <w:pPr>
              <w:pStyle w:val="Table"/>
            </w:pPr>
          </w:p>
        </w:tc>
      </w:tr>
      <w:tr w:rsidR="00AF2EA9" w:rsidRPr="000122F1" w:rsidTr="004D62CD">
        <w:trPr>
          <w:trHeight w:val="357"/>
          <w:jc w:val="center"/>
        </w:trPr>
        <w:tc>
          <w:tcPr>
            <w:tcW w:w="567" w:type="dxa"/>
            <w:vMerge/>
          </w:tcPr>
          <w:p w:rsidR="00AF2EA9" w:rsidRPr="000122F1" w:rsidRDefault="00AF2EA9" w:rsidP="004D62CD">
            <w:pPr>
              <w:pStyle w:val="Table"/>
            </w:pPr>
          </w:p>
        </w:tc>
        <w:tc>
          <w:tcPr>
            <w:tcW w:w="1560" w:type="dxa"/>
            <w:vMerge/>
          </w:tcPr>
          <w:p w:rsidR="00AF2EA9" w:rsidRPr="000122F1" w:rsidRDefault="00AF2EA9" w:rsidP="004D62CD">
            <w:pPr>
              <w:pStyle w:val="Table"/>
            </w:pPr>
          </w:p>
        </w:tc>
        <w:tc>
          <w:tcPr>
            <w:tcW w:w="1623" w:type="dxa"/>
            <w:vMerge/>
          </w:tcPr>
          <w:p w:rsidR="00AF2EA9" w:rsidRPr="000122F1" w:rsidRDefault="00AF2EA9" w:rsidP="004D62CD">
            <w:pPr>
              <w:pStyle w:val="Table"/>
            </w:pPr>
          </w:p>
        </w:tc>
        <w:tc>
          <w:tcPr>
            <w:tcW w:w="787" w:type="dxa"/>
          </w:tcPr>
          <w:p w:rsidR="00AF2EA9" w:rsidRPr="000122F1" w:rsidRDefault="00AF2EA9" w:rsidP="004D62CD">
            <w:pPr>
              <w:pStyle w:val="Table"/>
            </w:pPr>
            <w:r w:rsidRPr="000122F1">
              <w:t>бюджет района</w:t>
            </w:r>
          </w:p>
        </w:tc>
        <w:tc>
          <w:tcPr>
            <w:tcW w:w="851" w:type="dxa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774" w:type="dxa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931" w:type="dxa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931" w:type="dxa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635" w:type="dxa"/>
            <w:gridSpan w:val="2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827" w:type="dxa"/>
            <w:gridSpan w:val="2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1571" w:type="dxa"/>
            <w:vMerge/>
          </w:tcPr>
          <w:p w:rsidR="00AF2EA9" w:rsidRPr="000122F1" w:rsidRDefault="00AF2EA9" w:rsidP="004D62CD">
            <w:pPr>
              <w:pStyle w:val="Table"/>
            </w:pPr>
          </w:p>
        </w:tc>
      </w:tr>
      <w:tr w:rsidR="00AF2EA9" w:rsidRPr="000122F1" w:rsidTr="004D62CD">
        <w:trPr>
          <w:trHeight w:val="345"/>
          <w:jc w:val="center"/>
        </w:trPr>
        <w:tc>
          <w:tcPr>
            <w:tcW w:w="11057" w:type="dxa"/>
            <w:gridSpan w:val="13"/>
          </w:tcPr>
          <w:p w:rsidR="00AF2EA9" w:rsidRPr="000122F1" w:rsidRDefault="00AF2EA9" w:rsidP="004D62CD">
            <w:pPr>
              <w:pStyle w:val="Table"/>
            </w:pPr>
            <w:r w:rsidRPr="000122F1">
              <w:t>Подпрограмма 2 «Безопасность дорожного движения»</w:t>
            </w:r>
          </w:p>
        </w:tc>
      </w:tr>
      <w:tr w:rsidR="00AF2EA9" w:rsidRPr="000122F1" w:rsidTr="004D62CD">
        <w:trPr>
          <w:trHeight w:val="345"/>
          <w:jc w:val="center"/>
        </w:trPr>
        <w:tc>
          <w:tcPr>
            <w:tcW w:w="11057" w:type="dxa"/>
            <w:gridSpan w:val="13"/>
          </w:tcPr>
          <w:p w:rsidR="00AF2EA9" w:rsidRPr="000122F1" w:rsidRDefault="00AF2EA9" w:rsidP="004D62CD">
            <w:pPr>
              <w:pStyle w:val="Table"/>
            </w:pPr>
            <w:r w:rsidRPr="000122F1">
              <w:rPr>
                <w:u w:val="single"/>
              </w:rPr>
              <w:t>Задача 1.</w:t>
            </w:r>
            <w:r w:rsidRPr="000122F1">
              <w:t xml:space="preserve"> Сокращение детского дорожно-транспортного травматизма.</w:t>
            </w:r>
          </w:p>
        </w:tc>
      </w:tr>
      <w:tr w:rsidR="00AF2EA9" w:rsidRPr="000122F1" w:rsidTr="004D62CD">
        <w:trPr>
          <w:trHeight w:val="1257"/>
          <w:jc w:val="center"/>
        </w:trPr>
        <w:tc>
          <w:tcPr>
            <w:tcW w:w="567" w:type="dxa"/>
          </w:tcPr>
          <w:p w:rsidR="00AF2EA9" w:rsidRPr="000122F1" w:rsidRDefault="00AF2EA9" w:rsidP="004D62CD">
            <w:pPr>
              <w:pStyle w:val="Table"/>
            </w:pPr>
            <w:r w:rsidRPr="000122F1">
              <w:t>1.1.</w:t>
            </w:r>
          </w:p>
        </w:tc>
        <w:tc>
          <w:tcPr>
            <w:tcW w:w="1560" w:type="dxa"/>
          </w:tcPr>
          <w:p w:rsidR="00AF2EA9" w:rsidRPr="000122F1" w:rsidRDefault="00AF2EA9" w:rsidP="004D62CD">
            <w:pPr>
              <w:pStyle w:val="Table"/>
            </w:pPr>
            <w:r w:rsidRPr="000122F1">
              <w:t>Районные соревнования «Безопасное колесо» среди детей школьного возраста</w:t>
            </w:r>
          </w:p>
        </w:tc>
        <w:tc>
          <w:tcPr>
            <w:tcW w:w="1623" w:type="dxa"/>
          </w:tcPr>
          <w:p w:rsidR="00AF2EA9" w:rsidRPr="000122F1" w:rsidRDefault="00AF2EA9" w:rsidP="004D62CD">
            <w:pPr>
              <w:pStyle w:val="Table"/>
            </w:pPr>
            <w:r w:rsidRPr="000122F1">
              <w:t>Комитет образования,</w:t>
            </w:r>
          </w:p>
          <w:p w:rsidR="00AF2EA9" w:rsidRPr="000122F1" w:rsidRDefault="00AF2EA9" w:rsidP="004D62CD">
            <w:pPr>
              <w:pStyle w:val="Table"/>
            </w:pPr>
            <w:r w:rsidRPr="000122F1">
              <w:t>ОМВД</w:t>
            </w:r>
          </w:p>
        </w:tc>
        <w:tc>
          <w:tcPr>
            <w:tcW w:w="787" w:type="dxa"/>
          </w:tcPr>
          <w:p w:rsidR="00AF2EA9" w:rsidRPr="000122F1" w:rsidRDefault="00AF2EA9" w:rsidP="004D62CD">
            <w:pPr>
              <w:pStyle w:val="Table"/>
            </w:pPr>
            <w:r w:rsidRPr="000122F1">
              <w:t>бюджет района</w:t>
            </w:r>
          </w:p>
        </w:tc>
        <w:tc>
          <w:tcPr>
            <w:tcW w:w="851" w:type="dxa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774" w:type="dxa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931" w:type="dxa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931" w:type="dxa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635" w:type="dxa"/>
            <w:gridSpan w:val="2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827" w:type="dxa"/>
            <w:gridSpan w:val="2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1571" w:type="dxa"/>
          </w:tcPr>
          <w:p w:rsidR="00AF2EA9" w:rsidRPr="000122F1" w:rsidRDefault="00AF2EA9" w:rsidP="004D62CD">
            <w:pPr>
              <w:pStyle w:val="Table"/>
            </w:pPr>
            <w:r w:rsidRPr="000122F1">
              <w:t>Ежегодное участие не менее 60 человек для формирования у детей навыков безопасного поведения на улице</w:t>
            </w:r>
          </w:p>
        </w:tc>
      </w:tr>
      <w:tr w:rsidR="00AF2EA9" w:rsidRPr="000122F1" w:rsidTr="004D62CD">
        <w:trPr>
          <w:trHeight w:val="870"/>
          <w:jc w:val="center"/>
        </w:trPr>
        <w:tc>
          <w:tcPr>
            <w:tcW w:w="567" w:type="dxa"/>
          </w:tcPr>
          <w:p w:rsidR="00AF2EA9" w:rsidRPr="000122F1" w:rsidRDefault="00AF2EA9" w:rsidP="004D62CD">
            <w:pPr>
              <w:pStyle w:val="Table"/>
            </w:pPr>
            <w:r w:rsidRPr="000122F1">
              <w:t>1.2.</w:t>
            </w:r>
          </w:p>
        </w:tc>
        <w:tc>
          <w:tcPr>
            <w:tcW w:w="1560" w:type="dxa"/>
          </w:tcPr>
          <w:p w:rsidR="00AF2EA9" w:rsidRPr="000122F1" w:rsidRDefault="00AF2EA9" w:rsidP="004D62CD">
            <w:pPr>
              <w:pStyle w:val="Table"/>
            </w:pPr>
            <w:r w:rsidRPr="000122F1">
              <w:t>Участие в окружных соревнованиях «Безопасное колесо»</w:t>
            </w:r>
          </w:p>
        </w:tc>
        <w:tc>
          <w:tcPr>
            <w:tcW w:w="1623" w:type="dxa"/>
          </w:tcPr>
          <w:p w:rsidR="00AF2EA9" w:rsidRPr="000122F1" w:rsidRDefault="00AF2EA9" w:rsidP="004D62CD">
            <w:pPr>
              <w:pStyle w:val="Table"/>
            </w:pPr>
            <w:r w:rsidRPr="000122F1">
              <w:t>Комитет образования,</w:t>
            </w:r>
          </w:p>
          <w:p w:rsidR="00AF2EA9" w:rsidRPr="000122F1" w:rsidRDefault="00AF2EA9" w:rsidP="004D62CD">
            <w:pPr>
              <w:pStyle w:val="Table"/>
            </w:pPr>
            <w:r w:rsidRPr="000122F1">
              <w:t>ОМВД</w:t>
            </w:r>
          </w:p>
          <w:p w:rsidR="00AF2EA9" w:rsidRPr="000122F1" w:rsidRDefault="00AF2EA9" w:rsidP="004D62CD">
            <w:pPr>
              <w:pStyle w:val="Table"/>
            </w:pPr>
          </w:p>
        </w:tc>
        <w:tc>
          <w:tcPr>
            <w:tcW w:w="787" w:type="dxa"/>
          </w:tcPr>
          <w:p w:rsidR="00AF2EA9" w:rsidRPr="000122F1" w:rsidRDefault="00AF2EA9" w:rsidP="004D62CD">
            <w:pPr>
              <w:pStyle w:val="Table"/>
            </w:pPr>
            <w:r w:rsidRPr="000122F1">
              <w:t>бюджет района</w:t>
            </w:r>
          </w:p>
        </w:tc>
        <w:tc>
          <w:tcPr>
            <w:tcW w:w="851" w:type="dxa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774" w:type="dxa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931" w:type="dxa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931" w:type="dxa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635" w:type="dxa"/>
            <w:gridSpan w:val="2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827" w:type="dxa"/>
            <w:gridSpan w:val="2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1571" w:type="dxa"/>
          </w:tcPr>
          <w:p w:rsidR="00AF2EA9" w:rsidRPr="000122F1" w:rsidRDefault="00AF2EA9" w:rsidP="004D62CD">
            <w:pPr>
              <w:pStyle w:val="Table"/>
            </w:pPr>
            <w:r w:rsidRPr="000122F1">
              <w:t>Ежегодное участие в соревнованиях не менее 5 человек</w:t>
            </w:r>
          </w:p>
        </w:tc>
      </w:tr>
      <w:tr w:rsidR="00AF2EA9" w:rsidRPr="000122F1" w:rsidTr="004D62CD">
        <w:trPr>
          <w:trHeight w:val="902"/>
          <w:jc w:val="center"/>
        </w:trPr>
        <w:tc>
          <w:tcPr>
            <w:tcW w:w="567" w:type="dxa"/>
          </w:tcPr>
          <w:p w:rsidR="00AF2EA9" w:rsidRPr="000122F1" w:rsidRDefault="00AF2EA9" w:rsidP="004D62CD">
            <w:pPr>
              <w:pStyle w:val="Table"/>
            </w:pPr>
            <w:r w:rsidRPr="000122F1">
              <w:t>1.3.</w:t>
            </w:r>
          </w:p>
        </w:tc>
        <w:tc>
          <w:tcPr>
            <w:tcW w:w="1560" w:type="dxa"/>
          </w:tcPr>
          <w:p w:rsidR="00AF2EA9" w:rsidRPr="000122F1" w:rsidRDefault="00AF2EA9" w:rsidP="004D62CD">
            <w:pPr>
              <w:pStyle w:val="Table"/>
            </w:pPr>
            <w:r w:rsidRPr="000122F1">
              <w:t>Конкурс «Дорожный калейдоскоп»</w:t>
            </w:r>
          </w:p>
          <w:p w:rsidR="00AF2EA9" w:rsidRPr="000122F1" w:rsidRDefault="00AF2EA9" w:rsidP="004D62CD">
            <w:pPr>
              <w:pStyle w:val="Table"/>
            </w:pPr>
          </w:p>
        </w:tc>
        <w:tc>
          <w:tcPr>
            <w:tcW w:w="1623" w:type="dxa"/>
          </w:tcPr>
          <w:p w:rsidR="00AF2EA9" w:rsidRPr="000122F1" w:rsidRDefault="00AF2EA9" w:rsidP="004D62CD">
            <w:pPr>
              <w:pStyle w:val="Table"/>
            </w:pPr>
            <w:r w:rsidRPr="000122F1">
              <w:t>Комитет образования</w:t>
            </w:r>
          </w:p>
        </w:tc>
        <w:tc>
          <w:tcPr>
            <w:tcW w:w="787" w:type="dxa"/>
          </w:tcPr>
          <w:p w:rsidR="00AF2EA9" w:rsidRPr="000122F1" w:rsidRDefault="00AF2EA9" w:rsidP="004D62CD">
            <w:pPr>
              <w:pStyle w:val="Table"/>
            </w:pPr>
            <w:r w:rsidRPr="000122F1">
              <w:t>бюджет района</w:t>
            </w:r>
          </w:p>
        </w:tc>
        <w:tc>
          <w:tcPr>
            <w:tcW w:w="851" w:type="dxa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774" w:type="dxa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931" w:type="dxa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931" w:type="dxa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635" w:type="dxa"/>
            <w:gridSpan w:val="2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827" w:type="dxa"/>
            <w:gridSpan w:val="2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1571" w:type="dxa"/>
          </w:tcPr>
          <w:p w:rsidR="00AF2EA9" w:rsidRPr="000122F1" w:rsidRDefault="00AF2EA9" w:rsidP="004D62CD">
            <w:pPr>
              <w:pStyle w:val="Table"/>
            </w:pPr>
            <w:r w:rsidRPr="000122F1">
              <w:t>Ежегодное участие не менее 9 человек для формирования у детей навыков безопасного поведения на улице</w:t>
            </w:r>
          </w:p>
        </w:tc>
      </w:tr>
      <w:tr w:rsidR="00AF2EA9" w:rsidRPr="000122F1" w:rsidTr="004D62CD">
        <w:trPr>
          <w:trHeight w:val="1065"/>
          <w:jc w:val="center"/>
        </w:trPr>
        <w:tc>
          <w:tcPr>
            <w:tcW w:w="567" w:type="dxa"/>
          </w:tcPr>
          <w:p w:rsidR="00AF2EA9" w:rsidRPr="000122F1" w:rsidRDefault="00AF2EA9" w:rsidP="004D62CD">
            <w:pPr>
              <w:pStyle w:val="Table"/>
            </w:pPr>
            <w:r w:rsidRPr="000122F1">
              <w:t>1.4.</w:t>
            </w:r>
          </w:p>
        </w:tc>
        <w:tc>
          <w:tcPr>
            <w:tcW w:w="1560" w:type="dxa"/>
          </w:tcPr>
          <w:p w:rsidR="00AF2EA9" w:rsidRPr="000122F1" w:rsidRDefault="00AF2EA9" w:rsidP="004D62CD">
            <w:pPr>
              <w:pStyle w:val="Table"/>
            </w:pPr>
            <w:r w:rsidRPr="000122F1">
              <w:t>Участие в окружном конкурсе «Зеленый огонек» среди дошкольных учреждений</w:t>
            </w:r>
          </w:p>
          <w:p w:rsidR="00AF2EA9" w:rsidRPr="000122F1" w:rsidRDefault="00AF2EA9" w:rsidP="004D62CD">
            <w:pPr>
              <w:pStyle w:val="Table"/>
            </w:pPr>
          </w:p>
        </w:tc>
        <w:tc>
          <w:tcPr>
            <w:tcW w:w="1623" w:type="dxa"/>
          </w:tcPr>
          <w:p w:rsidR="00AF2EA9" w:rsidRPr="000122F1" w:rsidRDefault="00AF2EA9" w:rsidP="004D62CD">
            <w:pPr>
              <w:pStyle w:val="Table"/>
            </w:pPr>
            <w:r w:rsidRPr="000122F1">
              <w:t>Комитет образования</w:t>
            </w:r>
          </w:p>
        </w:tc>
        <w:tc>
          <w:tcPr>
            <w:tcW w:w="787" w:type="dxa"/>
          </w:tcPr>
          <w:p w:rsidR="00AF2EA9" w:rsidRPr="000122F1" w:rsidRDefault="00AF2EA9" w:rsidP="004D62CD">
            <w:pPr>
              <w:pStyle w:val="Table"/>
            </w:pPr>
            <w:r w:rsidRPr="000122F1">
              <w:t>бюджет района</w:t>
            </w:r>
          </w:p>
        </w:tc>
        <w:tc>
          <w:tcPr>
            <w:tcW w:w="851" w:type="dxa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774" w:type="dxa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931" w:type="dxa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931" w:type="dxa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635" w:type="dxa"/>
            <w:gridSpan w:val="2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827" w:type="dxa"/>
            <w:gridSpan w:val="2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1571" w:type="dxa"/>
          </w:tcPr>
          <w:p w:rsidR="00AF2EA9" w:rsidRPr="000122F1" w:rsidRDefault="00AF2EA9" w:rsidP="004D62CD">
            <w:pPr>
              <w:pStyle w:val="Table"/>
            </w:pPr>
            <w:r w:rsidRPr="000122F1">
              <w:t>Ежегодное участие в конкурсе не менее 20 человек</w:t>
            </w:r>
          </w:p>
        </w:tc>
      </w:tr>
      <w:tr w:rsidR="00AF2EA9" w:rsidRPr="000122F1" w:rsidTr="004D62CD">
        <w:trPr>
          <w:trHeight w:val="735"/>
          <w:jc w:val="center"/>
        </w:trPr>
        <w:tc>
          <w:tcPr>
            <w:tcW w:w="567" w:type="dxa"/>
          </w:tcPr>
          <w:p w:rsidR="00AF2EA9" w:rsidRPr="000122F1" w:rsidRDefault="00AF2EA9" w:rsidP="004D62CD">
            <w:pPr>
              <w:pStyle w:val="Table"/>
            </w:pPr>
            <w:r w:rsidRPr="000122F1">
              <w:t>1.5.</w:t>
            </w:r>
          </w:p>
        </w:tc>
        <w:tc>
          <w:tcPr>
            <w:tcW w:w="1560" w:type="dxa"/>
          </w:tcPr>
          <w:p w:rsidR="00AF2EA9" w:rsidRPr="000122F1" w:rsidRDefault="00AF2EA9" w:rsidP="004D62CD">
            <w:pPr>
              <w:pStyle w:val="Table"/>
            </w:pPr>
            <w:r w:rsidRPr="000122F1">
              <w:t>Конкурс на лучший плакат «Дорога глазами детей»</w:t>
            </w:r>
          </w:p>
        </w:tc>
        <w:tc>
          <w:tcPr>
            <w:tcW w:w="1623" w:type="dxa"/>
          </w:tcPr>
          <w:p w:rsidR="00AF2EA9" w:rsidRPr="000122F1" w:rsidRDefault="00AF2EA9" w:rsidP="004D62CD">
            <w:pPr>
              <w:pStyle w:val="Table"/>
            </w:pPr>
            <w:r w:rsidRPr="000122F1">
              <w:t>Комитет образования</w:t>
            </w:r>
          </w:p>
        </w:tc>
        <w:tc>
          <w:tcPr>
            <w:tcW w:w="787" w:type="dxa"/>
          </w:tcPr>
          <w:p w:rsidR="00AF2EA9" w:rsidRPr="000122F1" w:rsidRDefault="00AF2EA9" w:rsidP="004D62CD">
            <w:pPr>
              <w:pStyle w:val="Table"/>
            </w:pPr>
            <w:r w:rsidRPr="000122F1">
              <w:t>бюджет района</w:t>
            </w:r>
          </w:p>
        </w:tc>
        <w:tc>
          <w:tcPr>
            <w:tcW w:w="851" w:type="dxa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774" w:type="dxa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931" w:type="dxa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931" w:type="dxa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635" w:type="dxa"/>
            <w:gridSpan w:val="2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827" w:type="dxa"/>
            <w:gridSpan w:val="2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1571" w:type="dxa"/>
          </w:tcPr>
          <w:p w:rsidR="00AF2EA9" w:rsidRPr="000122F1" w:rsidRDefault="00AF2EA9" w:rsidP="004D62CD">
            <w:pPr>
              <w:pStyle w:val="Table"/>
            </w:pPr>
            <w:r w:rsidRPr="000122F1">
              <w:t>Ежегодное участие не менее 5 человек для формирования у детей навыков безопасного поведения на улице</w:t>
            </w:r>
          </w:p>
        </w:tc>
      </w:tr>
      <w:tr w:rsidR="00AF2EA9" w:rsidRPr="000122F1" w:rsidTr="004D62CD">
        <w:trPr>
          <w:trHeight w:val="518"/>
          <w:jc w:val="center"/>
        </w:trPr>
        <w:tc>
          <w:tcPr>
            <w:tcW w:w="567" w:type="dxa"/>
          </w:tcPr>
          <w:p w:rsidR="00AF2EA9" w:rsidRPr="000122F1" w:rsidRDefault="00AF2EA9" w:rsidP="004D62CD">
            <w:pPr>
              <w:pStyle w:val="Table"/>
            </w:pPr>
            <w:r w:rsidRPr="000122F1">
              <w:t>1.6.</w:t>
            </w:r>
          </w:p>
        </w:tc>
        <w:tc>
          <w:tcPr>
            <w:tcW w:w="1560" w:type="dxa"/>
          </w:tcPr>
          <w:p w:rsidR="00AF2EA9" w:rsidRPr="000122F1" w:rsidRDefault="00AF2EA9" w:rsidP="004D62CD">
            <w:pPr>
              <w:pStyle w:val="Table"/>
            </w:pPr>
            <w:r w:rsidRPr="000122F1">
              <w:t>Детский конкурс «Письмо водителю»</w:t>
            </w:r>
          </w:p>
          <w:p w:rsidR="00AF2EA9" w:rsidRPr="000122F1" w:rsidRDefault="00AF2EA9" w:rsidP="004D62CD">
            <w:pPr>
              <w:pStyle w:val="Table"/>
            </w:pPr>
          </w:p>
        </w:tc>
        <w:tc>
          <w:tcPr>
            <w:tcW w:w="1623" w:type="dxa"/>
          </w:tcPr>
          <w:p w:rsidR="00AF2EA9" w:rsidRPr="000122F1" w:rsidRDefault="00AF2EA9" w:rsidP="004D62CD">
            <w:pPr>
              <w:pStyle w:val="Table"/>
            </w:pPr>
            <w:r w:rsidRPr="000122F1">
              <w:t>Комитет образования</w:t>
            </w:r>
          </w:p>
        </w:tc>
        <w:tc>
          <w:tcPr>
            <w:tcW w:w="787" w:type="dxa"/>
          </w:tcPr>
          <w:p w:rsidR="00AF2EA9" w:rsidRPr="000122F1" w:rsidRDefault="00AF2EA9" w:rsidP="004D62CD">
            <w:pPr>
              <w:pStyle w:val="Table"/>
            </w:pPr>
            <w:r w:rsidRPr="000122F1">
              <w:t>бюджет района</w:t>
            </w:r>
          </w:p>
        </w:tc>
        <w:tc>
          <w:tcPr>
            <w:tcW w:w="851" w:type="dxa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774" w:type="dxa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931" w:type="dxa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931" w:type="dxa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635" w:type="dxa"/>
            <w:gridSpan w:val="2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827" w:type="dxa"/>
            <w:gridSpan w:val="2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1571" w:type="dxa"/>
          </w:tcPr>
          <w:p w:rsidR="00AF2EA9" w:rsidRPr="000122F1" w:rsidRDefault="00AF2EA9" w:rsidP="004D62CD">
            <w:pPr>
              <w:pStyle w:val="Table"/>
            </w:pPr>
            <w:r w:rsidRPr="000122F1">
              <w:t>Ежегодное участие не менее 9 человек для формирования у детей навыков безопасного поведения на улице</w:t>
            </w:r>
          </w:p>
        </w:tc>
      </w:tr>
      <w:tr w:rsidR="00AF2EA9" w:rsidRPr="000122F1" w:rsidTr="004D62CD">
        <w:trPr>
          <w:trHeight w:val="3198"/>
          <w:jc w:val="center"/>
        </w:trPr>
        <w:tc>
          <w:tcPr>
            <w:tcW w:w="567" w:type="dxa"/>
          </w:tcPr>
          <w:p w:rsidR="00AF2EA9" w:rsidRPr="000122F1" w:rsidRDefault="00AF2EA9" w:rsidP="004D62CD">
            <w:pPr>
              <w:pStyle w:val="Table"/>
            </w:pPr>
            <w:r w:rsidRPr="000122F1">
              <w:t>1.7.</w:t>
            </w:r>
          </w:p>
        </w:tc>
        <w:tc>
          <w:tcPr>
            <w:tcW w:w="1560" w:type="dxa"/>
          </w:tcPr>
          <w:p w:rsidR="00AF2EA9" w:rsidRPr="000122F1" w:rsidRDefault="00AF2EA9" w:rsidP="004D62CD">
            <w:pPr>
              <w:pStyle w:val="Table"/>
            </w:pPr>
            <w:r w:rsidRPr="000122F1">
              <w:t>Викторина «Знание жизнь» по тематике связанной с обеспечением безопасности дорожного движения</w:t>
            </w:r>
          </w:p>
          <w:p w:rsidR="00AF2EA9" w:rsidRPr="000122F1" w:rsidRDefault="00AF2EA9" w:rsidP="004D62CD">
            <w:pPr>
              <w:pStyle w:val="Table"/>
            </w:pPr>
            <w:r w:rsidRPr="000122F1">
              <w:t>Освещение вопросов по безопасности дорожного движения через средства массовой информации</w:t>
            </w:r>
          </w:p>
        </w:tc>
        <w:tc>
          <w:tcPr>
            <w:tcW w:w="1623" w:type="dxa"/>
          </w:tcPr>
          <w:p w:rsidR="00AF2EA9" w:rsidRPr="000122F1" w:rsidRDefault="00AF2EA9" w:rsidP="004D62CD">
            <w:pPr>
              <w:pStyle w:val="Table"/>
            </w:pPr>
            <w:r w:rsidRPr="000122F1">
              <w:t>Комитет образования</w:t>
            </w:r>
          </w:p>
        </w:tc>
        <w:tc>
          <w:tcPr>
            <w:tcW w:w="787" w:type="dxa"/>
          </w:tcPr>
          <w:p w:rsidR="00AF2EA9" w:rsidRPr="000122F1" w:rsidRDefault="00AF2EA9" w:rsidP="004D62CD">
            <w:pPr>
              <w:pStyle w:val="Table"/>
            </w:pPr>
            <w:r w:rsidRPr="000122F1">
              <w:t>бюджет района</w:t>
            </w:r>
          </w:p>
        </w:tc>
        <w:tc>
          <w:tcPr>
            <w:tcW w:w="851" w:type="dxa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774" w:type="dxa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931" w:type="dxa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931" w:type="dxa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635" w:type="dxa"/>
            <w:gridSpan w:val="2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827" w:type="dxa"/>
            <w:gridSpan w:val="2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1571" w:type="dxa"/>
          </w:tcPr>
          <w:p w:rsidR="000122F1" w:rsidRPr="000122F1" w:rsidRDefault="00AF2EA9" w:rsidP="004D62CD">
            <w:pPr>
              <w:pStyle w:val="Table"/>
              <w:rPr>
                <w:szCs w:val="24"/>
              </w:rPr>
            </w:pPr>
            <w:r w:rsidRPr="000122F1">
              <w:t>Вовлечение детей для участия в викторине, от общего количества школьников до 80%</w:t>
            </w:r>
            <w:r w:rsidRPr="000122F1">
              <w:rPr>
                <w:szCs w:val="24"/>
              </w:rPr>
              <w:t xml:space="preserve"> </w:t>
            </w:r>
          </w:p>
          <w:p w:rsidR="000122F1" w:rsidRPr="000122F1" w:rsidRDefault="000122F1" w:rsidP="004D62CD">
            <w:pPr>
              <w:pStyle w:val="Table"/>
            </w:pPr>
          </w:p>
          <w:p w:rsidR="000122F1" w:rsidRPr="000122F1" w:rsidRDefault="000122F1" w:rsidP="004D62CD">
            <w:pPr>
              <w:pStyle w:val="Table"/>
            </w:pPr>
          </w:p>
          <w:p w:rsidR="00AF2EA9" w:rsidRPr="000122F1" w:rsidRDefault="00AF2EA9" w:rsidP="004D62CD">
            <w:pPr>
              <w:pStyle w:val="Table"/>
            </w:pPr>
          </w:p>
          <w:p w:rsidR="00AF2EA9" w:rsidRPr="000122F1" w:rsidRDefault="00AF2EA9" w:rsidP="004D62CD">
            <w:pPr>
              <w:pStyle w:val="Table"/>
            </w:pPr>
          </w:p>
        </w:tc>
      </w:tr>
      <w:tr w:rsidR="00AF2EA9" w:rsidRPr="000122F1" w:rsidTr="004D62CD">
        <w:trPr>
          <w:trHeight w:val="191"/>
          <w:jc w:val="center"/>
        </w:trPr>
        <w:tc>
          <w:tcPr>
            <w:tcW w:w="567" w:type="dxa"/>
          </w:tcPr>
          <w:p w:rsidR="00AF2EA9" w:rsidRPr="000122F1" w:rsidRDefault="00AF2EA9" w:rsidP="004D62CD">
            <w:pPr>
              <w:pStyle w:val="Table"/>
            </w:pPr>
            <w:r w:rsidRPr="000122F1">
              <w:t>1.8.</w:t>
            </w:r>
          </w:p>
        </w:tc>
        <w:tc>
          <w:tcPr>
            <w:tcW w:w="1560" w:type="dxa"/>
            <w:vAlign w:val="center"/>
          </w:tcPr>
          <w:p w:rsidR="00AF2EA9" w:rsidRPr="000122F1" w:rsidRDefault="00AF2EA9" w:rsidP="004D62CD">
            <w:pPr>
              <w:pStyle w:val="Table"/>
            </w:pPr>
            <w:r w:rsidRPr="000122F1">
              <w:t>Освещение вопросов по безопасности дорожного движения через средства массовой информации</w:t>
            </w:r>
          </w:p>
        </w:tc>
        <w:tc>
          <w:tcPr>
            <w:tcW w:w="1623" w:type="dxa"/>
          </w:tcPr>
          <w:p w:rsidR="00AF2EA9" w:rsidRPr="000122F1" w:rsidRDefault="00AF2EA9" w:rsidP="004D62CD">
            <w:pPr>
              <w:pStyle w:val="Table"/>
            </w:pPr>
            <w:r w:rsidRPr="000122F1">
              <w:t>Комитет образования</w:t>
            </w:r>
          </w:p>
        </w:tc>
        <w:tc>
          <w:tcPr>
            <w:tcW w:w="787" w:type="dxa"/>
          </w:tcPr>
          <w:p w:rsidR="00AF2EA9" w:rsidRPr="000122F1" w:rsidRDefault="00AF2EA9" w:rsidP="004D62CD">
            <w:pPr>
              <w:pStyle w:val="Table"/>
            </w:pPr>
            <w:r w:rsidRPr="000122F1">
              <w:t>бюджет района</w:t>
            </w:r>
          </w:p>
        </w:tc>
        <w:tc>
          <w:tcPr>
            <w:tcW w:w="851" w:type="dxa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774" w:type="dxa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931" w:type="dxa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931" w:type="dxa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635" w:type="dxa"/>
            <w:gridSpan w:val="2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827" w:type="dxa"/>
            <w:gridSpan w:val="2"/>
          </w:tcPr>
          <w:p w:rsidR="00AF2EA9" w:rsidRPr="000122F1" w:rsidRDefault="00AF2EA9" w:rsidP="004D62CD">
            <w:pPr>
              <w:pStyle w:val="Table"/>
            </w:pPr>
            <w:r w:rsidRPr="000122F1">
              <w:t>-</w:t>
            </w:r>
          </w:p>
        </w:tc>
        <w:tc>
          <w:tcPr>
            <w:tcW w:w="1571" w:type="dxa"/>
          </w:tcPr>
          <w:p w:rsidR="00AF2EA9" w:rsidRPr="000122F1" w:rsidRDefault="00AF2EA9" w:rsidP="004D62CD">
            <w:pPr>
              <w:pStyle w:val="Table"/>
            </w:pPr>
            <w:r w:rsidRPr="000122F1">
              <w:t>Формирование у детей навыков безопасного поведения на улице</w:t>
            </w:r>
          </w:p>
        </w:tc>
      </w:tr>
      <w:tr w:rsidR="00AF2EA9" w:rsidRPr="000122F1" w:rsidTr="004D62CD">
        <w:trPr>
          <w:trHeight w:val="231"/>
          <w:jc w:val="center"/>
        </w:trPr>
        <w:tc>
          <w:tcPr>
            <w:tcW w:w="567" w:type="dxa"/>
            <w:vMerge w:val="restart"/>
          </w:tcPr>
          <w:p w:rsidR="000122F1" w:rsidRPr="000122F1" w:rsidRDefault="000122F1" w:rsidP="004D62CD">
            <w:pPr>
              <w:pStyle w:val="Table"/>
            </w:pPr>
          </w:p>
          <w:p w:rsidR="000122F1" w:rsidRPr="000122F1" w:rsidRDefault="000122F1" w:rsidP="004D62CD">
            <w:pPr>
              <w:pStyle w:val="Table"/>
            </w:pPr>
          </w:p>
          <w:p w:rsidR="00AF2EA9" w:rsidRPr="000122F1" w:rsidRDefault="00AF2EA9" w:rsidP="004D62CD">
            <w:pPr>
              <w:pStyle w:val="Table"/>
            </w:pPr>
          </w:p>
          <w:p w:rsidR="00AF2EA9" w:rsidRPr="000122F1" w:rsidRDefault="00AF2EA9" w:rsidP="004D62CD">
            <w:pPr>
              <w:pStyle w:val="Table"/>
            </w:pPr>
          </w:p>
          <w:p w:rsidR="00AF2EA9" w:rsidRPr="000122F1" w:rsidRDefault="00AF2EA9" w:rsidP="004D62CD">
            <w:pPr>
              <w:pStyle w:val="Table"/>
            </w:pPr>
          </w:p>
        </w:tc>
        <w:tc>
          <w:tcPr>
            <w:tcW w:w="1560" w:type="dxa"/>
            <w:vMerge w:val="restart"/>
            <w:vAlign w:val="center"/>
          </w:tcPr>
          <w:p w:rsidR="00AF2EA9" w:rsidRPr="000122F1" w:rsidRDefault="00AF2EA9" w:rsidP="004D62CD">
            <w:pPr>
              <w:pStyle w:val="Table"/>
            </w:pPr>
            <w:r w:rsidRPr="000122F1">
              <w:t>Всего по программе</w:t>
            </w:r>
          </w:p>
        </w:tc>
        <w:tc>
          <w:tcPr>
            <w:tcW w:w="1623" w:type="dxa"/>
            <w:vMerge w:val="restart"/>
          </w:tcPr>
          <w:p w:rsidR="000122F1" w:rsidRPr="000122F1" w:rsidRDefault="000122F1" w:rsidP="004D62CD">
            <w:pPr>
              <w:pStyle w:val="Table"/>
            </w:pPr>
          </w:p>
          <w:p w:rsidR="000122F1" w:rsidRPr="000122F1" w:rsidRDefault="000122F1" w:rsidP="004D62CD">
            <w:pPr>
              <w:pStyle w:val="Table"/>
            </w:pPr>
          </w:p>
          <w:p w:rsidR="00AF2EA9" w:rsidRPr="000122F1" w:rsidRDefault="00AF2EA9" w:rsidP="004D62CD">
            <w:pPr>
              <w:pStyle w:val="Table"/>
            </w:pPr>
          </w:p>
        </w:tc>
        <w:tc>
          <w:tcPr>
            <w:tcW w:w="787" w:type="dxa"/>
          </w:tcPr>
          <w:p w:rsidR="00AF2EA9" w:rsidRPr="000122F1" w:rsidRDefault="00AF2EA9" w:rsidP="004D62CD">
            <w:pPr>
              <w:pStyle w:val="Table"/>
            </w:pPr>
            <w:r w:rsidRPr="000122F1">
              <w:t>всего</w:t>
            </w:r>
          </w:p>
        </w:tc>
        <w:tc>
          <w:tcPr>
            <w:tcW w:w="851" w:type="dxa"/>
          </w:tcPr>
          <w:p w:rsidR="00AF2EA9" w:rsidRPr="000122F1" w:rsidRDefault="00AF2EA9" w:rsidP="004D62CD">
            <w:pPr>
              <w:pStyle w:val="Table"/>
            </w:pPr>
            <w:r w:rsidRPr="000122F1">
              <w:t>23 425,5</w:t>
            </w:r>
          </w:p>
        </w:tc>
        <w:tc>
          <w:tcPr>
            <w:tcW w:w="774" w:type="dxa"/>
          </w:tcPr>
          <w:p w:rsidR="00AF2EA9" w:rsidRPr="000122F1" w:rsidRDefault="00AF2EA9" w:rsidP="004D62CD">
            <w:pPr>
              <w:pStyle w:val="Table"/>
            </w:pPr>
            <w:r w:rsidRPr="000122F1">
              <w:t>6</w:t>
            </w:r>
            <w:r w:rsidR="000122F1" w:rsidRPr="000122F1">
              <w:t xml:space="preserve"> </w:t>
            </w:r>
            <w:r w:rsidRPr="000122F1">
              <w:t>232,5</w:t>
            </w:r>
          </w:p>
        </w:tc>
        <w:tc>
          <w:tcPr>
            <w:tcW w:w="931" w:type="dxa"/>
          </w:tcPr>
          <w:p w:rsidR="00AF2EA9" w:rsidRPr="000122F1" w:rsidRDefault="00AF2EA9" w:rsidP="004D62CD">
            <w:pPr>
              <w:pStyle w:val="Table"/>
            </w:pPr>
            <w:r w:rsidRPr="000122F1">
              <w:t>3 385</w:t>
            </w:r>
          </w:p>
        </w:tc>
        <w:tc>
          <w:tcPr>
            <w:tcW w:w="931" w:type="dxa"/>
          </w:tcPr>
          <w:p w:rsidR="00AF2EA9" w:rsidRPr="000122F1" w:rsidRDefault="00AF2EA9" w:rsidP="004D62CD">
            <w:pPr>
              <w:pStyle w:val="Table"/>
            </w:pPr>
            <w:r w:rsidRPr="000122F1">
              <w:t>5 471</w:t>
            </w:r>
          </w:p>
        </w:tc>
        <w:tc>
          <w:tcPr>
            <w:tcW w:w="635" w:type="dxa"/>
            <w:gridSpan w:val="2"/>
          </w:tcPr>
          <w:p w:rsidR="00AF2EA9" w:rsidRPr="000122F1" w:rsidRDefault="00AF2EA9" w:rsidP="004D62CD">
            <w:pPr>
              <w:pStyle w:val="Table"/>
            </w:pPr>
            <w:r w:rsidRPr="000122F1">
              <w:t>4 166</w:t>
            </w:r>
          </w:p>
        </w:tc>
        <w:tc>
          <w:tcPr>
            <w:tcW w:w="827" w:type="dxa"/>
            <w:gridSpan w:val="2"/>
          </w:tcPr>
          <w:p w:rsidR="00AF2EA9" w:rsidRPr="000122F1" w:rsidRDefault="00AF2EA9" w:rsidP="004D62CD">
            <w:pPr>
              <w:pStyle w:val="Table"/>
            </w:pPr>
            <w:r w:rsidRPr="000122F1">
              <w:t>4 171</w:t>
            </w:r>
          </w:p>
        </w:tc>
        <w:tc>
          <w:tcPr>
            <w:tcW w:w="1571" w:type="dxa"/>
            <w:vMerge w:val="restart"/>
          </w:tcPr>
          <w:p w:rsidR="00AF2EA9" w:rsidRPr="000122F1" w:rsidRDefault="00AF2EA9" w:rsidP="004D62CD">
            <w:pPr>
              <w:pStyle w:val="Table"/>
            </w:pPr>
          </w:p>
        </w:tc>
      </w:tr>
      <w:tr w:rsidR="00AF2EA9" w:rsidRPr="000122F1" w:rsidTr="004D62CD">
        <w:trPr>
          <w:trHeight w:val="712"/>
          <w:jc w:val="center"/>
        </w:trPr>
        <w:tc>
          <w:tcPr>
            <w:tcW w:w="567" w:type="dxa"/>
            <w:vMerge/>
          </w:tcPr>
          <w:p w:rsidR="00AF2EA9" w:rsidRPr="000122F1" w:rsidRDefault="00AF2EA9" w:rsidP="004D62CD">
            <w:pPr>
              <w:pStyle w:val="Table"/>
            </w:pPr>
          </w:p>
        </w:tc>
        <w:tc>
          <w:tcPr>
            <w:tcW w:w="1560" w:type="dxa"/>
            <w:vMerge/>
            <w:vAlign w:val="center"/>
          </w:tcPr>
          <w:p w:rsidR="00AF2EA9" w:rsidRPr="000122F1" w:rsidRDefault="00AF2EA9" w:rsidP="004D62CD">
            <w:pPr>
              <w:pStyle w:val="Table"/>
            </w:pPr>
          </w:p>
        </w:tc>
        <w:tc>
          <w:tcPr>
            <w:tcW w:w="1623" w:type="dxa"/>
            <w:vMerge/>
          </w:tcPr>
          <w:p w:rsidR="00AF2EA9" w:rsidRPr="000122F1" w:rsidRDefault="00AF2EA9" w:rsidP="004D62CD">
            <w:pPr>
              <w:pStyle w:val="Table"/>
            </w:pPr>
          </w:p>
        </w:tc>
        <w:tc>
          <w:tcPr>
            <w:tcW w:w="787" w:type="dxa"/>
          </w:tcPr>
          <w:p w:rsidR="00AF2EA9" w:rsidRPr="000122F1" w:rsidRDefault="00AF2EA9" w:rsidP="004D62CD">
            <w:pPr>
              <w:pStyle w:val="Table"/>
            </w:pPr>
            <w:r w:rsidRPr="000122F1">
              <w:t>бюджет автономного округа</w:t>
            </w:r>
          </w:p>
        </w:tc>
        <w:tc>
          <w:tcPr>
            <w:tcW w:w="851" w:type="dxa"/>
          </w:tcPr>
          <w:p w:rsidR="00AF2EA9" w:rsidRPr="000122F1" w:rsidRDefault="00AF2EA9" w:rsidP="004D62CD">
            <w:pPr>
              <w:pStyle w:val="Table"/>
            </w:pPr>
            <w:r w:rsidRPr="000122F1">
              <w:t>450</w:t>
            </w:r>
          </w:p>
        </w:tc>
        <w:tc>
          <w:tcPr>
            <w:tcW w:w="774" w:type="dxa"/>
          </w:tcPr>
          <w:p w:rsidR="00AF2EA9" w:rsidRPr="000122F1" w:rsidRDefault="00AF2EA9" w:rsidP="004D62CD">
            <w:pPr>
              <w:pStyle w:val="Table"/>
            </w:pPr>
            <w:r w:rsidRPr="000122F1">
              <w:t>90</w:t>
            </w:r>
          </w:p>
        </w:tc>
        <w:tc>
          <w:tcPr>
            <w:tcW w:w="931" w:type="dxa"/>
          </w:tcPr>
          <w:p w:rsidR="00AF2EA9" w:rsidRPr="000122F1" w:rsidRDefault="00AF2EA9" w:rsidP="004D62CD">
            <w:pPr>
              <w:pStyle w:val="Table"/>
            </w:pPr>
            <w:r w:rsidRPr="000122F1">
              <w:t>90</w:t>
            </w:r>
          </w:p>
        </w:tc>
        <w:tc>
          <w:tcPr>
            <w:tcW w:w="931" w:type="dxa"/>
          </w:tcPr>
          <w:p w:rsidR="00AF2EA9" w:rsidRPr="000122F1" w:rsidRDefault="00AF2EA9" w:rsidP="004D62CD">
            <w:pPr>
              <w:pStyle w:val="Table"/>
            </w:pPr>
            <w:r w:rsidRPr="000122F1">
              <w:t>90</w:t>
            </w:r>
          </w:p>
        </w:tc>
        <w:tc>
          <w:tcPr>
            <w:tcW w:w="635" w:type="dxa"/>
            <w:gridSpan w:val="2"/>
          </w:tcPr>
          <w:p w:rsidR="00AF2EA9" w:rsidRPr="000122F1" w:rsidRDefault="00AF2EA9" w:rsidP="004D62CD">
            <w:pPr>
              <w:pStyle w:val="Table"/>
            </w:pPr>
            <w:r w:rsidRPr="000122F1">
              <w:t>90</w:t>
            </w:r>
          </w:p>
        </w:tc>
        <w:tc>
          <w:tcPr>
            <w:tcW w:w="827" w:type="dxa"/>
            <w:gridSpan w:val="2"/>
          </w:tcPr>
          <w:p w:rsidR="00AF2EA9" w:rsidRPr="000122F1" w:rsidRDefault="00AF2EA9" w:rsidP="004D62CD">
            <w:pPr>
              <w:pStyle w:val="Table"/>
            </w:pPr>
            <w:r w:rsidRPr="000122F1">
              <w:t>90</w:t>
            </w:r>
          </w:p>
        </w:tc>
        <w:tc>
          <w:tcPr>
            <w:tcW w:w="1571" w:type="dxa"/>
            <w:vMerge/>
          </w:tcPr>
          <w:p w:rsidR="00AF2EA9" w:rsidRPr="000122F1" w:rsidRDefault="00AF2EA9" w:rsidP="004D62CD">
            <w:pPr>
              <w:pStyle w:val="Table"/>
            </w:pPr>
          </w:p>
        </w:tc>
      </w:tr>
      <w:tr w:rsidR="00AF2EA9" w:rsidRPr="000122F1" w:rsidTr="004D62CD">
        <w:trPr>
          <w:trHeight w:val="177"/>
          <w:jc w:val="center"/>
        </w:trPr>
        <w:tc>
          <w:tcPr>
            <w:tcW w:w="567" w:type="dxa"/>
            <w:vMerge/>
          </w:tcPr>
          <w:p w:rsidR="00AF2EA9" w:rsidRPr="000122F1" w:rsidRDefault="00AF2EA9" w:rsidP="004D62CD">
            <w:pPr>
              <w:pStyle w:val="Table"/>
            </w:pPr>
          </w:p>
        </w:tc>
        <w:tc>
          <w:tcPr>
            <w:tcW w:w="1560" w:type="dxa"/>
            <w:vMerge/>
            <w:vAlign w:val="center"/>
          </w:tcPr>
          <w:p w:rsidR="00AF2EA9" w:rsidRPr="000122F1" w:rsidRDefault="00AF2EA9" w:rsidP="004D62CD">
            <w:pPr>
              <w:pStyle w:val="Table"/>
            </w:pPr>
          </w:p>
        </w:tc>
        <w:tc>
          <w:tcPr>
            <w:tcW w:w="1623" w:type="dxa"/>
            <w:vMerge/>
          </w:tcPr>
          <w:p w:rsidR="00AF2EA9" w:rsidRPr="000122F1" w:rsidRDefault="00AF2EA9" w:rsidP="004D62CD">
            <w:pPr>
              <w:pStyle w:val="Table"/>
            </w:pPr>
          </w:p>
        </w:tc>
        <w:tc>
          <w:tcPr>
            <w:tcW w:w="787" w:type="dxa"/>
          </w:tcPr>
          <w:p w:rsidR="00AF2EA9" w:rsidRPr="000122F1" w:rsidRDefault="00AF2EA9" w:rsidP="004D62CD">
            <w:pPr>
              <w:pStyle w:val="Table"/>
            </w:pPr>
            <w:r w:rsidRPr="000122F1">
              <w:t>бюджет района</w:t>
            </w:r>
          </w:p>
        </w:tc>
        <w:tc>
          <w:tcPr>
            <w:tcW w:w="851" w:type="dxa"/>
          </w:tcPr>
          <w:p w:rsidR="00AF2EA9" w:rsidRPr="000122F1" w:rsidRDefault="00AF2EA9" w:rsidP="004D62CD">
            <w:pPr>
              <w:pStyle w:val="Table"/>
            </w:pPr>
            <w:r w:rsidRPr="000122F1">
              <w:t>22</w:t>
            </w:r>
            <w:r w:rsidR="000122F1" w:rsidRPr="000122F1">
              <w:t xml:space="preserve"> </w:t>
            </w:r>
            <w:r w:rsidRPr="000122F1">
              <w:t>975,5</w:t>
            </w:r>
          </w:p>
        </w:tc>
        <w:tc>
          <w:tcPr>
            <w:tcW w:w="774" w:type="dxa"/>
          </w:tcPr>
          <w:p w:rsidR="00AF2EA9" w:rsidRPr="000122F1" w:rsidRDefault="00AF2EA9" w:rsidP="004D62CD">
            <w:pPr>
              <w:pStyle w:val="Table"/>
            </w:pPr>
            <w:r w:rsidRPr="000122F1">
              <w:t>6</w:t>
            </w:r>
            <w:r w:rsidR="000122F1" w:rsidRPr="000122F1">
              <w:t xml:space="preserve"> </w:t>
            </w:r>
            <w:r w:rsidRPr="000122F1">
              <w:t>142,5</w:t>
            </w:r>
          </w:p>
        </w:tc>
        <w:tc>
          <w:tcPr>
            <w:tcW w:w="931" w:type="dxa"/>
          </w:tcPr>
          <w:p w:rsidR="00AF2EA9" w:rsidRPr="000122F1" w:rsidRDefault="00AF2EA9" w:rsidP="004D62CD">
            <w:pPr>
              <w:pStyle w:val="Table"/>
            </w:pPr>
            <w:r w:rsidRPr="000122F1">
              <w:t>3 295</w:t>
            </w:r>
          </w:p>
        </w:tc>
        <w:tc>
          <w:tcPr>
            <w:tcW w:w="931" w:type="dxa"/>
          </w:tcPr>
          <w:p w:rsidR="00AF2EA9" w:rsidRPr="000122F1" w:rsidRDefault="00AF2EA9" w:rsidP="004D62CD">
            <w:pPr>
              <w:pStyle w:val="Table"/>
            </w:pPr>
            <w:r w:rsidRPr="000122F1">
              <w:t>5 381</w:t>
            </w:r>
          </w:p>
        </w:tc>
        <w:tc>
          <w:tcPr>
            <w:tcW w:w="635" w:type="dxa"/>
            <w:gridSpan w:val="2"/>
          </w:tcPr>
          <w:p w:rsidR="00AF2EA9" w:rsidRPr="000122F1" w:rsidRDefault="00AF2EA9" w:rsidP="004D62CD">
            <w:pPr>
              <w:pStyle w:val="Table"/>
            </w:pPr>
            <w:r w:rsidRPr="000122F1">
              <w:t>4 076</w:t>
            </w:r>
          </w:p>
        </w:tc>
        <w:tc>
          <w:tcPr>
            <w:tcW w:w="827" w:type="dxa"/>
            <w:gridSpan w:val="2"/>
          </w:tcPr>
          <w:p w:rsidR="00AF2EA9" w:rsidRPr="000122F1" w:rsidRDefault="00AF2EA9" w:rsidP="004D62CD">
            <w:pPr>
              <w:pStyle w:val="Table"/>
            </w:pPr>
            <w:r w:rsidRPr="000122F1">
              <w:t>4 081</w:t>
            </w:r>
          </w:p>
        </w:tc>
        <w:tc>
          <w:tcPr>
            <w:tcW w:w="1571" w:type="dxa"/>
            <w:vMerge/>
          </w:tcPr>
          <w:p w:rsidR="00AF2EA9" w:rsidRPr="000122F1" w:rsidRDefault="00AF2EA9" w:rsidP="004D62CD">
            <w:pPr>
              <w:pStyle w:val="Table"/>
            </w:pPr>
          </w:p>
        </w:tc>
      </w:tr>
    </w:tbl>
    <w:p w:rsidR="000122F1" w:rsidRPr="000122F1" w:rsidRDefault="00AF2EA9" w:rsidP="00AF2EA9">
      <w:pPr>
        <w:jc w:val="right"/>
        <w:rPr>
          <w:rFonts w:cs="Arial"/>
          <w:szCs w:val="28"/>
        </w:rPr>
      </w:pPr>
      <w:r w:rsidRPr="000122F1">
        <w:rPr>
          <w:rFonts w:cs="Arial"/>
          <w:szCs w:val="28"/>
        </w:rPr>
        <w:t>».</w:t>
      </w:r>
    </w:p>
    <w:p w:rsidR="000122F1" w:rsidRPr="000122F1" w:rsidRDefault="000122F1" w:rsidP="00AF2EA9">
      <w:pPr>
        <w:jc w:val="right"/>
        <w:rPr>
          <w:rFonts w:cs="Arial"/>
          <w:szCs w:val="28"/>
        </w:rPr>
      </w:pPr>
    </w:p>
    <w:p w:rsidR="000122F1" w:rsidRPr="004D62CD" w:rsidRDefault="006C2068" w:rsidP="004D62CD">
      <w:r w:rsidRPr="004D62CD">
        <w:br w:type="page"/>
      </w:r>
    </w:p>
    <w:p w:rsidR="000122F1" w:rsidRPr="004D62CD" w:rsidRDefault="00E05111" w:rsidP="004D62CD">
      <w:r w:rsidRPr="004D62CD">
        <w:t>2</w:t>
      </w:r>
      <w:r w:rsidR="001F2717" w:rsidRPr="004D62CD">
        <w:t>.</w:t>
      </w:r>
      <w:r w:rsidR="000122F1" w:rsidRPr="004D62CD">
        <w:t xml:space="preserve"> </w:t>
      </w:r>
      <w:r w:rsidR="002C1FD6" w:rsidRPr="004D62CD">
        <w:t>Опубликовать настоящее постановление в газете «Жизнь Югры»</w:t>
      </w:r>
      <w:r w:rsidR="00FA3F42" w:rsidRPr="004D62CD">
        <w:t>.</w:t>
      </w:r>
      <w:r w:rsidR="002C1FD6" w:rsidRPr="004D62CD">
        <w:t xml:space="preserve"> </w:t>
      </w:r>
    </w:p>
    <w:p w:rsidR="000122F1" w:rsidRPr="004D62CD" w:rsidRDefault="00E05111" w:rsidP="004D62CD">
      <w:r w:rsidRPr="004D62CD">
        <w:t>3</w:t>
      </w:r>
      <w:r w:rsidR="00B038A2" w:rsidRPr="004D62CD">
        <w:t>.</w:t>
      </w:r>
      <w:r w:rsidR="000122F1" w:rsidRPr="004D62CD">
        <w:t xml:space="preserve"> </w:t>
      </w:r>
      <w:r w:rsidR="002C1FD6" w:rsidRPr="004D62CD">
        <w:t>Настоящее постановление вступает в силу после его официального опубликования.</w:t>
      </w:r>
      <w:r w:rsidR="000122F1" w:rsidRPr="004D62CD">
        <w:t xml:space="preserve"> </w:t>
      </w:r>
    </w:p>
    <w:p w:rsidR="000122F1" w:rsidRPr="004D62CD" w:rsidRDefault="00E05111" w:rsidP="004D62CD">
      <w:r w:rsidRPr="004D62CD">
        <w:t>4</w:t>
      </w:r>
      <w:r w:rsidR="00B038A2" w:rsidRPr="004D62CD">
        <w:t>.</w:t>
      </w:r>
      <w:r w:rsidR="000122F1" w:rsidRPr="004D62CD">
        <w:t xml:space="preserve"> </w:t>
      </w:r>
      <w:r w:rsidR="002C1FD6" w:rsidRPr="004D62CD">
        <w:t>Контроль за выполнением наст</w:t>
      </w:r>
      <w:r w:rsidR="00A03C0A" w:rsidRPr="004D62CD">
        <w:t>оящего постановлением возложить</w:t>
      </w:r>
      <w:r w:rsidR="000122F1" w:rsidRPr="004D62CD">
        <w:t xml:space="preserve"> </w:t>
      </w:r>
      <w:r w:rsidR="002C1FD6" w:rsidRPr="004D62CD">
        <w:t xml:space="preserve">на заместителя главы администрации района по юридической работе Колчину О.В. </w:t>
      </w:r>
    </w:p>
    <w:p w:rsidR="000122F1" w:rsidRDefault="000122F1" w:rsidP="004D62CD"/>
    <w:p w:rsidR="004D62CD" w:rsidRDefault="004D62CD" w:rsidP="004D62CD"/>
    <w:p w:rsidR="004D62CD" w:rsidRPr="004D62CD" w:rsidRDefault="004D62CD" w:rsidP="004D62CD"/>
    <w:p w:rsidR="000122F1" w:rsidRPr="004D62CD" w:rsidRDefault="00A03C0A" w:rsidP="004D62CD">
      <w:r w:rsidRPr="004D62CD">
        <w:t>И.о. главы администрации района</w:t>
      </w:r>
      <w:r w:rsidR="000122F1" w:rsidRPr="004D62CD">
        <w:t xml:space="preserve"> </w:t>
      </w:r>
      <w:r w:rsidR="004D62CD">
        <w:tab/>
      </w:r>
      <w:r w:rsidR="004D62CD">
        <w:tab/>
      </w:r>
      <w:r w:rsidR="004D62CD">
        <w:tab/>
      </w:r>
      <w:r w:rsidR="004D62CD">
        <w:tab/>
      </w:r>
      <w:r w:rsidRPr="004D62CD">
        <w:t xml:space="preserve">И.Ю.Челохсаев </w:t>
      </w:r>
    </w:p>
    <w:p w:rsidR="000122F1" w:rsidRPr="004D62CD" w:rsidRDefault="000122F1" w:rsidP="004D62CD"/>
    <w:p w:rsidR="00033B28" w:rsidRPr="004D62CD" w:rsidRDefault="00033B28" w:rsidP="004D62CD"/>
    <w:sectPr w:rsidR="00033B28" w:rsidRPr="004D62CD" w:rsidSect="00E73754">
      <w:pgSz w:w="11906" w:h="16838"/>
      <w:pgMar w:top="567" w:right="1134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3B1D76"/>
    <w:multiLevelType w:val="hybridMultilevel"/>
    <w:tmpl w:val="E2F6B55E"/>
    <w:lvl w:ilvl="0" w:tplc="77B2856C">
      <w:start w:val="8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A3F119B"/>
    <w:multiLevelType w:val="hybridMultilevel"/>
    <w:tmpl w:val="B11C2C9E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1D638D1"/>
    <w:multiLevelType w:val="multilevel"/>
    <w:tmpl w:val="EEA83C70"/>
    <w:lvl w:ilvl="0">
      <w:start w:val="1"/>
      <w:numFmt w:val="decimal"/>
      <w:lvlText w:val="%1."/>
      <w:lvlJc w:val="left"/>
      <w:pPr>
        <w:tabs>
          <w:tab w:val="num" w:pos="630"/>
        </w:tabs>
        <w:ind w:left="630" w:hanging="63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25"/>
        </w:tabs>
        <w:ind w:left="142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30"/>
        </w:tabs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195"/>
        </w:tabs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00"/>
        </w:tabs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965"/>
        </w:tabs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030"/>
        </w:tabs>
        <w:ind w:left="60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735"/>
        </w:tabs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800"/>
        </w:tabs>
        <w:ind w:left="7800" w:hanging="2160"/>
      </w:pPr>
      <w:rPr>
        <w:rFonts w:hint="default"/>
      </w:rPr>
    </w:lvl>
  </w:abstractNum>
  <w:abstractNum w:abstractNumId="3">
    <w:nsid w:val="26901E71"/>
    <w:multiLevelType w:val="hybridMultilevel"/>
    <w:tmpl w:val="9B908F8C"/>
    <w:lvl w:ilvl="0" w:tplc="77B2856C">
      <w:start w:val="8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29317F0A"/>
    <w:multiLevelType w:val="hybridMultilevel"/>
    <w:tmpl w:val="38D012EE"/>
    <w:lvl w:ilvl="0" w:tplc="0419000F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4E4147EC"/>
    <w:multiLevelType w:val="hybridMultilevel"/>
    <w:tmpl w:val="76FC2D00"/>
    <w:lvl w:ilvl="0" w:tplc="D0F4CA6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EECD5D6">
      <w:numFmt w:val="none"/>
      <w:lvlText w:val=""/>
      <w:lvlJc w:val="left"/>
      <w:pPr>
        <w:tabs>
          <w:tab w:val="num" w:pos="360"/>
        </w:tabs>
      </w:pPr>
    </w:lvl>
    <w:lvl w:ilvl="2" w:tplc="1B5616E2">
      <w:numFmt w:val="none"/>
      <w:lvlText w:val=""/>
      <w:lvlJc w:val="left"/>
      <w:pPr>
        <w:tabs>
          <w:tab w:val="num" w:pos="360"/>
        </w:tabs>
      </w:pPr>
    </w:lvl>
    <w:lvl w:ilvl="3" w:tplc="409AC890">
      <w:numFmt w:val="none"/>
      <w:lvlText w:val=""/>
      <w:lvlJc w:val="left"/>
      <w:pPr>
        <w:tabs>
          <w:tab w:val="num" w:pos="360"/>
        </w:tabs>
      </w:pPr>
    </w:lvl>
    <w:lvl w:ilvl="4" w:tplc="CA466016">
      <w:numFmt w:val="none"/>
      <w:lvlText w:val=""/>
      <w:lvlJc w:val="left"/>
      <w:pPr>
        <w:tabs>
          <w:tab w:val="num" w:pos="360"/>
        </w:tabs>
      </w:pPr>
    </w:lvl>
    <w:lvl w:ilvl="5" w:tplc="9CF6EEAA">
      <w:numFmt w:val="none"/>
      <w:lvlText w:val=""/>
      <w:lvlJc w:val="left"/>
      <w:pPr>
        <w:tabs>
          <w:tab w:val="num" w:pos="360"/>
        </w:tabs>
      </w:pPr>
    </w:lvl>
    <w:lvl w:ilvl="6" w:tplc="89B2EB36">
      <w:numFmt w:val="none"/>
      <w:lvlText w:val=""/>
      <w:lvlJc w:val="left"/>
      <w:pPr>
        <w:tabs>
          <w:tab w:val="num" w:pos="360"/>
        </w:tabs>
      </w:pPr>
    </w:lvl>
    <w:lvl w:ilvl="7" w:tplc="1DFCACA2">
      <w:numFmt w:val="none"/>
      <w:lvlText w:val=""/>
      <w:lvlJc w:val="left"/>
      <w:pPr>
        <w:tabs>
          <w:tab w:val="num" w:pos="360"/>
        </w:tabs>
      </w:pPr>
    </w:lvl>
    <w:lvl w:ilvl="8" w:tplc="37623D7E">
      <w:numFmt w:val="none"/>
      <w:lvlText w:val=""/>
      <w:lvlJc w:val="left"/>
      <w:pPr>
        <w:tabs>
          <w:tab w:val="num" w:pos="360"/>
        </w:tabs>
      </w:pPr>
    </w:lvl>
  </w:abstractNum>
  <w:abstractNum w:abstractNumId="6">
    <w:nsid w:val="55C93EAA"/>
    <w:multiLevelType w:val="hybridMultilevel"/>
    <w:tmpl w:val="C526E198"/>
    <w:lvl w:ilvl="0" w:tplc="7A30E28C">
      <w:start w:val="3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7">
    <w:nsid w:val="7A765223"/>
    <w:multiLevelType w:val="hybridMultilevel"/>
    <w:tmpl w:val="0D6089F0"/>
    <w:lvl w:ilvl="0" w:tplc="0419000F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7"/>
  </w:num>
  <w:num w:numId="3">
    <w:abstractNumId w:val="4"/>
  </w:num>
  <w:num w:numId="4">
    <w:abstractNumId w:val="6"/>
  </w:num>
  <w:num w:numId="5">
    <w:abstractNumId w:val="0"/>
  </w:num>
  <w:num w:numId="6">
    <w:abstractNumId w:val="3"/>
  </w:num>
  <w:num w:numId="7">
    <w:abstractNumId w:val="5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53E0"/>
    <w:rsid w:val="000044DC"/>
    <w:rsid w:val="000122F1"/>
    <w:rsid w:val="00014F72"/>
    <w:rsid w:val="00020F49"/>
    <w:rsid w:val="00023F5F"/>
    <w:rsid w:val="000339C1"/>
    <w:rsid w:val="00033B28"/>
    <w:rsid w:val="00034D41"/>
    <w:rsid w:val="000363CE"/>
    <w:rsid w:val="00073F2B"/>
    <w:rsid w:val="00082792"/>
    <w:rsid w:val="000831DE"/>
    <w:rsid w:val="000846DE"/>
    <w:rsid w:val="00087576"/>
    <w:rsid w:val="000B1F09"/>
    <w:rsid w:val="000B562D"/>
    <w:rsid w:val="000D20F3"/>
    <w:rsid w:val="000D633E"/>
    <w:rsid w:val="000E5B8A"/>
    <w:rsid w:val="000F20FF"/>
    <w:rsid w:val="00101885"/>
    <w:rsid w:val="001115FC"/>
    <w:rsid w:val="001242DA"/>
    <w:rsid w:val="00133188"/>
    <w:rsid w:val="00146F70"/>
    <w:rsid w:val="001621A9"/>
    <w:rsid w:val="00186F52"/>
    <w:rsid w:val="00193A50"/>
    <w:rsid w:val="001A09B1"/>
    <w:rsid w:val="001A2509"/>
    <w:rsid w:val="001A71F2"/>
    <w:rsid w:val="001B5F33"/>
    <w:rsid w:val="001C0DCD"/>
    <w:rsid w:val="001C5190"/>
    <w:rsid w:val="001D41A0"/>
    <w:rsid w:val="001D64BB"/>
    <w:rsid w:val="001F2717"/>
    <w:rsid w:val="00201E7B"/>
    <w:rsid w:val="00217AC8"/>
    <w:rsid w:val="00224231"/>
    <w:rsid w:val="00231CCC"/>
    <w:rsid w:val="00235D1A"/>
    <w:rsid w:val="00271352"/>
    <w:rsid w:val="002910A7"/>
    <w:rsid w:val="00293F81"/>
    <w:rsid w:val="002A6BDC"/>
    <w:rsid w:val="002B23F2"/>
    <w:rsid w:val="002C07E4"/>
    <w:rsid w:val="002C1FD6"/>
    <w:rsid w:val="002D181A"/>
    <w:rsid w:val="002F4D0A"/>
    <w:rsid w:val="003071DE"/>
    <w:rsid w:val="0031373B"/>
    <w:rsid w:val="00321487"/>
    <w:rsid w:val="003353E0"/>
    <w:rsid w:val="0033654C"/>
    <w:rsid w:val="00342070"/>
    <w:rsid w:val="00366B46"/>
    <w:rsid w:val="003A74E7"/>
    <w:rsid w:val="003E5C9C"/>
    <w:rsid w:val="003F52F3"/>
    <w:rsid w:val="004019C9"/>
    <w:rsid w:val="00405321"/>
    <w:rsid w:val="0043230D"/>
    <w:rsid w:val="00432D65"/>
    <w:rsid w:val="00434FB0"/>
    <w:rsid w:val="00436252"/>
    <w:rsid w:val="00441EC2"/>
    <w:rsid w:val="004561C7"/>
    <w:rsid w:val="00461ACB"/>
    <w:rsid w:val="0046390C"/>
    <w:rsid w:val="00472AF7"/>
    <w:rsid w:val="004871DB"/>
    <w:rsid w:val="004B059C"/>
    <w:rsid w:val="004B079A"/>
    <w:rsid w:val="004C5978"/>
    <w:rsid w:val="004C6259"/>
    <w:rsid w:val="004C7C01"/>
    <w:rsid w:val="004D62CD"/>
    <w:rsid w:val="004E28E1"/>
    <w:rsid w:val="0050320E"/>
    <w:rsid w:val="00520AB5"/>
    <w:rsid w:val="00522FB2"/>
    <w:rsid w:val="0052528E"/>
    <w:rsid w:val="00544B63"/>
    <w:rsid w:val="00547DA7"/>
    <w:rsid w:val="00553EF1"/>
    <w:rsid w:val="005B32EA"/>
    <w:rsid w:val="005B4C86"/>
    <w:rsid w:val="005B6059"/>
    <w:rsid w:val="005C22D1"/>
    <w:rsid w:val="005C3118"/>
    <w:rsid w:val="005D7D5F"/>
    <w:rsid w:val="005F5309"/>
    <w:rsid w:val="00601AD2"/>
    <w:rsid w:val="00602755"/>
    <w:rsid w:val="00627C92"/>
    <w:rsid w:val="00647955"/>
    <w:rsid w:val="00671E1E"/>
    <w:rsid w:val="00677074"/>
    <w:rsid w:val="00697942"/>
    <w:rsid w:val="006B52D7"/>
    <w:rsid w:val="006C2068"/>
    <w:rsid w:val="006E3660"/>
    <w:rsid w:val="006E794B"/>
    <w:rsid w:val="00772176"/>
    <w:rsid w:val="00774F86"/>
    <w:rsid w:val="007862EE"/>
    <w:rsid w:val="00794ACB"/>
    <w:rsid w:val="007A1353"/>
    <w:rsid w:val="007A74F3"/>
    <w:rsid w:val="007A77A6"/>
    <w:rsid w:val="007C2978"/>
    <w:rsid w:val="007C4D82"/>
    <w:rsid w:val="007C69BE"/>
    <w:rsid w:val="007D7950"/>
    <w:rsid w:val="007F488C"/>
    <w:rsid w:val="0081543F"/>
    <w:rsid w:val="008352AF"/>
    <w:rsid w:val="0084300E"/>
    <w:rsid w:val="00872144"/>
    <w:rsid w:val="00895408"/>
    <w:rsid w:val="008B0831"/>
    <w:rsid w:val="008B686E"/>
    <w:rsid w:val="008C2409"/>
    <w:rsid w:val="008C3980"/>
    <w:rsid w:val="008E5BD8"/>
    <w:rsid w:val="008E6228"/>
    <w:rsid w:val="009012E0"/>
    <w:rsid w:val="009112DD"/>
    <w:rsid w:val="00922635"/>
    <w:rsid w:val="00923DCF"/>
    <w:rsid w:val="00975815"/>
    <w:rsid w:val="00980CE2"/>
    <w:rsid w:val="009815B7"/>
    <w:rsid w:val="00991AA1"/>
    <w:rsid w:val="009A4581"/>
    <w:rsid w:val="009A5742"/>
    <w:rsid w:val="009B730D"/>
    <w:rsid w:val="009B752A"/>
    <w:rsid w:val="009C1DF9"/>
    <w:rsid w:val="009D1380"/>
    <w:rsid w:val="009D1E71"/>
    <w:rsid w:val="009E1D47"/>
    <w:rsid w:val="00A03C0A"/>
    <w:rsid w:val="00A16119"/>
    <w:rsid w:val="00A218F4"/>
    <w:rsid w:val="00A24544"/>
    <w:rsid w:val="00A367E4"/>
    <w:rsid w:val="00A40A9B"/>
    <w:rsid w:val="00A67111"/>
    <w:rsid w:val="00A71C3E"/>
    <w:rsid w:val="00A73B20"/>
    <w:rsid w:val="00A92F0F"/>
    <w:rsid w:val="00AD1C32"/>
    <w:rsid w:val="00AD5203"/>
    <w:rsid w:val="00AD6737"/>
    <w:rsid w:val="00AE08BF"/>
    <w:rsid w:val="00AF1B4E"/>
    <w:rsid w:val="00AF2EA9"/>
    <w:rsid w:val="00B02935"/>
    <w:rsid w:val="00B038A2"/>
    <w:rsid w:val="00B058DF"/>
    <w:rsid w:val="00B1336A"/>
    <w:rsid w:val="00B34CF1"/>
    <w:rsid w:val="00B503C4"/>
    <w:rsid w:val="00B62C0F"/>
    <w:rsid w:val="00B66B83"/>
    <w:rsid w:val="00B727C6"/>
    <w:rsid w:val="00B751BE"/>
    <w:rsid w:val="00B97B28"/>
    <w:rsid w:val="00BA6BBE"/>
    <w:rsid w:val="00BB2E53"/>
    <w:rsid w:val="00BC0964"/>
    <w:rsid w:val="00BD009A"/>
    <w:rsid w:val="00BE2245"/>
    <w:rsid w:val="00BF2FB1"/>
    <w:rsid w:val="00BF4159"/>
    <w:rsid w:val="00C47790"/>
    <w:rsid w:val="00C6049C"/>
    <w:rsid w:val="00C61BD8"/>
    <w:rsid w:val="00C63248"/>
    <w:rsid w:val="00C6394A"/>
    <w:rsid w:val="00C954CF"/>
    <w:rsid w:val="00CA7A33"/>
    <w:rsid w:val="00CB5CE2"/>
    <w:rsid w:val="00CC4E6E"/>
    <w:rsid w:val="00CE09AA"/>
    <w:rsid w:val="00CE4D90"/>
    <w:rsid w:val="00CE57A3"/>
    <w:rsid w:val="00CF393A"/>
    <w:rsid w:val="00D0364F"/>
    <w:rsid w:val="00D057A6"/>
    <w:rsid w:val="00D240E7"/>
    <w:rsid w:val="00D55EC1"/>
    <w:rsid w:val="00D62C81"/>
    <w:rsid w:val="00D917C4"/>
    <w:rsid w:val="00D96E42"/>
    <w:rsid w:val="00DB72B3"/>
    <w:rsid w:val="00DC741A"/>
    <w:rsid w:val="00DD077B"/>
    <w:rsid w:val="00DD5CD3"/>
    <w:rsid w:val="00DE3815"/>
    <w:rsid w:val="00E02936"/>
    <w:rsid w:val="00E03014"/>
    <w:rsid w:val="00E04867"/>
    <w:rsid w:val="00E05111"/>
    <w:rsid w:val="00E0650F"/>
    <w:rsid w:val="00E12027"/>
    <w:rsid w:val="00E20FB2"/>
    <w:rsid w:val="00E24DEC"/>
    <w:rsid w:val="00E30652"/>
    <w:rsid w:val="00E45369"/>
    <w:rsid w:val="00E52103"/>
    <w:rsid w:val="00E6210E"/>
    <w:rsid w:val="00E72F28"/>
    <w:rsid w:val="00E73754"/>
    <w:rsid w:val="00E7521F"/>
    <w:rsid w:val="00EA7797"/>
    <w:rsid w:val="00ED42BB"/>
    <w:rsid w:val="00ED5A67"/>
    <w:rsid w:val="00EE1645"/>
    <w:rsid w:val="00EE16D7"/>
    <w:rsid w:val="00F0050A"/>
    <w:rsid w:val="00F07A24"/>
    <w:rsid w:val="00F07F59"/>
    <w:rsid w:val="00F1214A"/>
    <w:rsid w:val="00F13992"/>
    <w:rsid w:val="00F2727F"/>
    <w:rsid w:val="00F45B32"/>
    <w:rsid w:val="00F47E10"/>
    <w:rsid w:val="00F52B2F"/>
    <w:rsid w:val="00F572F8"/>
    <w:rsid w:val="00F70743"/>
    <w:rsid w:val="00F95505"/>
    <w:rsid w:val="00FA3F42"/>
    <w:rsid w:val="00FC20CD"/>
    <w:rsid w:val="00FD669F"/>
    <w:rsid w:val="00FD7F5A"/>
    <w:rsid w:val="00FF4D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aliases w:val="!Обычный текст документа"/>
    <w:qFormat/>
    <w:rsid w:val="004C7C01"/>
    <w:pPr>
      <w:ind w:firstLine="567"/>
      <w:jc w:val="both"/>
    </w:pPr>
    <w:rPr>
      <w:rFonts w:ascii="Arial" w:hAnsi="Arial"/>
      <w:sz w:val="24"/>
      <w:szCs w:val="24"/>
    </w:rPr>
  </w:style>
  <w:style w:type="paragraph" w:styleId="1">
    <w:name w:val="heading 1"/>
    <w:aliases w:val="!Части документа"/>
    <w:basedOn w:val="a"/>
    <w:next w:val="a"/>
    <w:qFormat/>
    <w:rsid w:val="004C7C01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qFormat/>
    <w:rsid w:val="004C7C01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qFormat/>
    <w:rsid w:val="004C7C01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4C7C01"/>
    <w:pPr>
      <w:outlineLvl w:val="3"/>
    </w:pPr>
    <w:rPr>
      <w:b/>
      <w:bCs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aliases w:val="!Параграфы/Статьи документа Знак"/>
    <w:link w:val="4"/>
    <w:rsid w:val="00AF2EA9"/>
    <w:rPr>
      <w:rFonts w:ascii="Arial" w:hAnsi="Arial"/>
      <w:b/>
      <w:bCs/>
      <w:sz w:val="26"/>
      <w:szCs w:val="28"/>
    </w:rPr>
  </w:style>
  <w:style w:type="paragraph" w:customStyle="1" w:styleId="a3">
    <w:name w:val="Знак Знак Знак"/>
    <w:basedOn w:val="a"/>
    <w:rsid w:val="00A03C0A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4">
    <w:name w:val="Body Text"/>
    <w:basedOn w:val="a"/>
    <w:pPr>
      <w:jc w:val="center"/>
    </w:pPr>
    <w:rPr>
      <w:sz w:val="28"/>
    </w:rPr>
  </w:style>
  <w:style w:type="paragraph" w:styleId="20">
    <w:name w:val="Body Text 2"/>
    <w:basedOn w:val="a"/>
    <w:rPr>
      <w:sz w:val="28"/>
    </w:rPr>
  </w:style>
  <w:style w:type="paragraph" w:customStyle="1" w:styleId="10">
    <w:name w:val="Обычный1"/>
    <w:rsid w:val="00520AB5"/>
    <w:pPr>
      <w:widowControl w:val="0"/>
      <w:spacing w:before="260" w:line="300" w:lineRule="auto"/>
      <w:ind w:firstLine="700"/>
      <w:jc w:val="both"/>
    </w:pPr>
    <w:rPr>
      <w:snapToGrid w:val="0"/>
      <w:sz w:val="24"/>
    </w:rPr>
  </w:style>
  <w:style w:type="paragraph" w:customStyle="1" w:styleId="a5">
    <w:name w:val="Знак"/>
    <w:basedOn w:val="a"/>
    <w:rsid w:val="002C1FD6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6">
    <w:name w:val="Balloon Text"/>
    <w:basedOn w:val="a"/>
    <w:semiHidden/>
    <w:rsid w:val="009E1D47"/>
    <w:rPr>
      <w:rFonts w:ascii="Tahoma" w:hAnsi="Tahoma" w:cs="Tahoma"/>
      <w:sz w:val="16"/>
      <w:szCs w:val="16"/>
    </w:rPr>
  </w:style>
  <w:style w:type="paragraph" w:customStyle="1" w:styleId="ConsPlusCell">
    <w:name w:val="ConsPlusCell"/>
    <w:rsid w:val="00E12027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21">
    <w:name w:val="Body Text Indent 2"/>
    <w:basedOn w:val="a"/>
    <w:rsid w:val="00522FB2"/>
    <w:pPr>
      <w:spacing w:after="120" w:line="480" w:lineRule="auto"/>
      <w:ind w:left="283"/>
    </w:pPr>
    <w:rPr>
      <w:sz w:val="28"/>
      <w:szCs w:val="20"/>
    </w:rPr>
  </w:style>
  <w:style w:type="paragraph" w:customStyle="1" w:styleId="a7">
    <w:name w:val="БланкАДМ"/>
    <w:basedOn w:val="a"/>
    <w:rsid w:val="00A03C0A"/>
    <w:pPr>
      <w:ind w:firstLine="720"/>
    </w:pPr>
    <w:rPr>
      <w:sz w:val="28"/>
      <w:szCs w:val="20"/>
    </w:rPr>
  </w:style>
  <w:style w:type="paragraph" w:customStyle="1" w:styleId="ConsPlusNormal">
    <w:name w:val="ConsPlusNormal"/>
    <w:rsid w:val="00AF2EA9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HTML">
    <w:name w:val="HTML Variable"/>
    <w:aliases w:val="!Ссылки в документе"/>
    <w:basedOn w:val="a0"/>
    <w:rsid w:val="004C7C01"/>
    <w:rPr>
      <w:rFonts w:ascii="Arial" w:hAnsi="Arial"/>
      <w:b w:val="0"/>
      <w:i w:val="0"/>
      <w:iCs/>
      <w:color w:val="0000FF"/>
      <w:sz w:val="24"/>
      <w:u w:val="none"/>
    </w:rPr>
  </w:style>
  <w:style w:type="paragraph" w:styleId="a8">
    <w:name w:val="annotation text"/>
    <w:aliases w:val="!Равноширинный текст документа"/>
    <w:basedOn w:val="a"/>
    <w:link w:val="a9"/>
    <w:rsid w:val="004C7C01"/>
    <w:rPr>
      <w:rFonts w:ascii="Courier" w:hAnsi="Courier"/>
      <w:sz w:val="22"/>
      <w:szCs w:val="20"/>
    </w:rPr>
  </w:style>
  <w:style w:type="character" w:customStyle="1" w:styleId="a9">
    <w:name w:val="Текст примечания Знак"/>
    <w:aliases w:val="!Равноширинный текст документа Знак"/>
    <w:link w:val="a8"/>
    <w:rsid w:val="004D62CD"/>
    <w:rPr>
      <w:rFonts w:ascii="Courier" w:hAnsi="Courier"/>
      <w:sz w:val="22"/>
    </w:rPr>
  </w:style>
  <w:style w:type="paragraph" w:customStyle="1" w:styleId="Title">
    <w:name w:val="Title!Название НПА"/>
    <w:basedOn w:val="a"/>
    <w:rsid w:val="004C7C01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character" w:styleId="aa">
    <w:name w:val="Hyperlink"/>
    <w:basedOn w:val="a0"/>
    <w:rsid w:val="004C7C01"/>
    <w:rPr>
      <w:color w:val="0000FF"/>
      <w:u w:val="none"/>
    </w:rPr>
  </w:style>
  <w:style w:type="paragraph" w:customStyle="1" w:styleId="Application">
    <w:name w:val="Application!Приложение"/>
    <w:rsid w:val="004C7C01"/>
    <w:pPr>
      <w:spacing w:before="120" w:after="120"/>
      <w:jc w:val="right"/>
    </w:pPr>
    <w:rPr>
      <w:rFonts w:ascii="Arial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4C7C01"/>
    <w:rPr>
      <w:rFonts w:ascii="Arial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4C7C01"/>
    <w:pPr>
      <w:jc w:val="center"/>
    </w:pPr>
    <w:rPr>
      <w:rFonts w:ascii="Arial" w:hAnsi="Arial" w:cs="Arial"/>
      <w:b/>
      <w:bCs/>
      <w:kern w:val="28"/>
      <w:sz w:val="24"/>
      <w:szCs w:val="32"/>
    </w:rPr>
  </w:style>
  <w:style w:type="paragraph" w:customStyle="1" w:styleId="NumberAndDate">
    <w:name w:val="NumberAndDate"/>
    <w:aliases w:val="!Дата и Номер"/>
    <w:qFormat/>
    <w:rsid w:val="004C7C01"/>
    <w:pPr>
      <w:jc w:val="center"/>
    </w:pPr>
    <w:rPr>
      <w:rFonts w:ascii="Arial" w:hAnsi="Arial" w:cs="Arial"/>
      <w:bCs/>
      <w:kern w:val="28"/>
      <w:sz w:val="24"/>
      <w:szCs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aliases w:val="!Обычный текст документа"/>
    <w:qFormat/>
    <w:rsid w:val="004C7C01"/>
    <w:pPr>
      <w:ind w:firstLine="567"/>
      <w:jc w:val="both"/>
    </w:pPr>
    <w:rPr>
      <w:rFonts w:ascii="Arial" w:hAnsi="Arial"/>
      <w:sz w:val="24"/>
      <w:szCs w:val="24"/>
    </w:rPr>
  </w:style>
  <w:style w:type="paragraph" w:styleId="1">
    <w:name w:val="heading 1"/>
    <w:aliases w:val="!Части документа"/>
    <w:basedOn w:val="a"/>
    <w:next w:val="a"/>
    <w:qFormat/>
    <w:rsid w:val="004C7C01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qFormat/>
    <w:rsid w:val="004C7C01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qFormat/>
    <w:rsid w:val="004C7C01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4C7C01"/>
    <w:pPr>
      <w:outlineLvl w:val="3"/>
    </w:pPr>
    <w:rPr>
      <w:b/>
      <w:bCs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aliases w:val="!Параграфы/Статьи документа Знак"/>
    <w:link w:val="4"/>
    <w:rsid w:val="00AF2EA9"/>
    <w:rPr>
      <w:rFonts w:ascii="Arial" w:hAnsi="Arial"/>
      <w:b/>
      <w:bCs/>
      <w:sz w:val="26"/>
      <w:szCs w:val="28"/>
    </w:rPr>
  </w:style>
  <w:style w:type="paragraph" w:customStyle="1" w:styleId="a3">
    <w:name w:val="Знак Знак Знак"/>
    <w:basedOn w:val="a"/>
    <w:rsid w:val="00A03C0A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4">
    <w:name w:val="Body Text"/>
    <w:basedOn w:val="a"/>
    <w:pPr>
      <w:jc w:val="center"/>
    </w:pPr>
    <w:rPr>
      <w:sz w:val="28"/>
    </w:rPr>
  </w:style>
  <w:style w:type="paragraph" w:styleId="20">
    <w:name w:val="Body Text 2"/>
    <w:basedOn w:val="a"/>
    <w:rPr>
      <w:sz w:val="28"/>
    </w:rPr>
  </w:style>
  <w:style w:type="paragraph" w:customStyle="1" w:styleId="10">
    <w:name w:val="Обычный1"/>
    <w:rsid w:val="00520AB5"/>
    <w:pPr>
      <w:widowControl w:val="0"/>
      <w:spacing w:before="260" w:line="300" w:lineRule="auto"/>
      <w:ind w:firstLine="700"/>
      <w:jc w:val="both"/>
    </w:pPr>
    <w:rPr>
      <w:snapToGrid w:val="0"/>
      <w:sz w:val="24"/>
    </w:rPr>
  </w:style>
  <w:style w:type="paragraph" w:customStyle="1" w:styleId="a5">
    <w:name w:val="Знак"/>
    <w:basedOn w:val="a"/>
    <w:rsid w:val="002C1FD6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6">
    <w:name w:val="Balloon Text"/>
    <w:basedOn w:val="a"/>
    <w:semiHidden/>
    <w:rsid w:val="009E1D47"/>
    <w:rPr>
      <w:rFonts w:ascii="Tahoma" w:hAnsi="Tahoma" w:cs="Tahoma"/>
      <w:sz w:val="16"/>
      <w:szCs w:val="16"/>
    </w:rPr>
  </w:style>
  <w:style w:type="paragraph" w:customStyle="1" w:styleId="ConsPlusCell">
    <w:name w:val="ConsPlusCell"/>
    <w:rsid w:val="00E12027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21">
    <w:name w:val="Body Text Indent 2"/>
    <w:basedOn w:val="a"/>
    <w:rsid w:val="00522FB2"/>
    <w:pPr>
      <w:spacing w:after="120" w:line="480" w:lineRule="auto"/>
      <w:ind w:left="283"/>
    </w:pPr>
    <w:rPr>
      <w:sz w:val="28"/>
      <w:szCs w:val="20"/>
    </w:rPr>
  </w:style>
  <w:style w:type="paragraph" w:customStyle="1" w:styleId="a7">
    <w:name w:val="БланкАДМ"/>
    <w:basedOn w:val="a"/>
    <w:rsid w:val="00A03C0A"/>
    <w:pPr>
      <w:ind w:firstLine="720"/>
    </w:pPr>
    <w:rPr>
      <w:sz w:val="28"/>
      <w:szCs w:val="20"/>
    </w:rPr>
  </w:style>
  <w:style w:type="paragraph" w:customStyle="1" w:styleId="ConsPlusNormal">
    <w:name w:val="ConsPlusNormal"/>
    <w:rsid w:val="00AF2EA9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HTML">
    <w:name w:val="HTML Variable"/>
    <w:aliases w:val="!Ссылки в документе"/>
    <w:basedOn w:val="a0"/>
    <w:rsid w:val="004C7C01"/>
    <w:rPr>
      <w:rFonts w:ascii="Arial" w:hAnsi="Arial"/>
      <w:b w:val="0"/>
      <w:i w:val="0"/>
      <w:iCs/>
      <w:color w:val="0000FF"/>
      <w:sz w:val="24"/>
      <w:u w:val="none"/>
    </w:rPr>
  </w:style>
  <w:style w:type="paragraph" w:styleId="a8">
    <w:name w:val="annotation text"/>
    <w:aliases w:val="!Равноширинный текст документа"/>
    <w:basedOn w:val="a"/>
    <w:link w:val="a9"/>
    <w:rsid w:val="004C7C01"/>
    <w:rPr>
      <w:rFonts w:ascii="Courier" w:hAnsi="Courier"/>
      <w:sz w:val="22"/>
      <w:szCs w:val="20"/>
    </w:rPr>
  </w:style>
  <w:style w:type="character" w:customStyle="1" w:styleId="a9">
    <w:name w:val="Текст примечания Знак"/>
    <w:aliases w:val="!Равноширинный текст документа Знак"/>
    <w:link w:val="a8"/>
    <w:rsid w:val="004D62CD"/>
    <w:rPr>
      <w:rFonts w:ascii="Courier" w:hAnsi="Courier"/>
      <w:sz w:val="22"/>
    </w:rPr>
  </w:style>
  <w:style w:type="paragraph" w:customStyle="1" w:styleId="Title">
    <w:name w:val="Title!Название НПА"/>
    <w:basedOn w:val="a"/>
    <w:rsid w:val="004C7C01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character" w:styleId="aa">
    <w:name w:val="Hyperlink"/>
    <w:basedOn w:val="a0"/>
    <w:rsid w:val="004C7C01"/>
    <w:rPr>
      <w:color w:val="0000FF"/>
      <w:u w:val="none"/>
    </w:rPr>
  </w:style>
  <w:style w:type="paragraph" w:customStyle="1" w:styleId="Application">
    <w:name w:val="Application!Приложение"/>
    <w:rsid w:val="004C7C01"/>
    <w:pPr>
      <w:spacing w:before="120" w:after="120"/>
      <w:jc w:val="right"/>
    </w:pPr>
    <w:rPr>
      <w:rFonts w:ascii="Arial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4C7C01"/>
    <w:rPr>
      <w:rFonts w:ascii="Arial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4C7C01"/>
    <w:pPr>
      <w:jc w:val="center"/>
    </w:pPr>
    <w:rPr>
      <w:rFonts w:ascii="Arial" w:hAnsi="Arial" w:cs="Arial"/>
      <w:b/>
      <w:bCs/>
      <w:kern w:val="28"/>
      <w:sz w:val="24"/>
      <w:szCs w:val="32"/>
    </w:rPr>
  </w:style>
  <w:style w:type="paragraph" w:customStyle="1" w:styleId="NumberAndDate">
    <w:name w:val="NumberAndDate"/>
    <w:aliases w:val="!Дата и Номер"/>
    <w:qFormat/>
    <w:rsid w:val="004C7C01"/>
    <w:pPr>
      <w:jc w:val="center"/>
    </w:pPr>
    <w:rPr>
      <w:rFonts w:ascii="Arial" w:hAnsi="Arial" w:cs="Arial"/>
      <w:bCs/>
      <w:kern w:val="28"/>
      <w:sz w:val="24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8295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file:///C:\content\edition\eec4a4b2-0c5f-4a90-9bbb-be78966be74c.doc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file:///C:\content\edition\09eb6a89-2795-403d-be1d-fcc106c407d6.doc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RBCSoft\&#1055;&#1057;%20&#1053;&#1055;&#1040;%20&#1045;&#1057;&#1048;&#1058;&#1054;%20-%20&#1040;&#1056;&#1052;&#1099;\Resources\styles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styles</Template>
  <TotalTime>0</TotalTime>
  <Pages>32</Pages>
  <Words>4336</Words>
  <Characters>24719</Characters>
  <Application>Microsoft Office Word</Application>
  <DocSecurity>0</DocSecurity>
  <Lines>205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Администрация</Company>
  <LinksUpToDate>false</LinksUpToDate>
  <CharactersWithSpaces>28998</CharactersWithSpaces>
  <SharedDoc>false</SharedDoc>
  <HLinks>
    <vt:vector size="6" baseType="variant">
      <vt:variant>
        <vt:i4>262166</vt:i4>
      </vt:variant>
      <vt:variant>
        <vt:i4>0</vt:i4>
      </vt:variant>
      <vt:variant>
        <vt:i4>0</vt:i4>
      </vt:variant>
      <vt:variant>
        <vt:i4>5</vt:i4>
      </vt:variant>
      <vt:variant>
        <vt:lpwstr>/content/edition/86adb49e-456c-4641-a3e1-04ac1c1cd614.doc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Мингалева Наталья Александровна</dc:creator>
  <cp:lastModifiedBy>Ярдухина Виктория Вячеславовна</cp:lastModifiedBy>
  <cp:revision>2</cp:revision>
  <cp:lastPrinted>2012-09-28T05:57:00Z</cp:lastPrinted>
  <dcterms:created xsi:type="dcterms:W3CDTF">2024-04-01T12:49:00Z</dcterms:created>
  <dcterms:modified xsi:type="dcterms:W3CDTF">2024-04-01T12:49:00Z</dcterms:modified>
</cp:coreProperties>
</file>