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017" w:rsidRPr="009248F9" w:rsidRDefault="00607017" w:rsidP="009248F9">
      <w:pPr>
        <w:pStyle w:val="2"/>
      </w:pPr>
      <w:r w:rsidRPr="009248F9">
        <w:t>АДМИНИСТРАЦИЯ БЕРЕЗОВСКОГО РАЙОНА</w:t>
      </w:r>
    </w:p>
    <w:p w:rsidR="00607017" w:rsidRPr="009248F9" w:rsidRDefault="00607017" w:rsidP="009248F9">
      <w:pPr>
        <w:pStyle w:val="2"/>
      </w:pPr>
      <w:r w:rsidRPr="009248F9">
        <w:t>ХАНТЫ-МАНСИЙСКОГО АВТОНОМНОГО ОКРУГА</w:t>
      </w:r>
      <w:r w:rsidR="009248F9" w:rsidRPr="009248F9">
        <w:t>-</w:t>
      </w:r>
      <w:r w:rsidRPr="009248F9">
        <w:t>ЮГРЫ</w:t>
      </w:r>
    </w:p>
    <w:p w:rsidR="00607017" w:rsidRPr="009248F9" w:rsidRDefault="00607017" w:rsidP="009248F9">
      <w:pPr>
        <w:pStyle w:val="2"/>
        <w:rPr>
          <w:szCs w:val="16"/>
        </w:rPr>
      </w:pPr>
    </w:p>
    <w:p w:rsidR="00607017" w:rsidRPr="009248F9" w:rsidRDefault="00607017" w:rsidP="009248F9">
      <w:pPr>
        <w:pStyle w:val="2"/>
        <w:rPr>
          <w:szCs w:val="36"/>
        </w:rPr>
      </w:pPr>
      <w:r w:rsidRPr="009248F9">
        <w:rPr>
          <w:szCs w:val="36"/>
        </w:rPr>
        <w:t xml:space="preserve">ПОСТАНОВЛЕНИЕ </w:t>
      </w:r>
    </w:p>
    <w:p w:rsidR="00607017" w:rsidRPr="009248F9" w:rsidRDefault="00607017" w:rsidP="009248F9">
      <w:pPr>
        <w:pStyle w:val="aa"/>
        <w:tabs>
          <w:tab w:val="left" w:pos="709"/>
          <w:tab w:val="left" w:pos="993"/>
        </w:tabs>
        <w:ind w:firstLine="0"/>
        <w:contextualSpacing/>
        <w:rPr>
          <w:rFonts w:cs="Arial"/>
        </w:rPr>
      </w:pPr>
    </w:p>
    <w:p w:rsidR="00607017" w:rsidRPr="009248F9" w:rsidRDefault="00174878" w:rsidP="009248F9">
      <w:pPr>
        <w:tabs>
          <w:tab w:val="center" w:pos="8931"/>
          <w:tab w:val="left" w:pos="9356"/>
        </w:tabs>
        <w:ind w:right="-144" w:firstLine="0"/>
        <w:contextualSpacing/>
        <w:rPr>
          <w:rFonts w:cs="Arial"/>
          <w:szCs w:val="28"/>
        </w:rPr>
      </w:pPr>
      <w:r w:rsidRPr="009248F9">
        <w:rPr>
          <w:rFonts w:cs="Arial"/>
          <w:szCs w:val="28"/>
        </w:rPr>
        <w:t>от</w:t>
      </w:r>
      <w:r w:rsidR="009248F9" w:rsidRPr="009248F9">
        <w:rPr>
          <w:rFonts w:cs="Arial"/>
          <w:szCs w:val="28"/>
        </w:rPr>
        <w:t xml:space="preserve"> </w:t>
      </w:r>
      <w:r w:rsidRPr="009248F9">
        <w:rPr>
          <w:rFonts w:cs="Arial"/>
          <w:szCs w:val="28"/>
        </w:rPr>
        <w:t>14.06.</w:t>
      </w:r>
      <w:r w:rsidR="00607017" w:rsidRPr="009248F9">
        <w:rPr>
          <w:rFonts w:cs="Arial"/>
          <w:szCs w:val="28"/>
        </w:rPr>
        <w:t>2022</w:t>
      </w:r>
      <w:r w:rsidR="009248F9" w:rsidRPr="009248F9">
        <w:rPr>
          <w:rFonts w:cs="Arial"/>
          <w:szCs w:val="28"/>
        </w:rPr>
        <w:t xml:space="preserve"> </w:t>
      </w:r>
      <w:r w:rsidR="009248F9">
        <w:rPr>
          <w:rFonts w:cs="Arial"/>
          <w:szCs w:val="28"/>
        </w:rPr>
        <w:tab/>
        <w:t xml:space="preserve"> </w:t>
      </w:r>
      <w:r w:rsidR="009248F9" w:rsidRPr="009248F9">
        <w:rPr>
          <w:rFonts w:cs="Arial"/>
          <w:szCs w:val="28"/>
        </w:rPr>
        <w:t xml:space="preserve">№ </w:t>
      </w:r>
      <w:r w:rsidRPr="009248F9">
        <w:rPr>
          <w:rFonts w:cs="Arial"/>
          <w:szCs w:val="28"/>
        </w:rPr>
        <w:t>855</w:t>
      </w:r>
    </w:p>
    <w:p w:rsidR="00607017" w:rsidRPr="009248F9" w:rsidRDefault="00607017" w:rsidP="009248F9">
      <w:pPr>
        <w:ind w:firstLine="0"/>
        <w:contextualSpacing/>
        <w:rPr>
          <w:rFonts w:cs="Arial"/>
          <w:szCs w:val="28"/>
        </w:rPr>
      </w:pPr>
      <w:r w:rsidRPr="009248F9">
        <w:rPr>
          <w:rFonts w:cs="Arial"/>
          <w:szCs w:val="28"/>
        </w:rPr>
        <w:t>пгт. Березово</w:t>
      </w:r>
    </w:p>
    <w:p w:rsidR="00607017" w:rsidRPr="009248F9" w:rsidRDefault="00607017" w:rsidP="00607017">
      <w:pPr>
        <w:rPr>
          <w:rFonts w:cs="Arial"/>
          <w:szCs w:val="28"/>
        </w:rPr>
      </w:pPr>
    </w:p>
    <w:p w:rsidR="001016DB" w:rsidRPr="009248F9" w:rsidRDefault="00607017" w:rsidP="009248F9">
      <w:pPr>
        <w:pStyle w:val="Title"/>
        <w:rPr>
          <w:lang w:bidi="ru-RU"/>
        </w:rPr>
      </w:pPr>
      <w:r w:rsidRPr="009248F9">
        <w:t xml:space="preserve">Об утверждении административного регламента предоставления муниципальной услуги </w:t>
      </w:r>
      <w:r w:rsidR="009248F9" w:rsidRPr="009248F9">
        <w:rPr>
          <w:lang w:bidi="ru-RU"/>
        </w:rPr>
        <w:t>«</w:t>
      </w:r>
      <w:r w:rsidRPr="009248F9">
        <w:rPr>
          <w:lang w:bidi="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9248F9" w:rsidRPr="009248F9">
        <w:rPr>
          <w:lang w:bidi="ru-RU"/>
        </w:rPr>
        <w:t>»</w:t>
      </w:r>
      <w:r w:rsidR="001016DB" w:rsidRPr="009248F9">
        <w:rPr>
          <w:lang w:bidi="ru-RU"/>
        </w:rPr>
        <w:t xml:space="preserve"> </w:t>
      </w:r>
    </w:p>
    <w:p w:rsidR="00607017" w:rsidRDefault="00607017" w:rsidP="00607017">
      <w:pPr>
        <w:ind w:right="3826" w:firstLine="0"/>
        <w:rPr>
          <w:rFonts w:eastAsia="font408" w:cs="Arial"/>
          <w:szCs w:val="28"/>
        </w:rPr>
      </w:pPr>
    </w:p>
    <w:p w:rsidR="00C041E3" w:rsidRPr="009248F9" w:rsidRDefault="00C041E3" w:rsidP="00C041E3">
      <w:pPr>
        <w:rPr>
          <w:rFonts w:eastAsia="font408"/>
        </w:rPr>
      </w:pPr>
      <w:r>
        <w:rPr>
          <w:rFonts w:eastAsia="font408"/>
        </w:rPr>
        <w:t xml:space="preserve">(с изменениями, внесенными постановлением Администрации </w:t>
      </w:r>
      <w:hyperlink r:id="rId8" w:tooltip="постановление от 05.12.2022 0:00:00 №1613 Администрация Березовского района&#10;&#10;О внесении изменений в постановление администрации Березовского района от 14.06.2022 № 855 " w:history="1">
        <w:r w:rsidRPr="00C041E3">
          <w:rPr>
            <w:rStyle w:val="a3"/>
            <w:rFonts w:eastAsia="font408"/>
          </w:rPr>
          <w:t xml:space="preserve">от 05.12.2022 </w:t>
        </w:r>
        <w:r w:rsidR="003F2452" w:rsidRPr="003F2452">
          <w:rPr>
            <w:rStyle w:val="a3"/>
            <w:rFonts w:eastAsia="font408"/>
          </w:rPr>
          <w:t xml:space="preserve">                  </w:t>
        </w:r>
        <w:r w:rsidRPr="00C041E3">
          <w:rPr>
            <w:rStyle w:val="a3"/>
            <w:rFonts w:eastAsia="font408"/>
          </w:rPr>
          <w:t>№ 1613</w:t>
        </w:r>
      </w:hyperlink>
      <w:r>
        <w:rPr>
          <w:rFonts w:eastAsia="font408"/>
        </w:rPr>
        <w:t>)</w:t>
      </w:r>
    </w:p>
    <w:p w:rsidR="00C041E3" w:rsidRDefault="003F2452" w:rsidP="009248F9">
      <w:pPr>
        <w:rPr>
          <w:rFonts w:eastAsia="font408"/>
        </w:rPr>
      </w:pPr>
      <w:r>
        <w:rPr>
          <w:rFonts w:eastAsia="font408"/>
        </w:rPr>
        <w:t>(с изменениями, внесенными постановлением Администрации</w:t>
      </w:r>
      <w:r w:rsidRPr="003F2452">
        <w:rPr>
          <w:rFonts w:eastAsia="font408"/>
        </w:rPr>
        <w:t xml:space="preserve"> </w:t>
      </w:r>
      <w:hyperlink r:id="rId9"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3F2452" w:rsidRDefault="00B452B4" w:rsidP="009248F9">
      <w:pPr>
        <w:rPr>
          <w:rFonts w:eastAsia="font408"/>
        </w:rPr>
      </w:pPr>
      <w:r>
        <w:rPr>
          <w:rFonts w:eastAsia="font408"/>
        </w:rPr>
        <w:t xml:space="preserve">(с изменениями, внесенными постановлением Администрации </w:t>
      </w:r>
      <w:hyperlink r:id="rId10"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B452B4" w:rsidRDefault="009753BD" w:rsidP="009248F9">
      <w:r>
        <w:rPr>
          <w:rFonts w:eastAsia="font408"/>
        </w:rPr>
        <w:t>(с изменениями, внесенными постановлением Администрации</w:t>
      </w:r>
      <w:r>
        <w:t xml:space="preserve"> </w:t>
      </w:r>
      <w:hyperlink r:id="rId11"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 xml:space="preserve">от 03.12.2025 </w:t>
        </w:r>
        <w:r>
          <w:rPr>
            <w:rStyle w:val="a3"/>
          </w:rPr>
          <w:t xml:space="preserve">                </w:t>
        </w:r>
        <w:r w:rsidRPr="009753BD">
          <w:rPr>
            <w:rStyle w:val="a3"/>
          </w:rPr>
          <w:t>№ 926</w:t>
        </w:r>
      </w:hyperlink>
      <w:r>
        <w:t>)</w:t>
      </w:r>
    </w:p>
    <w:p w:rsidR="009753BD" w:rsidRDefault="00813938" w:rsidP="009248F9">
      <w:r>
        <w:t xml:space="preserve">(с изменениями, внесенными постановлением Администрации </w:t>
      </w:r>
      <w:hyperlink r:id="rId12" w:tooltip="постановление от 27.02.2026 0:00:00 №165 Администрация Березовского района&#10;&#10;О внесении изменения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813938">
          <w:rPr>
            <w:rStyle w:val="a3"/>
          </w:rPr>
          <w:t xml:space="preserve">от 27.02.2026 </w:t>
        </w:r>
        <w:r>
          <w:rPr>
            <w:rStyle w:val="a3"/>
          </w:rPr>
          <w:t xml:space="preserve">                 </w:t>
        </w:r>
        <w:r w:rsidRPr="00813938">
          <w:rPr>
            <w:rStyle w:val="a3"/>
          </w:rPr>
          <w:t>№ 165</w:t>
        </w:r>
      </w:hyperlink>
      <w:r>
        <w:t>)</w:t>
      </w:r>
    </w:p>
    <w:p w:rsidR="00813938" w:rsidRPr="003F2452" w:rsidRDefault="00813938" w:rsidP="009248F9"/>
    <w:p w:rsidR="00607017" w:rsidRDefault="00607017" w:rsidP="009248F9">
      <w:r w:rsidRPr="009248F9">
        <w:t>В соответствии с</w:t>
      </w:r>
      <w:r w:rsidR="009248F9" w:rsidRPr="009248F9">
        <w:t xml:space="preserve"> </w:t>
      </w:r>
      <w:hyperlink r:id="rId13" w:tooltip="ФЕДЕРАЛЬНЫЙ ЗАКОН от 29.12.2004 № 190-ФЗ ГОСУДАРСТВЕННАЯ ДУМА ФЕДЕРАЛЬНОГО СОБРАНИЯ РФ&#10;&#10;Градостроительный кодекс Российской Федерации" w:history="1">
        <w:r w:rsidRPr="00ED64B9">
          <w:rPr>
            <w:rStyle w:val="a3"/>
          </w:rPr>
          <w:t>Градостроительным кодексом</w:t>
        </w:r>
      </w:hyperlink>
      <w:r w:rsidRPr="009248F9">
        <w:t xml:space="preserve"> Российской Федерации, Федеральными законами от 06 октября 2003 года</w:t>
      </w:r>
      <w:r w:rsidR="009248F9" w:rsidRPr="009248F9">
        <w:t xml:space="preserve">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9248F9" w:rsidRPr="00ED64B9">
          <w:rPr>
            <w:rStyle w:val="a3"/>
          </w:rPr>
          <w:t xml:space="preserve">№ </w:t>
        </w:r>
        <w:r w:rsidRPr="00ED64B9">
          <w:rPr>
            <w:rStyle w:val="a3"/>
          </w:rPr>
          <w:t xml:space="preserve">131-ФЗ </w:t>
        </w:r>
        <w:r w:rsidR="009248F9" w:rsidRPr="00ED64B9">
          <w:rPr>
            <w:rStyle w:val="a3"/>
          </w:rPr>
          <w:t>«</w:t>
        </w:r>
        <w:r w:rsidRPr="00ED64B9">
          <w:rPr>
            <w:rStyle w:val="a3"/>
          </w:rPr>
          <w:t>Об общих принципах</w:t>
        </w:r>
      </w:hyperlink>
      <w:r w:rsidRPr="009248F9">
        <w:t xml:space="preserve"> организации местного самоуправления в Российской Федерации</w:t>
      </w:r>
      <w:r w:rsidR="009248F9" w:rsidRPr="009248F9">
        <w:t>»</w:t>
      </w:r>
      <w:r w:rsidRPr="009248F9">
        <w:t>,</w:t>
      </w:r>
      <w:r w:rsidR="00ED64B9">
        <w:t xml:space="preserve"> </w:t>
      </w:r>
      <w:r w:rsidRPr="009248F9">
        <w:t>от 27 июля 2010 года</w:t>
      </w:r>
      <w:r w:rsidR="009248F9" w:rsidRPr="009248F9">
        <w:t xml:space="preserve">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9248F9" w:rsidRPr="00ED64B9">
          <w:rPr>
            <w:rStyle w:val="a3"/>
          </w:rPr>
          <w:t xml:space="preserve">№ </w:t>
        </w:r>
        <w:r w:rsidRPr="00ED64B9">
          <w:rPr>
            <w:rStyle w:val="a3"/>
          </w:rPr>
          <w:t xml:space="preserve">210-ФЗ </w:t>
        </w:r>
        <w:r w:rsidR="009248F9" w:rsidRPr="00ED64B9">
          <w:rPr>
            <w:rStyle w:val="a3"/>
          </w:rPr>
          <w:t>«</w:t>
        </w:r>
        <w:r w:rsidRPr="00ED64B9">
          <w:rPr>
            <w:rStyle w:val="a3"/>
          </w:rPr>
          <w:t>Об организации предоставления</w:t>
        </w:r>
      </w:hyperlink>
      <w:r w:rsidRPr="009248F9">
        <w:t xml:space="preserve"> государственных и муниципальных услуг</w:t>
      </w:r>
      <w:r w:rsidR="009248F9" w:rsidRPr="009248F9">
        <w:t>»</w:t>
      </w:r>
      <w:r w:rsidRPr="009248F9">
        <w:t>,:</w:t>
      </w:r>
    </w:p>
    <w:p w:rsidR="00B452B4" w:rsidRDefault="00B452B4" w:rsidP="00B452B4">
      <w:pPr>
        <w:rPr>
          <w:rFonts w:eastAsia="font408"/>
        </w:rPr>
      </w:pPr>
      <w:r>
        <w:t>(в</w:t>
      </w:r>
      <w:r w:rsidRPr="00B452B4">
        <w:t xml:space="preserve"> преамбуле слова «постановлением администрации Березовского района </w:t>
      </w:r>
      <w:r>
        <w:t xml:space="preserve">                        </w:t>
      </w:r>
      <w:r w:rsidRPr="00B452B4">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t xml:space="preserve">ены </w:t>
      </w:r>
      <w:r>
        <w:rPr>
          <w:rFonts w:eastAsia="font408"/>
        </w:rPr>
        <w:t xml:space="preserve">постановлением Администрации </w:t>
      </w:r>
      <w:hyperlink r:id="rId16"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9248F9" w:rsidRPr="009248F9" w:rsidRDefault="00607017" w:rsidP="009248F9">
      <w:pPr>
        <w:rPr>
          <w:lang w:bidi="ru-RU"/>
        </w:rPr>
      </w:pPr>
      <w:r w:rsidRPr="009248F9">
        <w:t>1. Утвердить административный регламент предоставления муниципальной услуги</w:t>
      </w:r>
      <w:r w:rsidR="009248F9" w:rsidRPr="009248F9">
        <w:t xml:space="preserve"> </w:t>
      </w:r>
      <w:r w:rsidR="009248F9" w:rsidRPr="009248F9">
        <w:rPr>
          <w:lang w:bidi="ru-RU"/>
        </w:rPr>
        <w:t>«</w:t>
      </w:r>
      <w:r w:rsidRPr="009248F9">
        <w:rPr>
          <w:lang w:bidi="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9248F9" w:rsidRPr="009248F9">
        <w:rPr>
          <w:lang w:bidi="ru-RU"/>
        </w:rPr>
        <w:t>»</w:t>
      </w:r>
      <w:r w:rsidR="001016DB" w:rsidRPr="009248F9">
        <w:rPr>
          <w:lang w:bidi="ru-RU"/>
        </w:rPr>
        <w:t xml:space="preserve"> </w:t>
      </w:r>
      <w:r w:rsidRPr="009248F9">
        <w:t xml:space="preserve">согласно </w:t>
      </w:r>
      <w:proofErr w:type="gramStart"/>
      <w:r w:rsidRPr="009248F9">
        <w:t>приложению</w:t>
      </w:r>
      <w:proofErr w:type="gramEnd"/>
      <w:r w:rsidRPr="009248F9">
        <w:t xml:space="preserve"> к настоящему постановлению.</w:t>
      </w:r>
    </w:p>
    <w:p w:rsidR="00607017" w:rsidRPr="009248F9" w:rsidRDefault="00607017" w:rsidP="009248F9">
      <w:pPr>
        <w:rPr>
          <w:rFonts w:eastAsia="Calibri"/>
          <w:lang w:eastAsia="en-US"/>
        </w:rPr>
      </w:pPr>
      <w:r w:rsidRPr="009248F9">
        <w:t>2</w:t>
      </w:r>
      <w:r w:rsidRPr="009248F9">
        <w:rPr>
          <w:iCs/>
        </w:rPr>
        <w:t xml:space="preserve">. </w:t>
      </w:r>
      <w:r w:rsidRPr="009248F9">
        <w:t xml:space="preserve">Опубликовать настоящее постановление в газете </w:t>
      </w:r>
      <w:r w:rsidR="009248F9" w:rsidRPr="009248F9">
        <w:t>«</w:t>
      </w:r>
      <w:r w:rsidRPr="009248F9">
        <w:t>Жизнь Югры</w:t>
      </w:r>
      <w:r w:rsidR="009248F9" w:rsidRPr="009248F9">
        <w:t>»</w:t>
      </w:r>
      <w:r w:rsidRPr="009248F9">
        <w:t xml:space="preserve"> и разместить на официальном веб-сайте органов местного самоуправления Березовского района.</w:t>
      </w:r>
    </w:p>
    <w:p w:rsidR="00607017" w:rsidRPr="009248F9" w:rsidRDefault="00607017" w:rsidP="009248F9">
      <w:pPr>
        <w:rPr>
          <w:rFonts w:eastAsia="Calibri"/>
        </w:rPr>
      </w:pPr>
      <w:r w:rsidRPr="009248F9">
        <w:t>3. Настоящее постановление вступает в силу после его официального опубликования</w:t>
      </w:r>
      <w:r w:rsidRPr="009248F9">
        <w:rPr>
          <w:rFonts w:eastAsia="Calibri"/>
        </w:rPr>
        <w:t>.</w:t>
      </w:r>
    </w:p>
    <w:p w:rsidR="00607017" w:rsidRPr="009248F9" w:rsidRDefault="008A65B8" w:rsidP="009248F9">
      <w:pPr>
        <w:rPr>
          <w:rFonts w:eastAsia="Calibri"/>
        </w:rPr>
      </w:pPr>
      <w:r>
        <w:rPr>
          <w:rFonts w:eastAsia="Calibri"/>
        </w:rPr>
        <w:t>4</w:t>
      </w:r>
      <w:r w:rsidR="00607017" w:rsidRPr="009248F9">
        <w:rPr>
          <w:rFonts w:eastAsia="Calibri"/>
        </w:rPr>
        <w:t>. Контроль за исполнением настоящего постановления оставляю за собой.</w:t>
      </w:r>
    </w:p>
    <w:p w:rsidR="00174878" w:rsidRDefault="00174878" w:rsidP="009248F9">
      <w:pPr>
        <w:rPr>
          <w:rFonts w:eastAsia="Calibri"/>
        </w:rPr>
      </w:pPr>
    </w:p>
    <w:p w:rsidR="009248F9" w:rsidRPr="009248F9" w:rsidRDefault="009248F9" w:rsidP="009248F9">
      <w:pPr>
        <w:rPr>
          <w:rFonts w:eastAsia="Calibri"/>
        </w:rPr>
      </w:pPr>
    </w:p>
    <w:p w:rsidR="009248F9" w:rsidRDefault="00607017" w:rsidP="009248F9">
      <w:pPr>
        <w:tabs>
          <w:tab w:val="center" w:pos="9072"/>
        </w:tabs>
        <w:ind w:firstLine="0"/>
      </w:pPr>
      <w:r w:rsidRPr="009248F9">
        <w:t>Глава района</w:t>
      </w:r>
      <w:r w:rsidR="00D55481" w:rsidRPr="009248F9">
        <w:t xml:space="preserve"> </w:t>
      </w:r>
      <w:r w:rsidR="009248F9">
        <w:tab/>
      </w:r>
      <w:r w:rsidR="00D55481" w:rsidRPr="009248F9">
        <w:t>П.В. Артеев</w:t>
      </w:r>
    </w:p>
    <w:p w:rsidR="00607017" w:rsidRPr="009248F9" w:rsidRDefault="00607017" w:rsidP="008A65B8">
      <w:pPr>
        <w:pStyle w:val="2"/>
        <w:jc w:val="right"/>
      </w:pPr>
      <w:r w:rsidRPr="009248F9">
        <w:br w:type="page"/>
      </w:r>
    </w:p>
    <w:p w:rsidR="009248F9" w:rsidRDefault="009248F9" w:rsidP="008A65B8">
      <w:pPr>
        <w:pStyle w:val="2"/>
        <w:jc w:val="right"/>
      </w:pPr>
    </w:p>
    <w:p w:rsidR="009248F9" w:rsidRDefault="009248F9" w:rsidP="008A65B8">
      <w:pPr>
        <w:pStyle w:val="2"/>
        <w:jc w:val="right"/>
      </w:pPr>
    </w:p>
    <w:p w:rsidR="00607017" w:rsidRPr="009248F9" w:rsidRDefault="00607017" w:rsidP="008A65B8">
      <w:pPr>
        <w:pStyle w:val="2"/>
        <w:jc w:val="right"/>
      </w:pPr>
      <w:r w:rsidRPr="009248F9">
        <w:t xml:space="preserve">Приложение </w:t>
      </w:r>
    </w:p>
    <w:p w:rsidR="009248F9" w:rsidRDefault="00607017" w:rsidP="008A65B8">
      <w:pPr>
        <w:pStyle w:val="2"/>
        <w:jc w:val="right"/>
      </w:pPr>
      <w:r w:rsidRPr="009248F9">
        <w:t>к постановлению администрации</w:t>
      </w:r>
    </w:p>
    <w:p w:rsidR="00607017" w:rsidRPr="009248F9" w:rsidRDefault="00607017" w:rsidP="008A65B8">
      <w:pPr>
        <w:pStyle w:val="2"/>
        <w:jc w:val="right"/>
      </w:pPr>
      <w:r w:rsidRPr="009248F9">
        <w:t xml:space="preserve"> Березовского района</w:t>
      </w:r>
    </w:p>
    <w:p w:rsidR="009248F9" w:rsidRPr="009248F9" w:rsidRDefault="00607017" w:rsidP="008A65B8">
      <w:pPr>
        <w:pStyle w:val="2"/>
        <w:jc w:val="right"/>
      </w:pPr>
      <w:r w:rsidRPr="009248F9">
        <w:t xml:space="preserve">от </w:t>
      </w:r>
      <w:r w:rsidR="00174878" w:rsidRPr="009248F9">
        <w:t>14.06.2022</w:t>
      </w:r>
      <w:r w:rsidR="009248F9" w:rsidRPr="009248F9">
        <w:t xml:space="preserve"> № </w:t>
      </w:r>
      <w:r w:rsidR="00174878" w:rsidRPr="009248F9">
        <w:t>855</w:t>
      </w:r>
    </w:p>
    <w:p w:rsidR="009248F9" w:rsidRDefault="009248F9" w:rsidP="008A65B8">
      <w:pPr>
        <w:pStyle w:val="2"/>
        <w:jc w:val="right"/>
      </w:pPr>
    </w:p>
    <w:p w:rsidR="009248F9" w:rsidRDefault="009248F9" w:rsidP="008A65B8">
      <w:pPr>
        <w:pStyle w:val="2"/>
        <w:jc w:val="right"/>
      </w:pPr>
    </w:p>
    <w:p w:rsidR="009248F9" w:rsidRPr="009248F9" w:rsidRDefault="009248F9" w:rsidP="008A65B8">
      <w:pPr>
        <w:pStyle w:val="2"/>
        <w:jc w:val="right"/>
      </w:pPr>
    </w:p>
    <w:p w:rsidR="00243742" w:rsidRPr="009248F9" w:rsidRDefault="00243742" w:rsidP="008A65B8">
      <w:pPr>
        <w:pStyle w:val="2"/>
      </w:pPr>
      <w:r w:rsidRPr="009248F9">
        <w:t>Административный регламент</w:t>
      </w:r>
    </w:p>
    <w:p w:rsidR="00243742" w:rsidRPr="009248F9" w:rsidRDefault="00243742" w:rsidP="008A65B8">
      <w:pPr>
        <w:pStyle w:val="2"/>
      </w:pPr>
      <w:r w:rsidRPr="009248F9">
        <w:t>предоставления муниципальной услуги</w:t>
      </w:r>
    </w:p>
    <w:p w:rsidR="009248F9" w:rsidRPr="009248F9" w:rsidRDefault="009248F9" w:rsidP="008A65B8">
      <w:pPr>
        <w:pStyle w:val="2"/>
        <w:rPr>
          <w:lang w:bidi="ru-RU"/>
        </w:rPr>
      </w:pPr>
      <w:r w:rsidRPr="009248F9">
        <w:rPr>
          <w:lang w:bidi="ru-RU"/>
        </w:rPr>
        <w:t>«</w:t>
      </w:r>
      <w:r w:rsidR="00243742" w:rsidRPr="009248F9">
        <w:rPr>
          <w:lang w:bidi="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9248F9">
        <w:rPr>
          <w:lang w:bidi="ru-RU"/>
        </w:rPr>
        <w:t>»</w:t>
      </w:r>
    </w:p>
    <w:p w:rsidR="00243742" w:rsidRPr="009248F9" w:rsidRDefault="00243742" w:rsidP="008A65B8">
      <w:pPr>
        <w:pStyle w:val="2"/>
      </w:pPr>
    </w:p>
    <w:p w:rsidR="00243742" w:rsidRPr="009248F9" w:rsidRDefault="00CF190B" w:rsidP="008A65B8">
      <w:pPr>
        <w:pStyle w:val="2"/>
      </w:pPr>
      <w:r w:rsidRPr="009248F9">
        <w:rPr>
          <w:lang w:val="en-US"/>
        </w:rPr>
        <w:t>I</w:t>
      </w:r>
      <w:r w:rsidR="00243742" w:rsidRPr="009248F9">
        <w:t>. Общие положения</w:t>
      </w:r>
    </w:p>
    <w:p w:rsidR="00243742" w:rsidRPr="009248F9" w:rsidRDefault="00243742" w:rsidP="008A65B8">
      <w:pPr>
        <w:pStyle w:val="2"/>
      </w:pPr>
    </w:p>
    <w:p w:rsidR="00243742" w:rsidRPr="009248F9" w:rsidRDefault="00243742" w:rsidP="00347BAA">
      <w:pPr>
        <w:autoSpaceDE w:val="0"/>
        <w:autoSpaceDN w:val="0"/>
        <w:adjustRightInd w:val="0"/>
        <w:contextualSpacing/>
        <w:jc w:val="center"/>
        <w:rPr>
          <w:rFonts w:cs="Arial"/>
          <w:b/>
          <w:szCs w:val="28"/>
        </w:rPr>
      </w:pPr>
      <w:r w:rsidRPr="009248F9">
        <w:rPr>
          <w:rFonts w:cs="Arial"/>
          <w:b/>
          <w:szCs w:val="28"/>
        </w:rPr>
        <w:t>Предмет регулирования административного регламента</w:t>
      </w:r>
    </w:p>
    <w:p w:rsidR="009248F9" w:rsidRPr="009248F9" w:rsidRDefault="009248F9" w:rsidP="00347BAA">
      <w:pPr>
        <w:autoSpaceDE w:val="0"/>
        <w:autoSpaceDN w:val="0"/>
        <w:adjustRightInd w:val="0"/>
        <w:contextualSpacing/>
        <w:jc w:val="center"/>
        <w:rPr>
          <w:rFonts w:cs="Arial"/>
          <w:b/>
          <w:szCs w:val="28"/>
        </w:rPr>
      </w:pPr>
    </w:p>
    <w:p w:rsidR="001016DB" w:rsidRPr="009248F9" w:rsidRDefault="004F6034" w:rsidP="008A65B8">
      <w:pPr>
        <w:rPr>
          <w:lang w:bidi="ru-RU"/>
        </w:rPr>
      </w:pPr>
      <w:r w:rsidRPr="009248F9">
        <w:rPr>
          <w:lang w:bidi="ru-RU"/>
        </w:rPr>
        <w:t xml:space="preserve">1. </w:t>
      </w:r>
      <w:r w:rsidR="00B02971" w:rsidRPr="009248F9">
        <w:rPr>
          <w:lang w:bidi="ru-RU"/>
        </w:rPr>
        <w:t xml:space="preserve">Административный регламент предоставления муниципальной услуги </w:t>
      </w:r>
      <w:r w:rsidR="009248F9" w:rsidRPr="009248F9">
        <w:rPr>
          <w:lang w:bidi="ru-RU"/>
        </w:rPr>
        <w:t>«</w:t>
      </w:r>
      <w:r w:rsidR="00243742" w:rsidRPr="009248F9">
        <w:rPr>
          <w:rStyle w:val="214pt"/>
          <w:rFonts w:ascii="Arial" w:hAnsi="Arial" w:cs="Arial"/>
          <w:b w:val="0"/>
          <w:color w:val="auto"/>
          <w:sz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9248F9" w:rsidRPr="009248F9">
        <w:rPr>
          <w:lang w:bidi="ru-RU"/>
        </w:rPr>
        <w:t xml:space="preserve">» </w:t>
      </w:r>
      <w:r w:rsidR="00243742" w:rsidRPr="009248F9">
        <w:rPr>
          <w:lang w:bidi="ru-RU"/>
        </w:rPr>
        <w:t>(далее</w:t>
      </w:r>
      <w:r w:rsidR="009248F9" w:rsidRPr="009248F9">
        <w:rPr>
          <w:lang w:bidi="ru-RU"/>
        </w:rPr>
        <w:t>-</w:t>
      </w:r>
      <w:r w:rsidR="00243742" w:rsidRPr="009248F9">
        <w:rPr>
          <w:lang w:bidi="ru-RU"/>
        </w:rPr>
        <w:t>муниципальная услуга</w:t>
      </w:r>
      <w:r w:rsidR="00B02971" w:rsidRPr="009248F9">
        <w:rPr>
          <w:lang w:bidi="ru-RU"/>
        </w:rPr>
        <w:t>, административный регламент</w:t>
      </w:r>
      <w:r w:rsidR="00243742" w:rsidRPr="009248F9">
        <w:rPr>
          <w:lang w:bidi="ru-RU"/>
        </w:rPr>
        <w:t xml:space="preserve">), </w:t>
      </w:r>
      <w:r w:rsidR="00B02971" w:rsidRPr="009248F9">
        <w:rPr>
          <w:lang w:bidi="ru-RU"/>
        </w:rPr>
        <w:t>разработан в целях повышения качества предоставления муниципальной услуги, определяет сроки и последовательность административных процедур (действий) администрации Березовского района (далее</w:t>
      </w:r>
      <w:r w:rsidR="009248F9" w:rsidRPr="009248F9">
        <w:rPr>
          <w:lang w:bidi="ru-RU"/>
        </w:rPr>
        <w:t>-</w:t>
      </w:r>
      <w:r w:rsidR="00B02971" w:rsidRPr="009248F9">
        <w:rPr>
          <w:lang w:bidi="ru-RU"/>
        </w:rPr>
        <w:t>администрация) отдела архитектуры и градостроительства администрации Березовского района (далее</w:t>
      </w:r>
      <w:r w:rsidR="009248F9" w:rsidRPr="009248F9">
        <w:rPr>
          <w:lang w:bidi="ru-RU"/>
        </w:rPr>
        <w:t>-</w:t>
      </w:r>
      <w:r w:rsidR="00B02971" w:rsidRPr="009248F9">
        <w:rPr>
          <w:lang w:bidi="ru-RU"/>
        </w:rPr>
        <w:t>отдел), а также порядок из взаимодействия с заявителями, органами исполнительной власти, учреждениями и организациями при предоставлении муниципальной услуги на межселенной территории Березовского района и в границах городского поселения Березово</w:t>
      </w:r>
      <w:r w:rsidR="00D6356B" w:rsidRPr="009248F9">
        <w:rPr>
          <w:lang w:bidi="ru-RU"/>
        </w:rPr>
        <w:t>.</w:t>
      </w:r>
      <w:r w:rsidR="009248F9" w:rsidRPr="009248F9">
        <w:rPr>
          <w:lang w:bidi="ru-RU"/>
        </w:rPr>
        <w:t xml:space="preserve"> </w:t>
      </w:r>
    </w:p>
    <w:p w:rsidR="00243742" w:rsidRPr="009248F9" w:rsidRDefault="00243742" w:rsidP="00347BAA">
      <w:pPr>
        <w:rPr>
          <w:rFonts w:cs="Arial"/>
          <w:szCs w:val="28"/>
        </w:rPr>
      </w:pPr>
    </w:p>
    <w:p w:rsidR="00243742" w:rsidRPr="008A65B8" w:rsidRDefault="00243742" w:rsidP="008A65B8">
      <w:pPr>
        <w:jc w:val="center"/>
        <w:rPr>
          <w:b/>
        </w:rPr>
      </w:pPr>
      <w:r w:rsidRPr="008A65B8">
        <w:rPr>
          <w:b/>
        </w:rPr>
        <w:t>Круг заявителей</w:t>
      </w:r>
    </w:p>
    <w:p w:rsidR="009248F9" w:rsidRPr="009248F9" w:rsidRDefault="009248F9" w:rsidP="00347BAA">
      <w:pPr>
        <w:rPr>
          <w:rFonts w:cs="Arial"/>
          <w:szCs w:val="28"/>
        </w:rPr>
      </w:pPr>
    </w:p>
    <w:p w:rsidR="009248F9" w:rsidRPr="009248F9" w:rsidRDefault="004F6034" w:rsidP="008A65B8">
      <w:r w:rsidRPr="009248F9">
        <w:rPr>
          <w:lang w:bidi="ru-RU"/>
        </w:rPr>
        <w:t xml:space="preserve">2. </w:t>
      </w:r>
      <w:r w:rsidR="00243742" w:rsidRPr="009248F9">
        <w:rPr>
          <w:lang w:bidi="ru-RU"/>
        </w:rPr>
        <w:t>Заявителями на получение муниципальной услуги являются физические лица, юридические лица, индивидуальные предприниматели, являющиеся застройщиками</w:t>
      </w:r>
      <w:r w:rsidR="00C6387F" w:rsidRPr="009248F9">
        <w:rPr>
          <w:lang w:bidi="ru-RU"/>
        </w:rPr>
        <w:t xml:space="preserve"> или техническими заказчиками</w:t>
      </w:r>
      <w:r w:rsidR="00243742" w:rsidRPr="009248F9">
        <w:rPr>
          <w:lang w:bidi="ru-RU"/>
        </w:rPr>
        <w:t xml:space="preserve"> (далее</w:t>
      </w:r>
      <w:r w:rsidR="009248F9" w:rsidRPr="009248F9">
        <w:rPr>
          <w:lang w:bidi="ru-RU"/>
        </w:rPr>
        <w:t>-</w:t>
      </w:r>
      <w:r w:rsidR="00243742" w:rsidRPr="009248F9">
        <w:rPr>
          <w:lang w:bidi="ru-RU"/>
        </w:rPr>
        <w:t>заявитель).</w:t>
      </w:r>
    </w:p>
    <w:p w:rsidR="00243742" w:rsidRPr="009248F9" w:rsidRDefault="004F6034" w:rsidP="008A65B8">
      <w:pPr>
        <w:rPr>
          <w:lang w:bidi="ru-RU"/>
        </w:rPr>
      </w:pPr>
      <w:r w:rsidRPr="009248F9">
        <w:rPr>
          <w:lang w:bidi="ru-RU"/>
        </w:rPr>
        <w:t xml:space="preserve">3. </w:t>
      </w:r>
      <w:r w:rsidR="00B02971" w:rsidRPr="009248F9">
        <w:rPr>
          <w:lang w:bidi="ru-RU"/>
        </w:rPr>
        <w:t>От имени заявителя могут выступать лица, уполномоченные на представление интересов заявителя в соответствии с законодательством Российской Федерации.</w:t>
      </w:r>
    </w:p>
    <w:p w:rsidR="00B02971" w:rsidRPr="009248F9" w:rsidRDefault="00B02971" w:rsidP="00B02971">
      <w:pPr>
        <w:pStyle w:val="22"/>
        <w:shd w:val="clear" w:color="auto" w:fill="auto"/>
        <w:tabs>
          <w:tab w:val="left" w:pos="0"/>
        </w:tabs>
        <w:spacing w:before="0" w:line="240" w:lineRule="auto"/>
        <w:rPr>
          <w:rFonts w:ascii="Arial" w:hAnsi="Arial" w:cs="Arial"/>
          <w:sz w:val="24"/>
          <w:szCs w:val="28"/>
        </w:rPr>
      </w:pPr>
    </w:p>
    <w:p w:rsidR="00243742" w:rsidRPr="009248F9" w:rsidRDefault="00E66A6A" w:rsidP="00347BAA">
      <w:pPr>
        <w:jc w:val="center"/>
        <w:rPr>
          <w:rFonts w:cs="Arial"/>
          <w:b/>
          <w:szCs w:val="28"/>
        </w:rPr>
      </w:pPr>
      <w:r w:rsidRPr="00E66A6A">
        <w:rPr>
          <w:rFonts w:cs="Arial"/>
          <w:b/>
          <w:szCs w:val="28"/>
        </w:rPr>
        <w:t>Требования к порядку информирования о предоставлении муниципальной услуги</w:t>
      </w:r>
    </w:p>
    <w:p w:rsidR="004427DE" w:rsidRPr="009248F9" w:rsidRDefault="004427DE" w:rsidP="00347BAA">
      <w:pPr>
        <w:jc w:val="center"/>
        <w:rPr>
          <w:rFonts w:cs="Arial"/>
          <w:szCs w:val="28"/>
        </w:rPr>
      </w:pPr>
    </w:p>
    <w:p w:rsidR="00E66A6A" w:rsidRDefault="00E66A6A" w:rsidP="008A65B8">
      <w:r>
        <w:t xml:space="preserve">(заголовок пункта 4 изложен в редакции постановления Администрации                        </w:t>
      </w:r>
      <w:hyperlink r:id="rId17"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4427DE" w:rsidRPr="009248F9" w:rsidRDefault="004427DE" w:rsidP="008A65B8">
      <w:r w:rsidRPr="009248F9">
        <w:t>4. Информирование по вопросам предоставления муниципальной услуги, в том числе о порядке ее предоставления осуще</w:t>
      </w:r>
      <w:r w:rsidR="001016DB" w:rsidRPr="009248F9">
        <w:t xml:space="preserve">ствляется специалистами Отдела </w:t>
      </w:r>
      <w:r w:rsidRPr="009248F9">
        <w:t>в следующих формах и способах (по выбору заявителя):</w:t>
      </w:r>
    </w:p>
    <w:p w:rsidR="004427DE" w:rsidRPr="009248F9" w:rsidRDefault="004427DE" w:rsidP="008A65B8">
      <w:r w:rsidRPr="009248F9">
        <w:t>- в устной (при личном обращении заявителя или по телефону);</w:t>
      </w:r>
    </w:p>
    <w:p w:rsidR="004427DE" w:rsidRPr="009248F9" w:rsidRDefault="004427DE" w:rsidP="008A65B8">
      <w:r w:rsidRPr="009248F9">
        <w:lastRenderedPageBreak/>
        <w:t>- письменной (при письменном обращении заявителя по почте, электронной почте, факсу);</w:t>
      </w:r>
    </w:p>
    <w:p w:rsidR="004427DE" w:rsidRPr="009248F9" w:rsidRDefault="004427DE" w:rsidP="008A65B8">
      <w:r w:rsidRPr="009248F9">
        <w:t>- на информационном стенде в месте предоставления муниципальной услуги в форме информационных (текстовых) материалов</w:t>
      </w:r>
    </w:p>
    <w:p w:rsidR="004427DE" w:rsidRPr="009248F9" w:rsidRDefault="004427DE" w:rsidP="008A65B8">
      <w:r w:rsidRPr="009248F9">
        <w:t xml:space="preserve">- в форме информационных (мультимедийных) материалов в информационно-телекоммуникационной сети </w:t>
      </w:r>
      <w:r w:rsidR="009248F9" w:rsidRPr="009248F9">
        <w:t>«</w:t>
      </w:r>
      <w:r w:rsidRPr="009248F9">
        <w:t>Интернет</w:t>
      </w:r>
      <w:r w:rsidR="009248F9" w:rsidRPr="009248F9">
        <w:t>»</w:t>
      </w:r>
      <w:r w:rsidRPr="009248F9">
        <w:t>:</w:t>
      </w:r>
    </w:p>
    <w:p w:rsidR="004427DE" w:rsidRPr="009248F9" w:rsidRDefault="004427DE" w:rsidP="008A65B8">
      <w:r w:rsidRPr="009248F9">
        <w:t xml:space="preserve">на официальном сайте органов местного самоуправления: www.berezovo.ru (далее-официальный сайт); </w:t>
      </w:r>
    </w:p>
    <w:p w:rsidR="004427DE" w:rsidRDefault="004427DE" w:rsidP="008A65B8">
      <w:r w:rsidRPr="009248F9">
        <w:t xml:space="preserve">в федеральной государственной информационной системе </w:t>
      </w:r>
      <w:r w:rsidR="009248F9" w:rsidRPr="009248F9">
        <w:t>«</w:t>
      </w:r>
      <w:r w:rsidRPr="009248F9">
        <w:t>Единый портал государственных и муниципальных услуг (функций)</w:t>
      </w:r>
      <w:r w:rsidR="009248F9" w:rsidRPr="009248F9">
        <w:t>»</w:t>
      </w:r>
      <w:r w:rsidRPr="009248F9">
        <w:t xml:space="preserve"> www.gosuslugi.ru (далее</w:t>
      </w:r>
      <w:r w:rsidR="009248F9" w:rsidRPr="009248F9">
        <w:t>-</w:t>
      </w:r>
      <w:r w:rsidR="003F2452">
        <w:t>Единый портал).</w:t>
      </w:r>
    </w:p>
    <w:p w:rsidR="003F2452" w:rsidRDefault="003F2452" w:rsidP="003F2452">
      <w:pPr>
        <w:rPr>
          <w:rFonts w:eastAsia="font408"/>
        </w:rPr>
      </w:pPr>
      <w:r>
        <w:t>(</w:t>
      </w:r>
      <w:r w:rsidRPr="003F2452">
        <w:t xml:space="preserve">абзац восьмой пункта 4 </w:t>
      </w:r>
      <w:r>
        <w:t xml:space="preserve">утратил силу </w:t>
      </w:r>
      <w:r>
        <w:rPr>
          <w:rFonts w:eastAsia="font408"/>
        </w:rPr>
        <w:t>постановлением Администрации</w:t>
      </w:r>
      <w:r w:rsidRPr="003F2452">
        <w:rPr>
          <w:rFonts w:eastAsia="font408"/>
        </w:rPr>
        <w:t xml:space="preserve"> </w:t>
      </w:r>
      <w:r>
        <w:rPr>
          <w:rFonts w:eastAsia="font408"/>
        </w:rPr>
        <w:t xml:space="preserve">                </w:t>
      </w:r>
      <w:hyperlink r:id="rId18"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9248F9" w:rsidRDefault="004427DE" w:rsidP="008A65B8">
      <w:pPr>
        <w:rPr>
          <w:lang w:bidi="ru-RU"/>
        </w:rPr>
      </w:pPr>
      <w:r w:rsidRPr="009248F9">
        <w:t xml:space="preserve">5. </w:t>
      </w:r>
      <w:r w:rsidR="00B02971" w:rsidRPr="009248F9">
        <w:rPr>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r w:rsidR="00E31632" w:rsidRPr="009248F9">
        <w:rPr>
          <w:lang w:bidi="ru-RU"/>
        </w:rPr>
        <w:t>.</w:t>
      </w:r>
    </w:p>
    <w:p w:rsidR="003F2452" w:rsidRDefault="003F2452" w:rsidP="003F2452">
      <w:pPr>
        <w:rPr>
          <w:rFonts w:eastAsia="font408"/>
        </w:rPr>
      </w:pPr>
      <w:r>
        <w:rPr>
          <w:lang w:bidi="ru-RU"/>
        </w:rPr>
        <w:t>(</w:t>
      </w:r>
      <w:r w:rsidRPr="003F2452">
        <w:rPr>
          <w:lang w:bidi="ru-RU"/>
        </w:rPr>
        <w:t>в пункте 5 слова «Едином и региональном портале» замен</w:t>
      </w:r>
      <w:r>
        <w:rPr>
          <w:lang w:bidi="ru-RU"/>
        </w:rPr>
        <w:t xml:space="preserve">ены словами «Едином портале» </w:t>
      </w:r>
      <w:r>
        <w:rPr>
          <w:rFonts w:eastAsia="font408"/>
        </w:rPr>
        <w:t>постановлением Администрации</w:t>
      </w:r>
      <w:r w:rsidRPr="003F2452">
        <w:rPr>
          <w:rFonts w:eastAsia="font408"/>
        </w:rPr>
        <w:t xml:space="preserve"> </w:t>
      </w:r>
      <w:hyperlink r:id="rId19"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4427DE" w:rsidRPr="009248F9" w:rsidRDefault="004427DE" w:rsidP="008A65B8">
      <w:r w:rsidRPr="009248F9">
        <w:t>6. В случае устного обращения (лично или по телефону) заявителя (его представителя) специалист Отдела в часы приема осуществля</w:t>
      </w:r>
      <w:r w:rsidR="00F91392" w:rsidRPr="009248F9">
        <w:t>е</w:t>
      </w:r>
      <w:r w:rsidRPr="009248F9">
        <w:t>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4427DE" w:rsidRPr="009248F9" w:rsidRDefault="004427DE" w:rsidP="008A65B8">
      <w:r w:rsidRPr="009248F9">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4427DE" w:rsidRPr="009248F9" w:rsidRDefault="004427DE" w:rsidP="008A65B8">
      <w:r w:rsidRPr="009248F9">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4427DE" w:rsidRPr="009248F9" w:rsidRDefault="004427DE" w:rsidP="008A65B8">
      <w:r w:rsidRPr="009248F9">
        <w:t>7.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4427DE" w:rsidRDefault="004427DE" w:rsidP="008A65B8">
      <w:r w:rsidRPr="009248F9">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3F2452" w:rsidRDefault="003F2452" w:rsidP="008A65B8">
      <w:r w:rsidRPr="003F2452">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4 настоящего административного регламента.</w:t>
      </w:r>
    </w:p>
    <w:p w:rsidR="003F2452" w:rsidRDefault="003F2452" w:rsidP="003F2452">
      <w:pPr>
        <w:rPr>
          <w:rFonts w:eastAsia="font408"/>
        </w:rPr>
      </w:pPr>
      <w:r>
        <w:t>(</w:t>
      </w:r>
      <w:r w:rsidRPr="003F2452">
        <w:t>абзац третий пункта 7</w:t>
      </w:r>
      <w:r>
        <w:t xml:space="preserve"> изложен в редакции </w:t>
      </w:r>
      <w:r>
        <w:rPr>
          <w:rFonts w:eastAsia="font408"/>
        </w:rPr>
        <w:t>постановления Администрации</w:t>
      </w:r>
      <w:r w:rsidRPr="003F2452">
        <w:rPr>
          <w:rFonts w:eastAsia="font408"/>
        </w:rPr>
        <w:t xml:space="preserve"> </w:t>
      </w:r>
      <w:r>
        <w:rPr>
          <w:rFonts w:eastAsia="font408"/>
        </w:rPr>
        <w:t xml:space="preserve">                  </w:t>
      </w:r>
      <w:hyperlink r:id="rId20"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9248F9" w:rsidRPr="009248F9" w:rsidRDefault="004427DE" w:rsidP="008A65B8">
      <w:r w:rsidRPr="009248F9">
        <w:t>8. Информирование заявителей о порядке предоставления муниципальной услуги в автономном учреждении Ханты-Мансийского автономного округа</w:t>
      </w:r>
      <w:r w:rsidR="009248F9" w:rsidRPr="009248F9">
        <w:t>-</w:t>
      </w:r>
      <w:r w:rsidRPr="009248F9">
        <w:t xml:space="preserve">Югры </w:t>
      </w:r>
      <w:r w:rsidR="009248F9" w:rsidRPr="009248F9">
        <w:t>«</w:t>
      </w:r>
      <w:r w:rsidRPr="009248F9">
        <w:t>Многофункциональный центр предоставления государственных и муниципальных услуг Югры</w:t>
      </w:r>
      <w:r w:rsidR="009248F9" w:rsidRPr="009248F9">
        <w:t>»</w:t>
      </w:r>
      <w:r w:rsidRPr="009248F9">
        <w:t xml:space="preserve"> (далее</w:t>
      </w:r>
      <w:r w:rsidR="009248F9" w:rsidRPr="009248F9">
        <w:t>-</w:t>
      </w:r>
      <w:r w:rsidRPr="009248F9">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4427DE" w:rsidRDefault="004427DE" w:rsidP="008A65B8">
      <w:r w:rsidRPr="009248F9">
        <w:lastRenderedPageBreak/>
        <w:t>9. Информация по вопросам предоставления муниципальной услуги, в том числе о сроках и порядке ее предоставления, размещенная на Едином портал</w:t>
      </w:r>
      <w:r w:rsidR="003F2452">
        <w:t>е</w:t>
      </w:r>
      <w:r w:rsidRPr="009248F9">
        <w:t xml:space="preserve"> и официальном сайте предоставляется заявителю бесплатно.</w:t>
      </w:r>
    </w:p>
    <w:p w:rsidR="003F2452" w:rsidRPr="009248F9" w:rsidRDefault="003F2452" w:rsidP="008A65B8">
      <w:r>
        <w:t>(</w:t>
      </w:r>
      <w:r w:rsidRPr="003F2452">
        <w:t>в пункте 9 слова «Едином и региональном порталах» замен</w:t>
      </w:r>
      <w:r>
        <w:t xml:space="preserve">ены словами «Едином портале» </w:t>
      </w:r>
      <w:r>
        <w:rPr>
          <w:rFonts w:eastAsia="font408"/>
        </w:rPr>
        <w:t>постановлением Администрации</w:t>
      </w:r>
      <w:r w:rsidRPr="003F2452">
        <w:rPr>
          <w:rFonts w:eastAsia="font408"/>
        </w:rPr>
        <w:t xml:space="preserve"> </w:t>
      </w:r>
      <w:hyperlink r:id="rId21"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4427DE" w:rsidRPr="009248F9" w:rsidRDefault="004427DE" w:rsidP="008A65B8">
      <w:r w:rsidRPr="009248F9">
        <w:t>10. 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427DE" w:rsidRPr="009248F9" w:rsidRDefault="004427DE" w:rsidP="008A65B8">
      <w:r w:rsidRPr="009248F9">
        <w:t>11.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4427DE" w:rsidRPr="009248F9" w:rsidRDefault="004427DE" w:rsidP="008A65B8">
      <w:r w:rsidRPr="009248F9">
        <w:t>По выбору заявителя могут использоваться способы получения информации, указанные в пункте 4 настоящего административного регламента, а также информационные материалы, размещены на официальных сайтах:</w:t>
      </w:r>
    </w:p>
    <w:p w:rsidR="004427DE" w:rsidRPr="009248F9" w:rsidRDefault="004427DE" w:rsidP="008A65B8">
      <w:r w:rsidRPr="009248F9">
        <w:t>- информацию об администрации, Отделе, предоставляющем муниципальную услугу, заявитель может получить посредством обращения на сайт: http://www.berezovo.ru/;</w:t>
      </w:r>
    </w:p>
    <w:p w:rsidR="00E31632" w:rsidRPr="009248F9" w:rsidRDefault="009248F9" w:rsidP="008A65B8">
      <w:r w:rsidRPr="009248F9">
        <w:t>-</w:t>
      </w:r>
      <w:r w:rsidR="00E31632" w:rsidRPr="009248F9">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(далее</w:t>
      </w:r>
      <w:r w:rsidRPr="009248F9">
        <w:t>-</w:t>
      </w:r>
      <w:r w:rsidR="00E31632" w:rsidRPr="009248F9">
        <w:t xml:space="preserve">Управление </w:t>
      </w:r>
      <w:proofErr w:type="spellStart"/>
      <w:r w:rsidR="00E31632" w:rsidRPr="009248F9">
        <w:t>Росреестра</w:t>
      </w:r>
      <w:proofErr w:type="spellEnd"/>
      <w:r w:rsidR="00E31632" w:rsidRPr="009248F9">
        <w:t>) заявитель может получить посредством обращения на сайт: http://www.to86.rosreestr.ru/;</w:t>
      </w:r>
    </w:p>
    <w:p w:rsidR="00E31632" w:rsidRPr="009248F9" w:rsidRDefault="00E31632" w:rsidP="008A65B8">
      <w:r w:rsidRPr="009248F9">
        <w:t>- информацию о Межрайонной ИФНС России</w:t>
      </w:r>
      <w:r w:rsidR="009248F9" w:rsidRPr="009248F9">
        <w:t xml:space="preserve"> № </w:t>
      </w:r>
      <w:r w:rsidRPr="009248F9">
        <w:t>7 по Ханты-Мансийскому автономному округу</w:t>
      </w:r>
      <w:r w:rsidR="009248F9" w:rsidRPr="009248F9">
        <w:t>-</w:t>
      </w:r>
      <w:r w:rsidRPr="009248F9">
        <w:t>Югре (далее</w:t>
      </w:r>
      <w:r w:rsidR="009248F9" w:rsidRPr="009248F9">
        <w:t>-</w:t>
      </w:r>
      <w:r w:rsidR="007D21E2" w:rsidRPr="009248F9">
        <w:t xml:space="preserve"> Межрайонная </w:t>
      </w:r>
      <w:r w:rsidRPr="009248F9">
        <w:t>ИФНС</w:t>
      </w:r>
      <w:r w:rsidR="009248F9" w:rsidRPr="009248F9">
        <w:t xml:space="preserve"> № </w:t>
      </w:r>
      <w:r w:rsidR="00AE57BA" w:rsidRPr="009248F9">
        <w:t>7)</w:t>
      </w:r>
      <w:r w:rsidRPr="009248F9">
        <w:t xml:space="preserve"> заявитель может получить посредством обращения на сайт https://www.nalog.gov.ru/rn86/ifns/imns86_07/;</w:t>
      </w:r>
    </w:p>
    <w:p w:rsidR="009248F9" w:rsidRPr="009248F9" w:rsidRDefault="004427DE" w:rsidP="008A65B8">
      <w:r w:rsidRPr="009248F9">
        <w:t>- информацию об МФЦ заявитель может получить посредством обращения к порталу многофункциональных центров Ханты-Мансийского автономного округа</w:t>
      </w:r>
      <w:r w:rsidR="009248F9" w:rsidRPr="009248F9">
        <w:t>-</w:t>
      </w:r>
      <w:r w:rsidRPr="009248F9">
        <w:t>Югры (http://mfc.admhmao.ru/) (далее</w:t>
      </w:r>
      <w:r w:rsidR="009248F9" w:rsidRPr="009248F9">
        <w:t>-</w:t>
      </w:r>
      <w:r w:rsidRPr="009248F9">
        <w:t>портал МФЦ).</w:t>
      </w:r>
    </w:p>
    <w:p w:rsidR="004427DE" w:rsidRPr="009248F9" w:rsidRDefault="004427DE" w:rsidP="008A65B8">
      <w:r w:rsidRPr="009248F9">
        <w:t xml:space="preserve">12. </w:t>
      </w:r>
      <w:r w:rsidR="00E66A6A" w:rsidRPr="00E66A6A">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E66A6A" w:rsidRDefault="00E66A6A" w:rsidP="00E66A6A">
      <w:r>
        <w:t xml:space="preserve">(абзац первый пункта 12 изложен в редакции постановления Администрации                  </w:t>
      </w:r>
      <w:hyperlink r:id="rId22"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9248F9" w:rsidRPr="009248F9" w:rsidRDefault="004427DE" w:rsidP="008A65B8">
      <w:r w:rsidRPr="009248F9">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w:t>
      </w:r>
      <w:proofErr w:type="gramStart"/>
      <w:r w:rsidRPr="009248F9">
        <w:t>органов власти</w:t>
      </w:r>
      <w:proofErr w:type="gramEnd"/>
      <w:r w:rsidRPr="009248F9">
        <w:t xml:space="preserve"> участвующих в предоставлении муниципальной услуги, в том числе МФЦ размещается Отделом на официальном сайте: http://www.berezovo.ru/ (раздел </w:t>
      </w:r>
      <w:r w:rsidR="009248F9" w:rsidRPr="009248F9">
        <w:t>«</w:t>
      </w:r>
      <w:r w:rsidRPr="009248F9">
        <w:t>Деятельность</w:t>
      </w:r>
      <w:r w:rsidR="009248F9" w:rsidRPr="009248F9">
        <w:t>»</w:t>
      </w:r>
      <w:r w:rsidRPr="009248F9">
        <w:t xml:space="preserve">, </w:t>
      </w:r>
      <w:r w:rsidR="009248F9" w:rsidRPr="009248F9">
        <w:t>«</w:t>
      </w:r>
      <w:r w:rsidRPr="009248F9">
        <w:t>Государственные и муниципальные услуги</w:t>
      </w:r>
      <w:r w:rsidR="009248F9" w:rsidRPr="009248F9">
        <w:t>»</w:t>
      </w:r>
      <w:r w:rsidRPr="009248F9">
        <w:t xml:space="preserve">, </w:t>
      </w:r>
      <w:r w:rsidR="009248F9" w:rsidRPr="009248F9">
        <w:t>«</w:t>
      </w:r>
      <w:r w:rsidRPr="009248F9">
        <w:t>Муниципальные услуги и административные регламенты</w:t>
      </w:r>
      <w:r w:rsidR="009248F9" w:rsidRPr="009248F9">
        <w:t>»</w:t>
      </w:r>
      <w:r w:rsidRPr="009248F9">
        <w:t xml:space="preserve">, муниципальная услуга, </w:t>
      </w:r>
      <w:r w:rsidR="009248F9" w:rsidRPr="009248F9">
        <w:t>«</w:t>
      </w:r>
      <w:r w:rsidRPr="009248F9">
        <w:t>Справочная информация</w:t>
      </w:r>
      <w:r w:rsidR="009248F9" w:rsidRPr="009248F9">
        <w:t>»</w:t>
      </w:r>
      <w:r w:rsidRPr="009248F9">
        <w:t>).</w:t>
      </w:r>
    </w:p>
    <w:p w:rsidR="004427DE" w:rsidRDefault="004427DE" w:rsidP="008A65B8">
      <w:r w:rsidRPr="009248F9">
        <w:t>На информационных стендах в месте предо</w:t>
      </w:r>
      <w:r w:rsidR="00E31632" w:rsidRPr="009248F9">
        <w:t xml:space="preserve">ставления муниципальной услуги </w:t>
      </w:r>
      <w:r w:rsidRPr="009248F9">
        <w:t xml:space="preserve">и в информационно-телекоммуникационной сети </w:t>
      </w:r>
      <w:r w:rsidR="009248F9" w:rsidRPr="009248F9">
        <w:t>«</w:t>
      </w:r>
      <w:r w:rsidRPr="009248F9">
        <w:t>Интернет</w:t>
      </w:r>
      <w:r w:rsidR="009248F9" w:rsidRPr="009248F9">
        <w:t>»</w:t>
      </w:r>
      <w:r w:rsidRPr="009248F9">
        <w:t>, в том числе на Едином портал</w:t>
      </w:r>
      <w:r w:rsidR="003F2452">
        <w:t>е</w:t>
      </w:r>
      <w:r w:rsidRPr="009248F9">
        <w:t xml:space="preserve"> размещается следующая информация:</w:t>
      </w:r>
    </w:p>
    <w:p w:rsidR="003F2452" w:rsidRPr="009248F9" w:rsidRDefault="003F2452" w:rsidP="008A65B8">
      <w:r>
        <w:t>(</w:t>
      </w:r>
      <w:r w:rsidRPr="003F2452">
        <w:t>в абзаце третьем пункта 12 слова «Едином и региональном порталах» замен</w:t>
      </w:r>
      <w:r>
        <w:t xml:space="preserve">ены словами «Едином портале» </w:t>
      </w:r>
      <w:r>
        <w:rPr>
          <w:rFonts w:eastAsia="font408"/>
        </w:rPr>
        <w:t>постановлением Администрации</w:t>
      </w:r>
      <w:r w:rsidRPr="003F2452">
        <w:rPr>
          <w:rFonts w:eastAsia="font408"/>
        </w:rPr>
        <w:t xml:space="preserve"> </w:t>
      </w:r>
      <w:hyperlink r:id="rId23"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4427DE" w:rsidRPr="009248F9" w:rsidRDefault="004427DE" w:rsidP="008A65B8">
      <w:r w:rsidRPr="009248F9">
        <w:t>- справочная информация (место нахождения, графики работы, справочные телефоны, адреса официального сайта и электрон</w:t>
      </w:r>
      <w:r w:rsidR="00E31632" w:rsidRPr="009248F9">
        <w:t>ной почты администрации, Отдела</w:t>
      </w:r>
      <w:r w:rsidRPr="009248F9">
        <w:t>);</w:t>
      </w:r>
    </w:p>
    <w:p w:rsidR="004427DE" w:rsidRPr="009248F9" w:rsidRDefault="004427DE" w:rsidP="008A65B8">
      <w:pPr>
        <w:rPr>
          <w:rFonts w:cs="Arial"/>
          <w:szCs w:val="28"/>
        </w:rPr>
      </w:pPr>
      <w:r w:rsidRPr="009248F9">
        <w:rPr>
          <w:rFonts w:cs="Arial"/>
          <w:szCs w:val="28"/>
        </w:rPr>
        <w:lastRenderedPageBreak/>
        <w:t>- бланки заявлений о предоставлении муниципальной услуги и образцы их заполнения;</w:t>
      </w:r>
    </w:p>
    <w:p w:rsidR="004427DE" w:rsidRPr="009248F9" w:rsidRDefault="004427DE" w:rsidP="008A65B8">
      <w:pPr>
        <w:rPr>
          <w:rFonts w:cs="Arial"/>
          <w:szCs w:val="28"/>
        </w:rPr>
      </w:pPr>
      <w:r w:rsidRPr="009248F9">
        <w:rPr>
          <w:rFonts w:cs="Arial"/>
          <w:szCs w:val="28"/>
        </w:rPr>
        <w:t>- перечень нормативно правовых актов, регулирующих предоставление муниципальной услуги;</w:t>
      </w:r>
    </w:p>
    <w:p w:rsidR="009248F9" w:rsidRPr="009248F9" w:rsidRDefault="004427DE" w:rsidP="008A65B8">
      <w:pPr>
        <w:rPr>
          <w:rFonts w:cs="Arial"/>
          <w:szCs w:val="28"/>
        </w:rPr>
      </w:pPr>
      <w:r w:rsidRPr="009248F9">
        <w:rPr>
          <w:rFonts w:cs="Arial"/>
          <w:szCs w:val="28"/>
        </w:rPr>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4427DE" w:rsidRDefault="004427DE" w:rsidP="008A65B8">
      <w:pPr>
        <w:rPr>
          <w:rFonts w:cs="Arial"/>
          <w:szCs w:val="28"/>
        </w:rPr>
      </w:pPr>
      <w:r w:rsidRPr="009248F9">
        <w:rPr>
          <w:rFonts w:cs="Arial"/>
          <w:szCs w:val="28"/>
        </w:rPr>
        <w:t xml:space="preserve">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92217A">
        <w:rPr>
          <w:rFonts w:cs="Arial"/>
          <w:szCs w:val="28"/>
        </w:rPr>
        <w:t>портале</w:t>
      </w:r>
      <w:r w:rsidRPr="009248F9">
        <w:rPr>
          <w:rFonts w:cs="Arial"/>
          <w:szCs w:val="28"/>
        </w:rPr>
        <w:t>) и на информационном стенде, находящемся в месте предоставления муниципальной услуги.</w:t>
      </w:r>
    </w:p>
    <w:p w:rsidR="0092217A" w:rsidRPr="009248F9" w:rsidRDefault="0092217A" w:rsidP="008A65B8">
      <w:pPr>
        <w:rPr>
          <w:rFonts w:cs="Arial"/>
          <w:szCs w:val="28"/>
        </w:rPr>
      </w:pPr>
      <w:r>
        <w:rPr>
          <w:rFonts w:cs="Arial"/>
          <w:szCs w:val="28"/>
        </w:rPr>
        <w:t>(</w:t>
      </w:r>
      <w:r w:rsidRPr="0092217A">
        <w:rPr>
          <w:rFonts w:cs="Arial"/>
          <w:szCs w:val="28"/>
        </w:rPr>
        <w:t>в абзаце восьмом пункта 12 слова «Едином и региональном порталах» замен</w:t>
      </w:r>
      <w:r>
        <w:rPr>
          <w:rFonts w:cs="Arial"/>
          <w:szCs w:val="28"/>
        </w:rPr>
        <w:t xml:space="preserve">ены словами «Едином портале» </w:t>
      </w:r>
      <w:r>
        <w:rPr>
          <w:rFonts w:eastAsia="font408"/>
        </w:rPr>
        <w:t>постановлением Администрации</w:t>
      </w:r>
      <w:r w:rsidRPr="003F2452">
        <w:rPr>
          <w:rFonts w:eastAsia="font408"/>
        </w:rPr>
        <w:t xml:space="preserve"> </w:t>
      </w:r>
      <w:hyperlink r:id="rId24"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243742" w:rsidRPr="009248F9" w:rsidRDefault="00243742" w:rsidP="00347BAA">
      <w:pPr>
        <w:autoSpaceDE w:val="0"/>
        <w:autoSpaceDN w:val="0"/>
        <w:adjustRightInd w:val="0"/>
        <w:rPr>
          <w:rFonts w:cs="Arial"/>
          <w:b/>
          <w:szCs w:val="28"/>
        </w:rPr>
      </w:pPr>
    </w:p>
    <w:p w:rsidR="004427DE" w:rsidRPr="009248F9" w:rsidRDefault="00CF190B" w:rsidP="008A65B8">
      <w:pPr>
        <w:pStyle w:val="2"/>
      </w:pPr>
      <w:r w:rsidRPr="009248F9">
        <w:rPr>
          <w:lang w:val="en-US"/>
        </w:rPr>
        <w:t>II</w:t>
      </w:r>
      <w:r w:rsidRPr="009248F9">
        <w:t xml:space="preserve">. </w:t>
      </w:r>
      <w:r w:rsidR="004427DE" w:rsidRPr="009248F9">
        <w:t>Стандарт предоставления муниципальной услуги</w:t>
      </w:r>
    </w:p>
    <w:p w:rsidR="004427DE" w:rsidRPr="009248F9" w:rsidRDefault="004427DE" w:rsidP="00347BAA">
      <w:pPr>
        <w:jc w:val="center"/>
        <w:rPr>
          <w:rFonts w:cs="Arial"/>
          <w:b/>
          <w:szCs w:val="28"/>
        </w:rPr>
      </w:pPr>
    </w:p>
    <w:p w:rsidR="004427DE" w:rsidRPr="009248F9" w:rsidRDefault="004427DE" w:rsidP="007D21E2">
      <w:pPr>
        <w:ind w:firstLine="0"/>
        <w:jc w:val="center"/>
        <w:rPr>
          <w:rFonts w:cs="Arial"/>
          <w:b/>
          <w:szCs w:val="28"/>
        </w:rPr>
      </w:pPr>
      <w:r w:rsidRPr="009248F9">
        <w:rPr>
          <w:rFonts w:cs="Arial"/>
          <w:b/>
          <w:szCs w:val="28"/>
        </w:rPr>
        <w:t>Наименование муниципальной услуги</w:t>
      </w:r>
    </w:p>
    <w:p w:rsidR="004427DE" w:rsidRPr="009248F9" w:rsidRDefault="004427DE" w:rsidP="00347BAA">
      <w:pPr>
        <w:jc w:val="center"/>
        <w:rPr>
          <w:rFonts w:cs="Arial"/>
          <w:szCs w:val="28"/>
        </w:rPr>
      </w:pPr>
    </w:p>
    <w:p w:rsidR="008A65B8" w:rsidRPr="008A65B8" w:rsidRDefault="008A65B8" w:rsidP="008A65B8">
      <w:r>
        <w:t xml:space="preserve">13. </w:t>
      </w:r>
      <w:r w:rsidRPr="008A65B8">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8A65B8" w:rsidRPr="008A65B8" w:rsidRDefault="008A65B8" w:rsidP="008A65B8">
      <w:r w:rsidRPr="008A65B8">
        <w:t>Муниципальная услуга включает в себя следующие подуслуги:</w:t>
      </w:r>
    </w:p>
    <w:p w:rsidR="008A65B8" w:rsidRPr="008A65B8" w:rsidRDefault="008A65B8" w:rsidP="008A65B8">
      <w:r w:rsidRPr="008A65B8">
        <w:t>-направление уведомления о сносе объекта капитального строительства (далее-уведомление о сносе);</w:t>
      </w:r>
    </w:p>
    <w:p w:rsidR="008A65B8" w:rsidRPr="008A65B8" w:rsidRDefault="008A65B8" w:rsidP="008A65B8">
      <w:r w:rsidRPr="008A65B8">
        <w:t>-направление уведомления о завершении сноса объекта капитального строительства (далее-уведомление о завершении сноса).</w:t>
      </w:r>
    </w:p>
    <w:p w:rsidR="00E66A6A" w:rsidRDefault="00E66A6A" w:rsidP="00E66A6A">
      <w:pPr>
        <w:ind w:firstLine="0"/>
        <w:rPr>
          <w:rFonts w:cs="Arial"/>
          <w:b/>
          <w:bCs/>
          <w:szCs w:val="28"/>
        </w:rPr>
      </w:pPr>
    </w:p>
    <w:p w:rsidR="00E66A6A" w:rsidRDefault="00E66A6A" w:rsidP="00E66A6A">
      <w:pPr>
        <w:ind w:firstLine="0"/>
        <w:jc w:val="center"/>
        <w:rPr>
          <w:rFonts w:cs="Arial"/>
          <w:bCs/>
          <w:szCs w:val="28"/>
        </w:rPr>
      </w:pPr>
      <w:r w:rsidRPr="00E66A6A">
        <w:rPr>
          <w:rFonts w:cs="Arial"/>
          <w:b/>
          <w:bCs/>
          <w:szCs w:val="28"/>
        </w:rPr>
        <w:t>Наименование органа, предоставляющего муниципальную услугу</w:t>
      </w:r>
    </w:p>
    <w:p w:rsidR="00E66A6A" w:rsidRDefault="00E66A6A" w:rsidP="00E66A6A">
      <w:r>
        <w:rPr>
          <w:rFonts w:cs="Arial"/>
          <w:bCs/>
          <w:szCs w:val="28"/>
        </w:rPr>
        <w:t xml:space="preserve">(заголовок пункта 14 изложен в редакции постановления Администрации </w:t>
      </w:r>
      <w:r>
        <w:t xml:space="preserve">                      </w:t>
      </w:r>
      <w:hyperlink r:id="rId25"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8A65B8" w:rsidRPr="008A65B8" w:rsidRDefault="008A65B8" w:rsidP="008A65B8">
      <w:pPr>
        <w:autoSpaceDE w:val="0"/>
        <w:autoSpaceDN w:val="0"/>
        <w:adjustRightInd w:val="0"/>
        <w:ind w:right="-2" w:firstLine="708"/>
        <w:rPr>
          <w:rFonts w:cs="Arial"/>
          <w:bCs/>
          <w:szCs w:val="28"/>
        </w:rPr>
      </w:pPr>
    </w:p>
    <w:p w:rsidR="008A65B8" w:rsidRPr="008A65B8" w:rsidRDefault="008A65B8" w:rsidP="008A65B8">
      <w:r>
        <w:t xml:space="preserve">14. </w:t>
      </w:r>
      <w:r w:rsidRPr="008A65B8">
        <w:t xml:space="preserve">Органом местного самоуправления, предоставляющим муниципальную услугу, является администрация Березовского района. </w:t>
      </w:r>
    </w:p>
    <w:p w:rsidR="008A65B8" w:rsidRDefault="008A65B8" w:rsidP="008A65B8">
      <w:r w:rsidRPr="008A65B8">
        <w:t>Непосредственное предоставление муниципальной услуги осуществляет Отдел.</w:t>
      </w:r>
    </w:p>
    <w:p w:rsidR="004427DE" w:rsidRPr="009248F9" w:rsidRDefault="004427DE" w:rsidP="008A65B8">
      <w:r w:rsidRPr="009248F9">
        <w:t>За получением муниципальной услуги заявитель может обратиться</w:t>
      </w:r>
      <w:r w:rsidR="009248F9" w:rsidRPr="009248F9">
        <w:t xml:space="preserve"> </w:t>
      </w:r>
      <w:r w:rsidRPr="009248F9">
        <w:t xml:space="preserve">в МФЦ. </w:t>
      </w:r>
    </w:p>
    <w:p w:rsidR="007D21E2" w:rsidRPr="009248F9" w:rsidRDefault="00462FAF" w:rsidP="008A65B8">
      <w:r w:rsidRPr="009248F9">
        <w:t xml:space="preserve">15. </w:t>
      </w:r>
      <w:r w:rsidR="007D21E2" w:rsidRPr="009248F9">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7D21E2" w:rsidRPr="009248F9" w:rsidRDefault="007D21E2" w:rsidP="008A65B8">
      <w:r w:rsidRPr="009248F9">
        <w:t xml:space="preserve">- Управлением </w:t>
      </w:r>
      <w:proofErr w:type="spellStart"/>
      <w:r w:rsidRPr="009248F9">
        <w:t>Росреестра</w:t>
      </w:r>
      <w:proofErr w:type="spellEnd"/>
      <w:r w:rsidRPr="009248F9">
        <w:t>;</w:t>
      </w:r>
    </w:p>
    <w:p w:rsidR="007D21E2" w:rsidRPr="009248F9" w:rsidRDefault="002016C5" w:rsidP="008A65B8">
      <w:r w:rsidRPr="009248F9">
        <w:t xml:space="preserve">- </w:t>
      </w:r>
      <w:r w:rsidR="00004BF1" w:rsidRPr="009248F9">
        <w:t>Межрайонной ИФНС</w:t>
      </w:r>
      <w:r w:rsidR="009248F9" w:rsidRPr="009248F9">
        <w:t xml:space="preserve"> № </w:t>
      </w:r>
      <w:r w:rsidR="00004BF1" w:rsidRPr="009248F9">
        <w:t>7.</w:t>
      </w:r>
    </w:p>
    <w:p w:rsidR="004427DE" w:rsidRPr="009248F9" w:rsidRDefault="00462FAF" w:rsidP="00347BAA">
      <w:pPr>
        <w:autoSpaceDE w:val="0"/>
        <w:autoSpaceDN w:val="0"/>
        <w:adjustRightInd w:val="0"/>
        <w:ind w:firstLine="709"/>
        <w:rPr>
          <w:rFonts w:eastAsia="Calibri" w:cs="Arial"/>
          <w:szCs w:val="28"/>
        </w:rPr>
      </w:pPr>
      <w:r w:rsidRPr="009248F9">
        <w:rPr>
          <w:rFonts w:cs="Arial"/>
          <w:szCs w:val="28"/>
        </w:rPr>
        <w:t xml:space="preserve">16. </w:t>
      </w:r>
      <w:r w:rsidR="004427DE" w:rsidRPr="009248F9">
        <w:rPr>
          <w:rFonts w:cs="Arial"/>
          <w:szCs w:val="28"/>
        </w:rPr>
        <w:t xml:space="preserve">В соответствии с </w:t>
      </w:r>
      <w:r w:rsidR="004427DE" w:rsidRPr="009248F9">
        <w:rPr>
          <w:rFonts w:eastAsia="Calibri" w:cs="Arial"/>
          <w:szCs w:val="28"/>
          <w:lang w:eastAsia="ar-SA"/>
        </w:rPr>
        <w:t>пунктом</w:t>
      </w:r>
      <w:r w:rsidR="004427DE" w:rsidRPr="009248F9">
        <w:rPr>
          <w:rFonts w:eastAsia="Calibri" w:cs="Arial"/>
          <w:szCs w:val="28"/>
        </w:rPr>
        <w:t xml:space="preserve"> 3 части 1 статьи 7 Федерального закона</w:t>
      </w:r>
      <w:r w:rsidR="009248F9" w:rsidRPr="009248F9">
        <w:rPr>
          <w:rFonts w:eastAsia="Calibri" w:cs="Arial"/>
          <w:szCs w:val="28"/>
        </w:rPr>
        <w:t xml:space="preserve"> </w:t>
      </w:r>
      <w:r w:rsidR="00D14C37" w:rsidRPr="009248F9">
        <w:rPr>
          <w:rFonts w:cs="Arial"/>
          <w:szCs w:val="28"/>
        </w:rPr>
        <w:t>от 27 июля 2010 года</w:t>
      </w:r>
      <w:r w:rsidR="009248F9" w:rsidRPr="009248F9">
        <w:rPr>
          <w:rFonts w:cs="Arial"/>
          <w:szCs w:val="28"/>
        </w:rPr>
        <w:t xml:space="preserve">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9248F9" w:rsidRPr="00E15DE5">
          <w:rPr>
            <w:rStyle w:val="a3"/>
            <w:rFonts w:cs="Arial"/>
            <w:szCs w:val="28"/>
          </w:rPr>
          <w:t xml:space="preserve">№ </w:t>
        </w:r>
        <w:r w:rsidR="00D14C37" w:rsidRPr="00E15DE5">
          <w:rPr>
            <w:rStyle w:val="a3"/>
            <w:rFonts w:cs="Arial"/>
            <w:szCs w:val="28"/>
          </w:rPr>
          <w:t xml:space="preserve">210-ФЗ </w:t>
        </w:r>
        <w:r w:rsidR="009248F9" w:rsidRPr="00E15DE5">
          <w:rPr>
            <w:rStyle w:val="a3"/>
            <w:rFonts w:cs="Arial"/>
            <w:szCs w:val="28"/>
          </w:rPr>
          <w:t>«</w:t>
        </w:r>
        <w:r w:rsidR="00D14C37" w:rsidRPr="00E15DE5">
          <w:rPr>
            <w:rStyle w:val="a3"/>
            <w:rFonts w:cs="Arial"/>
            <w:szCs w:val="28"/>
          </w:rPr>
          <w:t>Об организации</w:t>
        </w:r>
      </w:hyperlink>
      <w:r w:rsidR="00D14C37" w:rsidRPr="009248F9">
        <w:rPr>
          <w:rFonts w:cs="Arial"/>
          <w:szCs w:val="28"/>
        </w:rPr>
        <w:t xml:space="preserve"> предоставления государственных и муниципальных услуг</w:t>
      </w:r>
      <w:r w:rsidR="009248F9" w:rsidRPr="009248F9">
        <w:rPr>
          <w:rFonts w:cs="Arial"/>
          <w:szCs w:val="28"/>
        </w:rPr>
        <w:t>»</w:t>
      </w:r>
      <w:r w:rsidR="00D14C37" w:rsidRPr="009248F9">
        <w:rPr>
          <w:rFonts w:cs="Arial"/>
          <w:szCs w:val="28"/>
        </w:rPr>
        <w:t xml:space="preserve"> (далее Федеральный закон </w:t>
      </w:r>
      <w:hyperlink r:id="rId2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14C37" w:rsidRPr="00E15DE5">
          <w:rPr>
            <w:rStyle w:val="a3"/>
            <w:rFonts w:cs="Arial"/>
            <w:szCs w:val="28"/>
          </w:rPr>
          <w:t>210</w:t>
        </w:r>
        <w:r w:rsidR="004427DE" w:rsidRPr="00E15DE5">
          <w:rPr>
            <w:rStyle w:val="a3"/>
            <w:rFonts w:cs="Arial"/>
            <w:szCs w:val="28"/>
          </w:rPr>
          <w:t>-ФЗ</w:t>
        </w:r>
      </w:hyperlink>
      <w:r w:rsidR="00D14C37" w:rsidRPr="009248F9">
        <w:rPr>
          <w:rFonts w:cs="Arial"/>
          <w:szCs w:val="28"/>
        </w:rPr>
        <w:t>)</w:t>
      </w:r>
      <w:r w:rsidR="004427DE" w:rsidRPr="009248F9">
        <w:rPr>
          <w:rFonts w:eastAsia="Calibri" w:cs="Arial"/>
          <w:szCs w:val="28"/>
        </w:rPr>
        <w:t xml:space="preserve"> </w:t>
      </w:r>
      <w:r w:rsidR="004427DE" w:rsidRPr="009248F9">
        <w:rPr>
          <w:rFonts w:cs="Arial"/>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28"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4427DE" w:rsidRPr="00E15DE5">
          <w:rPr>
            <w:rStyle w:val="a3"/>
            <w:rFonts w:cs="Arial"/>
            <w:szCs w:val="28"/>
          </w:rPr>
          <w:t>от 03 ноября 2011 года</w:t>
        </w:r>
        <w:r w:rsidR="009248F9" w:rsidRPr="00E15DE5">
          <w:rPr>
            <w:rStyle w:val="a3"/>
            <w:rFonts w:cs="Arial"/>
            <w:szCs w:val="28"/>
          </w:rPr>
          <w:t xml:space="preserve"> № </w:t>
        </w:r>
        <w:r w:rsidR="004427DE" w:rsidRPr="00E15DE5">
          <w:rPr>
            <w:rStyle w:val="a3"/>
            <w:rFonts w:cs="Arial"/>
            <w:szCs w:val="28"/>
          </w:rPr>
          <w:t>96</w:t>
        </w:r>
      </w:hyperlink>
      <w:r w:rsidR="004427DE" w:rsidRPr="009248F9">
        <w:rPr>
          <w:rFonts w:cs="Arial"/>
          <w:szCs w:val="28"/>
        </w:rPr>
        <w:t xml:space="preserve"> </w:t>
      </w:r>
      <w:r w:rsidR="009248F9" w:rsidRPr="009248F9">
        <w:rPr>
          <w:rFonts w:cs="Arial"/>
          <w:szCs w:val="28"/>
        </w:rPr>
        <w:t>«</w:t>
      </w:r>
      <w:r w:rsidR="004427DE" w:rsidRPr="009248F9">
        <w:rPr>
          <w:rFonts w:cs="Arial"/>
          <w:szCs w:val="28"/>
        </w:rPr>
        <w:t xml:space="preserve">Об утверждении перечня услуг, которые являются необходимыми и обязательными для предоставления органами местного </w:t>
      </w:r>
      <w:r w:rsidR="004427DE" w:rsidRPr="009248F9">
        <w:rPr>
          <w:rFonts w:cs="Arial"/>
          <w:szCs w:val="28"/>
        </w:rPr>
        <w:lastRenderedPageBreak/>
        <w:t>самоуправления муниципальных услуг, а также порядка определения размера платы за оказание таких услуг</w:t>
      </w:r>
      <w:r w:rsidR="009248F9" w:rsidRPr="009248F9">
        <w:rPr>
          <w:rFonts w:cs="Arial"/>
          <w:szCs w:val="28"/>
        </w:rPr>
        <w:t>»</w:t>
      </w:r>
      <w:r w:rsidR="004427DE" w:rsidRPr="009248F9">
        <w:rPr>
          <w:rFonts w:cs="Arial"/>
          <w:szCs w:val="28"/>
        </w:rPr>
        <w:t xml:space="preserve">. </w:t>
      </w:r>
    </w:p>
    <w:p w:rsidR="004427DE" w:rsidRPr="009248F9" w:rsidRDefault="004427DE" w:rsidP="00347BAA">
      <w:pPr>
        <w:autoSpaceDE w:val="0"/>
        <w:autoSpaceDN w:val="0"/>
        <w:adjustRightInd w:val="0"/>
        <w:rPr>
          <w:rFonts w:cs="Arial"/>
          <w:szCs w:val="28"/>
        </w:rPr>
      </w:pPr>
    </w:p>
    <w:p w:rsidR="00C14963" w:rsidRPr="009248F9" w:rsidRDefault="00C14963" w:rsidP="00347BAA">
      <w:pPr>
        <w:autoSpaceDE w:val="0"/>
        <w:autoSpaceDN w:val="0"/>
        <w:adjustRightInd w:val="0"/>
        <w:jc w:val="center"/>
        <w:rPr>
          <w:rFonts w:cs="Arial"/>
          <w:b/>
          <w:szCs w:val="28"/>
        </w:rPr>
      </w:pPr>
      <w:r w:rsidRPr="009248F9">
        <w:rPr>
          <w:rFonts w:cs="Arial"/>
          <w:b/>
          <w:szCs w:val="28"/>
        </w:rPr>
        <w:t>Результат предоставления муниципальной услуги</w:t>
      </w:r>
    </w:p>
    <w:p w:rsidR="009248F9" w:rsidRPr="009248F9" w:rsidRDefault="009248F9" w:rsidP="00347BAA">
      <w:pPr>
        <w:autoSpaceDE w:val="0"/>
        <w:autoSpaceDN w:val="0"/>
        <w:adjustRightInd w:val="0"/>
        <w:jc w:val="center"/>
        <w:rPr>
          <w:rFonts w:cs="Arial"/>
          <w:b/>
          <w:szCs w:val="28"/>
        </w:rPr>
      </w:pPr>
    </w:p>
    <w:p w:rsidR="008A65B8" w:rsidRPr="008A65B8" w:rsidRDefault="008A65B8" w:rsidP="008A65B8">
      <w:r>
        <w:t xml:space="preserve">17. </w:t>
      </w:r>
      <w:r w:rsidRPr="008A65B8">
        <w:t>Результатом предоставления услуги является:</w:t>
      </w:r>
    </w:p>
    <w:p w:rsidR="008A65B8" w:rsidRPr="008A65B8" w:rsidRDefault="008A65B8" w:rsidP="008A65B8">
      <w:r w:rsidRPr="008A65B8">
        <w:t xml:space="preserve">- размещение Отделом уведомлений о планируемом сносе, о завершении сноса и документов в информационной системе обеспечения градостроительной деятельности (далее-ГИСОГД) и уведомление о таком размещении Службу жилищного и строительного надзора Ханты-Мансийского автономного округа-Югры (далее </w:t>
      </w:r>
      <w:proofErr w:type="spellStart"/>
      <w:r w:rsidRPr="008A65B8">
        <w:t>Жилстройнадзор</w:t>
      </w:r>
      <w:proofErr w:type="spellEnd"/>
      <w:r w:rsidRPr="008A65B8">
        <w:t xml:space="preserve"> ХМАО-Югры)</w:t>
      </w:r>
    </w:p>
    <w:p w:rsidR="008A65B8" w:rsidRPr="008A65B8" w:rsidRDefault="008A65B8" w:rsidP="008A65B8">
      <w:r w:rsidRPr="008A65B8">
        <w:t>- выдача (направление) извещения о приеме уведомления о планируемом сносе, уведомления о завершении сноса на бланке Отдела за подписью заведующего Отделом либо лица его замещающего, согласно Приложению 1 к настоящему административному регламенту;</w:t>
      </w:r>
    </w:p>
    <w:p w:rsidR="008A65B8" w:rsidRPr="008A65B8" w:rsidRDefault="008A65B8" w:rsidP="008A65B8">
      <w:r w:rsidRPr="008A65B8">
        <w:t>-выдача (направление) отказа в предоставлении муниципальной услуги на бланке Отдела за подписью заведующего Отделом либо лица его замещающего, согласно Приложению 2 к настоящему административному регламенту.</w:t>
      </w:r>
    </w:p>
    <w:p w:rsidR="004F6034" w:rsidRDefault="008A65B8" w:rsidP="008A65B8">
      <w:r w:rsidRPr="008A65B8">
        <w:t xml:space="preserve">Результат предоставления муниципальной услуги по выбору заявителя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w:t>
      </w:r>
      <w:hyperlink r:id="rId29" w:tooltip="ФЕДЕРАЛЬНЫЙ ЗАКОН от 06.04.2011 № 63-ФЗ ГОСУДАРСТВЕННАЯ ДУМА ФЕДЕРАЛЬНОГО СОБРАНИЯ РФ&#10;&#10;ОБ ЭЛЕКТРОННОЙ ПОДПИСИ" w:history="1">
        <w:r w:rsidRPr="00E15DE5">
          <w:rPr>
            <w:rStyle w:val="a3"/>
          </w:rPr>
          <w:t>№ 63-ФЗ «Об электронной подписи</w:t>
        </w:r>
      </w:hyperlink>
      <w:r w:rsidRPr="008A65B8">
        <w:t>».</w:t>
      </w:r>
    </w:p>
    <w:p w:rsidR="00813938" w:rsidRDefault="00813938" w:rsidP="00813938">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13938" w:rsidRDefault="00813938" w:rsidP="00813938">
      <w:r>
        <w:t>Формирование реестровой записи в качестве результата предоставления муниципальной услуги не предусмотрено.</w:t>
      </w:r>
    </w:p>
    <w:p w:rsidR="00813938" w:rsidRDefault="00813938" w:rsidP="00813938">
      <w: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r>
        <w:t>.</w:t>
      </w:r>
    </w:p>
    <w:p w:rsidR="00813938" w:rsidRDefault="00813938" w:rsidP="008A65B8">
      <w:r>
        <w:t>(</w:t>
      </w:r>
      <w:r w:rsidRPr="00813938">
        <w:t>пункт 17 дополн</w:t>
      </w:r>
      <w:r>
        <w:t>ен</w:t>
      </w:r>
      <w:r w:rsidRPr="00813938">
        <w:t xml:space="preserve"> абзацами шестым </w:t>
      </w:r>
      <w:r>
        <w:t>–</w:t>
      </w:r>
      <w:r w:rsidRPr="00813938">
        <w:t xml:space="preserve"> восьмым</w:t>
      </w:r>
      <w:r>
        <w:t xml:space="preserve"> постановлением Администрации </w:t>
      </w:r>
      <w:bookmarkStart w:id="0" w:name="_GoBack"/>
      <w:bookmarkEnd w:id="0"/>
      <w:r w:rsidRPr="00813938">
        <w:t xml:space="preserve"> </w:t>
      </w:r>
      <w:hyperlink r:id="rId30" w:tooltip="постановление от 27.02.2026 0:00:00 №165 Администрация Березовского района&#10;&#10;О внесении изменения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813938">
          <w:rPr>
            <w:rStyle w:val="a3"/>
          </w:rPr>
          <w:t>от 27.02.2026 № 165</w:t>
        </w:r>
      </w:hyperlink>
      <w:r>
        <w:t>)</w:t>
      </w:r>
    </w:p>
    <w:p w:rsidR="008A65B8" w:rsidRPr="009248F9" w:rsidRDefault="008A65B8" w:rsidP="008A65B8">
      <w:pPr>
        <w:autoSpaceDE w:val="0"/>
        <w:autoSpaceDN w:val="0"/>
        <w:adjustRightInd w:val="0"/>
        <w:rPr>
          <w:rFonts w:cs="Arial"/>
          <w:szCs w:val="28"/>
        </w:rPr>
      </w:pPr>
    </w:p>
    <w:p w:rsidR="004F6034" w:rsidRPr="009248F9" w:rsidRDefault="004F6034" w:rsidP="00347BAA">
      <w:pPr>
        <w:autoSpaceDE w:val="0"/>
        <w:autoSpaceDN w:val="0"/>
        <w:adjustRightInd w:val="0"/>
        <w:jc w:val="center"/>
        <w:rPr>
          <w:rFonts w:cs="Arial"/>
          <w:b/>
          <w:szCs w:val="28"/>
        </w:rPr>
      </w:pPr>
      <w:r w:rsidRPr="009248F9">
        <w:rPr>
          <w:rFonts w:cs="Arial"/>
          <w:b/>
          <w:szCs w:val="28"/>
        </w:rPr>
        <w:t>Срок предоставления муниципальной услуги</w:t>
      </w:r>
    </w:p>
    <w:p w:rsidR="009248F9" w:rsidRPr="009248F9" w:rsidRDefault="009248F9" w:rsidP="00347BAA">
      <w:pPr>
        <w:autoSpaceDE w:val="0"/>
        <w:autoSpaceDN w:val="0"/>
        <w:adjustRightInd w:val="0"/>
        <w:jc w:val="center"/>
        <w:rPr>
          <w:rFonts w:cs="Arial"/>
          <w:szCs w:val="28"/>
        </w:rPr>
      </w:pPr>
    </w:p>
    <w:p w:rsidR="004F6034" w:rsidRPr="009248F9" w:rsidRDefault="00720629" w:rsidP="008A65B8">
      <w:r w:rsidRPr="009248F9">
        <w:rPr>
          <w:lang w:bidi="ru-RU"/>
        </w:rPr>
        <w:t xml:space="preserve">18. </w:t>
      </w:r>
      <w:r w:rsidR="004F6034" w:rsidRPr="009248F9">
        <w:rPr>
          <w:lang w:bidi="ru-RU"/>
        </w:rPr>
        <w:t>Срок предоставления услуги составляет не более семи рабочих дней со дня п</w:t>
      </w:r>
      <w:r w:rsidR="00FF421F" w:rsidRPr="009248F9">
        <w:rPr>
          <w:lang w:bidi="ru-RU"/>
        </w:rPr>
        <w:t>оступления уведомления о сносе</w:t>
      </w:r>
      <w:r w:rsidR="00024DC5" w:rsidRPr="009248F9">
        <w:rPr>
          <w:lang w:bidi="ru-RU"/>
        </w:rPr>
        <w:t xml:space="preserve"> (</w:t>
      </w:r>
      <w:r w:rsidR="004F6034" w:rsidRPr="009248F9">
        <w:rPr>
          <w:lang w:bidi="ru-RU"/>
        </w:rPr>
        <w:t>о завершении сноса</w:t>
      </w:r>
      <w:r w:rsidR="00024DC5" w:rsidRPr="009248F9">
        <w:rPr>
          <w:lang w:bidi="ru-RU"/>
        </w:rPr>
        <w:t>)</w:t>
      </w:r>
      <w:r w:rsidR="004F6034" w:rsidRPr="009248F9">
        <w:rPr>
          <w:lang w:bidi="ru-RU"/>
        </w:rPr>
        <w:t xml:space="preserve"> в Отдел.</w:t>
      </w:r>
    </w:p>
    <w:p w:rsidR="00993EFC" w:rsidRPr="009248F9" w:rsidRDefault="00F14C4A" w:rsidP="008A65B8">
      <w:pPr>
        <w:rPr>
          <w:rFonts w:eastAsia="Calibri"/>
          <w:lang w:eastAsia="en-US"/>
        </w:rPr>
      </w:pPr>
      <w:r w:rsidRPr="009248F9">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r w:rsidR="00FF421F" w:rsidRPr="009248F9">
        <w:t xml:space="preserve">, </w:t>
      </w:r>
      <w:r w:rsidR="00FF421F" w:rsidRPr="009248F9">
        <w:rPr>
          <w:rFonts w:eastAsia="Calibri"/>
          <w:lang w:eastAsia="en-US"/>
        </w:rPr>
        <w:t>размещение уведомления</w:t>
      </w:r>
      <w:r w:rsidR="00C50A47" w:rsidRPr="009248F9">
        <w:rPr>
          <w:rFonts w:eastAsia="Calibri"/>
          <w:lang w:eastAsia="en-US"/>
        </w:rPr>
        <w:t xml:space="preserve"> о сносе (о завершении сноса)</w:t>
      </w:r>
      <w:r w:rsidR="00FF421F" w:rsidRPr="009248F9">
        <w:rPr>
          <w:rFonts w:eastAsia="Calibri"/>
          <w:lang w:eastAsia="en-US"/>
        </w:rPr>
        <w:t xml:space="preserve"> и документов в </w:t>
      </w:r>
      <w:r w:rsidR="00024DC5" w:rsidRPr="009248F9">
        <w:rPr>
          <w:rFonts w:eastAsia="Calibri"/>
          <w:lang w:eastAsia="en-US"/>
        </w:rPr>
        <w:t>ГИСОГД</w:t>
      </w:r>
      <w:r w:rsidR="00FF421F" w:rsidRPr="009248F9">
        <w:rPr>
          <w:rFonts w:eastAsia="Calibri"/>
          <w:lang w:eastAsia="en-US"/>
        </w:rPr>
        <w:t xml:space="preserve"> и уведомление о таком размещении </w:t>
      </w:r>
      <w:proofErr w:type="spellStart"/>
      <w:r w:rsidR="00993EFC" w:rsidRPr="009248F9">
        <w:rPr>
          <w:rFonts w:eastAsia="Calibri"/>
          <w:lang w:eastAsia="en-US"/>
        </w:rPr>
        <w:t>Жилстройнадзор</w:t>
      </w:r>
      <w:proofErr w:type="spellEnd"/>
      <w:r w:rsidR="00993EFC" w:rsidRPr="009248F9">
        <w:rPr>
          <w:rFonts w:eastAsia="Calibri"/>
          <w:lang w:eastAsia="en-US"/>
        </w:rPr>
        <w:t xml:space="preserve"> ХМАО</w:t>
      </w:r>
      <w:r w:rsidR="009248F9" w:rsidRPr="009248F9">
        <w:rPr>
          <w:rFonts w:eastAsia="Calibri"/>
          <w:lang w:eastAsia="en-US"/>
        </w:rPr>
        <w:t>-</w:t>
      </w:r>
      <w:r w:rsidR="00993EFC" w:rsidRPr="009248F9">
        <w:rPr>
          <w:rFonts w:eastAsia="Calibri"/>
          <w:lang w:eastAsia="en-US"/>
        </w:rPr>
        <w:t>Югры.</w:t>
      </w:r>
    </w:p>
    <w:p w:rsidR="00C802EF" w:rsidRPr="009248F9" w:rsidRDefault="00C802EF" w:rsidP="008A65B8">
      <w:pPr>
        <w:rPr>
          <w:rFonts w:eastAsia="Calibri"/>
          <w:lang w:eastAsia="en-US"/>
        </w:rPr>
      </w:pPr>
      <w:r w:rsidRPr="009248F9">
        <w:rPr>
          <w:rFonts w:eastAsia="Calibri"/>
          <w:lang w:eastAsia="en-US"/>
        </w:rPr>
        <w:t>Срок выдачи (направления) документов, являющихся результатом предоставления муниципальной услуги, составляет 1 рабочий день со дня принятия одного из указанных в пункте 17 настоящего административного регламента решений.</w:t>
      </w:r>
    </w:p>
    <w:p w:rsidR="00F14C4A" w:rsidRPr="009248F9" w:rsidRDefault="00F14C4A" w:rsidP="008A65B8">
      <w:pPr>
        <w:rPr>
          <w:rFonts w:eastAsia="Calibri"/>
          <w:i/>
          <w:lang w:eastAsia="en-US"/>
        </w:rPr>
      </w:pPr>
      <w:r w:rsidRPr="009248F9">
        <w:rPr>
          <w:rFonts w:eastAsia="Calibri"/>
          <w:lang w:eastAsia="en-US"/>
        </w:rPr>
        <w:t>В случае обращения заявителя за получением муниципальной услуги в МФЦ срок предоставления муниципальной услуги исчисляется со дня передачи запроса о предоставлении муниципальной услуги в Отдел</w:t>
      </w:r>
      <w:r w:rsidRPr="009248F9">
        <w:rPr>
          <w:rFonts w:eastAsia="Calibri"/>
          <w:i/>
          <w:lang w:eastAsia="en-US"/>
        </w:rPr>
        <w:t>.</w:t>
      </w:r>
    </w:p>
    <w:p w:rsidR="004F6034" w:rsidRPr="009248F9" w:rsidRDefault="004F6034" w:rsidP="00347BAA">
      <w:pPr>
        <w:pStyle w:val="a4"/>
        <w:autoSpaceDE w:val="0"/>
        <w:autoSpaceDN w:val="0"/>
        <w:adjustRightInd w:val="0"/>
        <w:ind w:left="709" w:firstLine="0"/>
        <w:rPr>
          <w:rFonts w:cs="Arial"/>
          <w:szCs w:val="28"/>
        </w:rPr>
      </w:pPr>
    </w:p>
    <w:p w:rsidR="00F14C4A" w:rsidRPr="009248F9" w:rsidRDefault="00F14C4A" w:rsidP="00347BAA">
      <w:pPr>
        <w:autoSpaceDE w:val="0"/>
        <w:autoSpaceDN w:val="0"/>
        <w:adjustRightInd w:val="0"/>
        <w:jc w:val="center"/>
        <w:rPr>
          <w:rFonts w:cs="Arial"/>
          <w:b/>
          <w:szCs w:val="28"/>
        </w:rPr>
      </w:pPr>
    </w:p>
    <w:p w:rsidR="00B452B4" w:rsidRDefault="00F14C4A" w:rsidP="00B452B4">
      <w:pPr>
        <w:rPr>
          <w:rFonts w:eastAsia="font408"/>
        </w:rPr>
      </w:pPr>
      <w:r w:rsidRPr="009248F9">
        <w:lastRenderedPageBreak/>
        <w:t>1</w:t>
      </w:r>
      <w:r w:rsidR="00720629" w:rsidRPr="009248F9">
        <w:t>9</w:t>
      </w:r>
      <w:r w:rsidRPr="009248F9">
        <w:t>.</w:t>
      </w:r>
      <w:r w:rsidR="00B452B4">
        <w:t xml:space="preserve"> (</w:t>
      </w:r>
      <w:r w:rsidR="00B452B4" w:rsidRPr="00B452B4">
        <w:t>пункт 19 с заголовком</w:t>
      </w:r>
      <w:r w:rsidR="00B452B4">
        <w:t xml:space="preserve"> утратил силу</w:t>
      </w:r>
      <w:r w:rsidR="00B452B4" w:rsidRPr="00B452B4">
        <w:t xml:space="preserve"> </w:t>
      </w:r>
      <w:r w:rsidR="00B452B4">
        <w:rPr>
          <w:rFonts w:eastAsia="font408"/>
        </w:rPr>
        <w:t xml:space="preserve">постановлением Администрации                         </w:t>
      </w:r>
      <w:hyperlink r:id="rId31"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00B452B4" w:rsidRPr="00B452B4">
          <w:rPr>
            <w:rStyle w:val="a3"/>
            <w:rFonts w:eastAsia="font408"/>
          </w:rPr>
          <w:t>от 12.05.2025 № 363</w:t>
        </w:r>
      </w:hyperlink>
      <w:r w:rsidR="00B452B4">
        <w:rPr>
          <w:rFonts w:eastAsia="font408"/>
        </w:rPr>
        <w:t>)</w:t>
      </w:r>
    </w:p>
    <w:p w:rsidR="0092217A" w:rsidRPr="009248F9" w:rsidRDefault="0092217A" w:rsidP="00B452B4"/>
    <w:p w:rsidR="00F14C4A" w:rsidRDefault="00F14C4A" w:rsidP="00347BAA">
      <w:pPr>
        <w:pStyle w:val="a4"/>
        <w:autoSpaceDE w:val="0"/>
        <w:autoSpaceDN w:val="0"/>
        <w:adjustRightInd w:val="0"/>
        <w:ind w:left="709" w:firstLine="0"/>
        <w:rPr>
          <w:rFonts w:cs="Arial"/>
          <w:szCs w:val="28"/>
        </w:rPr>
      </w:pPr>
    </w:p>
    <w:p w:rsidR="008A65B8" w:rsidRPr="009248F9" w:rsidRDefault="008A65B8" w:rsidP="00347BAA">
      <w:pPr>
        <w:pStyle w:val="a4"/>
        <w:autoSpaceDE w:val="0"/>
        <w:autoSpaceDN w:val="0"/>
        <w:adjustRightInd w:val="0"/>
        <w:ind w:left="709" w:firstLine="0"/>
        <w:rPr>
          <w:rFonts w:cs="Arial"/>
          <w:szCs w:val="28"/>
        </w:rPr>
      </w:pPr>
    </w:p>
    <w:p w:rsidR="00F14C4A" w:rsidRPr="009248F9" w:rsidRDefault="00F14C4A" w:rsidP="00347BAA">
      <w:pPr>
        <w:widowControl w:val="0"/>
        <w:autoSpaceDE w:val="0"/>
        <w:autoSpaceDN w:val="0"/>
        <w:adjustRightInd w:val="0"/>
        <w:jc w:val="center"/>
        <w:rPr>
          <w:rFonts w:cs="Arial"/>
          <w:b/>
          <w:szCs w:val="28"/>
        </w:rPr>
      </w:pPr>
      <w:bookmarkStart w:id="1" w:name="_Toc370307306"/>
      <w:bookmarkStart w:id="2" w:name="_Toc370307909"/>
      <w:r w:rsidRPr="009248F9">
        <w:rPr>
          <w:rFonts w:cs="Arial"/>
          <w:b/>
          <w:szCs w:val="28"/>
        </w:rPr>
        <w:t>Исчерпывающий перечень документов и требования к документам, необходимым для предоставления муниципальной услуги</w:t>
      </w:r>
    </w:p>
    <w:p w:rsidR="00F14C4A" w:rsidRPr="009248F9" w:rsidRDefault="00F14C4A" w:rsidP="008A65B8"/>
    <w:bookmarkEnd w:id="1"/>
    <w:bookmarkEnd w:id="2"/>
    <w:p w:rsidR="00886738" w:rsidRPr="009248F9" w:rsidRDefault="00886738" w:rsidP="008A65B8">
      <w:pPr>
        <w:rPr>
          <w:lang w:eastAsia="en-US"/>
        </w:rPr>
      </w:pPr>
      <w:r w:rsidRPr="009248F9">
        <w:rPr>
          <w:lang w:eastAsia="en-US"/>
        </w:rPr>
        <w:t>20. Исчерпывающий перечень документов, необходимых для предоставления муниципальной услуги:</w:t>
      </w:r>
    </w:p>
    <w:p w:rsidR="00886738" w:rsidRPr="009248F9" w:rsidRDefault="00886738" w:rsidP="008A65B8">
      <w:r w:rsidRPr="009248F9">
        <w:rPr>
          <w:lang w:eastAsia="en-US"/>
        </w:rPr>
        <w:t xml:space="preserve">20.1. </w:t>
      </w:r>
      <w:r w:rsidRPr="009248F9">
        <w:t xml:space="preserve">Исчерпывающий перечень документов, необходимых </w:t>
      </w:r>
      <w:proofErr w:type="gramStart"/>
      <w:r w:rsidRPr="009248F9">
        <w:t>для предоставления</w:t>
      </w:r>
      <w:proofErr w:type="gramEnd"/>
      <w:r w:rsidRPr="009248F9">
        <w:t xml:space="preserve"> муниципальной услуги которые, заявитель дол</w:t>
      </w:r>
      <w:r w:rsidR="00B71AF2" w:rsidRPr="009248F9">
        <w:t>жен предоставить самостоятельно в случае обращения с уведомлением о планируемом сносе:</w:t>
      </w:r>
    </w:p>
    <w:p w:rsidR="00F14C4A" w:rsidRPr="009248F9" w:rsidRDefault="0034628C" w:rsidP="008A65B8">
      <w:r w:rsidRPr="009248F9">
        <w:rPr>
          <w:lang w:bidi="ru-RU"/>
        </w:rPr>
        <w:t>1</w:t>
      </w:r>
      <w:r w:rsidR="00F14C4A" w:rsidRPr="009248F9">
        <w:rPr>
          <w:lang w:bidi="ru-RU"/>
        </w:rPr>
        <w:t>)</w:t>
      </w:r>
      <w:r w:rsidR="009248F9" w:rsidRPr="009248F9">
        <w:rPr>
          <w:lang w:bidi="ru-RU"/>
        </w:rPr>
        <w:t xml:space="preserve"> </w:t>
      </w:r>
      <w:r w:rsidR="00F14C4A" w:rsidRPr="009248F9">
        <w:rPr>
          <w:lang w:bidi="ru-RU"/>
        </w:rPr>
        <w:t>уведомление</w:t>
      </w:r>
      <w:r w:rsidR="009248F9" w:rsidRPr="009248F9">
        <w:rPr>
          <w:lang w:bidi="ru-RU"/>
        </w:rPr>
        <w:t xml:space="preserve"> </w:t>
      </w:r>
      <w:r w:rsidR="00F14C4A" w:rsidRPr="009248F9">
        <w:rPr>
          <w:lang w:bidi="ru-RU"/>
        </w:rPr>
        <w:t>о</w:t>
      </w:r>
      <w:r w:rsidR="009248F9" w:rsidRPr="009248F9">
        <w:rPr>
          <w:lang w:bidi="ru-RU"/>
        </w:rPr>
        <w:t xml:space="preserve"> </w:t>
      </w:r>
      <w:r w:rsidR="00F14C4A" w:rsidRPr="009248F9">
        <w:rPr>
          <w:lang w:bidi="ru-RU"/>
        </w:rPr>
        <w:t>сносе</w:t>
      </w:r>
      <w:r w:rsidR="00C2677C" w:rsidRPr="009248F9">
        <w:rPr>
          <w:lang w:bidi="ru-RU"/>
        </w:rPr>
        <w:t xml:space="preserve"> объекта капитального строительства</w:t>
      </w:r>
      <w:r w:rsidRPr="009248F9">
        <w:rPr>
          <w:lang w:bidi="ru-RU"/>
        </w:rPr>
        <w:t xml:space="preserve"> по форме</w:t>
      </w:r>
      <w:r w:rsidR="00C2677C" w:rsidRPr="009248F9">
        <w:rPr>
          <w:lang w:bidi="ru-RU"/>
        </w:rPr>
        <w:t xml:space="preserve"> </w:t>
      </w:r>
      <w:r w:rsidR="00C2677C" w:rsidRPr="009248F9">
        <w:t>(далее</w:t>
      </w:r>
      <w:r w:rsidR="00004BF1" w:rsidRPr="009248F9">
        <w:t xml:space="preserve"> также </w:t>
      </w:r>
      <w:r w:rsidR="00C2677C" w:rsidRPr="009248F9">
        <w:t>заявление</w:t>
      </w:r>
      <w:r w:rsidR="00C2677C" w:rsidRPr="009248F9">
        <w:rPr>
          <w:lang w:bidi="ru-RU"/>
        </w:rPr>
        <w:t>)</w:t>
      </w:r>
      <w:r w:rsidRPr="009248F9">
        <w:rPr>
          <w:lang w:bidi="ru-RU"/>
        </w:rPr>
        <w:t xml:space="preserve"> утвержденной </w:t>
      </w:r>
      <w:r w:rsidR="00B71AF2" w:rsidRPr="009248F9">
        <w:rPr>
          <w:lang w:bidi="ru-RU"/>
        </w:rPr>
        <w:t>Приложением</w:t>
      </w:r>
      <w:r w:rsidR="009248F9" w:rsidRPr="009248F9">
        <w:rPr>
          <w:lang w:bidi="ru-RU"/>
        </w:rPr>
        <w:t xml:space="preserve"> № </w:t>
      </w:r>
      <w:r w:rsidR="00B71AF2" w:rsidRPr="009248F9">
        <w:rPr>
          <w:lang w:bidi="ru-RU"/>
        </w:rPr>
        <w:t>1 к</w:t>
      </w:r>
      <w:r w:rsidR="009248F9" w:rsidRPr="009248F9">
        <w:rPr>
          <w:lang w:bidi="ru-RU"/>
        </w:rPr>
        <w:t xml:space="preserve"> </w:t>
      </w:r>
      <w:r w:rsidR="00B71AF2" w:rsidRPr="009248F9">
        <w:rPr>
          <w:lang w:bidi="ru-RU"/>
        </w:rPr>
        <w:t>приказу</w:t>
      </w:r>
      <w:r w:rsidRPr="009248F9">
        <w:rPr>
          <w:lang w:bidi="ru-RU"/>
        </w:rPr>
        <w:t xml:space="preserve"> Минстроя России от 24.01.2019</w:t>
      </w:r>
      <w:r w:rsidR="009248F9" w:rsidRPr="009248F9">
        <w:rPr>
          <w:lang w:bidi="ru-RU"/>
        </w:rPr>
        <w:t xml:space="preserve"> </w:t>
      </w:r>
      <w:hyperlink r:id="rId32" w:tooltip="ПРИКАЗ от 24.01.2019 № 34/пр МИНИСТЕРСТВО СТРОИТЕЛЬСТВА И ЖИЛИЩНО-КОММУНАЛЬНОГО  ХОЗЯЙСТВА РОССИЙСКОЙ ФЕДЕРАЦИИ (МИНСТРОЙ РОССИИ)&#10;&#10;ОБ УТВЕРЖДЕНИИ ФОРМ УВЕДОМЛЕНИЯ О ПЛАНИРУЕМОМ СНОСЕ ОБЪЕКТА КАПИТАЛЬНОГО СТРОИТЕЛЬСТВА И УВЕДОМЛЕНИЯ О ЗАВЕРШЕНИИ СНОСА ОБЪЕКТА К" w:history="1">
        <w:r w:rsidR="009248F9" w:rsidRPr="00E15DE5">
          <w:rPr>
            <w:rStyle w:val="a3"/>
            <w:lang w:bidi="ru-RU"/>
          </w:rPr>
          <w:t xml:space="preserve">№ </w:t>
        </w:r>
        <w:r w:rsidRPr="00E15DE5">
          <w:rPr>
            <w:rStyle w:val="a3"/>
            <w:lang w:bidi="ru-RU"/>
          </w:rPr>
          <w:t xml:space="preserve">34/пр </w:t>
        </w:r>
        <w:r w:rsidR="009248F9" w:rsidRPr="00E15DE5">
          <w:rPr>
            <w:rStyle w:val="a3"/>
            <w:lang w:bidi="ru-RU"/>
          </w:rPr>
          <w:t>«</w:t>
        </w:r>
        <w:r w:rsidRPr="00E15DE5">
          <w:rPr>
            <w:rStyle w:val="a3"/>
            <w:lang w:bidi="ru-RU"/>
          </w:rPr>
          <w:t>Об утверждении</w:t>
        </w:r>
      </w:hyperlink>
      <w:r w:rsidRPr="009248F9">
        <w:rPr>
          <w:lang w:bidi="ru-RU"/>
        </w:rPr>
        <w:t xml:space="preserve"> форм уведомления о планируемом сносе объекта капитального строительства и уведомления о завершении сноса объекта капитального строительства</w:t>
      </w:r>
      <w:r w:rsidR="009248F9" w:rsidRPr="009248F9">
        <w:rPr>
          <w:lang w:bidi="ru-RU"/>
        </w:rPr>
        <w:t>»</w:t>
      </w:r>
      <w:r w:rsidR="00C802EF" w:rsidRPr="009248F9">
        <w:rPr>
          <w:lang w:bidi="ru-RU"/>
        </w:rPr>
        <w:t xml:space="preserve"> ( далее</w:t>
      </w:r>
      <w:r w:rsidR="009248F9" w:rsidRPr="009248F9">
        <w:rPr>
          <w:lang w:bidi="ru-RU"/>
        </w:rPr>
        <w:t>-</w:t>
      </w:r>
      <w:r w:rsidR="00C802EF" w:rsidRPr="009248F9">
        <w:rPr>
          <w:lang w:bidi="ru-RU"/>
        </w:rPr>
        <w:t>приказ Минстроя России от 24.01.2019</w:t>
      </w:r>
      <w:r w:rsidR="009248F9" w:rsidRPr="009248F9">
        <w:rPr>
          <w:lang w:bidi="ru-RU"/>
        </w:rPr>
        <w:t xml:space="preserve"> </w:t>
      </w:r>
      <w:hyperlink r:id="rId33" w:tooltip="ПРИКАЗ от 24.01.2019 № 34/пр МИНИСТЕРСТВО СТРОИТЕЛЬСТВА И ЖИЛИЩНО-КОММУНАЛЬНОГО  ХОЗЯЙСТВА РОССИЙСКОЙ ФЕДЕРАЦИИ (МИНСТРОЙ РОССИИ)&#10;&#10;ОБ УТВЕРЖДЕНИИ ФОРМ УВЕДОМЛЕНИЯ О ПЛАНИРУЕМОМ СНОСЕ ОБЪЕКТА КАПИТАЛЬНОГО СТРОИТЕЛЬСТВА И УВЕДОМЛЕНИЯ О ЗАВЕРШЕНИИ СНОСА ОБЪЕКТА К" w:history="1">
        <w:r w:rsidR="009248F9" w:rsidRPr="00E15DE5">
          <w:rPr>
            <w:rStyle w:val="a3"/>
            <w:lang w:bidi="ru-RU"/>
          </w:rPr>
          <w:t xml:space="preserve">№ </w:t>
        </w:r>
        <w:r w:rsidR="00C802EF" w:rsidRPr="00E15DE5">
          <w:rPr>
            <w:rStyle w:val="a3"/>
            <w:lang w:bidi="ru-RU"/>
          </w:rPr>
          <w:t>34/пр</w:t>
        </w:r>
      </w:hyperlink>
      <w:r w:rsidR="00C802EF" w:rsidRPr="009248F9">
        <w:rPr>
          <w:lang w:bidi="ru-RU"/>
        </w:rPr>
        <w:t>);</w:t>
      </w:r>
    </w:p>
    <w:p w:rsidR="00F14C4A" w:rsidRPr="009248F9" w:rsidRDefault="00B2321E" w:rsidP="008A65B8">
      <w:r w:rsidRPr="009248F9">
        <w:rPr>
          <w:lang w:bidi="ru-RU"/>
        </w:rPr>
        <w:t>2</w:t>
      </w:r>
      <w:r w:rsidR="00F14C4A" w:rsidRPr="009248F9">
        <w:rPr>
          <w:lang w:bidi="ru-RU"/>
        </w:rPr>
        <w:t>)</w:t>
      </w:r>
      <w:r w:rsidR="009248F9" w:rsidRPr="009248F9">
        <w:rPr>
          <w:lang w:bidi="ru-RU"/>
        </w:rPr>
        <w:t xml:space="preserve"> </w:t>
      </w:r>
      <w:r w:rsidR="00F14C4A" w:rsidRPr="009248F9">
        <w:rPr>
          <w:lang w:bidi="ru-RU"/>
        </w:rPr>
        <w:t>документ, удостоверяющий личность заявителя или представителя заявителя, в случае представления уведомления о сносе</w:t>
      </w:r>
      <w:r w:rsidR="00771B09" w:rsidRPr="009248F9">
        <w:rPr>
          <w:lang w:bidi="ru-RU"/>
        </w:rPr>
        <w:t xml:space="preserve"> </w:t>
      </w:r>
      <w:r w:rsidR="00F14C4A" w:rsidRPr="009248F9">
        <w:rPr>
          <w:lang w:bidi="ru-RU"/>
        </w:rPr>
        <w:t xml:space="preserve">посредством личного обращения в </w:t>
      </w:r>
      <w:r w:rsidR="00720629" w:rsidRPr="009248F9">
        <w:rPr>
          <w:lang w:bidi="ru-RU"/>
        </w:rPr>
        <w:t>Отдел</w:t>
      </w:r>
      <w:r w:rsidR="00C802EF" w:rsidRPr="009248F9">
        <w:rPr>
          <w:lang w:bidi="ru-RU"/>
        </w:rPr>
        <w:t>, МФЦ;</w:t>
      </w:r>
    </w:p>
    <w:p w:rsidR="00F14C4A" w:rsidRPr="009248F9" w:rsidRDefault="00B2321E" w:rsidP="008A65B8">
      <w:r w:rsidRPr="009248F9">
        <w:rPr>
          <w:lang w:bidi="ru-RU"/>
        </w:rPr>
        <w:t>3</w:t>
      </w:r>
      <w:r w:rsidR="00F14C4A" w:rsidRPr="009248F9">
        <w:rPr>
          <w:lang w:bidi="ru-RU"/>
        </w:rPr>
        <w:t>)</w:t>
      </w:r>
      <w:r w:rsidR="009248F9" w:rsidRPr="009248F9">
        <w:rPr>
          <w:lang w:bidi="ru-RU"/>
        </w:rPr>
        <w:t xml:space="preserve"> </w:t>
      </w:r>
      <w:r w:rsidR="00F14C4A" w:rsidRPr="009248F9">
        <w:rPr>
          <w:lang w:bidi="ru-RU"/>
        </w:rPr>
        <w:t>документ, подтверждающий полномочия представителя заявителя</w:t>
      </w:r>
      <w:r w:rsidR="00463D96" w:rsidRPr="009248F9">
        <w:rPr>
          <w:lang w:bidi="ru-RU"/>
        </w:rPr>
        <w:t xml:space="preserve"> </w:t>
      </w:r>
      <w:r w:rsidR="00F14C4A" w:rsidRPr="009248F9">
        <w:rPr>
          <w:lang w:bidi="ru-RU"/>
        </w:rPr>
        <w:t xml:space="preserve">действовать от имени заявителя (в случае обращения за получением </w:t>
      </w:r>
      <w:r w:rsidR="00771B09" w:rsidRPr="009248F9">
        <w:rPr>
          <w:lang w:bidi="ru-RU"/>
        </w:rPr>
        <w:t>услуги представителя заявителя)</w:t>
      </w:r>
      <w:r w:rsidR="00C802EF" w:rsidRPr="009248F9">
        <w:rPr>
          <w:lang w:bidi="ru-RU"/>
        </w:rPr>
        <w:t>;</w:t>
      </w:r>
    </w:p>
    <w:p w:rsidR="00F14C4A" w:rsidRPr="009248F9" w:rsidRDefault="00B2321E" w:rsidP="008A65B8">
      <w:r w:rsidRPr="009248F9">
        <w:rPr>
          <w:lang w:bidi="ru-RU"/>
        </w:rPr>
        <w:t>4</w:t>
      </w:r>
      <w:r w:rsidR="00F14C4A" w:rsidRPr="009248F9">
        <w:rPr>
          <w:lang w:bidi="ru-RU"/>
        </w:rPr>
        <w:t>)</w:t>
      </w:r>
      <w:r w:rsidR="009248F9" w:rsidRPr="009248F9">
        <w:rPr>
          <w:lang w:bidi="ru-RU"/>
        </w:rPr>
        <w:t xml:space="preserve"> </w:t>
      </w:r>
      <w:r w:rsidR="00F14C4A" w:rsidRPr="009248F9">
        <w:rPr>
          <w:lang w:bidi="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w:t>
      </w:r>
      <w:r w:rsidR="00E667A6" w:rsidRPr="009248F9">
        <w:rPr>
          <w:lang w:bidi="ru-RU"/>
        </w:rPr>
        <w:t>ся иностранное юридическое лицо.</w:t>
      </w:r>
    </w:p>
    <w:p w:rsidR="00F14C4A" w:rsidRPr="009248F9" w:rsidRDefault="00B2321E" w:rsidP="008A65B8">
      <w:pPr>
        <w:rPr>
          <w:rFonts w:eastAsia="Calibri"/>
          <w:lang w:eastAsia="en-US"/>
        </w:rPr>
      </w:pPr>
      <w:r w:rsidRPr="009248F9">
        <w:rPr>
          <w:lang w:bidi="ru-RU"/>
        </w:rPr>
        <w:t>5</w:t>
      </w:r>
      <w:r w:rsidR="00B71AF2" w:rsidRPr="009248F9">
        <w:rPr>
          <w:lang w:bidi="ru-RU"/>
        </w:rPr>
        <w:t xml:space="preserve">) </w:t>
      </w:r>
      <w:r w:rsidR="00F14C4A" w:rsidRPr="009248F9">
        <w:rPr>
          <w:lang w:bidi="ru-RU"/>
        </w:rPr>
        <w:t>результаты и</w:t>
      </w:r>
      <w:r w:rsidR="003B7722" w:rsidRPr="009248F9">
        <w:rPr>
          <w:lang w:bidi="ru-RU"/>
        </w:rPr>
        <w:t xml:space="preserve"> </w:t>
      </w:r>
      <w:r w:rsidR="00F14C4A" w:rsidRPr="009248F9">
        <w:rPr>
          <w:lang w:bidi="ru-RU"/>
        </w:rPr>
        <w:t>материалы</w:t>
      </w:r>
      <w:r w:rsidR="003B7722" w:rsidRPr="009248F9">
        <w:rPr>
          <w:lang w:bidi="ru-RU"/>
        </w:rPr>
        <w:t xml:space="preserve"> </w:t>
      </w:r>
      <w:r w:rsidR="00F14C4A" w:rsidRPr="009248F9">
        <w:rPr>
          <w:lang w:bidi="ru-RU"/>
        </w:rPr>
        <w:t>обследования</w:t>
      </w:r>
      <w:r w:rsidR="003B7722" w:rsidRPr="009248F9">
        <w:rPr>
          <w:lang w:bidi="ru-RU"/>
        </w:rPr>
        <w:t xml:space="preserve"> </w:t>
      </w:r>
      <w:r w:rsidR="00F14C4A" w:rsidRPr="009248F9">
        <w:rPr>
          <w:lang w:bidi="ru-RU"/>
        </w:rPr>
        <w:t>объекта</w:t>
      </w:r>
      <w:r w:rsidR="009248F9" w:rsidRPr="009248F9">
        <w:rPr>
          <w:lang w:bidi="ru-RU"/>
        </w:rPr>
        <w:t xml:space="preserve"> </w:t>
      </w:r>
      <w:r w:rsidR="003B7722" w:rsidRPr="009248F9">
        <w:rPr>
          <w:lang w:bidi="ru-RU"/>
        </w:rPr>
        <w:t>к</w:t>
      </w:r>
      <w:r w:rsidR="00F14C4A" w:rsidRPr="009248F9">
        <w:rPr>
          <w:lang w:bidi="ru-RU"/>
        </w:rPr>
        <w:t>апитального</w:t>
      </w:r>
      <w:r w:rsidR="003B7722" w:rsidRPr="009248F9">
        <w:rPr>
          <w:lang w:bidi="ru-RU"/>
        </w:rPr>
        <w:t xml:space="preserve"> </w:t>
      </w:r>
      <w:r w:rsidR="00F14C4A" w:rsidRPr="009248F9">
        <w:rPr>
          <w:lang w:bidi="ru-RU"/>
        </w:rPr>
        <w:t>строительства (</w:t>
      </w:r>
      <w:r w:rsidR="00B71AF2" w:rsidRPr="009248F9">
        <w:rPr>
          <w:rFonts w:eastAsia="Calibri"/>
          <w:lang w:eastAsia="en-US"/>
        </w:rPr>
        <w:t>за исключением объектов, указанных в пунктах 1</w:t>
      </w:r>
      <w:r w:rsidR="009248F9" w:rsidRPr="009248F9">
        <w:rPr>
          <w:rFonts w:eastAsia="Calibri"/>
          <w:lang w:eastAsia="en-US"/>
        </w:rPr>
        <w:t>-</w:t>
      </w:r>
      <w:r w:rsidR="00B71AF2" w:rsidRPr="009248F9">
        <w:rPr>
          <w:rFonts w:eastAsia="Calibri"/>
          <w:lang w:eastAsia="en-US"/>
        </w:rPr>
        <w:t xml:space="preserve">3 части 17 статьи 51 </w:t>
      </w:r>
      <w:hyperlink r:id="rId34" w:tooltip="ФЕДЕРАЛЬНЫЙ ЗАКОН от 29.12.2004 № 190-ФЗ ГОСУДАРСТВЕННАЯ ДУМА ФЕДЕРАЛЬНОГО СОБРАНИЯ РФ&#10;&#10;Градостроительный кодекс Российской Федерации" w:history="1">
        <w:r w:rsidR="00C802EF" w:rsidRPr="00E15DE5">
          <w:rPr>
            <w:rStyle w:val="a3"/>
            <w:rFonts w:eastAsia="Calibri"/>
            <w:lang w:eastAsia="en-US"/>
          </w:rPr>
          <w:t>Градостроительного кодекса</w:t>
        </w:r>
      </w:hyperlink>
      <w:r w:rsidR="00C802EF" w:rsidRPr="009248F9">
        <w:rPr>
          <w:rFonts w:eastAsia="Calibri"/>
          <w:lang w:eastAsia="en-US"/>
        </w:rPr>
        <w:t xml:space="preserve"> Российской Федерации</w:t>
      </w:r>
      <w:r w:rsidR="00F14C4A" w:rsidRPr="009248F9">
        <w:rPr>
          <w:lang w:bidi="ru-RU"/>
        </w:rPr>
        <w:t>)</w:t>
      </w:r>
      <w:r w:rsidR="00F90FA2" w:rsidRPr="009248F9">
        <w:rPr>
          <w:lang w:bidi="ru-RU"/>
        </w:rPr>
        <w:t>;</w:t>
      </w:r>
    </w:p>
    <w:p w:rsidR="009248F9" w:rsidRPr="009248F9" w:rsidRDefault="00B2321E" w:rsidP="008A65B8">
      <w:pPr>
        <w:rPr>
          <w:rFonts w:eastAsia="Calibri"/>
          <w:lang w:eastAsia="en-US"/>
        </w:rPr>
      </w:pPr>
      <w:r w:rsidRPr="009248F9">
        <w:rPr>
          <w:lang w:bidi="ru-RU"/>
        </w:rPr>
        <w:t>6</w:t>
      </w:r>
      <w:r w:rsidR="00CB6726" w:rsidRPr="009248F9">
        <w:rPr>
          <w:lang w:bidi="ru-RU"/>
        </w:rPr>
        <w:t xml:space="preserve">) </w:t>
      </w:r>
      <w:r w:rsidR="00F14C4A" w:rsidRPr="009248F9">
        <w:rPr>
          <w:lang w:bidi="ru-RU"/>
        </w:rPr>
        <w:t>проект организации работ по сносу объекта капитального строительства (</w:t>
      </w:r>
      <w:r w:rsidR="00B71AF2" w:rsidRPr="009248F9">
        <w:rPr>
          <w:rFonts w:eastAsia="Calibri"/>
          <w:lang w:eastAsia="en-US"/>
        </w:rPr>
        <w:t>за исключением объектов, указанных в пунктах 1</w:t>
      </w:r>
      <w:r w:rsidR="009248F9" w:rsidRPr="009248F9">
        <w:rPr>
          <w:rFonts w:eastAsia="Calibri"/>
          <w:lang w:eastAsia="en-US"/>
        </w:rPr>
        <w:t>-</w:t>
      </w:r>
      <w:r w:rsidR="00B71AF2" w:rsidRPr="009248F9">
        <w:rPr>
          <w:rFonts w:eastAsia="Calibri"/>
          <w:lang w:eastAsia="en-US"/>
        </w:rPr>
        <w:t xml:space="preserve">3 части 17 статьи 51 </w:t>
      </w:r>
      <w:hyperlink r:id="rId35" w:tooltip="ФЕДЕРАЛЬНЫЙ ЗАКОН от 29.12.2004 № 190-ФЗ ГОСУДАРСТВЕННАЯ ДУМА ФЕДЕРАЛЬНОГО СОБРАНИЯ РФ&#10;&#10;Градостроительный кодекс Российской Федерации" w:history="1">
        <w:r w:rsidR="00C802EF" w:rsidRPr="00E15DE5">
          <w:rPr>
            <w:rStyle w:val="a3"/>
            <w:rFonts w:eastAsia="Calibri"/>
            <w:lang w:eastAsia="en-US"/>
          </w:rPr>
          <w:t>Градостроительного кодекса</w:t>
        </w:r>
      </w:hyperlink>
      <w:r w:rsidR="00C802EF" w:rsidRPr="009248F9">
        <w:rPr>
          <w:rFonts w:eastAsia="Calibri"/>
          <w:lang w:eastAsia="en-US"/>
        </w:rPr>
        <w:t xml:space="preserve"> Российской Федерации</w:t>
      </w:r>
      <w:r w:rsidR="00F90FA2" w:rsidRPr="009248F9">
        <w:rPr>
          <w:lang w:bidi="ru-RU"/>
        </w:rPr>
        <w:t>);</w:t>
      </w:r>
    </w:p>
    <w:p w:rsidR="009248F9" w:rsidRPr="009248F9" w:rsidRDefault="00B71AF2" w:rsidP="008A65B8">
      <w:r w:rsidRPr="009248F9">
        <w:rPr>
          <w:lang w:bidi="ru-RU"/>
        </w:rPr>
        <w:t>7</w:t>
      </w:r>
      <w:r w:rsidRPr="009248F9">
        <w:t>)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r w:rsidR="009E45FC" w:rsidRPr="009248F9">
        <w:t>.</w:t>
      </w:r>
    </w:p>
    <w:p w:rsidR="009248F9" w:rsidRPr="009248F9" w:rsidRDefault="009E45FC" w:rsidP="008A65B8">
      <w:r w:rsidRPr="009248F9">
        <w:t>8) правоустанавливающие документы на объект капитального строительства в случае, если права на него не зарегистрированы в Едином госуд</w:t>
      </w:r>
      <w:r w:rsidR="00F90FA2" w:rsidRPr="009248F9">
        <w:t>арственном реестре недвижимости;</w:t>
      </w:r>
    </w:p>
    <w:p w:rsidR="009E45FC" w:rsidRPr="009248F9" w:rsidRDefault="009E45FC" w:rsidP="008A65B8">
      <w:r w:rsidRPr="009248F9">
        <w:t>9) нотариально заверенное согласие всех правообладателей объекта капитального строительства</w:t>
      </w:r>
      <w:r w:rsidR="00F90FA2" w:rsidRPr="009248F9">
        <w:t xml:space="preserve"> на снос</w:t>
      </w:r>
      <w:r w:rsidRPr="009248F9">
        <w:t>.</w:t>
      </w:r>
    </w:p>
    <w:p w:rsidR="00B71AF2" w:rsidRPr="009248F9" w:rsidRDefault="00B71AF2" w:rsidP="008A65B8">
      <w:r w:rsidRPr="009248F9">
        <w:rPr>
          <w:lang w:eastAsia="en-US"/>
        </w:rPr>
        <w:t xml:space="preserve">20.2. </w:t>
      </w:r>
      <w:r w:rsidRPr="009248F9">
        <w:t xml:space="preserve">Исчерпывающий перечень документов, необходимых </w:t>
      </w:r>
      <w:proofErr w:type="gramStart"/>
      <w:r w:rsidRPr="009248F9">
        <w:t>для предоставления</w:t>
      </w:r>
      <w:proofErr w:type="gramEnd"/>
      <w:r w:rsidRPr="009248F9">
        <w:t xml:space="preserve"> муниципальной услуги которые, заявитель должен предоставить самостоятельно в случае обращения с уведомлением о </w:t>
      </w:r>
      <w:r w:rsidR="002016C5" w:rsidRPr="009248F9">
        <w:t xml:space="preserve">завершении </w:t>
      </w:r>
      <w:r w:rsidRPr="009248F9">
        <w:t>снос</w:t>
      </w:r>
      <w:r w:rsidR="002016C5" w:rsidRPr="009248F9">
        <w:t>а</w:t>
      </w:r>
      <w:r w:rsidRPr="009248F9">
        <w:t>:</w:t>
      </w:r>
    </w:p>
    <w:p w:rsidR="00B71AF2" w:rsidRPr="009248F9" w:rsidRDefault="00B71AF2" w:rsidP="008A65B8">
      <w:r w:rsidRPr="009248F9">
        <w:rPr>
          <w:lang w:bidi="ru-RU"/>
        </w:rPr>
        <w:t>1)</w:t>
      </w:r>
      <w:r w:rsidR="009248F9" w:rsidRPr="009248F9">
        <w:rPr>
          <w:lang w:bidi="ru-RU"/>
        </w:rPr>
        <w:t xml:space="preserve"> </w:t>
      </w:r>
      <w:r w:rsidRPr="009248F9">
        <w:rPr>
          <w:lang w:bidi="ru-RU"/>
        </w:rPr>
        <w:t xml:space="preserve">уведомление о завершении сноса </w:t>
      </w:r>
      <w:r w:rsidR="00F51E32" w:rsidRPr="009248F9">
        <w:rPr>
          <w:lang w:bidi="ru-RU"/>
        </w:rPr>
        <w:t>объекта</w:t>
      </w:r>
      <w:r w:rsidR="009248F9" w:rsidRPr="009248F9">
        <w:rPr>
          <w:lang w:bidi="ru-RU"/>
        </w:rPr>
        <w:t xml:space="preserve"> </w:t>
      </w:r>
      <w:r w:rsidR="00C2677C" w:rsidRPr="009248F9">
        <w:rPr>
          <w:lang w:bidi="ru-RU"/>
        </w:rPr>
        <w:t>(далее</w:t>
      </w:r>
      <w:r w:rsidR="009E45FC" w:rsidRPr="009248F9">
        <w:rPr>
          <w:lang w:bidi="ru-RU"/>
        </w:rPr>
        <w:t xml:space="preserve"> также</w:t>
      </w:r>
      <w:r w:rsidR="009248F9" w:rsidRPr="009248F9">
        <w:rPr>
          <w:lang w:bidi="ru-RU"/>
        </w:rPr>
        <w:t xml:space="preserve"> </w:t>
      </w:r>
      <w:r w:rsidR="009E45FC" w:rsidRPr="009248F9">
        <w:rPr>
          <w:lang w:bidi="ru-RU"/>
        </w:rPr>
        <w:t>заявление</w:t>
      </w:r>
      <w:r w:rsidR="00C2677C" w:rsidRPr="009248F9">
        <w:rPr>
          <w:lang w:bidi="ru-RU"/>
        </w:rPr>
        <w:t xml:space="preserve">) </w:t>
      </w:r>
      <w:r w:rsidRPr="009248F9">
        <w:rPr>
          <w:lang w:bidi="ru-RU"/>
        </w:rPr>
        <w:t>по форме, утвержденной Приложением</w:t>
      </w:r>
      <w:r w:rsidR="009248F9" w:rsidRPr="009248F9">
        <w:rPr>
          <w:lang w:bidi="ru-RU"/>
        </w:rPr>
        <w:t xml:space="preserve"> № </w:t>
      </w:r>
      <w:r w:rsidRPr="009248F9">
        <w:rPr>
          <w:lang w:bidi="ru-RU"/>
        </w:rPr>
        <w:t>2 к</w:t>
      </w:r>
      <w:r w:rsidR="009248F9" w:rsidRPr="009248F9">
        <w:rPr>
          <w:lang w:bidi="ru-RU"/>
        </w:rPr>
        <w:t xml:space="preserve"> </w:t>
      </w:r>
      <w:r w:rsidRPr="009248F9">
        <w:rPr>
          <w:lang w:bidi="ru-RU"/>
        </w:rPr>
        <w:t>приказу Минстроя России от 24.01.2019</w:t>
      </w:r>
      <w:r w:rsidR="009248F9" w:rsidRPr="009248F9">
        <w:rPr>
          <w:lang w:bidi="ru-RU"/>
        </w:rPr>
        <w:t xml:space="preserve"> </w:t>
      </w:r>
      <w:hyperlink r:id="rId36" w:history="1">
        <w:r w:rsidR="00E15DE5">
          <w:rPr>
            <w:rStyle w:val="a3"/>
            <w:lang w:bidi="ru-RU"/>
          </w:rPr>
          <w:t>№ 34/пр</w:t>
        </w:r>
      </w:hyperlink>
      <w:r w:rsidR="00181DDE" w:rsidRPr="009248F9">
        <w:rPr>
          <w:lang w:bidi="ru-RU"/>
        </w:rPr>
        <w:t>;</w:t>
      </w:r>
    </w:p>
    <w:p w:rsidR="00B71AF2" w:rsidRPr="009248F9" w:rsidRDefault="00B71AF2" w:rsidP="008A65B8">
      <w:r w:rsidRPr="009248F9">
        <w:rPr>
          <w:lang w:bidi="ru-RU"/>
        </w:rPr>
        <w:t>2)</w:t>
      </w:r>
      <w:r w:rsidR="009248F9" w:rsidRPr="009248F9">
        <w:rPr>
          <w:lang w:bidi="ru-RU"/>
        </w:rPr>
        <w:t xml:space="preserve"> </w:t>
      </w:r>
      <w:r w:rsidRPr="009248F9">
        <w:rPr>
          <w:lang w:bidi="ru-RU"/>
        </w:rPr>
        <w:t>документ, удостоверяющий личность заявителя или представителя заявителя, в случае представления уведомления о сносе посредством личного обращения в Отдел</w:t>
      </w:r>
      <w:r w:rsidR="00C802EF" w:rsidRPr="009248F9">
        <w:rPr>
          <w:lang w:bidi="ru-RU"/>
        </w:rPr>
        <w:t>, МФЦ</w:t>
      </w:r>
      <w:r w:rsidR="00181DDE" w:rsidRPr="009248F9">
        <w:t>;</w:t>
      </w:r>
    </w:p>
    <w:p w:rsidR="00B71AF2" w:rsidRPr="009248F9" w:rsidRDefault="00B71AF2" w:rsidP="008A65B8">
      <w:r w:rsidRPr="009248F9">
        <w:rPr>
          <w:lang w:bidi="ru-RU"/>
        </w:rPr>
        <w:t>3)</w:t>
      </w:r>
      <w:r w:rsidR="009248F9" w:rsidRPr="009248F9">
        <w:rPr>
          <w:lang w:bidi="ru-RU"/>
        </w:rPr>
        <w:t xml:space="preserve"> </w:t>
      </w:r>
      <w:r w:rsidRPr="009248F9">
        <w:rPr>
          <w:lang w:bidi="ru-RU"/>
        </w:rPr>
        <w:t>документ, подтверждающий полномочия представителя заявителя</w:t>
      </w:r>
    </w:p>
    <w:p w:rsidR="00B71AF2" w:rsidRPr="009248F9" w:rsidRDefault="00B71AF2" w:rsidP="008A65B8">
      <w:r w:rsidRPr="009248F9">
        <w:rPr>
          <w:lang w:bidi="ru-RU"/>
        </w:rPr>
        <w:t xml:space="preserve">действовать от имени заявителя (в случае обращения за получением </w:t>
      </w:r>
      <w:r w:rsidR="00C802EF" w:rsidRPr="009248F9">
        <w:rPr>
          <w:lang w:bidi="ru-RU"/>
        </w:rPr>
        <w:t>услуги представителя заявителя).</w:t>
      </w:r>
    </w:p>
    <w:p w:rsidR="00F14C4A" w:rsidRPr="009248F9" w:rsidRDefault="00720629" w:rsidP="008A65B8">
      <w:r w:rsidRPr="009248F9">
        <w:rPr>
          <w:lang w:bidi="ru-RU"/>
        </w:rPr>
        <w:lastRenderedPageBreak/>
        <w:t>21</w:t>
      </w:r>
      <w:r w:rsidR="00F14C4A" w:rsidRPr="009248F9">
        <w:rPr>
          <w:lang w:bidi="ru-RU"/>
        </w:rPr>
        <w:t xml:space="preserve">. </w:t>
      </w:r>
      <w:r w:rsidR="00B71AF2" w:rsidRPr="009248F9">
        <w:t>Исчерпывающий перечень документов, необходимых для</w:t>
      </w:r>
      <w:r w:rsidR="009248F9" w:rsidRPr="009248F9">
        <w:t xml:space="preserve"> </w:t>
      </w:r>
      <w:r w:rsidR="00B71AF2" w:rsidRPr="009248F9">
        <w:t xml:space="preserve">предоставления муниципальной услуги, запрашиваемых и получаемых отделом в порядке межведомственного информационного взаимодействия </w:t>
      </w:r>
      <w:r w:rsidR="00F14C4A" w:rsidRPr="009248F9">
        <w:rPr>
          <w:lang w:bidi="ru-RU"/>
        </w:rPr>
        <w:t>и которые заявитель вправе представить по собственной инициативе:</w:t>
      </w:r>
    </w:p>
    <w:p w:rsidR="00B71AF2" w:rsidRPr="009248F9" w:rsidRDefault="00B71AF2" w:rsidP="008A65B8">
      <w:pPr>
        <w:rPr>
          <w:lang w:bidi="ru-RU"/>
        </w:rPr>
      </w:pPr>
      <w:r w:rsidRPr="009248F9">
        <w:rPr>
          <w:lang w:bidi="ru-RU"/>
        </w:rPr>
        <w:t xml:space="preserve">1) </w:t>
      </w:r>
      <w:r w:rsidR="00F14C4A" w:rsidRPr="009248F9">
        <w:rPr>
          <w:lang w:bidi="ru-RU"/>
        </w:rPr>
        <w:t>сведения из Единого государственного реестра юридических лиц (при обращении застройщика, являющегося юридическим лицом)</w:t>
      </w:r>
      <w:r w:rsidR="00E667A6" w:rsidRPr="009248F9">
        <w:rPr>
          <w:lang w:bidi="ru-RU"/>
        </w:rPr>
        <w:t>.</w:t>
      </w:r>
    </w:p>
    <w:p w:rsidR="00F14C4A" w:rsidRPr="009248F9" w:rsidRDefault="00B71AF2" w:rsidP="008A65B8">
      <w:r w:rsidRPr="009248F9">
        <w:rPr>
          <w:lang w:bidi="ru-RU"/>
        </w:rPr>
        <w:t xml:space="preserve">2) сведения из </w:t>
      </w:r>
      <w:r w:rsidR="00F14C4A" w:rsidRPr="009248F9">
        <w:rPr>
          <w:lang w:bidi="ru-RU"/>
        </w:rPr>
        <w:t>Единого государственного реестра индивидуальных предпринимателей (при обращении застройщика, являющегося индивидуальным предпринимателем).</w:t>
      </w:r>
    </w:p>
    <w:p w:rsidR="00F14C4A" w:rsidRPr="009248F9" w:rsidRDefault="00E667A6" w:rsidP="008A65B8">
      <w:r w:rsidRPr="009248F9">
        <w:rPr>
          <w:lang w:bidi="ru-RU"/>
        </w:rPr>
        <w:t>3</w:t>
      </w:r>
      <w:r w:rsidR="00F14C4A" w:rsidRPr="009248F9">
        <w:rPr>
          <w:lang w:bidi="ru-RU"/>
        </w:rPr>
        <w:t>)</w:t>
      </w:r>
      <w:r w:rsidR="009248F9" w:rsidRPr="009248F9">
        <w:rPr>
          <w:lang w:bidi="ru-RU"/>
        </w:rPr>
        <w:t xml:space="preserve"> </w:t>
      </w:r>
      <w:r w:rsidR="00181DDE" w:rsidRPr="009248F9">
        <w:rPr>
          <w:lang w:bidi="ru-RU"/>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F14C4A" w:rsidRPr="009248F9" w:rsidRDefault="009E45FC" w:rsidP="008A65B8">
      <w:pPr>
        <w:rPr>
          <w:lang w:bidi="ru-RU"/>
        </w:rPr>
      </w:pPr>
      <w:r w:rsidRPr="009248F9">
        <w:rPr>
          <w:lang w:bidi="ru-RU"/>
        </w:rPr>
        <w:t>4</w:t>
      </w:r>
      <w:r w:rsidR="00F14C4A" w:rsidRPr="009248F9">
        <w:rPr>
          <w:lang w:bidi="ru-RU"/>
        </w:rPr>
        <w:t>)</w:t>
      </w:r>
      <w:r w:rsidR="009248F9" w:rsidRPr="009248F9">
        <w:rPr>
          <w:lang w:bidi="ru-RU"/>
        </w:rPr>
        <w:t xml:space="preserve"> </w:t>
      </w:r>
      <w:r w:rsidR="00F14C4A" w:rsidRPr="009248F9">
        <w:rPr>
          <w:lang w:bidi="ru-RU"/>
        </w:rPr>
        <w:t>решение органа местного самоуправления о сносе объекта капитального строительства.</w:t>
      </w:r>
    </w:p>
    <w:p w:rsidR="00EF49E1" w:rsidRPr="009248F9" w:rsidRDefault="00EF49E1" w:rsidP="008A65B8">
      <w:r w:rsidRPr="009248F9">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786421" w:rsidRPr="009248F9" w:rsidRDefault="00043415" w:rsidP="008A65B8">
      <w:pPr>
        <w:rPr>
          <w:spacing w:val="-3"/>
        </w:rPr>
      </w:pPr>
      <w:r w:rsidRPr="009248F9">
        <w:rPr>
          <w:bCs/>
        </w:rPr>
        <w:t>22</w:t>
      </w:r>
      <w:r w:rsidR="00786421" w:rsidRPr="009248F9">
        <w:t xml:space="preserve">. </w:t>
      </w:r>
      <w:r w:rsidR="00786421" w:rsidRPr="009248F9">
        <w:rPr>
          <w:spacing w:val="-3"/>
        </w:rPr>
        <w:t xml:space="preserve">Способы получения </w:t>
      </w:r>
      <w:r w:rsidR="00786421" w:rsidRPr="009248F9">
        <w:rPr>
          <w:bCs/>
        </w:rPr>
        <w:t>заявителем документов, указанных в</w:t>
      </w:r>
      <w:r w:rsidR="009248F9" w:rsidRPr="009248F9">
        <w:rPr>
          <w:bCs/>
        </w:rPr>
        <w:t xml:space="preserve"> </w:t>
      </w:r>
      <w:r w:rsidR="00786421" w:rsidRPr="009248F9">
        <w:rPr>
          <w:bCs/>
        </w:rPr>
        <w:t xml:space="preserve">пунктах </w:t>
      </w:r>
      <w:r w:rsidRPr="009248F9">
        <w:rPr>
          <w:bCs/>
        </w:rPr>
        <w:t>20, 21</w:t>
      </w:r>
      <w:r w:rsidR="009248F9" w:rsidRPr="009248F9">
        <w:rPr>
          <w:bCs/>
        </w:rPr>
        <w:t xml:space="preserve"> </w:t>
      </w:r>
      <w:r w:rsidR="00786421" w:rsidRPr="009248F9">
        <w:t>настоящего административного регламента</w:t>
      </w:r>
      <w:r w:rsidR="00786421" w:rsidRPr="009248F9">
        <w:rPr>
          <w:bCs/>
        </w:rPr>
        <w:t>:</w:t>
      </w:r>
    </w:p>
    <w:p w:rsidR="00411742" w:rsidRPr="009248F9" w:rsidRDefault="00043415" w:rsidP="008A65B8">
      <w:pPr>
        <w:rPr>
          <w:rFonts w:eastAsia="Calibri"/>
          <w:lang w:eastAsia="en-US"/>
        </w:rPr>
      </w:pPr>
      <w:r w:rsidRPr="009248F9">
        <w:rPr>
          <w:rFonts w:eastAsia="Calibri"/>
          <w:lang w:eastAsia="en-US"/>
        </w:rPr>
        <w:t>Документ</w:t>
      </w:r>
      <w:r w:rsidR="00411742" w:rsidRPr="009248F9">
        <w:rPr>
          <w:rFonts w:eastAsia="Calibri"/>
          <w:lang w:eastAsia="en-US"/>
        </w:rPr>
        <w:t>ы</w:t>
      </w:r>
      <w:r w:rsidRPr="009248F9">
        <w:rPr>
          <w:rFonts w:eastAsia="Calibri"/>
          <w:lang w:eastAsia="en-US"/>
        </w:rPr>
        <w:t>, указанны</w:t>
      </w:r>
      <w:r w:rsidR="00411742" w:rsidRPr="009248F9">
        <w:rPr>
          <w:rFonts w:eastAsia="Calibri"/>
          <w:lang w:eastAsia="en-US"/>
        </w:rPr>
        <w:t>е</w:t>
      </w:r>
      <w:r w:rsidRPr="009248F9">
        <w:rPr>
          <w:rFonts w:eastAsia="Calibri"/>
          <w:lang w:eastAsia="en-US"/>
        </w:rPr>
        <w:t xml:space="preserve"> в</w:t>
      </w:r>
      <w:r w:rsidR="009248F9" w:rsidRPr="009248F9">
        <w:rPr>
          <w:rFonts w:eastAsia="Calibri"/>
          <w:lang w:eastAsia="en-US"/>
        </w:rPr>
        <w:t xml:space="preserve"> </w:t>
      </w:r>
      <w:r w:rsidRPr="009248F9">
        <w:rPr>
          <w:rFonts w:eastAsia="Calibri"/>
          <w:lang w:eastAsia="en-US"/>
        </w:rPr>
        <w:t>подпункт</w:t>
      </w:r>
      <w:r w:rsidR="00411742" w:rsidRPr="009248F9">
        <w:rPr>
          <w:rFonts w:eastAsia="Calibri"/>
          <w:lang w:eastAsia="en-US"/>
        </w:rPr>
        <w:t>ах</w:t>
      </w:r>
      <w:r w:rsidRPr="009248F9">
        <w:rPr>
          <w:rFonts w:eastAsia="Calibri"/>
          <w:lang w:eastAsia="en-US"/>
        </w:rPr>
        <w:t xml:space="preserve"> 5, 6 пункта 20.1.</w:t>
      </w:r>
      <w:r w:rsidR="00411742" w:rsidRPr="009248F9">
        <w:rPr>
          <w:rFonts w:eastAsia="Calibri"/>
          <w:lang w:eastAsia="en-US"/>
        </w:rPr>
        <w:t xml:space="preserve"> </w:t>
      </w:r>
      <w:r w:rsidR="00181DDE" w:rsidRPr="009248F9">
        <w:rPr>
          <w:rFonts w:eastAsia="Calibri"/>
          <w:lang w:eastAsia="en-US"/>
        </w:rPr>
        <w:t xml:space="preserve">настоящего административного регламента </w:t>
      </w:r>
      <w:r w:rsidR="00411742" w:rsidRPr="009248F9">
        <w:rPr>
          <w:rFonts w:eastAsia="Calibri"/>
          <w:lang w:eastAsia="en-US"/>
        </w:rPr>
        <w:t xml:space="preserve">заявитель может </w:t>
      </w:r>
      <w:r w:rsidR="00181DDE" w:rsidRPr="009248F9">
        <w:rPr>
          <w:rFonts w:eastAsia="Calibri"/>
          <w:lang w:eastAsia="en-US"/>
        </w:rPr>
        <w:t>получить,</w:t>
      </w:r>
      <w:r w:rsidR="00411742" w:rsidRPr="009248F9">
        <w:rPr>
          <w:rFonts w:eastAsia="Calibri"/>
          <w:lang w:eastAsia="en-US"/>
        </w:rPr>
        <w:t xml:space="preserve"> обратившись к специалисту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411742" w:rsidRPr="009248F9" w:rsidRDefault="00411742" w:rsidP="008A65B8">
      <w:r w:rsidRPr="009248F9">
        <w:rPr>
          <w:rFonts w:eastAsia="Calibri"/>
          <w:lang w:eastAsia="en-US"/>
        </w:rPr>
        <w:t>Документы, указанные в подпункт</w:t>
      </w:r>
      <w:r w:rsidR="00181DDE" w:rsidRPr="009248F9">
        <w:rPr>
          <w:rFonts w:eastAsia="Calibri"/>
          <w:lang w:eastAsia="en-US"/>
        </w:rPr>
        <w:t>ах</w:t>
      </w:r>
      <w:r w:rsidRPr="009248F9">
        <w:rPr>
          <w:rFonts w:eastAsia="Calibri"/>
          <w:lang w:eastAsia="en-US"/>
        </w:rPr>
        <w:t xml:space="preserve"> 1, 2 пункта 21</w:t>
      </w:r>
      <w:r w:rsidR="00181DDE" w:rsidRPr="009248F9">
        <w:t xml:space="preserve"> </w:t>
      </w:r>
      <w:r w:rsidR="00181DDE" w:rsidRPr="009248F9">
        <w:rPr>
          <w:rFonts w:eastAsia="Calibri"/>
          <w:lang w:eastAsia="en-US"/>
        </w:rPr>
        <w:t xml:space="preserve">настоящего административного регламента </w:t>
      </w:r>
      <w:r w:rsidRPr="009248F9">
        <w:rPr>
          <w:rFonts w:eastAsia="Calibri"/>
          <w:lang w:eastAsia="en-US"/>
        </w:rPr>
        <w:t xml:space="preserve">заявитель может </w:t>
      </w:r>
      <w:r w:rsidR="00383424" w:rsidRPr="009248F9">
        <w:rPr>
          <w:rFonts w:eastAsia="Calibri"/>
          <w:lang w:eastAsia="en-US"/>
        </w:rPr>
        <w:t>получить,</w:t>
      </w:r>
      <w:r w:rsidRPr="009248F9">
        <w:rPr>
          <w:rFonts w:eastAsia="Calibri"/>
          <w:lang w:eastAsia="en-US"/>
        </w:rPr>
        <w:t xml:space="preserve"> обратившись в </w:t>
      </w:r>
      <w:r w:rsidRPr="009248F9">
        <w:t>Межрайонную ИФНС</w:t>
      </w:r>
      <w:r w:rsidR="009248F9" w:rsidRPr="009248F9">
        <w:t xml:space="preserve"> № </w:t>
      </w:r>
      <w:r w:rsidRPr="009248F9">
        <w:t>7</w:t>
      </w:r>
      <w:r w:rsidR="00F90FA2" w:rsidRPr="009248F9">
        <w:t>, информацию и местонахождении, контактах и графике работы содержатся на ее официальном сайте, указанном в п.11 настоящего административного регламента</w:t>
      </w:r>
      <w:r w:rsidRPr="009248F9">
        <w:t xml:space="preserve">. </w:t>
      </w:r>
    </w:p>
    <w:p w:rsidR="00043415" w:rsidRPr="009248F9" w:rsidRDefault="00043415" w:rsidP="008A65B8">
      <w:r w:rsidRPr="009248F9">
        <w:rPr>
          <w:rFonts w:eastAsia="Calibri"/>
          <w:lang w:eastAsia="en-US"/>
        </w:rPr>
        <w:t xml:space="preserve">Документ, указанный в подпункте </w:t>
      </w:r>
      <w:r w:rsidR="00411742" w:rsidRPr="009248F9">
        <w:rPr>
          <w:rFonts w:eastAsia="Calibri"/>
          <w:lang w:eastAsia="en-US"/>
        </w:rPr>
        <w:t>3</w:t>
      </w:r>
      <w:r w:rsidRPr="009248F9">
        <w:rPr>
          <w:rFonts w:eastAsia="Calibri"/>
          <w:lang w:eastAsia="en-US"/>
        </w:rPr>
        <w:t xml:space="preserve"> пункта </w:t>
      </w:r>
      <w:r w:rsidR="00411742" w:rsidRPr="009248F9">
        <w:rPr>
          <w:rFonts w:eastAsia="Calibri"/>
          <w:lang w:eastAsia="en-US"/>
        </w:rPr>
        <w:t>21</w:t>
      </w:r>
      <w:r w:rsidR="00181DDE" w:rsidRPr="009248F9">
        <w:t xml:space="preserve"> </w:t>
      </w:r>
      <w:r w:rsidR="00181DDE" w:rsidRPr="009248F9">
        <w:rPr>
          <w:rFonts w:eastAsia="Calibri"/>
          <w:lang w:eastAsia="en-US"/>
        </w:rPr>
        <w:t>настоящего административного регламента</w:t>
      </w:r>
      <w:r w:rsidRPr="009248F9">
        <w:rPr>
          <w:rFonts w:eastAsia="Calibri"/>
          <w:lang w:eastAsia="en-US"/>
        </w:rPr>
        <w:t xml:space="preserve"> заявитель может получить</w:t>
      </w:r>
      <w:r w:rsidR="00383424" w:rsidRPr="009248F9">
        <w:rPr>
          <w:rFonts w:eastAsia="Calibri"/>
          <w:lang w:eastAsia="en-US"/>
        </w:rPr>
        <w:t>,</w:t>
      </w:r>
      <w:r w:rsidRPr="009248F9">
        <w:rPr>
          <w:rFonts w:eastAsia="Calibri"/>
          <w:lang w:eastAsia="en-US"/>
        </w:rPr>
        <w:t xml:space="preserve"> обратившись в</w:t>
      </w:r>
      <w:r w:rsidR="009248F9" w:rsidRPr="009248F9">
        <w:rPr>
          <w:rFonts w:eastAsia="Calibri"/>
          <w:lang w:eastAsia="en-US"/>
        </w:rPr>
        <w:t xml:space="preserve"> </w:t>
      </w:r>
      <w:r w:rsidRPr="009248F9">
        <w:t xml:space="preserve">Управление </w:t>
      </w:r>
      <w:proofErr w:type="spellStart"/>
      <w:r w:rsidR="00F90FA2" w:rsidRPr="009248F9">
        <w:t>Росреестра</w:t>
      </w:r>
      <w:proofErr w:type="spellEnd"/>
      <w:r w:rsidR="00F90FA2" w:rsidRPr="009248F9">
        <w:t>, информацию и местонахождении, контактах и графике работы содержатся на его официальном сайте, указанном в п.11 настоящего административного регламента.</w:t>
      </w:r>
    </w:p>
    <w:p w:rsidR="009248F9" w:rsidRPr="009248F9" w:rsidRDefault="00EF49E1" w:rsidP="008A65B8">
      <w:pPr>
        <w:rPr>
          <w:bCs/>
        </w:rPr>
      </w:pPr>
      <w:r w:rsidRPr="009248F9">
        <w:rPr>
          <w:bCs/>
        </w:rPr>
        <w:t>2</w:t>
      </w:r>
      <w:r w:rsidR="00411742" w:rsidRPr="009248F9">
        <w:rPr>
          <w:bCs/>
        </w:rPr>
        <w:t>3</w:t>
      </w:r>
      <w:r w:rsidRPr="009248F9">
        <w:rPr>
          <w:bCs/>
        </w:rPr>
        <w:t xml:space="preserve">. </w:t>
      </w:r>
      <w:r w:rsidR="00F14C4A" w:rsidRPr="009248F9">
        <w:rPr>
          <w:bCs/>
        </w:rPr>
        <w:t>Требования к документам, необходимым для предоставления муниципальной услуги.</w:t>
      </w:r>
      <w:r w:rsidR="007B790C" w:rsidRPr="009248F9">
        <w:rPr>
          <w:bCs/>
        </w:rPr>
        <w:t xml:space="preserve"> </w:t>
      </w:r>
    </w:p>
    <w:p w:rsidR="00EE4628" w:rsidRPr="009248F9" w:rsidRDefault="00EF49E1" w:rsidP="008A65B8">
      <w:r w:rsidRPr="009248F9">
        <w:rPr>
          <w:lang w:bidi="ru-RU"/>
        </w:rPr>
        <w:t>Заявитель или его представитель представляет в Отдел уведомление о сносе</w:t>
      </w:r>
      <w:r w:rsidR="00411742" w:rsidRPr="009248F9">
        <w:rPr>
          <w:lang w:bidi="ru-RU"/>
        </w:rPr>
        <w:t xml:space="preserve"> (</w:t>
      </w:r>
      <w:r w:rsidRPr="009248F9">
        <w:rPr>
          <w:lang w:bidi="ru-RU"/>
        </w:rPr>
        <w:t>о завершении сноса</w:t>
      </w:r>
      <w:r w:rsidR="00411742" w:rsidRPr="009248F9">
        <w:rPr>
          <w:lang w:bidi="ru-RU"/>
        </w:rPr>
        <w:t>)</w:t>
      </w:r>
      <w:r w:rsidRPr="009248F9">
        <w:rPr>
          <w:lang w:bidi="ru-RU"/>
        </w:rPr>
        <w:t xml:space="preserve"> по форме, </w:t>
      </w:r>
      <w:r w:rsidR="00EE4628" w:rsidRPr="009248F9">
        <w:rPr>
          <w:lang w:bidi="ru-RU"/>
        </w:rPr>
        <w:t>утвержденной п</w:t>
      </w:r>
      <w:r w:rsidR="00EE4628" w:rsidRPr="009248F9">
        <w:t>риказом Минстро</w:t>
      </w:r>
      <w:r w:rsidR="009E45FC" w:rsidRPr="009248F9">
        <w:t>я России от 24.01.2019</w:t>
      </w:r>
      <w:r w:rsidR="009248F9" w:rsidRPr="009248F9">
        <w:t xml:space="preserve"> </w:t>
      </w:r>
      <w:hyperlink r:id="rId37" w:history="1">
        <w:r w:rsidR="00E15DE5">
          <w:rPr>
            <w:rStyle w:val="a3"/>
          </w:rPr>
          <w:t>№ 34/пр</w:t>
        </w:r>
      </w:hyperlink>
      <w:r w:rsidR="009E45FC" w:rsidRPr="009248F9">
        <w:t>.</w:t>
      </w:r>
    </w:p>
    <w:p w:rsidR="009248F9" w:rsidRPr="009248F9" w:rsidRDefault="008D757B" w:rsidP="008A65B8">
      <w:pPr>
        <w:rPr>
          <w:rFonts w:eastAsia="Calibri"/>
          <w:lang w:eastAsia="en-US"/>
        </w:rPr>
      </w:pPr>
      <w:r w:rsidRPr="009248F9">
        <w:rPr>
          <w:rFonts w:eastAsia="Calibri"/>
          <w:lang w:eastAsia="en-US"/>
        </w:rPr>
        <w:t>У</w:t>
      </w:r>
      <w:r w:rsidR="009E45FC" w:rsidRPr="009248F9">
        <w:rPr>
          <w:rFonts w:eastAsia="Calibri"/>
          <w:lang w:eastAsia="en-US"/>
        </w:rPr>
        <w:t xml:space="preserve">ведомление </w:t>
      </w:r>
      <w:r w:rsidRPr="009248F9">
        <w:rPr>
          <w:rFonts w:eastAsia="Calibri"/>
          <w:lang w:eastAsia="en-US"/>
        </w:rPr>
        <w:t xml:space="preserve">о сносе </w:t>
      </w:r>
      <w:r w:rsidR="009E45FC" w:rsidRPr="009248F9">
        <w:rPr>
          <w:rFonts w:eastAsia="Calibri"/>
          <w:lang w:eastAsia="en-US"/>
        </w:rPr>
        <w:t>должно содержать следующие сведения:</w:t>
      </w:r>
    </w:p>
    <w:p w:rsidR="009E45FC" w:rsidRPr="009248F9" w:rsidRDefault="009E45FC" w:rsidP="008A65B8">
      <w:pPr>
        <w:rPr>
          <w:rFonts w:eastAsia="Calibri"/>
          <w:lang w:eastAsia="en-US"/>
        </w:rPr>
      </w:pPr>
      <w:r w:rsidRPr="009248F9">
        <w:rPr>
          <w:rFonts w:eastAsia="Calibri"/>
          <w:lang w:eastAsia="en-US"/>
        </w:rPr>
        <w:t>1) фамилия, имя, отчество (при наличии), место жительства застройщика, реквизиты документа, удостоверяющего личность (для физического лица);</w:t>
      </w:r>
    </w:p>
    <w:p w:rsidR="009E45FC" w:rsidRPr="009248F9" w:rsidRDefault="009E45FC" w:rsidP="008A65B8">
      <w:pPr>
        <w:rPr>
          <w:rFonts w:eastAsia="Calibri"/>
          <w:lang w:eastAsia="en-US"/>
        </w:rPr>
      </w:pPr>
      <w:r w:rsidRPr="009248F9">
        <w:rPr>
          <w:rFonts w:eastAsia="Calibri"/>
          <w:lang w:eastAsia="en-US"/>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9E45FC" w:rsidRPr="009248F9" w:rsidRDefault="009E45FC" w:rsidP="008A65B8">
      <w:pPr>
        <w:rPr>
          <w:rFonts w:eastAsia="Calibri"/>
          <w:lang w:eastAsia="en-US"/>
        </w:rPr>
      </w:pPr>
      <w:r w:rsidRPr="009248F9">
        <w:rPr>
          <w:rFonts w:eastAsia="Calibri"/>
          <w:lang w:eastAsia="en-US"/>
        </w:rPr>
        <w:lastRenderedPageBreak/>
        <w:t>3) кадастровый номер земельного участка (при наличии), адрес или описание местоположения земельного участка;</w:t>
      </w:r>
    </w:p>
    <w:p w:rsidR="009E45FC" w:rsidRPr="009248F9" w:rsidRDefault="009E45FC" w:rsidP="008A65B8">
      <w:pPr>
        <w:rPr>
          <w:rFonts w:eastAsia="Calibri"/>
          <w:lang w:eastAsia="en-US"/>
        </w:rPr>
      </w:pPr>
      <w:r w:rsidRPr="009248F9">
        <w:rPr>
          <w:rFonts w:eastAsia="Calibri"/>
          <w:lang w:eastAsia="en-US"/>
        </w:rPr>
        <w:t>4) сведения о праве застройщика на земельный участок, а также сведения о наличии прав иных лиц на земельный участок (при наличии таких лиц);</w:t>
      </w:r>
    </w:p>
    <w:p w:rsidR="009E45FC" w:rsidRPr="009248F9" w:rsidRDefault="009E45FC" w:rsidP="008A65B8">
      <w:pPr>
        <w:rPr>
          <w:rFonts w:eastAsia="Calibri"/>
          <w:lang w:eastAsia="en-US"/>
        </w:rPr>
      </w:pPr>
      <w:r w:rsidRPr="009248F9">
        <w:rPr>
          <w:rFonts w:eastAsia="Calibri"/>
          <w:lang w:eastAsia="en-US"/>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9E45FC" w:rsidRPr="009248F9" w:rsidRDefault="009E45FC" w:rsidP="008A65B8">
      <w:pPr>
        <w:rPr>
          <w:rFonts w:eastAsia="Calibri"/>
          <w:lang w:eastAsia="en-US"/>
        </w:rPr>
      </w:pPr>
      <w:r w:rsidRPr="009248F9">
        <w:rPr>
          <w:rFonts w:eastAsia="Calibri"/>
          <w:lang w:eastAsia="en-US"/>
        </w:rP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9E45FC" w:rsidRPr="009248F9" w:rsidRDefault="009E45FC" w:rsidP="008A65B8">
      <w:pPr>
        <w:rPr>
          <w:rFonts w:eastAsia="Calibri"/>
          <w:lang w:eastAsia="en-US"/>
        </w:rPr>
      </w:pPr>
      <w:r w:rsidRPr="009248F9">
        <w:rPr>
          <w:rFonts w:eastAsia="Calibri"/>
          <w:lang w:eastAsia="en-US"/>
        </w:rPr>
        <w:t>7) почтовый адрес и (или) адрес электронной почты для связи с застройщиком или техническим заказчиком.</w:t>
      </w:r>
    </w:p>
    <w:p w:rsidR="00410E64" w:rsidRDefault="00410E64" w:rsidP="008A65B8">
      <w:r w:rsidRPr="009248F9">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w:t>
      </w:r>
      <w:r w:rsidR="0092217A">
        <w:t>ством Единого портала</w:t>
      </w:r>
      <w:r w:rsidR="009248F9" w:rsidRPr="009248F9">
        <w:t xml:space="preserve"> </w:t>
      </w:r>
      <w:r w:rsidRPr="009248F9">
        <w:t>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w:t>
      </w:r>
      <w:r w:rsidR="009248F9" w:rsidRPr="009248F9">
        <w:t xml:space="preserve"> </w:t>
      </w:r>
      <w:r w:rsidRPr="009248F9">
        <w:t>электронной подписью правомочного должностного лица такого юридического лица, а документ, выданный заявителем, являющимся физическим лицом,</w:t>
      </w:r>
      <w:r w:rsidR="009248F9" w:rsidRPr="009248F9">
        <w:t>-</w:t>
      </w:r>
      <w:r w:rsidRPr="009248F9">
        <w:t>усиленной квалифицированной электронной подписью нотариуса.</w:t>
      </w:r>
    </w:p>
    <w:p w:rsidR="0092217A" w:rsidRPr="009248F9" w:rsidRDefault="0092217A" w:rsidP="008A65B8">
      <w:r>
        <w:t>(</w:t>
      </w:r>
      <w:r w:rsidRPr="0092217A">
        <w:t>в абзаце втором подпункта 7 пункта 23 слова «Единого и регионального порталов» замен</w:t>
      </w:r>
      <w:r>
        <w:t xml:space="preserve">ены словами «Единого портала» </w:t>
      </w:r>
      <w:r>
        <w:rPr>
          <w:rFonts w:eastAsia="font408"/>
        </w:rPr>
        <w:t>постановлением Администрации</w:t>
      </w:r>
      <w:r w:rsidRPr="003F2452">
        <w:rPr>
          <w:rFonts w:eastAsia="font408"/>
        </w:rPr>
        <w:t xml:space="preserve"> </w:t>
      </w:r>
      <w:r>
        <w:rPr>
          <w:rFonts w:eastAsia="font408"/>
        </w:rPr>
        <w:t xml:space="preserve">                   </w:t>
      </w:r>
      <w:hyperlink r:id="rId38"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7D0C3A" w:rsidRPr="009248F9" w:rsidRDefault="007D0C3A" w:rsidP="008A65B8">
      <w:r w:rsidRPr="009248F9">
        <w:t xml:space="preserve">В уведомлении </w:t>
      </w:r>
      <w:r w:rsidR="00D401B7" w:rsidRPr="009248F9">
        <w:t>о сносе (о завершении сноса)</w:t>
      </w:r>
      <w:r w:rsidR="002518AA" w:rsidRPr="009248F9">
        <w:t xml:space="preserve"> </w:t>
      </w:r>
      <w:r w:rsidRPr="009248F9">
        <w:t>заявитель должен указать способ выдачи (направления) ему документов, являющихся результатом предоставления муниципальной услуги.</w:t>
      </w:r>
    </w:p>
    <w:p w:rsidR="00EF49E1" w:rsidRPr="009248F9" w:rsidRDefault="00EF49E1" w:rsidP="008A65B8">
      <w:r w:rsidRPr="009248F9">
        <w:rPr>
          <w:lang w:bidi="ru-RU"/>
        </w:rPr>
        <w:t>Документы, при</w:t>
      </w:r>
      <w:r w:rsidR="007D0C3A" w:rsidRPr="009248F9">
        <w:rPr>
          <w:lang w:bidi="ru-RU"/>
        </w:rPr>
        <w:t>лагаемые к уведомлению о сносе (</w:t>
      </w:r>
      <w:r w:rsidRPr="009248F9">
        <w:rPr>
          <w:lang w:bidi="ru-RU"/>
        </w:rPr>
        <w:t>о завершении сноса</w:t>
      </w:r>
      <w:r w:rsidR="007D0C3A" w:rsidRPr="009248F9">
        <w:rPr>
          <w:lang w:bidi="ru-RU"/>
        </w:rPr>
        <w:t>)</w:t>
      </w:r>
      <w:r w:rsidRPr="009248F9">
        <w:rPr>
          <w:lang w:bidi="ru-RU"/>
        </w:rPr>
        <w:t>, представляемые в электронной форме, направляются в следующих форматах:</w:t>
      </w:r>
    </w:p>
    <w:p w:rsidR="00EF49E1" w:rsidRPr="009248F9" w:rsidRDefault="00EF49E1" w:rsidP="008A65B8">
      <w:r w:rsidRPr="009248F9">
        <w:rPr>
          <w:lang w:bidi="ru-RU"/>
        </w:rPr>
        <w:t>а)</w:t>
      </w:r>
      <w:r w:rsidR="009248F9" w:rsidRPr="009248F9">
        <w:rPr>
          <w:lang w:bidi="ru-RU"/>
        </w:rPr>
        <w:t xml:space="preserve"> </w:t>
      </w:r>
      <w:r w:rsidRPr="009248F9">
        <w:rPr>
          <w:lang w:val="en-US" w:bidi="en-US"/>
        </w:rPr>
        <w:t>xml</w:t>
      </w:r>
      <w:r w:rsidR="009248F9" w:rsidRPr="009248F9">
        <w:rPr>
          <w:lang w:bidi="en-US"/>
        </w:rPr>
        <w:t>-</w:t>
      </w:r>
      <w:r w:rsidRPr="009248F9">
        <w:rPr>
          <w:lang w:bidi="ru-RU"/>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9248F9">
        <w:rPr>
          <w:lang w:val="en-US" w:bidi="en-US"/>
        </w:rPr>
        <w:t>xml</w:t>
      </w:r>
      <w:r w:rsidRPr="009248F9">
        <w:rPr>
          <w:lang w:bidi="en-US"/>
        </w:rPr>
        <w:t>;</w:t>
      </w:r>
    </w:p>
    <w:p w:rsidR="00EF49E1" w:rsidRPr="009248F9" w:rsidRDefault="00EF49E1" w:rsidP="008A65B8">
      <w:r w:rsidRPr="009248F9">
        <w:rPr>
          <w:lang w:bidi="ru-RU"/>
        </w:rPr>
        <w:t>б)</w:t>
      </w:r>
      <w:r w:rsidR="009248F9" w:rsidRPr="009248F9">
        <w:rPr>
          <w:lang w:bidi="ru-RU"/>
        </w:rPr>
        <w:t xml:space="preserve"> </w:t>
      </w:r>
      <w:r w:rsidRPr="009248F9">
        <w:rPr>
          <w:lang w:val="en-US" w:bidi="en-US"/>
        </w:rPr>
        <w:t>doc</w:t>
      </w:r>
      <w:r w:rsidRPr="009248F9">
        <w:rPr>
          <w:lang w:bidi="en-US"/>
        </w:rPr>
        <w:t xml:space="preserve">, </w:t>
      </w:r>
      <w:r w:rsidRPr="009248F9">
        <w:rPr>
          <w:lang w:val="en-US" w:bidi="en-US"/>
        </w:rPr>
        <w:t>docx</w:t>
      </w:r>
      <w:r w:rsidRPr="009248F9">
        <w:rPr>
          <w:lang w:bidi="en-US"/>
        </w:rPr>
        <w:t xml:space="preserve">, </w:t>
      </w:r>
      <w:r w:rsidRPr="009248F9">
        <w:rPr>
          <w:lang w:val="en-US" w:bidi="en-US"/>
        </w:rPr>
        <w:t>odt</w:t>
      </w:r>
      <w:r w:rsidR="009248F9" w:rsidRPr="009248F9">
        <w:rPr>
          <w:lang w:bidi="en-US"/>
        </w:rPr>
        <w:t>-</w:t>
      </w:r>
      <w:r w:rsidRPr="009248F9">
        <w:rPr>
          <w:lang w:bidi="ru-RU"/>
        </w:rPr>
        <w:t>для документов с текстовым содержанием, не включающим формулы;</w:t>
      </w:r>
    </w:p>
    <w:p w:rsidR="00EF49E1" w:rsidRPr="009248F9" w:rsidRDefault="00EF49E1" w:rsidP="008A65B8">
      <w:pPr>
        <w:rPr>
          <w:lang w:bidi="ru-RU"/>
        </w:rPr>
      </w:pPr>
      <w:r w:rsidRPr="009248F9">
        <w:rPr>
          <w:lang w:bidi="ru-RU"/>
        </w:rPr>
        <w:t>в)</w:t>
      </w:r>
      <w:r w:rsidR="009248F9" w:rsidRPr="009248F9">
        <w:rPr>
          <w:lang w:bidi="ru-RU"/>
        </w:rPr>
        <w:t xml:space="preserve"> </w:t>
      </w:r>
      <w:r w:rsidRPr="009248F9">
        <w:rPr>
          <w:lang w:val="en-US" w:bidi="en-US"/>
        </w:rPr>
        <w:t>pdf</w:t>
      </w:r>
      <w:r w:rsidRPr="009248F9">
        <w:rPr>
          <w:lang w:bidi="en-US"/>
        </w:rPr>
        <w:t xml:space="preserve">, </w:t>
      </w:r>
      <w:r w:rsidRPr="009248F9">
        <w:rPr>
          <w:lang w:val="en-US" w:bidi="en-US"/>
        </w:rPr>
        <w:t>jpg</w:t>
      </w:r>
      <w:r w:rsidRPr="009248F9">
        <w:rPr>
          <w:lang w:bidi="en-US"/>
        </w:rPr>
        <w:t xml:space="preserve">, </w:t>
      </w:r>
      <w:r w:rsidRPr="009248F9">
        <w:rPr>
          <w:lang w:val="en-US" w:bidi="en-US"/>
        </w:rPr>
        <w:t>jpeg</w:t>
      </w:r>
      <w:r w:rsidR="009248F9" w:rsidRPr="009248F9">
        <w:rPr>
          <w:lang w:bidi="en-US"/>
        </w:rPr>
        <w:t>-</w:t>
      </w:r>
      <w:r w:rsidRPr="009248F9">
        <w:rPr>
          <w:lang w:bidi="ru-RU"/>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7622" w:rsidRPr="009248F9" w:rsidRDefault="00EB7622" w:rsidP="008A65B8">
      <w:pPr>
        <w:rPr>
          <w:rFonts w:eastAsia="Calibri"/>
          <w:lang w:eastAsia="en-US"/>
        </w:rPr>
      </w:pPr>
      <w:r w:rsidRPr="009248F9">
        <w:rPr>
          <w:rFonts w:eastAsia="Calibri"/>
          <w:lang w:eastAsia="en-US"/>
        </w:rPr>
        <w:t>Электронные документы, представляемые в вышеперечисленных форматах должны:</w:t>
      </w:r>
    </w:p>
    <w:p w:rsidR="00EB7622" w:rsidRPr="009248F9" w:rsidRDefault="00EB7622" w:rsidP="008A65B8">
      <w:pPr>
        <w:rPr>
          <w:rFonts w:eastAsia="Calibri"/>
          <w:lang w:eastAsia="en-US"/>
        </w:rPr>
      </w:pPr>
      <w:r w:rsidRPr="009248F9">
        <w:rPr>
          <w:rFonts w:eastAsia="Calibri"/>
          <w:lang w:eastAsia="en-US"/>
        </w:rPr>
        <w:t>а) формироваться способом, не предусматривающим сканирование документа на бумажном носителе;</w:t>
      </w:r>
    </w:p>
    <w:p w:rsidR="00EB7622" w:rsidRPr="009248F9" w:rsidRDefault="00EB7622" w:rsidP="008A65B8">
      <w:pPr>
        <w:rPr>
          <w:rFonts w:eastAsia="Calibri"/>
          <w:lang w:eastAsia="en-US"/>
        </w:rPr>
      </w:pPr>
      <w:r w:rsidRPr="009248F9">
        <w:rPr>
          <w:rFonts w:eastAsia="Calibri"/>
          <w:lang w:eastAsia="en-US"/>
        </w:rPr>
        <w:t>б) состоять из одного или нескольких файлов, каждый из которых содержит текстовую и (или) графическую информацию;</w:t>
      </w:r>
    </w:p>
    <w:p w:rsidR="00EB7622" w:rsidRPr="009248F9" w:rsidRDefault="00EB7622" w:rsidP="008A65B8">
      <w:pPr>
        <w:rPr>
          <w:rFonts w:eastAsia="Calibri"/>
          <w:lang w:eastAsia="en-US"/>
        </w:rPr>
      </w:pPr>
      <w:r w:rsidRPr="009248F9">
        <w:rPr>
          <w:rFonts w:eastAsia="Calibri"/>
          <w:lang w:eastAsia="en-US"/>
        </w:rPr>
        <w:t>в) обеспечивать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248F9" w:rsidRPr="009248F9" w:rsidRDefault="00EB7622" w:rsidP="008A65B8">
      <w:pPr>
        <w:rPr>
          <w:rFonts w:eastAsia="Calibri"/>
          <w:lang w:eastAsia="en-US"/>
        </w:rPr>
      </w:pPr>
      <w:r w:rsidRPr="009248F9">
        <w:rPr>
          <w:rFonts w:eastAsia="Calibri"/>
          <w:lang w:eastAsia="en-US"/>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F49E1" w:rsidRPr="009248F9" w:rsidRDefault="00EF49E1" w:rsidP="008A65B8">
      <w:r w:rsidRPr="009248F9">
        <w:rPr>
          <w:lang w:bidi="ru-RU"/>
        </w:rPr>
        <w:t>В случае если оригиналы документов, при</w:t>
      </w:r>
      <w:r w:rsidR="007D0C3A" w:rsidRPr="009248F9">
        <w:rPr>
          <w:lang w:bidi="ru-RU"/>
        </w:rPr>
        <w:t>лагаемых к уведомлению о сносе (о</w:t>
      </w:r>
      <w:r w:rsidRPr="009248F9">
        <w:rPr>
          <w:lang w:bidi="ru-RU"/>
        </w:rPr>
        <w:t xml:space="preserve"> завершении сноса</w:t>
      </w:r>
      <w:r w:rsidR="007D0C3A" w:rsidRPr="009248F9">
        <w:rPr>
          <w:lang w:bidi="ru-RU"/>
        </w:rPr>
        <w:t xml:space="preserve">) </w:t>
      </w:r>
      <w:r w:rsidRPr="009248F9">
        <w:rPr>
          <w:lang w:bidi="ru-RU"/>
        </w:rPr>
        <w:t xml:space="preserve">выданы и подписаны уполномоченным органом на бумажном носителе, допускается формирование таких документов, представляемых в </w:t>
      </w:r>
      <w:r w:rsidRPr="009248F9">
        <w:rPr>
          <w:lang w:bidi="ru-RU"/>
        </w:rPr>
        <w:lastRenderedPageBreak/>
        <w:t xml:space="preserve">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9248F9">
        <w:rPr>
          <w:lang w:val="en-US" w:bidi="en-US"/>
        </w:rPr>
        <w:t>dpi</w:t>
      </w:r>
      <w:r w:rsidRPr="009248F9">
        <w:rPr>
          <w:lang w:bidi="en-US"/>
        </w:rPr>
        <w:t xml:space="preserve"> </w:t>
      </w:r>
      <w:r w:rsidRPr="009248F9">
        <w:rPr>
          <w:lang w:bidi="ru-RU"/>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F49E1" w:rsidRPr="009248F9" w:rsidRDefault="009248F9" w:rsidP="008A65B8">
      <w:r w:rsidRPr="009248F9">
        <w:rPr>
          <w:lang w:bidi="ru-RU"/>
        </w:rPr>
        <w:t>«</w:t>
      </w:r>
      <w:r w:rsidR="00EF49E1" w:rsidRPr="009248F9">
        <w:rPr>
          <w:lang w:bidi="ru-RU"/>
        </w:rPr>
        <w:t>черно-белый</w:t>
      </w:r>
      <w:r w:rsidRPr="009248F9">
        <w:rPr>
          <w:lang w:bidi="ru-RU"/>
        </w:rPr>
        <w:t>»</w:t>
      </w:r>
      <w:r w:rsidR="00EF49E1" w:rsidRPr="009248F9">
        <w:rPr>
          <w:lang w:bidi="ru-RU"/>
        </w:rPr>
        <w:t xml:space="preserve"> (при отсутствии в документе графических изображений и (или) цветного текста);</w:t>
      </w:r>
    </w:p>
    <w:p w:rsidR="00EF49E1" w:rsidRPr="009248F9" w:rsidRDefault="009248F9" w:rsidP="008A65B8">
      <w:r w:rsidRPr="009248F9">
        <w:rPr>
          <w:lang w:bidi="ru-RU"/>
        </w:rPr>
        <w:t>«</w:t>
      </w:r>
      <w:r w:rsidR="00EF49E1" w:rsidRPr="009248F9">
        <w:rPr>
          <w:lang w:bidi="ru-RU"/>
        </w:rPr>
        <w:t>оттенки серого</w:t>
      </w:r>
      <w:r w:rsidRPr="009248F9">
        <w:rPr>
          <w:lang w:bidi="ru-RU"/>
        </w:rPr>
        <w:t>»</w:t>
      </w:r>
      <w:r w:rsidR="00EF49E1" w:rsidRPr="009248F9">
        <w:rPr>
          <w:lang w:bidi="ru-RU"/>
        </w:rPr>
        <w:t xml:space="preserve"> (при наличии в документе графических изображений, отличных от цветного графического изображения);</w:t>
      </w:r>
    </w:p>
    <w:p w:rsidR="00EF49E1" w:rsidRPr="009248F9" w:rsidRDefault="009248F9" w:rsidP="008A65B8">
      <w:r w:rsidRPr="009248F9">
        <w:rPr>
          <w:lang w:bidi="ru-RU"/>
        </w:rPr>
        <w:t>«</w:t>
      </w:r>
      <w:r w:rsidR="00EF49E1" w:rsidRPr="009248F9">
        <w:rPr>
          <w:lang w:bidi="ru-RU"/>
        </w:rPr>
        <w:t>цветной</w:t>
      </w:r>
      <w:r w:rsidRPr="009248F9">
        <w:rPr>
          <w:lang w:bidi="ru-RU"/>
        </w:rPr>
        <w:t>»</w:t>
      </w:r>
      <w:r w:rsidR="00EF49E1" w:rsidRPr="009248F9">
        <w:rPr>
          <w:lang w:bidi="ru-RU"/>
        </w:rPr>
        <w:t xml:space="preserve"> или </w:t>
      </w:r>
      <w:r w:rsidRPr="009248F9">
        <w:rPr>
          <w:lang w:bidi="ru-RU"/>
        </w:rPr>
        <w:t>«</w:t>
      </w:r>
      <w:r w:rsidR="00EF49E1" w:rsidRPr="009248F9">
        <w:rPr>
          <w:lang w:bidi="ru-RU"/>
        </w:rPr>
        <w:t>режим полной цветопередачи</w:t>
      </w:r>
      <w:r w:rsidRPr="009248F9">
        <w:rPr>
          <w:lang w:bidi="ru-RU"/>
        </w:rPr>
        <w:t>»</w:t>
      </w:r>
      <w:r w:rsidR="00EF49E1" w:rsidRPr="009248F9">
        <w:rPr>
          <w:lang w:bidi="ru-RU"/>
        </w:rPr>
        <w:t xml:space="preserve"> (при наличии в документе цветных графических изображений либо цветного текста).</w:t>
      </w:r>
    </w:p>
    <w:p w:rsidR="009248F9" w:rsidRPr="009248F9" w:rsidRDefault="00EF49E1" w:rsidP="008A65B8">
      <w:r w:rsidRPr="009248F9">
        <w:rPr>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EF49E1" w:rsidRPr="009248F9" w:rsidRDefault="00EF49E1" w:rsidP="008A65B8">
      <w:r w:rsidRPr="009248F9">
        <w:rPr>
          <w:lang w:bidi="ru-RU"/>
        </w:rPr>
        <w:t>Документы, прилагаемые заявителем к уведомлению о сносе</w:t>
      </w:r>
      <w:r w:rsidR="007D0C3A" w:rsidRPr="009248F9">
        <w:rPr>
          <w:lang w:bidi="ru-RU"/>
        </w:rPr>
        <w:t xml:space="preserve"> (</w:t>
      </w:r>
      <w:r w:rsidRPr="009248F9">
        <w:rPr>
          <w:lang w:bidi="ru-RU"/>
        </w:rPr>
        <w:t>о завершении сноса</w:t>
      </w:r>
      <w:r w:rsidR="007D0C3A" w:rsidRPr="009248F9">
        <w:rPr>
          <w:lang w:bidi="ru-RU"/>
        </w:rPr>
        <w:t>)</w:t>
      </w:r>
      <w:r w:rsidRPr="009248F9">
        <w:rPr>
          <w:lang w:bidi="ru-RU"/>
        </w:rPr>
        <w:t>, представляемые в электронной форме, должны обеспечивать возможность идентифицировать документ и количество листов в документе.</w:t>
      </w:r>
    </w:p>
    <w:p w:rsidR="00EF49E1" w:rsidRPr="009248F9" w:rsidRDefault="00EF49E1" w:rsidP="008A65B8">
      <w:pPr>
        <w:rPr>
          <w:lang w:bidi="ru-RU"/>
        </w:rPr>
      </w:pPr>
      <w:r w:rsidRPr="009248F9">
        <w:rPr>
          <w:lang w:bidi="ru-RU"/>
        </w:rPr>
        <w:t xml:space="preserve">Документы, подлежащие представлению в форматах </w:t>
      </w:r>
      <w:r w:rsidRPr="009248F9">
        <w:rPr>
          <w:lang w:val="en-US" w:bidi="en-US"/>
        </w:rPr>
        <w:t>xls</w:t>
      </w:r>
      <w:r w:rsidRPr="009248F9">
        <w:rPr>
          <w:lang w:bidi="en-US"/>
        </w:rPr>
        <w:t xml:space="preserve">, </w:t>
      </w:r>
      <w:r w:rsidRPr="009248F9">
        <w:rPr>
          <w:lang w:val="en-US" w:bidi="en-US"/>
        </w:rPr>
        <w:t>xlsx</w:t>
      </w:r>
      <w:r w:rsidRPr="009248F9">
        <w:rPr>
          <w:lang w:bidi="en-US"/>
        </w:rPr>
        <w:t xml:space="preserve"> </w:t>
      </w:r>
      <w:r w:rsidRPr="009248F9">
        <w:rPr>
          <w:lang w:bidi="ru-RU"/>
        </w:rPr>
        <w:t xml:space="preserve">или </w:t>
      </w:r>
      <w:r w:rsidRPr="009248F9">
        <w:rPr>
          <w:lang w:val="en-US" w:bidi="en-US"/>
        </w:rPr>
        <w:t>ods</w:t>
      </w:r>
      <w:r w:rsidRPr="009248F9">
        <w:rPr>
          <w:lang w:bidi="en-US"/>
        </w:rPr>
        <w:t xml:space="preserve">, </w:t>
      </w:r>
      <w:r w:rsidRPr="009248F9">
        <w:rPr>
          <w:lang w:bidi="ru-RU"/>
        </w:rPr>
        <w:t>формируются в виде отдельного документа, представляемого в электронной форме.</w:t>
      </w:r>
    </w:p>
    <w:p w:rsidR="00410E64" w:rsidRPr="009248F9" w:rsidRDefault="00410E64" w:rsidP="008A65B8">
      <w:pPr>
        <w:rPr>
          <w:lang w:bidi="ru-RU"/>
        </w:rPr>
      </w:pPr>
      <w:r w:rsidRPr="009248F9">
        <w:rPr>
          <w:lang w:bidi="ru-RU"/>
        </w:rPr>
        <w:t xml:space="preserve">Документы, которые предоставляются отделом по результатам рассмотрения </w:t>
      </w:r>
      <w:r w:rsidR="00F51E32" w:rsidRPr="009248F9">
        <w:rPr>
          <w:lang w:bidi="ru-RU"/>
        </w:rPr>
        <w:t>уведомлений о сносе (о завершении сноса)</w:t>
      </w:r>
      <w:r w:rsidRPr="009248F9">
        <w:rPr>
          <w:lang w:bidi="ru-RU"/>
        </w:rPr>
        <w:t xml:space="preserve">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EF49E1" w:rsidRPr="009248F9" w:rsidRDefault="004226C4" w:rsidP="008A65B8">
      <w:r w:rsidRPr="009248F9">
        <w:t>24</w:t>
      </w:r>
      <w:r w:rsidR="00EF49E1" w:rsidRPr="009248F9">
        <w:t>. Способы подачи документов, необходимых для предоставления муниципальной услуги:</w:t>
      </w:r>
    </w:p>
    <w:p w:rsidR="00EF49E1" w:rsidRPr="009248F9" w:rsidRDefault="00EF49E1" w:rsidP="008A65B8">
      <w:pPr>
        <w:rPr>
          <w:bCs/>
        </w:rPr>
      </w:pPr>
      <w:r w:rsidRPr="009248F9">
        <w:t xml:space="preserve">- при личном обращении </w:t>
      </w:r>
      <w:r w:rsidRPr="009248F9">
        <w:rPr>
          <w:bCs/>
        </w:rPr>
        <w:t>в О</w:t>
      </w:r>
      <w:r w:rsidRPr="009248F9">
        <w:t>тдел;</w:t>
      </w:r>
    </w:p>
    <w:p w:rsidR="00EF49E1" w:rsidRPr="009248F9" w:rsidRDefault="00EF49E1" w:rsidP="008A65B8">
      <w:pPr>
        <w:rPr>
          <w:bCs/>
        </w:rPr>
      </w:pPr>
      <w:r w:rsidRPr="009248F9">
        <w:t>- посредством обращения в МФЦ</w:t>
      </w:r>
      <w:r w:rsidRPr="009248F9">
        <w:rPr>
          <w:bCs/>
        </w:rPr>
        <w:t>;</w:t>
      </w:r>
    </w:p>
    <w:p w:rsidR="00EF49E1" w:rsidRPr="009248F9" w:rsidRDefault="00EF49E1" w:rsidP="008A65B8">
      <w:pPr>
        <w:rPr>
          <w:bCs/>
        </w:rPr>
      </w:pPr>
      <w:r w:rsidRPr="009248F9">
        <w:rPr>
          <w:bCs/>
        </w:rPr>
        <w:t xml:space="preserve">- по почте в </w:t>
      </w:r>
      <w:r w:rsidRPr="009248F9">
        <w:t>Отдел</w:t>
      </w:r>
      <w:r w:rsidRPr="009248F9">
        <w:rPr>
          <w:bCs/>
        </w:rPr>
        <w:t>;</w:t>
      </w:r>
    </w:p>
    <w:p w:rsidR="00EF49E1" w:rsidRDefault="00EF49E1" w:rsidP="008A65B8">
      <w:r w:rsidRPr="009248F9">
        <w:t xml:space="preserve">- посредством Единого </w:t>
      </w:r>
      <w:r w:rsidR="0092217A">
        <w:t>портала</w:t>
      </w:r>
      <w:r w:rsidRPr="009248F9">
        <w:t>;</w:t>
      </w:r>
    </w:p>
    <w:p w:rsidR="0092217A" w:rsidRPr="009248F9" w:rsidRDefault="0092217A" w:rsidP="0092217A">
      <w:r>
        <w:t>(</w:t>
      </w:r>
      <w:r w:rsidRPr="0092217A">
        <w:t>в абзаце пятом пункта 24 слова «Единого или регионального порталов» замен</w:t>
      </w:r>
      <w:r>
        <w:t xml:space="preserve">ены словами «Единого портала» </w:t>
      </w:r>
      <w:r>
        <w:rPr>
          <w:rFonts w:eastAsia="font408"/>
        </w:rPr>
        <w:t xml:space="preserve">постановлением Администрации </w:t>
      </w:r>
      <w:hyperlink r:id="rId39"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EF49E1" w:rsidRPr="009248F9" w:rsidRDefault="00EF49E1" w:rsidP="008A65B8">
      <w:pPr>
        <w:rPr>
          <w:rFonts w:eastAsia="Calibri"/>
          <w:lang w:eastAsia="en-US"/>
        </w:rPr>
      </w:pPr>
      <w:r w:rsidRPr="009248F9">
        <w:t xml:space="preserve">- </w:t>
      </w:r>
      <w:r w:rsidRPr="009248F9">
        <w:rPr>
          <w:rFonts w:eastAsia="Calibri"/>
          <w:lang w:eastAsia="en-US"/>
        </w:rPr>
        <w:t xml:space="preserve">с использованием </w:t>
      </w:r>
      <w:r w:rsidR="009E45FC" w:rsidRPr="009248F9">
        <w:rPr>
          <w:rFonts w:eastAsia="Calibri"/>
          <w:lang w:eastAsia="en-US"/>
        </w:rPr>
        <w:t>Г</w:t>
      </w:r>
      <w:r w:rsidRPr="009248F9">
        <w:rPr>
          <w:rFonts w:eastAsia="Calibri"/>
          <w:lang w:eastAsia="en-US"/>
        </w:rPr>
        <w:t>ИСОГД с функциями автоматизированной информационно-аналитической поддержки осуществления полномочий в области градостроительной деятельности.</w:t>
      </w:r>
    </w:p>
    <w:p w:rsidR="00EF49E1" w:rsidRPr="009248F9" w:rsidRDefault="004226C4" w:rsidP="008A65B8">
      <w:r w:rsidRPr="009248F9">
        <w:t>25</w:t>
      </w:r>
      <w:r w:rsidR="00EF49E1" w:rsidRPr="009248F9">
        <w:t>. Запрещается требовать от заявителей:</w:t>
      </w:r>
    </w:p>
    <w:p w:rsidR="00EF49E1" w:rsidRPr="009248F9" w:rsidRDefault="00BA1710" w:rsidP="008A65B8">
      <w:r w:rsidRPr="009248F9">
        <w:t xml:space="preserve">1) </w:t>
      </w:r>
      <w:r w:rsidR="00EF49E1" w:rsidRPr="009248F9">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49E1" w:rsidRPr="009248F9" w:rsidRDefault="00BA1710" w:rsidP="008A65B8">
      <w:r w:rsidRPr="009248F9">
        <w:t>2)</w:t>
      </w:r>
      <w:r w:rsidR="00EF49E1" w:rsidRPr="009248F9">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w:t>
      </w:r>
      <w:r w:rsidR="009248F9" w:rsidRPr="009248F9">
        <w:t xml:space="preserve"> </w:t>
      </w:r>
      <w:r w:rsidR="00EF49E1" w:rsidRPr="009248F9">
        <w:t>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w:t>
      </w:r>
      <w:r w:rsidR="00D14C37" w:rsidRPr="009248F9">
        <w:t xml:space="preserve"> 1 статьи 1 Федерального закона </w:t>
      </w:r>
      <w:hyperlink r:id="rId4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14C37" w:rsidRPr="00E15DE5">
          <w:rPr>
            <w:rStyle w:val="a3"/>
          </w:rPr>
          <w:t>210-ФЗ</w:t>
        </w:r>
      </w:hyperlink>
      <w:r w:rsidR="00D14C37" w:rsidRPr="009248F9">
        <w:t xml:space="preserve">, </w:t>
      </w:r>
      <w:r w:rsidR="00EF49E1" w:rsidRPr="009248F9">
        <w:t>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отдел по собственной инициативе;</w:t>
      </w:r>
    </w:p>
    <w:p w:rsidR="00EF49E1" w:rsidRPr="009248F9" w:rsidRDefault="00BA1710" w:rsidP="008A65B8">
      <w:r w:rsidRPr="009248F9">
        <w:lastRenderedPageBreak/>
        <w:t xml:space="preserve">3) </w:t>
      </w:r>
      <w:r w:rsidR="00EF49E1" w:rsidRPr="009248F9">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49E1" w:rsidRPr="009248F9" w:rsidRDefault="00BA1710" w:rsidP="008A65B8">
      <w:r w:rsidRPr="009248F9">
        <w:t xml:space="preserve">- </w:t>
      </w:r>
      <w:r w:rsidR="00EF49E1" w:rsidRPr="009248F9">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49E1" w:rsidRPr="009248F9" w:rsidRDefault="00BA1710" w:rsidP="008A65B8">
      <w:r w:rsidRPr="009248F9">
        <w:t>-</w:t>
      </w:r>
      <w:r w:rsidR="009248F9" w:rsidRPr="009248F9">
        <w:t xml:space="preserve"> </w:t>
      </w:r>
      <w:r w:rsidR="00EF49E1" w:rsidRPr="009248F9">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F49E1" w:rsidRPr="009248F9" w:rsidRDefault="00BA1710" w:rsidP="008A65B8">
      <w:r w:rsidRPr="009248F9">
        <w:t>-</w:t>
      </w:r>
      <w:r w:rsidR="00EF49E1" w:rsidRPr="009248F9">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F49E1" w:rsidRPr="009248F9" w:rsidRDefault="00BA1710" w:rsidP="008A65B8">
      <w:r w:rsidRPr="009248F9">
        <w:t>-</w:t>
      </w:r>
      <w:r w:rsidR="00EF49E1" w:rsidRPr="009248F9">
        <w:t xml:space="preserve">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9248F9" w:rsidRPr="009248F9" w:rsidRDefault="00BA1710" w:rsidP="008A65B8">
      <w:r w:rsidRPr="009248F9">
        <w:t>4)</w:t>
      </w:r>
      <w:r w:rsidR="00EF49E1" w:rsidRPr="009248F9">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w:t>
      </w:r>
      <w:r w:rsidR="00D14C37" w:rsidRPr="009248F9">
        <w:t xml:space="preserve">1 статьи 16 Федерального закона </w:t>
      </w:r>
      <w:hyperlink r:id="rId4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14C37" w:rsidRPr="00E15DE5">
          <w:rPr>
            <w:rStyle w:val="a3"/>
          </w:rPr>
          <w:t>210-ФЗ</w:t>
        </w:r>
      </w:hyperlink>
      <w:r w:rsidR="00D14C37" w:rsidRPr="009248F9">
        <w:t xml:space="preserve">, </w:t>
      </w:r>
      <w:r w:rsidR="00EF49E1" w:rsidRPr="009248F9">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F49E1" w:rsidRPr="009248F9" w:rsidRDefault="00EF49E1" w:rsidP="00347BAA">
      <w:pPr>
        <w:autoSpaceDE w:val="0"/>
        <w:autoSpaceDN w:val="0"/>
        <w:adjustRightInd w:val="0"/>
        <w:ind w:right="-1" w:firstLine="709"/>
        <w:contextualSpacing/>
        <w:rPr>
          <w:rFonts w:cs="Arial"/>
          <w:szCs w:val="28"/>
        </w:rPr>
      </w:pPr>
    </w:p>
    <w:p w:rsidR="00BA1710" w:rsidRPr="009248F9" w:rsidRDefault="00BA1710" w:rsidP="00BA1710">
      <w:pPr>
        <w:autoSpaceDE w:val="0"/>
        <w:autoSpaceDN w:val="0"/>
        <w:adjustRightInd w:val="0"/>
        <w:contextualSpacing/>
        <w:jc w:val="center"/>
        <w:rPr>
          <w:rFonts w:cs="Arial"/>
          <w:b/>
          <w:szCs w:val="28"/>
        </w:rPr>
      </w:pPr>
      <w:r w:rsidRPr="009248F9">
        <w:rPr>
          <w:rFonts w:cs="Arial"/>
          <w:b/>
          <w:szCs w:val="28"/>
        </w:rPr>
        <w:t>Исчерпывающий перечень оснований для</w:t>
      </w:r>
      <w:r w:rsidR="009248F9" w:rsidRPr="009248F9">
        <w:rPr>
          <w:rFonts w:cs="Arial"/>
          <w:b/>
          <w:szCs w:val="28"/>
        </w:rPr>
        <w:t xml:space="preserve"> </w:t>
      </w:r>
      <w:r w:rsidRPr="009248F9">
        <w:rPr>
          <w:rFonts w:cs="Arial"/>
          <w:b/>
          <w:szCs w:val="28"/>
        </w:rPr>
        <w:t>отказа в приеме документов, необходимых для предоставления муниципальной услуги</w:t>
      </w:r>
    </w:p>
    <w:p w:rsidR="00BA1710" w:rsidRPr="009248F9" w:rsidRDefault="00BA1710" w:rsidP="008A65B8"/>
    <w:p w:rsidR="00BA1710" w:rsidRPr="009248F9" w:rsidRDefault="004226C4" w:rsidP="008A65B8">
      <w:r w:rsidRPr="009248F9">
        <w:t>26</w:t>
      </w:r>
      <w:r w:rsidR="00BA1710" w:rsidRPr="009248F9">
        <w:t>. Оснований для отказа в приеме документов, необходимых для предоставления муниципальной услуги, законодательством не предусмотрено.</w:t>
      </w:r>
    </w:p>
    <w:p w:rsidR="00BA1710" w:rsidRDefault="004226C4" w:rsidP="008A65B8">
      <w:r w:rsidRPr="009248F9">
        <w:t>27</w:t>
      </w:r>
      <w:r w:rsidR="00BA1710" w:rsidRPr="009248F9">
        <w:t xml:space="preserve">. 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92217A">
        <w:t>портале</w:t>
      </w:r>
      <w:r w:rsidR="00BA1710" w:rsidRPr="009248F9">
        <w:t>, официальном сайте.</w:t>
      </w:r>
    </w:p>
    <w:p w:rsidR="0092217A" w:rsidRPr="009248F9" w:rsidRDefault="0092217A" w:rsidP="0092217A">
      <w:r>
        <w:t>(</w:t>
      </w:r>
      <w:r w:rsidRPr="0092217A">
        <w:t>в пункте 27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42"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92217A" w:rsidRPr="009248F9" w:rsidRDefault="0092217A" w:rsidP="008A65B8"/>
    <w:p w:rsidR="00EF49E1" w:rsidRPr="009248F9" w:rsidRDefault="00EF49E1" w:rsidP="00347BAA">
      <w:pPr>
        <w:widowControl w:val="0"/>
        <w:autoSpaceDE w:val="0"/>
        <w:autoSpaceDN w:val="0"/>
        <w:adjustRightInd w:val="0"/>
        <w:ind w:firstLine="709"/>
        <w:contextualSpacing/>
        <w:rPr>
          <w:rFonts w:cs="Arial"/>
          <w:szCs w:val="28"/>
        </w:rPr>
      </w:pPr>
    </w:p>
    <w:p w:rsidR="00DC7F20" w:rsidRPr="009248F9" w:rsidRDefault="00F14118" w:rsidP="00347BAA">
      <w:pPr>
        <w:autoSpaceDE w:val="0"/>
        <w:autoSpaceDN w:val="0"/>
        <w:adjustRightInd w:val="0"/>
        <w:contextualSpacing/>
        <w:jc w:val="center"/>
        <w:rPr>
          <w:rFonts w:cs="Arial"/>
          <w:szCs w:val="28"/>
        </w:rPr>
      </w:pPr>
      <w:r w:rsidRPr="00F14118">
        <w:rPr>
          <w:rFonts w:cs="Arial"/>
          <w:b/>
          <w:szCs w:val="28"/>
        </w:rPr>
        <w:t>Исчерпывающий перечень оснований для приостановления или отказа в предоставлении муниципальной услуги</w:t>
      </w:r>
    </w:p>
    <w:p w:rsidR="00F14118" w:rsidRDefault="00F14118" w:rsidP="00F14118">
      <w:r>
        <w:rPr>
          <w:rFonts w:cs="Arial"/>
          <w:bCs/>
          <w:szCs w:val="28"/>
        </w:rPr>
        <w:t xml:space="preserve">(заголовок пункта 28 изложен в редакции постановления Администрации </w:t>
      </w:r>
      <w:r>
        <w:t xml:space="preserve">                      </w:t>
      </w:r>
      <w:hyperlink r:id="rId43"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F14118" w:rsidRDefault="00F14118" w:rsidP="008A65B8">
      <w:pPr>
        <w:rPr>
          <w:bCs/>
        </w:rPr>
      </w:pPr>
    </w:p>
    <w:p w:rsidR="00BA1710" w:rsidRDefault="004226C4" w:rsidP="008A65B8">
      <w:r w:rsidRPr="009248F9">
        <w:rPr>
          <w:bCs/>
        </w:rPr>
        <w:t>28</w:t>
      </w:r>
      <w:r w:rsidR="00BA1710" w:rsidRPr="009248F9">
        <w:rPr>
          <w:bCs/>
        </w:rPr>
        <w:t xml:space="preserve">. </w:t>
      </w:r>
      <w:r w:rsidR="00F14118" w:rsidRPr="00F14118">
        <w:t xml:space="preserve">Основания для приостановления предоставления муниципальной услуги, законодательством Российской Федерации, </w:t>
      </w:r>
      <w:proofErr w:type="gramStart"/>
      <w:r w:rsidR="00F14118" w:rsidRPr="00F14118">
        <w:t>законодательством  Ханты</w:t>
      </w:r>
      <w:proofErr w:type="gramEnd"/>
      <w:r w:rsidR="00F14118" w:rsidRPr="00F14118">
        <w:t xml:space="preserve">-Мансийского </w:t>
      </w:r>
      <w:r w:rsidR="00F14118" w:rsidRPr="00F14118">
        <w:lastRenderedPageBreak/>
        <w:t>автономного округа – Югры, муниципальными правовыми актами администрации Березовского района не предусмотрены</w:t>
      </w:r>
      <w:r w:rsidR="00BA1710" w:rsidRPr="009248F9">
        <w:t xml:space="preserve">. </w:t>
      </w:r>
    </w:p>
    <w:p w:rsidR="00F14118" w:rsidRDefault="00F14118" w:rsidP="00F14118">
      <w:r>
        <w:t xml:space="preserve">(абзац первый пункта 28 изложен в редакции постановления Администрации                 </w:t>
      </w:r>
      <w:hyperlink r:id="rId44"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9248F9" w:rsidRDefault="00BA1710" w:rsidP="008A65B8">
      <w:r w:rsidRPr="009248F9">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92217A">
        <w:t>портале</w:t>
      </w:r>
      <w:r w:rsidRPr="009248F9">
        <w:t>, официальном сайте.</w:t>
      </w:r>
    </w:p>
    <w:p w:rsidR="0092217A" w:rsidRPr="009248F9" w:rsidRDefault="0092217A" w:rsidP="008A65B8">
      <w:r>
        <w:t>(</w:t>
      </w:r>
      <w:r w:rsidRPr="0092217A">
        <w:t>в абзаце втором пункта 28 слова «Едином и региональном порталах» замен</w:t>
      </w:r>
      <w:r>
        <w:t xml:space="preserve">ены словами «Едином портале» </w:t>
      </w:r>
      <w:r>
        <w:rPr>
          <w:rFonts w:eastAsia="font408"/>
        </w:rPr>
        <w:t xml:space="preserve">постановлением Администрации </w:t>
      </w:r>
      <w:hyperlink r:id="rId45"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177625" w:rsidRPr="009248F9" w:rsidRDefault="004226C4" w:rsidP="008A65B8">
      <w:r w:rsidRPr="009248F9">
        <w:t>29</w:t>
      </w:r>
      <w:r w:rsidR="00177625" w:rsidRPr="009248F9">
        <w:t>.</w:t>
      </w:r>
      <w:r w:rsidR="009248F9" w:rsidRPr="009248F9">
        <w:t xml:space="preserve"> </w:t>
      </w:r>
      <w:r w:rsidR="00177625" w:rsidRPr="009248F9">
        <w:rPr>
          <w:lang w:bidi="ru-RU"/>
        </w:rPr>
        <w:t xml:space="preserve">Основания для отказа в предоставлении </w:t>
      </w:r>
      <w:r w:rsidR="00F8673A" w:rsidRPr="009248F9">
        <w:rPr>
          <w:lang w:bidi="ru-RU"/>
        </w:rPr>
        <w:t>муниципальной</w:t>
      </w:r>
      <w:r w:rsidR="00177625" w:rsidRPr="009248F9">
        <w:rPr>
          <w:lang w:bidi="ru-RU"/>
        </w:rPr>
        <w:t xml:space="preserve"> услуги:</w:t>
      </w:r>
    </w:p>
    <w:p w:rsidR="00177625" w:rsidRPr="009248F9" w:rsidRDefault="004226C4" w:rsidP="008A65B8">
      <w:r w:rsidRPr="009248F9">
        <w:rPr>
          <w:lang w:bidi="ru-RU"/>
        </w:rPr>
        <w:t>29.1</w:t>
      </w:r>
      <w:r w:rsidR="00BA1710" w:rsidRPr="009248F9">
        <w:rPr>
          <w:lang w:bidi="ru-RU"/>
        </w:rPr>
        <w:t xml:space="preserve">. В </w:t>
      </w:r>
      <w:r w:rsidR="00177625" w:rsidRPr="009248F9">
        <w:rPr>
          <w:lang w:bidi="ru-RU"/>
        </w:rPr>
        <w:t>случае</w:t>
      </w:r>
      <w:r w:rsidR="009248F9" w:rsidRPr="009248F9">
        <w:rPr>
          <w:lang w:bidi="ru-RU"/>
        </w:rPr>
        <w:t xml:space="preserve"> </w:t>
      </w:r>
      <w:r w:rsidR="00177625" w:rsidRPr="009248F9">
        <w:rPr>
          <w:lang w:bidi="ru-RU"/>
        </w:rPr>
        <w:t xml:space="preserve">обращения за </w:t>
      </w:r>
      <w:proofErr w:type="spellStart"/>
      <w:r w:rsidR="00BA1710" w:rsidRPr="009248F9">
        <w:rPr>
          <w:lang w:bidi="ru-RU"/>
        </w:rPr>
        <w:t>под</w:t>
      </w:r>
      <w:r w:rsidR="00177625" w:rsidRPr="009248F9">
        <w:rPr>
          <w:lang w:bidi="ru-RU"/>
        </w:rPr>
        <w:t>услугой</w:t>
      </w:r>
      <w:proofErr w:type="spellEnd"/>
      <w:r w:rsidR="00177625" w:rsidRPr="009248F9">
        <w:rPr>
          <w:lang w:bidi="ru-RU"/>
        </w:rPr>
        <w:t xml:space="preserve"> </w:t>
      </w:r>
      <w:r w:rsidR="009248F9" w:rsidRPr="009248F9">
        <w:rPr>
          <w:lang w:bidi="ru-RU"/>
        </w:rPr>
        <w:t>«</w:t>
      </w:r>
      <w:r w:rsidR="00177625" w:rsidRPr="009248F9">
        <w:rPr>
          <w:lang w:bidi="ru-RU"/>
        </w:rPr>
        <w:t>Направление уведомления</w:t>
      </w:r>
    </w:p>
    <w:p w:rsidR="00177625" w:rsidRDefault="00177625" w:rsidP="008A65B8">
      <w:pPr>
        <w:rPr>
          <w:lang w:bidi="ru-RU"/>
        </w:rPr>
      </w:pPr>
      <w:r w:rsidRPr="009248F9">
        <w:rPr>
          <w:lang w:bidi="ru-RU"/>
        </w:rPr>
        <w:t>о планируемом сносе объекта капитального строительства</w:t>
      </w:r>
      <w:r w:rsidR="009248F9" w:rsidRPr="009248F9">
        <w:rPr>
          <w:lang w:bidi="ru-RU"/>
        </w:rPr>
        <w:t>»</w:t>
      </w:r>
      <w:r w:rsidR="00BA1710" w:rsidRPr="009248F9">
        <w:rPr>
          <w:lang w:bidi="ru-RU"/>
        </w:rPr>
        <w:t xml:space="preserve"> основаниями для отказа являются</w:t>
      </w:r>
      <w:r w:rsidRPr="009248F9">
        <w:rPr>
          <w:lang w:bidi="ru-RU"/>
        </w:rPr>
        <w:t>:</w:t>
      </w:r>
    </w:p>
    <w:p w:rsidR="008A65B8" w:rsidRDefault="008A65B8" w:rsidP="008A65B8">
      <w:r>
        <w:t>1) документы (сведения), представленные заявителем, противоречат документам (сведениям), полученным в рамках межведомственного взаимодействия;</w:t>
      </w:r>
    </w:p>
    <w:p w:rsidR="008A65B8" w:rsidRDefault="008A65B8" w:rsidP="00B54D58">
      <w:r>
        <w:t>2) отсутствие документов (сведений), предусмотренных пунктом 20.1 настоящего административного регламента;</w:t>
      </w:r>
    </w:p>
    <w:p w:rsidR="008A65B8" w:rsidRDefault="008A65B8" w:rsidP="00B54D58">
      <w:r>
        <w:t>3) уведомление о сносе содержит сведения об объекте, который не является объектом капитального строительства.</w:t>
      </w:r>
    </w:p>
    <w:p w:rsidR="00B54D58" w:rsidRDefault="00B54D58" w:rsidP="00B54D58">
      <w:r>
        <w:t xml:space="preserve">29.2. В случае обращения за </w:t>
      </w:r>
      <w:proofErr w:type="spellStart"/>
      <w:r>
        <w:t>подуслугой</w:t>
      </w:r>
      <w:proofErr w:type="spellEnd"/>
      <w:r>
        <w:t xml:space="preserve"> «Направление уведомления о завершении сноса объекта капитального строительства» основаниями для отказа являются:</w:t>
      </w:r>
    </w:p>
    <w:p w:rsidR="00B54D58" w:rsidRDefault="00B54D58" w:rsidP="00B54D58">
      <w:r>
        <w:t>1) документы (сведения), представленные заявителем, противоречат документам (сведениям), полученным в рамках межведомственного взаимодействия;</w:t>
      </w:r>
    </w:p>
    <w:p w:rsidR="00B54D58" w:rsidRPr="009248F9" w:rsidRDefault="00B54D58" w:rsidP="00B54D58">
      <w:r>
        <w:t>2) отсутствие документов (сведений), предусмотренных пунктом 20.2 настоящего административного регламента.</w:t>
      </w:r>
    </w:p>
    <w:p w:rsidR="00F14118" w:rsidRDefault="00F14118" w:rsidP="00F14118">
      <w:pPr>
        <w:ind w:firstLine="0"/>
        <w:rPr>
          <w:rFonts w:eastAsia="Calibri" w:cs="Arial"/>
          <w:szCs w:val="28"/>
          <w:lang w:eastAsia="en-US"/>
        </w:rPr>
      </w:pPr>
    </w:p>
    <w:p w:rsidR="00F14118" w:rsidRDefault="00F14118" w:rsidP="00F14118">
      <w:pPr>
        <w:ind w:firstLine="0"/>
        <w:jc w:val="center"/>
      </w:pPr>
      <w:r w:rsidRPr="00F14118">
        <w:rPr>
          <w:rFonts w:cs="Arial"/>
          <w:b/>
          <w:szCs w:val="28"/>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F14118" w:rsidRDefault="00F14118" w:rsidP="00F14118">
      <w:r>
        <w:t xml:space="preserve">(заголовок пункта 30 изложен в редакции постановления Администрации                     </w:t>
      </w:r>
      <w:hyperlink r:id="rId46"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F14118" w:rsidRDefault="00F14118" w:rsidP="00B54D58"/>
    <w:p w:rsidR="00993EFC" w:rsidRPr="009248F9" w:rsidRDefault="00993EFC" w:rsidP="00B54D58">
      <w:r w:rsidRPr="009248F9">
        <w:t>30. Услугами, необходимыми и обязательными для предоставления муниципальной услуги являются:</w:t>
      </w:r>
    </w:p>
    <w:p w:rsidR="00993EFC" w:rsidRPr="009248F9" w:rsidRDefault="007D2171" w:rsidP="00B54D58">
      <w:pPr>
        <w:rPr>
          <w:lang w:bidi="ru-RU"/>
        </w:rPr>
      </w:pPr>
      <w:r w:rsidRPr="009248F9">
        <w:rPr>
          <w:lang w:bidi="ru-RU"/>
        </w:rPr>
        <w:t xml:space="preserve">1) </w:t>
      </w:r>
      <w:r w:rsidR="00F51E32" w:rsidRPr="009248F9">
        <w:rPr>
          <w:lang w:bidi="ru-RU"/>
        </w:rPr>
        <w:t>результаты и материалы обследования объекта</w:t>
      </w:r>
      <w:r w:rsidR="009248F9" w:rsidRPr="009248F9">
        <w:rPr>
          <w:lang w:bidi="ru-RU"/>
        </w:rPr>
        <w:t xml:space="preserve"> </w:t>
      </w:r>
      <w:r w:rsidR="00F51E32" w:rsidRPr="009248F9">
        <w:rPr>
          <w:lang w:bidi="ru-RU"/>
        </w:rPr>
        <w:t>капитального строительства (</w:t>
      </w:r>
      <w:r w:rsidR="00F51E32" w:rsidRPr="009248F9">
        <w:rPr>
          <w:rFonts w:eastAsia="Calibri"/>
          <w:lang w:eastAsia="en-US"/>
        </w:rPr>
        <w:t>за исключением объектов, указанных в пунктах 1</w:t>
      </w:r>
      <w:r w:rsidR="009248F9" w:rsidRPr="009248F9">
        <w:rPr>
          <w:rFonts w:eastAsia="Calibri"/>
          <w:lang w:eastAsia="en-US"/>
        </w:rPr>
        <w:t>-</w:t>
      </w:r>
      <w:r w:rsidR="00F51E32" w:rsidRPr="009248F9">
        <w:rPr>
          <w:rFonts w:eastAsia="Calibri"/>
          <w:lang w:eastAsia="en-US"/>
        </w:rPr>
        <w:t xml:space="preserve">3 части 17 статьи 51 </w:t>
      </w:r>
      <w:hyperlink r:id="rId47" w:tooltip="ФЕДЕРАЛЬНЫЙ ЗАКОН от 29.12.2004 № 190-ФЗ ГОСУДАРСТВЕННАЯ ДУМА ФЕДЕРАЛЬНОГО СОБРАНИЯ РФ&#10;&#10;Градостроительный кодекс Российской Федерации" w:history="1">
        <w:r w:rsidR="00F51E32" w:rsidRPr="00E15DE5">
          <w:rPr>
            <w:rStyle w:val="a3"/>
            <w:rFonts w:eastAsia="Calibri"/>
            <w:lang w:eastAsia="en-US"/>
          </w:rPr>
          <w:t>Градостроительного кодекса</w:t>
        </w:r>
      </w:hyperlink>
      <w:r w:rsidR="00F51E32" w:rsidRPr="009248F9">
        <w:rPr>
          <w:rFonts w:eastAsia="Calibri"/>
          <w:lang w:eastAsia="en-US"/>
        </w:rPr>
        <w:t xml:space="preserve"> Российской Федерации</w:t>
      </w:r>
      <w:r w:rsidR="00993EFC" w:rsidRPr="009248F9">
        <w:rPr>
          <w:lang w:bidi="ru-RU"/>
        </w:rPr>
        <w:t>)</w:t>
      </w:r>
      <w:r w:rsidR="00272431" w:rsidRPr="009248F9">
        <w:rPr>
          <w:lang w:bidi="ru-RU"/>
        </w:rPr>
        <w:t>, указанные в подпункте 5 пункта 20.1 настоящего административного регламента.</w:t>
      </w:r>
    </w:p>
    <w:p w:rsidR="008C1AC5" w:rsidRPr="009248F9" w:rsidRDefault="008C1AC5" w:rsidP="00B54D58">
      <w:pPr>
        <w:rPr>
          <w:rFonts w:eastAsia="Calibri"/>
          <w:lang w:eastAsia="en-US"/>
        </w:rPr>
      </w:pPr>
      <w:r w:rsidRPr="009248F9">
        <w:rPr>
          <w:rFonts w:eastAsia="Calibri"/>
          <w:lang w:eastAsia="en-US"/>
        </w:rPr>
        <w:t>Данная услуга предоставляется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7D2171" w:rsidRPr="009248F9" w:rsidRDefault="008C1AC5" w:rsidP="00B54D58">
      <w:pPr>
        <w:rPr>
          <w:lang w:bidi="ru-RU"/>
        </w:rPr>
      </w:pPr>
      <w:r w:rsidRPr="009248F9">
        <w:rPr>
          <w:rFonts w:eastAsia="Calibri"/>
          <w:lang w:eastAsia="en-US"/>
        </w:rPr>
        <w:t xml:space="preserve">В результате предоставления данной услуги заявителю выдаются оформленные в установленном порядке </w:t>
      </w:r>
      <w:r w:rsidRPr="009248F9">
        <w:rPr>
          <w:lang w:bidi="ru-RU"/>
        </w:rPr>
        <w:t>результаты и материалы обследования объекта</w:t>
      </w:r>
      <w:r w:rsidR="009248F9" w:rsidRPr="009248F9">
        <w:rPr>
          <w:lang w:bidi="ru-RU"/>
        </w:rPr>
        <w:t xml:space="preserve"> </w:t>
      </w:r>
      <w:r w:rsidRPr="009248F9">
        <w:rPr>
          <w:lang w:bidi="ru-RU"/>
        </w:rPr>
        <w:t>капитального строительства.</w:t>
      </w:r>
    </w:p>
    <w:p w:rsidR="00272431" w:rsidRPr="009248F9" w:rsidRDefault="007D2171" w:rsidP="00B54D58">
      <w:pPr>
        <w:rPr>
          <w:lang w:bidi="ru-RU"/>
        </w:rPr>
      </w:pPr>
      <w:r w:rsidRPr="009248F9">
        <w:rPr>
          <w:lang w:bidi="ru-RU"/>
        </w:rPr>
        <w:t xml:space="preserve">2) </w:t>
      </w:r>
      <w:r w:rsidR="00F51E32" w:rsidRPr="009248F9">
        <w:rPr>
          <w:lang w:bidi="ru-RU"/>
        </w:rPr>
        <w:t>проект организации работ по сносу объекта капитального строительства (</w:t>
      </w:r>
      <w:r w:rsidR="00F51E32" w:rsidRPr="009248F9">
        <w:rPr>
          <w:rFonts w:eastAsia="Calibri"/>
          <w:lang w:eastAsia="en-US"/>
        </w:rPr>
        <w:t>за исключением объектов, указанных в пунктах 1</w:t>
      </w:r>
      <w:r w:rsidR="009248F9" w:rsidRPr="009248F9">
        <w:rPr>
          <w:rFonts w:eastAsia="Calibri"/>
          <w:lang w:eastAsia="en-US"/>
        </w:rPr>
        <w:t>-</w:t>
      </w:r>
      <w:r w:rsidR="00F51E32" w:rsidRPr="009248F9">
        <w:rPr>
          <w:rFonts w:eastAsia="Calibri"/>
          <w:lang w:eastAsia="en-US"/>
        </w:rPr>
        <w:t xml:space="preserve">3 части 17 статьи 51 </w:t>
      </w:r>
      <w:hyperlink r:id="rId48" w:tooltip="ФЕДЕРАЛЬНЫЙ ЗАКОН от 29.12.2004 № 190-ФЗ ГОСУДАРСТВЕННАЯ ДУМА ФЕДЕРАЛЬНОГО СОБРАНИЯ РФ&#10;&#10;Градостроительный кодекс Российской Федерации" w:history="1">
        <w:r w:rsidR="00F51E32" w:rsidRPr="00E15DE5">
          <w:rPr>
            <w:rStyle w:val="a3"/>
            <w:rFonts w:eastAsia="Calibri"/>
            <w:lang w:eastAsia="en-US"/>
          </w:rPr>
          <w:t>Градостроительного кодекса</w:t>
        </w:r>
      </w:hyperlink>
      <w:r w:rsidR="00F51E32" w:rsidRPr="009248F9">
        <w:rPr>
          <w:rFonts w:eastAsia="Calibri"/>
          <w:lang w:eastAsia="en-US"/>
        </w:rPr>
        <w:t xml:space="preserve"> Российской Федерации</w:t>
      </w:r>
      <w:r w:rsidR="00272431" w:rsidRPr="009248F9">
        <w:rPr>
          <w:lang w:bidi="ru-RU"/>
        </w:rPr>
        <w:t>), указанные в подпункте 6 пункта 20.1 настоящего административного регламента.</w:t>
      </w:r>
    </w:p>
    <w:p w:rsidR="007D2171" w:rsidRPr="009248F9" w:rsidRDefault="007D2171" w:rsidP="00B54D58">
      <w:pPr>
        <w:rPr>
          <w:rFonts w:eastAsia="Calibri"/>
          <w:lang w:eastAsia="en-US"/>
        </w:rPr>
      </w:pPr>
      <w:r w:rsidRPr="009248F9">
        <w:rPr>
          <w:rFonts w:eastAsia="Calibri"/>
          <w:lang w:eastAsia="en-US"/>
        </w:rPr>
        <w:lastRenderedPageBreak/>
        <w:t>Данная услуга предоставляется</w:t>
      </w:r>
      <w:r w:rsidR="009248F9" w:rsidRPr="009248F9">
        <w:rPr>
          <w:rFonts w:eastAsia="Calibri"/>
          <w:lang w:eastAsia="en-US"/>
        </w:rPr>
        <w:t xml:space="preserve"> </w:t>
      </w:r>
      <w:r w:rsidRPr="009248F9">
        <w:rPr>
          <w:rFonts w:eastAsia="Calibri"/>
          <w:lang w:eastAsia="en-US"/>
        </w:rPr>
        <w:t>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D40064" w:rsidRPr="009248F9" w:rsidRDefault="007D2171" w:rsidP="00B54D58">
      <w:r w:rsidRPr="009248F9">
        <w:rPr>
          <w:rFonts w:eastAsia="Calibri"/>
          <w:lang w:eastAsia="en-US"/>
        </w:rPr>
        <w:t xml:space="preserve">В результате предоставления данной услуги заявителю выдается оформленный в установленном порядке </w:t>
      </w:r>
      <w:r w:rsidRPr="009248F9">
        <w:rPr>
          <w:lang w:bidi="ru-RU"/>
        </w:rPr>
        <w:t>проект организации работ по сносу объекта капитального строительства.</w:t>
      </w:r>
    </w:p>
    <w:p w:rsidR="007D2171" w:rsidRPr="009248F9" w:rsidRDefault="007D2171" w:rsidP="00B54D58"/>
    <w:p w:rsidR="009248F9" w:rsidRDefault="00F14118" w:rsidP="00347BAA">
      <w:pPr>
        <w:pStyle w:val="23"/>
        <w:shd w:val="clear" w:color="auto" w:fill="auto"/>
        <w:tabs>
          <w:tab w:val="left" w:pos="5741"/>
        </w:tabs>
        <w:spacing w:line="240" w:lineRule="auto"/>
        <w:ind w:firstLine="720"/>
        <w:jc w:val="center"/>
        <w:rPr>
          <w:rFonts w:ascii="Arial" w:hAnsi="Arial" w:cs="Arial"/>
          <w:sz w:val="24"/>
          <w:szCs w:val="28"/>
        </w:rPr>
      </w:pPr>
      <w:r w:rsidRPr="00F14118">
        <w:rPr>
          <w:rFonts w:ascii="Arial" w:hAnsi="Arial" w:cs="Arial"/>
          <w:b/>
          <w:sz w:val="24"/>
          <w:szCs w:val="28"/>
        </w:rPr>
        <w:t>Размер платы, взимаемой с заявителя при предоставлении муниципальной услуги, и способы ее взимания</w:t>
      </w:r>
    </w:p>
    <w:p w:rsidR="00F14118" w:rsidRPr="009248F9" w:rsidRDefault="00F14118" w:rsidP="00347BAA">
      <w:pPr>
        <w:pStyle w:val="23"/>
        <w:shd w:val="clear" w:color="auto" w:fill="auto"/>
        <w:tabs>
          <w:tab w:val="left" w:pos="5741"/>
        </w:tabs>
        <w:spacing w:line="240" w:lineRule="auto"/>
        <w:ind w:firstLine="720"/>
        <w:jc w:val="center"/>
        <w:rPr>
          <w:rFonts w:ascii="Arial" w:hAnsi="Arial" w:cs="Arial"/>
          <w:sz w:val="24"/>
          <w:szCs w:val="28"/>
        </w:rPr>
      </w:pPr>
    </w:p>
    <w:p w:rsidR="00F14118" w:rsidRDefault="004226C4" w:rsidP="00F14118">
      <w:pPr>
        <w:rPr>
          <w:rFonts w:eastAsia="Calibri" w:cs="Arial"/>
          <w:szCs w:val="28"/>
          <w:lang w:eastAsia="en-US"/>
        </w:rPr>
      </w:pPr>
      <w:r w:rsidRPr="009248F9">
        <w:rPr>
          <w:lang w:bidi="ru-RU"/>
        </w:rPr>
        <w:t>31</w:t>
      </w:r>
      <w:r w:rsidR="00177625" w:rsidRPr="009248F9">
        <w:rPr>
          <w:lang w:bidi="ru-RU"/>
        </w:rPr>
        <w:t xml:space="preserve">. </w:t>
      </w:r>
      <w:r w:rsidR="00F14118" w:rsidRPr="00F14118">
        <w:rPr>
          <w:lang w:bidi="ru-RU"/>
        </w:rPr>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F14118" w:rsidRPr="00F14118">
        <w:rPr>
          <w:rFonts w:eastAsia="Calibri" w:cs="Arial"/>
          <w:szCs w:val="28"/>
          <w:lang w:eastAsia="en-US"/>
        </w:rPr>
        <w:t xml:space="preserve"> </w:t>
      </w:r>
    </w:p>
    <w:p w:rsidR="00F14118" w:rsidRDefault="00F14118" w:rsidP="00F14118">
      <w:r>
        <w:rPr>
          <w:rFonts w:eastAsia="Calibri" w:cs="Arial"/>
          <w:szCs w:val="28"/>
          <w:lang w:eastAsia="en-US"/>
        </w:rPr>
        <w:t xml:space="preserve">(пункт 31 с заголовком изложен в редакции постановления Администрации </w:t>
      </w:r>
      <w:r>
        <w:t xml:space="preserve">                 </w:t>
      </w:r>
      <w:hyperlink r:id="rId49"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177625" w:rsidRPr="009248F9" w:rsidRDefault="00177625" w:rsidP="00B54D58">
      <w:pPr>
        <w:rPr>
          <w:lang w:bidi="ru-RU"/>
        </w:rPr>
      </w:pPr>
    </w:p>
    <w:p w:rsidR="008C1AC5" w:rsidRPr="00F14118" w:rsidRDefault="008C1AC5" w:rsidP="00F14118">
      <w:pPr>
        <w:ind w:firstLine="0"/>
        <w:jc w:val="center"/>
        <w:rPr>
          <w:rFonts w:eastAsia="Calibri"/>
          <w:b/>
          <w:lang w:eastAsia="en-US"/>
        </w:rPr>
      </w:pPr>
      <w:r w:rsidRPr="00F14118">
        <w:rPr>
          <w:rFonts w:eastAsia="Calibri"/>
          <w:b/>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8C1AC5" w:rsidRPr="009248F9" w:rsidRDefault="008C1AC5" w:rsidP="00F14118">
      <w:pPr>
        <w:shd w:val="clear" w:color="auto" w:fill="FFFFFF"/>
        <w:tabs>
          <w:tab w:val="left" w:pos="9781"/>
          <w:tab w:val="left" w:pos="10490"/>
        </w:tabs>
        <w:autoSpaceDE w:val="0"/>
        <w:autoSpaceDN w:val="0"/>
        <w:adjustRightInd w:val="0"/>
        <w:ind w:firstLine="709"/>
        <w:rPr>
          <w:rFonts w:eastAsia="Calibri" w:cs="Arial"/>
          <w:szCs w:val="28"/>
          <w:lang w:eastAsia="en-US"/>
        </w:rPr>
      </w:pPr>
    </w:p>
    <w:p w:rsidR="008C1AC5" w:rsidRPr="009248F9" w:rsidRDefault="008C1AC5" w:rsidP="00B54D58">
      <w:r w:rsidRPr="009248F9">
        <w:rPr>
          <w:lang w:eastAsia="en-US"/>
        </w:rPr>
        <w:t>32.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r w:rsidRPr="009248F9">
        <w:t>:</w:t>
      </w:r>
    </w:p>
    <w:p w:rsidR="008C1AC5" w:rsidRPr="009248F9" w:rsidRDefault="008C1AC5" w:rsidP="00B54D58">
      <w:pPr>
        <w:rPr>
          <w:rFonts w:eastAsia="Calibri"/>
        </w:rPr>
      </w:pPr>
      <w:r w:rsidRPr="009248F9">
        <w:t>1</w:t>
      </w:r>
      <w:r w:rsidR="00F51E32" w:rsidRPr="009248F9">
        <w:rPr>
          <w:lang w:bidi="ru-RU"/>
        </w:rPr>
        <w:t>)</w:t>
      </w:r>
      <w:r w:rsidRPr="009248F9">
        <w:rPr>
          <w:lang w:bidi="ru-RU"/>
        </w:rPr>
        <w:t xml:space="preserve"> за предоставление </w:t>
      </w:r>
      <w:r w:rsidR="00F51E32" w:rsidRPr="009248F9">
        <w:rPr>
          <w:lang w:bidi="ru-RU"/>
        </w:rPr>
        <w:t>результат</w:t>
      </w:r>
      <w:r w:rsidRPr="009248F9">
        <w:rPr>
          <w:lang w:bidi="ru-RU"/>
        </w:rPr>
        <w:t>ов</w:t>
      </w:r>
      <w:r w:rsidR="00F51E32" w:rsidRPr="009248F9">
        <w:rPr>
          <w:lang w:bidi="ru-RU"/>
        </w:rPr>
        <w:t xml:space="preserve"> и материал</w:t>
      </w:r>
      <w:r w:rsidRPr="009248F9">
        <w:rPr>
          <w:lang w:bidi="ru-RU"/>
        </w:rPr>
        <w:t>ов</w:t>
      </w:r>
      <w:r w:rsidR="00F51E32" w:rsidRPr="009248F9">
        <w:rPr>
          <w:lang w:bidi="ru-RU"/>
        </w:rPr>
        <w:t xml:space="preserve"> обследования объекта</w:t>
      </w:r>
      <w:r w:rsidR="009248F9" w:rsidRPr="009248F9">
        <w:rPr>
          <w:lang w:bidi="ru-RU"/>
        </w:rPr>
        <w:t xml:space="preserve"> </w:t>
      </w:r>
      <w:r w:rsidR="00F51E32" w:rsidRPr="009248F9">
        <w:rPr>
          <w:lang w:bidi="ru-RU"/>
        </w:rPr>
        <w:t>капитального строительства (за исключением объектов, указанных в пунктах 1</w:t>
      </w:r>
      <w:r w:rsidR="009248F9" w:rsidRPr="009248F9">
        <w:rPr>
          <w:lang w:bidi="ru-RU"/>
        </w:rPr>
        <w:t>-</w:t>
      </w:r>
      <w:r w:rsidR="00F51E32" w:rsidRPr="009248F9">
        <w:rPr>
          <w:lang w:bidi="ru-RU"/>
        </w:rPr>
        <w:t xml:space="preserve">3 части 17 статьи 51 </w:t>
      </w:r>
      <w:hyperlink r:id="rId50" w:tooltip="ФЕДЕРАЛЬНЫЙ ЗАКОН от 29.12.2004 № 190-ФЗ ГОСУДАРСТВЕННАЯ ДУМА ФЕДЕРАЛЬНОГО СОБРАНИЯ РФ&#10;&#10;Градостроительный кодекс Российской Федерации" w:history="1">
        <w:r w:rsidR="00F51E32" w:rsidRPr="00E15DE5">
          <w:rPr>
            <w:rStyle w:val="a3"/>
            <w:lang w:bidi="ru-RU"/>
          </w:rPr>
          <w:t>Градостроительног</w:t>
        </w:r>
        <w:r w:rsidRPr="00E15DE5">
          <w:rPr>
            <w:rStyle w:val="a3"/>
            <w:lang w:bidi="ru-RU"/>
          </w:rPr>
          <w:t>о кодекса</w:t>
        </w:r>
      </w:hyperlink>
      <w:r w:rsidRPr="009248F9">
        <w:rPr>
          <w:lang w:bidi="ru-RU"/>
        </w:rPr>
        <w:t xml:space="preserve"> Российской Федерации)</w:t>
      </w:r>
      <w:r w:rsidR="00272431" w:rsidRPr="009248F9">
        <w:rPr>
          <w:lang w:bidi="ru-RU"/>
        </w:rPr>
        <w:t>, указанных в подпункте 1 пункта 30 настоящего административного регламента</w:t>
      </w:r>
      <w:r w:rsidRPr="009248F9">
        <w:rPr>
          <w:rFonts w:eastAsia="Calibri"/>
        </w:rPr>
        <w:t xml:space="preserve"> взимается плата</w:t>
      </w:r>
      <w:r w:rsidRPr="009248F9">
        <w:rPr>
          <w:rFonts w:eastAsia="Calibri"/>
          <w:lang w:eastAsia="en-US"/>
        </w:rPr>
        <w:t xml:space="preserve"> в соответствии </w:t>
      </w:r>
      <w:r w:rsidR="007E629C" w:rsidRPr="009248F9">
        <w:rPr>
          <w:rFonts w:eastAsia="Calibri"/>
          <w:lang w:eastAsia="en-US"/>
        </w:rPr>
        <w:t>с</w:t>
      </w:r>
      <w:r w:rsidR="007E629C" w:rsidRPr="009248F9">
        <w:t xml:space="preserve"> соглашением (договором) заявителя и организации, предоставляющей эту услугу</w:t>
      </w:r>
      <w:r w:rsidR="007E629C" w:rsidRPr="009248F9">
        <w:rPr>
          <w:rFonts w:eastAsia="Calibri"/>
        </w:rPr>
        <w:t>;</w:t>
      </w:r>
      <w:r w:rsidRPr="009248F9">
        <w:rPr>
          <w:rFonts w:eastAsia="Calibri"/>
        </w:rPr>
        <w:t>.</w:t>
      </w:r>
    </w:p>
    <w:p w:rsidR="00F51E32" w:rsidRPr="009248F9" w:rsidRDefault="008C1AC5" w:rsidP="00B54D58">
      <w:pPr>
        <w:rPr>
          <w:lang w:bidi="ru-RU"/>
        </w:rPr>
      </w:pPr>
      <w:r w:rsidRPr="009248F9">
        <w:rPr>
          <w:lang w:bidi="ru-RU"/>
        </w:rPr>
        <w:t xml:space="preserve">2) за предоставление </w:t>
      </w:r>
      <w:r w:rsidR="00F51E32" w:rsidRPr="009248F9">
        <w:rPr>
          <w:lang w:bidi="ru-RU"/>
        </w:rPr>
        <w:t>проект</w:t>
      </w:r>
      <w:r w:rsidRPr="009248F9">
        <w:rPr>
          <w:lang w:bidi="ru-RU"/>
        </w:rPr>
        <w:t>а</w:t>
      </w:r>
      <w:r w:rsidR="00F51E32" w:rsidRPr="009248F9">
        <w:rPr>
          <w:lang w:bidi="ru-RU"/>
        </w:rPr>
        <w:t xml:space="preserve"> организации работ по сносу объекта капитального строительства (за исключением объектов, указанных в пунктах 1</w:t>
      </w:r>
      <w:r w:rsidR="009248F9" w:rsidRPr="009248F9">
        <w:rPr>
          <w:lang w:bidi="ru-RU"/>
        </w:rPr>
        <w:t>-</w:t>
      </w:r>
      <w:r w:rsidR="00F51E32" w:rsidRPr="009248F9">
        <w:rPr>
          <w:lang w:bidi="ru-RU"/>
        </w:rPr>
        <w:t xml:space="preserve">3 части 17 статьи 51 </w:t>
      </w:r>
      <w:hyperlink r:id="rId51" w:tooltip="ФЕДЕРАЛЬНЫЙ ЗАКОН от 29.12.2004 № 190-ФЗ ГОСУДАРСТВЕННАЯ ДУМА ФЕДЕРАЛЬНОГО СОБРАНИЯ РФ&#10;&#10;Градостроительный кодекс Российской Федерации" w:history="1">
        <w:r w:rsidR="00F51E32" w:rsidRPr="00E15DE5">
          <w:rPr>
            <w:rStyle w:val="a3"/>
            <w:lang w:bidi="ru-RU"/>
          </w:rPr>
          <w:t>Градостроительного кодекса</w:t>
        </w:r>
      </w:hyperlink>
      <w:r w:rsidR="00F51E32" w:rsidRPr="009248F9">
        <w:rPr>
          <w:lang w:bidi="ru-RU"/>
        </w:rPr>
        <w:t xml:space="preserve"> Российской Федерации)</w:t>
      </w:r>
      <w:r w:rsidR="00272431" w:rsidRPr="009248F9">
        <w:rPr>
          <w:lang w:bidi="ru-RU"/>
        </w:rPr>
        <w:t>, указанных в подпункте 2 пункта 30 настоящего административного регламента</w:t>
      </w:r>
      <w:r w:rsidRPr="009248F9">
        <w:rPr>
          <w:lang w:bidi="ru-RU"/>
        </w:rPr>
        <w:t xml:space="preserve"> </w:t>
      </w:r>
      <w:r w:rsidRPr="009248F9">
        <w:rPr>
          <w:rFonts w:eastAsia="Calibri"/>
        </w:rPr>
        <w:t>взимается плата</w:t>
      </w:r>
      <w:r w:rsidRPr="009248F9">
        <w:rPr>
          <w:rFonts w:eastAsia="Calibri"/>
          <w:lang w:eastAsia="en-US"/>
        </w:rPr>
        <w:t xml:space="preserve"> в соответствии с</w:t>
      </w:r>
      <w:r w:rsidRPr="009248F9">
        <w:t xml:space="preserve"> соглашением (договором) заявителя и организации, предоставляющей эту услугу.</w:t>
      </w:r>
    </w:p>
    <w:p w:rsidR="00177625" w:rsidRPr="009248F9" w:rsidRDefault="00177625" w:rsidP="00347BAA">
      <w:pPr>
        <w:pStyle w:val="22"/>
        <w:shd w:val="clear" w:color="auto" w:fill="auto"/>
        <w:tabs>
          <w:tab w:val="left" w:pos="0"/>
        </w:tabs>
        <w:spacing w:before="0" w:line="240" w:lineRule="auto"/>
        <w:rPr>
          <w:rFonts w:ascii="Arial" w:hAnsi="Arial" w:cs="Arial"/>
          <w:sz w:val="24"/>
          <w:szCs w:val="28"/>
        </w:rPr>
      </w:pPr>
    </w:p>
    <w:p w:rsidR="00B452B4" w:rsidRDefault="00B452B4" w:rsidP="00347BAA">
      <w:pPr>
        <w:pStyle w:val="ConsPlusNormal"/>
        <w:ind w:firstLine="0"/>
        <w:jc w:val="center"/>
        <w:rPr>
          <w:b/>
          <w:sz w:val="24"/>
          <w:szCs w:val="28"/>
        </w:rPr>
      </w:pPr>
    </w:p>
    <w:p w:rsidR="00B452B4" w:rsidRDefault="00B452B4" w:rsidP="00B452B4">
      <w:pPr>
        <w:rPr>
          <w:rFonts w:eastAsia="font408"/>
        </w:rPr>
      </w:pPr>
      <w:r>
        <w:rPr>
          <w:rFonts w:eastAsia="font408"/>
        </w:rPr>
        <w:t>(</w:t>
      </w:r>
      <w:r w:rsidRPr="00B452B4">
        <w:rPr>
          <w:rFonts w:eastAsia="font408"/>
        </w:rPr>
        <w:t xml:space="preserve">пункт 33 с заголовком </w:t>
      </w:r>
      <w:r>
        <w:rPr>
          <w:rFonts w:eastAsia="font408"/>
        </w:rPr>
        <w:t xml:space="preserve">изложен в редакции постановления Администрации                         </w:t>
      </w:r>
      <w:hyperlink r:id="rId52"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B452B4" w:rsidRPr="009248F9" w:rsidRDefault="00B452B4" w:rsidP="00B452B4"/>
    <w:p w:rsidR="00B452B4" w:rsidRPr="00B452B4" w:rsidRDefault="00B452B4" w:rsidP="00B452B4">
      <w:pPr>
        <w:jc w:val="center"/>
        <w:rPr>
          <w:b/>
        </w:rPr>
      </w:pPr>
      <w:r w:rsidRPr="00B452B4">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B452B4" w:rsidRDefault="00B452B4" w:rsidP="00B452B4"/>
    <w:p w:rsidR="00177625" w:rsidRPr="009248F9" w:rsidRDefault="00B452B4" w:rsidP="00B452B4">
      <w:r w:rsidRPr="00B452B4">
        <w:t>33.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9248F9" w:rsidRDefault="009248F9" w:rsidP="00B54D58">
      <w:pPr>
        <w:rPr>
          <w:rFonts w:cs="Arial"/>
          <w:b/>
          <w:szCs w:val="28"/>
        </w:rPr>
      </w:pPr>
    </w:p>
    <w:p w:rsidR="00B452B4" w:rsidRDefault="00B452B4" w:rsidP="00B54D58">
      <w:pPr>
        <w:rPr>
          <w:rFonts w:cs="Arial"/>
          <w:b/>
          <w:szCs w:val="28"/>
        </w:rPr>
      </w:pPr>
    </w:p>
    <w:p w:rsidR="0092217A" w:rsidRDefault="0092217A" w:rsidP="0092217A">
      <w:pPr>
        <w:rPr>
          <w:rFonts w:cs="Arial"/>
          <w:b/>
          <w:szCs w:val="28"/>
        </w:rPr>
      </w:pPr>
      <w:r w:rsidRPr="0092217A">
        <w:rPr>
          <w:rFonts w:eastAsia="Calibri"/>
        </w:rPr>
        <w:lastRenderedPageBreak/>
        <w:t>(заголовок пункта 34 изложен в редакции постановлени</w:t>
      </w:r>
      <w:r>
        <w:rPr>
          <w:rFonts w:eastAsia="Calibri"/>
        </w:rPr>
        <w:t>я</w:t>
      </w:r>
      <w:r>
        <w:rPr>
          <w:rFonts w:eastAsia="font408"/>
        </w:rPr>
        <w:t xml:space="preserve"> Администрации                      </w:t>
      </w:r>
      <w:hyperlink r:id="rId53"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92217A" w:rsidRDefault="0092217A" w:rsidP="00B54D58">
      <w:pPr>
        <w:rPr>
          <w:rFonts w:cs="Arial"/>
          <w:b/>
          <w:szCs w:val="28"/>
        </w:rPr>
      </w:pPr>
    </w:p>
    <w:p w:rsidR="00F14118" w:rsidRDefault="00F14118" w:rsidP="00F14118">
      <w:pPr>
        <w:ind w:firstLine="0"/>
        <w:jc w:val="center"/>
      </w:pPr>
      <w:r w:rsidRPr="00F14118">
        <w:rPr>
          <w:rFonts w:cs="Arial"/>
          <w:b/>
          <w:szCs w:val="28"/>
        </w:rPr>
        <w:t>Срок регистрации запроса заявителя о предоставлении муниципальной услуги</w:t>
      </w:r>
    </w:p>
    <w:p w:rsidR="00F14118" w:rsidRDefault="00F14118" w:rsidP="00F14118">
      <w:r>
        <w:t xml:space="preserve">(заголовок пункта 34 изложен в редакции постановления Администрации                        </w:t>
      </w:r>
      <w:hyperlink r:id="rId54"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92217A" w:rsidRPr="009248F9" w:rsidRDefault="0092217A" w:rsidP="00B54D58"/>
    <w:p w:rsidR="00177625" w:rsidRPr="009248F9" w:rsidRDefault="008C1AC5" w:rsidP="00B54D58">
      <w:r w:rsidRPr="009248F9">
        <w:rPr>
          <w:lang w:bidi="ru-RU"/>
        </w:rPr>
        <w:t>34</w:t>
      </w:r>
      <w:r w:rsidR="00720629" w:rsidRPr="009248F9">
        <w:rPr>
          <w:lang w:bidi="ru-RU"/>
        </w:rPr>
        <w:t xml:space="preserve">. </w:t>
      </w:r>
      <w:r w:rsidR="00B02170">
        <w:rPr>
          <w:lang w:bidi="ru-RU"/>
        </w:rPr>
        <w:t>З</w:t>
      </w:r>
      <w:r w:rsidR="00F90FA2" w:rsidRPr="009248F9">
        <w:rPr>
          <w:lang w:bidi="ru-RU"/>
        </w:rPr>
        <w:t>аявление о предоставлении муниципальной услуги представленное</w:t>
      </w:r>
      <w:r w:rsidR="00177625" w:rsidRPr="009248F9">
        <w:rPr>
          <w:lang w:bidi="ru-RU"/>
        </w:rPr>
        <w:t xml:space="preserve"> в </w:t>
      </w:r>
      <w:r w:rsidR="00720629" w:rsidRPr="009248F9">
        <w:rPr>
          <w:lang w:bidi="ru-RU"/>
        </w:rPr>
        <w:t>Отдел</w:t>
      </w:r>
      <w:r w:rsidR="00177625" w:rsidRPr="009248F9">
        <w:rPr>
          <w:lang w:bidi="ru-RU"/>
        </w:rPr>
        <w:t xml:space="preserve"> способами, указанными в пункте </w:t>
      </w:r>
      <w:r w:rsidR="00272431" w:rsidRPr="009248F9">
        <w:rPr>
          <w:bCs/>
        </w:rPr>
        <w:t>24</w:t>
      </w:r>
      <w:r w:rsidR="00D40064" w:rsidRPr="009248F9">
        <w:rPr>
          <w:bCs/>
        </w:rPr>
        <w:t xml:space="preserve"> </w:t>
      </w:r>
      <w:r w:rsidR="00177625" w:rsidRPr="009248F9">
        <w:rPr>
          <w:lang w:bidi="ru-RU"/>
        </w:rPr>
        <w:t xml:space="preserve">настоящего </w:t>
      </w:r>
      <w:r w:rsidR="00DC7F20" w:rsidRPr="009248F9">
        <w:rPr>
          <w:lang w:bidi="ru-RU"/>
        </w:rPr>
        <w:t>а</w:t>
      </w:r>
      <w:r w:rsidR="00177625" w:rsidRPr="009248F9">
        <w:rPr>
          <w:lang w:bidi="ru-RU"/>
        </w:rPr>
        <w:t>дминистративного регламента, осуществляется не позднее одного рабочего дня, следующего за днем его поступления.</w:t>
      </w:r>
    </w:p>
    <w:p w:rsidR="009248F9" w:rsidRPr="009248F9" w:rsidRDefault="00177625" w:rsidP="00B54D58">
      <w:r w:rsidRPr="009248F9">
        <w:rPr>
          <w:lang w:bidi="ru-RU"/>
        </w:rPr>
        <w:t xml:space="preserve">В случае направления </w:t>
      </w:r>
      <w:r w:rsidR="00381F82" w:rsidRPr="009248F9">
        <w:rPr>
          <w:lang w:bidi="ru-RU"/>
        </w:rPr>
        <w:t>заявления о предоставлении муниципальной услуги</w:t>
      </w:r>
      <w:r w:rsidR="00F41EA8" w:rsidRPr="009248F9">
        <w:rPr>
          <w:lang w:bidi="ru-RU"/>
        </w:rPr>
        <w:t xml:space="preserve"> </w:t>
      </w:r>
      <w:r w:rsidRPr="009248F9">
        <w:rPr>
          <w:lang w:bidi="ru-RU"/>
        </w:rPr>
        <w:t>в электронной форме</w:t>
      </w:r>
      <w:r w:rsidR="009248F9" w:rsidRPr="009248F9">
        <w:rPr>
          <w:lang w:bidi="ru-RU"/>
        </w:rPr>
        <w:t xml:space="preserve"> </w:t>
      </w:r>
      <w:r w:rsidRPr="009248F9">
        <w:rPr>
          <w:lang w:bidi="ru-RU"/>
        </w:rPr>
        <w:t xml:space="preserve">вне рабочего времени </w:t>
      </w:r>
      <w:r w:rsidR="000E37A8" w:rsidRPr="009248F9">
        <w:rPr>
          <w:lang w:bidi="ru-RU"/>
        </w:rPr>
        <w:t>Отдела</w:t>
      </w:r>
      <w:r w:rsidRPr="009248F9">
        <w:rPr>
          <w:lang w:bidi="ru-RU"/>
        </w:rPr>
        <w:t xml:space="preserve"> либо в выходной, нерабочий праздничный день днем </w:t>
      </w:r>
      <w:r w:rsidR="00381F82" w:rsidRPr="009248F9">
        <w:rPr>
          <w:lang w:bidi="ru-RU"/>
        </w:rPr>
        <w:t>поступления заявления о предоставлении муниципальной услуги</w:t>
      </w:r>
      <w:r w:rsidRPr="009248F9">
        <w:rPr>
          <w:lang w:bidi="ru-RU"/>
        </w:rPr>
        <w:t xml:space="preserve"> считается первый рабочий день, следующий за днем направления указанного </w:t>
      </w:r>
      <w:r w:rsidR="00F90FA2" w:rsidRPr="009248F9">
        <w:rPr>
          <w:lang w:bidi="ru-RU"/>
        </w:rPr>
        <w:t>заявления</w:t>
      </w:r>
      <w:r w:rsidRPr="009248F9">
        <w:rPr>
          <w:lang w:bidi="ru-RU"/>
        </w:rPr>
        <w:t>.</w:t>
      </w:r>
    </w:p>
    <w:p w:rsidR="009248F9" w:rsidRDefault="00381F82" w:rsidP="00B54D58">
      <w:pPr>
        <w:rPr>
          <w:rFonts w:eastAsia="Calibri"/>
          <w:i/>
        </w:rPr>
      </w:pPr>
      <w:r w:rsidRPr="009248F9">
        <w:rPr>
          <w:rFonts w:eastAsia="Calibri"/>
          <w:lang w:eastAsia="en-US"/>
        </w:rPr>
        <w:t>Заявление</w:t>
      </w:r>
      <w:r w:rsidR="00177625" w:rsidRPr="009248F9">
        <w:rPr>
          <w:rFonts w:eastAsia="Calibri"/>
          <w:lang w:eastAsia="en-US"/>
        </w:rPr>
        <w:t>, поступивш</w:t>
      </w:r>
      <w:r w:rsidR="00272431" w:rsidRPr="009248F9">
        <w:rPr>
          <w:rFonts w:eastAsia="Calibri"/>
          <w:lang w:eastAsia="en-US"/>
        </w:rPr>
        <w:t>ее</w:t>
      </w:r>
      <w:r w:rsidR="00177625" w:rsidRPr="009248F9">
        <w:rPr>
          <w:rFonts w:eastAsia="Calibri"/>
          <w:lang w:eastAsia="en-US"/>
        </w:rPr>
        <w:t xml:space="preserve"> в адрес Отдела</w:t>
      </w:r>
      <w:r w:rsidR="00177625" w:rsidRPr="009248F9">
        <w:rPr>
          <w:rFonts w:eastAsia="Calibri"/>
          <w:shd w:val="clear" w:color="auto" w:fill="FFFFFF"/>
        </w:rPr>
        <w:t xml:space="preserve"> посредством почтового отправления, посредством Единого </w:t>
      </w:r>
      <w:r w:rsidR="0092217A">
        <w:rPr>
          <w:rFonts w:eastAsia="Calibri"/>
          <w:shd w:val="clear" w:color="auto" w:fill="FFFFFF"/>
        </w:rPr>
        <w:t>портала</w:t>
      </w:r>
      <w:r w:rsidR="00177625" w:rsidRPr="009248F9">
        <w:rPr>
          <w:rFonts w:eastAsia="Calibri"/>
          <w:shd w:val="clear" w:color="auto" w:fill="FFFFFF"/>
        </w:rPr>
        <w:t xml:space="preserve">, </w:t>
      </w:r>
      <w:r w:rsidR="00177625" w:rsidRPr="009248F9">
        <w:rPr>
          <w:rFonts w:eastAsia="Calibri"/>
        </w:rPr>
        <w:t>регистрируется</w:t>
      </w:r>
      <w:r w:rsidR="009248F9" w:rsidRPr="009248F9">
        <w:rPr>
          <w:rFonts w:eastAsia="Calibri"/>
        </w:rPr>
        <w:t xml:space="preserve"> </w:t>
      </w:r>
      <w:r w:rsidR="00177625" w:rsidRPr="009248F9">
        <w:rPr>
          <w:rFonts w:eastAsia="Calibri"/>
        </w:rPr>
        <w:t>в день их получения либо на следующий рабочий день в случае их получения после 16 часов текущего рабочего дня или в выходной (праздничный) день.</w:t>
      </w:r>
      <w:r w:rsidR="009248F9" w:rsidRPr="009248F9">
        <w:rPr>
          <w:rFonts w:eastAsia="Calibri"/>
          <w:i/>
        </w:rPr>
        <w:t xml:space="preserve"> </w:t>
      </w:r>
    </w:p>
    <w:p w:rsidR="0092217A" w:rsidRDefault="0092217A" w:rsidP="0092217A">
      <w:pPr>
        <w:rPr>
          <w:rFonts w:cs="Arial"/>
          <w:b/>
          <w:szCs w:val="28"/>
        </w:rPr>
      </w:pPr>
      <w:r>
        <w:rPr>
          <w:rFonts w:eastAsia="Calibri"/>
        </w:rPr>
        <w:t>(</w:t>
      </w:r>
      <w:r w:rsidRPr="0092217A">
        <w:rPr>
          <w:rFonts w:eastAsia="Calibri"/>
        </w:rPr>
        <w:t>в абзаце третьем пункта 34 слова «Единого и (или) регионального порталов» замен</w:t>
      </w:r>
      <w:r>
        <w:rPr>
          <w:rFonts w:eastAsia="Calibri"/>
        </w:rPr>
        <w:t xml:space="preserve">ены словами «Единого портала» </w:t>
      </w:r>
      <w:r w:rsidRPr="0092217A">
        <w:rPr>
          <w:rFonts w:eastAsia="Calibri"/>
        </w:rPr>
        <w:t>постановлен</w:t>
      </w:r>
      <w:r>
        <w:rPr>
          <w:rFonts w:eastAsia="Calibri"/>
        </w:rPr>
        <w:t>ием</w:t>
      </w:r>
      <w:r>
        <w:rPr>
          <w:rFonts w:eastAsia="font408"/>
        </w:rPr>
        <w:t xml:space="preserve"> Администрации </w:t>
      </w:r>
      <w:hyperlink r:id="rId55"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 № 451</w:t>
        </w:r>
      </w:hyperlink>
      <w:r>
        <w:rPr>
          <w:rFonts w:eastAsia="font408"/>
        </w:rPr>
        <w:t>)</w:t>
      </w:r>
    </w:p>
    <w:p w:rsidR="009248F9" w:rsidRPr="009248F9" w:rsidRDefault="00177625" w:rsidP="00B54D58">
      <w:pPr>
        <w:rPr>
          <w:rFonts w:eastAsia="Calibri"/>
        </w:rPr>
      </w:pPr>
      <w:r w:rsidRPr="009248F9">
        <w:rPr>
          <w:rFonts w:eastAsia="Calibri"/>
          <w:lang w:eastAsia="en-US"/>
        </w:rPr>
        <w:t>В</w:t>
      </w:r>
      <w:r w:rsidRPr="009248F9">
        <w:t xml:space="preserve"> случае личного обращения заявителя в </w:t>
      </w:r>
      <w:r w:rsidRPr="009248F9">
        <w:rPr>
          <w:rFonts w:eastAsia="Calibri"/>
        </w:rPr>
        <w:t>Отдел</w:t>
      </w:r>
      <w:r w:rsidRPr="009248F9">
        <w:t xml:space="preserve">, </w:t>
      </w:r>
      <w:r w:rsidR="00F90FA2" w:rsidRPr="009248F9">
        <w:rPr>
          <w:rFonts w:eastAsia="Calibri"/>
        </w:rPr>
        <w:t>заявление</w:t>
      </w:r>
      <w:r w:rsidRPr="009248F9">
        <w:rPr>
          <w:rFonts w:eastAsia="Calibri"/>
        </w:rPr>
        <w:t xml:space="preserve"> регистрируется специалистом</w:t>
      </w:r>
      <w:r w:rsidR="009248F9" w:rsidRPr="009248F9">
        <w:rPr>
          <w:rFonts w:eastAsia="Calibri"/>
        </w:rPr>
        <w:t xml:space="preserve"> </w:t>
      </w:r>
      <w:r w:rsidRPr="009248F9">
        <w:rPr>
          <w:rFonts w:eastAsia="Calibri"/>
        </w:rPr>
        <w:t>в день его подачи в течение 15 минут.</w:t>
      </w:r>
    </w:p>
    <w:p w:rsidR="009248F9" w:rsidRPr="009248F9" w:rsidRDefault="00177625" w:rsidP="00B54D58">
      <w:pPr>
        <w:rPr>
          <w:rFonts w:eastAsia="Calibri"/>
        </w:rPr>
      </w:pPr>
      <w:r w:rsidRPr="009248F9">
        <w:rPr>
          <w:rFonts w:eastAsia="Calibri"/>
        </w:rPr>
        <w:t xml:space="preserve">Срок и порядок регистрации </w:t>
      </w:r>
      <w:r w:rsidR="00381F82" w:rsidRPr="009248F9">
        <w:rPr>
          <w:rFonts w:eastAsia="Calibri"/>
        </w:rPr>
        <w:t>заявления</w:t>
      </w:r>
      <w:r w:rsidRPr="009248F9">
        <w:rPr>
          <w:rFonts w:eastAsia="Calibri"/>
        </w:rPr>
        <w:t xml:space="preserve"> о предоставлении муниципальной услуги </w:t>
      </w:r>
      <w:r w:rsidR="00381F82" w:rsidRPr="009248F9">
        <w:rPr>
          <w:rFonts w:eastAsia="Calibri"/>
        </w:rPr>
        <w:t xml:space="preserve">в </w:t>
      </w:r>
      <w:r w:rsidRPr="009248F9">
        <w:rPr>
          <w:rFonts w:eastAsia="Calibri"/>
        </w:rPr>
        <w:t xml:space="preserve">МФЦ осуществляется в соответствии с регламентом его работы. При обращении заявителя в МФЦ обеспечивается передача </w:t>
      </w:r>
      <w:r w:rsidR="00F90FA2" w:rsidRPr="009248F9">
        <w:rPr>
          <w:rFonts w:eastAsia="Calibri"/>
        </w:rPr>
        <w:t>заявления</w:t>
      </w:r>
      <w:r w:rsidRPr="009248F9">
        <w:rPr>
          <w:rFonts w:eastAsia="Calibri"/>
        </w:rPr>
        <w:t xml:space="preserve"> в Отдел в порядке и сроки, установленные соглашением о взаимодействии между МФЦ и администрацией Березовского района, но не позднее следующего рабочего дня со дня регистрации </w:t>
      </w:r>
      <w:r w:rsidR="00F90FA2" w:rsidRPr="009248F9">
        <w:rPr>
          <w:rFonts w:eastAsia="Calibri"/>
        </w:rPr>
        <w:t>заявления</w:t>
      </w:r>
      <w:r w:rsidRPr="009248F9">
        <w:rPr>
          <w:rFonts w:eastAsia="Calibri"/>
        </w:rPr>
        <w:t>.</w:t>
      </w:r>
    </w:p>
    <w:p w:rsidR="009248F9" w:rsidRDefault="009248F9" w:rsidP="00720629">
      <w:pPr>
        <w:tabs>
          <w:tab w:val="left" w:pos="0"/>
        </w:tabs>
        <w:suppressAutoHyphens/>
        <w:autoSpaceDE w:val="0"/>
        <w:autoSpaceDN w:val="0"/>
        <w:adjustRightInd w:val="0"/>
        <w:outlineLvl w:val="0"/>
        <w:rPr>
          <w:rFonts w:eastAsia="Calibri" w:cs="Arial"/>
          <w:szCs w:val="28"/>
        </w:rPr>
      </w:pPr>
    </w:p>
    <w:p w:rsidR="00B452B4" w:rsidRDefault="00B452B4" w:rsidP="00B452B4">
      <w:pPr>
        <w:rPr>
          <w:rFonts w:eastAsia="font408"/>
        </w:rPr>
      </w:pPr>
      <w:r>
        <w:rPr>
          <w:rFonts w:eastAsia="Calibri" w:cs="Arial"/>
          <w:szCs w:val="28"/>
        </w:rPr>
        <w:t>(</w:t>
      </w:r>
      <w:r w:rsidRPr="00B452B4">
        <w:rPr>
          <w:rFonts w:eastAsia="Calibri" w:cs="Arial"/>
          <w:szCs w:val="28"/>
        </w:rPr>
        <w:t>заголовок пункта 35</w:t>
      </w:r>
      <w:r>
        <w:rPr>
          <w:rFonts w:eastAsia="Calibri" w:cs="Arial"/>
          <w:szCs w:val="28"/>
        </w:rPr>
        <w:t xml:space="preserve"> </w:t>
      </w:r>
      <w:r>
        <w:rPr>
          <w:rFonts w:eastAsia="font408"/>
        </w:rPr>
        <w:t xml:space="preserve">изложен в редакции постановления Администрации                         </w:t>
      </w:r>
      <w:hyperlink r:id="rId56"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B452B4" w:rsidRPr="009248F9" w:rsidRDefault="00B452B4" w:rsidP="00720629">
      <w:pPr>
        <w:tabs>
          <w:tab w:val="left" w:pos="0"/>
        </w:tabs>
        <w:suppressAutoHyphens/>
        <w:autoSpaceDE w:val="0"/>
        <w:autoSpaceDN w:val="0"/>
        <w:adjustRightInd w:val="0"/>
        <w:outlineLvl w:val="0"/>
        <w:rPr>
          <w:rFonts w:eastAsia="Calibri" w:cs="Arial"/>
          <w:szCs w:val="28"/>
        </w:rPr>
      </w:pPr>
    </w:p>
    <w:p w:rsidR="008C0DB2" w:rsidRPr="00B452B4" w:rsidRDefault="00B452B4" w:rsidP="00B452B4">
      <w:pPr>
        <w:widowControl w:val="0"/>
        <w:autoSpaceDE w:val="0"/>
        <w:autoSpaceDN w:val="0"/>
        <w:adjustRightInd w:val="0"/>
        <w:ind w:right="-2" w:firstLine="710"/>
        <w:jc w:val="center"/>
        <w:rPr>
          <w:rFonts w:eastAsia="Calibri" w:cs="Arial"/>
          <w:b/>
          <w:szCs w:val="28"/>
        </w:rPr>
      </w:pPr>
      <w:r w:rsidRPr="00B452B4">
        <w:rPr>
          <w:rFonts w:eastAsia="Calibri" w:cs="Arial"/>
          <w:b/>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452B4" w:rsidRDefault="00B452B4" w:rsidP="00B54D58">
      <w:pPr>
        <w:rPr>
          <w:rFonts w:eastAsia="Calibri"/>
          <w:lang w:eastAsia="en-US"/>
        </w:rPr>
      </w:pPr>
    </w:p>
    <w:p w:rsidR="00CA6CCA" w:rsidRPr="009248F9" w:rsidRDefault="008C1AC5" w:rsidP="00B54D58">
      <w:pPr>
        <w:rPr>
          <w:rFonts w:eastAsia="Calibri"/>
          <w:lang w:eastAsia="en-US"/>
        </w:rPr>
      </w:pPr>
      <w:r w:rsidRPr="009248F9">
        <w:rPr>
          <w:rFonts w:eastAsia="Calibri"/>
          <w:lang w:eastAsia="en-US"/>
        </w:rPr>
        <w:t>35</w:t>
      </w:r>
      <w:r w:rsidR="00CA6CCA" w:rsidRPr="009248F9">
        <w:rPr>
          <w:rFonts w:eastAsia="Calibri"/>
          <w:lang w:eastAsia="en-US"/>
        </w:rPr>
        <w:t>.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CA6CCA" w:rsidRPr="009248F9" w:rsidRDefault="00CA6CCA" w:rsidP="00B54D58">
      <w:r w:rsidRPr="009248F9">
        <w:t>Помещения для предоставления муниципальной услуги размещаются преимущественно на нижних этажах зданий или в отдельно стоящих зданиях.</w:t>
      </w:r>
    </w:p>
    <w:p w:rsidR="00CA6CCA" w:rsidRPr="009248F9" w:rsidRDefault="00CA6CCA" w:rsidP="00B54D58">
      <w:r w:rsidRPr="009248F9">
        <w:t xml:space="preserve">Вход и выход из помещения для предоставления муниципальной услуги оборудуются: </w:t>
      </w:r>
    </w:p>
    <w:p w:rsidR="00CA6CCA" w:rsidRPr="009248F9" w:rsidRDefault="00CA6CCA" w:rsidP="00B54D58">
      <w:r w:rsidRPr="009248F9">
        <w:t>пандусами, расширенными проходами, тактильными полосами по путям движения, позволяющими обеспечить беспрепятственный доступ инвалидов;</w:t>
      </w:r>
    </w:p>
    <w:p w:rsidR="00CA6CCA" w:rsidRPr="009248F9" w:rsidRDefault="00CA6CCA" w:rsidP="00B54D58">
      <w:r w:rsidRPr="009248F9">
        <w:lastRenderedPageBreak/>
        <w:t>соответствующими указателями с автономными источниками бесперебойного питания;</w:t>
      </w:r>
    </w:p>
    <w:p w:rsidR="00CA6CCA" w:rsidRPr="009248F9" w:rsidRDefault="00CA6CCA" w:rsidP="00B54D58">
      <w:r w:rsidRPr="009248F9">
        <w:t>контрастной маркировкой ступеней по пути движения;</w:t>
      </w:r>
    </w:p>
    <w:p w:rsidR="00CA6CCA" w:rsidRPr="009248F9" w:rsidRDefault="00CA6CCA" w:rsidP="00B54D58">
      <w:r w:rsidRPr="009248F9">
        <w:t>информационной мнемосхемой (тактильной схемой движения);</w:t>
      </w:r>
    </w:p>
    <w:p w:rsidR="00CA6CCA" w:rsidRPr="009248F9" w:rsidRDefault="00CA6CCA" w:rsidP="00B54D58">
      <w:r w:rsidRPr="009248F9">
        <w:t>тактильными табличками с надписями, дублированными шрифтом Брайля.</w:t>
      </w:r>
    </w:p>
    <w:p w:rsidR="00CA6CCA" w:rsidRPr="009248F9" w:rsidRDefault="00CA6CCA" w:rsidP="00B54D58">
      <w:r w:rsidRPr="009248F9">
        <w:t>Лестницы, находящиеся по пути движения в помещение для предоставления муниципальной услуги оборудуются:</w:t>
      </w:r>
    </w:p>
    <w:p w:rsidR="00CA6CCA" w:rsidRPr="009248F9" w:rsidRDefault="00CA6CCA" w:rsidP="00B54D58">
      <w:r w:rsidRPr="009248F9">
        <w:t>тактильными полосами;</w:t>
      </w:r>
    </w:p>
    <w:p w:rsidR="00CA6CCA" w:rsidRPr="009248F9" w:rsidRDefault="00CA6CCA" w:rsidP="00B54D58">
      <w:r w:rsidRPr="009248F9">
        <w:t>контрастной маркировкой крайних ступеней;</w:t>
      </w:r>
    </w:p>
    <w:p w:rsidR="00CA6CCA" w:rsidRPr="009248F9" w:rsidRDefault="00CA6CCA" w:rsidP="00B54D58">
      <w:r w:rsidRPr="009248F9">
        <w:t>поручнями с двух сторон, с тактильными полосами, нанесенными на поручни, с тактильно-выпуклым шрифтом и шрифтом Брайля с указанием этажа;</w:t>
      </w:r>
    </w:p>
    <w:p w:rsidR="00CA6CCA" w:rsidRPr="009248F9" w:rsidRDefault="00CA6CCA" w:rsidP="00B54D58">
      <w:r w:rsidRPr="009248F9">
        <w:t>тактильными табличками с указанием этажей, дублированными шрифтом Брайля.</w:t>
      </w:r>
    </w:p>
    <w:p w:rsidR="00CA6CCA" w:rsidRPr="009248F9" w:rsidRDefault="00CA6CCA" w:rsidP="00B54D58">
      <w:pPr>
        <w:rPr>
          <w:rFonts w:cs="Arial"/>
          <w:szCs w:val="28"/>
        </w:rPr>
      </w:pPr>
      <w:r w:rsidRPr="009248F9">
        <w:rPr>
          <w:rFonts w:cs="Arial"/>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9248F9" w:rsidRPr="009248F9" w:rsidRDefault="00CA6CCA" w:rsidP="00B54D58">
      <w:pPr>
        <w:rPr>
          <w:rFonts w:cs="Arial"/>
          <w:szCs w:val="28"/>
        </w:rPr>
      </w:pPr>
      <w:r w:rsidRPr="009248F9">
        <w:rPr>
          <w:rFonts w:cs="Arial"/>
          <w:szCs w:val="28"/>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72431" w:rsidRPr="009248F9" w:rsidRDefault="00272431" w:rsidP="00B54D58">
      <w:pPr>
        <w:rPr>
          <w:rFonts w:cs="Arial"/>
        </w:rPr>
      </w:pPr>
      <w:r w:rsidRPr="009248F9">
        <w:rPr>
          <w:rFonts w:cs="Arial"/>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CA6CCA" w:rsidRPr="009248F9" w:rsidRDefault="00CA6CCA" w:rsidP="00B54D58">
      <w:pPr>
        <w:rPr>
          <w:rFonts w:cs="Arial"/>
          <w:szCs w:val="28"/>
        </w:rPr>
      </w:pPr>
      <w:r w:rsidRPr="009248F9">
        <w:rPr>
          <w:rFonts w:cs="Arial"/>
          <w:szCs w:val="28"/>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CA6CCA" w:rsidRPr="009248F9" w:rsidRDefault="00CA6CCA" w:rsidP="00B54D58">
      <w:pPr>
        <w:rPr>
          <w:rFonts w:cs="Arial"/>
          <w:szCs w:val="28"/>
        </w:rPr>
      </w:pPr>
      <w:r w:rsidRPr="009248F9">
        <w:rPr>
          <w:rFonts w:cs="Arial"/>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CA6CCA" w:rsidRPr="009248F9" w:rsidRDefault="00CA6CCA" w:rsidP="00B54D58">
      <w:pPr>
        <w:rPr>
          <w:rFonts w:cs="Arial"/>
          <w:szCs w:val="28"/>
        </w:rPr>
      </w:pPr>
      <w:r w:rsidRPr="009248F9">
        <w:rPr>
          <w:rFonts w:cs="Arial"/>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CA6CCA" w:rsidRPr="009248F9" w:rsidRDefault="00CA6CCA" w:rsidP="00B54D58">
      <w:r w:rsidRPr="009248F9">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CA6CCA" w:rsidRPr="009248F9" w:rsidRDefault="00CA6CCA" w:rsidP="00B54D58">
      <w:pPr>
        <w:rPr>
          <w:rFonts w:eastAsia="Calibri"/>
          <w:lang w:eastAsia="en-US"/>
        </w:rPr>
      </w:pPr>
      <w:r w:rsidRPr="009248F9">
        <w:rPr>
          <w:rFonts w:eastAsia="Calibri"/>
          <w:lang w:eastAsia="en-US"/>
        </w:rPr>
        <w:t xml:space="preserve">На информационных стендах, информационном терминале и в информационно-телекоммуникационной сети </w:t>
      </w:r>
      <w:r w:rsidR="009248F9" w:rsidRPr="009248F9">
        <w:rPr>
          <w:rFonts w:eastAsia="Calibri"/>
          <w:lang w:eastAsia="en-US"/>
        </w:rPr>
        <w:t>«</w:t>
      </w:r>
      <w:r w:rsidRPr="009248F9">
        <w:rPr>
          <w:rFonts w:eastAsia="Calibri"/>
          <w:lang w:eastAsia="en-US"/>
        </w:rPr>
        <w:t>Интернет</w:t>
      </w:r>
      <w:r w:rsidR="009248F9" w:rsidRPr="009248F9">
        <w:rPr>
          <w:rFonts w:eastAsia="Calibri"/>
          <w:lang w:eastAsia="en-US"/>
        </w:rPr>
        <w:t>»</w:t>
      </w:r>
      <w:r w:rsidRPr="009248F9">
        <w:rPr>
          <w:rFonts w:eastAsia="Calibri"/>
          <w:lang w:eastAsia="en-US"/>
        </w:rPr>
        <w:t xml:space="preserve"> размещается информация о порядке предоставления муниципальной услуги, а также информация, указанная </w:t>
      </w:r>
      <w:r w:rsidRPr="009248F9">
        <w:t xml:space="preserve">в пункте </w:t>
      </w:r>
      <w:r w:rsidR="008C0DB2" w:rsidRPr="009248F9">
        <w:t>12</w:t>
      </w:r>
      <w:r w:rsidRPr="009248F9">
        <w:rPr>
          <w:rFonts w:eastAsia="Calibri"/>
          <w:lang w:eastAsia="en-US"/>
        </w:rPr>
        <w:t xml:space="preserve"> настоящего административного регламента.</w:t>
      </w:r>
    </w:p>
    <w:p w:rsidR="00CA6CCA" w:rsidRPr="009248F9" w:rsidRDefault="00CA6CCA" w:rsidP="003A0AA6">
      <w:pPr>
        <w:shd w:val="clear" w:color="auto" w:fill="FFFFFF"/>
        <w:ind w:right="-1" w:firstLine="709"/>
        <w:rPr>
          <w:rFonts w:cs="Arial"/>
          <w:szCs w:val="28"/>
        </w:rPr>
      </w:pPr>
    </w:p>
    <w:p w:rsidR="00CA6CCA" w:rsidRPr="009248F9" w:rsidRDefault="00CA6CCA" w:rsidP="003A0AA6">
      <w:pPr>
        <w:widowControl w:val="0"/>
        <w:autoSpaceDE w:val="0"/>
        <w:autoSpaceDN w:val="0"/>
        <w:adjustRightInd w:val="0"/>
        <w:ind w:firstLine="0"/>
        <w:jc w:val="center"/>
        <w:outlineLvl w:val="2"/>
        <w:rPr>
          <w:rFonts w:eastAsia="Calibri" w:cs="Arial"/>
          <w:b/>
          <w:szCs w:val="28"/>
          <w:lang w:eastAsia="en-US"/>
        </w:rPr>
      </w:pPr>
      <w:r w:rsidRPr="009248F9">
        <w:rPr>
          <w:rFonts w:eastAsia="Calibri" w:cs="Arial"/>
          <w:b/>
          <w:szCs w:val="28"/>
          <w:lang w:eastAsia="en-US"/>
        </w:rPr>
        <w:t>Показатели доступности и качества муниципальной услуги.</w:t>
      </w:r>
    </w:p>
    <w:p w:rsidR="00CA6CCA" w:rsidRPr="009248F9" w:rsidRDefault="00CA6CCA" w:rsidP="003A0AA6">
      <w:pPr>
        <w:widowControl w:val="0"/>
        <w:autoSpaceDE w:val="0"/>
        <w:autoSpaceDN w:val="0"/>
        <w:adjustRightInd w:val="0"/>
        <w:ind w:firstLine="709"/>
        <w:outlineLvl w:val="2"/>
        <w:rPr>
          <w:rFonts w:eastAsia="Calibri" w:cs="Arial"/>
          <w:b/>
          <w:szCs w:val="28"/>
          <w:lang w:eastAsia="en-US"/>
        </w:rPr>
      </w:pPr>
    </w:p>
    <w:p w:rsidR="0092217A" w:rsidRPr="0092217A" w:rsidRDefault="008C1AC5" w:rsidP="0092217A">
      <w:pPr>
        <w:rPr>
          <w:rFonts w:eastAsia="Calibri"/>
          <w:lang w:eastAsia="en-US"/>
        </w:rPr>
      </w:pPr>
      <w:r w:rsidRPr="009248F9">
        <w:rPr>
          <w:rFonts w:eastAsia="Calibri"/>
          <w:lang w:eastAsia="en-US"/>
        </w:rPr>
        <w:t>36</w:t>
      </w:r>
      <w:r w:rsidR="00CA6CCA" w:rsidRPr="009248F9">
        <w:rPr>
          <w:rFonts w:eastAsia="Calibri"/>
          <w:lang w:eastAsia="en-US"/>
        </w:rPr>
        <w:t xml:space="preserve">. </w:t>
      </w:r>
      <w:r w:rsidR="0092217A" w:rsidRPr="0092217A">
        <w:rPr>
          <w:rFonts w:eastAsia="Calibri"/>
          <w:lang w:eastAsia="en-US"/>
        </w:rPr>
        <w:t>Показателями доступности муниципальной услуги являются:</w:t>
      </w:r>
    </w:p>
    <w:p w:rsidR="0092217A" w:rsidRPr="0092217A" w:rsidRDefault="0092217A" w:rsidP="0092217A">
      <w:pPr>
        <w:rPr>
          <w:rFonts w:eastAsia="Calibri"/>
          <w:lang w:eastAsia="en-US"/>
        </w:rPr>
      </w:pPr>
      <w:r w:rsidRPr="0092217A">
        <w:rPr>
          <w:rFonts w:eastAsia="Calibri"/>
          <w:lang w:eastAsia="en-US"/>
        </w:rPr>
        <w:t xml:space="preserve">транспортная доступность к местам предоставления муниципальной услуги; </w:t>
      </w:r>
    </w:p>
    <w:p w:rsidR="0092217A" w:rsidRPr="0092217A" w:rsidRDefault="0092217A" w:rsidP="0092217A">
      <w:pPr>
        <w:rPr>
          <w:rFonts w:eastAsia="Calibri"/>
          <w:lang w:eastAsia="en-US"/>
        </w:rPr>
      </w:pPr>
      <w:r w:rsidRPr="0092217A">
        <w:rPr>
          <w:rFonts w:eastAsia="Calibri"/>
          <w:lang w:eastAsia="en-US"/>
        </w:rPr>
        <w:lastRenderedPageBreak/>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92217A" w:rsidRPr="0092217A" w:rsidRDefault="0092217A" w:rsidP="0092217A">
      <w:pPr>
        <w:rPr>
          <w:rFonts w:eastAsia="Calibri"/>
          <w:lang w:eastAsia="en-US"/>
        </w:rPr>
      </w:pPr>
      <w:r w:rsidRPr="0092217A">
        <w:rPr>
          <w:rFonts w:eastAsia="Calibri"/>
          <w:lang w:eastAsia="en-US"/>
        </w:rPr>
        <w:t>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w:t>
      </w:r>
    </w:p>
    <w:p w:rsidR="0092217A" w:rsidRPr="0092217A" w:rsidRDefault="0092217A" w:rsidP="0092217A">
      <w:pPr>
        <w:rPr>
          <w:rFonts w:eastAsia="Calibri"/>
          <w:lang w:eastAsia="en-US"/>
        </w:rPr>
      </w:pPr>
      <w:r w:rsidRPr="0092217A">
        <w:rPr>
          <w:rFonts w:eastAsia="Calibri"/>
          <w:lang w:eastAsia="en-US"/>
        </w:rPr>
        <w:t>возможность направления заявителем документов в электронной форме посредством Единого портала;</w:t>
      </w:r>
    </w:p>
    <w:p w:rsidR="00CA6CCA" w:rsidRDefault="0092217A" w:rsidP="0092217A">
      <w:pPr>
        <w:rPr>
          <w:rFonts w:eastAsia="Calibri"/>
          <w:lang w:eastAsia="en-US"/>
        </w:rPr>
      </w:pPr>
      <w:r w:rsidRPr="0092217A">
        <w:rPr>
          <w:rFonts w:eastAsia="Calibri"/>
          <w:lang w:eastAsia="en-US"/>
        </w:rPr>
        <w:t>бесплатность предоставления муниципальной услуги и информации о процедуре предоставления муниципальной услуги.</w:t>
      </w:r>
    </w:p>
    <w:p w:rsidR="0092217A" w:rsidRDefault="0092217A" w:rsidP="0092217A">
      <w:pPr>
        <w:rPr>
          <w:rFonts w:cs="Arial"/>
          <w:b/>
          <w:szCs w:val="28"/>
        </w:rPr>
      </w:pPr>
      <w:r>
        <w:rPr>
          <w:rFonts w:eastAsia="Calibri"/>
          <w:lang w:eastAsia="en-US"/>
        </w:rPr>
        <w:t xml:space="preserve">(пункт 36 </w:t>
      </w:r>
      <w:r w:rsidRPr="0092217A">
        <w:rPr>
          <w:rFonts w:eastAsia="Calibri"/>
        </w:rPr>
        <w:t>изложен в редакции постановлени</w:t>
      </w:r>
      <w:r>
        <w:rPr>
          <w:rFonts w:eastAsia="Calibri"/>
        </w:rPr>
        <w:t>я</w:t>
      </w:r>
      <w:r>
        <w:rPr>
          <w:rFonts w:eastAsia="font408"/>
        </w:rPr>
        <w:t xml:space="preserve"> Администрации </w:t>
      </w:r>
      <w:hyperlink r:id="rId57"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CA6CCA" w:rsidRPr="009248F9" w:rsidRDefault="008C1AC5" w:rsidP="00B54D58">
      <w:pPr>
        <w:rPr>
          <w:rFonts w:eastAsia="Calibri"/>
          <w:lang w:eastAsia="en-US"/>
        </w:rPr>
      </w:pPr>
      <w:r w:rsidRPr="009248F9">
        <w:rPr>
          <w:rFonts w:eastAsia="Calibri"/>
          <w:lang w:eastAsia="en-US"/>
        </w:rPr>
        <w:t>37</w:t>
      </w:r>
      <w:r w:rsidR="00CA6CCA" w:rsidRPr="009248F9">
        <w:rPr>
          <w:rFonts w:eastAsia="Calibri"/>
          <w:lang w:eastAsia="en-US"/>
        </w:rPr>
        <w:t>. Показателями качества муниципальной услуги являются:</w:t>
      </w:r>
    </w:p>
    <w:p w:rsidR="00CA6CCA" w:rsidRPr="009248F9" w:rsidRDefault="00CA6CCA" w:rsidP="00B54D58">
      <w:pPr>
        <w:rPr>
          <w:rFonts w:eastAsia="Calibri"/>
          <w:lang w:eastAsia="en-US"/>
        </w:rPr>
      </w:pPr>
      <w:r w:rsidRPr="009248F9">
        <w:rPr>
          <w:rFonts w:eastAsia="Calibri"/>
          <w:lang w:eastAsia="en-US"/>
        </w:rPr>
        <w:t>соблюдение должностными лицами отдела</w:t>
      </w:r>
      <w:r w:rsidRPr="009248F9">
        <w:rPr>
          <w:rFonts w:eastAsia="Calibri"/>
          <w:i/>
          <w:lang w:eastAsia="en-US"/>
        </w:rPr>
        <w:t>,</w:t>
      </w:r>
      <w:r w:rsidRPr="009248F9">
        <w:rPr>
          <w:rFonts w:eastAsia="Calibri"/>
          <w:lang w:eastAsia="en-US"/>
        </w:rPr>
        <w:t xml:space="preserve"> предоставляющими муниципальную услугу, сроков предоставления муниципальной услуги;</w:t>
      </w:r>
    </w:p>
    <w:p w:rsidR="00CA6CCA" w:rsidRPr="009248F9" w:rsidRDefault="00CA6CCA" w:rsidP="00B54D58">
      <w:r w:rsidRPr="009248F9">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A6CCA" w:rsidRPr="009248F9" w:rsidRDefault="00CA6CCA" w:rsidP="00B54D58">
      <w:r w:rsidRPr="009248F9">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w:t>
      </w:r>
    </w:p>
    <w:p w:rsidR="009248F9" w:rsidRPr="009248F9" w:rsidRDefault="00CA6CCA" w:rsidP="00B54D58">
      <w:r w:rsidRPr="009248F9">
        <w:t>восстановление нарушенных прав заявителя.</w:t>
      </w:r>
    </w:p>
    <w:p w:rsidR="009248F9" w:rsidRPr="009248F9" w:rsidRDefault="009248F9" w:rsidP="003A0AA6">
      <w:pPr>
        <w:autoSpaceDE w:val="0"/>
        <w:autoSpaceDN w:val="0"/>
        <w:adjustRightInd w:val="0"/>
        <w:ind w:firstLine="709"/>
        <w:rPr>
          <w:rFonts w:cs="Arial"/>
          <w:szCs w:val="28"/>
        </w:rPr>
      </w:pPr>
    </w:p>
    <w:p w:rsidR="00C77A0C" w:rsidRPr="009248F9" w:rsidRDefault="00C77A0C" w:rsidP="00720629">
      <w:pPr>
        <w:autoSpaceDE w:val="0"/>
        <w:autoSpaceDN w:val="0"/>
        <w:adjustRightInd w:val="0"/>
        <w:ind w:firstLine="0"/>
        <w:contextualSpacing/>
        <w:jc w:val="center"/>
        <w:rPr>
          <w:rFonts w:cs="Arial"/>
          <w:b/>
          <w:szCs w:val="28"/>
        </w:rPr>
      </w:pPr>
      <w:r w:rsidRPr="009248F9">
        <w:rPr>
          <w:rFonts w:cs="Arial"/>
          <w:b/>
          <w:szCs w:val="28"/>
        </w:rPr>
        <w:t>Иные требования, в том числе учитывающие особенности предоставления муниципальной услуги в МФЦ и особенности предоставления муниципальных услуг в электронной форме.</w:t>
      </w:r>
    </w:p>
    <w:p w:rsidR="009248F9" w:rsidRPr="009248F9" w:rsidRDefault="009248F9" w:rsidP="00347BAA">
      <w:pPr>
        <w:widowControl w:val="0"/>
        <w:autoSpaceDE w:val="0"/>
        <w:autoSpaceDN w:val="0"/>
        <w:adjustRightInd w:val="0"/>
        <w:rPr>
          <w:rFonts w:cs="Arial"/>
          <w:szCs w:val="28"/>
        </w:rPr>
      </w:pPr>
    </w:p>
    <w:p w:rsidR="00C11A76" w:rsidRPr="009248F9" w:rsidRDefault="008C1AC5" w:rsidP="00B54D58">
      <w:pPr>
        <w:rPr>
          <w:rFonts w:eastAsia="Calibri"/>
        </w:rPr>
      </w:pPr>
      <w:r w:rsidRPr="009248F9">
        <w:rPr>
          <w:rFonts w:eastAsia="Calibri"/>
        </w:rPr>
        <w:t>38</w:t>
      </w:r>
      <w:r w:rsidR="00720629" w:rsidRPr="009248F9">
        <w:rPr>
          <w:rFonts w:eastAsia="Calibri"/>
        </w:rPr>
        <w:t xml:space="preserve">. </w:t>
      </w:r>
      <w:r w:rsidR="00C11A76" w:rsidRPr="009248F9">
        <w:rPr>
          <w:rFonts w:eastAsia="Calibri"/>
        </w:rPr>
        <w:t xml:space="preserve">Предоставление муниципальной услуги в МФЦ осуществляется по принципу </w:t>
      </w:r>
      <w:r w:rsidR="009248F9" w:rsidRPr="009248F9">
        <w:rPr>
          <w:rFonts w:eastAsia="Calibri"/>
        </w:rPr>
        <w:t>«</w:t>
      </w:r>
      <w:r w:rsidR="00C11A76" w:rsidRPr="009248F9">
        <w:rPr>
          <w:rFonts w:eastAsia="Calibri"/>
        </w:rPr>
        <w:t>одного окна</w:t>
      </w:r>
      <w:r w:rsidR="009248F9" w:rsidRPr="009248F9">
        <w:rPr>
          <w:rFonts w:eastAsia="Calibri"/>
        </w:rPr>
        <w:t>»</w:t>
      </w:r>
      <w:r w:rsidR="00C11A76" w:rsidRPr="009248F9">
        <w:rPr>
          <w:rFonts w:eastAsia="Calibri"/>
        </w:rPr>
        <w:t xml:space="preserve"> в соответствии с законодательством Российской Федерации</w:t>
      </w:r>
      <w:r w:rsidR="00C11A76" w:rsidRPr="009248F9">
        <w:rPr>
          <w:rFonts w:eastAsia="Calibri"/>
          <w:lang w:eastAsia="en-US"/>
        </w:rPr>
        <w:t>, в порядке и сроки, установленные соглашением, заключенным между МФЦ и администрацией Березовского района</w:t>
      </w:r>
      <w:r w:rsidR="00C11A76" w:rsidRPr="009248F9">
        <w:rPr>
          <w:rFonts w:eastAsia="Calibri"/>
        </w:rPr>
        <w:t>.</w:t>
      </w:r>
    </w:p>
    <w:p w:rsidR="00C11A76" w:rsidRPr="009248F9" w:rsidRDefault="00C11A76" w:rsidP="00B54D58">
      <w:r w:rsidRPr="009248F9">
        <w:t>МФЦ при предоставлении муниципальной услуги осуществляет следующие административные процедуры (действия):</w:t>
      </w:r>
    </w:p>
    <w:p w:rsidR="00C11A76" w:rsidRPr="009248F9" w:rsidRDefault="00C11A76" w:rsidP="00B54D58">
      <w:pPr>
        <w:rPr>
          <w:rFonts w:eastAsia="Calibri"/>
          <w:lang w:eastAsia="en-US"/>
        </w:rPr>
      </w:pPr>
      <w:r w:rsidRPr="009248F9">
        <w:rPr>
          <w:rFonts w:eastAsia="Calibri"/>
          <w:lang w:eastAsia="en-US"/>
        </w:rPr>
        <w:t>информирование о предоставлении муниципальной услуги;</w:t>
      </w:r>
    </w:p>
    <w:p w:rsidR="00C11A76" w:rsidRPr="009248F9" w:rsidRDefault="00C11A76" w:rsidP="00B54D58">
      <w:pPr>
        <w:rPr>
          <w:rFonts w:eastAsia="Calibri"/>
          <w:lang w:eastAsia="en-US"/>
        </w:rPr>
      </w:pPr>
      <w:r w:rsidRPr="009248F9">
        <w:rPr>
          <w:rFonts w:eastAsia="Calibri"/>
          <w:lang w:eastAsia="en-US"/>
        </w:rPr>
        <w:t xml:space="preserve">прием </w:t>
      </w:r>
      <w:r w:rsidR="00CA6CCA" w:rsidRPr="009248F9">
        <w:rPr>
          <w:rFonts w:eastAsia="Calibri"/>
          <w:lang w:eastAsia="en-US"/>
        </w:rPr>
        <w:t>заявления</w:t>
      </w:r>
      <w:r w:rsidRPr="009248F9">
        <w:rPr>
          <w:rFonts w:eastAsia="Calibri"/>
          <w:lang w:eastAsia="en-US"/>
        </w:rPr>
        <w:t xml:space="preserve"> о предоставлении муниципальной услуги;</w:t>
      </w:r>
    </w:p>
    <w:p w:rsidR="009248F9" w:rsidRPr="009248F9" w:rsidRDefault="00272431" w:rsidP="00B54D58">
      <w:pPr>
        <w:rPr>
          <w:rFonts w:eastAsia="Calibri"/>
          <w:lang w:eastAsia="en-US"/>
        </w:rPr>
      </w:pPr>
      <w:r w:rsidRPr="009248F9">
        <w:rPr>
          <w:rFonts w:eastAsia="Calibri"/>
          <w:lang w:eastAsia="en-US"/>
        </w:rPr>
        <w:t>выдачу</w:t>
      </w:r>
      <w:r w:rsidR="00C11A76" w:rsidRPr="009248F9">
        <w:rPr>
          <w:rFonts w:eastAsia="Calibri"/>
          <w:lang w:eastAsia="en-US"/>
        </w:rPr>
        <w:t xml:space="preserve"> результата предоставления муниципальной услуги.</w:t>
      </w:r>
    </w:p>
    <w:p w:rsidR="0092217A" w:rsidRDefault="008C1AC5" w:rsidP="0092217A">
      <w:r w:rsidRPr="009248F9">
        <w:t>39</w:t>
      </w:r>
      <w:r w:rsidR="00720629" w:rsidRPr="009248F9">
        <w:t xml:space="preserve">. </w:t>
      </w:r>
      <w:r w:rsidR="0092217A">
        <w:t>При предоставлении муниципальной услуги в электронной форме заявителю обеспечиваются:</w:t>
      </w:r>
    </w:p>
    <w:p w:rsidR="0092217A" w:rsidRDefault="0092217A" w:rsidP="0092217A">
      <w:r>
        <w:t>- получение информации о порядке и сроках предоставления муниципальной услуги посредством Единого портала;</w:t>
      </w:r>
    </w:p>
    <w:p w:rsidR="0092217A" w:rsidRDefault="0092217A" w:rsidP="0092217A">
      <w:r>
        <w:t>- запись на прием в МФЦ для подачи заявления о предоставлении муниципальной услуги посредством портала МФЦ;</w:t>
      </w:r>
    </w:p>
    <w:p w:rsidR="0092217A" w:rsidRDefault="0092217A" w:rsidP="0092217A">
      <w:r>
        <w:t>- формирование заявления на Едином портале;</w:t>
      </w:r>
    </w:p>
    <w:p w:rsidR="0092217A" w:rsidRDefault="0092217A" w:rsidP="0092217A">
      <w: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92217A" w:rsidRDefault="0092217A" w:rsidP="0092217A">
      <w:r>
        <w:t>- получение результата предоставления муниципальной услуги посредством Единого портала;</w:t>
      </w:r>
    </w:p>
    <w:p w:rsidR="0092217A" w:rsidRDefault="0092217A" w:rsidP="0092217A">
      <w:r>
        <w:t>- получение сведений о ходе рассмотрения заявления о предоставлении муниципальной услуги посредством Единого портала;</w:t>
      </w:r>
    </w:p>
    <w:p w:rsidR="0092217A" w:rsidRDefault="0092217A" w:rsidP="0092217A">
      <w:r>
        <w:lastRenderedPageBreak/>
        <w:t>- осуществление оценки качества предоставления муниципальной услуги посредством Единого портала;</w:t>
      </w:r>
    </w:p>
    <w:p w:rsidR="0092217A" w:rsidRDefault="0092217A" w:rsidP="0092217A">
      <w: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CA6CCA" w:rsidRDefault="0092217A" w:rsidP="0092217A">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 с особенностями</w:t>
      </w:r>
      <w:proofErr w:type="gramEnd"/>
      <w:r>
        <w:t xml:space="preserve"> установленными пунктом 47 настоящего административного регламента.</w:t>
      </w:r>
    </w:p>
    <w:p w:rsidR="0092217A" w:rsidRDefault="0092217A" w:rsidP="0092217A">
      <w:pPr>
        <w:rPr>
          <w:rFonts w:cs="Arial"/>
          <w:b/>
          <w:szCs w:val="28"/>
        </w:rPr>
      </w:pPr>
      <w:r>
        <w:t>(</w:t>
      </w:r>
      <w:r>
        <w:rPr>
          <w:rFonts w:eastAsia="Calibri"/>
          <w:lang w:eastAsia="en-US"/>
        </w:rPr>
        <w:t xml:space="preserve">пункт 39 </w:t>
      </w:r>
      <w:r w:rsidRPr="0092217A">
        <w:rPr>
          <w:rFonts w:eastAsia="Calibri"/>
        </w:rPr>
        <w:t>изложен в редакции постановлени</w:t>
      </w:r>
      <w:r>
        <w:rPr>
          <w:rFonts w:eastAsia="Calibri"/>
        </w:rPr>
        <w:t>я</w:t>
      </w:r>
      <w:r>
        <w:rPr>
          <w:rFonts w:eastAsia="font408"/>
        </w:rPr>
        <w:t xml:space="preserve"> Администрации </w:t>
      </w:r>
      <w:hyperlink r:id="rId58"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CA6CCA" w:rsidRPr="009248F9" w:rsidRDefault="008C1AC5" w:rsidP="00B54D58">
      <w:r w:rsidRPr="009248F9">
        <w:t>40</w:t>
      </w:r>
      <w:r w:rsidR="008C0DB2" w:rsidRPr="009248F9">
        <w:t xml:space="preserve">. </w:t>
      </w:r>
      <w:r w:rsidR="00CA6CCA" w:rsidRPr="009248F9">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w:t>
      </w:r>
      <w:r w:rsidR="009248F9" w:rsidRPr="009248F9">
        <w:t xml:space="preserve"> </w:t>
      </w:r>
      <w:hyperlink r:id="rId59" w:tooltip="ФЕДЕРАЛЬНЫЙ ЗАКОН от 06.04.2011 № 63-ФЗ ГОСУДАРСТВЕННАЯ ДУМА ФЕДЕРАЛЬНОГО СОБРАНИЯ РФ&#10;&#10;ОБ ЭЛЕКТРОННОЙ ПОДПИСИ" w:history="1">
        <w:r w:rsidR="009248F9" w:rsidRPr="00E15DE5">
          <w:rPr>
            <w:rStyle w:val="a3"/>
          </w:rPr>
          <w:t xml:space="preserve">№ </w:t>
        </w:r>
        <w:r w:rsidR="00CA6CCA" w:rsidRPr="00E15DE5">
          <w:rPr>
            <w:rStyle w:val="a3"/>
          </w:rPr>
          <w:t xml:space="preserve">63-ФЗ </w:t>
        </w:r>
        <w:r w:rsidR="009248F9" w:rsidRPr="00E15DE5">
          <w:rPr>
            <w:rStyle w:val="a3"/>
          </w:rPr>
          <w:t>«</w:t>
        </w:r>
        <w:r w:rsidR="00CA6CCA" w:rsidRPr="00E15DE5">
          <w:rPr>
            <w:rStyle w:val="a3"/>
          </w:rPr>
          <w:t>Об электронной подписи</w:t>
        </w:r>
      </w:hyperlink>
      <w:r w:rsidR="009248F9" w:rsidRPr="009248F9">
        <w:t>»</w:t>
      </w:r>
      <w:r w:rsidR="00CA6CCA" w:rsidRPr="009248F9">
        <w:t>.</w:t>
      </w:r>
    </w:p>
    <w:p w:rsidR="00CA6CCA" w:rsidRPr="009248F9" w:rsidRDefault="00CA6CCA" w:rsidP="00B54D58">
      <w:r w:rsidRPr="009248F9">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w:t>
      </w:r>
      <w:r w:rsidR="009248F9" w:rsidRPr="009248F9">
        <w:t xml:space="preserve"> </w:t>
      </w:r>
      <w:hyperlink r:id="rId60"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009248F9" w:rsidRPr="00E15DE5">
          <w:rPr>
            <w:rStyle w:val="a3"/>
          </w:rPr>
          <w:t xml:space="preserve">№ </w:t>
        </w:r>
        <w:r w:rsidRPr="00E15DE5">
          <w:rPr>
            <w:rStyle w:val="a3"/>
          </w:rPr>
          <w:t xml:space="preserve">852 </w:t>
        </w:r>
        <w:r w:rsidR="003F2452" w:rsidRPr="003F2452">
          <w:rPr>
            <w:rStyle w:val="a3"/>
          </w:rPr>
          <w:t xml:space="preserve">                                </w:t>
        </w:r>
        <w:r w:rsidR="009248F9" w:rsidRPr="00E15DE5">
          <w:rPr>
            <w:rStyle w:val="a3"/>
          </w:rPr>
          <w:t>«</w:t>
        </w:r>
        <w:r w:rsidRPr="00E15DE5">
          <w:rPr>
            <w:rStyle w:val="a3"/>
          </w:rPr>
          <w:t>Об утверждении Правил</w:t>
        </w:r>
      </w:hyperlink>
      <w:r w:rsidRPr="009248F9">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9248F9" w:rsidRPr="009248F9">
        <w:t>»</w:t>
      </w:r>
      <w:r w:rsidRPr="009248F9">
        <w:t>.</w:t>
      </w:r>
    </w:p>
    <w:p w:rsidR="00C11A76" w:rsidRPr="009248F9" w:rsidRDefault="00C11A76" w:rsidP="00347BAA">
      <w:pPr>
        <w:widowControl w:val="0"/>
        <w:autoSpaceDE w:val="0"/>
        <w:autoSpaceDN w:val="0"/>
        <w:adjustRightInd w:val="0"/>
        <w:rPr>
          <w:rFonts w:cs="Arial"/>
          <w:szCs w:val="28"/>
        </w:rPr>
      </w:pPr>
    </w:p>
    <w:p w:rsidR="00C11A76" w:rsidRPr="009248F9" w:rsidRDefault="00C11A76" w:rsidP="00347BAA">
      <w:pPr>
        <w:autoSpaceDE w:val="0"/>
        <w:autoSpaceDN w:val="0"/>
        <w:adjustRightInd w:val="0"/>
        <w:ind w:right="-1" w:firstLine="0"/>
        <w:jc w:val="center"/>
        <w:rPr>
          <w:rFonts w:cs="Arial"/>
          <w:b/>
          <w:szCs w:val="28"/>
        </w:rPr>
      </w:pPr>
      <w:r w:rsidRPr="009248F9">
        <w:rPr>
          <w:rFonts w:cs="Arial"/>
          <w:b/>
          <w:szCs w:val="28"/>
        </w:rPr>
        <w:t>Случаи и порядок предоставления муниципальной услуги в упреждающем (проактивном) режиме</w:t>
      </w:r>
    </w:p>
    <w:p w:rsidR="00720629" w:rsidRPr="009248F9" w:rsidRDefault="00720629" w:rsidP="00B54D58"/>
    <w:p w:rsidR="00C11A76" w:rsidRDefault="00B54D58" w:rsidP="00B54D58">
      <w:r>
        <w:t xml:space="preserve">41. </w:t>
      </w:r>
      <w:r w:rsidRPr="00B54D58">
        <w:t>Случаи предоставления муниципальной услуги в упреждающем (проактивном) режиме не предусмотрены.</w:t>
      </w:r>
    </w:p>
    <w:p w:rsidR="00B54D58" w:rsidRPr="009248F9" w:rsidRDefault="00B54D58" w:rsidP="00347BAA">
      <w:pPr>
        <w:autoSpaceDE w:val="0"/>
        <w:autoSpaceDN w:val="0"/>
        <w:adjustRightInd w:val="0"/>
        <w:ind w:right="-1"/>
        <w:rPr>
          <w:rFonts w:cs="Arial"/>
          <w:szCs w:val="28"/>
        </w:rPr>
      </w:pPr>
    </w:p>
    <w:p w:rsidR="00311AE2" w:rsidRPr="009248F9" w:rsidRDefault="00311AE2" w:rsidP="00B54D58">
      <w:pPr>
        <w:pStyle w:val="2"/>
      </w:pPr>
      <w:r w:rsidRPr="009248F9">
        <w:rPr>
          <w:lang w:val="en-US"/>
        </w:rPr>
        <w:t>III</w:t>
      </w:r>
      <w:r w:rsidRPr="009248F9">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9248F9" w:rsidRPr="009248F9" w:rsidRDefault="009248F9" w:rsidP="00B54D58">
      <w:pPr>
        <w:pStyle w:val="2"/>
        <w:rPr>
          <w:rFonts w:eastAsia="Calibri"/>
          <w:lang w:eastAsia="en-US"/>
        </w:rPr>
      </w:pPr>
    </w:p>
    <w:p w:rsidR="00311AE2" w:rsidRPr="009248F9" w:rsidRDefault="008C1AC5" w:rsidP="00B54D58">
      <w:r w:rsidRPr="009248F9">
        <w:t>42</w:t>
      </w:r>
      <w:r w:rsidR="00720629" w:rsidRPr="009248F9">
        <w:t xml:space="preserve">. </w:t>
      </w:r>
      <w:r w:rsidR="00311AE2" w:rsidRPr="009248F9">
        <w:t xml:space="preserve">Предоставление муниципальной услуги включает в себя </w:t>
      </w:r>
      <w:r w:rsidR="00311AE2" w:rsidRPr="009248F9">
        <w:rPr>
          <w:bCs/>
        </w:rPr>
        <w:t>выполнение следующих административных процедур</w:t>
      </w:r>
      <w:r w:rsidR="00311AE2" w:rsidRPr="009248F9">
        <w:t>:</w:t>
      </w:r>
    </w:p>
    <w:p w:rsidR="008C0DB2" w:rsidRPr="009248F9" w:rsidRDefault="008C0DB2" w:rsidP="00B54D58">
      <w:r w:rsidRPr="009248F9">
        <w:t>1)</w:t>
      </w:r>
      <w:r w:rsidR="00C74C70" w:rsidRPr="009248F9">
        <w:t xml:space="preserve"> </w:t>
      </w:r>
      <w:r w:rsidRPr="009248F9">
        <w:t xml:space="preserve">прием и регистрация </w:t>
      </w:r>
      <w:r w:rsidR="00272431" w:rsidRPr="009248F9">
        <w:t>уведомления о сносе (о завершении сноса);</w:t>
      </w:r>
    </w:p>
    <w:p w:rsidR="008C0DB2" w:rsidRPr="009248F9" w:rsidRDefault="00C74C70" w:rsidP="00B54D58">
      <w:r w:rsidRPr="009248F9">
        <w:t xml:space="preserve">2) </w:t>
      </w:r>
      <w:r w:rsidR="008C0DB2" w:rsidRPr="009248F9">
        <w:t>формирование и направление межведомственных запросов в органы власти и организации, участвующие в предоставление муниципальной услуги;</w:t>
      </w:r>
    </w:p>
    <w:p w:rsidR="008C0DB2" w:rsidRPr="009248F9" w:rsidRDefault="00C74C70" w:rsidP="00B54D58">
      <w:r w:rsidRPr="009248F9">
        <w:t xml:space="preserve">3) </w:t>
      </w:r>
      <w:r w:rsidR="008C0DB2" w:rsidRPr="009248F9">
        <w:t xml:space="preserve">рассмотрение представленных документов, </w:t>
      </w:r>
      <w:r w:rsidR="00272431" w:rsidRPr="009248F9">
        <w:t>размещение уведомления о сносе (о завершении сноса) и подготовка документа, являющегося результатом предоставления</w:t>
      </w:r>
      <w:r w:rsidR="008C0DB2" w:rsidRPr="009248F9">
        <w:t xml:space="preserve"> муниципальной услуги;</w:t>
      </w:r>
    </w:p>
    <w:p w:rsidR="008C0DB2" w:rsidRPr="009248F9" w:rsidRDefault="00C74C70" w:rsidP="00B54D58">
      <w:r w:rsidRPr="009248F9">
        <w:lastRenderedPageBreak/>
        <w:t xml:space="preserve">4) </w:t>
      </w:r>
      <w:r w:rsidR="008C0DB2" w:rsidRPr="009248F9">
        <w:t>выдача (направление) заявителю документов, являющихся результатом предоставления муниципальной услуги;</w:t>
      </w:r>
    </w:p>
    <w:p w:rsidR="009248F9" w:rsidRPr="009248F9" w:rsidRDefault="00272431" w:rsidP="00B54D58">
      <w:r w:rsidRPr="009248F9">
        <w:t>5</w:t>
      </w:r>
      <w:r w:rsidR="00C74C70" w:rsidRPr="009248F9">
        <w:t>) О</w:t>
      </w:r>
      <w:r w:rsidR="008C0DB2" w:rsidRPr="009248F9">
        <w:t>собенности выполнения административных процедур в электронной форме.</w:t>
      </w:r>
    </w:p>
    <w:p w:rsidR="0020580D" w:rsidRPr="009248F9" w:rsidRDefault="008C1AC5" w:rsidP="00B54D58">
      <w:r w:rsidRPr="009248F9">
        <w:t>43</w:t>
      </w:r>
      <w:r w:rsidR="00C74C70" w:rsidRPr="009248F9">
        <w:t>.</w:t>
      </w:r>
      <w:r w:rsidR="0020580D" w:rsidRPr="009248F9">
        <w:t xml:space="preserve"> Прием и регистрация </w:t>
      </w:r>
      <w:r w:rsidR="00272431" w:rsidRPr="009248F9">
        <w:t>уведомления о сносе (завершении сноса).</w:t>
      </w:r>
    </w:p>
    <w:p w:rsidR="005C6F65" w:rsidRDefault="005C6F65" w:rsidP="00B54D58">
      <w:r w:rsidRPr="009248F9">
        <w:t>Основанием для начала административной процедуры является поступление в Отдел</w:t>
      </w:r>
      <w:r w:rsidR="009248F9" w:rsidRPr="009248F9">
        <w:rPr>
          <w:i/>
        </w:rPr>
        <w:t xml:space="preserve"> </w:t>
      </w:r>
      <w:r w:rsidRPr="009248F9">
        <w:rPr>
          <w:lang w:bidi="ru-RU"/>
        </w:rPr>
        <w:t xml:space="preserve">уведомления о сносе (о завершении сноса) </w:t>
      </w:r>
      <w:r w:rsidRPr="009248F9">
        <w:rPr>
          <w:lang w:eastAsia="en-US"/>
        </w:rPr>
        <w:t>(далее-уведомление)</w:t>
      </w:r>
      <w:r w:rsidRPr="009248F9">
        <w:t xml:space="preserve">, в том числе посредством Единого </w:t>
      </w:r>
      <w:r w:rsidR="0092217A">
        <w:t>портала</w:t>
      </w:r>
      <w:r w:rsidRPr="009248F9">
        <w:t>.</w:t>
      </w:r>
    </w:p>
    <w:p w:rsidR="0092217A" w:rsidRDefault="0092217A" w:rsidP="0092217A">
      <w:pPr>
        <w:rPr>
          <w:rFonts w:cs="Arial"/>
          <w:b/>
          <w:szCs w:val="28"/>
        </w:rPr>
      </w:pPr>
      <w:r>
        <w:t>(</w:t>
      </w:r>
      <w:r w:rsidRPr="0092217A">
        <w:t>в абзаце втором пункта 43 слова «Единого или регионального порталов» замен</w:t>
      </w:r>
      <w: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1"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5C6F65" w:rsidRPr="009248F9" w:rsidRDefault="005C6F65" w:rsidP="00B54D58">
      <w:r w:rsidRPr="009248F9">
        <w:t>Сведения о должностных лицах, ответственных за выполнение административной процедуры:</w:t>
      </w:r>
    </w:p>
    <w:p w:rsidR="005C6F65" w:rsidRPr="009248F9" w:rsidRDefault="005C6F65" w:rsidP="00B54D58">
      <w:r w:rsidRPr="009248F9">
        <w:t xml:space="preserve">за прием и регистрацию </w:t>
      </w:r>
      <w:r w:rsidRPr="009248F9">
        <w:rPr>
          <w:lang w:eastAsia="en-US"/>
        </w:rPr>
        <w:t>уведомлени</w:t>
      </w:r>
      <w:r w:rsidRPr="009248F9">
        <w:t>я, поступившего по почте</w:t>
      </w:r>
      <w:r w:rsidRPr="009248F9">
        <w:rPr>
          <w:lang w:eastAsia="ar-SA"/>
        </w:rPr>
        <w:t xml:space="preserve"> в адрес отдела</w:t>
      </w:r>
      <w:r w:rsidR="009248F9" w:rsidRPr="009248F9">
        <w:rPr>
          <w:lang w:eastAsia="ar-SA"/>
        </w:rPr>
        <w:t>-</w:t>
      </w:r>
      <w:r w:rsidRPr="009248F9">
        <w:t>специалист Отдела, ответственный за прием и регистрацию документов;</w:t>
      </w:r>
    </w:p>
    <w:p w:rsidR="005C6F65" w:rsidRDefault="005C6F65" w:rsidP="00B54D58">
      <w:r w:rsidRPr="009248F9">
        <w:t xml:space="preserve">за прием и регистрацию </w:t>
      </w:r>
      <w:r w:rsidRPr="009248F9">
        <w:rPr>
          <w:lang w:eastAsia="en-US"/>
        </w:rPr>
        <w:t>уведомлени</w:t>
      </w:r>
      <w:r w:rsidRPr="009248F9">
        <w:t xml:space="preserve">я, предоставленного заявителем лично в </w:t>
      </w:r>
      <w:r w:rsidRPr="009248F9">
        <w:rPr>
          <w:lang w:eastAsia="ar-SA"/>
        </w:rPr>
        <w:t xml:space="preserve">отдел, </w:t>
      </w:r>
      <w:r w:rsidRPr="009248F9">
        <w:t xml:space="preserve">в том числе посредством Единого </w:t>
      </w:r>
      <w:r w:rsidR="0092217A">
        <w:t>портала</w:t>
      </w:r>
      <w:r w:rsidR="00F90FA2" w:rsidRPr="009248F9">
        <w:t>, посредством ГИСОГД</w:t>
      </w:r>
      <w:r w:rsidR="009248F9" w:rsidRPr="009248F9">
        <w:t>-</w:t>
      </w:r>
      <w:r w:rsidRPr="009248F9">
        <w:t>специалист отдела, ответственный за прием и регистрацию документов;</w:t>
      </w:r>
    </w:p>
    <w:p w:rsidR="0092217A" w:rsidRDefault="0092217A" w:rsidP="0092217A">
      <w:pPr>
        <w:rPr>
          <w:rFonts w:cs="Arial"/>
          <w:b/>
          <w:szCs w:val="28"/>
        </w:rPr>
      </w:pPr>
      <w:r>
        <w:t>(</w:t>
      </w:r>
      <w:r w:rsidRPr="0092217A">
        <w:t>в абзаце пятом пункта 43 слова «Единого или регионального порталов» замен</w:t>
      </w:r>
      <w: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2"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5C6F65" w:rsidRPr="009248F9" w:rsidRDefault="005C6F65" w:rsidP="00B54D58">
      <w:r w:rsidRPr="009248F9">
        <w:t xml:space="preserve">за прием и регистрацию </w:t>
      </w:r>
      <w:r w:rsidRPr="009248F9">
        <w:rPr>
          <w:lang w:eastAsia="en-US"/>
        </w:rPr>
        <w:t>уведомлени</w:t>
      </w:r>
      <w:r w:rsidRPr="009248F9">
        <w:t>я в МФЦ-специалист МФЦ.</w:t>
      </w:r>
    </w:p>
    <w:p w:rsidR="005C6F65" w:rsidRPr="009248F9" w:rsidRDefault="005C6F65" w:rsidP="00B54D58">
      <w:pPr>
        <w:rPr>
          <w:lang w:eastAsia="en-US"/>
        </w:rPr>
      </w:pPr>
      <w:r w:rsidRPr="009248F9">
        <w:rPr>
          <w:lang w:eastAsia="en-US"/>
        </w:rPr>
        <w:t>Содержание административных действий, входящих в состав административной процедуры: прием и регистрация уведомления (продолжительность и (или) максимальный срок их выполнения</w:t>
      </w:r>
      <w:r w:rsidR="009248F9" w:rsidRPr="009248F9">
        <w:rPr>
          <w:lang w:eastAsia="en-US"/>
        </w:rPr>
        <w:t>-</w:t>
      </w:r>
      <w:r w:rsidRPr="009248F9">
        <w:rPr>
          <w:lang w:eastAsia="en-US"/>
        </w:rPr>
        <w:t>в день поступления обращения в отдел; при личном обращении заявителя-15 минут с момента получения уведомления).</w:t>
      </w:r>
    </w:p>
    <w:p w:rsidR="005C6F65" w:rsidRPr="009248F9" w:rsidRDefault="005C6F65" w:rsidP="00B54D58">
      <w:r w:rsidRPr="009248F9">
        <w:t xml:space="preserve">Критерий принятия решения о приеме и регистрации </w:t>
      </w:r>
      <w:r w:rsidRPr="009248F9">
        <w:rPr>
          <w:lang w:eastAsia="en-US"/>
        </w:rPr>
        <w:t>уведомлени</w:t>
      </w:r>
      <w:r w:rsidRPr="009248F9">
        <w:t xml:space="preserve">я: наличие </w:t>
      </w:r>
      <w:r w:rsidRPr="009248F9">
        <w:rPr>
          <w:lang w:eastAsia="en-US"/>
        </w:rPr>
        <w:t>уведомления</w:t>
      </w:r>
      <w:r w:rsidRPr="009248F9">
        <w:t>.</w:t>
      </w:r>
    </w:p>
    <w:p w:rsidR="005C6F65" w:rsidRPr="009248F9" w:rsidRDefault="005C6F65" w:rsidP="00B54D58">
      <w:r w:rsidRPr="009248F9">
        <w:t xml:space="preserve">Результат административной процедуры: зарегистрированное </w:t>
      </w:r>
      <w:r w:rsidRPr="009248F9">
        <w:rPr>
          <w:lang w:eastAsia="en-US"/>
        </w:rPr>
        <w:t>уведомление</w:t>
      </w:r>
      <w:r w:rsidRPr="009248F9">
        <w:t>.</w:t>
      </w:r>
    </w:p>
    <w:p w:rsidR="005C6F65" w:rsidRPr="009248F9" w:rsidRDefault="005C6F65" w:rsidP="00B54D58">
      <w:pPr>
        <w:rPr>
          <w:spacing w:val="-1"/>
          <w:lang w:eastAsia="ar-SA"/>
        </w:rPr>
      </w:pPr>
      <w:r w:rsidRPr="009248F9">
        <w:rPr>
          <w:spacing w:val="-1"/>
          <w:lang w:eastAsia="ar-SA"/>
        </w:rPr>
        <w:t>Способ фиксации результата административной процедуры:</w:t>
      </w:r>
    </w:p>
    <w:p w:rsidR="005C6F65" w:rsidRPr="009248F9" w:rsidRDefault="005C6F65" w:rsidP="00B54D58">
      <w:r w:rsidRPr="009248F9">
        <w:rPr>
          <w:lang w:eastAsia="ar-SA"/>
        </w:rPr>
        <w:t xml:space="preserve">в случае поступления </w:t>
      </w:r>
      <w:r w:rsidRPr="009248F9">
        <w:rPr>
          <w:lang w:eastAsia="en-US"/>
        </w:rPr>
        <w:t>уведомлени</w:t>
      </w:r>
      <w:r w:rsidRPr="009248F9">
        <w:rPr>
          <w:lang w:eastAsia="ar-SA"/>
        </w:rPr>
        <w:t>я по почте специалист отдела,</w:t>
      </w:r>
      <w:r w:rsidRPr="009248F9">
        <w:t xml:space="preserve"> ответственный за прием и регистрацию документов,</w:t>
      </w:r>
      <w:r w:rsidRPr="009248F9">
        <w:rPr>
          <w:i/>
          <w:lang w:eastAsia="ar-SA"/>
        </w:rPr>
        <w:t xml:space="preserve"> </w:t>
      </w:r>
      <w:r w:rsidRPr="009248F9">
        <w:rPr>
          <w:lang w:eastAsia="ar-SA"/>
        </w:rPr>
        <w:t xml:space="preserve">регистрирует </w:t>
      </w:r>
      <w:r w:rsidRPr="009248F9">
        <w:rPr>
          <w:lang w:eastAsia="en-US"/>
        </w:rPr>
        <w:t>уведомление</w:t>
      </w:r>
      <w:r w:rsidRPr="009248F9">
        <w:rPr>
          <w:lang w:eastAsia="ar-SA"/>
        </w:rPr>
        <w:t xml:space="preserve"> в</w:t>
      </w:r>
      <w:r w:rsidRPr="009248F9">
        <w:rPr>
          <w:rFonts w:eastAsia="Calibri"/>
          <w:lang w:eastAsia="ar-SA"/>
        </w:rPr>
        <w:t xml:space="preserve"> </w:t>
      </w:r>
      <w:r w:rsidRPr="009248F9">
        <w:rPr>
          <w:rFonts w:eastAsia="Calibri"/>
          <w:lang w:eastAsia="en-US"/>
        </w:rPr>
        <w:t>журнале регистрации входящей документации</w:t>
      </w:r>
      <w:r w:rsidRPr="009248F9">
        <w:rPr>
          <w:rFonts w:eastAsia="Calibri"/>
          <w:lang w:eastAsia="ar-SA"/>
        </w:rPr>
        <w:t>;</w:t>
      </w:r>
    </w:p>
    <w:p w:rsidR="005C6F65" w:rsidRDefault="005C6F65" w:rsidP="00B54D58">
      <w:pPr>
        <w:rPr>
          <w:rFonts w:eastAsia="Calibri"/>
          <w:lang w:eastAsia="ar-SA"/>
        </w:rPr>
      </w:pPr>
      <w:r w:rsidRPr="009248F9">
        <w:rPr>
          <w:lang w:eastAsia="ar-SA"/>
        </w:rPr>
        <w:t xml:space="preserve">в случае подачи </w:t>
      </w:r>
      <w:r w:rsidRPr="009248F9">
        <w:rPr>
          <w:lang w:eastAsia="en-US"/>
        </w:rPr>
        <w:t>уведомлени</w:t>
      </w:r>
      <w:r w:rsidRPr="009248F9">
        <w:rPr>
          <w:lang w:eastAsia="ar-SA"/>
        </w:rPr>
        <w:t>я лично</w:t>
      </w:r>
      <w:r w:rsidR="00272431" w:rsidRPr="009248F9">
        <w:rPr>
          <w:lang w:eastAsia="ar-SA"/>
        </w:rPr>
        <w:t xml:space="preserve"> в Отдел</w:t>
      </w:r>
      <w:r w:rsidRPr="009248F9">
        <w:rPr>
          <w:lang w:eastAsia="ar-SA"/>
        </w:rPr>
        <w:t xml:space="preserve">, </w:t>
      </w:r>
      <w:r w:rsidRPr="009248F9">
        <w:t xml:space="preserve">в том числе посредством Единого </w:t>
      </w:r>
      <w:r w:rsidR="004821C4">
        <w:t>портала</w:t>
      </w:r>
      <w:r w:rsidR="00F90FA2" w:rsidRPr="009248F9">
        <w:t>, посредством ГИСОГД</w:t>
      </w:r>
      <w:r w:rsidR="009248F9" w:rsidRPr="009248F9">
        <w:t>-</w:t>
      </w:r>
      <w:r w:rsidRPr="009248F9">
        <w:rPr>
          <w:lang w:eastAsia="ar-SA"/>
        </w:rPr>
        <w:t>специалист отдела,</w:t>
      </w:r>
      <w:r w:rsidRPr="009248F9">
        <w:t xml:space="preserve"> ответственный за прием и регистрацию документов, </w:t>
      </w:r>
      <w:r w:rsidRPr="009248F9">
        <w:rPr>
          <w:lang w:eastAsia="ar-SA"/>
        </w:rPr>
        <w:t xml:space="preserve">регистрирует </w:t>
      </w:r>
      <w:r w:rsidRPr="009248F9">
        <w:rPr>
          <w:lang w:eastAsia="en-US"/>
        </w:rPr>
        <w:t>уведомление</w:t>
      </w:r>
      <w:r w:rsidRPr="009248F9">
        <w:rPr>
          <w:lang w:eastAsia="ar-SA"/>
        </w:rPr>
        <w:t xml:space="preserve"> в</w:t>
      </w:r>
      <w:r w:rsidRPr="009248F9">
        <w:rPr>
          <w:rFonts w:eastAsia="Calibri"/>
          <w:lang w:eastAsia="ar-SA"/>
        </w:rPr>
        <w:t xml:space="preserve"> </w:t>
      </w:r>
      <w:r w:rsidRPr="009248F9">
        <w:rPr>
          <w:rFonts w:eastAsia="Calibri"/>
          <w:lang w:eastAsia="en-US"/>
        </w:rPr>
        <w:t>журнале регистрации входящей документации</w:t>
      </w:r>
      <w:r w:rsidRPr="009248F9">
        <w:rPr>
          <w:rFonts w:eastAsia="Calibri"/>
          <w:lang w:eastAsia="ar-SA"/>
        </w:rPr>
        <w:t>;</w:t>
      </w:r>
    </w:p>
    <w:p w:rsidR="004821C4" w:rsidRDefault="004821C4" w:rsidP="004821C4">
      <w:pPr>
        <w:rPr>
          <w:rFonts w:cs="Arial"/>
          <w:b/>
          <w:szCs w:val="28"/>
        </w:rPr>
      </w:pPr>
      <w:r>
        <w:rPr>
          <w:rFonts w:eastAsia="Calibri"/>
          <w:lang w:eastAsia="ar-SA"/>
        </w:rPr>
        <w:t>(</w:t>
      </w:r>
      <w:r w:rsidRPr="004821C4">
        <w:rPr>
          <w:rFonts w:eastAsia="Calibri"/>
          <w:lang w:eastAsia="ar-SA"/>
        </w:rPr>
        <w:t>в абзаце двенадцатом пункта 43 слова «Единого или регионального порталов» замен</w:t>
      </w:r>
      <w:r>
        <w:rPr>
          <w:rFonts w:eastAsia="Calibri"/>
          <w:lang w:eastAsia="ar-SA"/>
        </w:rP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3"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5C6F65" w:rsidRPr="009248F9" w:rsidRDefault="005C6F65" w:rsidP="00B54D58">
      <w:pPr>
        <w:rPr>
          <w:lang w:eastAsia="ar-SA"/>
        </w:rPr>
      </w:pPr>
      <w:r w:rsidRPr="009248F9">
        <w:rPr>
          <w:lang w:eastAsia="ar-SA"/>
        </w:rPr>
        <w:t xml:space="preserve">в случае подачи </w:t>
      </w:r>
      <w:r w:rsidRPr="009248F9">
        <w:rPr>
          <w:lang w:eastAsia="en-US"/>
        </w:rPr>
        <w:t>уведомлени</w:t>
      </w:r>
      <w:r w:rsidRPr="009248F9">
        <w:rPr>
          <w:lang w:eastAsia="ar-SA"/>
        </w:rPr>
        <w:t xml:space="preserve">я в МФЦ специалист МФЦ регистрирует </w:t>
      </w:r>
      <w:r w:rsidRPr="009248F9">
        <w:rPr>
          <w:lang w:eastAsia="en-US"/>
        </w:rPr>
        <w:t>уведомление</w:t>
      </w:r>
      <w:r w:rsidRPr="009248F9">
        <w:rPr>
          <w:lang w:eastAsia="ar-SA"/>
        </w:rPr>
        <w:t xml:space="preserve"> в </w:t>
      </w:r>
      <w:r w:rsidRPr="009248F9">
        <w:rPr>
          <w:rFonts w:eastAsia="Calibri"/>
          <w:lang w:eastAsia="ar-SA"/>
        </w:rPr>
        <w:t>электронном документообороте.</w:t>
      </w:r>
    </w:p>
    <w:p w:rsidR="005C6F65" w:rsidRPr="009248F9" w:rsidRDefault="005C6F65" w:rsidP="00B54D58">
      <w:pPr>
        <w:rPr>
          <w:rFonts w:eastAsia="Calibri"/>
        </w:rPr>
      </w:pPr>
      <w:r w:rsidRPr="009248F9">
        <w:rPr>
          <w:rFonts w:eastAsia="Calibri"/>
        </w:rPr>
        <w:t xml:space="preserve">Заявителю, подавшему </w:t>
      </w:r>
      <w:r w:rsidRPr="009248F9">
        <w:rPr>
          <w:lang w:eastAsia="en-US"/>
        </w:rPr>
        <w:t>уведомление</w:t>
      </w:r>
      <w:r w:rsidRPr="009248F9">
        <w:rPr>
          <w:rFonts w:eastAsia="Calibri"/>
        </w:rPr>
        <w:t xml:space="preserve"> в отдел</w:t>
      </w:r>
      <w:r w:rsidRPr="009248F9">
        <w:rPr>
          <w:rFonts w:eastAsia="Calibri"/>
          <w:i/>
          <w:lang w:eastAsia="ar-SA"/>
        </w:rPr>
        <w:t xml:space="preserve"> </w:t>
      </w:r>
      <w:r w:rsidRPr="009248F9">
        <w:rPr>
          <w:rFonts w:eastAsia="Calibri"/>
          <w:lang w:eastAsia="ar-SA"/>
        </w:rPr>
        <w:t>или МФЦ</w:t>
      </w:r>
      <w:r w:rsidRPr="009248F9">
        <w:rPr>
          <w:rFonts w:eastAsia="Calibri"/>
        </w:rPr>
        <w:t>, выдается расписка в получении документов с указанием их перечня и даты их получения отделом</w:t>
      </w:r>
      <w:r w:rsidRPr="009248F9">
        <w:rPr>
          <w:rFonts w:eastAsia="Calibri"/>
          <w:lang w:eastAsia="ar-SA"/>
        </w:rPr>
        <w:t xml:space="preserve"> или МФЦ</w:t>
      </w:r>
      <w:r w:rsidRPr="009248F9">
        <w:rPr>
          <w:rFonts w:eastAsia="Calibri"/>
        </w:rPr>
        <w:t>.</w:t>
      </w:r>
    </w:p>
    <w:p w:rsidR="005C6F65" w:rsidRPr="009248F9" w:rsidRDefault="005C6F65" w:rsidP="00B54D58">
      <w:pPr>
        <w:rPr>
          <w:lang w:eastAsia="ar-SA"/>
        </w:rPr>
      </w:pPr>
      <w:r w:rsidRPr="009248F9">
        <w:rPr>
          <w:lang w:eastAsia="ar-SA"/>
        </w:rPr>
        <w:t xml:space="preserve">Зарегистрированное </w:t>
      </w:r>
      <w:r w:rsidRPr="009248F9">
        <w:rPr>
          <w:lang w:eastAsia="en-US"/>
        </w:rPr>
        <w:t>уведомление</w:t>
      </w:r>
      <w:r w:rsidRPr="009248F9">
        <w:rPr>
          <w:lang w:eastAsia="ar-SA"/>
        </w:rPr>
        <w:t xml:space="preserve"> с приложениями, передается специалисту отдела, ответственному за предоставление муниципальной услуги.</w:t>
      </w:r>
    </w:p>
    <w:p w:rsidR="005C6F65" w:rsidRPr="009248F9" w:rsidRDefault="005C6F65" w:rsidP="00B54D58">
      <w:pPr>
        <w:rPr>
          <w:lang w:eastAsia="ar-SA"/>
        </w:rPr>
      </w:pPr>
      <w:r w:rsidRPr="009248F9">
        <w:rPr>
          <w:lang w:eastAsia="ar-SA"/>
        </w:rPr>
        <w:t xml:space="preserve">В случае подачи </w:t>
      </w:r>
      <w:r w:rsidRPr="009248F9">
        <w:rPr>
          <w:lang w:eastAsia="en-US"/>
        </w:rPr>
        <w:t>уведомлени</w:t>
      </w:r>
      <w:r w:rsidRPr="009248F9">
        <w:rPr>
          <w:lang w:eastAsia="ar-SA"/>
        </w:rPr>
        <w:t xml:space="preserve">я в МФЦ зарегистрированное </w:t>
      </w:r>
      <w:r w:rsidRPr="009248F9">
        <w:rPr>
          <w:lang w:eastAsia="en-US"/>
        </w:rPr>
        <w:t>уведомление</w:t>
      </w:r>
      <w:r w:rsidRPr="009248F9">
        <w:rPr>
          <w:lang w:eastAsia="ar-SA"/>
        </w:rPr>
        <w:t xml:space="preserve"> о предоставлении муниципальной услуги с приложениями передается в отдел.</w:t>
      </w:r>
    </w:p>
    <w:p w:rsidR="0020580D" w:rsidRPr="009248F9" w:rsidRDefault="008C1AC5" w:rsidP="00B54D58">
      <w:r w:rsidRPr="009248F9">
        <w:t>44</w:t>
      </w:r>
      <w:r w:rsidR="00C74C70" w:rsidRPr="009248F9">
        <w:t>.</w:t>
      </w:r>
      <w:r w:rsidR="0020580D" w:rsidRPr="009248F9">
        <w:t xml:space="preserve"> Формирование и направление межведомственных запросов в органы власти и организации, участвующие в предоставление муниципальной услуги.</w:t>
      </w:r>
    </w:p>
    <w:p w:rsidR="005C6F65" w:rsidRPr="009248F9" w:rsidRDefault="005C6F65" w:rsidP="00B54D58">
      <w:pPr>
        <w:rPr>
          <w:rFonts w:eastAsia="Calibri"/>
          <w:lang w:eastAsia="en-US"/>
        </w:rPr>
      </w:pPr>
      <w:r w:rsidRPr="009248F9">
        <w:rPr>
          <w:rFonts w:eastAsia="Calibri"/>
          <w:lang w:eastAsia="en-US"/>
        </w:rPr>
        <w:t>Основанием для начала административной процедуры является непредставление заявителем документов (сведений), которые он вправе предоставить по собственной инициативе, предусмотренных пунктом 21 настоящего административного регламента.</w:t>
      </w:r>
    </w:p>
    <w:p w:rsidR="005C6F65" w:rsidRPr="009248F9" w:rsidRDefault="005C6F65" w:rsidP="00B54D58">
      <w:pPr>
        <w:rPr>
          <w:rFonts w:eastAsia="Calibri"/>
          <w:lang w:eastAsia="en-US"/>
        </w:rPr>
      </w:pPr>
      <w:r w:rsidRPr="009248F9">
        <w:rPr>
          <w:rFonts w:eastAsia="Calibri"/>
          <w:lang w:eastAsia="en-US"/>
        </w:rPr>
        <w:lastRenderedPageBreak/>
        <w:t>Сведения о должностном лице, ответственном за выполнение административного действия, входящего в состав административной процедуры: специалист отдела, ответственный за осуществление межведомственного информационного взаимодействия.</w:t>
      </w:r>
    </w:p>
    <w:p w:rsidR="005C6F65" w:rsidRPr="009248F9" w:rsidRDefault="005C6F65" w:rsidP="00B54D58">
      <w:pPr>
        <w:rPr>
          <w:rFonts w:eastAsia="Calibri"/>
          <w:lang w:eastAsia="en-US"/>
        </w:rPr>
      </w:pPr>
      <w:r w:rsidRPr="009248F9">
        <w:rPr>
          <w:rFonts w:eastAsia="Calibri"/>
          <w:lang w:eastAsia="en-US"/>
        </w:rPr>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5C6F65" w:rsidRPr="009248F9" w:rsidRDefault="005C6F65" w:rsidP="00B54D58">
      <w:pPr>
        <w:rPr>
          <w:rFonts w:eastAsia="Calibri"/>
          <w:lang w:eastAsia="en-US"/>
        </w:rPr>
      </w:pPr>
      <w:r w:rsidRPr="009248F9">
        <w:rPr>
          <w:rFonts w:eastAsia="Calibri"/>
          <w:lang w:eastAsia="en-US"/>
        </w:rPr>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9248F9" w:rsidRPr="009248F9">
        <w:rPr>
          <w:rFonts w:eastAsia="Calibri"/>
          <w:lang w:eastAsia="en-US"/>
        </w:rPr>
        <w:t>-</w:t>
      </w:r>
      <w:r w:rsidRPr="009248F9">
        <w:rPr>
          <w:rFonts w:eastAsia="Calibri"/>
          <w:lang w:eastAsia="en-US"/>
        </w:rPr>
        <w:t xml:space="preserve">в день поступления зарегистрированного </w:t>
      </w:r>
      <w:r w:rsidR="00F90FA2" w:rsidRPr="009248F9">
        <w:rPr>
          <w:rFonts w:eastAsia="Calibri"/>
          <w:lang w:eastAsia="en-US"/>
        </w:rPr>
        <w:t>уведомления</w:t>
      </w:r>
      <w:r w:rsidRPr="009248F9">
        <w:rPr>
          <w:rFonts w:eastAsia="Calibri"/>
          <w:lang w:eastAsia="en-US"/>
        </w:rPr>
        <w:t xml:space="preserve"> к специалисту отдела, ответственному за предоставление муниципальной услуги);</w:t>
      </w:r>
    </w:p>
    <w:p w:rsidR="005C6F65" w:rsidRPr="009248F9" w:rsidRDefault="005C6F65" w:rsidP="00B54D58">
      <w:pPr>
        <w:rPr>
          <w:rFonts w:eastAsia="Calibri"/>
          <w:lang w:eastAsia="en-US"/>
        </w:rPr>
      </w:pPr>
      <w:r w:rsidRPr="009248F9">
        <w:rPr>
          <w:rFonts w:eastAsia="Calibri"/>
          <w:lang w:eastAsia="en-US"/>
        </w:rPr>
        <w:t>получение ответов на межведомственные запросы: максимальный срок выполнения административного действия</w:t>
      </w:r>
      <w:r w:rsidR="009248F9" w:rsidRPr="009248F9">
        <w:rPr>
          <w:rFonts w:eastAsia="Calibri"/>
          <w:lang w:eastAsia="en-US"/>
        </w:rPr>
        <w:t>-</w:t>
      </w:r>
      <w:r w:rsidRPr="009248F9">
        <w:rPr>
          <w:rFonts w:eastAsia="Calibri"/>
          <w:lang w:eastAsia="en-US"/>
        </w:rPr>
        <w:t>в течени</w:t>
      </w:r>
      <w:r w:rsidR="007E6A49" w:rsidRPr="009248F9">
        <w:rPr>
          <w:rFonts w:eastAsia="Calibri"/>
          <w:lang w:eastAsia="en-US"/>
        </w:rPr>
        <w:t>е</w:t>
      </w:r>
      <w:r w:rsidRPr="009248F9">
        <w:rPr>
          <w:rFonts w:eastAsia="Calibri"/>
          <w:lang w:eastAsia="en-US"/>
        </w:rPr>
        <w:t xml:space="preserve"> </w:t>
      </w:r>
      <w:r w:rsidR="001B5365" w:rsidRPr="009248F9">
        <w:rPr>
          <w:rFonts w:eastAsia="Calibri"/>
          <w:lang w:eastAsia="en-US"/>
        </w:rPr>
        <w:t>пяти</w:t>
      </w:r>
      <w:r w:rsidRPr="009248F9">
        <w:rPr>
          <w:rFonts w:eastAsia="Calibri"/>
          <w:lang w:eastAsia="en-US"/>
        </w:rPr>
        <w:t xml:space="preserve"> рабочих дней со дня </w:t>
      </w:r>
      <w:r w:rsidR="00F90FA2" w:rsidRPr="009248F9">
        <w:rPr>
          <w:rFonts w:eastAsia="Calibri"/>
          <w:lang w:eastAsia="en-US"/>
        </w:rPr>
        <w:t>поступления</w:t>
      </w:r>
      <w:r w:rsidRPr="009248F9">
        <w:rPr>
          <w:rFonts w:eastAsia="Calibri"/>
          <w:lang w:eastAsia="en-US"/>
        </w:rPr>
        <w:t xml:space="preserve"> запроса в орган,</w:t>
      </w:r>
      <w:r w:rsidRPr="009248F9">
        <w:rPr>
          <w:lang w:eastAsia="en-US"/>
        </w:rPr>
        <w:t xml:space="preserve"> </w:t>
      </w:r>
      <w:r w:rsidR="00311CA3">
        <w:rPr>
          <w:rFonts w:eastAsia="Calibri"/>
          <w:lang w:eastAsia="en-US"/>
        </w:rPr>
        <w:t>пре</w:t>
      </w:r>
      <w:r w:rsidR="00F90FA2" w:rsidRPr="009248F9">
        <w:rPr>
          <w:rFonts w:eastAsia="Calibri"/>
          <w:lang w:eastAsia="en-US"/>
        </w:rPr>
        <w:t>доставляющий документ или информацию.</w:t>
      </w:r>
    </w:p>
    <w:p w:rsidR="005C6F65" w:rsidRPr="009248F9" w:rsidRDefault="005C6F65" w:rsidP="00B54D58">
      <w:pPr>
        <w:rPr>
          <w:rFonts w:eastAsia="Calibri"/>
          <w:lang w:eastAsia="en-US"/>
        </w:rPr>
      </w:pPr>
      <w:r w:rsidRPr="009248F9">
        <w:rPr>
          <w:rFonts w:eastAsia="Calibri"/>
          <w:lang w:eastAsia="en-US"/>
        </w:rPr>
        <w:t>Критерий принятия решения: отсутствие документов (сведений), которые заявитель вправе представить по собственной инициативе,</w:t>
      </w:r>
      <w:r w:rsidR="009248F9" w:rsidRPr="009248F9">
        <w:rPr>
          <w:rFonts w:eastAsia="Calibri"/>
          <w:lang w:eastAsia="en-US"/>
        </w:rPr>
        <w:t xml:space="preserve"> </w:t>
      </w:r>
      <w:r w:rsidRPr="009248F9">
        <w:rPr>
          <w:rFonts w:eastAsia="Calibri"/>
          <w:lang w:eastAsia="en-US"/>
        </w:rPr>
        <w:t>предусмотренных пунктом 21 настоящего административного регламента.</w:t>
      </w:r>
    </w:p>
    <w:p w:rsidR="005C6F65" w:rsidRPr="009248F9" w:rsidRDefault="005C6F65" w:rsidP="00B54D58">
      <w:pPr>
        <w:rPr>
          <w:rFonts w:eastAsia="Calibri"/>
          <w:lang w:eastAsia="en-US"/>
        </w:rPr>
      </w:pPr>
      <w:r w:rsidRPr="009248F9">
        <w:rPr>
          <w:rFonts w:eastAsia="Calibri"/>
          <w:lang w:eastAsia="en-US"/>
        </w:rPr>
        <w:t>Результат административной процедуры: получение ответа на межведомственный запрос.</w:t>
      </w:r>
    </w:p>
    <w:p w:rsidR="005C6F65" w:rsidRPr="009248F9" w:rsidRDefault="005C6F65" w:rsidP="00B54D58">
      <w:pPr>
        <w:rPr>
          <w:rFonts w:eastAsia="Calibri"/>
          <w:lang w:eastAsia="en-US"/>
        </w:rPr>
      </w:pPr>
      <w:r w:rsidRPr="009248F9">
        <w:rPr>
          <w:rFonts w:eastAsia="Calibri"/>
          <w:lang w:eastAsia="en-US"/>
        </w:rPr>
        <w:t>Способ фиксации результата выполнения административной процедуры: ответ на межведомственный запрос регистрируется в электронном документообороте.</w:t>
      </w:r>
    </w:p>
    <w:p w:rsidR="0020580D" w:rsidRPr="009248F9" w:rsidRDefault="008C1AC5" w:rsidP="00B54D58">
      <w:r w:rsidRPr="009248F9">
        <w:t>45</w:t>
      </w:r>
      <w:r w:rsidR="00C74C70" w:rsidRPr="009248F9">
        <w:t>.</w:t>
      </w:r>
      <w:r w:rsidR="0020580D" w:rsidRPr="009248F9">
        <w:t xml:space="preserve"> </w:t>
      </w:r>
      <w:r w:rsidR="00D5603F" w:rsidRPr="009248F9">
        <w:t>Р</w:t>
      </w:r>
      <w:r w:rsidR="001B5365" w:rsidRPr="009248F9">
        <w:t>ассмотрение представленных документов, размещение уведомления о сносе (о завершении сноса) и подготовка документа, являющегося результатом предоставления муниципальной услуги.</w:t>
      </w:r>
    </w:p>
    <w:p w:rsidR="00CB6726" w:rsidRPr="009248F9" w:rsidRDefault="00CB6726" w:rsidP="00B54D58">
      <w:pPr>
        <w:rPr>
          <w:rFonts w:eastAsia="Calibri"/>
          <w:lang w:eastAsia="en-US"/>
        </w:rPr>
      </w:pPr>
      <w:r w:rsidRPr="009248F9">
        <w:t>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зарегистрированных документов необходимых для предоставления муниципальной услуги,</w:t>
      </w:r>
      <w:r w:rsidRPr="009248F9">
        <w:rPr>
          <w:rFonts w:eastAsia="Calibri"/>
          <w:lang w:eastAsia="en-US"/>
        </w:rPr>
        <w:t xml:space="preserve"> ответов на межведомственный запрос (в случае его направления).</w:t>
      </w:r>
    </w:p>
    <w:p w:rsidR="00CB6726" w:rsidRPr="009248F9" w:rsidRDefault="00CB6726" w:rsidP="00B54D58">
      <w:pPr>
        <w:rPr>
          <w:rFonts w:eastAsia="Calibri"/>
          <w:i/>
          <w:lang w:eastAsia="en-US"/>
        </w:rPr>
      </w:pPr>
      <w:r w:rsidRPr="009248F9">
        <w:rPr>
          <w:rFonts w:eastAsia="Calibri"/>
          <w:lang w:eastAsia="en-US"/>
        </w:rPr>
        <w:t>Сведения о должностном лице, ответственном за выполнение административного действия, входящего в состав административной процедуры: специалист отдела, ответственный за предоставление муниципальной услуги</w:t>
      </w:r>
      <w:r w:rsidRPr="009248F9">
        <w:rPr>
          <w:rFonts w:eastAsia="Calibri"/>
          <w:i/>
          <w:lang w:eastAsia="en-US"/>
        </w:rPr>
        <w:t>.</w:t>
      </w:r>
    </w:p>
    <w:p w:rsidR="007E6A49" w:rsidRPr="009248F9" w:rsidRDefault="00C114A2" w:rsidP="00B54D58">
      <w:pPr>
        <w:rPr>
          <w:shd w:val="clear" w:color="auto" w:fill="FFFFFF"/>
        </w:rPr>
      </w:pPr>
      <w:r w:rsidRPr="009248F9">
        <w:rPr>
          <w:shd w:val="clear" w:color="auto" w:fill="FFFFFF"/>
        </w:rPr>
        <w:t>Специалист отдела, ответственный за предоставление муниципальной услуги</w:t>
      </w:r>
      <w:r w:rsidR="007E6A49" w:rsidRPr="009248F9">
        <w:rPr>
          <w:shd w:val="clear" w:color="auto" w:fill="FFFFFF"/>
        </w:rPr>
        <w:t>:</w:t>
      </w:r>
    </w:p>
    <w:p w:rsidR="007E6A49" w:rsidRPr="009248F9" w:rsidRDefault="007E6A49" w:rsidP="00B54D58">
      <w:pPr>
        <w:rPr>
          <w:shd w:val="clear" w:color="auto" w:fill="FFFFFF"/>
        </w:rPr>
      </w:pPr>
      <w:r w:rsidRPr="009248F9">
        <w:rPr>
          <w:shd w:val="clear" w:color="auto" w:fill="FFFFFF"/>
        </w:rPr>
        <w:t>-</w:t>
      </w:r>
      <w:r w:rsidR="00C114A2" w:rsidRPr="009248F9">
        <w:rPr>
          <w:shd w:val="clear" w:color="auto" w:fill="FFFFFF"/>
        </w:rPr>
        <w:t xml:space="preserve"> проводит </w:t>
      </w:r>
      <w:r w:rsidR="00672E1A" w:rsidRPr="009248F9">
        <w:rPr>
          <w:shd w:val="clear" w:color="auto" w:fill="FFFFFF"/>
        </w:rPr>
        <w:t>проверк</w:t>
      </w:r>
      <w:r w:rsidR="00C114A2" w:rsidRPr="009248F9">
        <w:rPr>
          <w:shd w:val="clear" w:color="auto" w:fill="FFFFFF"/>
        </w:rPr>
        <w:t>у</w:t>
      </w:r>
      <w:r w:rsidR="00672E1A" w:rsidRPr="009248F9">
        <w:rPr>
          <w:shd w:val="clear" w:color="auto" w:fill="FFFFFF"/>
        </w:rPr>
        <w:t xml:space="preserve"> наличия документов, предусмотренных пунктами 20.1, 20.2</w:t>
      </w:r>
      <w:r w:rsidR="00F90FA2" w:rsidRPr="009248F9">
        <w:rPr>
          <w:shd w:val="clear" w:color="auto" w:fill="FFFFFF"/>
        </w:rPr>
        <w:t>, 21</w:t>
      </w:r>
      <w:r w:rsidR="00672E1A" w:rsidRPr="009248F9">
        <w:rPr>
          <w:shd w:val="clear" w:color="auto" w:fill="FFFFFF"/>
        </w:rPr>
        <w:t xml:space="preserve"> настояще</w:t>
      </w:r>
      <w:r w:rsidRPr="009248F9">
        <w:rPr>
          <w:shd w:val="clear" w:color="auto" w:fill="FFFFFF"/>
        </w:rPr>
        <w:t>го административного регламента;</w:t>
      </w:r>
    </w:p>
    <w:p w:rsidR="007E6A49" w:rsidRPr="009248F9" w:rsidRDefault="007E6A49" w:rsidP="00B54D58">
      <w:r w:rsidRPr="009248F9">
        <w:rPr>
          <w:shd w:val="clear" w:color="auto" w:fill="FFFFFF"/>
        </w:rPr>
        <w:t>-</w:t>
      </w:r>
      <w:r w:rsidR="00C114A2" w:rsidRPr="009248F9">
        <w:rPr>
          <w:shd w:val="clear" w:color="auto" w:fill="FFFFFF"/>
        </w:rPr>
        <w:t xml:space="preserve"> размещ</w:t>
      </w:r>
      <w:r w:rsidRPr="009248F9">
        <w:rPr>
          <w:shd w:val="clear" w:color="auto" w:fill="FFFFFF"/>
        </w:rPr>
        <w:t>ает</w:t>
      </w:r>
      <w:r w:rsidR="00672E1A" w:rsidRPr="009248F9">
        <w:t xml:space="preserve"> </w:t>
      </w:r>
      <w:r w:rsidR="00C114A2" w:rsidRPr="009248F9">
        <w:t>уведомлени</w:t>
      </w:r>
      <w:r w:rsidRPr="009248F9">
        <w:t>е</w:t>
      </w:r>
      <w:r w:rsidR="00C114A2" w:rsidRPr="009248F9">
        <w:t xml:space="preserve"> и документ</w:t>
      </w:r>
      <w:r w:rsidRPr="009248F9">
        <w:t>ы</w:t>
      </w:r>
      <w:r w:rsidR="00C114A2" w:rsidRPr="009248F9">
        <w:t xml:space="preserve"> в ГИСОГД и уведомляет о таком размещении </w:t>
      </w:r>
      <w:proofErr w:type="spellStart"/>
      <w:r w:rsidR="00C114A2" w:rsidRPr="009248F9">
        <w:t>Жилстройнадзор</w:t>
      </w:r>
      <w:proofErr w:type="spellEnd"/>
      <w:r w:rsidRPr="009248F9">
        <w:t xml:space="preserve"> ХМАО</w:t>
      </w:r>
      <w:r w:rsidR="009248F9" w:rsidRPr="009248F9">
        <w:t>-</w:t>
      </w:r>
      <w:r w:rsidRPr="009248F9">
        <w:t>Югры;</w:t>
      </w:r>
    </w:p>
    <w:p w:rsidR="00672E1A" w:rsidRPr="009248F9" w:rsidRDefault="007E6A49" w:rsidP="00B54D58">
      <w:r w:rsidRPr="009248F9">
        <w:t xml:space="preserve">- </w:t>
      </w:r>
      <w:r w:rsidR="00D5603F" w:rsidRPr="009248F9">
        <w:t>подготавливает документ, являющиеся результатом пред</w:t>
      </w:r>
      <w:r w:rsidR="00F90FA2" w:rsidRPr="009248F9">
        <w:t>оставления муниципальной услуги, указанный в п. 17 настоящего административного регламента.</w:t>
      </w:r>
    </w:p>
    <w:p w:rsidR="009248F9" w:rsidRPr="009248F9" w:rsidRDefault="00D5603F" w:rsidP="00B54D58">
      <w:pPr>
        <w:rPr>
          <w:rFonts w:eastAsia="Calibri"/>
          <w:lang w:eastAsia="en-US"/>
        </w:rPr>
      </w:pPr>
      <w:r w:rsidRPr="009248F9">
        <w:rPr>
          <w:rFonts w:eastAsia="Calibri"/>
          <w:lang w:eastAsia="en-US"/>
        </w:rPr>
        <w:t>Продолжительность и (или) максимальный срок</w:t>
      </w:r>
      <w:r w:rsidR="009248F9" w:rsidRPr="009248F9">
        <w:rPr>
          <w:rFonts w:eastAsia="Calibri"/>
          <w:lang w:eastAsia="en-US"/>
        </w:rPr>
        <w:t xml:space="preserve"> </w:t>
      </w:r>
      <w:r w:rsidRPr="009248F9">
        <w:rPr>
          <w:rFonts w:eastAsia="Calibri"/>
          <w:lang w:eastAsia="en-US"/>
        </w:rPr>
        <w:t>выполнения административной процедуры</w:t>
      </w:r>
      <w:r w:rsidR="00FB4CC2" w:rsidRPr="009248F9">
        <w:rPr>
          <w:rFonts w:eastAsia="Calibri"/>
          <w:lang w:eastAsia="en-US"/>
        </w:rPr>
        <w:t>:</w:t>
      </w:r>
      <w:r w:rsidRPr="009248F9">
        <w:rPr>
          <w:rFonts w:eastAsia="Calibri"/>
          <w:lang w:eastAsia="en-US"/>
        </w:rPr>
        <w:t xml:space="preserve"> </w:t>
      </w:r>
      <w:r w:rsidR="00FB4CC2" w:rsidRPr="009248F9">
        <w:rPr>
          <w:rFonts w:eastAsia="Calibri"/>
          <w:lang w:eastAsia="en-US"/>
        </w:rPr>
        <w:t>в течение одного рабочего дня со дня</w:t>
      </w:r>
      <w:r w:rsidR="009248F9" w:rsidRPr="009248F9">
        <w:rPr>
          <w:rFonts w:eastAsia="Calibri"/>
          <w:lang w:eastAsia="en-US"/>
        </w:rPr>
        <w:t xml:space="preserve"> </w:t>
      </w:r>
      <w:r w:rsidR="00FB4CC2" w:rsidRPr="009248F9">
        <w:t>поступления в отдел ответов на межведомственные запросы.</w:t>
      </w:r>
    </w:p>
    <w:p w:rsidR="00CB6726" w:rsidRPr="009248F9" w:rsidRDefault="00CB6726" w:rsidP="00B54D58">
      <w:pPr>
        <w:rPr>
          <w:rFonts w:eastAsia="Calibri"/>
        </w:rPr>
      </w:pPr>
      <w:r w:rsidRPr="009248F9">
        <w:rPr>
          <w:rFonts w:eastAsia="Calibri"/>
        </w:rPr>
        <w:t>Критерием принятия решения является наличие (отсутствие) оснований</w:t>
      </w:r>
      <w:r w:rsidR="00D5603F" w:rsidRPr="009248F9">
        <w:rPr>
          <w:rFonts w:eastAsia="Calibri"/>
        </w:rPr>
        <w:t xml:space="preserve"> для отказа</w:t>
      </w:r>
      <w:r w:rsidRPr="009248F9">
        <w:rPr>
          <w:rFonts w:eastAsia="Calibri"/>
        </w:rPr>
        <w:t>, предусмотренных пункт</w:t>
      </w:r>
      <w:r w:rsidR="00D5603F" w:rsidRPr="009248F9">
        <w:rPr>
          <w:rFonts w:eastAsia="Calibri"/>
        </w:rPr>
        <w:t xml:space="preserve">ом 29 </w:t>
      </w:r>
      <w:r w:rsidRPr="009248F9">
        <w:rPr>
          <w:rFonts w:eastAsia="Calibri"/>
        </w:rPr>
        <w:t xml:space="preserve">настоящего административного регламента. </w:t>
      </w:r>
    </w:p>
    <w:p w:rsidR="00CB6726" w:rsidRPr="009248F9" w:rsidRDefault="00CB6726" w:rsidP="00B54D58">
      <w:pPr>
        <w:rPr>
          <w:rFonts w:eastAsia="Calibri"/>
          <w:lang w:eastAsia="en-US"/>
        </w:rPr>
      </w:pPr>
      <w:r w:rsidRPr="009248F9">
        <w:rPr>
          <w:rFonts w:eastAsia="Calibri"/>
          <w:lang w:eastAsia="en-US"/>
        </w:rPr>
        <w:t xml:space="preserve">Результат административной процедуры: </w:t>
      </w:r>
    </w:p>
    <w:p w:rsidR="00CB6726" w:rsidRPr="009248F9" w:rsidRDefault="00CB6726" w:rsidP="00B54D58">
      <w:pPr>
        <w:rPr>
          <w:rFonts w:eastAsia="Calibri"/>
          <w:lang w:eastAsia="en-US"/>
        </w:rPr>
      </w:pPr>
      <w:r w:rsidRPr="009248F9">
        <w:rPr>
          <w:rFonts w:eastAsia="Calibri"/>
          <w:lang w:eastAsia="en-US"/>
        </w:rPr>
        <w:t xml:space="preserve">при наличии оснований, предусмотренных </w:t>
      </w:r>
      <w:r w:rsidR="00FF6BD1" w:rsidRPr="009248F9">
        <w:rPr>
          <w:rFonts w:eastAsia="Calibri"/>
          <w:lang w:eastAsia="en-US"/>
        </w:rPr>
        <w:t>пункт</w:t>
      </w:r>
      <w:r w:rsidR="00D5603F" w:rsidRPr="009248F9">
        <w:rPr>
          <w:rFonts w:eastAsia="Calibri"/>
          <w:lang w:eastAsia="en-US"/>
        </w:rPr>
        <w:t>ом</w:t>
      </w:r>
      <w:r w:rsidR="00FF6BD1" w:rsidRPr="009248F9">
        <w:rPr>
          <w:rFonts w:eastAsia="Calibri"/>
          <w:lang w:eastAsia="en-US"/>
        </w:rPr>
        <w:t xml:space="preserve"> 29</w:t>
      </w:r>
      <w:r w:rsidR="00D5603F" w:rsidRPr="009248F9">
        <w:rPr>
          <w:rFonts w:eastAsia="Calibri"/>
          <w:lang w:eastAsia="en-US"/>
        </w:rPr>
        <w:t xml:space="preserve"> </w:t>
      </w:r>
      <w:r w:rsidRPr="009248F9">
        <w:rPr>
          <w:rFonts w:eastAsia="Calibri"/>
          <w:lang w:eastAsia="en-US"/>
        </w:rPr>
        <w:t xml:space="preserve">настоящего административного регламента, </w:t>
      </w:r>
      <w:r w:rsidR="00D5603F" w:rsidRPr="009248F9">
        <w:rPr>
          <w:rFonts w:eastAsia="Calibri"/>
          <w:lang w:eastAsia="en-US"/>
        </w:rPr>
        <w:t>подготовка отказа в предоставлении муниципальной услуги;</w:t>
      </w:r>
    </w:p>
    <w:p w:rsidR="00C74C70" w:rsidRPr="009248F9" w:rsidRDefault="00CB6726" w:rsidP="00B54D58">
      <w:pPr>
        <w:rPr>
          <w:lang w:bidi="ru-RU"/>
        </w:rPr>
      </w:pPr>
      <w:r w:rsidRPr="009248F9">
        <w:rPr>
          <w:rFonts w:eastAsia="Calibri"/>
        </w:rPr>
        <w:t xml:space="preserve">при отсутствии оснований, предусмотренных </w:t>
      </w:r>
      <w:r w:rsidR="00FF6BD1" w:rsidRPr="009248F9">
        <w:rPr>
          <w:rFonts w:eastAsia="Calibri"/>
        </w:rPr>
        <w:t>пункт</w:t>
      </w:r>
      <w:r w:rsidR="00D5603F" w:rsidRPr="009248F9">
        <w:rPr>
          <w:rFonts w:eastAsia="Calibri"/>
        </w:rPr>
        <w:t xml:space="preserve">ом </w:t>
      </w:r>
      <w:r w:rsidR="00FF6BD1" w:rsidRPr="009248F9">
        <w:rPr>
          <w:rFonts w:eastAsia="Calibri"/>
        </w:rPr>
        <w:t xml:space="preserve">29 </w:t>
      </w:r>
      <w:r w:rsidRPr="009248F9">
        <w:rPr>
          <w:rFonts w:eastAsia="Calibri"/>
        </w:rPr>
        <w:t>настоящего административного регламента,</w:t>
      </w:r>
      <w:r w:rsidR="00FF6BD1" w:rsidRPr="009248F9">
        <w:rPr>
          <w:rFonts w:eastAsia="Calibri"/>
        </w:rPr>
        <w:t xml:space="preserve"> </w:t>
      </w:r>
      <w:r w:rsidR="00D5603F" w:rsidRPr="009248F9">
        <w:rPr>
          <w:lang w:bidi="ru-RU"/>
        </w:rPr>
        <w:t>направление</w:t>
      </w:r>
      <w:r w:rsidR="00FF6BD1" w:rsidRPr="009248F9">
        <w:rPr>
          <w:lang w:bidi="ru-RU"/>
        </w:rPr>
        <w:t xml:space="preserve"> уведомления о</w:t>
      </w:r>
      <w:r w:rsidR="009248F9" w:rsidRPr="009248F9">
        <w:rPr>
          <w:lang w:bidi="ru-RU"/>
        </w:rPr>
        <w:t xml:space="preserve"> </w:t>
      </w:r>
      <w:r w:rsidR="00FF6BD1" w:rsidRPr="009248F9">
        <w:rPr>
          <w:lang w:bidi="ru-RU"/>
        </w:rPr>
        <w:t>сносе</w:t>
      </w:r>
      <w:r w:rsidR="00D5603F" w:rsidRPr="009248F9">
        <w:rPr>
          <w:lang w:bidi="ru-RU"/>
        </w:rPr>
        <w:t xml:space="preserve"> (о завершении сноса)</w:t>
      </w:r>
      <w:r w:rsidR="00602EBD" w:rsidRPr="009248F9">
        <w:rPr>
          <w:lang w:bidi="ru-RU"/>
        </w:rPr>
        <w:t xml:space="preserve"> в ГИСОГД и уведомление </w:t>
      </w:r>
      <w:r w:rsidR="00602EBD" w:rsidRPr="009248F9">
        <w:t xml:space="preserve">о таком размещении </w:t>
      </w:r>
      <w:proofErr w:type="spellStart"/>
      <w:r w:rsidR="00602EBD" w:rsidRPr="009248F9">
        <w:t>Жилстройнадзор</w:t>
      </w:r>
      <w:proofErr w:type="spellEnd"/>
      <w:r w:rsidR="00602EBD" w:rsidRPr="009248F9">
        <w:t xml:space="preserve"> ХМАО</w:t>
      </w:r>
      <w:r w:rsidR="009248F9" w:rsidRPr="009248F9">
        <w:t>-</w:t>
      </w:r>
      <w:r w:rsidR="00602EBD" w:rsidRPr="009248F9">
        <w:t>Югры</w:t>
      </w:r>
      <w:r w:rsidR="00F90FA2" w:rsidRPr="009248F9">
        <w:t xml:space="preserve">, </w:t>
      </w:r>
      <w:r w:rsidR="00F90FA2" w:rsidRPr="009248F9">
        <w:lastRenderedPageBreak/>
        <w:t>подготовка извещения о приеме уведомления о планируемом сносе (завершении сноса)</w:t>
      </w:r>
      <w:r w:rsidR="00FF6BD1" w:rsidRPr="009248F9">
        <w:rPr>
          <w:lang w:bidi="ru-RU"/>
        </w:rPr>
        <w:t>.</w:t>
      </w:r>
    </w:p>
    <w:p w:rsidR="009B1935" w:rsidRPr="009248F9" w:rsidRDefault="00602EBD" w:rsidP="00B54D58">
      <w:pPr>
        <w:rPr>
          <w:rFonts w:eastAsia="Calibri"/>
          <w:lang w:eastAsia="en-US"/>
        </w:rPr>
      </w:pPr>
      <w:r w:rsidRPr="009248F9">
        <w:rPr>
          <w:lang w:bidi="ru-RU"/>
        </w:rPr>
        <w:t>Способ фиксации результата предоставления муниципальной услуги</w:t>
      </w:r>
      <w:r w:rsidR="009B1935" w:rsidRPr="009248F9">
        <w:rPr>
          <w:lang w:bidi="ru-RU"/>
        </w:rPr>
        <w:t xml:space="preserve">: </w:t>
      </w:r>
      <w:r w:rsidR="009B1935" w:rsidRPr="009248F9">
        <w:rPr>
          <w:rFonts w:eastAsia="Calibri"/>
          <w:lang w:eastAsia="en-US"/>
        </w:rPr>
        <w:t xml:space="preserve">отказ в предоставлении муниципальной услуги, </w:t>
      </w:r>
      <w:r w:rsidR="007E6A49" w:rsidRPr="009248F9">
        <w:rPr>
          <w:rFonts w:eastAsia="Calibri"/>
          <w:lang w:eastAsia="en-US" w:bidi="ru-RU"/>
        </w:rPr>
        <w:t xml:space="preserve">извещение о приеме </w:t>
      </w:r>
      <w:r w:rsidR="009B1935" w:rsidRPr="009248F9">
        <w:rPr>
          <w:rFonts w:eastAsia="Calibri"/>
          <w:lang w:eastAsia="en-US"/>
        </w:rPr>
        <w:t>уведомлени</w:t>
      </w:r>
      <w:r w:rsidR="007E6A49" w:rsidRPr="009248F9">
        <w:rPr>
          <w:rFonts w:eastAsia="Calibri"/>
          <w:lang w:eastAsia="en-US"/>
        </w:rPr>
        <w:t>я</w:t>
      </w:r>
      <w:r w:rsidR="009B1935" w:rsidRPr="009248F9">
        <w:rPr>
          <w:rFonts w:eastAsia="Calibri"/>
          <w:lang w:eastAsia="en-US"/>
        </w:rPr>
        <w:t xml:space="preserve"> о сносе (о завершении сноса), уведомление </w:t>
      </w:r>
      <w:proofErr w:type="spellStart"/>
      <w:r w:rsidR="009B1935" w:rsidRPr="009248F9">
        <w:rPr>
          <w:rFonts w:eastAsia="Calibri"/>
          <w:lang w:eastAsia="en-US"/>
        </w:rPr>
        <w:t>Жилстройнадзора</w:t>
      </w:r>
      <w:proofErr w:type="spellEnd"/>
      <w:r w:rsidR="009B1935" w:rsidRPr="009248F9">
        <w:rPr>
          <w:rFonts w:eastAsia="Calibri"/>
          <w:lang w:eastAsia="en-US"/>
        </w:rPr>
        <w:t xml:space="preserve"> ХМАО</w:t>
      </w:r>
      <w:r w:rsidR="009248F9" w:rsidRPr="009248F9">
        <w:rPr>
          <w:rFonts w:eastAsia="Calibri"/>
          <w:lang w:eastAsia="en-US"/>
        </w:rPr>
        <w:t>-</w:t>
      </w:r>
      <w:r w:rsidR="009B1935" w:rsidRPr="009248F9">
        <w:rPr>
          <w:rFonts w:eastAsia="Calibri"/>
          <w:lang w:eastAsia="en-US"/>
        </w:rPr>
        <w:t>Югры регистрируется в электронном документообороте.</w:t>
      </w:r>
    </w:p>
    <w:p w:rsidR="00602EBD" w:rsidRPr="009248F9" w:rsidRDefault="009B1935" w:rsidP="00B54D58">
      <w:pPr>
        <w:rPr>
          <w:lang w:bidi="ru-RU"/>
        </w:rPr>
      </w:pPr>
      <w:r w:rsidRPr="009248F9">
        <w:rPr>
          <w:rFonts w:eastAsia="Calibri"/>
          <w:lang w:eastAsia="en-US"/>
        </w:rPr>
        <w:t xml:space="preserve">В случае указания заявителем, обратившимся с </w:t>
      </w:r>
      <w:r w:rsidR="00F90FA2" w:rsidRPr="009248F9">
        <w:rPr>
          <w:rFonts w:eastAsia="Calibri"/>
          <w:lang w:eastAsia="en-US"/>
        </w:rPr>
        <w:t xml:space="preserve">уведомлением о сносе (о завершении сноса) </w:t>
      </w:r>
      <w:r w:rsidRPr="009248F9">
        <w:rPr>
          <w:rFonts w:eastAsia="Calibri"/>
          <w:lang w:eastAsia="en-US"/>
        </w:rPr>
        <w:t xml:space="preserve">о выдаче результата предоставления муниципальной услуги в МФЦ, специалист отдела, ответственный за предоставление муниципальной услуги, в день регистрации документов, являющихся </w:t>
      </w:r>
      <w:proofErr w:type="gramStart"/>
      <w:r w:rsidRPr="009248F9">
        <w:rPr>
          <w:rFonts w:eastAsia="Calibri"/>
          <w:lang w:eastAsia="en-US"/>
        </w:rPr>
        <w:t>результатом</w:t>
      </w:r>
      <w:r w:rsidR="009248F9" w:rsidRPr="009248F9">
        <w:rPr>
          <w:rFonts w:eastAsia="Calibri"/>
          <w:lang w:eastAsia="en-US"/>
        </w:rPr>
        <w:t xml:space="preserve"> </w:t>
      </w:r>
      <w:r w:rsidRPr="009248F9">
        <w:rPr>
          <w:rFonts w:eastAsia="Calibri"/>
          <w:lang w:eastAsia="en-US"/>
        </w:rPr>
        <w:t>предоставления муниципальной услуги</w:t>
      </w:r>
      <w:proofErr w:type="gramEnd"/>
      <w:r w:rsidRPr="009248F9">
        <w:rPr>
          <w:rFonts w:eastAsia="Calibri"/>
          <w:lang w:eastAsia="en-US"/>
        </w:rPr>
        <w:t xml:space="preserve"> обеспечивает их передачу в МФЦ.</w:t>
      </w:r>
    </w:p>
    <w:p w:rsidR="0020580D" w:rsidRPr="009248F9" w:rsidRDefault="008C1AC5" w:rsidP="00B54D58">
      <w:r w:rsidRPr="009248F9">
        <w:t>46</w:t>
      </w:r>
      <w:r w:rsidR="00C74C70" w:rsidRPr="009248F9">
        <w:t>.</w:t>
      </w:r>
      <w:r w:rsidR="0020580D" w:rsidRPr="009248F9">
        <w:t xml:space="preserve"> Выдача (направление) заявителю документов, являющихся результатом предоставления муниципальной услуги.</w:t>
      </w:r>
    </w:p>
    <w:p w:rsidR="00FF6BD1" w:rsidRPr="009248F9" w:rsidRDefault="00FF6BD1" w:rsidP="00B54D58">
      <w:pPr>
        <w:rPr>
          <w:rFonts w:eastAsia="Calibri"/>
          <w:lang w:eastAsia="en-US"/>
        </w:rPr>
      </w:pPr>
      <w:r w:rsidRPr="009248F9">
        <w:rPr>
          <w:rFonts w:eastAsia="Calibri"/>
          <w:lang w:eastAsia="en-US"/>
        </w:rPr>
        <w:t>Основанием для начала административной процедуры является: наличие документа, являюще</w:t>
      </w:r>
      <w:r w:rsidR="00FB4CC2" w:rsidRPr="009248F9">
        <w:rPr>
          <w:rFonts w:eastAsia="Calibri"/>
          <w:lang w:eastAsia="en-US"/>
        </w:rPr>
        <w:t>го</w:t>
      </w:r>
      <w:r w:rsidRPr="009248F9">
        <w:rPr>
          <w:rFonts w:eastAsia="Calibri"/>
          <w:lang w:eastAsia="en-US"/>
        </w:rPr>
        <w:t xml:space="preserve">ся результатом предоставления муниципальной услуги, либо поступление его к специалисту </w:t>
      </w:r>
      <w:r w:rsidRPr="009248F9">
        <w:rPr>
          <w:lang w:eastAsia="en-US"/>
        </w:rPr>
        <w:t>отдела</w:t>
      </w:r>
      <w:r w:rsidRPr="009248F9">
        <w:rPr>
          <w:rFonts w:eastAsia="Calibri"/>
          <w:lang w:eastAsia="en-US"/>
        </w:rPr>
        <w:t>, ответственному за предоставление муниципальной услуги, или специалисту МФЦ.</w:t>
      </w:r>
    </w:p>
    <w:p w:rsidR="00FF6BD1" w:rsidRPr="009248F9" w:rsidRDefault="00FF6BD1" w:rsidP="00B54D58">
      <w:pPr>
        <w:rPr>
          <w:rFonts w:eastAsia="Calibri"/>
          <w:lang w:eastAsia="en-US"/>
        </w:rPr>
      </w:pPr>
      <w:r w:rsidRPr="009248F9">
        <w:rPr>
          <w:rFonts w:eastAsia="Calibri"/>
          <w:lang w:eastAsia="en-US"/>
        </w:rPr>
        <w:t>Сведения о должностном лице, ответственном за выполнение административной процедуры:</w:t>
      </w:r>
    </w:p>
    <w:p w:rsidR="00FF6BD1" w:rsidRPr="009248F9" w:rsidRDefault="00FF6BD1" w:rsidP="00B54D58">
      <w:r w:rsidRPr="009248F9">
        <w:t>за направление заявителю документов, являющихся результатом предоставления муниципальной услуги, почтой</w:t>
      </w:r>
      <w:r w:rsidR="009248F9" w:rsidRPr="009248F9">
        <w:t>-</w:t>
      </w:r>
      <w:r w:rsidRPr="009248F9">
        <w:rPr>
          <w:lang w:eastAsia="en-US"/>
        </w:rPr>
        <w:t>специалист отдела</w:t>
      </w:r>
      <w:r w:rsidRPr="009248F9">
        <w:t>;</w:t>
      </w:r>
    </w:p>
    <w:p w:rsidR="00FF6BD1" w:rsidRDefault="00FF6BD1" w:rsidP="00B54D58">
      <w:pPr>
        <w:rPr>
          <w:lang w:eastAsia="en-US"/>
        </w:rPr>
      </w:pPr>
      <w:r w:rsidRPr="009248F9">
        <w:t xml:space="preserve">за выдачу заявителю документов, являющихся результатом предоставления муниципальной услуги, нарочно, в том числе посредством Единого </w:t>
      </w:r>
      <w:r w:rsidR="004821C4">
        <w:t>портала</w:t>
      </w:r>
      <w:r w:rsidR="002C4167" w:rsidRPr="009248F9">
        <w:t>, посредством ГИСОГД</w:t>
      </w:r>
      <w:r w:rsidR="009248F9" w:rsidRPr="009248F9">
        <w:t>-</w:t>
      </w:r>
      <w:r w:rsidRPr="009248F9">
        <w:rPr>
          <w:lang w:eastAsia="en-US"/>
        </w:rPr>
        <w:t>специалист отдела, ответственный за предоставление муниципальной услуги;</w:t>
      </w:r>
    </w:p>
    <w:p w:rsidR="004821C4" w:rsidRDefault="004821C4" w:rsidP="004821C4">
      <w:pPr>
        <w:rPr>
          <w:rFonts w:cs="Arial"/>
          <w:b/>
          <w:szCs w:val="28"/>
        </w:rPr>
      </w:pPr>
      <w:r>
        <w:rPr>
          <w:lang w:eastAsia="en-US"/>
        </w:rPr>
        <w:t>(</w:t>
      </w:r>
      <w:r w:rsidRPr="004821C4">
        <w:rPr>
          <w:lang w:eastAsia="en-US"/>
        </w:rPr>
        <w:t>в абзаце пятом пункта 46 слова «Единого или регионального порталов» замен</w:t>
      </w:r>
      <w:r>
        <w:rPr>
          <w:lang w:eastAsia="en-US"/>
        </w:rP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4"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FF6BD1" w:rsidRPr="009248F9" w:rsidRDefault="00FF6BD1" w:rsidP="00B54D58">
      <w:r w:rsidRPr="009248F9">
        <w:t>за выдачу документов, являющихся результатом предоставления муниципальной услуги, в МФЦ</w:t>
      </w:r>
      <w:r w:rsidR="009248F9" w:rsidRPr="009248F9">
        <w:t>-</w:t>
      </w:r>
      <w:r w:rsidRPr="009248F9">
        <w:t>специалист МФЦ.</w:t>
      </w:r>
    </w:p>
    <w:p w:rsidR="00FF6BD1" w:rsidRPr="009248F9" w:rsidRDefault="00FF6BD1" w:rsidP="00B54D58">
      <w:r w:rsidRPr="009248F9">
        <w:t>Содержание административных действий, входящих в состав административной процедуры: направление (выдача)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9248F9" w:rsidRPr="009248F9">
        <w:t>-</w:t>
      </w:r>
      <w:r w:rsidRPr="009248F9">
        <w:t>1 рабочий день со дня принятия одного из указанных в пункте 1</w:t>
      </w:r>
      <w:r w:rsidR="00B14FFA" w:rsidRPr="009248F9">
        <w:t>7</w:t>
      </w:r>
      <w:r w:rsidRPr="009248F9">
        <w:t xml:space="preserve"> настоящего административного регламента решений.</w:t>
      </w:r>
    </w:p>
    <w:p w:rsidR="00FF6BD1" w:rsidRPr="009248F9" w:rsidRDefault="00FF6BD1" w:rsidP="00B54D58">
      <w:r w:rsidRPr="009248F9">
        <w:t>Критерий принятия решения: оформленные документы, являющиеся результатом предоставления муниципальной услуги.</w:t>
      </w:r>
    </w:p>
    <w:p w:rsidR="00FF6BD1" w:rsidRDefault="00FF6BD1" w:rsidP="00B54D58">
      <w:pPr>
        <w:rPr>
          <w:rFonts w:eastAsia="Calibri"/>
        </w:rPr>
      </w:pPr>
      <w:r w:rsidRPr="009248F9">
        <w:rPr>
          <w:lang w:eastAsia="en-US"/>
        </w:rPr>
        <w:t xml:space="preserve">Результат административной процедуры: выданные (направленные) заявителю документы, являющиеся результатом предоставления муниципальной услуги, нарочно </w:t>
      </w:r>
      <w:r w:rsidRPr="009248F9">
        <w:rPr>
          <w:rFonts w:eastAsia="Calibri"/>
        </w:rPr>
        <w:t xml:space="preserve">или по адресу, указанному в уведомлении, </w:t>
      </w:r>
      <w:r w:rsidRPr="009248F9">
        <w:t xml:space="preserve">в том числе посредством Единого </w:t>
      </w:r>
      <w:r w:rsidR="004821C4">
        <w:t>портала</w:t>
      </w:r>
      <w:r w:rsidR="002C4167" w:rsidRPr="009248F9">
        <w:t>, ГИСОГД</w:t>
      </w:r>
      <w:r w:rsidRPr="009248F9">
        <w:rPr>
          <w:rFonts w:eastAsia="Calibri"/>
        </w:rPr>
        <w:t xml:space="preserve"> либо через МФЦ.</w:t>
      </w:r>
    </w:p>
    <w:p w:rsidR="004821C4" w:rsidRDefault="004821C4" w:rsidP="004821C4">
      <w:pPr>
        <w:rPr>
          <w:rFonts w:cs="Arial"/>
          <w:b/>
          <w:szCs w:val="28"/>
        </w:rPr>
      </w:pPr>
      <w:r>
        <w:rPr>
          <w:rFonts w:eastAsia="Calibri"/>
        </w:rPr>
        <w:t>(</w:t>
      </w:r>
      <w:r w:rsidRPr="004821C4">
        <w:rPr>
          <w:rFonts w:eastAsia="Calibri"/>
        </w:rPr>
        <w:t>в абзаце девятом пункта 46 слова «Единого или регионального порталов» замен</w:t>
      </w:r>
      <w:r>
        <w:rPr>
          <w:rFonts w:eastAsia="Calibri"/>
        </w:rP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5"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FF6BD1" w:rsidRPr="009248F9" w:rsidRDefault="00FF6BD1" w:rsidP="00B54D58">
      <w:r w:rsidRPr="009248F9">
        <w:t>Способ фиксации:</w:t>
      </w:r>
    </w:p>
    <w:p w:rsidR="00FF6BD1" w:rsidRPr="009248F9" w:rsidRDefault="00FF6BD1" w:rsidP="00B54D58">
      <w:r w:rsidRPr="009248F9">
        <w:t xml:space="preserve">в случае выдачи документов, являющихся результатом предоставления муниципальной услуги, нарочно заявителю, запись о выдаче документов заявителю отражается </w:t>
      </w:r>
      <w:r w:rsidRPr="009248F9">
        <w:rPr>
          <w:lang w:eastAsia="en-US"/>
        </w:rPr>
        <w:t>в журнале регистрации исходящей документации;</w:t>
      </w:r>
    </w:p>
    <w:p w:rsidR="00FF6BD1" w:rsidRDefault="00FF6BD1" w:rsidP="00B54D58">
      <w:pPr>
        <w:rPr>
          <w:lang w:eastAsia="en-US"/>
        </w:rPr>
      </w:pPr>
      <w:r w:rsidRPr="009248F9">
        <w:t>в случае направления заявителю документов, являющихся результатом предоставления муниципальной услуги, почтой,</w:t>
      </w:r>
      <w:r w:rsidR="002C4167" w:rsidRPr="009248F9">
        <w:t xml:space="preserve"> посредством Единого </w:t>
      </w:r>
      <w:r w:rsidR="004821C4">
        <w:t>портала</w:t>
      </w:r>
      <w:r w:rsidR="002C4167" w:rsidRPr="009248F9">
        <w:t>, ГИСОГД</w:t>
      </w:r>
      <w:r w:rsidRPr="009248F9">
        <w:t xml:space="preserve"> получение заявителем документов отражается в </w:t>
      </w:r>
      <w:r w:rsidRPr="009248F9">
        <w:rPr>
          <w:lang w:eastAsia="en-US"/>
        </w:rPr>
        <w:t>журнале регистрации исходящей документации;</w:t>
      </w:r>
    </w:p>
    <w:p w:rsidR="004821C4" w:rsidRDefault="004821C4" w:rsidP="004821C4">
      <w:pPr>
        <w:rPr>
          <w:rFonts w:cs="Arial"/>
          <w:b/>
          <w:szCs w:val="28"/>
        </w:rPr>
      </w:pPr>
      <w:r>
        <w:rPr>
          <w:lang w:eastAsia="en-US"/>
        </w:rPr>
        <w:lastRenderedPageBreak/>
        <w:t>(</w:t>
      </w:r>
      <w:r w:rsidRPr="004821C4">
        <w:rPr>
          <w:lang w:eastAsia="en-US"/>
        </w:rPr>
        <w:t>в абзаце двенадцатом пункта 46 слова «Единого и регионального порталов» замен</w:t>
      </w:r>
      <w:r>
        <w:rPr>
          <w:lang w:eastAsia="en-US"/>
        </w:rP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6"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FF6BD1" w:rsidRPr="009248F9" w:rsidRDefault="00FF6BD1" w:rsidP="00B54D58">
      <w:pPr>
        <w:rPr>
          <w:lang w:eastAsia="en-US"/>
        </w:rPr>
      </w:pPr>
      <w:r w:rsidRPr="009248F9">
        <w:t xml:space="preserve">в случае выдачи документов, являющихся результатом предоставления муниципальной услуги, в МФЦ, запись о выдаче документов заявителю отражается </w:t>
      </w:r>
      <w:r w:rsidRPr="009248F9">
        <w:rPr>
          <w:lang w:eastAsia="en-US"/>
        </w:rPr>
        <w:t>в электронном документообороте.</w:t>
      </w:r>
    </w:p>
    <w:p w:rsidR="00574A1E" w:rsidRPr="009248F9" w:rsidRDefault="00574A1E" w:rsidP="0020580D">
      <w:pPr>
        <w:autoSpaceDE w:val="0"/>
        <w:autoSpaceDN w:val="0"/>
        <w:adjustRightInd w:val="0"/>
        <w:ind w:firstLine="0"/>
        <w:rPr>
          <w:rFonts w:cs="Arial"/>
          <w:szCs w:val="28"/>
          <w:lang w:eastAsia="en-US"/>
        </w:rPr>
      </w:pPr>
    </w:p>
    <w:p w:rsidR="00C74C70" w:rsidRPr="009248F9" w:rsidRDefault="008C1AC5" w:rsidP="00B54D58">
      <w:r w:rsidRPr="009248F9">
        <w:t>4</w:t>
      </w:r>
      <w:r w:rsidR="009B1935" w:rsidRPr="009248F9">
        <w:t>7</w:t>
      </w:r>
      <w:r w:rsidR="00AC04CA" w:rsidRPr="009248F9">
        <w:t xml:space="preserve">. </w:t>
      </w:r>
      <w:r w:rsidR="00C74C70" w:rsidRPr="009248F9">
        <w:t xml:space="preserve">Особенности выполнения </w:t>
      </w:r>
      <w:proofErr w:type="gramStart"/>
      <w:r w:rsidR="00C74C70" w:rsidRPr="009248F9">
        <w:t>административных процедур</w:t>
      </w:r>
      <w:proofErr w:type="gramEnd"/>
      <w:r w:rsidR="00C74C70" w:rsidRPr="009248F9">
        <w:t xml:space="preserve"> предусмотренных настоящим разделом в электронной форме.</w:t>
      </w:r>
    </w:p>
    <w:p w:rsidR="00C74C70" w:rsidRPr="009248F9" w:rsidRDefault="00C74C70" w:rsidP="00B54D58">
      <w:r w:rsidRPr="009248F9">
        <w:t>1) Предоставление муниципальной услуги посредством Единого портал</w:t>
      </w:r>
      <w:r w:rsidR="004821C4">
        <w:t>а</w:t>
      </w:r>
      <w:r w:rsidRPr="009248F9">
        <w:t xml:space="preserve"> осуществляется на основе сведений, содержащихся в Федеральной информационной системе </w:t>
      </w:r>
      <w:r w:rsidR="009248F9" w:rsidRPr="009248F9">
        <w:t>«</w:t>
      </w:r>
      <w:r w:rsidRPr="009248F9">
        <w:t>Федеральный реестр государственных и муниципальных услуг (функций)</w:t>
      </w:r>
      <w:r w:rsidR="009248F9" w:rsidRPr="009248F9">
        <w:t>»</w:t>
      </w:r>
      <w:r w:rsidRPr="009248F9">
        <w:t>.</w:t>
      </w:r>
      <w:r w:rsidR="009248F9" w:rsidRPr="009248F9">
        <w:t xml:space="preserve"> </w:t>
      </w:r>
    </w:p>
    <w:p w:rsidR="00C74C70" w:rsidRDefault="00C74C70" w:rsidP="00B54D58">
      <w:r w:rsidRPr="009248F9">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rsidRPr="009248F9">
        <w:t>так же</w:t>
      </w:r>
      <w:proofErr w:type="gramEnd"/>
      <w:r w:rsidRPr="009248F9">
        <w:t xml:space="preserve"> иными способами, указанными в пункте 4 настоящего административного регламента. </w:t>
      </w:r>
    </w:p>
    <w:p w:rsidR="004821C4" w:rsidRDefault="004821C4" w:rsidP="004821C4">
      <w:pPr>
        <w:rPr>
          <w:rFonts w:cs="Arial"/>
          <w:b/>
          <w:szCs w:val="28"/>
        </w:rPr>
      </w:pPr>
      <w:r>
        <w:t>(</w:t>
      </w:r>
      <w:r w:rsidRPr="004821C4">
        <w:t>в подпункте 1 пункта 47 слова «Единого и регионального порталов» замен</w:t>
      </w:r>
      <w:r>
        <w:t xml:space="preserve">ены словами «Единого портала» </w:t>
      </w:r>
      <w:r w:rsidRPr="0092217A">
        <w:rPr>
          <w:rFonts w:eastAsia="Calibri"/>
        </w:rPr>
        <w:t>постановлени</w:t>
      </w:r>
      <w:r>
        <w:rPr>
          <w:rFonts w:eastAsia="Calibri"/>
        </w:rPr>
        <w:t>ем</w:t>
      </w:r>
      <w:r>
        <w:rPr>
          <w:rFonts w:eastAsia="font408"/>
        </w:rPr>
        <w:t xml:space="preserve"> Администрации </w:t>
      </w:r>
      <w:hyperlink r:id="rId67" w:tooltip="постановление от 20.05.2024 0:00:00 №451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3F2452">
          <w:rPr>
            <w:rStyle w:val="a3"/>
            <w:rFonts w:eastAsia="font408"/>
          </w:rPr>
          <w:t>от 20.05.2024</w:t>
        </w:r>
        <w:r>
          <w:rPr>
            <w:rStyle w:val="a3"/>
            <w:rFonts w:eastAsia="font408"/>
          </w:rPr>
          <w:t xml:space="preserve">                 </w:t>
        </w:r>
        <w:r w:rsidRPr="003F2452">
          <w:rPr>
            <w:rStyle w:val="a3"/>
            <w:rFonts w:eastAsia="font408"/>
          </w:rPr>
          <w:t xml:space="preserve"> № 451</w:t>
        </w:r>
      </w:hyperlink>
      <w:r>
        <w:rPr>
          <w:rFonts w:eastAsia="font408"/>
        </w:rPr>
        <w:t>)</w:t>
      </w:r>
    </w:p>
    <w:p w:rsidR="00C74C70" w:rsidRPr="009248F9" w:rsidRDefault="00C74C70" w:rsidP="00B54D58">
      <w:r w:rsidRPr="009248F9">
        <w:t>2) Запись на прием в МФЦ осуществляется посредством</w:t>
      </w:r>
      <w:r w:rsidR="009248F9" w:rsidRPr="009248F9">
        <w:t xml:space="preserve"> </w:t>
      </w:r>
      <w:r w:rsidRPr="009248F9">
        <w:t xml:space="preserve">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C74C70" w:rsidRDefault="00C74C70" w:rsidP="00B54D58">
      <w:r w:rsidRPr="009248F9">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C041E3" w:rsidRDefault="00C041E3" w:rsidP="00C041E3">
      <w:pPr>
        <w:rPr>
          <w:rFonts w:eastAsia="Calibri"/>
          <w:bCs/>
          <w:lang w:eastAsia="en-US"/>
        </w:rPr>
      </w:pPr>
      <w:r w:rsidRPr="00C041E3">
        <w:rPr>
          <w:rFonts w:eastAsia="Calibri"/>
          <w:lang w:eastAsia="en-U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w:t>
      </w:r>
      <w:r>
        <w:rPr>
          <w:rFonts w:eastAsia="Calibri"/>
          <w:lang w:eastAsia="en-US"/>
        </w:rPr>
        <w:t>,</w:t>
      </w:r>
      <w:r w:rsidRPr="00C041E3">
        <w:rPr>
          <w:rFonts w:eastAsia="Calibri"/>
          <w:lang w:eastAsia="en-US"/>
        </w:rPr>
        <w:t xml:space="preserve">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C041E3">
        <w:rPr>
          <w:rFonts w:eastAsia="Calibri"/>
          <w:bCs/>
          <w:lang w:eastAsia="en-US"/>
        </w:rPr>
        <w:t>.</w:t>
      </w:r>
    </w:p>
    <w:p w:rsidR="00C041E3" w:rsidRPr="009248F9" w:rsidRDefault="00C041E3" w:rsidP="00C041E3">
      <w:pPr>
        <w:rPr>
          <w:rFonts w:eastAsia="font408"/>
        </w:rPr>
      </w:pPr>
      <w:r w:rsidRPr="00C041E3">
        <w:rPr>
          <w:rFonts w:eastAsia="Calibri"/>
          <w:lang w:eastAsia="en-US"/>
        </w:rPr>
        <w:t>(абзац второй подпункта 3 пункта 47</w:t>
      </w:r>
      <w:r>
        <w:rPr>
          <w:rFonts w:eastAsia="Calibri"/>
          <w:lang w:eastAsia="en-US"/>
        </w:rPr>
        <w:t xml:space="preserve"> изложен в редакции постановления Администрации </w:t>
      </w:r>
      <w:hyperlink r:id="rId68" w:tooltip="постановление от 05.12.2022 0:00:00 №1613 Администрация Березовского района&#10;&#10;О внесении изменений в постановление администрации Березовского района от 14.06.2022 № 855 " w:history="1">
        <w:r w:rsidRPr="00C041E3">
          <w:rPr>
            <w:rStyle w:val="a3"/>
            <w:rFonts w:eastAsia="font408"/>
          </w:rPr>
          <w:t>от 05.12.2022 № 1613</w:t>
        </w:r>
      </w:hyperlink>
      <w:r>
        <w:rPr>
          <w:rFonts w:eastAsia="font408"/>
        </w:rPr>
        <w:t>)</w:t>
      </w:r>
    </w:p>
    <w:p w:rsidR="00C74C70" w:rsidRPr="009248F9" w:rsidRDefault="00C74C70" w:rsidP="00B54D58">
      <w:r w:rsidRPr="009248F9">
        <w:t>При формировании заявления заявителю обеспечивается:</w:t>
      </w:r>
    </w:p>
    <w:p w:rsidR="00C74C70" w:rsidRPr="009248F9" w:rsidRDefault="00C74C70" w:rsidP="00B54D58">
      <w:r w:rsidRPr="009248F9">
        <w:t>- возможность копирования и сохранения заявления и иных документов, указанных в пункт</w:t>
      </w:r>
      <w:r w:rsidR="009B1935" w:rsidRPr="009248F9">
        <w:t>ах 20.1, 20.2</w:t>
      </w:r>
      <w:r w:rsidRPr="009248F9">
        <w:t xml:space="preserve"> настоящего административного регламента, необходимых для предоставления муниципальной услуги;</w:t>
      </w:r>
    </w:p>
    <w:p w:rsidR="00C74C70" w:rsidRPr="009248F9" w:rsidRDefault="00C74C70" w:rsidP="00B54D58">
      <w:r w:rsidRPr="009248F9">
        <w:t>- возможность печати на бумажном носителе копии электронной формы заявления;</w:t>
      </w:r>
    </w:p>
    <w:p w:rsidR="00C74C70" w:rsidRPr="009248F9" w:rsidRDefault="00C74C70" w:rsidP="00B54D58">
      <w:r w:rsidRPr="009248F9">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74C70" w:rsidRPr="009248F9" w:rsidRDefault="00C74C70" w:rsidP="00B54D58">
      <w:r w:rsidRPr="009248F9">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9248F9" w:rsidRPr="009248F9">
        <w:t>«</w:t>
      </w:r>
      <w:r w:rsidRPr="009248F9">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248F9" w:rsidRPr="009248F9">
        <w:t>»</w:t>
      </w:r>
      <w:r w:rsidRPr="009248F9">
        <w:t xml:space="preserve"> (далее-единая система идентификации и аутентификации), и сведений, опубликованных на Едином </w:t>
      </w:r>
      <w:r w:rsidRPr="009248F9">
        <w:lastRenderedPageBreak/>
        <w:t>портале в части, касающейся сведений, отсутствующих в единой системе идентификации и аутентификации;</w:t>
      </w:r>
    </w:p>
    <w:p w:rsidR="00C74C70" w:rsidRPr="009248F9" w:rsidRDefault="00C74C70" w:rsidP="00B54D58">
      <w:r w:rsidRPr="009248F9">
        <w:t>- возможность вернуться на любой из этапов заполнения электронной формы заявления без потери, ранее введенной информации;</w:t>
      </w:r>
    </w:p>
    <w:p w:rsidR="00C74C70" w:rsidRPr="009248F9" w:rsidRDefault="00C74C70" w:rsidP="00B54D58">
      <w:r w:rsidRPr="009248F9">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C74C70" w:rsidRPr="009248F9" w:rsidRDefault="00C74C70" w:rsidP="00B54D58">
      <w:r w:rsidRPr="009248F9">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C74C70" w:rsidRPr="009248F9" w:rsidRDefault="002C4167" w:rsidP="00B54D58">
      <w:r w:rsidRPr="009248F9">
        <w:t>4</w:t>
      </w:r>
      <w:r w:rsidR="00C74C70" w:rsidRPr="009248F9">
        <w:t>)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C74C70" w:rsidRPr="009248F9" w:rsidRDefault="00C74C70" w:rsidP="00B54D58">
      <w:r w:rsidRPr="009248F9">
        <w:t xml:space="preserve">При получении заявления в электронной форме в автоматическом режиме осуществляется форматно-логический контроль заявления. </w:t>
      </w:r>
    </w:p>
    <w:p w:rsidR="00C74C70" w:rsidRPr="009248F9" w:rsidRDefault="00C74C70" w:rsidP="00B54D58">
      <w:r w:rsidRPr="009248F9">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C74C70" w:rsidRPr="009248F9" w:rsidRDefault="00C74C70" w:rsidP="00B54D58">
      <w:r w:rsidRPr="009248F9">
        <w:t>Прием и регистрация заявления осуществляются специалистом отдела, ответственным за предоставление муниципальных услуг.</w:t>
      </w:r>
    </w:p>
    <w:p w:rsidR="00C74C70" w:rsidRPr="009248F9" w:rsidRDefault="00C74C70" w:rsidP="00B54D58">
      <w:r w:rsidRPr="009248F9">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9248F9" w:rsidRPr="009248F9">
        <w:t>«</w:t>
      </w:r>
      <w:r w:rsidRPr="009248F9">
        <w:t>принято</w:t>
      </w:r>
      <w:r w:rsidR="009248F9" w:rsidRPr="009248F9">
        <w:t>»</w:t>
      </w:r>
      <w:r w:rsidRPr="009248F9">
        <w:t>.</w:t>
      </w:r>
    </w:p>
    <w:p w:rsidR="00C041E3" w:rsidRPr="00302ACC" w:rsidRDefault="00C74C70" w:rsidP="00C041E3">
      <w:r w:rsidRPr="009248F9">
        <w:rPr>
          <w:rFonts w:cs="Arial"/>
        </w:rPr>
        <w:t xml:space="preserve">5) </w:t>
      </w:r>
      <w:r w:rsidR="00C041E3" w:rsidRPr="00302ACC">
        <w:t xml:space="preserve">Заявителю в качестве результата </w:t>
      </w:r>
      <w:proofErr w:type="gramStart"/>
      <w:r w:rsidR="00C041E3" w:rsidRPr="00302ACC">
        <w:t>предоставления  муниципальной</w:t>
      </w:r>
      <w:proofErr w:type="gramEnd"/>
      <w:r w:rsidR="00C041E3" w:rsidRPr="00302ACC">
        <w:t xml:space="preserve"> услуги обеспечивается по его выбору возможность:</w:t>
      </w:r>
    </w:p>
    <w:p w:rsidR="00C041E3" w:rsidRPr="00302ACC" w:rsidRDefault="00C041E3" w:rsidP="00C041E3">
      <w:r w:rsidRPr="00302ACC">
        <w:t>- получения электронного документа, подписанного с использованием усиленной квалифицированной электронной подписи;</w:t>
      </w:r>
    </w:p>
    <w:p w:rsidR="00C041E3" w:rsidRPr="00302ACC" w:rsidRDefault="00C041E3" w:rsidP="00C041E3">
      <w:r w:rsidRPr="00302ACC">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C041E3" w:rsidRPr="00302ACC" w:rsidRDefault="00C041E3" w:rsidP="00C041E3">
      <w:r w:rsidRPr="00302ACC">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C041E3" w:rsidRPr="00C041E3" w:rsidRDefault="00C041E3" w:rsidP="00C041E3">
      <w:pPr>
        <w:rPr>
          <w:rFonts w:eastAsia="Calibri"/>
          <w:lang w:eastAsia="en-US"/>
        </w:rPr>
      </w:pPr>
      <w:r w:rsidRPr="00302ACC">
        <w:t xml:space="preserve">- </w:t>
      </w:r>
      <w:r w:rsidRPr="00C041E3">
        <w:rPr>
          <w:rFonts w:eastAsia="Calibri"/>
          <w:lang w:eastAsia="en-US"/>
        </w:rPr>
        <w:t xml:space="preserve">получения с использованием </w:t>
      </w:r>
      <w:proofErr w:type="gramStart"/>
      <w:r w:rsidRPr="00C041E3">
        <w:rPr>
          <w:rFonts w:eastAsia="Calibri"/>
          <w:lang w:eastAsia="en-US"/>
        </w:rPr>
        <w:t>Единого  портала</w:t>
      </w:r>
      <w:proofErr w:type="gramEnd"/>
      <w:r w:rsidRPr="00C041E3">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C041E3" w:rsidRPr="00302ACC" w:rsidRDefault="00C041E3" w:rsidP="00C041E3">
      <w:r w:rsidRPr="00302ACC">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C041E3" w:rsidRPr="00302ACC" w:rsidRDefault="00C041E3" w:rsidP="00C041E3">
      <w:r w:rsidRPr="00302ACC">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C74C70" w:rsidRDefault="00C041E3" w:rsidP="00C041E3">
      <w:r w:rsidRPr="00302ACC">
        <w:lastRenderedPageBreak/>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C041E3" w:rsidRPr="009248F9" w:rsidRDefault="00C041E3" w:rsidP="00C041E3">
      <w:pPr>
        <w:rPr>
          <w:rFonts w:eastAsia="font408"/>
        </w:rPr>
      </w:pPr>
      <w:r>
        <w:t>(</w:t>
      </w:r>
      <w:r w:rsidRPr="00C041E3">
        <w:t>подпункт 5 пункта 47 изложен</w:t>
      </w:r>
      <w:r>
        <w:rPr>
          <w:rFonts w:eastAsia="Calibri"/>
          <w:lang w:eastAsia="en-US"/>
        </w:rPr>
        <w:t xml:space="preserve"> в редакции постановления Администрации             </w:t>
      </w:r>
      <w:hyperlink r:id="rId69" w:tooltip="постановление от 05.12.2022 0:00:00 №1613 Администрация Березовского района&#10;&#10;О внесении изменений в постановление администрации Березовского района от 14.06.2022 № 855 " w:history="1">
        <w:r w:rsidRPr="00C041E3">
          <w:rPr>
            <w:rStyle w:val="a3"/>
            <w:rFonts w:eastAsia="font408"/>
          </w:rPr>
          <w:t>от 05.12.2022 № 1613</w:t>
        </w:r>
      </w:hyperlink>
      <w:r>
        <w:rPr>
          <w:rFonts w:eastAsia="font408"/>
        </w:rPr>
        <w:t>)</w:t>
      </w:r>
    </w:p>
    <w:p w:rsidR="00C74C70" w:rsidRPr="009248F9" w:rsidRDefault="00C74C70" w:rsidP="00B54D58">
      <w:r w:rsidRPr="009248F9">
        <w:t>6) Заявитель имеет возможность получения информации о ходе предоставления муниципальной услуги.</w:t>
      </w:r>
    </w:p>
    <w:p w:rsidR="00C74C70" w:rsidRPr="009248F9" w:rsidRDefault="00C74C70" w:rsidP="00B54D58">
      <w:pPr>
        <w:rPr>
          <w:rFonts w:cs="Arial"/>
          <w:szCs w:val="28"/>
        </w:rPr>
      </w:pPr>
      <w:r w:rsidRPr="009248F9">
        <w:rPr>
          <w:rFonts w:cs="Arial"/>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C74C70" w:rsidRPr="009248F9" w:rsidRDefault="00C74C70" w:rsidP="00B54D58">
      <w:pPr>
        <w:rPr>
          <w:rFonts w:cs="Arial"/>
          <w:szCs w:val="28"/>
        </w:rPr>
      </w:pPr>
      <w:r w:rsidRPr="009248F9">
        <w:rPr>
          <w:rFonts w:cs="Arial"/>
          <w:szCs w:val="28"/>
        </w:rPr>
        <w:t>При предоставлении муниципальной услуги в электронной форме заявителю направляется:</w:t>
      </w:r>
    </w:p>
    <w:p w:rsidR="00C74C70" w:rsidRPr="009248F9" w:rsidRDefault="00C74C70" w:rsidP="00B54D58">
      <w:pPr>
        <w:rPr>
          <w:rFonts w:cs="Arial"/>
          <w:szCs w:val="28"/>
        </w:rPr>
      </w:pPr>
      <w:r w:rsidRPr="009248F9">
        <w:rPr>
          <w:rFonts w:cs="Arial"/>
          <w:szCs w:val="28"/>
        </w:rPr>
        <w:t>- уведомление о записи на прием в МФЦ, содержащее сведения о дате, времени и месте приема;</w:t>
      </w:r>
    </w:p>
    <w:p w:rsidR="00C74C70" w:rsidRPr="009248F9" w:rsidRDefault="00C74C70" w:rsidP="00B54D58">
      <w:pPr>
        <w:rPr>
          <w:rFonts w:cs="Arial"/>
          <w:szCs w:val="28"/>
        </w:rPr>
      </w:pPr>
      <w:r w:rsidRPr="009248F9">
        <w:rPr>
          <w:rFonts w:cs="Arial"/>
          <w:szCs w:val="28"/>
        </w:rPr>
        <w:t>-</w:t>
      </w:r>
      <w:r w:rsidR="009248F9" w:rsidRPr="009248F9">
        <w:rPr>
          <w:rFonts w:cs="Arial"/>
          <w:szCs w:val="28"/>
        </w:rPr>
        <w:t xml:space="preserve"> </w:t>
      </w:r>
      <w:r w:rsidRPr="009248F9">
        <w:rPr>
          <w:rFonts w:cs="Arial"/>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C74C70" w:rsidRPr="009248F9" w:rsidRDefault="00C74C70" w:rsidP="00B54D58">
      <w:pPr>
        <w:rPr>
          <w:rFonts w:cs="Arial"/>
          <w:szCs w:val="28"/>
        </w:rPr>
      </w:pPr>
      <w:r w:rsidRPr="009248F9">
        <w:rPr>
          <w:rFonts w:cs="Arial"/>
          <w:szCs w:val="28"/>
        </w:rPr>
        <w:t>-</w:t>
      </w:r>
      <w:r w:rsidR="009248F9" w:rsidRPr="009248F9">
        <w:rPr>
          <w:rFonts w:cs="Arial"/>
          <w:szCs w:val="28"/>
        </w:rPr>
        <w:t xml:space="preserve"> </w:t>
      </w:r>
      <w:r w:rsidRPr="009248F9">
        <w:rPr>
          <w:rFonts w:cs="Arial"/>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74C70" w:rsidRPr="009248F9" w:rsidRDefault="00C74C70" w:rsidP="00B54D58">
      <w:pPr>
        <w:rPr>
          <w:rFonts w:cs="Arial"/>
          <w:szCs w:val="28"/>
        </w:rPr>
      </w:pPr>
      <w:r w:rsidRPr="009248F9">
        <w:rPr>
          <w:rFonts w:cs="Arial"/>
          <w:szCs w:val="28"/>
        </w:rPr>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720629" w:rsidRPr="009248F9" w:rsidRDefault="00C74C70" w:rsidP="00B54D58">
      <w:r w:rsidRPr="009248F9">
        <w:t>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w:t>
      </w:r>
      <w:r w:rsidR="009248F9" w:rsidRPr="009248F9">
        <w:t xml:space="preserve"> </w:t>
      </w:r>
      <w:hyperlink r:id="rId7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9248F9" w:rsidRPr="00311CA3">
          <w:rPr>
            <w:rStyle w:val="a3"/>
          </w:rPr>
          <w:t xml:space="preserve">№ </w:t>
        </w:r>
        <w:r w:rsidRPr="00311CA3">
          <w:rPr>
            <w:rStyle w:val="a3"/>
          </w:rPr>
          <w:t>210-ФЗ</w:t>
        </w:r>
      </w:hyperlink>
      <w:r w:rsidRPr="009248F9">
        <w:t xml:space="preserve"> и в порядке, установленном постановлением Правительства Российской Федерации от 20 ноября 2012 года</w:t>
      </w:r>
      <w:r w:rsidR="009248F9" w:rsidRPr="009248F9">
        <w:t xml:space="preserve"> </w:t>
      </w:r>
      <w:r w:rsidR="00311CA3">
        <w:t xml:space="preserve"> </w:t>
      </w:r>
      <w:hyperlink r:id="rId7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9248F9" w:rsidRPr="00311CA3">
          <w:rPr>
            <w:rStyle w:val="a3"/>
          </w:rPr>
          <w:t xml:space="preserve">№ </w:t>
        </w:r>
        <w:r w:rsidRPr="00311CA3">
          <w:rPr>
            <w:rStyle w:val="a3"/>
          </w:rPr>
          <w:t xml:space="preserve">1198 </w:t>
        </w:r>
        <w:r w:rsidR="003F2452" w:rsidRPr="003F2452">
          <w:rPr>
            <w:rStyle w:val="a3"/>
          </w:rPr>
          <w:t xml:space="preserve">                                </w:t>
        </w:r>
        <w:r w:rsidR="009248F9" w:rsidRPr="00311CA3">
          <w:rPr>
            <w:rStyle w:val="a3"/>
          </w:rPr>
          <w:t>«</w:t>
        </w:r>
        <w:r w:rsidRPr="00311CA3">
          <w:rPr>
            <w:rStyle w:val="a3"/>
          </w:rPr>
          <w:t>О федеральной государственной</w:t>
        </w:r>
      </w:hyperlink>
      <w:r w:rsidRPr="009248F9">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2C4167" w:rsidRPr="009248F9">
        <w:t>венных и муниципальных услуг</w:t>
      </w:r>
      <w:r w:rsidR="009248F9" w:rsidRPr="009248F9">
        <w:t>»</w:t>
      </w:r>
      <w:r w:rsidR="002C4167" w:rsidRPr="009248F9">
        <w:t>.</w:t>
      </w:r>
    </w:p>
    <w:p w:rsidR="00B54D58" w:rsidRDefault="008C1AC5" w:rsidP="00B54D58">
      <w:r w:rsidRPr="009248F9">
        <w:t>4</w:t>
      </w:r>
      <w:r w:rsidR="009B1935" w:rsidRPr="009248F9">
        <w:t>8</w:t>
      </w:r>
      <w:r w:rsidR="002F4874" w:rsidRPr="009248F9">
        <w:t>.</w:t>
      </w:r>
    </w:p>
    <w:p w:rsidR="00B02170" w:rsidRDefault="00B02170" w:rsidP="00B02170">
      <w:r>
        <w:t xml:space="preserve">(пункт 48 утратил силу постановлением Администрации </w:t>
      </w:r>
      <w:hyperlink r:id="rId72"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9248F9" w:rsidRPr="009248F9" w:rsidRDefault="009B1935" w:rsidP="00B54D58">
      <w:r w:rsidRPr="009248F9">
        <w:t>49</w:t>
      </w:r>
      <w:r w:rsidR="00664FEA" w:rsidRPr="009248F9">
        <w:t xml:space="preserve">. </w:t>
      </w:r>
      <w:r w:rsidR="00E037CA" w:rsidRPr="009248F9">
        <w:t>Порядок исправления допущенных опечаток и ошибок в выданных в результате предоставления</w:t>
      </w:r>
      <w:r w:rsidR="009248F9" w:rsidRPr="009248F9">
        <w:t xml:space="preserve"> </w:t>
      </w:r>
      <w:r w:rsidR="00E037CA" w:rsidRPr="009248F9">
        <w:t>муниципальной</w:t>
      </w:r>
      <w:bookmarkStart w:id="3" w:name="bookmark58"/>
      <w:r w:rsidR="00E037CA" w:rsidRPr="009248F9">
        <w:t xml:space="preserve"> услуги документах</w:t>
      </w:r>
      <w:bookmarkEnd w:id="3"/>
      <w:r w:rsidR="00E037CA" w:rsidRPr="009248F9">
        <w:t>.</w:t>
      </w:r>
    </w:p>
    <w:p w:rsidR="009248F9" w:rsidRPr="009248F9" w:rsidRDefault="00664FEA" w:rsidP="00B54D58">
      <w:r w:rsidRPr="009248F9">
        <w:t>В случае обнаружения заявителем допущенных в выданных в результате предоставления услуги документах опечаток и ошибок заявитель направляет в отдел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664FEA" w:rsidRPr="009248F9" w:rsidRDefault="00664FEA" w:rsidP="00B54D58">
      <w:r w:rsidRPr="009248F9">
        <w:t>Заявление по внесению изменений в выданные в результате предоставления услуги документы подлежит регистрации в день его поступления в отдел.</w:t>
      </w:r>
    </w:p>
    <w:p w:rsidR="00664FEA" w:rsidRPr="009248F9" w:rsidRDefault="00664FEA" w:rsidP="00B54D58">
      <w:pPr>
        <w:rPr>
          <w:rFonts w:cs="Arial"/>
          <w:szCs w:val="28"/>
        </w:rPr>
      </w:pPr>
      <w:r w:rsidRPr="009248F9">
        <w:rPr>
          <w:rFonts w:cs="Arial"/>
          <w:szCs w:val="28"/>
        </w:rPr>
        <w:t>Отдел</w:t>
      </w:r>
      <w:r w:rsidR="009248F9" w:rsidRPr="009248F9">
        <w:rPr>
          <w:rFonts w:cs="Arial"/>
          <w:szCs w:val="28"/>
        </w:rPr>
        <w:t xml:space="preserve"> </w:t>
      </w:r>
      <w:r w:rsidRPr="009248F9">
        <w:rPr>
          <w:rFonts w:cs="Arial"/>
          <w:szCs w:val="28"/>
        </w:rPr>
        <w:t xml:space="preserve">осуществляет проверку поступившего заявления на соответствие требованиям к содержанию заявления и направляет заявителю </w:t>
      </w:r>
      <w:r w:rsidR="002C4167" w:rsidRPr="009248F9">
        <w:rPr>
          <w:rFonts w:cs="Arial"/>
          <w:szCs w:val="28"/>
        </w:rPr>
        <w:t>документ</w:t>
      </w:r>
      <w:r w:rsidRPr="009248F9">
        <w:rPr>
          <w:rFonts w:cs="Arial"/>
          <w:szCs w:val="28"/>
        </w:rPr>
        <w:t xml:space="preserve"> о внесении </w:t>
      </w:r>
      <w:r w:rsidRPr="009248F9">
        <w:rPr>
          <w:rFonts w:cs="Arial"/>
          <w:szCs w:val="28"/>
        </w:rPr>
        <w:lastRenderedPageBreak/>
        <w:t xml:space="preserve">изменений в выданные в результате предоставления услуги документы либо </w:t>
      </w:r>
      <w:r w:rsidR="002C4167" w:rsidRPr="009248F9">
        <w:rPr>
          <w:rFonts w:cs="Arial"/>
          <w:szCs w:val="28"/>
        </w:rPr>
        <w:t>документ</w:t>
      </w:r>
      <w:r w:rsidRPr="009248F9">
        <w:rPr>
          <w:rFonts w:cs="Arial"/>
          <w:szCs w:val="28"/>
        </w:rPr>
        <w:t xml:space="preserve">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A16827" w:rsidRPr="009248F9" w:rsidRDefault="00140F18" w:rsidP="00B54D58">
      <w:pPr>
        <w:rPr>
          <w:rFonts w:cs="Arial"/>
          <w:szCs w:val="28"/>
          <w:lang w:bidi="ru-RU"/>
        </w:rPr>
      </w:pPr>
      <w:r w:rsidRPr="009248F9">
        <w:rPr>
          <w:rFonts w:cs="Arial"/>
          <w:szCs w:val="28"/>
        </w:rPr>
        <w:t xml:space="preserve">Исчерпывающий перечень оснований для отказа в исправлении допущенных опечаток и ошибок </w:t>
      </w:r>
      <w:r w:rsidR="00A16827" w:rsidRPr="009248F9">
        <w:rPr>
          <w:rFonts w:cs="Arial"/>
          <w:szCs w:val="28"/>
        </w:rPr>
        <w:t xml:space="preserve">в </w:t>
      </w:r>
      <w:r w:rsidR="009B1935" w:rsidRPr="009248F9">
        <w:rPr>
          <w:rFonts w:cs="Arial"/>
          <w:szCs w:val="28"/>
          <w:lang w:bidi="ru-RU"/>
        </w:rPr>
        <w:t>документах, являющихся результатом предоставления муниципальной услуги:</w:t>
      </w:r>
    </w:p>
    <w:p w:rsidR="00140F18" w:rsidRPr="009248F9" w:rsidRDefault="009248F9" w:rsidP="00B54D58">
      <w:pPr>
        <w:rPr>
          <w:rFonts w:cs="Arial"/>
          <w:szCs w:val="28"/>
        </w:rPr>
      </w:pPr>
      <w:r w:rsidRPr="009248F9">
        <w:rPr>
          <w:rFonts w:cs="Arial"/>
          <w:szCs w:val="28"/>
          <w:lang w:bidi="ru-RU"/>
        </w:rPr>
        <w:t>-</w:t>
      </w:r>
      <w:r w:rsidR="00140F18" w:rsidRPr="009248F9">
        <w:rPr>
          <w:rFonts w:cs="Arial"/>
          <w:szCs w:val="28"/>
        </w:rPr>
        <w:t>несоответствие заявителя кругу лиц, указанных в пункт</w:t>
      </w:r>
      <w:r w:rsidR="003A0AA6" w:rsidRPr="009248F9">
        <w:rPr>
          <w:rFonts w:cs="Arial"/>
          <w:szCs w:val="28"/>
        </w:rPr>
        <w:t>ах</w:t>
      </w:r>
      <w:r w:rsidRPr="009248F9">
        <w:rPr>
          <w:rFonts w:cs="Arial"/>
          <w:szCs w:val="28"/>
        </w:rPr>
        <w:t xml:space="preserve"> </w:t>
      </w:r>
      <w:r w:rsidR="003A0AA6" w:rsidRPr="009248F9">
        <w:rPr>
          <w:rFonts w:cs="Arial"/>
          <w:szCs w:val="28"/>
        </w:rPr>
        <w:t xml:space="preserve">2, 3 </w:t>
      </w:r>
      <w:r w:rsidR="00140F18" w:rsidRPr="009248F9">
        <w:rPr>
          <w:rFonts w:cs="Arial"/>
          <w:szCs w:val="28"/>
        </w:rPr>
        <w:t>настоящего административного регламента;</w:t>
      </w:r>
    </w:p>
    <w:p w:rsidR="009248F9" w:rsidRPr="009248F9" w:rsidRDefault="00140F18" w:rsidP="00B54D58">
      <w:pPr>
        <w:rPr>
          <w:rFonts w:cs="Arial"/>
          <w:szCs w:val="28"/>
          <w:lang w:bidi="ru-RU"/>
        </w:rPr>
      </w:pPr>
      <w:r w:rsidRPr="009248F9">
        <w:rPr>
          <w:rFonts w:cs="Arial"/>
          <w:szCs w:val="28"/>
        </w:rPr>
        <w:t>-</w:t>
      </w:r>
      <w:r w:rsidR="009248F9" w:rsidRPr="009248F9">
        <w:rPr>
          <w:rFonts w:cs="Arial"/>
          <w:szCs w:val="28"/>
        </w:rPr>
        <w:t xml:space="preserve"> </w:t>
      </w:r>
      <w:r w:rsidRPr="009248F9">
        <w:rPr>
          <w:rFonts w:cs="Arial"/>
          <w:szCs w:val="28"/>
        </w:rPr>
        <w:t xml:space="preserve">отсутствие факта допущения опечаток и ошибок </w:t>
      </w:r>
      <w:r w:rsidR="00664FEA" w:rsidRPr="009248F9">
        <w:rPr>
          <w:rFonts w:cs="Arial"/>
          <w:szCs w:val="28"/>
        </w:rPr>
        <w:t>в</w:t>
      </w:r>
      <w:r w:rsidR="009248F9" w:rsidRPr="009248F9">
        <w:rPr>
          <w:rFonts w:cs="Arial"/>
          <w:szCs w:val="28"/>
        </w:rPr>
        <w:t xml:space="preserve"> </w:t>
      </w:r>
      <w:r w:rsidR="00CF190B" w:rsidRPr="009248F9">
        <w:rPr>
          <w:rFonts w:cs="Arial"/>
          <w:szCs w:val="28"/>
          <w:lang w:bidi="ru-RU"/>
        </w:rPr>
        <w:t>документах, являющихся результатом предоставления муниципальной услуги.</w:t>
      </w:r>
    </w:p>
    <w:p w:rsidR="009248F9" w:rsidRPr="009248F9" w:rsidRDefault="009248F9" w:rsidP="004226C4">
      <w:pPr>
        <w:widowControl w:val="0"/>
        <w:spacing w:line="322" w:lineRule="exact"/>
        <w:ind w:firstLine="708"/>
        <w:rPr>
          <w:rFonts w:cs="Arial"/>
          <w:szCs w:val="28"/>
          <w:lang w:bidi="ru-RU"/>
        </w:rPr>
      </w:pPr>
    </w:p>
    <w:p w:rsidR="002F4874" w:rsidRDefault="00B54D58" w:rsidP="00B54D58">
      <w:pPr>
        <w:pStyle w:val="2"/>
      </w:pPr>
      <w:r>
        <w:t xml:space="preserve">IV. </w:t>
      </w:r>
      <w:r w:rsidRPr="00B54D58">
        <w:t>Формы контроля за исполнением административного регламента</w:t>
      </w:r>
    </w:p>
    <w:p w:rsidR="002F4874" w:rsidRDefault="002F4874" w:rsidP="00217942">
      <w:pPr>
        <w:tabs>
          <w:tab w:val="left" w:pos="1134"/>
        </w:tabs>
        <w:ind w:right="-2" w:firstLine="0"/>
        <w:rPr>
          <w:rFonts w:cs="Arial"/>
          <w:szCs w:val="28"/>
        </w:rPr>
      </w:pPr>
    </w:p>
    <w:p w:rsidR="00217942" w:rsidRDefault="00217942" w:rsidP="00217942"/>
    <w:p w:rsidR="00217942" w:rsidRDefault="00217942" w:rsidP="00217942">
      <w:pPr>
        <w:rPr>
          <w:rFonts w:eastAsia="font408"/>
        </w:rPr>
      </w:pPr>
      <w:r>
        <w:rPr>
          <w:rFonts w:eastAsia="font408"/>
        </w:rPr>
        <w:t>(раздел IV</w:t>
      </w:r>
      <w:r w:rsidRPr="00B452B4">
        <w:rPr>
          <w:rFonts w:eastAsia="font408"/>
        </w:rPr>
        <w:t xml:space="preserve"> утрати</w:t>
      </w:r>
      <w:r>
        <w:rPr>
          <w:rFonts w:eastAsia="font408"/>
        </w:rPr>
        <w:t xml:space="preserve">л силу постановлением Администрации </w:t>
      </w:r>
      <w:hyperlink r:id="rId73"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217942" w:rsidRPr="00217942" w:rsidRDefault="00217942" w:rsidP="00217942">
      <w:pPr>
        <w:tabs>
          <w:tab w:val="left" w:pos="1134"/>
        </w:tabs>
        <w:ind w:right="-2" w:firstLine="0"/>
        <w:rPr>
          <w:rFonts w:cs="Arial"/>
          <w:b/>
          <w:szCs w:val="28"/>
        </w:rPr>
      </w:pPr>
    </w:p>
    <w:p w:rsidR="00B54D58" w:rsidRPr="00B54D58" w:rsidRDefault="00B54D58" w:rsidP="00B54D58">
      <w:pPr>
        <w:pStyle w:val="2"/>
      </w:pPr>
      <w:r>
        <w:t xml:space="preserve">V. </w:t>
      </w:r>
      <w:r w:rsidRPr="00B54D58">
        <w:t>Досудебный (в</w:t>
      </w:r>
      <w:r>
        <w:t xml:space="preserve">несудебный) порядок обжалования </w:t>
      </w:r>
      <w:r w:rsidRPr="00B54D58">
        <w:t>решений и</w:t>
      </w:r>
      <w:r>
        <w:t xml:space="preserve"> действий (бездействия) органа, </w:t>
      </w:r>
      <w:r w:rsidRPr="00B54D58">
        <w:t>предоставляющего муниципальную услугу, МФЦ, а также должностных лиц, муниципальных служащих, работников МФЦ</w:t>
      </w:r>
    </w:p>
    <w:p w:rsidR="00B54D58" w:rsidRPr="009248F9" w:rsidRDefault="00B54D58" w:rsidP="00720629">
      <w:pPr>
        <w:widowControl w:val="0"/>
        <w:tabs>
          <w:tab w:val="left" w:pos="0"/>
        </w:tabs>
        <w:autoSpaceDE w:val="0"/>
        <w:autoSpaceDN w:val="0"/>
        <w:adjustRightInd w:val="0"/>
        <w:ind w:firstLine="0"/>
        <w:jc w:val="center"/>
        <w:rPr>
          <w:rFonts w:cs="Arial"/>
          <w:b/>
          <w:szCs w:val="28"/>
        </w:rPr>
      </w:pPr>
    </w:p>
    <w:p w:rsidR="002F4874" w:rsidRPr="009248F9" w:rsidRDefault="002F4874" w:rsidP="00B54D58"/>
    <w:p w:rsidR="00B452B4" w:rsidRDefault="00B452B4" w:rsidP="00B452B4">
      <w:pPr>
        <w:rPr>
          <w:rFonts w:eastAsia="font408"/>
        </w:rPr>
      </w:pPr>
      <w:r>
        <w:rPr>
          <w:rFonts w:eastAsia="font408"/>
        </w:rPr>
        <w:t>(раздел V</w:t>
      </w:r>
      <w:r w:rsidRPr="00B452B4">
        <w:rPr>
          <w:rFonts w:eastAsia="font408"/>
        </w:rPr>
        <w:t xml:space="preserve"> утрати</w:t>
      </w:r>
      <w:r>
        <w:rPr>
          <w:rFonts w:eastAsia="font408"/>
        </w:rPr>
        <w:t xml:space="preserve">л силу постановлением Администрации </w:t>
      </w:r>
      <w:hyperlink r:id="rId74" w:tooltip="постановление от 12.05.2025 0:00:00 №363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B452B4">
          <w:rPr>
            <w:rStyle w:val="a3"/>
            <w:rFonts w:eastAsia="font408"/>
          </w:rPr>
          <w:t>от 12.05.2025 № 363</w:t>
        </w:r>
      </w:hyperlink>
      <w:r>
        <w:rPr>
          <w:rFonts w:eastAsia="font408"/>
        </w:rPr>
        <w:t>)</w:t>
      </w:r>
    </w:p>
    <w:p w:rsidR="00B02170" w:rsidRDefault="00B02170" w:rsidP="00B02170">
      <w:pPr>
        <w:rPr>
          <w:rFonts w:cs="Arial"/>
          <w:szCs w:val="28"/>
        </w:rPr>
      </w:pPr>
    </w:p>
    <w:p w:rsidR="00B02170" w:rsidRDefault="00B02170" w:rsidP="00B02170">
      <w:pPr>
        <w:pStyle w:val="2"/>
      </w:pPr>
      <w:r>
        <w:t>V</w:t>
      </w:r>
      <w:r>
        <w:rPr>
          <w:lang w:val="en-US"/>
        </w:rPr>
        <w:t>I</w:t>
      </w:r>
      <w:r>
        <w:t>. Иные положения, предусмотренные нормативным правовым актом Правительства Российской Федерации</w:t>
      </w:r>
    </w:p>
    <w:p w:rsidR="00B02170" w:rsidRPr="00B02170" w:rsidRDefault="00B02170" w:rsidP="00B02170">
      <w:pPr>
        <w:pStyle w:val="2"/>
        <w:rPr>
          <w:sz w:val="24"/>
          <w:szCs w:val="24"/>
        </w:rPr>
      </w:pPr>
    </w:p>
    <w:p w:rsidR="00B02170" w:rsidRDefault="00B02170" w:rsidP="00B02170">
      <w:r>
        <w:t>60. Иные положения, предусмотренные нормативным правовым актом Правительства Российской Федерации, отсутствуют.</w:t>
      </w:r>
    </w:p>
    <w:p w:rsidR="00B02170" w:rsidRDefault="00B02170" w:rsidP="00B02170">
      <w:r>
        <w:rPr>
          <w:rFonts w:cs="Arial"/>
          <w:szCs w:val="28"/>
        </w:rPr>
        <w:t xml:space="preserve">(приложение дополнено разделом </w:t>
      </w:r>
      <w:r>
        <w:rPr>
          <w:rFonts w:cs="Arial"/>
          <w:szCs w:val="28"/>
          <w:lang w:val="en-US"/>
        </w:rPr>
        <w:t>VI</w:t>
      </w:r>
      <w:r>
        <w:rPr>
          <w:rFonts w:cs="Arial"/>
          <w:szCs w:val="28"/>
        </w:rPr>
        <w:t xml:space="preserve"> постановлением Администрации                          </w:t>
      </w:r>
      <w:hyperlink r:id="rId75" w:tooltip="постановление от 03.12.2025 0:00:00 №926 Администрация Березовского района&#10;&#10;О внесении изменений в постановление администрации Березовского района от 14.06.2022 № 855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10;" w:history="1">
        <w:r w:rsidRPr="009753BD">
          <w:rPr>
            <w:rStyle w:val="a3"/>
          </w:rPr>
          <w:t>от 03.12.2025</w:t>
        </w:r>
        <w:r>
          <w:rPr>
            <w:rStyle w:val="a3"/>
          </w:rPr>
          <w:t xml:space="preserve"> </w:t>
        </w:r>
        <w:r w:rsidRPr="009753BD">
          <w:rPr>
            <w:rStyle w:val="a3"/>
          </w:rPr>
          <w:t>№ 926</w:t>
        </w:r>
      </w:hyperlink>
      <w:r>
        <w:t>)</w:t>
      </w:r>
    </w:p>
    <w:p w:rsidR="00B54D58" w:rsidRPr="00B54D58" w:rsidRDefault="00C52BC0" w:rsidP="00ED64B9">
      <w:pPr>
        <w:spacing w:after="200" w:line="276" w:lineRule="auto"/>
        <w:ind w:firstLine="0"/>
        <w:jc w:val="right"/>
        <w:rPr>
          <w:rFonts w:cs="Arial"/>
          <w:b/>
          <w:bCs/>
          <w:sz w:val="30"/>
          <w:szCs w:val="30"/>
        </w:rPr>
      </w:pPr>
      <w:r w:rsidRPr="009248F9">
        <w:rPr>
          <w:rFonts w:cs="Arial"/>
          <w:szCs w:val="28"/>
        </w:rPr>
        <w:br w:type="page"/>
      </w:r>
    </w:p>
    <w:p w:rsidR="00B54D58" w:rsidRPr="00B54D58" w:rsidRDefault="00B54D58" w:rsidP="009B0001">
      <w:pPr>
        <w:pStyle w:val="Default"/>
        <w:jc w:val="right"/>
        <w:rPr>
          <w:rFonts w:ascii="Arial" w:hAnsi="Arial" w:cs="Arial"/>
          <w:b/>
          <w:bCs/>
          <w:color w:val="auto"/>
          <w:sz w:val="30"/>
          <w:szCs w:val="30"/>
        </w:rPr>
      </w:pPr>
    </w:p>
    <w:p w:rsidR="00B54D58" w:rsidRPr="00B54D58" w:rsidRDefault="00B54D58" w:rsidP="009B0001">
      <w:pPr>
        <w:pStyle w:val="Default"/>
        <w:jc w:val="right"/>
        <w:rPr>
          <w:rFonts w:ascii="Arial" w:hAnsi="Arial" w:cs="Arial"/>
          <w:b/>
          <w:bCs/>
          <w:color w:val="auto"/>
          <w:sz w:val="30"/>
          <w:szCs w:val="30"/>
        </w:rPr>
      </w:pPr>
    </w:p>
    <w:p w:rsidR="009B0001" w:rsidRPr="00B54D58" w:rsidRDefault="009B0001" w:rsidP="009B0001">
      <w:pPr>
        <w:pStyle w:val="Default"/>
        <w:jc w:val="right"/>
        <w:rPr>
          <w:rFonts w:ascii="Arial" w:hAnsi="Arial" w:cs="Arial"/>
          <w:b/>
          <w:bCs/>
          <w:color w:val="auto"/>
          <w:sz w:val="30"/>
          <w:szCs w:val="30"/>
        </w:rPr>
      </w:pPr>
      <w:r w:rsidRPr="00B54D58">
        <w:rPr>
          <w:rFonts w:ascii="Arial" w:hAnsi="Arial" w:cs="Arial"/>
          <w:b/>
          <w:bCs/>
          <w:color w:val="auto"/>
          <w:sz w:val="30"/>
          <w:szCs w:val="30"/>
        </w:rPr>
        <w:t xml:space="preserve">Приложение </w:t>
      </w:r>
      <w:r w:rsidR="00A16827" w:rsidRPr="00B54D58">
        <w:rPr>
          <w:rFonts w:ascii="Arial" w:hAnsi="Arial" w:cs="Arial"/>
          <w:b/>
          <w:bCs/>
          <w:color w:val="auto"/>
          <w:sz w:val="30"/>
          <w:szCs w:val="30"/>
        </w:rPr>
        <w:t>1</w:t>
      </w:r>
    </w:p>
    <w:p w:rsidR="009B0001" w:rsidRPr="00B54D58" w:rsidRDefault="009B0001" w:rsidP="009B0001">
      <w:pPr>
        <w:pStyle w:val="Default"/>
        <w:jc w:val="right"/>
        <w:rPr>
          <w:rFonts w:ascii="Arial" w:hAnsi="Arial" w:cs="Arial"/>
          <w:b/>
          <w:bCs/>
          <w:color w:val="auto"/>
          <w:sz w:val="30"/>
          <w:szCs w:val="30"/>
        </w:rPr>
      </w:pPr>
      <w:r w:rsidRPr="00B54D58">
        <w:rPr>
          <w:rFonts w:ascii="Arial" w:hAnsi="Arial" w:cs="Arial"/>
          <w:b/>
          <w:bCs/>
          <w:color w:val="auto"/>
          <w:sz w:val="30"/>
          <w:szCs w:val="30"/>
        </w:rPr>
        <w:t xml:space="preserve">к административному регламенту </w:t>
      </w:r>
    </w:p>
    <w:p w:rsidR="009B0001" w:rsidRPr="00B54D58" w:rsidRDefault="009B0001" w:rsidP="009B0001">
      <w:pPr>
        <w:pStyle w:val="Default"/>
        <w:jc w:val="right"/>
        <w:rPr>
          <w:rFonts w:ascii="Arial" w:hAnsi="Arial" w:cs="Arial"/>
          <w:b/>
          <w:color w:val="auto"/>
          <w:sz w:val="30"/>
          <w:szCs w:val="30"/>
          <w:lang w:bidi="ru-RU"/>
        </w:rPr>
      </w:pPr>
      <w:r w:rsidRPr="00B54D58">
        <w:rPr>
          <w:rFonts w:ascii="Arial" w:hAnsi="Arial" w:cs="Arial"/>
          <w:b/>
          <w:color w:val="auto"/>
          <w:sz w:val="30"/>
          <w:szCs w:val="30"/>
          <w:lang w:bidi="ru-RU"/>
        </w:rPr>
        <w:t xml:space="preserve">предоставления муниципальной услуги </w:t>
      </w:r>
    </w:p>
    <w:p w:rsidR="00B54D58" w:rsidRDefault="009248F9" w:rsidP="00B54D58">
      <w:pPr>
        <w:pStyle w:val="Default"/>
        <w:jc w:val="right"/>
        <w:rPr>
          <w:rStyle w:val="214pt"/>
          <w:rFonts w:ascii="Arial" w:eastAsia="Calibri" w:hAnsi="Arial" w:cs="Arial"/>
          <w:color w:val="auto"/>
          <w:sz w:val="30"/>
          <w:szCs w:val="30"/>
        </w:rPr>
      </w:pPr>
      <w:r w:rsidRPr="00B54D58">
        <w:rPr>
          <w:rFonts w:ascii="Arial" w:hAnsi="Arial" w:cs="Arial"/>
          <w:b/>
          <w:color w:val="auto"/>
          <w:sz w:val="30"/>
          <w:szCs w:val="30"/>
          <w:lang w:bidi="ru-RU"/>
        </w:rPr>
        <w:t>«</w:t>
      </w:r>
      <w:r w:rsidR="009B0001" w:rsidRPr="00B54D58">
        <w:rPr>
          <w:rStyle w:val="214pt"/>
          <w:rFonts w:ascii="Arial" w:eastAsia="Calibri" w:hAnsi="Arial" w:cs="Arial"/>
          <w:color w:val="auto"/>
          <w:sz w:val="30"/>
          <w:szCs w:val="30"/>
        </w:rPr>
        <w:t>Направление уведомления о планируемом</w:t>
      </w:r>
      <w:r w:rsidR="00ED64B9">
        <w:rPr>
          <w:rStyle w:val="214pt"/>
          <w:rFonts w:ascii="Arial" w:eastAsia="Calibri" w:hAnsi="Arial" w:cs="Arial"/>
          <w:color w:val="auto"/>
          <w:sz w:val="30"/>
          <w:szCs w:val="30"/>
        </w:rPr>
        <w:t xml:space="preserve"> </w:t>
      </w:r>
    </w:p>
    <w:p w:rsidR="00B54D58" w:rsidRDefault="009B0001" w:rsidP="00B54D58">
      <w:pPr>
        <w:pStyle w:val="Default"/>
        <w:jc w:val="right"/>
        <w:rPr>
          <w:rStyle w:val="214pt"/>
          <w:rFonts w:ascii="Arial" w:eastAsia="Calibri" w:hAnsi="Arial" w:cs="Arial"/>
          <w:color w:val="auto"/>
          <w:sz w:val="30"/>
          <w:szCs w:val="30"/>
        </w:rPr>
      </w:pPr>
      <w:r w:rsidRPr="00B54D58">
        <w:rPr>
          <w:rStyle w:val="214pt"/>
          <w:rFonts w:ascii="Arial" w:eastAsia="Calibri" w:hAnsi="Arial" w:cs="Arial"/>
          <w:color w:val="auto"/>
          <w:sz w:val="30"/>
          <w:szCs w:val="30"/>
        </w:rPr>
        <w:t>сносе</w:t>
      </w:r>
      <w:r w:rsidR="001F374D" w:rsidRPr="00B54D58">
        <w:rPr>
          <w:rStyle w:val="214pt"/>
          <w:rFonts w:ascii="Arial" w:eastAsia="Calibri" w:hAnsi="Arial" w:cs="Arial"/>
          <w:color w:val="auto"/>
          <w:sz w:val="30"/>
          <w:szCs w:val="30"/>
        </w:rPr>
        <w:t xml:space="preserve"> </w:t>
      </w:r>
      <w:r w:rsidRPr="00B54D58">
        <w:rPr>
          <w:rStyle w:val="214pt"/>
          <w:rFonts w:ascii="Arial" w:eastAsia="Calibri" w:hAnsi="Arial" w:cs="Arial"/>
          <w:color w:val="auto"/>
          <w:sz w:val="30"/>
          <w:szCs w:val="30"/>
        </w:rPr>
        <w:t>объекта капитального строительства</w:t>
      </w:r>
      <w:r w:rsidR="001F374D" w:rsidRPr="00B54D58">
        <w:rPr>
          <w:rStyle w:val="214pt"/>
          <w:rFonts w:ascii="Arial" w:eastAsia="Calibri" w:hAnsi="Arial" w:cs="Arial"/>
          <w:color w:val="auto"/>
          <w:sz w:val="30"/>
          <w:szCs w:val="30"/>
        </w:rPr>
        <w:t xml:space="preserve"> </w:t>
      </w:r>
    </w:p>
    <w:p w:rsidR="001F374D" w:rsidRPr="00B54D58" w:rsidRDefault="009B0001" w:rsidP="00B54D58">
      <w:pPr>
        <w:pStyle w:val="Default"/>
        <w:jc w:val="right"/>
        <w:rPr>
          <w:rStyle w:val="214pt"/>
          <w:rFonts w:ascii="Arial" w:eastAsia="Calibri" w:hAnsi="Arial" w:cs="Arial"/>
          <w:color w:val="auto"/>
          <w:sz w:val="30"/>
          <w:szCs w:val="30"/>
        </w:rPr>
      </w:pPr>
      <w:r w:rsidRPr="00B54D58">
        <w:rPr>
          <w:rStyle w:val="214pt"/>
          <w:rFonts w:ascii="Arial" w:eastAsia="Calibri" w:hAnsi="Arial" w:cs="Arial"/>
          <w:color w:val="auto"/>
          <w:sz w:val="30"/>
          <w:szCs w:val="30"/>
        </w:rPr>
        <w:t xml:space="preserve">и уведомления о завершении сноса </w:t>
      </w:r>
    </w:p>
    <w:p w:rsidR="009B0001" w:rsidRPr="00B54D58" w:rsidRDefault="009B0001" w:rsidP="001F374D">
      <w:pPr>
        <w:pStyle w:val="Default"/>
        <w:jc w:val="right"/>
        <w:rPr>
          <w:rFonts w:ascii="Arial" w:hAnsi="Arial" w:cs="Arial"/>
          <w:b/>
          <w:color w:val="auto"/>
          <w:sz w:val="30"/>
          <w:szCs w:val="30"/>
          <w:lang w:bidi="ru-RU"/>
        </w:rPr>
      </w:pPr>
      <w:r w:rsidRPr="00B54D58">
        <w:rPr>
          <w:rStyle w:val="214pt"/>
          <w:rFonts w:ascii="Arial" w:eastAsia="Calibri" w:hAnsi="Arial" w:cs="Arial"/>
          <w:color w:val="auto"/>
          <w:sz w:val="30"/>
          <w:szCs w:val="30"/>
        </w:rPr>
        <w:t>объекта капитального строительства</w:t>
      </w:r>
      <w:r w:rsidR="009248F9" w:rsidRPr="00B54D58">
        <w:rPr>
          <w:rFonts w:ascii="Arial" w:hAnsi="Arial" w:cs="Arial"/>
          <w:b/>
          <w:color w:val="auto"/>
          <w:sz w:val="30"/>
          <w:szCs w:val="30"/>
          <w:lang w:bidi="ru-RU"/>
        </w:rPr>
        <w:t xml:space="preserve">» </w:t>
      </w:r>
    </w:p>
    <w:p w:rsidR="00B54D58" w:rsidRPr="00B54D58" w:rsidRDefault="00B54D58" w:rsidP="001F374D">
      <w:pPr>
        <w:pStyle w:val="Default"/>
        <w:jc w:val="right"/>
        <w:rPr>
          <w:rFonts w:ascii="Arial" w:hAnsi="Arial" w:cs="Arial"/>
          <w:b/>
          <w:color w:val="auto"/>
          <w:sz w:val="30"/>
          <w:szCs w:val="30"/>
          <w:lang w:bidi="ru-RU"/>
        </w:rPr>
      </w:pPr>
    </w:p>
    <w:p w:rsidR="00B54D58" w:rsidRPr="00B54D58" w:rsidRDefault="00B54D58" w:rsidP="001F374D">
      <w:pPr>
        <w:pStyle w:val="Default"/>
        <w:jc w:val="right"/>
        <w:rPr>
          <w:rFonts w:ascii="Arial" w:hAnsi="Arial" w:cs="Arial"/>
          <w:b/>
          <w:color w:val="auto"/>
          <w:sz w:val="30"/>
          <w:szCs w:val="30"/>
          <w:lang w:bidi="ru-RU"/>
        </w:rPr>
      </w:pPr>
    </w:p>
    <w:p w:rsidR="00B54D58" w:rsidRPr="00B54D58" w:rsidRDefault="00B54D58" w:rsidP="001F374D">
      <w:pPr>
        <w:pStyle w:val="Default"/>
        <w:jc w:val="right"/>
        <w:rPr>
          <w:rFonts w:ascii="Arial" w:hAnsi="Arial" w:cs="Arial"/>
          <w:b/>
          <w:bCs/>
          <w:color w:val="auto"/>
          <w:sz w:val="30"/>
          <w:szCs w:val="30"/>
        </w:rPr>
      </w:pPr>
    </w:p>
    <w:p w:rsidR="00C52BC0" w:rsidRDefault="00364A5B" w:rsidP="00364A5B">
      <w:pPr>
        <w:pStyle w:val="Default"/>
        <w:tabs>
          <w:tab w:val="center" w:pos="4677"/>
          <w:tab w:val="left" w:pos="5640"/>
        </w:tabs>
        <w:jc w:val="right"/>
        <w:rPr>
          <w:rFonts w:ascii="Arial" w:hAnsi="Arial" w:cs="Arial"/>
          <w:bCs/>
          <w:color w:val="auto"/>
          <w:szCs w:val="28"/>
        </w:rPr>
      </w:pPr>
      <w:r w:rsidRPr="009248F9">
        <w:rPr>
          <w:rFonts w:ascii="Arial" w:hAnsi="Arial" w:cs="Arial"/>
          <w:bCs/>
          <w:color w:val="auto"/>
          <w:szCs w:val="28"/>
        </w:rPr>
        <w:t>ФОРМА</w:t>
      </w:r>
      <w:r w:rsidR="009248F9" w:rsidRPr="009248F9">
        <w:rPr>
          <w:rFonts w:ascii="Arial" w:hAnsi="Arial" w:cs="Arial"/>
          <w:bCs/>
          <w:color w:val="auto"/>
          <w:szCs w:val="28"/>
        </w:rPr>
        <w:t xml:space="preserve"> </w:t>
      </w:r>
    </w:p>
    <w:p w:rsidR="00ED64B9" w:rsidRPr="009248F9" w:rsidRDefault="00ED64B9" w:rsidP="00364A5B">
      <w:pPr>
        <w:pStyle w:val="Default"/>
        <w:tabs>
          <w:tab w:val="center" w:pos="4677"/>
          <w:tab w:val="left" w:pos="5640"/>
        </w:tabs>
        <w:jc w:val="right"/>
        <w:rPr>
          <w:rFonts w:ascii="Arial" w:hAnsi="Arial" w:cs="Arial"/>
          <w:color w:val="auto"/>
          <w:szCs w:val="28"/>
        </w:rPr>
      </w:pPr>
    </w:p>
    <w:p w:rsidR="00C52BC0" w:rsidRPr="00ED64B9" w:rsidRDefault="009B0001" w:rsidP="00C52BC0">
      <w:pPr>
        <w:pStyle w:val="Default"/>
        <w:jc w:val="center"/>
        <w:rPr>
          <w:rFonts w:ascii="Arial" w:hAnsi="Arial" w:cs="Arial"/>
          <w:b/>
          <w:color w:val="auto"/>
          <w:szCs w:val="28"/>
        </w:rPr>
      </w:pPr>
      <w:r w:rsidRPr="00ED64B9">
        <w:rPr>
          <w:rFonts w:ascii="Arial" w:hAnsi="Arial" w:cs="Arial"/>
          <w:b/>
          <w:color w:val="auto"/>
          <w:szCs w:val="28"/>
        </w:rPr>
        <w:t>бланк</w:t>
      </w:r>
    </w:p>
    <w:p w:rsidR="00C52BC0" w:rsidRPr="00ED64B9" w:rsidRDefault="009B0001" w:rsidP="00C52BC0">
      <w:pPr>
        <w:pStyle w:val="Default"/>
        <w:jc w:val="center"/>
        <w:rPr>
          <w:rFonts w:ascii="Arial" w:hAnsi="Arial" w:cs="Arial"/>
          <w:b/>
          <w:color w:val="auto"/>
          <w:szCs w:val="28"/>
        </w:rPr>
      </w:pPr>
      <w:r w:rsidRPr="00ED64B9">
        <w:rPr>
          <w:rFonts w:ascii="Arial" w:hAnsi="Arial" w:cs="Arial"/>
          <w:b/>
          <w:color w:val="auto"/>
          <w:szCs w:val="28"/>
        </w:rPr>
        <w:t>отдела архитектуры и градостроительства администрации Березовского района</w:t>
      </w:r>
    </w:p>
    <w:p w:rsidR="009248F9" w:rsidRPr="009248F9" w:rsidRDefault="009248F9" w:rsidP="00C52BC0">
      <w:pPr>
        <w:pStyle w:val="Default"/>
        <w:rPr>
          <w:rFonts w:ascii="Arial" w:hAnsi="Arial" w:cs="Arial"/>
          <w:color w:val="auto"/>
          <w:szCs w:val="28"/>
        </w:rPr>
      </w:pPr>
    </w:p>
    <w:p w:rsidR="00C52BC0" w:rsidRPr="009248F9" w:rsidRDefault="00C52BC0" w:rsidP="00ED64B9">
      <w:pPr>
        <w:pStyle w:val="Default"/>
        <w:jc w:val="right"/>
        <w:rPr>
          <w:rFonts w:ascii="Arial" w:hAnsi="Arial" w:cs="Arial"/>
          <w:color w:val="auto"/>
          <w:szCs w:val="28"/>
        </w:rPr>
      </w:pPr>
      <w:r w:rsidRPr="009248F9">
        <w:rPr>
          <w:rFonts w:ascii="Arial" w:hAnsi="Arial" w:cs="Arial"/>
          <w:color w:val="auto"/>
          <w:szCs w:val="28"/>
        </w:rPr>
        <w:t xml:space="preserve"> Кому: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(фамилия, имя, отчество</w:t>
      </w:r>
      <w:r w:rsidR="009248F9" w:rsidRPr="00ED64B9">
        <w:rPr>
          <w:rFonts w:ascii="Arial" w:hAnsi="Arial" w:cs="Arial"/>
          <w:color w:val="auto"/>
          <w:sz w:val="20"/>
          <w:szCs w:val="20"/>
        </w:rPr>
        <w:t>-</w:t>
      </w:r>
      <w:r w:rsidRPr="00ED64B9">
        <w:rPr>
          <w:rFonts w:ascii="Arial" w:hAnsi="Arial" w:cs="Arial"/>
          <w:color w:val="auto"/>
          <w:sz w:val="20"/>
          <w:szCs w:val="20"/>
        </w:rPr>
        <w:t xml:space="preserve">для граждан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_____________________________</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и индивидуальных предпринимателей)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(полное наименование организации</w:t>
      </w:r>
      <w:r w:rsidR="009248F9" w:rsidRPr="00ED64B9">
        <w:rPr>
          <w:rFonts w:ascii="Arial" w:hAnsi="Arial" w:cs="Arial"/>
          <w:color w:val="auto"/>
          <w:sz w:val="20"/>
          <w:szCs w:val="20"/>
        </w:rPr>
        <w:t>-</w:t>
      </w:r>
      <w:r w:rsidRPr="00ED64B9">
        <w:rPr>
          <w:rFonts w:ascii="Arial" w:hAnsi="Arial" w:cs="Arial"/>
          <w:color w:val="auto"/>
          <w:sz w:val="20"/>
          <w:szCs w:val="20"/>
        </w:rPr>
        <w:t xml:space="preserve">для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юридических лиц)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(почтовый индекс и адрес)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9248F9"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(адрес электронной почты) </w:t>
      </w:r>
    </w:p>
    <w:p w:rsidR="00C52BC0" w:rsidRPr="009248F9" w:rsidRDefault="00C52BC0" w:rsidP="00C52BC0">
      <w:pPr>
        <w:pStyle w:val="Default"/>
        <w:jc w:val="right"/>
        <w:rPr>
          <w:rFonts w:ascii="Arial" w:hAnsi="Arial" w:cs="Arial"/>
          <w:color w:val="auto"/>
          <w:szCs w:val="28"/>
        </w:rPr>
      </w:pPr>
    </w:p>
    <w:p w:rsidR="00C52BC0" w:rsidRPr="00ED64B9" w:rsidRDefault="00C52BC0" w:rsidP="00C52BC0">
      <w:pPr>
        <w:pStyle w:val="Default"/>
        <w:jc w:val="center"/>
        <w:rPr>
          <w:rFonts w:ascii="Arial" w:hAnsi="Arial" w:cs="Arial"/>
          <w:b/>
          <w:color w:val="auto"/>
          <w:szCs w:val="28"/>
        </w:rPr>
      </w:pPr>
      <w:r w:rsidRPr="00ED64B9">
        <w:rPr>
          <w:rFonts w:ascii="Arial" w:hAnsi="Arial" w:cs="Arial"/>
          <w:b/>
          <w:color w:val="auto"/>
          <w:szCs w:val="28"/>
        </w:rPr>
        <w:t>ИЗВЕЩЕНИЕ</w:t>
      </w:r>
    </w:p>
    <w:p w:rsidR="00C52BC0" w:rsidRPr="00ED64B9" w:rsidRDefault="00C52BC0" w:rsidP="00364A5B">
      <w:pPr>
        <w:pStyle w:val="Default"/>
        <w:jc w:val="center"/>
        <w:rPr>
          <w:rFonts w:ascii="Arial" w:hAnsi="Arial" w:cs="Arial"/>
          <w:b/>
          <w:color w:val="auto"/>
          <w:szCs w:val="28"/>
        </w:rPr>
      </w:pPr>
      <w:r w:rsidRPr="00ED64B9">
        <w:rPr>
          <w:rFonts w:ascii="Arial" w:hAnsi="Arial" w:cs="Arial"/>
          <w:b/>
          <w:color w:val="auto"/>
          <w:szCs w:val="28"/>
        </w:rPr>
        <w:t>о приеме</w:t>
      </w:r>
    </w:p>
    <w:p w:rsidR="00C52BC0" w:rsidRPr="00ED64B9" w:rsidRDefault="00C52BC0" w:rsidP="00C52BC0">
      <w:pPr>
        <w:pStyle w:val="Default"/>
        <w:jc w:val="center"/>
        <w:rPr>
          <w:rFonts w:ascii="Arial" w:hAnsi="Arial" w:cs="Arial"/>
          <w:b/>
          <w:bCs/>
          <w:color w:val="auto"/>
          <w:szCs w:val="28"/>
          <w:u w:val="single"/>
        </w:rPr>
      </w:pPr>
      <w:r w:rsidRPr="00ED64B9">
        <w:rPr>
          <w:rFonts w:ascii="Arial" w:hAnsi="Arial" w:cs="Arial"/>
          <w:b/>
          <w:bCs/>
          <w:color w:val="auto"/>
          <w:szCs w:val="28"/>
          <w:u w:val="single"/>
        </w:rPr>
        <w:t>уведомления о планируемом сносе объекта капитального строительства/</w:t>
      </w:r>
    </w:p>
    <w:p w:rsidR="00C52BC0" w:rsidRPr="00ED64B9" w:rsidRDefault="00364A5B" w:rsidP="00C52BC0">
      <w:pPr>
        <w:pStyle w:val="Default"/>
        <w:jc w:val="center"/>
        <w:rPr>
          <w:rFonts w:ascii="Arial" w:hAnsi="Arial" w:cs="Arial"/>
          <w:b/>
          <w:bCs/>
          <w:color w:val="auto"/>
          <w:szCs w:val="28"/>
        </w:rPr>
      </w:pPr>
      <w:r w:rsidRPr="00ED64B9">
        <w:rPr>
          <w:rFonts w:ascii="Arial" w:hAnsi="Arial" w:cs="Arial"/>
          <w:b/>
          <w:bCs/>
          <w:color w:val="auto"/>
          <w:szCs w:val="28"/>
          <w:u w:val="single"/>
        </w:rPr>
        <w:t xml:space="preserve">о </w:t>
      </w:r>
      <w:r w:rsidR="00C52BC0" w:rsidRPr="00ED64B9">
        <w:rPr>
          <w:rFonts w:ascii="Arial" w:hAnsi="Arial" w:cs="Arial"/>
          <w:b/>
          <w:bCs/>
          <w:color w:val="auto"/>
          <w:szCs w:val="28"/>
          <w:u w:val="single"/>
        </w:rPr>
        <w:t>завершении сноса объекта капитального строительства</w:t>
      </w:r>
    </w:p>
    <w:p w:rsidR="00C52BC0" w:rsidRPr="00ED64B9" w:rsidRDefault="00C52BC0" w:rsidP="00C52BC0">
      <w:pPr>
        <w:pStyle w:val="Default"/>
        <w:jc w:val="center"/>
        <w:rPr>
          <w:rFonts w:ascii="Arial" w:hAnsi="Arial" w:cs="Arial"/>
          <w:b/>
          <w:color w:val="auto"/>
          <w:szCs w:val="28"/>
        </w:rPr>
      </w:pPr>
    </w:p>
    <w:p w:rsidR="00C52BC0" w:rsidRPr="009248F9" w:rsidRDefault="00C52BC0" w:rsidP="00C52BC0">
      <w:pPr>
        <w:pStyle w:val="Default"/>
        <w:jc w:val="center"/>
        <w:rPr>
          <w:rFonts w:ascii="Arial" w:hAnsi="Arial" w:cs="Arial"/>
          <w:color w:val="auto"/>
          <w:szCs w:val="23"/>
        </w:rPr>
      </w:pPr>
      <w:r w:rsidRPr="009248F9">
        <w:rPr>
          <w:rFonts w:ascii="Arial" w:hAnsi="Arial" w:cs="Arial"/>
          <w:color w:val="auto"/>
          <w:szCs w:val="28"/>
        </w:rPr>
        <w:t xml:space="preserve">от </w:t>
      </w:r>
      <w:r w:rsidR="009248F9" w:rsidRPr="009248F9">
        <w:rPr>
          <w:rFonts w:ascii="Arial" w:hAnsi="Arial" w:cs="Arial"/>
          <w:color w:val="auto"/>
          <w:szCs w:val="28"/>
        </w:rPr>
        <w:t>«</w:t>
      </w:r>
      <w:r w:rsidRPr="009248F9">
        <w:rPr>
          <w:rFonts w:ascii="Arial" w:hAnsi="Arial" w:cs="Arial"/>
          <w:color w:val="auto"/>
          <w:szCs w:val="28"/>
        </w:rPr>
        <w:t>____</w:t>
      </w:r>
      <w:r w:rsidR="009248F9" w:rsidRPr="009248F9">
        <w:rPr>
          <w:rFonts w:ascii="Arial" w:hAnsi="Arial" w:cs="Arial"/>
          <w:color w:val="auto"/>
          <w:szCs w:val="28"/>
        </w:rPr>
        <w:t>»</w:t>
      </w:r>
      <w:r w:rsidR="008E579D" w:rsidRPr="009248F9">
        <w:rPr>
          <w:rFonts w:ascii="Arial" w:hAnsi="Arial" w:cs="Arial"/>
          <w:color w:val="auto"/>
          <w:szCs w:val="28"/>
        </w:rPr>
        <w:t xml:space="preserve"> </w:t>
      </w:r>
      <w:r w:rsidRPr="009248F9">
        <w:rPr>
          <w:rFonts w:ascii="Arial" w:hAnsi="Arial" w:cs="Arial"/>
          <w:color w:val="auto"/>
          <w:szCs w:val="28"/>
        </w:rPr>
        <w:t>_____________ 20___г.</w:t>
      </w:r>
      <w:r w:rsidR="009248F9" w:rsidRPr="009248F9">
        <w:rPr>
          <w:rFonts w:ascii="Arial" w:hAnsi="Arial" w:cs="Arial"/>
          <w:color w:val="auto"/>
          <w:szCs w:val="28"/>
        </w:rPr>
        <w:t xml:space="preserve"> № </w:t>
      </w:r>
      <w:r w:rsidRPr="009248F9">
        <w:rPr>
          <w:rFonts w:ascii="Arial" w:hAnsi="Arial" w:cs="Arial"/>
          <w:color w:val="auto"/>
          <w:szCs w:val="28"/>
        </w:rPr>
        <w:t>___________</w:t>
      </w:r>
      <w:r w:rsidRPr="009248F9">
        <w:rPr>
          <w:rFonts w:ascii="Arial" w:hAnsi="Arial" w:cs="Arial"/>
          <w:color w:val="auto"/>
          <w:szCs w:val="23"/>
        </w:rPr>
        <w:t>.</w:t>
      </w:r>
    </w:p>
    <w:p w:rsidR="00C52BC0" w:rsidRPr="009248F9" w:rsidRDefault="00C52BC0" w:rsidP="00C52BC0">
      <w:pPr>
        <w:pStyle w:val="Default"/>
        <w:rPr>
          <w:rFonts w:ascii="Arial" w:hAnsi="Arial" w:cs="Arial"/>
          <w:color w:val="auto"/>
          <w:szCs w:val="28"/>
        </w:rPr>
      </w:pPr>
    </w:p>
    <w:p w:rsidR="00C52BC0" w:rsidRPr="009248F9" w:rsidRDefault="00C52BC0" w:rsidP="008E579D">
      <w:pPr>
        <w:pStyle w:val="Default"/>
        <w:ind w:firstLine="708"/>
        <w:jc w:val="both"/>
        <w:rPr>
          <w:rFonts w:ascii="Arial" w:hAnsi="Arial" w:cs="Arial"/>
          <w:color w:val="auto"/>
          <w:szCs w:val="28"/>
        </w:rPr>
      </w:pPr>
      <w:r w:rsidRPr="009248F9">
        <w:rPr>
          <w:rFonts w:ascii="Arial" w:hAnsi="Arial" w:cs="Arial"/>
          <w:color w:val="auto"/>
          <w:szCs w:val="28"/>
        </w:rPr>
        <w:t xml:space="preserve">По результатам рассмотрения </w:t>
      </w:r>
      <w:r w:rsidRPr="009248F9">
        <w:rPr>
          <w:rFonts w:ascii="Arial" w:hAnsi="Arial" w:cs="Arial"/>
          <w:bCs/>
          <w:color w:val="auto"/>
          <w:szCs w:val="28"/>
          <w:u w:val="single"/>
        </w:rPr>
        <w:t>уведомления о планируемом сносе объекта капитального строительства/ завершении сноса объекта капитального строительства</w:t>
      </w:r>
      <w:r w:rsidR="009248F9" w:rsidRPr="009248F9">
        <w:rPr>
          <w:rFonts w:ascii="Arial" w:hAnsi="Arial" w:cs="Arial"/>
          <w:color w:val="auto"/>
          <w:szCs w:val="28"/>
        </w:rPr>
        <w:t xml:space="preserve"> </w:t>
      </w:r>
      <w:r w:rsidRPr="009248F9">
        <w:rPr>
          <w:rFonts w:ascii="Arial" w:hAnsi="Arial" w:cs="Arial"/>
          <w:color w:val="auto"/>
          <w:szCs w:val="28"/>
        </w:rPr>
        <w:t xml:space="preserve">от </w:t>
      </w:r>
      <w:r w:rsidR="009248F9" w:rsidRPr="009248F9">
        <w:rPr>
          <w:rFonts w:ascii="Arial" w:hAnsi="Arial" w:cs="Arial"/>
          <w:color w:val="auto"/>
          <w:szCs w:val="28"/>
        </w:rPr>
        <w:t>«</w:t>
      </w:r>
      <w:r w:rsidRPr="009248F9">
        <w:rPr>
          <w:rFonts w:ascii="Arial" w:hAnsi="Arial" w:cs="Arial"/>
          <w:color w:val="auto"/>
          <w:szCs w:val="28"/>
        </w:rPr>
        <w:t>____</w:t>
      </w:r>
      <w:r w:rsidR="009248F9" w:rsidRPr="009248F9">
        <w:rPr>
          <w:rFonts w:ascii="Arial" w:hAnsi="Arial" w:cs="Arial"/>
          <w:color w:val="auto"/>
          <w:szCs w:val="28"/>
        </w:rPr>
        <w:t>»</w:t>
      </w:r>
      <w:r w:rsidRPr="009248F9">
        <w:rPr>
          <w:rFonts w:ascii="Arial" w:hAnsi="Arial" w:cs="Arial"/>
          <w:color w:val="auto"/>
          <w:szCs w:val="28"/>
        </w:rPr>
        <w:t xml:space="preserve"> ____________</w:t>
      </w:r>
      <w:r w:rsidR="008E579D" w:rsidRPr="009248F9">
        <w:rPr>
          <w:rFonts w:ascii="Arial" w:hAnsi="Arial" w:cs="Arial"/>
          <w:color w:val="auto"/>
          <w:szCs w:val="28"/>
        </w:rPr>
        <w:t xml:space="preserve"> </w:t>
      </w:r>
      <w:r w:rsidRPr="009248F9">
        <w:rPr>
          <w:rFonts w:ascii="Arial" w:hAnsi="Arial" w:cs="Arial"/>
          <w:color w:val="auto"/>
          <w:szCs w:val="28"/>
        </w:rPr>
        <w:t>20___г.</w:t>
      </w:r>
      <w:r w:rsidR="009248F9" w:rsidRPr="009248F9">
        <w:rPr>
          <w:rFonts w:ascii="Arial" w:hAnsi="Arial" w:cs="Arial"/>
          <w:color w:val="auto"/>
          <w:szCs w:val="28"/>
        </w:rPr>
        <w:t xml:space="preserve"> № </w:t>
      </w:r>
      <w:r w:rsidRPr="009248F9">
        <w:rPr>
          <w:rFonts w:ascii="Arial" w:hAnsi="Arial" w:cs="Arial"/>
          <w:color w:val="auto"/>
          <w:szCs w:val="28"/>
        </w:rPr>
        <w:t>___________, принято решение о его приеме.</w:t>
      </w:r>
    </w:p>
    <w:p w:rsidR="00C52BC0" w:rsidRPr="009248F9" w:rsidRDefault="00C52BC0" w:rsidP="00C52BC0">
      <w:pPr>
        <w:pStyle w:val="Default"/>
        <w:jc w:val="both"/>
        <w:rPr>
          <w:rFonts w:ascii="Arial" w:hAnsi="Arial" w:cs="Arial"/>
          <w:color w:val="auto"/>
          <w:szCs w:val="28"/>
        </w:rPr>
      </w:pPr>
    </w:p>
    <w:p w:rsidR="00C52BC0" w:rsidRPr="009248F9" w:rsidRDefault="00C52BC0" w:rsidP="00C52BC0">
      <w:pPr>
        <w:pStyle w:val="Default"/>
        <w:rPr>
          <w:rFonts w:ascii="Arial" w:hAnsi="Arial" w:cs="Arial"/>
          <w:color w:val="auto"/>
          <w:szCs w:val="28"/>
        </w:rPr>
      </w:pPr>
      <w:r w:rsidRPr="009248F9">
        <w:rPr>
          <w:rFonts w:ascii="Arial" w:hAnsi="Arial" w:cs="Arial"/>
          <w:color w:val="auto"/>
          <w:szCs w:val="28"/>
        </w:rPr>
        <w:t xml:space="preserve">Дополнительно информируем: </w:t>
      </w:r>
    </w:p>
    <w:p w:rsidR="009248F9" w:rsidRPr="009248F9" w:rsidRDefault="00C52BC0" w:rsidP="00C52BC0">
      <w:pPr>
        <w:pStyle w:val="Default"/>
        <w:rPr>
          <w:rFonts w:ascii="Arial" w:hAnsi="Arial" w:cs="Arial"/>
          <w:color w:val="auto"/>
          <w:szCs w:val="28"/>
        </w:rPr>
      </w:pPr>
      <w:r w:rsidRPr="009248F9">
        <w:rPr>
          <w:rFonts w:ascii="Arial" w:hAnsi="Arial" w:cs="Arial"/>
          <w:color w:val="auto"/>
          <w:szCs w:val="28"/>
        </w:rPr>
        <w:t>__</w:t>
      </w:r>
      <w:r w:rsidR="008E579D" w:rsidRPr="009248F9">
        <w:rPr>
          <w:rFonts w:ascii="Arial" w:hAnsi="Arial" w:cs="Arial"/>
          <w:color w:val="auto"/>
          <w:szCs w:val="28"/>
        </w:rPr>
        <w:t>______________________________</w:t>
      </w:r>
      <w:r w:rsidRPr="009248F9">
        <w:rPr>
          <w:rFonts w:ascii="Arial" w:hAnsi="Arial" w:cs="Arial"/>
          <w:color w:val="auto"/>
          <w:szCs w:val="28"/>
        </w:rPr>
        <w:t>_____________________________</w:t>
      </w:r>
      <w:r w:rsidR="00ED64B9">
        <w:rPr>
          <w:rFonts w:ascii="Arial" w:hAnsi="Arial" w:cs="Arial"/>
          <w:color w:val="auto"/>
          <w:szCs w:val="28"/>
        </w:rPr>
        <w:t>____</w:t>
      </w:r>
      <w:r w:rsidRPr="009248F9">
        <w:rPr>
          <w:rFonts w:ascii="Arial" w:hAnsi="Arial" w:cs="Arial"/>
          <w:color w:val="auto"/>
          <w:szCs w:val="28"/>
        </w:rPr>
        <w:t>____</w:t>
      </w:r>
      <w:r w:rsidR="00ED64B9">
        <w:rPr>
          <w:rFonts w:ascii="Arial" w:hAnsi="Arial" w:cs="Arial"/>
          <w:color w:val="auto"/>
          <w:szCs w:val="28"/>
        </w:rPr>
        <w:t>_</w:t>
      </w:r>
    </w:p>
    <w:p w:rsidR="00364A5B" w:rsidRPr="009248F9" w:rsidRDefault="00364A5B" w:rsidP="00C52BC0">
      <w:pPr>
        <w:pStyle w:val="Default"/>
        <w:rPr>
          <w:rFonts w:ascii="Arial" w:hAnsi="Arial" w:cs="Arial"/>
          <w:color w:val="auto"/>
          <w:szCs w:val="28"/>
        </w:rPr>
      </w:pPr>
    </w:p>
    <w:tbl>
      <w:tblPr>
        <w:tblW w:w="10206" w:type="dxa"/>
        <w:tblLook w:val="04A0" w:firstRow="1" w:lastRow="0" w:firstColumn="1" w:lastColumn="0" w:noHBand="0" w:noVBand="1"/>
      </w:tblPr>
      <w:tblGrid>
        <w:gridCol w:w="5097"/>
        <w:gridCol w:w="5109"/>
      </w:tblGrid>
      <w:tr w:rsidR="00364A5B" w:rsidRPr="009248F9" w:rsidTr="008D74A0">
        <w:tc>
          <w:tcPr>
            <w:tcW w:w="5097" w:type="dxa"/>
            <w:shd w:val="clear" w:color="auto" w:fill="auto"/>
          </w:tcPr>
          <w:p w:rsidR="00364A5B" w:rsidRPr="009248F9" w:rsidRDefault="00364A5B" w:rsidP="008D74A0">
            <w:pPr>
              <w:contextualSpacing/>
              <w:jc w:val="center"/>
              <w:rPr>
                <w:rFonts w:cs="Arial"/>
                <w:bCs/>
                <w:szCs w:val="28"/>
              </w:rPr>
            </w:pPr>
            <w:r w:rsidRPr="009248F9">
              <w:rPr>
                <w:rFonts w:cs="Arial"/>
                <w:bCs/>
                <w:szCs w:val="28"/>
              </w:rPr>
              <w:t>___________________________</w:t>
            </w:r>
          </w:p>
          <w:p w:rsidR="00364A5B" w:rsidRPr="00ED64B9" w:rsidRDefault="00364A5B" w:rsidP="008D74A0">
            <w:pPr>
              <w:contextualSpacing/>
              <w:jc w:val="center"/>
              <w:rPr>
                <w:rFonts w:cs="Arial"/>
                <w:sz w:val="20"/>
                <w:szCs w:val="20"/>
              </w:rPr>
            </w:pPr>
            <w:r w:rsidRPr="00ED64B9">
              <w:rPr>
                <w:rFonts w:cs="Arial"/>
                <w:bCs/>
                <w:sz w:val="20"/>
                <w:szCs w:val="20"/>
              </w:rPr>
              <w:t>Ф.И.О. должность</w:t>
            </w:r>
            <w:r w:rsidR="009248F9" w:rsidRPr="00ED64B9">
              <w:rPr>
                <w:rFonts w:cs="Arial"/>
                <w:bCs/>
                <w:sz w:val="20"/>
                <w:szCs w:val="20"/>
              </w:rPr>
              <w:t xml:space="preserve"> </w:t>
            </w:r>
          </w:p>
        </w:tc>
        <w:tc>
          <w:tcPr>
            <w:tcW w:w="5109" w:type="dxa"/>
            <w:shd w:val="clear" w:color="auto" w:fill="auto"/>
          </w:tcPr>
          <w:p w:rsidR="00364A5B" w:rsidRPr="009248F9" w:rsidRDefault="00364A5B" w:rsidP="008D74A0">
            <w:pPr>
              <w:contextualSpacing/>
              <w:jc w:val="center"/>
              <w:rPr>
                <w:rFonts w:cs="Arial"/>
                <w:bCs/>
                <w:szCs w:val="28"/>
              </w:rPr>
            </w:pPr>
            <w:r w:rsidRPr="009248F9">
              <w:rPr>
                <w:rFonts w:cs="Arial"/>
                <w:bCs/>
                <w:szCs w:val="28"/>
              </w:rPr>
              <w:t>____________</w:t>
            </w:r>
          </w:p>
          <w:p w:rsidR="00364A5B" w:rsidRPr="00ED64B9" w:rsidRDefault="00364A5B" w:rsidP="008D74A0">
            <w:pPr>
              <w:contextualSpacing/>
              <w:jc w:val="center"/>
              <w:rPr>
                <w:rFonts w:cs="Arial"/>
                <w:sz w:val="20"/>
                <w:szCs w:val="20"/>
              </w:rPr>
            </w:pPr>
            <w:r w:rsidRPr="00ED64B9">
              <w:rPr>
                <w:rFonts w:cs="Arial"/>
                <w:sz w:val="20"/>
                <w:szCs w:val="20"/>
              </w:rPr>
              <w:t xml:space="preserve">Подпись </w:t>
            </w:r>
          </w:p>
        </w:tc>
      </w:tr>
    </w:tbl>
    <w:p w:rsidR="00CF190B" w:rsidRPr="009248F9" w:rsidRDefault="00CF190B">
      <w:pPr>
        <w:spacing w:after="200" w:line="276" w:lineRule="auto"/>
        <w:ind w:firstLine="0"/>
        <w:jc w:val="left"/>
        <w:rPr>
          <w:rFonts w:eastAsia="Calibri" w:cs="Arial"/>
          <w:bCs/>
          <w:szCs w:val="28"/>
        </w:rPr>
      </w:pPr>
      <w:r w:rsidRPr="009248F9">
        <w:rPr>
          <w:rFonts w:cs="Arial"/>
          <w:bCs/>
          <w:szCs w:val="28"/>
        </w:rPr>
        <w:br w:type="page"/>
      </w:r>
    </w:p>
    <w:p w:rsidR="00ED64B9" w:rsidRPr="00B54D58" w:rsidRDefault="00ED64B9" w:rsidP="00ED64B9">
      <w:pPr>
        <w:spacing w:after="200" w:line="276" w:lineRule="auto"/>
        <w:ind w:firstLine="0"/>
        <w:jc w:val="right"/>
        <w:rPr>
          <w:rFonts w:cs="Arial"/>
          <w:b/>
          <w:bCs/>
          <w:sz w:val="30"/>
          <w:szCs w:val="30"/>
        </w:rPr>
      </w:pPr>
    </w:p>
    <w:p w:rsidR="00ED64B9" w:rsidRPr="00B54D58" w:rsidRDefault="00ED64B9" w:rsidP="00ED64B9">
      <w:pPr>
        <w:pStyle w:val="Default"/>
        <w:jc w:val="right"/>
        <w:rPr>
          <w:rFonts w:ascii="Arial" w:hAnsi="Arial" w:cs="Arial"/>
          <w:b/>
          <w:bCs/>
          <w:color w:val="auto"/>
          <w:sz w:val="30"/>
          <w:szCs w:val="30"/>
        </w:rPr>
      </w:pPr>
    </w:p>
    <w:p w:rsidR="00ED64B9" w:rsidRPr="00B54D58" w:rsidRDefault="00ED64B9" w:rsidP="00ED64B9">
      <w:pPr>
        <w:pStyle w:val="Default"/>
        <w:jc w:val="right"/>
        <w:rPr>
          <w:rFonts w:ascii="Arial" w:hAnsi="Arial" w:cs="Arial"/>
          <w:b/>
          <w:bCs/>
          <w:color w:val="auto"/>
          <w:sz w:val="30"/>
          <w:szCs w:val="30"/>
        </w:rPr>
      </w:pPr>
    </w:p>
    <w:p w:rsidR="00ED64B9" w:rsidRPr="00B54D58" w:rsidRDefault="00ED64B9" w:rsidP="00ED64B9">
      <w:pPr>
        <w:pStyle w:val="Default"/>
        <w:jc w:val="right"/>
        <w:rPr>
          <w:rFonts w:ascii="Arial" w:hAnsi="Arial" w:cs="Arial"/>
          <w:b/>
          <w:bCs/>
          <w:color w:val="auto"/>
          <w:sz w:val="30"/>
          <w:szCs w:val="30"/>
        </w:rPr>
      </w:pPr>
      <w:r w:rsidRPr="00B54D58">
        <w:rPr>
          <w:rFonts w:ascii="Arial" w:hAnsi="Arial" w:cs="Arial"/>
          <w:b/>
          <w:bCs/>
          <w:color w:val="auto"/>
          <w:sz w:val="30"/>
          <w:szCs w:val="30"/>
        </w:rPr>
        <w:t xml:space="preserve">Приложение </w:t>
      </w:r>
      <w:r>
        <w:rPr>
          <w:rFonts w:ascii="Arial" w:hAnsi="Arial" w:cs="Arial"/>
          <w:b/>
          <w:bCs/>
          <w:color w:val="auto"/>
          <w:sz w:val="30"/>
          <w:szCs w:val="30"/>
        </w:rPr>
        <w:t>2</w:t>
      </w:r>
    </w:p>
    <w:p w:rsidR="00ED64B9" w:rsidRPr="00B54D58" w:rsidRDefault="00ED64B9" w:rsidP="00ED64B9">
      <w:pPr>
        <w:pStyle w:val="Default"/>
        <w:jc w:val="right"/>
        <w:rPr>
          <w:rFonts w:ascii="Arial" w:hAnsi="Arial" w:cs="Arial"/>
          <w:b/>
          <w:bCs/>
          <w:color w:val="auto"/>
          <w:sz w:val="30"/>
          <w:szCs w:val="30"/>
        </w:rPr>
      </w:pPr>
      <w:r w:rsidRPr="00B54D58">
        <w:rPr>
          <w:rFonts w:ascii="Arial" w:hAnsi="Arial" w:cs="Arial"/>
          <w:b/>
          <w:bCs/>
          <w:color w:val="auto"/>
          <w:sz w:val="30"/>
          <w:szCs w:val="30"/>
        </w:rPr>
        <w:t xml:space="preserve">к административному регламенту </w:t>
      </w:r>
    </w:p>
    <w:p w:rsidR="00ED64B9" w:rsidRPr="00B54D58" w:rsidRDefault="00ED64B9" w:rsidP="00ED64B9">
      <w:pPr>
        <w:pStyle w:val="Default"/>
        <w:jc w:val="right"/>
        <w:rPr>
          <w:rFonts w:ascii="Arial" w:hAnsi="Arial" w:cs="Arial"/>
          <w:b/>
          <w:color w:val="auto"/>
          <w:sz w:val="30"/>
          <w:szCs w:val="30"/>
          <w:lang w:bidi="ru-RU"/>
        </w:rPr>
      </w:pPr>
      <w:r w:rsidRPr="00B54D58">
        <w:rPr>
          <w:rFonts w:ascii="Arial" w:hAnsi="Arial" w:cs="Arial"/>
          <w:b/>
          <w:color w:val="auto"/>
          <w:sz w:val="30"/>
          <w:szCs w:val="30"/>
          <w:lang w:bidi="ru-RU"/>
        </w:rPr>
        <w:t xml:space="preserve">предоставления муниципальной услуги </w:t>
      </w:r>
    </w:p>
    <w:p w:rsidR="00ED64B9" w:rsidRDefault="00ED64B9" w:rsidP="00ED64B9">
      <w:pPr>
        <w:pStyle w:val="Default"/>
        <w:jc w:val="right"/>
        <w:rPr>
          <w:rStyle w:val="214pt"/>
          <w:rFonts w:ascii="Arial" w:eastAsia="Calibri" w:hAnsi="Arial" w:cs="Arial"/>
          <w:color w:val="auto"/>
          <w:sz w:val="30"/>
          <w:szCs w:val="30"/>
        </w:rPr>
      </w:pPr>
      <w:r w:rsidRPr="00B54D58">
        <w:rPr>
          <w:rFonts w:ascii="Arial" w:hAnsi="Arial" w:cs="Arial"/>
          <w:b/>
          <w:color w:val="auto"/>
          <w:sz w:val="30"/>
          <w:szCs w:val="30"/>
          <w:lang w:bidi="ru-RU"/>
        </w:rPr>
        <w:t>«</w:t>
      </w:r>
      <w:r w:rsidRPr="00B54D58">
        <w:rPr>
          <w:rStyle w:val="214pt"/>
          <w:rFonts w:ascii="Arial" w:eastAsia="Calibri" w:hAnsi="Arial" w:cs="Arial"/>
          <w:color w:val="auto"/>
          <w:sz w:val="30"/>
          <w:szCs w:val="30"/>
        </w:rPr>
        <w:t>Направление уведомления о планируемом</w:t>
      </w:r>
      <w:r>
        <w:rPr>
          <w:rStyle w:val="214pt"/>
          <w:rFonts w:ascii="Arial" w:eastAsia="Calibri" w:hAnsi="Arial" w:cs="Arial"/>
          <w:color w:val="auto"/>
          <w:sz w:val="30"/>
          <w:szCs w:val="30"/>
        </w:rPr>
        <w:t xml:space="preserve"> </w:t>
      </w:r>
    </w:p>
    <w:p w:rsidR="00ED64B9" w:rsidRDefault="00ED64B9" w:rsidP="00ED64B9">
      <w:pPr>
        <w:pStyle w:val="Default"/>
        <w:jc w:val="right"/>
        <w:rPr>
          <w:rStyle w:val="214pt"/>
          <w:rFonts w:ascii="Arial" w:eastAsia="Calibri" w:hAnsi="Arial" w:cs="Arial"/>
          <w:color w:val="auto"/>
          <w:sz w:val="30"/>
          <w:szCs w:val="30"/>
        </w:rPr>
      </w:pPr>
      <w:r w:rsidRPr="00B54D58">
        <w:rPr>
          <w:rStyle w:val="214pt"/>
          <w:rFonts w:ascii="Arial" w:eastAsia="Calibri" w:hAnsi="Arial" w:cs="Arial"/>
          <w:color w:val="auto"/>
          <w:sz w:val="30"/>
          <w:szCs w:val="30"/>
        </w:rPr>
        <w:t xml:space="preserve">сносе объекта капитального строительства </w:t>
      </w:r>
    </w:p>
    <w:p w:rsidR="00ED64B9" w:rsidRPr="00B54D58" w:rsidRDefault="00ED64B9" w:rsidP="00ED64B9">
      <w:pPr>
        <w:pStyle w:val="Default"/>
        <w:jc w:val="right"/>
        <w:rPr>
          <w:rStyle w:val="214pt"/>
          <w:rFonts w:ascii="Arial" w:eastAsia="Calibri" w:hAnsi="Arial" w:cs="Arial"/>
          <w:color w:val="auto"/>
          <w:sz w:val="30"/>
          <w:szCs w:val="30"/>
        </w:rPr>
      </w:pPr>
      <w:r w:rsidRPr="00B54D58">
        <w:rPr>
          <w:rStyle w:val="214pt"/>
          <w:rFonts w:ascii="Arial" w:eastAsia="Calibri" w:hAnsi="Arial" w:cs="Arial"/>
          <w:color w:val="auto"/>
          <w:sz w:val="30"/>
          <w:szCs w:val="30"/>
        </w:rPr>
        <w:t xml:space="preserve">и уведомления о завершении сноса </w:t>
      </w:r>
    </w:p>
    <w:p w:rsidR="00ED64B9" w:rsidRPr="00B54D58" w:rsidRDefault="00ED64B9" w:rsidP="00ED64B9">
      <w:pPr>
        <w:pStyle w:val="Default"/>
        <w:jc w:val="right"/>
        <w:rPr>
          <w:rFonts w:ascii="Arial" w:hAnsi="Arial" w:cs="Arial"/>
          <w:b/>
          <w:color w:val="auto"/>
          <w:sz w:val="30"/>
          <w:szCs w:val="30"/>
          <w:lang w:bidi="ru-RU"/>
        </w:rPr>
      </w:pPr>
      <w:r w:rsidRPr="00B54D58">
        <w:rPr>
          <w:rStyle w:val="214pt"/>
          <w:rFonts w:ascii="Arial" w:eastAsia="Calibri" w:hAnsi="Arial" w:cs="Arial"/>
          <w:color w:val="auto"/>
          <w:sz w:val="30"/>
          <w:szCs w:val="30"/>
        </w:rPr>
        <w:t>объекта капитального строительства</w:t>
      </w:r>
      <w:r w:rsidRPr="00B54D58">
        <w:rPr>
          <w:rFonts w:ascii="Arial" w:hAnsi="Arial" w:cs="Arial"/>
          <w:b/>
          <w:color w:val="auto"/>
          <w:sz w:val="30"/>
          <w:szCs w:val="30"/>
          <w:lang w:bidi="ru-RU"/>
        </w:rPr>
        <w:t xml:space="preserve">» </w:t>
      </w:r>
    </w:p>
    <w:p w:rsidR="00ED64B9" w:rsidRPr="00B54D58" w:rsidRDefault="00ED64B9" w:rsidP="00ED64B9">
      <w:pPr>
        <w:pStyle w:val="Default"/>
        <w:jc w:val="right"/>
        <w:rPr>
          <w:rFonts w:ascii="Arial" w:hAnsi="Arial" w:cs="Arial"/>
          <w:b/>
          <w:color w:val="auto"/>
          <w:sz w:val="30"/>
          <w:szCs w:val="30"/>
          <w:lang w:bidi="ru-RU"/>
        </w:rPr>
      </w:pPr>
    </w:p>
    <w:p w:rsidR="00ED64B9" w:rsidRPr="00B54D58" w:rsidRDefault="00ED64B9" w:rsidP="00ED64B9">
      <w:pPr>
        <w:pStyle w:val="Default"/>
        <w:jc w:val="right"/>
        <w:rPr>
          <w:rFonts w:ascii="Arial" w:hAnsi="Arial" w:cs="Arial"/>
          <w:b/>
          <w:color w:val="auto"/>
          <w:sz w:val="30"/>
          <w:szCs w:val="30"/>
          <w:lang w:bidi="ru-RU"/>
        </w:rPr>
      </w:pPr>
    </w:p>
    <w:p w:rsidR="009248F9" w:rsidRPr="009248F9" w:rsidRDefault="009248F9" w:rsidP="00364A5B">
      <w:pPr>
        <w:pStyle w:val="Default"/>
        <w:jc w:val="center"/>
        <w:rPr>
          <w:rFonts w:ascii="Arial" w:hAnsi="Arial" w:cs="Arial"/>
          <w:bCs/>
          <w:color w:val="auto"/>
          <w:szCs w:val="28"/>
        </w:rPr>
      </w:pPr>
    </w:p>
    <w:p w:rsidR="00364A5B" w:rsidRDefault="00364A5B" w:rsidP="00364A5B">
      <w:pPr>
        <w:pStyle w:val="Default"/>
        <w:tabs>
          <w:tab w:val="center" w:pos="4677"/>
          <w:tab w:val="left" w:pos="5640"/>
        </w:tabs>
        <w:jc w:val="right"/>
        <w:rPr>
          <w:rFonts w:ascii="Arial" w:hAnsi="Arial" w:cs="Arial"/>
          <w:bCs/>
          <w:color w:val="auto"/>
          <w:szCs w:val="28"/>
        </w:rPr>
      </w:pPr>
      <w:r w:rsidRPr="009248F9">
        <w:rPr>
          <w:rFonts w:ascii="Arial" w:hAnsi="Arial" w:cs="Arial"/>
          <w:bCs/>
          <w:color w:val="auto"/>
          <w:szCs w:val="28"/>
        </w:rPr>
        <w:t>ФОРМА</w:t>
      </w:r>
      <w:r w:rsidR="009248F9" w:rsidRPr="009248F9">
        <w:rPr>
          <w:rFonts w:ascii="Arial" w:hAnsi="Arial" w:cs="Arial"/>
          <w:bCs/>
          <w:color w:val="auto"/>
          <w:szCs w:val="28"/>
        </w:rPr>
        <w:t xml:space="preserve"> </w:t>
      </w:r>
    </w:p>
    <w:p w:rsidR="00ED64B9" w:rsidRPr="009248F9" w:rsidRDefault="00ED64B9" w:rsidP="00364A5B">
      <w:pPr>
        <w:pStyle w:val="Default"/>
        <w:tabs>
          <w:tab w:val="center" w:pos="4677"/>
          <w:tab w:val="left" w:pos="5640"/>
        </w:tabs>
        <w:jc w:val="right"/>
        <w:rPr>
          <w:rFonts w:ascii="Arial" w:hAnsi="Arial" w:cs="Arial"/>
          <w:color w:val="auto"/>
          <w:szCs w:val="28"/>
        </w:rPr>
      </w:pPr>
    </w:p>
    <w:p w:rsidR="00364A5B" w:rsidRPr="00ED64B9" w:rsidRDefault="00364A5B" w:rsidP="00364A5B">
      <w:pPr>
        <w:pStyle w:val="Default"/>
        <w:jc w:val="center"/>
        <w:rPr>
          <w:rFonts w:ascii="Arial" w:hAnsi="Arial" w:cs="Arial"/>
          <w:b/>
          <w:color w:val="auto"/>
          <w:szCs w:val="28"/>
        </w:rPr>
      </w:pPr>
      <w:r w:rsidRPr="00ED64B9">
        <w:rPr>
          <w:rFonts w:ascii="Arial" w:hAnsi="Arial" w:cs="Arial"/>
          <w:b/>
          <w:color w:val="auto"/>
          <w:szCs w:val="28"/>
        </w:rPr>
        <w:t>бланк</w:t>
      </w:r>
    </w:p>
    <w:p w:rsidR="009248F9" w:rsidRPr="00ED64B9" w:rsidRDefault="00364A5B" w:rsidP="00364A5B">
      <w:pPr>
        <w:pStyle w:val="Default"/>
        <w:jc w:val="center"/>
        <w:rPr>
          <w:rFonts w:ascii="Arial" w:hAnsi="Arial" w:cs="Arial"/>
          <w:b/>
          <w:color w:val="auto"/>
          <w:szCs w:val="28"/>
        </w:rPr>
      </w:pPr>
      <w:r w:rsidRPr="00ED64B9">
        <w:rPr>
          <w:rFonts w:ascii="Arial" w:hAnsi="Arial" w:cs="Arial"/>
          <w:b/>
          <w:color w:val="auto"/>
          <w:szCs w:val="28"/>
        </w:rPr>
        <w:t>отдела архитектуры и градостроительства администрации Березовского района</w:t>
      </w:r>
    </w:p>
    <w:p w:rsidR="00ED64B9" w:rsidRPr="00ED64B9" w:rsidRDefault="00ED64B9" w:rsidP="00364A5B">
      <w:pPr>
        <w:pStyle w:val="Default"/>
        <w:jc w:val="center"/>
        <w:rPr>
          <w:rFonts w:ascii="Arial" w:hAnsi="Arial" w:cs="Arial"/>
          <w:b/>
          <w:color w:val="auto"/>
          <w:szCs w:val="28"/>
        </w:rPr>
      </w:pPr>
    </w:p>
    <w:p w:rsidR="00C52BC0" w:rsidRPr="009248F9" w:rsidRDefault="00C52BC0" w:rsidP="00364A5B">
      <w:pPr>
        <w:pStyle w:val="Default"/>
        <w:jc w:val="right"/>
        <w:rPr>
          <w:rFonts w:ascii="Arial" w:hAnsi="Arial" w:cs="Arial"/>
          <w:color w:val="auto"/>
          <w:szCs w:val="28"/>
        </w:rPr>
      </w:pPr>
      <w:r w:rsidRPr="009248F9">
        <w:rPr>
          <w:rFonts w:ascii="Arial" w:hAnsi="Arial" w:cs="Arial"/>
          <w:color w:val="auto"/>
          <w:szCs w:val="28"/>
        </w:rPr>
        <w:t xml:space="preserve"> Кому: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(фамилия, имя, отчество</w:t>
      </w:r>
      <w:r w:rsidR="009248F9" w:rsidRPr="00ED64B9">
        <w:rPr>
          <w:rFonts w:ascii="Arial" w:hAnsi="Arial" w:cs="Arial"/>
          <w:color w:val="auto"/>
          <w:sz w:val="20"/>
          <w:szCs w:val="20"/>
        </w:rPr>
        <w:t>-</w:t>
      </w:r>
      <w:r w:rsidRPr="00ED64B9">
        <w:rPr>
          <w:rFonts w:ascii="Arial" w:hAnsi="Arial" w:cs="Arial"/>
          <w:color w:val="auto"/>
          <w:sz w:val="20"/>
          <w:szCs w:val="20"/>
        </w:rPr>
        <w:t xml:space="preserve">для граждан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_____________________________</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и индивидуальных предпринимателей)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(полное наименование организации</w:t>
      </w:r>
      <w:r w:rsidR="009248F9" w:rsidRPr="00ED64B9">
        <w:rPr>
          <w:rFonts w:ascii="Arial" w:hAnsi="Arial" w:cs="Arial"/>
          <w:color w:val="auto"/>
          <w:sz w:val="20"/>
          <w:szCs w:val="20"/>
        </w:rPr>
        <w:t>-</w:t>
      </w:r>
      <w:r w:rsidRPr="00ED64B9">
        <w:rPr>
          <w:rFonts w:ascii="Arial" w:hAnsi="Arial" w:cs="Arial"/>
          <w:color w:val="auto"/>
          <w:sz w:val="20"/>
          <w:szCs w:val="20"/>
        </w:rPr>
        <w:t xml:space="preserve">для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юридических лиц)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C52BC0"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(почтовый индекс и адрес) </w:t>
      </w:r>
    </w:p>
    <w:p w:rsidR="00C52BC0" w:rsidRPr="009248F9" w:rsidRDefault="00C52BC0" w:rsidP="00C52BC0">
      <w:pPr>
        <w:pStyle w:val="Default"/>
        <w:jc w:val="right"/>
        <w:rPr>
          <w:rFonts w:ascii="Arial" w:hAnsi="Arial" w:cs="Arial"/>
          <w:color w:val="auto"/>
          <w:szCs w:val="28"/>
        </w:rPr>
      </w:pPr>
      <w:r w:rsidRPr="009248F9">
        <w:rPr>
          <w:rFonts w:ascii="Arial" w:hAnsi="Arial" w:cs="Arial"/>
          <w:color w:val="auto"/>
          <w:szCs w:val="28"/>
        </w:rPr>
        <w:t xml:space="preserve">_____________________________ </w:t>
      </w:r>
    </w:p>
    <w:p w:rsidR="009248F9" w:rsidRPr="00ED64B9" w:rsidRDefault="00C52BC0" w:rsidP="00C52BC0">
      <w:pPr>
        <w:pStyle w:val="Default"/>
        <w:jc w:val="right"/>
        <w:rPr>
          <w:rFonts w:ascii="Arial" w:hAnsi="Arial" w:cs="Arial"/>
          <w:color w:val="auto"/>
          <w:sz w:val="20"/>
          <w:szCs w:val="20"/>
        </w:rPr>
      </w:pPr>
      <w:r w:rsidRPr="00ED64B9">
        <w:rPr>
          <w:rFonts w:ascii="Arial" w:hAnsi="Arial" w:cs="Arial"/>
          <w:color w:val="auto"/>
          <w:sz w:val="20"/>
          <w:szCs w:val="20"/>
        </w:rPr>
        <w:t xml:space="preserve">(адрес электронной почты) </w:t>
      </w:r>
    </w:p>
    <w:p w:rsidR="00C52BC0" w:rsidRPr="009248F9" w:rsidRDefault="00C52BC0" w:rsidP="00C52BC0">
      <w:pPr>
        <w:pStyle w:val="Default"/>
        <w:jc w:val="right"/>
        <w:rPr>
          <w:rFonts w:ascii="Arial" w:hAnsi="Arial" w:cs="Arial"/>
          <w:color w:val="auto"/>
          <w:szCs w:val="28"/>
        </w:rPr>
      </w:pPr>
    </w:p>
    <w:p w:rsidR="00C52BC0" w:rsidRPr="00ED64B9" w:rsidRDefault="00C52BC0" w:rsidP="00C52BC0">
      <w:pPr>
        <w:pStyle w:val="Default"/>
        <w:jc w:val="center"/>
        <w:rPr>
          <w:rFonts w:ascii="Arial" w:hAnsi="Arial" w:cs="Arial"/>
          <w:b/>
          <w:color w:val="auto"/>
          <w:szCs w:val="28"/>
        </w:rPr>
      </w:pPr>
      <w:r w:rsidRPr="00ED64B9">
        <w:rPr>
          <w:rFonts w:ascii="Arial" w:hAnsi="Arial" w:cs="Arial"/>
          <w:b/>
          <w:bCs/>
          <w:color w:val="auto"/>
          <w:szCs w:val="28"/>
        </w:rPr>
        <w:t>РЕШЕНИЕ</w:t>
      </w:r>
    </w:p>
    <w:p w:rsidR="00C52BC0" w:rsidRPr="00ED64B9" w:rsidRDefault="00C52BC0" w:rsidP="00C52BC0">
      <w:pPr>
        <w:pStyle w:val="Default"/>
        <w:jc w:val="center"/>
        <w:rPr>
          <w:rFonts w:ascii="Arial" w:hAnsi="Arial" w:cs="Arial"/>
          <w:b/>
          <w:bCs/>
          <w:color w:val="auto"/>
          <w:szCs w:val="28"/>
        </w:rPr>
      </w:pPr>
      <w:r w:rsidRPr="00ED64B9">
        <w:rPr>
          <w:rFonts w:ascii="Arial" w:hAnsi="Arial" w:cs="Arial"/>
          <w:b/>
          <w:bCs/>
          <w:color w:val="auto"/>
          <w:szCs w:val="28"/>
        </w:rPr>
        <w:t>об отказе в предоставлении услуги</w:t>
      </w:r>
    </w:p>
    <w:p w:rsidR="009248F9" w:rsidRPr="009248F9" w:rsidRDefault="009248F9" w:rsidP="00C52BC0">
      <w:pPr>
        <w:pStyle w:val="Default"/>
        <w:jc w:val="center"/>
        <w:rPr>
          <w:rFonts w:ascii="Arial" w:hAnsi="Arial" w:cs="Arial"/>
          <w:color w:val="auto"/>
          <w:szCs w:val="28"/>
        </w:rPr>
      </w:pPr>
    </w:p>
    <w:p w:rsidR="00C52BC0" w:rsidRPr="009248F9" w:rsidRDefault="009248F9" w:rsidP="00C52BC0">
      <w:pPr>
        <w:pStyle w:val="Default"/>
        <w:jc w:val="center"/>
        <w:rPr>
          <w:rFonts w:ascii="Arial" w:hAnsi="Arial" w:cs="Arial"/>
          <w:color w:val="auto"/>
          <w:szCs w:val="23"/>
        </w:rPr>
      </w:pPr>
      <w:r w:rsidRPr="009248F9">
        <w:rPr>
          <w:rFonts w:ascii="Arial" w:hAnsi="Arial" w:cs="Arial"/>
          <w:color w:val="auto"/>
          <w:szCs w:val="28"/>
        </w:rPr>
        <w:t xml:space="preserve">№ </w:t>
      </w:r>
      <w:r w:rsidR="00C52BC0" w:rsidRPr="009248F9">
        <w:rPr>
          <w:rFonts w:ascii="Arial" w:hAnsi="Arial" w:cs="Arial"/>
          <w:color w:val="auto"/>
          <w:szCs w:val="28"/>
        </w:rPr>
        <w:t>____________</w:t>
      </w:r>
      <w:r w:rsidR="00C52BC0" w:rsidRPr="009248F9">
        <w:rPr>
          <w:rFonts w:ascii="Arial" w:hAnsi="Arial" w:cs="Arial"/>
          <w:color w:val="auto"/>
          <w:szCs w:val="23"/>
        </w:rPr>
        <w:t xml:space="preserve"> </w:t>
      </w:r>
      <w:r w:rsidR="00C52BC0" w:rsidRPr="009248F9">
        <w:rPr>
          <w:rFonts w:ascii="Arial" w:hAnsi="Arial" w:cs="Arial"/>
          <w:color w:val="auto"/>
          <w:szCs w:val="28"/>
        </w:rPr>
        <w:t>от</w:t>
      </w:r>
      <w:r w:rsidR="00C52BC0" w:rsidRPr="009248F9">
        <w:rPr>
          <w:rFonts w:ascii="Arial" w:hAnsi="Arial" w:cs="Arial"/>
          <w:color w:val="auto"/>
          <w:szCs w:val="23"/>
        </w:rPr>
        <w:t xml:space="preserve"> ________________</w:t>
      </w:r>
    </w:p>
    <w:p w:rsidR="00C52BC0" w:rsidRPr="009248F9" w:rsidRDefault="00C52BC0" w:rsidP="00C52BC0">
      <w:pPr>
        <w:pStyle w:val="Default"/>
        <w:jc w:val="center"/>
        <w:rPr>
          <w:rFonts w:ascii="Arial" w:hAnsi="Arial" w:cs="Arial"/>
          <w:color w:val="auto"/>
          <w:szCs w:val="23"/>
        </w:rPr>
      </w:pPr>
      <w:r w:rsidRPr="009248F9">
        <w:rPr>
          <w:rFonts w:ascii="Arial" w:hAnsi="Arial" w:cs="Arial"/>
          <w:color w:val="auto"/>
          <w:szCs w:val="23"/>
        </w:rPr>
        <w:t>.</w:t>
      </w:r>
    </w:p>
    <w:p w:rsidR="009248F9" w:rsidRPr="009248F9" w:rsidRDefault="00C52BC0" w:rsidP="00ED64B9">
      <w:r w:rsidRPr="009248F9">
        <w:t xml:space="preserve">На основании поступившего </w:t>
      </w:r>
      <w:r w:rsidRPr="009248F9">
        <w:rPr>
          <w:bCs/>
          <w:u w:val="single"/>
        </w:rPr>
        <w:t xml:space="preserve">уведомления о планируемом сносе объекта капитального строительства/ </w:t>
      </w:r>
      <w:r w:rsidR="00364A5B" w:rsidRPr="009248F9">
        <w:rPr>
          <w:bCs/>
          <w:u w:val="single"/>
        </w:rPr>
        <w:t xml:space="preserve">о </w:t>
      </w:r>
      <w:r w:rsidRPr="009248F9">
        <w:rPr>
          <w:bCs/>
          <w:u w:val="single"/>
        </w:rPr>
        <w:t>завершении сноса объекта капитального строительства</w:t>
      </w:r>
      <w:r w:rsidRPr="009248F9">
        <w:t>, зарегистрированного</w:t>
      </w:r>
      <w:r w:rsidR="009248F9" w:rsidRPr="009248F9">
        <w:t xml:space="preserve"> «</w:t>
      </w:r>
      <w:r w:rsidR="00364A5B" w:rsidRPr="009248F9">
        <w:t>____</w:t>
      </w:r>
      <w:r w:rsidR="009248F9" w:rsidRPr="009248F9">
        <w:t>»</w:t>
      </w:r>
      <w:r w:rsidR="00364A5B" w:rsidRPr="009248F9">
        <w:t xml:space="preserve"> </w:t>
      </w:r>
      <w:r w:rsidRPr="009248F9">
        <w:t>_</w:t>
      </w:r>
      <w:r w:rsidR="00364A5B" w:rsidRPr="009248F9">
        <w:t>_______ 20___г.</w:t>
      </w:r>
      <w:r w:rsidR="009248F9" w:rsidRPr="009248F9">
        <w:t xml:space="preserve"> № </w:t>
      </w:r>
      <w:r w:rsidRPr="009248F9">
        <w:t>____, принято решение об отказе в предоставлении услуги</w:t>
      </w:r>
      <w:r w:rsidR="00364A5B" w:rsidRPr="009248F9">
        <w:t xml:space="preserve"> на основании: _______</w:t>
      </w:r>
      <w:r w:rsidRPr="009248F9">
        <w:t>____________________________________________________</w:t>
      </w:r>
      <w:r w:rsidR="00ED64B9">
        <w:t>_____</w:t>
      </w:r>
      <w:r w:rsidRPr="009248F9">
        <w:t>_____,</w:t>
      </w:r>
    </w:p>
    <w:p w:rsidR="00C52BC0" w:rsidRPr="00ED64B9" w:rsidRDefault="00C52BC0" w:rsidP="00ED64B9">
      <w:pPr>
        <w:pStyle w:val="Default"/>
        <w:jc w:val="center"/>
        <w:rPr>
          <w:rFonts w:ascii="Arial" w:hAnsi="Arial" w:cs="Arial"/>
          <w:color w:val="auto"/>
          <w:sz w:val="20"/>
          <w:szCs w:val="20"/>
        </w:rPr>
      </w:pPr>
      <w:r w:rsidRPr="00ED64B9">
        <w:rPr>
          <w:rFonts w:ascii="Arial" w:hAnsi="Arial" w:cs="Arial"/>
          <w:color w:val="auto"/>
          <w:sz w:val="20"/>
          <w:szCs w:val="20"/>
        </w:rPr>
        <w:t>(указывается причина/причины отказа)</w:t>
      </w:r>
    </w:p>
    <w:p w:rsidR="00C52BC0" w:rsidRPr="009248F9" w:rsidRDefault="00C52BC0" w:rsidP="00C52BC0">
      <w:pPr>
        <w:pStyle w:val="Default"/>
        <w:jc w:val="both"/>
        <w:rPr>
          <w:rFonts w:ascii="Arial" w:hAnsi="Arial" w:cs="Arial"/>
          <w:color w:val="auto"/>
          <w:szCs w:val="28"/>
        </w:rPr>
      </w:pPr>
      <w:r w:rsidRPr="009248F9">
        <w:rPr>
          <w:rFonts w:ascii="Arial" w:hAnsi="Arial" w:cs="Arial"/>
          <w:color w:val="auto"/>
          <w:szCs w:val="28"/>
        </w:rPr>
        <w:t xml:space="preserve">Дополнительно информируем: </w:t>
      </w:r>
    </w:p>
    <w:p w:rsidR="00C52BC0" w:rsidRPr="009248F9" w:rsidRDefault="00C52BC0" w:rsidP="00C52BC0">
      <w:pPr>
        <w:pStyle w:val="Default"/>
        <w:jc w:val="both"/>
        <w:rPr>
          <w:rFonts w:ascii="Arial" w:hAnsi="Arial" w:cs="Arial"/>
          <w:color w:val="auto"/>
          <w:szCs w:val="28"/>
        </w:rPr>
      </w:pPr>
      <w:r w:rsidRPr="009248F9">
        <w:rPr>
          <w:rFonts w:ascii="Arial" w:hAnsi="Arial" w:cs="Arial"/>
          <w:color w:val="auto"/>
          <w:szCs w:val="28"/>
        </w:rPr>
        <w:t>______________________________________________________________</w:t>
      </w:r>
      <w:r w:rsidR="00ED64B9">
        <w:rPr>
          <w:rFonts w:ascii="Arial" w:hAnsi="Arial" w:cs="Arial"/>
          <w:color w:val="auto"/>
          <w:szCs w:val="28"/>
        </w:rPr>
        <w:t>____</w:t>
      </w:r>
      <w:r w:rsidRPr="009248F9">
        <w:rPr>
          <w:rFonts w:ascii="Arial" w:hAnsi="Arial" w:cs="Arial"/>
          <w:color w:val="auto"/>
          <w:szCs w:val="28"/>
        </w:rPr>
        <w:t>___.</w:t>
      </w:r>
    </w:p>
    <w:p w:rsidR="009248F9" w:rsidRPr="009248F9" w:rsidRDefault="00C52BC0" w:rsidP="00364A5B">
      <w:pPr>
        <w:pStyle w:val="Default"/>
        <w:ind w:firstLine="708"/>
        <w:jc w:val="both"/>
        <w:rPr>
          <w:rFonts w:ascii="Arial" w:hAnsi="Arial" w:cs="Arial"/>
          <w:color w:val="auto"/>
          <w:szCs w:val="28"/>
        </w:rPr>
      </w:pPr>
      <w:r w:rsidRPr="009248F9">
        <w:rPr>
          <w:rFonts w:ascii="Arial" w:hAnsi="Arial" w:cs="Arial"/>
          <w:color w:val="auto"/>
          <w:szCs w:val="28"/>
        </w:rPr>
        <w:t xml:space="preserve">Вы вправе повторно обратиться в </w:t>
      </w:r>
      <w:r w:rsidR="00CF190B" w:rsidRPr="009248F9">
        <w:rPr>
          <w:rFonts w:ascii="Arial" w:hAnsi="Arial" w:cs="Arial"/>
          <w:color w:val="auto"/>
          <w:szCs w:val="28"/>
        </w:rPr>
        <w:t>орган местного самоуправления</w:t>
      </w:r>
      <w:r w:rsidRPr="009248F9">
        <w:rPr>
          <w:rFonts w:ascii="Arial" w:hAnsi="Arial" w:cs="Arial"/>
          <w:color w:val="auto"/>
          <w:szCs w:val="28"/>
        </w:rPr>
        <w:t xml:space="preserve"> с заявлением о предоставлении услуги после устранения указанных нарушений. </w:t>
      </w:r>
    </w:p>
    <w:p w:rsidR="00C52BC0" w:rsidRPr="009248F9" w:rsidRDefault="00C52BC0" w:rsidP="00C52BC0">
      <w:pPr>
        <w:pStyle w:val="Default"/>
        <w:jc w:val="both"/>
        <w:rPr>
          <w:rFonts w:ascii="Arial" w:hAnsi="Arial" w:cs="Arial"/>
          <w:color w:val="auto"/>
          <w:szCs w:val="28"/>
        </w:rPr>
      </w:pPr>
      <w:r w:rsidRPr="009248F9">
        <w:rPr>
          <w:rFonts w:ascii="Arial" w:hAnsi="Arial" w:cs="Arial"/>
          <w:color w:val="auto"/>
          <w:szCs w:val="28"/>
        </w:rPr>
        <w:lastRenderedPageBreak/>
        <w:t xml:space="preserve">Данный отказ может быть обжалован в досудебном порядке путем направления жалобы в </w:t>
      </w:r>
      <w:r w:rsidR="00CF190B" w:rsidRPr="009248F9">
        <w:rPr>
          <w:rFonts w:ascii="Arial" w:hAnsi="Arial" w:cs="Arial"/>
          <w:color w:val="auto"/>
          <w:szCs w:val="28"/>
        </w:rPr>
        <w:t>орган местного самоуправления</w:t>
      </w:r>
      <w:r w:rsidRPr="009248F9">
        <w:rPr>
          <w:rFonts w:ascii="Arial" w:hAnsi="Arial" w:cs="Arial"/>
          <w:color w:val="auto"/>
          <w:szCs w:val="28"/>
        </w:rPr>
        <w:t>, а также в судебном порядке.</w:t>
      </w:r>
    </w:p>
    <w:tbl>
      <w:tblPr>
        <w:tblW w:w="10206" w:type="dxa"/>
        <w:tblLook w:val="04A0" w:firstRow="1" w:lastRow="0" w:firstColumn="1" w:lastColumn="0" w:noHBand="0" w:noVBand="1"/>
      </w:tblPr>
      <w:tblGrid>
        <w:gridCol w:w="5097"/>
        <w:gridCol w:w="5109"/>
      </w:tblGrid>
      <w:tr w:rsidR="00364A5B" w:rsidRPr="009248F9" w:rsidTr="008D74A0">
        <w:tc>
          <w:tcPr>
            <w:tcW w:w="5097" w:type="dxa"/>
            <w:shd w:val="clear" w:color="auto" w:fill="auto"/>
          </w:tcPr>
          <w:p w:rsidR="00364A5B" w:rsidRPr="009248F9" w:rsidRDefault="00364A5B" w:rsidP="008D74A0">
            <w:pPr>
              <w:contextualSpacing/>
              <w:jc w:val="center"/>
              <w:rPr>
                <w:rFonts w:cs="Arial"/>
                <w:bCs/>
                <w:szCs w:val="28"/>
              </w:rPr>
            </w:pPr>
            <w:r w:rsidRPr="009248F9">
              <w:rPr>
                <w:rFonts w:cs="Arial"/>
                <w:bCs/>
                <w:szCs w:val="28"/>
              </w:rPr>
              <w:t>___________________________</w:t>
            </w:r>
          </w:p>
          <w:p w:rsidR="00364A5B" w:rsidRPr="00ED64B9" w:rsidRDefault="00364A5B" w:rsidP="008D74A0">
            <w:pPr>
              <w:contextualSpacing/>
              <w:jc w:val="center"/>
              <w:rPr>
                <w:rFonts w:cs="Arial"/>
                <w:sz w:val="20"/>
                <w:szCs w:val="20"/>
              </w:rPr>
            </w:pPr>
            <w:r w:rsidRPr="00ED64B9">
              <w:rPr>
                <w:rFonts w:cs="Arial"/>
                <w:bCs/>
                <w:sz w:val="20"/>
                <w:szCs w:val="20"/>
              </w:rPr>
              <w:t>Ф.И.О. должность</w:t>
            </w:r>
            <w:r w:rsidR="009248F9" w:rsidRPr="00ED64B9">
              <w:rPr>
                <w:rFonts w:cs="Arial"/>
                <w:bCs/>
                <w:sz w:val="20"/>
                <w:szCs w:val="20"/>
              </w:rPr>
              <w:t xml:space="preserve"> </w:t>
            </w:r>
          </w:p>
        </w:tc>
        <w:tc>
          <w:tcPr>
            <w:tcW w:w="5109" w:type="dxa"/>
            <w:shd w:val="clear" w:color="auto" w:fill="auto"/>
          </w:tcPr>
          <w:p w:rsidR="00364A5B" w:rsidRPr="009248F9" w:rsidRDefault="00364A5B" w:rsidP="008D74A0">
            <w:pPr>
              <w:contextualSpacing/>
              <w:jc w:val="center"/>
              <w:rPr>
                <w:rFonts w:cs="Arial"/>
                <w:bCs/>
                <w:szCs w:val="28"/>
              </w:rPr>
            </w:pPr>
            <w:r w:rsidRPr="009248F9">
              <w:rPr>
                <w:rFonts w:cs="Arial"/>
                <w:bCs/>
                <w:szCs w:val="28"/>
              </w:rPr>
              <w:t>____________</w:t>
            </w:r>
          </w:p>
          <w:p w:rsidR="00364A5B" w:rsidRPr="00ED64B9" w:rsidRDefault="00364A5B" w:rsidP="008D74A0">
            <w:pPr>
              <w:contextualSpacing/>
              <w:jc w:val="center"/>
              <w:rPr>
                <w:rFonts w:cs="Arial"/>
                <w:sz w:val="20"/>
                <w:szCs w:val="20"/>
              </w:rPr>
            </w:pPr>
            <w:r w:rsidRPr="00ED64B9">
              <w:rPr>
                <w:rFonts w:cs="Arial"/>
                <w:sz w:val="20"/>
                <w:szCs w:val="20"/>
              </w:rPr>
              <w:t xml:space="preserve">Подпись </w:t>
            </w:r>
          </w:p>
        </w:tc>
      </w:tr>
    </w:tbl>
    <w:p w:rsidR="00C52BC0" w:rsidRPr="009248F9" w:rsidRDefault="00C52BC0" w:rsidP="00CF190B">
      <w:pPr>
        <w:pStyle w:val="Default"/>
        <w:rPr>
          <w:rFonts w:ascii="Arial" w:hAnsi="Arial" w:cs="Arial"/>
          <w:color w:val="auto"/>
          <w:szCs w:val="28"/>
        </w:rPr>
      </w:pPr>
    </w:p>
    <w:p w:rsidR="009248F9" w:rsidRPr="009248F9" w:rsidRDefault="009248F9">
      <w:pPr>
        <w:pStyle w:val="Default"/>
        <w:rPr>
          <w:rFonts w:ascii="Arial" w:hAnsi="Arial" w:cs="Arial"/>
          <w:color w:val="auto"/>
          <w:szCs w:val="28"/>
        </w:rPr>
      </w:pPr>
    </w:p>
    <w:sectPr w:rsidR="009248F9" w:rsidRPr="009248F9" w:rsidSect="003F2452">
      <w:headerReference w:type="even" r:id="rId76"/>
      <w:headerReference w:type="default" r:id="rId77"/>
      <w:footerReference w:type="even" r:id="rId78"/>
      <w:footerReference w:type="default" r:id="rId79"/>
      <w:headerReference w:type="first" r:id="rId80"/>
      <w:footerReference w:type="first" r:id="rId8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3A3" w:rsidRDefault="001553A3" w:rsidP="00B641D3">
      <w:r>
        <w:separator/>
      </w:r>
    </w:p>
  </w:endnote>
  <w:endnote w:type="continuationSeparator" w:id="0">
    <w:p w:rsidR="001553A3" w:rsidRDefault="001553A3" w:rsidP="00B64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font408">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3A3" w:rsidRDefault="001553A3" w:rsidP="00B641D3">
      <w:r>
        <w:separator/>
      </w:r>
    </w:p>
  </w:footnote>
  <w:footnote w:type="continuationSeparator" w:id="0">
    <w:p w:rsidR="001553A3" w:rsidRDefault="001553A3" w:rsidP="00B64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70" w:rsidRDefault="00B0217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254C"/>
    <w:multiLevelType w:val="multilevel"/>
    <w:tmpl w:val="8A9AD24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1D1E3A"/>
    <w:multiLevelType w:val="hybridMultilevel"/>
    <w:tmpl w:val="F55082FA"/>
    <w:lvl w:ilvl="0" w:tplc="78E2F086">
      <w:start w:val="1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695D3A"/>
    <w:multiLevelType w:val="multilevel"/>
    <w:tmpl w:val="6232B2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8875B3"/>
    <w:multiLevelType w:val="multilevel"/>
    <w:tmpl w:val="6232B2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B37F80"/>
    <w:multiLevelType w:val="multilevel"/>
    <w:tmpl w:val="2B7EC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8364D8"/>
    <w:multiLevelType w:val="hybridMultilevel"/>
    <w:tmpl w:val="CBBEB346"/>
    <w:lvl w:ilvl="0" w:tplc="99CCD018">
      <w:start w:val="44"/>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40C06A0"/>
    <w:multiLevelType w:val="hybridMultilevel"/>
    <w:tmpl w:val="24CE7426"/>
    <w:lvl w:ilvl="0" w:tplc="5E02C834">
      <w:start w:val="1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070B68"/>
    <w:multiLevelType w:val="multilevel"/>
    <w:tmpl w:val="8B3AD37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5007FC"/>
    <w:multiLevelType w:val="multilevel"/>
    <w:tmpl w:val="FA6A7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B4189A"/>
    <w:multiLevelType w:val="hybridMultilevel"/>
    <w:tmpl w:val="B936E94C"/>
    <w:lvl w:ilvl="0" w:tplc="9E14FD18">
      <w:start w:val="1"/>
      <w:numFmt w:val="upperRoman"/>
      <w:lvlText w:val="%1."/>
      <w:lvlJc w:val="righ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2A0236E7"/>
    <w:multiLevelType w:val="multilevel"/>
    <w:tmpl w:val="5D584C8A"/>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4F43DD"/>
    <w:multiLevelType w:val="hybridMultilevel"/>
    <w:tmpl w:val="0C2A06B8"/>
    <w:lvl w:ilvl="0" w:tplc="51800214">
      <w:start w:val="41"/>
      <w:numFmt w:val="decimal"/>
      <w:lvlText w:val="%1."/>
      <w:lvlJc w:val="left"/>
      <w:pPr>
        <w:ind w:left="1225" w:hanging="37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2" w15:restartNumberingAfterBreak="0">
    <w:nsid w:val="361041CE"/>
    <w:multiLevelType w:val="hybridMultilevel"/>
    <w:tmpl w:val="23EED23A"/>
    <w:lvl w:ilvl="0" w:tplc="523C454E">
      <w:start w:val="58"/>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7510F4"/>
    <w:multiLevelType w:val="multilevel"/>
    <w:tmpl w:val="195A1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986EF0"/>
    <w:multiLevelType w:val="hybridMultilevel"/>
    <w:tmpl w:val="BF4C6C76"/>
    <w:lvl w:ilvl="0" w:tplc="8D301458">
      <w:start w:val="39"/>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CA951F5"/>
    <w:multiLevelType w:val="hybridMultilevel"/>
    <w:tmpl w:val="AD6ED41E"/>
    <w:lvl w:ilvl="0" w:tplc="9E54A6C0">
      <w:start w:val="54"/>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3DC56BB5"/>
    <w:multiLevelType w:val="hybridMultilevel"/>
    <w:tmpl w:val="5510A6CA"/>
    <w:lvl w:ilvl="0" w:tplc="8B3CE636">
      <w:start w:val="2"/>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1662927"/>
    <w:multiLevelType w:val="hybridMultilevel"/>
    <w:tmpl w:val="3BA204AA"/>
    <w:lvl w:ilvl="0" w:tplc="F90004DE">
      <w:start w:val="48"/>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A9572ED"/>
    <w:multiLevelType w:val="multilevel"/>
    <w:tmpl w:val="8482124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A81DD3"/>
    <w:multiLevelType w:val="multilevel"/>
    <w:tmpl w:val="A82C1FD0"/>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AF71D1"/>
    <w:multiLevelType w:val="hybridMultilevel"/>
    <w:tmpl w:val="99E68DE2"/>
    <w:lvl w:ilvl="0" w:tplc="2222CEEA">
      <w:start w:val="40"/>
      <w:numFmt w:val="decimal"/>
      <w:lvlText w:val="%1."/>
      <w:lvlJc w:val="left"/>
      <w:pPr>
        <w:ind w:left="1225" w:hanging="375"/>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1" w15:restartNumberingAfterBreak="0">
    <w:nsid w:val="50BD3364"/>
    <w:multiLevelType w:val="hybridMultilevel"/>
    <w:tmpl w:val="63705628"/>
    <w:lvl w:ilvl="0" w:tplc="8D186C5C">
      <w:start w:val="27"/>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55E14DF4"/>
    <w:multiLevelType w:val="hybridMultilevel"/>
    <w:tmpl w:val="57443D32"/>
    <w:lvl w:ilvl="0" w:tplc="93025F2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6B7771A"/>
    <w:multiLevelType w:val="multilevel"/>
    <w:tmpl w:val="49E43A9E"/>
    <w:lvl w:ilvl="0">
      <w:start w:val="13"/>
      <w:numFmt w:val="decimal"/>
      <w:lvlText w:val="%1."/>
      <w:lvlJc w:val="left"/>
      <w:pPr>
        <w:ind w:left="735" w:hanging="375"/>
      </w:pPr>
      <w:rPr>
        <w:rFonts w:hint="default"/>
        <w:i w:val="0"/>
        <w:sz w:val="28"/>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6F40A6B"/>
    <w:multiLevelType w:val="hybridMultilevel"/>
    <w:tmpl w:val="AADE8E78"/>
    <w:lvl w:ilvl="0" w:tplc="04D847E6">
      <w:start w:val="44"/>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59414AE8"/>
    <w:multiLevelType w:val="multilevel"/>
    <w:tmpl w:val="B3D80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E2206D"/>
    <w:multiLevelType w:val="multilevel"/>
    <w:tmpl w:val="5D584C8A"/>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433354"/>
    <w:multiLevelType w:val="multilevel"/>
    <w:tmpl w:val="B22A99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FB5199"/>
    <w:multiLevelType w:val="hybridMultilevel"/>
    <w:tmpl w:val="81D66540"/>
    <w:lvl w:ilvl="0" w:tplc="EFDEACF4">
      <w:start w:val="1"/>
      <w:numFmt w:val="decimal"/>
      <w:lvlText w:val="%1)"/>
      <w:lvlJc w:val="left"/>
      <w:pPr>
        <w:ind w:left="840" w:hanging="360"/>
      </w:pPr>
      <w:rPr>
        <w:rFonts w:eastAsia="Calibri" w:hint="default"/>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9" w15:restartNumberingAfterBreak="0">
    <w:nsid w:val="6DF64F0E"/>
    <w:multiLevelType w:val="multilevel"/>
    <w:tmpl w:val="0510787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22E284D"/>
    <w:multiLevelType w:val="hybridMultilevel"/>
    <w:tmpl w:val="16D2FD14"/>
    <w:lvl w:ilvl="0" w:tplc="133EB71A">
      <w:start w:val="4"/>
      <w:numFmt w:val="upperRoman"/>
      <w:lvlText w:val="%1."/>
      <w:lvlJc w:val="left"/>
      <w:pPr>
        <w:ind w:left="1140" w:hanging="72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1" w15:restartNumberingAfterBreak="0">
    <w:nsid w:val="74052475"/>
    <w:multiLevelType w:val="multilevel"/>
    <w:tmpl w:val="A1B05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BD7C2B"/>
    <w:multiLevelType w:val="multilevel"/>
    <w:tmpl w:val="49E43A9E"/>
    <w:lvl w:ilvl="0">
      <w:start w:val="13"/>
      <w:numFmt w:val="decimal"/>
      <w:lvlText w:val="%1."/>
      <w:lvlJc w:val="left"/>
      <w:pPr>
        <w:ind w:left="735" w:hanging="375"/>
      </w:pPr>
      <w:rPr>
        <w:rFonts w:hint="default"/>
        <w:i w:val="0"/>
        <w:sz w:val="28"/>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E0C73D3"/>
    <w:multiLevelType w:val="hybridMultilevel"/>
    <w:tmpl w:val="E50EDE38"/>
    <w:lvl w:ilvl="0" w:tplc="2FA65890">
      <w:start w:val="3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7"/>
  </w:num>
  <w:num w:numId="3">
    <w:abstractNumId w:val="3"/>
  </w:num>
  <w:num w:numId="4">
    <w:abstractNumId w:val="9"/>
  </w:num>
  <w:num w:numId="5">
    <w:abstractNumId w:val="32"/>
  </w:num>
  <w:num w:numId="6">
    <w:abstractNumId w:val="16"/>
  </w:num>
  <w:num w:numId="7">
    <w:abstractNumId w:val="8"/>
  </w:num>
  <w:num w:numId="8">
    <w:abstractNumId w:val="13"/>
  </w:num>
  <w:num w:numId="9">
    <w:abstractNumId w:val="31"/>
  </w:num>
  <w:num w:numId="10">
    <w:abstractNumId w:val="29"/>
  </w:num>
  <w:num w:numId="11">
    <w:abstractNumId w:val="6"/>
  </w:num>
  <w:num w:numId="12">
    <w:abstractNumId w:val="23"/>
  </w:num>
  <w:num w:numId="13">
    <w:abstractNumId w:val="7"/>
  </w:num>
  <w:num w:numId="14">
    <w:abstractNumId w:val="0"/>
  </w:num>
  <w:num w:numId="15">
    <w:abstractNumId w:val="25"/>
  </w:num>
  <w:num w:numId="16">
    <w:abstractNumId w:val="21"/>
  </w:num>
  <w:num w:numId="17">
    <w:abstractNumId w:val="19"/>
  </w:num>
  <w:num w:numId="18">
    <w:abstractNumId w:val="26"/>
  </w:num>
  <w:num w:numId="19">
    <w:abstractNumId w:val="10"/>
  </w:num>
  <w:num w:numId="20">
    <w:abstractNumId w:val="33"/>
  </w:num>
  <w:num w:numId="21">
    <w:abstractNumId w:val="18"/>
  </w:num>
  <w:num w:numId="22">
    <w:abstractNumId w:val="17"/>
  </w:num>
  <w:num w:numId="23">
    <w:abstractNumId w:val="4"/>
  </w:num>
  <w:num w:numId="24">
    <w:abstractNumId w:val="30"/>
  </w:num>
  <w:num w:numId="25">
    <w:abstractNumId w:val="24"/>
  </w:num>
  <w:num w:numId="26">
    <w:abstractNumId w:val="15"/>
  </w:num>
  <w:num w:numId="27">
    <w:abstractNumId w:val="12"/>
  </w:num>
  <w:num w:numId="28">
    <w:abstractNumId w:val="5"/>
  </w:num>
  <w:num w:numId="29">
    <w:abstractNumId w:val="1"/>
  </w:num>
  <w:num w:numId="30">
    <w:abstractNumId w:val="14"/>
  </w:num>
  <w:num w:numId="31">
    <w:abstractNumId w:val="20"/>
  </w:num>
  <w:num w:numId="32">
    <w:abstractNumId w:val="11"/>
  </w:num>
  <w:num w:numId="33">
    <w:abstractNumId w:val="28"/>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742"/>
    <w:rsid w:val="00004BF1"/>
    <w:rsid w:val="00024DC5"/>
    <w:rsid w:val="00043415"/>
    <w:rsid w:val="000565EE"/>
    <w:rsid w:val="00060AF7"/>
    <w:rsid w:val="000A2E2C"/>
    <w:rsid w:val="000E37A8"/>
    <w:rsid w:val="001016DB"/>
    <w:rsid w:val="00122CA3"/>
    <w:rsid w:val="001340DE"/>
    <w:rsid w:val="001342E5"/>
    <w:rsid w:val="0013633B"/>
    <w:rsid w:val="00137E92"/>
    <w:rsid w:val="00140F18"/>
    <w:rsid w:val="00145FFD"/>
    <w:rsid w:val="001553A3"/>
    <w:rsid w:val="00174878"/>
    <w:rsid w:val="00177625"/>
    <w:rsid w:val="00181DDE"/>
    <w:rsid w:val="001A2D20"/>
    <w:rsid w:val="001B5365"/>
    <w:rsid w:val="001E34AD"/>
    <w:rsid w:val="001E6B4E"/>
    <w:rsid w:val="001F374D"/>
    <w:rsid w:val="002016C5"/>
    <w:rsid w:val="0020580D"/>
    <w:rsid w:val="00212D70"/>
    <w:rsid w:val="00213A6F"/>
    <w:rsid w:val="00217942"/>
    <w:rsid w:val="002204F3"/>
    <w:rsid w:val="0024282E"/>
    <w:rsid w:val="00243742"/>
    <w:rsid w:val="002518AA"/>
    <w:rsid w:val="00272431"/>
    <w:rsid w:val="00295AD5"/>
    <w:rsid w:val="002A1FE7"/>
    <w:rsid w:val="002C4167"/>
    <w:rsid w:val="002D2384"/>
    <w:rsid w:val="002F4874"/>
    <w:rsid w:val="003067BA"/>
    <w:rsid w:val="0031136A"/>
    <w:rsid w:val="00311AE2"/>
    <w:rsid w:val="00311CA3"/>
    <w:rsid w:val="00327E8D"/>
    <w:rsid w:val="00335399"/>
    <w:rsid w:val="0034610F"/>
    <w:rsid w:val="0034628C"/>
    <w:rsid w:val="00347BAA"/>
    <w:rsid w:val="00364A5B"/>
    <w:rsid w:val="00381F82"/>
    <w:rsid w:val="00383424"/>
    <w:rsid w:val="003A0AA6"/>
    <w:rsid w:val="003B7722"/>
    <w:rsid w:val="003F2452"/>
    <w:rsid w:val="003F2B7E"/>
    <w:rsid w:val="00410E64"/>
    <w:rsid w:val="004116F9"/>
    <w:rsid w:val="00411742"/>
    <w:rsid w:val="004226C4"/>
    <w:rsid w:val="00426574"/>
    <w:rsid w:val="00432CBF"/>
    <w:rsid w:val="004427DE"/>
    <w:rsid w:val="00443962"/>
    <w:rsid w:val="00462FAF"/>
    <w:rsid w:val="00463D96"/>
    <w:rsid w:val="004821C4"/>
    <w:rsid w:val="004B2B6B"/>
    <w:rsid w:val="004D04E0"/>
    <w:rsid w:val="004F6034"/>
    <w:rsid w:val="005314BA"/>
    <w:rsid w:val="00535CD4"/>
    <w:rsid w:val="00537266"/>
    <w:rsid w:val="00574A1E"/>
    <w:rsid w:val="005C6F65"/>
    <w:rsid w:val="005F2644"/>
    <w:rsid w:val="00602EBD"/>
    <w:rsid w:val="00607017"/>
    <w:rsid w:val="00614455"/>
    <w:rsid w:val="00664FEA"/>
    <w:rsid w:val="00672E1A"/>
    <w:rsid w:val="0068658E"/>
    <w:rsid w:val="00690FFC"/>
    <w:rsid w:val="006A05C3"/>
    <w:rsid w:val="006D378F"/>
    <w:rsid w:val="006F73F4"/>
    <w:rsid w:val="00720629"/>
    <w:rsid w:val="00751451"/>
    <w:rsid w:val="00751DE6"/>
    <w:rsid w:val="007613B9"/>
    <w:rsid w:val="00771B09"/>
    <w:rsid w:val="00773BA9"/>
    <w:rsid w:val="00774498"/>
    <w:rsid w:val="00786421"/>
    <w:rsid w:val="007B790C"/>
    <w:rsid w:val="007D0C3A"/>
    <w:rsid w:val="007D0FEA"/>
    <w:rsid w:val="007D2171"/>
    <w:rsid w:val="007D21E2"/>
    <w:rsid w:val="007E629C"/>
    <w:rsid w:val="007E6A49"/>
    <w:rsid w:val="00803260"/>
    <w:rsid w:val="00813938"/>
    <w:rsid w:val="00886738"/>
    <w:rsid w:val="008A5A54"/>
    <w:rsid w:val="008A65B8"/>
    <w:rsid w:val="008A7049"/>
    <w:rsid w:val="008C0DB2"/>
    <w:rsid w:val="008C1AC5"/>
    <w:rsid w:val="008D13F4"/>
    <w:rsid w:val="008D74A0"/>
    <w:rsid w:val="008D757B"/>
    <w:rsid w:val="008E346D"/>
    <w:rsid w:val="008E579D"/>
    <w:rsid w:val="008E580D"/>
    <w:rsid w:val="0092217A"/>
    <w:rsid w:val="009248F9"/>
    <w:rsid w:val="009753BD"/>
    <w:rsid w:val="00993EFC"/>
    <w:rsid w:val="009B0001"/>
    <w:rsid w:val="009B1935"/>
    <w:rsid w:val="009E45FC"/>
    <w:rsid w:val="00A16827"/>
    <w:rsid w:val="00A635E1"/>
    <w:rsid w:val="00A77C75"/>
    <w:rsid w:val="00A82EF5"/>
    <w:rsid w:val="00A9073B"/>
    <w:rsid w:val="00A95BEE"/>
    <w:rsid w:val="00AC04CA"/>
    <w:rsid w:val="00AC0A4B"/>
    <w:rsid w:val="00AC6549"/>
    <w:rsid w:val="00AD76B7"/>
    <w:rsid w:val="00AE06A7"/>
    <w:rsid w:val="00AE57BA"/>
    <w:rsid w:val="00B02170"/>
    <w:rsid w:val="00B02971"/>
    <w:rsid w:val="00B06F54"/>
    <w:rsid w:val="00B14A9D"/>
    <w:rsid w:val="00B14FFA"/>
    <w:rsid w:val="00B17479"/>
    <w:rsid w:val="00B2321E"/>
    <w:rsid w:val="00B34034"/>
    <w:rsid w:val="00B452B4"/>
    <w:rsid w:val="00B46FA9"/>
    <w:rsid w:val="00B54D58"/>
    <w:rsid w:val="00B571D7"/>
    <w:rsid w:val="00B641D3"/>
    <w:rsid w:val="00B71AF2"/>
    <w:rsid w:val="00BA1710"/>
    <w:rsid w:val="00BA3569"/>
    <w:rsid w:val="00C006B7"/>
    <w:rsid w:val="00C041E3"/>
    <w:rsid w:val="00C114A2"/>
    <w:rsid w:val="00C11A76"/>
    <w:rsid w:val="00C11A91"/>
    <w:rsid w:val="00C14963"/>
    <w:rsid w:val="00C22FD9"/>
    <w:rsid w:val="00C2677C"/>
    <w:rsid w:val="00C50A47"/>
    <w:rsid w:val="00C52BC0"/>
    <w:rsid w:val="00C632BB"/>
    <w:rsid w:val="00C6387F"/>
    <w:rsid w:val="00C74C70"/>
    <w:rsid w:val="00C77A0C"/>
    <w:rsid w:val="00C802EF"/>
    <w:rsid w:val="00C81368"/>
    <w:rsid w:val="00CA6CCA"/>
    <w:rsid w:val="00CB6726"/>
    <w:rsid w:val="00CD50A6"/>
    <w:rsid w:val="00CE5F02"/>
    <w:rsid w:val="00CF190B"/>
    <w:rsid w:val="00D14C37"/>
    <w:rsid w:val="00D40064"/>
    <w:rsid w:val="00D401B7"/>
    <w:rsid w:val="00D55481"/>
    <w:rsid w:val="00D5603F"/>
    <w:rsid w:val="00D6356B"/>
    <w:rsid w:val="00D93BE9"/>
    <w:rsid w:val="00DA669C"/>
    <w:rsid w:val="00DC7F20"/>
    <w:rsid w:val="00DE591C"/>
    <w:rsid w:val="00E00BFD"/>
    <w:rsid w:val="00E037CA"/>
    <w:rsid w:val="00E15DE5"/>
    <w:rsid w:val="00E31632"/>
    <w:rsid w:val="00E45E32"/>
    <w:rsid w:val="00E667A6"/>
    <w:rsid w:val="00E66A6A"/>
    <w:rsid w:val="00EB7622"/>
    <w:rsid w:val="00ED1AF8"/>
    <w:rsid w:val="00ED64B9"/>
    <w:rsid w:val="00EE45E8"/>
    <w:rsid w:val="00EE4628"/>
    <w:rsid w:val="00EF3D00"/>
    <w:rsid w:val="00EF49E1"/>
    <w:rsid w:val="00F14118"/>
    <w:rsid w:val="00F14C4A"/>
    <w:rsid w:val="00F32726"/>
    <w:rsid w:val="00F41E73"/>
    <w:rsid w:val="00F41EA8"/>
    <w:rsid w:val="00F51E32"/>
    <w:rsid w:val="00F8673A"/>
    <w:rsid w:val="00F90FA2"/>
    <w:rsid w:val="00F91392"/>
    <w:rsid w:val="00F9247B"/>
    <w:rsid w:val="00F965EF"/>
    <w:rsid w:val="00FB2431"/>
    <w:rsid w:val="00FB4CC2"/>
    <w:rsid w:val="00FF421F"/>
    <w:rsid w:val="00FF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F97417"/>
  <w15:chartTrackingRefBased/>
  <w15:docId w15:val="{DF1B1AEE-548B-4986-860D-FC80D2D1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B02170"/>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B02170"/>
    <w:pPr>
      <w:jc w:val="center"/>
      <w:outlineLvl w:val="0"/>
    </w:pPr>
    <w:rPr>
      <w:rFonts w:cs="Arial"/>
      <w:b/>
      <w:bCs/>
      <w:kern w:val="32"/>
      <w:sz w:val="32"/>
      <w:szCs w:val="32"/>
    </w:rPr>
  </w:style>
  <w:style w:type="paragraph" w:styleId="2">
    <w:name w:val="heading 2"/>
    <w:aliases w:val="!Разделы документа"/>
    <w:basedOn w:val="a"/>
    <w:link w:val="20"/>
    <w:qFormat/>
    <w:rsid w:val="00B02170"/>
    <w:pPr>
      <w:jc w:val="center"/>
      <w:outlineLvl w:val="1"/>
    </w:pPr>
    <w:rPr>
      <w:rFonts w:cs="Arial"/>
      <w:b/>
      <w:bCs/>
      <w:iCs/>
      <w:sz w:val="30"/>
      <w:szCs w:val="28"/>
    </w:rPr>
  </w:style>
  <w:style w:type="paragraph" w:styleId="3">
    <w:name w:val="heading 3"/>
    <w:aliases w:val="!Главы документа"/>
    <w:basedOn w:val="a"/>
    <w:link w:val="30"/>
    <w:qFormat/>
    <w:rsid w:val="00B02170"/>
    <w:pPr>
      <w:outlineLvl w:val="2"/>
    </w:pPr>
    <w:rPr>
      <w:rFonts w:cs="Arial"/>
      <w:b/>
      <w:bCs/>
      <w:sz w:val="28"/>
      <w:szCs w:val="26"/>
    </w:rPr>
  </w:style>
  <w:style w:type="paragraph" w:styleId="4">
    <w:name w:val="heading 4"/>
    <w:aliases w:val="!Параграфы/Статьи документа"/>
    <w:basedOn w:val="a"/>
    <w:link w:val="40"/>
    <w:qFormat/>
    <w:rsid w:val="00B02170"/>
    <w:pPr>
      <w:outlineLvl w:val="3"/>
    </w:pPr>
    <w:rPr>
      <w:b/>
      <w:bCs/>
      <w:sz w:val="26"/>
      <w:szCs w:val="28"/>
    </w:rPr>
  </w:style>
  <w:style w:type="paragraph" w:styleId="5">
    <w:name w:val="heading 5"/>
    <w:basedOn w:val="a"/>
    <w:link w:val="50"/>
    <w:uiPriority w:val="9"/>
    <w:qFormat/>
    <w:rsid w:val="00E31632"/>
    <w:pPr>
      <w:spacing w:before="100" w:beforeAutospacing="1" w:after="100" w:afterAutospacing="1"/>
      <w:ind w:firstLine="0"/>
      <w:jc w:val="left"/>
      <w:outlineLvl w:val="4"/>
    </w:pPr>
    <w:rPr>
      <w:rFonts w:ascii="Times New Roman" w:hAnsi="Times New Roman"/>
      <w:b/>
      <w:bCs/>
      <w:sz w:val="20"/>
      <w:szCs w:val="20"/>
    </w:rPr>
  </w:style>
  <w:style w:type="character" w:default="1" w:styleId="a0">
    <w:name w:val="Default Paragraph Font"/>
    <w:semiHidden/>
    <w:rsid w:val="00B02170"/>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B02170"/>
  </w:style>
  <w:style w:type="character" w:customStyle="1" w:styleId="21">
    <w:name w:val="Основной текст (2)_"/>
    <w:link w:val="22"/>
    <w:rsid w:val="00243742"/>
    <w:rPr>
      <w:rFonts w:ascii="Times New Roman" w:eastAsia="Times New Roman" w:hAnsi="Times New Roman" w:cs="Times New Roman"/>
      <w:sz w:val="26"/>
      <w:szCs w:val="26"/>
      <w:shd w:val="clear" w:color="auto" w:fill="FFFFFF"/>
    </w:rPr>
  </w:style>
  <w:style w:type="character" w:customStyle="1" w:styleId="214pt">
    <w:name w:val="Основной текст (2) + 14 pt;Полужирный"/>
    <w:rsid w:val="0024374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243742"/>
    <w:pPr>
      <w:widowControl w:val="0"/>
      <w:shd w:val="clear" w:color="auto" w:fill="FFFFFF"/>
      <w:spacing w:before="520" w:line="360" w:lineRule="exact"/>
      <w:ind w:firstLine="0"/>
    </w:pPr>
    <w:rPr>
      <w:rFonts w:ascii="Times New Roman" w:hAnsi="Times New Roman"/>
      <w:sz w:val="26"/>
      <w:szCs w:val="26"/>
      <w:lang w:eastAsia="en-US"/>
    </w:rPr>
  </w:style>
  <w:style w:type="character" w:styleId="a3">
    <w:name w:val="Hyperlink"/>
    <w:rsid w:val="00B02170"/>
    <w:rPr>
      <w:color w:val="0000FF"/>
      <w:u w:val="none"/>
    </w:rPr>
  </w:style>
  <w:style w:type="paragraph" w:styleId="a4">
    <w:name w:val="List Paragraph"/>
    <w:basedOn w:val="a"/>
    <w:link w:val="a5"/>
    <w:uiPriority w:val="34"/>
    <w:qFormat/>
    <w:rsid w:val="004427DE"/>
    <w:pPr>
      <w:ind w:left="720"/>
      <w:contextualSpacing/>
    </w:pPr>
  </w:style>
  <w:style w:type="character" w:customStyle="1" w:styleId="a6">
    <w:name w:val="Основной текст_"/>
    <w:link w:val="23"/>
    <w:rsid w:val="00F14C4A"/>
    <w:rPr>
      <w:sz w:val="26"/>
      <w:szCs w:val="26"/>
      <w:shd w:val="clear" w:color="auto" w:fill="FFFFFF"/>
    </w:rPr>
  </w:style>
  <w:style w:type="paragraph" w:customStyle="1" w:styleId="23">
    <w:name w:val="Основной текст2"/>
    <w:basedOn w:val="a"/>
    <w:link w:val="a6"/>
    <w:rsid w:val="00F14C4A"/>
    <w:pPr>
      <w:widowControl w:val="0"/>
      <w:shd w:val="clear" w:color="auto" w:fill="FFFFFF"/>
      <w:spacing w:line="0" w:lineRule="atLeast"/>
      <w:ind w:hanging="1680"/>
      <w:jc w:val="left"/>
    </w:pPr>
    <w:rPr>
      <w:rFonts w:ascii="Calibri" w:eastAsia="Calibri" w:hAnsi="Calibri"/>
      <w:sz w:val="26"/>
      <w:szCs w:val="26"/>
      <w:lang w:eastAsia="en-US"/>
    </w:rPr>
  </w:style>
  <w:style w:type="paragraph" w:customStyle="1" w:styleId="ConsPlusNormal">
    <w:name w:val="ConsPlusNormal"/>
    <w:link w:val="ConsPlusNormal0"/>
    <w:rsid w:val="0017762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177625"/>
    <w:rPr>
      <w:rFonts w:ascii="Arial" w:eastAsia="Times New Roman" w:hAnsi="Arial" w:cs="Arial"/>
      <w:sz w:val="20"/>
      <w:szCs w:val="20"/>
      <w:lang w:eastAsia="ru-RU"/>
    </w:rPr>
  </w:style>
  <w:style w:type="character" w:customStyle="1" w:styleId="a5">
    <w:name w:val="Абзац списка Знак"/>
    <w:link w:val="a4"/>
    <w:uiPriority w:val="34"/>
    <w:locked/>
    <w:rsid w:val="002F4874"/>
    <w:rPr>
      <w:rFonts w:ascii="Arial" w:eastAsia="Times New Roman" w:hAnsi="Arial" w:cs="Times New Roman"/>
      <w:sz w:val="24"/>
      <w:szCs w:val="24"/>
      <w:lang w:eastAsia="ru-RU"/>
    </w:rPr>
  </w:style>
  <w:style w:type="character" w:styleId="a7">
    <w:name w:val="Strong"/>
    <w:qFormat/>
    <w:rsid w:val="002F4874"/>
    <w:rPr>
      <w:b/>
      <w:bCs/>
    </w:rPr>
  </w:style>
  <w:style w:type="paragraph" w:styleId="a8">
    <w:name w:val="Balloon Text"/>
    <w:basedOn w:val="a"/>
    <w:link w:val="a9"/>
    <w:uiPriority w:val="99"/>
    <w:semiHidden/>
    <w:unhideWhenUsed/>
    <w:rsid w:val="00FB2431"/>
    <w:rPr>
      <w:rFonts w:ascii="Tahoma" w:hAnsi="Tahoma" w:cs="Tahoma"/>
      <w:sz w:val="16"/>
      <w:szCs w:val="16"/>
    </w:rPr>
  </w:style>
  <w:style w:type="character" w:customStyle="1" w:styleId="a9">
    <w:name w:val="Текст выноски Знак"/>
    <w:link w:val="a8"/>
    <w:uiPriority w:val="99"/>
    <w:semiHidden/>
    <w:rsid w:val="00FB2431"/>
    <w:rPr>
      <w:rFonts w:ascii="Tahoma" w:eastAsia="Times New Roman" w:hAnsi="Tahoma" w:cs="Tahoma"/>
      <w:sz w:val="16"/>
      <w:szCs w:val="16"/>
      <w:lang w:eastAsia="ru-RU"/>
    </w:rPr>
  </w:style>
  <w:style w:type="paragraph" w:customStyle="1" w:styleId="Default">
    <w:name w:val="Default"/>
    <w:rsid w:val="00C52BC0"/>
    <w:pPr>
      <w:autoSpaceDE w:val="0"/>
      <w:autoSpaceDN w:val="0"/>
      <w:adjustRightInd w:val="0"/>
    </w:pPr>
    <w:rPr>
      <w:rFonts w:ascii="Times New Roman" w:hAnsi="Times New Roman"/>
      <w:color w:val="000000"/>
      <w:sz w:val="24"/>
      <w:szCs w:val="24"/>
    </w:rPr>
  </w:style>
  <w:style w:type="paragraph" w:customStyle="1" w:styleId="Title">
    <w:name w:val="Title!Название НПА"/>
    <w:basedOn w:val="a"/>
    <w:rsid w:val="00B02170"/>
    <w:pPr>
      <w:spacing w:before="240" w:after="60"/>
      <w:jc w:val="center"/>
      <w:outlineLvl w:val="0"/>
    </w:pPr>
    <w:rPr>
      <w:rFonts w:cs="Arial"/>
      <w:b/>
      <w:bCs/>
      <w:kern w:val="28"/>
      <w:sz w:val="32"/>
      <w:szCs w:val="32"/>
    </w:rPr>
  </w:style>
  <w:style w:type="paragraph" w:styleId="aa">
    <w:name w:val="Body Text"/>
    <w:basedOn w:val="a"/>
    <w:link w:val="ab"/>
    <w:uiPriority w:val="99"/>
    <w:unhideWhenUsed/>
    <w:rsid w:val="00607017"/>
    <w:pPr>
      <w:spacing w:after="120"/>
    </w:pPr>
    <w:rPr>
      <w:lang w:val="x-none" w:eastAsia="x-none"/>
    </w:rPr>
  </w:style>
  <w:style w:type="character" w:customStyle="1" w:styleId="ab">
    <w:name w:val="Основной текст Знак"/>
    <w:link w:val="aa"/>
    <w:uiPriority w:val="99"/>
    <w:rsid w:val="00607017"/>
    <w:rPr>
      <w:rFonts w:ascii="Arial" w:eastAsia="Times New Roman" w:hAnsi="Arial" w:cs="Times New Roman"/>
      <w:sz w:val="24"/>
      <w:szCs w:val="24"/>
      <w:lang w:val="x-none" w:eastAsia="x-none"/>
    </w:rPr>
  </w:style>
  <w:style w:type="paragraph" w:customStyle="1" w:styleId="ac">
    <w:name w:val="БланкАДМ"/>
    <w:basedOn w:val="a"/>
    <w:rsid w:val="00607017"/>
    <w:pPr>
      <w:widowControl w:val="0"/>
      <w:ind w:firstLine="720"/>
      <w:jc w:val="left"/>
    </w:pPr>
    <w:rPr>
      <w:rFonts w:ascii="Times New Roman" w:hAnsi="Times New Roman"/>
      <w:sz w:val="28"/>
      <w:szCs w:val="20"/>
    </w:rPr>
  </w:style>
  <w:style w:type="character" w:customStyle="1" w:styleId="50">
    <w:name w:val="Заголовок 5 Знак"/>
    <w:link w:val="5"/>
    <w:uiPriority w:val="9"/>
    <w:rsid w:val="00E31632"/>
    <w:rPr>
      <w:rFonts w:ascii="Times New Roman" w:eastAsia="Times New Roman" w:hAnsi="Times New Roman" w:cs="Times New Roman"/>
      <w:b/>
      <w:bCs/>
      <w:sz w:val="20"/>
      <w:szCs w:val="20"/>
      <w:lang w:eastAsia="ru-RU"/>
    </w:rPr>
  </w:style>
  <w:style w:type="table" w:styleId="ad">
    <w:name w:val="Table Grid"/>
    <w:basedOn w:val="a1"/>
    <w:uiPriority w:val="59"/>
    <w:rsid w:val="00A168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A16827"/>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A16827"/>
    <w:pPr>
      <w:widowControl w:val="0"/>
      <w:shd w:val="clear" w:color="auto" w:fill="FFFFFF"/>
      <w:spacing w:before="320" w:after="320" w:line="310" w:lineRule="exact"/>
      <w:ind w:firstLine="0"/>
      <w:jc w:val="left"/>
      <w:outlineLvl w:val="0"/>
    </w:pPr>
    <w:rPr>
      <w:rFonts w:ascii="Times New Roman" w:hAnsi="Times New Roman"/>
      <w:b/>
      <w:bCs/>
      <w:sz w:val="28"/>
      <w:szCs w:val="28"/>
      <w:lang w:eastAsia="en-US"/>
    </w:rPr>
  </w:style>
  <w:style w:type="character" w:customStyle="1" w:styleId="9">
    <w:name w:val="Основной текст (9)_"/>
    <w:link w:val="90"/>
    <w:locked/>
    <w:rsid w:val="00A16827"/>
    <w:rPr>
      <w:rFonts w:ascii="Times New Roman" w:eastAsia="Times New Roman" w:hAnsi="Times New Roman" w:cs="Times New Roman"/>
      <w:sz w:val="20"/>
      <w:szCs w:val="20"/>
      <w:shd w:val="clear" w:color="auto" w:fill="FFFFFF"/>
    </w:rPr>
  </w:style>
  <w:style w:type="paragraph" w:customStyle="1" w:styleId="90">
    <w:name w:val="Основной текст (9)"/>
    <w:basedOn w:val="a"/>
    <w:link w:val="9"/>
    <w:rsid w:val="00A16827"/>
    <w:pPr>
      <w:widowControl w:val="0"/>
      <w:shd w:val="clear" w:color="auto" w:fill="FFFFFF"/>
      <w:spacing w:after="280" w:line="240" w:lineRule="exact"/>
      <w:ind w:firstLine="0"/>
      <w:jc w:val="center"/>
    </w:pPr>
    <w:rPr>
      <w:rFonts w:ascii="Times New Roman" w:hAnsi="Times New Roman"/>
      <w:sz w:val="20"/>
      <w:szCs w:val="20"/>
      <w:lang w:eastAsia="en-US"/>
    </w:rPr>
  </w:style>
  <w:style w:type="character" w:customStyle="1" w:styleId="13pt">
    <w:name w:val="Заголовок №1 + Интервал 3 pt"/>
    <w:rsid w:val="00A16827"/>
    <w:rPr>
      <w:rFonts w:ascii="Times New Roman" w:eastAsia="Times New Roman" w:hAnsi="Times New Roman" w:cs="Times New Roman"/>
      <w:b/>
      <w:bCs/>
      <w:color w:val="000000"/>
      <w:spacing w:val="70"/>
      <w:w w:val="100"/>
      <w:position w:val="0"/>
      <w:sz w:val="28"/>
      <w:szCs w:val="28"/>
      <w:shd w:val="clear" w:color="auto" w:fill="FFFFFF"/>
      <w:lang w:val="ru-RU" w:eastAsia="ru-RU" w:bidi="ru-RU"/>
    </w:rPr>
  </w:style>
  <w:style w:type="character" w:customStyle="1" w:styleId="29pt">
    <w:name w:val="Основной текст (2) + 9 pt"/>
    <w:aliases w:val="Полужирный,Курсив,Основной текст (2) + 11,5 pt"/>
    <w:rsid w:val="00A16827"/>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17">
    <w:name w:val="Основной текст (17)_"/>
    <w:link w:val="170"/>
    <w:locked/>
    <w:rsid w:val="00A16827"/>
    <w:rPr>
      <w:rFonts w:ascii="Times New Roman" w:eastAsia="Times New Roman" w:hAnsi="Times New Roman" w:cs="Times New Roman"/>
      <w:i/>
      <w:iCs/>
      <w:sz w:val="28"/>
      <w:szCs w:val="28"/>
      <w:shd w:val="clear" w:color="auto" w:fill="FFFFFF"/>
    </w:rPr>
  </w:style>
  <w:style w:type="paragraph" w:customStyle="1" w:styleId="170">
    <w:name w:val="Основной текст (17)"/>
    <w:basedOn w:val="a"/>
    <w:link w:val="17"/>
    <w:rsid w:val="00A16827"/>
    <w:pPr>
      <w:widowControl w:val="0"/>
      <w:shd w:val="clear" w:color="auto" w:fill="FFFFFF"/>
      <w:spacing w:before="320" w:line="322" w:lineRule="exact"/>
      <w:ind w:firstLine="0"/>
    </w:pPr>
    <w:rPr>
      <w:rFonts w:ascii="Times New Roman" w:hAnsi="Times New Roman"/>
      <w:i/>
      <w:iCs/>
      <w:sz w:val="28"/>
      <w:szCs w:val="28"/>
      <w:lang w:eastAsia="en-US"/>
    </w:rPr>
  </w:style>
  <w:style w:type="character" w:customStyle="1" w:styleId="212pt">
    <w:name w:val="Основной текст (2) + 12 pt"/>
    <w:rsid w:val="00A1682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33pt">
    <w:name w:val="Основной текст (3) + Интервал 3 pt"/>
    <w:rsid w:val="00A16827"/>
    <w:rPr>
      <w:rFonts w:ascii="Times New Roman" w:eastAsia="Times New Roman" w:hAnsi="Times New Roman" w:cs="Times New Roman" w:hint="default"/>
      <w:b/>
      <w:bCs/>
      <w:i w:val="0"/>
      <w:iCs w:val="0"/>
      <w:smallCaps w:val="0"/>
      <w:strike w:val="0"/>
      <w:dstrike w:val="0"/>
      <w:color w:val="000000"/>
      <w:spacing w:val="70"/>
      <w:w w:val="100"/>
      <w:position w:val="0"/>
      <w:sz w:val="28"/>
      <w:szCs w:val="28"/>
      <w:u w:val="none"/>
      <w:effect w:val="none"/>
      <w:lang w:val="ru-RU" w:eastAsia="ru-RU" w:bidi="ru-RU"/>
    </w:rPr>
  </w:style>
  <w:style w:type="paragraph" w:customStyle="1" w:styleId="formattext">
    <w:name w:val="formattext"/>
    <w:basedOn w:val="a"/>
    <w:rsid w:val="0034610F"/>
    <w:pPr>
      <w:spacing w:before="100" w:beforeAutospacing="1" w:after="100" w:afterAutospacing="1"/>
      <w:ind w:firstLine="0"/>
      <w:jc w:val="left"/>
    </w:pPr>
    <w:rPr>
      <w:rFonts w:ascii="Times New Roman" w:hAnsi="Times New Roman"/>
    </w:rPr>
  </w:style>
  <w:style w:type="character" w:customStyle="1" w:styleId="10">
    <w:name w:val="Заголовок 1 Знак"/>
    <w:aliases w:val="!Части документа Знак"/>
    <w:link w:val="1"/>
    <w:rsid w:val="00CF190B"/>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9248F9"/>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9248F9"/>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9248F9"/>
    <w:rPr>
      <w:rFonts w:ascii="Arial" w:eastAsia="Times New Roman" w:hAnsi="Arial"/>
      <w:b/>
      <w:bCs/>
      <w:sz w:val="26"/>
      <w:szCs w:val="28"/>
    </w:rPr>
  </w:style>
  <w:style w:type="character" w:styleId="HTML">
    <w:name w:val="HTML Variable"/>
    <w:aliases w:val="!Ссылки в документе"/>
    <w:rsid w:val="00B02170"/>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B02170"/>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9248F9"/>
    <w:rPr>
      <w:rFonts w:ascii="Courier" w:eastAsia="Times New Roman" w:hAnsi="Courier"/>
      <w:sz w:val="22"/>
    </w:rPr>
  </w:style>
  <w:style w:type="paragraph" w:customStyle="1" w:styleId="Application">
    <w:name w:val="Application!Приложение"/>
    <w:rsid w:val="00B02170"/>
    <w:pPr>
      <w:spacing w:before="120" w:after="120"/>
      <w:jc w:val="right"/>
    </w:pPr>
    <w:rPr>
      <w:rFonts w:ascii="Arial" w:eastAsia="Times New Roman" w:hAnsi="Arial" w:cs="Arial"/>
      <w:b/>
      <w:bCs/>
      <w:kern w:val="28"/>
      <w:sz w:val="32"/>
      <w:szCs w:val="32"/>
    </w:rPr>
  </w:style>
  <w:style w:type="paragraph" w:customStyle="1" w:styleId="Table">
    <w:name w:val="Table!Таблица"/>
    <w:rsid w:val="00B02170"/>
    <w:rPr>
      <w:rFonts w:ascii="Arial" w:eastAsia="Times New Roman" w:hAnsi="Arial" w:cs="Arial"/>
      <w:bCs/>
      <w:kern w:val="28"/>
      <w:sz w:val="24"/>
      <w:szCs w:val="32"/>
    </w:rPr>
  </w:style>
  <w:style w:type="paragraph" w:customStyle="1" w:styleId="Table0">
    <w:name w:val="Table!"/>
    <w:next w:val="Table"/>
    <w:rsid w:val="00B02170"/>
    <w:pPr>
      <w:jc w:val="center"/>
    </w:pPr>
    <w:rPr>
      <w:rFonts w:ascii="Arial" w:eastAsia="Times New Roman" w:hAnsi="Arial" w:cs="Arial"/>
      <w:b/>
      <w:bCs/>
      <w:kern w:val="28"/>
      <w:sz w:val="24"/>
      <w:szCs w:val="32"/>
    </w:rPr>
  </w:style>
  <w:style w:type="character" w:styleId="af0">
    <w:name w:val="FollowedHyperlink"/>
    <w:uiPriority w:val="99"/>
    <w:semiHidden/>
    <w:unhideWhenUsed/>
    <w:rsid w:val="00311CA3"/>
    <w:rPr>
      <w:color w:val="800080"/>
      <w:u w:val="single"/>
    </w:rPr>
  </w:style>
  <w:style w:type="paragraph" w:styleId="af1">
    <w:name w:val="header"/>
    <w:basedOn w:val="a"/>
    <w:link w:val="af2"/>
    <w:uiPriority w:val="99"/>
    <w:unhideWhenUsed/>
    <w:rsid w:val="00B641D3"/>
    <w:pPr>
      <w:tabs>
        <w:tab w:val="center" w:pos="4677"/>
        <w:tab w:val="right" w:pos="9355"/>
      </w:tabs>
    </w:pPr>
  </w:style>
  <w:style w:type="character" w:customStyle="1" w:styleId="af2">
    <w:name w:val="Верхний колонтитул Знак"/>
    <w:link w:val="af1"/>
    <w:uiPriority w:val="99"/>
    <w:rsid w:val="00B641D3"/>
    <w:rPr>
      <w:rFonts w:ascii="Arial" w:eastAsia="Times New Roman" w:hAnsi="Arial"/>
      <w:sz w:val="24"/>
      <w:szCs w:val="24"/>
    </w:rPr>
  </w:style>
  <w:style w:type="paragraph" w:styleId="af3">
    <w:name w:val="footer"/>
    <w:basedOn w:val="a"/>
    <w:link w:val="af4"/>
    <w:uiPriority w:val="99"/>
    <w:unhideWhenUsed/>
    <w:rsid w:val="00B641D3"/>
    <w:pPr>
      <w:tabs>
        <w:tab w:val="center" w:pos="4677"/>
        <w:tab w:val="right" w:pos="9355"/>
      </w:tabs>
    </w:pPr>
  </w:style>
  <w:style w:type="character" w:customStyle="1" w:styleId="af4">
    <w:name w:val="Нижний колонтитул Знак"/>
    <w:link w:val="af3"/>
    <w:uiPriority w:val="99"/>
    <w:rsid w:val="00B641D3"/>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2412">
      <w:bodyDiv w:val="1"/>
      <w:marLeft w:val="0"/>
      <w:marRight w:val="0"/>
      <w:marTop w:val="0"/>
      <w:marBottom w:val="0"/>
      <w:divBdr>
        <w:top w:val="none" w:sz="0" w:space="0" w:color="auto"/>
        <w:left w:val="none" w:sz="0" w:space="0" w:color="auto"/>
        <w:bottom w:val="none" w:sz="0" w:space="0" w:color="auto"/>
        <w:right w:val="none" w:sz="0" w:space="0" w:color="auto"/>
      </w:divBdr>
    </w:div>
    <w:div w:id="720520777">
      <w:bodyDiv w:val="1"/>
      <w:marLeft w:val="0"/>
      <w:marRight w:val="0"/>
      <w:marTop w:val="0"/>
      <w:marBottom w:val="0"/>
      <w:divBdr>
        <w:top w:val="none" w:sz="0" w:space="0" w:color="auto"/>
        <w:left w:val="none" w:sz="0" w:space="0" w:color="auto"/>
        <w:bottom w:val="none" w:sz="0" w:space="0" w:color="auto"/>
        <w:right w:val="none" w:sz="0" w:space="0" w:color="auto"/>
      </w:divBdr>
    </w:div>
    <w:div w:id="842359035">
      <w:bodyDiv w:val="1"/>
      <w:marLeft w:val="0"/>
      <w:marRight w:val="0"/>
      <w:marTop w:val="0"/>
      <w:marBottom w:val="0"/>
      <w:divBdr>
        <w:top w:val="none" w:sz="0" w:space="0" w:color="auto"/>
        <w:left w:val="none" w:sz="0" w:space="0" w:color="auto"/>
        <w:bottom w:val="none" w:sz="0" w:space="0" w:color="auto"/>
        <w:right w:val="none" w:sz="0" w:space="0" w:color="auto"/>
      </w:divBdr>
    </w:div>
    <w:div w:id="1355185189">
      <w:bodyDiv w:val="1"/>
      <w:marLeft w:val="0"/>
      <w:marRight w:val="0"/>
      <w:marTop w:val="0"/>
      <w:marBottom w:val="0"/>
      <w:divBdr>
        <w:top w:val="none" w:sz="0" w:space="0" w:color="auto"/>
        <w:left w:val="none" w:sz="0" w:space="0" w:color="auto"/>
        <w:bottom w:val="none" w:sz="0" w:space="0" w:color="auto"/>
        <w:right w:val="none" w:sz="0" w:space="0" w:color="auto"/>
      </w:divBdr>
    </w:div>
    <w:div w:id="1684042040">
      <w:bodyDiv w:val="1"/>
      <w:marLeft w:val="0"/>
      <w:marRight w:val="0"/>
      <w:marTop w:val="0"/>
      <w:marBottom w:val="0"/>
      <w:divBdr>
        <w:top w:val="none" w:sz="0" w:space="0" w:color="auto"/>
        <w:left w:val="none" w:sz="0" w:space="0" w:color="auto"/>
        <w:bottom w:val="none" w:sz="0" w:space="0" w:color="auto"/>
        <w:right w:val="none" w:sz="0" w:space="0" w:color="auto"/>
      </w:divBdr>
    </w:div>
    <w:div w:id="178010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387507c3-b80d-4c0d-9291-8cdc81673f2b.html" TargetMode="External"/><Relationship Id="rId18" Type="http://schemas.openxmlformats.org/officeDocument/2006/relationships/hyperlink" Target="file:///\\12.10.10.10\content\act\22f3af66-a00a-4a78-8f50-06c0388b5d0f.doc" TargetMode="External"/><Relationship Id="rId26" Type="http://schemas.openxmlformats.org/officeDocument/2006/relationships/hyperlink" Target="file:///\\12.10.10.10\..\..\..\..\..\..\content\act\bba0bfb1-06c7-4e50-a8d3-fe1045784bf1.html" TargetMode="External"/><Relationship Id="rId39" Type="http://schemas.openxmlformats.org/officeDocument/2006/relationships/hyperlink" Target="file:///\\12.10.10.10\content\act\22f3af66-a00a-4a78-8f50-06c0388b5d0f.doc" TargetMode="External"/><Relationship Id="rId21" Type="http://schemas.openxmlformats.org/officeDocument/2006/relationships/hyperlink" Target="file:///\\12.10.10.10\content\act\22f3af66-a00a-4a78-8f50-06c0388b5d0f.doc" TargetMode="External"/><Relationship Id="rId34" Type="http://schemas.openxmlformats.org/officeDocument/2006/relationships/hyperlink" Target="file:///\\12.10.10.10\..\..\..\..\..\..\content\act\387507c3-b80d-4c0d-9291-8cdc81673f2b.html" TargetMode="External"/><Relationship Id="rId42" Type="http://schemas.openxmlformats.org/officeDocument/2006/relationships/hyperlink" Target="file:///\\12.10.10.10\content\act\22f3af66-a00a-4a78-8f50-06c0388b5d0f.doc" TargetMode="External"/><Relationship Id="rId47" Type="http://schemas.openxmlformats.org/officeDocument/2006/relationships/hyperlink" Target="file:///\\12.10.10.10\..\..\..\..\..\..\content\act\387507c3-b80d-4c0d-9291-8cdc81673f2b.html" TargetMode="External"/><Relationship Id="rId50" Type="http://schemas.openxmlformats.org/officeDocument/2006/relationships/hyperlink" Target="file:///\\12.10.10.10\..\..\..\..\..\..\content\act\387507c3-b80d-4c0d-9291-8cdc81673f2b.html" TargetMode="External"/><Relationship Id="rId55" Type="http://schemas.openxmlformats.org/officeDocument/2006/relationships/hyperlink" Target="file:///\\12.10.10.10\content\act\22f3af66-a00a-4a78-8f50-06c0388b5d0f.doc" TargetMode="External"/><Relationship Id="rId63" Type="http://schemas.openxmlformats.org/officeDocument/2006/relationships/hyperlink" Target="file:///\\12.10.10.10\content\act\22f3af66-a00a-4a78-8f50-06c0388b5d0f.doc" TargetMode="External"/><Relationship Id="rId68" Type="http://schemas.openxmlformats.org/officeDocument/2006/relationships/hyperlink" Target="file:///\\12.10.10.10\..\..\..\..\..\..\content\act\6dea523d-5cc0-4382-9d87-13badc4440af.docx"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file:///\\12.10.10.10\..\..\..\..\..\..\content\act\14f79f23-26a1-4aac-9064-101f96742a57.html" TargetMode="External"/><Relationship Id="rId2" Type="http://schemas.openxmlformats.org/officeDocument/2006/relationships/numbering" Target="numbering.xml"/><Relationship Id="rId16" Type="http://schemas.openxmlformats.org/officeDocument/2006/relationships/hyperlink" Target="file:///\\12.10.10.10\content\act\b3ab255d-b67d-406c-91a6-50126bc77747.doc" TargetMode="External"/><Relationship Id="rId29" Type="http://schemas.openxmlformats.org/officeDocument/2006/relationships/hyperlink" Target="file:///\\12.10.10.10\..\..\..\..\..\..\content\act\03cf0fb8-17d5-46f6-a5ec-d1642676534b.html" TargetMode="External"/><Relationship Id="rId11" Type="http://schemas.openxmlformats.org/officeDocument/2006/relationships/hyperlink" Target="file:///\\12.10.10.10\content\act\0aeda6ac-9333-4fc7-ad8e-4673046bf2f7.doc" TargetMode="External"/><Relationship Id="rId24" Type="http://schemas.openxmlformats.org/officeDocument/2006/relationships/hyperlink" Target="file:///\\12.10.10.10\content\act\22f3af66-a00a-4a78-8f50-06c0388b5d0f.doc" TargetMode="External"/><Relationship Id="rId32" Type="http://schemas.openxmlformats.org/officeDocument/2006/relationships/hyperlink" Target="file:///\\12.10.10.10\..\..\..\..\..\..\content\act\0c72b950-3f29-4185-a8a1-0ac3a4e7c5e4.html" TargetMode="External"/><Relationship Id="rId37" Type="http://schemas.openxmlformats.org/officeDocument/2006/relationships/hyperlink" Target="file:///\\12.10.10.10\..\..\..\..\..\..\content\act\0c72b950-3f29-4185-a8a1-0ac3a4e7c5e4.html" TargetMode="External"/><Relationship Id="rId40" Type="http://schemas.openxmlformats.org/officeDocument/2006/relationships/hyperlink" Target="file:///\\12.10.10.10\..\..\..\..\..\..\content\act\bba0bfb1-06c7-4e50-a8d3-fe1045784bf1.html" TargetMode="External"/><Relationship Id="rId45" Type="http://schemas.openxmlformats.org/officeDocument/2006/relationships/hyperlink" Target="file:///\\12.10.10.10\content\act\22f3af66-a00a-4a78-8f50-06c0388b5d0f.doc" TargetMode="External"/><Relationship Id="rId53" Type="http://schemas.openxmlformats.org/officeDocument/2006/relationships/hyperlink" Target="file:///\\12.10.10.10\content\act\22f3af66-a00a-4a78-8f50-06c0388b5d0f.doc" TargetMode="External"/><Relationship Id="rId58" Type="http://schemas.openxmlformats.org/officeDocument/2006/relationships/hyperlink" Target="file:///\\12.10.10.10\content\act\22f3af66-a00a-4a78-8f50-06c0388b5d0f.doc" TargetMode="External"/><Relationship Id="rId66" Type="http://schemas.openxmlformats.org/officeDocument/2006/relationships/hyperlink" Target="file:///\\12.10.10.10\content\act\22f3af66-a00a-4a78-8f50-06c0388b5d0f.doc" TargetMode="External"/><Relationship Id="rId74" Type="http://schemas.openxmlformats.org/officeDocument/2006/relationships/hyperlink" Target="file:///\\12.10.10.10\content\act\b3ab255d-b67d-406c-91a6-50126bc77747.doc"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file:///\\12.10.10.10\content\act\22f3af66-a00a-4a78-8f50-06c0388b5d0f.doc" TargetMode="External"/><Relationship Id="rId82" Type="http://schemas.openxmlformats.org/officeDocument/2006/relationships/fontTable" Target="fontTable.xml"/><Relationship Id="rId10" Type="http://schemas.openxmlformats.org/officeDocument/2006/relationships/hyperlink" Target="file:///\\12.10.10.10\content\act\b3ab255d-b67d-406c-91a6-50126bc77747.doc" TargetMode="External"/><Relationship Id="rId19" Type="http://schemas.openxmlformats.org/officeDocument/2006/relationships/hyperlink" Target="file:///\\12.10.10.10\content\act\22f3af66-a00a-4a78-8f50-06c0388b5d0f.doc" TargetMode="External"/><Relationship Id="rId31" Type="http://schemas.openxmlformats.org/officeDocument/2006/relationships/hyperlink" Target="file:///\\12.10.10.10\content\act\b3ab255d-b67d-406c-91a6-50126bc77747.doc" TargetMode="External"/><Relationship Id="rId44" Type="http://schemas.openxmlformats.org/officeDocument/2006/relationships/hyperlink" Target="file:///C:\content\act\0aeda6ac-9333-4fc7-ad8e-4673046bf2f7.doc" TargetMode="External"/><Relationship Id="rId52" Type="http://schemas.openxmlformats.org/officeDocument/2006/relationships/hyperlink" Target="file:///\\12.10.10.10\content\act\b3ab255d-b67d-406c-91a6-50126bc77747.doc" TargetMode="External"/><Relationship Id="rId60" Type="http://schemas.openxmlformats.org/officeDocument/2006/relationships/hyperlink" Target="file:///\\12.10.10.10\..\..\..\..\..\..\content\act\18fa49ed-eae5-4a91-a0f9-81eb6912d9d3.html" TargetMode="External"/><Relationship Id="rId65" Type="http://schemas.openxmlformats.org/officeDocument/2006/relationships/hyperlink" Target="file:///\\12.10.10.10\content\act\22f3af66-a00a-4a78-8f50-06c0388b5d0f.doc" TargetMode="External"/><Relationship Id="rId73" Type="http://schemas.openxmlformats.org/officeDocument/2006/relationships/hyperlink" Target="file:///\\12.10.10.10\content\act\b3ab255d-b67d-406c-91a6-50126bc77747.doc"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12.10.10.10\content\act\22f3af66-a00a-4a78-8f50-06c0388b5d0f.doc" TargetMode="External"/><Relationship Id="rId14" Type="http://schemas.openxmlformats.org/officeDocument/2006/relationships/hyperlink" Target="file:///\\12.10.10.10\..\..\..\..\..\..\content\act\96e20c02-1b12-465a-b64c-24aa92270007.html" TargetMode="External"/><Relationship Id="rId22" Type="http://schemas.openxmlformats.org/officeDocument/2006/relationships/hyperlink" Target="file:///C:\content\act\0aeda6ac-9333-4fc7-ad8e-4673046bf2f7.doc" TargetMode="External"/><Relationship Id="rId27" Type="http://schemas.openxmlformats.org/officeDocument/2006/relationships/hyperlink" Target="file:///\\12.10.10.10\..\..\..\..\..\..\content\act\bba0bfb1-06c7-4e50-a8d3-fe1045784bf1.html" TargetMode="External"/><Relationship Id="rId30" Type="http://schemas.openxmlformats.org/officeDocument/2006/relationships/hyperlink" Target="file:///C:\content\act\1cb53c64-5eb3-4d30-a7eb-a23a26a0e6e9.docx" TargetMode="External"/><Relationship Id="rId35" Type="http://schemas.openxmlformats.org/officeDocument/2006/relationships/hyperlink" Target="file:///\\12.10.10.10\..\..\..\..\..\..\content\act\387507c3-b80d-4c0d-9291-8cdc81673f2b.html" TargetMode="External"/><Relationship Id="rId43" Type="http://schemas.openxmlformats.org/officeDocument/2006/relationships/hyperlink" Target="file:///C:\content\act\0aeda6ac-9333-4fc7-ad8e-4673046bf2f7.doc" TargetMode="External"/><Relationship Id="rId48" Type="http://schemas.openxmlformats.org/officeDocument/2006/relationships/hyperlink" Target="file:///\\12.10.10.10\..\..\..\..\..\..\content\act\387507c3-b80d-4c0d-9291-8cdc81673f2b.html" TargetMode="External"/><Relationship Id="rId56" Type="http://schemas.openxmlformats.org/officeDocument/2006/relationships/hyperlink" Target="file:///\\12.10.10.10\content\act\b3ab255d-b67d-406c-91a6-50126bc77747.doc" TargetMode="External"/><Relationship Id="rId64" Type="http://schemas.openxmlformats.org/officeDocument/2006/relationships/hyperlink" Target="file:///\\12.10.10.10\content\act\22f3af66-a00a-4a78-8f50-06c0388b5d0f.doc" TargetMode="External"/><Relationship Id="rId69" Type="http://schemas.openxmlformats.org/officeDocument/2006/relationships/hyperlink" Target="file:///\\12.10.10.10\..\..\..\..\..\..\content\act\6dea523d-5cc0-4382-9d87-13badc4440af.docx" TargetMode="External"/><Relationship Id="rId77" Type="http://schemas.openxmlformats.org/officeDocument/2006/relationships/header" Target="header2.xml"/><Relationship Id="rId8" Type="http://schemas.openxmlformats.org/officeDocument/2006/relationships/hyperlink" Target="file:///\\12.10.10.10\..\..\..\..\..\..\content\act\6dea523d-5cc0-4382-9d87-13badc4440af.docx" TargetMode="External"/><Relationship Id="rId51" Type="http://schemas.openxmlformats.org/officeDocument/2006/relationships/hyperlink" Target="file:///\\12.10.10.10\..\..\..\..\..\..\content\act\387507c3-b80d-4c0d-9291-8cdc81673f2b.html" TargetMode="External"/><Relationship Id="rId72" Type="http://schemas.openxmlformats.org/officeDocument/2006/relationships/hyperlink" Target="file:///C:\content\act\0aeda6ac-9333-4fc7-ad8e-4673046bf2f7.doc" TargetMode="External"/><Relationship Id="rId80"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file:///C:\content\act\1cb53c64-5eb3-4d30-a7eb-a23a26a0e6e9.docx" TargetMode="External"/><Relationship Id="rId17" Type="http://schemas.openxmlformats.org/officeDocument/2006/relationships/hyperlink" Target="file:///C:\content\act\0aeda6ac-9333-4fc7-ad8e-4673046bf2f7.doc" TargetMode="External"/><Relationship Id="rId25" Type="http://schemas.openxmlformats.org/officeDocument/2006/relationships/hyperlink" Target="file:///C:\content\act\0aeda6ac-9333-4fc7-ad8e-4673046bf2f7.doc" TargetMode="External"/><Relationship Id="rId33" Type="http://schemas.openxmlformats.org/officeDocument/2006/relationships/hyperlink" Target="file:///\\12.10.10.10\..\..\..\..\..\..\content\act\0c72b950-3f29-4185-a8a1-0ac3a4e7c5e4.html" TargetMode="External"/><Relationship Id="rId38" Type="http://schemas.openxmlformats.org/officeDocument/2006/relationships/hyperlink" Target="file:///\\12.10.10.10\content\act\22f3af66-a00a-4a78-8f50-06c0388b5d0f.doc" TargetMode="External"/><Relationship Id="rId46" Type="http://schemas.openxmlformats.org/officeDocument/2006/relationships/hyperlink" Target="file:///C:\content\act\0aeda6ac-9333-4fc7-ad8e-4673046bf2f7.doc" TargetMode="External"/><Relationship Id="rId59" Type="http://schemas.openxmlformats.org/officeDocument/2006/relationships/hyperlink" Target="file:///\\12.10.10.10\..\..\..\..\..\..\content\act\03cf0fb8-17d5-46f6-a5ec-d1642676534b.html" TargetMode="External"/><Relationship Id="rId67" Type="http://schemas.openxmlformats.org/officeDocument/2006/relationships/hyperlink" Target="file:///\\12.10.10.10\content\act\22f3af66-a00a-4a78-8f50-06c0388b5d0f.doc" TargetMode="External"/><Relationship Id="rId20" Type="http://schemas.openxmlformats.org/officeDocument/2006/relationships/hyperlink" Target="file:///\\12.10.10.10\content\act\22f3af66-a00a-4a78-8f50-06c0388b5d0f.doc" TargetMode="External"/><Relationship Id="rId41" Type="http://schemas.openxmlformats.org/officeDocument/2006/relationships/hyperlink" Target="file:///\\12.10.10.10\..\..\..\..\..\..\content\act\bba0bfb1-06c7-4e50-a8d3-fe1045784bf1.html" TargetMode="External"/><Relationship Id="rId54" Type="http://schemas.openxmlformats.org/officeDocument/2006/relationships/hyperlink" Target="file:///C:\content\act\0aeda6ac-9333-4fc7-ad8e-4673046bf2f7.doc" TargetMode="External"/><Relationship Id="rId62" Type="http://schemas.openxmlformats.org/officeDocument/2006/relationships/hyperlink" Target="file:///\\12.10.10.10\content\act\22f3af66-a00a-4a78-8f50-06c0388b5d0f.doc" TargetMode="External"/><Relationship Id="rId70" Type="http://schemas.openxmlformats.org/officeDocument/2006/relationships/hyperlink" Target="file:///\\12.10.10.10\..\..\..\..\..\..\content\act\bba0bfb1-06c7-4e50-a8d3-fe1045784bf1.html" TargetMode="External"/><Relationship Id="rId75" Type="http://schemas.openxmlformats.org/officeDocument/2006/relationships/hyperlink" Target="file:///C:\content\act\0aeda6ac-9333-4fc7-ad8e-4673046bf2f7.doc"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bba0bfb1-06c7-4e50-a8d3-fe1045784bf1.html" TargetMode="External"/><Relationship Id="rId23" Type="http://schemas.openxmlformats.org/officeDocument/2006/relationships/hyperlink" Target="file:///\\12.10.10.10\content\act\22f3af66-a00a-4a78-8f50-06c0388b5d0f.doc" TargetMode="External"/><Relationship Id="rId28" Type="http://schemas.openxmlformats.org/officeDocument/2006/relationships/hyperlink" Target="file:///\\12.10.10.10\..\..\..\..\..\..\content\act\cd0f7e47-48e9-4653-9f12-14cbbd55446e.doc" TargetMode="External"/><Relationship Id="rId36" Type="http://schemas.openxmlformats.org/officeDocument/2006/relationships/hyperlink" Target="file:///\\12.10.10.10\..\..\..\..\..\..\content\act\0c72b950-3f29-4185-a8a1-0ac3a4e7c5e4.html" TargetMode="External"/><Relationship Id="rId49" Type="http://schemas.openxmlformats.org/officeDocument/2006/relationships/hyperlink" Target="file:///C:\content\act\0aeda6ac-9333-4fc7-ad8e-4673046bf2f7.doc" TargetMode="External"/><Relationship Id="rId57" Type="http://schemas.openxmlformats.org/officeDocument/2006/relationships/hyperlink" Target="file:///\\12.10.10.10\content\act\22f3af66-a00a-4a78-8f50-06c0388b5d0f.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065EA-ADA8-4A09-BBC5-A47166A56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27</Pages>
  <Words>15023</Words>
  <Characters>85635</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100458</CharactersWithSpaces>
  <SharedDoc>false</SharedDoc>
  <HLinks>
    <vt:vector size="396" baseType="variant">
      <vt:variant>
        <vt:i4>1376334</vt:i4>
      </vt:variant>
      <vt:variant>
        <vt:i4>195</vt:i4>
      </vt:variant>
      <vt:variant>
        <vt:i4>0</vt:i4>
      </vt:variant>
      <vt:variant>
        <vt:i4>5</vt:i4>
      </vt:variant>
      <vt:variant>
        <vt:lpwstr>../../../../../../../../content/act/0aeda6ac-9333-4fc7-ad8e-4673046bf2f7.doc</vt:lpwstr>
      </vt:variant>
      <vt:variant>
        <vt:lpwstr/>
      </vt:variant>
      <vt:variant>
        <vt:i4>3407893</vt:i4>
      </vt:variant>
      <vt:variant>
        <vt:i4>192</vt:i4>
      </vt:variant>
      <vt:variant>
        <vt:i4>0</vt:i4>
      </vt:variant>
      <vt:variant>
        <vt:i4>5</vt:i4>
      </vt:variant>
      <vt:variant>
        <vt:lpwstr>\\12.10.10.10\content\act\b3ab255d-b67d-406c-91a6-50126bc77747.doc</vt:lpwstr>
      </vt:variant>
      <vt:variant>
        <vt:lpwstr/>
      </vt:variant>
      <vt:variant>
        <vt:i4>3407893</vt:i4>
      </vt:variant>
      <vt:variant>
        <vt:i4>189</vt:i4>
      </vt:variant>
      <vt:variant>
        <vt:i4>0</vt:i4>
      </vt:variant>
      <vt:variant>
        <vt:i4>5</vt:i4>
      </vt:variant>
      <vt:variant>
        <vt:lpwstr>\\12.10.10.10\content\act\b3ab255d-b67d-406c-91a6-50126bc77747.doc</vt:lpwstr>
      </vt:variant>
      <vt:variant>
        <vt:lpwstr/>
      </vt:variant>
      <vt:variant>
        <vt:i4>1376334</vt:i4>
      </vt:variant>
      <vt:variant>
        <vt:i4>186</vt:i4>
      </vt:variant>
      <vt:variant>
        <vt:i4>0</vt:i4>
      </vt:variant>
      <vt:variant>
        <vt:i4>5</vt:i4>
      </vt:variant>
      <vt:variant>
        <vt:lpwstr>../../../../../../../../content/act/0aeda6ac-9333-4fc7-ad8e-4673046bf2f7.doc</vt:lpwstr>
      </vt:variant>
      <vt:variant>
        <vt:lpwstr/>
      </vt:variant>
      <vt:variant>
        <vt:i4>6881360</vt:i4>
      </vt:variant>
      <vt:variant>
        <vt:i4>183</vt:i4>
      </vt:variant>
      <vt:variant>
        <vt:i4>0</vt:i4>
      </vt:variant>
      <vt:variant>
        <vt:i4>5</vt:i4>
      </vt:variant>
      <vt:variant>
        <vt:lpwstr>\\12.10.10.10\..\..\..\..\..\..\content\act\14f79f23-26a1-4aac-9064-101f96742a57.html</vt:lpwstr>
      </vt:variant>
      <vt:variant>
        <vt:lpwstr/>
      </vt:variant>
      <vt:variant>
        <vt:i4>7209053</vt:i4>
      </vt:variant>
      <vt:variant>
        <vt:i4>180</vt:i4>
      </vt:variant>
      <vt:variant>
        <vt:i4>0</vt:i4>
      </vt:variant>
      <vt:variant>
        <vt:i4>5</vt:i4>
      </vt:variant>
      <vt:variant>
        <vt:lpwstr>\\12.10.10.10\..\..\..\..\..\..\content\act\bba0bfb1-06c7-4e50-a8d3-fe1045784bf1.html</vt:lpwstr>
      </vt:variant>
      <vt:variant>
        <vt:lpwstr/>
      </vt:variant>
      <vt:variant>
        <vt:i4>3604551</vt:i4>
      </vt:variant>
      <vt:variant>
        <vt:i4>177</vt:i4>
      </vt:variant>
      <vt:variant>
        <vt:i4>0</vt:i4>
      </vt:variant>
      <vt:variant>
        <vt:i4>5</vt:i4>
      </vt:variant>
      <vt:variant>
        <vt:lpwstr>\\12.10.10.10\..\..\..\..\..\..\content\act\6dea523d-5cc0-4382-9d87-13badc4440af.docx</vt:lpwstr>
      </vt:variant>
      <vt:variant>
        <vt:lpwstr/>
      </vt:variant>
      <vt:variant>
        <vt:i4>3604551</vt:i4>
      </vt:variant>
      <vt:variant>
        <vt:i4>174</vt:i4>
      </vt:variant>
      <vt:variant>
        <vt:i4>0</vt:i4>
      </vt:variant>
      <vt:variant>
        <vt:i4>5</vt:i4>
      </vt:variant>
      <vt:variant>
        <vt:lpwstr>\\12.10.10.10\..\..\..\..\..\..\content\act\6dea523d-5cc0-4382-9d87-13badc4440af.docx</vt:lpwstr>
      </vt:variant>
      <vt:variant>
        <vt:lpwstr/>
      </vt:variant>
      <vt:variant>
        <vt:i4>3604558</vt:i4>
      </vt:variant>
      <vt:variant>
        <vt:i4>171</vt:i4>
      </vt:variant>
      <vt:variant>
        <vt:i4>0</vt:i4>
      </vt:variant>
      <vt:variant>
        <vt:i4>5</vt:i4>
      </vt:variant>
      <vt:variant>
        <vt:lpwstr>\\12.10.10.10\content\act\22f3af66-a00a-4a78-8f50-06c0388b5d0f.doc</vt:lpwstr>
      </vt:variant>
      <vt:variant>
        <vt:lpwstr/>
      </vt:variant>
      <vt:variant>
        <vt:i4>3604558</vt:i4>
      </vt:variant>
      <vt:variant>
        <vt:i4>168</vt:i4>
      </vt:variant>
      <vt:variant>
        <vt:i4>0</vt:i4>
      </vt:variant>
      <vt:variant>
        <vt:i4>5</vt:i4>
      </vt:variant>
      <vt:variant>
        <vt:lpwstr>\\12.10.10.10\content\act\22f3af66-a00a-4a78-8f50-06c0388b5d0f.doc</vt:lpwstr>
      </vt:variant>
      <vt:variant>
        <vt:lpwstr/>
      </vt:variant>
      <vt:variant>
        <vt:i4>3604558</vt:i4>
      </vt:variant>
      <vt:variant>
        <vt:i4>165</vt:i4>
      </vt:variant>
      <vt:variant>
        <vt:i4>0</vt:i4>
      </vt:variant>
      <vt:variant>
        <vt:i4>5</vt:i4>
      </vt:variant>
      <vt:variant>
        <vt:lpwstr>\\12.10.10.10\content\act\22f3af66-a00a-4a78-8f50-06c0388b5d0f.doc</vt:lpwstr>
      </vt:variant>
      <vt:variant>
        <vt:lpwstr/>
      </vt:variant>
      <vt:variant>
        <vt:i4>3604558</vt:i4>
      </vt:variant>
      <vt:variant>
        <vt:i4>162</vt:i4>
      </vt:variant>
      <vt:variant>
        <vt:i4>0</vt:i4>
      </vt:variant>
      <vt:variant>
        <vt:i4>5</vt:i4>
      </vt:variant>
      <vt:variant>
        <vt:lpwstr>\\12.10.10.10\content\act\22f3af66-a00a-4a78-8f50-06c0388b5d0f.doc</vt:lpwstr>
      </vt:variant>
      <vt:variant>
        <vt:lpwstr/>
      </vt:variant>
      <vt:variant>
        <vt:i4>3604558</vt:i4>
      </vt:variant>
      <vt:variant>
        <vt:i4>159</vt:i4>
      </vt:variant>
      <vt:variant>
        <vt:i4>0</vt:i4>
      </vt:variant>
      <vt:variant>
        <vt:i4>5</vt:i4>
      </vt:variant>
      <vt:variant>
        <vt:lpwstr>\\12.10.10.10\content\act\22f3af66-a00a-4a78-8f50-06c0388b5d0f.doc</vt:lpwstr>
      </vt:variant>
      <vt:variant>
        <vt:lpwstr/>
      </vt:variant>
      <vt:variant>
        <vt:i4>3604558</vt:i4>
      </vt:variant>
      <vt:variant>
        <vt:i4>156</vt:i4>
      </vt:variant>
      <vt:variant>
        <vt:i4>0</vt:i4>
      </vt:variant>
      <vt:variant>
        <vt:i4>5</vt:i4>
      </vt:variant>
      <vt:variant>
        <vt:lpwstr>\\12.10.10.10\content\act\22f3af66-a00a-4a78-8f50-06c0388b5d0f.doc</vt:lpwstr>
      </vt:variant>
      <vt:variant>
        <vt:lpwstr/>
      </vt:variant>
      <vt:variant>
        <vt:i4>3604558</vt:i4>
      </vt:variant>
      <vt:variant>
        <vt:i4>153</vt:i4>
      </vt:variant>
      <vt:variant>
        <vt:i4>0</vt:i4>
      </vt:variant>
      <vt:variant>
        <vt:i4>5</vt:i4>
      </vt:variant>
      <vt:variant>
        <vt:lpwstr>\\12.10.10.10\content\act\22f3af66-a00a-4a78-8f50-06c0388b5d0f.doc</vt:lpwstr>
      </vt:variant>
      <vt:variant>
        <vt:lpwstr/>
      </vt:variant>
      <vt:variant>
        <vt:i4>6422623</vt:i4>
      </vt:variant>
      <vt:variant>
        <vt:i4>150</vt:i4>
      </vt:variant>
      <vt:variant>
        <vt:i4>0</vt:i4>
      </vt:variant>
      <vt:variant>
        <vt:i4>5</vt:i4>
      </vt:variant>
      <vt:variant>
        <vt:lpwstr>\\12.10.10.10\..\..\..\..\..\..\content\act\18fa49ed-eae5-4a91-a0f9-81eb6912d9d3.html</vt:lpwstr>
      </vt:variant>
      <vt:variant>
        <vt:lpwstr/>
      </vt:variant>
      <vt:variant>
        <vt:i4>7143426</vt:i4>
      </vt:variant>
      <vt:variant>
        <vt:i4>147</vt:i4>
      </vt:variant>
      <vt:variant>
        <vt:i4>0</vt:i4>
      </vt:variant>
      <vt:variant>
        <vt:i4>5</vt:i4>
      </vt:variant>
      <vt:variant>
        <vt:lpwstr>\\12.10.10.10\..\..\..\..\..\..\content\act\03cf0fb8-17d5-46f6-a5ec-d1642676534b.html</vt:lpwstr>
      </vt:variant>
      <vt:variant>
        <vt:lpwstr/>
      </vt:variant>
      <vt:variant>
        <vt:i4>3604558</vt:i4>
      </vt:variant>
      <vt:variant>
        <vt:i4>144</vt:i4>
      </vt:variant>
      <vt:variant>
        <vt:i4>0</vt:i4>
      </vt:variant>
      <vt:variant>
        <vt:i4>5</vt:i4>
      </vt:variant>
      <vt:variant>
        <vt:lpwstr>\\12.10.10.10\content\act\22f3af66-a00a-4a78-8f50-06c0388b5d0f.doc</vt:lpwstr>
      </vt:variant>
      <vt:variant>
        <vt:lpwstr/>
      </vt:variant>
      <vt:variant>
        <vt:i4>3604558</vt:i4>
      </vt:variant>
      <vt:variant>
        <vt:i4>141</vt:i4>
      </vt:variant>
      <vt:variant>
        <vt:i4>0</vt:i4>
      </vt:variant>
      <vt:variant>
        <vt:i4>5</vt:i4>
      </vt:variant>
      <vt:variant>
        <vt:lpwstr>\\12.10.10.10\content\act\22f3af66-a00a-4a78-8f50-06c0388b5d0f.doc</vt:lpwstr>
      </vt:variant>
      <vt:variant>
        <vt:lpwstr/>
      </vt:variant>
      <vt:variant>
        <vt:i4>3407893</vt:i4>
      </vt:variant>
      <vt:variant>
        <vt:i4>138</vt:i4>
      </vt:variant>
      <vt:variant>
        <vt:i4>0</vt:i4>
      </vt:variant>
      <vt:variant>
        <vt:i4>5</vt:i4>
      </vt:variant>
      <vt:variant>
        <vt:lpwstr>\\12.10.10.10\content\act\b3ab255d-b67d-406c-91a6-50126bc77747.doc</vt:lpwstr>
      </vt:variant>
      <vt:variant>
        <vt:lpwstr/>
      </vt:variant>
      <vt:variant>
        <vt:i4>3604558</vt:i4>
      </vt:variant>
      <vt:variant>
        <vt:i4>135</vt:i4>
      </vt:variant>
      <vt:variant>
        <vt:i4>0</vt:i4>
      </vt:variant>
      <vt:variant>
        <vt:i4>5</vt:i4>
      </vt:variant>
      <vt:variant>
        <vt:lpwstr>\\12.10.10.10\content\act\22f3af66-a00a-4a78-8f50-06c0388b5d0f.doc</vt:lpwstr>
      </vt:variant>
      <vt:variant>
        <vt:lpwstr/>
      </vt:variant>
      <vt:variant>
        <vt:i4>1376334</vt:i4>
      </vt:variant>
      <vt:variant>
        <vt:i4>132</vt:i4>
      </vt:variant>
      <vt:variant>
        <vt:i4>0</vt:i4>
      </vt:variant>
      <vt:variant>
        <vt:i4>5</vt:i4>
      </vt:variant>
      <vt:variant>
        <vt:lpwstr>../../../../../../../../content/act/0aeda6ac-9333-4fc7-ad8e-4673046bf2f7.doc</vt:lpwstr>
      </vt:variant>
      <vt:variant>
        <vt:lpwstr/>
      </vt:variant>
      <vt:variant>
        <vt:i4>3604558</vt:i4>
      </vt:variant>
      <vt:variant>
        <vt:i4>129</vt:i4>
      </vt:variant>
      <vt:variant>
        <vt:i4>0</vt:i4>
      </vt:variant>
      <vt:variant>
        <vt:i4>5</vt:i4>
      </vt:variant>
      <vt:variant>
        <vt:lpwstr>\\12.10.10.10\content\act\22f3af66-a00a-4a78-8f50-06c0388b5d0f.doc</vt:lpwstr>
      </vt:variant>
      <vt:variant>
        <vt:lpwstr/>
      </vt:variant>
      <vt:variant>
        <vt:i4>3407893</vt:i4>
      </vt:variant>
      <vt:variant>
        <vt:i4>126</vt:i4>
      </vt:variant>
      <vt:variant>
        <vt:i4>0</vt:i4>
      </vt:variant>
      <vt:variant>
        <vt:i4>5</vt:i4>
      </vt:variant>
      <vt:variant>
        <vt:lpwstr>\\12.10.10.10\content\act\b3ab255d-b67d-406c-91a6-50126bc77747.doc</vt:lpwstr>
      </vt:variant>
      <vt:variant>
        <vt:lpwstr/>
      </vt:variant>
      <vt:variant>
        <vt:i4>3997708</vt:i4>
      </vt:variant>
      <vt:variant>
        <vt:i4>123</vt:i4>
      </vt:variant>
      <vt:variant>
        <vt:i4>0</vt:i4>
      </vt:variant>
      <vt:variant>
        <vt:i4>5</vt:i4>
      </vt:variant>
      <vt:variant>
        <vt:lpwstr>\\12.10.10.10\..\..\..\..\..\..\content\act\387507c3-b80d-4c0d-9291-8cdc81673f2b.html</vt:lpwstr>
      </vt:variant>
      <vt:variant>
        <vt:lpwstr/>
      </vt:variant>
      <vt:variant>
        <vt:i4>3997708</vt:i4>
      </vt:variant>
      <vt:variant>
        <vt:i4>120</vt:i4>
      </vt:variant>
      <vt:variant>
        <vt:i4>0</vt:i4>
      </vt:variant>
      <vt:variant>
        <vt:i4>5</vt:i4>
      </vt:variant>
      <vt:variant>
        <vt:lpwstr>\\12.10.10.10\..\..\..\..\..\..\content\act\387507c3-b80d-4c0d-9291-8cdc81673f2b.html</vt:lpwstr>
      </vt:variant>
      <vt:variant>
        <vt:lpwstr/>
      </vt:variant>
      <vt:variant>
        <vt:i4>1376334</vt:i4>
      </vt:variant>
      <vt:variant>
        <vt:i4>117</vt:i4>
      </vt:variant>
      <vt:variant>
        <vt:i4>0</vt:i4>
      </vt:variant>
      <vt:variant>
        <vt:i4>5</vt:i4>
      </vt:variant>
      <vt:variant>
        <vt:lpwstr>../../../../../../../../content/act/0aeda6ac-9333-4fc7-ad8e-4673046bf2f7.doc</vt:lpwstr>
      </vt:variant>
      <vt:variant>
        <vt:lpwstr/>
      </vt:variant>
      <vt:variant>
        <vt:i4>3997708</vt:i4>
      </vt:variant>
      <vt:variant>
        <vt:i4>114</vt:i4>
      </vt:variant>
      <vt:variant>
        <vt:i4>0</vt:i4>
      </vt:variant>
      <vt:variant>
        <vt:i4>5</vt:i4>
      </vt:variant>
      <vt:variant>
        <vt:lpwstr>\\12.10.10.10\..\..\..\..\..\..\content\act\387507c3-b80d-4c0d-9291-8cdc81673f2b.html</vt:lpwstr>
      </vt:variant>
      <vt:variant>
        <vt:lpwstr/>
      </vt:variant>
      <vt:variant>
        <vt:i4>3997708</vt:i4>
      </vt:variant>
      <vt:variant>
        <vt:i4>111</vt:i4>
      </vt:variant>
      <vt:variant>
        <vt:i4>0</vt:i4>
      </vt:variant>
      <vt:variant>
        <vt:i4>5</vt:i4>
      </vt:variant>
      <vt:variant>
        <vt:lpwstr>\\12.10.10.10\..\..\..\..\..\..\content\act\387507c3-b80d-4c0d-9291-8cdc81673f2b.html</vt:lpwstr>
      </vt:variant>
      <vt:variant>
        <vt:lpwstr/>
      </vt:variant>
      <vt:variant>
        <vt:i4>1376334</vt:i4>
      </vt:variant>
      <vt:variant>
        <vt:i4>108</vt:i4>
      </vt:variant>
      <vt:variant>
        <vt:i4>0</vt:i4>
      </vt:variant>
      <vt:variant>
        <vt:i4>5</vt:i4>
      </vt:variant>
      <vt:variant>
        <vt:lpwstr>../../../../../../../../content/act/0aeda6ac-9333-4fc7-ad8e-4673046bf2f7.doc</vt:lpwstr>
      </vt:variant>
      <vt:variant>
        <vt:lpwstr/>
      </vt:variant>
      <vt:variant>
        <vt:i4>3604558</vt:i4>
      </vt:variant>
      <vt:variant>
        <vt:i4>105</vt:i4>
      </vt:variant>
      <vt:variant>
        <vt:i4>0</vt:i4>
      </vt:variant>
      <vt:variant>
        <vt:i4>5</vt:i4>
      </vt:variant>
      <vt:variant>
        <vt:lpwstr>\\12.10.10.10\content\act\22f3af66-a00a-4a78-8f50-06c0388b5d0f.doc</vt:lpwstr>
      </vt:variant>
      <vt:variant>
        <vt:lpwstr/>
      </vt:variant>
      <vt:variant>
        <vt:i4>1376334</vt:i4>
      </vt:variant>
      <vt:variant>
        <vt:i4>102</vt:i4>
      </vt:variant>
      <vt:variant>
        <vt:i4>0</vt:i4>
      </vt:variant>
      <vt:variant>
        <vt:i4>5</vt:i4>
      </vt:variant>
      <vt:variant>
        <vt:lpwstr>../../../../../../../../content/act/0aeda6ac-9333-4fc7-ad8e-4673046bf2f7.doc</vt:lpwstr>
      </vt:variant>
      <vt:variant>
        <vt:lpwstr/>
      </vt:variant>
      <vt:variant>
        <vt:i4>1376334</vt:i4>
      </vt:variant>
      <vt:variant>
        <vt:i4>99</vt:i4>
      </vt:variant>
      <vt:variant>
        <vt:i4>0</vt:i4>
      </vt:variant>
      <vt:variant>
        <vt:i4>5</vt:i4>
      </vt:variant>
      <vt:variant>
        <vt:lpwstr>../../../../../../../../content/act/0aeda6ac-9333-4fc7-ad8e-4673046bf2f7.doc</vt:lpwstr>
      </vt:variant>
      <vt:variant>
        <vt:lpwstr/>
      </vt:variant>
      <vt:variant>
        <vt:i4>3604558</vt:i4>
      </vt:variant>
      <vt:variant>
        <vt:i4>96</vt:i4>
      </vt:variant>
      <vt:variant>
        <vt:i4>0</vt:i4>
      </vt:variant>
      <vt:variant>
        <vt:i4>5</vt:i4>
      </vt:variant>
      <vt:variant>
        <vt:lpwstr>\\12.10.10.10\content\act\22f3af66-a00a-4a78-8f50-06c0388b5d0f.doc</vt:lpwstr>
      </vt:variant>
      <vt:variant>
        <vt:lpwstr/>
      </vt:variant>
      <vt:variant>
        <vt:i4>7209053</vt:i4>
      </vt:variant>
      <vt:variant>
        <vt:i4>93</vt:i4>
      </vt:variant>
      <vt:variant>
        <vt:i4>0</vt:i4>
      </vt:variant>
      <vt:variant>
        <vt:i4>5</vt:i4>
      </vt:variant>
      <vt:variant>
        <vt:lpwstr>\\12.10.10.10\..\..\..\..\..\..\content\act\bba0bfb1-06c7-4e50-a8d3-fe1045784bf1.html</vt:lpwstr>
      </vt:variant>
      <vt:variant>
        <vt:lpwstr/>
      </vt:variant>
      <vt:variant>
        <vt:i4>7209053</vt:i4>
      </vt:variant>
      <vt:variant>
        <vt:i4>90</vt:i4>
      </vt:variant>
      <vt:variant>
        <vt:i4>0</vt:i4>
      </vt:variant>
      <vt:variant>
        <vt:i4>5</vt:i4>
      </vt:variant>
      <vt:variant>
        <vt:lpwstr>\\12.10.10.10\..\..\..\..\..\..\content\act\bba0bfb1-06c7-4e50-a8d3-fe1045784bf1.html</vt:lpwstr>
      </vt:variant>
      <vt:variant>
        <vt:lpwstr/>
      </vt:variant>
      <vt:variant>
        <vt:i4>3604558</vt:i4>
      </vt:variant>
      <vt:variant>
        <vt:i4>87</vt:i4>
      </vt:variant>
      <vt:variant>
        <vt:i4>0</vt:i4>
      </vt:variant>
      <vt:variant>
        <vt:i4>5</vt:i4>
      </vt:variant>
      <vt:variant>
        <vt:lpwstr>\\12.10.10.10\content\act\22f3af66-a00a-4a78-8f50-06c0388b5d0f.doc</vt:lpwstr>
      </vt:variant>
      <vt:variant>
        <vt:lpwstr/>
      </vt:variant>
      <vt:variant>
        <vt:i4>3604558</vt:i4>
      </vt:variant>
      <vt:variant>
        <vt:i4>84</vt:i4>
      </vt:variant>
      <vt:variant>
        <vt:i4>0</vt:i4>
      </vt:variant>
      <vt:variant>
        <vt:i4>5</vt:i4>
      </vt:variant>
      <vt:variant>
        <vt:lpwstr>\\12.10.10.10\content\act\22f3af66-a00a-4a78-8f50-06c0388b5d0f.doc</vt:lpwstr>
      </vt:variant>
      <vt:variant>
        <vt:lpwstr/>
      </vt:variant>
      <vt:variant>
        <vt:i4>7208968</vt:i4>
      </vt:variant>
      <vt:variant>
        <vt:i4>81</vt:i4>
      </vt:variant>
      <vt:variant>
        <vt:i4>0</vt:i4>
      </vt:variant>
      <vt:variant>
        <vt:i4>5</vt:i4>
      </vt:variant>
      <vt:variant>
        <vt:lpwstr>\\12.10.10.10\..\..\..\..\..\..\content\act\0c72b950-3f29-4185-a8a1-0ac3a4e7c5e4.html</vt:lpwstr>
      </vt:variant>
      <vt:variant>
        <vt:lpwstr/>
      </vt:variant>
      <vt:variant>
        <vt:i4>7208968</vt:i4>
      </vt:variant>
      <vt:variant>
        <vt:i4>78</vt:i4>
      </vt:variant>
      <vt:variant>
        <vt:i4>0</vt:i4>
      </vt:variant>
      <vt:variant>
        <vt:i4>5</vt:i4>
      </vt:variant>
      <vt:variant>
        <vt:lpwstr>\\12.10.10.10\..\..\..\..\..\..\content\act\0c72b950-3f29-4185-a8a1-0ac3a4e7c5e4.html</vt:lpwstr>
      </vt:variant>
      <vt:variant>
        <vt:lpwstr/>
      </vt:variant>
      <vt:variant>
        <vt:i4>3997708</vt:i4>
      </vt:variant>
      <vt:variant>
        <vt:i4>75</vt:i4>
      </vt:variant>
      <vt:variant>
        <vt:i4>0</vt:i4>
      </vt:variant>
      <vt:variant>
        <vt:i4>5</vt:i4>
      </vt:variant>
      <vt:variant>
        <vt:lpwstr>\\12.10.10.10\..\..\..\..\..\..\content\act\387507c3-b80d-4c0d-9291-8cdc81673f2b.html</vt:lpwstr>
      </vt:variant>
      <vt:variant>
        <vt:lpwstr/>
      </vt:variant>
      <vt:variant>
        <vt:i4>3997708</vt:i4>
      </vt:variant>
      <vt:variant>
        <vt:i4>72</vt:i4>
      </vt:variant>
      <vt:variant>
        <vt:i4>0</vt:i4>
      </vt:variant>
      <vt:variant>
        <vt:i4>5</vt:i4>
      </vt:variant>
      <vt:variant>
        <vt:lpwstr>\\12.10.10.10\..\..\..\..\..\..\content\act\387507c3-b80d-4c0d-9291-8cdc81673f2b.html</vt:lpwstr>
      </vt:variant>
      <vt:variant>
        <vt:lpwstr/>
      </vt:variant>
      <vt:variant>
        <vt:i4>7208968</vt:i4>
      </vt:variant>
      <vt:variant>
        <vt:i4>69</vt:i4>
      </vt:variant>
      <vt:variant>
        <vt:i4>0</vt:i4>
      </vt:variant>
      <vt:variant>
        <vt:i4>5</vt:i4>
      </vt:variant>
      <vt:variant>
        <vt:lpwstr>\\12.10.10.10\..\..\..\..\..\..\content\act\0c72b950-3f29-4185-a8a1-0ac3a4e7c5e4.html</vt:lpwstr>
      </vt:variant>
      <vt:variant>
        <vt:lpwstr/>
      </vt:variant>
      <vt:variant>
        <vt:i4>7208968</vt:i4>
      </vt:variant>
      <vt:variant>
        <vt:i4>66</vt:i4>
      </vt:variant>
      <vt:variant>
        <vt:i4>0</vt:i4>
      </vt:variant>
      <vt:variant>
        <vt:i4>5</vt:i4>
      </vt:variant>
      <vt:variant>
        <vt:lpwstr>\\12.10.10.10\..\..\..\..\..\..\content\act\0c72b950-3f29-4185-a8a1-0ac3a4e7c5e4.html</vt:lpwstr>
      </vt:variant>
      <vt:variant>
        <vt:lpwstr/>
      </vt:variant>
      <vt:variant>
        <vt:i4>3407893</vt:i4>
      </vt:variant>
      <vt:variant>
        <vt:i4>63</vt:i4>
      </vt:variant>
      <vt:variant>
        <vt:i4>0</vt:i4>
      </vt:variant>
      <vt:variant>
        <vt:i4>5</vt:i4>
      </vt:variant>
      <vt:variant>
        <vt:lpwstr>\\12.10.10.10\content\act\b3ab255d-b67d-406c-91a6-50126bc77747.doc</vt:lpwstr>
      </vt:variant>
      <vt:variant>
        <vt:lpwstr/>
      </vt:variant>
      <vt:variant>
        <vt:i4>7143426</vt:i4>
      </vt:variant>
      <vt:variant>
        <vt:i4>60</vt:i4>
      </vt:variant>
      <vt:variant>
        <vt:i4>0</vt:i4>
      </vt:variant>
      <vt:variant>
        <vt:i4>5</vt:i4>
      </vt:variant>
      <vt:variant>
        <vt:lpwstr>\\12.10.10.10\..\..\..\..\..\..\content\act\03cf0fb8-17d5-46f6-a5ec-d1642676534b.html</vt:lpwstr>
      </vt:variant>
      <vt:variant>
        <vt:lpwstr/>
      </vt:variant>
      <vt:variant>
        <vt:i4>3866699</vt:i4>
      </vt:variant>
      <vt:variant>
        <vt:i4>57</vt:i4>
      </vt:variant>
      <vt:variant>
        <vt:i4>0</vt:i4>
      </vt:variant>
      <vt:variant>
        <vt:i4>5</vt:i4>
      </vt:variant>
      <vt:variant>
        <vt:lpwstr>\\12.10.10.10\..\..\..\..\..\..\content\act\cd0f7e47-48e9-4653-9f12-14cbbd55446e.doc</vt:lpwstr>
      </vt:variant>
      <vt:variant>
        <vt:lpwstr/>
      </vt:variant>
      <vt:variant>
        <vt:i4>7209053</vt:i4>
      </vt:variant>
      <vt:variant>
        <vt:i4>54</vt:i4>
      </vt:variant>
      <vt:variant>
        <vt:i4>0</vt:i4>
      </vt:variant>
      <vt:variant>
        <vt:i4>5</vt:i4>
      </vt:variant>
      <vt:variant>
        <vt:lpwstr>\\12.10.10.10\..\..\..\..\..\..\content\act\bba0bfb1-06c7-4e50-a8d3-fe1045784bf1.html</vt:lpwstr>
      </vt:variant>
      <vt:variant>
        <vt:lpwstr/>
      </vt:variant>
      <vt:variant>
        <vt:i4>7209053</vt:i4>
      </vt:variant>
      <vt:variant>
        <vt:i4>51</vt:i4>
      </vt:variant>
      <vt:variant>
        <vt:i4>0</vt:i4>
      </vt:variant>
      <vt:variant>
        <vt:i4>5</vt:i4>
      </vt:variant>
      <vt:variant>
        <vt:lpwstr>\\12.10.10.10\..\..\..\..\..\..\content\act\bba0bfb1-06c7-4e50-a8d3-fe1045784bf1.html</vt:lpwstr>
      </vt:variant>
      <vt:variant>
        <vt:lpwstr/>
      </vt:variant>
      <vt:variant>
        <vt:i4>1376334</vt:i4>
      </vt:variant>
      <vt:variant>
        <vt:i4>48</vt:i4>
      </vt:variant>
      <vt:variant>
        <vt:i4>0</vt:i4>
      </vt:variant>
      <vt:variant>
        <vt:i4>5</vt:i4>
      </vt:variant>
      <vt:variant>
        <vt:lpwstr>../../../../../../../../content/act/0aeda6ac-9333-4fc7-ad8e-4673046bf2f7.doc</vt:lpwstr>
      </vt:variant>
      <vt:variant>
        <vt:lpwstr/>
      </vt:variant>
      <vt:variant>
        <vt:i4>3604558</vt:i4>
      </vt:variant>
      <vt:variant>
        <vt:i4>45</vt:i4>
      </vt:variant>
      <vt:variant>
        <vt:i4>0</vt:i4>
      </vt:variant>
      <vt:variant>
        <vt:i4>5</vt:i4>
      </vt:variant>
      <vt:variant>
        <vt:lpwstr>\\12.10.10.10\content\act\22f3af66-a00a-4a78-8f50-06c0388b5d0f.doc</vt:lpwstr>
      </vt:variant>
      <vt:variant>
        <vt:lpwstr/>
      </vt:variant>
      <vt:variant>
        <vt:i4>3604558</vt:i4>
      </vt:variant>
      <vt:variant>
        <vt:i4>42</vt:i4>
      </vt:variant>
      <vt:variant>
        <vt:i4>0</vt:i4>
      </vt:variant>
      <vt:variant>
        <vt:i4>5</vt:i4>
      </vt:variant>
      <vt:variant>
        <vt:lpwstr>\\12.10.10.10\content\act\22f3af66-a00a-4a78-8f50-06c0388b5d0f.doc</vt:lpwstr>
      </vt:variant>
      <vt:variant>
        <vt:lpwstr/>
      </vt:variant>
      <vt:variant>
        <vt:i4>1376334</vt:i4>
      </vt:variant>
      <vt:variant>
        <vt:i4>39</vt:i4>
      </vt:variant>
      <vt:variant>
        <vt:i4>0</vt:i4>
      </vt:variant>
      <vt:variant>
        <vt:i4>5</vt:i4>
      </vt:variant>
      <vt:variant>
        <vt:lpwstr>../../../../../../../../content/act/0aeda6ac-9333-4fc7-ad8e-4673046bf2f7.doc</vt:lpwstr>
      </vt:variant>
      <vt:variant>
        <vt:lpwstr/>
      </vt:variant>
      <vt:variant>
        <vt:i4>3604558</vt:i4>
      </vt:variant>
      <vt:variant>
        <vt:i4>36</vt:i4>
      </vt:variant>
      <vt:variant>
        <vt:i4>0</vt:i4>
      </vt:variant>
      <vt:variant>
        <vt:i4>5</vt:i4>
      </vt:variant>
      <vt:variant>
        <vt:lpwstr>\\12.10.10.10\content\act\22f3af66-a00a-4a78-8f50-06c0388b5d0f.doc</vt:lpwstr>
      </vt:variant>
      <vt:variant>
        <vt:lpwstr/>
      </vt:variant>
      <vt:variant>
        <vt:i4>3604558</vt:i4>
      </vt:variant>
      <vt:variant>
        <vt:i4>33</vt:i4>
      </vt:variant>
      <vt:variant>
        <vt:i4>0</vt:i4>
      </vt:variant>
      <vt:variant>
        <vt:i4>5</vt:i4>
      </vt:variant>
      <vt:variant>
        <vt:lpwstr>\\12.10.10.10\content\act\22f3af66-a00a-4a78-8f50-06c0388b5d0f.doc</vt:lpwstr>
      </vt:variant>
      <vt:variant>
        <vt:lpwstr/>
      </vt:variant>
      <vt:variant>
        <vt:i4>3604558</vt:i4>
      </vt:variant>
      <vt:variant>
        <vt:i4>30</vt:i4>
      </vt:variant>
      <vt:variant>
        <vt:i4>0</vt:i4>
      </vt:variant>
      <vt:variant>
        <vt:i4>5</vt:i4>
      </vt:variant>
      <vt:variant>
        <vt:lpwstr>\\12.10.10.10\content\act\22f3af66-a00a-4a78-8f50-06c0388b5d0f.doc</vt:lpwstr>
      </vt:variant>
      <vt:variant>
        <vt:lpwstr/>
      </vt:variant>
      <vt:variant>
        <vt:i4>3604558</vt:i4>
      </vt:variant>
      <vt:variant>
        <vt:i4>27</vt:i4>
      </vt:variant>
      <vt:variant>
        <vt:i4>0</vt:i4>
      </vt:variant>
      <vt:variant>
        <vt:i4>5</vt:i4>
      </vt:variant>
      <vt:variant>
        <vt:lpwstr>\\12.10.10.10\content\act\22f3af66-a00a-4a78-8f50-06c0388b5d0f.doc</vt:lpwstr>
      </vt:variant>
      <vt:variant>
        <vt:lpwstr/>
      </vt:variant>
      <vt:variant>
        <vt:i4>1376334</vt:i4>
      </vt:variant>
      <vt:variant>
        <vt:i4>24</vt:i4>
      </vt:variant>
      <vt:variant>
        <vt:i4>0</vt:i4>
      </vt:variant>
      <vt:variant>
        <vt:i4>5</vt:i4>
      </vt:variant>
      <vt:variant>
        <vt:lpwstr>../../../../../../../../content/act/0aeda6ac-9333-4fc7-ad8e-4673046bf2f7.doc</vt:lpwstr>
      </vt:variant>
      <vt:variant>
        <vt:lpwstr/>
      </vt:variant>
      <vt:variant>
        <vt:i4>3407893</vt:i4>
      </vt:variant>
      <vt:variant>
        <vt:i4>21</vt:i4>
      </vt:variant>
      <vt:variant>
        <vt:i4>0</vt:i4>
      </vt:variant>
      <vt:variant>
        <vt:i4>5</vt:i4>
      </vt:variant>
      <vt:variant>
        <vt:lpwstr>\\12.10.10.10\content\act\b3ab255d-b67d-406c-91a6-50126bc77747.doc</vt:lpwstr>
      </vt:variant>
      <vt:variant>
        <vt:lpwstr/>
      </vt:variant>
      <vt:variant>
        <vt:i4>7209053</vt:i4>
      </vt:variant>
      <vt:variant>
        <vt:i4>18</vt:i4>
      </vt:variant>
      <vt:variant>
        <vt:i4>0</vt:i4>
      </vt:variant>
      <vt:variant>
        <vt:i4>5</vt:i4>
      </vt:variant>
      <vt:variant>
        <vt:lpwstr>\\12.10.10.10\..\..\..\..\..\..\content\act\bba0bfb1-06c7-4e50-a8d3-fe1045784bf1.html</vt:lpwstr>
      </vt:variant>
      <vt:variant>
        <vt:lpwstr/>
      </vt:variant>
      <vt:variant>
        <vt:i4>6291539</vt:i4>
      </vt:variant>
      <vt:variant>
        <vt:i4>15</vt:i4>
      </vt:variant>
      <vt:variant>
        <vt:i4>0</vt:i4>
      </vt:variant>
      <vt:variant>
        <vt:i4>5</vt:i4>
      </vt:variant>
      <vt:variant>
        <vt:lpwstr>\\12.10.10.10\..\..\..\..\..\..\content\act\96e20c02-1b12-465a-b64c-24aa92270007.html</vt:lpwstr>
      </vt:variant>
      <vt:variant>
        <vt:lpwstr/>
      </vt:variant>
      <vt:variant>
        <vt:i4>3997708</vt:i4>
      </vt:variant>
      <vt:variant>
        <vt:i4>12</vt:i4>
      </vt:variant>
      <vt:variant>
        <vt:i4>0</vt:i4>
      </vt:variant>
      <vt:variant>
        <vt:i4>5</vt:i4>
      </vt:variant>
      <vt:variant>
        <vt:lpwstr>\\12.10.10.10\..\..\..\..\..\..\content\act\387507c3-b80d-4c0d-9291-8cdc81673f2b.html</vt:lpwstr>
      </vt:variant>
      <vt:variant>
        <vt:lpwstr/>
      </vt:variant>
      <vt:variant>
        <vt:i4>3735570</vt:i4>
      </vt:variant>
      <vt:variant>
        <vt:i4>9</vt:i4>
      </vt:variant>
      <vt:variant>
        <vt:i4>0</vt:i4>
      </vt:variant>
      <vt:variant>
        <vt:i4>5</vt:i4>
      </vt:variant>
      <vt:variant>
        <vt:lpwstr>\\12.10.10.10\content\act\0aeda6ac-9333-4fc7-ad8e-4673046bf2f7.doc</vt:lpwstr>
      </vt:variant>
      <vt:variant>
        <vt:lpwstr/>
      </vt:variant>
      <vt:variant>
        <vt:i4>3407893</vt:i4>
      </vt:variant>
      <vt:variant>
        <vt:i4>6</vt:i4>
      </vt:variant>
      <vt:variant>
        <vt:i4>0</vt:i4>
      </vt:variant>
      <vt:variant>
        <vt:i4>5</vt:i4>
      </vt:variant>
      <vt:variant>
        <vt:lpwstr>\\12.10.10.10\content\act\b3ab255d-b67d-406c-91a6-50126bc77747.doc</vt:lpwstr>
      </vt:variant>
      <vt:variant>
        <vt:lpwstr/>
      </vt:variant>
      <vt:variant>
        <vt:i4>3604558</vt:i4>
      </vt:variant>
      <vt:variant>
        <vt:i4>3</vt:i4>
      </vt:variant>
      <vt:variant>
        <vt:i4>0</vt:i4>
      </vt:variant>
      <vt:variant>
        <vt:i4>5</vt:i4>
      </vt:variant>
      <vt:variant>
        <vt:lpwstr>\\12.10.10.10\content\act\22f3af66-a00a-4a78-8f50-06c0388b5d0f.doc</vt:lpwstr>
      </vt:variant>
      <vt:variant>
        <vt:lpwstr/>
      </vt:variant>
      <vt:variant>
        <vt:i4>3604551</vt:i4>
      </vt:variant>
      <vt:variant>
        <vt:i4>0</vt:i4>
      </vt:variant>
      <vt:variant>
        <vt:i4>0</vt:i4>
      </vt:variant>
      <vt:variant>
        <vt:i4>5</vt:i4>
      </vt:variant>
      <vt:variant>
        <vt:lpwstr>\\12.10.10.10\..\..\..\..\..\..\content\act\6dea523d-5cc0-4382-9d87-13badc4440af.docx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2025-12-05T09:48:00Z</cp:lastPrinted>
  <dcterms:created xsi:type="dcterms:W3CDTF">2026-03-02T16:13:00Z</dcterms:created>
  <dcterms:modified xsi:type="dcterms:W3CDTF">2026-03-02T16:13:00Z</dcterms:modified>
</cp:coreProperties>
</file>