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B14" w:rsidRPr="009001F8" w:rsidRDefault="00D46B14" w:rsidP="009001F8">
      <w:pPr>
        <w:pStyle w:val="2"/>
      </w:pPr>
      <w:r w:rsidRPr="009001F8">
        <w:t>АДМИНИСТРАЦИЯ БЕРЕЗОВСКОГО РАЙОНА</w:t>
      </w:r>
    </w:p>
    <w:p w:rsidR="00D46B14" w:rsidRPr="009001F8" w:rsidRDefault="00D46B14" w:rsidP="009001F8">
      <w:pPr>
        <w:pStyle w:val="2"/>
      </w:pPr>
      <w:r w:rsidRPr="009001F8">
        <w:t>ХАНТЫ-МАНСИЙСКОГО АВТОНОМНОГО ОКРУГА</w:t>
      </w:r>
      <w:r w:rsidR="009001F8" w:rsidRPr="009001F8">
        <w:t>-</w:t>
      </w:r>
      <w:r w:rsidRPr="009001F8">
        <w:t>ЮГРЫ</w:t>
      </w:r>
    </w:p>
    <w:p w:rsidR="009001F8" w:rsidRPr="009001F8" w:rsidRDefault="009001F8" w:rsidP="009001F8">
      <w:pPr>
        <w:pStyle w:val="2"/>
      </w:pPr>
    </w:p>
    <w:p w:rsidR="009001F8" w:rsidRPr="009001F8" w:rsidRDefault="00D46B14" w:rsidP="009001F8">
      <w:pPr>
        <w:pStyle w:val="2"/>
        <w:rPr>
          <w:szCs w:val="36"/>
        </w:rPr>
      </w:pPr>
      <w:r w:rsidRPr="009001F8">
        <w:rPr>
          <w:szCs w:val="36"/>
        </w:rPr>
        <w:t>ПОСТАНОВЛЕНИЕ</w:t>
      </w:r>
    </w:p>
    <w:p w:rsidR="009001F8" w:rsidRPr="009001F8" w:rsidRDefault="009001F8" w:rsidP="00D46B14">
      <w:pPr>
        <w:pStyle w:val="a3"/>
        <w:tabs>
          <w:tab w:val="left" w:pos="324"/>
          <w:tab w:val="left" w:pos="709"/>
          <w:tab w:val="left" w:pos="993"/>
          <w:tab w:val="center" w:pos="4961"/>
        </w:tabs>
        <w:jc w:val="center"/>
        <w:rPr>
          <w:rFonts w:cs="Arial"/>
          <w:sz w:val="24"/>
          <w:szCs w:val="36"/>
        </w:rPr>
      </w:pPr>
    </w:p>
    <w:p w:rsidR="003F4F9D" w:rsidRPr="009001F8" w:rsidRDefault="003F4F9D" w:rsidP="009001F8">
      <w:pPr>
        <w:tabs>
          <w:tab w:val="left" w:pos="0"/>
          <w:tab w:val="left" w:pos="8647"/>
        </w:tabs>
        <w:ind w:firstLine="0"/>
        <w:rPr>
          <w:rFonts w:cs="Arial"/>
          <w:szCs w:val="28"/>
        </w:rPr>
      </w:pPr>
      <w:r w:rsidRPr="009001F8">
        <w:rPr>
          <w:rFonts w:cs="Arial"/>
          <w:szCs w:val="28"/>
        </w:rPr>
        <w:t>от</w:t>
      </w:r>
      <w:r w:rsidR="009001F8" w:rsidRPr="009001F8">
        <w:rPr>
          <w:rFonts w:cs="Arial"/>
          <w:szCs w:val="28"/>
        </w:rPr>
        <w:t xml:space="preserve"> </w:t>
      </w:r>
      <w:r w:rsidR="004554B0" w:rsidRPr="009001F8">
        <w:rPr>
          <w:rFonts w:cs="Arial"/>
          <w:szCs w:val="28"/>
        </w:rPr>
        <w:t>04.05.</w:t>
      </w:r>
      <w:r w:rsidRPr="009001F8">
        <w:rPr>
          <w:rFonts w:cs="Arial"/>
          <w:szCs w:val="28"/>
        </w:rPr>
        <w:t>202</w:t>
      </w:r>
      <w:r w:rsidR="003A28EA" w:rsidRPr="009001F8">
        <w:rPr>
          <w:rFonts w:cs="Arial"/>
          <w:szCs w:val="28"/>
        </w:rPr>
        <w:t>3</w:t>
      </w:r>
      <w:r w:rsidR="009001F8">
        <w:rPr>
          <w:rFonts w:cs="Arial"/>
          <w:szCs w:val="28"/>
        </w:rPr>
        <w:tab/>
      </w:r>
      <w:r w:rsidR="009001F8" w:rsidRPr="009001F8">
        <w:rPr>
          <w:rFonts w:cs="Arial"/>
          <w:szCs w:val="28"/>
        </w:rPr>
        <w:t xml:space="preserve"> </w:t>
      </w:r>
      <w:r w:rsidRPr="009001F8">
        <w:rPr>
          <w:rFonts w:cs="Arial"/>
          <w:szCs w:val="28"/>
        </w:rPr>
        <w:t xml:space="preserve">№ </w:t>
      </w:r>
      <w:r w:rsidR="004554B0" w:rsidRPr="009001F8">
        <w:rPr>
          <w:rFonts w:cs="Arial"/>
          <w:szCs w:val="28"/>
        </w:rPr>
        <w:t>306</w:t>
      </w:r>
    </w:p>
    <w:p w:rsidR="003F4F9D" w:rsidRPr="009001F8" w:rsidRDefault="003F4F9D" w:rsidP="009001F8">
      <w:pPr>
        <w:tabs>
          <w:tab w:val="left" w:pos="0"/>
        </w:tabs>
        <w:ind w:firstLine="0"/>
        <w:rPr>
          <w:rFonts w:cs="Arial"/>
          <w:szCs w:val="28"/>
        </w:rPr>
      </w:pPr>
      <w:proofErr w:type="spellStart"/>
      <w:r w:rsidRPr="009001F8">
        <w:rPr>
          <w:rFonts w:cs="Arial"/>
          <w:szCs w:val="28"/>
        </w:rPr>
        <w:t>пгт</w:t>
      </w:r>
      <w:proofErr w:type="spellEnd"/>
      <w:r w:rsidRPr="009001F8">
        <w:rPr>
          <w:rFonts w:cs="Arial"/>
          <w:szCs w:val="28"/>
        </w:rPr>
        <w:t xml:space="preserve">. Березово </w:t>
      </w:r>
    </w:p>
    <w:p w:rsidR="009001F8" w:rsidRPr="009001F8" w:rsidRDefault="009001F8" w:rsidP="003F4F9D">
      <w:pPr>
        <w:pStyle w:val="a6"/>
        <w:spacing w:before="0" w:beforeAutospacing="0" w:after="0" w:afterAutospacing="0" w:line="240" w:lineRule="atLeast"/>
        <w:ind w:left="284" w:right="5244"/>
        <w:rPr>
          <w:rFonts w:cs="Arial"/>
          <w:szCs w:val="28"/>
        </w:rPr>
      </w:pPr>
    </w:p>
    <w:p w:rsidR="009001F8" w:rsidRPr="009001F8" w:rsidRDefault="003F4F9D" w:rsidP="009001F8">
      <w:pPr>
        <w:pStyle w:val="Title"/>
      </w:pPr>
      <w:r w:rsidRPr="009001F8">
        <w:t xml:space="preserve">О внесении изменений в постановление администрации Березовского района от 28.12.2021 № 1588 </w:t>
      </w:r>
      <w:r w:rsidR="009001F8" w:rsidRPr="009001F8">
        <w:t>«</w:t>
      </w:r>
      <w:r w:rsidRPr="009001F8">
        <w:t xml:space="preserve">О муниципальной программе </w:t>
      </w:r>
      <w:r w:rsidR="009001F8" w:rsidRPr="009001F8">
        <w:t>«</w:t>
      </w:r>
      <w:r w:rsidRPr="009001F8">
        <w:t>Совершенствование муниципального управления в Березовском районе</w:t>
      </w:r>
      <w:r w:rsidR="009001F8" w:rsidRPr="009001F8">
        <w:t>»</w:t>
      </w:r>
      <w:r w:rsidRPr="009001F8">
        <w:t xml:space="preserve"> </w:t>
      </w:r>
    </w:p>
    <w:p w:rsidR="003F4F9D" w:rsidRDefault="003F4F9D" w:rsidP="003F4F9D">
      <w:pPr>
        <w:pStyle w:val="a6"/>
        <w:spacing w:before="0" w:beforeAutospacing="0" w:after="0" w:afterAutospacing="0" w:line="240" w:lineRule="atLeast"/>
        <w:ind w:left="284" w:right="5244"/>
        <w:rPr>
          <w:rFonts w:eastAsia="Calibri" w:cs="Arial"/>
          <w:szCs w:val="28"/>
          <w:lang w:val="en-US" w:eastAsia="zh-CN"/>
        </w:rPr>
      </w:pPr>
    </w:p>
    <w:p w:rsidR="00FC794B" w:rsidRDefault="00FC794B" w:rsidP="00FC794B">
      <w:pPr>
        <w:rPr>
          <w:rFonts w:eastAsia="Calibri"/>
          <w:lang w:eastAsia="zh-CN"/>
        </w:rPr>
      </w:pPr>
      <w:r w:rsidRPr="00FC794B">
        <w:rPr>
          <w:rFonts w:eastAsia="Calibri"/>
          <w:lang w:eastAsia="zh-CN"/>
        </w:rPr>
        <w:t>(</w:t>
      </w:r>
      <w:r>
        <w:rPr>
          <w:rFonts w:eastAsia="Calibri"/>
          <w:lang w:eastAsia="zh-CN"/>
        </w:rPr>
        <w:t xml:space="preserve">утратило силу постановлением Администрации </w:t>
      </w:r>
      <w:hyperlink r:id="rId9" w:tooltip="распоряжение от 30.01.2024 0:00:00 №68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FC794B">
          <w:rPr>
            <w:rStyle w:val="ac"/>
            <w:rFonts w:eastAsia="Calibri"/>
            <w:lang w:eastAsia="zh-CN"/>
          </w:rPr>
          <w:t>от 30.01.2024 № 68</w:t>
        </w:r>
      </w:hyperlink>
      <w:r>
        <w:rPr>
          <w:rFonts w:eastAsia="Calibri"/>
          <w:lang w:eastAsia="zh-CN"/>
        </w:rPr>
        <w:t>)</w:t>
      </w:r>
    </w:p>
    <w:p w:rsidR="00FC794B" w:rsidRPr="00FC794B" w:rsidRDefault="00FC794B" w:rsidP="003F4F9D">
      <w:pPr>
        <w:pStyle w:val="a6"/>
        <w:spacing w:before="0" w:beforeAutospacing="0" w:after="0" w:afterAutospacing="0" w:line="240" w:lineRule="atLeast"/>
        <w:ind w:left="284" w:right="5244"/>
        <w:rPr>
          <w:rFonts w:eastAsia="Calibri" w:cs="Arial"/>
          <w:szCs w:val="28"/>
          <w:lang w:eastAsia="zh-CN"/>
        </w:rPr>
      </w:pPr>
    </w:p>
    <w:p w:rsidR="00594F75" w:rsidRPr="009001F8" w:rsidRDefault="00594F75" w:rsidP="00FC794B">
      <w:pPr>
        <w:rPr>
          <w:rFonts w:cs="Arial"/>
          <w:szCs w:val="28"/>
        </w:rPr>
      </w:pPr>
      <w:proofErr w:type="gramStart"/>
      <w:r w:rsidRPr="009001F8">
        <w:rPr>
          <w:rFonts w:cs="Arial"/>
          <w:szCs w:val="28"/>
        </w:rPr>
        <w:t>В</w:t>
      </w:r>
      <w:r w:rsidRPr="009001F8">
        <w:rPr>
          <w:rFonts w:eastAsia="Calibri" w:cs="Arial"/>
          <w:szCs w:val="28"/>
          <w:lang w:eastAsia="zh-CN"/>
        </w:rPr>
        <w:t xml:space="preserve"> соответствии с решением Думы Березовского района </w:t>
      </w:r>
      <w:hyperlink r:id="rId10" w:tooltip="решение от 23.03.2023 0:00:00 №206 Дума Березовского района&#10;&#10;О внесении изменений в решение Думы Березовского района от       22 декабря 2022 года № 171 " w:history="1">
        <w:r w:rsidRPr="009001F8">
          <w:rPr>
            <w:rStyle w:val="ac"/>
            <w:rFonts w:eastAsia="Calibri" w:cs="Arial"/>
            <w:szCs w:val="28"/>
            <w:lang w:eastAsia="zh-CN"/>
          </w:rPr>
          <w:t>от 2</w:t>
        </w:r>
        <w:r w:rsidR="001716CD" w:rsidRPr="009001F8">
          <w:rPr>
            <w:rStyle w:val="ac"/>
            <w:rFonts w:eastAsia="Calibri" w:cs="Arial"/>
            <w:szCs w:val="28"/>
            <w:lang w:eastAsia="zh-CN"/>
          </w:rPr>
          <w:t>3</w:t>
        </w:r>
        <w:r w:rsidRPr="009001F8">
          <w:rPr>
            <w:rStyle w:val="ac"/>
            <w:rFonts w:eastAsia="Calibri" w:cs="Arial"/>
            <w:szCs w:val="28"/>
            <w:lang w:eastAsia="zh-CN"/>
          </w:rPr>
          <w:t>.</w:t>
        </w:r>
        <w:r w:rsidR="001716CD" w:rsidRPr="009001F8">
          <w:rPr>
            <w:rStyle w:val="ac"/>
            <w:rFonts w:eastAsia="Calibri" w:cs="Arial"/>
            <w:szCs w:val="28"/>
            <w:lang w:eastAsia="zh-CN"/>
          </w:rPr>
          <w:t>03</w:t>
        </w:r>
        <w:r w:rsidRPr="009001F8">
          <w:rPr>
            <w:rStyle w:val="ac"/>
            <w:rFonts w:eastAsia="Calibri" w:cs="Arial"/>
            <w:szCs w:val="28"/>
            <w:lang w:eastAsia="zh-CN"/>
          </w:rPr>
          <w:t>.202</w:t>
        </w:r>
        <w:r w:rsidR="001716CD" w:rsidRPr="009001F8">
          <w:rPr>
            <w:rStyle w:val="ac"/>
            <w:rFonts w:eastAsia="Calibri" w:cs="Arial"/>
            <w:szCs w:val="28"/>
            <w:lang w:eastAsia="zh-CN"/>
          </w:rPr>
          <w:t>3</w:t>
        </w:r>
        <w:r w:rsidRPr="009001F8">
          <w:rPr>
            <w:rStyle w:val="ac"/>
            <w:rFonts w:eastAsia="Calibri" w:cs="Arial"/>
            <w:szCs w:val="28"/>
            <w:lang w:eastAsia="zh-CN"/>
          </w:rPr>
          <w:t xml:space="preserve"> № </w:t>
        </w:r>
        <w:r w:rsidR="001716CD" w:rsidRPr="009001F8">
          <w:rPr>
            <w:rStyle w:val="ac"/>
            <w:rFonts w:eastAsia="Calibri" w:cs="Arial"/>
            <w:szCs w:val="28"/>
            <w:lang w:eastAsia="zh-CN"/>
          </w:rPr>
          <w:t>206</w:t>
        </w:r>
      </w:hyperlink>
      <w:r w:rsidRPr="009001F8">
        <w:rPr>
          <w:rFonts w:eastAsia="Calibri" w:cs="Arial"/>
          <w:szCs w:val="28"/>
          <w:lang w:eastAsia="zh-CN"/>
        </w:rPr>
        <w:t xml:space="preserve"> </w:t>
      </w:r>
      <w:r w:rsidR="00FC794B">
        <w:rPr>
          <w:rFonts w:eastAsia="Calibri" w:cs="Arial"/>
          <w:szCs w:val="28"/>
          <w:lang w:eastAsia="zh-CN"/>
        </w:rPr>
        <w:t xml:space="preserve">           </w:t>
      </w:r>
      <w:r w:rsidR="009001F8">
        <w:rPr>
          <w:rFonts w:eastAsia="Calibri" w:cs="Arial"/>
          <w:szCs w:val="28"/>
          <w:lang w:eastAsia="zh-CN"/>
        </w:rPr>
        <w:t xml:space="preserve"> </w:t>
      </w:r>
      <w:r w:rsidR="009001F8" w:rsidRPr="009001F8">
        <w:rPr>
          <w:rFonts w:eastAsia="Calibri" w:cs="Arial"/>
          <w:szCs w:val="28"/>
          <w:lang w:eastAsia="zh-CN"/>
        </w:rPr>
        <w:t>«</w:t>
      </w:r>
      <w:r w:rsidRPr="009001F8">
        <w:rPr>
          <w:rFonts w:eastAsia="Calibri" w:cs="Arial"/>
          <w:szCs w:val="28"/>
          <w:lang w:eastAsia="zh-CN"/>
        </w:rPr>
        <w:t xml:space="preserve">О внесении изменений в решение Думы Березовского района </w:t>
      </w:r>
      <w:hyperlink r:id="rId11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Pr="009001F8">
          <w:rPr>
            <w:rStyle w:val="ac"/>
            <w:rFonts w:eastAsia="Calibri" w:cs="Arial"/>
            <w:szCs w:val="28"/>
            <w:lang w:eastAsia="zh-CN"/>
          </w:rPr>
          <w:t>от 2</w:t>
        </w:r>
        <w:r w:rsidR="005A3FFC" w:rsidRPr="009001F8">
          <w:rPr>
            <w:rStyle w:val="ac"/>
            <w:rFonts w:eastAsia="Calibri" w:cs="Arial"/>
            <w:szCs w:val="28"/>
            <w:lang w:eastAsia="zh-CN"/>
          </w:rPr>
          <w:t>2</w:t>
        </w:r>
        <w:r w:rsidRPr="009001F8">
          <w:rPr>
            <w:rStyle w:val="ac"/>
            <w:rFonts w:eastAsia="Calibri" w:cs="Arial"/>
            <w:szCs w:val="28"/>
            <w:lang w:eastAsia="zh-CN"/>
          </w:rPr>
          <w:t>.12.202</w:t>
        </w:r>
        <w:r w:rsidR="005A3FFC" w:rsidRPr="009001F8">
          <w:rPr>
            <w:rStyle w:val="ac"/>
            <w:rFonts w:eastAsia="Calibri" w:cs="Arial"/>
            <w:szCs w:val="28"/>
            <w:lang w:eastAsia="zh-CN"/>
          </w:rPr>
          <w:t>2</w:t>
        </w:r>
        <w:r w:rsidRPr="009001F8">
          <w:rPr>
            <w:rStyle w:val="ac"/>
            <w:rFonts w:eastAsia="Calibri" w:cs="Arial"/>
            <w:szCs w:val="28"/>
            <w:lang w:eastAsia="zh-CN"/>
          </w:rPr>
          <w:t xml:space="preserve"> № </w:t>
        </w:r>
        <w:r w:rsidR="005A3FFC" w:rsidRPr="009001F8">
          <w:rPr>
            <w:rStyle w:val="ac"/>
            <w:rFonts w:eastAsia="Calibri" w:cs="Arial"/>
            <w:szCs w:val="28"/>
            <w:lang w:eastAsia="zh-CN"/>
          </w:rPr>
          <w:t>171</w:t>
        </w:r>
      </w:hyperlink>
      <w:r w:rsidRPr="009001F8">
        <w:rPr>
          <w:rFonts w:eastAsia="Calibri" w:cs="Arial"/>
          <w:szCs w:val="28"/>
          <w:lang w:eastAsia="zh-CN"/>
        </w:rPr>
        <w:t xml:space="preserve"> </w:t>
      </w:r>
      <w:r w:rsidR="00FC794B">
        <w:rPr>
          <w:rFonts w:eastAsia="Calibri" w:cs="Arial"/>
          <w:szCs w:val="28"/>
          <w:lang w:eastAsia="zh-CN"/>
        </w:rPr>
        <w:t xml:space="preserve">            </w:t>
      </w:r>
      <w:r w:rsidR="009001F8" w:rsidRPr="009001F8">
        <w:rPr>
          <w:rFonts w:eastAsia="Calibri" w:cs="Arial"/>
          <w:szCs w:val="28"/>
          <w:lang w:eastAsia="zh-CN"/>
        </w:rPr>
        <w:t>«</w:t>
      </w:r>
      <w:r w:rsidR="003A28EA" w:rsidRPr="009001F8">
        <w:rPr>
          <w:rFonts w:eastAsia="Calibri" w:cs="Arial"/>
          <w:szCs w:val="28"/>
          <w:lang w:eastAsia="zh-CN"/>
        </w:rPr>
        <w:t>О бюджете Березовского района на 2023 год и плановый период 2024 и 2025 годов</w:t>
      </w:r>
      <w:r w:rsidR="009001F8" w:rsidRPr="009001F8">
        <w:rPr>
          <w:rFonts w:eastAsia="Calibri" w:cs="Arial"/>
          <w:szCs w:val="28"/>
          <w:lang w:eastAsia="zh-CN"/>
        </w:rPr>
        <w:t>»</w:t>
      </w:r>
      <w:r w:rsidR="003A28EA" w:rsidRPr="009001F8">
        <w:rPr>
          <w:rFonts w:eastAsia="Calibri" w:cs="Arial"/>
          <w:szCs w:val="28"/>
          <w:lang w:eastAsia="zh-CN"/>
        </w:rPr>
        <w:t>,</w:t>
      </w:r>
      <w:r w:rsidRPr="009001F8">
        <w:rPr>
          <w:rFonts w:eastAsia="Calibri" w:cs="Arial"/>
          <w:szCs w:val="28"/>
          <w:lang w:eastAsia="zh-CN"/>
        </w:rPr>
        <w:t xml:space="preserve"> </w:t>
      </w:r>
      <w:r w:rsidRPr="009001F8">
        <w:rPr>
          <w:rFonts w:cs="Arial"/>
          <w:szCs w:val="28"/>
        </w:rPr>
        <w:t xml:space="preserve">постановлением администрации Березовского района </w:t>
      </w:r>
      <w:hyperlink r:id="rId12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9001F8">
          <w:rPr>
            <w:rStyle w:val="ac"/>
            <w:rFonts w:cs="Arial"/>
            <w:szCs w:val="28"/>
          </w:rPr>
          <w:t>от 10.11.2021 № 1306</w:t>
        </w:r>
      </w:hyperlink>
      <w:r w:rsidRPr="009001F8">
        <w:rPr>
          <w:rFonts w:cs="Arial"/>
          <w:szCs w:val="28"/>
        </w:rPr>
        <w:t xml:space="preserve"> </w:t>
      </w:r>
      <w:r w:rsidR="00FC794B">
        <w:rPr>
          <w:rFonts w:cs="Arial"/>
          <w:szCs w:val="28"/>
        </w:rPr>
        <w:t xml:space="preserve">                  </w:t>
      </w:r>
      <w:r w:rsidR="009001F8" w:rsidRPr="009001F8">
        <w:rPr>
          <w:rFonts w:cs="Arial"/>
          <w:szCs w:val="28"/>
        </w:rPr>
        <w:t>«</w:t>
      </w:r>
      <w:r w:rsidRPr="009001F8">
        <w:rPr>
          <w:rFonts w:cs="Arial"/>
          <w:bCs/>
          <w:kern w:val="28"/>
          <w:szCs w:val="28"/>
        </w:rPr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</w:t>
      </w:r>
      <w:proofErr w:type="gramEnd"/>
      <w:r w:rsidRPr="009001F8">
        <w:rPr>
          <w:rFonts w:cs="Arial"/>
          <w:bCs/>
          <w:kern w:val="28"/>
          <w:szCs w:val="28"/>
        </w:rPr>
        <w:t xml:space="preserve"> признании </w:t>
      </w:r>
      <w:proofErr w:type="gramStart"/>
      <w:r w:rsidRPr="009001F8">
        <w:rPr>
          <w:rFonts w:cs="Arial"/>
          <w:bCs/>
          <w:kern w:val="28"/>
          <w:szCs w:val="28"/>
        </w:rPr>
        <w:t>утратившими</w:t>
      </w:r>
      <w:proofErr w:type="gramEnd"/>
      <w:r w:rsidRPr="009001F8">
        <w:rPr>
          <w:rFonts w:cs="Arial"/>
          <w:bCs/>
          <w:kern w:val="28"/>
          <w:szCs w:val="28"/>
        </w:rPr>
        <w:t xml:space="preserve"> силу некоторых муниципальных нормативных правовых актов администрации Березовского района</w:t>
      </w:r>
      <w:r w:rsidR="009001F8" w:rsidRPr="009001F8">
        <w:rPr>
          <w:rFonts w:cs="Arial"/>
          <w:szCs w:val="28"/>
        </w:rPr>
        <w:t>»</w:t>
      </w:r>
      <w:r w:rsidRPr="009001F8">
        <w:rPr>
          <w:rFonts w:cs="Arial"/>
          <w:szCs w:val="28"/>
        </w:rPr>
        <w:t>:</w:t>
      </w:r>
    </w:p>
    <w:p w:rsidR="009001F8" w:rsidRPr="009001F8" w:rsidRDefault="009001F8" w:rsidP="00FC794B">
      <w:pPr>
        <w:rPr>
          <w:rFonts w:cs="Arial"/>
          <w:szCs w:val="28"/>
        </w:rPr>
      </w:pPr>
      <w:r w:rsidRPr="009001F8">
        <w:rPr>
          <w:rFonts w:cs="Arial"/>
          <w:szCs w:val="28"/>
        </w:rPr>
        <w:t>1. Внести в приложение к постановлению администрации Березовского района</w:t>
      </w:r>
      <w:r w:rsidR="00FC794B">
        <w:rPr>
          <w:rFonts w:cs="Arial"/>
          <w:szCs w:val="28"/>
        </w:rPr>
        <w:t xml:space="preserve">             </w:t>
      </w:r>
      <w:bookmarkStart w:id="0" w:name="_GoBack"/>
      <w:bookmarkEnd w:id="0"/>
      <w:r w:rsidRPr="009001F8">
        <w:rPr>
          <w:rFonts w:cs="Arial"/>
          <w:szCs w:val="28"/>
        </w:rPr>
        <w:t xml:space="preserve"> </w:t>
      </w:r>
      <w:hyperlink r:id="rId13" w:tooltip="постановление от 28.12.2021 0:00:00 №1588 Администрация Березовского района&#10;&#10;О муниципальной программе " w:history="1">
        <w:r w:rsidRPr="009001F8">
          <w:rPr>
            <w:rStyle w:val="ac"/>
            <w:rFonts w:cs="Arial"/>
            <w:szCs w:val="28"/>
          </w:rPr>
          <w:t>от 28.12.2021 № 1588</w:t>
        </w:r>
      </w:hyperlink>
      <w:r w:rsidRPr="009001F8">
        <w:rPr>
          <w:rFonts w:cs="Arial"/>
          <w:szCs w:val="28"/>
        </w:rPr>
        <w:t xml:space="preserve"> «О муниципальной программе «Совершенствование муниципального управления в Березовском районе» (далее муниципальная программа) следующие изменения:</w:t>
      </w:r>
    </w:p>
    <w:p w:rsidR="00594F75" w:rsidRPr="009001F8" w:rsidRDefault="00FC794B" w:rsidP="00FC794B">
      <w:pPr>
        <w:rPr>
          <w:color w:val="FF0000"/>
        </w:rPr>
      </w:pPr>
      <w:r>
        <w:t xml:space="preserve">1.1. </w:t>
      </w:r>
      <w:r w:rsidR="00BF0725" w:rsidRPr="009001F8">
        <w:t>в</w:t>
      </w:r>
      <w:r w:rsidR="00594F75" w:rsidRPr="009001F8">
        <w:t xml:space="preserve"> паспорте муниципальной программы строк</w:t>
      </w:r>
      <w:r w:rsidR="00BF0725" w:rsidRPr="009001F8">
        <w:t>и</w:t>
      </w:r>
      <w:r w:rsidR="00F44ED2" w:rsidRPr="009001F8">
        <w:t xml:space="preserve"> </w:t>
      </w:r>
      <w:r w:rsidR="009001F8" w:rsidRPr="009001F8">
        <w:t>«</w:t>
      </w:r>
      <w:r w:rsidR="00F44ED2" w:rsidRPr="009001F8">
        <w:t>Целевые показатели муниципальной программы</w:t>
      </w:r>
      <w:r w:rsidR="009001F8" w:rsidRPr="009001F8">
        <w:t>»</w:t>
      </w:r>
      <w:r w:rsidR="00F44ED2" w:rsidRPr="009001F8">
        <w:t>,</w:t>
      </w:r>
      <w:r w:rsidR="00594F75" w:rsidRPr="009001F8">
        <w:t xml:space="preserve"> </w:t>
      </w:r>
      <w:r w:rsidR="009001F8" w:rsidRPr="009001F8">
        <w:t>«</w:t>
      </w:r>
      <w:r w:rsidR="00594F75" w:rsidRPr="009001F8">
        <w:t>Параметры финансового обеспе</w:t>
      </w:r>
      <w:r w:rsidR="000169FD" w:rsidRPr="009001F8">
        <w:t>чения муниципальной программы</w:t>
      </w:r>
      <w:r w:rsidR="009001F8" w:rsidRPr="009001F8">
        <w:t>»</w:t>
      </w:r>
      <w:r w:rsidR="000169FD" w:rsidRPr="009001F8">
        <w:t xml:space="preserve"> </w:t>
      </w:r>
      <w:r w:rsidR="00594F75" w:rsidRPr="009001F8">
        <w:t>изложить в следующей редакции:</w:t>
      </w:r>
    </w:p>
    <w:p w:rsidR="00594F75" w:rsidRPr="009001F8" w:rsidRDefault="009001F8" w:rsidP="00FC794B">
      <w:pPr>
        <w:pStyle w:val="a6"/>
        <w:tabs>
          <w:tab w:val="left" w:pos="1134"/>
        </w:tabs>
        <w:spacing w:before="0" w:beforeAutospacing="0" w:after="0" w:afterAutospacing="0" w:line="240" w:lineRule="atLeast"/>
        <w:rPr>
          <w:rFonts w:cs="Arial"/>
          <w:szCs w:val="28"/>
        </w:rPr>
      </w:pPr>
      <w:r w:rsidRPr="009001F8">
        <w:rPr>
          <w:rFonts w:cs="Arial"/>
          <w:szCs w:val="28"/>
        </w:rPr>
        <w:t>«</w:t>
      </w:r>
    </w:p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1292"/>
        <w:gridCol w:w="126"/>
        <w:gridCol w:w="487"/>
        <w:gridCol w:w="509"/>
        <w:gridCol w:w="566"/>
        <w:gridCol w:w="694"/>
        <w:gridCol w:w="440"/>
        <w:gridCol w:w="694"/>
        <w:gridCol w:w="15"/>
        <w:gridCol w:w="708"/>
        <w:gridCol w:w="484"/>
        <w:gridCol w:w="225"/>
        <w:gridCol w:w="709"/>
        <w:gridCol w:w="380"/>
        <w:gridCol w:w="467"/>
        <w:gridCol w:w="228"/>
        <w:gridCol w:w="575"/>
        <w:gridCol w:w="189"/>
        <w:gridCol w:w="993"/>
      </w:tblGrid>
      <w:tr w:rsidR="00CE58D6" w:rsidRPr="009001F8" w:rsidTr="00681C08">
        <w:trPr>
          <w:trHeight w:val="300"/>
          <w:jc w:val="center"/>
        </w:trPr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4A2E6F">
            <w:pPr>
              <w:rPr>
                <w:rFonts w:cs="Arial"/>
                <w:color w:val="000000"/>
                <w:szCs w:val="22"/>
              </w:rPr>
            </w:pPr>
          </w:p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Целевые показатели муниципальной программы </w:t>
            </w:r>
          </w:p>
        </w:tc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№ </w:t>
            </w:r>
            <w:proofErr w:type="gramStart"/>
            <w:r w:rsidRPr="009001F8">
              <w:rPr>
                <w:rFonts w:cs="Arial"/>
                <w:color w:val="000000"/>
                <w:szCs w:val="22"/>
              </w:rPr>
              <w:t>п</w:t>
            </w:r>
            <w:proofErr w:type="gramEnd"/>
            <w:r w:rsidRPr="009001F8">
              <w:rPr>
                <w:rFonts w:cs="Arial"/>
                <w:color w:val="000000"/>
                <w:szCs w:val="22"/>
              </w:rPr>
              <w:t>/п</w:t>
            </w:r>
          </w:p>
        </w:tc>
        <w:tc>
          <w:tcPr>
            <w:tcW w:w="10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jc w:val="center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Наименование целевого показателя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Докумен</w:t>
            </w:r>
            <w:proofErr w:type="gramStart"/>
            <w:r w:rsidRPr="009001F8">
              <w:rPr>
                <w:rFonts w:cs="Arial"/>
                <w:color w:val="000000"/>
                <w:szCs w:val="22"/>
              </w:rPr>
              <w:t>т-</w:t>
            </w:r>
            <w:proofErr w:type="gramEnd"/>
            <w:r w:rsidRPr="009001F8">
              <w:rPr>
                <w:rFonts w:cs="Arial"/>
                <w:color w:val="000000"/>
                <w:szCs w:val="22"/>
              </w:rPr>
              <w:t xml:space="preserve"> основание </w:t>
            </w:r>
          </w:p>
        </w:tc>
        <w:tc>
          <w:tcPr>
            <w:tcW w:w="3910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4A2E6F">
            <w:pPr>
              <w:jc w:val="center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Значение показателя по годам</w:t>
            </w:r>
          </w:p>
        </w:tc>
        <w:tc>
          <w:tcPr>
            <w:tcW w:w="175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8D6" w:rsidRPr="009001F8" w:rsidRDefault="00CE58D6">
            <w:pPr>
              <w:spacing w:after="200" w:line="276" w:lineRule="auto"/>
              <w:rPr>
                <w:rFonts w:cs="Arial"/>
                <w:szCs w:val="22"/>
              </w:rPr>
            </w:pPr>
          </w:p>
        </w:tc>
      </w:tr>
      <w:tr w:rsidR="00CE58D6" w:rsidRPr="009001F8" w:rsidTr="00681C08">
        <w:trPr>
          <w:trHeight w:val="2606"/>
          <w:jc w:val="center"/>
        </w:trPr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8D6" w:rsidRPr="009001F8" w:rsidRDefault="00CE58D6" w:rsidP="004A2E6F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8D6" w:rsidRPr="009001F8" w:rsidRDefault="00CE58D6" w:rsidP="004A2E6F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07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8D6" w:rsidRPr="009001F8" w:rsidRDefault="00CE58D6" w:rsidP="004A2E6F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8D6" w:rsidRPr="009001F8" w:rsidRDefault="00CE58D6" w:rsidP="004A2E6F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Базовое значение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2022 г.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2023 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2024 г.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2025 г.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На момент окончания реализации муниципальной программы</w:t>
            </w:r>
            <w:r w:rsidR="009001F8" w:rsidRPr="009001F8">
              <w:rPr>
                <w:rFonts w:cs="Arial"/>
                <w:color w:val="000000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Ответственный исполнитель/</w:t>
            </w:r>
            <w:proofErr w:type="gramStart"/>
            <w:r w:rsidRPr="009001F8">
              <w:rPr>
                <w:rFonts w:cs="Arial"/>
                <w:color w:val="000000"/>
                <w:szCs w:val="22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22"/>
              </w:rPr>
              <w:t xml:space="preserve"> исполнитель за достижение показателя </w:t>
            </w:r>
          </w:p>
        </w:tc>
      </w:tr>
      <w:tr w:rsidR="00CE58D6" w:rsidRPr="009001F8" w:rsidTr="00681C08">
        <w:trPr>
          <w:trHeight w:val="7715"/>
          <w:jc w:val="center"/>
        </w:trPr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8D6" w:rsidRPr="009001F8" w:rsidRDefault="00CE58D6" w:rsidP="004A2E6F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Количество муниципальных служащих, прошедших </w:t>
            </w:r>
            <w:proofErr w:type="gramStart"/>
            <w:r w:rsidRPr="009001F8">
              <w:rPr>
                <w:rFonts w:cs="Arial"/>
                <w:color w:val="000000"/>
                <w:szCs w:val="22"/>
              </w:rPr>
              <w:t>обучение по программам</w:t>
            </w:r>
            <w:proofErr w:type="gramEnd"/>
            <w:r w:rsidRPr="009001F8">
              <w:rPr>
                <w:rFonts w:cs="Arial"/>
                <w:color w:val="000000"/>
                <w:szCs w:val="22"/>
              </w:rPr>
              <w:t xml:space="preserve"> повышения квалификации, чел.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Постановление </w:t>
            </w:r>
            <w:hyperlink r:id="rId14" w:tooltip="постановление от 21.11.2018 0:00:00 №1049 Администрация Березовского района&#10;&#10;О Положении об организации профессиональной переподготовки и повышения квалификации работников муниципальных учреждений муниципального образования Березовский район" w:history="1">
              <w:r w:rsidRPr="00993156">
                <w:rPr>
                  <w:rStyle w:val="ac"/>
                  <w:rFonts w:cs="Arial"/>
                  <w:szCs w:val="22"/>
                </w:rPr>
                <w:t>№1049 от 21.11.2018г.</w:t>
              </w:r>
            </w:hyperlink>
            <w:r w:rsidR="009001F8" w:rsidRPr="00993156">
              <w:rPr>
                <w:rFonts w:cs="Arial"/>
                <w:color w:val="000000"/>
                <w:szCs w:val="22"/>
              </w:rPr>
              <w:t xml:space="preserve"> «</w:t>
            </w:r>
            <w:r w:rsidRPr="00993156">
              <w:rPr>
                <w:rFonts w:cs="Arial"/>
                <w:color w:val="000000"/>
                <w:szCs w:val="22"/>
              </w:rPr>
              <w:t>О положении об организации</w:t>
            </w:r>
            <w:r w:rsidRPr="009001F8">
              <w:rPr>
                <w:rFonts w:cs="Arial"/>
                <w:color w:val="000000"/>
                <w:szCs w:val="22"/>
              </w:rPr>
              <w:t xml:space="preserve"> профессиональной переподготовки и повышения квалификации работников муниципальных учреждений Муниципального образования Березовский район</w:t>
            </w:r>
            <w:r w:rsidR="009001F8" w:rsidRPr="009001F8">
              <w:rPr>
                <w:rFonts w:cs="Arial"/>
                <w:color w:val="000000"/>
                <w:szCs w:val="22"/>
              </w:rPr>
              <w:t>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25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</w:t>
            </w:r>
            <w:r w:rsidR="005A3FFC" w:rsidRPr="009001F8">
              <w:rPr>
                <w:rFonts w:cs="Arial"/>
                <w:color w:val="000000"/>
                <w:szCs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24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24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20</w:t>
            </w:r>
            <w:r w:rsidR="007E202C" w:rsidRPr="009001F8">
              <w:rPr>
                <w:rFonts w:cs="Arial"/>
                <w:color w:val="000000"/>
                <w:szCs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9001F8" w:rsidRDefault="00CE58D6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Управление делами администрации Березовского района</w:t>
            </w:r>
          </w:p>
        </w:tc>
      </w:tr>
      <w:tr w:rsidR="00CE58D6" w:rsidRPr="009001F8" w:rsidTr="00681C08">
        <w:trPr>
          <w:trHeight w:val="3109"/>
          <w:jc w:val="center"/>
        </w:trPr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8D6" w:rsidRPr="009001F8" w:rsidRDefault="00CE58D6" w:rsidP="004A2E6F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0F7BF7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2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0F7BF7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Выполнение полномочий и функций администрации Березовского района и подведомстве</w:t>
            </w:r>
            <w:r w:rsidRPr="009001F8">
              <w:rPr>
                <w:rFonts w:cs="Arial"/>
                <w:color w:val="000000"/>
                <w:szCs w:val="22"/>
              </w:rPr>
              <w:lastRenderedPageBreak/>
              <w:t>нных ей учреждений,%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lastRenderedPageBreak/>
              <w:t xml:space="preserve">Постановление </w:t>
            </w:r>
            <w:hyperlink r:id="rId15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      <w:r w:rsidRPr="00993156">
                <w:rPr>
                  <w:rStyle w:val="ac"/>
                  <w:rFonts w:cs="Arial"/>
                  <w:szCs w:val="22"/>
                </w:rPr>
                <w:t>№1306 от 10.11.2021г.</w:t>
              </w:r>
            </w:hyperlink>
            <w:r w:rsidRPr="009001F8">
              <w:rPr>
                <w:rFonts w:cs="Arial"/>
                <w:color w:val="000000"/>
                <w:szCs w:val="22"/>
              </w:rPr>
              <w:t xml:space="preserve"> </w:t>
            </w:r>
            <w:r w:rsidR="009001F8" w:rsidRPr="009001F8">
              <w:rPr>
                <w:rFonts w:cs="Arial"/>
                <w:color w:val="000000"/>
                <w:szCs w:val="22"/>
              </w:rPr>
              <w:t>«</w:t>
            </w:r>
            <w:r w:rsidRPr="009001F8">
              <w:rPr>
                <w:rFonts w:cs="Arial"/>
                <w:color w:val="000000"/>
                <w:szCs w:val="22"/>
              </w:rPr>
              <w:t>О порядке разработки и реализации муниципальны</w:t>
            </w:r>
            <w:r w:rsidRPr="009001F8">
              <w:rPr>
                <w:rFonts w:cs="Arial"/>
                <w:color w:val="000000"/>
                <w:szCs w:val="22"/>
              </w:rPr>
              <w:lastRenderedPageBreak/>
              <w:t xml:space="preserve">х программ Березовского района, порядке </w:t>
            </w:r>
            <w:proofErr w:type="gramStart"/>
            <w:r w:rsidRPr="009001F8">
              <w:rPr>
                <w:rFonts w:cs="Arial"/>
                <w:color w:val="000000"/>
                <w:szCs w:val="22"/>
              </w:rPr>
              <w:t>оценки эффективности реализации муниципальных программ Березовского района</w:t>
            </w:r>
            <w:proofErr w:type="gramEnd"/>
            <w:r w:rsidR="009001F8" w:rsidRPr="009001F8">
              <w:rPr>
                <w:rFonts w:cs="Arial"/>
                <w:color w:val="000000"/>
                <w:szCs w:val="22"/>
              </w:rPr>
              <w:t>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0F7BF7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lastRenderedPageBreak/>
              <w:t>100</w:t>
            </w:r>
          </w:p>
          <w:p w:rsidR="000F7BF7" w:rsidRPr="009001F8" w:rsidRDefault="000F7BF7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0F7BF7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  <w:p w:rsidR="000F7BF7" w:rsidRPr="009001F8" w:rsidRDefault="000F7BF7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0F7BF7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  <w:p w:rsidR="000F7BF7" w:rsidRPr="009001F8" w:rsidRDefault="000F7BF7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0F7BF7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  <w:p w:rsidR="000F7BF7" w:rsidRPr="009001F8" w:rsidRDefault="000F7BF7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0F7BF7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  <w:p w:rsidR="000F7BF7" w:rsidRPr="009001F8" w:rsidRDefault="000F7BF7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0F7BF7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  <w:p w:rsidR="000F7BF7" w:rsidRPr="009001F8" w:rsidRDefault="000F7BF7" w:rsidP="00E830A7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0F7BF7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МКУ </w:t>
            </w:r>
            <w:r w:rsidR="009001F8" w:rsidRPr="009001F8">
              <w:rPr>
                <w:rFonts w:cs="Arial"/>
                <w:color w:val="000000"/>
                <w:szCs w:val="22"/>
              </w:rPr>
              <w:t>«</w:t>
            </w:r>
            <w:r w:rsidRPr="009001F8">
              <w:rPr>
                <w:rFonts w:cs="Arial"/>
                <w:color w:val="000000"/>
                <w:szCs w:val="22"/>
              </w:rPr>
              <w:t>ХЭС АБР</w:t>
            </w:r>
            <w:r w:rsidR="009001F8" w:rsidRPr="009001F8">
              <w:rPr>
                <w:rFonts w:cs="Arial"/>
                <w:color w:val="000000"/>
                <w:szCs w:val="22"/>
              </w:rPr>
              <w:t>»</w:t>
            </w:r>
            <w:r w:rsidRPr="009001F8">
              <w:rPr>
                <w:rFonts w:cs="Arial"/>
                <w:color w:val="000000"/>
                <w:szCs w:val="22"/>
              </w:rPr>
              <w:t>,</w:t>
            </w:r>
            <w:r w:rsidR="009001F8" w:rsidRPr="009001F8">
              <w:rPr>
                <w:rFonts w:cs="Arial"/>
                <w:color w:val="000000"/>
                <w:szCs w:val="22"/>
              </w:rPr>
              <w:t xml:space="preserve"> </w:t>
            </w:r>
            <w:r w:rsidRPr="009001F8">
              <w:rPr>
                <w:rFonts w:cs="Arial"/>
                <w:color w:val="000000"/>
                <w:szCs w:val="22"/>
              </w:rPr>
              <w:t xml:space="preserve">МКУ </w:t>
            </w:r>
            <w:r w:rsidR="009001F8" w:rsidRPr="009001F8">
              <w:rPr>
                <w:rFonts w:cs="Arial"/>
                <w:color w:val="000000"/>
                <w:szCs w:val="22"/>
              </w:rPr>
              <w:t>«</w:t>
            </w:r>
            <w:r w:rsidRPr="009001F8">
              <w:rPr>
                <w:rFonts w:cs="Arial"/>
                <w:color w:val="000000"/>
                <w:szCs w:val="22"/>
              </w:rPr>
              <w:t>ЦБО</w:t>
            </w:r>
            <w:r w:rsidR="009001F8" w:rsidRPr="009001F8">
              <w:rPr>
                <w:rFonts w:cs="Arial"/>
                <w:color w:val="000000"/>
                <w:szCs w:val="22"/>
              </w:rPr>
              <w:t>»</w:t>
            </w:r>
          </w:p>
        </w:tc>
      </w:tr>
      <w:tr w:rsidR="00CE58D6" w:rsidRPr="009001F8" w:rsidTr="009001F8">
        <w:trPr>
          <w:trHeight w:val="1549"/>
          <w:jc w:val="center"/>
        </w:trPr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E58D6" w:rsidRPr="009001F8" w:rsidRDefault="00CE58D6" w:rsidP="004A2E6F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0F7BF7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3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Выполнение полномочий и функций МКУ </w:t>
            </w:r>
            <w:r w:rsidR="009001F8" w:rsidRPr="009001F8">
              <w:rPr>
                <w:rFonts w:cs="Arial"/>
                <w:color w:val="000000"/>
                <w:szCs w:val="22"/>
              </w:rPr>
              <w:t>«</w:t>
            </w:r>
            <w:r w:rsidRPr="009001F8">
              <w:rPr>
                <w:rFonts w:cs="Arial"/>
                <w:color w:val="000000"/>
                <w:szCs w:val="22"/>
              </w:rPr>
              <w:t>Управление капитального строительства и ремонта Березовского района</w:t>
            </w:r>
            <w:r w:rsidR="009001F8" w:rsidRPr="009001F8">
              <w:rPr>
                <w:rFonts w:cs="Arial"/>
                <w:color w:val="000000"/>
                <w:szCs w:val="22"/>
              </w:rPr>
              <w:t>»</w:t>
            </w:r>
            <w:r w:rsidRPr="009001F8">
              <w:rPr>
                <w:rFonts w:cs="Arial"/>
                <w:color w:val="000000"/>
                <w:szCs w:val="22"/>
              </w:rPr>
              <w:t>,%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116173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Постановление </w:t>
            </w:r>
            <w:hyperlink r:id="rId16" w:history="1">
              <w:r w:rsidR="00993156">
                <w:rPr>
                  <w:rStyle w:val="ac"/>
                  <w:rFonts w:cs="Arial"/>
                  <w:szCs w:val="22"/>
                </w:rPr>
                <w:t xml:space="preserve">№1306 от 10.11.2021г. </w:t>
              </w:r>
            </w:hyperlink>
            <w:r w:rsidRPr="009001F8">
              <w:rPr>
                <w:rFonts w:cs="Arial"/>
                <w:color w:val="000000"/>
                <w:szCs w:val="22"/>
              </w:rPr>
              <w:t xml:space="preserve"> </w:t>
            </w:r>
            <w:r w:rsidR="009001F8" w:rsidRPr="009001F8">
              <w:rPr>
                <w:rFonts w:cs="Arial"/>
                <w:color w:val="000000"/>
                <w:szCs w:val="22"/>
              </w:rPr>
              <w:t>«</w:t>
            </w:r>
            <w:r w:rsidRPr="009001F8">
              <w:rPr>
                <w:rFonts w:cs="Arial"/>
                <w:color w:val="000000"/>
                <w:szCs w:val="22"/>
              </w:rPr>
              <w:t xml:space="preserve">О порядке разработки и реализации муниципальных программ Березовского района, порядке </w:t>
            </w:r>
            <w:proofErr w:type="gramStart"/>
            <w:r w:rsidRPr="009001F8">
              <w:rPr>
                <w:rFonts w:cs="Arial"/>
                <w:color w:val="000000"/>
                <w:szCs w:val="22"/>
              </w:rPr>
              <w:t>оценки эффективности реализации муниципальных програм</w:t>
            </w:r>
            <w:r w:rsidRPr="009001F8">
              <w:rPr>
                <w:rFonts w:cs="Arial"/>
                <w:color w:val="000000"/>
                <w:szCs w:val="22"/>
              </w:rPr>
              <w:lastRenderedPageBreak/>
              <w:t>м Березовского района</w:t>
            </w:r>
            <w:proofErr w:type="gramEnd"/>
            <w:r w:rsidR="009001F8" w:rsidRPr="009001F8">
              <w:rPr>
                <w:rFonts w:cs="Arial"/>
                <w:color w:val="000000"/>
                <w:szCs w:val="22"/>
              </w:rPr>
              <w:t>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lastRenderedPageBreak/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</w:p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  <w:p w:rsidR="006E5729" w:rsidRPr="009001F8" w:rsidRDefault="006E5729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</w:p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  <w:p w:rsidR="006E5729" w:rsidRPr="009001F8" w:rsidRDefault="006E5729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9001F8">
            <w:pPr>
              <w:rPr>
                <w:rFonts w:cs="Arial"/>
                <w:color w:val="000000"/>
                <w:szCs w:val="22"/>
              </w:rPr>
            </w:pPr>
          </w:p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  <w:p w:rsidR="006E5729" w:rsidRPr="009001F8" w:rsidRDefault="006E5729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  <w:p w:rsidR="006E5729" w:rsidRPr="009001F8" w:rsidRDefault="006E5729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E830A7">
            <w:pPr>
              <w:jc w:val="right"/>
              <w:rPr>
                <w:rFonts w:cs="Arial"/>
                <w:color w:val="000000"/>
                <w:szCs w:val="22"/>
              </w:rPr>
            </w:pPr>
          </w:p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  <w:p w:rsidR="006E5729" w:rsidRPr="009001F8" w:rsidRDefault="006E5729" w:rsidP="00E830A7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МКУ </w:t>
            </w:r>
            <w:r w:rsidR="009001F8" w:rsidRPr="009001F8">
              <w:rPr>
                <w:rFonts w:cs="Arial"/>
                <w:color w:val="000000"/>
                <w:szCs w:val="21"/>
              </w:rPr>
              <w:t>«</w:t>
            </w:r>
            <w:proofErr w:type="spellStart"/>
            <w:r w:rsidRPr="009001F8">
              <w:rPr>
                <w:rFonts w:cs="Arial"/>
                <w:color w:val="000000"/>
                <w:szCs w:val="22"/>
              </w:rPr>
              <w:t>УКСиР</w:t>
            </w:r>
            <w:r w:rsidR="00BF0725" w:rsidRPr="009001F8">
              <w:rPr>
                <w:rFonts w:cs="Arial"/>
                <w:color w:val="000000"/>
                <w:szCs w:val="22"/>
              </w:rPr>
              <w:t>Березовского</w:t>
            </w:r>
            <w:proofErr w:type="spellEnd"/>
            <w:r w:rsidR="00BF0725" w:rsidRPr="009001F8">
              <w:rPr>
                <w:rFonts w:cs="Arial"/>
                <w:color w:val="000000"/>
                <w:szCs w:val="22"/>
              </w:rPr>
              <w:t xml:space="preserve"> района</w:t>
            </w:r>
            <w:r w:rsidR="009001F8" w:rsidRPr="009001F8">
              <w:rPr>
                <w:rFonts w:cs="Arial"/>
                <w:color w:val="000000"/>
                <w:szCs w:val="21"/>
              </w:rPr>
              <w:t>»</w:t>
            </w:r>
          </w:p>
        </w:tc>
      </w:tr>
      <w:tr w:rsidR="006E5729" w:rsidRPr="009001F8" w:rsidTr="00681C08">
        <w:trPr>
          <w:trHeight w:val="2684"/>
          <w:jc w:val="center"/>
        </w:trPr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5729" w:rsidRPr="009001F8" w:rsidRDefault="006E5729" w:rsidP="004A2E6F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4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Выполнение полномочий и функций Думы Березовского района, 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116173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Постановление </w:t>
            </w:r>
            <w:hyperlink r:id="rId17" w:history="1">
              <w:r w:rsidR="00993156">
                <w:rPr>
                  <w:rStyle w:val="ac"/>
                  <w:rFonts w:cs="Arial"/>
                  <w:szCs w:val="22"/>
                </w:rPr>
                <w:t xml:space="preserve">№1306 от 10.11.2021г. </w:t>
              </w:r>
            </w:hyperlink>
            <w:r w:rsidRPr="009001F8">
              <w:rPr>
                <w:rFonts w:cs="Arial"/>
                <w:color w:val="000000"/>
                <w:szCs w:val="22"/>
              </w:rPr>
              <w:t xml:space="preserve"> </w:t>
            </w:r>
            <w:r w:rsidR="009001F8" w:rsidRPr="009001F8">
              <w:rPr>
                <w:rFonts w:cs="Arial"/>
                <w:color w:val="000000"/>
                <w:szCs w:val="22"/>
              </w:rPr>
              <w:t>«</w:t>
            </w:r>
            <w:r w:rsidRPr="009001F8">
              <w:rPr>
                <w:rFonts w:cs="Arial"/>
                <w:color w:val="000000"/>
                <w:szCs w:val="22"/>
              </w:rPr>
              <w:t xml:space="preserve">О порядке разработки и реализации муниципальных программ Березовского района, порядке </w:t>
            </w:r>
            <w:proofErr w:type="gramStart"/>
            <w:r w:rsidRPr="009001F8">
              <w:rPr>
                <w:rFonts w:cs="Arial"/>
                <w:color w:val="000000"/>
                <w:szCs w:val="22"/>
              </w:rPr>
              <w:t>оценки эффективности реализации муниципальных программ Березовского района</w:t>
            </w:r>
            <w:proofErr w:type="gramEnd"/>
            <w:r w:rsidR="009001F8" w:rsidRPr="009001F8">
              <w:rPr>
                <w:rFonts w:cs="Arial"/>
                <w:color w:val="000000"/>
                <w:szCs w:val="22"/>
              </w:rPr>
              <w:t>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Дума Березовского района</w:t>
            </w:r>
          </w:p>
        </w:tc>
      </w:tr>
      <w:tr w:rsidR="00CE58D6" w:rsidRPr="009001F8" w:rsidTr="00681C08">
        <w:trPr>
          <w:trHeight w:val="7240"/>
          <w:jc w:val="center"/>
        </w:trPr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8D6" w:rsidRPr="009001F8" w:rsidRDefault="00CE58D6" w:rsidP="004A2E6F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5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Выполнение полномочий и деятельности </w:t>
            </w:r>
            <w:r w:rsidR="009001F8" w:rsidRPr="009001F8">
              <w:rPr>
                <w:rFonts w:cs="Arial"/>
                <w:color w:val="000000"/>
                <w:szCs w:val="22"/>
              </w:rPr>
              <w:t>«</w:t>
            </w:r>
            <w:r w:rsidRPr="009001F8">
              <w:rPr>
                <w:rFonts w:cs="Arial"/>
                <w:color w:val="000000"/>
                <w:szCs w:val="22"/>
              </w:rPr>
              <w:t>Контрольно-счетной палаты Березовского района</w:t>
            </w:r>
            <w:r w:rsidR="009001F8" w:rsidRPr="009001F8">
              <w:rPr>
                <w:rFonts w:cs="Arial"/>
                <w:color w:val="000000"/>
                <w:szCs w:val="22"/>
              </w:rPr>
              <w:t>»</w:t>
            </w:r>
            <w:r w:rsidRPr="009001F8">
              <w:rPr>
                <w:rFonts w:cs="Arial"/>
                <w:color w:val="000000"/>
                <w:szCs w:val="22"/>
              </w:rPr>
              <w:t>, 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116173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Постановление </w:t>
            </w:r>
            <w:hyperlink r:id="rId18" w:history="1">
              <w:r w:rsidR="00993156">
                <w:rPr>
                  <w:rStyle w:val="ac"/>
                  <w:rFonts w:cs="Arial"/>
                  <w:szCs w:val="22"/>
                </w:rPr>
                <w:t xml:space="preserve">№1306 от 10.11.2021г. </w:t>
              </w:r>
            </w:hyperlink>
            <w:r w:rsidRPr="009001F8">
              <w:rPr>
                <w:rFonts w:cs="Arial"/>
                <w:color w:val="000000"/>
                <w:szCs w:val="22"/>
              </w:rPr>
              <w:t xml:space="preserve"> </w:t>
            </w:r>
            <w:r w:rsidR="009001F8" w:rsidRPr="009001F8">
              <w:rPr>
                <w:rFonts w:cs="Arial"/>
                <w:color w:val="000000"/>
                <w:szCs w:val="22"/>
              </w:rPr>
              <w:t>«</w:t>
            </w:r>
            <w:r w:rsidRPr="009001F8">
              <w:rPr>
                <w:rFonts w:cs="Arial"/>
                <w:color w:val="000000"/>
                <w:szCs w:val="22"/>
              </w:rPr>
              <w:t xml:space="preserve">О порядке разработки и реализации муниципальных программ Березовского района, порядке </w:t>
            </w:r>
            <w:proofErr w:type="gramStart"/>
            <w:r w:rsidRPr="009001F8">
              <w:rPr>
                <w:rFonts w:cs="Arial"/>
                <w:color w:val="000000"/>
                <w:szCs w:val="22"/>
              </w:rPr>
              <w:t>оценки эффективности реализации муниципальных программ Березовского района</w:t>
            </w:r>
            <w:proofErr w:type="gramEnd"/>
            <w:r w:rsidR="009001F8" w:rsidRPr="009001F8">
              <w:rPr>
                <w:rFonts w:cs="Arial"/>
                <w:color w:val="000000"/>
                <w:szCs w:val="22"/>
              </w:rPr>
              <w:t>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  <w:p w:rsidR="006E5729" w:rsidRPr="009001F8" w:rsidRDefault="006E5729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  <w:p w:rsidR="006E5729" w:rsidRPr="009001F8" w:rsidRDefault="006E5729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  <w:p w:rsidR="006E5729" w:rsidRPr="009001F8" w:rsidRDefault="006E5729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  <w:p w:rsidR="006E5729" w:rsidRPr="009001F8" w:rsidRDefault="006E5729" w:rsidP="004A2E6F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9001F8" w:rsidRDefault="006E5729" w:rsidP="00E830A7">
            <w:pPr>
              <w:jc w:val="right"/>
              <w:rPr>
                <w:rFonts w:cs="Arial"/>
                <w:color w:val="000000"/>
                <w:szCs w:val="22"/>
              </w:rPr>
            </w:pPr>
          </w:p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100</w:t>
            </w:r>
          </w:p>
          <w:p w:rsidR="006E5729" w:rsidRPr="009001F8" w:rsidRDefault="006E5729" w:rsidP="00E830A7">
            <w:pPr>
              <w:jc w:val="righ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9001F8" w:rsidRDefault="006E5729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МКУ </w:t>
            </w:r>
            <w:r w:rsidR="009001F8" w:rsidRPr="009001F8">
              <w:rPr>
                <w:rFonts w:cs="Arial"/>
                <w:color w:val="000000"/>
                <w:szCs w:val="22"/>
              </w:rPr>
              <w:t>«</w:t>
            </w:r>
            <w:r w:rsidRPr="009001F8">
              <w:rPr>
                <w:rFonts w:cs="Arial"/>
                <w:color w:val="000000"/>
                <w:szCs w:val="22"/>
              </w:rPr>
              <w:t>Контрольно-Счетная палата Березовского района</w:t>
            </w:r>
            <w:r w:rsidR="009001F8" w:rsidRPr="009001F8">
              <w:rPr>
                <w:rFonts w:cs="Arial"/>
                <w:color w:val="000000"/>
                <w:szCs w:val="22"/>
              </w:rPr>
              <w:t>»</w:t>
            </w:r>
          </w:p>
        </w:tc>
      </w:tr>
      <w:tr w:rsidR="002E65DA" w:rsidRPr="009001F8" w:rsidTr="00681C08">
        <w:trPr>
          <w:trHeight w:val="300"/>
          <w:jc w:val="center"/>
        </w:trPr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001F8" w:rsidRDefault="002E65DA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11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9001F8" w:rsidRDefault="00681C08" w:rsidP="002E65DA">
            <w:pPr>
              <w:jc w:val="center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 </w:t>
            </w:r>
            <w:r w:rsidR="002E65DA" w:rsidRPr="009001F8">
              <w:rPr>
                <w:rFonts w:cs="Arial"/>
                <w:color w:val="000000"/>
                <w:szCs w:val="22"/>
              </w:rPr>
              <w:t>Источники финансирования</w:t>
            </w:r>
          </w:p>
        </w:tc>
        <w:tc>
          <w:tcPr>
            <w:tcW w:w="736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9001F8" w:rsidRDefault="002E65DA" w:rsidP="002E65DA">
            <w:pPr>
              <w:jc w:val="center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Расходы по годам (тыс. рублей)</w:t>
            </w:r>
          </w:p>
        </w:tc>
      </w:tr>
      <w:tr w:rsidR="00930D28" w:rsidRPr="009001F8" w:rsidTr="00930D28">
        <w:trPr>
          <w:trHeight w:val="1696"/>
          <w:jc w:val="center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0D28" w:rsidRPr="009001F8" w:rsidRDefault="00930D28" w:rsidP="002E65DA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1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D28" w:rsidRPr="009001F8" w:rsidRDefault="00930D28" w:rsidP="002E65DA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2022 г.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2023 г.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2024 г.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2025 г.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0D28" w:rsidRPr="009001F8" w:rsidRDefault="00930D28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2026</w:t>
            </w:r>
            <w:r w:rsidR="009001F8" w:rsidRPr="009001F8">
              <w:rPr>
                <w:rFonts w:cs="Arial"/>
                <w:color w:val="000000"/>
                <w:szCs w:val="22"/>
              </w:rPr>
              <w:t>-</w:t>
            </w:r>
            <w:r w:rsidRPr="009001F8">
              <w:rPr>
                <w:rFonts w:cs="Arial"/>
                <w:color w:val="000000"/>
                <w:szCs w:val="22"/>
              </w:rPr>
              <w:t>2030 г.</w:t>
            </w:r>
          </w:p>
        </w:tc>
      </w:tr>
      <w:tr w:rsidR="00930D28" w:rsidRPr="009001F8" w:rsidTr="00681C08">
        <w:trPr>
          <w:trHeight w:val="300"/>
          <w:jc w:val="center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0D28" w:rsidRPr="009001F8" w:rsidRDefault="00930D28" w:rsidP="002E65DA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1"/>
              </w:rPr>
            </w:pPr>
            <w:r w:rsidRPr="009001F8">
              <w:rPr>
                <w:rFonts w:cs="Arial"/>
                <w:color w:val="000000"/>
                <w:szCs w:val="21"/>
              </w:rPr>
              <w:t>3 273 396,7</w:t>
            </w:r>
            <w:r w:rsidR="009001F8" w:rsidRPr="009001F8">
              <w:rPr>
                <w:rFonts w:cs="Arial"/>
                <w:color w:val="000000"/>
                <w:szCs w:val="21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356 558,2</w:t>
            </w:r>
            <w:r w:rsidR="009001F8" w:rsidRPr="009001F8">
              <w:rPr>
                <w:rFonts w:cs="Arial"/>
                <w:color w:val="000000"/>
                <w:szCs w:val="22"/>
              </w:rPr>
              <w:t xml:space="preserve"> 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362 736,5</w:t>
            </w:r>
            <w:r w:rsidR="009001F8" w:rsidRPr="009001F8">
              <w:rPr>
                <w:rFonts w:cs="Arial"/>
                <w:color w:val="000000"/>
                <w:szCs w:val="22"/>
              </w:rPr>
              <w:t xml:space="preserve"> 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344 716,0</w:t>
            </w:r>
            <w:r w:rsidR="009001F8" w:rsidRPr="009001F8">
              <w:rPr>
                <w:rFonts w:cs="Arial"/>
                <w:color w:val="000000"/>
                <w:szCs w:val="22"/>
              </w:rPr>
              <w:t xml:space="preserve"> 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1"/>
              </w:rPr>
            </w:pPr>
            <w:r w:rsidRPr="009001F8">
              <w:rPr>
                <w:rFonts w:cs="Arial"/>
                <w:color w:val="000000"/>
                <w:szCs w:val="21"/>
              </w:rPr>
              <w:t>368 231,0</w:t>
            </w:r>
            <w:r w:rsidR="009001F8" w:rsidRPr="009001F8">
              <w:rPr>
                <w:rFonts w:cs="Arial"/>
                <w:color w:val="000000"/>
                <w:szCs w:val="21"/>
              </w:rPr>
              <w:t xml:space="preserve"> 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001F8">
              <w:rPr>
                <w:rFonts w:cs="Arial"/>
                <w:color w:val="000000"/>
                <w:szCs w:val="20"/>
              </w:rPr>
              <w:t>1</w:t>
            </w:r>
            <w:r w:rsidR="009001F8" w:rsidRPr="009001F8">
              <w:rPr>
                <w:rFonts w:cs="Arial"/>
                <w:color w:val="000000"/>
                <w:szCs w:val="20"/>
              </w:rPr>
              <w:t xml:space="preserve"> </w:t>
            </w:r>
            <w:r w:rsidRPr="009001F8">
              <w:rPr>
                <w:rFonts w:cs="Arial"/>
                <w:color w:val="000000"/>
                <w:szCs w:val="20"/>
              </w:rPr>
              <w:t>841 155,0</w:t>
            </w:r>
            <w:r w:rsidR="009001F8" w:rsidRPr="009001F8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930D28" w:rsidRPr="009001F8" w:rsidTr="00681C08">
        <w:trPr>
          <w:trHeight w:val="300"/>
          <w:jc w:val="center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0D28" w:rsidRPr="009001F8" w:rsidRDefault="00930D28" w:rsidP="002E65DA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D28" w:rsidRPr="009001F8" w:rsidRDefault="00930D28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</w:tr>
      <w:tr w:rsidR="00930D28" w:rsidRPr="009001F8" w:rsidTr="00681C08">
        <w:trPr>
          <w:trHeight w:val="420"/>
          <w:jc w:val="center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0D28" w:rsidRPr="009001F8" w:rsidRDefault="00930D28" w:rsidP="002E65DA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D28" w:rsidRPr="009001F8" w:rsidRDefault="00930D28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101 052,3</w:t>
            </w:r>
            <w:r w:rsidR="009001F8" w:rsidRPr="009001F8">
              <w:rPr>
                <w:rFonts w:cs="Arial"/>
                <w:color w:val="000000"/>
                <w:szCs w:val="22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10 827,5</w:t>
            </w:r>
            <w:r w:rsidR="009001F8" w:rsidRPr="009001F8">
              <w:rPr>
                <w:rFonts w:cs="Arial"/>
                <w:color w:val="000000"/>
                <w:szCs w:val="22"/>
              </w:rPr>
              <w:t xml:space="preserve"> 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11 335,8</w:t>
            </w:r>
            <w:r w:rsidR="009001F8" w:rsidRPr="009001F8">
              <w:rPr>
                <w:rFonts w:cs="Arial"/>
                <w:color w:val="000000"/>
                <w:szCs w:val="22"/>
              </w:rPr>
              <w:t xml:space="preserve"> 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11 797,0</w:t>
            </w:r>
            <w:r w:rsidR="009001F8" w:rsidRPr="009001F8">
              <w:rPr>
                <w:rFonts w:cs="Arial"/>
                <w:color w:val="000000"/>
                <w:szCs w:val="22"/>
              </w:rPr>
              <w:t xml:space="preserve"> 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11 182,0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D28" w:rsidRPr="009001F8" w:rsidRDefault="00930D28" w:rsidP="00993156">
            <w:pPr>
              <w:ind w:firstLine="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55 910,0</w:t>
            </w:r>
          </w:p>
        </w:tc>
      </w:tr>
      <w:tr w:rsidR="00930D28" w:rsidRPr="009001F8" w:rsidTr="00681C08">
        <w:trPr>
          <w:trHeight w:val="300"/>
          <w:jc w:val="center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0D28" w:rsidRPr="009001F8" w:rsidRDefault="00930D28" w:rsidP="002E65DA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D28" w:rsidRPr="009001F8" w:rsidRDefault="00930D28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1"/>
              </w:rPr>
            </w:pPr>
            <w:r w:rsidRPr="009001F8">
              <w:rPr>
                <w:rFonts w:cs="Arial"/>
                <w:color w:val="000000"/>
                <w:szCs w:val="21"/>
              </w:rPr>
              <w:t>3 172 344,4</w:t>
            </w:r>
            <w:r w:rsidR="009001F8" w:rsidRPr="009001F8">
              <w:rPr>
                <w:rFonts w:cs="Arial"/>
                <w:color w:val="000000"/>
                <w:szCs w:val="21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345 730,7</w:t>
            </w:r>
            <w:r w:rsidR="009001F8" w:rsidRPr="009001F8">
              <w:rPr>
                <w:rFonts w:cs="Arial"/>
                <w:color w:val="000000"/>
                <w:szCs w:val="22"/>
              </w:rPr>
              <w:t xml:space="preserve"> 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351 400,7</w:t>
            </w:r>
            <w:r w:rsidR="009001F8" w:rsidRPr="009001F8">
              <w:rPr>
                <w:rFonts w:cs="Arial"/>
                <w:color w:val="000000"/>
                <w:szCs w:val="22"/>
              </w:rPr>
              <w:t xml:space="preserve"> 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332 919,0</w:t>
            </w:r>
            <w:r w:rsidR="009001F8" w:rsidRPr="009001F8">
              <w:rPr>
                <w:rFonts w:cs="Arial"/>
                <w:color w:val="000000"/>
                <w:szCs w:val="22"/>
              </w:rPr>
              <w:t xml:space="preserve"> 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1"/>
              </w:rPr>
            </w:pPr>
            <w:r w:rsidRPr="009001F8">
              <w:rPr>
                <w:rFonts w:cs="Arial"/>
                <w:color w:val="000000"/>
                <w:szCs w:val="21"/>
              </w:rPr>
              <w:t>357 049,0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0"/>
              </w:rPr>
            </w:pPr>
            <w:r w:rsidRPr="009001F8">
              <w:rPr>
                <w:rFonts w:cs="Arial"/>
                <w:color w:val="000000"/>
                <w:szCs w:val="20"/>
              </w:rPr>
              <w:t>1 785 245,0</w:t>
            </w:r>
          </w:p>
        </w:tc>
      </w:tr>
      <w:tr w:rsidR="00930D28" w:rsidRPr="009001F8" w:rsidTr="00681C08">
        <w:trPr>
          <w:trHeight w:val="615"/>
          <w:jc w:val="center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0D28" w:rsidRPr="009001F8" w:rsidRDefault="00930D28" w:rsidP="002E65DA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D28" w:rsidRPr="009001F8" w:rsidRDefault="00930D28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22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</w:tr>
      <w:tr w:rsidR="00930D28" w:rsidRPr="009001F8" w:rsidTr="00681C08">
        <w:trPr>
          <w:trHeight w:val="525"/>
          <w:jc w:val="center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0D28" w:rsidRPr="009001F8" w:rsidRDefault="00930D28" w:rsidP="002E65DA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D28" w:rsidRPr="009001F8" w:rsidRDefault="00930D28" w:rsidP="009001F8">
            <w:pPr>
              <w:ind w:firstLine="0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иные источники финансирования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D28" w:rsidRPr="009001F8" w:rsidRDefault="00930D28" w:rsidP="00993156">
            <w:pPr>
              <w:ind w:hanging="40"/>
              <w:jc w:val="left"/>
              <w:rPr>
                <w:rFonts w:cs="Arial"/>
                <w:color w:val="000000"/>
                <w:szCs w:val="22"/>
              </w:rPr>
            </w:pPr>
            <w:r w:rsidRPr="009001F8">
              <w:rPr>
                <w:rFonts w:cs="Arial"/>
                <w:color w:val="000000"/>
                <w:szCs w:val="22"/>
              </w:rPr>
              <w:t>0,0</w:t>
            </w:r>
          </w:p>
        </w:tc>
      </w:tr>
    </w:tbl>
    <w:p w:rsidR="009001F8" w:rsidRPr="009001F8" w:rsidRDefault="009001F8" w:rsidP="009001F8">
      <w:pPr>
        <w:pStyle w:val="a6"/>
        <w:tabs>
          <w:tab w:val="left" w:pos="0"/>
          <w:tab w:val="left" w:pos="709"/>
          <w:tab w:val="left" w:pos="993"/>
        </w:tabs>
        <w:spacing w:before="0" w:beforeAutospacing="0" w:after="0" w:afterAutospacing="0" w:line="240" w:lineRule="atLeast"/>
        <w:ind w:left="284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0169FD" w:rsidRPr="009001F8">
        <w:rPr>
          <w:rFonts w:cs="Arial"/>
          <w:szCs w:val="28"/>
        </w:rPr>
        <w:t>;</w:t>
      </w:r>
      <w:r w:rsidRPr="009001F8">
        <w:rPr>
          <w:rFonts w:cs="Arial"/>
          <w:szCs w:val="28"/>
        </w:rPr>
        <w:t xml:space="preserve"> </w:t>
      </w:r>
    </w:p>
    <w:p w:rsidR="009001F8" w:rsidRPr="009001F8" w:rsidRDefault="009001F8" w:rsidP="009001F8">
      <w:r w:rsidRPr="009001F8">
        <w:t>1.2. таблицы 1, 7 муниципальной программы изложить в следующей редакции согласно приложениям 1, 2 к настоящему постановлению.</w:t>
      </w:r>
    </w:p>
    <w:p w:rsidR="009001F8" w:rsidRPr="009001F8" w:rsidRDefault="009001F8" w:rsidP="009001F8">
      <w:r>
        <w:t>2</w:t>
      </w:r>
      <w:r w:rsidRPr="009001F8">
        <w:t xml:space="preserve">. Опубликовать настоящее постановление в газете «Жизнь Югры» и разместить на </w:t>
      </w:r>
      <w:proofErr w:type="gramStart"/>
      <w:r w:rsidRPr="009001F8">
        <w:t>официальном</w:t>
      </w:r>
      <w:proofErr w:type="gramEnd"/>
      <w:r w:rsidRPr="009001F8">
        <w:t xml:space="preserve"> веб-сайте органов местного самоуправления Березовского района. </w:t>
      </w:r>
    </w:p>
    <w:p w:rsidR="009001F8" w:rsidRPr="009001F8" w:rsidRDefault="009001F8" w:rsidP="009001F8">
      <w:r>
        <w:t>3</w:t>
      </w:r>
      <w:r w:rsidRPr="009001F8">
        <w:t xml:space="preserve">. Настоящее постановление вступает в силу после его официального </w:t>
      </w:r>
    </w:p>
    <w:p w:rsidR="009001F8" w:rsidRPr="009001F8" w:rsidRDefault="009001F8" w:rsidP="009001F8">
      <w:r w:rsidRPr="009001F8">
        <w:t>опубликования</w:t>
      </w:r>
    </w:p>
    <w:p w:rsidR="009001F8" w:rsidRDefault="009001F8" w:rsidP="009001F8"/>
    <w:p w:rsidR="009001F8" w:rsidRDefault="009001F8" w:rsidP="009001F8"/>
    <w:p w:rsidR="009001F8" w:rsidRPr="009001F8" w:rsidRDefault="009001F8" w:rsidP="009001F8"/>
    <w:p w:rsidR="003F4F9D" w:rsidRDefault="00D46B14" w:rsidP="009001F8">
      <w:pPr>
        <w:tabs>
          <w:tab w:val="left" w:pos="8505"/>
        </w:tabs>
        <w:ind w:firstLine="0"/>
      </w:pPr>
      <w:r w:rsidRPr="009001F8">
        <w:t>Г</w:t>
      </w:r>
      <w:r w:rsidR="003F4F9D" w:rsidRPr="009001F8">
        <w:t>лав</w:t>
      </w:r>
      <w:r w:rsidRPr="009001F8">
        <w:t>а</w:t>
      </w:r>
      <w:r w:rsidR="003F4F9D" w:rsidRPr="009001F8">
        <w:t xml:space="preserve"> района</w:t>
      </w:r>
      <w:r w:rsidR="009001F8" w:rsidRPr="009001F8">
        <w:t xml:space="preserve"> </w:t>
      </w:r>
      <w:r w:rsidR="009001F8">
        <w:tab/>
      </w:r>
      <w:r w:rsidRPr="009001F8">
        <w:t>П</w:t>
      </w:r>
      <w:r w:rsidR="003F4F9D" w:rsidRPr="009001F8">
        <w:t>.</w:t>
      </w:r>
      <w:r w:rsidRPr="009001F8">
        <w:t>В</w:t>
      </w:r>
      <w:r w:rsidR="003F4F9D" w:rsidRPr="009001F8">
        <w:t xml:space="preserve">. </w:t>
      </w:r>
      <w:r w:rsidRPr="009001F8">
        <w:t>Артеев</w:t>
      </w:r>
    </w:p>
    <w:p w:rsidR="009001F8" w:rsidRPr="009001F8" w:rsidRDefault="009001F8" w:rsidP="003F4F9D">
      <w:pPr>
        <w:rPr>
          <w:rFonts w:cs="Arial"/>
          <w:szCs w:val="28"/>
        </w:rPr>
      </w:pPr>
    </w:p>
    <w:p w:rsidR="003F4F9D" w:rsidRPr="009001F8" w:rsidRDefault="003F4F9D">
      <w:pPr>
        <w:rPr>
          <w:rFonts w:cs="Arial"/>
        </w:rPr>
        <w:sectPr w:rsidR="003F4F9D" w:rsidRPr="009001F8" w:rsidSect="009001F8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type w:val="continuous"/>
          <w:pgSz w:w="11906" w:h="16838" w:code="9"/>
          <w:pgMar w:top="1134" w:right="851" w:bottom="1134" w:left="1134" w:header="709" w:footer="709" w:gutter="0"/>
          <w:cols w:space="708"/>
          <w:docGrid w:linePitch="360"/>
        </w:sectPr>
      </w:pPr>
    </w:p>
    <w:p w:rsidR="009001F8" w:rsidRPr="009001F8" w:rsidRDefault="009001F8" w:rsidP="004554B0">
      <w:pPr>
        <w:jc w:val="right"/>
        <w:rPr>
          <w:rFonts w:cs="Arial"/>
          <w:b/>
          <w:sz w:val="30"/>
          <w:szCs w:val="30"/>
        </w:rPr>
      </w:pPr>
    </w:p>
    <w:p w:rsidR="009001F8" w:rsidRPr="009001F8" w:rsidRDefault="009001F8" w:rsidP="004554B0">
      <w:pPr>
        <w:jc w:val="right"/>
        <w:rPr>
          <w:rFonts w:cs="Arial"/>
          <w:b/>
          <w:sz w:val="30"/>
          <w:szCs w:val="30"/>
        </w:rPr>
      </w:pPr>
    </w:p>
    <w:p w:rsidR="00C83286" w:rsidRPr="009001F8" w:rsidRDefault="003F4F9D" w:rsidP="004554B0">
      <w:pPr>
        <w:jc w:val="right"/>
        <w:rPr>
          <w:rFonts w:cs="Arial"/>
          <w:b/>
          <w:sz w:val="30"/>
          <w:szCs w:val="30"/>
        </w:rPr>
      </w:pPr>
      <w:r w:rsidRPr="009001F8">
        <w:rPr>
          <w:rFonts w:cs="Arial"/>
          <w:b/>
          <w:sz w:val="30"/>
          <w:szCs w:val="30"/>
        </w:rPr>
        <w:t>Приложение</w:t>
      </w:r>
      <w:r w:rsidR="00C83286" w:rsidRPr="009001F8">
        <w:rPr>
          <w:rFonts w:cs="Arial"/>
          <w:b/>
          <w:sz w:val="30"/>
          <w:szCs w:val="30"/>
        </w:rPr>
        <w:t xml:space="preserve"> 1</w:t>
      </w:r>
      <w:r w:rsidRPr="009001F8">
        <w:rPr>
          <w:rFonts w:cs="Arial"/>
          <w:b/>
          <w:sz w:val="30"/>
          <w:szCs w:val="30"/>
        </w:rPr>
        <w:t xml:space="preserve"> </w:t>
      </w:r>
    </w:p>
    <w:p w:rsidR="009001F8" w:rsidRPr="009001F8" w:rsidRDefault="003F4F9D" w:rsidP="004554B0">
      <w:pPr>
        <w:jc w:val="right"/>
        <w:rPr>
          <w:rFonts w:cs="Arial"/>
          <w:b/>
          <w:sz w:val="30"/>
          <w:szCs w:val="30"/>
        </w:rPr>
      </w:pPr>
      <w:r w:rsidRPr="009001F8">
        <w:rPr>
          <w:rFonts w:cs="Arial"/>
          <w:b/>
          <w:sz w:val="30"/>
          <w:szCs w:val="30"/>
        </w:rPr>
        <w:t>к постановлению</w:t>
      </w:r>
      <w:r w:rsidR="00C83286" w:rsidRPr="009001F8">
        <w:rPr>
          <w:rFonts w:cs="Arial"/>
          <w:b/>
          <w:sz w:val="30"/>
          <w:szCs w:val="30"/>
        </w:rPr>
        <w:t xml:space="preserve"> </w:t>
      </w:r>
      <w:r w:rsidRPr="009001F8">
        <w:rPr>
          <w:rFonts w:cs="Arial"/>
          <w:b/>
          <w:sz w:val="30"/>
          <w:szCs w:val="30"/>
        </w:rPr>
        <w:t>администрации</w:t>
      </w:r>
    </w:p>
    <w:p w:rsidR="003F4F9D" w:rsidRPr="009001F8" w:rsidRDefault="004554B0" w:rsidP="004554B0">
      <w:pPr>
        <w:jc w:val="right"/>
        <w:rPr>
          <w:rFonts w:cs="Arial"/>
          <w:b/>
          <w:sz w:val="30"/>
          <w:szCs w:val="30"/>
        </w:rPr>
      </w:pPr>
      <w:r w:rsidRPr="009001F8">
        <w:rPr>
          <w:rFonts w:cs="Arial"/>
          <w:b/>
          <w:sz w:val="30"/>
          <w:szCs w:val="30"/>
        </w:rPr>
        <w:t xml:space="preserve"> </w:t>
      </w:r>
      <w:r w:rsidR="003F4F9D" w:rsidRPr="009001F8">
        <w:rPr>
          <w:rFonts w:cs="Arial"/>
          <w:b/>
          <w:sz w:val="30"/>
          <w:szCs w:val="30"/>
        </w:rPr>
        <w:t>Березовского района</w:t>
      </w:r>
    </w:p>
    <w:p w:rsidR="004554B0" w:rsidRPr="009001F8" w:rsidRDefault="004554B0" w:rsidP="004554B0">
      <w:pPr>
        <w:jc w:val="right"/>
        <w:rPr>
          <w:rFonts w:cs="Arial"/>
          <w:b/>
          <w:sz w:val="30"/>
          <w:szCs w:val="30"/>
        </w:rPr>
      </w:pPr>
      <w:r w:rsidRPr="009001F8">
        <w:rPr>
          <w:rFonts w:cs="Arial"/>
          <w:b/>
          <w:sz w:val="30"/>
          <w:szCs w:val="30"/>
        </w:rPr>
        <w:t>от 04.05.2023 № 306</w:t>
      </w:r>
    </w:p>
    <w:p w:rsidR="009001F8" w:rsidRPr="009001F8" w:rsidRDefault="009001F8" w:rsidP="004554B0">
      <w:pPr>
        <w:jc w:val="right"/>
        <w:rPr>
          <w:rFonts w:cs="Arial"/>
          <w:b/>
          <w:sz w:val="30"/>
          <w:szCs w:val="30"/>
        </w:rPr>
      </w:pPr>
    </w:p>
    <w:p w:rsidR="009001F8" w:rsidRPr="009001F8" w:rsidRDefault="009001F8" w:rsidP="004554B0">
      <w:pPr>
        <w:jc w:val="right"/>
        <w:rPr>
          <w:rFonts w:cs="Arial"/>
          <w:szCs w:val="18"/>
        </w:rPr>
      </w:pPr>
    </w:p>
    <w:p w:rsidR="003F4F9D" w:rsidRPr="009001F8" w:rsidRDefault="003F4F9D" w:rsidP="003F4F9D">
      <w:pPr>
        <w:jc w:val="right"/>
        <w:rPr>
          <w:rFonts w:cs="Arial"/>
          <w:szCs w:val="18"/>
        </w:rPr>
      </w:pPr>
      <w:r w:rsidRPr="009001F8">
        <w:rPr>
          <w:rFonts w:cs="Arial"/>
          <w:szCs w:val="18"/>
        </w:rPr>
        <w:t>Таблица 1</w:t>
      </w:r>
    </w:p>
    <w:p w:rsidR="003F4F9D" w:rsidRPr="009001F8" w:rsidRDefault="003F4F9D" w:rsidP="003F4F9D">
      <w:pPr>
        <w:jc w:val="right"/>
        <w:rPr>
          <w:rFonts w:cs="Arial"/>
          <w:szCs w:val="18"/>
        </w:rPr>
      </w:pPr>
    </w:p>
    <w:tbl>
      <w:tblPr>
        <w:tblW w:w="153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2"/>
        <w:gridCol w:w="2126"/>
        <w:gridCol w:w="2550"/>
        <w:gridCol w:w="2546"/>
        <w:gridCol w:w="9"/>
        <w:gridCol w:w="1123"/>
        <w:gridCol w:w="13"/>
        <w:gridCol w:w="983"/>
        <w:gridCol w:w="278"/>
        <w:gridCol w:w="1134"/>
        <w:gridCol w:w="6"/>
        <w:gridCol w:w="1128"/>
        <w:gridCol w:w="1134"/>
        <w:gridCol w:w="6"/>
        <w:gridCol w:w="1272"/>
      </w:tblGrid>
      <w:tr w:rsidR="003F4F9D" w:rsidRPr="009001F8" w:rsidTr="009001F8">
        <w:trPr>
          <w:trHeight w:val="300"/>
        </w:trPr>
        <w:tc>
          <w:tcPr>
            <w:tcW w:w="1531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001F8" w:rsidRDefault="003F4F9D" w:rsidP="00376898">
            <w:pPr>
              <w:jc w:val="center"/>
              <w:rPr>
                <w:rFonts w:cs="Arial"/>
                <w:color w:val="000000"/>
                <w:szCs w:val="18"/>
              </w:rPr>
            </w:pPr>
            <w:r w:rsidRPr="009001F8">
              <w:rPr>
                <w:rFonts w:cs="Arial"/>
                <w:color w:val="000000"/>
                <w:szCs w:val="18"/>
              </w:rPr>
              <w:t>Распределение финансовых ресурсов муниципальной программы (по годам)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8"/>
              </w:rPr>
            </w:pPr>
          </w:p>
        </w:tc>
      </w:tr>
      <w:tr w:rsidR="003F4F9D" w:rsidRPr="009001F8" w:rsidTr="009001F8">
        <w:trPr>
          <w:trHeight w:val="1650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№ структурного элемента (основного мероприятия)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Ответственный исполнитель/соисполнитель</w:t>
            </w:r>
          </w:p>
        </w:tc>
        <w:tc>
          <w:tcPr>
            <w:tcW w:w="2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Источники финансирования</w:t>
            </w:r>
          </w:p>
        </w:tc>
        <w:tc>
          <w:tcPr>
            <w:tcW w:w="70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4F9D" w:rsidRPr="009001F8" w:rsidRDefault="003F4F9D" w:rsidP="00376898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Финансовые затраты на реализацию (тыс. рублей)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59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376898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 том числе</w:t>
            </w:r>
          </w:p>
        </w:tc>
      </w:tr>
      <w:tr w:rsidR="003F4F9D" w:rsidRPr="009001F8" w:rsidTr="009001F8">
        <w:trPr>
          <w:trHeight w:val="435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2022г.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2023г.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2024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2025 г.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2026</w:t>
            </w:r>
            <w:r w:rsidR="009001F8" w:rsidRPr="009001F8">
              <w:rPr>
                <w:rFonts w:cs="Arial"/>
                <w:color w:val="000000"/>
                <w:szCs w:val="17"/>
              </w:rPr>
              <w:t>-</w:t>
            </w:r>
            <w:r w:rsidRPr="009001F8">
              <w:rPr>
                <w:rFonts w:cs="Arial"/>
                <w:color w:val="000000"/>
                <w:szCs w:val="17"/>
              </w:rPr>
              <w:t>2030 г.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376898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376898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376898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376898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4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376898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376898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376898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376898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376898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376898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10</w:t>
            </w:r>
          </w:p>
        </w:tc>
      </w:tr>
      <w:tr w:rsidR="003F4F9D" w:rsidRPr="009001F8" w:rsidTr="009001F8">
        <w:trPr>
          <w:trHeight w:val="300"/>
        </w:trPr>
        <w:tc>
          <w:tcPr>
            <w:tcW w:w="153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4F9D" w:rsidRPr="009001F8" w:rsidRDefault="003F4F9D" w:rsidP="00376898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Подпрограмма 1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Обеспечение исполнения полномочий администрации Березовского района и подведомственных учреждений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Основное мероприятие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«</w:t>
            </w:r>
            <w:r w:rsidRPr="009001F8">
              <w:rPr>
                <w:rFonts w:cs="Arial"/>
                <w:color w:val="000000"/>
                <w:szCs w:val="17"/>
              </w:rPr>
              <w:t>Обеспечение выполнения полномочий и функций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 xml:space="preserve">администрации </w:t>
            </w:r>
            <w:r w:rsidRPr="009001F8">
              <w:rPr>
                <w:rFonts w:cs="Arial"/>
                <w:color w:val="000000"/>
                <w:szCs w:val="17"/>
              </w:rPr>
              <w:lastRenderedPageBreak/>
              <w:t>Березовского района и подведомственных учреждений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  <w:r w:rsidRPr="009001F8">
              <w:rPr>
                <w:rFonts w:cs="Arial"/>
                <w:color w:val="000000"/>
                <w:szCs w:val="17"/>
              </w:rPr>
              <w:t xml:space="preserve"> (2)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1F8" w:rsidRPr="009001F8" w:rsidRDefault="009001F8" w:rsidP="00376898">
            <w:pPr>
              <w:jc w:val="center"/>
              <w:rPr>
                <w:rFonts w:cs="Arial"/>
                <w:color w:val="000000"/>
                <w:szCs w:val="17"/>
              </w:rPr>
            </w:pPr>
          </w:p>
          <w:p w:rsidR="009001F8" w:rsidRPr="009001F8" w:rsidRDefault="009001F8" w:rsidP="00376898">
            <w:pPr>
              <w:jc w:val="center"/>
              <w:rPr>
                <w:rFonts w:cs="Arial"/>
                <w:color w:val="000000"/>
                <w:szCs w:val="17"/>
              </w:rPr>
            </w:pPr>
          </w:p>
          <w:p w:rsidR="009001F8" w:rsidRPr="009001F8" w:rsidRDefault="009001F8" w:rsidP="009001F8">
            <w:pPr>
              <w:rPr>
                <w:rFonts w:cs="Arial"/>
                <w:color w:val="000000"/>
                <w:szCs w:val="17"/>
              </w:rPr>
            </w:pPr>
          </w:p>
          <w:p w:rsidR="003F4F9D" w:rsidRPr="009001F8" w:rsidRDefault="003F4F9D" w:rsidP="009001F8">
            <w:pPr>
              <w:ind w:firstLine="0"/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Отдел по бухгалтерскому учету и отчетности администрации </w:t>
            </w:r>
            <w:r w:rsidRPr="009001F8">
              <w:rPr>
                <w:rFonts w:cs="Arial"/>
                <w:color w:val="000000"/>
                <w:szCs w:val="17"/>
              </w:rPr>
              <w:lastRenderedPageBreak/>
              <w:t>Березовского района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lastRenderedPageBreak/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2 </w:t>
            </w:r>
            <w:r w:rsidR="00095324" w:rsidRPr="009001F8">
              <w:rPr>
                <w:rFonts w:cs="Arial"/>
                <w:color w:val="000000"/>
                <w:szCs w:val="17"/>
              </w:rPr>
              <w:t>8</w:t>
            </w:r>
            <w:r w:rsidR="002F508A" w:rsidRPr="009001F8">
              <w:rPr>
                <w:rFonts w:cs="Arial"/>
                <w:color w:val="000000"/>
                <w:szCs w:val="17"/>
              </w:rPr>
              <w:t>13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2F508A" w:rsidRPr="009001F8">
              <w:rPr>
                <w:rFonts w:cs="Arial"/>
                <w:color w:val="000000"/>
                <w:szCs w:val="17"/>
              </w:rPr>
              <w:t>434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2F508A" w:rsidRPr="009001F8">
              <w:rPr>
                <w:rFonts w:cs="Arial"/>
                <w:color w:val="000000"/>
                <w:szCs w:val="17"/>
              </w:rPr>
              <w:t>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304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594F75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>72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30</w:t>
            </w:r>
            <w:r w:rsidR="00BC7007" w:rsidRPr="009001F8">
              <w:rPr>
                <w:rFonts w:cs="Arial"/>
                <w:color w:val="000000"/>
                <w:szCs w:val="17"/>
              </w:rPr>
              <w:t>9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BC7007" w:rsidRPr="009001F8">
              <w:rPr>
                <w:rFonts w:cs="Arial"/>
                <w:color w:val="000000"/>
                <w:szCs w:val="17"/>
              </w:rPr>
              <w:t>327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="00BC7007" w:rsidRPr="009001F8">
              <w:rPr>
                <w:rFonts w:cs="Arial"/>
                <w:color w:val="000000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095324" w:rsidRPr="009001F8">
              <w:rPr>
                <w:rFonts w:cs="Arial"/>
                <w:color w:val="000000"/>
                <w:szCs w:val="17"/>
              </w:rPr>
              <w:t>9</w:t>
            </w:r>
            <w:r w:rsidR="00070DBE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095324" w:rsidRPr="009001F8">
              <w:rPr>
                <w:rFonts w:cs="Arial"/>
                <w:color w:val="000000"/>
                <w:szCs w:val="17"/>
              </w:rPr>
              <w:t>976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095324" w:rsidRPr="009001F8">
              <w:rPr>
                <w:rFonts w:cs="Arial"/>
                <w:color w:val="000000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317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993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095324" w:rsidRPr="009001F8">
              <w:rPr>
                <w:rFonts w:cs="Arial"/>
                <w:color w:val="000000"/>
                <w:szCs w:val="17"/>
              </w:rPr>
              <w:t xml:space="preserve"> 589</w:t>
            </w:r>
            <w:r w:rsidR="00070DBE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095324" w:rsidRPr="009001F8">
              <w:rPr>
                <w:rFonts w:cs="Arial"/>
                <w:color w:val="000000"/>
                <w:szCs w:val="17"/>
              </w:rPr>
              <w:t>965</w:t>
            </w:r>
            <w:r w:rsidRPr="009001F8">
              <w:rPr>
                <w:rFonts w:cs="Arial"/>
                <w:color w:val="000000"/>
                <w:szCs w:val="17"/>
              </w:rPr>
              <w:t>,0</w:t>
            </w:r>
          </w:p>
        </w:tc>
      </w:tr>
      <w:tr w:rsidR="003F4F9D" w:rsidRPr="009001F8" w:rsidTr="009001F8">
        <w:trPr>
          <w:trHeight w:val="39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7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101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052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10 827,5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095324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3</w:t>
            </w:r>
            <w:r w:rsidR="00095324" w:rsidRPr="009001F8">
              <w:rPr>
                <w:rFonts w:cs="Arial"/>
                <w:color w:val="000000"/>
                <w:szCs w:val="17"/>
              </w:rPr>
              <w:t>35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095324" w:rsidRPr="009001F8">
              <w:rPr>
                <w:rFonts w:cs="Arial"/>
                <w:color w:val="000000"/>
                <w:szCs w:val="17"/>
              </w:rPr>
              <w:t>8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095324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7</w:t>
            </w:r>
            <w:r w:rsidR="00095324" w:rsidRPr="009001F8">
              <w:rPr>
                <w:rFonts w:cs="Arial"/>
                <w:color w:val="000000"/>
                <w:szCs w:val="17"/>
              </w:rPr>
              <w:t>97</w:t>
            </w:r>
            <w:r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095324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095324" w:rsidRPr="009001F8">
              <w:rPr>
                <w:rFonts w:cs="Arial"/>
                <w:color w:val="000000"/>
                <w:szCs w:val="17"/>
              </w:rPr>
              <w:t>182</w:t>
            </w:r>
            <w:r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</w:t>
            </w:r>
            <w:r w:rsidR="00095324" w:rsidRPr="009001F8">
              <w:rPr>
                <w:rFonts w:cs="Arial"/>
                <w:color w:val="000000"/>
                <w:szCs w:val="17"/>
              </w:rPr>
              <w:t>5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095324" w:rsidRPr="009001F8">
              <w:rPr>
                <w:rFonts w:cs="Arial"/>
                <w:color w:val="000000"/>
                <w:szCs w:val="17"/>
              </w:rPr>
              <w:t>91</w:t>
            </w: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2 </w:t>
            </w:r>
            <w:r w:rsidR="00095324" w:rsidRPr="009001F8">
              <w:rPr>
                <w:rFonts w:cs="Arial"/>
                <w:color w:val="000000"/>
                <w:szCs w:val="17"/>
              </w:rPr>
              <w:t>7</w:t>
            </w:r>
            <w:r w:rsidR="002F508A" w:rsidRPr="009001F8">
              <w:rPr>
                <w:rFonts w:cs="Arial"/>
                <w:color w:val="000000"/>
                <w:szCs w:val="17"/>
              </w:rPr>
              <w:t>12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2F508A" w:rsidRPr="009001F8">
              <w:rPr>
                <w:rFonts w:cs="Arial"/>
                <w:color w:val="000000"/>
                <w:szCs w:val="17"/>
              </w:rPr>
              <w:lastRenderedPageBreak/>
              <w:t>381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2F508A" w:rsidRPr="009001F8">
              <w:rPr>
                <w:rFonts w:cs="Arial"/>
                <w:color w:val="000000"/>
                <w:szCs w:val="17"/>
              </w:rPr>
              <w:t>8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lastRenderedPageBreak/>
              <w:t>2</w:t>
            </w:r>
            <w:r w:rsidR="00095324" w:rsidRPr="009001F8">
              <w:rPr>
                <w:rFonts w:cs="Arial"/>
                <w:color w:val="000000"/>
                <w:szCs w:val="17"/>
              </w:rPr>
              <w:t>93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070DBE" w:rsidRPr="009001F8">
              <w:rPr>
                <w:rFonts w:cs="Arial"/>
                <w:color w:val="000000"/>
                <w:szCs w:val="17"/>
              </w:rPr>
              <w:lastRenderedPageBreak/>
              <w:t>3</w:t>
            </w:r>
            <w:r w:rsidR="00BC7007" w:rsidRPr="009001F8">
              <w:rPr>
                <w:rFonts w:cs="Arial"/>
                <w:color w:val="000000"/>
                <w:szCs w:val="17"/>
              </w:rPr>
              <w:t>4</w:t>
            </w:r>
            <w:r w:rsidR="00070DBE" w:rsidRPr="009001F8">
              <w:rPr>
                <w:rFonts w:cs="Arial"/>
                <w:color w:val="000000"/>
                <w:szCs w:val="17"/>
              </w:rPr>
              <w:t>5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095324" w:rsidRPr="009001F8">
              <w:rPr>
                <w:rFonts w:cs="Arial"/>
                <w:color w:val="000000"/>
                <w:szCs w:val="17"/>
              </w:rPr>
              <w:t>4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lastRenderedPageBreak/>
              <w:t>2</w:t>
            </w:r>
            <w:r w:rsidR="00095324" w:rsidRPr="009001F8">
              <w:rPr>
                <w:rFonts w:cs="Arial"/>
                <w:color w:val="000000"/>
                <w:szCs w:val="17"/>
              </w:rPr>
              <w:t>9</w:t>
            </w:r>
            <w:r w:rsidR="00BC7007" w:rsidRPr="009001F8">
              <w:rPr>
                <w:rFonts w:cs="Arial"/>
                <w:color w:val="000000"/>
                <w:szCs w:val="17"/>
              </w:rPr>
              <w:t>7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BC7007" w:rsidRPr="009001F8">
              <w:rPr>
                <w:rFonts w:cs="Arial"/>
                <w:color w:val="000000"/>
                <w:szCs w:val="17"/>
              </w:rPr>
              <w:lastRenderedPageBreak/>
              <w:t>991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BC7007" w:rsidRPr="009001F8">
              <w:rPr>
                <w:rFonts w:cs="Arial"/>
                <w:color w:val="000000"/>
                <w:szCs w:val="17"/>
              </w:rPr>
              <w:t>4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lastRenderedPageBreak/>
              <w:t>280</w:t>
            </w:r>
            <w:r w:rsidR="00070DBE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lastRenderedPageBreak/>
              <w:t>17</w:t>
            </w:r>
            <w:r w:rsidR="00070DBE" w:rsidRPr="009001F8">
              <w:rPr>
                <w:rFonts w:cs="Arial"/>
                <w:color w:val="000000"/>
                <w:szCs w:val="17"/>
              </w:rPr>
              <w:t>9,</w:t>
            </w:r>
            <w:r w:rsidRPr="009001F8">
              <w:rPr>
                <w:rFonts w:cs="Arial"/>
                <w:color w:val="000000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lastRenderedPageBreak/>
              <w:t>306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lastRenderedPageBreak/>
              <w:t>811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0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lastRenderedPageBreak/>
              <w:t>1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095324" w:rsidRPr="009001F8">
              <w:rPr>
                <w:rFonts w:cs="Arial"/>
                <w:color w:val="000000"/>
                <w:szCs w:val="17"/>
              </w:rPr>
              <w:t>5</w:t>
            </w:r>
            <w:r w:rsidR="00070DBE" w:rsidRPr="009001F8">
              <w:rPr>
                <w:rFonts w:cs="Arial"/>
                <w:color w:val="000000"/>
                <w:szCs w:val="17"/>
              </w:rPr>
              <w:t>3</w:t>
            </w:r>
            <w:r w:rsidR="00095324" w:rsidRPr="009001F8">
              <w:rPr>
                <w:rFonts w:cs="Arial"/>
                <w:color w:val="000000"/>
                <w:szCs w:val="17"/>
              </w:rPr>
              <w:t>4</w:t>
            </w:r>
            <w:r w:rsidR="00070DBE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095324" w:rsidRPr="009001F8">
              <w:rPr>
                <w:rFonts w:cs="Arial"/>
                <w:color w:val="000000"/>
                <w:szCs w:val="17"/>
              </w:rPr>
              <w:lastRenderedPageBreak/>
              <w:t>055</w:t>
            </w:r>
            <w:r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</w:tr>
      <w:tr w:rsidR="003F4F9D" w:rsidRPr="009001F8" w:rsidTr="009001F8">
        <w:trPr>
          <w:trHeight w:val="39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gramStart"/>
            <w:r w:rsidRPr="009001F8">
              <w:rPr>
                <w:rFonts w:cs="Arial"/>
                <w:color w:val="000000"/>
                <w:szCs w:val="17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51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1.1.1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Финансовое обеспечение Главы Березовского района</w:t>
            </w: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70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0</w:t>
            </w:r>
            <w:r w:rsidRPr="009001F8">
              <w:rPr>
                <w:rFonts w:cs="Arial"/>
                <w:color w:val="000000"/>
                <w:szCs w:val="17"/>
              </w:rPr>
              <w:t>01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7 1</w:t>
            </w:r>
            <w:r w:rsidR="00095324" w:rsidRPr="009001F8">
              <w:rPr>
                <w:rFonts w:cs="Arial"/>
                <w:color w:val="000000"/>
                <w:szCs w:val="17"/>
              </w:rPr>
              <w:t>96</w:t>
            </w:r>
            <w:r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7 5</w:t>
            </w:r>
            <w:r w:rsidR="00095324" w:rsidRPr="009001F8">
              <w:rPr>
                <w:rFonts w:cs="Arial"/>
                <w:color w:val="000000"/>
                <w:szCs w:val="17"/>
              </w:rPr>
              <w:t>40</w:t>
            </w:r>
            <w:r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7 </w:t>
            </w:r>
            <w:r w:rsidR="00095324" w:rsidRPr="009001F8">
              <w:rPr>
                <w:rFonts w:cs="Arial"/>
                <w:color w:val="000000"/>
                <w:szCs w:val="17"/>
              </w:rPr>
              <w:t>895</w:t>
            </w:r>
            <w:r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7 </w:t>
            </w:r>
            <w:r w:rsidR="00095324" w:rsidRPr="009001F8">
              <w:rPr>
                <w:rFonts w:cs="Arial"/>
                <w:color w:val="000000"/>
                <w:szCs w:val="17"/>
              </w:rPr>
              <w:t>895</w:t>
            </w:r>
            <w:r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095324" w:rsidRPr="009001F8">
              <w:rPr>
                <w:rFonts w:cs="Arial"/>
                <w:color w:val="000000"/>
                <w:szCs w:val="17"/>
              </w:rPr>
              <w:t>9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095324" w:rsidRPr="009001F8">
              <w:rPr>
                <w:rFonts w:cs="Arial"/>
                <w:color w:val="000000"/>
                <w:szCs w:val="17"/>
              </w:rPr>
              <w:t>475</w:t>
            </w:r>
            <w:r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</w:tr>
      <w:tr w:rsidR="003F4F9D" w:rsidRPr="009001F8" w:rsidTr="009001F8">
        <w:trPr>
          <w:trHeight w:val="33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3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095324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324" w:rsidRPr="009001F8" w:rsidRDefault="00095324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324" w:rsidRPr="009001F8" w:rsidRDefault="00095324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324" w:rsidRPr="009001F8" w:rsidRDefault="00095324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001F8" w:rsidRDefault="00095324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9001F8" w:rsidRDefault="00095324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70 001,0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9001F8" w:rsidRDefault="00095324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7 196,0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9001F8" w:rsidRDefault="00095324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7 540,0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9001F8" w:rsidRDefault="00095324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7 895,0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9001F8" w:rsidRDefault="00095324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7 895,0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9001F8" w:rsidRDefault="00095324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39 475,0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gramStart"/>
            <w:r w:rsidRPr="009001F8">
              <w:rPr>
                <w:rFonts w:cs="Arial"/>
                <w:color w:val="000000"/>
                <w:szCs w:val="17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55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1.1.2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Субвенции на осуществление полномочий по образованию и организации деятельности комиссии по делам несовершеннолетних и защите их прав</w:t>
            </w: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101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052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10 827,5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095324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095324" w:rsidRPr="009001F8">
              <w:rPr>
                <w:rFonts w:cs="Arial"/>
                <w:color w:val="000000"/>
                <w:szCs w:val="17"/>
              </w:rPr>
              <w:t>335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095324" w:rsidRPr="009001F8">
              <w:rPr>
                <w:rFonts w:cs="Arial"/>
                <w:color w:val="000000"/>
                <w:szCs w:val="17"/>
              </w:rPr>
              <w:t>8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11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797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11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182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</w:t>
            </w:r>
            <w:r w:rsidR="00095324" w:rsidRPr="009001F8">
              <w:rPr>
                <w:rFonts w:cs="Arial"/>
                <w:color w:val="000000"/>
                <w:szCs w:val="17"/>
              </w:rPr>
              <w:t>5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095324" w:rsidRPr="009001F8">
              <w:rPr>
                <w:rFonts w:cs="Arial"/>
                <w:color w:val="000000"/>
                <w:szCs w:val="17"/>
              </w:rPr>
              <w:t>91</w:t>
            </w: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4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095324" w:rsidRPr="009001F8" w:rsidTr="009001F8">
        <w:trPr>
          <w:trHeight w:val="37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324" w:rsidRPr="009001F8" w:rsidRDefault="00095324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324" w:rsidRPr="009001F8" w:rsidRDefault="00095324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324" w:rsidRPr="009001F8" w:rsidRDefault="00095324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001F8" w:rsidRDefault="00095324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101 052,3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10 827,5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11 335,8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11 797,0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11 182,0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9001F8" w:rsidRDefault="0009532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55 910,0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1.1.3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Прочие расходы органов местного самоуправления</w:t>
            </w: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BC7007" w:rsidRPr="009001F8">
              <w:rPr>
                <w:rFonts w:cs="Arial"/>
                <w:color w:val="000000"/>
                <w:szCs w:val="17"/>
              </w:rPr>
              <w:t>04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BC7007" w:rsidRPr="009001F8">
              <w:rPr>
                <w:rFonts w:cs="Arial"/>
                <w:color w:val="000000"/>
                <w:szCs w:val="17"/>
              </w:rPr>
              <w:t>036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095324" w:rsidRPr="009001F8">
              <w:rPr>
                <w:rFonts w:cs="Arial"/>
                <w:color w:val="000000"/>
                <w:szCs w:val="17"/>
              </w:rPr>
              <w:t>0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070DBE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095324" w:rsidRPr="009001F8">
              <w:rPr>
                <w:rFonts w:cs="Arial"/>
                <w:color w:val="000000"/>
                <w:szCs w:val="17"/>
              </w:rPr>
              <w:t>6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D67CE2" w:rsidRPr="009001F8">
              <w:rPr>
                <w:rFonts w:cs="Arial"/>
                <w:color w:val="000000"/>
                <w:szCs w:val="17"/>
              </w:rPr>
              <w:t>422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D67CE2" w:rsidRPr="009001F8">
              <w:rPr>
                <w:rFonts w:cs="Arial"/>
                <w:color w:val="000000"/>
                <w:szCs w:val="17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15 </w:t>
            </w:r>
            <w:r w:rsidR="00BC7007" w:rsidRPr="009001F8">
              <w:rPr>
                <w:rFonts w:cs="Arial"/>
                <w:color w:val="000000"/>
                <w:szCs w:val="17"/>
              </w:rPr>
              <w:t>569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9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3F4F9D" w:rsidRPr="009001F8">
              <w:rPr>
                <w:rFonts w:cs="Arial"/>
                <w:color w:val="000000"/>
                <w:szCs w:val="17"/>
              </w:rPr>
              <w:t>0</w:t>
            </w:r>
            <w:r w:rsidRPr="009001F8">
              <w:rPr>
                <w:rFonts w:cs="Arial"/>
                <w:color w:val="000000"/>
                <w:szCs w:val="17"/>
              </w:rPr>
              <w:t xml:space="preserve"> 292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3F4F9D" w:rsidRPr="009001F8">
              <w:rPr>
                <w:rFonts w:cs="Arial"/>
                <w:color w:val="000000"/>
                <w:szCs w:val="17"/>
              </w:rPr>
              <w:t>0</w:t>
            </w:r>
            <w:r w:rsidRPr="009001F8">
              <w:rPr>
                <w:rFonts w:cs="Arial"/>
                <w:color w:val="000000"/>
                <w:szCs w:val="17"/>
              </w:rPr>
              <w:t xml:space="preserve"> 292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51 460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бюджет </w:t>
            </w:r>
            <w:r w:rsidRPr="009001F8">
              <w:rPr>
                <w:rFonts w:cs="Arial"/>
                <w:color w:val="000000"/>
                <w:szCs w:val="17"/>
              </w:rPr>
              <w:lastRenderedPageBreak/>
              <w:t>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lastRenderedPageBreak/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D67CE2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10</w:t>
            </w:r>
            <w:r w:rsidR="00BC7007" w:rsidRPr="009001F8">
              <w:rPr>
                <w:rFonts w:cs="Arial"/>
                <w:color w:val="000000"/>
                <w:szCs w:val="17"/>
              </w:rPr>
              <w:t>4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BC7007" w:rsidRPr="009001F8">
              <w:rPr>
                <w:rFonts w:cs="Arial"/>
                <w:color w:val="000000"/>
                <w:szCs w:val="17"/>
              </w:rPr>
              <w:t>036</w:t>
            </w:r>
            <w:r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16 422,1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BC7007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15 569,9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10 292,0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10 292,0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51 460,0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63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1.1.4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Финансовое обеспечение администрации Березовского района</w:t>
            </w: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21157F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2 078 893,9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21</w:t>
            </w:r>
            <w:r w:rsidR="00D67CE2" w:rsidRPr="009001F8">
              <w:rPr>
                <w:rFonts w:cs="Arial"/>
                <w:color w:val="000000"/>
                <w:szCs w:val="17"/>
              </w:rPr>
              <w:t>8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D67CE2" w:rsidRPr="009001F8">
              <w:rPr>
                <w:rFonts w:cs="Arial"/>
                <w:color w:val="000000"/>
                <w:szCs w:val="17"/>
              </w:rPr>
              <w:t>200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070DBE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21157F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223 768,8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D67CE2" w:rsidRPr="009001F8">
              <w:rPr>
                <w:rFonts w:cs="Arial"/>
                <w:color w:val="000000"/>
                <w:szCs w:val="17"/>
              </w:rPr>
              <w:t>11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D67CE2" w:rsidRPr="009001F8">
              <w:rPr>
                <w:rFonts w:cs="Arial"/>
                <w:color w:val="000000"/>
                <w:szCs w:val="17"/>
              </w:rPr>
              <w:t>019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D67CE2" w:rsidRPr="009001F8">
              <w:rPr>
                <w:rFonts w:cs="Arial"/>
                <w:color w:val="000000"/>
                <w:szCs w:val="17"/>
              </w:rPr>
              <w:t>0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D67CE2" w:rsidRPr="009001F8">
              <w:rPr>
                <w:rFonts w:cs="Arial"/>
                <w:color w:val="000000"/>
                <w:szCs w:val="17"/>
              </w:rPr>
              <w:t>37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D67CE2" w:rsidRPr="009001F8">
              <w:rPr>
                <w:rFonts w:cs="Arial"/>
                <w:color w:val="000000"/>
                <w:szCs w:val="17"/>
              </w:rPr>
              <w:t>651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D67CE2" w:rsidRPr="009001F8">
              <w:rPr>
                <w:rFonts w:cs="Arial"/>
                <w:color w:val="000000"/>
                <w:szCs w:val="17"/>
              </w:rPr>
              <w:t>0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 </w:t>
            </w:r>
            <w:r w:rsidR="00D67CE2" w:rsidRPr="009001F8">
              <w:rPr>
                <w:rFonts w:cs="Arial"/>
                <w:color w:val="000000"/>
                <w:szCs w:val="17"/>
              </w:rPr>
              <w:t>188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D67CE2" w:rsidRPr="009001F8">
              <w:rPr>
                <w:rFonts w:cs="Arial"/>
                <w:color w:val="000000"/>
                <w:szCs w:val="17"/>
              </w:rPr>
              <w:t>255</w:t>
            </w:r>
            <w:r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D67CE2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2 07</w:t>
            </w:r>
            <w:r w:rsidR="0021157F" w:rsidRPr="009001F8">
              <w:rPr>
                <w:rFonts w:cs="Arial"/>
                <w:color w:val="000000"/>
                <w:szCs w:val="17"/>
              </w:rPr>
              <w:t>8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21157F" w:rsidRPr="009001F8">
              <w:rPr>
                <w:rFonts w:cs="Arial"/>
                <w:color w:val="000000"/>
                <w:szCs w:val="17"/>
              </w:rPr>
              <w:t>8</w:t>
            </w:r>
            <w:r w:rsidRPr="009001F8">
              <w:rPr>
                <w:rFonts w:cs="Arial"/>
                <w:color w:val="000000"/>
                <w:szCs w:val="17"/>
              </w:rPr>
              <w:t>9</w:t>
            </w:r>
            <w:r w:rsidR="0021157F" w:rsidRPr="009001F8">
              <w:rPr>
                <w:rFonts w:cs="Arial"/>
                <w:color w:val="000000"/>
                <w:szCs w:val="17"/>
              </w:rPr>
              <w:t>3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21157F" w:rsidRPr="009001F8">
              <w:rPr>
                <w:rFonts w:cs="Arial"/>
                <w:color w:val="000000"/>
                <w:szCs w:val="17"/>
              </w:rPr>
              <w:t>9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218 200,1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21157F" w:rsidRPr="009001F8">
              <w:rPr>
                <w:rFonts w:cs="Arial"/>
                <w:color w:val="000000"/>
                <w:szCs w:val="17"/>
              </w:rPr>
              <w:t>23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21157F" w:rsidRPr="009001F8">
              <w:rPr>
                <w:rFonts w:cs="Arial"/>
                <w:color w:val="000000"/>
                <w:szCs w:val="17"/>
              </w:rPr>
              <w:t>768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21157F" w:rsidRPr="009001F8">
              <w:rPr>
                <w:rFonts w:cs="Arial"/>
                <w:color w:val="000000"/>
                <w:szCs w:val="17"/>
              </w:rPr>
              <w:t>8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211 019,0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237 651,0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1 188 255,0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1.1.5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1F8" w:rsidRPr="009001F8" w:rsidRDefault="009001F8" w:rsidP="00376898">
            <w:pPr>
              <w:jc w:val="center"/>
              <w:rPr>
                <w:rFonts w:cs="Arial"/>
                <w:color w:val="000000"/>
                <w:szCs w:val="17"/>
              </w:rPr>
            </w:pPr>
          </w:p>
          <w:p w:rsidR="009001F8" w:rsidRPr="009001F8" w:rsidRDefault="009001F8" w:rsidP="00376898">
            <w:pPr>
              <w:jc w:val="center"/>
              <w:rPr>
                <w:rFonts w:cs="Arial"/>
                <w:color w:val="000000"/>
                <w:szCs w:val="17"/>
              </w:rPr>
            </w:pPr>
          </w:p>
          <w:p w:rsidR="009001F8" w:rsidRPr="009001F8" w:rsidRDefault="009001F8" w:rsidP="00376898">
            <w:pPr>
              <w:jc w:val="center"/>
              <w:rPr>
                <w:rFonts w:cs="Arial"/>
                <w:color w:val="000000"/>
                <w:szCs w:val="17"/>
              </w:rPr>
            </w:pPr>
          </w:p>
          <w:p w:rsidR="009001F8" w:rsidRPr="009001F8" w:rsidRDefault="009001F8" w:rsidP="00376898">
            <w:pPr>
              <w:jc w:val="center"/>
              <w:rPr>
                <w:rFonts w:cs="Arial"/>
                <w:color w:val="000000"/>
                <w:szCs w:val="17"/>
              </w:rPr>
            </w:pPr>
          </w:p>
          <w:p w:rsidR="001D1D1C" w:rsidRPr="009001F8" w:rsidRDefault="001D1D1C" w:rsidP="00376898">
            <w:pPr>
              <w:jc w:val="center"/>
              <w:rPr>
                <w:rFonts w:cs="Arial"/>
                <w:color w:val="000000"/>
                <w:szCs w:val="17"/>
              </w:rPr>
            </w:pPr>
          </w:p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Расходы на обеспечение деятельности (оказание услуг) подведомственных учреждений администрации Березовского района: МКУ </w:t>
            </w:r>
            <w:r w:rsidR="009001F8" w:rsidRPr="009001F8">
              <w:rPr>
                <w:rFonts w:cs="Arial"/>
                <w:color w:val="000000"/>
                <w:szCs w:val="17"/>
              </w:rPr>
              <w:lastRenderedPageBreak/>
              <w:t>«</w:t>
            </w:r>
            <w:r w:rsidRPr="009001F8">
              <w:rPr>
                <w:rFonts w:cs="Arial"/>
                <w:color w:val="000000"/>
                <w:szCs w:val="17"/>
              </w:rPr>
              <w:t>ЦБО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  <w:r w:rsidRPr="009001F8">
              <w:rPr>
                <w:rFonts w:cs="Arial"/>
                <w:color w:val="000000"/>
                <w:szCs w:val="17"/>
              </w:rPr>
              <w:t xml:space="preserve"> и МКУ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ХЭС АБР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lastRenderedPageBreak/>
              <w:t xml:space="preserve">МКУ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ЦБО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  <w:r w:rsidRPr="009001F8">
              <w:rPr>
                <w:rFonts w:cs="Arial"/>
                <w:color w:val="000000"/>
                <w:szCs w:val="17"/>
              </w:rPr>
              <w:t xml:space="preserve">, МКУ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ХЭС АБР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  <w:r w:rsidRPr="009001F8">
              <w:rPr>
                <w:rFonts w:cs="Arial"/>
                <w:color w:val="000000"/>
                <w:szCs w:val="17"/>
              </w:rPr>
              <w:t>, в том числе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45</w:t>
            </w:r>
            <w:r w:rsidR="0021157F" w:rsidRPr="009001F8">
              <w:rPr>
                <w:rFonts w:cs="Arial"/>
                <w:color w:val="000000"/>
                <w:szCs w:val="17"/>
              </w:rPr>
              <w:t>9</w:t>
            </w:r>
            <w:r w:rsidRPr="009001F8">
              <w:rPr>
                <w:rFonts w:cs="Arial"/>
                <w:color w:val="000000"/>
                <w:szCs w:val="17"/>
              </w:rPr>
              <w:t xml:space="preserve"> 4</w:t>
            </w:r>
            <w:r w:rsidR="0021157F" w:rsidRPr="009001F8">
              <w:rPr>
                <w:rFonts w:cs="Arial"/>
                <w:color w:val="000000"/>
                <w:szCs w:val="17"/>
              </w:rPr>
              <w:t>5</w:t>
            </w:r>
            <w:r w:rsidRPr="009001F8">
              <w:rPr>
                <w:rFonts w:cs="Arial"/>
                <w:color w:val="000000"/>
                <w:szCs w:val="17"/>
              </w:rPr>
              <w:t>0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="0021157F" w:rsidRPr="009001F8">
              <w:rPr>
                <w:rFonts w:cs="Arial"/>
                <w:color w:val="000000"/>
                <w:szCs w:val="17"/>
              </w:rPr>
              <w:t>9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</w:t>
            </w:r>
            <w:r w:rsidR="001D1D1C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1D1D1C" w:rsidRPr="009001F8">
              <w:rPr>
                <w:rFonts w:cs="Arial"/>
                <w:color w:val="000000"/>
                <w:szCs w:val="17"/>
              </w:rPr>
              <w:t>5</w:t>
            </w:r>
            <w:r w:rsidR="00D67CE2" w:rsidRPr="009001F8">
              <w:rPr>
                <w:rFonts w:cs="Arial"/>
                <w:color w:val="000000"/>
                <w:szCs w:val="17"/>
              </w:rPr>
              <w:t>27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D67CE2" w:rsidRPr="009001F8">
              <w:rPr>
                <w:rFonts w:cs="Arial"/>
                <w:color w:val="000000"/>
                <w:szCs w:val="17"/>
              </w:rPr>
              <w:t>2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21157F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51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11</w:t>
            </w:r>
            <w:r w:rsidR="00D67CE2" w:rsidRPr="009001F8">
              <w:rPr>
                <w:rFonts w:cs="Arial"/>
                <w:color w:val="000000"/>
                <w:szCs w:val="17"/>
              </w:rPr>
              <w:t>2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7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50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97</w:t>
            </w: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50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97</w:t>
            </w: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254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8</w:t>
            </w:r>
            <w:r w:rsidRPr="009001F8">
              <w:rPr>
                <w:rFonts w:cs="Arial"/>
                <w:color w:val="000000"/>
                <w:szCs w:val="17"/>
              </w:rPr>
              <w:t>6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5,0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D67CE2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21157F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459 450,9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51 527,2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21157F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51 112,7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50 973,0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50 973,0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254 865,0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289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МКУ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ХЭС АБР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1D1D1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D67CE2" w:rsidRPr="009001F8">
              <w:rPr>
                <w:rFonts w:cs="Arial"/>
                <w:color w:val="000000"/>
                <w:szCs w:val="17"/>
              </w:rPr>
              <w:t>7</w:t>
            </w:r>
            <w:r w:rsidR="0021157F" w:rsidRPr="009001F8">
              <w:rPr>
                <w:rFonts w:cs="Arial"/>
                <w:color w:val="000000"/>
                <w:szCs w:val="17"/>
              </w:rPr>
              <w:t>3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21157F" w:rsidRPr="009001F8">
              <w:rPr>
                <w:rFonts w:cs="Arial"/>
                <w:color w:val="000000"/>
                <w:szCs w:val="17"/>
              </w:rPr>
              <w:t>84</w:t>
            </w:r>
            <w:r w:rsidR="00D67CE2" w:rsidRPr="009001F8">
              <w:rPr>
                <w:rFonts w:cs="Arial"/>
                <w:color w:val="000000"/>
                <w:szCs w:val="17"/>
              </w:rPr>
              <w:t>2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="0021157F" w:rsidRPr="009001F8">
              <w:rPr>
                <w:rFonts w:cs="Arial"/>
                <w:color w:val="000000"/>
                <w:szCs w:val="17"/>
              </w:rPr>
              <w:t>9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32 </w:t>
            </w:r>
            <w:r w:rsidR="00D67CE2" w:rsidRPr="009001F8">
              <w:rPr>
                <w:rFonts w:cs="Arial"/>
                <w:color w:val="000000"/>
                <w:szCs w:val="17"/>
              </w:rPr>
              <w:t>451</w:t>
            </w:r>
            <w:r w:rsidR="001D1D1C" w:rsidRPr="009001F8">
              <w:rPr>
                <w:rFonts w:cs="Arial"/>
                <w:color w:val="000000"/>
                <w:szCs w:val="17"/>
              </w:rPr>
              <w:t>,</w:t>
            </w:r>
            <w:r w:rsidR="00D67CE2" w:rsidRPr="009001F8">
              <w:rPr>
                <w:rFonts w:cs="Arial"/>
                <w:color w:val="000000"/>
                <w:szCs w:val="17"/>
              </w:rPr>
              <w:t>2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21157F" w:rsidRPr="009001F8">
              <w:rPr>
                <w:rFonts w:cs="Arial"/>
                <w:color w:val="000000"/>
                <w:szCs w:val="17"/>
              </w:rPr>
              <w:t>1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21157F" w:rsidRPr="009001F8">
              <w:rPr>
                <w:rFonts w:cs="Arial"/>
                <w:color w:val="000000"/>
                <w:szCs w:val="17"/>
              </w:rPr>
              <w:t>16</w:t>
            </w:r>
            <w:r w:rsidRPr="009001F8">
              <w:rPr>
                <w:rFonts w:cs="Arial"/>
                <w:color w:val="000000"/>
                <w:szCs w:val="17"/>
              </w:rPr>
              <w:t>0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="0021157F" w:rsidRPr="009001F8">
              <w:rPr>
                <w:rFonts w:cs="Arial"/>
                <w:color w:val="000000"/>
                <w:szCs w:val="17"/>
              </w:rPr>
              <w:t>7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30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033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30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033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150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16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5,0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D67CE2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9001F8" w:rsidRDefault="0021157F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273 842,9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32 451,2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9001F8" w:rsidRDefault="0021157F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31 160,7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30 033,0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30 033,0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150 165,0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МКУ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ЦБО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D67CE2" w:rsidRPr="009001F8">
              <w:rPr>
                <w:rFonts w:cs="Arial"/>
                <w:color w:val="000000"/>
                <w:szCs w:val="17"/>
              </w:rPr>
              <w:t>85</w:t>
            </w:r>
            <w:r w:rsidRPr="009001F8">
              <w:rPr>
                <w:rFonts w:cs="Arial"/>
                <w:color w:val="000000"/>
                <w:szCs w:val="17"/>
              </w:rPr>
              <w:t xml:space="preserve"> 6</w:t>
            </w:r>
            <w:r w:rsidR="00D67CE2" w:rsidRPr="009001F8">
              <w:rPr>
                <w:rFonts w:cs="Arial"/>
                <w:color w:val="000000"/>
                <w:szCs w:val="17"/>
              </w:rPr>
              <w:t>08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D67CE2" w:rsidRPr="009001F8">
              <w:rPr>
                <w:rFonts w:cs="Arial"/>
                <w:color w:val="000000"/>
                <w:szCs w:val="17"/>
              </w:rPr>
              <w:t>0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D67CE2" w:rsidRPr="009001F8">
              <w:rPr>
                <w:rFonts w:cs="Arial"/>
                <w:color w:val="000000"/>
                <w:szCs w:val="17"/>
              </w:rPr>
              <w:t>9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D67CE2" w:rsidRPr="009001F8">
              <w:rPr>
                <w:rFonts w:cs="Arial"/>
                <w:color w:val="000000"/>
                <w:szCs w:val="17"/>
              </w:rPr>
              <w:t>076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D67CE2" w:rsidRPr="009001F8">
              <w:rPr>
                <w:rFonts w:cs="Arial"/>
                <w:color w:val="000000"/>
                <w:szCs w:val="17"/>
              </w:rPr>
              <w:t>0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D67CE2" w:rsidRPr="009001F8">
              <w:rPr>
                <w:rFonts w:cs="Arial"/>
                <w:color w:val="000000"/>
                <w:szCs w:val="17"/>
              </w:rPr>
              <w:t>9</w:t>
            </w:r>
            <w:r w:rsidRPr="009001F8">
              <w:rPr>
                <w:rFonts w:cs="Arial"/>
                <w:color w:val="000000"/>
                <w:szCs w:val="17"/>
              </w:rPr>
              <w:t xml:space="preserve"> 952,0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20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9</w:t>
            </w:r>
            <w:r w:rsidRPr="009001F8">
              <w:rPr>
                <w:rFonts w:cs="Arial"/>
                <w:color w:val="000000"/>
                <w:szCs w:val="17"/>
              </w:rPr>
              <w:t>40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20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9</w:t>
            </w:r>
            <w:r w:rsidRPr="009001F8">
              <w:rPr>
                <w:rFonts w:cs="Arial"/>
                <w:color w:val="000000"/>
                <w:szCs w:val="17"/>
              </w:rPr>
              <w:t>40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104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700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D67CE2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185 608,0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19 076,0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19 952,0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20 940,0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20 940,0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104 700,0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1.2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Основное мероприятие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«</w:t>
            </w:r>
            <w:r w:rsidRPr="009001F8">
              <w:rPr>
                <w:rFonts w:cs="Arial"/>
                <w:color w:val="000000"/>
                <w:szCs w:val="17"/>
              </w:rPr>
              <w:t>Повышение профессионального уровня муниципальных служащих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«</w:t>
            </w:r>
            <w:r w:rsidRPr="009001F8">
              <w:rPr>
                <w:rFonts w:cs="Arial"/>
                <w:color w:val="000000"/>
                <w:szCs w:val="17"/>
              </w:rPr>
              <w:t>(1)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Управление делами администрации Березовского района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2F508A" w:rsidRPr="009001F8">
              <w:rPr>
                <w:rFonts w:cs="Arial"/>
                <w:color w:val="000000"/>
                <w:szCs w:val="17"/>
              </w:rPr>
              <w:t>781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2F508A"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D67CE2" w:rsidRPr="009001F8">
              <w:rPr>
                <w:rFonts w:cs="Arial"/>
                <w:color w:val="000000"/>
                <w:szCs w:val="17"/>
              </w:rPr>
              <w:t>29</w:t>
            </w:r>
            <w:r w:rsidRPr="009001F8">
              <w:rPr>
                <w:rFonts w:cs="Arial"/>
                <w:color w:val="000000"/>
                <w:szCs w:val="17"/>
              </w:rPr>
              <w:t>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21157F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125,8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75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</w:t>
            </w:r>
            <w:r w:rsidR="003F4F9D" w:rsidRPr="009001F8">
              <w:rPr>
                <w:rFonts w:cs="Arial"/>
                <w:color w:val="000000"/>
                <w:szCs w:val="17"/>
              </w:rPr>
              <w:t>5,</w:t>
            </w: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376</w:t>
            </w:r>
            <w:r w:rsidR="003F4F9D" w:rsidRPr="009001F8">
              <w:rPr>
                <w:rFonts w:cs="Arial"/>
                <w:color w:val="000000"/>
                <w:szCs w:val="17"/>
              </w:rPr>
              <w:t>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D67CE2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2F508A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781</w:t>
            </w:r>
            <w:r w:rsidR="00D67CE2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129,0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21157F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125</w:t>
            </w:r>
            <w:r w:rsidR="00D67CE2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8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75,2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75,2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376,0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D67CE2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CE2" w:rsidRPr="009001F8" w:rsidRDefault="00D67CE2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1.2.1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Повышение </w:t>
            </w:r>
            <w:r w:rsidRPr="009001F8">
              <w:rPr>
                <w:rFonts w:cs="Arial"/>
                <w:color w:val="000000"/>
                <w:szCs w:val="17"/>
              </w:rPr>
              <w:lastRenderedPageBreak/>
              <w:t>квалификации муниципальных служащих</w:t>
            </w: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21157F" w:rsidRPr="009001F8">
              <w:rPr>
                <w:rFonts w:cs="Arial"/>
                <w:color w:val="000000"/>
                <w:szCs w:val="17"/>
              </w:rPr>
              <w:t>7</w:t>
            </w:r>
            <w:r w:rsidRPr="009001F8">
              <w:rPr>
                <w:rFonts w:cs="Arial"/>
                <w:color w:val="000000"/>
                <w:szCs w:val="17"/>
              </w:rPr>
              <w:t>8</w:t>
            </w:r>
            <w:r w:rsidR="0021157F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21157F"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129,0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21157F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125</w:t>
            </w:r>
            <w:r w:rsidR="00D67CE2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8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75,2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75,2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376,0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D67CE2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D67CE2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D67CE2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21157F" w:rsidRPr="009001F8">
              <w:rPr>
                <w:rFonts w:cs="Arial"/>
                <w:color w:val="000000"/>
                <w:szCs w:val="17"/>
              </w:rPr>
              <w:t>7</w:t>
            </w:r>
            <w:r w:rsidRPr="009001F8">
              <w:rPr>
                <w:rFonts w:cs="Arial"/>
                <w:color w:val="000000"/>
                <w:szCs w:val="17"/>
              </w:rPr>
              <w:t>8</w:t>
            </w:r>
            <w:r w:rsidR="0021157F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21157F"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129,0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21157F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125</w:t>
            </w:r>
            <w:r w:rsidR="00D67CE2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8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75,2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75,2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376,0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D67CE2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CE2" w:rsidRPr="009001F8" w:rsidRDefault="00D67CE2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D67CE2" w:rsidRPr="009001F8" w:rsidTr="009001F8">
        <w:trPr>
          <w:trHeight w:val="31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9001F8" w:rsidRDefault="00D67CE2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Итого по подпрограмме 1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b/>
                <w:bCs/>
                <w:color w:val="000000"/>
                <w:szCs w:val="17"/>
              </w:rPr>
            </w:pPr>
            <w:r w:rsidRPr="009001F8">
              <w:rPr>
                <w:rFonts w:cs="Arial"/>
                <w:b/>
                <w:bCs/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2 </w:t>
            </w:r>
            <w:r w:rsidR="00D67CE2" w:rsidRPr="009001F8">
              <w:rPr>
                <w:rFonts w:cs="Arial"/>
                <w:color w:val="000000"/>
                <w:szCs w:val="17"/>
              </w:rPr>
              <w:t>8</w:t>
            </w:r>
            <w:r w:rsidR="003B693E" w:rsidRPr="009001F8">
              <w:rPr>
                <w:rFonts w:cs="Arial"/>
                <w:color w:val="000000"/>
                <w:szCs w:val="17"/>
              </w:rPr>
              <w:t>14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3B693E" w:rsidRPr="009001F8">
              <w:rPr>
                <w:rFonts w:cs="Arial"/>
                <w:color w:val="000000"/>
                <w:szCs w:val="17"/>
              </w:rPr>
              <w:t>215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3B693E" w:rsidRPr="009001F8">
              <w:rPr>
                <w:rFonts w:cs="Arial"/>
                <w:color w:val="000000"/>
                <w:szCs w:val="17"/>
              </w:rPr>
              <w:t>3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67CE2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304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301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9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30</w:t>
            </w:r>
            <w:r w:rsidR="003B693E" w:rsidRPr="009001F8">
              <w:rPr>
                <w:rFonts w:cs="Arial"/>
                <w:color w:val="000000"/>
                <w:szCs w:val="17"/>
              </w:rPr>
              <w:t>9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3B693E" w:rsidRPr="009001F8">
              <w:rPr>
                <w:rFonts w:cs="Arial"/>
                <w:color w:val="000000"/>
                <w:szCs w:val="17"/>
              </w:rPr>
              <w:t>453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="003B693E" w:rsidRPr="009001F8">
              <w:rPr>
                <w:rFonts w:cs="Arial"/>
                <w:color w:val="000000"/>
                <w:szCs w:val="17"/>
              </w:rPr>
              <w:t>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4870BD" w:rsidRPr="009001F8">
              <w:rPr>
                <w:rFonts w:cs="Arial"/>
                <w:color w:val="000000"/>
                <w:szCs w:val="17"/>
              </w:rPr>
              <w:t>92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4870BD" w:rsidRPr="009001F8">
              <w:rPr>
                <w:rFonts w:cs="Arial"/>
                <w:color w:val="000000"/>
                <w:szCs w:val="17"/>
              </w:rPr>
              <w:t>051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4870BD"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318</w:t>
            </w:r>
            <w:r w:rsidR="003D741B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06</w:t>
            </w:r>
            <w:r w:rsidR="003D741B" w:rsidRPr="009001F8">
              <w:rPr>
                <w:rFonts w:cs="Arial"/>
                <w:color w:val="000000"/>
                <w:szCs w:val="17"/>
              </w:rPr>
              <w:t>8,</w:t>
            </w: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 </w:t>
            </w:r>
            <w:r w:rsidR="004870BD" w:rsidRPr="009001F8">
              <w:rPr>
                <w:rFonts w:cs="Arial"/>
                <w:color w:val="000000"/>
                <w:szCs w:val="17"/>
              </w:rPr>
              <w:t>590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3D741B" w:rsidRPr="009001F8">
              <w:rPr>
                <w:rFonts w:cs="Arial"/>
                <w:color w:val="000000"/>
                <w:szCs w:val="17"/>
              </w:rPr>
              <w:t>3</w:t>
            </w:r>
            <w:r w:rsidR="004870BD" w:rsidRPr="009001F8">
              <w:rPr>
                <w:rFonts w:cs="Arial"/>
                <w:color w:val="000000"/>
                <w:szCs w:val="17"/>
              </w:rPr>
              <w:t>41</w:t>
            </w:r>
            <w:r w:rsidRPr="009001F8">
              <w:rPr>
                <w:rFonts w:cs="Arial"/>
                <w:color w:val="000000"/>
                <w:szCs w:val="17"/>
              </w:rPr>
              <w:t>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101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052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10 827,5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4870BD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3</w:t>
            </w:r>
            <w:r w:rsidR="004870BD" w:rsidRPr="009001F8">
              <w:rPr>
                <w:rFonts w:cs="Arial"/>
                <w:color w:val="000000"/>
                <w:szCs w:val="17"/>
              </w:rPr>
              <w:t>35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4870BD" w:rsidRPr="009001F8">
              <w:rPr>
                <w:rFonts w:cs="Arial"/>
                <w:color w:val="000000"/>
                <w:szCs w:val="17"/>
              </w:rPr>
              <w:t>8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4870BD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7</w:t>
            </w:r>
            <w:r w:rsidR="004870BD" w:rsidRPr="009001F8">
              <w:rPr>
                <w:rFonts w:cs="Arial"/>
                <w:color w:val="000000"/>
                <w:szCs w:val="17"/>
              </w:rPr>
              <w:t>97</w:t>
            </w:r>
            <w:r w:rsidRPr="009001F8">
              <w:rPr>
                <w:rFonts w:cs="Arial"/>
                <w:color w:val="000000"/>
                <w:szCs w:val="17"/>
              </w:rPr>
              <w:t>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4870BD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4870BD" w:rsidRPr="009001F8">
              <w:rPr>
                <w:rFonts w:cs="Arial"/>
                <w:color w:val="000000"/>
                <w:szCs w:val="17"/>
              </w:rPr>
              <w:t>182</w:t>
            </w:r>
            <w:r w:rsidRPr="009001F8">
              <w:rPr>
                <w:rFonts w:cs="Arial"/>
                <w:color w:val="000000"/>
                <w:szCs w:val="17"/>
              </w:rPr>
              <w:t>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</w:t>
            </w:r>
            <w:r w:rsidR="004870BD" w:rsidRPr="009001F8">
              <w:rPr>
                <w:rFonts w:cs="Arial"/>
                <w:color w:val="000000"/>
                <w:szCs w:val="17"/>
              </w:rPr>
              <w:t>5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4870BD" w:rsidRPr="009001F8">
              <w:rPr>
                <w:rFonts w:cs="Arial"/>
                <w:color w:val="000000"/>
                <w:szCs w:val="17"/>
              </w:rPr>
              <w:t>91</w:t>
            </w: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2 </w:t>
            </w:r>
            <w:r w:rsidR="004870BD" w:rsidRPr="009001F8">
              <w:rPr>
                <w:rFonts w:cs="Arial"/>
                <w:color w:val="000000"/>
                <w:szCs w:val="17"/>
              </w:rPr>
              <w:t>7</w:t>
            </w:r>
            <w:r w:rsidR="003B693E" w:rsidRPr="009001F8">
              <w:rPr>
                <w:rFonts w:cs="Arial"/>
                <w:color w:val="000000"/>
                <w:szCs w:val="17"/>
              </w:rPr>
              <w:t>13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4870BD" w:rsidRPr="009001F8">
              <w:rPr>
                <w:rFonts w:cs="Arial"/>
                <w:color w:val="000000"/>
                <w:szCs w:val="17"/>
              </w:rPr>
              <w:t>1</w:t>
            </w:r>
            <w:r w:rsidR="003B693E" w:rsidRPr="009001F8">
              <w:rPr>
                <w:rFonts w:cs="Arial"/>
                <w:color w:val="000000"/>
                <w:szCs w:val="17"/>
              </w:rPr>
              <w:t>63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3B693E" w:rsidRPr="009001F8">
              <w:rPr>
                <w:rFonts w:cs="Arial"/>
                <w:color w:val="000000"/>
                <w:szCs w:val="17"/>
              </w:rPr>
              <w:t>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4870BD" w:rsidRPr="009001F8">
              <w:rPr>
                <w:rFonts w:cs="Arial"/>
                <w:color w:val="000000"/>
                <w:szCs w:val="17"/>
              </w:rPr>
              <w:t>93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3D741B" w:rsidRPr="009001F8">
              <w:rPr>
                <w:rFonts w:cs="Arial"/>
                <w:color w:val="000000"/>
                <w:szCs w:val="17"/>
              </w:rPr>
              <w:t>47</w:t>
            </w:r>
            <w:r w:rsidR="004870BD" w:rsidRPr="009001F8">
              <w:rPr>
                <w:rFonts w:cs="Arial"/>
                <w:color w:val="000000"/>
                <w:szCs w:val="17"/>
              </w:rPr>
              <w:t>4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4870BD" w:rsidRPr="009001F8">
              <w:rPr>
                <w:rFonts w:cs="Arial"/>
                <w:color w:val="000000"/>
                <w:szCs w:val="17"/>
              </w:rPr>
              <w:t>4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4870BD" w:rsidRPr="009001F8">
              <w:rPr>
                <w:rFonts w:cs="Arial"/>
                <w:color w:val="000000"/>
                <w:szCs w:val="17"/>
              </w:rPr>
              <w:t>9</w:t>
            </w:r>
            <w:r w:rsidR="003B693E" w:rsidRPr="009001F8">
              <w:rPr>
                <w:rFonts w:cs="Arial"/>
                <w:color w:val="000000"/>
                <w:szCs w:val="17"/>
              </w:rPr>
              <w:t>8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3B693E" w:rsidRPr="009001F8">
              <w:rPr>
                <w:rFonts w:cs="Arial"/>
                <w:color w:val="000000"/>
                <w:szCs w:val="17"/>
              </w:rPr>
              <w:t>117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3B693E"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4870BD" w:rsidRPr="009001F8">
              <w:rPr>
                <w:rFonts w:cs="Arial"/>
                <w:color w:val="000000"/>
                <w:szCs w:val="17"/>
              </w:rPr>
              <w:t>8</w:t>
            </w:r>
            <w:r w:rsidR="003D741B" w:rsidRPr="009001F8">
              <w:rPr>
                <w:rFonts w:cs="Arial"/>
                <w:color w:val="000000"/>
                <w:szCs w:val="17"/>
              </w:rPr>
              <w:t>0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4870BD" w:rsidRPr="009001F8">
              <w:rPr>
                <w:rFonts w:cs="Arial"/>
                <w:color w:val="000000"/>
                <w:szCs w:val="17"/>
              </w:rPr>
              <w:t>25</w:t>
            </w:r>
            <w:r w:rsidR="003D741B" w:rsidRPr="009001F8">
              <w:rPr>
                <w:rFonts w:cs="Arial"/>
                <w:color w:val="000000"/>
                <w:szCs w:val="17"/>
              </w:rPr>
              <w:t>4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4870BD"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306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3D741B" w:rsidRPr="009001F8">
              <w:rPr>
                <w:rFonts w:cs="Arial"/>
                <w:color w:val="000000"/>
                <w:szCs w:val="17"/>
              </w:rPr>
              <w:t>8</w:t>
            </w:r>
            <w:r w:rsidRPr="009001F8">
              <w:rPr>
                <w:rFonts w:cs="Arial"/>
                <w:color w:val="000000"/>
                <w:szCs w:val="17"/>
              </w:rPr>
              <w:t>86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 </w:t>
            </w:r>
            <w:r w:rsidR="004870BD" w:rsidRPr="009001F8">
              <w:rPr>
                <w:rFonts w:cs="Arial"/>
                <w:color w:val="000000"/>
                <w:szCs w:val="17"/>
              </w:rPr>
              <w:t>53</w:t>
            </w:r>
            <w:r w:rsidR="003D741B" w:rsidRPr="009001F8">
              <w:rPr>
                <w:rFonts w:cs="Arial"/>
                <w:color w:val="000000"/>
                <w:szCs w:val="17"/>
              </w:rPr>
              <w:t>4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4870BD" w:rsidRPr="009001F8">
              <w:rPr>
                <w:rFonts w:cs="Arial"/>
                <w:color w:val="000000"/>
                <w:szCs w:val="17"/>
              </w:rPr>
              <w:t>4</w:t>
            </w:r>
            <w:r w:rsidR="003D741B" w:rsidRPr="009001F8">
              <w:rPr>
                <w:rFonts w:cs="Arial"/>
                <w:color w:val="000000"/>
                <w:szCs w:val="17"/>
              </w:rPr>
              <w:t>3</w:t>
            </w:r>
            <w:r w:rsidR="004870BD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>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53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4F9D" w:rsidRPr="009001F8" w:rsidRDefault="003F4F9D" w:rsidP="00376898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Подпрограмма 2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 xml:space="preserve">Обеспечение исполнения полномочий МКУ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Управление капитального строительства и ремонта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Основное мероприятие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«</w:t>
            </w:r>
            <w:r w:rsidRPr="009001F8">
              <w:rPr>
                <w:rFonts w:cs="Arial"/>
                <w:color w:val="000000"/>
                <w:szCs w:val="17"/>
              </w:rPr>
              <w:t xml:space="preserve">Обеспечение функций и полномочий МКУ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 xml:space="preserve">Управление капитального строительства и ремонта Березовского </w:t>
            </w:r>
            <w:r w:rsidRPr="009001F8">
              <w:rPr>
                <w:rFonts w:cs="Arial"/>
                <w:color w:val="000000"/>
                <w:szCs w:val="17"/>
              </w:rPr>
              <w:lastRenderedPageBreak/>
              <w:t>района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» </w:t>
            </w:r>
            <w:r w:rsidRPr="009001F8">
              <w:rPr>
                <w:rFonts w:cs="Arial"/>
                <w:color w:val="000000"/>
                <w:szCs w:val="17"/>
              </w:rPr>
              <w:t>(3)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lastRenderedPageBreak/>
              <w:t xml:space="preserve"> МКУ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Управление капитального строительства и ремонта Березовского района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209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3D741B" w:rsidRPr="009001F8">
              <w:rPr>
                <w:rFonts w:cs="Arial"/>
                <w:color w:val="000000"/>
                <w:szCs w:val="17"/>
              </w:rPr>
              <w:t>2</w:t>
            </w:r>
            <w:r w:rsidRPr="009001F8">
              <w:rPr>
                <w:rFonts w:cs="Arial"/>
                <w:color w:val="000000"/>
                <w:szCs w:val="17"/>
              </w:rPr>
              <w:t>09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4870BD" w:rsidRPr="009001F8">
              <w:rPr>
                <w:rFonts w:cs="Arial"/>
                <w:color w:val="000000"/>
                <w:szCs w:val="17"/>
              </w:rPr>
              <w:t>2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4870BD" w:rsidRPr="009001F8">
              <w:rPr>
                <w:rFonts w:cs="Arial"/>
                <w:color w:val="000000"/>
                <w:szCs w:val="17"/>
              </w:rPr>
              <w:t>4</w:t>
            </w:r>
            <w:r w:rsidR="003D741B" w:rsidRPr="009001F8">
              <w:rPr>
                <w:rFonts w:cs="Arial"/>
                <w:color w:val="000000"/>
                <w:szCs w:val="17"/>
              </w:rPr>
              <w:t>31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4870BD" w:rsidRPr="009001F8">
              <w:rPr>
                <w:rFonts w:cs="Arial"/>
                <w:color w:val="000000"/>
                <w:szCs w:val="17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3D741B" w:rsidRPr="009001F8">
              <w:rPr>
                <w:rFonts w:cs="Arial"/>
                <w:color w:val="000000"/>
                <w:szCs w:val="17"/>
              </w:rPr>
              <w:t>3</w:t>
            </w:r>
            <w:r w:rsidRPr="009001F8">
              <w:rPr>
                <w:rFonts w:cs="Arial"/>
                <w:color w:val="000000"/>
                <w:szCs w:val="17"/>
              </w:rPr>
              <w:t>55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4</w:t>
            </w:r>
            <w:r w:rsidRPr="009001F8">
              <w:rPr>
                <w:rFonts w:cs="Arial"/>
                <w:color w:val="000000"/>
                <w:szCs w:val="17"/>
              </w:rPr>
              <w:t>89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4</w:t>
            </w:r>
            <w:r w:rsidRPr="009001F8">
              <w:rPr>
                <w:rFonts w:cs="Arial"/>
                <w:color w:val="000000"/>
                <w:szCs w:val="17"/>
              </w:rPr>
              <w:t>89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117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4</w:t>
            </w:r>
            <w:r w:rsidR="0042359C" w:rsidRPr="009001F8">
              <w:rPr>
                <w:rFonts w:cs="Arial"/>
                <w:color w:val="000000"/>
                <w:szCs w:val="17"/>
              </w:rPr>
              <w:t>4</w:t>
            </w:r>
            <w:r w:rsidRPr="009001F8">
              <w:rPr>
                <w:rFonts w:cs="Arial"/>
                <w:color w:val="000000"/>
                <w:szCs w:val="17"/>
              </w:rPr>
              <w:t>5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4870B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0BD" w:rsidRPr="009001F8" w:rsidRDefault="004870B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70BD" w:rsidRPr="009001F8" w:rsidRDefault="004870B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70BD" w:rsidRPr="009001F8" w:rsidRDefault="004870B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209 209,1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22 431,1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22 355,0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23 489,0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23 489,0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117 </w:t>
            </w:r>
            <w:r w:rsidR="0042359C" w:rsidRPr="009001F8">
              <w:rPr>
                <w:rFonts w:cs="Arial"/>
                <w:color w:val="000000"/>
                <w:szCs w:val="17"/>
              </w:rPr>
              <w:t>44</w:t>
            </w:r>
            <w:r w:rsidRPr="009001F8">
              <w:rPr>
                <w:rFonts w:cs="Arial"/>
                <w:color w:val="000000"/>
                <w:szCs w:val="17"/>
              </w:rPr>
              <w:t>5,0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иные источники </w:t>
            </w:r>
            <w:r w:rsidRPr="009001F8">
              <w:rPr>
                <w:rFonts w:cs="Arial"/>
                <w:color w:val="000000"/>
                <w:szCs w:val="17"/>
              </w:rPr>
              <w:lastRenderedPageBreak/>
              <w:t>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lastRenderedPageBreak/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4870B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BD" w:rsidRPr="009001F8" w:rsidRDefault="004870B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lastRenderedPageBreak/>
              <w:t>2.1.1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Расходы на обеспечение деятельности муниципальных учреждений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МКУ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Управление капитального строительства и ремонта Березовского района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209 209,1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22 431,1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22 355,0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23 489,0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23 489,0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117 </w:t>
            </w:r>
            <w:r w:rsidR="0042359C" w:rsidRPr="009001F8">
              <w:rPr>
                <w:rFonts w:cs="Arial"/>
                <w:color w:val="000000"/>
                <w:szCs w:val="17"/>
              </w:rPr>
              <w:t>44</w:t>
            </w:r>
            <w:r w:rsidRPr="009001F8">
              <w:rPr>
                <w:rFonts w:cs="Arial"/>
                <w:color w:val="000000"/>
                <w:szCs w:val="17"/>
              </w:rPr>
              <w:t>5,0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4870B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0BD" w:rsidRPr="009001F8" w:rsidRDefault="004870B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70BD" w:rsidRPr="009001F8" w:rsidRDefault="004870B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70BD" w:rsidRPr="009001F8" w:rsidRDefault="004870B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209 209,1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22 431,1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22 355,0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23 489,0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23 489,0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117 4</w:t>
            </w:r>
            <w:r w:rsidR="0042359C" w:rsidRPr="009001F8">
              <w:rPr>
                <w:rFonts w:cs="Arial"/>
                <w:color w:val="000000"/>
                <w:szCs w:val="17"/>
              </w:rPr>
              <w:t>4</w:t>
            </w:r>
            <w:r w:rsidRPr="009001F8">
              <w:rPr>
                <w:rFonts w:cs="Arial"/>
                <w:color w:val="000000"/>
                <w:szCs w:val="17"/>
              </w:rPr>
              <w:t>5,0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gramStart"/>
            <w:r w:rsidRPr="009001F8">
              <w:rPr>
                <w:rFonts w:cs="Arial"/>
                <w:color w:val="000000"/>
                <w:szCs w:val="17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1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4870B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9001F8" w:rsidP="009001F8">
            <w:pPr>
              <w:ind w:firstLineChars="200" w:firstLine="48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Итого по подпрограмме 2</w:t>
            </w:r>
          </w:p>
        </w:tc>
        <w:tc>
          <w:tcPr>
            <w:tcW w:w="255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rPr>
                <w:rFonts w:cs="Arial"/>
                <w:b/>
                <w:bCs/>
                <w:color w:val="000000"/>
                <w:szCs w:val="17"/>
              </w:rPr>
            </w:pPr>
            <w:r w:rsidRPr="009001F8">
              <w:rPr>
                <w:rFonts w:cs="Arial"/>
                <w:b/>
                <w:bCs/>
                <w:color w:val="000000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209 209,1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22 431,1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22 355,0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23 489,0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23 489,0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117 4</w:t>
            </w:r>
            <w:r w:rsidR="0042359C" w:rsidRPr="009001F8">
              <w:rPr>
                <w:rFonts w:cs="Arial"/>
                <w:color w:val="000000"/>
                <w:szCs w:val="17"/>
              </w:rPr>
              <w:t>4</w:t>
            </w:r>
            <w:r w:rsidRPr="009001F8">
              <w:rPr>
                <w:rFonts w:cs="Arial"/>
                <w:color w:val="000000"/>
                <w:szCs w:val="17"/>
              </w:rPr>
              <w:t>5,0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4870B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0BD" w:rsidRPr="009001F8" w:rsidRDefault="004870B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870BD" w:rsidRPr="009001F8" w:rsidRDefault="004870B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870BD" w:rsidRPr="009001F8" w:rsidRDefault="004870B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209 209,1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22 431,1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22 355,0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23 489,0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23 489,0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117 4</w:t>
            </w:r>
            <w:r w:rsidR="0042359C" w:rsidRPr="009001F8">
              <w:rPr>
                <w:rFonts w:cs="Arial"/>
                <w:color w:val="000000"/>
                <w:szCs w:val="17"/>
              </w:rPr>
              <w:t>4</w:t>
            </w:r>
            <w:r w:rsidRPr="009001F8">
              <w:rPr>
                <w:rFonts w:cs="Arial"/>
                <w:color w:val="000000"/>
                <w:szCs w:val="17"/>
              </w:rPr>
              <w:t>5,0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gramStart"/>
            <w:r w:rsidRPr="009001F8">
              <w:rPr>
                <w:rFonts w:cs="Arial"/>
                <w:color w:val="000000"/>
                <w:szCs w:val="17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1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DB3446" w:rsidRPr="009001F8" w:rsidTr="009001F8">
        <w:trPr>
          <w:trHeight w:val="300"/>
        </w:trPr>
        <w:tc>
          <w:tcPr>
            <w:tcW w:w="15310" w:type="dxa"/>
            <w:gridSpan w:val="1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B3446" w:rsidRPr="009001F8" w:rsidRDefault="00DB3446" w:rsidP="00DB3446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Подпрограмма 3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«</w:t>
            </w:r>
            <w:r w:rsidRPr="009001F8">
              <w:rPr>
                <w:rFonts w:cs="Arial"/>
                <w:color w:val="000000"/>
                <w:szCs w:val="17"/>
              </w:rPr>
              <w:t>Расходы на обеспечение функций муниципальных органов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</w:p>
        </w:tc>
      </w:tr>
      <w:tr w:rsidR="00C37209" w:rsidRPr="009001F8" w:rsidTr="009001F8">
        <w:trPr>
          <w:trHeight w:val="355"/>
        </w:trPr>
        <w:tc>
          <w:tcPr>
            <w:tcW w:w="1002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3.1</w:t>
            </w:r>
          </w:p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Основное мероприятие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Расходы на обеспечение функций муниципальных органов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  <w:r w:rsidRPr="009001F8">
              <w:rPr>
                <w:rFonts w:cs="Arial"/>
                <w:color w:val="000000"/>
                <w:szCs w:val="17"/>
              </w:rPr>
              <w:t xml:space="preserve"> (3)</w:t>
            </w:r>
          </w:p>
        </w:tc>
        <w:tc>
          <w:tcPr>
            <w:tcW w:w="2550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МКУ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Управление капитального строительства и ремонта Березовского района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</w:p>
        </w:tc>
        <w:tc>
          <w:tcPr>
            <w:tcW w:w="25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4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</w:tr>
      <w:tr w:rsidR="00C37209" w:rsidRPr="009001F8" w:rsidTr="009001F8">
        <w:trPr>
          <w:trHeight w:val="151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</w:tr>
      <w:tr w:rsidR="00C37209" w:rsidRPr="009001F8" w:rsidTr="009001F8">
        <w:trPr>
          <w:trHeight w:val="263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</w:tr>
      <w:tr w:rsidR="00C37209" w:rsidRPr="009001F8" w:rsidTr="009001F8">
        <w:trPr>
          <w:trHeight w:val="181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</w:tr>
      <w:tr w:rsidR="00C37209" w:rsidRPr="009001F8" w:rsidTr="009001F8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gramStart"/>
            <w:r w:rsidRPr="009001F8">
              <w:rPr>
                <w:rFonts w:cs="Arial"/>
                <w:color w:val="000000"/>
                <w:szCs w:val="17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lastRenderedPageBreak/>
              <w:t>финансирование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lastRenderedPageBreak/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</w:tr>
      <w:tr w:rsidR="00C37209" w:rsidRPr="009001F8" w:rsidTr="009001F8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</w:tr>
      <w:tr w:rsidR="00C37209" w:rsidRPr="009001F8" w:rsidTr="009001F8">
        <w:trPr>
          <w:trHeight w:val="195"/>
        </w:trPr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Итого по подпрограмме 3</w:t>
            </w:r>
          </w:p>
        </w:tc>
        <w:tc>
          <w:tcPr>
            <w:tcW w:w="25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rPr>
                <w:rFonts w:cs="Arial"/>
                <w:bCs/>
                <w:color w:val="000000"/>
                <w:szCs w:val="17"/>
              </w:rPr>
            </w:pPr>
            <w:r w:rsidRPr="009001F8">
              <w:rPr>
                <w:rFonts w:cs="Arial"/>
                <w:bCs/>
                <w:color w:val="000000"/>
                <w:szCs w:val="17"/>
              </w:rPr>
              <w:t>Всего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</w:tr>
      <w:tr w:rsidR="00C37209" w:rsidRPr="009001F8" w:rsidTr="009001F8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</w:tr>
      <w:tr w:rsidR="00C37209" w:rsidRPr="009001F8" w:rsidTr="009001F8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</w:tr>
      <w:tr w:rsidR="00C37209" w:rsidRPr="009001F8" w:rsidTr="009001F8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района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</w:tr>
      <w:tr w:rsidR="00C37209" w:rsidRPr="009001F8" w:rsidTr="009001F8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gramStart"/>
            <w:r w:rsidRPr="009001F8">
              <w:rPr>
                <w:rFonts w:cs="Arial"/>
                <w:color w:val="000000"/>
                <w:szCs w:val="17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</w:tr>
      <w:tr w:rsidR="00C37209" w:rsidRPr="009001F8" w:rsidTr="009001F8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4870BD">
            <w:pPr>
              <w:jc w:val="center"/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9001F8" w:rsidRDefault="00C37209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9001F8" w:rsidRDefault="00C37209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</w:p>
        </w:tc>
      </w:tr>
      <w:tr w:rsidR="00DB3446" w:rsidRPr="009001F8" w:rsidTr="009001F8">
        <w:trPr>
          <w:trHeight w:val="300"/>
        </w:trPr>
        <w:tc>
          <w:tcPr>
            <w:tcW w:w="15310" w:type="dxa"/>
            <w:gridSpan w:val="1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B3446" w:rsidRPr="009001F8" w:rsidRDefault="00DB3446" w:rsidP="00DB3446">
            <w:pPr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Подпрограмма 4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«</w:t>
            </w:r>
            <w:r w:rsidRPr="009001F8">
              <w:rPr>
                <w:rFonts w:cs="Arial"/>
                <w:color w:val="000000"/>
                <w:szCs w:val="17"/>
              </w:rPr>
              <w:t>Обеспечение исполнения полномочий Думы Березовского района и Контрольно-счетной палаты Березовского района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DB3446" w:rsidP="009001F8">
            <w:pPr>
              <w:ind w:firstLineChars="100" w:firstLine="24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4</w:t>
            </w:r>
            <w:r w:rsidR="003F4F9D" w:rsidRPr="009001F8">
              <w:rPr>
                <w:rFonts w:cs="Arial"/>
                <w:color w:val="000000"/>
                <w:szCs w:val="17"/>
              </w:rPr>
              <w:t>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Основное мероприятие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«</w:t>
            </w:r>
            <w:r w:rsidRPr="009001F8">
              <w:rPr>
                <w:rFonts w:cs="Arial"/>
                <w:color w:val="000000"/>
                <w:szCs w:val="17"/>
              </w:rPr>
              <w:t xml:space="preserve">Обеспечение </w:t>
            </w:r>
            <w:r w:rsidR="009758C6" w:rsidRPr="009001F8">
              <w:rPr>
                <w:rFonts w:cs="Arial"/>
                <w:color w:val="000000"/>
                <w:szCs w:val="17"/>
              </w:rPr>
              <w:t>исполн</w:t>
            </w:r>
            <w:r w:rsidRPr="009001F8">
              <w:rPr>
                <w:rFonts w:cs="Arial"/>
                <w:color w:val="000000"/>
                <w:szCs w:val="17"/>
              </w:rPr>
              <w:t>ения полномочий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Думы Березовского района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(4)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Дума Березовского района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4870B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3F4F9D" w:rsidRPr="009001F8">
              <w:rPr>
                <w:rFonts w:cs="Arial"/>
                <w:color w:val="000000"/>
                <w:szCs w:val="17"/>
              </w:rPr>
              <w:t>4</w:t>
            </w: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9516F4" w:rsidRPr="009001F8">
              <w:rPr>
                <w:rFonts w:cs="Arial"/>
                <w:color w:val="000000"/>
                <w:szCs w:val="17"/>
              </w:rPr>
              <w:t>6</w:t>
            </w:r>
            <w:r w:rsidRPr="009001F8">
              <w:rPr>
                <w:rFonts w:cs="Arial"/>
                <w:color w:val="000000"/>
                <w:szCs w:val="17"/>
              </w:rPr>
              <w:t>38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17 </w:t>
            </w:r>
            <w:r w:rsidR="004870BD" w:rsidRPr="009001F8">
              <w:rPr>
                <w:rFonts w:cs="Arial"/>
                <w:color w:val="000000"/>
                <w:szCs w:val="17"/>
              </w:rPr>
              <w:t>337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4870BD" w:rsidRPr="009001F8">
              <w:rPr>
                <w:rFonts w:cs="Arial"/>
                <w:color w:val="000000"/>
                <w:szCs w:val="17"/>
              </w:rPr>
              <w:t>9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4870BD" w:rsidRPr="009001F8">
              <w:rPr>
                <w:rFonts w:cs="Arial"/>
                <w:color w:val="000000"/>
                <w:szCs w:val="17"/>
              </w:rPr>
              <w:t>7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4870BD" w:rsidRPr="009001F8">
              <w:rPr>
                <w:rFonts w:cs="Arial"/>
                <w:color w:val="000000"/>
                <w:szCs w:val="17"/>
              </w:rPr>
              <w:t>467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4870BD" w:rsidRPr="009001F8">
              <w:rPr>
                <w:rFonts w:cs="Arial"/>
                <w:color w:val="000000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4870BD" w:rsidRPr="009001F8">
              <w:rPr>
                <w:rFonts w:cs="Arial"/>
                <w:color w:val="000000"/>
                <w:szCs w:val="17"/>
              </w:rPr>
              <w:t>6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4870BD" w:rsidRPr="009001F8">
              <w:rPr>
                <w:rFonts w:cs="Arial"/>
                <w:color w:val="000000"/>
                <w:szCs w:val="17"/>
              </w:rPr>
              <w:t>627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4870BD" w:rsidRPr="009001F8">
              <w:rPr>
                <w:rFonts w:cs="Arial"/>
                <w:color w:val="000000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4870BD" w:rsidRPr="009001F8">
              <w:rPr>
                <w:rFonts w:cs="Arial"/>
                <w:color w:val="000000"/>
                <w:szCs w:val="17"/>
              </w:rPr>
              <w:t>5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FB1DEE" w:rsidRPr="009001F8">
              <w:rPr>
                <w:rFonts w:cs="Arial"/>
                <w:color w:val="000000"/>
                <w:szCs w:val="17"/>
              </w:rPr>
              <w:t>201</w:t>
            </w:r>
            <w:r w:rsidRPr="009001F8">
              <w:rPr>
                <w:rFonts w:cs="Arial"/>
                <w:color w:val="000000"/>
                <w:szCs w:val="17"/>
              </w:rPr>
              <w:t>,1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</w:t>
            </w:r>
            <w:r w:rsidR="00FB1DEE" w:rsidRPr="009001F8">
              <w:rPr>
                <w:rFonts w:cs="Arial"/>
                <w:color w:val="000000"/>
                <w:szCs w:val="17"/>
              </w:rPr>
              <w:t>6</w:t>
            </w:r>
            <w:r w:rsidRPr="009001F8">
              <w:rPr>
                <w:rFonts w:cs="Arial"/>
                <w:color w:val="000000"/>
                <w:szCs w:val="17"/>
              </w:rPr>
              <w:t xml:space="preserve"> 0</w:t>
            </w:r>
            <w:r w:rsidR="00FB1DEE" w:rsidRPr="009001F8">
              <w:rPr>
                <w:rFonts w:cs="Arial"/>
                <w:color w:val="000000"/>
                <w:szCs w:val="17"/>
              </w:rPr>
              <w:t>05</w:t>
            </w:r>
            <w:r w:rsidRPr="009001F8">
              <w:rPr>
                <w:rFonts w:cs="Arial"/>
                <w:color w:val="000000"/>
                <w:szCs w:val="17"/>
              </w:rPr>
              <w:t>,5</w:t>
            </w:r>
          </w:p>
        </w:tc>
      </w:tr>
      <w:tr w:rsidR="003F4F9D" w:rsidRPr="009001F8" w:rsidTr="009001F8">
        <w:trPr>
          <w:trHeight w:val="33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3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FB1DEE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9001F8" w:rsidRDefault="00FB1DEE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9001F8" w:rsidRDefault="00FB1DEE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9001F8" w:rsidRDefault="00FB1DEE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001F8" w:rsidRDefault="00FB1DEE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001F8" w:rsidRDefault="00FB1DEE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142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638,7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001F8" w:rsidRDefault="00FB1DEE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17 337,9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001F8" w:rsidRDefault="00FB1DEE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17 467,2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001F8" w:rsidRDefault="00FB1DEE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16 627,0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001F8" w:rsidRDefault="00FB1DEE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15 201,1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001F8" w:rsidRDefault="00FB1DEE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76 005,5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DB3446" w:rsidP="009001F8">
            <w:pPr>
              <w:ind w:firstLine="0"/>
              <w:jc w:val="center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4</w:t>
            </w:r>
            <w:r w:rsidR="003F4F9D" w:rsidRPr="009001F8">
              <w:rPr>
                <w:rFonts w:cs="Arial"/>
                <w:color w:val="000000"/>
                <w:szCs w:val="17"/>
              </w:rPr>
              <w:t>.2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Основное мероприятие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Обеспечение деятельности Контрольно-счетной палаты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lastRenderedPageBreak/>
              <w:t>(5)</w:t>
            </w:r>
          </w:p>
        </w:tc>
        <w:tc>
          <w:tcPr>
            <w:tcW w:w="25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lastRenderedPageBreak/>
              <w:t xml:space="preserve">МКУ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Контрольно-счетная палата</w:t>
            </w:r>
            <w:r w:rsidR="004542DA" w:rsidRPr="009001F8">
              <w:rPr>
                <w:rFonts w:cs="Arial"/>
                <w:color w:val="000000"/>
                <w:szCs w:val="17"/>
              </w:rPr>
              <w:t xml:space="preserve"> Березовского района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516F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10</w:t>
            </w:r>
            <w:r w:rsidR="00FB1DEE" w:rsidRPr="009001F8">
              <w:rPr>
                <w:rFonts w:cs="Arial"/>
                <w:color w:val="000000"/>
                <w:szCs w:val="17"/>
              </w:rPr>
              <w:t>7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FB1DEE" w:rsidRPr="009001F8">
              <w:rPr>
                <w:rFonts w:cs="Arial"/>
                <w:color w:val="000000"/>
                <w:szCs w:val="17"/>
              </w:rPr>
              <w:t>33</w:t>
            </w: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="00FB1DEE" w:rsidRPr="009001F8">
              <w:rPr>
                <w:rFonts w:cs="Arial"/>
                <w:color w:val="000000"/>
                <w:szCs w:val="17"/>
              </w:rPr>
              <w:t>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9516F4" w:rsidRPr="009001F8">
              <w:rPr>
                <w:rFonts w:cs="Arial"/>
                <w:color w:val="000000"/>
                <w:szCs w:val="17"/>
              </w:rPr>
              <w:t>2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9516F4" w:rsidRPr="009001F8">
              <w:rPr>
                <w:rFonts w:cs="Arial"/>
                <w:color w:val="000000"/>
                <w:szCs w:val="17"/>
              </w:rPr>
              <w:t>4</w:t>
            </w:r>
            <w:r w:rsidR="00FB1DEE" w:rsidRPr="009001F8">
              <w:rPr>
                <w:rFonts w:cs="Arial"/>
                <w:color w:val="000000"/>
                <w:szCs w:val="17"/>
              </w:rPr>
              <w:t>87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FB1DEE" w:rsidRPr="009001F8">
              <w:rPr>
                <w:rFonts w:cs="Arial"/>
                <w:color w:val="000000"/>
                <w:szCs w:val="17"/>
              </w:rPr>
              <w:t>3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FB1DEE" w:rsidRPr="009001F8">
              <w:rPr>
                <w:rFonts w:cs="Arial"/>
                <w:color w:val="000000"/>
                <w:szCs w:val="17"/>
              </w:rPr>
              <w:t>3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FB1DEE" w:rsidRPr="009001F8">
              <w:rPr>
                <w:rFonts w:cs="Arial"/>
                <w:color w:val="000000"/>
                <w:szCs w:val="17"/>
              </w:rPr>
              <w:t>461,3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FB1DEE" w:rsidRPr="009001F8">
              <w:rPr>
                <w:rFonts w:cs="Arial"/>
                <w:color w:val="000000"/>
                <w:szCs w:val="17"/>
              </w:rPr>
              <w:t>2</w:t>
            </w:r>
            <w:r w:rsidRPr="009001F8">
              <w:rPr>
                <w:rFonts w:cs="Arial"/>
                <w:color w:val="000000"/>
                <w:szCs w:val="17"/>
              </w:rPr>
              <w:t xml:space="preserve"> 5</w:t>
            </w:r>
            <w:r w:rsidR="00FB1DEE" w:rsidRPr="009001F8">
              <w:rPr>
                <w:rFonts w:cs="Arial"/>
                <w:color w:val="000000"/>
                <w:szCs w:val="17"/>
              </w:rPr>
              <w:t>48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FB1DEE" w:rsidRPr="009001F8">
              <w:rPr>
                <w:rFonts w:cs="Arial"/>
                <w:color w:val="000000"/>
                <w:szCs w:val="17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11 </w:t>
            </w:r>
            <w:r w:rsidR="00FB1DEE" w:rsidRPr="009001F8">
              <w:rPr>
                <w:rFonts w:cs="Arial"/>
                <w:color w:val="000000"/>
                <w:szCs w:val="17"/>
              </w:rPr>
              <w:t>472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FB1DEE" w:rsidRPr="009001F8">
              <w:rPr>
                <w:rFonts w:cs="Arial"/>
                <w:color w:val="000000"/>
                <w:szCs w:val="17"/>
              </w:rPr>
              <w:t>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</w:t>
            </w:r>
            <w:r w:rsidR="00FB1DEE" w:rsidRPr="009001F8">
              <w:rPr>
                <w:rFonts w:cs="Arial"/>
                <w:color w:val="000000"/>
                <w:szCs w:val="17"/>
              </w:rPr>
              <w:t>7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FB1DEE" w:rsidRPr="009001F8">
              <w:rPr>
                <w:rFonts w:cs="Arial"/>
                <w:color w:val="000000"/>
                <w:szCs w:val="17"/>
              </w:rPr>
              <w:t>363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FB1DEE" w:rsidRPr="009001F8">
              <w:rPr>
                <w:rFonts w:cs="Arial"/>
                <w:color w:val="000000"/>
                <w:szCs w:val="17"/>
              </w:rPr>
              <w:t>5</w:t>
            </w:r>
          </w:p>
        </w:tc>
      </w:tr>
      <w:tr w:rsidR="003F4F9D" w:rsidRPr="009001F8" w:rsidTr="009001F8">
        <w:trPr>
          <w:trHeight w:val="39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9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FB1DEE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9001F8" w:rsidRDefault="00FB1DEE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9001F8" w:rsidRDefault="00FB1DEE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9001F8" w:rsidRDefault="00FB1DEE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001F8" w:rsidRDefault="00FB1DEE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001F8" w:rsidRDefault="00FB1DEE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107 333,6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001F8" w:rsidRDefault="00FB1DEE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12 487,3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001F8" w:rsidRDefault="00FB1DEE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13 461,3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001F8" w:rsidRDefault="00FB1DEE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12 548,8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001F8" w:rsidRDefault="00FB1DEE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11 472,7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9001F8" w:rsidRDefault="00FB1DEE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57 363,5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Итого по подпрограмме 4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b/>
                <w:bCs/>
                <w:color w:val="000000"/>
                <w:szCs w:val="17"/>
              </w:rPr>
            </w:pPr>
            <w:r w:rsidRPr="009001F8">
              <w:rPr>
                <w:rFonts w:cs="Arial"/>
                <w:b/>
                <w:bCs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FB1DEE" w:rsidRPr="009001F8">
              <w:rPr>
                <w:rFonts w:cs="Arial"/>
                <w:color w:val="000000"/>
                <w:szCs w:val="17"/>
              </w:rPr>
              <w:t>49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FB1DEE" w:rsidRPr="009001F8">
              <w:rPr>
                <w:rFonts w:cs="Arial"/>
                <w:color w:val="000000"/>
                <w:szCs w:val="17"/>
              </w:rPr>
              <w:t>9</w:t>
            </w:r>
            <w:r w:rsidR="009516F4" w:rsidRPr="009001F8">
              <w:rPr>
                <w:rFonts w:cs="Arial"/>
                <w:color w:val="000000"/>
                <w:szCs w:val="17"/>
              </w:rPr>
              <w:t>72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FB1DEE" w:rsidRPr="009001F8">
              <w:rPr>
                <w:rFonts w:cs="Arial"/>
                <w:color w:val="000000"/>
                <w:szCs w:val="17"/>
              </w:rPr>
              <w:t>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9516F4" w:rsidRPr="009001F8">
              <w:rPr>
                <w:rFonts w:cs="Arial"/>
                <w:color w:val="000000"/>
                <w:szCs w:val="17"/>
              </w:rPr>
              <w:t>9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9516F4" w:rsidRPr="009001F8">
              <w:rPr>
                <w:rFonts w:cs="Arial"/>
                <w:color w:val="000000"/>
                <w:szCs w:val="17"/>
              </w:rPr>
              <w:t>8</w:t>
            </w:r>
            <w:r w:rsidR="00FB1DEE" w:rsidRPr="009001F8">
              <w:rPr>
                <w:rFonts w:cs="Arial"/>
                <w:color w:val="000000"/>
                <w:szCs w:val="17"/>
              </w:rPr>
              <w:t>25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FB1DEE" w:rsidRPr="009001F8">
              <w:rPr>
                <w:rFonts w:cs="Arial"/>
                <w:color w:val="000000"/>
                <w:szCs w:val="17"/>
              </w:rPr>
              <w:t>2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FB1DEE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30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928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FB1DEE" w:rsidRPr="009001F8">
              <w:rPr>
                <w:rFonts w:cs="Arial"/>
                <w:color w:val="000000"/>
                <w:szCs w:val="17"/>
              </w:rPr>
              <w:t>9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FB1DEE" w:rsidRPr="009001F8">
              <w:rPr>
                <w:rFonts w:cs="Arial"/>
                <w:color w:val="000000"/>
                <w:szCs w:val="17"/>
              </w:rPr>
              <w:t>175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FB1DEE" w:rsidRPr="009001F8">
              <w:rPr>
                <w:rFonts w:cs="Arial"/>
                <w:color w:val="000000"/>
                <w:szCs w:val="17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FB1DEE" w:rsidRPr="009001F8">
              <w:rPr>
                <w:rFonts w:cs="Arial"/>
                <w:color w:val="000000"/>
                <w:szCs w:val="17"/>
              </w:rPr>
              <w:t>6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FB1DEE" w:rsidRPr="009001F8">
              <w:rPr>
                <w:rFonts w:cs="Arial"/>
                <w:color w:val="000000"/>
                <w:szCs w:val="17"/>
              </w:rPr>
              <w:t>67</w:t>
            </w:r>
            <w:r w:rsidRPr="009001F8">
              <w:rPr>
                <w:rFonts w:cs="Arial"/>
                <w:color w:val="000000"/>
                <w:szCs w:val="17"/>
              </w:rPr>
              <w:t>3,</w:t>
            </w:r>
            <w:r w:rsidR="00FB1DEE" w:rsidRPr="009001F8">
              <w:rPr>
                <w:rFonts w:cs="Arial"/>
                <w:color w:val="000000"/>
                <w:szCs w:val="17"/>
              </w:rPr>
              <w:t>8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FB1DEE" w:rsidRPr="009001F8">
              <w:rPr>
                <w:rFonts w:cs="Arial"/>
                <w:color w:val="000000"/>
                <w:szCs w:val="17"/>
              </w:rPr>
              <w:t>33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FB1DEE" w:rsidRPr="009001F8">
              <w:rPr>
                <w:rFonts w:cs="Arial"/>
                <w:color w:val="000000"/>
                <w:szCs w:val="17"/>
              </w:rPr>
              <w:t>369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FB1DEE" w:rsidRPr="009001F8">
              <w:rPr>
                <w:rFonts w:cs="Arial"/>
                <w:color w:val="000000"/>
                <w:szCs w:val="17"/>
              </w:rPr>
              <w:t>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7171D3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71D3" w:rsidRPr="009001F8" w:rsidRDefault="007171D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71D3" w:rsidRPr="009001F8" w:rsidRDefault="007171D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71D3" w:rsidRPr="009001F8" w:rsidRDefault="007171D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001F8" w:rsidRDefault="007171D3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001F8" w:rsidRDefault="007171D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249 972,3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001F8" w:rsidRDefault="007171D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29 825,2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001F8" w:rsidRDefault="007171D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30 928,5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001F8" w:rsidRDefault="007171D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29 175,8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001F8" w:rsidRDefault="007171D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26 673,8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9001F8" w:rsidRDefault="007171D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133 369,0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1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 по муниципальной программе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7171D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27</w:t>
            </w:r>
            <w:r w:rsidR="00A22AE3" w:rsidRPr="009001F8">
              <w:rPr>
                <w:rFonts w:cs="Arial"/>
                <w:color w:val="000000"/>
                <w:szCs w:val="17"/>
              </w:rPr>
              <w:t>3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A22AE3" w:rsidRPr="009001F8">
              <w:rPr>
                <w:rFonts w:cs="Arial"/>
                <w:color w:val="000000"/>
                <w:szCs w:val="17"/>
              </w:rPr>
              <w:t>396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="00A22AE3" w:rsidRPr="009001F8">
              <w:rPr>
                <w:rFonts w:cs="Arial"/>
                <w:color w:val="000000"/>
                <w:szCs w:val="17"/>
              </w:rPr>
              <w:t>7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7171D3" w:rsidRPr="009001F8">
              <w:rPr>
                <w:rFonts w:cs="Arial"/>
                <w:color w:val="000000"/>
                <w:szCs w:val="17"/>
              </w:rPr>
              <w:t>56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7171D3" w:rsidRPr="009001F8">
              <w:rPr>
                <w:rFonts w:cs="Arial"/>
                <w:color w:val="000000"/>
                <w:szCs w:val="17"/>
              </w:rPr>
              <w:t>558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7171D3"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7171D3" w:rsidRPr="009001F8">
              <w:rPr>
                <w:rFonts w:cs="Arial"/>
                <w:color w:val="000000"/>
                <w:szCs w:val="17"/>
              </w:rPr>
              <w:t>6</w:t>
            </w:r>
            <w:r w:rsidR="003B693E" w:rsidRPr="009001F8">
              <w:rPr>
                <w:rFonts w:cs="Arial"/>
                <w:color w:val="000000"/>
                <w:szCs w:val="17"/>
              </w:rPr>
              <w:t>2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7171D3" w:rsidRPr="009001F8">
              <w:rPr>
                <w:rFonts w:cs="Arial"/>
                <w:color w:val="000000"/>
                <w:szCs w:val="17"/>
              </w:rPr>
              <w:t>7</w:t>
            </w:r>
            <w:r w:rsidR="003B693E" w:rsidRPr="009001F8">
              <w:rPr>
                <w:rFonts w:cs="Arial"/>
                <w:color w:val="000000"/>
                <w:szCs w:val="17"/>
              </w:rPr>
              <w:t>36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3B693E" w:rsidRPr="009001F8">
              <w:rPr>
                <w:rFonts w:cs="Arial"/>
                <w:color w:val="000000"/>
                <w:szCs w:val="17"/>
              </w:rPr>
              <w:t>5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7171D3" w:rsidRPr="009001F8">
              <w:rPr>
                <w:rFonts w:cs="Arial"/>
                <w:color w:val="000000"/>
                <w:szCs w:val="17"/>
              </w:rPr>
              <w:t>44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7171D3" w:rsidRPr="009001F8">
              <w:rPr>
                <w:rFonts w:cs="Arial"/>
                <w:color w:val="000000"/>
                <w:szCs w:val="17"/>
              </w:rPr>
              <w:t>716</w:t>
            </w:r>
            <w:r w:rsidR="009516F4" w:rsidRPr="009001F8">
              <w:rPr>
                <w:rFonts w:cs="Arial"/>
                <w:color w:val="000000"/>
                <w:szCs w:val="17"/>
              </w:rPr>
              <w:t>,</w:t>
            </w:r>
            <w:r w:rsidR="007171D3" w:rsidRPr="009001F8">
              <w:rPr>
                <w:rFonts w:cs="Arial"/>
                <w:color w:val="000000"/>
                <w:szCs w:val="17"/>
              </w:rPr>
              <w:t>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9516F4" w:rsidRPr="009001F8">
              <w:rPr>
                <w:rFonts w:cs="Arial"/>
                <w:color w:val="000000"/>
                <w:szCs w:val="17"/>
              </w:rPr>
              <w:t>6</w:t>
            </w:r>
            <w:r w:rsidR="007171D3" w:rsidRPr="009001F8">
              <w:rPr>
                <w:rFonts w:cs="Arial"/>
                <w:color w:val="000000"/>
                <w:szCs w:val="17"/>
              </w:rPr>
              <w:t>8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7171D3" w:rsidRPr="009001F8">
              <w:rPr>
                <w:rFonts w:cs="Arial"/>
                <w:color w:val="000000"/>
                <w:szCs w:val="17"/>
              </w:rPr>
              <w:t>231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7171D3" w:rsidRPr="009001F8">
              <w:rPr>
                <w:rFonts w:cs="Arial"/>
                <w:color w:val="000000"/>
                <w:szCs w:val="17"/>
              </w:rPr>
              <w:t>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516F4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1 8</w:t>
            </w:r>
            <w:r w:rsidR="007171D3" w:rsidRPr="009001F8">
              <w:rPr>
                <w:rFonts w:cs="Arial"/>
                <w:color w:val="000000"/>
                <w:szCs w:val="17"/>
              </w:rPr>
              <w:t>41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7171D3" w:rsidRPr="009001F8">
              <w:rPr>
                <w:rFonts w:cs="Arial"/>
                <w:color w:val="000000"/>
                <w:szCs w:val="17"/>
              </w:rPr>
              <w:t>155</w:t>
            </w:r>
            <w:r w:rsidR="003F4F9D" w:rsidRPr="009001F8">
              <w:rPr>
                <w:rFonts w:cs="Arial"/>
                <w:color w:val="000000"/>
                <w:szCs w:val="17"/>
              </w:rPr>
              <w:t>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7171D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101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052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10 827,5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7171D3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3</w:t>
            </w:r>
            <w:r w:rsidR="007171D3" w:rsidRPr="009001F8">
              <w:rPr>
                <w:rFonts w:cs="Arial"/>
                <w:color w:val="000000"/>
                <w:szCs w:val="17"/>
              </w:rPr>
              <w:t>35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7171D3" w:rsidRPr="009001F8">
              <w:rPr>
                <w:rFonts w:cs="Arial"/>
                <w:color w:val="000000"/>
                <w:szCs w:val="17"/>
              </w:rPr>
              <w:t>8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7171D3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7</w:t>
            </w:r>
            <w:r w:rsidR="007171D3" w:rsidRPr="009001F8">
              <w:rPr>
                <w:rFonts w:cs="Arial"/>
                <w:color w:val="000000"/>
                <w:szCs w:val="17"/>
              </w:rPr>
              <w:t>97</w:t>
            </w:r>
            <w:r w:rsidRPr="009001F8">
              <w:rPr>
                <w:rFonts w:cs="Arial"/>
                <w:color w:val="000000"/>
                <w:szCs w:val="17"/>
              </w:rPr>
              <w:t>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7171D3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7171D3" w:rsidRPr="009001F8">
              <w:rPr>
                <w:rFonts w:cs="Arial"/>
                <w:color w:val="000000"/>
                <w:szCs w:val="17"/>
              </w:rPr>
              <w:t>182</w:t>
            </w:r>
            <w:r w:rsidRPr="009001F8">
              <w:rPr>
                <w:rFonts w:cs="Arial"/>
                <w:color w:val="000000"/>
                <w:szCs w:val="17"/>
              </w:rPr>
              <w:t>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</w:t>
            </w:r>
            <w:r w:rsidR="007171D3" w:rsidRPr="009001F8">
              <w:rPr>
                <w:rFonts w:cs="Arial"/>
                <w:color w:val="000000"/>
                <w:szCs w:val="17"/>
              </w:rPr>
              <w:t>5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7171D3" w:rsidRPr="009001F8">
              <w:rPr>
                <w:rFonts w:cs="Arial"/>
                <w:color w:val="000000"/>
                <w:szCs w:val="17"/>
              </w:rPr>
              <w:t>91</w:t>
            </w: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7171D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3B693E" w:rsidRPr="009001F8">
              <w:rPr>
                <w:rFonts w:cs="Arial"/>
                <w:color w:val="000000"/>
                <w:szCs w:val="17"/>
              </w:rPr>
              <w:t>72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A22AE3" w:rsidRPr="009001F8">
              <w:rPr>
                <w:rFonts w:cs="Arial"/>
                <w:color w:val="000000"/>
                <w:szCs w:val="17"/>
              </w:rPr>
              <w:t>344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="00A22AE3" w:rsidRPr="009001F8">
              <w:rPr>
                <w:rFonts w:cs="Arial"/>
                <w:color w:val="000000"/>
                <w:szCs w:val="17"/>
              </w:rPr>
              <w:t>4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7171D3" w:rsidRPr="009001F8">
              <w:rPr>
                <w:rFonts w:cs="Arial"/>
                <w:color w:val="000000"/>
                <w:szCs w:val="17"/>
              </w:rPr>
              <w:t>45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1543AA" w:rsidRPr="009001F8">
              <w:rPr>
                <w:rFonts w:cs="Arial"/>
                <w:color w:val="000000"/>
                <w:szCs w:val="17"/>
              </w:rPr>
              <w:t>73</w:t>
            </w:r>
            <w:r w:rsidR="007171D3" w:rsidRPr="009001F8">
              <w:rPr>
                <w:rFonts w:cs="Arial"/>
                <w:color w:val="000000"/>
                <w:szCs w:val="17"/>
              </w:rPr>
              <w:t>0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7171D3" w:rsidRPr="009001F8">
              <w:rPr>
                <w:rFonts w:cs="Arial"/>
                <w:color w:val="000000"/>
                <w:szCs w:val="17"/>
              </w:rPr>
              <w:t>7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B693E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7171D3" w:rsidRPr="009001F8">
              <w:rPr>
                <w:rFonts w:cs="Arial"/>
                <w:color w:val="000000"/>
                <w:szCs w:val="17"/>
              </w:rPr>
              <w:t>5</w:t>
            </w: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1543AA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400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7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1543AA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7171D3" w:rsidRPr="009001F8">
              <w:rPr>
                <w:rFonts w:cs="Arial"/>
                <w:color w:val="000000"/>
                <w:szCs w:val="17"/>
              </w:rPr>
              <w:t>32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7171D3" w:rsidRPr="009001F8">
              <w:rPr>
                <w:rFonts w:cs="Arial"/>
                <w:color w:val="000000"/>
                <w:szCs w:val="17"/>
              </w:rPr>
              <w:t>9</w:t>
            </w: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7171D3" w:rsidRPr="009001F8">
              <w:rPr>
                <w:rFonts w:cs="Arial"/>
                <w:color w:val="000000"/>
                <w:szCs w:val="17"/>
              </w:rPr>
              <w:t>9,0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7171D3" w:rsidRPr="009001F8">
              <w:rPr>
                <w:rFonts w:cs="Arial"/>
                <w:color w:val="000000"/>
                <w:szCs w:val="17"/>
              </w:rPr>
              <w:t>57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7171D3" w:rsidRPr="009001F8">
              <w:rPr>
                <w:rFonts w:cs="Arial"/>
                <w:color w:val="000000"/>
                <w:szCs w:val="17"/>
              </w:rPr>
              <w:t>049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7171D3" w:rsidRPr="009001F8">
              <w:rPr>
                <w:rFonts w:cs="Arial"/>
                <w:color w:val="000000"/>
                <w:szCs w:val="17"/>
              </w:rPr>
              <w:t>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 </w:t>
            </w:r>
            <w:r w:rsidR="007171D3" w:rsidRPr="009001F8">
              <w:rPr>
                <w:rFonts w:cs="Arial"/>
                <w:color w:val="000000"/>
                <w:szCs w:val="17"/>
              </w:rPr>
              <w:t>785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1543AA" w:rsidRPr="009001F8">
              <w:rPr>
                <w:rFonts w:cs="Arial"/>
                <w:color w:val="000000"/>
                <w:szCs w:val="17"/>
              </w:rPr>
              <w:t>2</w:t>
            </w:r>
            <w:r w:rsidR="007171D3" w:rsidRPr="009001F8">
              <w:rPr>
                <w:rFonts w:cs="Arial"/>
                <w:color w:val="000000"/>
                <w:szCs w:val="17"/>
              </w:rPr>
              <w:t>4</w:t>
            </w:r>
            <w:r w:rsidRPr="009001F8">
              <w:rPr>
                <w:rFonts w:cs="Arial"/>
                <w:color w:val="000000"/>
                <w:szCs w:val="17"/>
              </w:rPr>
              <w:t>5,0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15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 том числе: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Проектная часть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b/>
                <w:bCs/>
                <w:color w:val="000000"/>
                <w:szCs w:val="17"/>
              </w:rPr>
            </w:pPr>
            <w:r w:rsidRPr="009001F8">
              <w:rPr>
                <w:rFonts w:cs="Arial"/>
                <w:b/>
                <w:bCs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федеральный </w:t>
            </w:r>
            <w:r w:rsidRPr="009001F8">
              <w:rPr>
                <w:rFonts w:cs="Arial"/>
                <w:color w:val="000000"/>
                <w:szCs w:val="17"/>
              </w:rPr>
              <w:lastRenderedPageBreak/>
              <w:t>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lastRenderedPageBreak/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gramStart"/>
            <w:r w:rsidRPr="009001F8">
              <w:rPr>
                <w:rFonts w:cs="Arial"/>
                <w:color w:val="000000"/>
                <w:szCs w:val="17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38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A22AE3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AE3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AE3" w:rsidRPr="009001F8" w:rsidRDefault="00A22AE3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Процессная часть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AE3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AE3" w:rsidRPr="009001F8" w:rsidRDefault="00A22AE3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3 273 396,7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356 558,2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362 736,5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344 716,0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368 231,0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1 841 155,0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</w:tr>
      <w:tr w:rsidR="00A22AE3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</w:tr>
      <w:tr w:rsidR="00A22AE3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101 052,3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10 827,5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11 335,8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11 797,0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11 182,0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55 910,0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</w:tr>
      <w:tr w:rsidR="00A22AE3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3 172 344,4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345 730,7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351 400,7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332 919,0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357 049,0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1 785 245,0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 том числе: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Инвестиции в объекты муниципальной собственности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spellStart"/>
            <w:r w:rsidRPr="009001F8">
              <w:rPr>
                <w:rFonts w:cs="Arial"/>
                <w:color w:val="000000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A22AE3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AE3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AE3" w:rsidRPr="009001F8" w:rsidRDefault="00A22AE3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Прочие расходы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AE3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3 273 396,7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356 558,2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362 736,5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344 716,0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368 231,0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1 841 155,0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</w:tr>
      <w:tr w:rsidR="00A22AE3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0,0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</w:tr>
      <w:tr w:rsidR="00A22AE3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101 052,3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10 827,5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11 335,8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11 797,0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11 182,0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55 910,0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</w:tr>
      <w:tr w:rsidR="00A22AE3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AE3" w:rsidRPr="009001F8" w:rsidRDefault="00A22AE3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AE3" w:rsidRPr="009001F8" w:rsidRDefault="00A22AE3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3 172 344,4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345 730,7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351 400,7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332 919,0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357 049,0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AE3" w:rsidRPr="009001F8" w:rsidRDefault="00A22AE3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1 785 245,0</w:t>
            </w:r>
            <w:r w:rsidR="009001F8" w:rsidRPr="009001F8">
              <w:rPr>
                <w:rFonts w:cs="Arial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gramStart"/>
            <w:r w:rsidRPr="009001F8">
              <w:rPr>
                <w:rFonts w:cs="Arial"/>
                <w:color w:val="000000"/>
                <w:szCs w:val="17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 том числе: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289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Ответственный исполнитель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отдел по бухгалтерскому учету и отчетности администрации Березовского района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2 </w:t>
            </w:r>
            <w:r w:rsidR="007171D3" w:rsidRPr="009001F8">
              <w:rPr>
                <w:rFonts w:cs="Arial"/>
                <w:color w:val="000000"/>
                <w:szCs w:val="17"/>
              </w:rPr>
              <w:t>3</w:t>
            </w:r>
            <w:r w:rsidR="00A22AE3" w:rsidRPr="009001F8">
              <w:rPr>
                <w:rFonts w:cs="Arial"/>
                <w:color w:val="000000"/>
                <w:szCs w:val="17"/>
              </w:rPr>
              <w:t>53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A22AE3" w:rsidRPr="009001F8">
              <w:rPr>
                <w:rFonts w:cs="Arial"/>
                <w:color w:val="000000"/>
                <w:szCs w:val="17"/>
              </w:rPr>
              <w:t>9</w:t>
            </w:r>
            <w:r w:rsidR="00376898" w:rsidRPr="009001F8">
              <w:rPr>
                <w:rFonts w:cs="Arial"/>
                <w:color w:val="000000"/>
                <w:szCs w:val="17"/>
              </w:rPr>
              <w:t>8</w:t>
            </w:r>
            <w:r w:rsidR="00A22AE3" w:rsidRPr="009001F8">
              <w:rPr>
                <w:rFonts w:cs="Arial"/>
                <w:color w:val="000000"/>
                <w:szCs w:val="17"/>
              </w:rPr>
              <w:t>3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A22AE3"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376898" w:rsidRPr="009001F8">
              <w:rPr>
                <w:rFonts w:cs="Arial"/>
                <w:color w:val="000000"/>
                <w:szCs w:val="17"/>
              </w:rPr>
              <w:t>5</w:t>
            </w:r>
            <w:r w:rsidR="007171D3" w:rsidRPr="009001F8">
              <w:rPr>
                <w:rFonts w:cs="Arial"/>
                <w:color w:val="000000"/>
                <w:szCs w:val="17"/>
              </w:rPr>
              <w:t>2</w:t>
            </w:r>
            <w:r w:rsidRPr="009001F8">
              <w:rPr>
                <w:rFonts w:cs="Arial"/>
                <w:color w:val="000000"/>
                <w:szCs w:val="17"/>
              </w:rPr>
              <w:t xml:space="preserve"> 6</w:t>
            </w:r>
            <w:r w:rsidR="007171D3" w:rsidRPr="009001F8">
              <w:rPr>
                <w:rFonts w:cs="Arial"/>
                <w:color w:val="000000"/>
                <w:szCs w:val="17"/>
              </w:rPr>
              <w:t>4</w:t>
            </w:r>
            <w:r w:rsidR="00376898" w:rsidRPr="009001F8">
              <w:rPr>
                <w:rFonts w:cs="Arial"/>
                <w:color w:val="000000"/>
                <w:szCs w:val="17"/>
              </w:rPr>
              <w:t>5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7171D3" w:rsidRPr="009001F8">
              <w:rPr>
                <w:rFonts w:cs="Arial"/>
                <w:color w:val="000000"/>
                <w:szCs w:val="17"/>
              </w:rPr>
              <w:t>7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25</w:t>
            </w:r>
            <w:r w:rsidR="00A22AE3" w:rsidRPr="009001F8">
              <w:rPr>
                <w:rFonts w:cs="Arial"/>
                <w:color w:val="000000"/>
                <w:szCs w:val="17"/>
              </w:rPr>
              <w:t>8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A22AE3" w:rsidRPr="009001F8">
              <w:rPr>
                <w:rFonts w:cs="Arial"/>
                <w:color w:val="000000"/>
                <w:szCs w:val="17"/>
              </w:rPr>
              <w:t>214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A22AE3" w:rsidRPr="009001F8">
              <w:rPr>
                <w:rFonts w:cs="Arial"/>
                <w:color w:val="000000"/>
                <w:szCs w:val="17"/>
              </w:rPr>
              <w:t>5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7171D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241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003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7171D3" w:rsidRPr="009001F8">
              <w:rPr>
                <w:rFonts w:cs="Arial"/>
                <w:color w:val="000000"/>
                <w:szCs w:val="17"/>
              </w:rPr>
              <w:t>67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7171D3" w:rsidRPr="009001F8">
              <w:rPr>
                <w:rFonts w:cs="Arial"/>
                <w:color w:val="000000"/>
                <w:szCs w:val="17"/>
              </w:rPr>
              <w:t>020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7171D3" w:rsidRPr="009001F8">
              <w:rPr>
                <w:rFonts w:cs="Arial"/>
                <w:color w:val="000000"/>
                <w:szCs w:val="17"/>
              </w:rPr>
              <w:t>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 </w:t>
            </w:r>
            <w:r w:rsidR="007171D3" w:rsidRPr="009001F8">
              <w:rPr>
                <w:rFonts w:cs="Arial"/>
                <w:color w:val="000000"/>
                <w:szCs w:val="17"/>
              </w:rPr>
              <w:t>335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7171D3" w:rsidRPr="009001F8">
              <w:rPr>
                <w:rFonts w:cs="Arial"/>
                <w:color w:val="000000"/>
                <w:szCs w:val="17"/>
              </w:rPr>
              <w:t>100</w:t>
            </w:r>
            <w:r w:rsidRPr="009001F8">
              <w:rPr>
                <w:rFonts w:cs="Arial"/>
                <w:color w:val="000000"/>
                <w:szCs w:val="17"/>
              </w:rPr>
              <w:t>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7171D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101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052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10 827,5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7171D3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3</w:t>
            </w:r>
            <w:r w:rsidR="007171D3" w:rsidRPr="009001F8">
              <w:rPr>
                <w:rFonts w:cs="Arial"/>
                <w:color w:val="000000"/>
                <w:szCs w:val="17"/>
              </w:rPr>
              <w:t>35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7171D3" w:rsidRPr="009001F8">
              <w:rPr>
                <w:rFonts w:cs="Arial"/>
                <w:color w:val="000000"/>
                <w:szCs w:val="17"/>
              </w:rPr>
              <w:t>8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7171D3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7</w:t>
            </w:r>
            <w:r w:rsidR="007171D3" w:rsidRPr="009001F8">
              <w:rPr>
                <w:rFonts w:cs="Arial"/>
                <w:color w:val="000000"/>
                <w:szCs w:val="17"/>
              </w:rPr>
              <w:t>97</w:t>
            </w:r>
            <w:r w:rsidRPr="009001F8">
              <w:rPr>
                <w:rFonts w:cs="Arial"/>
                <w:color w:val="000000"/>
                <w:szCs w:val="17"/>
              </w:rPr>
              <w:t>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</w:t>
            </w:r>
            <w:r w:rsidR="007171D3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7171D3" w:rsidRPr="009001F8">
              <w:rPr>
                <w:rFonts w:cs="Arial"/>
                <w:color w:val="000000"/>
                <w:szCs w:val="17"/>
              </w:rPr>
              <w:t>182</w:t>
            </w:r>
            <w:r w:rsidRPr="009001F8">
              <w:rPr>
                <w:rFonts w:cs="Arial"/>
                <w:color w:val="000000"/>
                <w:szCs w:val="17"/>
              </w:rPr>
              <w:t>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</w:t>
            </w:r>
            <w:r w:rsidR="007171D3" w:rsidRPr="009001F8">
              <w:rPr>
                <w:rFonts w:cs="Arial"/>
                <w:color w:val="000000"/>
                <w:szCs w:val="17"/>
              </w:rPr>
              <w:t>5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7171D3" w:rsidRPr="009001F8">
              <w:rPr>
                <w:rFonts w:cs="Arial"/>
                <w:color w:val="000000"/>
                <w:szCs w:val="17"/>
              </w:rPr>
              <w:t>91</w:t>
            </w: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76898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7171D3" w:rsidRPr="009001F8">
              <w:rPr>
                <w:rFonts w:cs="Arial"/>
                <w:color w:val="000000"/>
                <w:szCs w:val="17"/>
              </w:rPr>
              <w:t>2</w:t>
            </w:r>
            <w:r w:rsidR="00A22AE3" w:rsidRPr="009001F8">
              <w:rPr>
                <w:rFonts w:cs="Arial"/>
                <w:color w:val="000000"/>
                <w:szCs w:val="17"/>
              </w:rPr>
              <w:t>52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A22AE3" w:rsidRPr="009001F8">
              <w:rPr>
                <w:rFonts w:cs="Arial"/>
                <w:color w:val="000000"/>
                <w:szCs w:val="17"/>
              </w:rPr>
              <w:t>930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="00A22AE3" w:rsidRPr="009001F8">
              <w:rPr>
                <w:rFonts w:cs="Arial"/>
                <w:color w:val="000000"/>
                <w:szCs w:val="17"/>
              </w:rPr>
              <w:t>9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376898" w:rsidRPr="009001F8">
              <w:rPr>
                <w:rFonts w:cs="Arial"/>
                <w:color w:val="000000"/>
                <w:szCs w:val="17"/>
              </w:rPr>
              <w:t>4</w:t>
            </w:r>
            <w:r w:rsidR="007171D3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376898" w:rsidRPr="009001F8">
              <w:rPr>
                <w:rFonts w:cs="Arial"/>
                <w:color w:val="000000"/>
                <w:szCs w:val="17"/>
              </w:rPr>
              <w:t>8</w:t>
            </w:r>
            <w:r w:rsidR="007171D3" w:rsidRPr="009001F8">
              <w:rPr>
                <w:rFonts w:cs="Arial"/>
                <w:color w:val="000000"/>
                <w:szCs w:val="17"/>
              </w:rPr>
              <w:t>18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7171D3"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24</w:t>
            </w:r>
            <w:r w:rsidR="00A22AE3" w:rsidRPr="009001F8">
              <w:rPr>
                <w:rFonts w:cs="Arial"/>
                <w:color w:val="000000"/>
                <w:szCs w:val="17"/>
              </w:rPr>
              <w:t>6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A22AE3" w:rsidRPr="009001F8">
              <w:rPr>
                <w:rFonts w:cs="Arial"/>
                <w:color w:val="000000"/>
                <w:szCs w:val="17"/>
              </w:rPr>
              <w:t>878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A22AE3" w:rsidRPr="009001F8">
              <w:rPr>
                <w:rFonts w:cs="Arial"/>
                <w:color w:val="000000"/>
                <w:szCs w:val="17"/>
              </w:rPr>
              <w:t>7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76898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</w:t>
            </w:r>
            <w:r w:rsidR="007171D3" w:rsidRPr="009001F8">
              <w:rPr>
                <w:rFonts w:cs="Arial"/>
                <w:color w:val="000000"/>
                <w:szCs w:val="17"/>
              </w:rPr>
              <w:t>9</w:t>
            </w:r>
            <w:r w:rsidRPr="009001F8">
              <w:rPr>
                <w:rFonts w:cs="Arial"/>
                <w:color w:val="000000"/>
                <w:szCs w:val="17"/>
              </w:rPr>
              <w:t xml:space="preserve"> 2</w:t>
            </w:r>
            <w:r w:rsidR="007171D3" w:rsidRPr="009001F8">
              <w:rPr>
                <w:rFonts w:cs="Arial"/>
                <w:color w:val="000000"/>
                <w:szCs w:val="17"/>
              </w:rPr>
              <w:t>06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7171D3" w:rsidRPr="009001F8">
              <w:rPr>
                <w:rFonts w:cs="Arial"/>
                <w:color w:val="000000"/>
                <w:szCs w:val="17"/>
              </w:rPr>
              <w:t>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76898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</w:t>
            </w:r>
            <w:r w:rsidR="007171D3" w:rsidRPr="009001F8">
              <w:rPr>
                <w:rFonts w:cs="Arial"/>
                <w:color w:val="000000"/>
                <w:szCs w:val="17"/>
              </w:rPr>
              <w:t>55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 8</w:t>
            </w:r>
            <w:r w:rsidR="007171D3" w:rsidRPr="009001F8">
              <w:rPr>
                <w:rFonts w:cs="Arial"/>
                <w:color w:val="000000"/>
                <w:szCs w:val="17"/>
              </w:rPr>
              <w:t>38</w:t>
            </w:r>
            <w:r w:rsidR="003F4F9D" w:rsidRPr="009001F8">
              <w:rPr>
                <w:rFonts w:cs="Arial"/>
                <w:color w:val="000000"/>
                <w:szCs w:val="17"/>
              </w:rPr>
              <w:t>,</w:t>
            </w:r>
            <w:r w:rsidR="007171D3" w:rsidRPr="009001F8">
              <w:rPr>
                <w:rFonts w:cs="Arial"/>
                <w:color w:val="000000"/>
                <w:szCs w:val="17"/>
              </w:rPr>
              <w:t>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 </w:t>
            </w:r>
            <w:r w:rsidR="007171D3" w:rsidRPr="009001F8">
              <w:rPr>
                <w:rFonts w:cs="Arial"/>
                <w:color w:val="000000"/>
                <w:szCs w:val="17"/>
              </w:rPr>
              <w:t>279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376898" w:rsidRPr="009001F8">
              <w:rPr>
                <w:rFonts w:cs="Arial"/>
                <w:color w:val="000000"/>
                <w:szCs w:val="17"/>
              </w:rPr>
              <w:t>1</w:t>
            </w:r>
            <w:r w:rsidR="007171D3" w:rsidRPr="009001F8">
              <w:rPr>
                <w:rFonts w:cs="Arial"/>
                <w:color w:val="000000"/>
                <w:szCs w:val="17"/>
              </w:rPr>
              <w:t>90</w:t>
            </w:r>
            <w:r w:rsidRPr="009001F8">
              <w:rPr>
                <w:rFonts w:cs="Arial"/>
                <w:color w:val="000000"/>
                <w:szCs w:val="17"/>
              </w:rPr>
              <w:t>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gramStart"/>
            <w:r w:rsidRPr="009001F8">
              <w:rPr>
                <w:rFonts w:cs="Arial"/>
                <w:color w:val="000000"/>
                <w:szCs w:val="17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40D8C" w:rsidRPr="009001F8" w:rsidTr="009001F8">
        <w:trPr>
          <w:trHeight w:val="289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8C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Соисполнитель 1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Управление делами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администрации Березовского района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A22AE3" w:rsidRPr="009001F8">
              <w:rPr>
                <w:rFonts w:cs="Arial"/>
                <w:color w:val="000000"/>
                <w:szCs w:val="17"/>
              </w:rPr>
              <w:t>7</w:t>
            </w:r>
            <w:r w:rsidRPr="009001F8">
              <w:rPr>
                <w:rFonts w:cs="Arial"/>
                <w:color w:val="000000"/>
                <w:szCs w:val="17"/>
              </w:rPr>
              <w:t>8</w:t>
            </w:r>
            <w:r w:rsidR="00A22AE3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A22AE3"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129,0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A22AE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125,8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75,2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75,2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376,0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A22AE3" w:rsidRPr="009001F8">
              <w:rPr>
                <w:rFonts w:cs="Arial"/>
                <w:color w:val="000000"/>
                <w:szCs w:val="17"/>
              </w:rPr>
              <w:t>7</w:t>
            </w:r>
            <w:r w:rsidRPr="009001F8">
              <w:rPr>
                <w:rFonts w:cs="Arial"/>
                <w:color w:val="000000"/>
                <w:szCs w:val="17"/>
              </w:rPr>
              <w:t>8</w:t>
            </w:r>
            <w:r w:rsidR="00A22AE3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>,</w:t>
            </w:r>
            <w:r w:rsidR="00A22AE3" w:rsidRPr="009001F8">
              <w:rPr>
                <w:rFonts w:cs="Arial"/>
                <w:color w:val="000000"/>
                <w:szCs w:val="17"/>
              </w:rPr>
              <w:t>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129,0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A22AE3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125</w:t>
            </w:r>
            <w:r w:rsidR="00340D8C" w:rsidRPr="009001F8">
              <w:rPr>
                <w:rFonts w:cs="Arial"/>
                <w:color w:val="000000"/>
                <w:szCs w:val="17"/>
              </w:rPr>
              <w:t>,</w:t>
            </w:r>
            <w:r w:rsidRPr="009001F8">
              <w:rPr>
                <w:rFonts w:cs="Arial"/>
                <w:color w:val="000000"/>
                <w:szCs w:val="17"/>
              </w:rPr>
              <w:t>8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75,2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75,2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376,0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gramStart"/>
            <w:r w:rsidRPr="009001F8">
              <w:rPr>
                <w:rFonts w:cs="Arial"/>
                <w:color w:val="000000"/>
                <w:szCs w:val="17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40D8C" w:rsidRPr="009001F8" w:rsidTr="009001F8">
        <w:trPr>
          <w:trHeight w:val="289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8C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lastRenderedPageBreak/>
              <w:t xml:space="preserve"> 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Соисполнитель 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 xml:space="preserve"> МКУ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Управление капитального строительства и ремонта Березовского района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209 209,1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22 431,1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22 355,0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23 489,0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23 489,0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117 4</w:t>
            </w:r>
            <w:r w:rsidR="0042359C" w:rsidRPr="009001F8">
              <w:rPr>
                <w:rFonts w:cs="Arial"/>
                <w:color w:val="000000"/>
                <w:szCs w:val="17"/>
              </w:rPr>
              <w:t>4</w:t>
            </w:r>
            <w:r w:rsidRPr="009001F8">
              <w:rPr>
                <w:rFonts w:cs="Arial"/>
                <w:color w:val="000000"/>
                <w:szCs w:val="17"/>
              </w:rPr>
              <w:t>5,0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209 209,1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22 431,1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22 355,0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23 489,0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23 489,0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117 4</w:t>
            </w:r>
            <w:r w:rsidR="0042359C" w:rsidRPr="009001F8">
              <w:rPr>
                <w:rFonts w:cs="Arial"/>
                <w:color w:val="000000"/>
                <w:szCs w:val="17"/>
              </w:rPr>
              <w:t>4</w:t>
            </w:r>
            <w:r w:rsidRPr="009001F8">
              <w:rPr>
                <w:rFonts w:cs="Arial"/>
                <w:color w:val="000000"/>
                <w:szCs w:val="17"/>
              </w:rPr>
              <w:t>5,0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gramStart"/>
            <w:r w:rsidRPr="009001F8">
              <w:rPr>
                <w:rFonts w:cs="Arial"/>
                <w:color w:val="000000"/>
                <w:szCs w:val="17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40D8C" w:rsidRPr="009001F8" w:rsidTr="009001F8">
        <w:trPr>
          <w:trHeight w:val="289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8C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Соисполнитель 3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 xml:space="preserve">МКУ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ХЭС АБР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CE21C7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273 842,9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32 451,2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3</w:t>
            </w:r>
            <w:r w:rsidR="00CE21C7" w:rsidRPr="009001F8">
              <w:rPr>
                <w:rFonts w:cs="Arial"/>
                <w:color w:val="000000"/>
                <w:szCs w:val="17"/>
              </w:rPr>
              <w:t>1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CE21C7" w:rsidRPr="009001F8">
              <w:rPr>
                <w:rFonts w:cs="Arial"/>
                <w:color w:val="000000"/>
                <w:szCs w:val="17"/>
              </w:rPr>
              <w:t>16</w:t>
            </w:r>
            <w:r w:rsidRPr="009001F8">
              <w:rPr>
                <w:rFonts w:cs="Arial"/>
                <w:color w:val="000000"/>
                <w:szCs w:val="17"/>
              </w:rPr>
              <w:t>0,</w:t>
            </w:r>
            <w:r w:rsidR="00CE21C7" w:rsidRPr="009001F8">
              <w:rPr>
                <w:rFonts w:cs="Arial"/>
                <w:color w:val="000000"/>
                <w:szCs w:val="17"/>
              </w:rPr>
              <w:t>7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30 033,0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30 033,0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150 165,0 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27</w:t>
            </w:r>
            <w:r w:rsidR="00CE21C7" w:rsidRPr="009001F8">
              <w:rPr>
                <w:rFonts w:cs="Arial"/>
                <w:szCs w:val="17"/>
              </w:rPr>
              <w:t>3</w:t>
            </w:r>
            <w:r w:rsidRPr="009001F8">
              <w:rPr>
                <w:rFonts w:cs="Arial"/>
                <w:szCs w:val="17"/>
              </w:rPr>
              <w:t xml:space="preserve"> </w:t>
            </w:r>
            <w:r w:rsidR="00CE21C7" w:rsidRPr="009001F8">
              <w:rPr>
                <w:rFonts w:cs="Arial"/>
                <w:szCs w:val="17"/>
              </w:rPr>
              <w:t>84</w:t>
            </w:r>
            <w:r w:rsidRPr="009001F8">
              <w:rPr>
                <w:rFonts w:cs="Arial"/>
                <w:szCs w:val="17"/>
              </w:rPr>
              <w:t>2,</w:t>
            </w:r>
            <w:r w:rsidR="00CE21C7" w:rsidRPr="009001F8">
              <w:rPr>
                <w:rFonts w:cs="Arial"/>
                <w:szCs w:val="17"/>
              </w:rPr>
              <w:t>9</w:t>
            </w:r>
            <w:r w:rsidRPr="009001F8">
              <w:rPr>
                <w:rFonts w:cs="Arial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32 451,2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9001F8" w:rsidRDefault="00CE21C7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>31 160,7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30 033,0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30 033,0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szCs w:val="17"/>
              </w:rPr>
            </w:pPr>
            <w:r w:rsidRPr="009001F8">
              <w:rPr>
                <w:rFonts w:cs="Arial"/>
                <w:szCs w:val="17"/>
              </w:rPr>
              <w:t xml:space="preserve">150 165,0 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gramStart"/>
            <w:r w:rsidRPr="009001F8">
              <w:rPr>
                <w:rFonts w:cs="Arial"/>
                <w:color w:val="000000"/>
                <w:szCs w:val="17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40D8C" w:rsidRPr="009001F8" w:rsidTr="009001F8">
        <w:trPr>
          <w:trHeight w:val="289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8C" w:rsidRPr="009001F8" w:rsidRDefault="009001F8" w:rsidP="00376898">
            <w:pPr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Соисполнитель 4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 xml:space="preserve">МКУ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ЦБО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185 608,0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19 076,0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19 952,0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20 940,0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20 940,0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104 700,0 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185 608,0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19 076,0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19 952,0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20 940,0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20 940,0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104 700,0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gramStart"/>
            <w:r w:rsidRPr="009001F8">
              <w:rPr>
                <w:rFonts w:cs="Arial"/>
                <w:color w:val="000000"/>
                <w:szCs w:val="17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lastRenderedPageBreak/>
              <w:t>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lastRenderedPageBreak/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F4F9D" w:rsidRPr="009001F8" w:rsidTr="009001F8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9001F8" w:rsidP="00E82E4D">
            <w:pPr>
              <w:ind w:right="-108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001F8" w:rsidRPr="009001F8" w:rsidRDefault="009001F8" w:rsidP="005154E1">
            <w:pPr>
              <w:ind w:left="-108" w:right="-583" w:firstLine="108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  <w:r w:rsidR="00340D8C" w:rsidRPr="009001F8">
              <w:rPr>
                <w:rFonts w:cs="Arial"/>
                <w:color w:val="000000"/>
                <w:szCs w:val="17"/>
              </w:rPr>
              <w:t>Соисполнитель 5</w:t>
            </w:r>
            <w:r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  <w:p w:rsidR="00340D8C" w:rsidRPr="009001F8" w:rsidRDefault="00340D8C" w:rsidP="005154E1">
            <w:pPr>
              <w:ind w:left="-108" w:right="-583" w:firstLine="108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Дума Березовского района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142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638,7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17 337,9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17 467,2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16 627,0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15 201,1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76 005,5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142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  <w:r w:rsidRPr="009001F8">
              <w:rPr>
                <w:rFonts w:cs="Arial"/>
                <w:color w:val="000000"/>
                <w:szCs w:val="17"/>
              </w:rPr>
              <w:t>638,7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17 337,9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17 467,2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16 627,0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15 201,1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76 005,5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gramStart"/>
            <w:r w:rsidRPr="009001F8">
              <w:rPr>
                <w:rFonts w:cs="Arial"/>
                <w:color w:val="000000"/>
                <w:szCs w:val="17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40D8C" w:rsidRPr="009001F8" w:rsidTr="009001F8">
        <w:trPr>
          <w:trHeight w:val="51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40D8C" w:rsidRPr="009001F8" w:rsidTr="009001F8">
        <w:trPr>
          <w:trHeight w:val="289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001F8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Соисполнитель 6</w:t>
            </w:r>
            <w:r w:rsidR="009001F8" w:rsidRPr="009001F8">
              <w:rPr>
                <w:rFonts w:cs="Arial"/>
                <w:color w:val="000000"/>
                <w:szCs w:val="17"/>
              </w:rPr>
              <w:t xml:space="preserve"> </w:t>
            </w:r>
          </w:p>
          <w:p w:rsidR="00340D8C" w:rsidRPr="009001F8" w:rsidRDefault="00340D8C" w:rsidP="009001F8">
            <w:pPr>
              <w:ind w:firstLine="0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МКУ </w:t>
            </w:r>
            <w:r w:rsidR="009001F8" w:rsidRPr="009001F8">
              <w:rPr>
                <w:rFonts w:cs="Arial"/>
                <w:color w:val="000000"/>
                <w:szCs w:val="17"/>
              </w:rPr>
              <w:t>«</w:t>
            </w:r>
            <w:r w:rsidRPr="009001F8">
              <w:rPr>
                <w:rFonts w:cs="Arial"/>
                <w:color w:val="000000"/>
                <w:szCs w:val="17"/>
              </w:rPr>
              <w:t>Контрольно-счетная палата Березовского района</w:t>
            </w:r>
            <w:r w:rsidR="009001F8" w:rsidRPr="009001F8">
              <w:rPr>
                <w:rFonts w:cs="Arial"/>
                <w:color w:val="000000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107 333,6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12 487,3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13 461,3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12 548,8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11 472,7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57 363,5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0,0</w:t>
            </w:r>
          </w:p>
        </w:tc>
      </w:tr>
      <w:tr w:rsidR="00340D8C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9001F8" w:rsidRDefault="00340D8C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107 333,6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12 487,3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13 461,3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12 548,8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11 472,7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9001F8" w:rsidRDefault="00340D8C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57 363,5</w:t>
            </w:r>
          </w:p>
        </w:tc>
      </w:tr>
      <w:tr w:rsidR="00E82E4D" w:rsidRPr="009001F8" w:rsidTr="009001F8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в том числе </w:t>
            </w:r>
            <w:proofErr w:type="gramStart"/>
            <w:r w:rsidRPr="009001F8">
              <w:rPr>
                <w:rFonts w:cs="Arial"/>
                <w:color w:val="000000"/>
                <w:szCs w:val="17"/>
              </w:rPr>
              <w:t>со</w:t>
            </w:r>
            <w:proofErr w:type="gramEnd"/>
            <w:r w:rsidRPr="009001F8">
              <w:rPr>
                <w:rFonts w:cs="Arial"/>
                <w:color w:val="000000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</w:tr>
      <w:tr w:rsidR="00E82E4D" w:rsidRPr="009001F8" w:rsidTr="009001F8">
        <w:trPr>
          <w:trHeight w:val="51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F4F9D" w:rsidRPr="009001F8" w:rsidRDefault="003F4F9D" w:rsidP="00376898">
            <w:pPr>
              <w:rPr>
                <w:rFonts w:cs="Arial"/>
                <w:color w:val="000000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3F4F9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9001F8" w:rsidRDefault="00E82E4D" w:rsidP="009001F8">
            <w:pPr>
              <w:ind w:firstLine="0"/>
              <w:jc w:val="left"/>
              <w:rPr>
                <w:rFonts w:cs="Arial"/>
                <w:color w:val="000000"/>
                <w:szCs w:val="17"/>
              </w:rPr>
            </w:pPr>
            <w:r w:rsidRPr="009001F8">
              <w:rPr>
                <w:rFonts w:cs="Arial"/>
                <w:color w:val="000000"/>
                <w:szCs w:val="17"/>
              </w:rPr>
              <w:t>0</w:t>
            </w:r>
            <w:r w:rsidR="003F4F9D" w:rsidRPr="009001F8">
              <w:rPr>
                <w:rFonts w:cs="Arial"/>
                <w:color w:val="000000"/>
                <w:szCs w:val="17"/>
              </w:rPr>
              <w:t xml:space="preserve">,0 </w:t>
            </w:r>
          </w:p>
        </w:tc>
      </w:tr>
    </w:tbl>
    <w:p w:rsidR="009001F8" w:rsidRDefault="009001F8">
      <w:r>
        <w:br w:type="page"/>
      </w:r>
    </w:p>
    <w:tbl>
      <w:tblPr>
        <w:tblW w:w="1460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3"/>
        <w:gridCol w:w="4840"/>
        <w:gridCol w:w="1968"/>
        <w:gridCol w:w="1111"/>
        <w:gridCol w:w="1111"/>
        <w:gridCol w:w="1111"/>
        <w:gridCol w:w="960"/>
        <w:gridCol w:w="992"/>
        <w:gridCol w:w="1968"/>
      </w:tblGrid>
      <w:tr w:rsidR="00A14007" w:rsidRPr="009001F8" w:rsidTr="009001F8">
        <w:trPr>
          <w:trHeight w:val="300"/>
        </w:trPr>
        <w:tc>
          <w:tcPr>
            <w:tcW w:w="146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A14007" w:rsidRPr="009001F8" w:rsidRDefault="00A14007" w:rsidP="009001F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A14007" w:rsidRPr="009001F8" w:rsidRDefault="00A14007" w:rsidP="009001F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9001F8">
              <w:rPr>
                <w:rFonts w:cs="Arial"/>
                <w:b/>
                <w:color w:val="000000"/>
                <w:sz w:val="30"/>
                <w:szCs w:val="30"/>
              </w:rPr>
              <w:t xml:space="preserve">Приложение </w:t>
            </w:r>
            <w:r w:rsidR="00DE7F38" w:rsidRPr="009001F8">
              <w:rPr>
                <w:rFonts w:cs="Arial"/>
                <w:b/>
                <w:color w:val="000000"/>
                <w:sz w:val="30"/>
                <w:szCs w:val="30"/>
              </w:rPr>
              <w:t>2</w:t>
            </w:r>
          </w:p>
          <w:p w:rsidR="009001F8" w:rsidRPr="009001F8" w:rsidRDefault="00A14007" w:rsidP="009001F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9001F8">
              <w:rPr>
                <w:rFonts w:cs="Arial"/>
                <w:b/>
                <w:color w:val="000000"/>
                <w:sz w:val="30"/>
                <w:szCs w:val="30"/>
              </w:rPr>
              <w:t>к постановлению администрации</w:t>
            </w:r>
            <w:r w:rsidR="004554B0" w:rsidRPr="009001F8">
              <w:rPr>
                <w:rFonts w:cs="Arial"/>
                <w:b/>
                <w:color w:val="000000"/>
                <w:sz w:val="30"/>
                <w:szCs w:val="30"/>
              </w:rPr>
              <w:t xml:space="preserve"> </w:t>
            </w:r>
          </w:p>
          <w:p w:rsidR="00A14007" w:rsidRPr="009001F8" w:rsidRDefault="00A14007" w:rsidP="009001F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9001F8">
              <w:rPr>
                <w:rFonts w:cs="Arial"/>
                <w:b/>
                <w:color w:val="000000"/>
                <w:sz w:val="30"/>
                <w:szCs w:val="30"/>
              </w:rPr>
              <w:t xml:space="preserve">Березовского района </w:t>
            </w:r>
          </w:p>
          <w:p w:rsidR="009001F8" w:rsidRPr="009001F8" w:rsidRDefault="004554B0" w:rsidP="009001F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9001F8">
              <w:rPr>
                <w:rFonts w:cs="Arial"/>
                <w:b/>
                <w:color w:val="000000"/>
                <w:sz w:val="30"/>
                <w:szCs w:val="30"/>
              </w:rPr>
              <w:t>от 04.05.2023 № 306</w:t>
            </w:r>
          </w:p>
          <w:p w:rsidR="009001F8" w:rsidRPr="009001F8" w:rsidRDefault="009001F8" w:rsidP="009001F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A14007" w:rsidRPr="009001F8" w:rsidRDefault="00A14007" w:rsidP="009001F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A14007" w:rsidRPr="009001F8" w:rsidRDefault="00A14007" w:rsidP="009001F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A14007" w:rsidRPr="009001F8" w:rsidRDefault="00A14007" w:rsidP="009758C6">
            <w:pPr>
              <w:jc w:val="center"/>
              <w:rPr>
                <w:rFonts w:cs="Arial"/>
                <w:color w:val="000000"/>
                <w:szCs w:val="16"/>
              </w:rPr>
            </w:pPr>
            <w:r w:rsidRPr="009001F8">
              <w:rPr>
                <w:rFonts w:cs="Arial"/>
                <w:color w:val="000000"/>
                <w:szCs w:val="16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A14007" w:rsidRPr="009001F8" w:rsidTr="009001F8">
        <w:trPr>
          <w:trHeight w:val="300"/>
        </w:trPr>
        <w:tc>
          <w:tcPr>
            <w:tcW w:w="146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007" w:rsidRPr="009001F8" w:rsidRDefault="00A14007" w:rsidP="009758C6">
            <w:pPr>
              <w:jc w:val="center"/>
              <w:rPr>
                <w:rFonts w:cs="Arial"/>
                <w:color w:val="000000"/>
                <w:szCs w:val="16"/>
              </w:rPr>
            </w:pPr>
            <w:r w:rsidRPr="009001F8">
              <w:rPr>
                <w:rFonts w:cs="Arial"/>
                <w:color w:val="000000"/>
                <w:szCs w:val="16"/>
              </w:rPr>
              <w:t>муниципальной программы</w:t>
            </w:r>
          </w:p>
          <w:p w:rsidR="00A14007" w:rsidRPr="009001F8" w:rsidRDefault="00A14007" w:rsidP="009758C6">
            <w:pPr>
              <w:jc w:val="center"/>
              <w:rPr>
                <w:rFonts w:cs="Arial"/>
                <w:color w:val="000000"/>
                <w:szCs w:val="16"/>
              </w:rPr>
            </w:pPr>
          </w:p>
        </w:tc>
      </w:tr>
      <w:tr w:rsidR="00A14007" w:rsidRPr="009001F8" w:rsidTr="009001F8">
        <w:trPr>
          <w:trHeight w:val="30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007" w:rsidRPr="009001F8" w:rsidRDefault="00A14007" w:rsidP="009758C6">
            <w:pPr>
              <w:jc w:val="right"/>
              <w:rPr>
                <w:rFonts w:cs="Arial"/>
                <w:color w:val="000000"/>
                <w:szCs w:val="16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001F8" w:rsidRDefault="00A14007" w:rsidP="009758C6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001F8" w:rsidRDefault="00A14007" w:rsidP="009758C6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001F8" w:rsidRDefault="00A14007" w:rsidP="009758C6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001F8" w:rsidRDefault="00A14007" w:rsidP="009758C6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001F8" w:rsidRDefault="00A14007" w:rsidP="009758C6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001F8" w:rsidRDefault="00A14007" w:rsidP="009758C6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001F8" w:rsidRDefault="00A14007" w:rsidP="009758C6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Pr="009001F8" w:rsidRDefault="00A14007" w:rsidP="009758C6">
            <w:pPr>
              <w:rPr>
                <w:rFonts w:cs="Arial"/>
                <w:color w:val="000000"/>
                <w:szCs w:val="16"/>
              </w:rPr>
            </w:pPr>
          </w:p>
          <w:p w:rsidR="00A14007" w:rsidRDefault="00A14007" w:rsidP="009758C6">
            <w:pPr>
              <w:rPr>
                <w:rFonts w:cs="Arial"/>
                <w:color w:val="000000"/>
                <w:szCs w:val="16"/>
              </w:rPr>
            </w:pPr>
            <w:r w:rsidRPr="009001F8">
              <w:rPr>
                <w:rFonts w:cs="Arial"/>
                <w:color w:val="000000"/>
                <w:szCs w:val="16"/>
              </w:rPr>
              <w:t>Таблица 7</w:t>
            </w:r>
          </w:p>
          <w:p w:rsidR="009001F8" w:rsidRPr="009001F8" w:rsidRDefault="009001F8" w:rsidP="009758C6">
            <w:pPr>
              <w:rPr>
                <w:rFonts w:cs="Arial"/>
                <w:color w:val="000000"/>
                <w:szCs w:val="16"/>
              </w:rPr>
            </w:pPr>
          </w:p>
        </w:tc>
      </w:tr>
      <w:tr w:rsidR="00A14007" w:rsidRPr="009001F8" w:rsidTr="009001F8">
        <w:trPr>
          <w:trHeight w:val="30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pPr>
              <w:ind w:firstLine="0"/>
            </w:pPr>
            <w:r w:rsidRPr="009001F8">
              <w:t xml:space="preserve">№ </w:t>
            </w:r>
            <w:proofErr w:type="gramStart"/>
            <w:r w:rsidRPr="009001F8">
              <w:t>п</w:t>
            </w:r>
            <w:proofErr w:type="gramEnd"/>
            <w:r w:rsidRPr="009001F8">
              <w:t>/п</w:t>
            </w:r>
          </w:p>
        </w:tc>
        <w:tc>
          <w:tcPr>
            <w:tcW w:w="4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r w:rsidRPr="009001F8">
              <w:t>Наименование показателя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pPr>
              <w:ind w:firstLine="0"/>
            </w:pPr>
            <w:r w:rsidRPr="009001F8">
              <w:t>Базовый показатель на начало реализации муниципальной программы</w:t>
            </w:r>
          </w:p>
        </w:tc>
        <w:tc>
          <w:tcPr>
            <w:tcW w:w="52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r w:rsidRPr="009001F8">
              <w:t>Значения показателя по годам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pPr>
              <w:ind w:firstLine="0"/>
            </w:pPr>
            <w:r w:rsidRPr="009001F8">
              <w:t>Значение показателя на момент окончания действия муниципальной программы</w:t>
            </w:r>
          </w:p>
        </w:tc>
      </w:tr>
      <w:tr w:rsidR="00A14007" w:rsidRPr="009001F8" w:rsidTr="009001F8">
        <w:trPr>
          <w:trHeight w:val="2220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007" w:rsidRPr="009001F8" w:rsidRDefault="00A14007" w:rsidP="009001F8"/>
        </w:tc>
        <w:tc>
          <w:tcPr>
            <w:tcW w:w="4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007" w:rsidRPr="009001F8" w:rsidRDefault="00A14007" w:rsidP="009001F8"/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007" w:rsidRPr="009001F8" w:rsidRDefault="00A14007" w:rsidP="009001F8"/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pPr>
              <w:ind w:firstLine="0"/>
            </w:pPr>
            <w:r w:rsidRPr="009001F8">
              <w:t>2022год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pPr>
              <w:ind w:firstLine="0"/>
            </w:pPr>
            <w:r w:rsidRPr="009001F8">
              <w:t>2023год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pPr>
              <w:ind w:firstLine="0"/>
            </w:pPr>
            <w:r w:rsidRPr="009001F8">
              <w:t>2024год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pPr>
              <w:ind w:firstLine="0"/>
            </w:pPr>
            <w:r w:rsidRPr="009001F8">
              <w:t>2025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pPr>
              <w:ind w:firstLine="0"/>
            </w:pPr>
            <w:r w:rsidRPr="009001F8">
              <w:t>2026-2030гг.</w:t>
            </w: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007" w:rsidRPr="009001F8" w:rsidRDefault="00A14007" w:rsidP="009001F8"/>
        </w:tc>
      </w:tr>
      <w:tr w:rsidR="00A14007" w:rsidRPr="009001F8" w:rsidTr="009001F8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pPr>
              <w:ind w:firstLine="0"/>
            </w:pPr>
            <w:r w:rsidRPr="009001F8"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r w:rsidRPr="009001F8">
              <w:t>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r w:rsidRPr="009001F8">
              <w:t>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r w:rsidRPr="009001F8">
              <w:t>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r w:rsidRPr="009001F8">
              <w:t>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r w:rsidRPr="009001F8"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r w:rsidRPr="009001F8"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r w:rsidRPr="009001F8">
              <w:t>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r w:rsidRPr="009001F8">
              <w:t>9</w:t>
            </w:r>
          </w:p>
        </w:tc>
      </w:tr>
      <w:tr w:rsidR="00A14007" w:rsidRPr="009001F8" w:rsidTr="009001F8">
        <w:trPr>
          <w:trHeight w:val="45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pPr>
              <w:ind w:firstLine="0"/>
            </w:pPr>
            <w:r w:rsidRPr="009001F8"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r w:rsidRPr="009001F8">
              <w:t xml:space="preserve">Количество муниципальных служащих, прошедших </w:t>
            </w:r>
            <w:proofErr w:type="gramStart"/>
            <w:r w:rsidRPr="009001F8">
              <w:t>обучение по программам</w:t>
            </w:r>
            <w:proofErr w:type="gramEnd"/>
            <w:r w:rsidRPr="009001F8">
              <w:t xml:space="preserve"> повышения квалификации, чел.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r w:rsidRPr="009001F8">
              <w:t>28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jc w:val="center"/>
            </w:pPr>
            <w:r w:rsidRPr="009001F8">
              <w:t>25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jc w:val="center"/>
            </w:pPr>
            <w:r w:rsidRPr="009001F8">
              <w:t>1</w:t>
            </w:r>
            <w:r w:rsidR="00CE249C" w:rsidRPr="009001F8">
              <w:t>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jc w:val="center"/>
            </w:pPr>
            <w:r w:rsidRPr="009001F8"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0"/>
              <w:jc w:val="center"/>
            </w:pPr>
            <w:r w:rsidRPr="009001F8"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0"/>
              <w:jc w:val="center"/>
            </w:pPr>
            <w:r w:rsidRPr="009001F8">
              <w:t>120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jc w:val="center"/>
            </w:pPr>
            <w:r w:rsidRPr="009001F8">
              <w:t>20</w:t>
            </w:r>
            <w:r w:rsidR="00CE249C" w:rsidRPr="009001F8">
              <w:t>6</w:t>
            </w:r>
          </w:p>
        </w:tc>
      </w:tr>
      <w:tr w:rsidR="00A14007" w:rsidRPr="009001F8" w:rsidTr="009001F8">
        <w:trPr>
          <w:trHeight w:val="45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007" w:rsidRPr="009001F8" w:rsidRDefault="00A14007" w:rsidP="009001F8">
            <w:pPr>
              <w:ind w:firstLine="0"/>
            </w:pPr>
            <w:r w:rsidRPr="009001F8">
              <w:t>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r w:rsidRPr="009001F8">
              <w:t xml:space="preserve">Выполнение полномочий и функций администрации Березовского </w:t>
            </w:r>
            <w:r w:rsidRPr="009001F8">
              <w:lastRenderedPageBreak/>
              <w:t>района и подведомственных ей учреждений,%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r w:rsidRPr="009001F8">
              <w:lastRenderedPageBreak/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0"/>
              <w:jc w:val="center"/>
            </w:pPr>
            <w:r w:rsidRPr="009001F8"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0"/>
              <w:jc w:val="center"/>
            </w:pPr>
            <w:r w:rsidRPr="009001F8"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0"/>
              <w:jc w:val="center"/>
            </w:pPr>
            <w:r w:rsidRPr="009001F8"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0"/>
              <w:jc w:val="center"/>
            </w:pPr>
            <w:r w:rsidRPr="009001F8"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0"/>
              <w:jc w:val="center"/>
            </w:pPr>
            <w:r w:rsidRPr="009001F8">
              <w:t>100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jc w:val="center"/>
            </w:pPr>
            <w:r w:rsidRPr="009001F8">
              <w:t>100</w:t>
            </w:r>
          </w:p>
        </w:tc>
      </w:tr>
      <w:tr w:rsidR="00A14007" w:rsidRPr="009001F8" w:rsidTr="009001F8">
        <w:trPr>
          <w:trHeight w:val="54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07" w:rsidRPr="009001F8" w:rsidRDefault="00A14007" w:rsidP="009001F8">
            <w:pPr>
              <w:ind w:firstLine="0"/>
            </w:pPr>
            <w:r w:rsidRPr="009001F8">
              <w:lastRenderedPageBreak/>
              <w:t>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pPr>
              <w:ind w:firstLine="0"/>
            </w:pPr>
            <w:r w:rsidRPr="009001F8">
              <w:t xml:space="preserve">Выполнение полномочий и функций МКУ </w:t>
            </w:r>
            <w:r w:rsidR="009001F8" w:rsidRPr="009001F8">
              <w:t>«</w:t>
            </w:r>
            <w:r w:rsidRPr="009001F8">
              <w:t>Управление капитального строительства и ремонта Березовского района</w:t>
            </w:r>
            <w:r w:rsidR="009001F8" w:rsidRPr="009001F8">
              <w:t>»</w:t>
            </w:r>
            <w:r w:rsidRPr="009001F8">
              <w:t>,%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r w:rsidRPr="009001F8"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69"/>
              <w:jc w:val="center"/>
            </w:pPr>
            <w:r w:rsidRPr="009001F8"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69"/>
              <w:jc w:val="center"/>
            </w:pPr>
            <w:r w:rsidRPr="009001F8"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69"/>
              <w:jc w:val="center"/>
            </w:pPr>
            <w:r w:rsidRPr="009001F8"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69"/>
              <w:jc w:val="center"/>
            </w:pPr>
            <w:r w:rsidRPr="009001F8"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69"/>
              <w:jc w:val="center"/>
            </w:pPr>
            <w:r w:rsidRPr="009001F8">
              <w:t>100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r w:rsidRPr="009001F8">
              <w:t>100</w:t>
            </w:r>
          </w:p>
        </w:tc>
      </w:tr>
      <w:tr w:rsidR="00A14007" w:rsidRPr="009001F8" w:rsidTr="009001F8">
        <w:trPr>
          <w:trHeight w:val="379"/>
        </w:trPr>
        <w:tc>
          <w:tcPr>
            <w:tcW w:w="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07" w:rsidRPr="009001F8" w:rsidRDefault="00A14007" w:rsidP="009001F8">
            <w:pPr>
              <w:ind w:firstLine="0"/>
            </w:pPr>
            <w:r w:rsidRPr="009001F8">
              <w:t>4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Pr="009001F8" w:rsidRDefault="00A14007" w:rsidP="009001F8">
            <w:pPr>
              <w:ind w:firstLine="0"/>
            </w:pPr>
            <w:r w:rsidRPr="009001F8">
              <w:t>Выполнение полномочий и функций Думы Березовского района, %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r w:rsidRPr="009001F8"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69"/>
              <w:jc w:val="center"/>
            </w:pPr>
            <w:r w:rsidRPr="009001F8"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69"/>
              <w:jc w:val="center"/>
            </w:pPr>
            <w:r w:rsidRPr="009001F8"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69"/>
              <w:jc w:val="center"/>
            </w:pPr>
            <w:r w:rsidRPr="009001F8"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69"/>
              <w:jc w:val="center"/>
            </w:pPr>
            <w:r w:rsidRPr="009001F8"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pPr>
              <w:ind w:firstLine="69"/>
              <w:jc w:val="center"/>
            </w:pPr>
            <w:r w:rsidRPr="009001F8">
              <w:t>100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Pr="009001F8" w:rsidRDefault="00A14007" w:rsidP="009001F8">
            <w:r w:rsidRPr="009001F8">
              <w:t>100</w:t>
            </w:r>
          </w:p>
        </w:tc>
      </w:tr>
      <w:tr w:rsidR="00A14007" w:rsidRPr="009001F8" w:rsidTr="009001F8">
        <w:trPr>
          <w:trHeight w:val="8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007" w:rsidRPr="009001F8" w:rsidRDefault="00A14007" w:rsidP="009001F8"/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007" w:rsidRPr="009001F8" w:rsidRDefault="00A14007" w:rsidP="009001F8"/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001F8" w:rsidRDefault="00A14007" w:rsidP="009001F8"/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001F8" w:rsidRDefault="00A14007" w:rsidP="009001F8">
            <w:pPr>
              <w:ind w:firstLine="69"/>
              <w:jc w:val="center"/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001F8" w:rsidRDefault="00A14007" w:rsidP="009001F8">
            <w:pPr>
              <w:ind w:firstLine="69"/>
              <w:jc w:val="center"/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001F8" w:rsidRDefault="00A14007" w:rsidP="009001F8">
            <w:pPr>
              <w:ind w:firstLine="69"/>
              <w:jc w:val="center"/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001F8" w:rsidRDefault="00A14007" w:rsidP="009001F8">
            <w:pPr>
              <w:ind w:firstLine="69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001F8" w:rsidRDefault="00A14007" w:rsidP="009001F8">
            <w:pPr>
              <w:ind w:firstLine="69"/>
              <w:jc w:val="center"/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001F8" w:rsidRDefault="00A14007" w:rsidP="009001F8"/>
        </w:tc>
      </w:tr>
      <w:tr w:rsidR="00A14007" w:rsidRPr="009001F8" w:rsidTr="009001F8">
        <w:trPr>
          <w:trHeight w:val="46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007" w:rsidRPr="009001F8" w:rsidRDefault="00A14007" w:rsidP="009001F8">
            <w:pPr>
              <w:ind w:firstLine="0"/>
            </w:pPr>
            <w:r w:rsidRPr="009001F8">
              <w:t>5</w:t>
            </w:r>
          </w:p>
          <w:p w:rsidR="00A14007" w:rsidRPr="009001F8" w:rsidRDefault="00A14007" w:rsidP="009001F8"/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007" w:rsidRPr="009001F8" w:rsidRDefault="00A14007" w:rsidP="009001F8">
            <w:pPr>
              <w:ind w:firstLine="0"/>
            </w:pPr>
            <w:r w:rsidRPr="009001F8">
              <w:t xml:space="preserve">Выполнение полномочий и деятельности </w:t>
            </w:r>
            <w:r w:rsidR="009001F8" w:rsidRPr="009001F8">
              <w:t>«</w:t>
            </w:r>
            <w:r w:rsidRPr="009001F8">
              <w:t>Контрольно-счетной палаты Березовского района</w:t>
            </w:r>
            <w:r w:rsidR="009001F8" w:rsidRPr="009001F8">
              <w:t>»</w:t>
            </w:r>
            <w:r w:rsidRPr="009001F8">
              <w:t>, %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001F8" w:rsidRDefault="00A14007" w:rsidP="009001F8">
            <w:r w:rsidRPr="009001F8"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001F8" w:rsidRDefault="00A14007" w:rsidP="009001F8">
            <w:pPr>
              <w:ind w:firstLine="69"/>
              <w:jc w:val="center"/>
            </w:pPr>
            <w:r w:rsidRPr="009001F8"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001F8" w:rsidRDefault="00A14007" w:rsidP="009001F8">
            <w:pPr>
              <w:ind w:firstLine="69"/>
              <w:jc w:val="center"/>
            </w:pPr>
            <w:r w:rsidRPr="009001F8"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001F8" w:rsidRDefault="00A14007" w:rsidP="009001F8">
            <w:pPr>
              <w:ind w:firstLine="69"/>
              <w:jc w:val="center"/>
            </w:pPr>
            <w:r w:rsidRPr="009001F8"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001F8" w:rsidRDefault="00A14007" w:rsidP="009001F8">
            <w:pPr>
              <w:ind w:firstLine="69"/>
              <w:jc w:val="center"/>
            </w:pPr>
            <w:r w:rsidRPr="009001F8"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001F8" w:rsidRDefault="00A14007" w:rsidP="009001F8">
            <w:pPr>
              <w:ind w:firstLine="69"/>
              <w:jc w:val="center"/>
            </w:pPr>
            <w:r w:rsidRPr="009001F8">
              <w:t>100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Pr="009001F8" w:rsidRDefault="00A14007" w:rsidP="009001F8">
            <w:r w:rsidRPr="009001F8">
              <w:t>100</w:t>
            </w:r>
          </w:p>
        </w:tc>
      </w:tr>
    </w:tbl>
    <w:p w:rsidR="00C83286" w:rsidRPr="009001F8" w:rsidRDefault="00C83286" w:rsidP="009001F8">
      <w:pPr>
        <w:rPr>
          <w:szCs w:val="18"/>
        </w:rPr>
      </w:pPr>
    </w:p>
    <w:sectPr w:rsidR="00C83286" w:rsidRPr="009001F8" w:rsidSect="009001F8">
      <w:type w:val="continuous"/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EB0" w:rsidRDefault="002B5EB0" w:rsidP="002B5EB0">
      <w:r>
        <w:separator/>
      </w:r>
    </w:p>
  </w:endnote>
  <w:endnote w:type="continuationSeparator" w:id="0">
    <w:p w:rsidR="002B5EB0" w:rsidRDefault="002B5EB0" w:rsidP="002B5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EB0" w:rsidRDefault="002B5EB0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EB0" w:rsidRDefault="002B5EB0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EB0" w:rsidRDefault="002B5EB0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EB0" w:rsidRDefault="002B5EB0" w:rsidP="002B5EB0">
      <w:r>
        <w:separator/>
      </w:r>
    </w:p>
  </w:footnote>
  <w:footnote w:type="continuationSeparator" w:id="0">
    <w:p w:rsidR="002B5EB0" w:rsidRDefault="002B5EB0" w:rsidP="002B5E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EB0" w:rsidRDefault="002B5EB0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EB0" w:rsidRDefault="002B5EB0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EB0" w:rsidRDefault="002B5EB0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6921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661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554A7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D2EA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96C2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86D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7886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0A6B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3146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56AF3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9938E2"/>
    <w:multiLevelType w:val="hybridMultilevel"/>
    <w:tmpl w:val="6D1675D6"/>
    <w:lvl w:ilvl="0" w:tplc="D3EC9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741658"/>
    <w:multiLevelType w:val="multilevel"/>
    <w:tmpl w:val="C5968A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color w:val="auto"/>
      </w:rPr>
    </w:lvl>
  </w:abstractNum>
  <w:abstractNum w:abstractNumId="12">
    <w:nsid w:val="2A6B04D5"/>
    <w:multiLevelType w:val="hybridMultilevel"/>
    <w:tmpl w:val="8F66C0BC"/>
    <w:lvl w:ilvl="0" w:tplc="6310F7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CF50187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14">
    <w:nsid w:val="31001040"/>
    <w:multiLevelType w:val="multilevel"/>
    <w:tmpl w:val="56543E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hint="default"/>
      </w:rPr>
    </w:lvl>
  </w:abstractNum>
  <w:abstractNum w:abstractNumId="15">
    <w:nsid w:val="45AC11D5"/>
    <w:multiLevelType w:val="hybridMultilevel"/>
    <w:tmpl w:val="922E8EDE"/>
    <w:lvl w:ilvl="0" w:tplc="8598B670">
      <w:start w:val="3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>
    <w:nsid w:val="4F135BE8"/>
    <w:multiLevelType w:val="hybridMultilevel"/>
    <w:tmpl w:val="BF2CA08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BE111F"/>
    <w:multiLevelType w:val="hybridMultilevel"/>
    <w:tmpl w:val="F5F42322"/>
    <w:lvl w:ilvl="0" w:tplc="0419000F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9287727"/>
    <w:multiLevelType w:val="multilevel"/>
    <w:tmpl w:val="B1360B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69943310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20">
    <w:nsid w:val="787907E5"/>
    <w:multiLevelType w:val="hybridMultilevel"/>
    <w:tmpl w:val="EFEE38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A7495A"/>
    <w:multiLevelType w:val="multilevel"/>
    <w:tmpl w:val="AE8A8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22">
    <w:nsid w:val="7DFC6EA7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22"/>
  </w:num>
  <w:num w:numId="14">
    <w:abstractNumId w:val="17"/>
  </w:num>
  <w:num w:numId="15">
    <w:abstractNumId w:val="16"/>
  </w:num>
  <w:num w:numId="16">
    <w:abstractNumId w:val="13"/>
  </w:num>
  <w:num w:numId="17">
    <w:abstractNumId w:val="11"/>
  </w:num>
  <w:num w:numId="18">
    <w:abstractNumId w:val="21"/>
  </w:num>
  <w:num w:numId="19">
    <w:abstractNumId w:val="14"/>
  </w:num>
  <w:num w:numId="20">
    <w:abstractNumId w:val="18"/>
  </w:num>
  <w:num w:numId="21">
    <w:abstractNumId w:val="20"/>
  </w:num>
  <w:num w:numId="22">
    <w:abstractNumId w:val="1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37"/>
    <w:rsid w:val="000169FD"/>
    <w:rsid w:val="00070DBE"/>
    <w:rsid w:val="00095324"/>
    <w:rsid w:val="000E7153"/>
    <w:rsid w:val="000F7BF7"/>
    <w:rsid w:val="00105CD7"/>
    <w:rsid w:val="00116173"/>
    <w:rsid w:val="00126132"/>
    <w:rsid w:val="001543AA"/>
    <w:rsid w:val="001716CD"/>
    <w:rsid w:val="001D1D1C"/>
    <w:rsid w:val="001E0506"/>
    <w:rsid w:val="001E18B0"/>
    <w:rsid w:val="0021157F"/>
    <w:rsid w:val="00231B54"/>
    <w:rsid w:val="002B5EB0"/>
    <w:rsid w:val="002C67B7"/>
    <w:rsid w:val="002E65DA"/>
    <w:rsid w:val="002F508A"/>
    <w:rsid w:val="003071A6"/>
    <w:rsid w:val="00340D8C"/>
    <w:rsid w:val="00344B5F"/>
    <w:rsid w:val="00356AD9"/>
    <w:rsid w:val="00376898"/>
    <w:rsid w:val="003A28EA"/>
    <w:rsid w:val="003B693E"/>
    <w:rsid w:val="003D741B"/>
    <w:rsid w:val="003F4F9D"/>
    <w:rsid w:val="0042359C"/>
    <w:rsid w:val="004542DA"/>
    <w:rsid w:val="004554B0"/>
    <w:rsid w:val="00462F3E"/>
    <w:rsid w:val="004870BD"/>
    <w:rsid w:val="00487C37"/>
    <w:rsid w:val="004A2E6F"/>
    <w:rsid w:val="00511161"/>
    <w:rsid w:val="005154E1"/>
    <w:rsid w:val="0057599A"/>
    <w:rsid w:val="00594F75"/>
    <w:rsid w:val="005A1516"/>
    <w:rsid w:val="005A3FFC"/>
    <w:rsid w:val="00681C08"/>
    <w:rsid w:val="006D0E51"/>
    <w:rsid w:val="006E5729"/>
    <w:rsid w:val="007171D3"/>
    <w:rsid w:val="007367D4"/>
    <w:rsid w:val="00783524"/>
    <w:rsid w:val="007943F8"/>
    <w:rsid w:val="007C2E36"/>
    <w:rsid w:val="007C4EA3"/>
    <w:rsid w:val="007E202C"/>
    <w:rsid w:val="0086196F"/>
    <w:rsid w:val="00876092"/>
    <w:rsid w:val="008E6EE6"/>
    <w:rsid w:val="009001F8"/>
    <w:rsid w:val="00930D28"/>
    <w:rsid w:val="009516F4"/>
    <w:rsid w:val="00966BC9"/>
    <w:rsid w:val="009758C6"/>
    <w:rsid w:val="00993156"/>
    <w:rsid w:val="009B620D"/>
    <w:rsid w:val="009C4BFF"/>
    <w:rsid w:val="009E2F66"/>
    <w:rsid w:val="00A14007"/>
    <w:rsid w:val="00A22AE3"/>
    <w:rsid w:val="00A85666"/>
    <w:rsid w:val="00BC7007"/>
    <w:rsid w:val="00BF0725"/>
    <w:rsid w:val="00C278FC"/>
    <w:rsid w:val="00C37209"/>
    <w:rsid w:val="00C83286"/>
    <w:rsid w:val="00CB2EEB"/>
    <w:rsid w:val="00CE21C7"/>
    <w:rsid w:val="00CE249C"/>
    <w:rsid w:val="00CE58D6"/>
    <w:rsid w:val="00D14F6B"/>
    <w:rsid w:val="00D46B14"/>
    <w:rsid w:val="00D56137"/>
    <w:rsid w:val="00D67CE2"/>
    <w:rsid w:val="00D71DCF"/>
    <w:rsid w:val="00D825C0"/>
    <w:rsid w:val="00D953AC"/>
    <w:rsid w:val="00DB0833"/>
    <w:rsid w:val="00DB3446"/>
    <w:rsid w:val="00DC315E"/>
    <w:rsid w:val="00DE2D41"/>
    <w:rsid w:val="00DE7F38"/>
    <w:rsid w:val="00E21CEC"/>
    <w:rsid w:val="00E82E4D"/>
    <w:rsid w:val="00E830A7"/>
    <w:rsid w:val="00EA46D7"/>
    <w:rsid w:val="00EB6D0D"/>
    <w:rsid w:val="00F44ED2"/>
    <w:rsid w:val="00FB1DEE"/>
    <w:rsid w:val="00FC794B"/>
    <w:rsid w:val="00FD7819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3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HTML Variable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C794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FC794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C794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C794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C794B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semiHidden/>
    <w:rsid w:val="00FC794B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C794B"/>
  </w:style>
  <w:style w:type="character" w:customStyle="1" w:styleId="20">
    <w:name w:val="Заголовок 2 Знак"/>
    <w:aliases w:val="!Разделы документа Знак"/>
    <w:basedOn w:val="a0"/>
    <w:link w:val="2"/>
    <w:rsid w:val="003F4F9D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F4F9D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semiHidden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</w:pPr>
    <w:rPr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basedOn w:val="a0"/>
    <w:rsid w:val="00FC794B"/>
    <w:rPr>
      <w:color w:val="0000FF"/>
      <w:u w:val="non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aliases w:val="!Равноширинный текст документа Знак"/>
    <w:basedOn w:val="a0"/>
    <w:link w:val="afc"/>
    <w:semiHidden/>
    <w:rsid w:val="003F4F9D"/>
    <w:rPr>
      <w:rFonts w:ascii="Courier" w:eastAsia="Times New Roman" w:hAnsi="Courier" w:cs="Times New Roman"/>
      <w:szCs w:val="20"/>
      <w:lang w:eastAsia="ru-RU"/>
    </w:rPr>
  </w:style>
  <w:style w:type="paragraph" w:styleId="afc">
    <w:name w:val="annotation text"/>
    <w:aliases w:val="!Равноширинный текст документа"/>
    <w:basedOn w:val="a"/>
    <w:link w:val="afb"/>
    <w:semiHidden/>
    <w:rsid w:val="00FC794B"/>
    <w:rPr>
      <w:rFonts w:ascii="Courier" w:hAnsi="Courier"/>
      <w:sz w:val="22"/>
      <w:szCs w:val="20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001F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001F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HTML1">
    <w:name w:val="HTML Variable"/>
    <w:aliases w:val="!Ссылки в документе"/>
    <w:basedOn w:val="a0"/>
    <w:rsid w:val="00FC794B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FC794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FC794B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C794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C794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3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HTML Variable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C794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FC794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C794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C794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C794B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semiHidden/>
    <w:rsid w:val="00FC794B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C794B"/>
  </w:style>
  <w:style w:type="character" w:customStyle="1" w:styleId="20">
    <w:name w:val="Заголовок 2 Знак"/>
    <w:aliases w:val="!Разделы документа Знак"/>
    <w:basedOn w:val="a0"/>
    <w:link w:val="2"/>
    <w:rsid w:val="003F4F9D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F4F9D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semiHidden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</w:pPr>
    <w:rPr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basedOn w:val="a0"/>
    <w:rsid w:val="00FC794B"/>
    <w:rPr>
      <w:color w:val="0000FF"/>
      <w:u w:val="non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aliases w:val="!Равноширинный текст документа Знак"/>
    <w:basedOn w:val="a0"/>
    <w:link w:val="afc"/>
    <w:semiHidden/>
    <w:rsid w:val="003F4F9D"/>
    <w:rPr>
      <w:rFonts w:ascii="Courier" w:eastAsia="Times New Roman" w:hAnsi="Courier" w:cs="Times New Roman"/>
      <w:szCs w:val="20"/>
      <w:lang w:eastAsia="ru-RU"/>
    </w:rPr>
  </w:style>
  <w:style w:type="paragraph" w:styleId="afc">
    <w:name w:val="annotation text"/>
    <w:aliases w:val="!Равноширинный текст документа"/>
    <w:basedOn w:val="a"/>
    <w:link w:val="afb"/>
    <w:semiHidden/>
    <w:rsid w:val="00FC794B"/>
    <w:rPr>
      <w:rFonts w:ascii="Courier" w:hAnsi="Courier"/>
      <w:sz w:val="22"/>
      <w:szCs w:val="20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001F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001F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HTML1">
    <w:name w:val="HTML Variable"/>
    <w:aliases w:val="!Ссылки в документе"/>
    <w:basedOn w:val="a0"/>
    <w:rsid w:val="00FC794B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FC794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FC794B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C794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C794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aee20e7f-6d45-4b72-89d9-1c9629a24008.doc" TargetMode="External"/><Relationship Id="rId18" Type="http://schemas.openxmlformats.org/officeDocument/2006/relationships/hyperlink" Target="file:///C:\content\act\dfb0362c-97f8-4078-b6ca-b3463d85f0c2.doc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dfb0362c-97f8-4078-b6ca-b3463d85f0c2.doc" TargetMode="External"/><Relationship Id="rId17" Type="http://schemas.openxmlformats.org/officeDocument/2006/relationships/hyperlink" Target="file:///C:\content\act\dfb0362c-97f8-4078-b6ca-b3463d85f0c2.doc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C:\content\act\dfb0362c-97f8-4078-b6ca-b3463d85f0c2.doc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350740ac-a815-406a-b16a-19b0f1f35fbd.doc" TargetMode="Externa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file:///C:\content\act\dfb0362c-97f8-4078-b6ca-b3463d85f0c2.doc" TargetMode="External"/><Relationship Id="rId23" Type="http://schemas.openxmlformats.org/officeDocument/2006/relationships/header" Target="header3.xml"/><Relationship Id="rId10" Type="http://schemas.openxmlformats.org/officeDocument/2006/relationships/hyperlink" Target="file:///C:\content\act\44a7cbfb-79a9-4f40-bac2-5a1799ee954b.doc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8b9cbec9-ca6c-4c0c-902b-d773b748c4c0.doc" TargetMode="External"/><Relationship Id="rId14" Type="http://schemas.openxmlformats.org/officeDocument/2006/relationships/hyperlink" Target="file:///C:\content\act\7d5ab690-ba78-4aae-b515-7313fab5ff74.docx" TargetMode="External"/><Relationship Id="rId22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26EDA-F26C-40E1-AA17-72069A549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20</Pages>
  <Words>3391</Words>
  <Characters>19331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Ярдухина Виктория Вячеславовна</cp:lastModifiedBy>
  <cp:revision>2</cp:revision>
  <cp:lastPrinted>2023-05-05T06:39:00Z</cp:lastPrinted>
  <dcterms:created xsi:type="dcterms:W3CDTF">2024-02-02T09:08:00Z</dcterms:created>
  <dcterms:modified xsi:type="dcterms:W3CDTF">2024-02-02T09:08:00Z</dcterms:modified>
</cp:coreProperties>
</file>