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8176AB" w14:textId="38B54749" w:rsidR="003F6C12" w:rsidRPr="001521E5" w:rsidRDefault="001521E5" w:rsidP="001521E5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359C4E" wp14:editId="78A4024A">
            <wp:simplePos x="0" y="0"/>
            <wp:positionH relativeFrom="column">
              <wp:posOffset>2800350</wp:posOffset>
            </wp:positionH>
            <wp:positionV relativeFrom="paragraph">
              <wp:posOffset>-492125</wp:posOffset>
            </wp:positionV>
            <wp:extent cx="800100" cy="876300"/>
            <wp:effectExtent l="0" t="0" r="0" b="0"/>
            <wp:wrapTopAndBottom/>
            <wp:docPr id="3" name="Рисунок 3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B265D3" w14:textId="77777777" w:rsidR="003F6C12" w:rsidRPr="008F3A12" w:rsidRDefault="003F6C12" w:rsidP="00063B4B">
      <w:pPr>
        <w:spacing w:line="360" w:lineRule="auto"/>
        <w:jc w:val="center"/>
        <w:rPr>
          <w:rFonts w:ascii="Times New Roman" w:hAnsi="Times New Roman"/>
          <w:sz w:val="16"/>
          <w:szCs w:val="16"/>
        </w:rPr>
      </w:pPr>
      <w:r w:rsidRPr="008F3A12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14:paraId="0FF9121E" w14:textId="77777777" w:rsidR="003F6C12" w:rsidRPr="008F3A12" w:rsidRDefault="003F6C12" w:rsidP="00063B4B">
      <w:pPr>
        <w:spacing w:line="360" w:lineRule="auto"/>
        <w:ind w:firstLine="708"/>
        <w:jc w:val="center"/>
        <w:rPr>
          <w:rFonts w:ascii="Times New Roman" w:eastAsia="Calibri" w:hAnsi="Times New Roman"/>
          <w:b/>
        </w:rPr>
      </w:pPr>
      <w:r w:rsidRPr="008F3A12">
        <w:rPr>
          <w:rFonts w:ascii="Times New Roman" w:eastAsia="Calibri" w:hAnsi="Times New Roman"/>
          <w:b/>
        </w:rPr>
        <w:t>ХАНТЫ-МАНСИЙСКОГО АВТОНОМНОГО ОКРУГА – ЮГРЫ</w:t>
      </w:r>
    </w:p>
    <w:p w14:paraId="6138C0CB" w14:textId="77777777" w:rsidR="003F6C12" w:rsidRPr="008F3A12" w:rsidRDefault="003F6C12" w:rsidP="00063B4B">
      <w:pPr>
        <w:widowControl w:val="0"/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eastAsia="Calibri" w:hAnsi="Times New Roman"/>
          <w:b/>
          <w:bCs/>
          <w:sz w:val="32"/>
        </w:rPr>
      </w:pPr>
      <w:r w:rsidRPr="008F3A12">
        <w:rPr>
          <w:rFonts w:ascii="Times New Roman" w:eastAsia="Calibri" w:hAnsi="Times New Roman"/>
          <w:b/>
          <w:bCs/>
          <w:sz w:val="32"/>
        </w:rPr>
        <w:t>ПОСТАНОВЛЕНИЕ</w:t>
      </w:r>
    </w:p>
    <w:p w14:paraId="5F4A175A" w14:textId="5E03B025" w:rsidR="005532ED" w:rsidRDefault="005532ED" w:rsidP="005532ED">
      <w:pPr>
        <w:widowControl w:val="0"/>
        <w:autoSpaceDE w:val="0"/>
        <w:autoSpaceDN w:val="0"/>
        <w:adjustRightInd w:val="0"/>
        <w:ind w:left="-284" w:firstLine="0"/>
        <w:rPr>
          <w:rFonts w:ascii="Times New Roman" w:eastAsia="Calibri" w:hAnsi="Times New Roman"/>
          <w:bCs/>
          <w:sz w:val="28"/>
        </w:rPr>
      </w:pPr>
      <w:r>
        <w:rPr>
          <w:rFonts w:ascii="Times New Roman" w:eastAsia="Calibri" w:hAnsi="Times New Roman"/>
          <w:bCs/>
          <w:sz w:val="28"/>
        </w:rPr>
        <w:t>от  24.05.</w:t>
      </w:r>
      <w:r w:rsidR="003F6C12" w:rsidRPr="008F3A12">
        <w:rPr>
          <w:rFonts w:ascii="Times New Roman" w:eastAsia="Calibri" w:hAnsi="Times New Roman"/>
          <w:bCs/>
          <w:sz w:val="28"/>
        </w:rPr>
        <w:t>20</w:t>
      </w:r>
      <w:r w:rsidR="003F6C12">
        <w:rPr>
          <w:rFonts w:ascii="Times New Roman" w:eastAsia="Calibri" w:hAnsi="Times New Roman"/>
          <w:bCs/>
          <w:sz w:val="28"/>
        </w:rPr>
        <w:t>2</w:t>
      </w:r>
      <w:r w:rsidR="000B3C97">
        <w:rPr>
          <w:rFonts w:ascii="Times New Roman" w:eastAsia="Calibri" w:hAnsi="Times New Roman"/>
          <w:bCs/>
          <w:sz w:val="28"/>
        </w:rPr>
        <w:t>4</w:t>
      </w:r>
      <w:r w:rsidR="003F6C12" w:rsidRPr="008F3A12">
        <w:rPr>
          <w:rFonts w:ascii="Times New Roman" w:eastAsia="Calibri" w:hAnsi="Times New Roman"/>
          <w:bCs/>
          <w:sz w:val="28"/>
        </w:rPr>
        <w:t xml:space="preserve">                  </w:t>
      </w:r>
      <w:r w:rsidR="003F6C12">
        <w:rPr>
          <w:rFonts w:ascii="Times New Roman" w:eastAsia="Calibri" w:hAnsi="Times New Roman"/>
          <w:bCs/>
          <w:sz w:val="28"/>
        </w:rPr>
        <w:t xml:space="preserve">                                 </w:t>
      </w:r>
      <w:r>
        <w:rPr>
          <w:rFonts w:ascii="Times New Roman" w:eastAsia="Calibri" w:hAnsi="Times New Roman"/>
          <w:bCs/>
          <w:sz w:val="28"/>
        </w:rPr>
        <w:t xml:space="preserve">                                                  </w:t>
      </w:r>
      <w:r w:rsidR="003F6C12">
        <w:rPr>
          <w:rFonts w:ascii="Times New Roman" w:eastAsia="Calibri" w:hAnsi="Times New Roman"/>
          <w:bCs/>
          <w:sz w:val="28"/>
        </w:rPr>
        <w:t xml:space="preserve">    №</w:t>
      </w:r>
      <w:r>
        <w:rPr>
          <w:rFonts w:ascii="Times New Roman" w:eastAsia="Calibri" w:hAnsi="Times New Roman"/>
          <w:bCs/>
          <w:sz w:val="28"/>
        </w:rPr>
        <w:t xml:space="preserve"> 482</w:t>
      </w:r>
    </w:p>
    <w:p w14:paraId="644DBBCC" w14:textId="262113DC" w:rsidR="003F6C12" w:rsidRPr="008F3A12" w:rsidRDefault="005532ED" w:rsidP="005532ED">
      <w:pPr>
        <w:widowControl w:val="0"/>
        <w:autoSpaceDE w:val="0"/>
        <w:autoSpaceDN w:val="0"/>
        <w:adjustRightInd w:val="0"/>
        <w:ind w:left="-284" w:firstLine="0"/>
        <w:rPr>
          <w:rFonts w:ascii="Times New Roman" w:eastAsia="Calibri" w:hAnsi="Times New Roman"/>
          <w:bCs/>
          <w:sz w:val="28"/>
        </w:rPr>
      </w:pPr>
      <w:proofErr w:type="spellStart"/>
      <w:r>
        <w:rPr>
          <w:rFonts w:ascii="Times New Roman" w:eastAsia="Calibri" w:hAnsi="Times New Roman"/>
          <w:bCs/>
          <w:sz w:val="28"/>
        </w:rPr>
        <w:t>пгт</w:t>
      </w:r>
      <w:proofErr w:type="spellEnd"/>
      <w:r>
        <w:rPr>
          <w:rFonts w:ascii="Times New Roman" w:eastAsia="Calibri" w:hAnsi="Times New Roman"/>
          <w:bCs/>
          <w:sz w:val="28"/>
        </w:rPr>
        <w:t xml:space="preserve">. </w:t>
      </w:r>
      <w:r w:rsidR="003F6C12" w:rsidRPr="008F3A12">
        <w:rPr>
          <w:rFonts w:ascii="Times New Roman" w:eastAsia="Calibri" w:hAnsi="Times New Roman"/>
          <w:bCs/>
          <w:sz w:val="28"/>
        </w:rPr>
        <w:t>Березово</w:t>
      </w:r>
    </w:p>
    <w:p w14:paraId="152A6571" w14:textId="77777777" w:rsidR="003F6C12" w:rsidRPr="008F3A12" w:rsidRDefault="003F6C12" w:rsidP="00063B4B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bCs/>
          <w:sz w:val="28"/>
        </w:rPr>
      </w:pP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5387"/>
      </w:tblGrid>
      <w:tr w:rsidR="003F6C12" w14:paraId="7F13B6BB" w14:textId="77777777" w:rsidTr="005532ED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6825BD9" w14:textId="77777777" w:rsidR="003F6C12" w:rsidRDefault="003F6C12" w:rsidP="001521E5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8"/>
              </w:rPr>
            </w:pPr>
          </w:p>
          <w:p w14:paraId="220A455D" w14:textId="3788D83A" w:rsidR="003F6C12" w:rsidRDefault="003F6C12" w:rsidP="003F6C1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bookmarkStart w:id="0" w:name="_GoBack"/>
            <w:r w:rsidRPr="009A38D4">
              <w:rPr>
                <w:rFonts w:ascii="Times New Roman" w:hAnsi="Times New Roman"/>
                <w:bCs/>
                <w:sz w:val="28"/>
              </w:rPr>
              <w:t>О внесении изменени</w:t>
            </w:r>
            <w:r w:rsidR="00732255">
              <w:rPr>
                <w:rFonts w:ascii="Times New Roman" w:hAnsi="Times New Roman"/>
                <w:bCs/>
                <w:sz w:val="28"/>
              </w:rPr>
              <w:t>й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в </w:t>
            </w:r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постановлени</w:t>
            </w:r>
            <w:r>
              <w:rPr>
                <w:rFonts w:ascii="Times New Roman" w:hAnsi="Times New Roman"/>
                <w:bCs/>
                <w:sz w:val="28"/>
              </w:rPr>
              <w:t>е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администрации Березовского района </w:t>
            </w:r>
            <w:r w:rsidRPr="009A38D4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26 декабря</w:t>
            </w:r>
            <w:r w:rsidRPr="009A38D4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23 года № 985 «О муниципальной </w:t>
            </w:r>
            <w:r w:rsidRPr="009A38D4">
              <w:rPr>
                <w:rFonts w:ascii="Times New Roman" w:hAnsi="Times New Roman"/>
                <w:sz w:val="28"/>
                <w:szCs w:val="28"/>
              </w:rPr>
              <w:t>программе</w:t>
            </w:r>
            <w:r w:rsidRPr="00677C8D">
              <w:rPr>
                <w:rFonts w:ascii="Times New Roman" w:hAnsi="Times New Roman"/>
                <w:bCs/>
                <w:sz w:val="28"/>
              </w:rPr>
              <w:t xml:space="preserve"> «Защита населения и территорий от чрезвычайных ситуаций, обеспечение пожарной безопасности в городском поселении Березово» </w:t>
            </w:r>
            <w:bookmarkEnd w:id="0"/>
          </w:p>
        </w:tc>
      </w:tr>
    </w:tbl>
    <w:p w14:paraId="2C7332F3" w14:textId="77777777" w:rsidR="003F6C12" w:rsidRDefault="003F6C12" w:rsidP="00BC0F8C">
      <w:pPr>
        <w:widowControl w:val="0"/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</w:p>
    <w:p w14:paraId="5A764F78" w14:textId="17DC00F4" w:rsidR="003F6C12" w:rsidRDefault="003F6C12" w:rsidP="005532ED">
      <w:pPr>
        <w:widowControl w:val="0"/>
        <w:autoSpaceDE w:val="0"/>
        <w:autoSpaceDN w:val="0"/>
        <w:adjustRightInd w:val="0"/>
        <w:ind w:left="-284" w:firstLine="424"/>
        <w:rPr>
          <w:rFonts w:ascii="Times New Roman" w:eastAsia="Calibri" w:hAnsi="Times New Roman"/>
          <w:sz w:val="28"/>
          <w:szCs w:val="28"/>
        </w:rPr>
      </w:pPr>
      <w:r w:rsidRPr="00C867E4">
        <w:rPr>
          <w:rFonts w:ascii="Times New Roman" w:eastAsia="Calibri" w:hAnsi="Times New Roman"/>
          <w:sz w:val="28"/>
          <w:szCs w:val="28"/>
          <w:lang w:eastAsia="zh-CN"/>
        </w:rPr>
        <w:t>В соответствии со статьей 179 Бюджетного кодекса Российской Федерации</w:t>
      </w:r>
      <w:r>
        <w:rPr>
          <w:rFonts w:ascii="Times New Roman" w:eastAsia="Calibri" w:hAnsi="Times New Roman"/>
          <w:sz w:val="28"/>
          <w:szCs w:val="28"/>
        </w:rPr>
        <w:t xml:space="preserve">, </w:t>
      </w:r>
      <w:r w:rsidRPr="00677C8D">
        <w:rPr>
          <w:rFonts w:ascii="Times New Roman" w:eastAsia="Calibri" w:hAnsi="Times New Roman"/>
          <w:sz w:val="28"/>
          <w:szCs w:val="28"/>
        </w:rPr>
        <w:t xml:space="preserve">постановлением администрации Березовского района от </w:t>
      </w:r>
      <w:r>
        <w:rPr>
          <w:rFonts w:ascii="Times New Roman" w:eastAsia="Calibri" w:hAnsi="Times New Roman"/>
          <w:sz w:val="28"/>
          <w:szCs w:val="28"/>
        </w:rPr>
        <w:t>29.11.2021</w:t>
      </w:r>
      <w:r w:rsidRPr="00677C8D">
        <w:rPr>
          <w:rFonts w:ascii="Times New Roman" w:eastAsia="Calibri" w:hAnsi="Times New Roman"/>
          <w:sz w:val="28"/>
          <w:szCs w:val="28"/>
        </w:rPr>
        <w:t xml:space="preserve"> №</w:t>
      </w:r>
      <w:r>
        <w:rPr>
          <w:rFonts w:ascii="Times New Roman" w:eastAsia="Calibri" w:hAnsi="Times New Roman"/>
          <w:sz w:val="28"/>
          <w:szCs w:val="28"/>
        </w:rPr>
        <w:t>1379</w:t>
      </w:r>
      <w:r w:rsidRPr="00677C8D">
        <w:rPr>
          <w:rFonts w:ascii="Times New Roman" w:eastAsia="Calibri" w:hAnsi="Times New Roman"/>
          <w:sz w:val="28"/>
          <w:szCs w:val="28"/>
        </w:rPr>
        <w:t xml:space="preserve"> </w:t>
      </w:r>
      <w:r w:rsidRPr="00677C8D">
        <w:rPr>
          <w:rFonts w:ascii="Times New Roman" w:hAnsi="Times New Roman"/>
          <w:sz w:val="28"/>
          <w:szCs w:val="28"/>
        </w:rPr>
        <w:t>«О порядке разработки и реализации муниципальны</w:t>
      </w:r>
      <w:r>
        <w:rPr>
          <w:rFonts w:ascii="Times New Roman" w:hAnsi="Times New Roman"/>
          <w:sz w:val="28"/>
          <w:szCs w:val="28"/>
        </w:rPr>
        <w:t xml:space="preserve">х программ городского поселения </w:t>
      </w:r>
      <w:r w:rsidRPr="00677C8D">
        <w:rPr>
          <w:rFonts w:ascii="Times New Roman" w:hAnsi="Times New Roman"/>
          <w:sz w:val="28"/>
          <w:szCs w:val="28"/>
        </w:rPr>
        <w:t>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района»</w:t>
      </w:r>
      <w:r>
        <w:rPr>
          <w:rFonts w:ascii="Times New Roman" w:eastAsia="Calibri" w:hAnsi="Times New Roman"/>
          <w:sz w:val="28"/>
          <w:szCs w:val="28"/>
        </w:rPr>
        <w:t>:</w:t>
      </w:r>
      <w:r w:rsidRPr="00677C8D">
        <w:rPr>
          <w:rFonts w:ascii="Times New Roman" w:eastAsia="Calibri" w:hAnsi="Times New Roman"/>
          <w:sz w:val="28"/>
          <w:szCs w:val="28"/>
        </w:rPr>
        <w:t xml:space="preserve"> </w:t>
      </w:r>
    </w:p>
    <w:p w14:paraId="6E1D46A9" w14:textId="63063C0E" w:rsidR="00732255" w:rsidRDefault="00732255" w:rsidP="005532ED">
      <w:pPr>
        <w:widowControl w:val="0"/>
        <w:autoSpaceDE w:val="0"/>
        <w:autoSpaceDN w:val="0"/>
        <w:adjustRightInd w:val="0"/>
        <w:ind w:left="-284" w:firstLine="424"/>
        <w:rPr>
          <w:rFonts w:ascii="Times New Roman" w:hAnsi="Times New Roman"/>
          <w:bCs/>
          <w:sz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1. Внести в постановление </w:t>
      </w:r>
      <w:r w:rsidRPr="009A38D4">
        <w:rPr>
          <w:rFonts w:ascii="Times New Roman" w:eastAsia="Calibri" w:hAnsi="Times New Roman"/>
          <w:bCs/>
          <w:sz w:val="28"/>
          <w:szCs w:val="28"/>
        </w:rPr>
        <w:t xml:space="preserve">администрации Березовского района от </w:t>
      </w:r>
      <w:r>
        <w:rPr>
          <w:rFonts w:ascii="Times New Roman" w:eastAsia="Calibri" w:hAnsi="Times New Roman"/>
          <w:bCs/>
          <w:sz w:val="28"/>
          <w:szCs w:val="28"/>
        </w:rPr>
        <w:t>26.12.2023</w:t>
      </w:r>
      <w:r w:rsidRPr="009A38D4">
        <w:rPr>
          <w:rFonts w:ascii="Times New Roman" w:eastAsia="Calibri" w:hAnsi="Times New Roman"/>
          <w:bCs/>
          <w:sz w:val="28"/>
          <w:szCs w:val="28"/>
        </w:rPr>
        <w:t xml:space="preserve"> № </w:t>
      </w:r>
      <w:r>
        <w:rPr>
          <w:rFonts w:ascii="Times New Roman" w:eastAsia="Calibri" w:hAnsi="Times New Roman"/>
          <w:bCs/>
          <w:sz w:val="28"/>
          <w:szCs w:val="28"/>
        </w:rPr>
        <w:t>985</w:t>
      </w:r>
      <w:r w:rsidRPr="009A38D4">
        <w:rPr>
          <w:rFonts w:ascii="Times New Roman" w:eastAsia="Calibri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 муниципальной </w:t>
      </w:r>
      <w:r w:rsidRPr="009A38D4">
        <w:rPr>
          <w:rFonts w:ascii="Times New Roman" w:hAnsi="Times New Roman"/>
          <w:sz w:val="28"/>
          <w:szCs w:val="28"/>
        </w:rPr>
        <w:t>программе</w:t>
      </w:r>
      <w:r w:rsidRPr="00677C8D">
        <w:rPr>
          <w:rFonts w:ascii="Times New Roman" w:hAnsi="Times New Roman"/>
          <w:bCs/>
          <w:sz w:val="28"/>
        </w:rPr>
        <w:t xml:space="preserve"> «Защита населения и территорий от чрезвычайных ситуаций, обеспечение пожарной безопасности в городском поселении Березово»</w:t>
      </w:r>
      <w:r>
        <w:rPr>
          <w:rFonts w:ascii="Times New Roman" w:hAnsi="Times New Roman"/>
          <w:bCs/>
          <w:sz w:val="28"/>
        </w:rPr>
        <w:t xml:space="preserve"> следующие изменения:</w:t>
      </w:r>
    </w:p>
    <w:p w14:paraId="013AD781" w14:textId="36E3882F" w:rsidR="00BC0F8C" w:rsidRPr="00677C8D" w:rsidRDefault="00BC0F8C" w:rsidP="005532ED">
      <w:pPr>
        <w:widowControl w:val="0"/>
        <w:autoSpaceDE w:val="0"/>
        <w:autoSpaceDN w:val="0"/>
        <w:adjustRightInd w:val="0"/>
        <w:ind w:left="-284" w:firstLine="424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1.1. в пункте 1 слово «программе» заменить словами «городского поселения Березово»;</w:t>
      </w:r>
    </w:p>
    <w:p w14:paraId="07D39B78" w14:textId="5963C194" w:rsidR="003F6C12" w:rsidRPr="009A38D4" w:rsidRDefault="003F6C12" w:rsidP="005532ED">
      <w:pPr>
        <w:ind w:left="-284" w:firstLine="424"/>
        <w:rPr>
          <w:rFonts w:ascii="Times New Roman" w:eastAsia="Calibri" w:hAnsi="Times New Roman"/>
          <w:bCs/>
          <w:sz w:val="28"/>
          <w:szCs w:val="28"/>
        </w:rPr>
      </w:pPr>
      <w:r w:rsidRPr="009A38D4">
        <w:rPr>
          <w:rFonts w:ascii="Times New Roman" w:eastAsia="Calibri" w:hAnsi="Times New Roman"/>
          <w:sz w:val="28"/>
          <w:szCs w:val="28"/>
        </w:rPr>
        <w:t>1</w:t>
      </w:r>
      <w:r w:rsidR="00BC0F8C">
        <w:rPr>
          <w:rFonts w:ascii="Times New Roman" w:eastAsia="Calibri" w:hAnsi="Times New Roman"/>
          <w:sz w:val="28"/>
          <w:szCs w:val="28"/>
        </w:rPr>
        <w:t>.2</w:t>
      </w:r>
      <w:r w:rsidRPr="009A38D4">
        <w:rPr>
          <w:rFonts w:ascii="Times New Roman" w:eastAsia="Calibri" w:hAnsi="Times New Roman"/>
          <w:sz w:val="28"/>
          <w:szCs w:val="28"/>
        </w:rPr>
        <w:t xml:space="preserve">. </w:t>
      </w:r>
      <w:r w:rsidR="00732255">
        <w:rPr>
          <w:rFonts w:ascii="Times New Roman" w:eastAsia="Calibri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</w:rPr>
        <w:t>изложить в следующей редакции согласно приложению к настоящему постановлению.</w:t>
      </w:r>
    </w:p>
    <w:p w14:paraId="5BFFFB25" w14:textId="77777777" w:rsidR="003F6C12" w:rsidRPr="009A38D4" w:rsidRDefault="003F6C12" w:rsidP="005532ED">
      <w:pPr>
        <w:widowControl w:val="0"/>
        <w:autoSpaceDE w:val="0"/>
        <w:autoSpaceDN w:val="0"/>
        <w:adjustRightInd w:val="0"/>
        <w:ind w:left="-284" w:firstLine="423"/>
        <w:rPr>
          <w:rFonts w:ascii="Times New Roman" w:eastAsia="Calibri" w:hAnsi="Times New Roman"/>
          <w:sz w:val="28"/>
        </w:rPr>
      </w:pPr>
      <w:r w:rsidRPr="009A38D4">
        <w:rPr>
          <w:rFonts w:ascii="Times New Roman" w:eastAsia="Calibri" w:hAnsi="Times New Roman"/>
          <w:sz w:val="28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14:paraId="0652AF42" w14:textId="77777777" w:rsidR="003F6C12" w:rsidRDefault="003F6C12" w:rsidP="005532ED">
      <w:pPr>
        <w:widowControl w:val="0"/>
        <w:autoSpaceDE w:val="0"/>
        <w:autoSpaceDN w:val="0"/>
        <w:adjustRightInd w:val="0"/>
        <w:ind w:left="-284" w:firstLine="425"/>
        <w:rPr>
          <w:rFonts w:ascii="Times New Roman" w:eastAsia="Calibri" w:hAnsi="Times New Roman"/>
          <w:sz w:val="28"/>
        </w:rPr>
      </w:pPr>
      <w:r w:rsidRPr="00F00730">
        <w:rPr>
          <w:rFonts w:ascii="Times New Roman" w:eastAsia="Calibri" w:hAnsi="Times New Roman"/>
          <w:sz w:val="28"/>
        </w:rPr>
        <w:t>3. Настоящее постановление вступает в силу после его официального опубликования.</w:t>
      </w:r>
      <w:r w:rsidRPr="009A38D4">
        <w:rPr>
          <w:rFonts w:ascii="Times New Roman" w:eastAsia="Calibri" w:hAnsi="Times New Roman"/>
          <w:sz w:val="28"/>
        </w:rPr>
        <w:t xml:space="preserve"> </w:t>
      </w:r>
    </w:p>
    <w:p w14:paraId="6C708099" w14:textId="77777777" w:rsidR="00BC0F8C" w:rsidRDefault="00BC0F8C" w:rsidP="005532ED">
      <w:pPr>
        <w:ind w:left="-284" w:firstLine="0"/>
        <w:rPr>
          <w:rFonts w:ascii="Times New Roman" w:eastAsia="Calibri" w:hAnsi="Times New Roman"/>
          <w:sz w:val="28"/>
        </w:rPr>
      </w:pPr>
    </w:p>
    <w:p w14:paraId="2256EE4C" w14:textId="77777777" w:rsidR="005532ED" w:rsidRDefault="005532ED" w:rsidP="005532ED">
      <w:pPr>
        <w:ind w:left="-142" w:firstLine="0"/>
        <w:rPr>
          <w:rFonts w:ascii="Times New Roman" w:eastAsia="Calibri" w:hAnsi="Times New Roman"/>
          <w:sz w:val="28"/>
        </w:rPr>
      </w:pPr>
    </w:p>
    <w:p w14:paraId="1676171D" w14:textId="30114A2A" w:rsidR="00CB48C2" w:rsidRPr="0059671E" w:rsidRDefault="00BC0F8C" w:rsidP="005532ED">
      <w:pPr>
        <w:ind w:left="-284" w:firstLine="0"/>
        <w:sectPr w:rsidR="00CB48C2" w:rsidRPr="0059671E" w:rsidSect="005532ED">
          <w:headerReference w:type="default" r:id="rId10"/>
          <w:headerReference w:type="first" r:id="rId11"/>
          <w:pgSz w:w="11906" w:h="16838"/>
          <w:pgMar w:top="1560" w:right="567" w:bottom="1134" w:left="1418" w:header="709" w:footer="709" w:gutter="0"/>
          <w:cols w:space="708"/>
          <w:docGrid w:linePitch="360"/>
        </w:sectPr>
      </w:pPr>
      <w:r>
        <w:rPr>
          <w:rFonts w:ascii="Times New Roman" w:eastAsia="Calibri" w:hAnsi="Times New Roman"/>
          <w:sz w:val="28"/>
        </w:rPr>
        <w:t>Г</w:t>
      </w:r>
      <w:r w:rsidR="003F6C12">
        <w:rPr>
          <w:rFonts w:ascii="Times New Roman" w:eastAsia="Calibri" w:hAnsi="Times New Roman"/>
          <w:sz w:val="28"/>
        </w:rPr>
        <w:t>л</w:t>
      </w:r>
      <w:r w:rsidR="003F6C12" w:rsidRPr="009A38D4">
        <w:rPr>
          <w:rFonts w:ascii="Times New Roman" w:eastAsia="Calibri" w:hAnsi="Times New Roman"/>
          <w:sz w:val="28"/>
        </w:rPr>
        <w:t>ав</w:t>
      </w:r>
      <w:r>
        <w:rPr>
          <w:rFonts w:ascii="Times New Roman" w:eastAsia="Calibri" w:hAnsi="Times New Roman"/>
          <w:sz w:val="28"/>
        </w:rPr>
        <w:t>а</w:t>
      </w:r>
      <w:r w:rsidR="003F6C12" w:rsidRPr="009A38D4">
        <w:rPr>
          <w:rFonts w:ascii="Times New Roman" w:eastAsia="Calibri" w:hAnsi="Times New Roman"/>
          <w:sz w:val="28"/>
        </w:rPr>
        <w:t xml:space="preserve"> района</w:t>
      </w:r>
      <w:r w:rsidR="003F6C12" w:rsidRPr="009A38D4">
        <w:rPr>
          <w:rFonts w:ascii="Times New Roman" w:eastAsia="Calibri" w:hAnsi="Times New Roman"/>
          <w:sz w:val="28"/>
        </w:rPr>
        <w:tab/>
      </w:r>
      <w:r w:rsidR="003F6C12" w:rsidRPr="009A38D4">
        <w:rPr>
          <w:rFonts w:ascii="Times New Roman" w:eastAsia="Calibri" w:hAnsi="Times New Roman"/>
          <w:sz w:val="28"/>
        </w:rPr>
        <w:tab/>
      </w:r>
      <w:r w:rsidR="003F6C12" w:rsidRPr="009A38D4">
        <w:rPr>
          <w:rFonts w:ascii="Times New Roman" w:eastAsia="Calibri" w:hAnsi="Times New Roman"/>
          <w:sz w:val="28"/>
        </w:rPr>
        <w:tab/>
      </w:r>
      <w:r w:rsidR="003F6C12" w:rsidRPr="009A38D4">
        <w:rPr>
          <w:rFonts w:ascii="Times New Roman" w:eastAsia="Calibri" w:hAnsi="Times New Roman"/>
          <w:sz w:val="28"/>
        </w:rPr>
        <w:tab/>
      </w:r>
      <w:r w:rsidR="003F6C12" w:rsidRPr="009A38D4">
        <w:rPr>
          <w:rFonts w:ascii="Times New Roman" w:eastAsia="Calibri" w:hAnsi="Times New Roman"/>
          <w:sz w:val="28"/>
        </w:rPr>
        <w:tab/>
      </w:r>
      <w:r w:rsidR="003F6C12" w:rsidRPr="009A38D4">
        <w:rPr>
          <w:rFonts w:ascii="Times New Roman" w:eastAsia="Calibri" w:hAnsi="Times New Roman"/>
          <w:sz w:val="28"/>
        </w:rPr>
        <w:tab/>
      </w:r>
      <w:r w:rsidR="003F6C12" w:rsidRPr="009A38D4">
        <w:rPr>
          <w:rFonts w:ascii="Times New Roman" w:eastAsia="Calibri" w:hAnsi="Times New Roman"/>
          <w:sz w:val="28"/>
        </w:rPr>
        <w:tab/>
      </w:r>
      <w:r w:rsidR="005532ED">
        <w:rPr>
          <w:rFonts w:ascii="Times New Roman" w:eastAsia="Calibri" w:hAnsi="Times New Roman"/>
          <w:sz w:val="28"/>
        </w:rPr>
        <w:t xml:space="preserve">    </w:t>
      </w:r>
      <w:r w:rsidR="003F6C12">
        <w:rPr>
          <w:rFonts w:ascii="Times New Roman" w:eastAsia="Calibri" w:hAnsi="Times New Roman"/>
          <w:sz w:val="28"/>
        </w:rPr>
        <w:t xml:space="preserve"> </w:t>
      </w:r>
      <w:r w:rsidR="005532ED">
        <w:rPr>
          <w:rFonts w:ascii="Times New Roman" w:eastAsia="Calibri" w:hAnsi="Times New Roman"/>
          <w:sz w:val="28"/>
        </w:rPr>
        <w:t xml:space="preserve">                     </w:t>
      </w:r>
      <w:r>
        <w:rPr>
          <w:rFonts w:ascii="Times New Roman" w:eastAsia="Calibri" w:hAnsi="Times New Roman"/>
          <w:sz w:val="28"/>
        </w:rPr>
        <w:t xml:space="preserve"> </w:t>
      </w:r>
      <w:r w:rsidR="000B3C97">
        <w:rPr>
          <w:rFonts w:ascii="Times New Roman" w:eastAsia="Calibri" w:hAnsi="Times New Roman"/>
          <w:sz w:val="28"/>
        </w:rPr>
        <w:t xml:space="preserve">   </w:t>
      </w:r>
      <w:r w:rsidR="003F6C12">
        <w:rPr>
          <w:rFonts w:ascii="Times New Roman" w:eastAsia="Calibri" w:hAnsi="Times New Roman"/>
          <w:sz w:val="28"/>
        </w:rPr>
        <w:t xml:space="preserve"> </w:t>
      </w:r>
      <w:proofErr w:type="spellStart"/>
      <w:r w:rsidR="005532ED">
        <w:rPr>
          <w:rFonts w:ascii="Times New Roman" w:eastAsia="Calibri" w:hAnsi="Times New Roman"/>
          <w:sz w:val="28"/>
        </w:rPr>
        <w:t>Р.В.</w:t>
      </w:r>
      <w:r>
        <w:rPr>
          <w:rFonts w:ascii="Times New Roman" w:eastAsia="Calibri" w:hAnsi="Times New Roman"/>
          <w:sz w:val="28"/>
        </w:rPr>
        <w:t>Александров</w:t>
      </w:r>
      <w:proofErr w:type="spellEnd"/>
      <w:r w:rsidR="003F6C12">
        <w:rPr>
          <w:rFonts w:ascii="Times New Roman" w:eastAsia="Calibri" w:hAnsi="Times New Roman"/>
          <w:sz w:val="28"/>
        </w:rPr>
        <w:t xml:space="preserve"> </w:t>
      </w:r>
      <w:r w:rsidR="00A44B23" w:rsidRPr="00F85BCE">
        <w:br w:type="page"/>
      </w:r>
      <w:bookmarkStart w:id="1" w:name="Par1481"/>
      <w:bookmarkEnd w:id="1"/>
    </w:p>
    <w:p w14:paraId="4B617240" w14:textId="77777777" w:rsidR="00003418" w:rsidRPr="00AC4A00" w:rsidRDefault="00003418" w:rsidP="005532ED">
      <w:pPr>
        <w:jc w:val="right"/>
        <w:rPr>
          <w:rFonts w:ascii="Times New Roman" w:hAnsi="Times New Roman"/>
          <w:sz w:val="28"/>
          <w:szCs w:val="28"/>
        </w:rPr>
      </w:pPr>
      <w:r w:rsidRPr="00AC4A00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75DAB0D3" w14:textId="7C00A68F" w:rsidR="00003418" w:rsidRPr="00AC4A00" w:rsidRDefault="00003418" w:rsidP="005532ED">
      <w:pPr>
        <w:jc w:val="right"/>
        <w:rPr>
          <w:rFonts w:ascii="Times New Roman" w:hAnsi="Times New Roman"/>
          <w:sz w:val="28"/>
          <w:szCs w:val="28"/>
        </w:rPr>
      </w:pPr>
      <w:r w:rsidRPr="00AC4A00"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14:paraId="61BE9526" w14:textId="62E5B1F8" w:rsidR="00003418" w:rsidRPr="00AC4A00" w:rsidRDefault="00003418" w:rsidP="005532ED">
      <w:pPr>
        <w:jc w:val="right"/>
        <w:rPr>
          <w:rFonts w:ascii="Times New Roman" w:hAnsi="Times New Roman"/>
          <w:sz w:val="28"/>
          <w:szCs w:val="28"/>
        </w:rPr>
      </w:pPr>
      <w:r w:rsidRPr="00AC4A00">
        <w:rPr>
          <w:rFonts w:ascii="Times New Roman" w:hAnsi="Times New Roman"/>
          <w:sz w:val="28"/>
          <w:szCs w:val="28"/>
        </w:rPr>
        <w:t xml:space="preserve">от </w:t>
      </w:r>
      <w:r w:rsidR="005532ED">
        <w:rPr>
          <w:rFonts w:ascii="Times New Roman" w:hAnsi="Times New Roman"/>
          <w:sz w:val="28"/>
          <w:szCs w:val="28"/>
        </w:rPr>
        <w:t>24.05.2024 № 482</w:t>
      </w:r>
    </w:p>
    <w:p w14:paraId="676CAE71" w14:textId="77777777" w:rsidR="00003418" w:rsidRPr="00AC4A00" w:rsidRDefault="00003418" w:rsidP="00003418">
      <w:pPr>
        <w:rPr>
          <w:rFonts w:ascii="Times New Roman" w:hAnsi="Times New Roman"/>
          <w:sz w:val="28"/>
          <w:szCs w:val="28"/>
        </w:rPr>
      </w:pPr>
    </w:p>
    <w:p w14:paraId="4F6D0482" w14:textId="77777777" w:rsidR="00682B47" w:rsidRPr="000D3B9D" w:rsidRDefault="00682B47" w:rsidP="00682B47">
      <w:pPr>
        <w:jc w:val="right"/>
        <w:rPr>
          <w:rFonts w:ascii="Times New Roman" w:hAnsi="Times New Roman"/>
          <w:sz w:val="28"/>
          <w:szCs w:val="28"/>
        </w:rPr>
      </w:pPr>
    </w:p>
    <w:p w14:paraId="2452D8CD" w14:textId="77777777" w:rsidR="00E36E44" w:rsidRPr="00E36E44" w:rsidRDefault="00E36E44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E36E44">
        <w:rPr>
          <w:rFonts w:ascii="Times New Roman" w:hAnsi="Times New Roman"/>
          <w:b/>
          <w:sz w:val="28"/>
          <w:szCs w:val="28"/>
        </w:rPr>
        <w:t>Муниципальная программа городского поселения Березово</w:t>
      </w:r>
    </w:p>
    <w:p w14:paraId="195407B1" w14:textId="77777777" w:rsidR="00E36E44" w:rsidRPr="00E36E44" w:rsidRDefault="00E36E44" w:rsidP="00E36E44">
      <w:pPr>
        <w:jc w:val="center"/>
        <w:rPr>
          <w:rFonts w:ascii="Times New Roman" w:hAnsi="Times New Roman"/>
          <w:b/>
          <w:sz w:val="28"/>
          <w:szCs w:val="28"/>
        </w:rPr>
      </w:pPr>
      <w:r w:rsidRPr="00E36E44">
        <w:rPr>
          <w:rFonts w:ascii="Times New Roman" w:hAnsi="Times New Roman"/>
          <w:b/>
          <w:sz w:val="28"/>
          <w:szCs w:val="28"/>
        </w:rPr>
        <w:t>«Защита населения и территорий от чрезвычайных ситуаций, обеспечение пожарной безопасности в городском поселении Березово»</w:t>
      </w:r>
    </w:p>
    <w:p w14:paraId="47B7D543" w14:textId="77777777" w:rsidR="00E36E44" w:rsidRPr="00E36E44" w:rsidRDefault="00E36E44" w:rsidP="00E36E44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E36E44">
        <w:rPr>
          <w:rFonts w:ascii="Times New Roman" w:hAnsi="Times New Roman"/>
          <w:b/>
          <w:sz w:val="28"/>
          <w:szCs w:val="28"/>
        </w:rPr>
        <w:t>(далее-муниципальная программа)</w:t>
      </w:r>
    </w:p>
    <w:p w14:paraId="727D3B83" w14:textId="77777777" w:rsidR="00E36E44" w:rsidRPr="00E36E44" w:rsidRDefault="00E36E44" w:rsidP="00F85BC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960F811" w14:textId="77777777" w:rsidR="00AA4046" w:rsidRPr="00E36E44" w:rsidRDefault="002C5F06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E36E44">
        <w:rPr>
          <w:rFonts w:ascii="Times New Roman" w:hAnsi="Times New Roman"/>
          <w:b/>
          <w:sz w:val="28"/>
          <w:szCs w:val="28"/>
        </w:rPr>
        <w:t>Паспорт</w:t>
      </w:r>
    </w:p>
    <w:p w14:paraId="2819782C" w14:textId="77777777" w:rsidR="00CB48C2" w:rsidRDefault="002C5F06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E36E44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14:paraId="7423FB36" w14:textId="77777777" w:rsidR="00E36E44" w:rsidRPr="00E36E44" w:rsidRDefault="00E36E44" w:rsidP="00F85BC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3692E8B" w14:textId="77777777" w:rsidR="005F700B" w:rsidRPr="00E36E44" w:rsidRDefault="00CC67BC" w:rsidP="00CC67BC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E36E44">
        <w:rPr>
          <w:rFonts w:ascii="Times New Roman" w:hAnsi="Times New Roman"/>
          <w:b/>
          <w:sz w:val="28"/>
          <w:szCs w:val="28"/>
        </w:rPr>
        <w:t>Основные положения</w:t>
      </w:r>
    </w:p>
    <w:p w14:paraId="152B61F1" w14:textId="77777777" w:rsidR="00CC67BC" w:rsidRPr="00B53365" w:rsidRDefault="00CC67BC" w:rsidP="00CC67B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16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289"/>
      </w:tblGrid>
      <w:tr w:rsidR="00CC67BC" w:rsidRPr="00CC67BC" w14:paraId="77C15ACA" w14:textId="77777777" w:rsidTr="0090778C">
        <w:trPr>
          <w:trHeight w:hRule="exact" w:val="821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590D0E" w14:textId="77777777" w:rsidR="00CC67BC" w:rsidRPr="00CC67BC" w:rsidRDefault="00F36182" w:rsidP="003A5AE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Куратор муниципальной </w:t>
            </w:r>
            <w:r w:rsidR="00CC67BC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695E5" w14:textId="77777777" w:rsidR="00CC67BC" w:rsidRPr="00CC67BC" w:rsidRDefault="00003418" w:rsidP="007B0F6F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З</w:t>
            </w:r>
            <w:r w:rsidR="00CC67BC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аместител</w:t>
            </w:r>
            <w:r w:rsidR="001A4F0D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ь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главы Березовского района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, </w:t>
            </w:r>
            <w:r w:rsidRPr="0000341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в ведении которого находится </w:t>
            </w:r>
            <w:r w:rsidR="001D47E3" w:rsidRPr="001D47E3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муниципально</w:t>
            </w:r>
            <w:r w:rsidR="007B0F6F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е казенное</w:t>
            </w:r>
            <w:r w:rsidR="001D47E3" w:rsidRPr="001D47E3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учреждение «Управление гражданской защиты населения Березовского района»</w:t>
            </w:r>
          </w:p>
        </w:tc>
      </w:tr>
      <w:tr w:rsidR="00CC67BC" w:rsidRPr="00CC67BC" w14:paraId="44AE8F92" w14:textId="77777777" w:rsidTr="00295F47">
        <w:trPr>
          <w:trHeight w:hRule="exact" w:val="843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C4E71A" w14:textId="77777777" w:rsidR="00CC67BC" w:rsidRPr="00CC67BC" w:rsidRDefault="00CC67BC" w:rsidP="003A5AE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нный исполнитель муниципальной </w:t>
            </w: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2A3B1" w14:textId="77777777" w:rsidR="00CC67BC" w:rsidRPr="00CC67BC" w:rsidRDefault="001D47E3" w:rsidP="001D47E3">
            <w:pPr>
              <w:widowControl w:val="0"/>
              <w:ind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1D47E3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</w:tr>
      <w:tr w:rsidR="00F36182" w:rsidRPr="00274B30" w14:paraId="093AAAD4" w14:textId="77777777" w:rsidTr="00295F47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C6BECF" w14:textId="77777777" w:rsidR="00F36182" w:rsidRPr="00003418" w:rsidRDefault="00F36182" w:rsidP="003A5AE1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П</w:t>
            </w:r>
            <w:r w:rsidR="00E00C1B">
              <w:rPr>
                <w:rFonts w:eastAsia="Courier New"/>
                <w:color w:val="000000"/>
                <w:sz w:val="22"/>
                <w:szCs w:val="22"/>
                <w:lang w:bidi="ru-RU"/>
              </w:rPr>
              <w:t>ериод реализации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3052F" w14:textId="77777777" w:rsidR="00F36182" w:rsidRPr="00274B30" w:rsidRDefault="00003418" w:rsidP="00AA0D8D">
            <w:pPr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2024</w:t>
            </w:r>
            <w:r w:rsidR="00F36182" w:rsidRPr="00274B30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  <w:r w:rsidR="001A4F0D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–</w:t>
            </w:r>
            <w:r w:rsidR="00F36182" w:rsidRPr="00274B30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2030 годы</w:t>
            </w:r>
            <w:r w:rsidR="00F36182" w:rsidRPr="00274B30">
              <w:rPr>
                <w:sz w:val="22"/>
                <w:szCs w:val="22"/>
              </w:rPr>
              <w:t xml:space="preserve"> </w:t>
            </w:r>
          </w:p>
        </w:tc>
      </w:tr>
      <w:tr w:rsidR="001D47E3" w:rsidRPr="00274B30" w14:paraId="62313B29" w14:textId="77777777" w:rsidTr="00295F47">
        <w:trPr>
          <w:trHeight w:hRule="exact" w:val="874"/>
        </w:trPr>
        <w:tc>
          <w:tcPr>
            <w:tcW w:w="68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B836D2" w14:textId="77777777" w:rsidR="001D47E3" w:rsidRPr="00274B30" w:rsidRDefault="001D47E3" w:rsidP="003A5AE1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Цели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BEBC7" w14:textId="77777777" w:rsidR="001D47E3" w:rsidRPr="00274B30" w:rsidRDefault="00805FC8" w:rsidP="00B53365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805FC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805FC8">
              <w:rPr>
                <w:sz w:val="22"/>
                <w:szCs w:val="22"/>
              </w:rPr>
              <w:t xml:space="preserve"> Приведение объектов муниципальной собственности городского поселения Берёзово в соответствие с нормами и правилами пожарной безопасности;</w:t>
            </w:r>
          </w:p>
        </w:tc>
      </w:tr>
      <w:tr w:rsidR="001D47E3" w:rsidRPr="00274B30" w14:paraId="18EFD53D" w14:textId="77777777" w:rsidTr="00295F47">
        <w:trPr>
          <w:trHeight w:hRule="exact" w:val="639"/>
        </w:trPr>
        <w:tc>
          <w:tcPr>
            <w:tcW w:w="687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5B77621" w14:textId="77777777" w:rsidR="001D47E3" w:rsidRPr="00274B30" w:rsidRDefault="001D47E3" w:rsidP="003A5AE1">
            <w:pPr>
              <w:ind w:left="142" w:right="191"/>
              <w:jc w:val="left"/>
              <w:rPr>
                <w:sz w:val="22"/>
                <w:szCs w:val="22"/>
              </w:rPr>
            </w:pPr>
          </w:p>
        </w:tc>
        <w:tc>
          <w:tcPr>
            <w:tcW w:w="8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B887C" w14:textId="77777777" w:rsidR="001D47E3" w:rsidRPr="00274B30" w:rsidRDefault="00805FC8" w:rsidP="00097490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805FC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805FC8">
              <w:rPr>
                <w:sz w:val="22"/>
                <w:szCs w:val="22"/>
              </w:rPr>
              <w:t xml:space="preserve"> Выполнение мероприятий в сфере гражданской обороны, защиты населения и территорий от чрезвычайных ситуаций городского поселения Березово.</w:t>
            </w:r>
          </w:p>
        </w:tc>
      </w:tr>
      <w:tr w:rsidR="004C2198" w:rsidRPr="00667AEA" w14:paraId="0DB4D938" w14:textId="77777777" w:rsidTr="00295F47">
        <w:trPr>
          <w:trHeight w:val="1488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D456FB" w14:textId="77777777" w:rsidR="004C2198" w:rsidRPr="000A7FA3" w:rsidRDefault="004C2198" w:rsidP="003A5AE1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lastRenderedPageBreak/>
              <w:t>Направлени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я (подпрограммы)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9C283" w14:textId="77777777" w:rsidR="004C2198" w:rsidRPr="00667AEA" w:rsidRDefault="004C2198" w:rsidP="00B53365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667AEA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Направление (подпрограмма) </w:t>
            </w:r>
            <w:r w:rsidR="00805FC8" w:rsidRPr="00805FC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1.</w:t>
            </w:r>
            <w:r w:rsidR="00805FC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  <w:r w:rsidR="00805FC8" w:rsidRPr="00805FC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«Укрепление пожарной безопасности»</w:t>
            </w:r>
            <w:r w:rsidR="001D47E3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;</w:t>
            </w:r>
          </w:p>
          <w:p w14:paraId="2B47E193" w14:textId="77777777" w:rsidR="004C2198" w:rsidRPr="00667AEA" w:rsidRDefault="004C2198" w:rsidP="000A7FA3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667AEA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Направление (подпрограмма) </w:t>
            </w:r>
            <w:r w:rsidR="00805FC8" w:rsidRPr="00805FC8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>2.</w:t>
            </w:r>
            <w:r w:rsidR="00503FF2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 xml:space="preserve"> </w:t>
            </w:r>
            <w:r w:rsidR="00805FC8" w:rsidRPr="00805FC8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>«Организация и обеспечение мероприятий в сфере гражданской обороны, защиты населения и территорий от чрезвычайных ситуаций»</w:t>
            </w:r>
            <w:r w:rsidR="001D47E3">
              <w:rPr>
                <w:rFonts w:eastAsia="Courier New"/>
                <w:color w:val="000000"/>
                <w:sz w:val="22"/>
                <w:szCs w:val="22"/>
                <w:lang w:bidi="ru-RU"/>
              </w:rPr>
              <w:t>;</w:t>
            </w:r>
          </w:p>
          <w:p w14:paraId="7FA590E7" w14:textId="77777777" w:rsidR="004C2198" w:rsidRPr="00667AEA" w:rsidRDefault="004C2198" w:rsidP="00805FC8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</w:p>
        </w:tc>
      </w:tr>
      <w:tr w:rsidR="00F36182" w:rsidRPr="00274B30" w14:paraId="141FB1C9" w14:textId="77777777" w:rsidTr="00295F47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FDF103" w14:textId="77777777" w:rsidR="00F36182" w:rsidRPr="00CA3C4D" w:rsidRDefault="00F36182" w:rsidP="003A5AE1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3FEB8" w14:textId="51A0978C" w:rsidR="00F36182" w:rsidRPr="009B3E34" w:rsidRDefault="002776B5" w:rsidP="002776B5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627B14">
              <w:rPr>
                <w:rFonts w:ascii="Times New Roman" w:hAnsi="Times New Roman"/>
                <w:sz w:val="22"/>
                <w:szCs w:val="22"/>
              </w:rPr>
              <w:t>3</w:t>
            </w:r>
            <w:r w:rsidR="00200F34">
              <w:rPr>
                <w:rFonts w:ascii="Times New Roman" w:hAnsi="Times New Roman"/>
                <w:sz w:val="22"/>
                <w:szCs w:val="22"/>
              </w:rPr>
              <w:t>8</w:t>
            </w:r>
            <w:r w:rsidR="004A2AE0">
              <w:rPr>
                <w:rFonts w:ascii="Times New Roman" w:hAnsi="Times New Roman"/>
                <w:sz w:val="22"/>
                <w:szCs w:val="22"/>
              </w:rPr>
              <w:t> 011,4</w:t>
            </w:r>
            <w:r w:rsidR="009B3E34" w:rsidRPr="009B3E34">
              <w:rPr>
                <w:rFonts w:ascii="Times New Roman" w:hAnsi="Times New Roman"/>
                <w:sz w:val="22"/>
                <w:szCs w:val="22"/>
              </w:rPr>
              <w:t xml:space="preserve"> тыс. рублей</w:t>
            </w:r>
          </w:p>
        </w:tc>
      </w:tr>
      <w:tr w:rsidR="004C2198" w:rsidRPr="00274B30" w14:paraId="4313C224" w14:textId="77777777" w:rsidTr="00295F47">
        <w:trPr>
          <w:trHeight w:val="1892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F436CD" w14:textId="77777777" w:rsidR="004C2198" w:rsidRPr="00CA3C4D" w:rsidRDefault="004C2198" w:rsidP="003A5AE1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Style w:val="285pt"/>
                <w:sz w:val="22"/>
                <w:szCs w:val="22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  <w:r w:rsidR="00F212A9">
              <w:rPr>
                <w:rStyle w:val="285pt"/>
                <w:sz w:val="22"/>
                <w:szCs w:val="22"/>
              </w:rPr>
              <w:t>/муниципальными программами Березовского рай</w:t>
            </w:r>
            <w:r w:rsidR="003D7F0A">
              <w:rPr>
                <w:rStyle w:val="285pt"/>
                <w:sz w:val="22"/>
                <w:szCs w:val="22"/>
              </w:rPr>
              <w:t>о</w:t>
            </w:r>
            <w:r w:rsidR="00F212A9">
              <w:rPr>
                <w:rStyle w:val="285pt"/>
                <w:sz w:val="22"/>
                <w:szCs w:val="22"/>
              </w:rPr>
              <w:t>на</w:t>
            </w:r>
          </w:p>
        </w:tc>
        <w:tc>
          <w:tcPr>
            <w:tcW w:w="8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71497" w14:textId="77777777" w:rsidR="00351400" w:rsidRDefault="00045180" w:rsidP="00045180">
            <w:pPr>
              <w:ind w:firstLine="0"/>
              <w:rPr>
                <w:rStyle w:val="285pt"/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 xml:space="preserve"> </w:t>
            </w:r>
            <w:r w:rsidR="00351400">
              <w:rPr>
                <w:rStyle w:val="285pt"/>
                <w:sz w:val="22"/>
                <w:szCs w:val="22"/>
              </w:rPr>
              <w:t xml:space="preserve">1. </w:t>
            </w:r>
            <w:r w:rsidR="005615EA">
              <w:rPr>
                <w:rStyle w:val="285pt"/>
                <w:sz w:val="22"/>
                <w:szCs w:val="22"/>
              </w:rPr>
              <w:t>Государственная программа Ханты-Мансийского автономного округа-Югры «Безопасность жизнедеятельности и профилактика правонарушений»</w:t>
            </w:r>
            <w:r w:rsidR="00351400">
              <w:rPr>
                <w:rStyle w:val="285pt"/>
                <w:sz w:val="22"/>
                <w:szCs w:val="22"/>
              </w:rPr>
              <w:t>.</w:t>
            </w:r>
          </w:p>
          <w:p w14:paraId="510DAE96" w14:textId="77777777" w:rsidR="00A1049C" w:rsidRDefault="00351400" w:rsidP="00045180">
            <w:pPr>
              <w:ind w:firstLine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Style w:val="285pt"/>
                <w:sz w:val="22"/>
                <w:szCs w:val="22"/>
              </w:rPr>
              <w:t xml:space="preserve"> 2. </w:t>
            </w:r>
            <w:r w:rsidR="00A1049C">
              <w:rPr>
                <w:rStyle w:val="285pt"/>
                <w:sz w:val="22"/>
                <w:szCs w:val="22"/>
              </w:rPr>
              <w:t xml:space="preserve">Муниципальная программа </w:t>
            </w:r>
            <w:r w:rsidR="00A1049C" w:rsidRPr="00A1049C">
              <w:rPr>
                <w:rStyle w:val="285pt"/>
                <w:sz w:val="22"/>
                <w:szCs w:val="22"/>
              </w:rPr>
              <w:t>«</w:t>
            </w:r>
            <w:r w:rsidR="00A1049C" w:rsidRPr="00A1049C">
              <w:rPr>
                <w:rFonts w:ascii="Times New Roman" w:hAnsi="Times New Roman"/>
                <w:sz w:val="22"/>
                <w:szCs w:val="22"/>
              </w:rPr>
              <w:t>Безопасность жизнедеятельности на территории Березовского района»</w:t>
            </w:r>
          </w:p>
          <w:p w14:paraId="14EF8025" w14:textId="77777777" w:rsidR="004C2198" w:rsidRPr="004C2198" w:rsidRDefault="004C2198" w:rsidP="00045180">
            <w:pPr>
              <w:pStyle w:val="22"/>
              <w:shd w:val="clear" w:color="auto" w:fill="auto"/>
              <w:spacing w:before="0" w:after="0" w:line="240" w:lineRule="auto"/>
              <w:ind w:left="72" w:firstLine="0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</w:p>
        </w:tc>
      </w:tr>
    </w:tbl>
    <w:p w14:paraId="680BA97B" w14:textId="77777777" w:rsidR="00FB6EBA" w:rsidRDefault="00FB6EBA" w:rsidP="00F85BCE"/>
    <w:p w14:paraId="2271BBB0" w14:textId="77777777" w:rsidR="00016162" w:rsidRPr="00E36E44" w:rsidRDefault="00016162" w:rsidP="00016162">
      <w:pPr>
        <w:pStyle w:val="a6"/>
        <w:numPr>
          <w:ilvl w:val="0"/>
          <w:numId w:val="7"/>
        </w:numPr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36E44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14:paraId="003A06EA" w14:textId="77777777" w:rsidR="00016162" w:rsidRDefault="00016162" w:rsidP="0001616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163" w:type="dxa"/>
        <w:tblLayout w:type="fixed"/>
        <w:tblLook w:val="04A0" w:firstRow="1" w:lastRow="0" w:firstColumn="1" w:lastColumn="0" w:noHBand="0" w:noVBand="1"/>
      </w:tblPr>
      <w:tblGrid>
        <w:gridCol w:w="386"/>
        <w:gridCol w:w="1984"/>
        <w:gridCol w:w="993"/>
        <w:gridCol w:w="993"/>
        <w:gridCol w:w="852"/>
        <w:gridCol w:w="709"/>
        <w:gridCol w:w="710"/>
        <w:gridCol w:w="709"/>
        <w:gridCol w:w="709"/>
        <w:gridCol w:w="709"/>
        <w:gridCol w:w="710"/>
        <w:gridCol w:w="709"/>
        <w:gridCol w:w="709"/>
        <w:gridCol w:w="2126"/>
        <w:gridCol w:w="1134"/>
        <w:gridCol w:w="1021"/>
      </w:tblGrid>
      <w:tr w:rsidR="00334E14" w:rsidRPr="00641BF3" w14:paraId="357373EB" w14:textId="77777777" w:rsidTr="00295F47">
        <w:tc>
          <w:tcPr>
            <w:tcW w:w="386" w:type="dxa"/>
            <w:vMerge w:val="restart"/>
          </w:tcPr>
          <w:p w14:paraId="4D27E66B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</w:tcPr>
          <w:p w14:paraId="0EBF858C" w14:textId="77777777" w:rsidR="00334E14" w:rsidRPr="00FB6701" w:rsidRDefault="00334E14" w:rsidP="00121C0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993" w:type="dxa"/>
            <w:vMerge w:val="restart"/>
          </w:tcPr>
          <w:p w14:paraId="6472F239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993" w:type="dxa"/>
            <w:vMerge w:val="restart"/>
          </w:tcPr>
          <w:p w14:paraId="28C34E8C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61" w:type="dxa"/>
            <w:gridSpan w:val="2"/>
          </w:tcPr>
          <w:p w14:paraId="67A92287" w14:textId="77777777" w:rsidR="00334E14" w:rsidRPr="00FB6701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65" w:type="dxa"/>
            <w:gridSpan w:val="7"/>
          </w:tcPr>
          <w:p w14:paraId="5E9E94CB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 показателя по  годам</w:t>
            </w:r>
          </w:p>
        </w:tc>
        <w:tc>
          <w:tcPr>
            <w:tcW w:w="2126" w:type="dxa"/>
            <w:vMerge w:val="restart"/>
          </w:tcPr>
          <w:p w14:paraId="04BF2457" w14:textId="77777777" w:rsidR="00334E14" w:rsidRPr="00FB6701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1134" w:type="dxa"/>
            <w:vMerge w:val="restart"/>
          </w:tcPr>
          <w:p w14:paraId="33E1C2FF" w14:textId="77777777" w:rsidR="00334E14" w:rsidRPr="00FB6701" w:rsidRDefault="00334E14" w:rsidP="0013004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021" w:type="dxa"/>
            <w:vMerge w:val="restart"/>
          </w:tcPr>
          <w:p w14:paraId="77027C9C" w14:textId="77777777" w:rsidR="00334E14" w:rsidRPr="002F7D3F" w:rsidRDefault="00334E14" w:rsidP="004F3C7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334E14" w:rsidRPr="00641BF3" w14:paraId="0B61314E" w14:textId="77777777" w:rsidTr="00295F47">
        <w:tc>
          <w:tcPr>
            <w:tcW w:w="386" w:type="dxa"/>
            <w:vMerge/>
          </w:tcPr>
          <w:p w14:paraId="2932D2F8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DD42A58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6F6938EC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32B9B676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1999A91B" w14:textId="77777777" w:rsidR="00334E14" w:rsidRPr="00641BF3" w:rsidRDefault="00334E14" w:rsidP="00A325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vAlign w:val="center"/>
          </w:tcPr>
          <w:p w14:paraId="36F93B4A" w14:textId="77777777" w:rsidR="00334E14" w:rsidRPr="00641BF3" w:rsidRDefault="00334E14" w:rsidP="00A325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710" w:type="dxa"/>
            <w:vAlign w:val="center"/>
          </w:tcPr>
          <w:p w14:paraId="12644E7E" w14:textId="77777777" w:rsidR="00334E14" w:rsidRPr="002F7D3F" w:rsidRDefault="00334E14" w:rsidP="00A325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vAlign w:val="center"/>
          </w:tcPr>
          <w:p w14:paraId="2D23EBA0" w14:textId="77777777" w:rsidR="00334E14" w:rsidRPr="00641BF3" w:rsidRDefault="00334E14" w:rsidP="00A325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vAlign w:val="center"/>
          </w:tcPr>
          <w:p w14:paraId="56132746" w14:textId="77777777" w:rsidR="00334E14" w:rsidRPr="00641BF3" w:rsidRDefault="00334E14" w:rsidP="00A325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vAlign w:val="center"/>
          </w:tcPr>
          <w:p w14:paraId="37D69394" w14:textId="77777777" w:rsidR="00334E14" w:rsidRPr="00097490" w:rsidRDefault="00334E14" w:rsidP="00A325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710" w:type="dxa"/>
            <w:vAlign w:val="center"/>
          </w:tcPr>
          <w:p w14:paraId="3DE864DD" w14:textId="77777777" w:rsidR="00334E14" w:rsidRPr="00097490" w:rsidRDefault="00334E14" w:rsidP="00A325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vAlign w:val="center"/>
          </w:tcPr>
          <w:p w14:paraId="177252CC" w14:textId="77777777" w:rsidR="00334E14" w:rsidRPr="00097490" w:rsidRDefault="00334E14" w:rsidP="00A325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vAlign w:val="center"/>
          </w:tcPr>
          <w:p w14:paraId="17DF0DCA" w14:textId="77777777" w:rsidR="00334E14" w:rsidRPr="00097490" w:rsidRDefault="00334E14" w:rsidP="00A325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2126" w:type="dxa"/>
            <w:vMerge/>
          </w:tcPr>
          <w:p w14:paraId="6320C244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AC99A45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  <w:vMerge/>
          </w:tcPr>
          <w:p w14:paraId="233034AA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4E14" w:rsidRPr="00641BF3" w14:paraId="3507986B" w14:textId="77777777" w:rsidTr="00295F47">
        <w:tc>
          <w:tcPr>
            <w:tcW w:w="386" w:type="dxa"/>
          </w:tcPr>
          <w:p w14:paraId="2AAD451E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14:paraId="54416A30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6C93888E" w14:textId="77777777" w:rsidR="00334E14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72EA969C" w14:textId="77777777" w:rsidR="00334E14" w:rsidRPr="00641BF3" w:rsidRDefault="00A1049C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2" w:type="dxa"/>
          </w:tcPr>
          <w:p w14:paraId="2CA0D596" w14:textId="77777777" w:rsidR="00334E14" w:rsidRPr="00641BF3" w:rsidRDefault="00A1049C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312E9929" w14:textId="77777777" w:rsidR="00334E14" w:rsidRPr="00641BF3" w:rsidRDefault="00A1049C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10" w:type="dxa"/>
          </w:tcPr>
          <w:p w14:paraId="63B6802D" w14:textId="77777777" w:rsidR="00334E14" w:rsidRPr="00641BF3" w:rsidRDefault="00A1049C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6B6026B8" w14:textId="77777777" w:rsidR="00334E14" w:rsidRPr="00641BF3" w:rsidRDefault="00A1049C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62BA6205" w14:textId="77777777" w:rsidR="00334E14" w:rsidRPr="00641BF3" w:rsidRDefault="00A1049C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234F395A" w14:textId="77777777" w:rsidR="00334E14" w:rsidRPr="00641BF3" w:rsidRDefault="00334E14" w:rsidP="00A104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1049C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14:paraId="3157FBE0" w14:textId="77777777" w:rsidR="00334E14" w:rsidRPr="00641BF3" w:rsidRDefault="00334E14" w:rsidP="00A104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1049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17669379" w14:textId="77777777" w:rsidR="00334E14" w:rsidRPr="00641BF3" w:rsidRDefault="00334E14" w:rsidP="00A104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1049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55344D4A" w14:textId="77777777" w:rsidR="00334E14" w:rsidRPr="00641BF3" w:rsidRDefault="00334E14" w:rsidP="00A104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1049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528602E6" w14:textId="77777777" w:rsidR="00334E14" w:rsidRPr="00641BF3" w:rsidRDefault="00334E14" w:rsidP="00A104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1049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7A2A046C" w14:textId="77777777" w:rsidR="00334E14" w:rsidRPr="00641BF3" w:rsidRDefault="00334E14" w:rsidP="00A104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1049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21" w:type="dxa"/>
          </w:tcPr>
          <w:p w14:paraId="38F89F64" w14:textId="77777777" w:rsidR="00334E14" w:rsidRPr="00641BF3" w:rsidRDefault="00334E14" w:rsidP="00A104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1049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05329E" w:rsidRPr="00641BF3" w14:paraId="64356BBA" w14:textId="77777777" w:rsidTr="00295F47">
        <w:tc>
          <w:tcPr>
            <w:tcW w:w="15163" w:type="dxa"/>
            <w:gridSpan w:val="16"/>
          </w:tcPr>
          <w:p w14:paraId="7F6F1995" w14:textId="77777777" w:rsidR="0005329E" w:rsidRDefault="0005329E" w:rsidP="00113F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Цель</w:t>
            </w:r>
            <w:r w:rsidR="00113F57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 </w:t>
            </w:r>
            <w:r w:rsidR="00113F57"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: «</w:t>
            </w:r>
            <w:r w:rsidRPr="0005329E">
              <w:rPr>
                <w:rFonts w:ascii="Times New Roman" w:hAnsi="Times New Roman"/>
                <w:sz w:val="20"/>
                <w:szCs w:val="20"/>
              </w:rPr>
              <w:t>Приведение объектов муниципальной собственности городского поселения Берёзово в соответствие с нормами и правилами пожарной безопасности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04518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334E14" w:rsidRPr="00641BF3" w14:paraId="612E527A" w14:textId="77777777" w:rsidTr="00295F47">
        <w:tc>
          <w:tcPr>
            <w:tcW w:w="386" w:type="dxa"/>
          </w:tcPr>
          <w:p w14:paraId="7072AF7C" w14:textId="77777777" w:rsidR="00334E14" w:rsidRPr="00641BF3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984" w:type="dxa"/>
            <w:vAlign w:val="center"/>
          </w:tcPr>
          <w:p w14:paraId="7AC31DFB" w14:textId="77777777" w:rsidR="00334E14" w:rsidRPr="00641BF3" w:rsidRDefault="00805FC8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C8">
              <w:rPr>
                <w:rFonts w:ascii="Times New Roman" w:hAnsi="Times New Roman"/>
                <w:sz w:val="20"/>
                <w:szCs w:val="20"/>
              </w:rPr>
              <w:t>Обеспечение требуемого уровня пожарной безопасности, в общем количестве населенных пунктов городского поселения</w:t>
            </w:r>
          </w:p>
        </w:tc>
        <w:tc>
          <w:tcPr>
            <w:tcW w:w="993" w:type="dxa"/>
            <w:vAlign w:val="center"/>
          </w:tcPr>
          <w:p w14:paraId="2A6222CA" w14:textId="77777777" w:rsidR="00334E14" w:rsidRDefault="00334E14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  <w:r w:rsidR="0086120F">
              <w:rPr>
                <w:rFonts w:ascii="Times New Roman" w:hAnsi="Times New Roman"/>
                <w:sz w:val="20"/>
                <w:szCs w:val="20"/>
              </w:rPr>
              <w:t>ГП</w:t>
            </w:r>
          </w:p>
        </w:tc>
        <w:tc>
          <w:tcPr>
            <w:tcW w:w="993" w:type="dxa"/>
            <w:vAlign w:val="center"/>
          </w:tcPr>
          <w:p w14:paraId="11DD7BEC" w14:textId="77777777" w:rsidR="00334E14" w:rsidRPr="00641BF3" w:rsidRDefault="00334E14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vAlign w:val="center"/>
          </w:tcPr>
          <w:p w14:paraId="78E7CCB8" w14:textId="77777777" w:rsidR="00334E14" w:rsidRPr="00641BF3" w:rsidRDefault="00A366C9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709" w:type="dxa"/>
            <w:vAlign w:val="center"/>
          </w:tcPr>
          <w:p w14:paraId="6FA5B3B0" w14:textId="77777777" w:rsidR="00334E14" w:rsidRPr="00641BF3" w:rsidRDefault="00334E14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710" w:type="dxa"/>
            <w:vAlign w:val="center"/>
          </w:tcPr>
          <w:p w14:paraId="42EB6917" w14:textId="77777777" w:rsidR="00334E14" w:rsidRPr="00641BF3" w:rsidRDefault="00F6497C" w:rsidP="00A366C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A366C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5C2B5E76" w14:textId="77777777" w:rsidR="00334E14" w:rsidRPr="00641BF3" w:rsidRDefault="00F6497C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06D3BD2C" w14:textId="77777777" w:rsidR="00334E14" w:rsidRPr="00641BF3" w:rsidRDefault="00F6497C" w:rsidP="009537A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040CEE78" w14:textId="77777777" w:rsidR="00334E14" w:rsidRPr="00641BF3" w:rsidRDefault="00F6497C" w:rsidP="009537A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10" w:type="dxa"/>
            <w:vAlign w:val="center"/>
          </w:tcPr>
          <w:p w14:paraId="7F252EE2" w14:textId="77777777" w:rsidR="00334E14" w:rsidRPr="00641BF3" w:rsidRDefault="00F6497C" w:rsidP="009537A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50848445" w14:textId="77777777" w:rsidR="00334E14" w:rsidRPr="00641BF3" w:rsidRDefault="00F6497C" w:rsidP="009537A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06D321C3" w14:textId="77777777" w:rsidR="00334E14" w:rsidRPr="00641BF3" w:rsidRDefault="00F6497C" w:rsidP="009537A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14:paraId="6CC2EF62" w14:textId="77777777" w:rsidR="00334E14" w:rsidRPr="00641BF3" w:rsidRDefault="00383A9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A9F">
              <w:rPr>
                <w:rFonts w:ascii="Times New Roman" w:hAnsi="Times New Roman"/>
                <w:sz w:val="20"/>
                <w:szCs w:val="20"/>
              </w:rPr>
              <w:t xml:space="preserve">Указ Президента Российской Федерации от 1 января 2018 года № 2 «Об утверждении Основ государственной политики Российской Федерации в области пожарной безопасности на </w:t>
            </w:r>
            <w:r w:rsidRPr="00383A9F">
              <w:rPr>
                <w:rFonts w:ascii="Times New Roman" w:hAnsi="Times New Roman"/>
                <w:sz w:val="20"/>
                <w:szCs w:val="20"/>
              </w:rPr>
              <w:lastRenderedPageBreak/>
              <w:t>период до 2030 года»; Федеральный закон от 21 декабря 1994 года № 69-ФЗ «О пожарной безопасности» Федеральный закон от 22 июля 2008 года № 123-ФЗ «Технический регламент о требованиях пожарной безопасности»</w:t>
            </w:r>
          </w:p>
        </w:tc>
        <w:tc>
          <w:tcPr>
            <w:tcW w:w="1134" w:type="dxa"/>
            <w:vAlign w:val="center"/>
          </w:tcPr>
          <w:p w14:paraId="63799478" w14:textId="77777777" w:rsidR="0090778C" w:rsidRDefault="00383A9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A9F"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Муниципальное казенное учреждение «Управление гражданской защиты населения Березовск</w:t>
            </w:r>
            <w:r w:rsidRPr="00383A9F">
              <w:rPr>
                <w:rFonts w:ascii="Times New Roman" w:hAnsi="Times New Roman"/>
                <w:sz w:val="20"/>
                <w:szCs w:val="20"/>
              </w:rPr>
              <w:lastRenderedPageBreak/>
              <w:t>ого района», Муниципальное казенное учреждение «Управление капитального строительства и ремонта Березовского района»</w:t>
            </w:r>
            <w:r w:rsidR="00434C8F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0D666FA0" w14:textId="610D7B07" w:rsidR="00334E14" w:rsidRPr="00641BF3" w:rsidRDefault="0090778C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Муниципальное казенное учреждение </w:t>
            </w:r>
            <w:r w:rsidR="00434C8F">
              <w:rPr>
                <w:rFonts w:ascii="Times New Roman" w:hAnsi="Times New Roman"/>
                <w:sz w:val="20"/>
                <w:szCs w:val="20"/>
              </w:rPr>
              <w:t xml:space="preserve">«Хозяйственно-эксплуатационная </w:t>
            </w:r>
            <w:r w:rsidR="00434C8F" w:rsidRPr="00511E82">
              <w:rPr>
                <w:rFonts w:ascii="Times New Roman" w:hAnsi="Times New Roman"/>
                <w:sz w:val="20"/>
                <w:szCs w:val="20"/>
              </w:rPr>
              <w:t>служба администрации городского поселения Березово»</w:t>
            </w:r>
          </w:p>
        </w:tc>
        <w:tc>
          <w:tcPr>
            <w:tcW w:w="1021" w:type="dxa"/>
          </w:tcPr>
          <w:p w14:paraId="2DD50BB1" w14:textId="77777777" w:rsidR="00334E14" w:rsidRPr="00641BF3" w:rsidRDefault="006215CC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05329E" w:rsidRPr="00641BF3" w14:paraId="42DAEC9E" w14:textId="77777777" w:rsidTr="00295F47">
        <w:tc>
          <w:tcPr>
            <w:tcW w:w="15163" w:type="dxa"/>
            <w:gridSpan w:val="16"/>
          </w:tcPr>
          <w:p w14:paraId="491EEF9B" w14:textId="77777777" w:rsidR="0005329E" w:rsidRPr="00641BF3" w:rsidRDefault="0005329E" w:rsidP="00113F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lastRenderedPageBreak/>
              <w:t>Цель</w:t>
            </w:r>
            <w:r w:rsidR="00113F57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 </w:t>
            </w:r>
            <w:r w:rsidR="00113F57">
              <w:rPr>
                <w:rFonts w:ascii="Times New Roman" w:hAnsi="Times New Roman"/>
                <w:sz w:val="20"/>
                <w:szCs w:val="20"/>
              </w:rPr>
              <w:t xml:space="preserve"> 2</w:t>
            </w: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: </w:t>
            </w:r>
            <w:r w:rsidRPr="0005329E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«</w:t>
            </w:r>
            <w:r w:rsidRPr="0005329E">
              <w:rPr>
                <w:rFonts w:ascii="Times New Roman" w:hAnsi="Times New Roman"/>
                <w:sz w:val="20"/>
                <w:szCs w:val="20"/>
              </w:rPr>
              <w:t>Выполнение мероприятий в сфере гражданской обороны, защиты населения и территорий от чрезвычайных ситуаций городского поселения Березово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05329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334E14" w:rsidRPr="00641BF3" w14:paraId="76C87A35" w14:textId="77777777" w:rsidTr="00295F47">
        <w:tc>
          <w:tcPr>
            <w:tcW w:w="386" w:type="dxa"/>
          </w:tcPr>
          <w:p w14:paraId="63B44509" w14:textId="77777777" w:rsidR="00334E14" w:rsidRDefault="00334E1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984" w:type="dxa"/>
            <w:vAlign w:val="center"/>
          </w:tcPr>
          <w:p w14:paraId="15C949BB" w14:textId="77777777" w:rsidR="00334E14" w:rsidRPr="004C2198" w:rsidRDefault="00383A9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A9F">
              <w:rPr>
                <w:rFonts w:ascii="Times New Roman" w:hAnsi="Times New Roman"/>
                <w:sz w:val="20"/>
                <w:szCs w:val="20"/>
              </w:rPr>
              <w:t>Доля оповещаемого населения от общего числа жителей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0381B">
              <w:rPr>
                <w:rFonts w:ascii="Times New Roman" w:hAnsi="Times New Roman"/>
                <w:sz w:val="20"/>
                <w:szCs w:val="20"/>
              </w:rPr>
              <w:t>городского поселения до уровня</w:t>
            </w:r>
          </w:p>
        </w:tc>
        <w:tc>
          <w:tcPr>
            <w:tcW w:w="993" w:type="dxa"/>
            <w:vAlign w:val="center"/>
          </w:tcPr>
          <w:p w14:paraId="661E4E24" w14:textId="77777777" w:rsidR="00334E14" w:rsidRDefault="00334E14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  <w:r w:rsidR="0086120F">
              <w:rPr>
                <w:rFonts w:ascii="Times New Roman" w:hAnsi="Times New Roman"/>
                <w:sz w:val="20"/>
                <w:szCs w:val="20"/>
              </w:rPr>
              <w:t>ГП</w:t>
            </w:r>
          </w:p>
        </w:tc>
        <w:tc>
          <w:tcPr>
            <w:tcW w:w="993" w:type="dxa"/>
            <w:vAlign w:val="center"/>
          </w:tcPr>
          <w:p w14:paraId="33A8B8A9" w14:textId="77777777" w:rsidR="00334E14" w:rsidRPr="00641BF3" w:rsidRDefault="00383A9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vAlign w:val="center"/>
          </w:tcPr>
          <w:p w14:paraId="6AC0EF5A" w14:textId="77777777" w:rsidR="00334E14" w:rsidRPr="00641BF3" w:rsidRDefault="00383A9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709" w:type="dxa"/>
            <w:vAlign w:val="center"/>
          </w:tcPr>
          <w:p w14:paraId="06AB463C" w14:textId="77777777" w:rsidR="00334E14" w:rsidRPr="00641BF3" w:rsidRDefault="00334E14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710" w:type="dxa"/>
            <w:vAlign w:val="center"/>
          </w:tcPr>
          <w:p w14:paraId="73B22CE8" w14:textId="77777777" w:rsidR="00334E14" w:rsidRPr="00D8754C" w:rsidRDefault="00383A9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54C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709" w:type="dxa"/>
            <w:vAlign w:val="center"/>
          </w:tcPr>
          <w:p w14:paraId="1571BA91" w14:textId="77777777" w:rsidR="00334E14" w:rsidRPr="00D8754C" w:rsidRDefault="00383A9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54C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709" w:type="dxa"/>
            <w:vAlign w:val="center"/>
          </w:tcPr>
          <w:p w14:paraId="470F10EF" w14:textId="77777777" w:rsidR="00334E14" w:rsidRPr="00D8754C" w:rsidRDefault="00383A9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54C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709" w:type="dxa"/>
            <w:vAlign w:val="center"/>
          </w:tcPr>
          <w:p w14:paraId="28098CDF" w14:textId="77777777" w:rsidR="00334E14" w:rsidRPr="00D8754C" w:rsidRDefault="00383A9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54C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710" w:type="dxa"/>
            <w:vAlign w:val="center"/>
          </w:tcPr>
          <w:p w14:paraId="116E1E02" w14:textId="77777777" w:rsidR="00334E14" w:rsidRPr="00D8754C" w:rsidRDefault="00383A9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54C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709" w:type="dxa"/>
            <w:vAlign w:val="center"/>
          </w:tcPr>
          <w:p w14:paraId="4881E1C8" w14:textId="77777777" w:rsidR="00334E14" w:rsidRPr="00D8754C" w:rsidRDefault="00383A9F" w:rsidP="00383A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54C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709" w:type="dxa"/>
            <w:vAlign w:val="center"/>
          </w:tcPr>
          <w:p w14:paraId="39BF9232" w14:textId="77777777" w:rsidR="00334E14" w:rsidRPr="00D8754C" w:rsidRDefault="00383A9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754C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14:paraId="05584828" w14:textId="77777777" w:rsidR="00D8754C" w:rsidRDefault="00383A9F" w:rsidP="00D8754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A9F">
              <w:rPr>
                <w:rFonts w:ascii="Times New Roman" w:hAnsi="Times New Roman"/>
                <w:sz w:val="20"/>
                <w:szCs w:val="20"/>
              </w:rPr>
              <w:t>Федеральн</w:t>
            </w:r>
            <w:r w:rsidR="00295F47">
              <w:rPr>
                <w:rFonts w:ascii="Times New Roman" w:hAnsi="Times New Roman"/>
                <w:sz w:val="20"/>
                <w:szCs w:val="20"/>
              </w:rPr>
              <w:t>ый</w:t>
            </w:r>
            <w:r w:rsidRPr="00383A9F">
              <w:rPr>
                <w:rFonts w:ascii="Times New Roman" w:hAnsi="Times New Roman"/>
                <w:sz w:val="20"/>
                <w:szCs w:val="20"/>
              </w:rPr>
              <w:t xml:space="preserve"> закон от 21 декабря 1994 г. № 68-ФЗ «О защите населения и территорий от чрезвычайных ситуаций природного </w:t>
            </w:r>
            <w:r w:rsidRPr="00383A9F">
              <w:rPr>
                <w:rFonts w:ascii="Times New Roman" w:hAnsi="Times New Roman"/>
                <w:sz w:val="20"/>
                <w:szCs w:val="20"/>
              </w:rPr>
              <w:lastRenderedPageBreak/>
              <w:t>и техногенного характера»;</w:t>
            </w:r>
          </w:p>
          <w:p w14:paraId="26D4DEA8" w14:textId="77777777" w:rsidR="00334E14" w:rsidRPr="00641BF3" w:rsidRDefault="00383A9F" w:rsidP="00D8754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A9F">
              <w:rPr>
                <w:rFonts w:ascii="Times New Roman" w:hAnsi="Times New Roman"/>
                <w:sz w:val="20"/>
                <w:szCs w:val="20"/>
              </w:rPr>
              <w:t xml:space="preserve"> Указ Президента Российской Федерации от 13 ноября 2012 г. № 1522 «О создании комплексной системы экстренного оповещения населения об угрозе возникновения или возникновении чрезв</w:t>
            </w:r>
            <w:r w:rsidR="00295F47">
              <w:rPr>
                <w:rFonts w:ascii="Times New Roman" w:hAnsi="Times New Roman"/>
                <w:sz w:val="20"/>
                <w:szCs w:val="20"/>
              </w:rPr>
              <w:t xml:space="preserve">ычайных ситуаций». </w:t>
            </w:r>
          </w:p>
        </w:tc>
        <w:tc>
          <w:tcPr>
            <w:tcW w:w="1134" w:type="dxa"/>
          </w:tcPr>
          <w:p w14:paraId="4F6E8861" w14:textId="77777777" w:rsidR="00334E14" w:rsidRPr="00641BF3" w:rsidRDefault="00383A9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A9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Муниципальное казенное учреждение «Управление </w:t>
            </w:r>
            <w:r w:rsidRPr="00383A9F">
              <w:rPr>
                <w:rFonts w:ascii="Times New Roman" w:hAnsi="Times New Roman"/>
                <w:sz w:val="20"/>
                <w:szCs w:val="20"/>
              </w:rPr>
              <w:lastRenderedPageBreak/>
              <w:t>гражданской защиты населения Березовского района»</w:t>
            </w:r>
          </w:p>
        </w:tc>
        <w:tc>
          <w:tcPr>
            <w:tcW w:w="1021" w:type="dxa"/>
          </w:tcPr>
          <w:p w14:paraId="5E72D7AA" w14:textId="77777777" w:rsidR="00334E14" w:rsidRPr="00641BF3" w:rsidRDefault="006215CC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9A1449" w:rsidRPr="00641BF3" w14:paraId="568814F9" w14:textId="77777777" w:rsidTr="00295F47">
        <w:tc>
          <w:tcPr>
            <w:tcW w:w="386" w:type="dxa"/>
            <w:vAlign w:val="center"/>
          </w:tcPr>
          <w:p w14:paraId="04054136" w14:textId="77777777" w:rsidR="009A1449" w:rsidRDefault="002A4BC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  <w:r w:rsidR="009A144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vAlign w:val="center"/>
          </w:tcPr>
          <w:p w14:paraId="58A37521" w14:textId="77777777" w:rsidR="009A1449" w:rsidRPr="003F5601" w:rsidRDefault="009A1449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Оснащение пунктов временного размещения населения необходимым оборудованием.</w:t>
            </w:r>
          </w:p>
        </w:tc>
        <w:tc>
          <w:tcPr>
            <w:tcW w:w="993" w:type="dxa"/>
            <w:vAlign w:val="center"/>
          </w:tcPr>
          <w:p w14:paraId="11D15BE4" w14:textId="77777777" w:rsidR="009A1449" w:rsidRDefault="009A1449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  <w:r w:rsidR="0086120F">
              <w:rPr>
                <w:rFonts w:ascii="Times New Roman" w:hAnsi="Times New Roman"/>
                <w:sz w:val="20"/>
                <w:szCs w:val="20"/>
              </w:rPr>
              <w:t>ГП</w:t>
            </w:r>
          </w:p>
        </w:tc>
        <w:tc>
          <w:tcPr>
            <w:tcW w:w="993" w:type="dxa"/>
            <w:vAlign w:val="center"/>
          </w:tcPr>
          <w:p w14:paraId="27BEF8B2" w14:textId="77777777" w:rsidR="009A1449" w:rsidRDefault="009A1449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vAlign w:val="center"/>
          </w:tcPr>
          <w:p w14:paraId="64578759" w14:textId="77777777" w:rsidR="009A1449" w:rsidRDefault="003D7F0A" w:rsidP="009631A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0CF05480" w14:textId="77777777" w:rsidR="009A1449" w:rsidRDefault="006E4CF8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710" w:type="dxa"/>
            <w:vAlign w:val="center"/>
          </w:tcPr>
          <w:p w14:paraId="7AE66CF1" w14:textId="77777777" w:rsidR="009A1449" w:rsidRDefault="009631AF" w:rsidP="003D7F0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vAlign w:val="center"/>
          </w:tcPr>
          <w:p w14:paraId="74EE4D76" w14:textId="77777777" w:rsidR="009A1449" w:rsidRDefault="009631A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  <w:vAlign w:val="center"/>
          </w:tcPr>
          <w:p w14:paraId="751EA811" w14:textId="77777777" w:rsidR="009A1449" w:rsidRDefault="009631A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3D7F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4228C49" w14:textId="77777777" w:rsidR="009A1449" w:rsidRDefault="009631A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3D7F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2C6CACF4" w14:textId="77777777" w:rsidR="009A1449" w:rsidRDefault="009631AF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3D7F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033DDB6" w14:textId="77777777" w:rsidR="009A1449" w:rsidRDefault="009631AF" w:rsidP="009631A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3D7F0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0CD7D7D" w14:textId="77777777" w:rsidR="009A1449" w:rsidRDefault="003D7F0A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14:paraId="2653ED3E" w14:textId="77777777" w:rsidR="009A1449" w:rsidRPr="00B171B9" w:rsidRDefault="009A1449" w:rsidP="008114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B9">
              <w:rPr>
                <w:rFonts w:ascii="Times New Roman" w:hAnsi="Times New Roman"/>
                <w:sz w:val="20"/>
                <w:szCs w:val="20"/>
              </w:rPr>
              <w:t>Федеральн</w:t>
            </w:r>
            <w:r w:rsidR="008114E0">
              <w:rPr>
                <w:rFonts w:ascii="Times New Roman" w:hAnsi="Times New Roman"/>
                <w:sz w:val="20"/>
                <w:szCs w:val="20"/>
              </w:rPr>
              <w:t>ый</w:t>
            </w:r>
            <w:r w:rsidRPr="00B171B9">
              <w:rPr>
                <w:rFonts w:ascii="Times New Roman" w:hAnsi="Times New Roman"/>
                <w:sz w:val="20"/>
                <w:szCs w:val="20"/>
              </w:rPr>
              <w:t xml:space="preserve"> закон от 21 декабря 1994 г. № 68-ФЗ «О защите населения и территорий от чрезвычайных ситуаций природного и техногенного характера»; Федеральн</w:t>
            </w:r>
            <w:r w:rsidR="008114E0">
              <w:rPr>
                <w:rFonts w:ascii="Times New Roman" w:hAnsi="Times New Roman"/>
                <w:sz w:val="20"/>
                <w:szCs w:val="20"/>
              </w:rPr>
              <w:t>ый</w:t>
            </w:r>
            <w:r w:rsidRPr="00B171B9">
              <w:rPr>
                <w:rFonts w:ascii="Times New Roman" w:hAnsi="Times New Roman"/>
                <w:sz w:val="20"/>
                <w:szCs w:val="20"/>
              </w:rPr>
              <w:t xml:space="preserve"> закон от 12 февраля 1998 г. № 28-ФЗ «О гражданской обороне»</w:t>
            </w:r>
          </w:p>
        </w:tc>
        <w:tc>
          <w:tcPr>
            <w:tcW w:w="1134" w:type="dxa"/>
          </w:tcPr>
          <w:p w14:paraId="7CC12C47" w14:textId="77777777" w:rsidR="009A1449" w:rsidRPr="005617DC" w:rsidRDefault="006E4CF8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7DC">
              <w:rPr>
                <w:rFonts w:ascii="Times New Roman" w:hAnsi="Times New Roman"/>
                <w:sz w:val="20"/>
                <w:szCs w:val="20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021" w:type="dxa"/>
          </w:tcPr>
          <w:p w14:paraId="19CC87F2" w14:textId="77777777" w:rsidR="009A1449" w:rsidRPr="00641BF3" w:rsidRDefault="006215CC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C10B0" w:rsidRPr="00641BF3" w14:paraId="2DFAA776" w14:textId="77777777" w:rsidTr="00295F47">
        <w:tc>
          <w:tcPr>
            <w:tcW w:w="386" w:type="dxa"/>
            <w:vAlign w:val="center"/>
          </w:tcPr>
          <w:p w14:paraId="3D9967ED" w14:textId="77777777" w:rsidR="00DC10B0" w:rsidRDefault="002A4BC4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C10B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vAlign w:val="center"/>
          </w:tcPr>
          <w:p w14:paraId="4134D646" w14:textId="77777777" w:rsidR="00DC10B0" w:rsidRDefault="004A5CDF" w:rsidP="00954E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</w:t>
            </w:r>
            <w:r w:rsidR="00DC10B0" w:rsidRPr="00DF5C02">
              <w:rPr>
                <w:rFonts w:ascii="Times New Roman" w:hAnsi="Times New Roman"/>
                <w:sz w:val="20"/>
                <w:szCs w:val="20"/>
              </w:rPr>
              <w:t xml:space="preserve"> проведенных</w:t>
            </w:r>
            <w:r w:rsidR="00557482">
              <w:rPr>
                <w:rFonts w:ascii="Times New Roman" w:hAnsi="Times New Roman"/>
                <w:sz w:val="20"/>
                <w:szCs w:val="20"/>
              </w:rPr>
              <w:t xml:space="preserve"> от запланированных</w:t>
            </w:r>
            <w:r w:rsidR="00DC10B0" w:rsidRPr="00DF5C02">
              <w:rPr>
                <w:rFonts w:ascii="Times New Roman" w:hAnsi="Times New Roman"/>
                <w:sz w:val="20"/>
                <w:szCs w:val="20"/>
              </w:rPr>
              <w:t xml:space="preserve"> учений и тренировок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230D19D7" w14:textId="77777777" w:rsidR="00DC10B0" w:rsidRDefault="00DC10B0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  <w:r w:rsidR="0086120F">
              <w:rPr>
                <w:rFonts w:ascii="Times New Roman" w:hAnsi="Times New Roman"/>
                <w:sz w:val="20"/>
                <w:szCs w:val="20"/>
              </w:rPr>
              <w:t>ГП</w:t>
            </w:r>
          </w:p>
        </w:tc>
        <w:tc>
          <w:tcPr>
            <w:tcW w:w="993" w:type="dxa"/>
            <w:vAlign w:val="center"/>
          </w:tcPr>
          <w:p w14:paraId="48A521D9" w14:textId="77777777" w:rsidR="00DC10B0" w:rsidRDefault="00DC10B0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vAlign w:val="center"/>
          </w:tcPr>
          <w:p w14:paraId="02106C62" w14:textId="77777777" w:rsidR="00DC10B0" w:rsidRDefault="00DC10B0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4B1AAA51" w14:textId="77777777" w:rsidR="00DC10B0" w:rsidRDefault="00DC10B0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710" w:type="dxa"/>
            <w:vAlign w:val="center"/>
          </w:tcPr>
          <w:p w14:paraId="5904C08A" w14:textId="77777777" w:rsidR="00DC10B0" w:rsidRDefault="00DC10B0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265B5A2E" w14:textId="77777777" w:rsidR="00DC10B0" w:rsidRDefault="00DC10B0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199F6DB5" w14:textId="77777777" w:rsidR="00DC10B0" w:rsidRDefault="00DC10B0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144067D0" w14:textId="77777777" w:rsidR="00DC10B0" w:rsidRDefault="00DC10B0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10" w:type="dxa"/>
            <w:vAlign w:val="center"/>
          </w:tcPr>
          <w:p w14:paraId="05DB4CBD" w14:textId="77777777" w:rsidR="00DC10B0" w:rsidRDefault="00DC10B0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491BAEA6" w14:textId="77777777" w:rsidR="00DC10B0" w:rsidRDefault="00DC10B0" w:rsidP="00383A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4607F4CA" w14:textId="77777777" w:rsidR="00DC10B0" w:rsidRDefault="00DC10B0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14:paraId="3A46C519" w14:textId="77777777" w:rsidR="00D8754C" w:rsidRDefault="00B22C03" w:rsidP="008114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C03">
              <w:rPr>
                <w:rFonts w:ascii="Times New Roman" w:hAnsi="Times New Roman"/>
                <w:sz w:val="20"/>
                <w:szCs w:val="20"/>
              </w:rPr>
              <w:t>Федеральн</w:t>
            </w:r>
            <w:r w:rsidR="008114E0">
              <w:rPr>
                <w:rFonts w:ascii="Times New Roman" w:hAnsi="Times New Roman"/>
                <w:sz w:val="20"/>
                <w:szCs w:val="20"/>
              </w:rPr>
              <w:t>ый</w:t>
            </w:r>
            <w:r w:rsidRPr="00B22C03">
              <w:rPr>
                <w:rFonts w:ascii="Times New Roman" w:hAnsi="Times New Roman"/>
                <w:sz w:val="20"/>
                <w:szCs w:val="20"/>
              </w:rPr>
              <w:t xml:space="preserve"> закон от 12 февраля 1998 г. № 28-ФЗ «О гражданской обороне»</w:t>
            </w:r>
            <w:r w:rsidR="00D8754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8041025" w14:textId="77777777" w:rsidR="00DC10B0" w:rsidRPr="00B171B9" w:rsidRDefault="00B22C03" w:rsidP="008114E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C03">
              <w:rPr>
                <w:rFonts w:ascii="Times New Roman" w:hAnsi="Times New Roman"/>
                <w:sz w:val="20"/>
                <w:szCs w:val="20"/>
              </w:rPr>
              <w:t xml:space="preserve">постановление Правительства Российской Федерации от 2 ноября 2000 г. N 841 "Об утверждении Положения о </w:t>
            </w:r>
            <w:r w:rsidRPr="00B22C03">
              <w:rPr>
                <w:rFonts w:ascii="Times New Roman" w:hAnsi="Times New Roman"/>
                <w:sz w:val="20"/>
                <w:szCs w:val="20"/>
              </w:rPr>
              <w:lastRenderedPageBreak/>
              <w:t>подготовке населения в области гражданской обороны"</w:t>
            </w:r>
          </w:p>
        </w:tc>
        <w:tc>
          <w:tcPr>
            <w:tcW w:w="1134" w:type="dxa"/>
            <w:vAlign w:val="center"/>
          </w:tcPr>
          <w:p w14:paraId="5EEC40E5" w14:textId="77777777" w:rsidR="00DC10B0" w:rsidRPr="005617DC" w:rsidRDefault="003D7F0A" w:rsidP="007F14B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17D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Муниципальное казенное учреждение «Управление гражданской защиты населения Березовского </w:t>
            </w:r>
            <w:r w:rsidRPr="005617DC">
              <w:rPr>
                <w:rFonts w:ascii="Times New Roman" w:hAnsi="Times New Roman"/>
                <w:sz w:val="20"/>
                <w:szCs w:val="20"/>
              </w:rPr>
              <w:lastRenderedPageBreak/>
              <w:t>района»</w:t>
            </w:r>
          </w:p>
        </w:tc>
        <w:tc>
          <w:tcPr>
            <w:tcW w:w="1021" w:type="dxa"/>
          </w:tcPr>
          <w:p w14:paraId="288268C9" w14:textId="77777777" w:rsidR="00DC10B0" w:rsidRPr="00641BF3" w:rsidRDefault="006215CC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</w:tbl>
    <w:p w14:paraId="03F71570" w14:textId="77777777" w:rsidR="00383A9F" w:rsidRDefault="00383A9F" w:rsidP="004A209C">
      <w:pPr>
        <w:pStyle w:val="a6"/>
        <w:ind w:left="927" w:firstLine="0"/>
        <w:rPr>
          <w:rFonts w:ascii="Times New Roman" w:hAnsi="Times New Roman"/>
          <w:sz w:val="28"/>
          <w:szCs w:val="28"/>
        </w:rPr>
      </w:pPr>
    </w:p>
    <w:p w14:paraId="38FE2CAD" w14:textId="77777777" w:rsidR="009D25E5" w:rsidRPr="00E36E44" w:rsidRDefault="009D25E5" w:rsidP="009D25E5">
      <w:pPr>
        <w:pStyle w:val="a6"/>
        <w:numPr>
          <w:ilvl w:val="1"/>
          <w:numId w:val="18"/>
        </w:numPr>
        <w:jc w:val="center"/>
        <w:rPr>
          <w:rFonts w:ascii="Times New Roman" w:hAnsi="Times New Roman"/>
          <w:b/>
          <w:sz w:val="28"/>
          <w:szCs w:val="28"/>
        </w:rPr>
      </w:pPr>
      <w:r w:rsidRPr="00E36E44">
        <w:rPr>
          <w:rFonts w:ascii="Times New Roman" w:hAnsi="Times New Roman"/>
          <w:b/>
          <w:sz w:val="28"/>
          <w:szCs w:val="28"/>
        </w:rPr>
        <w:t>Прокси-показатели муниципальной программы в 2024 году</w:t>
      </w:r>
    </w:p>
    <w:p w14:paraId="0A04AB2A" w14:textId="77777777" w:rsidR="009D25E5" w:rsidRDefault="009D25E5" w:rsidP="009D25E5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163" w:type="dxa"/>
        <w:tblLayout w:type="fixed"/>
        <w:tblLook w:val="04A0" w:firstRow="1" w:lastRow="0" w:firstColumn="1" w:lastColumn="0" w:noHBand="0" w:noVBand="1"/>
      </w:tblPr>
      <w:tblGrid>
        <w:gridCol w:w="816"/>
        <w:gridCol w:w="3825"/>
        <w:gridCol w:w="1842"/>
        <w:gridCol w:w="1255"/>
        <w:gridCol w:w="1255"/>
        <w:gridCol w:w="1031"/>
        <w:gridCol w:w="993"/>
        <w:gridCol w:w="992"/>
        <w:gridCol w:w="992"/>
        <w:gridCol w:w="2162"/>
      </w:tblGrid>
      <w:tr w:rsidR="009D25E5" w14:paraId="2B8ABBFB" w14:textId="77777777" w:rsidTr="00295F47"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71437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F7765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прокси-показателя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42971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C664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5CB5C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по кварталам/месяцам</w:t>
            </w:r>
          </w:p>
        </w:tc>
        <w:tc>
          <w:tcPr>
            <w:tcW w:w="2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76AE0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</w:p>
          <w:p w14:paraId="7E5C0723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достижение показателя</w:t>
            </w:r>
          </w:p>
        </w:tc>
      </w:tr>
      <w:tr w:rsidR="009D25E5" w14:paraId="6F8CA195" w14:textId="77777777" w:rsidTr="00295F47"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A662D" w14:textId="77777777" w:rsidR="009D25E5" w:rsidRDefault="009D25E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E8598" w14:textId="77777777" w:rsidR="009D25E5" w:rsidRDefault="009D25E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7E95E" w14:textId="77777777" w:rsidR="009D25E5" w:rsidRDefault="009D25E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08A1F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FB255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95673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3F16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№+1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0982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83E3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№+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2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C7622" w14:textId="77777777" w:rsidR="009D25E5" w:rsidRDefault="009D25E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D25E5" w14:paraId="7E0B701F" w14:textId="77777777" w:rsidTr="00295F47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C9EB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1E85B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BB66F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2C1A6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EAC7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A964F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0925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D656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791DB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37EFC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</w:tr>
      <w:tr w:rsidR="009D25E5" w14:paraId="7151C700" w14:textId="77777777" w:rsidTr="00295F47">
        <w:trPr>
          <w:trHeight w:val="41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48A7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3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FE05" w14:textId="77777777" w:rsidR="009D25E5" w:rsidRDefault="00045180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Отсутствую</w:t>
            </w:r>
            <w:r w:rsidR="00F90309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</w:tr>
    </w:tbl>
    <w:p w14:paraId="694C4C40" w14:textId="77777777" w:rsidR="00383A9F" w:rsidRDefault="00383A9F" w:rsidP="004A209C">
      <w:pPr>
        <w:pStyle w:val="a6"/>
        <w:ind w:left="927" w:firstLine="0"/>
        <w:rPr>
          <w:rFonts w:ascii="Times New Roman" w:hAnsi="Times New Roman"/>
          <w:sz w:val="28"/>
          <w:szCs w:val="28"/>
        </w:rPr>
      </w:pPr>
    </w:p>
    <w:p w14:paraId="2F1619D4" w14:textId="77777777" w:rsidR="009D25E5" w:rsidRPr="00E36E44" w:rsidRDefault="009D25E5" w:rsidP="001431B5">
      <w:pPr>
        <w:pStyle w:val="a6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</w:rPr>
      </w:pPr>
      <w:r w:rsidRPr="00E36E44">
        <w:rPr>
          <w:rFonts w:ascii="Times New Roman" w:hAnsi="Times New Roman"/>
          <w:b/>
          <w:sz w:val="28"/>
          <w:szCs w:val="28"/>
        </w:rPr>
        <w:t xml:space="preserve">Помесячный план достижения показателей муниципальной программы в </w:t>
      </w:r>
      <w:r w:rsidR="001431B5" w:rsidRPr="00E36E44">
        <w:rPr>
          <w:rFonts w:ascii="Times New Roman" w:hAnsi="Times New Roman"/>
          <w:b/>
          <w:sz w:val="28"/>
          <w:szCs w:val="28"/>
        </w:rPr>
        <w:t>2024</w:t>
      </w:r>
      <w:r w:rsidRPr="00E36E44">
        <w:rPr>
          <w:rFonts w:ascii="Times New Roman" w:hAnsi="Times New Roman"/>
          <w:b/>
          <w:sz w:val="28"/>
          <w:szCs w:val="28"/>
        </w:rPr>
        <w:t xml:space="preserve"> году</w:t>
      </w:r>
    </w:p>
    <w:p w14:paraId="7DE9A70A" w14:textId="77777777" w:rsidR="009D25E5" w:rsidRDefault="009D25E5" w:rsidP="009D25E5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33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4"/>
        <w:gridCol w:w="36"/>
        <w:gridCol w:w="3225"/>
        <w:gridCol w:w="1146"/>
        <w:gridCol w:w="1216"/>
        <w:gridCol w:w="757"/>
        <w:gridCol w:w="673"/>
        <w:gridCol w:w="744"/>
        <w:gridCol w:w="567"/>
        <w:gridCol w:w="709"/>
        <w:gridCol w:w="709"/>
        <w:gridCol w:w="709"/>
        <w:gridCol w:w="661"/>
        <w:gridCol w:w="756"/>
        <w:gridCol w:w="709"/>
        <w:gridCol w:w="716"/>
        <w:gridCol w:w="1332"/>
      </w:tblGrid>
      <w:tr w:rsidR="009D25E5" w14:paraId="0EEFE9E2" w14:textId="77777777" w:rsidTr="00295F4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2059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7B799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2414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3CF48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  <w:p w14:paraId="0FA3E9F5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 ОКЕИ)</w:t>
            </w:r>
          </w:p>
        </w:tc>
        <w:tc>
          <w:tcPr>
            <w:tcW w:w="77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30597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446C" w14:textId="77777777" w:rsidR="009D25E5" w:rsidRPr="00A970E7" w:rsidRDefault="009D25E5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70E7">
              <w:rPr>
                <w:rFonts w:ascii="Times New Roman" w:hAnsi="Times New Roman"/>
                <w:sz w:val="20"/>
                <w:szCs w:val="20"/>
              </w:rPr>
              <w:t xml:space="preserve">На конец </w:t>
            </w:r>
            <w:r w:rsidR="00A970E7" w:rsidRPr="00A970E7">
              <w:rPr>
                <w:rFonts w:ascii="Times New Roman" w:hAnsi="Times New Roman"/>
                <w:sz w:val="20"/>
                <w:szCs w:val="20"/>
              </w:rPr>
              <w:t>2024</w:t>
            </w:r>
            <w:r w:rsidRPr="00A970E7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</w:tr>
      <w:tr w:rsidR="009D25E5" w14:paraId="4E7C96B9" w14:textId="77777777" w:rsidTr="00295F4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4650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4248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881E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B713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1504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янв.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0E60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фев.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3D22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2D66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7932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5686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0009C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июль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47C6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авг.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4E60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56B61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2C0C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ноя.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B0F6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D25E5" w14:paraId="76BE84AB" w14:textId="77777777" w:rsidTr="00295F4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F0A61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DF68C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FB07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60ECB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44A7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C2BC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BA11B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05790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DF1F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5765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47AD4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1F9D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829A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5378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FF071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14B1" w14:textId="77777777" w:rsidR="009D25E5" w:rsidRDefault="009D25E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4640BA" w14:paraId="1008529A" w14:textId="77777777" w:rsidTr="00372656">
        <w:tc>
          <w:tcPr>
            <w:tcW w:w="153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8112" w14:textId="77777777" w:rsidR="004640BA" w:rsidRDefault="004640B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BA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Цель </w:t>
            </w:r>
            <w:r w:rsidRPr="004640BA"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 w:rsidRPr="004640BA">
              <w:rPr>
                <w:rFonts w:ascii="Times New Roman" w:hAnsi="Times New Roman"/>
                <w:sz w:val="20"/>
                <w:szCs w:val="20"/>
                <w:lang w:bidi="ru-RU"/>
              </w:rPr>
              <w:t>: «</w:t>
            </w:r>
            <w:r w:rsidRPr="004640BA">
              <w:rPr>
                <w:rFonts w:ascii="Times New Roman" w:hAnsi="Times New Roman"/>
                <w:sz w:val="20"/>
                <w:szCs w:val="20"/>
              </w:rPr>
              <w:t>Приведение объектов муниципальной собственности городского поселения Берёзово в соответствие с нормами и правилами пожарной безопасности».</w:t>
            </w:r>
          </w:p>
        </w:tc>
      </w:tr>
      <w:tr w:rsidR="00A970E7" w14:paraId="1FD11F84" w14:textId="77777777" w:rsidTr="004640BA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A73A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2846" w14:textId="77777777" w:rsidR="00A970E7" w:rsidRPr="00641BF3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FC8">
              <w:rPr>
                <w:rFonts w:ascii="Times New Roman" w:hAnsi="Times New Roman"/>
                <w:sz w:val="20"/>
                <w:szCs w:val="20"/>
              </w:rPr>
              <w:t>Обеспечение требуемого уровня пожарной безопасности, в общем количестве населенных пунктов городского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D4DB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9DB7" w14:textId="77777777" w:rsidR="00A970E7" w:rsidRPr="00641BF3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4C40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F3C3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68BD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FFE4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9084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E4C1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A0ED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4B49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0949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0038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6837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FA32" w14:textId="77777777" w:rsidR="00A970E7" w:rsidRDefault="006F4EF5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</w:tr>
      <w:tr w:rsidR="004640BA" w14:paraId="4A4E5BF7" w14:textId="77777777" w:rsidTr="000F3CC7">
        <w:tc>
          <w:tcPr>
            <w:tcW w:w="1533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CC24" w14:textId="77777777" w:rsidR="004640BA" w:rsidRDefault="004640BA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40BA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Цель </w:t>
            </w:r>
            <w:r w:rsidRPr="004640BA">
              <w:rPr>
                <w:rFonts w:ascii="Times New Roman" w:hAnsi="Times New Roman"/>
                <w:sz w:val="20"/>
                <w:szCs w:val="20"/>
              </w:rPr>
              <w:t xml:space="preserve"> 2</w:t>
            </w:r>
            <w:r w:rsidRPr="004640BA">
              <w:rPr>
                <w:rFonts w:ascii="Times New Roman" w:hAnsi="Times New Roman"/>
                <w:sz w:val="20"/>
                <w:szCs w:val="20"/>
                <w:lang w:bidi="ru-RU"/>
              </w:rPr>
              <w:t>: «</w:t>
            </w:r>
            <w:r w:rsidRPr="004640BA">
              <w:rPr>
                <w:rFonts w:ascii="Times New Roman" w:hAnsi="Times New Roman"/>
                <w:sz w:val="20"/>
                <w:szCs w:val="20"/>
              </w:rPr>
              <w:t>Выполнение мероприятий в сфере гражданской обороны, защиты населения и территорий от чрезвычайных ситуаций городского поселения Березово».</w:t>
            </w:r>
          </w:p>
        </w:tc>
      </w:tr>
      <w:tr w:rsidR="00A970E7" w14:paraId="3E8DB4AA" w14:textId="77777777" w:rsidTr="004640BA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AF93C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38DA" w14:textId="77777777" w:rsidR="00A970E7" w:rsidRPr="004C2198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A9F">
              <w:rPr>
                <w:rFonts w:ascii="Times New Roman" w:hAnsi="Times New Roman"/>
                <w:sz w:val="20"/>
                <w:szCs w:val="20"/>
              </w:rPr>
              <w:t>Доля оповещаемого населения от общего числа жителей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городского поселения до уровня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FD08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DCDF" w14:textId="77777777" w:rsidR="00A970E7" w:rsidRPr="00641BF3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1CFF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2F24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03D03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7A20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F5E3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049E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204AE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548A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F6FE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4557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1F6FD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46AF" w14:textId="77777777" w:rsidR="00A970E7" w:rsidRDefault="001F454C" w:rsidP="001F454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</w:tr>
      <w:tr w:rsidR="00A970E7" w14:paraId="36A399C0" w14:textId="77777777" w:rsidTr="004640BA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B8CB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3830" w14:textId="77777777" w:rsidR="00A970E7" w:rsidRPr="003F5601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Оснащение пунктов временного размещения населения необходимым оборудованием.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4740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5CD6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E3784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7828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48A8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A42B9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B069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99FD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63B1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3C8A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5FAA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B507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B732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B0FD" w14:textId="77777777" w:rsidR="00A970E7" w:rsidRDefault="009631AF" w:rsidP="009631A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A970E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970E7" w14:paraId="31B29326" w14:textId="77777777" w:rsidTr="004640BA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2B4C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E68F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</w:t>
            </w:r>
            <w:r w:rsidRPr="00DF5C02">
              <w:rPr>
                <w:rFonts w:ascii="Times New Roman" w:hAnsi="Times New Roman"/>
                <w:sz w:val="20"/>
                <w:szCs w:val="20"/>
              </w:rPr>
              <w:t xml:space="preserve"> проведенных учений и тренировок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07FD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8617A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08D2A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6A3B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61E1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C5BD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A4B2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33FB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ECA5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1BDB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76F4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32AC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EDFD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E644" w14:textId="77777777" w:rsidR="00A970E7" w:rsidRDefault="00A970E7" w:rsidP="00A970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14:paraId="2AC3E77B" w14:textId="77777777" w:rsidR="004A209C" w:rsidRDefault="004A209C" w:rsidP="004A209C">
      <w:pPr>
        <w:pStyle w:val="a6"/>
        <w:ind w:left="927" w:firstLine="0"/>
        <w:rPr>
          <w:rFonts w:ascii="Times New Roman" w:hAnsi="Times New Roman"/>
          <w:sz w:val="28"/>
          <w:szCs w:val="28"/>
        </w:rPr>
      </w:pPr>
    </w:p>
    <w:p w14:paraId="389428E2" w14:textId="77777777" w:rsidR="00113F57" w:rsidRPr="002776B5" w:rsidRDefault="00113F57" w:rsidP="002776B5">
      <w:pPr>
        <w:ind w:firstLine="0"/>
        <w:rPr>
          <w:rFonts w:ascii="Times New Roman" w:hAnsi="Times New Roman"/>
          <w:sz w:val="28"/>
          <w:szCs w:val="28"/>
        </w:rPr>
      </w:pPr>
    </w:p>
    <w:p w14:paraId="26F13FB8" w14:textId="77777777" w:rsidR="00770622" w:rsidRDefault="00770622" w:rsidP="004A209C">
      <w:pPr>
        <w:pStyle w:val="a6"/>
        <w:ind w:left="927" w:firstLine="0"/>
        <w:rPr>
          <w:rFonts w:ascii="Times New Roman" w:hAnsi="Times New Roman"/>
          <w:sz w:val="28"/>
          <w:szCs w:val="28"/>
        </w:rPr>
      </w:pPr>
    </w:p>
    <w:p w14:paraId="1026329D" w14:textId="77777777" w:rsidR="000F3BC7" w:rsidRDefault="000F3BC7" w:rsidP="004A209C">
      <w:pPr>
        <w:pStyle w:val="a6"/>
        <w:ind w:left="927" w:firstLine="0"/>
        <w:rPr>
          <w:rFonts w:ascii="Times New Roman" w:hAnsi="Times New Roman"/>
          <w:sz w:val="28"/>
          <w:szCs w:val="28"/>
        </w:rPr>
      </w:pPr>
    </w:p>
    <w:p w14:paraId="2470706D" w14:textId="77777777" w:rsidR="000F3BC7" w:rsidRDefault="000F3BC7" w:rsidP="004A209C">
      <w:pPr>
        <w:pStyle w:val="a6"/>
        <w:ind w:left="927" w:firstLine="0"/>
        <w:rPr>
          <w:rFonts w:ascii="Times New Roman" w:hAnsi="Times New Roman"/>
          <w:sz w:val="28"/>
          <w:szCs w:val="28"/>
        </w:rPr>
      </w:pPr>
    </w:p>
    <w:p w14:paraId="0895D2B4" w14:textId="77777777" w:rsidR="00AE2FF0" w:rsidRPr="00E36E44" w:rsidRDefault="00AE2FF0" w:rsidP="009D25E5">
      <w:pPr>
        <w:pStyle w:val="a6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</w:rPr>
      </w:pPr>
      <w:r w:rsidRPr="00E36E44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14:paraId="76C0F357" w14:textId="77777777" w:rsidR="00AE2FF0" w:rsidRDefault="00AE2FF0" w:rsidP="00AE2FF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339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883"/>
      </w:tblGrid>
      <w:tr w:rsidR="00AE2FF0" w:rsidRPr="009B6A44" w14:paraId="64B59020" w14:textId="77777777" w:rsidTr="00295F47">
        <w:tc>
          <w:tcPr>
            <w:tcW w:w="750" w:type="dxa"/>
          </w:tcPr>
          <w:p w14:paraId="63445A66" w14:textId="77777777" w:rsidR="00AE2FF0" w:rsidRPr="009B6A44" w:rsidRDefault="00AE2FF0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796" w:type="dxa"/>
          </w:tcPr>
          <w:p w14:paraId="504CD664" w14:textId="77777777" w:rsidR="00AE2FF0" w:rsidRPr="00F67A9D" w:rsidRDefault="00AE2FF0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910" w:type="dxa"/>
          </w:tcPr>
          <w:p w14:paraId="2EC9A447" w14:textId="77777777" w:rsidR="00AE2FF0" w:rsidRPr="00446911" w:rsidRDefault="00AE2FF0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83" w:type="dxa"/>
          </w:tcPr>
          <w:p w14:paraId="08B00B7E" w14:textId="77777777" w:rsidR="00AE2FF0" w:rsidRPr="00F67A9D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AE2FF0" w:rsidRPr="009B6A44" w14:paraId="67DCD466" w14:textId="77777777" w:rsidTr="00295F47">
        <w:tc>
          <w:tcPr>
            <w:tcW w:w="750" w:type="dxa"/>
          </w:tcPr>
          <w:p w14:paraId="24671409" w14:textId="77777777"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dxa"/>
          </w:tcPr>
          <w:p w14:paraId="21787324" w14:textId="77777777"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10" w:type="dxa"/>
          </w:tcPr>
          <w:p w14:paraId="24E5E5B3" w14:textId="77777777"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883" w:type="dxa"/>
          </w:tcPr>
          <w:p w14:paraId="22A9D1A8" w14:textId="77777777" w:rsidR="00AE2FF0" w:rsidRPr="003C06A4" w:rsidRDefault="005F6DF6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511864" w:rsidRPr="009B6A44" w14:paraId="079DA1CC" w14:textId="77777777" w:rsidTr="00295F47">
        <w:tc>
          <w:tcPr>
            <w:tcW w:w="750" w:type="dxa"/>
          </w:tcPr>
          <w:p w14:paraId="1DCD3A01" w14:textId="77777777" w:rsidR="00511864" w:rsidRPr="00113F57" w:rsidRDefault="00511864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589" w:type="dxa"/>
            <w:gridSpan w:val="3"/>
            <w:vAlign w:val="center"/>
          </w:tcPr>
          <w:p w14:paraId="6536EFE2" w14:textId="77777777" w:rsidR="00511864" w:rsidRPr="003C06A4" w:rsidRDefault="00511864" w:rsidP="004F3C7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</w:t>
            </w:r>
            <w:r w:rsidR="00F05E7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1E82" w:rsidRPr="00511E82">
              <w:rPr>
                <w:rFonts w:ascii="Times New Roman" w:hAnsi="Times New Roman"/>
                <w:b/>
                <w:sz w:val="20"/>
                <w:szCs w:val="20"/>
              </w:rPr>
              <w:t>«Укрепление пожарной безопасности»</w:t>
            </w:r>
          </w:p>
        </w:tc>
      </w:tr>
      <w:tr w:rsidR="001A4F0D" w:rsidRPr="009B6A44" w14:paraId="4F5BC826" w14:textId="77777777" w:rsidTr="00295F47">
        <w:tc>
          <w:tcPr>
            <w:tcW w:w="750" w:type="dxa"/>
          </w:tcPr>
          <w:p w14:paraId="4554C9C7" w14:textId="77777777" w:rsidR="001A4F0D" w:rsidRPr="00113F57" w:rsidRDefault="001A4F0D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  <w:r w:rsidR="00746857" w:rsidRPr="00113F5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589" w:type="dxa"/>
            <w:gridSpan w:val="3"/>
            <w:vAlign w:val="center"/>
          </w:tcPr>
          <w:p w14:paraId="60CDB9BF" w14:textId="77777777" w:rsidR="00B52FDA" w:rsidRPr="006B096E" w:rsidRDefault="005617DC" w:rsidP="00CA340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096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="00837629" w:rsidRPr="006B096E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="00511E82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="00511E82" w:rsidRPr="00511E82">
              <w:rPr>
                <w:rFonts w:ascii="Times New Roman" w:hAnsi="Times New Roman"/>
                <w:b/>
                <w:sz w:val="20"/>
                <w:szCs w:val="20"/>
              </w:rPr>
              <w:t>Повышение уровня безопасности</w:t>
            </w:r>
            <w:r w:rsidR="00511E82">
              <w:rPr>
                <w:rFonts w:ascii="Times New Roman" w:hAnsi="Times New Roman"/>
                <w:b/>
                <w:sz w:val="20"/>
                <w:szCs w:val="20"/>
              </w:rPr>
              <w:t xml:space="preserve"> в городском поселении Березово»</w:t>
            </w:r>
          </w:p>
        </w:tc>
      </w:tr>
      <w:tr w:rsidR="00AF53F2" w:rsidRPr="009B6A44" w14:paraId="16E9F7E0" w14:textId="77777777" w:rsidTr="00295F47">
        <w:tc>
          <w:tcPr>
            <w:tcW w:w="750" w:type="dxa"/>
          </w:tcPr>
          <w:p w14:paraId="0F1A4C00" w14:textId="77777777" w:rsidR="00AF53F2" w:rsidRPr="009B6A44" w:rsidRDefault="00AF53F2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14:paraId="7EE24894" w14:textId="77777777" w:rsidR="00AF53F2" w:rsidRPr="009B6A44" w:rsidRDefault="00F67A9D" w:rsidP="00295F4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 w:rsidR="00C66931">
              <w:rPr>
                <w:rFonts w:ascii="Times New Roman" w:hAnsi="Times New Roman"/>
                <w:sz w:val="20"/>
                <w:szCs w:val="20"/>
              </w:rPr>
              <w:t>исполнитель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295F47">
              <w:rPr>
                <w:rFonts w:ascii="Times New Roman" w:hAnsi="Times New Roman"/>
                <w:sz w:val="20"/>
                <w:szCs w:val="20"/>
              </w:rPr>
              <w:t>м</w:t>
            </w:r>
            <w:r w:rsidR="005617DC" w:rsidRPr="005617DC">
              <w:rPr>
                <w:rFonts w:ascii="Times New Roman" w:hAnsi="Times New Roman"/>
                <w:sz w:val="20"/>
                <w:szCs w:val="20"/>
              </w:rPr>
              <w:t>униципальное казенное учреждение «Управление гражданской защиты населения Березовского района»</w:t>
            </w:r>
            <w:r w:rsidR="00C66931">
              <w:rPr>
                <w:rFonts w:ascii="Times New Roman" w:hAnsi="Times New Roman"/>
                <w:sz w:val="20"/>
                <w:szCs w:val="20"/>
              </w:rPr>
              <w:t>; Соисполнители муниципальной программы:</w:t>
            </w:r>
            <w:r w:rsidR="00CC36C8">
              <w:rPr>
                <w:rFonts w:ascii="Times New Roman" w:hAnsi="Times New Roman"/>
                <w:sz w:val="20"/>
                <w:szCs w:val="20"/>
              </w:rPr>
              <w:t xml:space="preserve"> «Хозяйственно-эксплуатационная </w:t>
            </w:r>
            <w:r w:rsidR="00511E82" w:rsidRPr="00511E82">
              <w:rPr>
                <w:rFonts w:ascii="Times New Roman" w:hAnsi="Times New Roman"/>
                <w:sz w:val="20"/>
                <w:szCs w:val="20"/>
              </w:rPr>
              <w:t>служба администрации городского поселения Березово»</w:t>
            </w:r>
            <w:r w:rsidR="00AE1FDF">
              <w:rPr>
                <w:rFonts w:ascii="Times New Roman" w:hAnsi="Times New Roman"/>
                <w:sz w:val="20"/>
                <w:szCs w:val="20"/>
              </w:rPr>
              <w:t>,</w:t>
            </w:r>
            <w:r w:rsidR="00AE1FDF" w:rsidRPr="00AE1F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34C8F" w:rsidRPr="00383A9F">
              <w:rPr>
                <w:rFonts w:ascii="Times New Roman" w:hAnsi="Times New Roman"/>
                <w:sz w:val="20"/>
                <w:szCs w:val="20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</w:tc>
        <w:tc>
          <w:tcPr>
            <w:tcW w:w="9793" w:type="dxa"/>
            <w:gridSpan w:val="2"/>
            <w:vAlign w:val="center"/>
          </w:tcPr>
          <w:p w14:paraId="4A0758E4" w14:textId="77777777" w:rsidR="00AF53F2" w:rsidRPr="009B6A44" w:rsidRDefault="00CA3404" w:rsidP="00113F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  <w:r w:rsidR="00E36E44"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 w:rsidR="00113F57">
              <w:rPr>
                <w:rFonts w:ascii="Times New Roman" w:hAnsi="Times New Roman"/>
                <w:sz w:val="20"/>
                <w:szCs w:val="20"/>
              </w:rPr>
              <w:t>: 2024-2030 годы</w:t>
            </w:r>
          </w:p>
        </w:tc>
      </w:tr>
      <w:tr w:rsidR="00F67A9D" w:rsidRPr="009B6A44" w14:paraId="7731B94C" w14:textId="77777777" w:rsidTr="00295F47">
        <w:tc>
          <w:tcPr>
            <w:tcW w:w="750" w:type="dxa"/>
          </w:tcPr>
          <w:p w14:paraId="28D70612" w14:textId="77777777" w:rsidR="00F67A9D" w:rsidRPr="009B6A44" w:rsidRDefault="00F67A9D" w:rsidP="00F67A9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1.1.1</w:t>
            </w:r>
          </w:p>
        </w:tc>
        <w:tc>
          <w:tcPr>
            <w:tcW w:w="4796" w:type="dxa"/>
          </w:tcPr>
          <w:p w14:paraId="5C10B522" w14:textId="77777777" w:rsidR="00F67A9D" w:rsidRPr="009B6A44" w:rsidRDefault="00DF5C02" w:rsidP="00AA10B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5C02"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 населённых пунктов городского поселения Березово</w:t>
            </w:r>
          </w:p>
        </w:tc>
        <w:tc>
          <w:tcPr>
            <w:tcW w:w="5910" w:type="dxa"/>
          </w:tcPr>
          <w:p w14:paraId="0801B5F7" w14:textId="77777777" w:rsidR="00F67A9D" w:rsidRPr="009B6A44" w:rsidRDefault="003A4708" w:rsidP="00F67A9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Готовность населенных пунктов городского поселения Березово к предупреждению и ликвидации пожаров на территории городского поселения.</w:t>
            </w:r>
          </w:p>
        </w:tc>
        <w:tc>
          <w:tcPr>
            <w:tcW w:w="3883" w:type="dxa"/>
          </w:tcPr>
          <w:p w14:paraId="44AE8BB0" w14:textId="77777777" w:rsidR="00F67A9D" w:rsidRPr="00295F47" w:rsidRDefault="00295F47" w:rsidP="00295F4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95F47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C36C8" w:rsidRPr="00295F47">
              <w:rPr>
                <w:rFonts w:ascii="Times New Roman" w:hAnsi="Times New Roman"/>
                <w:sz w:val="20"/>
                <w:szCs w:val="20"/>
              </w:rPr>
              <w:t>Обеспечение требуемого уровня пожарной безопасности, в общем количестве населенных пунктов городского поселения</w:t>
            </w:r>
            <w:r w:rsidR="008856F3" w:rsidRPr="00295F47">
              <w:rPr>
                <w:rFonts w:ascii="Times New Roman" w:hAnsi="Times New Roman"/>
                <w:sz w:val="20"/>
                <w:szCs w:val="20"/>
              </w:rPr>
              <w:t xml:space="preserve"> к 2030 году на уровне 100%.</w:t>
            </w:r>
          </w:p>
        </w:tc>
      </w:tr>
      <w:tr w:rsidR="00951859" w:rsidRPr="009B6A44" w14:paraId="399F60C7" w14:textId="77777777" w:rsidTr="00295F47">
        <w:tc>
          <w:tcPr>
            <w:tcW w:w="750" w:type="dxa"/>
          </w:tcPr>
          <w:p w14:paraId="499E9B0F" w14:textId="77777777" w:rsidR="00951859" w:rsidRPr="00113F57" w:rsidRDefault="00951859" w:rsidP="0095185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589" w:type="dxa"/>
            <w:gridSpan w:val="3"/>
          </w:tcPr>
          <w:p w14:paraId="64AF716D" w14:textId="77777777" w:rsidR="00951859" w:rsidRPr="003C06A4" w:rsidRDefault="00951859" w:rsidP="0095185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</w:t>
            </w:r>
            <w:r w:rsidR="00F05E7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C36C8" w:rsidRPr="00CC36C8">
              <w:rPr>
                <w:rFonts w:ascii="Times New Roman" w:hAnsi="Times New Roman"/>
                <w:b/>
                <w:sz w:val="20"/>
                <w:szCs w:val="20"/>
              </w:rPr>
              <w:t>«Организация и обеспечение мероприятий в сфере гражданской обороны, защиты населения и территорий от чрезвычайных ситуаций»</w:t>
            </w:r>
          </w:p>
        </w:tc>
      </w:tr>
      <w:tr w:rsidR="00951859" w:rsidRPr="009B6A44" w14:paraId="2D64DC21" w14:textId="77777777" w:rsidTr="00295F47">
        <w:tc>
          <w:tcPr>
            <w:tcW w:w="750" w:type="dxa"/>
          </w:tcPr>
          <w:p w14:paraId="325087A3" w14:textId="77777777" w:rsidR="00951859" w:rsidRPr="00113F57" w:rsidRDefault="00951859" w:rsidP="0095185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14589" w:type="dxa"/>
            <w:gridSpan w:val="3"/>
          </w:tcPr>
          <w:p w14:paraId="56704DC8" w14:textId="77777777" w:rsidR="00951859" w:rsidRPr="003C06A4" w:rsidRDefault="00951859" w:rsidP="00927CD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</w:t>
            </w:r>
            <w:r w:rsidRPr="00680E35">
              <w:rPr>
                <w:rFonts w:ascii="Times New Roman" w:hAnsi="Times New Roman"/>
                <w:b/>
                <w:sz w:val="20"/>
                <w:szCs w:val="20"/>
              </w:rPr>
              <w:t>й</w:t>
            </w:r>
            <w:r w:rsidR="000C3299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680E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C36C8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="00CC36C8" w:rsidRPr="00CC36C8">
              <w:rPr>
                <w:rFonts w:ascii="Times New Roman" w:hAnsi="Times New Roman"/>
                <w:b/>
                <w:sz w:val="20"/>
                <w:szCs w:val="20"/>
              </w:rPr>
              <w:t>Реконструкция муниципальной системы оповещения ГО и ЧС городского поселения Березово</w:t>
            </w:r>
            <w:r w:rsidR="00CC36C8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FC58CB" w:rsidRPr="009B6A44" w14:paraId="14594E4D" w14:textId="77777777" w:rsidTr="00295F47">
        <w:trPr>
          <w:trHeight w:val="807"/>
        </w:trPr>
        <w:tc>
          <w:tcPr>
            <w:tcW w:w="750" w:type="dxa"/>
          </w:tcPr>
          <w:p w14:paraId="115DBC1A" w14:textId="77777777" w:rsidR="00FC58CB" w:rsidRPr="003C06A4" w:rsidRDefault="00FC58CB" w:rsidP="00FC58C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</w:tcPr>
          <w:p w14:paraId="5405EA51" w14:textId="77777777" w:rsidR="00FC58CB" w:rsidRPr="009B6A44" w:rsidRDefault="00FC58CB" w:rsidP="00295F4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 w:rsidR="00C66931">
              <w:rPr>
                <w:rFonts w:ascii="Times New Roman" w:hAnsi="Times New Roman"/>
                <w:sz w:val="20"/>
                <w:szCs w:val="20"/>
              </w:rPr>
              <w:t>исполнитель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295F47">
              <w:rPr>
                <w:rFonts w:ascii="Times New Roman" w:hAnsi="Times New Roman"/>
                <w:sz w:val="20"/>
                <w:szCs w:val="20"/>
              </w:rPr>
              <w:t>м</w:t>
            </w:r>
            <w:r w:rsidRPr="00FC58CB">
              <w:rPr>
                <w:rFonts w:ascii="Times New Roman" w:hAnsi="Times New Roman"/>
                <w:sz w:val="20"/>
                <w:szCs w:val="20"/>
              </w:rPr>
              <w:t xml:space="preserve">униципальное казенное учреждение «Управление гражданской защиты </w:t>
            </w:r>
            <w:r w:rsidR="00CC36C8">
              <w:rPr>
                <w:rFonts w:ascii="Times New Roman" w:hAnsi="Times New Roman"/>
                <w:sz w:val="20"/>
                <w:szCs w:val="20"/>
              </w:rPr>
              <w:t>населения Березовского района»</w:t>
            </w:r>
          </w:p>
        </w:tc>
        <w:tc>
          <w:tcPr>
            <w:tcW w:w="9793" w:type="dxa"/>
            <w:gridSpan w:val="2"/>
            <w:vAlign w:val="center"/>
          </w:tcPr>
          <w:p w14:paraId="01FAFA19" w14:textId="77777777" w:rsidR="00FC58CB" w:rsidRPr="009B6A44" w:rsidRDefault="00E36E44" w:rsidP="00113F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6E44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 w:rsidR="00FC58CB">
              <w:rPr>
                <w:rFonts w:ascii="Times New Roman" w:hAnsi="Times New Roman"/>
                <w:sz w:val="20"/>
                <w:szCs w:val="20"/>
              </w:rPr>
              <w:t>: 2024-2030 г</w:t>
            </w:r>
            <w:r w:rsidR="00113F57">
              <w:rPr>
                <w:rFonts w:ascii="Times New Roman" w:hAnsi="Times New Roman"/>
                <w:sz w:val="20"/>
                <w:szCs w:val="20"/>
              </w:rPr>
              <w:t>оды</w:t>
            </w:r>
          </w:p>
        </w:tc>
      </w:tr>
      <w:tr w:rsidR="00951859" w:rsidRPr="009B6A44" w14:paraId="62FD997A" w14:textId="77777777" w:rsidTr="00295F47">
        <w:tc>
          <w:tcPr>
            <w:tcW w:w="750" w:type="dxa"/>
          </w:tcPr>
          <w:p w14:paraId="411DA2D0" w14:textId="77777777" w:rsidR="00951859" w:rsidRPr="003C06A4" w:rsidRDefault="00951859" w:rsidP="0095185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796" w:type="dxa"/>
          </w:tcPr>
          <w:p w14:paraId="28FBD0F1" w14:textId="77777777" w:rsidR="00951859" w:rsidRPr="003A4708" w:rsidRDefault="003A4708" w:rsidP="000520E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3A4708">
              <w:rPr>
                <w:rFonts w:ascii="Times New Roman" w:hAnsi="Times New Roman"/>
                <w:sz w:val="20"/>
                <w:szCs w:val="20"/>
              </w:rPr>
              <w:t xml:space="preserve">оздание и поддержание в состоянии постоянной готовности к использованию технических систем управления </w:t>
            </w:r>
            <w:r w:rsidR="000520EB">
              <w:rPr>
                <w:rFonts w:ascii="Times New Roman" w:hAnsi="Times New Roman"/>
                <w:sz w:val="20"/>
                <w:szCs w:val="20"/>
              </w:rPr>
              <w:t>городского поселения</w:t>
            </w:r>
            <w:r w:rsidRPr="003A4708">
              <w:rPr>
                <w:rFonts w:ascii="Times New Roman" w:hAnsi="Times New Roman"/>
                <w:sz w:val="20"/>
                <w:szCs w:val="20"/>
              </w:rPr>
              <w:t xml:space="preserve"> территориальной автоматизированной системы центрального оповещения</w:t>
            </w:r>
          </w:p>
        </w:tc>
        <w:tc>
          <w:tcPr>
            <w:tcW w:w="5910" w:type="dxa"/>
          </w:tcPr>
          <w:p w14:paraId="5F8B7D0C" w14:textId="77777777" w:rsidR="00951859" w:rsidRPr="00AD179B" w:rsidRDefault="00AE1FDF" w:rsidP="009518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E1FDF">
              <w:rPr>
                <w:rFonts w:ascii="Times New Roman" w:hAnsi="Times New Roman"/>
                <w:sz w:val="20"/>
                <w:szCs w:val="20"/>
              </w:rPr>
              <w:t>Обеспечение функционирования муниципального сегмента территориальной автоматизированной системы центрального оповещения (ТАСЦО)</w:t>
            </w:r>
          </w:p>
        </w:tc>
        <w:tc>
          <w:tcPr>
            <w:tcW w:w="3883" w:type="dxa"/>
          </w:tcPr>
          <w:p w14:paraId="05492ADA" w14:textId="77777777" w:rsidR="00951859" w:rsidRPr="00AD179B" w:rsidRDefault="00295F47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AE1FDF" w:rsidRPr="00AE1FDF">
              <w:rPr>
                <w:rFonts w:ascii="Times New Roman" w:hAnsi="Times New Roman"/>
                <w:sz w:val="20"/>
                <w:szCs w:val="20"/>
              </w:rPr>
              <w:t>Доля оповещаемого населения от общего числа жителей городского поселения</w:t>
            </w:r>
            <w:r w:rsidR="006C0E00">
              <w:rPr>
                <w:rFonts w:ascii="Times New Roman" w:hAnsi="Times New Roman"/>
                <w:sz w:val="20"/>
                <w:szCs w:val="20"/>
              </w:rPr>
              <w:t xml:space="preserve"> к 2030 году</w:t>
            </w:r>
            <w:r w:rsidR="00AE1FDF" w:rsidRPr="00AE1FDF">
              <w:rPr>
                <w:rFonts w:ascii="Times New Roman" w:hAnsi="Times New Roman"/>
                <w:sz w:val="20"/>
                <w:szCs w:val="20"/>
              </w:rPr>
              <w:t xml:space="preserve"> до уровня</w:t>
            </w:r>
            <w:r w:rsidR="008856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7656C">
              <w:rPr>
                <w:rFonts w:ascii="Times New Roman" w:hAnsi="Times New Roman"/>
                <w:sz w:val="20"/>
                <w:szCs w:val="20"/>
              </w:rPr>
              <w:t>93</w:t>
            </w:r>
            <w:r w:rsidR="00AE1FDF">
              <w:rPr>
                <w:rFonts w:ascii="Times New Roman" w:hAnsi="Times New Roman"/>
                <w:sz w:val="20"/>
                <w:szCs w:val="20"/>
              </w:rPr>
              <w:t xml:space="preserve"> %</w:t>
            </w:r>
          </w:p>
        </w:tc>
      </w:tr>
      <w:tr w:rsidR="00951859" w:rsidRPr="009B6A44" w14:paraId="2BCDAB7F" w14:textId="77777777" w:rsidTr="00295F47">
        <w:tc>
          <w:tcPr>
            <w:tcW w:w="750" w:type="dxa"/>
          </w:tcPr>
          <w:p w14:paraId="35F5C493" w14:textId="77777777" w:rsidR="00951859" w:rsidRPr="00113F57" w:rsidRDefault="00927CDD" w:rsidP="0095185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AE1FDF" w:rsidRPr="00113F57">
              <w:rPr>
                <w:rFonts w:ascii="Times New Roman" w:hAnsi="Times New Roman"/>
                <w:b/>
                <w:sz w:val="20"/>
                <w:szCs w:val="20"/>
              </w:rPr>
              <w:t>.2</w:t>
            </w:r>
            <w:r w:rsidR="00951859" w:rsidRPr="00113F57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589" w:type="dxa"/>
            <w:gridSpan w:val="3"/>
          </w:tcPr>
          <w:p w14:paraId="3082FA6B" w14:textId="77777777" w:rsidR="00951859" w:rsidRPr="00667AEA" w:rsidRDefault="00951859" w:rsidP="0095185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7AEA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="00F05E7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667AE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27CD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="00927CDD" w:rsidRPr="00927CDD">
              <w:rPr>
                <w:rFonts w:ascii="Times New Roman" w:hAnsi="Times New Roman"/>
                <w:b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  <w:r w:rsidR="00927CDD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0C3299" w:rsidRPr="009B6A44" w14:paraId="797296F8" w14:textId="77777777" w:rsidTr="00295F47">
        <w:tc>
          <w:tcPr>
            <w:tcW w:w="750" w:type="dxa"/>
          </w:tcPr>
          <w:p w14:paraId="0C38EBB3" w14:textId="77777777" w:rsidR="000C3299" w:rsidRPr="009B6A44" w:rsidRDefault="000C3299" w:rsidP="000C329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14:paraId="7EB6ED38" w14:textId="77777777" w:rsidR="000C3299" w:rsidRPr="009B6A44" w:rsidRDefault="000C3299" w:rsidP="00295F4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 w:rsidR="00C66931">
              <w:rPr>
                <w:rFonts w:ascii="Times New Roman" w:hAnsi="Times New Roman"/>
                <w:sz w:val="20"/>
                <w:szCs w:val="20"/>
              </w:rPr>
              <w:t>исполнитель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295F47">
              <w:rPr>
                <w:rFonts w:ascii="Times New Roman" w:hAnsi="Times New Roman"/>
                <w:sz w:val="20"/>
                <w:szCs w:val="20"/>
              </w:rPr>
              <w:t>м</w:t>
            </w:r>
            <w:r w:rsidRPr="005617DC">
              <w:rPr>
                <w:rFonts w:ascii="Times New Roman" w:hAnsi="Times New Roman"/>
                <w:sz w:val="20"/>
                <w:szCs w:val="20"/>
              </w:rPr>
              <w:t xml:space="preserve">униципальное </w:t>
            </w:r>
            <w:r w:rsidRPr="005617DC">
              <w:rPr>
                <w:rFonts w:ascii="Times New Roman" w:hAnsi="Times New Roman"/>
                <w:sz w:val="20"/>
                <w:szCs w:val="20"/>
              </w:rPr>
              <w:lastRenderedPageBreak/>
              <w:t>казенное учреждение «Управление гражданской защиты населения Березовского района»</w:t>
            </w:r>
          </w:p>
        </w:tc>
        <w:tc>
          <w:tcPr>
            <w:tcW w:w="9793" w:type="dxa"/>
            <w:gridSpan w:val="2"/>
            <w:vAlign w:val="center"/>
          </w:tcPr>
          <w:p w14:paraId="4AB76A37" w14:textId="77777777" w:rsidR="000C3299" w:rsidRPr="009B6A44" w:rsidRDefault="00E36E44" w:rsidP="00113F5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6E44">
              <w:rPr>
                <w:rFonts w:ascii="Times New Roman" w:hAnsi="Times New Roman"/>
                <w:sz w:val="20"/>
                <w:szCs w:val="20"/>
              </w:rPr>
              <w:lastRenderedPageBreak/>
              <w:t>Срок реализации</w:t>
            </w:r>
            <w:r w:rsidR="00113F57">
              <w:rPr>
                <w:rFonts w:ascii="Times New Roman" w:hAnsi="Times New Roman"/>
                <w:sz w:val="20"/>
                <w:szCs w:val="20"/>
              </w:rPr>
              <w:t>:</w:t>
            </w:r>
            <w:r w:rsidR="000C3299">
              <w:rPr>
                <w:rFonts w:ascii="Times New Roman" w:hAnsi="Times New Roman"/>
                <w:sz w:val="20"/>
                <w:szCs w:val="20"/>
              </w:rPr>
              <w:t xml:space="preserve"> 2024-2030 г</w:t>
            </w:r>
            <w:r w:rsidR="00113F57">
              <w:rPr>
                <w:rFonts w:ascii="Times New Roman" w:hAnsi="Times New Roman"/>
                <w:sz w:val="20"/>
                <w:szCs w:val="20"/>
              </w:rPr>
              <w:t>оды</w:t>
            </w:r>
          </w:p>
        </w:tc>
      </w:tr>
      <w:tr w:rsidR="00951859" w:rsidRPr="009B6A44" w14:paraId="14F8A5FA" w14:textId="77777777" w:rsidTr="00295F47">
        <w:tc>
          <w:tcPr>
            <w:tcW w:w="750" w:type="dxa"/>
          </w:tcPr>
          <w:p w14:paraId="3C16A3E0" w14:textId="77777777" w:rsidR="00951859" w:rsidRPr="006B096E" w:rsidRDefault="00927CDD" w:rsidP="00927CD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951859" w:rsidRPr="00FE79B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951859" w:rsidRPr="00FE79B3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4796" w:type="dxa"/>
          </w:tcPr>
          <w:p w14:paraId="4B99A4E9" w14:textId="77777777" w:rsidR="00951859" w:rsidRPr="00667AEA" w:rsidRDefault="00DF5C02" w:rsidP="009518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5C02">
              <w:rPr>
                <w:rFonts w:ascii="Times New Roman" w:hAnsi="Times New Roman"/>
                <w:sz w:val="20"/>
                <w:szCs w:val="20"/>
              </w:rPr>
              <w:t>Обеспечение защиты населения и территорий от чрезвычайных ситуаций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910" w:type="dxa"/>
          </w:tcPr>
          <w:p w14:paraId="605864FF" w14:textId="77777777" w:rsidR="00951859" w:rsidRPr="00667AEA" w:rsidRDefault="009720B3" w:rsidP="00F05E7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</w:t>
            </w:r>
            <w:r w:rsidRPr="00DC7CF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нижение риска чрезвычайных ситуаций природного и техногенного характера, сокращение количества погибших и пострадавших в чрезвычайных ситуациях и предотвращение экономического ущерба от чрезвычайных ситуаций.</w:t>
            </w:r>
          </w:p>
        </w:tc>
        <w:tc>
          <w:tcPr>
            <w:tcW w:w="3883" w:type="dxa"/>
          </w:tcPr>
          <w:p w14:paraId="3A27691F" w14:textId="77777777" w:rsidR="003F5601" w:rsidRPr="003F5601" w:rsidRDefault="003F5601" w:rsidP="001D2305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95F47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>
              <w:rPr>
                <w:rFonts w:ascii="Times New Roman" w:hAnsi="Times New Roman"/>
                <w:sz w:val="20"/>
                <w:szCs w:val="20"/>
              </w:rPr>
              <w:t>Оснащение пунктов временного размещения насе</w:t>
            </w:r>
            <w:r w:rsidR="008856F3">
              <w:rPr>
                <w:rFonts w:ascii="Times New Roman" w:hAnsi="Times New Roman"/>
                <w:sz w:val="20"/>
                <w:szCs w:val="20"/>
              </w:rPr>
              <w:t>ления необходимым оборудованием к 2030 году до уровня 100%.</w:t>
            </w:r>
          </w:p>
        </w:tc>
      </w:tr>
      <w:tr w:rsidR="00CC5988" w:rsidRPr="009B6A44" w14:paraId="6F4DC626" w14:textId="77777777" w:rsidTr="00295F47">
        <w:tc>
          <w:tcPr>
            <w:tcW w:w="750" w:type="dxa"/>
          </w:tcPr>
          <w:p w14:paraId="220427E3" w14:textId="77777777" w:rsidR="00CC5988" w:rsidRPr="00113F57" w:rsidRDefault="00DC7CFB" w:rsidP="00DC7C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2.3</w:t>
            </w:r>
          </w:p>
        </w:tc>
        <w:tc>
          <w:tcPr>
            <w:tcW w:w="14589" w:type="dxa"/>
            <w:gridSpan w:val="3"/>
          </w:tcPr>
          <w:p w14:paraId="147AEE8F" w14:textId="77777777" w:rsidR="00DF5C02" w:rsidRPr="00DF5C02" w:rsidRDefault="00CC5988" w:rsidP="00DF5C0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3C06A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F5C02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="00DF5C02" w:rsidRPr="00DF5C02">
              <w:rPr>
                <w:rFonts w:ascii="Times New Roman" w:hAnsi="Times New Roman"/>
                <w:b/>
                <w:sz w:val="20"/>
                <w:szCs w:val="20"/>
              </w:rPr>
              <w:t xml:space="preserve">Проведение учений и тренировок </w:t>
            </w:r>
          </w:p>
          <w:p w14:paraId="4B1E952D" w14:textId="77777777" w:rsidR="00CC5988" w:rsidRPr="006B096E" w:rsidRDefault="00DF5C02" w:rsidP="00DF5C0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5C02">
              <w:rPr>
                <w:rFonts w:ascii="Times New Roman" w:hAnsi="Times New Roman"/>
                <w:b/>
                <w:sz w:val="20"/>
                <w:szCs w:val="20"/>
              </w:rPr>
              <w:t xml:space="preserve"> в сфере гражданской обороны, защиты населения и территорий городского поселения Березово от чрезвычайных ситуаций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CC5988" w:rsidRPr="009B6A44" w14:paraId="6B42C39C" w14:textId="77777777" w:rsidTr="00295F47">
        <w:tc>
          <w:tcPr>
            <w:tcW w:w="750" w:type="dxa"/>
          </w:tcPr>
          <w:p w14:paraId="15B781BD" w14:textId="77777777" w:rsidR="00CC5988" w:rsidRPr="009B6A44" w:rsidRDefault="00CC5988" w:rsidP="00CC598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</w:tcPr>
          <w:p w14:paraId="3BF8F2B9" w14:textId="77777777" w:rsidR="00CC5988" w:rsidRDefault="00CC5988" w:rsidP="00295F4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B096E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 w:rsidR="00C66931">
              <w:rPr>
                <w:rFonts w:ascii="Times New Roman" w:hAnsi="Times New Roman"/>
                <w:sz w:val="20"/>
                <w:szCs w:val="20"/>
              </w:rPr>
              <w:t>исполнитель</w:t>
            </w:r>
            <w:r w:rsidRPr="006B096E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295F47">
              <w:rPr>
                <w:rFonts w:ascii="Times New Roman" w:hAnsi="Times New Roman"/>
                <w:sz w:val="20"/>
                <w:szCs w:val="20"/>
              </w:rPr>
              <w:t>м</w:t>
            </w:r>
            <w:r w:rsidR="00DF5C02" w:rsidRPr="005617DC">
              <w:rPr>
                <w:rFonts w:ascii="Times New Roman" w:hAnsi="Times New Roman"/>
                <w:sz w:val="20"/>
                <w:szCs w:val="20"/>
              </w:rPr>
              <w:t>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9793" w:type="dxa"/>
            <w:gridSpan w:val="2"/>
            <w:vAlign w:val="center"/>
          </w:tcPr>
          <w:p w14:paraId="58846C7C" w14:textId="77777777" w:rsidR="00CC5988" w:rsidRDefault="00E36E44" w:rsidP="001D2305">
            <w:pPr>
              <w:jc w:val="center"/>
            </w:pPr>
            <w:r w:rsidRPr="00E36E44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 w:rsidR="009120C5">
              <w:rPr>
                <w:rFonts w:ascii="Times New Roman" w:hAnsi="Times New Roman"/>
                <w:sz w:val="20"/>
                <w:szCs w:val="20"/>
              </w:rPr>
              <w:t>: 2024-2030 г</w:t>
            </w:r>
            <w:r w:rsidR="001D2305">
              <w:rPr>
                <w:rFonts w:ascii="Times New Roman" w:hAnsi="Times New Roman"/>
                <w:sz w:val="20"/>
                <w:szCs w:val="20"/>
              </w:rPr>
              <w:t>оды</w:t>
            </w:r>
          </w:p>
        </w:tc>
      </w:tr>
      <w:tr w:rsidR="00951859" w:rsidRPr="009B6A44" w14:paraId="2AF5862D" w14:textId="77777777" w:rsidTr="00295F47">
        <w:tc>
          <w:tcPr>
            <w:tcW w:w="750" w:type="dxa"/>
          </w:tcPr>
          <w:p w14:paraId="7B572D75" w14:textId="77777777" w:rsidR="00951859" w:rsidRPr="009B6A44" w:rsidRDefault="00DC7CFB" w:rsidP="0095185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2.3.1</w:t>
            </w:r>
          </w:p>
        </w:tc>
        <w:tc>
          <w:tcPr>
            <w:tcW w:w="4796" w:type="dxa"/>
          </w:tcPr>
          <w:p w14:paraId="5A77D006" w14:textId="77777777" w:rsidR="00951859" w:rsidRDefault="000E3F17" w:rsidP="009518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уровня подготовки населения и специалистов к действиям в чрезвычайных ситуациях </w:t>
            </w:r>
            <w:r w:rsidRPr="009720B3">
              <w:rPr>
                <w:rFonts w:ascii="Times New Roman" w:hAnsi="Times New Roman"/>
                <w:sz w:val="20"/>
                <w:szCs w:val="20"/>
              </w:rPr>
              <w:t>природного и техногенного характера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910" w:type="dxa"/>
          </w:tcPr>
          <w:p w14:paraId="41744D06" w14:textId="77777777" w:rsidR="00951859" w:rsidRPr="009720B3" w:rsidRDefault="003A4708" w:rsidP="003A470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Оценка с</w:t>
            </w:r>
            <w:r w:rsidR="009720B3" w:rsidRPr="009720B3">
              <w:rPr>
                <w:rFonts w:ascii="Times New Roman" w:hAnsi="Times New Roman"/>
                <w:sz w:val="20"/>
                <w:szCs w:val="20"/>
              </w:rPr>
              <w:t>тепен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="009720B3" w:rsidRPr="009720B3">
              <w:rPr>
                <w:rFonts w:ascii="Times New Roman" w:hAnsi="Times New Roman"/>
                <w:sz w:val="20"/>
                <w:szCs w:val="20"/>
              </w:rPr>
              <w:t xml:space="preserve"> обучения населения способам защиты от опас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ностей, возникающих при ведении </w:t>
            </w:r>
            <w:r w:rsidR="009720B3" w:rsidRPr="009720B3">
              <w:rPr>
                <w:rFonts w:ascii="Times New Roman" w:hAnsi="Times New Roman"/>
                <w:sz w:val="20"/>
                <w:szCs w:val="20"/>
              </w:rPr>
              <w:t>ЧС природного и техногенного характера</w:t>
            </w:r>
            <w:r w:rsidR="000E3F1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883" w:type="dxa"/>
          </w:tcPr>
          <w:p w14:paraId="25BBA6AA" w14:textId="77777777" w:rsidR="00951859" w:rsidRPr="00295F47" w:rsidRDefault="00295F47" w:rsidP="00161AA0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95F47">
              <w:rPr>
                <w:rFonts w:ascii="Times New Roman" w:hAnsi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61AA0">
              <w:rPr>
                <w:rFonts w:ascii="Times New Roman" w:hAnsi="Times New Roman"/>
                <w:sz w:val="20"/>
                <w:szCs w:val="20"/>
              </w:rPr>
              <w:t>Доля</w:t>
            </w:r>
            <w:r w:rsidR="00DF5C02" w:rsidRPr="00295F47">
              <w:rPr>
                <w:rFonts w:ascii="Times New Roman" w:hAnsi="Times New Roman"/>
                <w:sz w:val="20"/>
                <w:szCs w:val="20"/>
              </w:rPr>
              <w:t xml:space="preserve"> проведенных </w:t>
            </w:r>
            <w:r w:rsidR="00E86197">
              <w:rPr>
                <w:rFonts w:ascii="Times New Roman" w:hAnsi="Times New Roman"/>
                <w:sz w:val="20"/>
                <w:szCs w:val="20"/>
              </w:rPr>
              <w:t xml:space="preserve">от запланированных </w:t>
            </w:r>
            <w:r w:rsidR="00DF5C02" w:rsidRPr="00295F47">
              <w:rPr>
                <w:rFonts w:ascii="Times New Roman" w:hAnsi="Times New Roman"/>
                <w:sz w:val="20"/>
                <w:szCs w:val="20"/>
              </w:rPr>
              <w:t>учений и тренировок</w:t>
            </w:r>
            <w:r w:rsidR="00BD0424" w:rsidRPr="00295F4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28292B97" w14:textId="77777777" w:rsidR="00685A5E" w:rsidRDefault="00685A5E" w:rsidP="00DA3C35">
      <w:pPr>
        <w:ind w:firstLine="0"/>
        <w:rPr>
          <w:rFonts w:ascii="Times New Roman" w:hAnsi="Times New Roman"/>
          <w:sz w:val="28"/>
          <w:szCs w:val="28"/>
        </w:rPr>
      </w:pPr>
    </w:p>
    <w:p w14:paraId="4E79FF05" w14:textId="77777777" w:rsidR="00D8754C" w:rsidRDefault="00D8754C" w:rsidP="00DA3C35">
      <w:pPr>
        <w:ind w:firstLine="0"/>
        <w:rPr>
          <w:rFonts w:ascii="Times New Roman" w:hAnsi="Times New Roman"/>
          <w:sz w:val="28"/>
          <w:szCs w:val="28"/>
        </w:rPr>
      </w:pPr>
    </w:p>
    <w:p w14:paraId="39394160" w14:textId="77777777" w:rsidR="00D8754C" w:rsidRDefault="00D8754C" w:rsidP="00DA3C35">
      <w:pPr>
        <w:ind w:firstLine="0"/>
        <w:rPr>
          <w:rFonts w:ascii="Times New Roman" w:hAnsi="Times New Roman"/>
          <w:sz w:val="28"/>
          <w:szCs w:val="28"/>
        </w:rPr>
      </w:pPr>
    </w:p>
    <w:p w14:paraId="648DE28E" w14:textId="77777777" w:rsidR="00632C6B" w:rsidRPr="00E36E44" w:rsidRDefault="00632C6B" w:rsidP="009D25E5">
      <w:pPr>
        <w:pStyle w:val="a6"/>
        <w:numPr>
          <w:ilvl w:val="0"/>
          <w:numId w:val="18"/>
        </w:numPr>
        <w:jc w:val="center"/>
        <w:rPr>
          <w:rFonts w:ascii="Times New Roman" w:hAnsi="Times New Roman"/>
          <w:b/>
          <w:sz w:val="28"/>
          <w:szCs w:val="28"/>
        </w:rPr>
      </w:pPr>
      <w:r w:rsidRPr="00E36E44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14:paraId="323943E5" w14:textId="77777777" w:rsidR="00632C6B" w:rsidRDefault="00632C6B" w:rsidP="00632C6B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163" w:type="dxa"/>
        <w:tblLook w:val="04A0" w:firstRow="1" w:lastRow="0" w:firstColumn="1" w:lastColumn="0" w:noHBand="0" w:noVBand="1"/>
      </w:tblPr>
      <w:tblGrid>
        <w:gridCol w:w="4786"/>
        <w:gridCol w:w="1276"/>
        <w:gridCol w:w="1276"/>
        <w:gridCol w:w="1275"/>
        <w:gridCol w:w="1276"/>
        <w:gridCol w:w="1276"/>
        <w:gridCol w:w="1276"/>
        <w:gridCol w:w="1275"/>
        <w:gridCol w:w="1447"/>
      </w:tblGrid>
      <w:tr w:rsidR="00B70AE7" w:rsidRPr="008D0206" w14:paraId="133EF3A5" w14:textId="77777777" w:rsidTr="00295F47">
        <w:trPr>
          <w:trHeight w:val="355"/>
        </w:trPr>
        <w:tc>
          <w:tcPr>
            <w:tcW w:w="4786" w:type="dxa"/>
            <w:vMerge w:val="restart"/>
            <w:vAlign w:val="center"/>
          </w:tcPr>
          <w:p w14:paraId="59EE67A8" w14:textId="77777777" w:rsidR="00B70AE7" w:rsidRPr="00A56ECB" w:rsidRDefault="00B70AE7" w:rsidP="00BD2C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377" w:type="dxa"/>
            <w:gridSpan w:val="8"/>
            <w:vAlign w:val="center"/>
          </w:tcPr>
          <w:p w14:paraId="2A0B6C1A" w14:textId="77777777" w:rsidR="00B70AE7" w:rsidRPr="008D0206" w:rsidRDefault="00B70AE7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586749" w:rsidRPr="008D0206" w14:paraId="1F91B472" w14:textId="77777777" w:rsidTr="00295F47">
        <w:trPr>
          <w:trHeight w:val="274"/>
        </w:trPr>
        <w:tc>
          <w:tcPr>
            <w:tcW w:w="4786" w:type="dxa"/>
            <w:vMerge/>
            <w:vAlign w:val="center"/>
          </w:tcPr>
          <w:p w14:paraId="7115BE61" w14:textId="77777777" w:rsidR="00586749" w:rsidRPr="008D0206" w:rsidRDefault="0058674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A358D57" w14:textId="77777777" w:rsidR="00586749" w:rsidRPr="008D0206" w:rsidRDefault="0058674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276" w:type="dxa"/>
            <w:vAlign w:val="center"/>
          </w:tcPr>
          <w:p w14:paraId="237C376C" w14:textId="77777777" w:rsidR="00586749" w:rsidRPr="008D0206" w:rsidRDefault="0058674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275" w:type="dxa"/>
            <w:vAlign w:val="center"/>
          </w:tcPr>
          <w:p w14:paraId="6F66E487" w14:textId="77777777" w:rsidR="00586749" w:rsidRPr="008D0206" w:rsidRDefault="0058674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</w:tcPr>
          <w:p w14:paraId="5959F505" w14:textId="77777777" w:rsidR="00586749" w:rsidRPr="008D0206" w:rsidRDefault="00586749" w:rsidP="0058674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</w:tcPr>
          <w:p w14:paraId="6B19A2E5" w14:textId="77777777" w:rsidR="00586749" w:rsidRPr="008D0206" w:rsidRDefault="00B6717C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276" w:type="dxa"/>
            <w:vAlign w:val="center"/>
          </w:tcPr>
          <w:p w14:paraId="518B227A" w14:textId="77777777" w:rsidR="00586749" w:rsidRPr="008D0206" w:rsidRDefault="00B6717C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275" w:type="dxa"/>
            <w:vAlign w:val="center"/>
          </w:tcPr>
          <w:p w14:paraId="61B682C0" w14:textId="77777777" w:rsidR="00586749" w:rsidRPr="008D0206" w:rsidRDefault="00B6717C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447" w:type="dxa"/>
            <w:vAlign w:val="center"/>
          </w:tcPr>
          <w:p w14:paraId="31C2F730" w14:textId="77777777" w:rsidR="00586749" w:rsidRPr="008D0206" w:rsidRDefault="00B6717C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586749" w:rsidRPr="008D0206" w14:paraId="380E437F" w14:textId="77777777" w:rsidTr="00295F47">
        <w:tc>
          <w:tcPr>
            <w:tcW w:w="4786" w:type="dxa"/>
            <w:vAlign w:val="center"/>
          </w:tcPr>
          <w:p w14:paraId="33C4423F" w14:textId="77777777" w:rsidR="00586749" w:rsidRPr="008D0206" w:rsidRDefault="0058674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0B2E33A5" w14:textId="77777777" w:rsidR="00586749" w:rsidRPr="008D0206" w:rsidRDefault="0058674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68002BB" w14:textId="77777777" w:rsidR="00586749" w:rsidRPr="008D0206" w:rsidRDefault="0058674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14:paraId="77F585D7" w14:textId="77777777" w:rsidR="00586749" w:rsidRPr="008D0206" w:rsidRDefault="0058674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14:paraId="211C7501" w14:textId="77777777" w:rsidR="00586749" w:rsidRPr="008D0206" w:rsidRDefault="0058674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14:paraId="5BC1706B" w14:textId="77777777" w:rsidR="00586749" w:rsidRPr="008D0206" w:rsidRDefault="00B6717C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14:paraId="27029689" w14:textId="77777777" w:rsidR="00586749" w:rsidRPr="008D0206" w:rsidRDefault="00B6717C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vAlign w:val="center"/>
          </w:tcPr>
          <w:p w14:paraId="2955BB32" w14:textId="77777777" w:rsidR="00586749" w:rsidRPr="008D0206" w:rsidRDefault="00B6717C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47" w:type="dxa"/>
            <w:vAlign w:val="center"/>
          </w:tcPr>
          <w:p w14:paraId="58FB3432" w14:textId="77777777" w:rsidR="00586749" w:rsidRPr="008D0206" w:rsidRDefault="00B6717C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2802B7" w:rsidRPr="008D0206" w14:paraId="05159EDD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1640371B" w14:textId="77777777" w:rsidR="002802B7" w:rsidRPr="00AD484C" w:rsidRDefault="002802B7" w:rsidP="002802B7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D484C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276" w:type="dxa"/>
            <w:vAlign w:val="center"/>
          </w:tcPr>
          <w:p w14:paraId="388EC3BA" w14:textId="54ACDB35" w:rsidR="002802B7" w:rsidRPr="00113F57" w:rsidRDefault="002802B7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BC3EAA">
              <w:rPr>
                <w:rFonts w:ascii="Times New Roman" w:hAnsi="Times New Roman"/>
                <w:b/>
                <w:sz w:val="20"/>
                <w:szCs w:val="20"/>
              </w:rPr>
              <w:t> 521,5</w:t>
            </w:r>
          </w:p>
        </w:tc>
        <w:tc>
          <w:tcPr>
            <w:tcW w:w="1276" w:type="dxa"/>
            <w:vAlign w:val="center"/>
          </w:tcPr>
          <w:p w14:paraId="57F783E5" w14:textId="77777777" w:rsidR="002802B7" w:rsidRPr="00113F57" w:rsidRDefault="002802B7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D23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207,9</w:t>
            </w:r>
          </w:p>
        </w:tc>
        <w:tc>
          <w:tcPr>
            <w:tcW w:w="1275" w:type="dxa"/>
            <w:vAlign w:val="center"/>
          </w:tcPr>
          <w:p w14:paraId="4D8BD36A" w14:textId="77777777" w:rsidR="002802B7" w:rsidRPr="00113F57" w:rsidRDefault="002802B7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1D23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209,6</w:t>
            </w:r>
          </w:p>
        </w:tc>
        <w:tc>
          <w:tcPr>
            <w:tcW w:w="1276" w:type="dxa"/>
            <w:vAlign w:val="center"/>
          </w:tcPr>
          <w:p w14:paraId="083A6094" w14:textId="77777777" w:rsidR="002802B7" w:rsidRPr="00113F57" w:rsidRDefault="002802B7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1D23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768,1</w:t>
            </w:r>
          </w:p>
        </w:tc>
        <w:tc>
          <w:tcPr>
            <w:tcW w:w="1276" w:type="dxa"/>
            <w:vAlign w:val="center"/>
          </w:tcPr>
          <w:p w14:paraId="4297C3CA" w14:textId="77777777" w:rsidR="002802B7" w:rsidRPr="00113F57" w:rsidRDefault="002802B7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1D23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768,1</w:t>
            </w:r>
          </w:p>
        </w:tc>
        <w:tc>
          <w:tcPr>
            <w:tcW w:w="1276" w:type="dxa"/>
            <w:vAlign w:val="center"/>
          </w:tcPr>
          <w:p w14:paraId="533EF4CC" w14:textId="77777777" w:rsidR="002802B7" w:rsidRPr="00113F57" w:rsidRDefault="002802B7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1D23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768,1</w:t>
            </w:r>
          </w:p>
        </w:tc>
        <w:tc>
          <w:tcPr>
            <w:tcW w:w="1275" w:type="dxa"/>
            <w:vAlign w:val="center"/>
          </w:tcPr>
          <w:p w14:paraId="31421CD6" w14:textId="77777777" w:rsidR="002802B7" w:rsidRPr="00113F57" w:rsidRDefault="002802B7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1D23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13F57">
              <w:rPr>
                <w:rFonts w:ascii="Times New Roman" w:hAnsi="Times New Roman"/>
                <w:b/>
                <w:sz w:val="20"/>
                <w:szCs w:val="20"/>
              </w:rPr>
              <w:t>768,1</w:t>
            </w:r>
          </w:p>
        </w:tc>
        <w:tc>
          <w:tcPr>
            <w:tcW w:w="1447" w:type="dxa"/>
            <w:vAlign w:val="center"/>
          </w:tcPr>
          <w:p w14:paraId="505918B4" w14:textId="67C0247D" w:rsidR="002802B7" w:rsidRPr="00113F57" w:rsidRDefault="00BC3EAA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38 011,4</w:t>
            </w:r>
          </w:p>
        </w:tc>
      </w:tr>
      <w:tr w:rsidR="002802B7" w:rsidRPr="008D0206" w14:paraId="38C4526D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297C4639" w14:textId="77777777" w:rsidR="002802B7" w:rsidRPr="008D0206" w:rsidRDefault="002802B7" w:rsidP="002802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14:paraId="1F9ECC8E" w14:textId="77777777" w:rsidR="001D2305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2A1A20E1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476C218B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1A4FA81E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CF13979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D36C819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49A74BB6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32105CC9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2802B7" w:rsidRPr="008D0206" w14:paraId="05ABC613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5E9AFD68" w14:textId="77777777" w:rsidR="002802B7" w:rsidRPr="008D0206" w:rsidRDefault="002802B7" w:rsidP="002802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vAlign w:val="center"/>
          </w:tcPr>
          <w:p w14:paraId="7AF86880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26CE0205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483035AF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C88596E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15DBCF85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2CB4CCDA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2F238F21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0236A6DB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2802B7" w:rsidRPr="008D0206" w14:paraId="535B8B71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29DA8852" w14:textId="77777777" w:rsidR="002802B7" w:rsidRPr="008D0206" w:rsidRDefault="002802B7" w:rsidP="002802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76" w:type="dxa"/>
            <w:vAlign w:val="center"/>
          </w:tcPr>
          <w:p w14:paraId="3FAC6BD9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54B24C05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571B386D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A509AEB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115403BD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5F201F62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6E60D581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13EBAD14" w14:textId="77777777" w:rsidR="002802B7" w:rsidRPr="00252194" w:rsidRDefault="00747459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>
              <w:rPr>
                <w:rFonts w:ascii="Times New Roman" w:hAnsi="Times New Roman"/>
                <w:sz w:val="20"/>
                <w:szCs w:val="20"/>
              </w:rPr>
              <w:t>0</w:t>
            </w:r>
            <w:r w:rsidR="001D230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2802B7" w:rsidRPr="008D0206" w14:paraId="6BE73EAA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7A014A36" w14:textId="77777777" w:rsidR="002802B7" w:rsidRPr="008D0206" w:rsidRDefault="002802B7" w:rsidP="002802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76" w:type="dxa"/>
            <w:vAlign w:val="center"/>
          </w:tcPr>
          <w:p w14:paraId="1E88E37E" w14:textId="61D0D07D" w:rsidR="002802B7" w:rsidRPr="00252194" w:rsidRDefault="00D4349A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5 521,5</w:t>
            </w:r>
          </w:p>
        </w:tc>
        <w:tc>
          <w:tcPr>
            <w:tcW w:w="1276" w:type="dxa"/>
            <w:vAlign w:val="center"/>
          </w:tcPr>
          <w:p w14:paraId="048C2594" w14:textId="77777777" w:rsidR="002802B7" w:rsidRPr="00252194" w:rsidRDefault="002802B7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1D230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207,9</w:t>
            </w:r>
          </w:p>
        </w:tc>
        <w:tc>
          <w:tcPr>
            <w:tcW w:w="1275" w:type="dxa"/>
            <w:vAlign w:val="center"/>
          </w:tcPr>
          <w:p w14:paraId="0F8A5937" w14:textId="77777777" w:rsidR="002802B7" w:rsidRPr="00252194" w:rsidRDefault="002802B7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1D230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209,6</w:t>
            </w:r>
          </w:p>
        </w:tc>
        <w:tc>
          <w:tcPr>
            <w:tcW w:w="1276" w:type="dxa"/>
            <w:vAlign w:val="center"/>
          </w:tcPr>
          <w:p w14:paraId="498D3A2B" w14:textId="77777777" w:rsidR="002802B7" w:rsidRPr="00252194" w:rsidRDefault="002802B7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3768,1</w:t>
            </w:r>
          </w:p>
        </w:tc>
        <w:tc>
          <w:tcPr>
            <w:tcW w:w="1276" w:type="dxa"/>
            <w:vAlign w:val="center"/>
          </w:tcPr>
          <w:p w14:paraId="49FD5D63" w14:textId="77777777" w:rsidR="002802B7" w:rsidRPr="00252194" w:rsidRDefault="002802B7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3768,1</w:t>
            </w:r>
          </w:p>
        </w:tc>
        <w:tc>
          <w:tcPr>
            <w:tcW w:w="1276" w:type="dxa"/>
            <w:vAlign w:val="center"/>
          </w:tcPr>
          <w:p w14:paraId="17F469AC" w14:textId="77777777" w:rsidR="002802B7" w:rsidRPr="00252194" w:rsidRDefault="002802B7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3768,1</w:t>
            </w:r>
          </w:p>
        </w:tc>
        <w:tc>
          <w:tcPr>
            <w:tcW w:w="1275" w:type="dxa"/>
            <w:vAlign w:val="center"/>
          </w:tcPr>
          <w:p w14:paraId="1686A2A2" w14:textId="77777777" w:rsidR="002802B7" w:rsidRPr="00252194" w:rsidRDefault="002802B7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3768,1</w:t>
            </w:r>
          </w:p>
        </w:tc>
        <w:tc>
          <w:tcPr>
            <w:tcW w:w="1447" w:type="dxa"/>
            <w:vAlign w:val="center"/>
          </w:tcPr>
          <w:p w14:paraId="4619EEB4" w14:textId="4AEB00EC" w:rsidR="002802B7" w:rsidRPr="00252194" w:rsidRDefault="00D4349A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38 011,4</w:t>
            </w:r>
          </w:p>
        </w:tc>
      </w:tr>
      <w:tr w:rsidR="002802B7" w:rsidRPr="008D0206" w14:paraId="3D9C63C7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215BE058" w14:textId="77777777" w:rsidR="002802B7" w:rsidRPr="008D0206" w:rsidRDefault="002802B7" w:rsidP="002802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14:paraId="5CBA48B0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1837508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5B2D9FBA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00558B19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6CC60077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030CD2E4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1E0327DB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7A1CCAC8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2802B7" w:rsidRPr="008D0206" w14:paraId="1ADAEFB1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33AC8C5B" w14:textId="77777777" w:rsidR="002802B7" w:rsidRPr="00A56ECB" w:rsidRDefault="002802B7" w:rsidP="002802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276" w:type="dxa"/>
            <w:vAlign w:val="center"/>
          </w:tcPr>
          <w:p w14:paraId="7D914856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990FDCF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5A65BDB2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0C2B4B28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3EEE9D0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2F8CB7D1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44748C17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462F2CEA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2802B7" w:rsidRPr="008D0206" w14:paraId="6B0EFB90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5C2A153E" w14:textId="77777777" w:rsidR="002802B7" w:rsidRPr="00BD2C48" w:rsidRDefault="002802B7" w:rsidP="002802B7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1. </w:t>
            </w:r>
            <w:r w:rsidRPr="006B096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Pr="006B096E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511E82">
              <w:rPr>
                <w:rFonts w:ascii="Times New Roman" w:hAnsi="Times New Roman"/>
                <w:b/>
                <w:sz w:val="20"/>
                <w:szCs w:val="20"/>
              </w:rPr>
              <w:t>Повышение уровня безопасности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в городском поселении Березово»</w:t>
            </w:r>
            <w:r w:rsidRPr="00BD2C48">
              <w:rPr>
                <w:rFonts w:ascii="Times New Roman" w:hAnsi="Times New Roman"/>
                <w:b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276" w:type="dxa"/>
            <w:vAlign w:val="center"/>
          </w:tcPr>
          <w:p w14:paraId="557DD15A" w14:textId="496B8C87" w:rsidR="002802B7" w:rsidRPr="001D2305" w:rsidRDefault="00D4349A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4 8</w:t>
            </w:r>
            <w:r w:rsidR="00BF689A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,7</w:t>
            </w:r>
          </w:p>
        </w:tc>
        <w:tc>
          <w:tcPr>
            <w:tcW w:w="1276" w:type="dxa"/>
            <w:vAlign w:val="center"/>
          </w:tcPr>
          <w:p w14:paraId="56D53DC4" w14:textId="77777777" w:rsidR="002802B7" w:rsidRPr="001D2305" w:rsidRDefault="002802B7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1D23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207,9</w:t>
            </w:r>
          </w:p>
        </w:tc>
        <w:tc>
          <w:tcPr>
            <w:tcW w:w="1275" w:type="dxa"/>
            <w:vAlign w:val="center"/>
          </w:tcPr>
          <w:p w14:paraId="4DAF5A66" w14:textId="77777777" w:rsidR="002802B7" w:rsidRPr="001D2305" w:rsidRDefault="002802B7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1D23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209,6</w:t>
            </w:r>
          </w:p>
        </w:tc>
        <w:tc>
          <w:tcPr>
            <w:tcW w:w="1276" w:type="dxa"/>
            <w:vAlign w:val="center"/>
          </w:tcPr>
          <w:p w14:paraId="5B2BDEDC" w14:textId="77777777" w:rsidR="002802B7" w:rsidRPr="001D2305" w:rsidRDefault="002802B7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1D23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768,1</w:t>
            </w:r>
          </w:p>
        </w:tc>
        <w:tc>
          <w:tcPr>
            <w:tcW w:w="1276" w:type="dxa"/>
            <w:vAlign w:val="center"/>
          </w:tcPr>
          <w:p w14:paraId="3D1175AA" w14:textId="77777777" w:rsidR="002802B7" w:rsidRPr="001D2305" w:rsidRDefault="002802B7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1D23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768,1</w:t>
            </w:r>
          </w:p>
        </w:tc>
        <w:tc>
          <w:tcPr>
            <w:tcW w:w="1276" w:type="dxa"/>
            <w:vAlign w:val="center"/>
          </w:tcPr>
          <w:p w14:paraId="61DBC922" w14:textId="77777777" w:rsidR="002802B7" w:rsidRPr="001D2305" w:rsidRDefault="002802B7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1D23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768,1</w:t>
            </w:r>
          </w:p>
        </w:tc>
        <w:tc>
          <w:tcPr>
            <w:tcW w:w="1275" w:type="dxa"/>
            <w:vAlign w:val="center"/>
          </w:tcPr>
          <w:p w14:paraId="47BFF70A" w14:textId="77777777" w:rsidR="002802B7" w:rsidRPr="001D2305" w:rsidRDefault="002802B7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1D23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768,1</w:t>
            </w:r>
          </w:p>
        </w:tc>
        <w:tc>
          <w:tcPr>
            <w:tcW w:w="1447" w:type="dxa"/>
            <w:vAlign w:val="center"/>
          </w:tcPr>
          <w:p w14:paraId="2A7524BC" w14:textId="786622A5" w:rsidR="002802B7" w:rsidRPr="001D2305" w:rsidRDefault="001D27A3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</w:t>
            </w:r>
            <w:r w:rsidR="00D4349A">
              <w:rPr>
                <w:rFonts w:ascii="Times New Roman" w:hAnsi="Times New Roman"/>
                <w:b/>
                <w:sz w:val="20"/>
                <w:szCs w:val="20"/>
              </w:rPr>
              <w:t> 320,6</w:t>
            </w:r>
          </w:p>
        </w:tc>
      </w:tr>
      <w:tr w:rsidR="002802B7" w:rsidRPr="008D0206" w14:paraId="527C8D77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38D5B727" w14:textId="77777777" w:rsidR="002802B7" w:rsidRPr="008D0206" w:rsidRDefault="002802B7" w:rsidP="002802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14:paraId="79E0261C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2723034C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05424FA8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5BF699BA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1E74492B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6E27ACDE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031FADF9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7161DD88" w14:textId="77777777" w:rsidR="002802B7" w:rsidRPr="00252194" w:rsidRDefault="00747459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 w:rsidR="001D230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2802B7" w:rsidRPr="008D0206" w14:paraId="1D8488D0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0F4BDDBC" w14:textId="77777777" w:rsidR="002802B7" w:rsidRPr="008D0206" w:rsidRDefault="002802B7" w:rsidP="002802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1276" w:type="dxa"/>
            <w:vAlign w:val="center"/>
          </w:tcPr>
          <w:p w14:paraId="6C861E0E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03BF818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47A9980B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503ACA6B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A743E57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588876C8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0641B525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21CF01CB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2802B7" w:rsidRPr="008D0206" w14:paraId="7EEA5A08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008152A8" w14:textId="77777777" w:rsidR="002802B7" w:rsidRPr="008D0206" w:rsidRDefault="002802B7" w:rsidP="002802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76" w:type="dxa"/>
            <w:vAlign w:val="center"/>
          </w:tcPr>
          <w:p w14:paraId="7C4CA841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23DFD2C8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5CA609C3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68D16623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44846EC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23D5AF64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57B65922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098643F9" w14:textId="77777777" w:rsidR="002802B7" w:rsidRPr="00252194" w:rsidRDefault="001D2305" w:rsidP="001D2305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2802B7" w:rsidRPr="008D0206" w14:paraId="49A32A33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7F8CD60B" w14:textId="77777777" w:rsidR="002802B7" w:rsidRPr="008D0206" w:rsidRDefault="002802B7" w:rsidP="002802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76" w:type="dxa"/>
            <w:vAlign w:val="center"/>
          </w:tcPr>
          <w:p w14:paraId="58FC6EFD" w14:textId="62BE7A5A" w:rsidR="002802B7" w:rsidRPr="00252194" w:rsidRDefault="00D4349A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4 8</w:t>
            </w:r>
            <w:r w:rsidR="00BF689A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>,7</w:t>
            </w:r>
          </w:p>
        </w:tc>
        <w:tc>
          <w:tcPr>
            <w:tcW w:w="1276" w:type="dxa"/>
            <w:vAlign w:val="center"/>
          </w:tcPr>
          <w:p w14:paraId="673AB7A6" w14:textId="77777777" w:rsidR="002802B7" w:rsidRPr="00252194" w:rsidRDefault="002802B7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7474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207,9</w:t>
            </w:r>
          </w:p>
        </w:tc>
        <w:tc>
          <w:tcPr>
            <w:tcW w:w="1275" w:type="dxa"/>
            <w:vAlign w:val="center"/>
          </w:tcPr>
          <w:p w14:paraId="52A4500B" w14:textId="77777777" w:rsidR="002802B7" w:rsidRPr="00252194" w:rsidRDefault="002802B7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7474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209,6</w:t>
            </w:r>
          </w:p>
        </w:tc>
        <w:tc>
          <w:tcPr>
            <w:tcW w:w="1276" w:type="dxa"/>
            <w:vAlign w:val="center"/>
          </w:tcPr>
          <w:p w14:paraId="049F8FB0" w14:textId="77777777" w:rsidR="002802B7" w:rsidRPr="00252194" w:rsidRDefault="002802B7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7474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768,1</w:t>
            </w:r>
          </w:p>
        </w:tc>
        <w:tc>
          <w:tcPr>
            <w:tcW w:w="1276" w:type="dxa"/>
            <w:vAlign w:val="center"/>
          </w:tcPr>
          <w:p w14:paraId="785816AB" w14:textId="77777777" w:rsidR="002802B7" w:rsidRPr="00252194" w:rsidRDefault="002802B7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7474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768,1</w:t>
            </w:r>
          </w:p>
        </w:tc>
        <w:tc>
          <w:tcPr>
            <w:tcW w:w="1276" w:type="dxa"/>
            <w:vAlign w:val="center"/>
          </w:tcPr>
          <w:p w14:paraId="666AA61D" w14:textId="77777777" w:rsidR="002802B7" w:rsidRPr="00252194" w:rsidRDefault="002802B7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7474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768,1</w:t>
            </w:r>
          </w:p>
        </w:tc>
        <w:tc>
          <w:tcPr>
            <w:tcW w:w="1275" w:type="dxa"/>
            <w:vAlign w:val="center"/>
          </w:tcPr>
          <w:p w14:paraId="24739A74" w14:textId="77777777" w:rsidR="002802B7" w:rsidRPr="00252194" w:rsidRDefault="002802B7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7474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768,1</w:t>
            </w:r>
          </w:p>
        </w:tc>
        <w:tc>
          <w:tcPr>
            <w:tcW w:w="1447" w:type="dxa"/>
            <w:vAlign w:val="center"/>
          </w:tcPr>
          <w:p w14:paraId="01F9078C" w14:textId="3C5E8278" w:rsidR="002802B7" w:rsidRPr="00252194" w:rsidRDefault="001D27A3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="006F268C">
              <w:rPr>
                <w:rFonts w:ascii="Times New Roman" w:hAnsi="Times New Roman"/>
                <w:sz w:val="20"/>
                <w:szCs w:val="20"/>
              </w:rPr>
              <w:t> 320,6</w:t>
            </w:r>
          </w:p>
        </w:tc>
      </w:tr>
      <w:tr w:rsidR="002802B7" w:rsidRPr="008D0206" w14:paraId="4DF5C9CD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1396C40B" w14:textId="77777777" w:rsidR="002802B7" w:rsidRPr="008D0206" w:rsidRDefault="002802B7" w:rsidP="002802B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14:paraId="19EB987D" w14:textId="77777777" w:rsidR="002802B7" w:rsidRPr="00252194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E45B99D" w14:textId="77777777" w:rsidR="002802B7" w:rsidRPr="00252194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53EEC3CE" w14:textId="77777777" w:rsidR="002802B7" w:rsidRPr="00252194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09DA94C6" w14:textId="77777777" w:rsidR="002802B7" w:rsidRPr="00252194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2802B7" w:rsidRPr="0025219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218A28BA" w14:textId="77777777" w:rsidR="002802B7" w:rsidRPr="00252194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555C5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C493545" w14:textId="77777777" w:rsidR="002802B7" w:rsidRPr="00252194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555C5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2F8D7FC5" w14:textId="77777777" w:rsidR="002802B7" w:rsidRPr="00252194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555C5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626B6B07" w14:textId="77777777" w:rsidR="002802B7" w:rsidRPr="00252194" w:rsidRDefault="00555C5F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74745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B1565" w:rsidRPr="008D0206" w14:paraId="5819336F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694BAAA4" w14:textId="77777777" w:rsidR="00CB1565" w:rsidRPr="00D24B08" w:rsidRDefault="00CB1565" w:rsidP="002B32F6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24B08"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  <w:r w:rsidR="002B32F6" w:rsidRPr="00D24B0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«Реконструкция муниципальной системы оповещения ГО и ЧС городского поселения Березово»</w:t>
            </w:r>
            <w:r w:rsidRPr="00D24B08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D24B08">
              <w:rPr>
                <w:rFonts w:ascii="Times New Roman" w:hAnsi="Times New Roman"/>
                <w:b/>
                <w:sz w:val="20"/>
                <w:szCs w:val="20"/>
              </w:rPr>
              <w:t>всего), в том числе:</w:t>
            </w:r>
          </w:p>
        </w:tc>
        <w:tc>
          <w:tcPr>
            <w:tcW w:w="1276" w:type="dxa"/>
            <w:vAlign w:val="center"/>
          </w:tcPr>
          <w:p w14:paraId="16DE485F" w14:textId="77777777" w:rsidR="00CB1565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="00CB1565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688B227A" w14:textId="77777777" w:rsidR="00CB1565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="00CB1565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3CB6847A" w14:textId="77777777" w:rsidR="00CB1565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="00CB1565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1051436" w14:textId="77777777" w:rsidR="00CB1565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="00CB1565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AE537ED" w14:textId="77777777" w:rsidR="00CB1565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="00CB1565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69F76E8" w14:textId="77777777" w:rsidR="00CB1565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="00CB1565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6EA18D34" w14:textId="77777777" w:rsidR="00CB1565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="00CB1565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46B2E572" w14:textId="77777777" w:rsidR="00CB1565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</w:t>
            </w:r>
            <w:r w:rsidR="00CB1565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CB1565" w:rsidRPr="008D0206" w14:paraId="29831A04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59D70E2D" w14:textId="77777777" w:rsidR="00CB1565" w:rsidRPr="00D24B08" w:rsidRDefault="00CB1565" w:rsidP="00CB156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14:paraId="2A47C0EC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1DC0D8C8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0A49293B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33BF753B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53012622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6E20CE0D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7B8DB18B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</w:tcPr>
          <w:p w14:paraId="05E12633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B1565" w:rsidRPr="008D0206" w14:paraId="3894F1F2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2589DABB" w14:textId="77777777" w:rsidR="00CB1565" w:rsidRPr="00D24B08" w:rsidRDefault="00CB1565" w:rsidP="00CB156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</w:tcPr>
          <w:p w14:paraId="3498F227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6A8EA12D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7CCA2179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71730EE6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660F75C7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7A26469B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296F970E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</w:tcPr>
          <w:p w14:paraId="3902B98C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B1565" w:rsidRPr="008D0206" w14:paraId="1B8F39FC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4512B2B2" w14:textId="77777777" w:rsidR="00CB1565" w:rsidRPr="00D24B08" w:rsidRDefault="00CB1565" w:rsidP="00CB156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76" w:type="dxa"/>
          </w:tcPr>
          <w:p w14:paraId="795E3213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2DB3F3D2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6B9D8EEF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16816A40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7DD5E3CD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1191256A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08550364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</w:tcPr>
          <w:p w14:paraId="406FC96D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B1565" w:rsidRPr="008D0206" w14:paraId="207DD73B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60B034CA" w14:textId="77777777" w:rsidR="00CB1565" w:rsidRPr="00D24B08" w:rsidRDefault="00CB1565" w:rsidP="00CB156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76" w:type="dxa"/>
          </w:tcPr>
          <w:p w14:paraId="62E604B8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2D4FF0CB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6ED56F70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0D2117C6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4999B29D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286606E8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6D23ABE6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</w:tcPr>
          <w:p w14:paraId="0C868A8C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B1565" w:rsidRPr="008D0206" w14:paraId="6DC50B69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16B6B905" w14:textId="77777777" w:rsidR="00CB1565" w:rsidRPr="00D24B08" w:rsidRDefault="00CB1565" w:rsidP="00CB156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</w:tcPr>
          <w:p w14:paraId="7AE4AC56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31B44FEF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6D6B64DB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4C090804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11854F02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4234B321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7AC8C3B0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</w:tcPr>
          <w:p w14:paraId="03083AD1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6B3C67" w:rsidRPr="008D0206" w14:paraId="359ACB1B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3B53B0C9" w14:textId="77777777" w:rsidR="006B3C67" w:rsidRPr="00D24B08" w:rsidRDefault="006B3C67" w:rsidP="006B3C67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24B08">
              <w:rPr>
                <w:rFonts w:ascii="Times New Roman" w:hAnsi="Times New Roman"/>
                <w:b/>
                <w:sz w:val="20"/>
                <w:szCs w:val="20"/>
              </w:rPr>
              <w:t>3. Комплекс процессных мероприятий: «Предупреждение и ликвидация последствий чрезвычайных ситуаций и стихийных бедствий природного и техногенного характера» (всего), в том числе:</w:t>
            </w:r>
          </w:p>
        </w:tc>
        <w:tc>
          <w:tcPr>
            <w:tcW w:w="1276" w:type="dxa"/>
            <w:vAlign w:val="center"/>
          </w:tcPr>
          <w:p w14:paraId="14B1E052" w14:textId="77777777" w:rsidR="006B3C67" w:rsidRPr="001D2305" w:rsidRDefault="00A154B3" w:rsidP="001D23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2305">
              <w:rPr>
                <w:rFonts w:ascii="Times New Roman" w:hAnsi="Times New Roman"/>
                <w:b/>
                <w:sz w:val="20"/>
                <w:szCs w:val="20"/>
              </w:rPr>
              <w:t>690,8</w:t>
            </w:r>
          </w:p>
        </w:tc>
        <w:tc>
          <w:tcPr>
            <w:tcW w:w="1276" w:type="dxa"/>
            <w:vAlign w:val="center"/>
          </w:tcPr>
          <w:p w14:paraId="06F76057" w14:textId="77777777" w:rsidR="006B3C67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="00D24B08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5B37A612" w14:textId="77777777" w:rsidR="006B3C67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="00D24B08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00EAF0C9" w14:textId="77777777" w:rsidR="006B3C67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="00D24B08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5024063E" w14:textId="77777777" w:rsidR="006B3C67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="00D24B08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11104D59" w14:textId="77777777" w:rsidR="006B3C67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0,0</w:t>
            </w:r>
          </w:p>
        </w:tc>
        <w:tc>
          <w:tcPr>
            <w:tcW w:w="1275" w:type="dxa"/>
            <w:vAlign w:val="center"/>
          </w:tcPr>
          <w:p w14:paraId="3973FF96" w14:textId="77777777" w:rsidR="006B3C67" w:rsidRPr="001D2305" w:rsidRDefault="00747459" w:rsidP="00747459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</w:t>
            </w:r>
            <w:r w:rsidR="00D24B08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3220F66F" w14:textId="77777777" w:rsidR="006B3C67" w:rsidRPr="001D2305" w:rsidRDefault="00045180" w:rsidP="00045180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690</w:t>
            </w:r>
            <w:r w:rsidR="00747459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CB1565" w:rsidRPr="008D0206" w14:paraId="1DDBC1D5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0E6E88ED" w14:textId="77777777" w:rsidR="00CB1565" w:rsidRPr="00D24B08" w:rsidRDefault="00CB1565" w:rsidP="00CB156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14:paraId="4187B5D4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0E5755AB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477E37D2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50303DB1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65BB974D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68A8434E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1A2AFB7A" w14:textId="77777777" w:rsidR="00CB1565" w:rsidRPr="00D24B08" w:rsidRDefault="00045180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 w:rsidR="0074745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</w:tcPr>
          <w:p w14:paraId="7DFE3F9F" w14:textId="77777777" w:rsidR="00CB1565" w:rsidRPr="00D24B08" w:rsidRDefault="00045180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 w:rsidR="0074745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B1565" w:rsidRPr="008D0206" w14:paraId="18C3D572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12A7C0A7" w14:textId="77777777" w:rsidR="00CB1565" w:rsidRPr="00D24B08" w:rsidRDefault="00CB1565" w:rsidP="00CB156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</w:tcPr>
          <w:p w14:paraId="489689F4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523733D3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2ACC0BDB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70EFA11B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34046CC4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0451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28CD5AAB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691C2630" w14:textId="77777777" w:rsidR="00CB1565" w:rsidRPr="00D24B08" w:rsidRDefault="00045180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 w:rsidR="0074745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</w:tcPr>
          <w:p w14:paraId="77F1F7FE" w14:textId="77777777" w:rsidR="00CB1565" w:rsidRPr="00D24B08" w:rsidRDefault="00045180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 w:rsidR="0074745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B1565" w:rsidRPr="008D0206" w14:paraId="49CC6C19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2BE027CB" w14:textId="77777777" w:rsidR="00CB1565" w:rsidRPr="00D24B08" w:rsidRDefault="00CB1565" w:rsidP="00CB156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76" w:type="dxa"/>
          </w:tcPr>
          <w:p w14:paraId="5163651F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6D2B2FF3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2CDB6761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7819AF81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0C6EDBB5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0451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13EF5B57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608FCF00" w14:textId="77777777" w:rsidR="00CB1565" w:rsidRPr="00D24B08" w:rsidRDefault="00045180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 w:rsidR="0074745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</w:tcPr>
          <w:p w14:paraId="08052E43" w14:textId="77777777" w:rsidR="00CB1565" w:rsidRPr="00D24B08" w:rsidRDefault="00045180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 w:rsidR="0074745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0520EB" w:rsidRPr="008D0206" w14:paraId="22CA8680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425BD7EB" w14:textId="77777777" w:rsidR="000520EB" w:rsidRPr="00D24B08" w:rsidRDefault="000520EB" w:rsidP="000520E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76" w:type="dxa"/>
            <w:vAlign w:val="center"/>
          </w:tcPr>
          <w:p w14:paraId="58772E3B" w14:textId="77777777" w:rsidR="000520EB" w:rsidRPr="00D24B08" w:rsidRDefault="00A154B3" w:rsidP="001D230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690,8</w:t>
            </w:r>
          </w:p>
        </w:tc>
        <w:tc>
          <w:tcPr>
            <w:tcW w:w="1276" w:type="dxa"/>
            <w:vAlign w:val="center"/>
          </w:tcPr>
          <w:p w14:paraId="6F3581CB" w14:textId="77777777" w:rsidR="000520EB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72C14C51" w14:textId="77777777" w:rsidR="000520EB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C99BE20" w14:textId="77777777" w:rsidR="000520EB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311FD7D3" w14:textId="77777777" w:rsidR="000520EB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0451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2DA7796B" w14:textId="77777777" w:rsidR="000520EB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0CE9C774" w14:textId="77777777" w:rsidR="000520EB" w:rsidRPr="00D24B08" w:rsidRDefault="00045180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>
              <w:rPr>
                <w:rFonts w:ascii="Times New Roman" w:hAnsi="Times New Roman"/>
                <w:sz w:val="20"/>
                <w:szCs w:val="20"/>
              </w:rPr>
              <w:t>0</w:t>
            </w:r>
            <w:r w:rsidR="0074745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7F956ED9" w14:textId="77777777" w:rsidR="000520EB" w:rsidRPr="00D24B08" w:rsidRDefault="00045180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747459">
              <w:rPr>
                <w:rFonts w:ascii="Times New Roman" w:hAnsi="Times New Roman"/>
                <w:sz w:val="20"/>
                <w:szCs w:val="20"/>
              </w:rPr>
              <w:t>690,8</w:t>
            </w:r>
          </w:p>
        </w:tc>
      </w:tr>
      <w:tr w:rsidR="00CB1565" w:rsidRPr="008D0206" w14:paraId="7998C9B5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4E96A627" w14:textId="77777777" w:rsidR="00CB1565" w:rsidRPr="00D24B08" w:rsidRDefault="00CB1565" w:rsidP="00CB156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14:paraId="04711537" w14:textId="77777777" w:rsidR="00CB1565" w:rsidRPr="00D24B08" w:rsidRDefault="00045180" w:rsidP="00045180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 w:rsidR="0074745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014799CE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32E41781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3667505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3CA43F42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041BA192" w14:textId="77777777" w:rsidR="00CB1565" w:rsidRPr="00D24B08" w:rsidRDefault="00747459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3312024E" w14:textId="77777777" w:rsidR="00CB1565" w:rsidRPr="00D24B08" w:rsidRDefault="00045180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 w:rsidR="0074745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54EF40E1" w14:textId="77777777" w:rsidR="00CB1565" w:rsidRPr="00D24B08" w:rsidRDefault="00045180" w:rsidP="0074745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CB1565" w:rsidRPr="00D24B08">
              <w:rPr>
                <w:rFonts w:ascii="Times New Roman" w:hAnsi="Times New Roman"/>
                <w:sz w:val="20"/>
                <w:szCs w:val="20"/>
              </w:rPr>
              <w:t>0</w:t>
            </w:r>
            <w:r w:rsidR="0074745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0520EB" w:rsidRPr="008D0206" w14:paraId="5ED9DFE8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757F1A04" w14:textId="77777777" w:rsidR="000520EB" w:rsidRPr="00D24B08" w:rsidRDefault="000520EB" w:rsidP="000520EB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24B08">
              <w:rPr>
                <w:rFonts w:ascii="Times New Roman" w:hAnsi="Times New Roman"/>
                <w:b/>
                <w:sz w:val="20"/>
                <w:szCs w:val="20"/>
              </w:rPr>
              <w:t xml:space="preserve">4 Комплекс процессных мероприятий: «Проведение учений и тренировок </w:t>
            </w:r>
          </w:p>
          <w:p w14:paraId="2815EFA2" w14:textId="77777777" w:rsidR="000520EB" w:rsidRPr="00D24B08" w:rsidRDefault="000520EB" w:rsidP="000520EB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24B08">
              <w:rPr>
                <w:rFonts w:ascii="Times New Roman" w:hAnsi="Times New Roman"/>
                <w:b/>
                <w:sz w:val="20"/>
                <w:szCs w:val="20"/>
              </w:rPr>
              <w:t xml:space="preserve"> в сфере гражданской обороны, защиты населения и территорий городского поселения Березово от чрезвычайных ситуаций», (всего) в том числе:</w:t>
            </w:r>
          </w:p>
        </w:tc>
        <w:tc>
          <w:tcPr>
            <w:tcW w:w="1276" w:type="dxa"/>
            <w:vAlign w:val="center"/>
          </w:tcPr>
          <w:p w14:paraId="6C96EE25" w14:textId="77777777" w:rsidR="000520EB" w:rsidRPr="001D2305" w:rsidRDefault="00045180" w:rsidP="00045180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="00D24B08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53AE88A" w14:textId="77777777" w:rsidR="000520EB" w:rsidRPr="001D2305" w:rsidRDefault="00045180" w:rsidP="00045180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="00D24B08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6FF7F3EF" w14:textId="77777777" w:rsidR="000520EB" w:rsidRPr="001D2305" w:rsidRDefault="00045180" w:rsidP="00045180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="00D24B08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16561721" w14:textId="77777777" w:rsidR="000520EB" w:rsidRPr="001D2305" w:rsidRDefault="00045180" w:rsidP="00045180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="00D24B08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FC217D7" w14:textId="77777777" w:rsidR="000520EB" w:rsidRPr="001D2305" w:rsidRDefault="00045180" w:rsidP="00045180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="00D24B08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54197E8D" w14:textId="77777777" w:rsidR="000520EB" w:rsidRPr="001D2305" w:rsidRDefault="00045180" w:rsidP="00045180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</w:t>
            </w:r>
            <w:r w:rsidR="00D24B08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7118D357" w14:textId="77777777" w:rsidR="000520EB" w:rsidRPr="001D2305" w:rsidRDefault="00045180" w:rsidP="00045180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="00D24B08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6070B4ED" w14:textId="77777777" w:rsidR="000520EB" w:rsidRPr="001D2305" w:rsidRDefault="00045180" w:rsidP="00045180">
            <w:pPr>
              <w:tabs>
                <w:tab w:val="left" w:pos="451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="00D24B08" w:rsidRPr="001D230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D24B08" w:rsidRPr="008D0206" w14:paraId="711208EE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676FB220" w14:textId="77777777" w:rsidR="00D24B08" w:rsidRPr="00D24B08" w:rsidRDefault="00D24B08" w:rsidP="00D24B0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14:paraId="43117694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0FFED666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3E73B73C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8494AC4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2EC63678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0524576A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5E3A2B5D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789E6EEA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D24B08" w:rsidRPr="008D0206" w14:paraId="24F40FD2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5BED9177" w14:textId="77777777" w:rsidR="00D24B08" w:rsidRPr="00D24B08" w:rsidRDefault="00D24B08" w:rsidP="00D24B0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vAlign w:val="center"/>
          </w:tcPr>
          <w:p w14:paraId="43F25793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31677F8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50054F91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6CA4BC8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9CA3D41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6E9CBB5B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0DCC7C9C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78D52B89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D24B08" w:rsidRPr="008D0206" w14:paraId="22D5CF15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420FB83E" w14:textId="77777777" w:rsidR="00D24B08" w:rsidRPr="00D24B08" w:rsidRDefault="00D24B08" w:rsidP="00D24B0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lastRenderedPageBreak/>
              <w:t>Бюджет района</w:t>
            </w:r>
          </w:p>
        </w:tc>
        <w:tc>
          <w:tcPr>
            <w:tcW w:w="1276" w:type="dxa"/>
            <w:vAlign w:val="center"/>
          </w:tcPr>
          <w:p w14:paraId="701BEAE7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A0F8B96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416AFA72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016B21E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1BC0669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654EB7FE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17F580EA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405F4B3A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D24B08" w:rsidRPr="008D0206" w14:paraId="285E5DD4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7F761864" w14:textId="77777777" w:rsidR="00D24B08" w:rsidRPr="00D24B08" w:rsidRDefault="00D24B08" w:rsidP="00D24B0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76" w:type="dxa"/>
            <w:vAlign w:val="center"/>
          </w:tcPr>
          <w:p w14:paraId="7092A445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4B4D34B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681AB132" w14:textId="77777777" w:rsidR="00D24B08" w:rsidRDefault="00045180" w:rsidP="00045180">
            <w:pPr>
              <w:tabs>
                <w:tab w:val="left" w:pos="421"/>
              </w:tabs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630CB9E8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7A44E4F3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0103F28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4A53A531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05F52378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D24B08" w:rsidRPr="008D0206" w14:paraId="6F444273" w14:textId="77777777" w:rsidTr="00295F47">
        <w:trPr>
          <w:trHeight w:val="352"/>
        </w:trPr>
        <w:tc>
          <w:tcPr>
            <w:tcW w:w="4786" w:type="dxa"/>
            <w:vAlign w:val="center"/>
          </w:tcPr>
          <w:p w14:paraId="47426070" w14:textId="77777777" w:rsidR="00D24B08" w:rsidRPr="00D24B08" w:rsidRDefault="00D24B08" w:rsidP="00D24B0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4B08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14:paraId="587A7B08" w14:textId="77777777" w:rsidR="00D24B08" w:rsidRDefault="00045180" w:rsidP="00045180">
            <w:pPr>
              <w:tabs>
                <w:tab w:val="left" w:pos="421"/>
              </w:tabs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6DCED3A5" w14:textId="77777777" w:rsidR="00D24B08" w:rsidRDefault="00045180" w:rsidP="00045180">
            <w:pPr>
              <w:tabs>
                <w:tab w:val="left" w:pos="376"/>
              </w:tabs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329A56CE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6600EC08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4C6BEEE2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vAlign w:val="center"/>
          </w:tcPr>
          <w:p w14:paraId="63B8373B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14:paraId="2D2BB830" w14:textId="77777777" w:rsidR="00D24B08" w:rsidRDefault="00045180" w:rsidP="00045180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47" w:type="dxa"/>
            <w:vAlign w:val="center"/>
          </w:tcPr>
          <w:p w14:paraId="0145D68B" w14:textId="77777777" w:rsidR="00D24B08" w:rsidRDefault="00045180" w:rsidP="00045180">
            <w:pPr>
              <w:tabs>
                <w:tab w:val="left" w:pos="511"/>
              </w:tabs>
              <w:ind w:firstLine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D24B08" w:rsidRPr="00BA0E5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</w:tbl>
    <w:p w14:paraId="28B61936" w14:textId="77777777" w:rsidR="00C952FE" w:rsidRDefault="00C952FE" w:rsidP="000F3BC7">
      <w:pPr>
        <w:ind w:firstLine="0"/>
        <w:rPr>
          <w:rFonts w:ascii="Times New Roman" w:hAnsi="Times New Roman"/>
          <w:sz w:val="28"/>
          <w:szCs w:val="28"/>
        </w:rPr>
      </w:pPr>
    </w:p>
    <w:p w14:paraId="6CF1ED21" w14:textId="77777777" w:rsidR="00FE79B3" w:rsidRDefault="00FE79B3" w:rsidP="006A12E8">
      <w:pPr>
        <w:ind w:firstLine="0"/>
        <w:rPr>
          <w:rFonts w:ascii="Times New Roman" w:hAnsi="Times New Roman"/>
          <w:sz w:val="28"/>
          <w:szCs w:val="28"/>
        </w:rPr>
      </w:pPr>
    </w:p>
    <w:p w14:paraId="1822F3E4" w14:textId="77777777" w:rsidR="00FE79B3" w:rsidRDefault="00FE79B3" w:rsidP="0098756F">
      <w:pPr>
        <w:jc w:val="right"/>
        <w:rPr>
          <w:rFonts w:ascii="Times New Roman" w:hAnsi="Times New Roman"/>
          <w:sz w:val="28"/>
          <w:szCs w:val="28"/>
        </w:rPr>
      </w:pPr>
    </w:p>
    <w:p w14:paraId="0FF330B2" w14:textId="77777777" w:rsidR="00FE79B3" w:rsidRDefault="00FE79B3" w:rsidP="0098756F">
      <w:pPr>
        <w:jc w:val="right"/>
        <w:rPr>
          <w:rFonts w:ascii="Times New Roman" w:hAnsi="Times New Roman"/>
          <w:sz w:val="28"/>
          <w:szCs w:val="28"/>
        </w:rPr>
      </w:pPr>
    </w:p>
    <w:p w14:paraId="7F9FDF59" w14:textId="77777777" w:rsidR="00FE79B3" w:rsidRDefault="00FE79B3" w:rsidP="0098756F">
      <w:pPr>
        <w:jc w:val="right"/>
        <w:rPr>
          <w:rFonts w:ascii="Times New Roman" w:hAnsi="Times New Roman"/>
          <w:sz w:val="28"/>
          <w:szCs w:val="28"/>
        </w:rPr>
      </w:pPr>
    </w:p>
    <w:sectPr w:rsidR="00FE79B3" w:rsidSect="003F6C12"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F8689" w14:textId="77777777" w:rsidR="00271299" w:rsidRDefault="00271299" w:rsidP="000B1075">
      <w:r>
        <w:separator/>
      </w:r>
    </w:p>
  </w:endnote>
  <w:endnote w:type="continuationSeparator" w:id="0">
    <w:p w14:paraId="68B8CBC3" w14:textId="77777777" w:rsidR="00271299" w:rsidRDefault="00271299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3D97B" w14:textId="77777777" w:rsidR="00271299" w:rsidRDefault="00271299" w:rsidP="000B1075">
      <w:r>
        <w:separator/>
      </w:r>
    </w:p>
  </w:footnote>
  <w:footnote w:type="continuationSeparator" w:id="0">
    <w:p w14:paraId="5323007A" w14:textId="77777777" w:rsidR="00271299" w:rsidRDefault="00271299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9A5C70" w14:textId="77777777" w:rsidR="008114E0" w:rsidRDefault="008114E0">
    <w:pPr>
      <w:pStyle w:val="a3"/>
      <w:jc w:val="center"/>
    </w:pPr>
  </w:p>
  <w:p w14:paraId="21D8F2F5" w14:textId="77777777" w:rsidR="008114E0" w:rsidRDefault="008114E0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7B681C" w14:textId="77777777" w:rsidR="008114E0" w:rsidRDefault="008114E0">
    <w:pPr>
      <w:pStyle w:val="a3"/>
      <w:jc w:val="center"/>
    </w:pPr>
  </w:p>
  <w:p w14:paraId="2255B19F" w14:textId="77777777" w:rsidR="008114E0" w:rsidRDefault="008114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multilevel"/>
    <w:tmpl w:val="22A22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C7C3608"/>
    <w:multiLevelType w:val="hybridMultilevel"/>
    <w:tmpl w:val="AA64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31268D"/>
    <w:multiLevelType w:val="hybridMultilevel"/>
    <w:tmpl w:val="A640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F161255"/>
    <w:multiLevelType w:val="multilevel"/>
    <w:tmpl w:val="DEE8E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3">
    <w:nsid w:val="4804771E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64EA2105"/>
    <w:multiLevelType w:val="hybridMultilevel"/>
    <w:tmpl w:val="73329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8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12"/>
  </w:num>
  <w:num w:numId="8">
    <w:abstractNumId w:val="11"/>
  </w:num>
  <w:num w:numId="9">
    <w:abstractNumId w:val="17"/>
  </w:num>
  <w:num w:numId="10">
    <w:abstractNumId w:val="0"/>
  </w:num>
  <w:num w:numId="11">
    <w:abstractNumId w:val="14"/>
  </w:num>
  <w:num w:numId="12">
    <w:abstractNumId w:val="2"/>
  </w:num>
  <w:num w:numId="13">
    <w:abstractNumId w:val="9"/>
  </w:num>
  <w:num w:numId="14">
    <w:abstractNumId w:val="1"/>
  </w:num>
  <w:num w:numId="15">
    <w:abstractNumId w:val="6"/>
  </w:num>
  <w:num w:numId="16">
    <w:abstractNumId w:val="10"/>
  </w:num>
  <w:num w:numId="17">
    <w:abstractNumId w:val="4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3418"/>
    <w:rsid w:val="000047B5"/>
    <w:rsid w:val="00005FD1"/>
    <w:rsid w:val="000132EF"/>
    <w:rsid w:val="0001506B"/>
    <w:rsid w:val="00016162"/>
    <w:rsid w:val="00024B26"/>
    <w:rsid w:val="0003139E"/>
    <w:rsid w:val="000421F8"/>
    <w:rsid w:val="00045180"/>
    <w:rsid w:val="00046F79"/>
    <w:rsid w:val="00051841"/>
    <w:rsid w:val="000520EB"/>
    <w:rsid w:val="0005329E"/>
    <w:rsid w:val="000577E6"/>
    <w:rsid w:val="00057AA6"/>
    <w:rsid w:val="000630F5"/>
    <w:rsid w:val="00064C2B"/>
    <w:rsid w:val="000656AF"/>
    <w:rsid w:val="00070127"/>
    <w:rsid w:val="0007605D"/>
    <w:rsid w:val="00076D9B"/>
    <w:rsid w:val="000860E2"/>
    <w:rsid w:val="00091039"/>
    <w:rsid w:val="00097490"/>
    <w:rsid w:val="0009774F"/>
    <w:rsid w:val="00097AA2"/>
    <w:rsid w:val="000A1069"/>
    <w:rsid w:val="000A3CAE"/>
    <w:rsid w:val="000A7FA3"/>
    <w:rsid w:val="000B1075"/>
    <w:rsid w:val="000B33AE"/>
    <w:rsid w:val="000B3C97"/>
    <w:rsid w:val="000C02ED"/>
    <w:rsid w:val="000C12DF"/>
    <w:rsid w:val="000C3299"/>
    <w:rsid w:val="000C4A0A"/>
    <w:rsid w:val="000C50BF"/>
    <w:rsid w:val="000D1724"/>
    <w:rsid w:val="000D3B9D"/>
    <w:rsid w:val="000D407C"/>
    <w:rsid w:val="000D578C"/>
    <w:rsid w:val="000D601A"/>
    <w:rsid w:val="000D63EB"/>
    <w:rsid w:val="000E0857"/>
    <w:rsid w:val="000E3F17"/>
    <w:rsid w:val="000F3BC7"/>
    <w:rsid w:val="000F678F"/>
    <w:rsid w:val="00100363"/>
    <w:rsid w:val="00110534"/>
    <w:rsid w:val="00113F57"/>
    <w:rsid w:val="00115768"/>
    <w:rsid w:val="00117462"/>
    <w:rsid w:val="00121C0C"/>
    <w:rsid w:val="00122BA3"/>
    <w:rsid w:val="001250E3"/>
    <w:rsid w:val="00127095"/>
    <w:rsid w:val="0013004A"/>
    <w:rsid w:val="00130D01"/>
    <w:rsid w:val="00136BD5"/>
    <w:rsid w:val="00140E00"/>
    <w:rsid w:val="001431B5"/>
    <w:rsid w:val="00151F9A"/>
    <w:rsid w:val="001521E5"/>
    <w:rsid w:val="00153E1D"/>
    <w:rsid w:val="00154DE9"/>
    <w:rsid w:val="00160900"/>
    <w:rsid w:val="00161AA0"/>
    <w:rsid w:val="001620F8"/>
    <w:rsid w:val="00163ACA"/>
    <w:rsid w:val="00164AE1"/>
    <w:rsid w:val="00167A64"/>
    <w:rsid w:val="00172880"/>
    <w:rsid w:val="00173819"/>
    <w:rsid w:val="001848EE"/>
    <w:rsid w:val="00193798"/>
    <w:rsid w:val="0019713A"/>
    <w:rsid w:val="001A27D6"/>
    <w:rsid w:val="001A42A7"/>
    <w:rsid w:val="001A4F0D"/>
    <w:rsid w:val="001D1886"/>
    <w:rsid w:val="001D2305"/>
    <w:rsid w:val="001D27A3"/>
    <w:rsid w:val="001D47E3"/>
    <w:rsid w:val="001D567D"/>
    <w:rsid w:val="001E0BFC"/>
    <w:rsid w:val="001E2F16"/>
    <w:rsid w:val="001E30DE"/>
    <w:rsid w:val="001E58BE"/>
    <w:rsid w:val="001F07A3"/>
    <w:rsid w:val="001F454C"/>
    <w:rsid w:val="00200F34"/>
    <w:rsid w:val="0020365D"/>
    <w:rsid w:val="00203663"/>
    <w:rsid w:val="0020531A"/>
    <w:rsid w:val="00206E12"/>
    <w:rsid w:val="002146E4"/>
    <w:rsid w:val="0021566D"/>
    <w:rsid w:val="00215719"/>
    <w:rsid w:val="002221AA"/>
    <w:rsid w:val="002234E4"/>
    <w:rsid w:val="00223DBF"/>
    <w:rsid w:val="00227151"/>
    <w:rsid w:val="002273F8"/>
    <w:rsid w:val="00230A58"/>
    <w:rsid w:val="0023358B"/>
    <w:rsid w:val="00236363"/>
    <w:rsid w:val="002422D6"/>
    <w:rsid w:val="002436A0"/>
    <w:rsid w:val="00245731"/>
    <w:rsid w:val="00247E56"/>
    <w:rsid w:val="002508FD"/>
    <w:rsid w:val="00250FBB"/>
    <w:rsid w:val="00252194"/>
    <w:rsid w:val="002556EF"/>
    <w:rsid w:val="00261D68"/>
    <w:rsid w:val="00261F61"/>
    <w:rsid w:val="0026332E"/>
    <w:rsid w:val="00271299"/>
    <w:rsid w:val="002714CA"/>
    <w:rsid w:val="0027378A"/>
    <w:rsid w:val="00274B30"/>
    <w:rsid w:val="00276664"/>
    <w:rsid w:val="00276A91"/>
    <w:rsid w:val="002776B5"/>
    <w:rsid w:val="002802B7"/>
    <w:rsid w:val="00280385"/>
    <w:rsid w:val="002816AA"/>
    <w:rsid w:val="002816F4"/>
    <w:rsid w:val="0028200F"/>
    <w:rsid w:val="00282854"/>
    <w:rsid w:val="00284028"/>
    <w:rsid w:val="002905A9"/>
    <w:rsid w:val="0029186A"/>
    <w:rsid w:val="00292659"/>
    <w:rsid w:val="00293AE8"/>
    <w:rsid w:val="00295415"/>
    <w:rsid w:val="00295F47"/>
    <w:rsid w:val="002960D3"/>
    <w:rsid w:val="00296AA8"/>
    <w:rsid w:val="002A446E"/>
    <w:rsid w:val="002A4BC4"/>
    <w:rsid w:val="002A4EDB"/>
    <w:rsid w:val="002A5F69"/>
    <w:rsid w:val="002A770D"/>
    <w:rsid w:val="002A7BC1"/>
    <w:rsid w:val="002B32F6"/>
    <w:rsid w:val="002B416B"/>
    <w:rsid w:val="002C00ED"/>
    <w:rsid w:val="002C531B"/>
    <w:rsid w:val="002C5F06"/>
    <w:rsid w:val="002C7224"/>
    <w:rsid w:val="002D6BD0"/>
    <w:rsid w:val="002E2543"/>
    <w:rsid w:val="002E5BB8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1009B"/>
    <w:rsid w:val="00310955"/>
    <w:rsid w:val="00311630"/>
    <w:rsid w:val="00314C38"/>
    <w:rsid w:val="0031537B"/>
    <w:rsid w:val="00324F5F"/>
    <w:rsid w:val="00326737"/>
    <w:rsid w:val="00333810"/>
    <w:rsid w:val="00334E14"/>
    <w:rsid w:val="003405CA"/>
    <w:rsid w:val="00341D99"/>
    <w:rsid w:val="003422B6"/>
    <w:rsid w:val="00342F42"/>
    <w:rsid w:val="00343A25"/>
    <w:rsid w:val="00346A17"/>
    <w:rsid w:val="00351400"/>
    <w:rsid w:val="00353AD6"/>
    <w:rsid w:val="00356D66"/>
    <w:rsid w:val="003574E6"/>
    <w:rsid w:val="003635BF"/>
    <w:rsid w:val="003650BD"/>
    <w:rsid w:val="00366F74"/>
    <w:rsid w:val="00367ED8"/>
    <w:rsid w:val="00374933"/>
    <w:rsid w:val="0037555E"/>
    <w:rsid w:val="00375834"/>
    <w:rsid w:val="0037656C"/>
    <w:rsid w:val="00383A9F"/>
    <w:rsid w:val="0039084C"/>
    <w:rsid w:val="00392150"/>
    <w:rsid w:val="003929D2"/>
    <w:rsid w:val="00392FBA"/>
    <w:rsid w:val="00397F9A"/>
    <w:rsid w:val="003A4708"/>
    <w:rsid w:val="003A4C2C"/>
    <w:rsid w:val="003A5AE1"/>
    <w:rsid w:val="003A5FC9"/>
    <w:rsid w:val="003A7C80"/>
    <w:rsid w:val="003B0045"/>
    <w:rsid w:val="003C036E"/>
    <w:rsid w:val="003C06A4"/>
    <w:rsid w:val="003D6277"/>
    <w:rsid w:val="003D72E4"/>
    <w:rsid w:val="003D75CE"/>
    <w:rsid w:val="003D7EB1"/>
    <w:rsid w:val="003D7F0A"/>
    <w:rsid w:val="003E6496"/>
    <w:rsid w:val="003F5601"/>
    <w:rsid w:val="003F6007"/>
    <w:rsid w:val="003F6370"/>
    <w:rsid w:val="003F6C12"/>
    <w:rsid w:val="003F728C"/>
    <w:rsid w:val="00400659"/>
    <w:rsid w:val="00401D96"/>
    <w:rsid w:val="00403DE9"/>
    <w:rsid w:val="004068B0"/>
    <w:rsid w:val="00406B56"/>
    <w:rsid w:val="0041244A"/>
    <w:rsid w:val="004142DE"/>
    <w:rsid w:val="004144DF"/>
    <w:rsid w:val="00417C7B"/>
    <w:rsid w:val="00421BA3"/>
    <w:rsid w:val="00423EC3"/>
    <w:rsid w:val="00426EF2"/>
    <w:rsid w:val="004321AD"/>
    <w:rsid w:val="004347A2"/>
    <w:rsid w:val="00434C8F"/>
    <w:rsid w:val="00437D6F"/>
    <w:rsid w:val="00444538"/>
    <w:rsid w:val="004445BD"/>
    <w:rsid w:val="00446911"/>
    <w:rsid w:val="004521F0"/>
    <w:rsid w:val="00454D03"/>
    <w:rsid w:val="004640BA"/>
    <w:rsid w:val="0046425C"/>
    <w:rsid w:val="0046593D"/>
    <w:rsid w:val="00470FD3"/>
    <w:rsid w:val="0047225D"/>
    <w:rsid w:val="0047452D"/>
    <w:rsid w:val="0048309D"/>
    <w:rsid w:val="00483612"/>
    <w:rsid w:val="00487878"/>
    <w:rsid w:val="00495705"/>
    <w:rsid w:val="00496439"/>
    <w:rsid w:val="004A046D"/>
    <w:rsid w:val="004A209C"/>
    <w:rsid w:val="004A2AE0"/>
    <w:rsid w:val="004A5CDF"/>
    <w:rsid w:val="004A6AF3"/>
    <w:rsid w:val="004B46B3"/>
    <w:rsid w:val="004C0398"/>
    <w:rsid w:val="004C0FFF"/>
    <w:rsid w:val="004C2198"/>
    <w:rsid w:val="004C6609"/>
    <w:rsid w:val="004D286B"/>
    <w:rsid w:val="004D2FA1"/>
    <w:rsid w:val="004D30BA"/>
    <w:rsid w:val="004D70CA"/>
    <w:rsid w:val="004F13EE"/>
    <w:rsid w:val="004F2BF4"/>
    <w:rsid w:val="004F2D13"/>
    <w:rsid w:val="004F3C78"/>
    <w:rsid w:val="004F48C3"/>
    <w:rsid w:val="004F60DE"/>
    <w:rsid w:val="00503FF2"/>
    <w:rsid w:val="00505620"/>
    <w:rsid w:val="0050645B"/>
    <w:rsid w:val="00507F81"/>
    <w:rsid w:val="00511864"/>
    <w:rsid w:val="00511E82"/>
    <w:rsid w:val="00514D63"/>
    <w:rsid w:val="00514FF3"/>
    <w:rsid w:val="00515D56"/>
    <w:rsid w:val="005221BC"/>
    <w:rsid w:val="005261E6"/>
    <w:rsid w:val="005278E0"/>
    <w:rsid w:val="00527D4A"/>
    <w:rsid w:val="00536567"/>
    <w:rsid w:val="005420AD"/>
    <w:rsid w:val="00543C1C"/>
    <w:rsid w:val="005532ED"/>
    <w:rsid w:val="00553AD0"/>
    <w:rsid w:val="0055589F"/>
    <w:rsid w:val="00555C5F"/>
    <w:rsid w:val="00557482"/>
    <w:rsid w:val="005606B6"/>
    <w:rsid w:val="0056070F"/>
    <w:rsid w:val="005615EA"/>
    <w:rsid w:val="005617DC"/>
    <w:rsid w:val="0056440B"/>
    <w:rsid w:val="005646E8"/>
    <w:rsid w:val="00577A14"/>
    <w:rsid w:val="00586749"/>
    <w:rsid w:val="00587404"/>
    <w:rsid w:val="00587803"/>
    <w:rsid w:val="005916F7"/>
    <w:rsid w:val="0059671E"/>
    <w:rsid w:val="005A36E0"/>
    <w:rsid w:val="005A550F"/>
    <w:rsid w:val="005A6E66"/>
    <w:rsid w:val="005B19A8"/>
    <w:rsid w:val="005B7BDB"/>
    <w:rsid w:val="005C62FB"/>
    <w:rsid w:val="005E6931"/>
    <w:rsid w:val="005F6234"/>
    <w:rsid w:val="005F6DF6"/>
    <w:rsid w:val="005F700B"/>
    <w:rsid w:val="00601EDC"/>
    <w:rsid w:val="00603C75"/>
    <w:rsid w:val="006045A5"/>
    <w:rsid w:val="00606F46"/>
    <w:rsid w:val="00607EAC"/>
    <w:rsid w:val="00610F95"/>
    <w:rsid w:val="00613005"/>
    <w:rsid w:val="006215CC"/>
    <w:rsid w:val="00622525"/>
    <w:rsid w:val="006225D2"/>
    <w:rsid w:val="00626325"/>
    <w:rsid w:val="00627B14"/>
    <w:rsid w:val="00632870"/>
    <w:rsid w:val="00632C6B"/>
    <w:rsid w:val="006350BF"/>
    <w:rsid w:val="00641BF3"/>
    <w:rsid w:val="0064746A"/>
    <w:rsid w:val="006617B9"/>
    <w:rsid w:val="00661E79"/>
    <w:rsid w:val="00667AEA"/>
    <w:rsid w:val="006728A9"/>
    <w:rsid w:val="00673B09"/>
    <w:rsid w:val="00673EF1"/>
    <w:rsid w:val="00677B46"/>
    <w:rsid w:val="00680DBD"/>
    <w:rsid w:val="00680E35"/>
    <w:rsid w:val="006829F3"/>
    <w:rsid w:val="00682B47"/>
    <w:rsid w:val="006833E3"/>
    <w:rsid w:val="00685A5E"/>
    <w:rsid w:val="00686619"/>
    <w:rsid w:val="00691C54"/>
    <w:rsid w:val="00692DE1"/>
    <w:rsid w:val="006A12E8"/>
    <w:rsid w:val="006A1927"/>
    <w:rsid w:val="006A2655"/>
    <w:rsid w:val="006A4E4F"/>
    <w:rsid w:val="006B096E"/>
    <w:rsid w:val="006B2E38"/>
    <w:rsid w:val="006B3C67"/>
    <w:rsid w:val="006B5EB7"/>
    <w:rsid w:val="006B6795"/>
    <w:rsid w:val="006B6C26"/>
    <w:rsid w:val="006C0E00"/>
    <w:rsid w:val="006C67BA"/>
    <w:rsid w:val="006D5E0B"/>
    <w:rsid w:val="006E022C"/>
    <w:rsid w:val="006E1486"/>
    <w:rsid w:val="006E414C"/>
    <w:rsid w:val="006E41DC"/>
    <w:rsid w:val="006E4CF8"/>
    <w:rsid w:val="006F0E46"/>
    <w:rsid w:val="006F268C"/>
    <w:rsid w:val="006F4EF5"/>
    <w:rsid w:val="006F78A7"/>
    <w:rsid w:val="00700E7E"/>
    <w:rsid w:val="0070381B"/>
    <w:rsid w:val="00710298"/>
    <w:rsid w:val="00712586"/>
    <w:rsid w:val="00713BB1"/>
    <w:rsid w:val="0072005A"/>
    <w:rsid w:val="00724A08"/>
    <w:rsid w:val="00727D67"/>
    <w:rsid w:val="0073048A"/>
    <w:rsid w:val="00732255"/>
    <w:rsid w:val="007327B3"/>
    <w:rsid w:val="00732D03"/>
    <w:rsid w:val="00736579"/>
    <w:rsid w:val="007376D2"/>
    <w:rsid w:val="00742946"/>
    <w:rsid w:val="00742AA5"/>
    <w:rsid w:val="0074413E"/>
    <w:rsid w:val="00744941"/>
    <w:rsid w:val="007449A5"/>
    <w:rsid w:val="00746857"/>
    <w:rsid w:val="00747459"/>
    <w:rsid w:val="00750AF9"/>
    <w:rsid w:val="00764D78"/>
    <w:rsid w:val="00767FCB"/>
    <w:rsid w:val="00770622"/>
    <w:rsid w:val="00770D11"/>
    <w:rsid w:val="00771A99"/>
    <w:rsid w:val="0077203E"/>
    <w:rsid w:val="0079233C"/>
    <w:rsid w:val="00793BA7"/>
    <w:rsid w:val="00794000"/>
    <w:rsid w:val="007A4F91"/>
    <w:rsid w:val="007A559D"/>
    <w:rsid w:val="007A62CD"/>
    <w:rsid w:val="007A7B78"/>
    <w:rsid w:val="007B0F6F"/>
    <w:rsid w:val="007B3821"/>
    <w:rsid w:val="007B42D3"/>
    <w:rsid w:val="007B5B54"/>
    <w:rsid w:val="007B6707"/>
    <w:rsid w:val="007D01AB"/>
    <w:rsid w:val="007E3B69"/>
    <w:rsid w:val="007E5BCA"/>
    <w:rsid w:val="007F126F"/>
    <w:rsid w:val="007F14B5"/>
    <w:rsid w:val="007F621D"/>
    <w:rsid w:val="007F6EA6"/>
    <w:rsid w:val="007F7E55"/>
    <w:rsid w:val="00800878"/>
    <w:rsid w:val="00801FFB"/>
    <w:rsid w:val="008021D7"/>
    <w:rsid w:val="00802885"/>
    <w:rsid w:val="00805FC8"/>
    <w:rsid w:val="008114E0"/>
    <w:rsid w:val="00815BBB"/>
    <w:rsid w:val="00822D08"/>
    <w:rsid w:val="0083129A"/>
    <w:rsid w:val="008319FE"/>
    <w:rsid w:val="00836762"/>
    <w:rsid w:val="00836F1A"/>
    <w:rsid w:val="00837629"/>
    <w:rsid w:val="00837FF3"/>
    <w:rsid w:val="008458E7"/>
    <w:rsid w:val="00850801"/>
    <w:rsid w:val="008526EF"/>
    <w:rsid w:val="00852750"/>
    <w:rsid w:val="00853575"/>
    <w:rsid w:val="00853B49"/>
    <w:rsid w:val="00854C4B"/>
    <w:rsid w:val="00855E00"/>
    <w:rsid w:val="00860053"/>
    <w:rsid w:val="0086120F"/>
    <w:rsid w:val="008826CD"/>
    <w:rsid w:val="00882D5C"/>
    <w:rsid w:val="008856F3"/>
    <w:rsid w:val="00894ACE"/>
    <w:rsid w:val="008964A3"/>
    <w:rsid w:val="008A7B03"/>
    <w:rsid w:val="008B5DF0"/>
    <w:rsid w:val="008C0598"/>
    <w:rsid w:val="008C1A6B"/>
    <w:rsid w:val="008C2420"/>
    <w:rsid w:val="008C51EE"/>
    <w:rsid w:val="008D0206"/>
    <w:rsid w:val="008D6542"/>
    <w:rsid w:val="008E327B"/>
    <w:rsid w:val="008E74F7"/>
    <w:rsid w:val="008F028D"/>
    <w:rsid w:val="008F13C6"/>
    <w:rsid w:val="008F2862"/>
    <w:rsid w:val="008F4D2E"/>
    <w:rsid w:val="008F54F7"/>
    <w:rsid w:val="008F69F3"/>
    <w:rsid w:val="008F72C2"/>
    <w:rsid w:val="00901E9F"/>
    <w:rsid w:val="009046BE"/>
    <w:rsid w:val="0090778C"/>
    <w:rsid w:val="009120C5"/>
    <w:rsid w:val="009170BD"/>
    <w:rsid w:val="00920815"/>
    <w:rsid w:val="00927CDD"/>
    <w:rsid w:val="009312B9"/>
    <w:rsid w:val="00934717"/>
    <w:rsid w:val="00934A72"/>
    <w:rsid w:val="00942001"/>
    <w:rsid w:val="009450C2"/>
    <w:rsid w:val="00945C82"/>
    <w:rsid w:val="0094700C"/>
    <w:rsid w:val="00951859"/>
    <w:rsid w:val="009537A2"/>
    <w:rsid w:val="00954549"/>
    <w:rsid w:val="00954E0D"/>
    <w:rsid w:val="009625D4"/>
    <w:rsid w:val="009631AF"/>
    <w:rsid w:val="00963646"/>
    <w:rsid w:val="00967711"/>
    <w:rsid w:val="009720B3"/>
    <w:rsid w:val="00972F4C"/>
    <w:rsid w:val="00973283"/>
    <w:rsid w:val="009778EC"/>
    <w:rsid w:val="00982838"/>
    <w:rsid w:val="00982EA6"/>
    <w:rsid w:val="0098487F"/>
    <w:rsid w:val="0098756F"/>
    <w:rsid w:val="00987754"/>
    <w:rsid w:val="009904B1"/>
    <w:rsid w:val="00993641"/>
    <w:rsid w:val="009A1449"/>
    <w:rsid w:val="009A5F98"/>
    <w:rsid w:val="009B3E34"/>
    <w:rsid w:val="009B6A44"/>
    <w:rsid w:val="009C056E"/>
    <w:rsid w:val="009D25E5"/>
    <w:rsid w:val="009D4904"/>
    <w:rsid w:val="009D6267"/>
    <w:rsid w:val="009E04C1"/>
    <w:rsid w:val="009E1666"/>
    <w:rsid w:val="009E242D"/>
    <w:rsid w:val="009E5A1B"/>
    <w:rsid w:val="009E65D9"/>
    <w:rsid w:val="009F2361"/>
    <w:rsid w:val="009F35D2"/>
    <w:rsid w:val="00A01EEA"/>
    <w:rsid w:val="00A1049C"/>
    <w:rsid w:val="00A154B3"/>
    <w:rsid w:val="00A15856"/>
    <w:rsid w:val="00A17638"/>
    <w:rsid w:val="00A212C7"/>
    <w:rsid w:val="00A325AC"/>
    <w:rsid w:val="00A32CCB"/>
    <w:rsid w:val="00A351E2"/>
    <w:rsid w:val="00A366C9"/>
    <w:rsid w:val="00A4344F"/>
    <w:rsid w:val="00A43ABF"/>
    <w:rsid w:val="00A44946"/>
    <w:rsid w:val="00A44A4C"/>
    <w:rsid w:val="00A44B23"/>
    <w:rsid w:val="00A451EF"/>
    <w:rsid w:val="00A54E71"/>
    <w:rsid w:val="00A5579A"/>
    <w:rsid w:val="00A56ECB"/>
    <w:rsid w:val="00A62C3D"/>
    <w:rsid w:val="00A634EC"/>
    <w:rsid w:val="00A702BE"/>
    <w:rsid w:val="00A80806"/>
    <w:rsid w:val="00A82024"/>
    <w:rsid w:val="00A84AB2"/>
    <w:rsid w:val="00A86523"/>
    <w:rsid w:val="00A87736"/>
    <w:rsid w:val="00A90CD7"/>
    <w:rsid w:val="00A970E7"/>
    <w:rsid w:val="00AA0D8D"/>
    <w:rsid w:val="00AA10B3"/>
    <w:rsid w:val="00AA13CA"/>
    <w:rsid w:val="00AA4046"/>
    <w:rsid w:val="00AA558C"/>
    <w:rsid w:val="00AB1B8F"/>
    <w:rsid w:val="00AB46F4"/>
    <w:rsid w:val="00AC199F"/>
    <w:rsid w:val="00AC39BB"/>
    <w:rsid w:val="00AC4A00"/>
    <w:rsid w:val="00AD179B"/>
    <w:rsid w:val="00AD1FEF"/>
    <w:rsid w:val="00AD484C"/>
    <w:rsid w:val="00AD7831"/>
    <w:rsid w:val="00AE0446"/>
    <w:rsid w:val="00AE1FDF"/>
    <w:rsid w:val="00AE22F5"/>
    <w:rsid w:val="00AE2FF0"/>
    <w:rsid w:val="00AE5D76"/>
    <w:rsid w:val="00AF2B4B"/>
    <w:rsid w:val="00AF34C5"/>
    <w:rsid w:val="00AF53F2"/>
    <w:rsid w:val="00AF5E3C"/>
    <w:rsid w:val="00B000C1"/>
    <w:rsid w:val="00B00CCF"/>
    <w:rsid w:val="00B0231D"/>
    <w:rsid w:val="00B03D72"/>
    <w:rsid w:val="00B04556"/>
    <w:rsid w:val="00B0733C"/>
    <w:rsid w:val="00B12AEC"/>
    <w:rsid w:val="00B14EAE"/>
    <w:rsid w:val="00B171B9"/>
    <w:rsid w:val="00B22C03"/>
    <w:rsid w:val="00B25AF8"/>
    <w:rsid w:val="00B263BB"/>
    <w:rsid w:val="00B3037A"/>
    <w:rsid w:val="00B34132"/>
    <w:rsid w:val="00B3538D"/>
    <w:rsid w:val="00B353F9"/>
    <w:rsid w:val="00B366E9"/>
    <w:rsid w:val="00B37E28"/>
    <w:rsid w:val="00B42427"/>
    <w:rsid w:val="00B43773"/>
    <w:rsid w:val="00B44009"/>
    <w:rsid w:val="00B44C3B"/>
    <w:rsid w:val="00B50F62"/>
    <w:rsid w:val="00B52FDA"/>
    <w:rsid w:val="00B53365"/>
    <w:rsid w:val="00B558A0"/>
    <w:rsid w:val="00B60B6B"/>
    <w:rsid w:val="00B616EB"/>
    <w:rsid w:val="00B6717C"/>
    <w:rsid w:val="00B679E4"/>
    <w:rsid w:val="00B70AE7"/>
    <w:rsid w:val="00B76945"/>
    <w:rsid w:val="00B77B88"/>
    <w:rsid w:val="00B82BA2"/>
    <w:rsid w:val="00B904A0"/>
    <w:rsid w:val="00B90A04"/>
    <w:rsid w:val="00B93527"/>
    <w:rsid w:val="00B93D0C"/>
    <w:rsid w:val="00B94681"/>
    <w:rsid w:val="00B95363"/>
    <w:rsid w:val="00BA105A"/>
    <w:rsid w:val="00BA2120"/>
    <w:rsid w:val="00BA29E3"/>
    <w:rsid w:val="00BA5C39"/>
    <w:rsid w:val="00BA63D5"/>
    <w:rsid w:val="00BB7D1C"/>
    <w:rsid w:val="00BC0F8C"/>
    <w:rsid w:val="00BC1E70"/>
    <w:rsid w:val="00BC3465"/>
    <w:rsid w:val="00BC3DFE"/>
    <w:rsid w:val="00BC3EAA"/>
    <w:rsid w:val="00BD0199"/>
    <w:rsid w:val="00BD01AE"/>
    <w:rsid w:val="00BD0424"/>
    <w:rsid w:val="00BD2C48"/>
    <w:rsid w:val="00BD3444"/>
    <w:rsid w:val="00BD6251"/>
    <w:rsid w:val="00BE17D9"/>
    <w:rsid w:val="00BE5242"/>
    <w:rsid w:val="00BF3B09"/>
    <w:rsid w:val="00BF689A"/>
    <w:rsid w:val="00BF7FE8"/>
    <w:rsid w:val="00C04804"/>
    <w:rsid w:val="00C10624"/>
    <w:rsid w:val="00C1095D"/>
    <w:rsid w:val="00C12007"/>
    <w:rsid w:val="00C128CA"/>
    <w:rsid w:val="00C13A81"/>
    <w:rsid w:val="00C156D4"/>
    <w:rsid w:val="00C264D1"/>
    <w:rsid w:val="00C26DAD"/>
    <w:rsid w:val="00C27347"/>
    <w:rsid w:val="00C31B42"/>
    <w:rsid w:val="00C44827"/>
    <w:rsid w:val="00C45E6A"/>
    <w:rsid w:val="00C523AB"/>
    <w:rsid w:val="00C5397B"/>
    <w:rsid w:val="00C55FF9"/>
    <w:rsid w:val="00C602FA"/>
    <w:rsid w:val="00C6247F"/>
    <w:rsid w:val="00C66931"/>
    <w:rsid w:val="00C72576"/>
    <w:rsid w:val="00C81F3B"/>
    <w:rsid w:val="00C85C68"/>
    <w:rsid w:val="00C93FFB"/>
    <w:rsid w:val="00C952FE"/>
    <w:rsid w:val="00CA3404"/>
    <w:rsid w:val="00CA3C4D"/>
    <w:rsid w:val="00CA5AC3"/>
    <w:rsid w:val="00CA64D4"/>
    <w:rsid w:val="00CB1565"/>
    <w:rsid w:val="00CB21BA"/>
    <w:rsid w:val="00CB48C2"/>
    <w:rsid w:val="00CB48C8"/>
    <w:rsid w:val="00CC05AF"/>
    <w:rsid w:val="00CC1B3D"/>
    <w:rsid w:val="00CC36C8"/>
    <w:rsid w:val="00CC5988"/>
    <w:rsid w:val="00CC67BC"/>
    <w:rsid w:val="00CC75E3"/>
    <w:rsid w:val="00CD057E"/>
    <w:rsid w:val="00CD1BE3"/>
    <w:rsid w:val="00CD3C98"/>
    <w:rsid w:val="00CD6419"/>
    <w:rsid w:val="00CD643B"/>
    <w:rsid w:val="00CD7CE4"/>
    <w:rsid w:val="00CE37D8"/>
    <w:rsid w:val="00CE5AFC"/>
    <w:rsid w:val="00CF4846"/>
    <w:rsid w:val="00CF7CF9"/>
    <w:rsid w:val="00D02428"/>
    <w:rsid w:val="00D05FBB"/>
    <w:rsid w:val="00D066F0"/>
    <w:rsid w:val="00D12215"/>
    <w:rsid w:val="00D16964"/>
    <w:rsid w:val="00D24B08"/>
    <w:rsid w:val="00D31FC3"/>
    <w:rsid w:val="00D4349A"/>
    <w:rsid w:val="00D473F3"/>
    <w:rsid w:val="00D505B8"/>
    <w:rsid w:val="00D526CF"/>
    <w:rsid w:val="00D526DD"/>
    <w:rsid w:val="00D52E89"/>
    <w:rsid w:val="00D54C09"/>
    <w:rsid w:val="00D57163"/>
    <w:rsid w:val="00D75620"/>
    <w:rsid w:val="00D76A51"/>
    <w:rsid w:val="00D7754C"/>
    <w:rsid w:val="00D84C05"/>
    <w:rsid w:val="00D86D2B"/>
    <w:rsid w:val="00D8754C"/>
    <w:rsid w:val="00D87EEF"/>
    <w:rsid w:val="00D91479"/>
    <w:rsid w:val="00DA3C35"/>
    <w:rsid w:val="00DA551A"/>
    <w:rsid w:val="00DB4C14"/>
    <w:rsid w:val="00DC10B0"/>
    <w:rsid w:val="00DC7CFB"/>
    <w:rsid w:val="00DD06D4"/>
    <w:rsid w:val="00DD0C6E"/>
    <w:rsid w:val="00DD0D30"/>
    <w:rsid w:val="00DE010D"/>
    <w:rsid w:val="00DE0210"/>
    <w:rsid w:val="00DE0E97"/>
    <w:rsid w:val="00DE0F38"/>
    <w:rsid w:val="00DE343E"/>
    <w:rsid w:val="00DE624E"/>
    <w:rsid w:val="00DF26E8"/>
    <w:rsid w:val="00DF5C02"/>
    <w:rsid w:val="00E00353"/>
    <w:rsid w:val="00E005A4"/>
    <w:rsid w:val="00E00BDA"/>
    <w:rsid w:val="00E00C1B"/>
    <w:rsid w:val="00E13883"/>
    <w:rsid w:val="00E16755"/>
    <w:rsid w:val="00E16A8D"/>
    <w:rsid w:val="00E20410"/>
    <w:rsid w:val="00E239CD"/>
    <w:rsid w:val="00E310F7"/>
    <w:rsid w:val="00E33005"/>
    <w:rsid w:val="00E33BB2"/>
    <w:rsid w:val="00E36E44"/>
    <w:rsid w:val="00E37253"/>
    <w:rsid w:val="00E510E3"/>
    <w:rsid w:val="00E534E1"/>
    <w:rsid w:val="00E547E3"/>
    <w:rsid w:val="00E54B7D"/>
    <w:rsid w:val="00E60265"/>
    <w:rsid w:val="00E608C9"/>
    <w:rsid w:val="00E631A3"/>
    <w:rsid w:val="00E74835"/>
    <w:rsid w:val="00E8214A"/>
    <w:rsid w:val="00E86197"/>
    <w:rsid w:val="00E86DDA"/>
    <w:rsid w:val="00E918B1"/>
    <w:rsid w:val="00E93636"/>
    <w:rsid w:val="00E93A65"/>
    <w:rsid w:val="00EA18A1"/>
    <w:rsid w:val="00EA41B7"/>
    <w:rsid w:val="00EB28C2"/>
    <w:rsid w:val="00EB33D6"/>
    <w:rsid w:val="00EC27A8"/>
    <w:rsid w:val="00ED1665"/>
    <w:rsid w:val="00ED6BE5"/>
    <w:rsid w:val="00EE5FF3"/>
    <w:rsid w:val="00EF507E"/>
    <w:rsid w:val="00EF5773"/>
    <w:rsid w:val="00EF7731"/>
    <w:rsid w:val="00F012AE"/>
    <w:rsid w:val="00F026CC"/>
    <w:rsid w:val="00F05070"/>
    <w:rsid w:val="00F05E74"/>
    <w:rsid w:val="00F0781A"/>
    <w:rsid w:val="00F10632"/>
    <w:rsid w:val="00F10846"/>
    <w:rsid w:val="00F212A9"/>
    <w:rsid w:val="00F22D59"/>
    <w:rsid w:val="00F23632"/>
    <w:rsid w:val="00F2565B"/>
    <w:rsid w:val="00F270CB"/>
    <w:rsid w:val="00F32B7F"/>
    <w:rsid w:val="00F36182"/>
    <w:rsid w:val="00F400CD"/>
    <w:rsid w:val="00F40850"/>
    <w:rsid w:val="00F42277"/>
    <w:rsid w:val="00F47204"/>
    <w:rsid w:val="00F47C4A"/>
    <w:rsid w:val="00F55FCA"/>
    <w:rsid w:val="00F56784"/>
    <w:rsid w:val="00F569F4"/>
    <w:rsid w:val="00F56D9B"/>
    <w:rsid w:val="00F6374F"/>
    <w:rsid w:val="00F6497C"/>
    <w:rsid w:val="00F66836"/>
    <w:rsid w:val="00F676F2"/>
    <w:rsid w:val="00F67A9D"/>
    <w:rsid w:val="00F7018A"/>
    <w:rsid w:val="00F70E22"/>
    <w:rsid w:val="00F73BA5"/>
    <w:rsid w:val="00F75D06"/>
    <w:rsid w:val="00F77339"/>
    <w:rsid w:val="00F77EEF"/>
    <w:rsid w:val="00F85BCE"/>
    <w:rsid w:val="00F86865"/>
    <w:rsid w:val="00F90309"/>
    <w:rsid w:val="00F94FB2"/>
    <w:rsid w:val="00FA008C"/>
    <w:rsid w:val="00FA4B34"/>
    <w:rsid w:val="00FA4D54"/>
    <w:rsid w:val="00FB6701"/>
    <w:rsid w:val="00FB6EBA"/>
    <w:rsid w:val="00FC2488"/>
    <w:rsid w:val="00FC2CCD"/>
    <w:rsid w:val="00FC58CB"/>
    <w:rsid w:val="00FC6371"/>
    <w:rsid w:val="00FD7934"/>
    <w:rsid w:val="00FD7F2D"/>
    <w:rsid w:val="00FE12A1"/>
    <w:rsid w:val="00FE22EA"/>
    <w:rsid w:val="00FE3346"/>
    <w:rsid w:val="00FE79B3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173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AD7831"/>
    <w:rPr>
      <w:rFonts w:asciiTheme="minorHAnsi" w:eastAsiaTheme="minorHAnsi" w:hAnsiTheme="minorHAnsi" w:cstheme="minorBidi"/>
      <w:lang w:eastAsia="en-US"/>
    </w:rPr>
  </w:style>
  <w:style w:type="character" w:styleId="af7">
    <w:name w:val="footnote reference"/>
    <w:basedOn w:val="a0"/>
    <w:uiPriority w:val="99"/>
    <w:semiHidden/>
    <w:unhideWhenUsed/>
    <w:rsid w:val="00AD783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AD7831"/>
    <w:rPr>
      <w:rFonts w:asciiTheme="minorHAnsi" w:eastAsiaTheme="minorHAnsi" w:hAnsiTheme="minorHAnsi" w:cstheme="minorBidi"/>
      <w:lang w:eastAsia="en-US"/>
    </w:rPr>
  </w:style>
  <w:style w:type="character" w:styleId="af7">
    <w:name w:val="footnote reference"/>
    <w:basedOn w:val="a0"/>
    <w:uiPriority w:val="99"/>
    <w:semiHidden/>
    <w:unhideWhenUsed/>
    <w:rsid w:val="00AD78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2852D-CDFF-446B-AC80-2EF8A77C4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95</TotalTime>
  <Pages>10</Pages>
  <Words>2329</Words>
  <Characters>13277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15575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Бабий Наталья Викторовна</dc:creator>
  <cp:lastModifiedBy>Дадашова Оксана Владимировна</cp:lastModifiedBy>
  <cp:revision>37</cp:revision>
  <cp:lastPrinted>2024-05-27T12:07:00Z</cp:lastPrinted>
  <dcterms:created xsi:type="dcterms:W3CDTF">2023-11-17T06:15:00Z</dcterms:created>
  <dcterms:modified xsi:type="dcterms:W3CDTF">2024-05-27T12:07:00Z</dcterms:modified>
</cp:coreProperties>
</file>