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7D9" w:rsidRPr="004B1026" w:rsidRDefault="005B07D9" w:rsidP="004B1026">
      <w:pPr>
        <w:pStyle w:val="2"/>
      </w:pPr>
      <w:r w:rsidRPr="004B1026">
        <w:t>АДМИНИСТРАЦИЯ БЕРЕЗОВСКОГО РАЙОНА</w:t>
      </w:r>
    </w:p>
    <w:p w:rsidR="005B07D9" w:rsidRPr="004B1026" w:rsidRDefault="005B07D9" w:rsidP="004B1026">
      <w:pPr>
        <w:pStyle w:val="2"/>
        <w:rPr>
          <w:szCs w:val="20"/>
        </w:rPr>
      </w:pPr>
      <w:r w:rsidRPr="004B1026">
        <w:rPr>
          <w:szCs w:val="20"/>
        </w:rPr>
        <w:t>ХАНТЫ-МАНСИЙСКОГО АВТОНОМНОГО ОКРУГА</w:t>
      </w:r>
      <w:r w:rsidR="004B1026" w:rsidRPr="004B1026">
        <w:rPr>
          <w:szCs w:val="20"/>
        </w:rPr>
        <w:t>-</w:t>
      </w:r>
      <w:r w:rsidRPr="004B1026">
        <w:rPr>
          <w:szCs w:val="20"/>
        </w:rPr>
        <w:t>ЮГРЫ</w:t>
      </w:r>
    </w:p>
    <w:p w:rsidR="005B07D9" w:rsidRPr="004B1026" w:rsidRDefault="005B07D9" w:rsidP="004B1026">
      <w:pPr>
        <w:pStyle w:val="2"/>
        <w:rPr>
          <w:szCs w:val="20"/>
        </w:rPr>
      </w:pPr>
    </w:p>
    <w:p w:rsidR="005B07D9" w:rsidRPr="004B1026" w:rsidRDefault="005B07D9" w:rsidP="004B1026">
      <w:pPr>
        <w:pStyle w:val="2"/>
      </w:pPr>
      <w:r w:rsidRPr="004B1026">
        <w:t>ПОСТАНОВЛЕНИЕ</w:t>
      </w:r>
    </w:p>
    <w:p w:rsidR="005B07D9" w:rsidRPr="004B1026" w:rsidRDefault="005B07D9" w:rsidP="005B07D9">
      <w:pPr>
        <w:rPr>
          <w:rFonts w:eastAsia="Calibri" w:cs="Arial"/>
          <w:szCs w:val="28"/>
        </w:rPr>
      </w:pPr>
    </w:p>
    <w:p w:rsidR="005B07D9" w:rsidRPr="004B1026" w:rsidRDefault="00BD5206" w:rsidP="004B1026">
      <w:pPr>
        <w:tabs>
          <w:tab w:val="center" w:pos="9072"/>
        </w:tabs>
        <w:ind w:firstLine="0"/>
        <w:rPr>
          <w:rFonts w:eastAsia="Calibri" w:cs="Arial"/>
          <w:szCs w:val="28"/>
        </w:rPr>
      </w:pPr>
      <w:r w:rsidRPr="004B1026">
        <w:rPr>
          <w:rFonts w:eastAsia="Calibri" w:cs="Arial"/>
          <w:szCs w:val="28"/>
        </w:rPr>
        <w:t>от</w:t>
      </w:r>
      <w:r w:rsidR="004B1026" w:rsidRPr="004B1026">
        <w:rPr>
          <w:rFonts w:eastAsia="Calibri" w:cs="Arial"/>
          <w:szCs w:val="28"/>
        </w:rPr>
        <w:t xml:space="preserve"> </w:t>
      </w:r>
      <w:r w:rsidRPr="004B1026">
        <w:rPr>
          <w:rFonts w:eastAsia="Calibri" w:cs="Arial"/>
          <w:szCs w:val="28"/>
        </w:rPr>
        <w:t>01.02.</w:t>
      </w:r>
      <w:r w:rsidR="00BF0F85" w:rsidRPr="004B1026">
        <w:rPr>
          <w:rFonts w:eastAsia="Calibri" w:cs="Arial"/>
          <w:szCs w:val="28"/>
        </w:rPr>
        <w:t>20</w:t>
      </w:r>
      <w:r w:rsidR="00D14B88" w:rsidRPr="004B1026">
        <w:rPr>
          <w:rFonts w:eastAsia="Calibri" w:cs="Arial"/>
          <w:szCs w:val="28"/>
        </w:rPr>
        <w:t>2</w:t>
      </w:r>
      <w:r w:rsidR="00987F3B" w:rsidRPr="004B1026">
        <w:rPr>
          <w:rFonts w:eastAsia="Calibri" w:cs="Arial"/>
          <w:szCs w:val="28"/>
        </w:rPr>
        <w:t>3</w:t>
      </w:r>
      <w:r w:rsidR="004B1026">
        <w:rPr>
          <w:rFonts w:eastAsia="Calibri" w:cs="Arial"/>
          <w:szCs w:val="28"/>
        </w:rPr>
        <w:tab/>
      </w:r>
      <w:r w:rsidR="005B07D9" w:rsidRPr="004B1026">
        <w:rPr>
          <w:rFonts w:eastAsia="Calibri" w:cs="Arial"/>
          <w:szCs w:val="28"/>
        </w:rPr>
        <w:t xml:space="preserve">№ </w:t>
      </w:r>
      <w:r w:rsidRPr="004B1026">
        <w:rPr>
          <w:rFonts w:eastAsia="Calibri" w:cs="Arial"/>
          <w:szCs w:val="28"/>
        </w:rPr>
        <w:t>31</w:t>
      </w:r>
    </w:p>
    <w:p w:rsidR="005B07D9" w:rsidRPr="004B1026" w:rsidRDefault="00F95652" w:rsidP="004B1026">
      <w:pPr>
        <w:ind w:firstLine="0"/>
        <w:rPr>
          <w:rFonts w:eastAsia="Calibri" w:cs="Arial"/>
          <w:szCs w:val="28"/>
        </w:rPr>
      </w:pPr>
      <w:proofErr w:type="spellStart"/>
      <w:r w:rsidRPr="004B1026">
        <w:rPr>
          <w:rFonts w:eastAsia="Calibri" w:cs="Arial"/>
          <w:szCs w:val="28"/>
        </w:rPr>
        <w:t>п</w:t>
      </w:r>
      <w:r w:rsidR="005B07D9" w:rsidRPr="004B1026">
        <w:rPr>
          <w:rFonts w:eastAsia="Calibri" w:cs="Arial"/>
          <w:szCs w:val="28"/>
        </w:rPr>
        <w:t>гт</w:t>
      </w:r>
      <w:proofErr w:type="spellEnd"/>
      <w:r w:rsidR="005B07D9" w:rsidRPr="004B1026">
        <w:rPr>
          <w:rFonts w:eastAsia="Calibri" w:cs="Arial"/>
          <w:szCs w:val="28"/>
        </w:rPr>
        <w:t>. Березово</w:t>
      </w:r>
    </w:p>
    <w:p w:rsidR="005B07D9" w:rsidRPr="004B1026" w:rsidRDefault="005B07D9" w:rsidP="005B07D9">
      <w:pPr>
        <w:rPr>
          <w:rFonts w:eastAsia="Calibri" w:cs="Arial"/>
          <w:szCs w:val="28"/>
        </w:rPr>
      </w:pPr>
    </w:p>
    <w:p w:rsidR="004B1026" w:rsidRPr="004B1026" w:rsidRDefault="004B1026" w:rsidP="004B1026">
      <w:pPr>
        <w:pStyle w:val="Title"/>
        <w:rPr>
          <w:rFonts w:eastAsia="Calibri"/>
        </w:rPr>
      </w:pPr>
      <w:r w:rsidRPr="004B1026">
        <w:rPr>
          <w:rFonts w:eastAsia="Calibri"/>
        </w:rPr>
        <w:t>О внесении изменений в постановление администрации Березовского района от 22 декабря 2021 года № 1512 «О муниципальной программе «Культурное пространство Березовского района»</w:t>
      </w:r>
    </w:p>
    <w:p w:rsidR="004B1026" w:rsidRDefault="004B1026" w:rsidP="005B07D9">
      <w:pPr>
        <w:rPr>
          <w:rFonts w:eastAsia="Calibri" w:cs="Arial"/>
          <w:szCs w:val="28"/>
        </w:rPr>
      </w:pPr>
    </w:p>
    <w:p w:rsidR="003D3C90" w:rsidRDefault="003D3C90" w:rsidP="005B07D9">
      <w:pPr>
        <w:rPr>
          <w:rFonts w:eastAsia="Calibri" w:cs="Arial"/>
          <w:szCs w:val="28"/>
        </w:rPr>
      </w:pPr>
      <w:r>
        <w:rPr>
          <w:rFonts w:eastAsia="Calibri" w:cs="Arial"/>
          <w:szCs w:val="28"/>
        </w:rPr>
        <w:t xml:space="preserve">(утратило силу постановлением Администрации </w:t>
      </w:r>
      <w:hyperlink r:id="rId9" w:tooltip="постановление от 29.01.2024 0:00:00 №59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3D3C90">
          <w:rPr>
            <w:rStyle w:val="ae"/>
            <w:rFonts w:eastAsia="Calibri" w:cs="Arial"/>
            <w:szCs w:val="28"/>
          </w:rPr>
          <w:t>от 29.01.2024 № 59</w:t>
        </w:r>
      </w:hyperlink>
      <w:bookmarkStart w:id="0" w:name="_GoBack"/>
      <w:bookmarkEnd w:id="0"/>
      <w:r>
        <w:rPr>
          <w:rFonts w:eastAsia="Calibri" w:cs="Arial"/>
          <w:szCs w:val="28"/>
        </w:rPr>
        <w:t>)</w:t>
      </w:r>
    </w:p>
    <w:p w:rsidR="003D3C90" w:rsidRPr="004B1026" w:rsidRDefault="003D3C90" w:rsidP="005B07D9">
      <w:pPr>
        <w:rPr>
          <w:rFonts w:eastAsia="Calibri" w:cs="Arial"/>
          <w:szCs w:val="28"/>
        </w:rPr>
      </w:pPr>
    </w:p>
    <w:p w:rsidR="00337C54" w:rsidRPr="004B1026" w:rsidRDefault="00337C54" w:rsidP="004B1026">
      <w:pPr>
        <w:rPr>
          <w:rFonts w:eastAsia="Calibri"/>
        </w:rPr>
      </w:pPr>
      <w:r w:rsidRPr="004B1026">
        <w:rPr>
          <w:rFonts w:eastAsia="Calibri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1F4231">
          <w:rPr>
            <w:rStyle w:val="ae"/>
            <w:rFonts w:eastAsia="Calibri"/>
          </w:rPr>
          <w:t>Бюджетного кодекса</w:t>
        </w:r>
      </w:hyperlink>
      <w:r w:rsidRPr="004B1026">
        <w:rPr>
          <w:rFonts w:eastAsia="Calibri"/>
        </w:rPr>
        <w:t xml:space="preserve"> Российской Федерации, 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933C87" w:rsidRPr="001F4231">
          <w:rPr>
            <w:rStyle w:val="ae"/>
            <w:rFonts w:eastAsia="Calibri"/>
          </w:rPr>
          <w:t>от 10 ноября 2021 года</w:t>
        </w:r>
        <w:r w:rsidR="004B1026" w:rsidRPr="001F4231">
          <w:rPr>
            <w:rStyle w:val="ae"/>
            <w:rFonts w:eastAsia="Calibri"/>
          </w:rPr>
          <w:t xml:space="preserve"> </w:t>
        </w:r>
        <w:r w:rsidR="00933C87" w:rsidRPr="001F4231">
          <w:rPr>
            <w:rStyle w:val="ae"/>
            <w:rFonts w:eastAsia="Calibri"/>
          </w:rPr>
          <w:t>№ 1306</w:t>
        </w:r>
      </w:hyperlink>
      <w:r w:rsidR="00933C87" w:rsidRPr="004B1026">
        <w:rPr>
          <w:rFonts w:eastAsia="Calibri"/>
        </w:rPr>
        <w:t xml:space="preserve"> </w:t>
      </w:r>
      <w:r w:rsidR="004B1026" w:rsidRPr="004B1026">
        <w:rPr>
          <w:rFonts w:eastAsia="Calibri"/>
        </w:rPr>
        <w:t>«</w:t>
      </w:r>
      <w:r w:rsidR="00933C87" w:rsidRPr="004B1026">
        <w:rPr>
          <w:rFonts w:eastAsia="Calibri"/>
        </w:rPr>
        <w:t xml:space="preserve">О порядке разработки и реализации муниципальных программ Березовского района, порядке </w:t>
      </w:r>
      <w:proofErr w:type="gramStart"/>
      <w:r w:rsidR="00933C87" w:rsidRPr="004B1026">
        <w:rPr>
          <w:rFonts w:eastAsia="Calibri"/>
        </w:rPr>
        <w:t>оценки эффективности реализации муниципальных программ Березовского района</w:t>
      </w:r>
      <w:proofErr w:type="gramEnd"/>
      <w:r w:rsidR="00933C87" w:rsidRPr="004B1026">
        <w:rPr>
          <w:rFonts w:eastAsia="Calibri"/>
        </w:rPr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4B1026" w:rsidRPr="004B1026">
        <w:rPr>
          <w:rFonts w:eastAsia="Calibri"/>
        </w:rPr>
        <w:t>»</w:t>
      </w:r>
      <w:r w:rsidRPr="004B1026">
        <w:rPr>
          <w:rFonts w:eastAsia="Calibri"/>
        </w:rPr>
        <w:t>:</w:t>
      </w:r>
      <w:r w:rsidR="00933C87" w:rsidRPr="004B1026">
        <w:rPr>
          <w:rFonts w:eastAsia="Calibri"/>
        </w:rPr>
        <w:t xml:space="preserve"> </w:t>
      </w:r>
    </w:p>
    <w:p w:rsidR="00337C54" w:rsidRPr="004B1026" w:rsidRDefault="005257BC" w:rsidP="004B1026">
      <w:pPr>
        <w:rPr>
          <w:rFonts w:eastAsia="Calibri"/>
        </w:rPr>
      </w:pPr>
      <w:r w:rsidRPr="004B1026">
        <w:rPr>
          <w:rFonts w:eastAsia="Calibri"/>
        </w:rPr>
        <w:t>1.</w:t>
      </w:r>
      <w:r w:rsidR="00924BE2">
        <w:rPr>
          <w:rFonts w:eastAsia="Calibri"/>
        </w:rPr>
        <w:t xml:space="preserve"> </w:t>
      </w:r>
      <w:r w:rsidRPr="004B1026">
        <w:rPr>
          <w:rFonts w:eastAsia="Calibri"/>
        </w:rPr>
        <w:t>В</w:t>
      </w:r>
      <w:r w:rsidR="003E3649" w:rsidRPr="004B1026">
        <w:rPr>
          <w:rFonts w:eastAsia="Calibri"/>
        </w:rPr>
        <w:t>нести в приложение 1 к постановлению</w:t>
      </w:r>
      <w:r w:rsidRPr="004B1026">
        <w:rPr>
          <w:rFonts w:eastAsia="Calibri"/>
        </w:rPr>
        <w:t xml:space="preserve"> администрации Березовского района </w:t>
      </w:r>
      <w:hyperlink r:id="rId12" w:tooltip="постановление от 22.12.2021 0:00:00 №1512 Администрация Березовского района&#10;&#10;О муниципальной программе " w:history="1">
        <w:r w:rsidRPr="001F4231">
          <w:rPr>
            <w:rStyle w:val="ae"/>
            <w:rFonts w:eastAsia="Calibri"/>
          </w:rPr>
          <w:t>от 22 декабря 2021 года № 1512</w:t>
        </w:r>
      </w:hyperlink>
      <w:r w:rsidRPr="004B1026">
        <w:rPr>
          <w:rFonts w:eastAsia="Calibri"/>
        </w:rPr>
        <w:t xml:space="preserve"> </w:t>
      </w:r>
      <w:r w:rsidR="004B1026" w:rsidRPr="004B1026">
        <w:rPr>
          <w:rFonts w:eastAsia="Calibri"/>
        </w:rPr>
        <w:t>«</w:t>
      </w:r>
      <w:r w:rsidRPr="004B1026">
        <w:rPr>
          <w:rFonts w:eastAsia="Calibri"/>
        </w:rPr>
        <w:t xml:space="preserve">О муниципальной программе </w:t>
      </w:r>
      <w:r w:rsidR="004B1026" w:rsidRPr="004B1026">
        <w:rPr>
          <w:rFonts w:eastAsia="Calibri"/>
        </w:rPr>
        <w:t>«</w:t>
      </w:r>
      <w:r w:rsidRPr="004B1026">
        <w:rPr>
          <w:rFonts w:eastAsia="Calibri"/>
        </w:rPr>
        <w:t>Культурное пространство Березовского района</w:t>
      </w:r>
      <w:r w:rsidR="004B1026" w:rsidRPr="004B1026">
        <w:rPr>
          <w:rFonts w:eastAsia="Calibri"/>
        </w:rPr>
        <w:t>»</w:t>
      </w:r>
      <w:r w:rsidRPr="004B1026">
        <w:rPr>
          <w:rFonts w:eastAsia="Calibri"/>
        </w:rPr>
        <w:t xml:space="preserve"> (далее</w:t>
      </w:r>
      <w:r w:rsidR="004B1026" w:rsidRPr="004B1026">
        <w:rPr>
          <w:rFonts w:eastAsia="Calibri"/>
        </w:rPr>
        <w:t>-</w:t>
      </w:r>
      <w:r w:rsidRPr="004B1026">
        <w:rPr>
          <w:rFonts w:eastAsia="Calibri"/>
        </w:rPr>
        <w:t>муниципальная программа) следующие изменения:</w:t>
      </w:r>
    </w:p>
    <w:p w:rsidR="005257BC" w:rsidRPr="004B1026" w:rsidRDefault="003E3649" w:rsidP="004B1026">
      <w:pPr>
        <w:rPr>
          <w:rFonts w:eastAsia="Calibri"/>
        </w:rPr>
      </w:pPr>
      <w:r w:rsidRPr="004B1026">
        <w:rPr>
          <w:rFonts w:eastAsia="Calibri"/>
        </w:rPr>
        <w:t>1.1.</w:t>
      </w:r>
      <w:r w:rsidR="005257BC" w:rsidRPr="004B1026">
        <w:rPr>
          <w:rFonts w:eastAsia="Calibri"/>
        </w:rPr>
        <w:t xml:space="preserve"> </w:t>
      </w:r>
      <w:r w:rsidR="009A2CE6" w:rsidRPr="004B1026">
        <w:rPr>
          <w:rFonts w:eastAsia="Calibri"/>
        </w:rPr>
        <w:t>В</w:t>
      </w:r>
      <w:r w:rsidR="005257BC" w:rsidRPr="004B1026">
        <w:rPr>
          <w:rFonts w:eastAsia="Calibri"/>
        </w:rPr>
        <w:t xml:space="preserve"> паспорте муниципальной программы строки </w:t>
      </w:r>
      <w:r w:rsidR="004B1026" w:rsidRPr="004B1026">
        <w:rPr>
          <w:rFonts w:eastAsia="Calibri"/>
        </w:rPr>
        <w:t>«</w:t>
      </w:r>
      <w:r w:rsidR="00540CA4" w:rsidRPr="004B1026">
        <w:rPr>
          <w:rFonts w:eastAsia="Calibri"/>
        </w:rPr>
        <w:t>Целевые показатели муниципальной программы</w:t>
      </w:r>
      <w:r w:rsidR="004B1026" w:rsidRPr="004B1026">
        <w:rPr>
          <w:rFonts w:eastAsia="Calibri"/>
        </w:rPr>
        <w:t>»</w:t>
      </w:r>
      <w:r w:rsidR="00540CA4" w:rsidRPr="004B1026">
        <w:rPr>
          <w:rFonts w:eastAsia="Calibri"/>
        </w:rPr>
        <w:t xml:space="preserve">, </w:t>
      </w:r>
      <w:r w:rsidR="004B1026" w:rsidRPr="004B1026">
        <w:rPr>
          <w:rFonts w:eastAsia="Calibri"/>
        </w:rPr>
        <w:t>«</w:t>
      </w:r>
      <w:r w:rsidR="005257BC" w:rsidRPr="004B1026">
        <w:rPr>
          <w:rFonts w:eastAsia="Calibri"/>
        </w:rPr>
        <w:t>Параметры финансового обеспечения муниципальной программы</w:t>
      </w:r>
      <w:r w:rsidR="004B1026" w:rsidRPr="004B1026">
        <w:rPr>
          <w:rFonts w:eastAsia="Calibri"/>
        </w:rPr>
        <w:t>»</w:t>
      </w:r>
      <w:r w:rsidR="006C1BE2" w:rsidRPr="004B1026">
        <w:rPr>
          <w:rFonts w:eastAsia="Calibri"/>
        </w:rPr>
        <w:t xml:space="preserve">, </w:t>
      </w:r>
      <w:r w:rsidR="004B1026" w:rsidRPr="004B1026">
        <w:rPr>
          <w:rFonts w:eastAsia="Calibri"/>
        </w:rPr>
        <w:t>«</w:t>
      </w:r>
      <w:r w:rsidR="006C1BE2" w:rsidRPr="004B1026">
        <w:rPr>
          <w:rFonts w:eastAsia="Calibri"/>
        </w:rPr>
        <w:t>Параметры финансового</w:t>
      </w:r>
      <w:r w:rsidR="004B1026" w:rsidRPr="004B1026">
        <w:rPr>
          <w:rFonts w:eastAsia="Calibri"/>
        </w:rPr>
        <w:t xml:space="preserve"> </w:t>
      </w:r>
      <w:r w:rsidR="006C1BE2" w:rsidRPr="004B1026">
        <w:rPr>
          <w:rFonts w:eastAsia="Calibri"/>
        </w:rPr>
        <w:t>обеспечения проектов, проектов авт</w:t>
      </w:r>
      <w:r w:rsidR="00A370AD" w:rsidRPr="004B1026">
        <w:rPr>
          <w:rFonts w:eastAsia="Calibri"/>
        </w:rPr>
        <w:t>о</w:t>
      </w:r>
      <w:r w:rsidR="006C1BE2" w:rsidRPr="004B1026">
        <w:rPr>
          <w:rFonts w:eastAsia="Calibri"/>
        </w:rPr>
        <w:t>номного округа</w:t>
      </w:r>
      <w:r w:rsidR="00615AAB" w:rsidRPr="004B1026">
        <w:rPr>
          <w:rFonts w:eastAsia="Calibri"/>
        </w:rPr>
        <w:t>,</w:t>
      </w:r>
      <w:r w:rsidR="006C1BE2" w:rsidRPr="004B1026">
        <w:rPr>
          <w:rFonts w:eastAsia="Calibri"/>
        </w:rPr>
        <w:t xml:space="preserve"> Березовского района</w:t>
      </w:r>
      <w:r w:rsidR="004B1026" w:rsidRPr="004B1026">
        <w:rPr>
          <w:rFonts w:eastAsia="Calibri"/>
        </w:rPr>
        <w:t>»</w:t>
      </w:r>
      <w:r w:rsidR="006C1BE2" w:rsidRPr="004B1026">
        <w:rPr>
          <w:rFonts w:eastAsia="Calibri"/>
        </w:rPr>
        <w:t xml:space="preserve"> </w:t>
      </w:r>
      <w:r w:rsidR="005257BC" w:rsidRPr="004B1026">
        <w:rPr>
          <w:rFonts w:eastAsia="Calibri"/>
        </w:rPr>
        <w:t>изложить в следующей редакции:</w:t>
      </w:r>
    </w:p>
    <w:p w:rsidR="004B1026" w:rsidRDefault="004B1026" w:rsidP="004B1026">
      <w:pPr>
        <w:rPr>
          <w:rFonts w:eastAsia="Calibri"/>
        </w:rPr>
      </w:pPr>
    </w:p>
    <w:p w:rsidR="00111867" w:rsidRPr="004B1026" w:rsidRDefault="004B1026" w:rsidP="004B1026">
      <w:pPr>
        <w:rPr>
          <w:rFonts w:eastAsia="Calibri"/>
        </w:rPr>
      </w:pPr>
      <w:r w:rsidRPr="004B1026">
        <w:rPr>
          <w:rFonts w:eastAsia="Calibri"/>
        </w:rPr>
        <w:t>«</w:t>
      </w:r>
    </w:p>
    <w:tbl>
      <w:tblPr>
        <w:tblW w:w="101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1134"/>
        <w:gridCol w:w="1843"/>
        <w:gridCol w:w="923"/>
        <w:gridCol w:w="709"/>
        <w:gridCol w:w="709"/>
        <w:gridCol w:w="708"/>
        <w:gridCol w:w="709"/>
        <w:gridCol w:w="1061"/>
        <w:gridCol w:w="924"/>
      </w:tblGrid>
      <w:tr w:rsidR="00111867" w:rsidRPr="004B1026" w:rsidTr="00C4580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026" w:rsidRPr="004B1026" w:rsidRDefault="004B1026" w:rsidP="004B1026">
            <w:pPr>
              <w:ind w:firstLine="0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B1026" w:rsidRPr="004B1026" w:rsidRDefault="004B1026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4936DD" w:rsidRPr="004B1026" w:rsidRDefault="004936DD" w:rsidP="00111867">
            <w:pPr>
              <w:jc w:val="center"/>
              <w:rPr>
                <w:rFonts w:cs="Arial"/>
                <w:color w:val="000000"/>
                <w:szCs w:val="16"/>
              </w:rPr>
            </w:pPr>
          </w:p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Целевые показа</w:t>
            </w:r>
            <w:r w:rsidR="00987F3B" w:rsidRPr="004B1026">
              <w:rPr>
                <w:rFonts w:cs="Arial"/>
                <w:color w:val="000000"/>
                <w:szCs w:val="16"/>
              </w:rPr>
              <w:t xml:space="preserve">тели муниципальной программы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lastRenderedPageBreak/>
              <w:t xml:space="preserve">№ </w:t>
            </w:r>
            <w:proofErr w:type="gramStart"/>
            <w:r w:rsidRPr="004B1026">
              <w:rPr>
                <w:rFonts w:cs="Arial"/>
                <w:color w:val="000000"/>
                <w:szCs w:val="16"/>
              </w:rPr>
              <w:t>п</w:t>
            </w:r>
            <w:proofErr w:type="gramEnd"/>
            <w:r w:rsidRPr="004B1026">
              <w:rPr>
                <w:rFonts w:cs="Arial"/>
                <w:color w:val="000000"/>
                <w:szCs w:val="16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Наименование целевого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Докумен</w:t>
            </w:r>
            <w:proofErr w:type="gramStart"/>
            <w:r w:rsidRPr="004B1026">
              <w:rPr>
                <w:rFonts w:cs="Arial"/>
                <w:color w:val="000000"/>
                <w:szCs w:val="16"/>
              </w:rPr>
              <w:t>т-</w:t>
            </w:r>
            <w:proofErr w:type="gramEnd"/>
            <w:r w:rsidRPr="004B1026">
              <w:rPr>
                <w:rFonts w:cs="Arial"/>
                <w:color w:val="000000"/>
                <w:szCs w:val="16"/>
              </w:rPr>
              <w:t xml:space="preserve"> основание </w:t>
            </w:r>
          </w:p>
        </w:tc>
        <w:tc>
          <w:tcPr>
            <w:tcW w:w="57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Значение показателя по годам</w:t>
            </w:r>
          </w:p>
        </w:tc>
      </w:tr>
      <w:tr w:rsidR="00111867" w:rsidRPr="004B1026" w:rsidTr="00C4580E">
        <w:trPr>
          <w:trHeight w:val="136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Базовое значение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2022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2023 г.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2024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2025 г.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На момент окончания реализации муниципальной программы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Ответственный исполнитель/</w:t>
            </w:r>
            <w:proofErr w:type="gramStart"/>
            <w:r w:rsidRPr="004B1026">
              <w:rPr>
                <w:rFonts w:cs="Arial"/>
                <w:color w:val="000000"/>
                <w:szCs w:val="16"/>
              </w:rPr>
              <w:t>со</w:t>
            </w:r>
            <w:proofErr w:type="gramEnd"/>
            <w:r w:rsidRPr="004B1026">
              <w:rPr>
                <w:rFonts w:cs="Arial"/>
                <w:color w:val="000000"/>
                <w:szCs w:val="16"/>
              </w:rPr>
              <w:t xml:space="preserve"> исполнитель за достижение показателя</w:t>
            </w:r>
          </w:p>
        </w:tc>
      </w:tr>
      <w:tr w:rsidR="00111867" w:rsidRPr="004B1026" w:rsidTr="00C4580E">
        <w:trPr>
          <w:trHeight w:val="324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Число посещений культурных мероприятий, тыс.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 xml:space="preserve">Указ Президента Российской Федерации от 4 февраля 2021 года </w:t>
            </w:r>
            <w:hyperlink r:id="rId13" w:tooltip="УКАЗ от 04.02.2021 № 68 ПРЕЗИДЕНТ РОССИЙСКОЙ ФЕДЕРАЦИИ&#10;&#10;ОБ ОЦЕНКЕ ЭФФЕКТИВНОСТИ ДЕЯТЕЛЬНОСТИ ВЫСШИХ ДОЛЖНОСТНЫХ ЛИЦ  СУБЪЕКТОВ РОССИЙСКОЙ ФЕДЕРАЦИИ И ДЕЯТЕЛЬНОСТИ  ИСПОЛНИТЕЛЬНЫХ ОРГАНОВ СУБЪЕКТОВ РОССИЙСКОЙ ФЕДЕРАЦИИ " w:history="1">
              <w:r w:rsidRPr="001F4231">
                <w:rPr>
                  <w:rStyle w:val="ae"/>
                  <w:rFonts w:cs="Arial"/>
                  <w:szCs w:val="16"/>
                </w:rPr>
                <w:t xml:space="preserve">№ 68 </w:t>
              </w:r>
              <w:r w:rsidR="004B1026" w:rsidRPr="001F4231">
                <w:rPr>
                  <w:rStyle w:val="ae"/>
                  <w:rFonts w:cs="Arial"/>
                  <w:szCs w:val="16"/>
                </w:rPr>
                <w:t>«</w:t>
              </w:r>
              <w:r w:rsidRPr="001F4231">
                <w:rPr>
                  <w:rStyle w:val="ae"/>
                  <w:rFonts w:cs="Arial"/>
                  <w:szCs w:val="16"/>
                </w:rPr>
                <w:t>Об оценке эффективности</w:t>
              </w:r>
            </w:hyperlink>
            <w:r w:rsidRPr="004B1026">
              <w:rPr>
                <w:rFonts w:cs="Arial"/>
                <w:color w:val="000000"/>
                <w:szCs w:val="16"/>
              </w:rPr>
              <w:t xml:space="preserve">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</w:t>
            </w:r>
            <w:r w:rsidR="004B1026" w:rsidRPr="004B1026">
              <w:rPr>
                <w:rFonts w:cs="Arial"/>
                <w:color w:val="000000"/>
                <w:szCs w:val="16"/>
              </w:rPr>
              <w:t>»</w:t>
            </w:r>
            <w:r w:rsidRPr="004B1026">
              <w:rPr>
                <w:rFonts w:cs="Arial"/>
                <w:color w:val="000000"/>
                <w:szCs w:val="16"/>
              </w:rPr>
              <w:t xml:space="preserve">.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359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593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175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Увеличение средней</w:t>
            </w:r>
            <w:r w:rsidR="004B1026" w:rsidRPr="004B1026">
              <w:rPr>
                <w:rFonts w:cs="Arial"/>
                <w:color w:val="000000"/>
                <w:szCs w:val="16"/>
              </w:rPr>
              <w:t xml:space="preserve"> </w:t>
            </w:r>
            <w:r w:rsidRPr="004B1026">
              <w:rPr>
                <w:rFonts w:cs="Arial"/>
                <w:color w:val="000000"/>
                <w:szCs w:val="16"/>
              </w:rPr>
              <w:t xml:space="preserve">численности пользователей архивной информацией на 10 тыс. человек населения, человек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490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510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Архив</w:t>
            </w:r>
          </w:p>
        </w:tc>
      </w:tr>
      <w:tr w:rsidR="00111867" w:rsidRPr="004B1026" w:rsidTr="00C4580E">
        <w:trPr>
          <w:trHeight w:val="310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 xml:space="preserve"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%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50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4B1026">
        <w:trPr>
          <w:trHeight w:val="225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Увеличение доли</w:t>
            </w:r>
            <w:r w:rsidR="004B1026" w:rsidRPr="004B1026">
              <w:rPr>
                <w:rFonts w:cs="Arial"/>
                <w:color w:val="000000"/>
                <w:szCs w:val="16"/>
              </w:rPr>
              <w:t xml:space="preserve"> </w:t>
            </w:r>
            <w:r w:rsidRPr="004B1026">
              <w:rPr>
                <w:rFonts w:cs="Arial"/>
                <w:color w:val="000000"/>
                <w:szCs w:val="16"/>
              </w:rPr>
              <w:t>граждан, получивших услуги в негосударственных, в том числе некоммерческих, организациях, в общем числе гражда</w:t>
            </w:r>
            <w:r w:rsidRPr="004B1026">
              <w:rPr>
                <w:rFonts w:cs="Arial"/>
                <w:color w:val="000000"/>
                <w:szCs w:val="16"/>
              </w:rPr>
              <w:lastRenderedPageBreak/>
              <w:t xml:space="preserve">н, получивших услуги в сфере культуры, %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lastRenderedPageBreak/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0,72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0,73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1,02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5,3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153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Уровень материально-технического обеспечения учреждений культуры,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82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10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Доля детей, привлекаемых к участию в творческих мероприятиях,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106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Количество объектов нематериального культурного наследия,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198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Обеспечение выполнения полномочий и функций</w:t>
            </w:r>
            <w:r w:rsidR="004B1026" w:rsidRPr="004B1026">
              <w:rPr>
                <w:rFonts w:cs="Arial"/>
                <w:color w:val="000000"/>
                <w:szCs w:val="16"/>
              </w:rPr>
              <w:t xml:space="preserve"> </w:t>
            </w:r>
            <w:r w:rsidRPr="004B1026">
              <w:rPr>
                <w:rFonts w:cs="Arial"/>
                <w:color w:val="000000"/>
                <w:szCs w:val="16"/>
              </w:rPr>
              <w:t>Комите</w:t>
            </w:r>
            <w:r w:rsidRPr="004B1026">
              <w:rPr>
                <w:rFonts w:cs="Arial"/>
                <w:color w:val="000000"/>
                <w:szCs w:val="16"/>
              </w:rPr>
              <w:lastRenderedPageBreak/>
              <w:t>та культуры администрации Березовского</w:t>
            </w:r>
            <w:r w:rsidR="004B1026" w:rsidRPr="004B1026">
              <w:rPr>
                <w:rFonts w:cs="Arial"/>
                <w:color w:val="000000"/>
                <w:szCs w:val="16"/>
              </w:rPr>
              <w:t xml:space="preserve"> </w:t>
            </w:r>
            <w:r w:rsidRPr="004B1026">
              <w:rPr>
                <w:rFonts w:cs="Arial"/>
                <w:color w:val="000000"/>
                <w:szCs w:val="16"/>
              </w:rPr>
              <w:t>района,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FF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lastRenderedPageBreak/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120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Количество объектов культурного наследия в Березовском районе,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870DBE" w:rsidP="004B1026">
            <w:pPr>
              <w:pStyle w:val="m-1961264350929957865gmail-consplusnormal"/>
              <w:ind w:firstLine="0"/>
              <w:rPr>
                <w:rFonts w:ascii="Arial" w:hAnsi="Arial" w:cs="Arial"/>
                <w:szCs w:val="16"/>
              </w:rPr>
            </w:pPr>
            <w:r w:rsidRPr="004B1026">
              <w:rPr>
                <w:rFonts w:ascii="Arial" w:hAnsi="Arial" w:cs="Arial"/>
                <w:szCs w:val="16"/>
              </w:rPr>
              <w:t>126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126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126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12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Доля учреждений культуры, обеспеченных хозяйственным обслуживанием,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106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Количество объектов культурного наследия в</w:t>
            </w:r>
            <w:r w:rsidR="004B1026" w:rsidRPr="004B1026">
              <w:rPr>
                <w:rFonts w:cs="Arial"/>
                <w:color w:val="000000"/>
                <w:szCs w:val="16"/>
              </w:rPr>
              <w:t xml:space="preserve"> </w:t>
            </w:r>
            <w:proofErr w:type="spellStart"/>
            <w:r w:rsidRPr="004B1026">
              <w:rPr>
                <w:rFonts w:cs="Arial"/>
                <w:color w:val="000000"/>
                <w:szCs w:val="16"/>
              </w:rPr>
              <w:t>пгт</w:t>
            </w:r>
            <w:proofErr w:type="spellEnd"/>
            <w:r w:rsidRPr="004B1026">
              <w:rPr>
                <w:rFonts w:cs="Arial"/>
                <w:color w:val="000000"/>
                <w:szCs w:val="16"/>
              </w:rPr>
              <w:t>. Березово,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870DBE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22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Количество мероприятий, проведенных учреждениями культуры на территории городского поселения Березово, 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E4148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E4148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E4148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946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E4148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946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4B1026">
        <w:trPr>
          <w:trHeight w:val="268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proofErr w:type="gramStart"/>
            <w:r w:rsidRPr="004B1026">
              <w:rPr>
                <w:rFonts w:cs="Arial"/>
                <w:color w:val="000000"/>
                <w:szCs w:val="16"/>
              </w:rPr>
              <w:t>Количество</w:t>
            </w:r>
            <w:r w:rsidR="004B1026" w:rsidRPr="004B1026">
              <w:rPr>
                <w:rFonts w:cs="Arial"/>
                <w:color w:val="000000"/>
                <w:szCs w:val="16"/>
              </w:rPr>
              <w:t xml:space="preserve"> </w:t>
            </w:r>
            <w:r w:rsidRPr="004B1026">
              <w:rPr>
                <w:rFonts w:cs="Arial"/>
                <w:color w:val="000000"/>
                <w:szCs w:val="16"/>
              </w:rPr>
              <w:t>организаций культуры, получивших современное оборудование (оснащены образовательные учреждения в сфере культуры (детские школы искусств по видам искусств) музыкальными инструм</w:t>
            </w:r>
            <w:r w:rsidRPr="004B1026">
              <w:rPr>
                <w:rFonts w:cs="Arial"/>
                <w:color w:val="000000"/>
                <w:szCs w:val="16"/>
              </w:rPr>
              <w:lastRenderedPageBreak/>
              <w:t xml:space="preserve">ентами, оборудованием и учебными материалами, единиц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lastRenderedPageBreak/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396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культуры, человек, с нарастающим итогом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60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  <w:tr w:rsidR="00111867" w:rsidRPr="004B1026" w:rsidTr="00C4580E">
        <w:trPr>
          <w:trHeight w:val="145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111867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Численность туристов, посетивших Березо</w:t>
            </w:r>
            <w:r w:rsidRPr="004B1026">
              <w:rPr>
                <w:rFonts w:cs="Arial"/>
                <w:color w:val="000000"/>
                <w:szCs w:val="16"/>
              </w:rPr>
              <w:lastRenderedPageBreak/>
              <w:t xml:space="preserve">вский район, </w:t>
            </w:r>
            <w:proofErr w:type="spellStart"/>
            <w:r w:rsidRPr="004B1026">
              <w:rPr>
                <w:rFonts w:cs="Arial"/>
                <w:color w:val="000000"/>
                <w:szCs w:val="16"/>
              </w:rPr>
              <w:t>тыс</w:t>
            </w:r>
            <w:proofErr w:type="gramStart"/>
            <w:r w:rsidRPr="004B1026">
              <w:rPr>
                <w:rFonts w:cs="Arial"/>
                <w:color w:val="000000"/>
                <w:szCs w:val="16"/>
              </w:rPr>
              <w:t>.ч</w:t>
            </w:r>
            <w:proofErr w:type="gramEnd"/>
            <w:r w:rsidRPr="004B1026">
              <w:rPr>
                <w:rFonts w:cs="Arial"/>
                <w:color w:val="000000"/>
                <w:szCs w:val="16"/>
              </w:rPr>
              <w:t>ел</w:t>
            </w:r>
            <w:proofErr w:type="spellEnd"/>
            <w:r w:rsidRPr="004B1026">
              <w:rPr>
                <w:rFonts w:cs="Arial"/>
                <w:color w:val="000000"/>
                <w:szCs w:val="16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lastRenderedPageBreak/>
              <w:t>Федеральный закон от 06.10.2003№ 131-ФЗ</w:t>
            </w:r>
            <w:r w:rsidR="001F4231">
              <w:rPr>
                <w:rFonts w:cs="Arial"/>
                <w:color w:val="000000"/>
                <w:szCs w:val="16"/>
              </w:rPr>
              <w:t xml:space="preserve"> </w:t>
            </w:r>
            <w:r w:rsidRPr="004B1026">
              <w:rPr>
                <w:rFonts w:cs="Arial"/>
                <w:color w:val="000000"/>
                <w:szCs w:val="16"/>
              </w:rPr>
              <w:t xml:space="preserve">(ред. от 01.07.2021) </w:t>
            </w:r>
            <w:r w:rsidR="004B1026" w:rsidRPr="004B1026">
              <w:rPr>
                <w:rFonts w:cs="Arial"/>
                <w:color w:val="000000"/>
                <w:szCs w:val="16"/>
              </w:rPr>
              <w:t>«</w:t>
            </w:r>
            <w:hyperlink r:id="rId1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1F4231">
                <w:rPr>
                  <w:rStyle w:val="ae"/>
                  <w:rFonts w:cs="Arial"/>
                  <w:szCs w:val="16"/>
                </w:rPr>
                <w:t>Об общих принципах</w:t>
              </w:r>
            </w:hyperlink>
            <w:r w:rsidRPr="004B1026">
              <w:rPr>
                <w:rFonts w:cs="Arial"/>
                <w:color w:val="000000"/>
                <w:szCs w:val="16"/>
              </w:rPr>
              <w:t xml:space="preserve"> </w:t>
            </w:r>
            <w:r w:rsidRPr="004B1026">
              <w:rPr>
                <w:rFonts w:cs="Arial"/>
                <w:color w:val="000000"/>
                <w:szCs w:val="16"/>
              </w:rPr>
              <w:lastRenderedPageBreak/>
              <w:t>организации местного самоуправления в Российской Федерации</w:t>
            </w:r>
            <w:r w:rsidR="004B1026" w:rsidRPr="004B1026">
              <w:rPr>
                <w:rFonts w:cs="Arial"/>
                <w:color w:val="000000"/>
                <w:szCs w:val="16"/>
              </w:rPr>
              <w:t>»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lastRenderedPageBreak/>
              <w:t>9</w:t>
            </w:r>
            <w:r w:rsidR="008C7A34" w:rsidRPr="004B1026">
              <w:rPr>
                <w:rFonts w:cs="Arial"/>
                <w:color w:val="000000"/>
                <w:szCs w:val="16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</w:t>
            </w:r>
            <w:r w:rsidR="008C7A34" w:rsidRPr="004B1026">
              <w:rPr>
                <w:rFonts w:cs="Arial"/>
                <w:color w:val="000000"/>
                <w:szCs w:val="16"/>
              </w:rPr>
              <w:t>,0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10,2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867" w:rsidRPr="004B1026" w:rsidRDefault="00111867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Комитет культуры</w:t>
            </w:r>
          </w:p>
        </w:tc>
      </w:tr>
    </w:tbl>
    <w:p w:rsidR="00BD3CF4" w:rsidRPr="004B1026" w:rsidRDefault="00BD3CF4" w:rsidP="005257BC">
      <w:pPr>
        <w:rPr>
          <w:rFonts w:eastAsia="Calibri" w:cs="Arial"/>
          <w:szCs w:val="28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"/>
        <w:gridCol w:w="1131"/>
        <w:gridCol w:w="3113"/>
        <w:gridCol w:w="16"/>
        <w:gridCol w:w="976"/>
        <w:gridCol w:w="16"/>
        <w:gridCol w:w="976"/>
        <w:gridCol w:w="16"/>
        <w:gridCol w:w="989"/>
        <w:gridCol w:w="995"/>
        <w:gridCol w:w="851"/>
        <w:gridCol w:w="993"/>
      </w:tblGrid>
      <w:tr w:rsidR="007077C3" w:rsidRPr="004B1026" w:rsidTr="00472A60">
        <w:trPr>
          <w:gridBefore w:val="1"/>
          <w:wBefore w:w="8" w:type="dxa"/>
          <w:trHeight w:val="196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Параметры финансового обеспечения муниципальной программы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Источники финансирования</w:t>
            </w:r>
          </w:p>
        </w:tc>
        <w:tc>
          <w:tcPr>
            <w:tcW w:w="5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5257BC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Расходы по годам (тыс. рублей)</w:t>
            </w:r>
          </w:p>
        </w:tc>
      </w:tr>
      <w:tr w:rsidR="00472A60" w:rsidRPr="004B1026" w:rsidTr="00472A60">
        <w:trPr>
          <w:gridBefore w:val="1"/>
          <w:wBefore w:w="8" w:type="dxa"/>
          <w:trHeight w:val="15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4B1026" w:rsidRDefault="007077C3" w:rsidP="005257BC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7C3" w:rsidRPr="004B1026" w:rsidRDefault="007077C3" w:rsidP="005257BC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2026</w:t>
            </w:r>
            <w:r w:rsidR="004B1026" w:rsidRPr="004B1026">
              <w:rPr>
                <w:rFonts w:cs="Arial"/>
                <w:color w:val="000000"/>
                <w:szCs w:val="16"/>
              </w:rPr>
              <w:t>-</w:t>
            </w:r>
            <w:r w:rsidRPr="004B1026">
              <w:rPr>
                <w:rFonts w:cs="Arial"/>
                <w:color w:val="000000"/>
                <w:szCs w:val="16"/>
              </w:rPr>
              <w:t xml:space="preserve">2030 </w:t>
            </w:r>
          </w:p>
        </w:tc>
      </w:tr>
      <w:tr w:rsidR="00472A60" w:rsidRPr="004B1026" w:rsidTr="00472A60">
        <w:trPr>
          <w:gridBefore w:val="1"/>
          <w:wBefore w:w="8" w:type="dxa"/>
          <w:trHeight w:val="242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4B1026" w:rsidRDefault="007077C3" w:rsidP="005257BC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2415978,0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299027,0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294001,2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EA7856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295643,8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EA7856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254551,0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EA7856" w:rsidP="004B1026">
            <w:pPr>
              <w:ind w:firstLine="34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1272755,0</w:t>
            </w:r>
          </w:p>
        </w:tc>
      </w:tr>
      <w:tr w:rsidR="00472A60" w:rsidRPr="004B1026" w:rsidTr="00472A60">
        <w:trPr>
          <w:gridBefore w:val="1"/>
          <w:wBefore w:w="8" w:type="dxa"/>
          <w:trHeight w:val="264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4B1026" w:rsidRDefault="007077C3" w:rsidP="005257BC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6792,4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40,8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36,6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EA7856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6505,0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4B1026" w:rsidRDefault="00EA7856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4B1026" w:rsidRDefault="00EA7856" w:rsidP="004B1026">
            <w:pPr>
              <w:ind w:firstLine="34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175,0</w:t>
            </w:r>
          </w:p>
        </w:tc>
      </w:tr>
      <w:tr w:rsidR="00472A60" w:rsidRPr="004B1026" w:rsidTr="00AB5235">
        <w:trPr>
          <w:gridBefore w:val="1"/>
          <w:wBefore w:w="8" w:type="dxa"/>
          <w:trHeight w:val="27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4B1026" w:rsidRDefault="007077C3" w:rsidP="005257BC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24914,</w:t>
            </w:r>
            <w:r w:rsidR="00E247A2" w:rsidRPr="004B1026">
              <w:rPr>
                <w:rFonts w:cs="Arial"/>
                <w:color w:val="000000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</w:t>
            </w:r>
            <w:r w:rsidR="00C607CE" w:rsidRPr="004B1026">
              <w:rPr>
                <w:rFonts w:cs="Arial"/>
                <w:color w:val="000000"/>
                <w:szCs w:val="16"/>
              </w:rPr>
              <w:t>5</w:t>
            </w:r>
            <w:r w:rsidRPr="004B1026">
              <w:rPr>
                <w:rFonts w:cs="Arial"/>
                <w:color w:val="000000"/>
                <w:szCs w:val="16"/>
              </w:rPr>
              <w:t>27,</w:t>
            </w:r>
            <w:r w:rsidR="00E247A2" w:rsidRPr="004B1026">
              <w:rPr>
                <w:rFonts w:cs="Arial"/>
                <w:color w:val="000000"/>
                <w:szCs w:val="16"/>
              </w:rPr>
              <w:t>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1332,9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EA7856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11521,0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4B1026" w:rsidRDefault="00EA7856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1422,2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4B1026" w:rsidRDefault="00EA7856" w:rsidP="004B1026">
            <w:pPr>
              <w:ind w:firstLine="34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7111,0</w:t>
            </w:r>
          </w:p>
        </w:tc>
      </w:tr>
      <w:tr w:rsidR="00472A60" w:rsidRPr="004B1026" w:rsidTr="00AB5235">
        <w:trPr>
          <w:gridBefore w:val="1"/>
          <w:wBefore w:w="8" w:type="dxa"/>
          <w:trHeight w:val="32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4B1026" w:rsidRDefault="007077C3" w:rsidP="005257BC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238424</w:t>
            </w:r>
            <w:r w:rsidR="00E247A2" w:rsidRPr="004B1026">
              <w:rPr>
                <w:rFonts w:cs="Arial"/>
                <w:color w:val="000000"/>
                <w:szCs w:val="16"/>
              </w:rPr>
              <w:t>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29</w:t>
            </w:r>
            <w:r w:rsidR="00C607CE" w:rsidRPr="004B1026">
              <w:rPr>
                <w:rFonts w:cs="Arial"/>
                <w:color w:val="000000"/>
                <w:szCs w:val="16"/>
              </w:rPr>
              <w:t>5447</w:t>
            </w:r>
            <w:r w:rsidRPr="004B1026">
              <w:rPr>
                <w:rFonts w:cs="Arial"/>
                <w:color w:val="000000"/>
                <w:szCs w:val="16"/>
              </w:rPr>
              <w:t>,</w:t>
            </w:r>
            <w:r w:rsidR="00E247A2" w:rsidRPr="004B102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292619,2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EA7856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277617,8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4B1026" w:rsidRDefault="00EA7856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253093,8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4B1026" w:rsidRDefault="00EA7856" w:rsidP="004B1026">
            <w:pPr>
              <w:ind w:firstLine="34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1265469,0</w:t>
            </w:r>
          </w:p>
        </w:tc>
      </w:tr>
      <w:tr w:rsidR="00472A60" w:rsidRPr="004B1026" w:rsidTr="00AB5235">
        <w:trPr>
          <w:gridBefore w:val="1"/>
          <w:wBefore w:w="8" w:type="dxa"/>
          <w:trHeight w:val="26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4B1026" w:rsidRDefault="007077C3" w:rsidP="005257BC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11,5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C607CE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12,5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4B1026" w:rsidRDefault="007077C3" w:rsidP="004B1026">
            <w:pPr>
              <w:ind w:firstLine="34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472A60" w:rsidRPr="004B1026" w:rsidTr="00AB5235">
        <w:trPr>
          <w:gridBefore w:val="1"/>
          <w:wBefore w:w="8" w:type="dxa"/>
          <w:trHeight w:val="34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77C3" w:rsidRPr="004B1026" w:rsidRDefault="007077C3" w:rsidP="005257BC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4B1026" w:rsidRDefault="007077C3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иные источники финансирования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4B1026" w:rsidRDefault="007077C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4B1026" w:rsidRDefault="007077C3" w:rsidP="004B1026">
            <w:pPr>
              <w:ind w:firstLine="34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39" w:type="dxa"/>
            <w:gridSpan w:val="2"/>
            <w:vMerge w:val="restart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Параметры финансового обеспечения проектов, проектов автономного округа, Березовского района</w:t>
            </w:r>
          </w:p>
        </w:tc>
        <w:tc>
          <w:tcPr>
            <w:tcW w:w="3113" w:type="dxa"/>
            <w:vMerge w:val="restart"/>
            <w:shd w:val="clear" w:color="000000" w:fill="FFFFFF"/>
            <w:vAlign w:val="center"/>
            <w:hideMark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Источники финансирования</w:t>
            </w:r>
          </w:p>
        </w:tc>
        <w:tc>
          <w:tcPr>
            <w:tcW w:w="4835" w:type="dxa"/>
            <w:gridSpan w:val="8"/>
            <w:shd w:val="clear" w:color="000000" w:fill="FFFFFF"/>
            <w:vAlign w:val="center"/>
            <w:hideMark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Расходы по годам (тыс. рублей)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4B1026" w:rsidRDefault="004B1026" w:rsidP="00AB5235">
            <w:pPr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 xml:space="preserve"> </w:t>
            </w:r>
          </w:p>
        </w:tc>
      </w:tr>
      <w:tr w:rsidR="00472A60" w:rsidRPr="004B1026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13" w:type="dxa"/>
            <w:vMerge/>
            <w:vAlign w:val="center"/>
            <w:hideMark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008" w:type="dxa"/>
            <w:gridSpan w:val="3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2022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2023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2025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2026</w:t>
            </w:r>
            <w:r w:rsidR="004B1026" w:rsidRPr="004B1026">
              <w:rPr>
                <w:rFonts w:cs="Arial"/>
                <w:color w:val="000000"/>
                <w:szCs w:val="16"/>
              </w:rPr>
              <w:t>-</w:t>
            </w:r>
            <w:r w:rsidRPr="004B1026">
              <w:rPr>
                <w:rFonts w:cs="Arial"/>
                <w:color w:val="000000"/>
                <w:szCs w:val="16"/>
              </w:rPr>
              <w:t xml:space="preserve">2030 </w:t>
            </w:r>
          </w:p>
        </w:tc>
      </w:tr>
      <w:tr w:rsidR="00A370AD" w:rsidRPr="004B1026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0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8941" w:type="dxa"/>
            <w:gridSpan w:val="10"/>
            <w:shd w:val="clear" w:color="000000" w:fill="FFFFFF"/>
            <w:vAlign w:val="center"/>
            <w:hideMark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 xml:space="preserve">Региональный проект </w:t>
            </w:r>
            <w:r w:rsidR="004B1026" w:rsidRPr="004B1026">
              <w:rPr>
                <w:rFonts w:cs="Arial"/>
                <w:color w:val="000000"/>
                <w:szCs w:val="16"/>
              </w:rPr>
              <w:t>«</w:t>
            </w:r>
            <w:r w:rsidRPr="004B1026">
              <w:rPr>
                <w:rFonts w:cs="Arial"/>
                <w:color w:val="000000"/>
                <w:szCs w:val="16"/>
              </w:rPr>
              <w:t>Культурная среда</w:t>
            </w:r>
            <w:r w:rsidR="004B1026" w:rsidRPr="004B1026">
              <w:rPr>
                <w:rFonts w:cs="Arial"/>
                <w:color w:val="000000"/>
                <w:szCs w:val="16"/>
              </w:rPr>
              <w:t>»</w:t>
            </w:r>
            <w:r w:rsidRPr="004B1026">
              <w:rPr>
                <w:rFonts w:cs="Arial"/>
                <w:color w:val="000000"/>
                <w:szCs w:val="16"/>
              </w:rPr>
              <w:t xml:space="preserve"> (срок реализации 01.01.2019</w:t>
            </w:r>
            <w:r w:rsidR="004B1026" w:rsidRPr="004B1026">
              <w:rPr>
                <w:rFonts w:cs="Arial"/>
                <w:color w:val="000000"/>
                <w:szCs w:val="16"/>
              </w:rPr>
              <w:t>-</w:t>
            </w:r>
            <w:r w:rsidRPr="004B1026">
              <w:rPr>
                <w:rFonts w:cs="Arial"/>
                <w:color w:val="000000"/>
                <w:szCs w:val="16"/>
              </w:rPr>
              <w:t>31.12.2024гг.)</w:t>
            </w:r>
          </w:p>
        </w:tc>
      </w:tr>
      <w:tr w:rsidR="00A370AD" w:rsidRPr="004B1026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2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EA7856" w:rsidP="004B1026">
            <w:pPr>
              <w:ind w:firstLine="0"/>
              <w:jc w:val="right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17459,1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E513FF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4B1026" w:rsidRDefault="00EA7856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4B1026" w:rsidRDefault="006309D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17459,1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EA7856" w:rsidP="004B1026">
            <w:pPr>
              <w:ind w:firstLine="0"/>
              <w:jc w:val="right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6468,4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E513FF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4B1026" w:rsidRDefault="006309D3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4B1026" w:rsidRDefault="006309D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6468,4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EA7856" w:rsidP="004B1026">
            <w:pPr>
              <w:ind w:firstLine="0"/>
              <w:jc w:val="right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10117,3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E513FF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4B1026" w:rsidRDefault="006309D3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4B1026" w:rsidRDefault="006309D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10117,3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EA7856" w:rsidP="004B1026">
            <w:pPr>
              <w:ind w:firstLine="0"/>
              <w:jc w:val="right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873,4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E513FF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4B1026" w:rsidRDefault="006309D3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4B1026" w:rsidRDefault="006309D3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873,4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3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4B1026" w:rsidRDefault="00A370AD" w:rsidP="004B1026">
            <w:pPr>
              <w:ind w:firstLine="0"/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370AD" w:rsidRPr="004B1026" w:rsidRDefault="00A370AD" w:rsidP="007077C3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1139" w:type="dxa"/>
            <w:gridSpan w:val="2"/>
            <w:vMerge/>
            <w:vAlign w:val="center"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8941" w:type="dxa"/>
            <w:gridSpan w:val="10"/>
            <w:shd w:val="clear" w:color="000000" w:fill="FFFFFF"/>
            <w:vAlign w:val="center"/>
          </w:tcPr>
          <w:p w:rsidR="00A370AD" w:rsidRPr="004B1026" w:rsidRDefault="00A370AD" w:rsidP="00A370AD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 xml:space="preserve">Региональный проект </w:t>
            </w:r>
            <w:r w:rsidR="004B1026" w:rsidRPr="004B1026">
              <w:rPr>
                <w:rFonts w:cs="Arial"/>
                <w:color w:val="000000"/>
                <w:szCs w:val="16"/>
              </w:rPr>
              <w:t>«</w:t>
            </w:r>
            <w:r w:rsidRPr="004B1026">
              <w:rPr>
                <w:rFonts w:cs="Arial"/>
                <w:color w:val="000000"/>
                <w:szCs w:val="16"/>
              </w:rPr>
              <w:t>Творческие люди</w:t>
            </w:r>
            <w:r w:rsidR="004B1026" w:rsidRPr="004B1026">
              <w:rPr>
                <w:rFonts w:cs="Arial"/>
                <w:color w:val="000000"/>
                <w:szCs w:val="16"/>
              </w:rPr>
              <w:t>»</w:t>
            </w:r>
            <w:r w:rsidRPr="004B1026">
              <w:rPr>
                <w:rFonts w:cs="Arial"/>
                <w:color w:val="000000"/>
                <w:szCs w:val="16"/>
              </w:rPr>
              <w:t xml:space="preserve"> (срок реализации 01.01.2019</w:t>
            </w:r>
            <w:r w:rsidR="004B1026" w:rsidRPr="004B1026">
              <w:rPr>
                <w:rFonts w:cs="Arial"/>
                <w:color w:val="000000"/>
                <w:szCs w:val="16"/>
              </w:rPr>
              <w:t>-</w:t>
            </w:r>
            <w:r w:rsidRPr="004B1026">
              <w:rPr>
                <w:rFonts w:cs="Arial"/>
                <w:color w:val="000000"/>
                <w:szCs w:val="16"/>
              </w:rPr>
              <w:t>31.12.2024гг.)</w:t>
            </w:r>
          </w:p>
        </w:tc>
      </w:tr>
      <w:tr w:rsidR="00A370AD" w:rsidRPr="004B1026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"/>
        </w:trPr>
        <w:tc>
          <w:tcPr>
            <w:tcW w:w="1139" w:type="dxa"/>
            <w:gridSpan w:val="2"/>
            <w:vMerge/>
            <w:vAlign w:val="center"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615AAB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615A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139" w:type="dxa"/>
            <w:gridSpan w:val="2"/>
            <w:vMerge/>
            <w:vAlign w:val="center"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615AAB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</w:trPr>
        <w:tc>
          <w:tcPr>
            <w:tcW w:w="1139" w:type="dxa"/>
            <w:gridSpan w:val="2"/>
            <w:vMerge/>
            <w:vAlign w:val="center"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615AAB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9"/>
        </w:trPr>
        <w:tc>
          <w:tcPr>
            <w:tcW w:w="1139" w:type="dxa"/>
            <w:gridSpan w:val="2"/>
            <w:vMerge/>
            <w:vAlign w:val="center"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615AAB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  <w:tr w:rsidR="00A370AD" w:rsidRPr="004B1026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139" w:type="dxa"/>
            <w:gridSpan w:val="2"/>
            <w:vMerge/>
            <w:vAlign w:val="center"/>
          </w:tcPr>
          <w:p w:rsidR="00A370AD" w:rsidRPr="004B1026" w:rsidRDefault="00A370AD" w:rsidP="00AB5235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4B1026" w:rsidRDefault="00A370AD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615AAB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4B1026" w:rsidRDefault="00A370AD" w:rsidP="00AB5235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4B1026" w:rsidRDefault="00A370AD" w:rsidP="00A370AD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370AD" w:rsidRPr="004B1026" w:rsidRDefault="00A370AD" w:rsidP="00A370AD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0</w:t>
            </w:r>
          </w:p>
        </w:tc>
      </w:tr>
    </w:tbl>
    <w:p w:rsidR="005257BC" w:rsidRDefault="007F02CC" w:rsidP="004B1026">
      <w:pPr>
        <w:jc w:val="right"/>
        <w:rPr>
          <w:rFonts w:eastAsia="Calibri"/>
        </w:rPr>
      </w:pPr>
      <w:r w:rsidRPr="004B1026">
        <w:rPr>
          <w:rFonts w:eastAsia="Calibri"/>
        </w:rPr>
        <w:t>.</w:t>
      </w:r>
      <w:r w:rsidR="004B1026" w:rsidRPr="004B1026">
        <w:rPr>
          <w:rFonts w:eastAsia="Calibri"/>
        </w:rPr>
        <w:t>»</w:t>
      </w:r>
      <w:r w:rsidR="003266B1" w:rsidRPr="004B1026">
        <w:rPr>
          <w:rFonts w:eastAsia="Calibri"/>
        </w:rPr>
        <w:t>;</w:t>
      </w:r>
    </w:p>
    <w:p w:rsidR="004B1026" w:rsidRDefault="004B1026" w:rsidP="004B1026">
      <w:pPr>
        <w:jc w:val="right"/>
        <w:rPr>
          <w:rFonts w:eastAsia="Calibri"/>
        </w:rPr>
      </w:pPr>
    </w:p>
    <w:p w:rsidR="004B1026" w:rsidRDefault="004B1026" w:rsidP="004B1026">
      <w:pPr>
        <w:rPr>
          <w:rFonts w:eastAsia="Calibri"/>
        </w:rPr>
      </w:pPr>
    </w:p>
    <w:p w:rsidR="007F02CC" w:rsidRPr="004B1026" w:rsidRDefault="003E3649" w:rsidP="004B1026">
      <w:pPr>
        <w:rPr>
          <w:rFonts w:eastAsia="Calibri"/>
        </w:rPr>
      </w:pPr>
      <w:r w:rsidRPr="004B1026">
        <w:rPr>
          <w:rFonts w:eastAsia="Calibri"/>
        </w:rPr>
        <w:t>1.</w:t>
      </w:r>
      <w:r w:rsidR="003266B1" w:rsidRPr="004B1026">
        <w:rPr>
          <w:rFonts w:eastAsia="Calibri"/>
        </w:rPr>
        <w:t>2. т</w:t>
      </w:r>
      <w:r w:rsidR="00AE2D0E" w:rsidRPr="004B1026">
        <w:rPr>
          <w:rFonts w:eastAsia="Calibri"/>
        </w:rPr>
        <w:t>аблиц</w:t>
      </w:r>
      <w:r w:rsidR="00E4148D" w:rsidRPr="004B1026">
        <w:rPr>
          <w:rFonts w:eastAsia="Calibri"/>
        </w:rPr>
        <w:t>ы</w:t>
      </w:r>
      <w:r w:rsidR="00AE2D0E" w:rsidRPr="004B1026">
        <w:rPr>
          <w:rFonts w:eastAsia="Calibri"/>
        </w:rPr>
        <w:t xml:space="preserve"> 1</w:t>
      </w:r>
      <w:r w:rsidR="00352F2B" w:rsidRPr="004B1026">
        <w:rPr>
          <w:rFonts w:eastAsia="Calibri"/>
        </w:rPr>
        <w:t>,7</w:t>
      </w:r>
      <w:r w:rsidR="00C070F7" w:rsidRPr="004B1026">
        <w:rPr>
          <w:rFonts w:eastAsia="Calibri"/>
        </w:rPr>
        <w:t xml:space="preserve"> муниципальной программы </w:t>
      </w:r>
      <w:r w:rsidR="00DF7421" w:rsidRPr="004B1026">
        <w:rPr>
          <w:rFonts w:eastAsia="Calibri"/>
        </w:rPr>
        <w:t>изложить в следующей редакции согласно приложению</w:t>
      </w:r>
      <w:r w:rsidR="004B1026" w:rsidRPr="004B1026">
        <w:rPr>
          <w:rFonts w:eastAsia="Calibri"/>
        </w:rPr>
        <w:t xml:space="preserve"> </w:t>
      </w:r>
      <w:r w:rsidR="00DF7421" w:rsidRPr="004B1026">
        <w:rPr>
          <w:rFonts w:eastAsia="Calibri"/>
        </w:rPr>
        <w:t>к настоящему постановлению.</w:t>
      </w:r>
    </w:p>
    <w:p w:rsidR="004475C7" w:rsidRPr="004B1026" w:rsidRDefault="00D44AF3" w:rsidP="004B1026">
      <w:pPr>
        <w:rPr>
          <w:rFonts w:eastAsia="Calibri"/>
        </w:rPr>
      </w:pPr>
      <w:r w:rsidRPr="004B1026">
        <w:rPr>
          <w:rFonts w:eastAsia="Calibri"/>
        </w:rPr>
        <w:t>2</w:t>
      </w:r>
      <w:r w:rsidR="00FA77FF" w:rsidRPr="004B1026">
        <w:rPr>
          <w:rFonts w:eastAsia="Calibri"/>
        </w:rPr>
        <w:t xml:space="preserve">. Опубликовать настоящее постановление в газете </w:t>
      </w:r>
      <w:r w:rsidR="004B1026" w:rsidRPr="004B1026">
        <w:rPr>
          <w:rFonts w:eastAsia="Calibri"/>
        </w:rPr>
        <w:t>«</w:t>
      </w:r>
      <w:r w:rsidR="00FA77FF" w:rsidRPr="004B1026">
        <w:rPr>
          <w:rFonts w:eastAsia="Calibri"/>
        </w:rPr>
        <w:t>Жизнь Югры</w:t>
      </w:r>
      <w:r w:rsidR="004B1026" w:rsidRPr="004B1026">
        <w:rPr>
          <w:rFonts w:eastAsia="Calibri"/>
        </w:rPr>
        <w:t>»</w:t>
      </w:r>
      <w:r w:rsidR="00FA77FF" w:rsidRPr="004B1026">
        <w:rPr>
          <w:rFonts w:eastAsia="Calibri"/>
        </w:rPr>
        <w:t xml:space="preserve"> и разместить на </w:t>
      </w:r>
      <w:proofErr w:type="gramStart"/>
      <w:r w:rsidR="00FA77FF" w:rsidRPr="004B1026">
        <w:rPr>
          <w:rFonts w:eastAsia="Calibri"/>
        </w:rPr>
        <w:t>официальном</w:t>
      </w:r>
      <w:proofErr w:type="gramEnd"/>
      <w:r w:rsidR="00FA77FF" w:rsidRPr="004B1026">
        <w:rPr>
          <w:rFonts w:eastAsia="Calibri"/>
        </w:rPr>
        <w:t xml:space="preserve"> веб-сайте органов местного самоуправления</w:t>
      </w:r>
      <w:r w:rsidR="004B1026" w:rsidRPr="004B1026">
        <w:rPr>
          <w:rFonts w:eastAsia="Calibri"/>
        </w:rPr>
        <w:t xml:space="preserve"> </w:t>
      </w:r>
      <w:r w:rsidR="00FA77FF" w:rsidRPr="004B1026">
        <w:rPr>
          <w:rFonts w:eastAsia="Calibri"/>
        </w:rPr>
        <w:t>Березовского района.</w:t>
      </w:r>
    </w:p>
    <w:p w:rsidR="004B1026" w:rsidRPr="004B1026" w:rsidRDefault="00D44AF3" w:rsidP="004B1026">
      <w:pPr>
        <w:rPr>
          <w:rFonts w:eastAsia="Calibri"/>
        </w:rPr>
      </w:pPr>
      <w:r w:rsidRPr="004B1026">
        <w:rPr>
          <w:rFonts w:eastAsia="Calibri"/>
        </w:rPr>
        <w:lastRenderedPageBreak/>
        <w:t>3</w:t>
      </w:r>
      <w:r w:rsidR="00FA77FF" w:rsidRPr="004B1026">
        <w:rPr>
          <w:rFonts w:eastAsia="Calibri"/>
        </w:rPr>
        <w:t>. Настоящее постановление вступает в силу после его официального опубликования.</w:t>
      </w:r>
    </w:p>
    <w:p w:rsidR="004B1026" w:rsidRDefault="004B1026" w:rsidP="004B1026">
      <w:pPr>
        <w:rPr>
          <w:rFonts w:eastAsia="Calibri"/>
        </w:rPr>
      </w:pPr>
    </w:p>
    <w:p w:rsidR="004B1026" w:rsidRDefault="004B1026" w:rsidP="004B1026">
      <w:pPr>
        <w:rPr>
          <w:rFonts w:eastAsia="Calibri"/>
        </w:rPr>
      </w:pPr>
    </w:p>
    <w:p w:rsidR="007B3F67" w:rsidRPr="004B1026" w:rsidRDefault="00AF1495" w:rsidP="004B1026">
      <w:pPr>
        <w:tabs>
          <w:tab w:val="center" w:pos="9072"/>
        </w:tabs>
        <w:ind w:firstLine="0"/>
        <w:rPr>
          <w:rFonts w:eastAsia="Calibri"/>
        </w:rPr>
      </w:pPr>
      <w:r w:rsidRPr="004B1026">
        <w:rPr>
          <w:rFonts w:eastAsia="Calibri"/>
        </w:rPr>
        <w:t>Глава района</w:t>
      </w:r>
      <w:r w:rsidR="004B1026" w:rsidRPr="004B1026">
        <w:rPr>
          <w:rFonts w:eastAsia="Calibri"/>
        </w:rPr>
        <w:t xml:space="preserve"> </w:t>
      </w:r>
      <w:r w:rsidR="004B1026">
        <w:rPr>
          <w:rFonts w:eastAsia="Calibri"/>
        </w:rPr>
        <w:tab/>
      </w:r>
      <w:r w:rsidR="005933DD" w:rsidRPr="004B1026">
        <w:rPr>
          <w:rFonts w:eastAsia="Calibri"/>
        </w:rPr>
        <w:t>П.В. Артеев</w:t>
      </w:r>
    </w:p>
    <w:p w:rsidR="00523CB1" w:rsidRPr="004B1026" w:rsidRDefault="00523CB1" w:rsidP="00FA77FF">
      <w:pPr>
        <w:rPr>
          <w:rFonts w:eastAsia="Calibri" w:cs="Arial"/>
          <w:szCs w:val="28"/>
        </w:rPr>
      </w:pPr>
    </w:p>
    <w:p w:rsidR="00523CB1" w:rsidRPr="004B1026" w:rsidRDefault="00523CB1" w:rsidP="00FA77FF">
      <w:pPr>
        <w:rPr>
          <w:rFonts w:eastAsia="Calibri" w:cs="Arial"/>
          <w:szCs w:val="28"/>
        </w:rPr>
        <w:sectPr w:rsidR="00523CB1" w:rsidRPr="004B1026" w:rsidSect="004B102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footnotePr>
            <w:numFmt w:val="chicago"/>
          </w:footnotePr>
          <w:type w:val="continuous"/>
          <w:pgSz w:w="11909" w:h="16834"/>
          <w:pgMar w:top="1134" w:right="851" w:bottom="1134" w:left="1134" w:header="720" w:footer="720" w:gutter="0"/>
          <w:cols w:space="60"/>
          <w:noEndnote/>
          <w:titlePg/>
          <w:docGrid w:linePitch="326"/>
        </w:sectPr>
      </w:pPr>
    </w:p>
    <w:p w:rsidR="00BD5206" w:rsidRPr="004B1026" w:rsidRDefault="00BD5206" w:rsidP="00BD5206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</w:p>
    <w:p w:rsidR="004B1026" w:rsidRPr="004B1026" w:rsidRDefault="004B1026" w:rsidP="00BD5206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</w:p>
    <w:p w:rsidR="004B1026" w:rsidRPr="004B1026" w:rsidRDefault="004B1026" w:rsidP="00BD5206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</w:p>
    <w:p w:rsidR="00BD5206" w:rsidRPr="004B1026" w:rsidRDefault="00BD5206" w:rsidP="00BD5206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  <w:r w:rsidRPr="004B1026">
        <w:rPr>
          <w:rFonts w:cs="Arial"/>
          <w:b/>
          <w:sz w:val="30"/>
          <w:szCs w:val="30"/>
        </w:rPr>
        <w:t>Приложение</w:t>
      </w:r>
    </w:p>
    <w:p w:rsidR="004B1026" w:rsidRPr="004B1026" w:rsidRDefault="00DF7421" w:rsidP="00BD5206">
      <w:pPr>
        <w:tabs>
          <w:tab w:val="left" w:pos="709"/>
        </w:tabs>
        <w:autoSpaceDE w:val="0"/>
        <w:autoSpaceDN w:val="0"/>
        <w:adjustRightInd w:val="0"/>
        <w:jc w:val="right"/>
        <w:rPr>
          <w:rFonts w:eastAsia="Calibri" w:cs="Arial"/>
          <w:b/>
          <w:sz w:val="30"/>
          <w:szCs w:val="30"/>
        </w:rPr>
      </w:pPr>
      <w:r w:rsidRPr="004B1026">
        <w:rPr>
          <w:rFonts w:cs="Arial"/>
          <w:b/>
          <w:sz w:val="30"/>
          <w:szCs w:val="30"/>
        </w:rPr>
        <w:t>к постановлению</w:t>
      </w:r>
      <w:r w:rsidR="00BD5206" w:rsidRPr="004B1026">
        <w:rPr>
          <w:rFonts w:cs="Arial"/>
          <w:b/>
          <w:sz w:val="30"/>
          <w:szCs w:val="30"/>
        </w:rPr>
        <w:t xml:space="preserve"> </w:t>
      </w:r>
      <w:r w:rsidR="00BD5206" w:rsidRPr="004B1026">
        <w:rPr>
          <w:rFonts w:eastAsia="Calibri" w:cs="Arial"/>
          <w:b/>
          <w:sz w:val="30"/>
          <w:szCs w:val="30"/>
        </w:rPr>
        <w:t>администрации</w:t>
      </w:r>
    </w:p>
    <w:p w:rsidR="00DF7421" w:rsidRPr="004B1026" w:rsidRDefault="00BD5206" w:rsidP="00BD5206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  <w:r w:rsidRPr="004B1026">
        <w:rPr>
          <w:rFonts w:eastAsia="Calibri" w:cs="Arial"/>
          <w:b/>
          <w:sz w:val="30"/>
          <w:szCs w:val="30"/>
        </w:rPr>
        <w:t xml:space="preserve"> </w:t>
      </w:r>
      <w:r w:rsidR="00DF7421" w:rsidRPr="004B1026">
        <w:rPr>
          <w:rFonts w:eastAsia="Calibri" w:cs="Arial"/>
          <w:b/>
          <w:sz w:val="30"/>
          <w:szCs w:val="30"/>
        </w:rPr>
        <w:t>Березовского района</w:t>
      </w:r>
    </w:p>
    <w:p w:rsidR="00DF7421" w:rsidRPr="004B1026" w:rsidRDefault="00DF7421" w:rsidP="00BD5206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  <w:r w:rsidRPr="004B1026">
        <w:rPr>
          <w:rFonts w:eastAsia="Calibri" w:cs="Arial"/>
          <w:b/>
          <w:sz w:val="30"/>
          <w:szCs w:val="30"/>
        </w:rPr>
        <w:t xml:space="preserve">от </w:t>
      </w:r>
      <w:r w:rsidR="00BD5206" w:rsidRPr="004B1026">
        <w:rPr>
          <w:rFonts w:eastAsia="Calibri" w:cs="Arial"/>
          <w:b/>
          <w:sz w:val="30"/>
          <w:szCs w:val="30"/>
        </w:rPr>
        <w:t>01.02.2023 № 31</w:t>
      </w:r>
    </w:p>
    <w:p w:rsidR="004B1026" w:rsidRDefault="004B1026" w:rsidP="00BD5206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</w:p>
    <w:p w:rsidR="004B1026" w:rsidRDefault="004B1026" w:rsidP="00BD5206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</w:p>
    <w:p w:rsidR="004B1026" w:rsidRPr="004B1026" w:rsidRDefault="004B1026" w:rsidP="00BD5206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</w:p>
    <w:p w:rsidR="004B1026" w:rsidRPr="004B1026" w:rsidRDefault="004B1026" w:rsidP="00BD5206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  <w:r w:rsidRPr="004B1026">
        <w:rPr>
          <w:rFonts w:cs="Arial"/>
          <w:color w:val="000000"/>
        </w:rPr>
        <w:t>Таблица 1</w:t>
      </w:r>
    </w:p>
    <w:p w:rsidR="007B3F67" w:rsidRPr="004B1026" w:rsidRDefault="007B3F67" w:rsidP="004B1026">
      <w:pPr>
        <w:jc w:val="center"/>
        <w:rPr>
          <w:rFonts w:eastAsia="Calibri" w:cs="Arial"/>
          <w:b/>
          <w:szCs w:val="28"/>
        </w:rPr>
      </w:pPr>
    </w:p>
    <w:p w:rsidR="000C27D7" w:rsidRPr="004B1026" w:rsidRDefault="004B1026" w:rsidP="004B1026">
      <w:pPr>
        <w:jc w:val="center"/>
        <w:rPr>
          <w:rFonts w:cs="Arial"/>
          <w:b/>
          <w:color w:val="000000"/>
        </w:rPr>
      </w:pPr>
      <w:r w:rsidRPr="004B1026">
        <w:rPr>
          <w:rFonts w:cs="Arial"/>
          <w:b/>
          <w:color w:val="000000"/>
        </w:rPr>
        <w:t>Распределение финансовых ресурсов муниципальной программы (по годам)</w:t>
      </w:r>
    </w:p>
    <w:p w:rsidR="004B1026" w:rsidRPr="004B1026" w:rsidRDefault="004B1026" w:rsidP="00FA77FF">
      <w:pPr>
        <w:rPr>
          <w:rFonts w:eastAsia="Calibri" w:cs="Arial"/>
          <w:szCs w:val="28"/>
        </w:rPr>
      </w:pP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693"/>
        <w:gridCol w:w="2127"/>
        <w:gridCol w:w="1985"/>
        <w:gridCol w:w="1260"/>
        <w:gridCol w:w="1260"/>
        <w:gridCol w:w="1149"/>
        <w:gridCol w:w="111"/>
        <w:gridCol w:w="1260"/>
        <w:gridCol w:w="1260"/>
        <w:gridCol w:w="1338"/>
      </w:tblGrid>
      <w:tr w:rsidR="00523CB1" w:rsidRPr="004B1026" w:rsidTr="004B1026">
        <w:trPr>
          <w:trHeight w:val="111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 &lt;*&gt;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1985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7638" w:type="dxa"/>
            <w:gridSpan w:val="7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Финансовые затраты на реализацию (тыс. рублей)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60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6378" w:type="dxa"/>
            <w:gridSpan w:val="6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:rsidR="00523CB1" w:rsidRPr="004B1026" w:rsidRDefault="00523CB1" w:rsidP="004B102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2022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2023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2024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2025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2026</w:t>
            </w:r>
            <w:r w:rsidR="004B1026" w:rsidRPr="004B1026">
              <w:rPr>
                <w:rFonts w:cs="Arial"/>
                <w:color w:val="000000"/>
                <w:szCs w:val="20"/>
              </w:rPr>
              <w:t>-</w:t>
            </w:r>
            <w:r w:rsidRPr="004B1026">
              <w:rPr>
                <w:rFonts w:cs="Arial"/>
                <w:color w:val="000000"/>
                <w:szCs w:val="20"/>
              </w:rPr>
              <w:t>2030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3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6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9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4B1026">
              <w:rPr>
                <w:rFonts w:cs="Arial"/>
                <w:color w:val="000000"/>
                <w:szCs w:val="16"/>
              </w:rPr>
              <w:t>10</w:t>
            </w:r>
          </w:p>
        </w:tc>
      </w:tr>
      <w:tr w:rsidR="00523CB1" w:rsidRPr="004B1026" w:rsidTr="004B1026">
        <w:trPr>
          <w:trHeight w:val="300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Подпрограмма 1 Модернизация и развитие учреждений и организаций культуры</w:t>
            </w:r>
          </w:p>
        </w:tc>
      </w:tr>
      <w:tr w:rsidR="00B9331D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1.1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Региональный проект </w:t>
            </w:r>
            <w:r w:rsidR="004B1026" w:rsidRPr="004B1026">
              <w:rPr>
                <w:rFonts w:cs="Arial"/>
                <w:color w:val="000000"/>
                <w:szCs w:val="20"/>
              </w:rPr>
              <w:lastRenderedPageBreak/>
              <w:t>«</w:t>
            </w:r>
            <w:r w:rsidRPr="004B1026">
              <w:rPr>
                <w:rFonts w:cs="Arial"/>
                <w:color w:val="000000"/>
                <w:szCs w:val="20"/>
              </w:rPr>
              <w:t>Культурная среда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>(13)</w:t>
            </w:r>
          </w:p>
          <w:p w:rsidR="00B9331D" w:rsidRPr="004B1026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lastRenderedPageBreak/>
              <w:t xml:space="preserve">Комитет </w:t>
            </w:r>
            <w:r w:rsidRPr="004B1026">
              <w:rPr>
                <w:rFonts w:cs="Arial"/>
                <w:szCs w:val="20"/>
              </w:rPr>
              <w:lastRenderedPageBreak/>
              <w:t xml:space="preserve">культуры, </w:t>
            </w:r>
            <w:proofErr w:type="spellStart"/>
            <w:r w:rsidRPr="004B1026">
              <w:rPr>
                <w:rFonts w:cs="Arial"/>
                <w:szCs w:val="20"/>
              </w:rPr>
              <w:t>УКСиР</w:t>
            </w:r>
            <w:proofErr w:type="spellEnd"/>
            <w:r w:rsidR="00AA7268" w:rsidRPr="004B1026">
              <w:rPr>
                <w:rFonts w:cs="Arial"/>
                <w:szCs w:val="20"/>
              </w:rPr>
              <w:t>, в том числе:</w:t>
            </w:r>
          </w:p>
          <w:p w:rsidR="00B9331D" w:rsidRPr="004B1026" w:rsidRDefault="00B9331D" w:rsidP="006C7B5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17 459,1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B9331D" w:rsidRPr="004B1026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17 459,1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B9331D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B9331D" w:rsidRPr="004B1026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9331D" w:rsidRPr="004B1026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9331D" w:rsidRPr="004B1026" w:rsidRDefault="00B9331D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6 468,4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B9331D" w:rsidRPr="004B1026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6 468,4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B9331D" w:rsidRPr="004B1026" w:rsidTr="004B1026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B9331D" w:rsidRPr="004B1026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9331D" w:rsidRPr="004B1026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9331D" w:rsidRPr="004B1026" w:rsidRDefault="00B9331D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10 117,3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B9331D" w:rsidRPr="004B1026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10 117,3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B9331D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9331D" w:rsidRPr="004B1026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9331D" w:rsidRPr="004B1026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9331D" w:rsidRPr="004B1026" w:rsidRDefault="00B9331D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B9331D" w:rsidRPr="004B1026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B9331D" w:rsidRPr="004B1026" w:rsidTr="004B1026">
        <w:trPr>
          <w:trHeight w:val="450"/>
        </w:trPr>
        <w:tc>
          <w:tcPr>
            <w:tcW w:w="724" w:type="dxa"/>
            <w:vMerge/>
            <w:vAlign w:val="center"/>
            <w:hideMark/>
          </w:tcPr>
          <w:p w:rsidR="00B9331D" w:rsidRPr="004B1026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9331D" w:rsidRPr="004B1026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9331D" w:rsidRPr="004B1026" w:rsidRDefault="00B9331D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9331D" w:rsidRPr="004B1026" w:rsidRDefault="00B9331D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B9331D" w:rsidRPr="004B1026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9331D" w:rsidRPr="004B1026" w:rsidRDefault="00B9331D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9331D" w:rsidRPr="004B1026" w:rsidRDefault="00B9331D" w:rsidP="008C7D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000000" w:fill="FFFFFF"/>
            <w:vAlign w:val="center"/>
            <w:hideMark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Комитет культуры</w:t>
            </w:r>
          </w:p>
          <w:p w:rsidR="00E47AA0" w:rsidRPr="004B1026" w:rsidRDefault="00E47AA0" w:rsidP="006C7B5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1 788,1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1 788,1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E47AA0" w:rsidRPr="004B1026" w:rsidRDefault="00E47AA0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662,5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662,5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E47AA0" w:rsidRPr="004B1026" w:rsidRDefault="00E47AA0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1 036,2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1 036,2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E47AA0" w:rsidRPr="004B1026" w:rsidRDefault="00E47AA0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89,4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89,4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450"/>
        </w:trPr>
        <w:tc>
          <w:tcPr>
            <w:tcW w:w="724" w:type="dxa"/>
            <w:vMerge/>
            <w:vAlign w:val="center"/>
            <w:hideMark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E47AA0" w:rsidRPr="004B1026" w:rsidRDefault="00E47AA0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89,4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89,4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450"/>
        </w:trPr>
        <w:tc>
          <w:tcPr>
            <w:tcW w:w="724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E47AA0" w:rsidRPr="004B1026" w:rsidRDefault="00E47AA0" w:rsidP="004B1026">
            <w:pPr>
              <w:ind w:firstLine="0"/>
              <w:rPr>
                <w:rFonts w:cs="Arial"/>
                <w:szCs w:val="20"/>
              </w:rPr>
            </w:pPr>
            <w:proofErr w:type="spellStart"/>
            <w:r w:rsidRPr="004B1026">
              <w:rPr>
                <w:rFonts w:cs="Arial"/>
                <w:szCs w:val="20"/>
              </w:rPr>
              <w:t>УКСиР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15 671,0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15 671,0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450"/>
        </w:trPr>
        <w:tc>
          <w:tcPr>
            <w:tcW w:w="724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5 805,9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5 805,9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450"/>
        </w:trPr>
        <w:tc>
          <w:tcPr>
            <w:tcW w:w="724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9 081,1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9 081,1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450"/>
        </w:trPr>
        <w:tc>
          <w:tcPr>
            <w:tcW w:w="724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4B1026" w:rsidTr="004B1026">
        <w:trPr>
          <w:trHeight w:val="450"/>
        </w:trPr>
        <w:tc>
          <w:tcPr>
            <w:tcW w:w="724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E47AA0" w:rsidRPr="004B1026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47AA0" w:rsidRPr="004B1026" w:rsidRDefault="00E47AA0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E47AA0" w:rsidRPr="004B1026" w:rsidRDefault="00E47AA0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</w:tcPr>
          <w:p w:rsidR="00E47AA0" w:rsidRPr="004B1026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784DA5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1.2.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 xml:space="preserve">Развитие 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библиотечного дела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(1)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 xml:space="preserve">Комитет культуры, городские 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(сельские) поселения Березовского района, в том числе: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214 924,5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25 548,1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25 274,0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23 884,2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23 369,7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116 848,5</w:t>
            </w:r>
          </w:p>
        </w:tc>
      </w:tr>
      <w:tr w:rsidR="00784DA5" w:rsidRPr="004B1026" w:rsidTr="004B1026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федеральный 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lastRenderedPageBreak/>
              <w:t>324,0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40,8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175,0</w:t>
            </w:r>
          </w:p>
        </w:tc>
      </w:tr>
      <w:tr w:rsidR="00784DA5" w:rsidRPr="004B1026" w:rsidTr="004B1026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7 041,</w:t>
            </w:r>
            <w:r w:rsidR="00E247A2" w:rsidRPr="004B1026">
              <w:rPr>
                <w:rFonts w:cs="Arial"/>
                <w:szCs w:val="20"/>
              </w:rPr>
              <w:t>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1 541,</w:t>
            </w:r>
            <w:r w:rsidR="00E247A2" w:rsidRPr="004B1026">
              <w:rPr>
                <w:rFonts w:cs="Arial"/>
                <w:szCs w:val="20"/>
              </w:rPr>
              <w:t>2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689,7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693,0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686,3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3 431,5</w:t>
            </w:r>
          </w:p>
        </w:tc>
      </w:tr>
      <w:tr w:rsidR="00784DA5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207 534,</w:t>
            </w:r>
            <w:r w:rsidR="00E247A2" w:rsidRPr="004B1026">
              <w:rPr>
                <w:rFonts w:cs="Arial"/>
                <w:szCs w:val="20"/>
              </w:rPr>
              <w:t>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23 954,</w:t>
            </w:r>
            <w:r w:rsidR="00E247A2" w:rsidRPr="004B1026">
              <w:rPr>
                <w:rFonts w:cs="Arial"/>
                <w:szCs w:val="20"/>
              </w:rPr>
              <w:t>6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24 535,2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23 154,6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22 648,4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113 242,0</w:t>
            </w:r>
          </w:p>
        </w:tc>
      </w:tr>
      <w:tr w:rsidR="00784DA5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363,9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71,8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25,7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190,0</w:t>
            </w:r>
          </w:p>
        </w:tc>
      </w:tr>
      <w:tr w:rsidR="00784DA5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11,5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12,5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432BC6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432BC6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784DA5" w:rsidRPr="004B1026" w:rsidRDefault="00432BC6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784DA5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1F4231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214 444,6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25 318,2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25 024,0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23 884,2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23 369,7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116 848,5</w:t>
            </w:r>
          </w:p>
        </w:tc>
      </w:tr>
      <w:tr w:rsidR="00784DA5" w:rsidRPr="004B1026" w:rsidTr="004B1026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324,0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40,8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175,0</w:t>
            </w:r>
          </w:p>
        </w:tc>
      </w:tr>
      <w:tr w:rsidR="00784DA5" w:rsidRPr="004B1026" w:rsidTr="004B1026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6 585,</w:t>
            </w:r>
            <w:r w:rsidR="00E247A2" w:rsidRPr="004B1026">
              <w:rPr>
                <w:rFonts w:cs="Arial"/>
                <w:szCs w:val="20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1 322,</w:t>
            </w:r>
            <w:r w:rsidR="00E247A2" w:rsidRPr="004B1026">
              <w:rPr>
                <w:rFonts w:cs="Arial"/>
                <w:szCs w:val="20"/>
              </w:rPr>
              <w:t>8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452,2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693,0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686,3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3 431,5</w:t>
            </w:r>
          </w:p>
        </w:tc>
      </w:tr>
      <w:tr w:rsidR="00784DA5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207 534,</w:t>
            </w:r>
            <w:r w:rsidR="00E247A2" w:rsidRPr="004B1026">
              <w:rPr>
                <w:rFonts w:cs="Arial"/>
                <w:szCs w:val="20"/>
              </w:rPr>
              <w:t>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23 954,</w:t>
            </w:r>
            <w:r w:rsidR="00E247A2" w:rsidRPr="004B1026">
              <w:rPr>
                <w:rFonts w:cs="Arial"/>
                <w:szCs w:val="20"/>
              </w:rPr>
              <w:t>6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24 535,2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23 154,6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22 648,4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113 242,0</w:t>
            </w:r>
          </w:p>
        </w:tc>
      </w:tr>
      <w:tr w:rsidR="00784DA5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363,9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71,8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25,7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190,0</w:t>
            </w:r>
          </w:p>
        </w:tc>
      </w:tr>
      <w:tr w:rsidR="00784DA5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Городские (сельские) поселения Березовского района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479,9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229,9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250,0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784DA5" w:rsidRPr="004B1026" w:rsidTr="004B1026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84DA5" w:rsidRPr="004B1026" w:rsidRDefault="00432BC6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84DA5" w:rsidRPr="004B1026" w:rsidRDefault="00432BC6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784DA5" w:rsidRPr="004B1026" w:rsidRDefault="00432BC6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784DA5" w:rsidRPr="004B1026" w:rsidTr="004B1026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455,9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218,4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237,5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784DA5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84DA5" w:rsidRPr="004B1026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84DA5" w:rsidRPr="004B1026" w:rsidRDefault="00784DA5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бюджет городских и сельских 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lastRenderedPageBreak/>
              <w:t>24,0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11,5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12,5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784DA5" w:rsidRPr="004B1026" w:rsidRDefault="00784DA5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BD00BF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BD00BF" w:rsidRPr="004B1026" w:rsidRDefault="00BD00B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>1.3.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BD00BF" w:rsidRPr="004B1026" w:rsidRDefault="00BD00B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Развитие музейного дела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(1)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BD00BF" w:rsidRPr="004B1026" w:rsidRDefault="00BD00B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D00BF" w:rsidRPr="004B1026" w:rsidRDefault="00BD00B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185 329,0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22 820,0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22 095,6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20 955,2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19 909,7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99 548,5</w:t>
            </w:r>
          </w:p>
        </w:tc>
      </w:tr>
      <w:tr w:rsidR="00EB2CFC" w:rsidRPr="004B1026" w:rsidTr="004B1026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EB2CFC" w:rsidRPr="004B1026" w:rsidRDefault="00EB2CF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EB2CFC" w:rsidRPr="004B1026" w:rsidRDefault="00EB2CF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EB2CFC" w:rsidRPr="004B1026" w:rsidRDefault="00EB2CF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EB2CFC" w:rsidRPr="004B1026" w:rsidRDefault="00EB2CFC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B2CFC" w:rsidRPr="004B1026" w:rsidRDefault="00EB2CFC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B2CFC" w:rsidRPr="004B1026" w:rsidRDefault="00EB2CFC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EB2CFC" w:rsidRPr="004B1026" w:rsidRDefault="00EB2CFC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B2CFC" w:rsidRPr="004B1026" w:rsidRDefault="00EB2CFC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B2CFC" w:rsidRPr="004B1026" w:rsidRDefault="00EB2CFC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EB2CFC" w:rsidRPr="004B1026" w:rsidRDefault="00EB2CFC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BD00BF" w:rsidRPr="004B1026" w:rsidTr="004B1026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BD00BF" w:rsidRPr="004B1026" w:rsidRDefault="00BD00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D00BF" w:rsidRPr="004B1026" w:rsidRDefault="00BD00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D00BF" w:rsidRPr="004B1026" w:rsidRDefault="00BD00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D00BF" w:rsidRPr="004B1026" w:rsidRDefault="00BD00B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450,0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450,0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BD00BF" w:rsidRPr="004B1026" w:rsidRDefault="00EB2CFC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BD00BF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D00BF" w:rsidRPr="004B1026" w:rsidRDefault="00BD00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D00BF" w:rsidRPr="004B1026" w:rsidRDefault="00BD00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D00BF" w:rsidRPr="004B1026" w:rsidRDefault="00BD00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D00BF" w:rsidRPr="004B1026" w:rsidRDefault="00BD00B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184 879,0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22 370,0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22 095,6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20 955,2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19 909,7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D00BF" w:rsidRPr="004B1026" w:rsidRDefault="00BD00BF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99 548,5</w:t>
            </w:r>
          </w:p>
        </w:tc>
      </w:tr>
      <w:tr w:rsidR="00E66A98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E66A98" w:rsidRPr="004B1026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E66A98" w:rsidRPr="004B1026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E66A98" w:rsidRPr="004B1026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66A98" w:rsidRPr="004B1026" w:rsidRDefault="00E66A98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E66A98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E66A98" w:rsidRPr="004B1026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E66A98" w:rsidRPr="004B1026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E66A98" w:rsidRPr="004B1026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66A98" w:rsidRPr="004B1026" w:rsidRDefault="00E66A98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E66A98" w:rsidRPr="004B1026" w:rsidRDefault="00E66A98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1.4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  <w:r w:rsidR="008201E0"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Укрепление материально-технической базы учреждений культуры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(5) 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4B1026" w:rsidRDefault="00523CB1" w:rsidP="004B102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037B14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037B14" w:rsidRPr="004B1026" w:rsidRDefault="004B102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Итого по подпрограмме 1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037B14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417 712,6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48 368,1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47 369,6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62 298,5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43 279,4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216 397,0</w:t>
            </w:r>
          </w:p>
        </w:tc>
      </w:tr>
      <w:tr w:rsidR="00037B14" w:rsidRPr="004B1026" w:rsidTr="004B1026">
        <w:trPr>
          <w:trHeight w:val="37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6 792,4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40,8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6 505,0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175,0</w:t>
            </w:r>
          </w:p>
        </w:tc>
      </w:tr>
      <w:tr w:rsidR="00037B14" w:rsidRPr="004B1026" w:rsidTr="004B1026">
        <w:trPr>
          <w:trHeight w:val="37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17 609,</w:t>
            </w:r>
            <w:r w:rsidR="00E247A2"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1 991,</w:t>
            </w:r>
            <w:r w:rsidR="00E247A2" w:rsidRPr="004B1026">
              <w:rPr>
                <w:rFonts w:cs="Arial"/>
                <w:szCs w:val="20"/>
              </w:rPr>
              <w:t>2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689,7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10 810,3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686,3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3 431,5</w:t>
            </w:r>
          </w:p>
        </w:tc>
      </w:tr>
      <w:tr w:rsidR="00037B14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393 287,</w:t>
            </w:r>
            <w:r w:rsidR="00E247A2" w:rsidRPr="004B1026">
              <w:rPr>
                <w:rFonts w:cs="Arial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46 324,</w:t>
            </w:r>
            <w:r w:rsidR="00E247A2" w:rsidRPr="004B1026">
              <w:rPr>
                <w:rFonts w:cs="Arial"/>
                <w:szCs w:val="20"/>
              </w:rPr>
              <w:t>6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46 630,8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44 983,2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42 558,1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212 790,5</w:t>
            </w:r>
          </w:p>
        </w:tc>
      </w:tr>
      <w:tr w:rsidR="00037B14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1 237,3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71,8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25,7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911,8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190,0</w:t>
            </w:r>
          </w:p>
        </w:tc>
      </w:tr>
      <w:tr w:rsidR="00037B14" w:rsidRPr="004B1026" w:rsidTr="004B1026">
        <w:trPr>
          <w:trHeight w:val="52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037B14" w:rsidRPr="004B1026" w:rsidRDefault="00037B1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37B14" w:rsidRPr="004B1026" w:rsidRDefault="00037B1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037B14" w:rsidRPr="004B1026" w:rsidRDefault="00037B14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11,5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037B14" w:rsidRPr="004B1026" w:rsidRDefault="00037B14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12,5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037B14" w:rsidRPr="004B1026" w:rsidRDefault="000E1486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037B14" w:rsidRPr="004B1026" w:rsidRDefault="000E1486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037B14" w:rsidRPr="004B1026" w:rsidRDefault="000E1486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15167" w:type="dxa"/>
            <w:gridSpan w:val="11"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Подпрограмма 2.</w:t>
            </w:r>
            <w:r w:rsidR="004B1026" w:rsidRPr="004B1026">
              <w:rPr>
                <w:rFonts w:cs="Arial"/>
                <w:color w:val="000000"/>
                <w:szCs w:val="20"/>
              </w:rPr>
              <w:t xml:space="preserve"> </w:t>
            </w:r>
            <w:r w:rsidRPr="004B1026">
              <w:rPr>
                <w:rFonts w:cs="Arial"/>
                <w:color w:val="000000"/>
                <w:szCs w:val="20"/>
              </w:rPr>
              <w:t>Поддержка творческих инициатив, способствующих самореализации населения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2.1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Региональный проект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Творческие люди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(14)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3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3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15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F172F4" w:rsidRPr="004B1026" w:rsidTr="004B1026">
        <w:trPr>
          <w:trHeight w:val="299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2.2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Поддержка одаренных детей и молодежи, развитие художественного образования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(6)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792 471,8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102 665,4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102 462,7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96 046,3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81 882,9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409 414,5</w:t>
            </w:r>
          </w:p>
        </w:tc>
      </w:tr>
      <w:tr w:rsidR="00F172F4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F172F4" w:rsidRPr="004B1026" w:rsidRDefault="00F172F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F172F4" w:rsidRPr="004B1026" w:rsidRDefault="00F172F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172F4" w:rsidRPr="004B1026" w:rsidRDefault="00F172F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</w:tr>
      <w:tr w:rsidR="00F172F4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F172F4" w:rsidRPr="004B1026" w:rsidRDefault="00F172F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F172F4" w:rsidRPr="004B1026" w:rsidRDefault="00F172F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172F4" w:rsidRPr="004B1026" w:rsidRDefault="00F172F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F172F4" w:rsidRPr="004B1026" w:rsidRDefault="00F172F4" w:rsidP="00F172F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</w:tr>
      <w:tr w:rsidR="00F172F4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F172F4" w:rsidRPr="004B1026" w:rsidRDefault="00F172F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F172F4" w:rsidRPr="004B1026" w:rsidRDefault="00F172F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F172F4" w:rsidRPr="004B1026" w:rsidRDefault="00F172F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792 471,8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102 665,4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102 462,7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96 046,3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81 882,9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F172F4" w:rsidRPr="004B1026" w:rsidRDefault="00F172F4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409 414,5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2.3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8201E0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Сохранение нематериального и материального наследия Березовского района и продвижение региональных культурных проектов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  <w:r w:rsidR="00523CB1" w:rsidRPr="004B1026">
              <w:rPr>
                <w:rFonts w:cs="Arial"/>
                <w:color w:val="000000"/>
                <w:szCs w:val="20"/>
              </w:rPr>
              <w:t>(7)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3175E8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2.4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Стимулирование культурного разнообразия в Березовском районе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(1) 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602 655,2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76 034,4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73 422,6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71 648,6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63 591,6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317 958,0</w:t>
            </w:r>
          </w:p>
        </w:tc>
      </w:tr>
      <w:tr w:rsidR="003175E8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3175E8" w:rsidRPr="004B1026" w:rsidRDefault="003175E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3175E8" w:rsidRPr="004B1026" w:rsidRDefault="003175E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3175E8" w:rsidRPr="004B1026" w:rsidRDefault="003175E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3175E8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3175E8" w:rsidRPr="004B1026" w:rsidRDefault="003175E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3175E8" w:rsidRPr="004B1026" w:rsidRDefault="003175E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3175E8" w:rsidRPr="004B1026" w:rsidRDefault="003175E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946,7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946,7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3175E8" w:rsidRPr="004B1026" w:rsidRDefault="003175E8" w:rsidP="003175E8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3175E8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3175E8" w:rsidRPr="004B1026" w:rsidRDefault="003175E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3175E8" w:rsidRPr="004B1026" w:rsidRDefault="003175E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3175E8" w:rsidRPr="004B1026" w:rsidRDefault="003175E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601 708,5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75 087,7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73 422,6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71 648,6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63 591,6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3175E8" w:rsidRPr="004B1026" w:rsidRDefault="003175E8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317 958,0</w:t>
            </w:r>
          </w:p>
        </w:tc>
      </w:tr>
      <w:tr w:rsidR="00BB1F33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B1F33" w:rsidRPr="004B1026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B1F33" w:rsidRPr="004B1026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B1F33" w:rsidRPr="004B1026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B1F33" w:rsidRPr="004B1026" w:rsidRDefault="00BB1F33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lastRenderedPageBreak/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BB1F33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BB1F33" w:rsidRPr="004B1026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B1F33" w:rsidRPr="004B1026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B1F33" w:rsidRPr="004B1026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B1F33" w:rsidRPr="004B1026" w:rsidRDefault="00BB1F33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4B1026" w:rsidRDefault="001A1414" w:rsidP="001A1414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BB1F33" w:rsidRPr="004B1026" w:rsidRDefault="00BB1F33" w:rsidP="00BB1F3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AC6653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AC6653" w:rsidRPr="004B1026" w:rsidRDefault="004B102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Итого по подпрограмме 2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AC6653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C6653" w:rsidRPr="004B1026" w:rsidRDefault="00AC6653" w:rsidP="004B1026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1 395 127,0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178 699,8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175 885,3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167 694,9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145 474,5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727 372,5</w:t>
            </w:r>
          </w:p>
        </w:tc>
      </w:tr>
      <w:tr w:rsidR="00AC6653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AC6653" w:rsidRPr="004B1026" w:rsidRDefault="00AC665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AC6653" w:rsidRPr="004B1026" w:rsidRDefault="00AC665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AC6653" w:rsidRPr="004B1026" w:rsidRDefault="00AC665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C6653" w:rsidRPr="004B1026" w:rsidRDefault="00AC6653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AC6653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AC6653" w:rsidRPr="004B1026" w:rsidRDefault="00AC665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AC6653" w:rsidRPr="004B1026" w:rsidRDefault="00AC665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AC6653" w:rsidRPr="004B1026" w:rsidRDefault="00AC665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C6653" w:rsidRPr="004B1026" w:rsidRDefault="00AC6653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946,7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946,7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AC6653" w:rsidRPr="004B1026" w:rsidRDefault="00AC6653" w:rsidP="00AC6653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</w:tr>
      <w:tr w:rsidR="00AC6653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AC6653" w:rsidRPr="004B1026" w:rsidRDefault="00AC665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AC6653" w:rsidRPr="004B1026" w:rsidRDefault="00AC665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AC6653" w:rsidRPr="004B1026" w:rsidRDefault="00AC665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C6653" w:rsidRPr="004B1026" w:rsidRDefault="00AC6653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1 394 180,3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177 753,1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175 885,3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167 694,9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145 474,5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AC6653" w:rsidRPr="004B1026" w:rsidRDefault="00AC665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727 372,5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2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55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4B1026" w:rsidRDefault="007E2B4A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Подпрограмма 3. </w:t>
            </w:r>
            <w:r w:rsidR="00523CB1" w:rsidRPr="004B1026">
              <w:rPr>
                <w:rFonts w:cs="Arial"/>
                <w:color w:val="000000"/>
                <w:szCs w:val="20"/>
              </w:rPr>
              <w:t xml:space="preserve">Организационные, </w:t>
            </w:r>
            <w:proofErr w:type="gramStart"/>
            <w:r w:rsidR="00523CB1" w:rsidRPr="004B1026">
              <w:rPr>
                <w:rFonts w:cs="Arial"/>
                <w:color w:val="000000"/>
                <w:szCs w:val="20"/>
              </w:rPr>
              <w:t>экономические механизмы</w:t>
            </w:r>
            <w:proofErr w:type="gramEnd"/>
            <w:r w:rsidR="00523CB1" w:rsidRPr="004B1026">
              <w:rPr>
                <w:rFonts w:cs="Arial"/>
                <w:color w:val="000000"/>
                <w:szCs w:val="20"/>
              </w:rPr>
              <w:t xml:space="preserve"> развития культуры, архивного дела, историко-культурного наследия</w:t>
            </w:r>
            <w:r w:rsidRPr="004B1026">
              <w:rPr>
                <w:rFonts w:cs="Arial"/>
                <w:color w:val="000000"/>
                <w:szCs w:val="20"/>
              </w:rPr>
              <w:t>,</w:t>
            </w:r>
            <w:r w:rsidR="00523CB1" w:rsidRPr="004B1026">
              <w:rPr>
                <w:rFonts w:cs="Arial"/>
                <w:color w:val="000000"/>
                <w:szCs w:val="20"/>
              </w:rPr>
              <w:t xml:space="preserve"> внутреннего и въездно</w:t>
            </w:r>
            <w:r w:rsidRPr="004B1026">
              <w:rPr>
                <w:rFonts w:cs="Arial"/>
                <w:color w:val="000000"/>
                <w:szCs w:val="20"/>
              </w:rPr>
              <w:t>го туризма в Березовском районе</w:t>
            </w:r>
          </w:p>
        </w:tc>
      </w:tr>
      <w:tr w:rsidR="00AA2B0F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3.1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Реализация единой государственной политики в сфере культуры и архивного дела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(8)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AA2B0F" w:rsidRPr="004B1026" w:rsidRDefault="00AA2B0F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142 424,1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15 172,2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15 924,8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16 026,7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15 883,4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79 417,0</w:t>
            </w:r>
          </w:p>
        </w:tc>
      </w:tr>
      <w:tr w:rsidR="004559AD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4559AD" w:rsidRPr="004B1026" w:rsidRDefault="004559A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4559AD" w:rsidRPr="004B1026" w:rsidRDefault="004559A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559AD" w:rsidRPr="004B1026" w:rsidRDefault="004559A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4559AD" w:rsidRPr="004B1026" w:rsidRDefault="004559AD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4559AD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4559AD" w:rsidRPr="004B1026" w:rsidRDefault="004559A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4559AD" w:rsidRPr="004B1026" w:rsidRDefault="004559A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4559AD" w:rsidRPr="004B1026" w:rsidRDefault="004559A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4559AD" w:rsidRPr="004B1026" w:rsidRDefault="004559AD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4559AD" w:rsidRPr="004B1026" w:rsidRDefault="004559AD" w:rsidP="004559AD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AA2B0F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AA2B0F" w:rsidRPr="004B1026" w:rsidRDefault="00AA2B0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AA2B0F" w:rsidRPr="004B1026" w:rsidRDefault="00AA2B0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A2B0F" w:rsidRPr="004B1026" w:rsidRDefault="00AA2B0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AA2B0F" w:rsidRPr="004B1026" w:rsidRDefault="00AA2B0F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142 424,1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15 172,2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15 924,8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16 026,7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15 883,4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AA2B0F" w:rsidRPr="004B1026" w:rsidRDefault="00AA2B0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79 417,0</w:t>
            </w:r>
          </w:p>
        </w:tc>
      </w:tr>
      <w:tr w:rsidR="00523CB1" w:rsidRPr="004B1026" w:rsidTr="004B1026">
        <w:trPr>
          <w:trHeight w:val="315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CD62A6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CD62A6" w:rsidRPr="004B1026" w:rsidRDefault="00CD62A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>3.2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CD62A6" w:rsidRPr="004B1026" w:rsidRDefault="00CD62A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Сохранение, популяризация и государственная охрана объектов культурного наследия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(9)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CD62A6" w:rsidRPr="004B1026" w:rsidRDefault="00CD62A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Комитет культуры,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УКСиР</w:t>
            </w:r>
            <w:proofErr w:type="spellEnd"/>
            <w:r w:rsidR="00E92FF7" w:rsidRPr="004B1026">
              <w:rPr>
                <w:rFonts w:cs="Arial"/>
                <w:color w:val="000000"/>
                <w:szCs w:val="20"/>
              </w:rPr>
              <w:t>, в том числе: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CD62A6" w:rsidRPr="004B1026" w:rsidRDefault="00CD62A6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CD62A6" w:rsidRPr="004B1026" w:rsidRDefault="00CD62A6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CD62A6" w:rsidRPr="004B1026" w:rsidRDefault="00CD62A6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CD62A6" w:rsidRPr="004B1026" w:rsidRDefault="00CD62A6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CD62A6" w:rsidRPr="004B1026" w:rsidRDefault="00CD62A6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CD62A6" w:rsidRPr="004B1026" w:rsidRDefault="00CD62A6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CD62A6" w:rsidRPr="004B1026" w:rsidRDefault="00CD62A6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2C13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2C13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523CB1" w:rsidRPr="004B1026" w:rsidRDefault="00523CB1" w:rsidP="00935C9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523CB1" w:rsidRPr="004B1026" w:rsidRDefault="00523CB1" w:rsidP="00935C9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CD62A6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CD62A6" w:rsidRPr="004B1026" w:rsidRDefault="00CD62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CD62A6" w:rsidRPr="004B1026" w:rsidRDefault="00CD62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D62A6" w:rsidRPr="004B1026" w:rsidRDefault="00CD62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CD62A6" w:rsidRPr="004B1026" w:rsidRDefault="00CD62A6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D62A6" w:rsidRPr="004B1026" w:rsidRDefault="00CD62A6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D62A6" w:rsidRPr="004B1026" w:rsidRDefault="00CD62A6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CD62A6" w:rsidRPr="004B1026" w:rsidRDefault="00CD62A6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CD62A6" w:rsidRPr="004B1026" w:rsidRDefault="00CD62A6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CD62A6" w:rsidRPr="004B1026" w:rsidRDefault="00CD62A6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CD62A6" w:rsidRPr="004B1026" w:rsidRDefault="00CD62A6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2C13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2C13BF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4B1026" w:rsidTr="004B1026">
        <w:trPr>
          <w:trHeight w:val="278"/>
        </w:trPr>
        <w:tc>
          <w:tcPr>
            <w:tcW w:w="724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proofErr w:type="spellStart"/>
            <w:r w:rsidRPr="004B1026">
              <w:rPr>
                <w:rFonts w:cs="Arial"/>
                <w:color w:val="000000"/>
                <w:szCs w:val="20"/>
              </w:rPr>
              <w:t>УКСиР</w:t>
            </w:r>
            <w:proofErr w:type="spellEnd"/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бюджет 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4B1026" w:rsidTr="004B1026">
        <w:trPr>
          <w:trHeight w:val="312"/>
        </w:trPr>
        <w:tc>
          <w:tcPr>
            <w:tcW w:w="724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4B1026">
            <w:pPr>
              <w:ind w:firstLine="18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4B1026" w:rsidTr="004B1026">
        <w:trPr>
          <w:trHeight w:val="396"/>
        </w:trPr>
        <w:tc>
          <w:tcPr>
            <w:tcW w:w="724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35C9F" w:rsidRPr="004B1026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935C9F" w:rsidRPr="004B1026" w:rsidRDefault="00935C9F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4B1026">
            <w:pPr>
              <w:ind w:firstLine="18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935C9F" w:rsidRPr="004B1026" w:rsidRDefault="00935C9F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C82133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3.3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Развитие архивного дела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(2)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Архив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589,6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643,2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3 679,5</w:t>
            </w:r>
          </w:p>
        </w:tc>
      </w:tr>
      <w:tr w:rsidR="002B5066" w:rsidRPr="004B1026" w:rsidTr="004B1026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2B5066" w:rsidRPr="004B1026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2B5066" w:rsidRPr="004B1026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2B5066" w:rsidRPr="004B1026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B5066" w:rsidRPr="004B1026" w:rsidRDefault="002B506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hideMark/>
          </w:tcPr>
          <w:p w:rsidR="002B5066" w:rsidRPr="004B1026" w:rsidRDefault="002B5066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C82133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C82133" w:rsidRPr="004B1026" w:rsidRDefault="00C821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C82133" w:rsidRPr="004B1026" w:rsidRDefault="00C821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82133" w:rsidRPr="004B1026" w:rsidRDefault="00C821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589,6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643,2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C82133" w:rsidRPr="004B1026" w:rsidRDefault="00C82133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3 679,5</w:t>
            </w:r>
          </w:p>
        </w:tc>
      </w:tr>
      <w:tr w:rsidR="002B5066" w:rsidRPr="004B1026" w:rsidTr="004B1026">
        <w:trPr>
          <w:trHeight w:val="315"/>
        </w:trPr>
        <w:tc>
          <w:tcPr>
            <w:tcW w:w="724" w:type="dxa"/>
            <w:vMerge/>
            <w:vAlign w:val="center"/>
            <w:hideMark/>
          </w:tcPr>
          <w:p w:rsidR="002B5066" w:rsidRPr="004B1026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2B5066" w:rsidRPr="004B1026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2B5066" w:rsidRPr="004B1026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B5066" w:rsidRPr="004B1026" w:rsidRDefault="002B506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hideMark/>
          </w:tcPr>
          <w:p w:rsidR="002B5066" w:rsidRPr="004B1026" w:rsidRDefault="002B5066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2B5066" w:rsidRPr="004B1026" w:rsidRDefault="002B5066" w:rsidP="002B506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E84EB9" w:rsidRPr="004B1026" w:rsidTr="004B1026">
        <w:trPr>
          <w:trHeight w:val="27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E84EB9" w:rsidRPr="004B1026" w:rsidRDefault="00E84EB9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3.4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E84EB9" w:rsidRPr="004B1026" w:rsidRDefault="00E84EB9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Поддержка добровольческих (волонтерских) и некоммерческих организаций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(3,4)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E84EB9" w:rsidRPr="004B1026" w:rsidRDefault="00E84EB9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E84EB9" w:rsidRPr="004B1026" w:rsidRDefault="00E84EB9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84EB9" w:rsidRPr="004B1026" w:rsidRDefault="00E84EB9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764,8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84EB9" w:rsidRPr="004B1026" w:rsidRDefault="00E84EB9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387,6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E84EB9" w:rsidRPr="004B1026" w:rsidRDefault="00E84EB9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377,2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84EB9" w:rsidRPr="004B1026" w:rsidRDefault="00E84EB9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84EB9" w:rsidRPr="004B1026" w:rsidRDefault="00E84EB9" w:rsidP="00E84EB9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E84EB9" w:rsidRPr="004B1026" w:rsidRDefault="00E84EB9" w:rsidP="00E84EB9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7F774C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7F774C" w:rsidRPr="004B1026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F774C" w:rsidRPr="004B1026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F774C" w:rsidRPr="004B1026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F774C" w:rsidRPr="004B1026" w:rsidRDefault="007F774C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hideMark/>
          </w:tcPr>
          <w:p w:rsidR="007F774C" w:rsidRPr="004B1026" w:rsidRDefault="007F774C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7F774C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7F774C" w:rsidRPr="004B1026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F774C" w:rsidRPr="004B1026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7F774C" w:rsidRPr="004B1026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F774C" w:rsidRPr="004B1026" w:rsidRDefault="007F774C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hideMark/>
          </w:tcPr>
          <w:p w:rsidR="007F774C" w:rsidRPr="004B1026" w:rsidRDefault="007F774C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7F774C" w:rsidRPr="004B1026" w:rsidRDefault="007F774C" w:rsidP="007F774C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E84EB9" w:rsidRPr="004B1026" w:rsidTr="004B1026">
        <w:trPr>
          <w:trHeight w:val="315"/>
        </w:trPr>
        <w:tc>
          <w:tcPr>
            <w:tcW w:w="724" w:type="dxa"/>
            <w:vMerge/>
            <w:vAlign w:val="center"/>
            <w:hideMark/>
          </w:tcPr>
          <w:p w:rsidR="00E84EB9" w:rsidRPr="004B1026" w:rsidRDefault="00E84EB9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E84EB9" w:rsidRPr="004B1026" w:rsidRDefault="00E84EB9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E84EB9" w:rsidRPr="004B1026" w:rsidRDefault="00E84EB9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E84EB9" w:rsidRPr="004B1026" w:rsidRDefault="00E84EB9" w:rsidP="004B1026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84EB9" w:rsidRPr="004B1026" w:rsidRDefault="00E84EB9" w:rsidP="004B1026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764,8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84EB9" w:rsidRPr="004B1026" w:rsidRDefault="00E84EB9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387,6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E84EB9" w:rsidRPr="004B1026" w:rsidRDefault="00E84EB9" w:rsidP="004B1026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377,2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84EB9" w:rsidRPr="004B1026" w:rsidRDefault="00E84EB9" w:rsidP="00E84EB9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E84EB9" w:rsidRPr="004B1026" w:rsidRDefault="00E84EB9" w:rsidP="00E84EB9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E84EB9" w:rsidRPr="004B1026" w:rsidRDefault="00E84EB9" w:rsidP="00E84EB9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3.5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C108A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Организация, реализация и участие в мероприятиях, направленных на развитие внутреннего и въездного туризма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  <w:r w:rsidR="00523CB1" w:rsidRPr="004B1026">
              <w:rPr>
                <w:rFonts w:cs="Arial"/>
                <w:color w:val="000000"/>
                <w:szCs w:val="20"/>
              </w:rPr>
              <w:t>(15)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18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18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18"/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DD5686" w:rsidRPr="004B1026" w:rsidTr="004B1026">
        <w:trPr>
          <w:trHeight w:val="243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DD5686" w:rsidRPr="004B1026" w:rsidRDefault="004B102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DD5686" w:rsidRPr="004B1026" w:rsidRDefault="00DD568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Итого по подпрограмме 3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DD5686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D5686" w:rsidRPr="004B1026" w:rsidRDefault="00DD5686" w:rsidP="004B1026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149 888,0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16 489,6</w:t>
            </w:r>
          </w:p>
        </w:tc>
        <w:tc>
          <w:tcPr>
            <w:tcW w:w="1260" w:type="dxa"/>
            <w:gridSpan w:val="2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16 945,2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16 737,4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16 619,3</w:t>
            </w:r>
          </w:p>
        </w:tc>
        <w:tc>
          <w:tcPr>
            <w:tcW w:w="1338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83 096,5</w:t>
            </w:r>
          </w:p>
        </w:tc>
      </w:tr>
      <w:tr w:rsidR="00DD5686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DD5686" w:rsidRPr="004B1026" w:rsidRDefault="00DD568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DD5686" w:rsidRPr="004B1026" w:rsidRDefault="00DD568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DD5686" w:rsidRPr="004B1026" w:rsidRDefault="00DD568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D5686" w:rsidRPr="004B1026" w:rsidRDefault="00DD568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DD568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DD568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gridSpan w:val="2"/>
            <w:shd w:val="clear" w:color="auto" w:fill="auto"/>
            <w:hideMark/>
          </w:tcPr>
          <w:p w:rsidR="00DD5686" w:rsidRPr="004B1026" w:rsidRDefault="00DD5686" w:rsidP="00DD568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DD568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DD568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  <w:tc>
          <w:tcPr>
            <w:tcW w:w="1338" w:type="dxa"/>
            <w:shd w:val="clear" w:color="auto" w:fill="auto"/>
            <w:hideMark/>
          </w:tcPr>
          <w:p w:rsidR="00DD5686" w:rsidRPr="004B1026" w:rsidRDefault="00DD5686" w:rsidP="00DD5686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0,0</w:t>
            </w:r>
          </w:p>
        </w:tc>
      </w:tr>
      <w:tr w:rsidR="00DD5686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DD5686" w:rsidRPr="004B1026" w:rsidRDefault="00DD568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DD5686" w:rsidRPr="004B1026" w:rsidRDefault="00DD568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DD5686" w:rsidRPr="004B1026" w:rsidRDefault="00DD568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D5686" w:rsidRPr="004B1026" w:rsidRDefault="00DD568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589,6</w:t>
            </w:r>
          </w:p>
        </w:tc>
        <w:tc>
          <w:tcPr>
            <w:tcW w:w="1260" w:type="dxa"/>
            <w:gridSpan w:val="2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643,2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3 679,5</w:t>
            </w:r>
          </w:p>
        </w:tc>
      </w:tr>
      <w:tr w:rsidR="00DD5686" w:rsidRPr="004B1026" w:rsidTr="004B1026">
        <w:trPr>
          <w:trHeight w:val="311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DD5686" w:rsidRPr="004B1026" w:rsidRDefault="00DD568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DD5686" w:rsidRPr="004B1026" w:rsidRDefault="00DD568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DD5686" w:rsidRPr="004B1026" w:rsidRDefault="00DD568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D5686" w:rsidRPr="004B1026" w:rsidRDefault="00DD5686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143 529,1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15 900,0</w:t>
            </w:r>
          </w:p>
        </w:tc>
        <w:tc>
          <w:tcPr>
            <w:tcW w:w="1260" w:type="dxa"/>
            <w:gridSpan w:val="2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16 302,0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16 026,7</w:t>
            </w:r>
          </w:p>
        </w:tc>
        <w:tc>
          <w:tcPr>
            <w:tcW w:w="1260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15 883,4</w:t>
            </w:r>
          </w:p>
        </w:tc>
        <w:tc>
          <w:tcPr>
            <w:tcW w:w="1338" w:type="dxa"/>
            <w:shd w:val="clear" w:color="auto" w:fill="auto"/>
            <w:hideMark/>
          </w:tcPr>
          <w:p w:rsidR="00DD5686" w:rsidRPr="004B1026" w:rsidRDefault="00DD5686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79 417,0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2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4B1026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480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Подпрограмма 4.Обеспечение деятельности</w:t>
            </w:r>
            <w:r w:rsidR="004B1026" w:rsidRPr="004B1026">
              <w:rPr>
                <w:rFonts w:cs="Arial"/>
                <w:color w:val="000000"/>
                <w:szCs w:val="20"/>
              </w:rPr>
              <w:t xml:space="preserve"> </w:t>
            </w:r>
            <w:r w:rsidRPr="004B1026">
              <w:rPr>
                <w:rFonts w:cs="Arial"/>
                <w:color w:val="000000"/>
                <w:szCs w:val="20"/>
              </w:rPr>
              <w:t>подведомственных учреждений</w:t>
            </w:r>
          </w:p>
        </w:tc>
      </w:tr>
      <w:tr w:rsidR="006D6AFB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4.1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Обеспечение</w:t>
            </w:r>
            <w:r w:rsidR="004B1026" w:rsidRPr="004B1026">
              <w:rPr>
                <w:rFonts w:cs="Arial"/>
                <w:color w:val="000000"/>
                <w:szCs w:val="20"/>
              </w:rPr>
              <w:t xml:space="preserve"> </w:t>
            </w:r>
            <w:r w:rsidRPr="004B1026">
              <w:rPr>
                <w:rFonts w:cs="Arial"/>
                <w:color w:val="000000"/>
                <w:szCs w:val="20"/>
              </w:rPr>
              <w:t>хозяйственного обслуживания и надлежащего состояния учреждения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(10)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452 250,4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53 801,1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48 913,0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49 177,8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245 889,0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D6AFB" w:rsidRPr="004B1026" w:rsidTr="004B1026">
        <w:trPr>
          <w:trHeight w:val="231"/>
        </w:trPr>
        <w:tc>
          <w:tcPr>
            <w:tcW w:w="724" w:type="dxa"/>
            <w:vMerge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452 250,4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53 801,1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48 913,0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49 177,8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245 889,0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A250B8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D6AFB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6D6AFB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Итого по подпрограмме 4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6D6AFB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D6AFB" w:rsidRPr="004B1026" w:rsidRDefault="006D6AFB" w:rsidP="00607EF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452 250,4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54 469,5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53 801,1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48 913,0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49 177,8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245 889,0</w:t>
            </w:r>
          </w:p>
        </w:tc>
      </w:tr>
      <w:tr w:rsidR="006D6AFB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D6AFB" w:rsidRPr="004B1026" w:rsidRDefault="006D6AFB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D6AFB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D6AFB" w:rsidRPr="004B1026" w:rsidRDefault="006D6AFB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D6AFB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D6AFB" w:rsidRPr="004B1026" w:rsidRDefault="006D6AFB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452 250,4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53 801,1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48 913,0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49 177,8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6D6AFB" w:rsidRPr="004B1026" w:rsidRDefault="006D6AFB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245 889,0</w:t>
            </w:r>
          </w:p>
        </w:tc>
      </w:tr>
      <w:tr w:rsidR="006D6AFB" w:rsidRPr="004B1026" w:rsidTr="004B1026">
        <w:trPr>
          <w:trHeight w:val="31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6D6AFB" w:rsidRPr="004B1026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D6AFB" w:rsidRPr="004B1026" w:rsidRDefault="006D6AFB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6D6AFB" w:rsidRPr="004B1026" w:rsidRDefault="006D6AFB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Подпрограмма 5.</w:t>
            </w:r>
            <w:r w:rsidR="004B1026" w:rsidRPr="004B1026">
              <w:rPr>
                <w:rFonts w:cs="Arial"/>
                <w:color w:val="000000"/>
                <w:szCs w:val="20"/>
              </w:rPr>
              <w:t xml:space="preserve"> </w:t>
            </w:r>
            <w:r w:rsidRPr="004B1026">
              <w:rPr>
                <w:rFonts w:cs="Arial"/>
                <w:color w:val="000000"/>
                <w:szCs w:val="20"/>
              </w:rPr>
              <w:t>Обеспечение реализации переданных полномочий городского поселения Березово</w:t>
            </w:r>
          </w:p>
        </w:tc>
      </w:tr>
      <w:tr w:rsidR="00006B4A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5.1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Сохранение, использование и популяризация объектов культурного наследия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(11)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006B4A" w:rsidRPr="004B1026" w:rsidRDefault="00006B4A" w:rsidP="008D3554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006B4A" w:rsidRPr="004B1026" w:rsidRDefault="00006B4A" w:rsidP="008D3554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523CB1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523CB1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 том числе по переданным полномочиям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006B4A" w:rsidRPr="004B1026" w:rsidTr="004B1026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5.2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4B1026" w:rsidRPr="004B1026">
              <w:rPr>
                <w:rFonts w:cs="Arial"/>
                <w:color w:val="000000"/>
                <w:szCs w:val="20"/>
              </w:rPr>
              <w:t>«</w:t>
            </w:r>
            <w:r w:rsidRPr="004B1026">
              <w:rPr>
                <w:rFonts w:cs="Arial"/>
                <w:color w:val="000000"/>
                <w:szCs w:val="20"/>
              </w:rPr>
              <w:t>Поддержка культурных мероприятий, организованных учреждениями культурно-досугового типа</w:t>
            </w:r>
            <w:r w:rsidR="004B1026" w:rsidRPr="004B1026">
              <w:rPr>
                <w:rFonts w:cs="Arial"/>
                <w:color w:val="000000"/>
                <w:szCs w:val="20"/>
              </w:rPr>
              <w:t>»</w:t>
            </w:r>
            <w:r w:rsidRPr="004B1026">
              <w:rPr>
                <w:rFonts w:cs="Arial"/>
                <w:color w:val="000000"/>
                <w:szCs w:val="20"/>
              </w:rPr>
              <w:t xml:space="preserve"> (12)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006B4A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006B4A" w:rsidRPr="004B1026" w:rsidRDefault="00006B4A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006B4A" w:rsidRPr="004B1026" w:rsidRDefault="00006B4A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006B4A" w:rsidRPr="004B1026" w:rsidRDefault="00006B4A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4B1026" w:rsidRDefault="00006B4A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006B4A" w:rsidRPr="004B1026" w:rsidRDefault="00006B4A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1F3FCC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1F3FCC" w:rsidRPr="004B1026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1F3FCC" w:rsidRPr="004B1026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F3FCC" w:rsidRPr="004B1026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по переданным </w:t>
            </w:r>
            <w:r w:rsidRPr="004B1026">
              <w:rPr>
                <w:rFonts w:cs="Arial"/>
                <w:color w:val="000000"/>
                <w:szCs w:val="20"/>
              </w:rPr>
              <w:lastRenderedPageBreak/>
              <w:t>полномочиям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>1000,0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1F3FCC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1F3FCC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Итого по подпрограмме 5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1F3FCC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b/>
                <w:color w:val="000000"/>
                <w:szCs w:val="20"/>
              </w:rPr>
            </w:pPr>
            <w:r w:rsidRPr="004B1026">
              <w:rPr>
                <w:rFonts w:cs="Arial"/>
                <w:b/>
                <w:color w:val="000000"/>
                <w:szCs w:val="20"/>
              </w:rPr>
              <w:t>1000,0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b/>
                <w:color w:val="000000"/>
                <w:szCs w:val="20"/>
              </w:rPr>
            </w:pPr>
            <w:r w:rsidRPr="004B1026">
              <w:rPr>
                <w:rFonts w:cs="Arial"/>
                <w:b/>
                <w:color w:val="000000"/>
                <w:szCs w:val="20"/>
              </w:rPr>
              <w:t>1000,0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1F3FCC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1F3FCC" w:rsidRPr="004B1026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1F3FCC" w:rsidRPr="004B1026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1F3FCC" w:rsidRPr="004B1026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1F3FCC" w:rsidRPr="004B1026" w:rsidTr="004B1026">
        <w:trPr>
          <w:trHeight w:val="51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1F3FCC" w:rsidRPr="004B1026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1F3FCC" w:rsidRPr="004B1026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1F3FCC" w:rsidRPr="004B1026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 том числе по переданным полномочиям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4B1026" w:rsidRDefault="001F3FCC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F3FCC" w:rsidRPr="004B1026" w:rsidRDefault="001F3FCC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557D64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557D64" w:rsidRPr="004B1026" w:rsidRDefault="004B1026" w:rsidP="00607EFA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557D64" w:rsidRPr="004B1026" w:rsidRDefault="004B1026" w:rsidP="00523CB1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2 415 978,0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299 027,0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294 001,2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295 643,8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254 551,0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1 272 755,0</w:t>
            </w:r>
          </w:p>
        </w:tc>
      </w:tr>
      <w:tr w:rsidR="00557D64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6 792,4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40,8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36,6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6 505,0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35,0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175,0</w:t>
            </w:r>
          </w:p>
        </w:tc>
      </w:tr>
      <w:tr w:rsidR="00557D64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24 914,</w:t>
            </w:r>
            <w:r w:rsidR="00E247A2" w:rsidRPr="004B1026">
              <w:rPr>
                <w:rFonts w:cs="Arial"/>
                <w:b/>
                <w:szCs w:val="20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3 527,</w:t>
            </w:r>
            <w:r w:rsidR="00E247A2" w:rsidRPr="004B1026">
              <w:rPr>
                <w:rFonts w:cs="Arial"/>
                <w:b/>
                <w:szCs w:val="20"/>
              </w:rPr>
              <w:t>5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1 332,9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11 521,0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1 422,2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7 111,0</w:t>
            </w:r>
          </w:p>
        </w:tc>
      </w:tr>
      <w:tr w:rsidR="00557D64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18"/>
              <w:rPr>
                <w:rFonts w:cs="Arial"/>
                <w:b/>
                <w:color w:val="000000"/>
                <w:szCs w:val="20"/>
              </w:rPr>
            </w:pPr>
            <w:r w:rsidRPr="004B1026">
              <w:rPr>
                <w:rFonts w:cs="Arial"/>
                <w:b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2 384</w:t>
            </w:r>
            <w:r w:rsidR="004B1026" w:rsidRPr="004B1026">
              <w:rPr>
                <w:rFonts w:cs="Arial"/>
                <w:b/>
                <w:szCs w:val="20"/>
              </w:rPr>
              <w:t xml:space="preserve"> </w:t>
            </w:r>
            <w:r w:rsidR="00E247A2" w:rsidRPr="004B1026">
              <w:rPr>
                <w:rFonts w:cs="Arial"/>
                <w:b/>
                <w:szCs w:val="20"/>
              </w:rPr>
              <w:t>247,0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295 447,</w:t>
            </w:r>
            <w:r w:rsidR="00E247A2" w:rsidRPr="004B1026">
              <w:rPr>
                <w:rFonts w:cs="Arial"/>
                <w:b/>
                <w:szCs w:val="20"/>
              </w:rPr>
              <w:t>2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292 619,2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277 617,8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253 093,8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1 265 469,0</w:t>
            </w:r>
          </w:p>
        </w:tc>
      </w:tr>
      <w:tr w:rsidR="00557D64" w:rsidRPr="004B1026" w:rsidTr="004B1026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1 237,3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71,8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25,7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911,8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57D64" w:rsidRPr="004B1026" w:rsidRDefault="00557D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190,0</w:t>
            </w:r>
          </w:p>
        </w:tc>
      </w:tr>
      <w:tr w:rsidR="00557D64" w:rsidRPr="004B1026" w:rsidTr="004B1026">
        <w:trPr>
          <w:trHeight w:val="51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57D64" w:rsidRPr="004B1026" w:rsidRDefault="00557D64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57D64" w:rsidRPr="004B1026" w:rsidRDefault="00937CA0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 том числе по переданным полномочиям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57D64" w:rsidRPr="004B1026" w:rsidRDefault="00937CA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1000,0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57D64" w:rsidRPr="004B1026" w:rsidRDefault="00937CA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1000,0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557D64" w:rsidRPr="004B1026" w:rsidRDefault="00937CA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</w:tcPr>
          <w:p w:rsidR="00557D64" w:rsidRPr="004B1026" w:rsidRDefault="00937CA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57D64" w:rsidRPr="004B1026" w:rsidRDefault="00937CA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557D64" w:rsidRPr="004B1026" w:rsidRDefault="00937CA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937CA0" w:rsidRPr="004B1026" w:rsidTr="004B1026">
        <w:trPr>
          <w:trHeight w:val="51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937CA0" w:rsidRPr="004B1026" w:rsidRDefault="00937CA0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937CA0" w:rsidRPr="004B1026" w:rsidRDefault="00937CA0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937CA0" w:rsidRPr="004B1026" w:rsidRDefault="00937CA0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937CA0" w:rsidRPr="004B1026" w:rsidRDefault="00937CA0" w:rsidP="00607EFA">
            <w:pPr>
              <w:ind w:firstLine="18"/>
              <w:rPr>
                <w:rFonts w:cs="Arial"/>
                <w:b/>
                <w:color w:val="000000"/>
                <w:szCs w:val="20"/>
              </w:rPr>
            </w:pPr>
            <w:r w:rsidRPr="004B1026">
              <w:rPr>
                <w:rFonts w:cs="Arial"/>
                <w:b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37CA0" w:rsidRPr="004B1026" w:rsidRDefault="00937CA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24,0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37CA0" w:rsidRPr="004B1026" w:rsidRDefault="00937CA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11,5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37CA0" w:rsidRPr="004B1026" w:rsidRDefault="00937CA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12,5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937CA0" w:rsidRPr="004B1026" w:rsidRDefault="00937CA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37CA0" w:rsidRPr="004B1026" w:rsidRDefault="00937CA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937CA0" w:rsidRPr="004B1026" w:rsidRDefault="00937CA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622552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622552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622552" w:rsidRPr="004B1026" w:rsidRDefault="0062255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622552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22552" w:rsidRPr="004B1026" w:rsidRDefault="00622552" w:rsidP="00607EFA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4B1026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17 459,1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4B1026">
              <w:rPr>
                <w:rFonts w:cs="Arial"/>
                <w:b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4B1026">
              <w:rPr>
                <w:rFonts w:cs="Arial"/>
                <w:b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17 459,1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4B1026">
              <w:rPr>
                <w:rFonts w:cs="Arial"/>
                <w:b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4B1026">
              <w:rPr>
                <w:rFonts w:cs="Arial"/>
                <w:b/>
                <w:color w:val="000000"/>
                <w:szCs w:val="20"/>
              </w:rPr>
              <w:t>0</w:t>
            </w:r>
          </w:p>
        </w:tc>
      </w:tr>
      <w:tr w:rsidR="00622552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22552" w:rsidRPr="004B1026" w:rsidRDefault="0062255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6 468,4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6 468,4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22552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22552" w:rsidRPr="004B1026" w:rsidRDefault="0062255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10 117,3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10 117,3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22552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22552" w:rsidRPr="004B1026" w:rsidRDefault="0062255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22552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22552" w:rsidRPr="004B1026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22552" w:rsidRPr="004B1026" w:rsidRDefault="0062255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622552" w:rsidRPr="004B1026" w:rsidRDefault="0062255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622552" w:rsidRPr="004B1026" w:rsidRDefault="00622552" w:rsidP="00987F3B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B60610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B60610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B60610" w:rsidRPr="004B1026" w:rsidRDefault="00B60610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Процессная часть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B60610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60610" w:rsidRPr="004B1026" w:rsidRDefault="00B60610" w:rsidP="00607EFA">
            <w:pPr>
              <w:ind w:firstLine="0"/>
              <w:rPr>
                <w:rFonts w:cs="Arial"/>
                <w:b/>
                <w:color w:val="000000"/>
                <w:szCs w:val="20"/>
              </w:rPr>
            </w:pPr>
            <w:r w:rsidRPr="004B1026">
              <w:rPr>
                <w:rFonts w:cs="Arial"/>
                <w:b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2 398 518,9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299 027,0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294 001,2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278 184,7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254 551,0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1 272 755,0</w:t>
            </w:r>
          </w:p>
        </w:tc>
      </w:tr>
      <w:tr w:rsidR="00B60610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60610" w:rsidRPr="004B1026" w:rsidRDefault="00B60610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324,0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40,8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36,6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175,0</w:t>
            </w:r>
          </w:p>
        </w:tc>
      </w:tr>
      <w:tr w:rsidR="00B60610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60610" w:rsidRPr="004B1026" w:rsidRDefault="00B60610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14 797,</w:t>
            </w:r>
            <w:r w:rsidR="00E247A2" w:rsidRPr="004B1026">
              <w:rPr>
                <w:rFonts w:cs="Arial"/>
                <w:szCs w:val="20"/>
              </w:rPr>
              <w:t>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3 527,</w:t>
            </w:r>
            <w:r w:rsidR="00E247A2" w:rsidRPr="004B1026">
              <w:rPr>
                <w:rFonts w:cs="Arial"/>
                <w:szCs w:val="20"/>
              </w:rPr>
              <w:t>5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1 332,9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1 403,7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1 422,2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7 111,0</w:t>
            </w:r>
          </w:p>
        </w:tc>
      </w:tr>
      <w:tr w:rsidR="00B60610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60610" w:rsidRPr="004B1026" w:rsidRDefault="00B60610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2 383 373,</w:t>
            </w:r>
            <w:r w:rsidR="00E247A2" w:rsidRPr="004B1026">
              <w:rPr>
                <w:rFonts w:cs="Arial"/>
                <w:szCs w:val="20"/>
              </w:rPr>
              <w:t>6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295 447,</w:t>
            </w:r>
            <w:r w:rsidR="00E247A2" w:rsidRPr="004B1026">
              <w:rPr>
                <w:rFonts w:cs="Arial"/>
                <w:szCs w:val="20"/>
              </w:rPr>
              <w:t>2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292 619,2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276 744,4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253 093,8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1 265 469,0</w:t>
            </w:r>
          </w:p>
        </w:tc>
      </w:tr>
      <w:tr w:rsidR="00B60610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60610" w:rsidRPr="004B1026" w:rsidRDefault="00B60610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363,9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71,8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25,7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190,0</w:t>
            </w:r>
          </w:p>
        </w:tc>
      </w:tr>
      <w:tr w:rsidR="00B60610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B60610" w:rsidRPr="004B1026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60610" w:rsidRPr="004B1026" w:rsidRDefault="00B60610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11,5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60610" w:rsidRPr="004B1026" w:rsidRDefault="00B60610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12,5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60610" w:rsidRPr="004B1026" w:rsidRDefault="00EE5DC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60610" w:rsidRPr="004B1026" w:rsidRDefault="00EE5DCE" w:rsidP="00B60610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60610" w:rsidRPr="004B1026" w:rsidRDefault="00EE5DCE" w:rsidP="00B60610">
            <w:pPr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4B1026" w:rsidRDefault="00523CB1" w:rsidP="00F065C9">
            <w:pPr>
              <w:jc w:val="center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10551D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10551D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10551D" w:rsidRPr="004B1026" w:rsidRDefault="0010551D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10551D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0551D" w:rsidRPr="004B1026" w:rsidRDefault="0010551D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10551D" w:rsidRPr="004B1026" w:rsidRDefault="0010551D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2 415 978,0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10551D" w:rsidRPr="004B1026" w:rsidRDefault="0010551D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299 027,0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10551D" w:rsidRPr="004B1026" w:rsidRDefault="0010551D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294 001,2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10551D" w:rsidRPr="004B1026" w:rsidRDefault="0010551D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295 643,8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10551D" w:rsidRPr="004B1026" w:rsidRDefault="0010551D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254 551,0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10551D" w:rsidRPr="004B1026" w:rsidRDefault="0010551D" w:rsidP="00607EFA">
            <w:pPr>
              <w:ind w:firstLine="0"/>
              <w:rPr>
                <w:rFonts w:cs="Arial"/>
                <w:b/>
                <w:szCs w:val="20"/>
              </w:rPr>
            </w:pPr>
            <w:r w:rsidRPr="004B1026">
              <w:rPr>
                <w:rFonts w:cs="Arial"/>
                <w:b/>
                <w:szCs w:val="20"/>
              </w:rPr>
              <w:t>1 272 755,0</w:t>
            </w:r>
          </w:p>
        </w:tc>
      </w:tr>
      <w:tr w:rsidR="0010551D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0551D" w:rsidRPr="004B1026" w:rsidRDefault="0010551D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6 792,4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40,8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36,6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6 505,0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175,0</w:t>
            </w:r>
          </w:p>
        </w:tc>
      </w:tr>
      <w:tr w:rsidR="0010551D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0551D" w:rsidRPr="004B1026" w:rsidRDefault="0010551D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24 914,</w:t>
            </w:r>
            <w:r w:rsidR="00E247A2" w:rsidRPr="004B1026">
              <w:rPr>
                <w:rFonts w:cs="Arial"/>
                <w:szCs w:val="20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3 527,</w:t>
            </w:r>
            <w:r w:rsidR="00E247A2" w:rsidRPr="004B1026">
              <w:rPr>
                <w:rFonts w:cs="Arial"/>
                <w:szCs w:val="20"/>
              </w:rPr>
              <w:t>5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1 332,9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11 521,0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1 422,2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7 111,0</w:t>
            </w:r>
          </w:p>
        </w:tc>
      </w:tr>
      <w:tr w:rsidR="0010551D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0551D" w:rsidRPr="004B1026" w:rsidRDefault="0010551D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2 384</w:t>
            </w:r>
            <w:r w:rsidR="004B1026" w:rsidRPr="004B1026">
              <w:rPr>
                <w:rFonts w:cs="Arial"/>
                <w:szCs w:val="20"/>
              </w:rPr>
              <w:t xml:space="preserve"> </w:t>
            </w:r>
            <w:r w:rsidRPr="004B1026">
              <w:rPr>
                <w:rFonts w:cs="Arial"/>
                <w:szCs w:val="20"/>
              </w:rPr>
              <w:t>24</w:t>
            </w:r>
            <w:r w:rsidR="00E247A2" w:rsidRPr="004B1026">
              <w:rPr>
                <w:rFonts w:cs="Arial"/>
                <w:szCs w:val="20"/>
              </w:rPr>
              <w:t>7,0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295 447,</w:t>
            </w:r>
            <w:r w:rsidR="00E247A2" w:rsidRPr="004B1026">
              <w:rPr>
                <w:rFonts w:cs="Arial"/>
                <w:szCs w:val="20"/>
              </w:rPr>
              <w:t>2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292 619,2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277 617,8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253 093,8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1 265 469,0</w:t>
            </w:r>
          </w:p>
        </w:tc>
      </w:tr>
      <w:tr w:rsidR="0010551D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1 237,3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71,8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25,7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911,8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190,0</w:t>
            </w:r>
          </w:p>
        </w:tc>
      </w:tr>
      <w:tr w:rsidR="0010551D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0551D" w:rsidRPr="004B1026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0551D" w:rsidRPr="004B1026" w:rsidRDefault="0010551D" w:rsidP="00607EF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11,5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12,5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0551D" w:rsidRPr="004B1026" w:rsidRDefault="0010551D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9E1CBF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9E1CBF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Ответственный исполнитель (Комитет культуры администрации Березовского района)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9E1CBF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2 393 128,0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297 867,3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293 108,0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279 262,1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253 815,1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1 269 075,5</w:t>
            </w:r>
          </w:p>
        </w:tc>
      </w:tr>
      <w:tr w:rsidR="009E1CBF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986,5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40,8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36,6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699,1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175,0</w:t>
            </w:r>
          </w:p>
        </w:tc>
      </w:tr>
      <w:tr w:rsidR="009E1CBF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9 018,</w:t>
            </w:r>
            <w:r w:rsidR="008C3A31" w:rsidRPr="004B1026">
              <w:rPr>
                <w:rFonts w:cs="Arial"/>
                <w:szCs w:val="20"/>
              </w:rPr>
              <w:t>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2 719,</w:t>
            </w:r>
            <w:r w:rsidR="00E247A2" w:rsidRPr="004B1026">
              <w:rPr>
                <w:rFonts w:cs="Arial"/>
                <w:szCs w:val="20"/>
              </w:rPr>
              <w:t>5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452,2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1 729,2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686,3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3 431,5</w:t>
            </w:r>
          </w:p>
        </w:tc>
      </w:tr>
      <w:tr w:rsidR="009E1CBF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9E1CBF" w:rsidRPr="004B1026" w:rsidRDefault="009E1CBF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2 383 122,</w:t>
            </w:r>
            <w:r w:rsidR="008C3A31" w:rsidRPr="004B1026">
              <w:rPr>
                <w:rFonts w:cs="Arial"/>
                <w:szCs w:val="20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295</w:t>
            </w:r>
            <w:r w:rsidR="004B1026" w:rsidRPr="004B1026">
              <w:rPr>
                <w:rFonts w:cs="Arial"/>
                <w:szCs w:val="20"/>
              </w:rPr>
              <w:t xml:space="preserve"> </w:t>
            </w:r>
            <w:r w:rsidRPr="004B1026">
              <w:rPr>
                <w:rFonts w:cs="Arial"/>
                <w:szCs w:val="20"/>
              </w:rPr>
              <w:t>10</w:t>
            </w:r>
            <w:r w:rsidR="00E247A2" w:rsidRPr="004B1026">
              <w:rPr>
                <w:rFonts w:cs="Arial"/>
                <w:szCs w:val="20"/>
              </w:rPr>
              <w:t>7,0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292 619,2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276 833,8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253 093,8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1 265 469,0</w:t>
            </w:r>
          </w:p>
        </w:tc>
      </w:tr>
      <w:tr w:rsidR="009E1CBF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9E1CBF" w:rsidRPr="004B1026" w:rsidRDefault="009E1C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lastRenderedPageBreak/>
              <w:t>453,3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71,8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25,7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127,8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9E1CBF" w:rsidRPr="004B1026" w:rsidRDefault="009E1CBF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190,0</w:t>
            </w:r>
          </w:p>
        </w:tc>
      </w:tr>
      <w:tr w:rsidR="00D06AB2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D06AB2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D06AB2" w:rsidRPr="004B1026" w:rsidRDefault="00D06AB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Соисполнитель 1 (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УКСиР</w:t>
            </w:r>
            <w:proofErr w:type="spellEnd"/>
            <w:r w:rsidRPr="004B1026">
              <w:rPr>
                <w:rFonts w:cs="Arial"/>
                <w:color w:val="000000"/>
                <w:szCs w:val="20"/>
              </w:rPr>
              <w:t>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D06AB2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D06AB2" w:rsidRPr="004B1026" w:rsidRDefault="00D06AB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16 011,2</w:t>
            </w:r>
          </w:p>
        </w:tc>
        <w:tc>
          <w:tcPr>
            <w:tcW w:w="1260" w:type="dxa"/>
            <w:shd w:val="clear" w:color="000000" w:fill="FFFFFF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149" w:type="dxa"/>
            <w:shd w:val="clear" w:color="000000" w:fill="FFFFFF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000000" w:fill="FFFFFF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15 671,0</w:t>
            </w:r>
          </w:p>
        </w:tc>
        <w:tc>
          <w:tcPr>
            <w:tcW w:w="1260" w:type="dxa"/>
            <w:shd w:val="clear" w:color="000000" w:fill="FFFFFF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D06AB2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D06AB2" w:rsidRPr="004B1026" w:rsidRDefault="00D06AB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5 805,9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5 805,9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D06AB2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D06AB2" w:rsidRPr="004B1026" w:rsidRDefault="00D06AB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9 081,1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9 081,1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D06AB2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D06AB2" w:rsidRPr="004B1026" w:rsidRDefault="00D06AB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1 124,2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340,2</w:t>
            </w:r>
          </w:p>
        </w:tc>
        <w:tc>
          <w:tcPr>
            <w:tcW w:w="1149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D06AB2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D06AB2" w:rsidRPr="004B1026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06AB2" w:rsidRPr="004B1026" w:rsidRDefault="00D06AB2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4B1026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68338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hideMark/>
          </w:tcPr>
          <w:p w:rsidR="00D06AB2" w:rsidRPr="004B1026" w:rsidRDefault="00D06AB2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DB6C64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DB6C64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DB6C64" w:rsidRPr="004B1026" w:rsidRDefault="00DB6C64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Соисполнитель 2 (Архив)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DB6C64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DB6C64" w:rsidRPr="004B1026" w:rsidRDefault="00DB6C64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589,6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643,2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3 679,5</w:t>
            </w:r>
          </w:p>
        </w:tc>
      </w:tr>
      <w:tr w:rsidR="00DB6C64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DB6C64" w:rsidRPr="004B1026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B6C64" w:rsidRPr="004B1026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DB6C64" w:rsidRPr="004B1026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DB6C64" w:rsidRPr="004B1026" w:rsidRDefault="00DB6C64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683382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DB6C64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DB6C64" w:rsidRPr="004B1026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B6C64" w:rsidRPr="004B1026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DB6C64" w:rsidRPr="004B1026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DB6C64" w:rsidRPr="004B1026" w:rsidRDefault="00DB6C64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589,6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643,2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DB6C64" w:rsidRPr="004B1026" w:rsidRDefault="00DB6C64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3 679,5</w:t>
            </w:r>
          </w:p>
        </w:tc>
      </w:tr>
      <w:tr w:rsidR="00DB6C64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DB6C64" w:rsidRPr="004B1026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B6C64" w:rsidRPr="004B1026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DB6C64" w:rsidRPr="004B1026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DB6C64" w:rsidRPr="004B1026" w:rsidRDefault="00DB6C64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265A0E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DB6C64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DB6C64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DB6C64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DB6C64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265A0E" w:rsidRPr="004B1026" w:rsidTr="004B1026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265A0E" w:rsidRPr="004B1026" w:rsidRDefault="004B1026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265A0E" w:rsidRPr="004B1026" w:rsidRDefault="00265A0E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Соисполнитель 3 (Городски</w:t>
            </w:r>
            <w:proofErr w:type="gramStart"/>
            <w:r w:rsidRPr="004B1026">
              <w:rPr>
                <w:rFonts w:cs="Arial"/>
                <w:color w:val="000000"/>
                <w:szCs w:val="20"/>
              </w:rPr>
              <w:t>е(</w:t>
            </w:r>
            <w:proofErr w:type="gramEnd"/>
            <w:r w:rsidRPr="004B1026">
              <w:rPr>
                <w:rFonts w:cs="Arial"/>
                <w:color w:val="000000"/>
                <w:szCs w:val="20"/>
              </w:rPr>
              <w:t>сельские)поселения)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265A0E" w:rsidRPr="004B1026" w:rsidRDefault="004B1026" w:rsidP="00523CB1">
            <w:pPr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65A0E" w:rsidRPr="004B1026" w:rsidRDefault="00265A0E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479,9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229,9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250,0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265A0E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65A0E" w:rsidRPr="004B1026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265A0E" w:rsidRPr="004B1026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265A0E" w:rsidRPr="004B1026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65A0E" w:rsidRPr="004B1026" w:rsidRDefault="00265A0E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265A0E" w:rsidRPr="004B1026" w:rsidTr="004B1026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65A0E" w:rsidRPr="004B1026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265A0E" w:rsidRPr="004B1026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265A0E" w:rsidRPr="004B1026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65A0E" w:rsidRPr="004B1026" w:rsidRDefault="00265A0E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455,9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218,4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237,5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265A0E" w:rsidRPr="004B1026" w:rsidTr="004B1026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265A0E" w:rsidRPr="004B1026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265A0E" w:rsidRPr="004B1026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265A0E" w:rsidRPr="004B1026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65A0E" w:rsidRPr="004B1026" w:rsidRDefault="00265A0E" w:rsidP="00607EFA">
            <w:pPr>
              <w:ind w:firstLine="0"/>
              <w:rPr>
                <w:rFonts w:cs="Arial"/>
                <w:color w:val="000000"/>
                <w:szCs w:val="20"/>
              </w:rPr>
            </w:pPr>
            <w:r w:rsidRPr="004B1026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18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11,5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12,5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65A0E" w:rsidRPr="004B1026" w:rsidRDefault="00265A0E" w:rsidP="00607EFA">
            <w:pPr>
              <w:ind w:firstLine="0"/>
              <w:jc w:val="center"/>
              <w:rPr>
                <w:rFonts w:cs="Arial"/>
                <w:szCs w:val="20"/>
              </w:rPr>
            </w:pPr>
            <w:r w:rsidRPr="004B1026">
              <w:rPr>
                <w:rFonts w:cs="Arial"/>
                <w:szCs w:val="20"/>
              </w:rPr>
              <w:t>0</w:t>
            </w:r>
          </w:p>
        </w:tc>
      </w:tr>
      <w:tr w:rsidR="00523CB1" w:rsidRPr="004B1026" w:rsidTr="004B102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523CB1" w:rsidRPr="004B1026" w:rsidRDefault="00523CB1" w:rsidP="00607EFA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523CB1" w:rsidRPr="004B1026" w:rsidRDefault="00523CB1" w:rsidP="00523CB1">
            <w:pPr>
              <w:rPr>
                <w:rFonts w:cs="Arial"/>
                <w:color w:val="000000"/>
              </w:rPr>
            </w:pPr>
          </w:p>
        </w:tc>
      </w:tr>
    </w:tbl>
    <w:p w:rsidR="00523CB1" w:rsidRPr="004B1026" w:rsidRDefault="0078358F" w:rsidP="00523CB1">
      <w:pPr>
        <w:tabs>
          <w:tab w:val="left" w:pos="709"/>
        </w:tabs>
        <w:autoSpaceDE w:val="0"/>
        <w:autoSpaceDN w:val="0"/>
        <w:adjustRightInd w:val="0"/>
        <w:rPr>
          <w:rFonts w:cs="Arial"/>
        </w:rPr>
      </w:pPr>
      <w:r w:rsidRPr="004B1026">
        <w:rPr>
          <w:rFonts w:cs="Arial"/>
        </w:rPr>
        <w:t>&lt;*&gt; В таблице указываются все региональные проекты, в том числе без финансирования</w:t>
      </w:r>
    </w:p>
    <w:p w:rsidR="00561242" w:rsidRPr="004B1026" w:rsidRDefault="00561242" w:rsidP="00523CB1">
      <w:pPr>
        <w:tabs>
          <w:tab w:val="left" w:pos="709"/>
        </w:tabs>
        <w:autoSpaceDE w:val="0"/>
        <w:autoSpaceDN w:val="0"/>
        <w:adjustRightInd w:val="0"/>
        <w:rPr>
          <w:rFonts w:cs="Arial"/>
        </w:rPr>
      </w:pPr>
    </w:p>
    <w:p w:rsidR="00561242" w:rsidRDefault="00561242" w:rsidP="00523CB1">
      <w:pPr>
        <w:tabs>
          <w:tab w:val="left" w:pos="709"/>
        </w:tabs>
        <w:autoSpaceDE w:val="0"/>
        <w:autoSpaceDN w:val="0"/>
        <w:adjustRightInd w:val="0"/>
        <w:rPr>
          <w:rFonts w:cs="Arial"/>
        </w:rPr>
      </w:pPr>
    </w:p>
    <w:p w:rsidR="00607EFA" w:rsidRDefault="00607EFA" w:rsidP="00607EFA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</w:rPr>
      </w:pPr>
    </w:p>
    <w:p w:rsidR="00607EFA" w:rsidRDefault="00607EFA" w:rsidP="00607EFA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</w:rPr>
      </w:pPr>
    </w:p>
    <w:p w:rsidR="00607EFA" w:rsidRDefault="00607EFA" w:rsidP="00607EFA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</w:rPr>
      </w:pPr>
      <w:r w:rsidRPr="004B1026">
        <w:rPr>
          <w:rFonts w:cs="Arial"/>
        </w:rPr>
        <w:t>Таблица 7</w:t>
      </w:r>
    </w:p>
    <w:p w:rsidR="00607EFA" w:rsidRDefault="00607EFA" w:rsidP="00607EFA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</w:rPr>
      </w:pPr>
    </w:p>
    <w:p w:rsidR="00607EFA" w:rsidRPr="00607EFA" w:rsidRDefault="00607EFA" w:rsidP="00607EFA">
      <w:pPr>
        <w:tabs>
          <w:tab w:val="left" w:pos="709"/>
        </w:tabs>
        <w:autoSpaceDE w:val="0"/>
        <w:autoSpaceDN w:val="0"/>
        <w:adjustRightInd w:val="0"/>
        <w:jc w:val="center"/>
        <w:rPr>
          <w:rFonts w:cs="Arial"/>
          <w:b/>
        </w:rPr>
      </w:pPr>
      <w:r w:rsidRPr="00607EFA">
        <w:rPr>
          <w:rFonts w:cs="Arial"/>
          <w:b/>
        </w:rPr>
        <w:t>Показатели, характеризующие эффективность структурного элемента (основного мероприятия)</w:t>
      </w:r>
    </w:p>
    <w:p w:rsidR="00607EFA" w:rsidRDefault="00607EFA" w:rsidP="00607EFA">
      <w:pPr>
        <w:tabs>
          <w:tab w:val="left" w:pos="709"/>
        </w:tabs>
        <w:autoSpaceDE w:val="0"/>
        <w:autoSpaceDN w:val="0"/>
        <w:adjustRightInd w:val="0"/>
        <w:jc w:val="center"/>
        <w:rPr>
          <w:rFonts w:cs="Arial"/>
          <w:b/>
        </w:rPr>
      </w:pPr>
      <w:r w:rsidRPr="00607EFA">
        <w:rPr>
          <w:rFonts w:cs="Arial"/>
          <w:b/>
        </w:rPr>
        <w:t>муниципальной программы</w:t>
      </w:r>
    </w:p>
    <w:p w:rsidR="00607EFA" w:rsidRPr="00607EFA" w:rsidRDefault="00607EFA" w:rsidP="00607EFA">
      <w:pPr>
        <w:tabs>
          <w:tab w:val="left" w:pos="709"/>
        </w:tabs>
        <w:autoSpaceDE w:val="0"/>
        <w:autoSpaceDN w:val="0"/>
        <w:adjustRightInd w:val="0"/>
        <w:jc w:val="center"/>
        <w:rPr>
          <w:rFonts w:cs="Arial"/>
          <w:b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8"/>
        <w:gridCol w:w="3768"/>
        <w:gridCol w:w="1877"/>
        <w:gridCol w:w="1199"/>
        <w:gridCol w:w="1417"/>
        <w:gridCol w:w="1134"/>
        <w:gridCol w:w="1418"/>
        <w:gridCol w:w="1559"/>
        <w:gridCol w:w="1984"/>
      </w:tblGrid>
      <w:tr w:rsidR="00561242" w:rsidRPr="004B1026" w:rsidTr="00607EFA">
        <w:trPr>
          <w:trHeight w:val="300"/>
        </w:trPr>
        <w:tc>
          <w:tcPr>
            <w:tcW w:w="968" w:type="dxa"/>
            <w:vMerge w:val="restart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 xml:space="preserve">№ </w:t>
            </w:r>
            <w:proofErr w:type="gramStart"/>
            <w:r w:rsidRPr="004B1026">
              <w:rPr>
                <w:rFonts w:cs="Arial"/>
              </w:rPr>
              <w:t>п</w:t>
            </w:r>
            <w:proofErr w:type="gramEnd"/>
            <w:r w:rsidRPr="004B1026">
              <w:rPr>
                <w:rFonts w:cs="Arial"/>
              </w:rPr>
              <w:t>/п</w:t>
            </w:r>
          </w:p>
        </w:tc>
        <w:tc>
          <w:tcPr>
            <w:tcW w:w="3768" w:type="dxa"/>
            <w:vMerge w:val="restart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Наименование показателя</w:t>
            </w:r>
          </w:p>
        </w:tc>
        <w:tc>
          <w:tcPr>
            <w:tcW w:w="1877" w:type="dxa"/>
            <w:vMerge w:val="restart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727" w:type="dxa"/>
            <w:gridSpan w:val="5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Значения показателя по годам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Значение показателя на момент окончания действия муниципальной программы</w:t>
            </w:r>
          </w:p>
        </w:tc>
      </w:tr>
      <w:tr w:rsidR="00C87287" w:rsidRPr="004B1026" w:rsidTr="00607EFA">
        <w:trPr>
          <w:trHeight w:val="1050"/>
        </w:trPr>
        <w:tc>
          <w:tcPr>
            <w:tcW w:w="968" w:type="dxa"/>
            <w:vMerge/>
            <w:vAlign w:val="center"/>
            <w:hideMark/>
          </w:tcPr>
          <w:p w:rsidR="00561242" w:rsidRPr="004B1026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3768" w:type="dxa"/>
            <w:vMerge/>
            <w:vAlign w:val="center"/>
            <w:hideMark/>
          </w:tcPr>
          <w:p w:rsidR="00561242" w:rsidRPr="004B1026" w:rsidRDefault="00561242" w:rsidP="00561242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877" w:type="dxa"/>
            <w:vMerge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2022 год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2023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2024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2025 год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2026-2030 гг.</w:t>
            </w:r>
          </w:p>
        </w:tc>
        <w:tc>
          <w:tcPr>
            <w:tcW w:w="1984" w:type="dxa"/>
            <w:vMerge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</w:tr>
      <w:tr w:rsidR="00C87287" w:rsidRPr="004B1026" w:rsidTr="00607EFA">
        <w:trPr>
          <w:trHeight w:val="300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</w:p>
        </w:tc>
        <w:tc>
          <w:tcPr>
            <w:tcW w:w="3768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</w:t>
            </w:r>
          </w:p>
        </w:tc>
      </w:tr>
      <w:tr w:rsidR="00C87287" w:rsidRPr="004B1026" w:rsidTr="00607EFA">
        <w:trPr>
          <w:trHeight w:val="510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Число посещений культурных мероприятий, тыс. единиц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203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227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284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359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593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593</w:t>
            </w:r>
          </w:p>
        </w:tc>
      </w:tr>
      <w:tr w:rsidR="00C87287" w:rsidRPr="004B1026" w:rsidTr="00607EFA">
        <w:trPr>
          <w:trHeight w:val="127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Увеличение средней</w:t>
            </w:r>
            <w:r w:rsidR="004B1026" w:rsidRPr="004B1026">
              <w:rPr>
                <w:rFonts w:cs="Arial"/>
              </w:rPr>
              <w:t xml:space="preserve"> </w:t>
            </w:r>
            <w:r w:rsidRPr="004B1026">
              <w:rPr>
                <w:rFonts w:cs="Arial"/>
              </w:rPr>
              <w:t xml:space="preserve">численности пользователей архивной информацией на 10 тыс. человек населения, человек 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410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430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450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470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490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510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510</w:t>
            </w:r>
          </w:p>
        </w:tc>
      </w:tr>
      <w:tr w:rsidR="00C87287" w:rsidRPr="004B1026" w:rsidTr="00607EFA">
        <w:trPr>
          <w:trHeight w:val="178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 xml:space="preserve"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% 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22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22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33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33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50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50</w:t>
            </w:r>
          </w:p>
        </w:tc>
      </w:tr>
      <w:tr w:rsidR="00C87287" w:rsidRPr="004B1026" w:rsidTr="00607EFA">
        <w:trPr>
          <w:trHeight w:val="178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lastRenderedPageBreak/>
              <w:t>4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Увеличение доли</w:t>
            </w:r>
            <w:r w:rsidR="004B1026" w:rsidRPr="004B1026">
              <w:rPr>
                <w:rFonts w:cs="Arial"/>
              </w:rPr>
              <w:t xml:space="preserve"> </w:t>
            </w:r>
            <w:r w:rsidRPr="004B1026">
              <w:rPr>
                <w:rFonts w:cs="Arial"/>
              </w:rPr>
              <w:t xml:space="preserve">граждан, получивших услуги в негосударственных, в том числе некоммерческих, организациях, в общем числе граждан, получивших услуги в сфере культуры, % 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0,56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0,7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0,72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0,73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1,02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5,3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5,3</w:t>
            </w:r>
          </w:p>
        </w:tc>
      </w:tr>
      <w:tr w:rsidR="00C87287" w:rsidRPr="004B1026" w:rsidTr="00607EFA">
        <w:trPr>
          <w:trHeight w:val="76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5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Уровень материально-технического обеспечения учреждений культуры, %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78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78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80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80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82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85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85</w:t>
            </w:r>
          </w:p>
        </w:tc>
      </w:tr>
      <w:tr w:rsidR="00C87287" w:rsidRPr="004B1026" w:rsidTr="00607EFA">
        <w:trPr>
          <w:trHeight w:val="76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6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Доля детей, привлекаемых к участию в творческих мероприятиях, %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29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29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31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32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32</w:t>
            </w:r>
          </w:p>
        </w:tc>
      </w:tr>
      <w:tr w:rsidR="00C87287" w:rsidRPr="004B1026" w:rsidTr="00607EFA">
        <w:trPr>
          <w:trHeight w:val="76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7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Количество объектов нематериального культурного наследия, единиц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</w:t>
            </w:r>
          </w:p>
        </w:tc>
      </w:tr>
      <w:tr w:rsidR="00C87287" w:rsidRPr="004B1026" w:rsidTr="00607EFA">
        <w:trPr>
          <w:trHeight w:val="127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8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Обеспечение выполнения полномочий и функций</w:t>
            </w:r>
            <w:r w:rsidR="004B1026" w:rsidRPr="004B1026">
              <w:rPr>
                <w:rFonts w:cs="Arial"/>
              </w:rPr>
              <w:t xml:space="preserve"> </w:t>
            </w:r>
            <w:r w:rsidRPr="004B1026">
              <w:rPr>
                <w:rFonts w:cs="Arial"/>
              </w:rPr>
              <w:t>Комитета культуры администрации Березовского</w:t>
            </w:r>
            <w:r w:rsidR="004B1026" w:rsidRPr="004B1026">
              <w:rPr>
                <w:rFonts w:cs="Arial"/>
              </w:rPr>
              <w:t xml:space="preserve"> </w:t>
            </w:r>
            <w:r w:rsidRPr="004B1026">
              <w:rPr>
                <w:rFonts w:cs="Arial"/>
              </w:rPr>
              <w:t>района, %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</w:tr>
      <w:tr w:rsidR="00C87287" w:rsidRPr="004B1026" w:rsidTr="00607EFA">
        <w:trPr>
          <w:trHeight w:val="76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Количество объектов культурного наследия в Березовском районе, единиц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110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F81B6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  <w:r w:rsidR="00F81B67" w:rsidRPr="004B1026">
              <w:rPr>
                <w:rFonts w:cs="Arial"/>
              </w:rPr>
              <w:t>26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3B059F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  <w:r w:rsidR="003B059F" w:rsidRPr="004B1026">
              <w:rPr>
                <w:rFonts w:cs="Arial"/>
              </w:rPr>
              <w:t>26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126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126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126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126</w:t>
            </w:r>
          </w:p>
        </w:tc>
      </w:tr>
      <w:tr w:rsidR="00C87287" w:rsidRPr="004B1026" w:rsidTr="00607EFA">
        <w:trPr>
          <w:trHeight w:val="76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Доля учреждений культуры, обеспеченных хозяйственным обслуживанием, %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100</w:t>
            </w:r>
          </w:p>
        </w:tc>
      </w:tr>
      <w:tr w:rsidR="00C87287" w:rsidRPr="004B1026" w:rsidTr="00607EFA">
        <w:trPr>
          <w:trHeight w:val="76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11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 xml:space="preserve">Количество объектов культурного наследия в </w:t>
            </w:r>
            <w:proofErr w:type="spellStart"/>
            <w:r w:rsidRPr="004B1026">
              <w:rPr>
                <w:rFonts w:cs="Arial"/>
              </w:rPr>
              <w:t>пгт</w:t>
            </w:r>
            <w:proofErr w:type="spellEnd"/>
            <w:r w:rsidRPr="004B1026">
              <w:rPr>
                <w:rFonts w:cs="Arial"/>
              </w:rPr>
              <w:t>. Березово, единиц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25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F81B67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37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3B059F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37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37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37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37</w:t>
            </w:r>
          </w:p>
        </w:tc>
      </w:tr>
      <w:tr w:rsidR="00C87287" w:rsidRPr="004B1026" w:rsidTr="00607EFA">
        <w:trPr>
          <w:trHeight w:val="127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lastRenderedPageBreak/>
              <w:t>12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Количество мероприятий, проведенных учреждениями культуры на территории городского поселения Березово, единиц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946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946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946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946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946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946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946</w:t>
            </w:r>
          </w:p>
        </w:tc>
      </w:tr>
      <w:tr w:rsidR="00C87287" w:rsidRPr="004B1026" w:rsidTr="00607EFA">
        <w:trPr>
          <w:trHeight w:val="2550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13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proofErr w:type="gramStart"/>
            <w:r w:rsidRPr="004B1026">
              <w:rPr>
                <w:rFonts w:cs="Arial"/>
              </w:rPr>
              <w:t>Количество</w:t>
            </w:r>
            <w:r w:rsidR="004B1026" w:rsidRPr="004B1026">
              <w:rPr>
                <w:rFonts w:cs="Arial"/>
              </w:rPr>
              <w:t xml:space="preserve"> </w:t>
            </w:r>
            <w:r w:rsidRPr="004B1026">
              <w:rPr>
                <w:rFonts w:cs="Arial"/>
              </w:rPr>
              <w:t xml:space="preserve">организаций культуры, получивших современное оборудование (оснащены образовательные учреждения в сфере культуры (детские школы искусств по видам искусств) музыкальными инструментами, оборудованием и учебными материалами, единиц </w:t>
            </w:r>
            <w:proofErr w:type="gramEnd"/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</w:t>
            </w:r>
          </w:p>
        </w:tc>
      </w:tr>
      <w:tr w:rsidR="00C87287" w:rsidRPr="004B1026" w:rsidTr="00607EFA">
        <w:trPr>
          <w:trHeight w:val="2295"/>
        </w:trPr>
        <w:tc>
          <w:tcPr>
            <w:tcW w:w="9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14</w:t>
            </w:r>
          </w:p>
        </w:tc>
        <w:tc>
          <w:tcPr>
            <w:tcW w:w="3768" w:type="dxa"/>
            <w:shd w:val="clear" w:color="000000" w:fill="FFFFFF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культуры, человек, с нарастающим итогом</w:t>
            </w:r>
          </w:p>
        </w:tc>
        <w:tc>
          <w:tcPr>
            <w:tcW w:w="187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21</w:t>
            </w:r>
          </w:p>
        </w:tc>
        <w:tc>
          <w:tcPr>
            <w:tcW w:w="119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34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47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60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60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60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60</w:t>
            </w:r>
          </w:p>
        </w:tc>
      </w:tr>
      <w:tr w:rsidR="00C87287" w:rsidRPr="004B1026" w:rsidTr="00607EFA">
        <w:trPr>
          <w:trHeight w:val="780"/>
        </w:trPr>
        <w:tc>
          <w:tcPr>
            <w:tcW w:w="968" w:type="dxa"/>
            <w:shd w:val="clear" w:color="auto" w:fill="auto"/>
            <w:noWrap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15</w:t>
            </w:r>
          </w:p>
        </w:tc>
        <w:tc>
          <w:tcPr>
            <w:tcW w:w="3768" w:type="dxa"/>
            <w:shd w:val="clear" w:color="auto" w:fill="auto"/>
            <w:vAlign w:val="center"/>
            <w:hideMark/>
          </w:tcPr>
          <w:p w:rsidR="00561242" w:rsidRPr="004B1026" w:rsidRDefault="00561242" w:rsidP="00607EFA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4B1026">
              <w:rPr>
                <w:rFonts w:cs="Arial"/>
              </w:rPr>
              <w:t>Численность туристов, посетивших Березовский район, тыс. чел.</w:t>
            </w:r>
          </w:p>
        </w:tc>
        <w:tc>
          <w:tcPr>
            <w:tcW w:w="1877" w:type="dxa"/>
            <w:shd w:val="clear" w:color="auto" w:fill="auto"/>
            <w:noWrap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9,0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9,4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9,7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10,2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561242" w:rsidRPr="004B1026" w:rsidRDefault="00561242" w:rsidP="00C8728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B1026">
              <w:rPr>
                <w:rFonts w:cs="Arial"/>
              </w:rPr>
              <w:t>10,2</w:t>
            </w:r>
          </w:p>
        </w:tc>
      </w:tr>
    </w:tbl>
    <w:p w:rsidR="00561242" w:rsidRPr="004B1026" w:rsidRDefault="00561242" w:rsidP="00561242">
      <w:pPr>
        <w:tabs>
          <w:tab w:val="left" w:pos="709"/>
        </w:tabs>
        <w:autoSpaceDE w:val="0"/>
        <w:autoSpaceDN w:val="0"/>
        <w:adjustRightInd w:val="0"/>
        <w:rPr>
          <w:rFonts w:cs="Arial"/>
        </w:rPr>
      </w:pPr>
    </w:p>
    <w:p w:rsidR="00561242" w:rsidRPr="004B1026" w:rsidRDefault="00561242" w:rsidP="00523CB1">
      <w:pPr>
        <w:tabs>
          <w:tab w:val="left" w:pos="709"/>
        </w:tabs>
        <w:autoSpaceDE w:val="0"/>
        <w:autoSpaceDN w:val="0"/>
        <w:adjustRightInd w:val="0"/>
        <w:rPr>
          <w:rFonts w:cs="Arial"/>
        </w:rPr>
      </w:pPr>
    </w:p>
    <w:sectPr w:rsidR="00561242" w:rsidRPr="004B1026" w:rsidSect="004B1026">
      <w:footnotePr>
        <w:numFmt w:val="chicago"/>
      </w:footnotePr>
      <w:type w:val="continuous"/>
      <w:pgSz w:w="16834" w:h="11909" w:orient="landscape"/>
      <w:pgMar w:top="1134" w:right="851" w:bottom="1134" w:left="1134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EFA" w:rsidRDefault="00607EFA" w:rsidP="00887BFF">
      <w:r>
        <w:separator/>
      </w:r>
    </w:p>
  </w:endnote>
  <w:endnote w:type="continuationSeparator" w:id="0">
    <w:p w:rsidR="00607EFA" w:rsidRDefault="00607EFA" w:rsidP="00887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F27" w:rsidRDefault="00BC6F2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F27" w:rsidRDefault="00BC6F27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F27" w:rsidRDefault="00BC6F2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EFA" w:rsidRDefault="00607EFA" w:rsidP="00887BFF">
      <w:r>
        <w:separator/>
      </w:r>
    </w:p>
  </w:footnote>
  <w:footnote w:type="continuationSeparator" w:id="0">
    <w:p w:rsidR="00607EFA" w:rsidRDefault="00607EFA" w:rsidP="00887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F27" w:rsidRDefault="00BC6F2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F27" w:rsidRDefault="00BC6F2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F27" w:rsidRDefault="00BC6F2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B44"/>
    <w:rsid w:val="00015ED3"/>
    <w:rsid w:val="00017C77"/>
    <w:rsid w:val="000215E1"/>
    <w:rsid w:val="00022C62"/>
    <w:rsid w:val="00023B79"/>
    <w:rsid w:val="00024C32"/>
    <w:rsid w:val="00026567"/>
    <w:rsid w:val="00027371"/>
    <w:rsid w:val="00031F5C"/>
    <w:rsid w:val="0003368A"/>
    <w:rsid w:val="0003496D"/>
    <w:rsid w:val="00035D11"/>
    <w:rsid w:val="00036260"/>
    <w:rsid w:val="00036A44"/>
    <w:rsid w:val="00037B1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0DDD"/>
    <w:rsid w:val="000B177D"/>
    <w:rsid w:val="000B425A"/>
    <w:rsid w:val="000B5F34"/>
    <w:rsid w:val="000B72B0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64F6"/>
    <w:rsid w:val="000E1486"/>
    <w:rsid w:val="000E1D25"/>
    <w:rsid w:val="000E3C70"/>
    <w:rsid w:val="000F064E"/>
    <w:rsid w:val="000F3A38"/>
    <w:rsid w:val="000F488F"/>
    <w:rsid w:val="000F67CD"/>
    <w:rsid w:val="001017D5"/>
    <w:rsid w:val="0010551D"/>
    <w:rsid w:val="00106A31"/>
    <w:rsid w:val="0010757C"/>
    <w:rsid w:val="00111867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40590"/>
    <w:rsid w:val="001409A3"/>
    <w:rsid w:val="00143F47"/>
    <w:rsid w:val="00153C53"/>
    <w:rsid w:val="0015484D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568"/>
    <w:rsid w:val="00172B49"/>
    <w:rsid w:val="00176540"/>
    <w:rsid w:val="0017771C"/>
    <w:rsid w:val="001806B6"/>
    <w:rsid w:val="001807D9"/>
    <w:rsid w:val="0018091F"/>
    <w:rsid w:val="0018189A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1414"/>
    <w:rsid w:val="001A403A"/>
    <w:rsid w:val="001A410C"/>
    <w:rsid w:val="001A4816"/>
    <w:rsid w:val="001A7D61"/>
    <w:rsid w:val="001B345C"/>
    <w:rsid w:val="001B4EF3"/>
    <w:rsid w:val="001C46C5"/>
    <w:rsid w:val="001C6AF7"/>
    <w:rsid w:val="001C74AB"/>
    <w:rsid w:val="001D020E"/>
    <w:rsid w:val="001D0671"/>
    <w:rsid w:val="001D13F7"/>
    <w:rsid w:val="001D2749"/>
    <w:rsid w:val="001D4859"/>
    <w:rsid w:val="001D5333"/>
    <w:rsid w:val="001D68CE"/>
    <w:rsid w:val="001D6A4C"/>
    <w:rsid w:val="001E0628"/>
    <w:rsid w:val="001E0F57"/>
    <w:rsid w:val="001E3FB7"/>
    <w:rsid w:val="001E43E2"/>
    <w:rsid w:val="001E4F4E"/>
    <w:rsid w:val="001E708A"/>
    <w:rsid w:val="001E7B3F"/>
    <w:rsid w:val="001E7F18"/>
    <w:rsid w:val="001F3FCC"/>
    <w:rsid w:val="001F4231"/>
    <w:rsid w:val="001F6A59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4333"/>
    <w:rsid w:val="00245F2E"/>
    <w:rsid w:val="00260B2D"/>
    <w:rsid w:val="002638A4"/>
    <w:rsid w:val="002643E7"/>
    <w:rsid w:val="002646AD"/>
    <w:rsid w:val="002659A5"/>
    <w:rsid w:val="00265A0E"/>
    <w:rsid w:val="0026771E"/>
    <w:rsid w:val="00270BEC"/>
    <w:rsid w:val="00272439"/>
    <w:rsid w:val="0027434C"/>
    <w:rsid w:val="00274F72"/>
    <w:rsid w:val="002803FC"/>
    <w:rsid w:val="00280874"/>
    <w:rsid w:val="00281102"/>
    <w:rsid w:val="0028238A"/>
    <w:rsid w:val="002846B8"/>
    <w:rsid w:val="00286C36"/>
    <w:rsid w:val="00287310"/>
    <w:rsid w:val="00291229"/>
    <w:rsid w:val="00292EA8"/>
    <w:rsid w:val="00293031"/>
    <w:rsid w:val="002A1DC2"/>
    <w:rsid w:val="002A3735"/>
    <w:rsid w:val="002A463E"/>
    <w:rsid w:val="002A4FAD"/>
    <w:rsid w:val="002A5BD7"/>
    <w:rsid w:val="002B3982"/>
    <w:rsid w:val="002B5066"/>
    <w:rsid w:val="002C13BF"/>
    <w:rsid w:val="002C2FE7"/>
    <w:rsid w:val="002C4578"/>
    <w:rsid w:val="002C51E3"/>
    <w:rsid w:val="002D37D6"/>
    <w:rsid w:val="002D56A6"/>
    <w:rsid w:val="002D7094"/>
    <w:rsid w:val="002E07DC"/>
    <w:rsid w:val="002E14ED"/>
    <w:rsid w:val="002E3ADD"/>
    <w:rsid w:val="002E4F18"/>
    <w:rsid w:val="002E5A70"/>
    <w:rsid w:val="002E6327"/>
    <w:rsid w:val="002F012B"/>
    <w:rsid w:val="002F31EC"/>
    <w:rsid w:val="002F4400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175E8"/>
    <w:rsid w:val="003260E2"/>
    <w:rsid w:val="003266B1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2B"/>
    <w:rsid w:val="00352F8D"/>
    <w:rsid w:val="0035478C"/>
    <w:rsid w:val="00354F1C"/>
    <w:rsid w:val="00354FA4"/>
    <w:rsid w:val="00362367"/>
    <w:rsid w:val="00363A35"/>
    <w:rsid w:val="003644D5"/>
    <w:rsid w:val="00365290"/>
    <w:rsid w:val="003658A4"/>
    <w:rsid w:val="0036608F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43C"/>
    <w:rsid w:val="003A06B3"/>
    <w:rsid w:val="003A2BA6"/>
    <w:rsid w:val="003A38F2"/>
    <w:rsid w:val="003A4A17"/>
    <w:rsid w:val="003A7BC2"/>
    <w:rsid w:val="003B059F"/>
    <w:rsid w:val="003B3D7B"/>
    <w:rsid w:val="003B4E4B"/>
    <w:rsid w:val="003B60DD"/>
    <w:rsid w:val="003B739B"/>
    <w:rsid w:val="003C147C"/>
    <w:rsid w:val="003C1B58"/>
    <w:rsid w:val="003C347A"/>
    <w:rsid w:val="003C6B0B"/>
    <w:rsid w:val="003C6B78"/>
    <w:rsid w:val="003C7405"/>
    <w:rsid w:val="003D1FDC"/>
    <w:rsid w:val="003D3C90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46C"/>
    <w:rsid w:val="00421DBE"/>
    <w:rsid w:val="004246F4"/>
    <w:rsid w:val="0042562F"/>
    <w:rsid w:val="00427306"/>
    <w:rsid w:val="00432AAA"/>
    <w:rsid w:val="00432BC6"/>
    <w:rsid w:val="004337C3"/>
    <w:rsid w:val="0043610C"/>
    <w:rsid w:val="0044407B"/>
    <w:rsid w:val="004475C7"/>
    <w:rsid w:val="00451BB8"/>
    <w:rsid w:val="00452F31"/>
    <w:rsid w:val="004559AD"/>
    <w:rsid w:val="00460587"/>
    <w:rsid w:val="00463174"/>
    <w:rsid w:val="004644A9"/>
    <w:rsid w:val="00464560"/>
    <w:rsid w:val="00464FD8"/>
    <w:rsid w:val="00466080"/>
    <w:rsid w:val="00466DC9"/>
    <w:rsid w:val="00466F77"/>
    <w:rsid w:val="00470675"/>
    <w:rsid w:val="00470747"/>
    <w:rsid w:val="00472A60"/>
    <w:rsid w:val="00477331"/>
    <w:rsid w:val="00477A7E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36DD"/>
    <w:rsid w:val="00496ECB"/>
    <w:rsid w:val="00497370"/>
    <w:rsid w:val="004A032C"/>
    <w:rsid w:val="004A0D78"/>
    <w:rsid w:val="004A0D81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026"/>
    <w:rsid w:val="004B1F38"/>
    <w:rsid w:val="004B25D4"/>
    <w:rsid w:val="004B3A01"/>
    <w:rsid w:val="004B51AD"/>
    <w:rsid w:val="004B5ED8"/>
    <w:rsid w:val="004B7396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4122"/>
    <w:rsid w:val="00504AEB"/>
    <w:rsid w:val="00514EEE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40CA4"/>
    <w:rsid w:val="005410E0"/>
    <w:rsid w:val="005422AF"/>
    <w:rsid w:val="005444CB"/>
    <w:rsid w:val="0055030A"/>
    <w:rsid w:val="005545B2"/>
    <w:rsid w:val="0055573F"/>
    <w:rsid w:val="00556573"/>
    <w:rsid w:val="00556629"/>
    <w:rsid w:val="00557D64"/>
    <w:rsid w:val="005609A2"/>
    <w:rsid w:val="00561242"/>
    <w:rsid w:val="00561685"/>
    <w:rsid w:val="00562B15"/>
    <w:rsid w:val="0056601D"/>
    <w:rsid w:val="005663A7"/>
    <w:rsid w:val="00566BE8"/>
    <w:rsid w:val="00567A34"/>
    <w:rsid w:val="0057109A"/>
    <w:rsid w:val="00574D59"/>
    <w:rsid w:val="00574F10"/>
    <w:rsid w:val="00580300"/>
    <w:rsid w:val="00580BF7"/>
    <w:rsid w:val="00581694"/>
    <w:rsid w:val="005820ED"/>
    <w:rsid w:val="005823AB"/>
    <w:rsid w:val="00582C0C"/>
    <w:rsid w:val="00584027"/>
    <w:rsid w:val="005870C0"/>
    <w:rsid w:val="0059214A"/>
    <w:rsid w:val="00592545"/>
    <w:rsid w:val="00593394"/>
    <w:rsid w:val="005933DD"/>
    <w:rsid w:val="00594334"/>
    <w:rsid w:val="00594672"/>
    <w:rsid w:val="0059624D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33EB"/>
    <w:rsid w:val="005D626A"/>
    <w:rsid w:val="005E0543"/>
    <w:rsid w:val="005E5057"/>
    <w:rsid w:val="005F0FAB"/>
    <w:rsid w:val="005F37C5"/>
    <w:rsid w:val="005F5510"/>
    <w:rsid w:val="005F6CE7"/>
    <w:rsid w:val="00600356"/>
    <w:rsid w:val="00601510"/>
    <w:rsid w:val="00601F7A"/>
    <w:rsid w:val="006033FF"/>
    <w:rsid w:val="0060433B"/>
    <w:rsid w:val="00604564"/>
    <w:rsid w:val="00604B68"/>
    <w:rsid w:val="00605FA8"/>
    <w:rsid w:val="00607EFA"/>
    <w:rsid w:val="0061054C"/>
    <w:rsid w:val="00610BCA"/>
    <w:rsid w:val="00610D06"/>
    <w:rsid w:val="0061321F"/>
    <w:rsid w:val="00614586"/>
    <w:rsid w:val="006150DE"/>
    <w:rsid w:val="00615AAB"/>
    <w:rsid w:val="00616459"/>
    <w:rsid w:val="006166D9"/>
    <w:rsid w:val="0061705C"/>
    <w:rsid w:val="00617CC4"/>
    <w:rsid w:val="006208D9"/>
    <w:rsid w:val="00620B46"/>
    <w:rsid w:val="00622253"/>
    <w:rsid w:val="00622552"/>
    <w:rsid w:val="00624394"/>
    <w:rsid w:val="006309D3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72C9E"/>
    <w:rsid w:val="006832D3"/>
    <w:rsid w:val="00683382"/>
    <w:rsid w:val="006835E5"/>
    <w:rsid w:val="006852F0"/>
    <w:rsid w:val="006865A8"/>
    <w:rsid w:val="00686A1C"/>
    <w:rsid w:val="00692769"/>
    <w:rsid w:val="0069386C"/>
    <w:rsid w:val="00697776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C7B5A"/>
    <w:rsid w:val="006D23D7"/>
    <w:rsid w:val="006D4322"/>
    <w:rsid w:val="006D4D1A"/>
    <w:rsid w:val="006D5E7D"/>
    <w:rsid w:val="006D6AFB"/>
    <w:rsid w:val="006E356F"/>
    <w:rsid w:val="006E4FDE"/>
    <w:rsid w:val="006E560B"/>
    <w:rsid w:val="006F1165"/>
    <w:rsid w:val="006F24B0"/>
    <w:rsid w:val="006F46E2"/>
    <w:rsid w:val="006F50A7"/>
    <w:rsid w:val="006F7A07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6758"/>
    <w:rsid w:val="00727D29"/>
    <w:rsid w:val="007343BA"/>
    <w:rsid w:val="00744148"/>
    <w:rsid w:val="0074421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358F"/>
    <w:rsid w:val="00784DA5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3385"/>
    <w:rsid w:val="007B3F67"/>
    <w:rsid w:val="007C04FE"/>
    <w:rsid w:val="007C2B29"/>
    <w:rsid w:val="007C302B"/>
    <w:rsid w:val="007C6A40"/>
    <w:rsid w:val="007C7621"/>
    <w:rsid w:val="007C7FBA"/>
    <w:rsid w:val="007D1629"/>
    <w:rsid w:val="007D1664"/>
    <w:rsid w:val="007D1B9D"/>
    <w:rsid w:val="007D2598"/>
    <w:rsid w:val="007D4356"/>
    <w:rsid w:val="007E2B4A"/>
    <w:rsid w:val="007E40B1"/>
    <w:rsid w:val="007E41A4"/>
    <w:rsid w:val="007E56C9"/>
    <w:rsid w:val="007E5821"/>
    <w:rsid w:val="007E60DB"/>
    <w:rsid w:val="007F02CC"/>
    <w:rsid w:val="007F0ED4"/>
    <w:rsid w:val="007F5476"/>
    <w:rsid w:val="007F774C"/>
    <w:rsid w:val="007F7E89"/>
    <w:rsid w:val="008016D5"/>
    <w:rsid w:val="008019C5"/>
    <w:rsid w:val="00807462"/>
    <w:rsid w:val="0081020F"/>
    <w:rsid w:val="008104D6"/>
    <w:rsid w:val="00815DC4"/>
    <w:rsid w:val="00816978"/>
    <w:rsid w:val="008201E0"/>
    <w:rsid w:val="0082124A"/>
    <w:rsid w:val="008245ED"/>
    <w:rsid w:val="00836154"/>
    <w:rsid w:val="00836BBE"/>
    <w:rsid w:val="00841F97"/>
    <w:rsid w:val="00844B34"/>
    <w:rsid w:val="008555C5"/>
    <w:rsid w:val="00856717"/>
    <w:rsid w:val="0085716C"/>
    <w:rsid w:val="00860584"/>
    <w:rsid w:val="0086174F"/>
    <w:rsid w:val="008620EE"/>
    <w:rsid w:val="00863F99"/>
    <w:rsid w:val="008650BF"/>
    <w:rsid w:val="00870DBE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B30FF"/>
    <w:rsid w:val="008B4103"/>
    <w:rsid w:val="008B7B66"/>
    <w:rsid w:val="008B7F8E"/>
    <w:rsid w:val="008C3A31"/>
    <w:rsid w:val="008C6C4C"/>
    <w:rsid w:val="008C6C84"/>
    <w:rsid w:val="008C7A3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7775"/>
    <w:rsid w:val="008E7787"/>
    <w:rsid w:val="008F64D0"/>
    <w:rsid w:val="00902750"/>
    <w:rsid w:val="00907492"/>
    <w:rsid w:val="0091210B"/>
    <w:rsid w:val="0091298B"/>
    <w:rsid w:val="00915185"/>
    <w:rsid w:val="009203D9"/>
    <w:rsid w:val="0092048C"/>
    <w:rsid w:val="009205A7"/>
    <w:rsid w:val="00922DA2"/>
    <w:rsid w:val="009237DB"/>
    <w:rsid w:val="00924050"/>
    <w:rsid w:val="00924991"/>
    <w:rsid w:val="00924BE2"/>
    <w:rsid w:val="00930A62"/>
    <w:rsid w:val="0093100C"/>
    <w:rsid w:val="0093138B"/>
    <w:rsid w:val="00933C87"/>
    <w:rsid w:val="0093499D"/>
    <w:rsid w:val="00934D89"/>
    <w:rsid w:val="00935C9F"/>
    <w:rsid w:val="00937147"/>
    <w:rsid w:val="00937CA0"/>
    <w:rsid w:val="009405BF"/>
    <w:rsid w:val="00944B49"/>
    <w:rsid w:val="00947D6E"/>
    <w:rsid w:val="009501B4"/>
    <w:rsid w:val="00953E64"/>
    <w:rsid w:val="0095416D"/>
    <w:rsid w:val="00954B49"/>
    <w:rsid w:val="00955347"/>
    <w:rsid w:val="009573DE"/>
    <w:rsid w:val="00962CE2"/>
    <w:rsid w:val="00964D09"/>
    <w:rsid w:val="00965062"/>
    <w:rsid w:val="00970B21"/>
    <w:rsid w:val="00973F0B"/>
    <w:rsid w:val="00974DDF"/>
    <w:rsid w:val="00974E1E"/>
    <w:rsid w:val="00976C79"/>
    <w:rsid w:val="009807C2"/>
    <w:rsid w:val="0098297C"/>
    <w:rsid w:val="00982B5A"/>
    <w:rsid w:val="009842C6"/>
    <w:rsid w:val="00987F3B"/>
    <w:rsid w:val="009909ED"/>
    <w:rsid w:val="00991C94"/>
    <w:rsid w:val="00996853"/>
    <w:rsid w:val="009A1013"/>
    <w:rsid w:val="009A2A0C"/>
    <w:rsid w:val="009A2CE6"/>
    <w:rsid w:val="009A3949"/>
    <w:rsid w:val="009A3E9C"/>
    <w:rsid w:val="009A416D"/>
    <w:rsid w:val="009A5597"/>
    <w:rsid w:val="009A7EF8"/>
    <w:rsid w:val="009B1465"/>
    <w:rsid w:val="009B3565"/>
    <w:rsid w:val="009B48EF"/>
    <w:rsid w:val="009B6A26"/>
    <w:rsid w:val="009C2CC2"/>
    <w:rsid w:val="009C34D5"/>
    <w:rsid w:val="009C34E3"/>
    <w:rsid w:val="009C4200"/>
    <w:rsid w:val="009C4E86"/>
    <w:rsid w:val="009C7C1D"/>
    <w:rsid w:val="009D0024"/>
    <w:rsid w:val="009D2453"/>
    <w:rsid w:val="009D3EE4"/>
    <w:rsid w:val="009E0CA3"/>
    <w:rsid w:val="009E0EB1"/>
    <w:rsid w:val="009E1CBF"/>
    <w:rsid w:val="009E278E"/>
    <w:rsid w:val="009E3AB3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68A0"/>
    <w:rsid w:val="00A1783B"/>
    <w:rsid w:val="00A17C85"/>
    <w:rsid w:val="00A225D6"/>
    <w:rsid w:val="00A22723"/>
    <w:rsid w:val="00A239D4"/>
    <w:rsid w:val="00A242EC"/>
    <w:rsid w:val="00A250B8"/>
    <w:rsid w:val="00A26A4C"/>
    <w:rsid w:val="00A26EEE"/>
    <w:rsid w:val="00A27C64"/>
    <w:rsid w:val="00A306ED"/>
    <w:rsid w:val="00A35631"/>
    <w:rsid w:val="00A366F9"/>
    <w:rsid w:val="00A370AD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415C"/>
    <w:rsid w:val="00A7568A"/>
    <w:rsid w:val="00A7597A"/>
    <w:rsid w:val="00A75AD0"/>
    <w:rsid w:val="00A773CC"/>
    <w:rsid w:val="00A80D80"/>
    <w:rsid w:val="00A85019"/>
    <w:rsid w:val="00A85B35"/>
    <w:rsid w:val="00A94E9A"/>
    <w:rsid w:val="00A95789"/>
    <w:rsid w:val="00A96118"/>
    <w:rsid w:val="00AA0713"/>
    <w:rsid w:val="00AA0C72"/>
    <w:rsid w:val="00AA2680"/>
    <w:rsid w:val="00AA2B0F"/>
    <w:rsid w:val="00AA5849"/>
    <w:rsid w:val="00AA7268"/>
    <w:rsid w:val="00AB04C4"/>
    <w:rsid w:val="00AB1AD6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6C3"/>
    <w:rsid w:val="00AC38E6"/>
    <w:rsid w:val="00AC4FAA"/>
    <w:rsid w:val="00AC6653"/>
    <w:rsid w:val="00AD3ECC"/>
    <w:rsid w:val="00AD7859"/>
    <w:rsid w:val="00AE01B7"/>
    <w:rsid w:val="00AE2D0E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20147"/>
    <w:rsid w:val="00B20E26"/>
    <w:rsid w:val="00B231F4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50188"/>
    <w:rsid w:val="00B529BD"/>
    <w:rsid w:val="00B54D21"/>
    <w:rsid w:val="00B56EEF"/>
    <w:rsid w:val="00B60610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1C9F"/>
    <w:rsid w:val="00B9331D"/>
    <w:rsid w:val="00B933F5"/>
    <w:rsid w:val="00B95735"/>
    <w:rsid w:val="00BA09FB"/>
    <w:rsid w:val="00BA162E"/>
    <w:rsid w:val="00BA207A"/>
    <w:rsid w:val="00BA2F3B"/>
    <w:rsid w:val="00BA75F9"/>
    <w:rsid w:val="00BB1F33"/>
    <w:rsid w:val="00BB2C41"/>
    <w:rsid w:val="00BB7A76"/>
    <w:rsid w:val="00BC056F"/>
    <w:rsid w:val="00BC1228"/>
    <w:rsid w:val="00BC19E4"/>
    <w:rsid w:val="00BC264A"/>
    <w:rsid w:val="00BC6F27"/>
    <w:rsid w:val="00BD00BF"/>
    <w:rsid w:val="00BD1833"/>
    <w:rsid w:val="00BD1AD0"/>
    <w:rsid w:val="00BD39D4"/>
    <w:rsid w:val="00BD3CF4"/>
    <w:rsid w:val="00BD433A"/>
    <w:rsid w:val="00BD4647"/>
    <w:rsid w:val="00BD5206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070F7"/>
    <w:rsid w:val="00C108A1"/>
    <w:rsid w:val="00C1220D"/>
    <w:rsid w:val="00C132AD"/>
    <w:rsid w:val="00C13AE9"/>
    <w:rsid w:val="00C205B9"/>
    <w:rsid w:val="00C21E6F"/>
    <w:rsid w:val="00C2203E"/>
    <w:rsid w:val="00C25120"/>
    <w:rsid w:val="00C31099"/>
    <w:rsid w:val="00C31881"/>
    <w:rsid w:val="00C32BC1"/>
    <w:rsid w:val="00C336E0"/>
    <w:rsid w:val="00C35ED0"/>
    <w:rsid w:val="00C4503E"/>
    <w:rsid w:val="00C4580E"/>
    <w:rsid w:val="00C464E4"/>
    <w:rsid w:val="00C465C5"/>
    <w:rsid w:val="00C564AE"/>
    <w:rsid w:val="00C56E11"/>
    <w:rsid w:val="00C5738C"/>
    <w:rsid w:val="00C57CB8"/>
    <w:rsid w:val="00C57FF3"/>
    <w:rsid w:val="00C6067D"/>
    <w:rsid w:val="00C607CE"/>
    <w:rsid w:val="00C64A24"/>
    <w:rsid w:val="00C652CA"/>
    <w:rsid w:val="00C705BF"/>
    <w:rsid w:val="00C74F05"/>
    <w:rsid w:val="00C7732B"/>
    <w:rsid w:val="00C807D6"/>
    <w:rsid w:val="00C82133"/>
    <w:rsid w:val="00C84A02"/>
    <w:rsid w:val="00C8660F"/>
    <w:rsid w:val="00C86BF2"/>
    <w:rsid w:val="00C87287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1DF6"/>
    <w:rsid w:val="00CC58B4"/>
    <w:rsid w:val="00CC6939"/>
    <w:rsid w:val="00CD03B6"/>
    <w:rsid w:val="00CD1481"/>
    <w:rsid w:val="00CD5107"/>
    <w:rsid w:val="00CD62A6"/>
    <w:rsid w:val="00CE1FCA"/>
    <w:rsid w:val="00CE27D9"/>
    <w:rsid w:val="00CE303D"/>
    <w:rsid w:val="00CE484D"/>
    <w:rsid w:val="00CF01EC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06AB2"/>
    <w:rsid w:val="00D10B67"/>
    <w:rsid w:val="00D13F82"/>
    <w:rsid w:val="00D14B88"/>
    <w:rsid w:val="00D20A3F"/>
    <w:rsid w:val="00D21505"/>
    <w:rsid w:val="00D2314C"/>
    <w:rsid w:val="00D256C0"/>
    <w:rsid w:val="00D256F3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551A8"/>
    <w:rsid w:val="00D60ADA"/>
    <w:rsid w:val="00D658BD"/>
    <w:rsid w:val="00D65F37"/>
    <w:rsid w:val="00D674DB"/>
    <w:rsid w:val="00D8487E"/>
    <w:rsid w:val="00D84BA0"/>
    <w:rsid w:val="00D85964"/>
    <w:rsid w:val="00D87F99"/>
    <w:rsid w:val="00D90AEB"/>
    <w:rsid w:val="00D91C8F"/>
    <w:rsid w:val="00D94588"/>
    <w:rsid w:val="00D95C53"/>
    <w:rsid w:val="00DA0662"/>
    <w:rsid w:val="00DA23A9"/>
    <w:rsid w:val="00DA2825"/>
    <w:rsid w:val="00DA77A0"/>
    <w:rsid w:val="00DB03DD"/>
    <w:rsid w:val="00DB1F3F"/>
    <w:rsid w:val="00DB2429"/>
    <w:rsid w:val="00DB29F7"/>
    <w:rsid w:val="00DB6C64"/>
    <w:rsid w:val="00DB7A4E"/>
    <w:rsid w:val="00DC3EEE"/>
    <w:rsid w:val="00DC5211"/>
    <w:rsid w:val="00DC5B48"/>
    <w:rsid w:val="00DD3687"/>
    <w:rsid w:val="00DD5686"/>
    <w:rsid w:val="00DE0399"/>
    <w:rsid w:val="00DF35D6"/>
    <w:rsid w:val="00DF3688"/>
    <w:rsid w:val="00DF7421"/>
    <w:rsid w:val="00E027C4"/>
    <w:rsid w:val="00E0592C"/>
    <w:rsid w:val="00E10500"/>
    <w:rsid w:val="00E107CF"/>
    <w:rsid w:val="00E12DE7"/>
    <w:rsid w:val="00E13B79"/>
    <w:rsid w:val="00E22495"/>
    <w:rsid w:val="00E244D9"/>
    <w:rsid w:val="00E247A2"/>
    <w:rsid w:val="00E26369"/>
    <w:rsid w:val="00E36463"/>
    <w:rsid w:val="00E37E35"/>
    <w:rsid w:val="00E4148D"/>
    <w:rsid w:val="00E43D3C"/>
    <w:rsid w:val="00E43DC4"/>
    <w:rsid w:val="00E443D3"/>
    <w:rsid w:val="00E476DF"/>
    <w:rsid w:val="00E47AA0"/>
    <w:rsid w:val="00E510CD"/>
    <w:rsid w:val="00E513FF"/>
    <w:rsid w:val="00E51CE9"/>
    <w:rsid w:val="00E5659C"/>
    <w:rsid w:val="00E5670E"/>
    <w:rsid w:val="00E56A02"/>
    <w:rsid w:val="00E61032"/>
    <w:rsid w:val="00E6496A"/>
    <w:rsid w:val="00E65940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84EB9"/>
    <w:rsid w:val="00E92280"/>
    <w:rsid w:val="00E92FF7"/>
    <w:rsid w:val="00E959CE"/>
    <w:rsid w:val="00E95E2B"/>
    <w:rsid w:val="00EA6B4A"/>
    <w:rsid w:val="00EA7260"/>
    <w:rsid w:val="00EA7856"/>
    <w:rsid w:val="00EB0847"/>
    <w:rsid w:val="00EB0F3B"/>
    <w:rsid w:val="00EB131D"/>
    <w:rsid w:val="00EB2850"/>
    <w:rsid w:val="00EB2CFC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5DCE"/>
    <w:rsid w:val="00EE7B7D"/>
    <w:rsid w:val="00EF1C16"/>
    <w:rsid w:val="00EF3F51"/>
    <w:rsid w:val="00EF43A5"/>
    <w:rsid w:val="00F00CE9"/>
    <w:rsid w:val="00F01F89"/>
    <w:rsid w:val="00F05FA4"/>
    <w:rsid w:val="00F065C9"/>
    <w:rsid w:val="00F07DE2"/>
    <w:rsid w:val="00F172F4"/>
    <w:rsid w:val="00F17CC0"/>
    <w:rsid w:val="00F22701"/>
    <w:rsid w:val="00F229C3"/>
    <w:rsid w:val="00F34F13"/>
    <w:rsid w:val="00F368CB"/>
    <w:rsid w:val="00F434CA"/>
    <w:rsid w:val="00F43895"/>
    <w:rsid w:val="00F47914"/>
    <w:rsid w:val="00F50BF4"/>
    <w:rsid w:val="00F51BF0"/>
    <w:rsid w:val="00F53BEF"/>
    <w:rsid w:val="00F54F1B"/>
    <w:rsid w:val="00F556D5"/>
    <w:rsid w:val="00F55F1A"/>
    <w:rsid w:val="00F61242"/>
    <w:rsid w:val="00F62219"/>
    <w:rsid w:val="00F62C75"/>
    <w:rsid w:val="00F65578"/>
    <w:rsid w:val="00F65837"/>
    <w:rsid w:val="00F71CF4"/>
    <w:rsid w:val="00F72BAF"/>
    <w:rsid w:val="00F7362F"/>
    <w:rsid w:val="00F73DF4"/>
    <w:rsid w:val="00F75404"/>
    <w:rsid w:val="00F808AC"/>
    <w:rsid w:val="00F81B67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35E7"/>
    <w:rsid w:val="00FE5463"/>
    <w:rsid w:val="00FE74DB"/>
    <w:rsid w:val="00FF2817"/>
    <w:rsid w:val="00FF2A17"/>
    <w:rsid w:val="00FF480B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B102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4B102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B102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B102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B102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104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jc w:val="center"/>
    </w:pPr>
    <w:rPr>
      <w:rFonts w:ascii="Courier New" w:hAnsi="Courier New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/>
      <w:jc w:val="center"/>
    </w:pPr>
    <w:rPr>
      <w:rFonts w:ascii="Times New Roman" w:hAnsi="Times New Roman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/>
    </w:pPr>
    <w:rPr>
      <w:rFonts w:ascii="Times New Roman" w:hAnsi="Times New Roman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rsid w:val="004B1026"/>
    <w:rPr>
      <w:color w:val="0000FF"/>
      <w:u w:val="non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/>
      <w:ind w:left="283"/>
    </w:pPr>
    <w:rPr>
      <w:rFonts w:ascii="Times New Roman" w:hAnsi="Times New Roman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/>
    </w:pPr>
    <w:rPr>
      <w:rFonts w:ascii="Times New Roman" w:hAnsi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/>
    </w:pPr>
    <w:rPr>
      <w:rFonts w:ascii="Times New Roman" w:hAnsi="Times New Roman"/>
      <w:color w:val="00000A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/>
      <w:textAlignment w:val="center"/>
    </w:pPr>
    <w:rPr>
      <w:rFonts w:ascii="Times New Roman" w:hAnsi="Times New Roman"/>
      <w:color w:val="000000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B1026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4B102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semiHidden/>
    <w:rsid w:val="004B1026"/>
    <w:rPr>
      <w:rFonts w:ascii="Courier" w:hAnsi="Courier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basedOn w:val="a0"/>
    <w:link w:val="afb"/>
    <w:semiHidden/>
    <w:rsid w:val="004B102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4B102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4B102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B102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B102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B102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4B102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B102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B102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B102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104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jc w:val="center"/>
    </w:pPr>
    <w:rPr>
      <w:rFonts w:ascii="Courier New" w:hAnsi="Courier New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/>
      <w:jc w:val="center"/>
    </w:pPr>
    <w:rPr>
      <w:rFonts w:ascii="Times New Roman" w:hAnsi="Times New Roman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/>
    </w:pPr>
    <w:rPr>
      <w:rFonts w:ascii="Times New Roman" w:hAnsi="Times New Roman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rsid w:val="004B1026"/>
    <w:rPr>
      <w:color w:val="0000FF"/>
      <w:u w:val="non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/>
      <w:ind w:left="283"/>
    </w:pPr>
    <w:rPr>
      <w:rFonts w:ascii="Times New Roman" w:hAnsi="Times New Roman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/>
    </w:pPr>
    <w:rPr>
      <w:rFonts w:ascii="Times New Roman" w:hAnsi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/>
    </w:pPr>
    <w:rPr>
      <w:rFonts w:ascii="Times New Roman" w:hAnsi="Times New Roman"/>
      <w:color w:val="00000A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/>
      <w:textAlignment w:val="center"/>
    </w:pPr>
    <w:rPr>
      <w:rFonts w:ascii="Times New Roman" w:hAnsi="Times New Roman"/>
      <w:color w:val="000000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B1026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4B102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semiHidden/>
    <w:rsid w:val="004B1026"/>
    <w:rPr>
      <w:rFonts w:ascii="Courier" w:hAnsi="Courier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basedOn w:val="a0"/>
    <w:link w:val="afb"/>
    <w:semiHidden/>
    <w:rsid w:val="004B102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4B102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4B102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B102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B102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a6de62ff-6eb3-4f62-a784-c52a05819a48.htm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19d0d57f-8bca-44d5-a9d0-bf5580b9b564.do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fb0362c-97f8-4078-b6ca-b3463d85f0c2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2428191a-6c6f-49b3-aa5a-7fbf5616ec91.doc" TargetMode="External"/><Relationship Id="rId14" Type="http://schemas.openxmlformats.org/officeDocument/2006/relationships/hyperlink" Target="file:///C:\content\act\96e20c02-1b12-465a-b64c-24aa92270007.html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8BCC1-F5F9-44A9-842F-A379E2CBB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27</Pages>
  <Words>3488</Words>
  <Characters>19886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2023-02-02T05:40:00Z</cp:lastPrinted>
  <dcterms:created xsi:type="dcterms:W3CDTF">2024-01-31T10:38:00Z</dcterms:created>
  <dcterms:modified xsi:type="dcterms:W3CDTF">2024-01-31T10:38:00Z</dcterms:modified>
</cp:coreProperties>
</file>