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911" w:rsidRPr="00D55EA5" w:rsidRDefault="00E56911" w:rsidP="00D55EA5">
      <w:pPr>
        <w:pStyle w:val="2"/>
        <w:rPr>
          <w:szCs w:val="36"/>
        </w:rPr>
      </w:pPr>
      <w:r w:rsidRPr="00D55EA5">
        <w:rPr>
          <w:szCs w:val="36"/>
        </w:rPr>
        <w:t>АДМИНИСТРАЦИЯ БЕРЕЗОВСКОГО РАЙОНА</w:t>
      </w:r>
    </w:p>
    <w:p w:rsidR="00E56911" w:rsidRPr="00D55EA5" w:rsidRDefault="00E56911" w:rsidP="00D55EA5">
      <w:pPr>
        <w:pStyle w:val="2"/>
      </w:pPr>
      <w:r w:rsidRPr="00D55EA5">
        <w:t>ХАНТЫ-МАНСИЙСКОГО АВТОНОМНОГО ОКРУГА</w:t>
      </w:r>
      <w:r w:rsidR="00D55EA5" w:rsidRPr="00D55EA5">
        <w:t>-</w:t>
      </w:r>
      <w:r w:rsidRPr="00D55EA5">
        <w:t>ЮГРЫ</w:t>
      </w:r>
    </w:p>
    <w:p w:rsidR="00E56911" w:rsidRPr="00D55EA5" w:rsidRDefault="00E56911" w:rsidP="00D55EA5">
      <w:pPr>
        <w:pStyle w:val="2"/>
        <w:rPr>
          <w:szCs w:val="36"/>
        </w:rPr>
      </w:pPr>
      <w:r w:rsidRPr="00D55EA5">
        <w:rPr>
          <w:szCs w:val="36"/>
        </w:rPr>
        <w:t>ПОСТАНОВЛЕНИЕ</w:t>
      </w:r>
    </w:p>
    <w:p w:rsidR="00E56911" w:rsidRPr="00D55EA5" w:rsidRDefault="00E56911" w:rsidP="00E56911">
      <w:pPr>
        <w:ind w:left="-284" w:right="-284" w:firstLine="710"/>
        <w:rPr>
          <w:rFonts w:cs="Arial"/>
          <w:szCs w:val="28"/>
        </w:rPr>
      </w:pPr>
    </w:p>
    <w:p w:rsidR="00E56911" w:rsidRPr="00D55EA5" w:rsidRDefault="000467FB" w:rsidP="00D55EA5">
      <w:pPr>
        <w:tabs>
          <w:tab w:val="center" w:pos="9072"/>
        </w:tabs>
        <w:ind w:firstLine="0"/>
        <w:rPr>
          <w:rFonts w:cs="Arial"/>
          <w:szCs w:val="28"/>
        </w:rPr>
      </w:pPr>
      <w:r w:rsidRPr="00D55EA5">
        <w:rPr>
          <w:rFonts w:cs="Arial"/>
          <w:szCs w:val="28"/>
        </w:rPr>
        <w:t>от</w:t>
      </w:r>
      <w:r w:rsidR="00D55EA5" w:rsidRPr="00D55EA5">
        <w:rPr>
          <w:rFonts w:cs="Arial"/>
          <w:szCs w:val="28"/>
        </w:rPr>
        <w:t xml:space="preserve"> </w:t>
      </w:r>
      <w:r w:rsidRPr="00D55EA5">
        <w:rPr>
          <w:rFonts w:cs="Arial"/>
          <w:szCs w:val="28"/>
        </w:rPr>
        <w:t>25.12.</w:t>
      </w:r>
      <w:r w:rsidR="00E56911" w:rsidRPr="00D55EA5">
        <w:rPr>
          <w:rFonts w:cs="Arial"/>
          <w:szCs w:val="28"/>
        </w:rPr>
        <w:t>2019</w:t>
      </w:r>
      <w:r w:rsidR="00D55EA5">
        <w:rPr>
          <w:rFonts w:cs="Arial"/>
          <w:szCs w:val="28"/>
        </w:rPr>
        <w:tab/>
      </w:r>
      <w:r w:rsidR="00D55EA5" w:rsidRPr="00D55EA5">
        <w:rPr>
          <w:rFonts w:cs="Arial"/>
          <w:szCs w:val="28"/>
        </w:rPr>
        <w:t xml:space="preserve"> № </w:t>
      </w:r>
      <w:r w:rsidRPr="00D55EA5">
        <w:rPr>
          <w:rFonts w:cs="Arial"/>
          <w:szCs w:val="28"/>
        </w:rPr>
        <w:t>1503</w:t>
      </w:r>
    </w:p>
    <w:p w:rsidR="00E56911" w:rsidRPr="00D55EA5" w:rsidRDefault="00E56911" w:rsidP="00D55EA5">
      <w:pPr>
        <w:ind w:firstLine="0"/>
        <w:rPr>
          <w:rFonts w:cs="Arial"/>
          <w:szCs w:val="28"/>
        </w:rPr>
      </w:pPr>
      <w:r w:rsidRPr="00D55EA5">
        <w:rPr>
          <w:rFonts w:cs="Arial"/>
          <w:szCs w:val="28"/>
        </w:rPr>
        <w:t>пгт. Березово</w:t>
      </w:r>
    </w:p>
    <w:p w:rsidR="000467FB" w:rsidRPr="00D55EA5" w:rsidRDefault="000467FB" w:rsidP="000467FB">
      <w:pPr>
        <w:rPr>
          <w:rFonts w:cs="Arial"/>
          <w:szCs w:val="28"/>
        </w:rPr>
      </w:pPr>
    </w:p>
    <w:p w:rsidR="003647F6" w:rsidRPr="00D55EA5" w:rsidRDefault="00E56911" w:rsidP="00FB59F5">
      <w:pPr>
        <w:pStyle w:val="Title"/>
      </w:pPr>
      <w:r w:rsidRPr="00D55EA5">
        <w:t>Об утверждении административного регламента предоставления муниципальной</w:t>
      </w:r>
      <w:r w:rsidR="00D55EA5" w:rsidRPr="00D55EA5">
        <w:t xml:space="preserve"> </w:t>
      </w:r>
      <w:r w:rsidRPr="00D55EA5">
        <w:t xml:space="preserve">услуги </w:t>
      </w:r>
      <w:r w:rsidR="00D55EA5" w:rsidRPr="00D55EA5">
        <w:t>«</w:t>
      </w:r>
      <w:r w:rsidRPr="00D55EA5">
        <w:t>Выдача градостроительного плана земельного участка</w:t>
      </w:r>
      <w:r w:rsidR="00D55EA5" w:rsidRPr="00D55EA5">
        <w:t>»</w:t>
      </w:r>
      <w:r w:rsidRPr="00D55EA5">
        <w:t xml:space="preserve"> и признании утратившими силу некоторых</w:t>
      </w:r>
      <w:r w:rsidR="00D55EA5" w:rsidRPr="00D55EA5">
        <w:t xml:space="preserve"> </w:t>
      </w:r>
      <w:r w:rsidRPr="00D55EA5">
        <w:t>муниципальных правовых актов администрации Березовского района</w:t>
      </w:r>
    </w:p>
    <w:p w:rsidR="000C352A" w:rsidRDefault="000C352A" w:rsidP="00D55EA5">
      <w:pPr>
        <w:rPr>
          <w:iCs/>
          <w:lang w:eastAsia="en-US"/>
        </w:rPr>
      </w:pPr>
    </w:p>
    <w:p w:rsidR="005837FB" w:rsidRDefault="005837FB" w:rsidP="00D55EA5">
      <w:pPr>
        <w:rPr>
          <w:iCs/>
          <w:lang w:eastAsia="en-US"/>
        </w:rPr>
      </w:pPr>
      <w:r w:rsidRPr="005837FB">
        <w:rPr>
          <w:iCs/>
          <w:lang w:eastAsia="en-US"/>
        </w:rPr>
        <w:t xml:space="preserve">(с изменениями, внесенными постановлением Администрации </w:t>
      </w:r>
      <w:hyperlink r:id="rId8"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5837FB">
          <w:rPr>
            <w:rStyle w:val="af"/>
            <w:iCs/>
            <w:lang w:eastAsia="en-US"/>
          </w:rPr>
          <w:t xml:space="preserve">от 06.07.2020 </w:t>
        </w:r>
        <w:r w:rsidR="00522B83">
          <w:rPr>
            <w:rStyle w:val="af"/>
            <w:iCs/>
            <w:lang w:eastAsia="en-US"/>
          </w:rPr>
          <w:t xml:space="preserve">                </w:t>
        </w:r>
        <w:r w:rsidRPr="005837FB">
          <w:rPr>
            <w:rStyle w:val="af"/>
            <w:iCs/>
            <w:lang w:eastAsia="en-US"/>
          </w:rPr>
          <w:t>№ 611</w:t>
        </w:r>
      </w:hyperlink>
      <w:r>
        <w:rPr>
          <w:iCs/>
          <w:lang w:eastAsia="en-US"/>
        </w:rPr>
        <w:t>)</w:t>
      </w:r>
    </w:p>
    <w:p w:rsidR="005837FB" w:rsidRDefault="007D262D" w:rsidP="00D55EA5">
      <w:pPr>
        <w:rPr>
          <w:iCs/>
          <w:lang w:eastAsia="en-US"/>
        </w:rPr>
      </w:pPr>
      <w:r w:rsidRPr="007D262D">
        <w:rPr>
          <w:iCs/>
          <w:lang w:eastAsia="en-US"/>
        </w:rPr>
        <w:t xml:space="preserve">(с изменениями, внесенными постановлением Администрации </w:t>
      </w:r>
      <w:hyperlink r:id="rId9" w:tooltip="постановление от 09.09.2020 0:00:00 №843 Администрация Березовского района&#10;&#10;О внесении изменений в постановление администрации Березовского района от 25.12.2019 № 1503 " w:history="1">
        <w:r w:rsidRPr="007D262D">
          <w:rPr>
            <w:rStyle w:val="af"/>
            <w:iCs/>
            <w:lang w:eastAsia="en-US"/>
          </w:rPr>
          <w:t xml:space="preserve">от 09.09.2020 </w:t>
        </w:r>
        <w:r w:rsidR="00522B83">
          <w:rPr>
            <w:rStyle w:val="af"/>
            <w:iCs/>
            <w:lang w:eastAsia="en-US"/>
          </w:rPr>
          <w:t xml:space="preserve">           </w:t>
        </w:r>
        <w:r w:rsidRPr="007D262D">
          <w:rPr>
            <w:rStyle w:val="af"/>
            <w:iCs/>
            <w:lang w:eastAsia="en-US"/>
          </w:rPr>
          <w:t>№ 843</w:t>
        </w:r>
      </w:hyperlink>
      <w:r w:rsidRPr="007D262D">
        <w:rPr>
          <w:iCs/>
          <w:lang w:eastAsia="en-US"/>
        </w:rPr>
        <w:t>)</w:t>
      </w:r>
    </w:p>
    <w:p w:rsidR="007D262D" w:rsidRDefault="00482F21" w:rsidP="00D55EA5">
      <w:pPr>
        <w:rPr>
          <w:iCs/>
          <w:lang w:eastAsia="en-US"/>
        </w:rPr>
      </w:pPr>
      <w:r w:rsidRPr="00482F21">
        <w:rPr>
          <w:iCs/>
          <w:lang w:eastAsia="en-US"/>
        </w:rPr>
        <w:t xml:space="preserve">(с изменениями, внесенными постановлением Администрации </w:t>
      </w:r>
      <w:hyperlink r:id="rId10" w:tooltip="постановление от 16.02.2021 0:00:00 №183 Администрация Березовского района&#10;&#10;О внесении изменений в постановление администрации Березовского района от 25.12.2019 № 1503 " w:history="1">
        <w:r w:rsidRPr="00482F21">
          <w:rPr>
            <w:rStyle w:val="af"/>
            <w:iCs/>
            <w:lang w:eastAsia="en-US"/>
          </w:rPr>
          <w:t xml:space="preserve">от 16.02.2020 </w:t>
        </w:r>
        <w:r w:rsidR="00522B83">
          <w:rPr>
            <w:rStyle w:val="af"/>
            <w:iCs/>
            <w:lang w:eastAsia="en-US"/>
          </w:rPr>
          <w:t xml:space="preserve">           </w:t>
        </w:r>
        <w:r w:rsidRPr="00482F21">
          <w:rPr>
            <w:rStyle w:val="af"/>
            <w:iCs/>
            <w:lang w:eastAsia="en-US"/>
          </w:rPr>
          <w:t>№ 183</w:t>
        </w:r>
      </w:hyperlink>
      <w:r w:rsidRPr="00482F21">
        <w:rPr>
          <w:iCs/>
          <w:lang w:eastAsia="en-US"/>
        </w:rPr>
        <w:t>)</w:t>
      </w:r>
    </w:p>
    <w:p w:rsidR="00482F21" w:rsidRDefault="00AC3D18" w:rsidP="00D55EA5">
      <w:pPr>
        <w:rPr>
          <w:iCs/>
          <w:lang w:eastAsia="en-US"/>
        </w:rPr>
      </w:pPr>
      <w:r w:rsidRPr="00AC3D18">
        <w:rPr>
          <w:iCs/>
          <w:lang w:eastAsia="en-US"/>
        </w:rPr>
        <w:t xml:space="preserve">(с изменениями, внесенными постановлением Администрации </w:t>
      </w:r>
      <w:hyperlink r:id="rId11" w:tooltip="постановление от 18.05.2021 0:00:00 №510 Администрация Березовского района&#10;&#10;О внесении изменения в постановление администрации Березовского района от 25.12.2019 № 1503 " w:history="1">
        <w:r w:rsidRPr="00AC3D18">
          <w:rPr>
            <w:rStyle w:val="af"/>
            <w:iCs/>
            <w:lang w:eastAsia="en-US"/>
          </w:rPr>
          <w:t xml:space="preserve">от 18.05.2021 </w:t>
        </w:r>
        <w:r w:rsidR="00522B83">
          <w:rPr>
            <w:rStyle w:val="af"/>
            <w:iCs/>
            <w:lang w:eastAsia="en-US"/>
          </w:rPr>
          <w:t xml:space="preserve">           </w:t>
        </w:r>
        <w:r w:rsidRPr="00AC3D18">
          <w:rPr>
            <w:rStyle w:val="af"/>
            <w:iCs/>
            <w:lang w:eastAsia="en-US"/>
          </w:rPr>
          <w:t>№ 510</w:t>
        </w:r>
      </w:hyperlink>
      <w:r w:rsidRPr="00AC3D18">
        <w:rPr>
          <w:iCs/>
          <w:lang w:eastAsia="en-US"/>
        </w:rPr>
        <w:t>)</w:t>
      </w:r>
    </w:p>
    <w:p w:rsidR="00AC3D18" w:rsidRDefault="002722DD" w:rsidP="00D55EA5">
      <w:pPr>
        <w:rPr>
          <w:iCs/>
          <w:lang w:eastAsia="en-US"/>
        </w:rPr>
      </w:pPr>
      <w:r w:rsidRPr="002722DD">
        <w:rPr>
          <w:iCs/>
          <w:lang w:eastAsia="en-US"/>
        </w:rPr>
        <w:t xml:space="preserve">(с изменениями, внесенными постановлением Администрации </w:t>
      </w:r>
      <w:hyperlink r:id="rId12" w:tooltip="постановление от 27.12.2021 0:00:00 №1559 Администрация Березовского района&#10;&#10;О внесении изменений в постановление администрации Березовского района от 25.12.2019 № 1503 " w:history="1">
        <w:r w:rsidRPr="002722DD">
          <w:rPr>
            <w:rStyle w:val="af"/>
            <w:iCs/>
            <w:lang w:eastAsia="en-US"/>
          </w:rPr>
          <w:t xml:space="preserve">от 27.12.2021 </w:t>
        </w:r>
        <w:r w:rsidR="00522B83">
          <w:rPr>
            <w:rStyle w:val="af"/>
            <w:iCs/>
            <w:lang w:eastAsia="en-US"/>
          </w:rPr>
          <w:t xml:space="preserve">           </w:t>
        </w:r>
        <w:r w:rsidRPr="002722DD">
          <w:rPr>
            <w:rStyle w:val="af"/>
            <w:iCs/>
            <w:lang w:eastAsia="en-US"/>
          </w:rPr>
          <w:t>№ 1559</w:t>
        </w:r>
      </w:hyperlink>
      <w:r w:rsidRPr="002722DD">
        <w:rPr>
          <w:iCs/>
          <w:lang w:eastAsia="en-US"/>
        </w:rPr>
        <w:t>)</w:t>
      </w:r>
    </w:p>
    <w:p w:rsidR="002722DD" w:rsidRDefault="00801300" w:rsidP="00D55EA5">
      <w:pPr>
        <w:rPr>
          <w:iCs/>
          <w:lang w:eastAsia="en-US"/>
        </w:rPr>
      </w:pPr>
      <w:r w:rsidRPr="002722DD">
        <w:rPr>
          <w:iCs/>
          <w:lang w:eastAsia="en-US"/>
        </w:rPr>
        <w:t>(с изменениями, внесенными постановлением Администрации</w:t>
      </w:r>
      <w:r>
        <w:rPr>
          <w:iCs/>
          <w:lang w:eastAsia="en-US"/>
        </w:rPr>
        <w:t xml:space="preserve"> </w:t>
      </w:r>
      <w:hyperlink r:id="rId13"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801300">
          <w:rPr>
            <w:rStyle w:val="af"/>
            <w:iCs/>
            <w:lang w:eastAsia="en-US"/>
          </w:rPr>
          <w:t>от 11.05.2022        № 676</w:t>
        </w:r>
      </w:hyperlink>
      <w:r>
        <w:rPr>
          <w:iCs/>
          <w:lang w:eastAsia="en-US"/>
        </w:rPr>
        <w:t>)</w:t>
      </w:r>
    </w:p>
    <w:p w:rsidR="00A017C3" w:rsidRDefault="008340D9" w:rsidP="00D55EA5">
      <w:pPr>
        <w:rPr>
          <w:iCs/>
          <w:lang w:eastAsia="en-US"/>
        </w:rPr>
      </w:pPr>
      <w:r w:rsidRPr="002722DD">
        <w:rPr>
          <w:iCs/>
          <w:lang w:eastAsia="en-US"/>
        </w:rPr>
        <w:t>(с изменениями, внесенными постановлением Администрации</w:t>
      </w:r>
      <w:r>
        <w:rPr>
          <w:iCs/>
          <w:lang w:eastAsia="en-US"/>
        </w:rPr>
        <w:t xml:space="preserve"> </w:t>
      </w:r>
      <w:hyperlink r:id="rId14" w:tooltip="постановление от 21.12.2022 0:00:00 №1736 Администрация Березовского района&#10;&#10;О внесении изменений в постановление администрации Березовского района от 25.12.2019 № 1503 " w:history="1">
        <w:r w:rsidRPr="008340D9">
          <w:rPr>
            <w:rStyle w:val="af"/>
            <w:iCs/>
            <w:lang w:eastAsia="en-US"/>
          </w:rPr>
          <w:t>от 21.12.2022                    № 1736</w:t>
        </w:r>
      </w:hyperlink>
      <w:r>
        <w:rPr>
          <w:iCs/>
          <w:lang w:eastAsia="en-US"/>
        </w:rPr>
        <w:t>)</w:t>
      </w:r>
    </w:p>
    <w:p w:rsidR="008340D9" w:rsidRDefault="00F37E07" w:rsidP="00D55EA5">
      <w:pPr>
        <w:rPr>
          <w:iCs/>
          <w:lang w:eastAsia="en-US"/>
        </w:rPr>
      </w:pPr>
      <w:r w:rsidRPr="002722DD">
        <w:rPr>
          <w:iCs/>
          <w:lang w:eastAsia="en-US"/>
        </w:rPr>
        <w:t>(с изменениями, внесенными постановлением Администрации</w:t>
      </w:r>
      <w:r>
        <w:rPr>
          <w:iCs/>
          <w:lang w:eastAsia="en-US"/>
        </w:rPr>
        <w:t xml:space="preserve"> </w:t>
      </w:r>
      <w:hyperlink r:id="rId15"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F37E07" w:rsidRDefault="005F325F" w:rsidP="00D55EA5">
      <w:pPr>
        <w:rPr>
          <w:iCs/>
          <w:lang w:eastAsia="en-US"/>
        </w:rPr>
      </w:pPr>
      <w:r w:rsidRPr="002722DD">
        <w:rPr>
          <w:iCs/>
          <w:lang w:eastAsia="en-US"/>
        </w:rPr>
        <w:t>(с изменениями, внесенными постановлением Администрации</w:t>
      </w:r>
      <w:r>
        <w:rPr>
          <w:iCs/>
          <w:lang w:eastAsia="en-US"/>
        </w:rPr>
        <w:t xml:space="preserve"> </w:t>
      </w:r>
      <w:hyperlink r:id="rId16"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5F325F" w:rsidRDefault="00890ECB" w:rsidP="00D55EA5">
      <w:pPr>
        <w:rPr>
          <w:iCs/>
          <w:lang w:eastAsia="en-US"/>
        </w:rPr>
      </w:pPr>
      <w:r w:rsidRPr="002722DD">
        <w:rPr>
          <w:iCs/>
          <w:lang w:eastAsia="en-US"/>
        </w:rPr>
        <w:t>(с изменениями, внесенными постановлением Администрации</w:t>
      </w:r>
      <w:r>
        <w:rPr>
          <w:iCs/>
          <w:lang w:eastAsia="en-US"/>
        </w:rPr>
        <w:t xml:space="preserve"> </w:t>
      </w:r>
      <w:hyperlink r:id="rId17"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 xml:space="preserve">от 02.12.2025 </w:t>
        </w:r>
        <w:r>
          <w:rPr>
            <w:rStyle w:val="af"/>
            <w:iCs/>
            <w:lang w:eastAsia="en-US"/>
          </w:rPr>
          <w:t xml:space="preserve">                  </w:t>
        </w:r>
        <w:r w:rsidRPr="00890ECB">
          <w:rPr>
            <w:rStyle w:val="af"/>
            <w:iCs/>
            <w:lang w:eastAsia="en-US"/>
          </w:rPr>
          <w:t>№ 919</w:t>
        </w:r>
      </w:hyperlink>
      <w:r>
        <w:rPr>
          <w:iCs/>
          <w:lang w:eastAsia="en-US"/>
        </w:rPr>
        <w:t>)</w:t>
      </w:r>
    </w:p>
    <w:p w:rsidR="00890ECB" w:rsidRDefault="0086600B" w:rsidP="00D55EA5">
      <w:pPr>
        <w:rPr>
          <w:iCs/>
          <w:lang w:eastAsia="en-US"/>
        </w:rPr>
      </w:pPr>
      <w:r>
        <w:rPr>
          <w:iCs/>
          <w:lang w:eastAsia="en-US"/>
        </w:rPr>
        <w:t xml:space="preserve">(с изменениями, внесенными постановлением Администрации </w:t>
      </w:r>
      <w:hyperlink r:id="rId18" w:tooltip="постановление от 27.02.2026 0:00:00 №164 Администрация Березовского района&#10;&#10;О внесении изменения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6600B">
          <w:rPr>
            <w:rStyle w:val="af"/>
            <w:iCs/>
            <w:lang w:eastAsia="en-US"/>
          </w:rPr>
          <w:t xml:space="preserve">от 27.02.2026 </w:t>
        </w:r>
        <w:r>
          <w:rPr>
            <w:rStyle w:val="af"/>
            <w:iCs/>
            <w:lang w:eastAsia="en-US"/>
          </w:rPr>
          <w:t xml:space="preserve">               </w:t>
        </w:r>
        <w:r w:rsidRPr="0086600B">
          <w:rPr>
            <w:rStyle w:val="af"/>
            <w:iCs/>
            <w:lang w:eastAsia="en-US"/>
          </w:rPr>
          <w:t>№ 164</w:t>
        </w:r>
      </w:hyperlink>
      <w:r>
        <w:rPr>
          <w:iCs/>
          <w:lang w:eastAsia="en-US"/>
        </w:rPr>
        <w:t>)</w:t>
      </w:r>
    </w:p>
    <w:p w:rsidR="0086600B" w:rsidRDefault="0086600B" w:rsidP="00D55EA5">
      <w:pPr>
        <w:rPr>
          <w:iCs/>
          <w:lang w:eastAsia="en-US"/>
        </w:rPr>
      </w:pPr>
    </w:p>
    <w:p w:rsidR="002E451F" w:rsidRDefault="002E451F" w:rsidP="009554DC">
      <w:pPr>
        <w:rPr>
          <w:lang w:eastAsia="en-US"/>
        </w:rPr>
      </w:pPr>
      <w:r w:rsidRPr="002E451F">
        <w:rPr>
          <w:lang w:eastAsia="en-US"/>
        </w:rPr>
        <w:t xml:space="preserve">В соответствии с </w:t>
      </w:r>
      <w:hyperlink r:id="rId19" w:tooltip="ФЕДЕРАЛЬНЫЙ ЗАКОН от 29.12.2004 № 190-ФЗ ГОСУДАРСТВЕННАЯ ДУМА ФЕДЕРАЛЬНОГО СОБРАНИЯ РФ&#10;&#10;Градостроительный кодекс Российской Федерации" w:history="1">
        <w:r w:rsidRPr="002E451F">
          <w:rPr>
            <w:rStyle w:val="af"/>
            <w:iCs/>
            <w:lang w:eastAsia="en-US"/>
          </w:rPr>
          <w:t>Градостроительным кодексом Российской Федерации</w:t>
        </w:r>
      </w:hyperlink>
      <w:r w:rsidRPr="002E451F">
        <w:rPr>
          <w:lang w:eastAsia="en-US"/>
        </w:rPr>
        <w:t xml:space="preserve">, федеральными законами от 6 октября 2003 года </w:t>
      </w:r>
      <w:hyperlink r:id="rId20"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2E451F">
          <w:rPr>
            <w:rStyle w:val="af"/>
            <w:iCs/>
            <w:lang w:eastAsia="en-US"/>
          </w:rPr>
          <w:t>№ 131-ФЗ «Об общих принципах</w:t>
        </w:r>
      </w:hyperlink>
      <w:r w:rsidRPr="002E451F">
        <w:rPr>
          <w:lang w:eastAsia="en-US"/>
        </w:rPr>
        <w:t xml:space="preserve"> организации местного самоуправления в Российской Федерации», от 27 июля 2010 года </w:t>
      </w:r>
      <w:hyperlink r:id="rId2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E451F">
          <w:rPr>
            <w:rStyle w:val="af"/>
            <w:iCs/>
            <w:lang w:eastAsia="en-US"/>
          </w:rPr>
          <w:t>№ 210-ФЗ «Об организации предоставления</w:t>
        </w:r>
      </w:hyperlink>
      <w:r w:rsidRPr="002E451F">
        <w:rPr>
          <w:lang w:eastAsia="en-US"/>
        </w:rPr>
        <w:t xml:space="preserve"> государственных и муниципальных услуг», постановлением администрации Березовского района </w:t>
      </w:r>
      <w:hyperlink r:id="rId22"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2E451F">
          <w:rPr>
            <w:rStyle w:val="af"/>
            <w:iCs/>
            <w:lang w:eastAsia="en-US"/>
          </w:rPr>
          <w:t>от 29 декабря 2020 года № 1275</w:t>
        </w:r>
      </w:hyperlink>
      <w:r w:rsidRPr="002E451F">
        <w:rPr>
          <w:lang w:eastAsia="en-US"/>
        </w:rPr>
        <w:t xml:space="preserve"> «О</w:t>
      </w:r>
      <w:r w:rsidR="005F325F">
        <w:rPr>
          <w:lang w:eastAsia="en-US"/>
        </w:rPr>
        <w:t xml:space="preserve">б утверждении Порядка подачи и </w:t>
      </w:r>
      <w:r w:rsidRPr="002E451F">
        <w:rPr>
          <w:lang w:eastAsia="en-US"/>
        </w:rPr>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2E451F" w:rsidRDefault="002E451F" w:rsidP="009554DC">
      <w:pPr>
        <w:rPr>
          <w:lang w:eastAsia="en-US"/>
        </w:rPr>
      </w:pPr>
      <w:r>
        <w:rPr>
          <w:lang w:eastAsia="en-US"/>
        </w:rPr>
        <w:t>(п</w:t>
      </w:r>
      <w:r w:rsidRPr="002E451F">
        <w:rPr>
          <w:lang w:eastAsia="en-US"/>
        </w:rPr>
        <w:t>реамбул</w:t>
      </w:r>
      <w:r>
        <w:rPr>
          <w:lang w:eastAsia="en-US"/>
        </w:rPr>
        <w:t xml:space="preserve">а изложена в редакции постановления Администрации </w:t>
      </w:r>
      <w:hyperlink r:id="rId23" w:tooltip="постановление от 16.02.2021 0:00:00 №183 Администрация Березовского района&#10;&#10;О внесении изменений в постановление администрации Березовского района от 25.12.2019 № 1503 " w:history="1">
        <w:r w:rsidRPr="002E451F">
          <w:rPr>
            <w:rStyle w:val="af"/>
            <w:iCs/>
            <w:lang w:eastAsia="en-US"/>
          </w:rPr>
          <w:t xml:space="preserve">от 16.02.2021 </w:t>
        </w:r>
        <w:r w:rsidR="00522B83">
          <w:rPr>
            <w:rStyle w:val="af"/>
            <w:iCs/>
            <w:lang w:eastAsia="en-US"/>
          </w:rPr>
          <w:t xml:space="preserve">            </w:t>
        </w:r>
        <w:r w:rsidRPr="002E451F">
          <w:rPr>
            <w:rStyle w:val="af"/>
            <w:iCs/>
            <w:lang w:eastAsia="en-US"/>
          </w:rPr>
          <w:t>№ 183</w:t>
        </w:r>
      </w:hyperlink>
      <w:r>
        <w:rPr>
          <w:lang w:eastAsia="en-US"/>
        </w:rPr>
        <w:t>)</w:t>
      </w:r>
    </w:p>
    <w:p w:rsidR="005F325F" w:rsidRDefault="005F325F" w:rsidP="005F325F">
      <w:pPr>
        <w:rPr>
          <w:iCs/>
          <w:lang w:eastAsia="en-US"/>
        </w:rPr>
      </w:pPr>
      <w:r>
        <w:rPr>
          <w:lang w:eastAsia="en-US"/>
        </w:rPr>
        <w:t xml:space="preserve">(в </w:t>
      </w:r>
      <w:r w:rsidRPr="005F325F">
        <w:rPr>
          <w:lang w:eastAsia="en-US"/>
        </w:rPr>
        <w:t xml:space="preserve">преамбуле слова «постановлением администрации Березовского района </w:t>
      </w:r>
      <w:r>
        <w:rPr>
          <w:lang w:eastAsia="en-US"/>
        </w:rPr>
        <w:t xml:space="preserve">                </w:t>
      </w:r>
      <w:r w:rsidRPr="005F325F">
        <w:rPr>
          <w:lang w:eastAsia="en-US"/>
        </w:rPr>
        <w:t xml:space="preserve">от 05 августа 2014 года № 1196 «Об утверждении Порядка разработки и утверждения </w:t>
      </w:r>
      <w:r w:rsidRPr="005F325F">
        <w:rPr>
          <w:lang w:eastAsia="en-US"/>
        </w:rPr>
        <w:lastRenderedPageBreak/>
        <w:t>административных регламентов предоставления муниципальных услуг, проведения экспертизы их проектов»,» исключ</w:t>
      </w:r>
      <w:r>
        <w:rPr>
          <w:lang w:eastAsia="en-US"/>
        </w:rPr>
        <w:t xml:space="preserve">ены </w:t>
      </w:r>
      <w:r w:rsidRPr="002722DD">
        <w:rPr>
          <w:iCs/>
          <w:lang w:eastAsia="en-US"/>
        </w:rPr>
        <w:t>постановлением Администрации</w:t>
      </w:r>
      <w:r>
        <w:rPr>
          <w:iCs/>
          <w:lang w:eastAsia="en-US"/>
        </w:rPr>
        <w:t xml:space="preserve"> </w:t>
      </w:r>
      <w:hyperlink r:id="rId24"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D6493D" w:rsidRPr="00D55EA5" w:rsidRDefault="00A56D8D" w:rsidP="009554DC">
      <w:r w:rsidRPr="00D55EA5">
        <w:rPr>
          <w:bCs/>
          <w:lang w:eastAsia="en-US"/>
        </w:rPr>
        <w:t>1.</w:t>
      </w:r>
      <w:r w:rsidR="00D55EA5" w:rsidRPr="00D55EA5">
        <w:rPr>
          <w:bCs/>
          <w:lang w:eastAsia="en-US"/>
        </w:rPr>
        <w:t xml:space="preserve"> </w:t>
      </w:r>
      <w:r w:rsidRPr="00D55EA5">
        <w:rPr>
          <w:bCs/>
          <w:lang w:eastAsia="en-US"/>
        </w:rPr>
        <w:t xml:space="preserve">Утвердить прилагаемый административный регламент предоставления муниципальной услуги </w:t>
      </w:r>
      <w:r w:rsidR="00D55EA5" w:rsidRPr="00D55EA5">
        <w:rPr>
          <w:bCs/>
          <w:lang w:eastAsia="en-US"/>
        </w:rPr>
        <w:t>«</w:t>
      </w:r>
      <w:r w:rsidR="00D91A0E" w:rsidRPr="00D55EA5">
        <w:rPr>
          <w:bCs/>
          <w:lang w:eastAsia="en-US"/>
        </w:rPr>
        <w:t>Выдача градостроительного плана земельного участка</w:t>
      </w:r>
      <w:r w:rsidR="00D55EA5" w:rsidRPr="00D55EA5">
        <w:rPr>
          <w:bCs/>
          <w:lang w:eastAsia="en-US"/>
        </w:rPr>
        <w:t>»</w:t>
      </w:r>
      <w:r w:rsidR="00D6493D" w:rsidRPr="00D55EA5">
        <w:rPr>
          <w:bCs/>
          <w:lang w:eastAsia="en-US"/>
        </w:rPr>
        <w:t xml:space="preserve"> </w:t>
      </w:r>
      <w:r w:rsidR="00D6493D" w:rsidRPr="00D55EA5">
        <w:t>согласно приложению к настоящему постановлению.</w:t>
      </w:r>
    </w:p>
    <w:p w:rsidR="00E56911" w:rsidRPr="00D55EA5" w:rsidRDefault="00E56911" w:rsidP="009554DC">
      <w:r w:rsidRPr="00D55EA5">
        <w:rPr>
          <w:bCs/>
        </w:rPr>
        <w:t xml:space="preserve">2. </w:t>
      </w:r>
      <w:r w:rsidRPr="00D55EA5">
        <w:t>Признать утратившими силу постановления администрации Березовского района:</w:t>
      </w:r>
    </w:p>
    <w:p w:rsidR="00E56911" w:rsidRPr="00D55EA5" w:rsidRDefault="00E56911" w:rsidP="009554DC">
      <w:pPr>
        <w:rPr>
          <w:bCs/>
        </w:rPr>
      </w:pPr>
      <w:r w:rsidRPr="00D55EA5">
        <w:t xml:space="preserve">- </w:t>
      </w:r>
      <w:hyperlink r:id="rId25" w:tooltip="постановление от 02.02.2017 0:00:00 №68 Администрация Березовского района&#10;&#10;Об утверждении административного регламента предоставления муниципальной услуги " w:history="1">
        <w:r w:rsidRPr="00D55EA5">
          <w:rPr>
            <w:rStyle w:val="af"/>
            <w:bCs/>
            <w:kern w:val="28"/>
          </w:rPr>
          <w:t>от 02.02.2017</w:t>
        </w:r>
        <w:r w:rsidR="00D55EA5" w:rsidRPr="00D55EA5">
          <w:rPr>
            <w:rStyle w:val="af"/>
            <w:bCs/>
            <w:kern w:val="28"/>
          </w:rPr>
          <w:t xml:space="preserve"> № </w:t>
        </w:r>
        <w:r w:rsidRPr="00D55EA5">
          <w:rPr>
            <w:rStyle w:val="af"/>
            <w:bCs/>
            <w:kern w:val="28"/>
          </w:rPr>
          <w:t>68</w:t>
        </w:r>
      </w:hyperlink>
      <w:r w:rsidRPr="00D55EA5">
        <w:rPr>
          <w:bCs/>
          <w:kern w:val="28"/>
        </w:rPr>
        <w:t xml:space="preserve"> </w:t>
      </w:r>
      <w:r w:rsidR="00D55EA5" w:rsidRPr="00D55EA5">
        <w:rPr>
          <w:bCs/>
        </w:rPr>
        <w:t>«</w:t>
      </w:r>
      <w:r w:rsidRPr="00D55EA5">
        <w:t xml:space="preserve">Об утверждении административного регламента предоставления муниципальной услуги </w:t>
      </w:r>
      <w:r w:rsidR="00D55EA5" w:rsidRPr="00D55EA5">
        <w:t>«</w:t>
      </w:r>
      <w:r w:rsidRPr="00D55EA5">
        <w:t xml:space="preserve">Выдача </w:t>
      </w:r>
      <w:r w:rsidRPr="00D55EA5">
        <w:rPr>
          <w:bCs/>
        </w:rPr>
        <w:t>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t>;</w:t>
      </w:r>
    </w:p>
    <w:p w:rsidR="00E56911" w:rsidRPr="005A74FB" w:rsidRDefault="00E56911" w:rsidP="009554DC">
      <w:pPr>
        <w:rPr>
          <w:bCs/>
          <w:kern w:val="28"/>
        </w:rPr>
      </w:pPr>
      <w:r w:rsidRPr="00D55EA5">
        <w:t xml:space="preserve">- </w:t>
      </w:r>
      <w:hyperlink r:id="rId26" w:tooltip="постановление от 11.09.2017 0:00:00 №749 Администрация Березовского района&#10;&#10;О внесении изменений в приложение к постановлению администрации Березовского района от 02.02.2017 № 68 " w:history="1">
        <w:r w:rsidRPr="00D55EA5">
          <w:rPr>
            <w:rStyle w:val="af"/>
          </w:rPr>
          <w:t>от 11.09.2017</w:t>
        </w:r>
        <w:r w:rsidR="00D55EA5" w:rsidRPr="00D55EA5">
          <w:rPr>
            <w:rStyle w:val="af"/>
          </w:rPr>
          <w:t xml:space="preserve"> № </w:t>
        </w:r>
        <w:r w:rsidRPr="00D55EA5">
          <w:rPr>
            <w:rStyle w:val="af"/>
          </w:rPr>
          <w:t>749</w:t>
        </w:r>
      </w:hyperlink>
      <w:r w:rsidRPr="00D55EA5">
        <w:t xml:space="preserve"> </w:t>
      </w:r>
      <w:r w:rsidR="00D55EA5" w:rsidRPr="00D55EA5">
        <w:t>«</w:t>
      </w:r>
      <w:r w:rsidRPr="00D55EA5">
        <w:t xml:space="preserve">О внесении изменений в приложение к постановлению администрации Березовского района </w:t>
      </w:r>
      <w:hyperlink r:id="rId27" w:tooltip="постановление от 02.02.2017 0:00:00 №68 Администрация Березовского района&#10;&#10;Об утверждении административного регламента предоставления муниципальной услуги " w:history="1">
        <w:r w:rsidRPr="00D55EA5">
          <w:rPr>
            <w:rStyle w:val="af"/>
          </w:rPr>
          <w:t>от</w:t>
        </w:r>
        <w:r w:rsidR="00D55EA5" w:rsidRPr="00D55EA5">
          <w:rPr>
            <w:rStyle w:val="af"/>
          </w:rPr>
          <w:t xml:space="preserve"> </w:t>
        </w:r>
        <w:r w:rsidRPr="00D55EA5">
          <w:rPr>
            <w:rStyle w:val="af"/>
          </w:rPr>
          <w:t>02 февраля 2017 года</w:t>
        </w:r>
        <w:r w:rsidR="00D55EA5" w:rsidRPr="00D55EA5">
          <w:rPr>
            <w:rStyle w:val="af"/>
          </w:rPr>
          <w:t xml:space="preserve"> № </w:t>
        </w:r>
        <w:r w:rsidRPr="00D55EA5">
          <w:rPr>
            <w:rStyle w:val="af"/>
          </w:rPr>
          <w:t>68</w:t>
        </w:r>
      </w:hyperlink>
      <w:r w:rsidR="00D55EA5" w:rsidRPr="00D55EA5">
        <w:t xml:space="preserve"> «</w:t>
      </w:r>
      <w:r w:rsidRPr="00D55EA5">
        <w:t>Об</w:t>
      </w:r>
      <w:r w:rsidR="00D55EA5" w:rsidRPr="00D55EA5">
        <w:t xml:space="preserve"> </w:t>
      </w:r>
      <w:r w:rsidRPr="00D55EA5">
        <w:t>утверждении</w:t>
      </w:r>
      <w:r w:rsidR="00D55EA5" w:rsidRPr="00D55EA5">
        <w:t xml:space="preserve"> </w:t>
      </w:r>
      <w:r w:rsidRPr="00D55EA5">
        <w:t>административного</w:t>
      </w:r>
      <w:r w:rsidR="00D55EA5" w:rsidRPr="00D55EA5">
        <w:t xml:space="preserve"> </w:t>
      </w:r>
      <w:r w:rsidRPr="00D55EA5">
        <w:t>регламента</w:t>
      </w:r>
      <w:r w:rsidR="00D55EA5" w:rsidRPr="00D55EA5">
        <w:t xml:space="preserve"> </w:t>
      </w:r>
      <w:r w:rsidRPr="00D55EA5">
        <w:t>предоставления</w:t>
      </w:r>
      <w:r w:rsidR="00D55EA5" w:rsidRPr="00D55EA5">
        <w:t xml:space="preserve"> </w:t>
      </w:r>
      <w:r w:rsidRPr="00D55EA5">
        <w:t xml:space="preserve">муниципальной услуги </w:t>
      </w:r>
      <w:r w:rsidR="00D55EA5" w:rsidRPr="00D55EA5">
        <w:rPr>
          <w:spacing w:val="-1"/>
        </w:rPr>
        <w:t>«</w:t>
      </w:r>
      <w:r w:rsidRPr="00D55EA5">
        <w:rPr>
          <w:bCs/>
        </w:rPr>
        <w:t>Выдача 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rPr>
          <w:bCs/>
        </w:rPr>
        <w:t xml:space="preserve">; </w:t>
      </w:r>
    </w:p>
    <w:p w:rsidR="00E56911" w:rsidRPr="005A74FB" w:rsidRDefault="00E56911" w:rsidP="009554DC">
      <w:pPr>
        <w:rPr>
          <w:bCs/>
          <w:kern w:val="28"/>
        </w:rPr>
      </w:pPr>
      <w:r w:rsidRPr="00D55EA5">
        <w:t xml:space="preserve">- </w:t>
      </w:r>
      <w:hyperlink r:id="rId28" w:tooltip="постановление от 20.10.2017 0:00:00 №873 Администрация Березовского района&#10;&#10;О внесении изменений в приложение к постановлению администрации Березовского района от 02.02.2017 № 68 " w:history="1">
        <w:r w:rsidRPr="005A74FB">
          <w:rPr>
            <w:rStyle w:val="af"/>
          </w:rPr>
          <w:t>от 20.10.2017</w:t>
        </w:r>
        <w:r w:rsidR="00D55EA5" w:rsidRPr="005A74FB">
          <w:rPr>
            <w:rStyle w:val="af"/>
          </w:rPr>
          <w:t xml:space="preserve"> № </w:t>
        </w:r>
        <w:r w:rsidRPr="005A74FB">
          <w:rPr>
            <w:rStyle w:val="af"/>
          </w:rPr>
          <w:t>873</w:t>
        </w:r>
      </w:hyperlink>
      <w:r w:rsidRPr="00D55EA5">
        <w:t xml:space="preserve"> </w:t>
      </w:r>
      <w:r w:rsidR="00D55EA5" w:rsidRPr="00D55EA5">
        <w:t>«</w:t>
      </w:r>
      <w:r w:rsidRPr="00D55EA5">
        <w:t xml:space="preserve">О внесении изменений в приложение к постановлению администрации Березовского района </w:t>
      </w:r>
      <w:hyperlink r:id="rId29" w:tooltip="постановление от 02.02.2017 0:00:00 №68 Администрация Березовского района&#10;&#10;Об утверждении административного регламента предоставления муниципальной услуги " w:history="1">
        <w:r w:rsidRPr="00D55EA5">
          <w:rPr>
            <w:rStyle w:val="af"/>
          </w:rPr>
          <w:t>от</w:t>
        </w:r>
        <w:r w:rsidR="00D55EA5" w:rsidRPr="00D55EA5">
          <w:rPr>
            <w:rStyle w:val="af"/>
          </w:rPr>
          <w:t xml:space="preserve"> </w:t>
        </w:r>
        <w:r w:rsidRPr="00D55EA5">
          <w:rPr>
            <w:rStyle w:val="af"/>
          </w:rPr>
          <w:t>02 февраля 2017 года</w:t>
        </w:r>
        <w:r w:rsidR="00D55EA5" w:rsidRPr="00D55EA5">
          <w:rPr>
            <w:rStyle w:val="af"/>
          </w:rPr>
          <w:t xml:space="preserve"> № </w:t>
        </w:r>
        <w:r w:rsidRPr="00D55EA5">
          <w:rPr>
            <w:rStyle w:val="af"/>
          </w:rPr>
          <w:t>68</w:t>
        </w:r>
      </w:hyperlink>
      <w:r w:rsidR="00D55EA5" w:rsidRPr="00D55EA5">
        <w:t xml:space="preserve"> «</w:t>
      </w:r>
      <w:r w:rsidRPr="00D55EA5">
        <w:t>Об</w:t>
      </w:r>
      <w:r w:rsidR="00D55EA5" w:rsidRPr="00D55EA5">
        <w:t xml:space="preserve"> </w:t>
      </w:r>
      <w:r w:rsidRPr="00D55EA5">
        <w:t>утверждении</w:t>
      </w:r>
      <w:r w:rsidR="00D55EA5" w:rsidRPr="00D55EA5">
        <w:t xml:space="preserve"> </w:t>
      </w:r>
      <w:r w:rsidRPr="00D55EA5">
        <w:t>административного</w:t>
      </w:r>
      <w:r w:rsidR="00D55EA5" w:rsidRPr="00D55EA5">
        <w:t xml:space="preserve"> </w:t>
      </w:r>
      <w:r w:rsidRPr="00D55EA5">
        <w:t>регламента</w:t>
      </w:r>
      <w:r w:rsidR="00D55EA5" w:rsidRPr="00D55EA5">
        <w:t xml:space="preserve"> </w:t>
      </w:r>
      <w:r w:rsidRPr="00D55EA5">
        <w:t>предоставления</w:t>
      </w:r>
      <w:r w:rsidR="00D55EA5" w:rsidRPr="00D55EA5">
        <w:t xml:space="preserve"> </w:t>
      </w:r>
      <w:r w:rsidRPr="00D55EA5">
        <w:t xml:space="preserve">муниципальной услуги </w:t>
      </w:r>
      <w:r w:rsidR="00D55EA5" w:rsidRPr="00D55EA5">
        <w:rPr>
          <w:spacing w:val="-1"/>
        </w:rPr>
        <w:t>«</w:t>
      </w:r>
      <w:r w:rsidRPr="00D55EA5">
        <w:rPr>
          <w:bCs/>
        </w:rPr>
        <w:t>Выдача 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rPr>
          <w:bCs/>
        </w:rPr>
        <w:t xml:space="preserve">; </w:t>
      </w:r>
    </w:p>
    <w:p w:rsidR="00E56911" w:rsidRPr="00D55EA5" w:rsidRDefault="00E56911" w:rsidP="009554DC">
      <w:pPr>
        <w:rPr>
          <w:bCs/>
        </w:rPr>
      </w:pPr>
      <w:r w:rsidRPr="00D55EA5">
        <w:t xml:space="preserve">- </w:t>
      </w:r>
      <w:hyperlink r:id="rId30" w:tooltip="постановление от 08.06.2018 0:00:00 №490 Администрация Березовского района&#10;&#10;О внесении изменений в постановление администрации Березовского района от 02.02.2017 № 68 " w:history="1">
        <w:r w:rsidRPr="005A74FB">
          <w:rPr>
            <w:rStyle w:val="af"/>
          </w:rPr>
          <w:t>от 08.06.2018</w:t>
        </w:r>
        <w:r w:rsidR="00D55EA5" w:rsidRPr="005A74FB">
          <w:rPr>
            <w:rStyle w:val="af"/>
          </w:rPr>
          <w:t xml:space="preserve"> № </w:t>
        </w:r>
        <w:r w:rsidRPr="005A74FB">
          <w:rPr>
            <w:rStyle w:val="af"/>
          </w:rPr>
          <w:t>490</w:t>
        </w:r>
      </w:hyperlink>
      <w:r w:rsidRPr="00D55EA5">
        <w:t xml:space="preserve"> </w:t>
      </w:r>
      <w:r w:rsidR="00D55EA5" w:rsidRPr="00D55EA5">
        <w:t>«</w:t>
      </w:r>
      <w:r w:rsidRPr="00D55EA5">
        <w:t>О внесении изменений в постановлени</w:t>
      </w:r>
      <w:r w:rsidR="003647F6" w:rsidRPr="00D55EA5">
        <w:t>е</w:t>
      </w:r>
      <w:r w:rsidRPr="00D55EA5">
        <w:t xml:space="preserve"> администрации Березовского района </w:t>
      </w:r>
      <w:hyperlink r:id="rId31" w:history="1">
        <w:r w:rsidR="00D55EA5">
          <w:rPr>
            <w:rStyle w:val="af"/>
          </w:rPr>
          <w:t xml:space="preserve">от 02 февраля 2017 года № 68 </w:t>
        </w:r>
      </w:hyperlink>
      <w:r w:rsidR="00D55EA5" w:rsidRPr="00D55EA5">
        <w:t xml:space="preserve"> «</w:t>
      </w:r>
      <w:r w:rsidRPr="00D55EA5">
        <w:t>Об</w:t>
      </w:r>
      <w:r w:rsidR="00D55EA5" w:rsidRPr="00D55EA5">
        <w:t xml:space="preserve"> </w:t>
      </w:r>
      <w:r w:rsidRPr="00D55EA5">
        <w:t>утверждении</w:t>
      </w:r>
      <w:r w:rsidR="00D55EA5" w:rsidRPr="00D55EA5">
        <w:t xml:space="preserve"> </w:t>
      </w:r>
      <w:r w:rsidRPr="00D55EA5">
        <w:t>административного</w:t>
      </w:r>
      <w:r w:rsidR="00D55EA5" w:rsidRPr="00D55EA5">
        <w:t xml:space="preserve"> </w:t>
      </w:r>
      <w:r w:rsidRPr="00D55EA5">
        <w:t>регламента</w:t>
      </w:r>
      <w:r w:rsidR="00D55EA5" w:rsidRPr="00D55EA5">
        <w:t xml:space="preserve"> </w:t>
      </w:r>
      <w:r w:rsidRPr="00D55EA5">
        <w:t xml:space="preserve">предоставления муниципальной услуги </w:t>
      </w:r>
      <w:r w:rsidR="00D55EA5" w:rsidRPr="00D55EA5">
        <w:rPr>
          <w:spacing w:val="-1"/>
        </w:rPr>
        <w:t>«</w:t>
      </w:r>
      <w:r w:rsidRPr="00D55EA5">
        <w:rPr>
          <w:bCs/>
        </w:rPr>
        <w:t>Выдача 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rPr>
          <w:bCs/>
        </w:rPr>
        <w:t xml:space="preserve">; </w:t>
      </w:r>
    </w:p>
    <w:p w:rsidR="00E56911" w:rsidRPr="005A74FB" w:rsidRDefault="00E56911" w:rsidP="009554DC">
      <w:pPr>
        <w:rPr>
          <w:bCs/>
          <w:kern w:val="28"/>
        </w:rPr>
      </w:pPr>
      <w:r w:rsidRPr="00D55EA5">
        <w:t xml:space="preserve">- </w:t>
      </w:r>
      <w:hyperlink r:id="rId32" w:tooltip="постановление от 21.11.2018 0:00:00 №1048 Администрация Березовского района&#10;&#10;О внесении изменений в приложение к постановлению администрации Березовского района от 02.02.2017 № 68 " w:history="1">
        <w:r w:rsidRPr="005A74FB">
          <w:rPr>
            <w:rStyle w:val="af"/>
          </w:rPr>
          <w:t>от 21.11.2018</w:t>
        </w:r>
        <w:r w:rsidR="00D55EA5" w:rsidRPr="005A74FB">
          <w:rPr>
            <w:rStyle w:val="af"/>
          </w:rPr>
          <w:t xml:space="preserve"> № </w:t>
        </w:r>
        <w:r w:rsidRPr="005A74FB">
          <w:rPr>
            <w:rStyle w:val="af"/>
          </w:rPr>
          <w:t>1048</w:t>
        </w:r>
      </w:hyperlink>
      <w:r w:rsidRPr="00D55EA5">
        <w:t xml:space="preserve"> </w:t>
      </w:r>
      <w:r w:rsidR="00D55EA5" w:rsidRPr="00D55EA5">
        <w:t>«</w:t>
      </w:r>
      <w:r w:rsidRPr="00D55EA5">
        <w:t xml:space="preserve">О внесении изменений в приложение к постановлению администрации Березовского района </w:t>
      </w:r>
      <w:hyperlink r:id="rId33" w:history="1">
        <w:r w:rsidR="00D55EA5">
          <w:rPr>
            <w:rStyle w:val="af"/>
          </w:rPr>
          <w:t xml:space="preserve">от 02 февраля 2017 года № 68 </w:t>
        </w:r>
      </w:hyperlink>
      <w:r w:rsidR="00D55EA5">
        <w:t xml:space="preserve"> </w:t>
      </w:r>
      <w:r w:rsidR="00D55EA5" w:rsidRPr="00D55EA5">
        <w:t>«</w:t>
      </w:r>
      <w:r w:rsidRPr="00D55EA5">
        <w:t>Об</w:t>
      </w:r>
      <w:r w:rsidR="00D55EA5" w:rsidRPr="00D55EA5">
        <w:t xml:space="preserve"> </w:t>
      </w:r>
      <w:r w:rsidRPr="00D55EA5">
        <w:t>утверждении</w:t>
      </w:r>
      <w:r w:rsidR="00D55EA5" w:rsidRPr="00D55EA5">
        <w:t xml:space="preserve"> </w:t>
      </w:r>
      <w:r w:rsidRPr="00D55EA5">
        <w:t>административного</w:t>
      </w:r>
      <w:r w:rsidR="00D55EA5" w:rsidRPr="00D55EA5">
        <w:t xml:space="preserve"> </w:t>
      </w:r>
      <w:r w:rsidRPr="00D55EA5">
        <w:t>регламента</w:t>
      </w:r>
      <w:r w:rsidR="00D55EA5" w:rsidRPr="00D55EA5">
        <w:t xml:space="preserve"> </w:t>
      </w:r>
      <w:r w:rsidRPr="00D55EA5">
        <w:t>предоставления</w:t>
      </w:r>
      <w:r w:rsidR="00D55EA5" w:rsidRPr="00D55EA5">
        <w:t xml:space="preserve"> </w:t>
      </w:r>
      <w:r w:rsidRPr="00D55EA5">
        <w:t xml:space="preserve">муниципальной услуги </w:t>
      </w:r>
      <w:r w:rsidR="00D55EA5" w:rsidRPr="00D55EA5">
        <w:rPr>
          <w:spacing w:val="-1"/>
        </w:rPr>
        <w:t>«</w:t>
      </w:r>
      <w:r w:rsidRPr="00D55EA5">
        <w:rPr>
          <w:bCs/>
        </w:rPr>
        <w:t>Выдача 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rPr>
          <w:bCs/>
        </w:rPr>
        <w:t xml:space="preserve">; </w:t>
      </w:r>
    </w:p>
    <w:p w:rsidR="00E56911" w:rsidRPr="00D55EA5" w:rsidRDefault="00E56911" w:rsidP="009554DC">
      <w:pPr>
        <w:rPr>
          <w:bCs/>
        </w:rPr>
      </w:pPr>
      <w:r w:rsidRPr="00D55EA5">
        <w:t xml:space="preserve">- </w:t>
      </w:r>
      <w:hyperlink r:id="rId34" w:tooltip="постановление от 06.05.2019 0:00:00 №524 Администрация Березовского района&#10;&#10;О внесении изменений в постановление администрации Березовского района от 02.02.2017 № 68 " w:history="1">
        <w:r w:rsidRPr="005A74FB">
          <w:rPr>
            <w:rStyle w:val="af"/>
          </w:rPr>
          <w:t>от 06.05.2019</w:t>
        </w:r>
        <w:r w:rsidR="00D55EA5" w:rsidRPr="005A74FB">
          <w:rPr>
            <w:rStyle w:val="af"/>
          </w:rPr>
          <w:t xml:space="preserve"> № </w:t>
        </w:r>
        <w:r w:rsidRPr="005A74FB">
          <w:rPr>
            <w:rStyle w:val="af"/>
          </w:rPr>
          <w:t>524</w:t>
        </w:r>
      </w:hyperlink>
      <w:r w:rsidRPr="00D55EA5">
        <w:t xml:space="preserve"> </w:t>
      </w:r>
      <w:r w:rsidR="00D55EA5" w:rsidRPr="00D55EA5">
        <w:t>«</w:t>
      </w:r>
      <w:r w:rsidRPr="00D55EA5">
        <w:t>О внесении изменений в постановлени</w:t>
      </w:r>
      <w:r w:rsidR="003647F6" w:rsidRPr="00D55EA5">
        <w:t>е</w:t>
      </w:r>
      <w:r w:rsidRPr="00D55EA5">
        <w:t xml:space="preserve"> администрации Березовского района </w:t>
      </w:r>
      <w:hyperlink r:id="rId35" w:history="1">
        <w:r w:rsidR="00D55EA5">
          <w:rPr>
            <w:rStyle w:val="af"/>
          </w:rPr>
          <w:t xml:space="preserve">от 02 февраля 2017 года № 68 </w:t>
        </w:r>
      </w:hyperlink>
      <w:r w:rsidR="00D55EA5" w:rsidRPr="00D55EA5">
        <w:t>«</w:t>
      </w:r>
      <w:r w:rsidRPr="00D55EA5">
        <w:t>Об</w:t>
      </w:r>
      <w:r w:rsidR="00D55EA5" w:rsidRPr="00D55EA5">
        <w:t xml:space="preserve"> </w:t>
      </w:r>
      <w:r w:rsidRPr="00D55EA5">
        <w:t>утверждении</w:t>
      </w:r>
      <w:r w:rsidR="00D55EA5" w:rsidRPr="00D55EA5">
        <w:t xml:space="preserve"> </w:t>
      </w:r>
      <w:r w:rsidRPr="00D55EA5">
        <w:t>адм</w:t>
      </w:r>
      <w:r w:rsidR="00222DBA" w:rsidRPr="00D55EA5">
        <w:t>инистративного</w:t>
      </w:r>
      <w:r w:rsidR="00D55EA5" w:rsidRPr="00D55EA5">
        <w:t xml:space="preserve"> </w:t>
      </w:r>
      <w:r w:rsidR="00222DBA" w:rsidRPr="00D55EA5">
        <w:t>регламента</w:t>
      </w:r>
      <w:r w:rsidR="00D55EA5" w:rsidRPr="00D55EA5">
        <w:t xml:space="preserve"> </w:t>
      </w:r>
      <w:r w:rsidRPr="00D55EA5">
        <w:t>предоставления</w:t>
      </w:r>
      <w:r w:rsidR="00D55EA5" w:rsidRPr="00D55EA5">
        <w:t xml:space="preserve"> </w:t>
      </w:r>
      <w:r w:rsidRPr="00D55EA5">
        <w:t xml:space="preserve">муниципальной услуги </w:t>
      </w:r>
      <w:r w:rsidR="00D55EA5" w:rsidRPr="00D55EA5">
        <w:rPr>
          <w:spacing w:val="-1"/>
        </w:rPr>
        <w:t>«</w:t>
      </w:r>
      <w:r w:rsidRPr="00D55EA5">
        <w:rPr>
          <w:bCs/>
        </w:rPr>
        <w:t>Выдача градостроительного плана земельного участка</w:t>
      </w:r>
      <w:r w:rsidR="00D55EA5" w:rsidRPr="00D55EA5">
        <w:rPr>
          <w:bCs/>
        </w:rPr>
        <w:t>»</w:t>
      </w:r>
      <w:r w:rsidR="00B34F1E" w:rsidRPr="00D55EA5">
        <w:t xml:space="preserve"> </w:t>
      </w:r>
      <w:r w:rsidR="00B34F1E" w:rsidRPr="00D55EA5">
        <w:rPr>
          <w:bCs/>
        </w:rPr>
        <w:t>и признании утратившими силу некоторых</w:t>
      </w:r>
      <w:r w:rsidR="00D55EA5" w:rsidRPr="00D55EA5">
        <w:rPr>
          <w:bCs/>
        </w:rPr>
        <w:t xml:space="preserve"> </w:t>
      </w:r>
      <w:r w:rsidR="00B34F1E" w:rsidRPr="00D55EA5">
        <w:rPr>
          <w:bCs/>
        </w:rPr>
        <w:t>муниципальных правовых актов администрации Березовского района</w:t>
      </w:r>
      <w:r w:rsidR="00D55EA5" w:rsidRPr="00D55EA5">
        <w:rPr>
          <w:bCs/>
        </w:rPr>
        <w:t>»</w:t>
      </w:r>
      <w:r w:rsidRPr="00D55EA5">
        <w:rPr>
          <w:bCs/>
        </w:rPr>
        <w:t>.</w:t>
      </w:r>
    </w:p>
    <w:p w:rsidR="00E56911" w:rsidRPr="00D55EA5" w:rsidRDefault="002E451F" w:rsidP="009554DC">
      <w:r>
        <w:t>3</w:t>
      </w:r>
      <w:r w:rsidR="00E56911" w:rsidRPr="00D55EA5">
        <w:t xml:space="preserve">. Опубликовать настоящее постановление в газете </w:t>
      </w:r>
      <w:r w:rsidR="00D55EA5" w:rsidRPr="00D55EA5">
        <w:t>«</w:t>
      </w:r>
      <w:r w:rsidR="00E56911" w:rsidRPr="00D55EA5">
        <w:t>Жизнь Югры</w:t>
      </w:r>
      <w:r w:rsidR="00D55EA5" w:rsidRPr="00D55EA5">
        <w:t xml:space="preserve">» </w:t>
      </w:r>
      <w:r w:rsidR="00E56911" w:rsidRPr="00D55EA5">
        <w:t>и разместить на официальном веб-сайте органов местного самоуправления</w:t>
      </w:r>
      <w:r w:rsidR="00D55EA5" w:rsidRPr="00D55EA5">
        <w:t xml:space="preserve"> </w:t>
      </w:r>
      <w:r w:rsidR="00E56911" w:rsidRPr="00D55EA5">
        <w:t>Березовского района.</w:t>
      </w:r>
    </w:p>
    <w:p w:rsidR="00E56911" w:rsidRPr="00D55EA5" w:rsidRDefault="002E451F" w:rsidP="009554DC">
      <w:r>
        <w:t>4</w:t>
      </w:r>
      <w:r w:rsidR="00E56911" w:rsidRPr="00D55EA5">
        <w:t>. Настоящее постановление вступает в силу после его официального опубликования.</w:t>
      </w:r>
    </w:p>
    <w:p w:rsidR="00D55EA5" w:rsidRPr="00D55EA5" w:rsidRDefault="002E451F" w:rsidP="009554DC">
      <w:r>
        <w:t>5</w:t>
      </w:r>
      <w:r w:rsidR="00E56911" w:rsidRPr="00D55EA5">
        <w:t>. Контроль за исполнением настоящего постановления возложить на первого заместителя главы Березовского района С.Ю. Билаша.</w:t>
      </w:r>
    </w:p>
    <w:p w:rsidR="00D55EA5" w:rsidRDefault="00D55EA5" w:rsidP="00E56911">
      <w:pPr>
        <w:tabs>
          <w:tab w:val="left" w:pos="709"/>
        </w:tabs>
        <w:ind w:firstLine="708"/>
        <w:contextualSpacing/>
        <w:rPr>
          <w:rFonts w:cs="Arial"/>
          <w:szCs w:val="28"/>
        </w:rPr>
      </w:pPr>
    </w:p>
    <w:p w:rsidR="00522B83" w:rsidRPr="00D55EA5" w:rsidRDefault="00522B83" w:rsidP="00E56911">
      <w:pPr>
        <w:tabs>
          <w:tab w:val="left" w:pos="709"/>
        </w:tabs>
        <w:ind w:firstLine="708"/>
        <w:contextualSpacing/>
        <w:rPr>
          <w:rFonts w:cs="Arial"/>
          <w:szCs w:val="28"/>
        </w:rPr>
      </w:pPr>
    </w:p>
    <w:p w:rsidR="00D55EA5" w:rsidRPr="00D55EA5" w:rsidRDefault="00134CB4" w:rsidP="00D55EA5">
      <w:pPr>
        <w:pStyle w:val="ConsPlusNormal"/>
        <w:tabs>
          <w:tab w:val="left" w:pos="1230"/>
          <w:tab w:val="center" w:pos="9072"/>
        </w:tabs>
        <w:contextualSpacing/>
        <w:rPr>
          <w:sz w:val="24"/>
          <w:szCs w:val="24"/>
        </w:rPr>
      </w:pPr>
      <w:r w:rsidRPr="00D55EA5">
        <w:rPr>
          <w:sz w:val="24"/>
          <w:szCs w:val="28"/>
        </w:rPr>
        <w:t>И.о. главы</w:t>
      </w:r>
      <w:r w:rsidR="00E56911" w:rsidRPr="00D55EA5">
        <w:rPr>
          <w:sz w:val="24"/>
          <w:szCs w:val="28"/>
        </w:rPr>
        <w:t xml:space="preserve"> района</w:t>
      </w:r>
      <w:r w:rsidR="00D55EA5" w:rsidRPr="00D55EA5">
        <w:rPr>
          <w:sz w:val="24"/>
          <w:szCs w:val="28"/>
        </w:rPr>
        <w:t xml:space="preserve"> </w:t>
      </w:r>
      <w:r w:rsidR="00D55EA5">
        <w:rPr>
          <w:sz w:val="24"/>
          <w:szCs w:val="28"/>
        </w:rPr>
        <w:tab/>
      </w:r>
      <w:r w:rsidRPr="00D55EA5">
        <w:rPr>
          <w:sz w:val="24"/>
          <w:szCs w:val="28"/>
        </w:rPr>
        <w:t xml:space="preserve"> С.Ю. Билаш</w:t>
      </w:r>
    </w:p>
    <w:p w:rsidR="00D55EA5" w:rsidRPr="00D55EA5" w:rsidRDefault="00D55EA5" w:rsidP="00E56911">
      <w:pPr>
        <w:pStyle w:val="ConsPlusNormal"/>
        <w:tabs>
          <w:tab w:val="left" w:pos="1230"/>
        </w:tabs>
        <w:contextualSpacing/>
        <w:rPr>
          <w:sz w:val="24"/>
          <w:szCs w:val="24"/>
        </w:rPr>
      </w:pPr>
      <w:r>
        <w:rPr>
          <w:sz w:val="24"/>
          <w:szCs w:val="24"/>
        </w:rPr>
        <w:br w:type="page"/>
      </w:r>
    </w:p>
    <w:p w:rsidR="00D55EA5" w:rsidRDefault="00D55EA5" w:rsidP="000467FB">
      <w:pPr>
        <w:widowControl w:val="0"/>
        <w:autoSpaceDE w:val="0"/>
        <w:autoSpaceDN w:val="0"/>
        <w:adjustRightInd w:val="0"/>
        <w:contextualSpacing/>
        <w:jc w:val="right"/>
        <w:outlineLvl w:val="0"/>
        <w:rPr>
          <w:rFonts w:cs="Arial"/>
          <w:bCs/>
          <w:kern w:val="28"/>
          <w:szCs w:val="28"/>
        </w:rPr>
      </w:pPr>
    </w:p>
    <w:p w:rsidR="00D55EA5" w:rsidRPr="00D55EA5" w:rsidRDefault="00D55EA5" w:rsidP="000467FB">
      <w:pPr>
        <w:widowControl w:val="0"/>
        <w:autoSpaceDE w:val="0"/>
        <w:autoSpaceDN w:val="0"/>
        <w:adjustRightInd w:val="0"/>
        <w:contextualSpacing/>
        <w:jc w:val="right"/>
        <w:outlineLvl w:val="0"/>
        <w:rPr>
          <w:rFonts w:cs="Arial"/>
          <w:b/>
          <w:bCs/>
          <w:kern w:val="28"/>
          <w:sz w:val="30"/>
          <w:szCs w:val="30"/>
        </w:rPr>
      </w:pPr>
    </w:p>
    <w:p w:rsidR="00D6493D" w:rsidRPr="00D55EA5" w:rsidRDefault="00D6493D" w:rsidP="000467FB">
      <w:pPr>
        <w:widowControl w:val="0"/>
        <w:autoSpaceDE w:val="0"/>
        <w:autoSpaceDN w:val="0"/>
        <w:adjustRightInd w:val="0"/>
        <w:contextualSpacing/>
        <w:jc w:val="right"/>
        <w:outlineLvl w:val="0"/>
        <w:rPr>
          <w:rFonts w:cs="Arial"/>
          <w:b/>
          <w:bCs/>
          <w:kern w:val="28"/>
          <w:sz w:val="30"/>
          <w:szCs w:val="30"/>
        </w:rPr>
      </w:pPr>
      <w:r w:rsidRPr="00D55EA5">
        <w:rPr>
          <w:rFonts w:cs="Arial"/>
          <w:b/>
          <w:bCs/>
          <w:kern w:val="28"/>
          <w:sz w:val="30"/>
          <w:szCs w:val="30"/>
        </w:rPr>
        <w:t>Приложение</w:t>
      </w:r>
    </w:p>
    <w:p w:rsidR="00D55EA5" w:rsidRPr="00D55EA5" w:rsidRDefault="00D6493D" w:rsidP="000467FB">
      <w:pPr>
        <w:widowControl w:val="0"/>
        <w:autoSpaceDE w:val="0"/>
        <w:autoSpaceDN w:val="0"/>
        <w:adjustRightInd w:val="0"/>
        <w:contextualSpacing/>
        <w:jc w:val="right"/>
        <w:rPr>
          <w:rFonts w:cs="Arial"/>
          <w:b/>
          <w:bCs/>
          <w:kern w:val="28"/>
          <w:sz w:val="30"/>
          <w:szCs w:val="30"/>
        </w:rPr>
      </w:pPr>
      <w:r w:rsidRPr="00D55EA5">
        <w:rPr>
          <w:rFonts w:cs="Arial"/>
          <w:b/>
          <w:bCs/>
          <w:kern w:val="28"/>
          <w:sz w:val="30"/>
          <w:szCs w:val="30"/>
        </w:rPr>
        <w:t>к постановлению администрации</w:t>
      </w:r>
    </w:p>
    <w:p w:rsidR="00D6493D" w:rsidRPr="00D55EA5" w:rsidRDefault="00D6493D" w:rsidP="000467FB">
      <w:pPr>
        <w:widowControl w:val="0"/>
        <w:autoSpaceDE w:val="0"/>
        <w:autoSpaceDN w:val="0"/>
        <w:adjustRightInd w:val="0"/>
        <w:contextualSpacing/>
        <w:jc w:val="right"/>
        <w:rPr>
          <w:rFonts w:cs="Arial"/>
          <w:b/>
          <w:bCs/>
          <w:kern w:val="28"/>
          <w:sz w:val="30"/>
          <w:szCs w:val="30"/>
        </w:rPr>
      </w:pPr>
      <w:r w:rsidRPr="00D55EA5">
        <w:rPr>
          <w:rFonts w:cs="Arial"/>
          <w:b/>
          <w:bCs/>
          <w:kern w:val="28"/>
          <w:sz w:val="30"/>
          <w:szCs w:val="30"/>
        </w:rPr>
        <w:t>Березовского района</w:t>
      </w:r>
    </w:p>
    <w:p w:rsidR="00625353" w:rsidRPr="00D55EA5" w:rsidRDefault="00A56D8D" w:rsidP="000467FB">
      <w:pPr>
        <w:autoSpaceDE w:val="0"/>
        <w:autoSpaceDN w:val="0"/>
        <w:adjustRightInd w:val="0"/>
        <w:jc w:val="right"/>
        <w:rPr>
          <w:rFonts w:cs="Arial"/>
          <w:b/>
          <w:sz w:val="30"/>
          <w:szCs w:val="30"/>
          <w:lang w:eastAsia="en-US"/>
        </w:rPr>
      </w:pPr>
      <w:r w:rsidRPr="00D55EA5">
        <w:rPr>
          <w:rFonts w:cs="Arial"/>
          <w:b/>
          <w:sz w:val="30"/>
          <w:szCs w:val="30"/>
          <w:lang w:eastAsia="en-US"/>
        </w:rPr>
        <w:t>от</w:t>
      </w:r>
      <w:r w:rsidR="000467FB" w:rsidRPr="00D55EA5">
        <w:rPr>
          <w:rFonts w:cs="Arial"/>
          <w:b/>
          <w:sz w:val="30"/>
          <w:szCs w:val="30"/>
          <w:lang w:eastAsia="en-US"/>
        </w:rPr>
        <w:t xml:space="preserve"> 25.12.2019</w:t>
      </w:r>
      <w:r w:rsidR="00D55EA5" w:rsidRPr="00D55EA5">
        <w:rPr>
          <w:rFonts w:cs="Arial"/>
          <w:b/>
          <w:sz w:val="30"/>
          <w:szCs w:val="30"/>
          <w:lang w:eastAsia="en-US"/>
        </w:rPr>
        <w:t xml:space="preserve"> № </w:t>
      </w:r>
      <w:r w:rsidR="000467FB" w:rsidRPr="00D55EA5">
        <w:rPr>
          <w:rFonts w:cs="Arial"/>
          <w:b/>
          <w:sz w:val="30"/>
          <w:szCs w:val="30"/>
          <w:lang w:eastAsia="en-US"/>
        </w:rPr>
        <w:t>1503</w:t>
      </w:r>
    </w:p>
    <w:p w:rsidR="00D55EA5" w:rsidRDefault="00D55EA5" w:rsidP="000467FB">
      <w:pPr>
        <w:autoSpaceDE w:val="0"/>
        <w:autoSpaceDN w:val="0"/>
        <w:adjustRightInd w:val="0"/>
        <w:jc w:val="right"/>
        <w:rPr>
          <w:rFonts w:cs="Arial"/>
          <w:szCs w:val="28"/>
          <w:lang w:eastAsia="en-US"/>
        </w:rPr>
      </w:pPr>
    </w:p>
    <w:p w:rsidR="00D55EA5" w:rsidRPr="00D55EA5" w:rsidRDefault="00D55EA5" w:rsidP="000467FB">
      <w:pPr>
        <w:autoSpaceDE w:val="0"/>
        <w:autoSpaceDN w:val="0"/>
        <w:adjustRightInd w:val="0"/>
        <w:jc w:val="right"/>
        <w:rPr>
          <w:rFonts w:cs="Arial"/>
        </w:rPr>
      </w:pPr>
    </w:p>
    <w:p w:rsidR="00625353" w:rsidRPr="00D55EA5" w:rsidRDefault="00625353" w:rsidP="00D55EA5">
      <w:pPr>
        <w:pStyle w:val="2"/>
      </w:pPr>
    </w:p>
    <w:p w:rsidR="00625353" w:rsidRPr="00D55EA5" w:rsidRDefault="00625353" w:rsidP="00D55EA5">
      <w:pPr>
        <w:pStyle w:val="2"/>
      </w:pPr>
      <w:r w:rsidRPr="00D55EA5">
        <w:t>Административный регламент</w:t>
      </w:r>
      <w:r w:rsidR="00D55EA5" w:rsidRPr="00D55EA5">
        <w:t xml:space="preserve"> </w:t>
      </w:r>
      <w:r w:rsidRPr="00D55EA5">
        <w:t>предоставления муниципальной услуги</w:t>
      </w:r>
      <w:r w:rsidR="00D55EA5" w:rsidRPr="00D55EA5">
        <w:t xml:space="preserve"> «</w:t>
      </w:r>
      <w:r w:rsidR="00E84B89" w:rsidRPr="00D55EA5">
        <w:t>Выдача градостроительного плана земельного участка</w:t>
      </w:r>
      <w:r w:rsidR="00D55EA5" w:rsidRPr="00D55EA5">
        <w:t>»</w:t>
      </w:r>
    </w:p>
    <w:p w:rsidR="00625353" w:rsidRPr="00D55EA5" w:rsidRDefault="00625353" w:rsidP="008F7AB3">
      <w:pPr>
        <w:autoSpaceDE w:val="0"/>
        <w:autoSpaceDN w:val="0"/>
        <w:adjustRightInd w:val="0"/>
        <w:contextualSpacing/>
        <w:jc w:val="center"/>
        <w:rPr>
          <w:rFonts w:cs="Arial"/>
          <w:szCs w:val="28"/>
        </w:rPr>
      </w:pPr>
    </w:p>
    <w:p w:rsidR="00625353" w:rsidRPr="00D55EA5" w:rsidRDefault="00D55EA5" w:rsidP="00D55EA5">
      <w:pPr>
        <w:pStyle w:val="ac"/>
        <w:autoSpaceDE w:val="0"/>
        <w:autoSpaceDN w:val="0"/>
        <w:adjustRightInd w:val="0"/>
        <w:ind w:left="0" w:firstLine="0"/>
        <w:jc w:val="center"/>
        <w:rPr>
          <w:rFonts w:ascii="Arial" w:hAnsi="Arial" w:cs="Arial"/>
          <w:b/>
          <w:szCs w:val="28"/>
        </w:rPr>
      </w:pPr>
      <w:r>
        <w:rPr>
          <w:rFonts w:ascii="Arial" w:hAnsi="Arial" w:cs="Arial"/>
          <w:b/>
          <w:szCs w:val="28"/>
          <w:lang w:val="en-US"/>
        </w:rPr>
        <w:t>I</w:t>
      </w:r>
      <w:r w:rsidRPr="00D55EA5">
        <w:rPr>
          <w:rFonts w:ascii="Arial" w:hAnsi="Arial" w:cs="Arial"/>
          <w:b/>
          <w:szCs w:val="28"/>
        </w:rPr>
        <w:t>.</w:t>
      </w:r>
      <w:r w:rsidR="00625353" w:rsidRPr="00D55EA5">
        <w:rPr>
          <w:rFonts w:ascii="Arial" w:hAnsi="Arial" w:cs="Arial"/>
          <w:b/>
          <w:szCs w:val="28"/>
        </w:rPr>
        <w:t>Общие положения</w:t>
      </w:r>
    </w:p>
    <w:p w:rsidR="00625353" w:rsidRPr="00D55EA5" w:rsidRDefault="00625353" w:rsidP="008F7AB3">
      <w:pPr>
        <w:autoSpaceDE w:val="0"/>
        <w:autoSpaceDN w:val="0"/>
        <w:adjustRightInd w:val="0"/>
        <w:contextualSpacing/>
        <w:jc w:val="center"/>
        <w:rPr>
          <w:rFonts w:cs="Arial"/>
          <w:szCs w:val="28"/>
        </w:rPr>
      </w:pPr>
    </w:p>
    <w:p w:rsidR="00625353" w:rsidRPr="00D55EA5" w:rsidRDefault="00625353" w:rsidP="008F7AB3">
      <w:pPr>
        <w:autoSpaceDE w:val="0"/>
        <w:autoSpaceDN w:val="0"/>
        <w:adjustRightInd w:val="0"/>
        <w:contextualSpacing/>
        <w:jc w:val="center"/>
        <w:rPr>
          <w:rFonts w:cs="Arial"/>
          <w:b/>
          <w:szCs w:val="28"/>
        </w:rPr>
      </w:pPr>
      <w:r w:rsidRPr="00D55EA5">
        <w:rPr>
          <w:rFonts w:cs="Arial"/>
          <w:b/>
          <w:szCs w:val="28"/>
        </w:rPr>
        <w:t>Предмет регулирования административного регламента</w:t>
      </w:r>
    </w:p>
    <w:p w:rsidR="00D55EA5" w:rsidRPr="00D55EA5" w:rsidRDefault="00D55EA5" w:rsidP="008F7AB3">
      <w:pPr>
        <w:autoSpaceDE w:val="0"/>
        <w:autoSpaceDN w:val="0"/>
        <w:adjustRightInd w:val="0"/>
        <w:contextualSpacing/>
        <w:jc w:val="center"/>
        <w:rPr>
          <w:rFonts w:cs="Arial"/>
          <w:szCs w:val="28"/>
        </w:rPr>
      </w:pPr>
    </w:p>
    <w:p w:rsidR="003C257B" w:rsidRPr="00D55EA5" w:rsidRDefault="00D55EA5" w:rsidP="009554DC">
      <w:r w:rsidRPr="00D55EA5">
        <w:t>1</w:t>
      </w:r>
      <w:r>
        <w:t>.</w:t>
      </w:r>
      <w:r w:rsidR="00AE67F9" w:rsidRPr="00D55EA5">
        <w:t xml:space="preserve">Административный регламент предоставления муниципальной услуги </w:t>
      </w:r>
      <w:r w:rsidRPr="00D55EA5">
        <w:t>«</w:t>
      </w:r>
      <w:r w:rsidR="00AE67F9" w:rsidRPr="00D55EA5">
        <w:t>Выдача градостроительного плана земельного участка</w:t>
      </w:r>
      <w:r w:rsidRPr="00D55EA5">
        <w:t>»</w:t>
      </w:r>
      <w:r w:rsidR="00AE67F9" w:rsidRPr="00D55EA5">
        <w:t xml:space="preserve"> (далее</w:t>
      </w:r>
      <w:r w:rsidRPr="00D55EA5">
        <w:t>-</w:t>
      </w:r>
      <w:r w:rsidR="00AE67F9" w:rsidRPr="00D55EA5">
        <w:t>административный регламент, муниципальная услуга) устанавливает сроки и последовательность административных процедур и административных действий отдела архитектуры и градостроительства администрации Березовского района (далее</w:t>
      </w:r>
      <w:r w:rsidRPr="00D55EA5">
        <w:t>-</w:t>
      </w:r>
      <w:r w:rsidR="00AE67F9" w:rsidRPr="00D55EA5">
        <w:t>отдел), а также порядок его взаимодействия с заявителями при предоставлении муниципальной услуги</w:t>
      </w:r>
      <w:r w:rsidR="008934FC" w:rsidRPr="00D55EA5">
        <w:t xml:space="preserve"> на территории </w:t>
      </w:r>
      <w:r w:rsidR="006C4822" w:rsidRPr="00D55EA5">
        <w:t>Березовского района и межселенной территории Березовского района</w:t>
      </w:r>
      <w:r w:rsidR="00AE67F9" w:rsidRPr="00D55EA5">
        <w:t>.</w:t>
      </w:r>
    </w:p>
    <w:p w:rsidR="00AE67F9" w:rsidRPr="00D55EA5" w:rsidRDefault="00AE67F9" w:rsidP="009554DC"/>
    <w:p w:rsidR="00625353" w:rsidRPr="00D55EA5" w:rsidRDefault="00625353" w:rsidP="008F7AB3">
      <w:pPr>
        <w:autoSpaceDE w:val="0"/>
        <w:autoSpaceDN w:val="0"/>
        <w:adjustRightInd w:val="0"/>
        <w:jc w:val="center"/>
        <w:rPr>
          <w:rFonts w:cs="Arial"/>
          <w:b/>
          <w:szCs w:val="28"/>
        </w:rPr>
      </w:pPr>
      <w:r w:rsidRPr="00D55EA5">
        <w:rPr>
          <w:rFonts w:cs="Arial"/>
          <w:b/>
          <w:szCs w:val="28"/>
        </w:rPr>
        <w:t>Круг заявителей</w:t>
      </w:r>
    </w:p>
    <w:p w:rsidR="00126168" w:rsidRPr="00D55EA5" w:rsidRDefault="00126168" w:rsidP="008F7AB3">
      <w:pPr>
        <w:autoSpaceDE w:val="0"/>
        <w:autoSpaceDN w:val="0"/>
        <w:adjustRightInd w:val="0"/>
        <w:jc w:val="center"/>
        <w:rPr>
          <w:rFonts w:cs="Arial"/>
          <w:b/>
          <w:szCs w:val="28"/>
        </w:rPr>
      </w:pPr>
    </w:p>
    <w:p w:rsidR="00AE67F9" w:rsidRDefault="006479F4" w:rsidP="009554DC">
      <w:pPr>
        <w:rPr>
          <w:rFonts w:eastAsia="Calibri"/>
          <w:lang w:eastAsia="en-US"/>
        </w:rPr>
      </w:pPr>
      <w:r w:rsidRPr="00D55EA5">
        <w:rPr>
          <w:rFonts w:eastAsia="Calibri"/>
          <w:lang w:eastAsia="en-US"/>
        </w:rPr>
        <w:t xml:space="preserve">2. </w:t>
      </w:r>
      <w:r w:rsidR="00C80821" w:rsidRPr="00C80821">
        <w:rPr>
          <w:rFonts w:eastAsia="Calibri"/>
          <w:lang w:eastAsia="en-US"/>
        </w:rPr>
        <w:t xml:space="preserve">Заявителем является правообладатель земельного участка, иное лицо в случае, предусмотренном частью 1.1 или 1.2 статьи 57.3 </w:t>
      </w:r>
      <w:hyperlink r:id="rId36" w:tooltip="ФЕДЕРАЛЬНЫЙ ЗАКОН от 29.12.2004 № 190-ФЗ ГОСУДАРСТВЕННАЯ ДУМА ФЕДЕРАЛЬНОГО СОБРАНИЯ РФ&#10;&#10;Градостроительный кодекс Российской Федерации" w:history="1">
        <w:r w:rsidR="00C80821" w:rsidRPr="00C80821">
          <w:rPr>
            <w:rStyle w:val="af"/>
            <w:rFonts w:eastAsia="Calibri"/>
            <w:lang w:eastAsia="en-US"/>
          </w:rPr>
          <w:t>Градостроительного кодекса</w:t>
        </w:r>
      </w:hyperlink>
      <w:r w:rsidR="00C80821" w:rsidRPr="00C80821">
        <w:rPr>
          <w:rFonts w:eastAsia="Calibri"/>
          <w:lang w:eastAsia="en-US"/>
        </w:rPr>
        <w:t xml:space="preserve"> Российской Федерации, который обращается с заявлением в орган местного самоуправления по месту нахождения земельного участка.</w:t>
      </w:r>
    </w:p>
    <w:p w:rsidR="00C80821" w:rsidRDefault="00C80821" w:rsidP="00C80821">
      <w:pPr>
        <w:rPr>
          <w:iCs/>
          <w:lang w:eastAsia="en-US"/>
        </w:rPr>
      </w:pPr>
      <w:r>
        <w:rPr>
          <w:rFonts w:eastAsia="Calibri"/>
          <w:lang w:eastAsia="en-US"/>
        </w:rPr>
        <w:t xml:space="preserve">(пункт 2 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Pr>
          <w:iCs/>
          <w:lang w:eastAsia="en-US"/>
        </w:rPr>
        <w:t xml:space="preserve"> </w:t>
      </w:r>
      <w:hyperlink r:id="rId37"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AE67F9" w:rsidRPr="00D55EA5" w:rsidRDefault="006479F4" w:rsidP="009554DC">
      <w:pPr>
        <w:rPr>
          <w:color w:val="000000"/>
        </w:rPr>
      </w:pPr>
      <w:bookmarkStart w:id="0" w:name="Par63"/>
      <w:bookmarkEnd w:id="0"/>
      <w:r w:rsidRPr="00D55EA5">
        <w:rPr>
          <w:color w:val="000000"/>
        </w:rPr>
        <w:t xml:space="preserve">3. </w:t>
      </w:r>
      <w:r w:rsidR="00AE67F9" w:rsidRPr="00D55EA5">
        <w:rPr>
          <w:color w:val="000000"/>
        </w:rPr>
        <w:t>От имени заявителя могут выступать лица, уполномоченные на предоставление интересов заявителя в соответствии с законодательством Российской Федерации.</w:t>
      </w:r>
    </w:p>
    <w:p w:rsidR="00AE67F9" w:rsidRPr="00D55EA5" w:rsidRDefault="00AE67F9" w:rsidP="009554DC">
      <w:pPr>
        <w:rPr>
          <w:rFonts w:cs="Arial"/>
          <w:b/>
          <w:szCs w:val="28"/>
          <w:lang w:eastAsia="en-US"/>
        </w:rPr>
      </w:pPr>
    </w:p>
    <w:p w:rsidR="00876AD9" w:rsidRPr="00D55EA5" w:rsidRDefault="00890ECB" w:rsidP="00890ECB">
      <w:pPr>
        <w:widowControl w:val="0"/>
        <w:autoSpaceDE w:val="0"/>
        <w:autoSpaceDN w:val="0"/>
        <w:adjustRightInd w:val="0"/>
        <w:ind w:firstLine="0"/>
        <w:contextualSpacing/>
        <w:jc w:val="center"/>
        <w:rPr>
          <w:rFonts w:cs="Arial"/>
          <w:szCs w:val="28"/>
          <w:lang w:eastAsia="en-US"/>
        </w:rPr>
      </w:pPr>
      <w:r w:rsidRPr="00890ECB">
        <w:rPr>
          <w:rFonts w:cs="Arial"/>
          <w:b/>
          <w:szCs w:val="28"/>
          <w:lang w:eastAsia="en-US"/>
        </w:rPr>
        <w:t>Требования к порядку информирования о предоставлении муниципальной услуги</w:t>
      </w:r>
    </w:p>
    <w:p w:rsidR="00890ECB" w:rsidRDefault="00890ECB" w:rsidP="00890ECB">
      <w:pPr>
        <w:rPr>
          <w:iCs/>
          <w:lang w:eastAsia="en-US"/>
        </w:rPr>
      </w:pPr>
      <w:r>
        <w:rPr>
          <w:iCs/>
          <w:lang w:eastAsia="en-US"/>
        </w:rPr>
        <w:t xml:space="preserve">(заголовок пункта 4 изложен в редакции постановления Администрации                 </w:t>
      </w:r>
      <w:hyperlink r:id="rId38"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890ECB" w:rsidRDefault="00890ECB" w:rsidP="009554DC"/>
    <w:p w:rsidR="00B34F1E" w:rsidRPr="00D55EA5" w:rsidRDefault="00B34F1E" w:rsidP="009554DC">
      <w:r w:rsidRPr="00D55EA5">
        <w:t>4.</w:t>
      </w:r>
      <w:r w:rsidR="00D55EA5" w:rsidRPr="00D55EA5">
        <w:t xml:space="preserve"> </w:t>
      </w:r>
      <w:r w:rsidRPr="00D55EA5">
        <w:t>Информирование по вопросам предоставления муниципальной услуги, в том числе о порядке ее предоставления осуществляется специалистами отдела, специалист</w:t>
      </w:r>
      <w:r w:rsidR="00D21421" w:rsidRPr="00D55EA5">
        <w:t xml:space="preserve">ами </w:t>
      </w:r>
      <w:r w:rsidRPr="00D55EA5">
        <w:t xml:space="preserve">многофункционального центра </w:t>
      </w:r>
      <w:r w:rsidR="00AE67F9" w:rsidRPr="00D55EA5">
        <w:t xml:space="preserve">предоставления государственных и муниципальных услуг </w:t>
      </w:r>
      <w:r w:rsidRPr="00D55EA5">
        <w:t>(далее</w:t>
      </w:r>
      <w:r w:rsidR="00D55EA5" w:rsidRPr="00D55EA5">
        <w:t>-</w:t>
      </w:r>
      <w:r w:rsidRPr="00D55EA5">
        <w:t>специалист МФЦ) в следующих формах и способах (по выбору заявителя):</w:t>
      </w:r>
    </w:p>
    <w:p w:rsidR="00B34F1E" w:rsidRPr="00D55EA5" w:rsidRDefault="00B34F1E" w:rsidP="009554DC">
      <w:r w:rsidRPr="00D55EA5">
        <w:t>- в устной (при личном обращении</w:t>
      </w:r>
      <w:r w:rsidR="00D55EA5" w:rsidRPr="00D55EA5">
        <w:t xml:space="preserve"> </w:t>
      </w:r>
      <w:r w:rsidRPr="00D55EA5">
        <w:t>заявителя или по телефону);</w:t>
      </w:r>
    </w:p>
    <w:p w:rsidR="00B34F1E" w:rsidRPr="00D55EA5" w:rsidRDefault="00B34F1E" w:rsidP="009554DC">
      <w:r w:rsidRPr="00D55EA5">
        <w:t>- письменной (при письменном обращении заявителя по почте, электронной почте, факсу);</w:t>
      </w:r>
    </w:p>
    <w:p w:rsidR="00B34F1E" w:rsidRPr="00D55EA5" w:rsidRDefault="00B34F1E" w:rsidP="009554DC">
      <w:r w:rsidRPr="00D55EA5">
        <w:lastRenderedPageBreak/>
        <w:t>- на информационном стенде в месте предоставления муниципальной услуги в форме информационных (текстовых) материалов</w:t>
      </w:r>
    </w:p>
    <w:p w:rsidR="00B34F1E" w:rsidRPr="00D55EA5" w:rsidRDefault="00B34F1E" w:rsidP="009554DC">
      <w:r w:rsidRPr="00D55EA5">
        <w:t>- в форме информационных (мультимедийных) материалов в информационно</w:t>
      </w:r>
      <w:r w:rsidR="00D55EA5" w:rsidRPr="00D55EA5">
        <w:t>-</w:t>
      </w:r>
      <w:r w:rsidRPr="00D55EA5">
        <w:t xml:space="preserve">телекоммуникационной сети </w:t>
      </w:r>
      <w:r w:rsidR="00D55EA5" w:rsidRPr="00D55EA5">
        <w:t>«</w:t>
      </w:r>
      <w:r w:rsidRPr="00D55EA5">
        <w:t>Интернет</w:t>
      </w:r>
      <w:r w:rsidR="00D55EA5" w:rsidRPr="00D55EA5">
        <w:t>»</w:t>
      </w:r>
      <w:r w:rsidRPr="00D55EA5">
        <w:t>:</w:t>
      </w:r>
    </w:p>
    <w:p w:rsidR="00B34F1E" w:rsidRPr="00D55EA5" w:rsidRDefault="00B34F1E" w:rsidP="009554DC">
      <w:r w:rsidRPr="00D55EA5">
        <w:t>на официальном сайте органов местного самоуправления: www.berezovo.ru</w:t>
      </w:r>
      <w:r w:rsidR="00D55EA5" w:rsidRPr="00D55EA5">
        <w:t xml:space="preserve"> </w:t>
      </w:r>
      <w:r w:rsidRPr="00D55EA5">
        <w:t>(далее</w:t>
      </w:r>
      <w:r w:rsidR="00D55EA5" w:rsidRPr="00D55EA5">
        <w:t>-</w:t>
      </w:r>
      <w:r w:rsidRPr="00D55EA5">
        <w:t xml:space="preserve">официальный сайт); </w:t>
      </w:r>
    </w:p>
    <w:p w:rsidR="00B34F1E" w:rsidRDefault="00B34F1E" w:rsidP="009554DC">
      <w:r w:rsidRPr="00D55EA5">
        <w:t xml:space="preserve">в федеральной государственной информационной системе </w:t>
      </w:r>
      <w:r w:rsidR="00D55EA5" w:rsidRPr="00D55EA5">
        <w:t>«</w:t>
      </w:r>
      <w:r w:rsidRPr="00D55EA5">
        <w:t>Единый портал государственных и муниципальных услуг (функций)</w:t>
      </w:r>
      <w:r w:rsidR="00D55EA5" w:rsidRPr="00D55EA5">
        <w:t>»</w:t>
      </w:r>
      <w:r w:rsidRPr="00D55EA5">
        <w:t xml:space="preserve"> www.gosuslugi.ru (далее</w:t>
      </w:r>
      <w:r w:rsidR="00D55EA5" w:rsidRPr="00D55EA5">
        <w:t>-</w:t>
      </w:r>
      <w:r w:rsidRPr="00D55EA5">
        <w:t>Единый пор</w:t>
      </w:r>
      <w:r w:rsidR="00C80821">
        <w:t>тал).</w:t>
      </w:r>
    </w:p>
    <w:p w:rsidR="00C80821" w:rsidRDefault="00C80821" w:rsidP="00C80821">
      <w:pPr>
        <w:rPr>
          <w:iCs/>
          <w:lang w:eastAsia="en-US"/>
        </w:rPr>
      </w:pPr>
      <w:r>
        <w:t>(абзац восьмой пункта 4</w:t>
      </w:r>
      <w:r w:rsidRPr="00C80821">
        <w:t xml:space="preserve"> утрати</w:t>
      </w:r>
      <w:r>
        <w:t xml:space="preserve">л силу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39"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B34F1E" w:rsidRDefault="00670EF1" w:rsidP="009554DC">
      <w:r w:rsidRPr="00D55EA5">
        <w:t>5</w:t>
      </w:r>
      <w:r w:rsidR="00B34F1E" w:rsidRPr="00D55EA5">
        <w:t xml:space="preserve">. </w:t>
      </w:r>
      <w:r w:rsidR="00801300" w:rsidRPr="00801300">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801300" w:rsidRDefault="00801300" w:rsidP="009554DC">
      <w:pPr>
        <w:rPr>
          <w:lang w:eastAsia="en-US"/>
        </w:rPr>
      </w:pPr>
      <w:r>
        <w:rPr>
          <w:rFonts w:cs="Arial"/>
          <w:szCs w:val="28"/>
        </w:rPr>
        <w:t xml:space="preserve">(пункт 5 изложен в редакции постановления </w:t>
      </w:r>
      <w:r w:rsidRPr="002722DD">
        <w:rPr>
          <w:lang w:eastAsia="en-US"/>
        </w:rPr>
        <w:t>Администрации</w:t>
      </w:r>
      <w:r>
        <w:rPr>
          <w:lang w:eastAsia="en-US"/>
        </w:rPr>
        <w:t xml:space="preserve"> </w:t>
      </w:r>
      <w:hyperlink r:id="rId40"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Pr>
            <w:rStyle w:val="af"/>
            <w:iCs/>
            <w:lang w:eastAsia="en-US"/>
          </w:rPr>
          <w:t>от 11.05.2022</w:t>
        </w:r>
        <w:r w:rsidRPr="00801300">
          <w:rPr>
            <w:rStyle w:val="af"/>
            <w:iCs/>
            <w:lang w:eastAsia="en-US"/>
          </w:rPr>
          <w:t xml:space="preserve"> № 676</w:t>
        </w:r>
      </w:hyperlink>
      <w:r>
        <w:rPr>
          <w:lang w:eastAsia="en-US"/>
        </w:rPr>
        <w:t>)</w:t>
      </w:r>
    </w:p>
    <w:p w:rsidR="00C80821" w:rsidRDefault="00C80821" w:rsidP="00C80821">
      <w:pPr>
        <w:rPr>
          <w:iCs/>
          <w:lang w:eastAsia="en-US"/>
        </w:rPr>
      </w:pPr>
      <w:r>
        <w:rPr>
          <w:lang w:eastAsia="en-US"/>
        </w:rPr>
        <w:t>(</w:t>
      </w:r>
      <w:r w:rsidRPr="00C80821">
        <w:rPr>
          <w:lang w:eastAsia="en-US"/>
        </w:rPr>
        <w:t>в пункте 5 слова «Едином и региональном портале» замен</w:t>
      </w:r>
      <w:r>
        <w:rPr>
          <w:lang w:eastAsia="en-US"/>
        </w:rPr>
        <w:t xml:space="preserve">ены словами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41"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B34F1E" w:rsidRPr="00D55EA5" w:rsidRDefault="002152E5" w:rsidP="009554DC">
      <w:pPr>
        <w:rPr>
          <w:rFonts w:cs="Arial"/>
          <w:szCs w:val="28"/>
        </w:rPr>
      </w:pPr>
      <w:r w:rsidRPr="00D55EA5">
        <w:rPr>
          <w:rFonts w:cs="Arial"/>
          <w:szCs w:val="28"/>
        </w:rPr>
        <w:t>6</w:t>
      </w:r>
      <w:r w:rsidR="00B34F1E" w:rsidRPr="00D55EA5">
        <w:rPr>
          <w:rFonts w:cs="Arial"/>
          <w:szCs w:val="28"/>
        </w:rPr>
        <w:t>.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w:t>
      </w:r>
      <w:r w:rsidR="00D55EA5" w:rsidRPr="00D55EA5">
        <w:rPr>
          <w:rFonts w:cs="Arial"/>
          <w:szCs w:val="28"/>
        </w:rPr>
        <w:t xml:space="preserve"> </w:t>
      </w:r>
      <w:r w:rsidR="00B34F1E" w:rsidRPr="00D55EA5">
        <w:rPr>
          <w:rFonts w:cs="Arial"/>
          <w:szCs w:val="28"/>
        </w:rPr>
        <w:t>не более 15 минут.</w:t>
      </w:r>
    </w:p>
    <w:p w:rsidR="00B34F1E" w:rsidRPr="00D55EA5" w:rsidRDefault="00B34F1E" w:rsidP="009554DC">
      <w:pPr>
        <w:rPr>
          <w:rFonts w:cs="Arial"/>
          <w:szCs w:val="28"/>
        </w:rPr>
      </w:pPr>
      <w:r w:rsidRPr="00D55EA5">
        <w:rPr>
          <w:rFonts w:cs="Arial"/>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B34F1E" w:rsidRPr="00D55EA5" w:rsidRDefault="00B34F1E" w:rsidP="009554DC">
      <w:pPr>
        <w:rPr>
          <w:rFonts w:cs="Arial"/>
          <w:szCs w:val="28"/>
        </w:rPr>
      </w:pPr>
      <w:r w:rsidRPr="00D55EA5">
        <w:rPr>
          <w:rFonts w:cs="Arial"/>
          <w:szCs w:val="28"/>
        </w:rPr>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B34F1E" w:rsidRPr="00D55EA5" w:rsidRDefault="002152E5" w:rsidP="009554DC">
      <w:r w:rsidRPr="00D55EA5">
        <w:t>7</w:t>
      </w:r>
      <w:r w:rsidR="00B34F1E" w:rsidRPr="00D55EA5">
        <w:t>.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w:t>
      </w:r>
      <w:r w:rsidRPr="00D55EA5">
        <w:t xml:space="preserve"> превышающий 15</w:t>
      </w:r>
      <w:r w:rsidR="00B34F1E" w:rsidRPr="00D55EA5">
        <w:t xml:space="preserve"> календарных дней с момента регистрации обращения.</w:t>
      </w:r>
    </w:p>
    <w:p w:rsidR="00B34F1E" w:rsidRDefault="00B34F1E" w:rsidP="009554DC">
      <w:r w:rsidRPr="00D55EA5">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C80821" w:rsidRDefault="00C80821" w:rsidP="009554DC">
      <w:r w:rsidRPr="00C80821">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пункте 4 настоящего административного регламента.</w:t>
      </w:r>
    </w:p>
    <w:p w:rsidR="00C80821" w:rsidRPr="00D55EA5" w:rsidRDefault="00C80821" w:rsidP="009554DC">
      <w:r>
        <w:t>(</w:t>
      </w:r>
      <w:r w:rsidRPr="00C80821">
        <w:t>абзац третий пункта 7</w:t>
      </w:r>
      <w:r>
        <w:t xml:space="preserve"> 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Pr>
          <w:iCs/>
          <w:lang w:eastAsia="en-US"/>
        </w:rPr>
        <w:t xml:space="preserve">                     </w:t>
      </w:r>
      <w:hyperlink r:id="rId42"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2E451F" w:rsidRDefault="002E451F" w:rsidP="009554DC">
      <w:pPr>
        <w:rPr>
          <w:rFonts w:eastAsia="Calibri"/>
        </w:rPr>
      </w:pPr>
      <w:r w:rsidRPr="002E451F">
        <w:rPr>
          <w:rFonts w:eastAsia="Calibri"/>
        </w:rP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многофункциональный центр,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2E451F" w:rsidRDefault="002E451F" w:rsidP="009554DC">
      <w:pPr>
        <w:rPr>
          <w:rFonts w:eastAsia="Calibri"/>
        </w:rPr>
      </w:pPr>
      <w:r>
        <w:rPr>
          <w:rFonts w:eastAsia="Calibri"/>
        </w:rPr>
        <w:t>(</w:t>
      </w:r>
      <w:r w:rsidRPr="002E451F">
        <w:rPr>
          <w:rFonts w:eastAsia="Calibri"/>
        </w:rPr>
        <w:t xml:space="preserve">абзац четвертый </w:t>
      </w:r>
      <w:r w:rsidR="00522B83">
        <w:rPr>
          <w:rFonts w:eastAsia="Calibri"/>
        </w:rPr>
        <w:t xml:space="preserve">пункта 7 </w:t>
      </w:r>
      <w:r>
        <w:rPr>
          <w:rFonts w:eastAsia="Calibri"/>
        </w:rPr>
        <w:t xml:space="preserve">изложен в редакции постановления Администрации </w:t>
      </w:r>
      <w:r w:rsidR="00522B83">
        <w:rPr>
          <w:rFonts w:eastAsia="Calibri"/>
        </w:rPr>
        <w:t xml:space="preserve">                     </w:t>
      </w:r>
      <w:hyperlink r:id="rId43" w:tooltip="постановление от 16.02.2021 0:00:00 №183 Администрация Березовского района&#10;&#10;О внесении изменений в постановление администрации Березовского района от 25.12.2019 № 1503 " w:history="1">
        <w:r w:rsidRPr="002E451F">
          <w:rPr>
            <w:rStyle w:val="af"/>
            <w:rFonts w:eastAsia="Calibri" w:cs="Arial"/>
            <w:szCs w:val="28"/>
          </w:rPr>
          <w:t>от 16.02.2021 № 183</w:t>
        </w:r>
      </w:hyperlink>
      <w:r>
        <w:rPr>
          <w:rFonts w:eastAsia="Calibri"/>
        </w:rPr>
        <w:t>)</w:t>
      </w:r>
    </w:p>
    <w:p w:rsidR="00B34F1E" w:rsidRDefault="002152E5" w:rsidP="009554DC">
      <w:r w:rsidRPr="00D55EA5">
        <w:lastRenderedPageBreak/>
        <w:t>8</w:t>
      </w:r>
      <w:r w:rsidR="00B34F1E" w:rsidRPr="00D55EA5">
        <w:t>. Информация по вопросам предоставления муниципальной услуги,</w:t>
      </w:r>
      <w:r w:rsidR="00D55EA5" w:rsidRPr="00D55EA5">
        <w:t xml:space="preserve"> </w:t>
      </w:r>
      <w:r w:rsidR="00B34F1E" w:rsidRPr="00D55EA5">
        <w:t>в том числе о сроках и порядке ее предоставления, размещенная</w:t>
      </w:r>
      <w:r w:rsidR="00D55EA5" w:rsidRPr="00D55EA5">
        <w:t xml:space="preserve"> </w:t>
      </w:r>
      <w:r w:rsidR="00B34F1E" w:rsidRPr="00D55EA5">
        <w:t>на Едином портал</w:t>
      </w:r>
      <w:r w:rsidR="00C80821">
        <w:t>е</w:t>
      </w:r>
      <w:r w:rsidR="00B34F1E" w:rsidRPr="00D55EA5">
        <w:t xml:space="preserve"> и официальном сайте предоставляется заявителю бесплатно.</w:t>
      </w:r>
    </w:p>
    <w:p w:rsidR="00C80821" w:rsidRPr="00D55EA5" w:rsidRDefault="00C80821" w:rsidP="00C80821">
      <w:r>
        <w:t>(</w:t>
      </w:r>
      <w:r w:rsidRPr="00C80821">
        <w:t>в абзаце первом пункта 8 слова «Едином и региональном порталах» замен</w:t>
      </w:r>
      <w:r>
        <w:t xml:space="preserve">ены словами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44"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B34F1E" w:rsidRPr="00D55EA5" w:rsidRDefault="00B34F1E" w:rsidP="009554DC">
      <w:r w:rsidRPr="00D55EA5">
        <w:t>Доступ к информации по вопросам предоставления муниципальной услуги,</w:t>
      </w:r>
      <w:r w:rsidR="00D55EA5" w:rsidRPr="00D55EA5">
        <w:t xml:space="preserve"> </w:t>
      </w:r>
      <w:r w:rsidRPr="00D55EA5">
        <w:t>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34F1E" w:rsidRPr="00D55EA5" w:rsidRDefault="002152E5" w:rsidP="009554DC">
      <w:r w:rsidRPr="00D55EA5">
        <w:t>9</w:t>
      </w:r>
      <w:r w:rsidR="00B34F1E" w:rsidRPr="00D55EA5">
        <w:t>.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D55EA5" w:rsidRPr="00D55EA5">
        <w:t xml:space="preserve"> </w:t>
      </w:r>
      <w:r w:rsidR="00B34F1E" w:rsidRPr="00D55EA5">
        <w:t>предоставлении муниципальной услуги, в том числе многофункциональных центров.</w:t>
      </w:r>
    </w:p>
    <w:p w:rsidR="00B34F1E" w:rsidRPr="00D55EA5" w:rsidRDefault="00B34F1E" w:rsidP="009554DC">
      <w:r w:rsidRPr="00D55EA5">
        <w:t>По выбору заявителя могут использоваться способы получения информации, ук</w:t>
      </w:r>
      <w:r w:rsidR="00A25AAF" w:rsidRPr="00D55EA5">
        <w:t xml:space="preserve">азанные в пункте </w:t>
      </w:r>
      <w:r w:rsidR="002152E5" w:rsidRPr="00D55EA5">
        <w:t>4</w:t>
      </w:r>
      <w:r w:rsidRPr="00D55EA5">
        <w:t xml:space="preserve"> настоящего административного регламента, а также информационные материалы, размещены на официальных сайтах:</w:t>
      </w:r>
    </w:p>
    <w:p w:rsidR="00B34F1E" w:rsidRPr="00D55EA5" w:rsidRDefault="00B34F1E" w:rsidP="009554DC">
      <w:r w:rsidRPr="00D55EA5">
        <w:t>- информацию об администрации Березовского района (далее</w:t>
      </w:r>
      <w:r w:rsidR="00D55EA5" w:rsidRPr="00D55EA5">
        <w:t>-</w:t>
      </w:r>
      <w:r w:rsidRPr="00D55EA5">
        <w:t>администрация), отделе, предоставляющем муниципальную услугу заявитель может получить посредством обращения на сайт: http://www.berezovo.ru/;</w:t>
      </w:r>
    </w:p>
    <w:p w:rsidR="002E451F" w:rsidRDefault="002E451F" w:rsidP="009554DC">
      <w:r w:rsidRPr="002E451F">
        <w:t>- информацию об МФЦ заявитель может получить посредством обращения к порталу многофункциональных центров Ханты-Мансийского автономного округа - Югры (</w:t>
      </w:r>
      <w:hyperlink r:id="rId45" w:history="1">
        <w:r w:rsidRPr="008F0A2B">
          <w:rPr>
            <w:rStyle w:val="af"/>
            <w:rFonts w:cs="Arial"/>
            <w:szCs w:val="28"/>
          </w:rPr>
          <w:t>http://mfc.admhmao.ru/</w:t>
        </w:r>
      </w:hyperlink>
      <w:r w:rsidRPr="002E451F">
        <w:t>)</w:t>
      </w:r>
      <w:r>
        <w:t xml:space="preserve"> </w:t>
      </w:r>
      <w:r w:rsidR="00F37E07">
        <w:t>(</w:t>
      </w:r>
      <w:r w:rsidRPr="002E451F">
        <w:t>далее - портал МФЦ).</w:t>
      </w:r>
    </w:p>
    <w:p w:rsidR="002E451F" w:rsidRDefault="002E451F" w:rsidP="009554DC">
      <w:r>
        <w:t>(а</w:t>
      </w:r>
      <w:r w:rsidRPr="002E451F">
        <w:t>бзац четвертый пункта 9</w:t>
      </w:r>
      <w:r>
        <w:t xml:space="preserve"> изложен в редакции постановления Администрации </w:t>
      </w:r>
      <w:r w:rsidR="00522B83">
        <w:t xml:space="preserve">               </w:t>
      </w:r>
      <w:hyperlink r:id="rId46" w:tooltip="постановление от 16.02.2021 0:00:00 №183 Администрация Березовского района&#10;&#10;О внесении изменений в постановление администрации Березовского района от 25.12.2019 № 1503 " w:history="1">
        <w:r w:rsidRPr="002E451F">
          <w:rPr>
            <w:rStyle w:val="af"/>
            <w:rFonts w:cs="Arial"/>
            <w:szCs w:val="28"/>
          </w:rPr>
          <w:t>от 16.02.2021 № 183</w:t>
        </w:r>
      </w:hyperlink>
      <w:r>
        <w:t>)</w:t>
      </w:r>
    </w:p>
    <w:p w:rsidR="00653719" w:rsidRDefault="00653719" w:rsidP="009554DC">
      <w:r w:rsidRPr="00D55EA5">
        <w:t xml:space="preserve">- информацию </w:t>
      </w:r>
      <w:r w:rsidR="00D21421" w:rsidRPr="00D55EA5">
        <w:t>об Управлении</w:t>
      </w:r>
      <w:r w:rsidR="00D55EA5" w:rsidRPr="00D55EA5">
        <w:t xml:space="preserve"> </w:t>
      </w:r>
      <w:r w:rsidR="00D21421" w:rsidRPr="00D55EA5">
        <w:t>Федеральной службы</w:t>
      </w:r>
      <w:r w:rsidR="00D55EA5" w:rsidRPr="00D55EA5">
        <w:t xml:space="preserve"> </w:t>
      </w:r>
      <w:r w:rsidR="00D21421" w:rsidRPr="00D55EA5">
        <w:t>государственной регистрации, кадастра и картографии по Ханты-Мансийскому автономному округу</w:t>
      </w:r>
      <w:r w:rsidR="00D55EA5" w:rsidRPr="00D55EA5">
        <w:t>-</w:t>
      </w:r>
      <w:r w:rsidR="00D21421" w:rsidRPr="00D55EA5">
        <w:t>Югре (далее</w:t>
      </w:r>
      <w:r w:rsidR="00D55EA5" w:rsidRPr="00D55EA5">
        <w:t>-</w:t>
      </w:r>
      <w:r w:rsidR="00B7610A" w:rsidRPr="00D55EA5">
        <w:rPr>
          <w:lang w:eastAsia="en-US"/>
        </w:rPr>
        <w:t>Управление</w:t>
      </w:r>
      <w:r w:rsidR="00D21421" w:rsidRPr="00D55EA5">
        <w:rPr>
          <w:lang w:eastAsia="en-US"/>
        </w:rPr>
        <w:t xml:space="preserve"> Росреестра)</w:t>
      </w:r>
      <w:r w:rsidR="00D21421" w:rsidRPr="00D55EA5">
        <w:t xml:space="preserve">, </w:t>
      </w:r>
      <w:r w:rsidRPr="00D55EA5">
        <w:t>заявитель может получить посредством</w:t>
      </w:r>
      <w:r w:rsidR="00D55EA5" w:rsidRPr="00D55EA5">
        <w:t xml:space="preserve"> </w:t>
      </w:r>
      <w:r w:rsidRPr="00D55EA5">
        <w:t xml:space="preserve">обращения на сайт: </w:t>
      </w:r>
      <w:hyperlink r:id="rId47" w:history="1">
        <w:r w:rsidR="00801300" w:rsidRPr="00A462AB">
          <w:rPr>
            <w:rStyle w:val="af"/>
            <w:rFonts w:cs="Arial"/>
            <w:szCs w:val="28"/>
          </w:rPr>
          <w:t>https://rosreestr.ru</w:t>
        </w:r>
      </w:hyperlink>
      <w:r w:rsidR="002152E5" w:rsidRPr="00D55EA5">
        <w:t>.</w:t>
      </w:r>
    </w:p>
    <w:p w:rsidR="00801300" w:rsidRDefault="00801300" w:rsidP="009554DC">
      <w:r>
        <w:t xml:space="preserve">- </w:t>
      </w:r>
      <w:r w:rsidRPr="00801300">
        <w:t xml:space="preserve">информацию о Межрайонной ИФНС России № 7 по Ханты-Мансийскому автономному округу – Югре заявитель может получить посредством обращения на сайт </w:t>
      </w:r>
      <w:hyperlink r:id="rId48" w:history="1">
        <w:r w:rsidRPr="00801300">
          <w:rPr>
            <w:rStyle w:val="af"/>
          </w:rPr>
          <w:t>https://www.nalog.gov.ru/rn86/ifns/imns86_07/ (далее</w:t>
        </w:r>
      </w:hyperlink>
      <w:r w:rsidRPr="00801300">
        <w:rPr>
          <w:rStyle w:val="af"/>
        </w:rPr>
        <w:t xml:space="preserve"> – ИФНС России № 7)</w:t>
      </w:r>
      <w:r w:rsidRPr="00801300">
        <w:t>.</w:t>
      </w:r>
    </w:p>
    <w:p w:rsidR="00801300" w:rsidRPr="00801300" w:rsidRDefault="00801300" w:rsidP="009554DC">
      <w:r>
        <w:t>(</w:t>
      </w:r>
      <w:r>
        <w:rPr>
          <w:bCs/>
        </w:rPr>
        <w:t>пункт 9 дополнен абзацем шестым постановлением Адми</w:t>
      </w:r>
      <w:r w:rsidR="00F86E96">
        <w:rPr>
          <w:bCs/>
        </w:rPr>
        <w:t xml:space="preserve">нистрации </w:t>
      </w:r>
      <w:hyperlink r:id="rId49"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801300">
          <w:rPr>
            <w:rStyle w:val="af"/>
            <w:rFonts w:cs="Arial"/>
            <w:bCs/>
          </w:rPr>
          <w:t>от 11.05.2022 № 676</w:t>
        </w:r>
      </w:hyperlink>
      <w:r>
        <w:rPr>
          <w:bCs/>
        </w:rPr>
        <w:t xml:space="preserve">) </w:t>
      </w:r>
    </w:p>
    <w:p w:rsidR="00B34F1E" w:rsidRPr="00D55EA5" w:rsidRDefault="00B34F1E" w:rsidP="009554DC">
      <w:r w:rsidRPr="00D55EA5">
        <w:t>1</w:t>
      </w:r>
      <w:r w:rsidR="002152E5" w:rsidRPr="00D55EA5">
        <w:t>0</w:t>
      </w:r>
      <w:r w:rsidRPr="00D55EA5">
        <w:t>.</w:t>
      </w:r>
      <w:r w:rsidR="00D55EA5" w:rsidRPr="00D55EA5">
        <w:t xml:space="preserve"> </w:t>
      </w:r>
      <w:r w:rsidR="00890ECB" w:rsidRPr="00890ECB">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w:t>
      </w:r>
      <w:r w:rsidR="00890ECB">
        <w:t>оммуникационной сети «Интернет»</w:t>
      </w:r>
      <w:r w:rsidRPr="00D55EA5">
        <w:t>.</w:t>
      </w:r>
    </w:p>
    <w:p w:rsidR="00890ECB" w:rsidRDefault="00890ECB" w:rsidP="00890ECB">
      <w:pPr>
        <w:rPr>
          <w:iCs/>
          <w:lang w:eastAsia="en-US"/>
        </w:rPr>
      </w:pPr>
      <w:r>
        <w:rPr>
          <w:iCs/>
          <w:lang w:eastAsia="en-US"/>
        </w:rPr>
        <w:t xml:space="preserve">(абзац первый пункта 10 изложен в редакции постановления Администрации                  </w:t>
      </w:r>
      <w:hyperlink r:id="rId50"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B34F1E" w:rsidRPr="00D55EA5" w:rsidRDefault="00B34F1E" w:rsidP="009554DC">
      <w:r w:rsidRPr="00D55EA5">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w:t>
      </w:r>
      <w:r w:rsidR="00D55EA5" w:rsidRPr="00D55EA5">
        <w:t xml:space="preserve"> </w:t>
      </w:r>
      <w:r w:rsidRPr="00D55EA5">
        <w:t xml:space="preserve">предоставлении муниципальной услуги, в том числе МФЦ размещается отделом на официальном сайте: http://www.berezovo.ru/ (раздел </w:t>
      </w:r>
      <w:r w:rsidR="00D55EA5" w:rsidRPr="00D55EA5">
        <w:t>«</w:t>
      </w:r>
      <w:r w:rsidRPr="00D55EA5">
        <w:t>Деятельность</w:t>
      </w:r>
      <w:r w:rsidR="00D55EA5" w:rsidRPr="00D55EA5">
        <w:t>»</w:t>
      </w:r>
      <w:r w:rsidRPr="00D55EA5">
        <w:t xml:space="preserve">, </w:t>
      </w:r>
      <w:r w:rsidR="00D55EA5" w:rsidRPr="00D55EA5">
        <w:t>«</w:t>
      </w:r>
      <w:r w:rsidRPr="00D55EA5">
        <w:t>Государственные и муниципальные услуги</w:t>
      </w:r>
      <w:r w:rsidR="00D55EA5" w:rsidRPr="00D55EA5">
        <w:t>»</w:t>
      </w:r>
      <w:r w:rsidRPr="00D55EA5">
        <w:t xml:space="preserve">, </w:t>
      </w:r>
      <w:r w:rsidR="00D55EA5" w:rsidRPr="00D55EA5">
        <w:t>«</w:t>
      </w:r>
      <w:r w:rsidRPr="00D55EA5">
        <w:t>Муниципальные услуги и административные регламенты</w:t>
      </w:r>
      <w:r w:rsidR="00D55EA5" w:rsidRPr="00D55EA5">
        <w:t>»</w:t>
      </w:r>
      <w:r w:rsidRPr="00D55EA5">
        <w:t xml:space="preserve">, муниципальная услуга, </w:t>
      </w:r>
      <w:r w:rsidR="00D55EA5" w:rsidRPr="00D55EA5">
        <w:t>«</w:t>
      </w:r>
      <w:r w:rsidRPr="00D55EA5">
        <w:t>Справочная информация</w:t>
      </w:r>
      <w:r w:rsidR="00D55EA5" w:rsidRPr="00D55EA5">
        <w:t>»</w:t>
      </w:r>
      <w:r w:rsidRPr="00D55EA5">
        <w:t>).</w:t>
      </w:r>
    </w:p>
    <w:p w:rsidR="00B34F1E" w:rsidRDefault="002152E5" w:rsidP="009554DC">
      <w:r w:rsidRPr="00D55EA5">
        <w:t xml:space="preserve">11. </w:t>
      </w:r>
      <w:r w:rsidR="00B34F1E" w:rsidRPr="00D55EA5">
        <w:t xml:space="preserve">На информационных стендах в месте предоставления муниципальной услуги, в МФЦ и в информационно-телекоммуникационной сети </w:t>
      </w:r>
      <w:r w:rsidR="00D55EA5" w:rsidRPr="00D55EA5">
        <w:t>«</w:t>
      </w:r>
      <w:r w:rsidR="00B34F1E" w:rsidRPr="00D55EA5">
        <w:t>Интернет</w:t>
      </w:r>
      <w:r w:rsidR="00D55EA5" w:rsidRPr="00D55EA5">
        <w:t>»</w:t>
      </w:r>
      <w:r w:rsidR="00B34F1E" w:rsidRPr="00D55EA5">
        <w:t xml:space="preserve">, в том числе на Едином </w:t>
      </w:r>
      <w:r w:rsidR="00C80821">
        <w:t>портале</w:t>
      </w:r>
      <w:r w:rsidR="00B34F1E" w:rsidRPr="00D55EA5">
        <w:t xml:space="preserve"> размещается следующая информация:</w:t>
      </w:r>
    </w:p>
    <w:p w:rsidR="00C80821" w:rsidRPr="00D55EA5" w:rsidRDefault="00C80821" w:rsidP="009554DC">
      <w:r>
        <w:lastRenderedPageBreak/>
        <w:t>(</w:t>
      </w:r>
      <w:r w:rsidRPr="00C80821">
        <w:t>в абзаце первом пункта 11 слова «Едином и региональном порталах» замен</w:t>
      </w:r>
      <w:r>
        <w:t xml:space="preserve">ены словами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51"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B34F1E" w:rsidRPr="00D55EA5" w:rsidRDefault="00B34F1E" w:rsidP="009554DC">
      <w:r w:rsidRPr="00D55EA5">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B34F1E" w:rsidRPr="00D55EA5" w:rsidRDefault="00B34F1E" w:rsidP="009554DC">
      <w:r w:rsidRPr="00D55EA5">
        <w:t>- бланки заявлений о предоставлении муниципальной услуги и образцы их заполнения;</w:t>
      </w:r>
    </w:p>
    <w:p w:rsidR="00B34F1E" w:rsidRPr="00D55EA5" w:rsidRDefault="00B34F1E" w:rsidP="009554DC">
      <w:r w:rsidRPr="00D55EA5">
        <w:t>- перечень нормативно правовых актов, регулирующих предоставление муниципальной услуги;</w:t>
      </w:r>
    </w:p>
    <w:p w:rsidR="00B34F1E" w:rsidRPr="00D55EA5" w:rsidRDefault="00B34F1E" w:rsidP="009554DC">
      <w:r w:rsidRPr="00D55EA5">
        <w:t>- порядок</w:t>
      </w:r>
      <w:r w:rsidR="00D55EA5" w:rsidRPr="00D55EA5">
        <w:t xml:space="preserve"> </w:t>
      </w:r>
      <w:r w:rsidRPr="00D55EA5">
        <w:t>досудебного (внесудебного) обжалования действий (бездействия) и решений, принятых (осуществляемых) в ходе предоставления муниципальной услуги.</w:t>
      </w:r>
    </w:p>
    <w:p w:rsidR="00FA2436" w:rsidRDefault="00B34F1E" w:rsidP="009554DC">
      <w:r w:rsidRPr="00D55EA5">
        <w:rPr>
          <w:bCs/>
        </w:rPr>
        <w:t xml:space="preserve">12. В случае внесения изменений в порядок предоставления </w:t>
      </w:r>
      <w:r w:rsidRPr="00D55EA5">
        <w:t xml:space="preserve">муниципальной </w:t>
      </w:r>
      <w:r w:rsidRPr="00D55EA5">
        <w:rPr>
          <w:bCs/>
        </w:rPr>
        <w:t xml:space="preserve">услуги специалист </w:t>
      </w:r>
      <w:r w:rsidRPr="00D55EA5">
        <w:t>отдела, ответственный за предоставление муниципальной услуги</w:t>
      </w:r>
      <w:r w:rsidRPr="00D55EA5">
        <w:rPr>
          <w:bCs/>
        </w:rPr>
        <w:t>, в срок, не превышающий 5 рабочих дней со дня вступления в силу таких изменений, обеспечивает размещение информации в</w:t>
      </w:r>
      <w:r w:rsidRPr="00D55EA5">
        <w:t xml:space="preserve"> информационно-телекоммуникационной сети Интернет (на официальном сайте, Едином </w:t>
      </w:r>
      <w:r w:rsidR="00C80821">
        <w:t>портале</w:t>
      </w:r>
      <w:r w:rsidRPr="00D55EA5">
        <w:t>) и на информационном стенде, находящемся в месте предоставления муниципальной услуги.</w:t>
      </w:r>
      <w:bookmarkStart w:id="1" w:name="Par114"/>
      <w:bookmarkEnd w:id="1"/>
    </w:p>
    <w:p w:rsidR="00C80821" w:rsidRPr="00D55EA5" w:rsidRDefault="00C80821" w:rsidP="009554DC">
      <w:r>
        <w:t>(</w:t>
      </w:r>
      <w:r w:rsidRPr="00C80821">
        <w:t>в пункте 12 слова «Едином и региональном порталах» замен</w:t>
      </w:r>
      <w:r>
        <w:t>ены</w:t>
      </w:r>
      <w:r w:rsidRPr="00C80821">
        <w:t xml:space="preserve"> словами</w:t>
      </w:r>
      <w:r>
        <w:t xml:space="preserve">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52"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FA2436" w:rsidRPr="00D55EA5" w:rsidRDefault="00FA2436" w:rsidP="008B648A">
      <w:pPr>
        <w:widowControl w:val="0"/>
        <w:autoSpaceDE w:val="0"/>
        <w:autoSpaceDN w:val="0"/>
        <w:adjustRightInd w:val="0"/>
        <w:jc w:val="center"/>
        <w:outlineLvl w:val="1"/>
        <w:rPr>
          <w:rFonts w:cs="Arial"/>
          <w:b/>
          <w:szCs w:val="28"/>
          <w:lang w:eastAsia="en-US"/>
        </w:rPr>
      </w:pPr>
    </w:p>
    <w:p w:rsidR="007B3799" w:rsidRPr="00890ECB" w:rsidRDefault="007B3799" w:rsidP="008B648A">
      <w:pPr>
        <w:widowControl w:val="0"/>
        <w:autoSpaceDE w:val="0"/>
        <w:autoSpaceDN w:val="0"/>
        <w:adjustRightInd w:val="0"/>
        <w:jc w:val="center"/>
        <w:outlineLvl w:val="1"/>
        <w:rPr>
          <w:rFonts w:cs="Arial"/>
          <w:b/>
          <w:sz w:val="30"/>
          <w:szCs w:val="30"/>
          <w:lang w:eastAsia="en-US"/>
        </w:rPr>
      </w:pPr>
      <w:r w:rsidRPr="00890ECB">
        <w:rPr>
          <w:rFonts w:cs="Arial"/>
          <w:b/>
          <w:sz w:val="30"/>
          <w:szCs w:val="30"/>
          <w:lang w:eastAsia="en-US"/>
        </w:rPr>
        <w:t>II.</w:t>
      </w:r>
      <w:r w:rsidR="00D55EA5" w:rsidRPr="00890ECB">
        <w:rPr>
          <w:rFonts w:cs="Arial"/>
          <w:b/>
          <w:sz w:val="30"/>
          <w:szCs w:val="30"/>
          <w:lang w:eastAsia="en-US"/>
        </w:rPr>
        <w:t xml:space="preserve"> </w:t>
      </w:r>
      <w:r w:rsidRPr="00890ECB">
        <w:rPr>
          <w:rFonts w:cs="Arial"/>
          <w:b/>
          <w:sz w:val="30"/>
          <w:szCs w:val="30"/>
          <w:lang w:eastAsia="en-US"/>
        </w:rPr>
        <w:t>Стандарт предоставления муниципальной услуги</w:t>
      </w:r>
    </w:p>
    <w:p w:rsidR="007B3799" w:rsidRPr="00D55EA5" w:rsidRDefault="007B3799" w:rsidP="008B648A">
      <w:pPr>
        <w:widowControl w:val="0"/>
        <w:autoSpaceDE w:val="0"/>
        <w:autoSpaceDN w:val="0"/>
        <w:adjustRightInd w:val="0"/>
        <w:jc w:val="center"/>
        <w:rPr>
          <w:rFonts w:cs="Arial"/>
          <w:szCs w:val="28"/>
          <w:lang w:eastAsia="en-US"/>
        </w:rPr>
      </w:pPr>
    </w:p>
    <w:p w:rsidR="00625353" w:rsidRPr="00D55EA5" w:rsidRDefault="007B3799" w:rsidP="008B648A">
      <w:pPr>
        <w:shd w:val="clear" w:color="auto" w:fill="FFFFFF"/>
        <w:jc w:val="center"/>
        <w:rPr>
          <w:rFonts w:cs="Arial"/>
          <w:b/>
          <w:bCs/>
          <w:szCs w:val="28"/>
        </w:rPr>
      </w:pPr>
      <w:bookmarkStart w:id="2" w:name="Par116"/>
      <w:bookmarkEnd w:id="2"/>
      <w:r w:rsidRPr="00D55EA5">
        <w:rPr>
          <w:rFonts w:cs="Arial"/>
          <w:b/>
          <w:szCs w:val="28"/>
          <w:lang w:eastAsia="en-US"/>
        </w:rPr>
        <w:t>Наименование муниципальной услуги</w:t>
      </w:r>
    </w:p>
    <w:p w:rsidR="00CB6582" w:rsidRPr="00D55EA5" w:rsidRDefault="00CB6582" w:rsidP="008B648A">
      <w:pPr>
        <w:shd w:val="clear" w:color="auto" w:fill="FFFFFF"/>
        <w:jc w:val="center"/>
        <w:rPr>
          <w:rFonts w:cs="Arial"/>
          <w:b/>
          <w:bCs/>
          <w:szCs w:val="28"/>
        </w:rPr>
      </w:pPr>
    </w:p>
    <w:p w:rsidR="002F457A" w:rsidRPr="00D55EA5" w:rsidRDefault="00287751" w:rsidP="009554DC">
      <w:r w:rsidRPr="00D55EA5">
        <w:t>1</w:t>
      </w:r>
      <w:r w:rsidR="0043003C" w:rsidRPr="00D55EA5">
        <w:t>3</w:t>
      </w:r>
      <w:r w:rsidRPr="00D55EA5">
        <w:t>.</w:t>
      </w:r>
      <w:r w:rsidR="00D55EA5" w:rsidRPr="00D55EA5">
        <w:t xml:space="preserve"> </w:t>
      </w:r>
      <w:r w:rsidR="002152E5" w:rsidRPr="00D55EA5">
        <w:t xml:space="preserve">Наименование муниципальной услуги: </w:t>
      </w:r>
      <w:r w:rsidR="00D55EA5" w:rsidRPr="00D55EA5">
        <w:t>«</w:t>
      </w:r>
      <w:r w:rsidR="002F457A" w:rsidRPr="00D55EA5">
        <w:t>Выдача градостроительного плана земельного участка</w:t>
      </w:r>
      <w:r w:rsidR="00D55EA5" w:rsidRPr="00D55EA5">
        <w:rPr>
          <w:bCs/>
          <w:lang w:eastAsia="en-US"/>
        </w:rPr>
        <w:t>»</w:t>
      </w:r>
      <w:r w:rsidR="002F457A" w:rsidRPr="00D55EA5">
        <w:rPr>
          <w:bCs/>
          <w:lang w:eastAsia="en-US"/>
        </w:rPr>
        <w:t>.</w:t>
      </w:r>
    </w:p>
    <w:p w:rsidR="002F457A" w:rsidRPr="00D55EA5" w:rsidRDefault="002F457A" w:rsidP="008B648A">
      <w:pPr>
        <w:contextualSpacing/>
        <w:jc w:val="center"/>
        <w:rPr>
          <w:rFonts w:cs="Arial"/>
          <w:bCs/>
          <w:i/>
          <w:lang w:eastAsia="en-US"/>
        </w:rPr>
      </w:pPr>
    </w:p>
    <w:p w:rsidR="002F457A" w:rsidRPr="00D55EA5" w:rsidRDefault="00890ECB" w:rsidP="008B648A">
      <w:pPr>
        <w:contextualSpacing/>
        <w:jc w:val="center"/>
        <w:rPr>
          <w:rFonts w:cs="Arial"/>
          <w:b/>
          <w:szCs w:val="28"/>
          <w:lang w:eastAsia="en-US"/>
        </w:rPr>
      </w:pPr>
      <w:r w:rsidRPr="00890ECB">
        <w:rPr>
          <w:rFonts w:cs="Arial"/>
          <w:b/>
          <w:szCs w:val="28"/>
          <w:lang w:eastAsia="en-US"/>
        </w:rPr>
        <w:t>Наименование органа, предоставляющего муниципальную услугу</w:t>
      </w:r>
    </w:p>
    <w:p w:rsidR="007339C3" w:rsidRPr="00D55EA5" w:rsidRDefault="007339C3" w:rsidP="008B648A">
      <w:pPr>
        <w:contextualSpacing/>
        <w:jc w:val="center"/>
        <w:rPr>
          <w:rFonts w:cs="Arial"/>
          <w:szCs w:val="28"/>
        </w:rPr>
      </w:pPr>
    </w:p>
    <w:p w:rsidR="00890ECB" w:rsidRDefault="00890ECB" w:rsidP="00890ECB">
      <w:pPr>
        <w:rPr>
          <w:iCs/>
          <w:lang w:eastAsia="en-US"/>
        </w:rPr>
      </w:pPr>
      <w:r>
        <w:rPr>
          <w:iCs/>
          <w:lang w:eastAsia="en-US"/>
        </w:rPr>
        <w:t xml:space="preserve">(заголовок пункта 14 изложен в редакции постановления Администрации                       </w:t>
      </w:r>
      <w:hyperlink r:id="rId53"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890ECB" w:rsidRDefault="00890ECB" w:rsidP="009554DC">
      <w:pPr>
        <w:rPr>
          <w:lang w:eastAsia="en-US"/>
        </w:rPr>
      </w:pPr>
    </w:p>
    <w:p w:rsidR="002152E5" w:rsidRPr="00D55EA5" w:rsidRDefault="001E1D2E" w:rsidP="009554DC">
      <w:pPr>
        <w:rPr>
          <w:lang w:eastAsia="en-US"/>
        </w:rPr>
      </w:pPr>
      <w:r w:rsidRPr="00D55EA5">
        <w:rPr>
          <w:lang w:eastAsia="en-US"/>
        </w:rPr>
        <w:t>1</w:t>
      </w:r>
      <w:r w:rsidR="0043003C" w:rsidRPr="00D55EA5">
        <w:rPr>
          <w:lang w:eastAsia="en-US"/>
        </w:rPr>
        <w:t>4</w:t>
      </w:r>
      <w:r w:rsidRPr="00D55EA5">
        <w:rPr>
          <w:lang w:eastAsia="en-US"/>
        </w:rPr>
        <w:t>.</w:t>
      </w:r>
      <w:r w:rsidR="00D55EA5" w:rsidRPr="00D55EA5">
        <w:rPr>
          <w:lang w:eastAsia="en-US"/>
        </w:rPr>
        <w:t xml:space="preserve"> </w:t>
      </w:r>
      <w:r w:rsidR="007339C3" w:rsidRPr="00D55EA5">
        <w:rPr>
          <w:lang w:eastAsia="en-US"/>
        </w:rPr>
        <w:t xml:space="preserve">Органом </w:t>
      </w:r>
      <w:r w:rsidR="002152E5" w:rsidRPr="00D55EA5">
        <w:rPr>
          <w:lang w:eastAsia="en-US"/>
        </w:rPr>
        <w:t xml:space="preserve">местного </w:t>
      </w:r>
      <w:r w:rsidR="00D21421" w:rsidRPr="00D55EA5">
        <w:rPr>
          <w:lang w:eastAsia="en-US"/>
        </w:rPr>
        <w:t>самоуправления</w:t>
      </w:r>
      <w:r w:rsidR="002152E5" w:rsidRPr="00D55EA5">
        <w:rPr>
          <w:lang w:eastAsia="en-US"/>
        </w:rPr>
        <w:t xml:space="preserve"> предоставляющим муниципальную услугу является </w:t>
      </w:r>
      <w:r w:rsidR="007339C3" w:rsidRPr="00D55EA5">
        <w:rPr>
          <w:lang w:eastAsia="en-US"/>
        </w:rPr>
        <w:t>администраци</w:t>
      </w:r>
      <w:r w:rsidR="002152E5" w:rsidRPr="00D55EA5">
        <w:rPr>
          <w:lang w:eastAsia="en-US"/>
        </w:rPr>
        <w:t>я Березовского района.</w:t>
      </w:r>
    </w:p>
    <w:p w:rsidR="007339C3" w:rsidRPr="00D55EA5" w:rsidRDefault="002152E5" w:rsidP="009554DC">
      <w:pPr>
        <w:rPr>
          <w:lang w:eastAsia="en-US"/>
        </w:rPr>
      </w:pPr>
      <w:r w:rsidRPr="00D55EA5">
        <w:rPr>
          <w:lang w:eastAsia="en-US"/>
        </w:rPr>
        <w:t xml:space="preserve">Непосредственное </w:t>
      </w:r>
      <w:r w:rsidR="007339C3" w:rsidRPr="00D55EA5">
        <w:rPr>
          <w:lang w:eastAsia="en-US"/>
        </w:rPr>
        <w:t>предоставл</w:t>
      </w:r>
      <w:r w:rsidRPr="00D55EA5">
        <w:rPr>
          <w:lang w:eastAsia="en-US"/>
        </w:rPr>
        <w:t>ение</w:t>
      </w:r>
      <w:r w:rsidR="007339C3" w:rsidRPr="00D55EA5">
        <w:rPr>
          <w:lang w:eastAsia="en-US"/>
        </w:rPr>
        <w:t xml:space="preserve"> муниц</w:t>
      </w:r>
      <w:r w:rsidRPr="00D55EA5">
        <w:rPr>
          <w:lang w:eastAsia="en-US"/>
        </w:rPr>
        <w:t>ипальной</w:t>
      </w:r>
      <w:r w:rsidR="007339C3" w:rsidRPr="00D55EA5">
        <w:rPr>
          <w:lang w:eastAsia="en-US"/>
        </w:rPr>
        <w:t xml:space="preserve"> услуг</w:t>
      </w:r>
      <w:r w:rsidRPr="00D55EA5">
        <w:rPr>
          <w:lang w:eastAsia="en-US"/>
        </w:rPr>
        <w:t xml:space="preserve">и осуществляет </w:t>
      </w:r>
      <w:r w:rsidR="007339C3" w:rsidRPr="00D55EA5">
        <w:rPr>
          <w:lang w:eastAsia="en-US"/>
        </w:rPr>
        <w:t>отдел архитектуры и градостроительства администрации Березовского района.</w:t>
      </w:r>
    </w:p>
    <w:p w:rsidR="001E1D2E" w:rsidRDefault="00DA1D54" w:rsidP="009554DC">
      <w:pPr>
        <w:rPr>
          <w:bCs/>
        </w:rPr>
      </w:pPr>
      <w:r w:rsidRPr="00D55EA5">
        <w:rPr>
          <w:bCs/>
        </w:rPr>
        <w:t xml:space="preserve">За получением муниципальной услуги заявитель может </w:t>
      </w:r>
      <w:r w:rsidR="007339C3" w:rsidRPr="00D55EA5">
        <w:rPr>
          <w:bCs/>
        </w:rPr>
        <w:t xml:space="preserve">также </w:t>
      </w:r>
      <w:r w:rsidRPr="00D55EA5">
        <w:rPr>
          <w:bCs/>
        </w:rPr>
        <w:t>обратиться</w:t>
      </w:r>
      <w:r w:rsidR="00D55EA5" w:rsidRPr="00D55EA5">
        <w:rPr>
          <w:bCs/>
        </w:rPr>
        <w:t xml:space="preserve"> </w:t>
      </w:r>
      <w:r w:rsidRPr="00D55EA5">
        <w:rPr>
          <w:bCs/>
        </w:rPr>
        <w:t>в МФЦ. Предоставление муниципальной услуги в МФЦ осуществляе</w:t>
      </w:r>
      <w:r w:rsidR="00A333D1" w:rsidRPr="00D55EA5">
        <w:rPr>
          <w:bCs/>
        </w:rPr>
        <w:t>тся</w:t>
      </w:r>
      <w:r w:rsidR="00D55EA5" w:rsidRPr="00D55EA5">
        <w:rPr>
          <w:bCs/>
        </w:rPr>
        <w:t xml:space="preserve"> </w:t>
      </w:r>
      <w:r w:rsidR="00A333D1" w:rsidRPr="00D55EA5">
        <w:rPr>
          <w:bCs/>
        </w:rPr>
        <w:t>в соответствии с настоящим а</w:t>
      </w:r>
      <w:r w:rsidRPr="00D55EA5">
        <w:rPr>
          <w:bCs/>
        </w:rPr>
        <w:t>дминистративным регламентом на основании заключенного соглашения о взаимодействии.</w:t>
      </w:r>
    </w:p>
    <w:p w:rsidR="00801300" w:rsidRPr="00801300" w:rsidRDefault="00801300" w:rsidP="009554DC">
      <w:pPr>
        <w:rPr>
          <w:lang w:eastAsia="en-US"/>
        </w:rPr>
      </w:pPr>
      <w:r w:rsidRPr="00801300">
        <w:rPr>
          <w:lang w:eastAsia="en-US"/>
        </w:rPr>
        <w:t>При предоставлении муниципальной услуги отдел осуществляет межведомственное информационное взаимодействие с Управлением Росреестра, ИФНС России № 7 и организациями, являющимися правообладателями сетей инженерно-технического обеспечения.</w:t>
      </w:r>
    </w:p>
    <w:p w:rsidR="007339C3" w:rsidRDefault="007339C3" w:rsidP="009554DC">
      <w:pPr>
        <w:rPr>
          <w:rFonts w:eastAsia="Calibri"/>
          <w:lang w:eastAsia="ar-SA"/>
        </w:rPr>
      </w:pPr>
      <w:r w:rsidRPr="00D55EA5">
        <w:t>В соответствии с требованиями пункта 3 части 1 статьи 7 Федерального закона</w:t>
      </w:r>
      <w:r w:rsidR="00522B83">
        <w:t xml:space="preserve">            </w:t>
      </w:r>
      <w:r w:rsidRPr="00D55EA5">
        <w:t xml:space="preserve"> от 27 июля 2010 года</w:t>
      </w:r>
      <w:r w:rsidR="00D55EA5" w:rsidRPr="00D55EA5">
        <w:t xml:space="preserve"> </w:t>
      </w:r>
      <w:hyperlink r:id="rId5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55EA5" w:rsidRPr="009554DC">
          <w:rPr>
            <w:rStyle w:val="af"/>
          </w:rPr>
          <w:t xml:space="preserve">№ </w:t>
        </w:r>
        <w:r w:rsidRPr="009554DC">
          <w:rPr>
            <w:rStyle w:val="af"/>
          </w:rPr>
          <w:t xml:space="preserve">210-ФЗ </w:t>
        </w:r>
        <w:r w:rsidR="00D55EA5" w:rsidRPr="009554DC">
          <w:rPr>
            <w:rStyle w:val="af"/>
          </w:rPr>
          <w:t>«</w:t>
        </w:r>
        <w:r w:rsidRPr="009554DC">
          <w:rPr>
            <w:rStyle w:val="af"/>
          </w:rPr>
          <w:t>Об организации предоставления</w:t>
        </w:r>
      </w:hyperlink>
      <w:r w:rsidRPr="00D55EA5">
        <w:t xml:space="preserve"> государственных и муниципальных услуг</w:t>
      </w:r>
      <w:r w:rsidR="00D55EA5" w:rsidRPr="00D55EA5">
        <w:t>»</w:t>
      </w:r>
      <w:r w:rsidRPr="00D55EA5">
        <w:t xml:space="preserve">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Pr="00D55EA5">
        <w:lastRenderedPageBreak/>
        <w:t xml:space="preserve">муниципальных услуг, утвержденный решением Думы Березовского района </w:t>
      </w:r>
      <w:r w:rsidR="00522B83">
        <w:t xml:space="preserve">                </w:t>
      </w:r>
      <w:hyperlink r:id="rId55"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522B83">
          <w:rPr>
            <w:rStyle w:val="af"/>
          </w:rPr>
          <w:t>от 03 ноября 2011 года</w:t>
        </w:r>
        <w:r w:rsidR="00D55EA5" w:rsidRPr="00522B83">
          <w:rPr>
            <w:rStyle w:val="af"/>
          </w:rPr>
          <w:t xml:space="preserve"> № </w:t>
        </w:r>
        <w:r w:rsidRPr="00522B83">
          <w:rPr>
            <w:rStyle w:val="af"/>
          </w:rPr>
          <w:t>96</w:t>
        </w:r>
      </w:hyperlink>
      <w:r w:rsidRPr="00D55EA5">
        <w:t xml:space="preserve"> </w:t>
      </w:r>
      <w:r w:rsidR="00D55EA5" w:rsidRPr="00D55EA5">
        <w:t>«</w:t>
      </w:r>
      <w:r w:rsidRPr="00D55EA5">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D55EA5" w:rsidRPr="00D55EA5">
        <w:t>»</w:t>
      </w:r>
      <w:r w:rsidRPr="00D55EA5">
        <w:rPr>
          <w:rFonts w:eastAsia="Calibri"/>
          <w:lang w:eastAsia="ar-SA"/>
        </w:rPr>
        <w:t>.</w:t>
      </w:r>
    </w:p>
    <w:p w:rsidR="00801300" w:rsidRPr="00D55EA5" w:rsidRDefault="00801300" w:rsidP="009554DC">
      <w:pPr>
        <w:rPr>
          <w:rFonts w:eastAsia="Calibri"/>
          <w:lang w:eastAsia="ar-SA"/>
        </w:rPr>
      </w:pPr>
      <w:r>
        <w:rPr>
          <w:rFonts w:eastAsia="Calibri"/>
          <w:lang w:eastAsia="ar-SA"/>
        </w:rPr>
        <w:t>(абзац четвертый пункта 14 изложен в редакции</w:t>
      </w:r>
      <w:r w:rsidR="00F86E96">
        <w:rPr>
          <w:rFonts w:eastAsia="Calibri"/>
          <w:lang w:eastAsia="ar-SA"/>
        </w:rPr>
        <w:t xml:space="preserve"> постановления Администрации</w:t>
      </w:r>
      <w:r>
        <w:rPr>
          <w:rFonts w:eastAsia="Calibri"/>
          <w:lang w:eastAsia="ar-SA"/>
        </w:rPr>
        <w:t xml:space="preserve">                     </w:t>
      </w:r>
      <w:hyperlink r:id="rId56"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801300">
          <w:rPr>
            <w:rStyle w:val="af"/>
            <w:rFonts w:eastAsia="Calibri"/>
            <w:lang w:eastAsia="ar-SA"/>
          </w:rPr>
          <w:t>от 11.05.2022 № 676</w:t>
        </w:r>
      </w:hyperlink>
      <w:r>
        <w:rPr>
          <w:rFonts w:eastAsia="Calibri"/>
          <w:lang w:eastAsia="ar-SA"/>
        </w:rPr>
        <w:t>)</w:t>
      </w:r>
    </w:p>
    <w:p w:rsidR="007339C3" w:rsidRPr="00D55EA5" w:rsidRDefault="007339C3" w:rsidP="009554DC">
      <w:pPr>
        <w:rPr>
          <w:rFonts w:eastAsia="Calibri"/>
          <w:lang w:eastAsia="ar-SA"/>
        </w:rPr>
      </w:pPr>
    </w:p>
    <w:p w:rsidR="00625353" w:rsidRPr="00D55EA5" w:rsidRDefault="00625353" w:rsidP="008F7AB3">
      <w:pPr>
        <w:autoSpaceDE w:val="0"/>
        <w:autoSpaceDN w:val="0"/>
        <w:adjustRightInd w:val="0"/>
        <w:jc w:val="center"/>
        <w:rPr>
          <w:rFonts w:cs="Arial"/>
          <w:b/>
          <w:szCs w:val="28"/>
        </w:rPr>
      </w:pPr>
      <w:r w:rsidRPr="00D55EA5">
        <w:rPr>
          <w:rFonts w:cs="Arial"/>
          <w:b/>
          <w:szCs w:val="28"/>
        </w:rPr>
        <w:t>Результат предоставления муниципальной услуги</w:t>
      </w:r>
    </w:p>
    <w:p w:rsidR="00D56AB1" w:rsidRPr="00D55EA5" w:rsidRDefault="00D56AB1" w:rsidP="008F7AB3">
      <w:pPr>
        <w:autoSpaceDE w:val="0"/>
        <w:autoSpaceDN w:val="0"/>
        <w:adjustRightInd w:val="0"/>
        <w:jc w:val="center"/>
        <w:rPr>
          <w:rFonts w:cs="Arial"/>
          <w:b/>
          <w:szCs w:val="28"/>
        </w:rPr>
      </w:pPr>
    </w:p>
    <w:p w:rsidR="002F4B1D" w:rsidRPr="00D55EA5" w:rsidRDefault="00C31BF5" w:rsidP="009554DC">
      <w:r w:rsidRPr="00D55EA5">
        <w:t>1</w:t>
      </w:r>
      <w:r w:rsidR="0043003C" w:rsidRPr="00D55EA5">
        <w:t>5</w:t>
      </w:r>
      <w:r w:rsidRPr="00D55EA5">
        <w:t>.</w:t>
      </w:r>
      <w:r w:rsidR="00D55EA5" w:rsidRPr="00D55EA5">
        <w:t xml:space="preserve"> </w:t>
      </w:r>
      <w:r w:rsidR="00625353" w:rsidRPr="00D55EA5">
        <w:t>Результатом предоставления муниципальной услуги явля</w:t>
      </w:r>
      <w:r w:rsidR="00316722" w:rsidRPr="00D55EA5">
        <w:t>е</w:t>
      </w:r>
      <w:r w:rsidR="00625353" w:rsidRPr="00D55EA5">
        <w:t>тся</w:t>
      </w:r>
      <w:r w:rsidR="00C53CC0" w:rsidRPr="00D55EA5">
        <w:rPr>
          <w:rFonts w:eastAsia="Calibri"/>
          <w:lang w:eastAsia="en-US"/>
        </w:rPr>
        <w:t xml:space="preserve"> выдача (направление)</w:t>
      </w:r>
      <w:r w:rsidR="00C53CC0" w:rsidRPr="00D55EA5">
        <w:t xml:space="preserve"> заявителю:</w:t>
      </w:r>
    </w:p>
    <w:p w:rsidR="002F4B1D" w:rsidRPr="00D55EA5" w:rsidRDefault="00D2662F" w:rsidP="009554DC">
      <w:r w:rsidRPr="00D55EA5">
        <w:t xml:space="preserve">градостроительного плана земельного участка </w:t>
      </w:r>
      <w:r w:rsidR="00625353" w:rsidRPr="00D55EA5">
        <w:t>(далее</w:t>
      </w:r>
      <w:r w:rsidR="00D55EA5" w:rsidRPr="00D55EA5">
        <w:t>-</w:t>
      </w:r>
      <w:r w:rsidRPr="00D55EA5">
        <w:t>градостроительный план</w:t>
      </w:r>
      <w:r w:rsidR="00625353" w:rsidRPr="00D55EA5">
        <w:t>)</w:t>
      </w:r>
      <w:r w:rsidR="002F4B1D" w:rsidRPr="00D55EA5">
        <w:t>;</w:t>
      </w:r>
    </w:p>
    <w:p w:rsidR="002F4B1D" w:rsidRPr="00D55EA5" w:rsidRDefault="00C91A13" w:rsidP="009554DC">
      <w:r w:rsidRPr="00D55EA5">
        <w:t>мотивированного отказа в выдаче градостроительного плана.</w:t>
      </w:r>
    </w:p>
    <w:p w:rsidR="0089350E" w:rsidRDefault="0089350E" w:rsidP="009554DC">
      <w:r w:rsidRPr="00D55EA5">
        <w:t>Г</w:t>
      </w:r>
      <w:r w:rsidR="00D050A1" w:rsidRPr="00D55EA5">
        <w:t>радостроительн</w:t>
      </w:r>
      <w:r w:rsidRPr="00D55EA5">
        <w:t>ый</w:t>
      </w:r>
      <w:r w:rsidR="00D050A1" w:rsidRPr="00D55EA5">
        <w:t xml:space="preserve"> план </w:t>
      </w:r>
      <w:r w:rsidR="00371601" w:rsidRPr="00D55EA5">
        <w:t>оформляется</w:t>
      </w:r>
      <w:r w:rsidR="00D2662F" w:rsidRPr="00D55EA5">
        <w:t xml:space="preserve"> </w:t>
      </w:r>
      <w:r w:rsidR="006048F6" w:rsidRPr="00D55EA5">
        <w:t xml:space="preserve">в соответствии с </w:t>
      </w:r>
      <w:r w:rsidRPr="00D55EA5">
        <w:t>Порядком заполнения формы градостроительного плана земельного участка, утвержденным приказом Министерства строительства и жилищно-коммунального хозяйства Российской Федерации от 25 апреля 2017 года</w:t>
      </w:r>
      <w:r w:rsidR="00D55EA5" w:rsidRPr="00D55EA5">
        <w:t xml:space="preserve"> № </w:t>
      </w:r>
      <w:r w:rsidR="005837FB" w:rsidRPr="005837FB">
        <w:t>741/пр за подписью заведующего отделом либо лицом его замещающим.</w:t>
      </w:r>
    </w:p>
    <w:p w:rsidR="005837FB" w:rsidRPr="005837FB" w:rsidRDefault="005837FB" w:rsidP="009554DC">
      <w:pPr>
        <w:rPr>
          <w:rFonts w:cs="Arial"/>
        </w:rPr>
      </w:pPr>
      <w:r w:rsidRPr="005837FB">
        <w:rPr>
          <w:rFonts w:cs="Arial"/>
        </w:rPr>
        <w:t xml:space="preserve">(абзац четвертый пункта 15 дополнен </w:t>
      </w:r>
      <w:r>
        <w:rPr>
          <w:rFonts w:cs="Arial"/>
        </w:rPr>
        <w:t xml:space="preserve">словами </w:t>
      </w:r>
      <w:r w:rsidRPr="005837FB">
        <w:rPr>
          <w:rFonts w:cs="Arial"/>
        </w:rPr>
        <w:t>«за подписью заведующего отделом либо лицом его замещающим.»</w:t>
      </w:r>
      <w:r>
        <w:rPr>
          <w:rFonts w:cs="Arial"/>
        </w:rPr>
        <w:t xml:space="preserve"> </w:t>
      </w:r>
      <w:r w:rsidR="00522B83">
        <w:rPr>
          <w:rFonts w:cs="Arial"/>
        </w:rPr>
        <w:t>постановлением</w:t>
      </w:r>
      <w:r w:rsidRPr="005837FB">
        <w:rPr>
          <w:rFonts w:cs="Arial"/>
        </w:rPr>
        <w:t xml:space="preserve"> Администрации </w:t>
      </w:r>
      <w:hyperlink r:id="rId57"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5837FB">
          <w:rPr>
            <w:rStyle w:val="af"/>
            <w:rFonts w:cs="Arial"/>
          </w:rPr>
          <w:t>от 06.07.2020 № 611</w:t>
        </w:r>
      </w:hyperlink>
      <w:r>
        <w:rPr>
          <w:rFonts w:cs="Arial"/>
        </w:rPr>
        <w:t>)</w:t>
      </w:r>
    </w:p>
    <w:p w:rsidR="004800C0" w:rsidRDefault="0089350E" w:rsidP="009554DC">
      <w:pPr>
        <w:rPr>
          <w:rFonts w:eastAsia="Calibri"/>
        </w:rPr>
      </w:pPr>
      <w:r w:rsidRPr="00D55EA5">
        <w:t>М</w:t>
      </w:r>
      <w:r w:rsidR="00D050A1" w:rsidRPr="00D55EA5">
        <w:t>отивированн</w:t>
      </w:r>
      <w:r w:rsidRPr="00D55EA5">
        <w:t>ый</w:t>
      </w:r>
      <w:r w:rsidR="00D050A1" w:rsidRPr="00D55EA5">
        <w:t xml:space="preserve"> отказ в выдаче градостроительного плана </w:t>
      </w:r>
      <w:r w:rsidR="004800C0" w:rsidRPr="00D55EA5">
        <w:rPr>
          <w:rFonts w:eastAsia="Calibri"/>
        </w:rPr>
        <w:t xml:space="preserve">оформляется в форме письма на официальном бланке </w:t>
      </w:r>
      <w:r w:rsidR="006719DF" w:rsidRPr="00D55EA5">
        <w:rPr>
          <w:lang w:eastAsia="en-US"/>
        </w:rPr>
        <w:t>отдела</w:t>
      </w:r>
      <w:r w:rsidR="004800C0" w:rsidRPr="00D55EA5">
        <w:rPr>
          <w:rFonts w:eastAsia="Calibri"/>
        </w:rPr>
        <w:t xml:space="preserve">, за подписью </w:t>
      </w:r>
      <w:r w:rsidR="006719DF" w:rsidRPr="00D55EA5">
        <w:t>заведующ</w:t>
      </w:r>
      <w:r w:rsidR="00B7610A" w:rsidRPr="00D55EA5">
        <w:t>его</w:t>
      </w:r>
      <w:r w:rsidR="006719DF" w:rsidRPr="00D55EA5">
        <w:t xml:space="preserve"> отделом, либо лицом его, замещающим</w:t>
      </w:r>
      <w:r w:rsidR="004800C0" w:rsidRPr="00D55EA5">
        <w:rPr>
          <w:rFonts w:eastAsia="Calibri"/>
        </w:rPr>
        <w:t>.</w:t>
      </w:r>
    </w:p>
    <w:p w:rsidR="00801300" w:rsidRDefault="00801300" w:rsidP="009554DC">
      <w:pPr>
        <w:rPr>
          <w:rFonts w:eastAsia="Calibri"/>
        </w:rPr>
      </w:pPr>
      <w:r w:rsidRPr="00801300">
        <w:rPr>
          <w:rFonts w:eastAsia="Calibri"/>
        </w:rPr>
        <w:t xml:space="preserve">Результат предоставления муниципальной услуги по выбору заявителя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w:t>
      </w:r>
      <w:hyperlink r:id="rId58" w:tooltip="ФЕДЕРАЛЬНЫЙ ЗАКОН от 06.04.2011 № 63-ФЗ ГОСУДАРСТВЕННАЯ ДУМА ФЕДЕРАЛЬНОГО СОБРАНИЯ РФ&#10;&#10;ОБ ЭЛЕКТРОННОЙ ПОДПИСИ" w:history="1">
        <w:r w:rsidRPr="009554DC">
          <w:rPr>
            <w:rStyle w:val="af"/>
            <w:rFonts w:eastAsia="Calibri"/>
          </w:rPr>
          <w:t>№ 63-ФЗ «Об электронной подписи</w:t>
        </w:r>
      </w:hyperlink>
      <w:r w:rsidRPr="00801300">
        <w:rPr>
          <w:rFonts w:eastAsia="Calibri"/>
        </w:rPr>
        <w:t>.</w:t>
      </w:r>
    </w:p>
    <w:p w:rsidR="0086600B" w:rsidRPr="0086600B" w:rsidRDefault="0086600B" w:rsidP="0086600B">
      <w:pPr>
        <w:rPr>
          <w:rFonts w:eastAsia="Calibri"/>
        </w:rPr>
      </w:pPr>
      <w:r w:rsidRPr="0086600B">
        <w:rPr>
          <w:rFonts w:eastAsia="Calibri"/>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86600B" w:rsidRPr="0086600B" w:rsidRDefault="0086600B" w:rsidP="0086600B">
      <w:pPr>
        <w:rPr>
          <w:rFonts w:eastAsia="Calibri"/>
        </w:rPr>
      </w:pPr>
      <w:r w:rsidRPr="0086600B">
        <w:rPr>
          <w:rFonts w:eastAsia="Calibri"/>
        </w:rPr>
        <w:t>Формирование реестровой записи в качестве результата предоставления муниципальной услуги не предусмотрено.</w:t>
      </w:r>
    </w:p>
    <w:p w:rsidR="0086600B" w:rsidRDefault="0086600B" w:rsidP="0086600B">
      <w:pPr>
        <w:rPr>
          <w:rFonts w:eastAsia="Calibri"/>
        </w:rPr>
      </w:pPr>
      <w:r w:rsidRPr="0086600B">
        <w:rPr>
          <w:rFonts w:eastAsia="Calibri"/>
        </w:rPr>
        <w:t>Результат предоставления муниципальной услуги может быть получен заявителем посредством Единого портала, почтового отправления, лично в отделе, в МФЦ.</w:t>
      </w:r>
    </w:p>
    <w:p w:rsidR="00F13655" w:rsidRDefault="00F13655" w:rsidP="009554DC">
      <w:pPr>
        <w:rPr>
          <w:rFonts w:eastAsia="Calibri"/>
        </w:rPr>
      </w:pPr>
      <w:r w:rsidRPr="00F13655">
        <w:rPr>
          <w:rFonts w:eastAsia="Calibri"/>
        </w:rPr>
        <w:t xml:space="preserve">(абзац шестой пункта 15 </w:t>
      </w:r>
      <w:r w:rsidR="00385F70">
        <w:rPr>
          <w:rFonts w:eastAsia="Calibri"/>
        </w:rPr>
        <w:t>исключен</w:t>
      </w:r>
      <w:r>
        <w:rPr>
          <w:rFonts w:eastAsia="Calibri"/>
        </w:rPr>
        <w:t xml:space="preserve"> </w:t>
      </w:r>
      <w:r w:rsidRPr="00F13655">
        <w:rPr>
          <w:rFonts w:eastAsia="Calibri"/>
        </w:rPr>
        <w:t>постановлени</w:t>
      </w:r>
      <w:r>
        <w:rPr>
          <w:rFonts w:eastAsia="Calibri"/>
        </w:rPr>
        <w:t>ем</w:t>
      </w:r>
      <w:r w:rsidRPr="00F13655">
        <w:rPr>
          <w:rFonts w:eastAsia="Calibri"/>
        </w:rPr>
        <w:t xml:space="preserve"> Администрации </w:t>
      </w:r>
      <w:hyperlink r:id="rId59"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F13655">
          <w:rPr>
            <w:rStyle w:val="af"/>
            <w:rFonts w:eastAsia="Calibri" w:cs="Arial"/>
            <w:szCs w:val="28"/>
          </w:rPr>
          <w:t>от 06.07.2020 № 611</w:t>
        </w:r>
      </w:hyperlink>
      <w:r w:rsidRPr="00F13655">
        <w:rPr>
          <w:rFonts w:eastAsia="Calibri"/>
        </w:rPr>
        <w:t>)</w:t>
      </w:r>
    </w:p>
    <w:p w:rsidR="00801300" w:rsidRDefault="00801300" w:rsidP="009554DC">
      <w:r>
        <w:rPr>
          <w:rFonts w:eastAsia="Calibri"/>
        </w:rPr>
        <w:t>(</w:t>
      </w:r>
      <w:r>
        <w:t xml:space="preserve">пункт 15 дополнен абзацем постановлением Администрации </w:t>
      </w:r>
      <w:hyperlink r:id="rId60"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801300">
          <w:rPr>
            <w:rStyle w:val="af"/>
          </w:rPr>
          <w:t>от 11.05.2022           № 676</w:t>
        </w:r>
      </w:hyperlink>
      <w:r>
        <w:t>)</w:t>
      </w:r>
    </w:p>
    <w:p w:rsidR="0086600B" w:rsidRDefault="0086600B" w:rsidP="009554DC">
      <w:pPr>
        <w:rPr>
          <w:rFonts w:eastAsia="Calibri"/>
        </w:rPr>
      </w:pPr>
      <w:r>
        <w:rPr>
          <w:iCs/>
          <w:lang w:eastAsia="en-US"/>
        </w:rPr>
        <w:t xml:space="preserve">(пункт 15 дополнен абзацами седьмым-девятым постановлением Администрации </w:t>
      </w:r>
      <w:hyperlink r:id="rId61" w:tooltip="постановление от 27.02.2026 0:00:00 №164 Администрация Березовского района&#10;&#10;О внесении изменения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6600B">
          <w:rPr>
            <w:rStyle w:val="af"/>
            <w:iCs/>
            <w:lang w:eastAsia="en-US"/>
          </w:rPr>
          <w:t>от 27.02.2026 № 164</w:t>
        </w:r>
      </w:hyperlink>
      <w:r>
        <w:rPr>
          <w:iCs/>
          <w:lang w:eastAsia="en-US"/>
        </w:rPr>
        <w:t>)</w:t>
      </w:r>
      <w:bookmarkStart w:id="3" w:name="_GoBack"/>
      <w:bookmarkEnd w:id="3"/>
    </w:p>
    <w:p w:rsidR="00F13655" w:rsidRPr="00D55EA5" w:rsidRDefault="00F13655" w:rsidP="007C16C8">
      <w:pPr>
        <w:autoSpaceDE w:val="0"/>
        <w:autoSpaceDN w:val="0"/>
        <w:adjustRightInd w:val="0"/>
        <w:ind w:firstLine="709"/>
        <w:rPr>
          <w:rFonts w:eastAsia="Calibri" w:cs="Arial"/>
          <w:szCs w:val="28"/>
        </w:rPr>
      </w:pPr>
    </w:p>
    <w:p w:rsidR="00625353" w:rsidRPr="00D55EA5" w:rsidRDefault="00625353" w:rsidP="004461E2">
      <w:pPr>
        <w:autoSpaceDE w:val="0"/>
        <w:autoSpaceDN w:val="0"/>
        <w:adjustRightInd w:val="0"/>
        <w:jc w:val="center"/>
        <w:rPr>
          <w:rFonts w:cs="Arial"/>
          <w:b/>
          <w:szCs w:val="28"/>
        </w:rPr>
      </w:pPr>
      <w:r w:rsidRPr="00D55EA5">
        <w:rPr>
          <w:rFonts w:cs="Arial"/>
          <w:b/>
          <w:szCs w:val="28"/>
        </w:rPr>
        <w:t>Срок предоставления муниципальной услуги</w:t>
      </w:r>
    </w:p>
    <w:p w:rsidR="00C45052" w:rsidRPr="00D55EA5" w:rsidRDefault="00C45052" w:rsidP="004461E2">
      <w:pPr>
        <w:autoSpaceDE w:val="0"/>
        <w:autoSpaceDN w:val="0"/>
        <w:adjustRightInd w:val="0"/>
        <w:jc w:val="center"/>
        <w:rPr>
          <w:rFonts w:cs="Arial"/>
          <w:b/>
          <w:szCs w:val="28"/>
        </w:rPr>
      </w:pPr>
    </w:p>
    <w:p w:rsidR="00385F70" w:rsidRDefault="00E26677" w:rsidP="009554DC">
      <w:r w:rsidRPr="00D55EA5">
        <w:rPr>
          <w:rFonts w:eastAsia="Calibri"/>
          <w:lang w:eastAsia="en-US"/>
        </w:rPr>
        <w:t>16.</w:t>
      </w:r>
      <w:r w:rsidR="00D55EA5" w:rsidRPr="00D55EA5">
        <w:rPr>
          <w:rFonts w:eastAsia="Calibri"/>
          <w:lang w:eastAsia="en-US"/>
        </w:rPr>
        <w:t xml:space="preserve"> </w:t>
      </w:r>
      <w:r w:rsidR="00F13655" w:rsidRPr="00F13655">
        <w:rPr>
          <w:rFonts w:eastAsia="Calibri"/>
          <w:lang w:eastAsia="en-US"/>
        </w:rPr>
        <w:t>Общий срок предоставления муниципальной услуги составляет</w:t>
      </w:r>
      <w:r w:rsidR="00F13655">
        <w:rPr>
          <w:rFonts w:eastAsia="Calibri"/>
          <w:lang w:eastAsia="en-US"/>
        </w:rPr>
        <w:t xml:space="preserve"> </w:t>
      </w:r>
      <w:r w:rsidR="00F13655" w:rsidRPr="00F13655">
        <w:rPr>
          <w:rFonts w:eastAsia="Calibri"/>
          <w:lang w:eastAsia="en-US"/>
        </w:rPr>
        <w:t>14 рабочих дней со дня получения отделом заявления о предоставлении муниципальной услуги.</w:t>
      </w:r>
      <w:r w:rsidR="00F13655" w:rsidRPr="00F13655">
        <w:t xml:space="preserve"> </w:t>
      </w:r>
    </w:p>
    <w:p w:rsidR="00F13655" w:rsidRPr="00D55EA5" w:rsidRDefault="00F13655" w:rsidP="009554DC">
      <w:pPr>
        <w:rPr>
          <w:i/>
          <w:color w:val="FF0000"/>
        </w:rPr>
      </w:pPr>
      <w:r>
        <w:t>(</w:t>
      </w:r>
      <w:r>
        <w:rPr>
          <w:rFonts w:eastAsia="Calibri"/>
          <w:lang w:eastAsia="en-US"/>
        </w:rPr>
        <w:t>абзац первый пункта 16 изложен в редакции</w:t>
      </w:r>
      <w:r w:rsidRPr="00F13655">
        <w:rPr>
          <w:rFonts w:eastAsia="Calibri"/>
          <w:lang w:eastAsia="en-US"/>
        </w:rPr>
        <w:t xml:space="preserve"> постановлени</w:t>
      </w:r>
      <w:r>
        <w:rPr>
          <w:rFonts w:eastAsia="Calibri"/>
          <w:lang w:eastAsia="en-US"/>
        </w:rPr>
        <w:t>я</w:t>
      </w:r>
      <w:r w:rsidRPr="00F13655">
        <w:rPr>
          <w:rFonts w:eastAsia="Calibri"/>
          <w:lang w:eastAsia="en-US"/>
        </w:rPr>
        <w:t xml:space="preserve"> Администрации </w:t>
      </w:r>
      <w:r w:rsidR="00522B83">
        <w:rPr>
          <w:rFonts w:eastAsia="Calibri"/>
          <w:lang w:eastAsia="en-US"/>
        </w:rPr>
        <w:t xml:space="preserve">            </w:t>
      </w:r>
      <w:hyperlink r:id="rId62"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F13655">
          <w:rPr>
            <w:rStyle w:val="af"/>
            <w:rFonts w:eastAsia="Calibri" w:cs="Arial"/>
            <w:szCs w:val="28"/>
            <w:lang w:eastAsia="en-US"/>
          </w:rPr>
          <w:t>от 06.07.2020 № 611</w:t>
        </w:r>
      </w:hyperlink>
      <w:r w:rsidRPr="00F13655">
        <w:rPr>
          <w:rFonts w:eastAsia="Calibri"/>
          <w:lang w:eastAsia="en-US"/>
        </w:rPr>
        <w:t>)</w:t>
      </w:r>
    </w:p>
    <w:p w:rsidR="00BE0555" w:rsidRPr="00D55EA5" w:rsidRDefault="00E26677" w:rsidP="009554DC">
      <w:r w:rsidRPr="00D55EA5">
        <w:t>В общий срок предоставления муниципальной услуги входит</w:t>
      </w:r>
      <w:r w:rsidR="00BE0555" w:rsidRPr="00D55EA5">
        <w:t>:</w:t>
      </w:r>
    </w:p>
    <w:p w:rsidR="00BE0555" w:rsidRPr="00D55EA5" w:rsidRDefault="00BE0555" w:rsidP="009554DC">
      <w:r w:rsidRPr="00D55EA5">
        <w:lastRenderedPageBreak/>
        <w:t>- направления межведомственных запросов в органы, участвующие в предоставлении муниципальной услуги, и получения на них ответов;</w:t>
      </w:r>
    </w:p>
    <w:p w:rsidR="00BE0555" w:rsidRPr="00D55EA5" w:rsidRDefault="00BE0555" w:rsidP="009554DC">
      <w:r w:rsidRPr="00D55EA5">
        <w:t>- подготовки документа, являющегося результатом предоставления муниципальной услуги;</w:t>
      </w:r>
    </w:p>
    <w:p w:rsidR="00BE0555" w:rsidRPr="00D55EA5" w:rsidRDefault="00BE0555" w:rsidP="009554DC">
      <w:r w:rsidRPr="00D55EA5">
        <w:t>- выдачи (направления) документа, являющегося результатом предоставления муниципальной услуги заявителю.</w:t>
      </w:r>
    </w:p>
    <w:p w:rsidR="006719DF" w:rsidRPr="00D55EA5" w:rsidRDefault="006719DF" w:rsidP="009554DC">
      <w:r w:rsidRPr="00D55EA5">
        <w:t xml:space="preserve">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отделе. </w:t>
      </w:r>
    </w:p>
    <w:p w:rsidR="007339C3" w:rsidRPr="00D55EA5" w:rsidRDefault="0029116A" w:rsidP="009554DC">
      <w:r w:rsidRPr="00D55EA5">
        <w:t xml:space="preserve">Срок выдачи (направления) документов, являющихся результатом предоставления муниципальной услуги, </w:t>
      </w:r>
      <w:r w:rsidR="00232544" w:rsidRPr="00D55EA5">
        <w:t>в течение</w:t>
      </w:r>
      <w:r w:rsidR="00914C7B" w:rsidRPr="00D55EA5">
        <w:t xml:space="preserve"> 1</w:t>
      </w:r>
      <w:r w:rsidR="006719DF" w:rsidRPr="00D55EA5">
        <w:t xml:space="preserve"> рабоч</w:t>
      </w:r>
      <w:r w:rsidR="00914C7B" w:rsidRPr="00D55EA5">
        <w:t>его</w:t>
      </w:r>
      <w:r w:rsidR="006719DF" w:rsidRPr="00D55EA5">
        <w:t xml:space="preserve"> дн</w:t>
      </w:r>
      <w:r w:rsidR="00914C7B" w:rsidRPr="00D55EA5">
        <w:t>я</w:t>
      </w:r>
      <w:r w:rsidR="006719DF" w:rsidRPr="00D55EA5">
        <w:t xml:space="preserve"> со дня подписания заведующим отделом либо лицом, его замещающим документов, являющихся результатом предоставления муниципальной услуги, указанных в пункте 15 настоящего административного регламента.</w:t>
      </w:r>
    </w:p>
    <w:p w:rsidR="007339C3" w:rsidRPr="00D55EA5" w:rsidRDefault="007339C3" w:rsidP="009554DC">
      <w:r w:rsidRPr="00D55EA5">
        <w:t>Приостановление предоставления муниципальной услуги законодательством не предусмотрено.</w:t>
      </w:r>
    </w:p>
    <w:p w:rsidR="009A2B84" w:rsidRPr="00D55EA5" w:rsidRDefault="009A2B84" w:rsidP="006719DF">
      <w:pPr>
        <w:ind w:firstLine="709"/>
        <w:contextualSpacing/>
        <w:rPr>
          <w:rFonts w:cs="Arial"/>
        </w:rPr>
      </w:pPr>
    </w:p>
    <w:p w:rsidR="0029116A" w:rsidRPr="00D55EA5" w:rsidRDefault="0029116A" w:rsidP="004461E2">
      <w:pPr>
        <w:autoSpaceDE w:val="0"/>
        <w:autoSpaceDN w:val="0"/>
        <w:adjustRightInd w:val="0"/>
        <w:jc w:val="center"/>
        <w:rPr>
          <w:rFonts w:cs="Arial"/>
          <w:b/>
          <w:szCs w:val="28"/>
        </w:rPr>
      </w:pPr>
    </w:p>
    <w:p w:rsidR="00D56AB1" w:rsidRPr="00D55EA5" w:rsidRDefault="00D56AB1" w:rsidP="009554DC"/>
    <w:p w:rsidR="005F325F" w:rsidRDefault="0029116A" w:rsidP="005F325F">
      <w:pPr>
        <w:rPr>
          <w:iCs/>
          <w:lang w:eastAsia="en-US"/>
        </w:rPr>
      </w:pPr>
      <w:r w:rsidRPr="00D55EA5">
        <w:t>17.</w:t>
      </w:r>
      <w:r w:rsidR="00D55EA5" w:rsidRPr="00D55EA5">
        <w:t xml:space="preserve"> </w:t>
      </w:r>
      <w:r w:rsidR="005F325F">
        <w:t xml:space="preserve">(пункт 17 с заголовком утратил силу </w:t>
      </w:r>
      <w:r w:rsidR="005F325F" w:rsidRPr="002722DD">
        <w:rPr>
          <w:iCs/>
          <w:lang w:eastAsia="en-US"/>
        </w:rPr>
        <w:t>постановлением Администрации</w:t>
      </w:r>
      <w:r w:rsidR="005F325F">
        <w:rPr>
          <w:iCs/>
          <w:lang w:eastAsia="en-US"/>
        </w:rPr>
        <w:t xml:space="preserve">                  </w:t>
      </w:r>
      <w:hyperlink r:id="rId63"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005F325F" w:rsidRPr="005F325F">
          <w:rPr>
            <w:rStyle w:val="af"/>
            <w:iCs/>
            <w:lang w:eastAsia="en-US"/>
          </w:rPr>
          <w:t>от 12.05.2025 № 373</w:t>
        </w:r>
      </w:hyperlink>
      <w:r w:rsidR="005F325F">
        <w:rPr>
          <w:iCs/>
          <w:lang w:eastAsia="en-US"/>
        </w:rPr>
        <w:t>)</w:t>
      </w:r>
    </w:p>
    <w:p w:rsidR="00041F84" w:rsidRPr="00D55EA5" w:rsidRDefault="00041F84" w:rsidP="005F325F"/>
    <w:p w:rsidR="008B373F" w:rsidRPr="00D55EA5" w:rsidRDefault="008B373F" w:rsidP="009554DC">
      <w:pPr>
        <w:rPr>
          <w:lang w:eastAsia="en-US"/>
        </w:rPr>
      </w:pPr>
    </w:p>
    <w:p w:rsidR="00382336" w:rsidRDefault="00890ECB" w:rsidP="004461E2">
      <w:pPr>
        <w:widowControl w:val="0"/>
        <w:autoSpaceDE w:val="0"/>
        <w:autoSpaceDN w:val="0"/>
        <w:adjustRightInd w:val="0"/>
        <w:jc w:val="center"/>
        <w:rPr>
          <w:rFonts w:cs="Arial"/>
          <w:szCs w:val="28"/>
          <w:lang w:eastAsia="en-US"/>
        </w:rPr>
      </w:pPr>
      <w:r w:rsidRPr="00890ECB">
        <w:rPr>
          <w:rFonts w:eastAsia="Calibri" w:cs="Arial"/>
          <w:b/>
          <w:szCs w:val="28"/>
          <w:lang w:eastAsia="en-US"/>
        </w:rPr>
        <w:t>Исчерпывающий перечень документов и требования к документам, необходимым для предоставления муниципальной услуги</w:t>
      </w:r>
    </w:p>
    <w:p w:rsidR="00890ECB" w:rsidRDefault="00890ECB" w:rsidP="009554DC">
      <w:pPr>
        <w:rPr>
          <w:lang w:eastAsia="en-US"/>
        </w:rPr>
      </w:pPr>
      <w:r>
        <w:rPr>
          <w:iCs/>
          <w:lang w:eastAsia="en-US"/>
        </w:rPr>
        <w:t xml:space="preserve">(заголовок пункта 18 изложен в редакции постановления Администрации                       </w:t>
      </w:r>
      <w:hyperlink r:id="rId64"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890ECB" w:rsidRDefault="00890ECB" w:rsidP="009554DC">
      <w:pPr>
        <w:rPr>
          <w:lang w:eastAsia="en-US"/>
        </w:rPr>
      </w:pPr>
    </w:p>
    <w:p w:rsidR="00465FBF" w:rsidRPr="00465FBF" w:rsidRDefault="002D6CF9" w:rsidP="009554DC">
      <w:r w:rsidRPr="00D55EA5">
        <w:rPr>
          <w:lang w:eastAsia="en-US"/>
        </w:rPr>
        <w:t>18</w:t>
      </w:r>
      <w:r w:rsidR="008B373F" w:rsidRPr="00D55EA5">
        <w:rPr>
          <w:lang w:eastAsia="en-US"/>
        </w:rPr>
        <w:t>.</w:t>
      </w:r>
      <w:r w:rsidR="00D55EA5" w:rsidRPr="00D55EA5">
        <w:rPr>
          <w:lang w:eastAsia="en-US"/>
        </w:rPr>
        <w:t xml:space="preserve"> </w:t>
      </w:r>
      <w:r w:rsidR="00465FBF" w:rsidRPr="00465FBF">
        <w:t>Исчерпывающий перечень документов, необходимых для получения муниципальной услуги которые, заявитель должен предоставить самостоятельно:</w:t>
      </w:r>
    </w:p>
    <w:p w:rsidR="00465FBF" w:rsidRPr="00465FBF" w:rsidRDefault="00465FBF" w:rsidP="009554DC">
      <w:r w:rsidRPr="00465FBF">
        <w:t>1) заявление о выдаче градостроительного плана;</w:t>
      </w:r>
    </w:p>
    <w:p w:rsidR="00465FBF" w:rsidRPr="00465FBF" w:rsidRDefault="00465FBF" w:rsidP="009554DC">
      <w:r w:rsidRPr="00465FBF">
        <w:t>2) документ, подтверждающий полномочия представителя заявителя в соответствии с законодательством Российской Федерации, в случае, если с заявлением обращается представитель заявителя;</w:t>
      </w:r>
    </w:p>
    <w:p w:rsidR="00465FBF" w:rsidRDefault="00465FBF" w:rsidP="009554DC">
      <w:r w:rsidRPr="00465FBF">
        <w:t xml:space="preserve">3) </w:t>
      </w:r>
      <w:r w:rsidR="008A6749" w:rsidRPr="008A6749">
        <w:t xml:space="preserve">паспорт гражданина Российской Федерации либо иной документ, удостоверяющий личность Заявителя или представителя Заявителя, в соответствии с законодательством Российской Федерации (предоставляется в случае </w:t>
      </w:r>
      <w:r w:rsidR="008A6749">
        <w:t>личного обращения в Отдел, МФЦ)</w:t>
      </w:r>
      <w:r w:rsidRPr="00465FBF">
        <w:t>;</w:t>
      </w:r>
    </w:p>
    <w:p w:rsidR="00890ECB" w:rsidRDefault="00890ECB" w:rsidP="00890ECB">
      <w:pPr>
        <w:rPr>
          <w:lang w:eastAsia="en-US"/>
        </w:rPr>
      </w:pPr>
      <w:r>
        <w:rPr>
          <w:iCs/>
          <w:lang w:eastAsia="en-US"/>
        </w:rPr>
        <w:t xml:space="preserve">(подпункт 3 пункта 18 изложен в редакции постановления Администрации                      </w:t>
      </w:r>
      <w:hyperlink r:id="rId65"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465FBF" w:rsidRPr="00465FBF" w:rsidRDefault="00465FBF" w:rsidP="009554DC">
      <w:r w:rsidRPr="00465FBF">
        <w:t>4</w:t>
      </w:r>
      <w:r>
        <w:t xml:space="preserve">) </w:t>
      </w:r>
      <w:r w:rsidRPr="00465FBF">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465FBF" w:rsidRPr="00465FBF" w:rsidRDefault="00465FBF" w:rsidP="009554DC">
      <w:r w:rsidRPr="00465FBF">
        <w:t>19. Исчерпывающий перечень документов, необходимых для предоставления муниципальной услуги, запрашиваемых и получаемых отделом в порядке межведомственного информационного взаимодействия:</w:t>
      </w:r>
    </w:p>
    <w:p w:rsidR="00465FBF" w:rsidRPr="00465FBF" w:rsidRDefault="00465FBF" w:rsidP="009554DC">
      <w:r>
        <w:t xml:space="preserve">1) </w:t>
      </w:r>
      <w:r w:rsidRPr="00465FBF">
        <w:t xml:space="preserve">сведения из Единого государственного реестра юридических лиц (при обращении заявителя, являющегося юридическим лицом) </w:t>
      </w:r>
    </w:p>
    <w:p w:rsidR="00465FBF" w:rsidRPr="00465FBF" w:rsidRDefault="00465FBF" w:rsidP="009554DC">
      <w:r w:rsidRPr="00465FBF">
        <w:t>2)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465FBF" w:rsidRPr="00465FBF" w:rsidRDefault="00465FBF" w:rsidP="009554DC">
      <w:r>
        <w:lastRenderedPageBreak/>
        <w:t xml:space="preserve">3) </w:t>
      </w:r>
      <w:r w:rsidRPr="00465FBF">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465FBF" w:rsidRPr="00465FBF" w:rsidRDefault="00465FBF" w:rsidP="009554DC">
      <w:r>
        <w:t xml:space="preserve">4) </w:t>
      </w:r>
      <w:r w:rsidRPr="00465FBF">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465FBF" w:rsidRPr="00465FBF" w:rsidRDefault="00465FBF" w:rsidP="009554DC">
      <w:r w:rsidRPr="00465FBF">
        <w:t>Документы и информацию, указанные в настоящем пункте, заявитель вправе представить самостоятельно по собственной инициативе.</w:t>
      </w:r>
    </w:p>
    <w:p w:rsidR="00465FBF" w:rsidRPr="00465FBF" w:rsidRDefault="00465FBF" w:rsidP="009554DC">
      <w:r w:rsidRPr="00465FBF">
        <w:t>Непредставление заявителем документов и информации, которые он вправе предоставить по собственной инициативе, не является основанием для отказа ему в предоставлении муниципальной услуги.</w:t>
      </w:r>
    </w:p>
    <w:p w:rsidR="00465FBF" w:rsidRPr="00465FBF" w:rsidRDefault="00465FBF" w:rsidP="009554DC">
      <w:r w:rsidRPr="00465FBF">
        <w:t>20. Способы получения заявителями документов, необходимых для предоставления муниципальной услуги.</w:t>
      </w:r>
    </w:p>
    <w:p w:rsidR="00465FBF" w:rsidRPr="00465FBF" w:rsidRDefault="00465FBF" w:rsidP="009554DC">
      <w:r w:rsidRPr="00465FBF">
        <w:t>Форму заявления о предоставлении муниципальной услуги и форму градостроительного плана заявитель может получить:</w:t>
      </w:r>
    </w:p>
    <w:p w:rsidR="00465FBF" w:rsidRPr="00465FBF" w:rsidRDefault="00465FBF" w:rsidP="009554DC">
      <w:r w:rsidRPr="00465FBF">
        <w:t>на информационном стенде в месте предоставления муниципальной услуги;</w:t>
      </w:r>
    </w:p>
    <w:p w:rsidR="00465FBF" w:rsidRPr="00465FBF" w:rsidRDefault="00465FBF" w:rsidP="009554DC">
      <w:r w:rsidRPr="00465FBF">
        <w:t>у специалиста отдела, ответственного за предоставление муниципальной услуги, или специалиста МФЦ;</w:t>
      </w:r>
    </w:p>
    <w:p w:rsidR="00465FBF" w:rsidRDefault="00465FBF" w:rsidP="009554DC">
      <w:r w:rsidRPr="00465FBF">
        <w:t xml:space="preserve">посредством информационно-телекоммуникационной сети «Интернет» на официальном сайте, Едином </w:t>
      </w:r>
      <w:r w:rsidR="00041F84">
        <w:t>портале</w:t>
      </w:r>
      <w:r w:rsidRPr="00465FBF">
        <w:t>.</w:t>
      </w:r>
    </w:p>
    <w:p w:rsidR="00041F84" w:rsidRPr="00465FBF" w:rsidRDefault="00041F84" w:rsidP="009554DC">
      <w:r>
        <w:t>(</w:t>
      </w:r>
      <w:r w:rsidRPr="00041F84">
        <w:t>в абзаце пятом пункта 20 слова «Едином и региональном порталах» замен</w:t>
      </w:r>
      <w:r>
        <w:t xml:space="preserve">ены словами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66"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465FBF" w:rsidRPr="00465FBF" w:rsidRDefault="00465FBF" w:rsidP="009554DC">
      <w:r w:rsidRPr="00465FBF">
        <w:t>Документы, указанные в подпунктах 1, 2 пункта 19 настоящего административного регламента заявитель может полу</w:t>
      </w:r>
      <w:r w:rsidR="009554DC">
        <w:t xml:space="preserve">чить, обратившись в МФЦ либо в </w:t>
      </w:r>
      <w:r w:rsidRPr="00465FBF">
        <w:t xml:space="preserve">ИФНС России </w:t>
      </w:r>
      <w:r w:rsidR="00F37E07">
        <w:t xml:space="preserve">             </w:t>
      </w:r>
      <w:r w:rsidRPr="00465FBF">
        <w:t>№ 7(информация о местонахождении, контактах и графике работы содержится на их официальных сайтах, указанных в пункте 9 настоящего административного регламента);</w:t>
      </w:r>
    </w:p>
    <w:p w:rsidR="00465FBF" w:rsidRPr="00465FBF" w:rsidRDefault="00465FBF" w:rsidP="009554DC">
      <w:r w:rsidRPr="00465FBF">
        <w:t>Документы, указанные в подпункте 3 пункта 19 настоящего административного регламента, заявитель может получить, обратившись в МФЦ либо в Управление Росреестра (информация о местонахождении, контактах и графике работы содержится на их официальных сайтах, указанных в пункте 9 настоящего административного регламента);</w:t>
      </w:r>
    </w:p>
    <w:p w:rsidR="00465FBF" w:rsidRPr="00465FBF" w:rsidRDefault="00465FBF" w:rsidP="009554DC">
      <w:r w:rsidRPr="00465FBF">
        <w:t>Информация, указанная в подпункте 4 пункта 19 настоящего административного регламента, предоставляется организациями, являющимися правообладателями сетей инженерно-технического обеспечения.</w:t>
      </w:r>
    </w:p>
    <w:p w:rsidR="00465FBF" w:rsidRPr="00465FBF" w:rsidRDefault="00465FBF" w:rsidP="009554DC">
      <w:r w:rsidRPr="00465FBF">
        <w:t>21. Требование к документам, необходимым для предоставления муниципальной услуги.</w:t>
      </w:r>
    </w:p>
    <w:p w:rsidR="00465FBF" w:rsidRPr="00465FBF" w:rsidRDefault="00465FBF" w:rsidP="009554DC">
      <w:r w:rsidRPr="00465FBF">
        <w:t>Заявление о предоставлении муниципальной услуги предоставляется заявителем в свободной форме или по форме, приведенной в приложении 1 к настоящему административному регламенту.</w:t>
      </w:r>
    </w:p>
    <w:p w:rsidR="00465FBF" w:rsidRPr="00465FBF" w:rsidRDefault="00465FBF" w:rsidP="009554DC">
      <w:r w:rsidRPr="00465FBF">
        <w:t xml:space="preserve">В заявлении должны быть указаны: </w:t>
      </w:r>
    </w:p>
    <w:p w:rsidR="00465FBF" w:rsidRPr="00465FBF" w:rsidRDefault="00465FBF" w:rsidP="009554DC">
      <w:r w:rsidRPr="00465FBF">
        <w:t xml:space="preserve">- Ф.И.О. заявителя-физического лица, индивидуального предпринимателя; </w:t>
      </w:r>
    </w:p>
    <w:p w:rsidR="00465FBF" w:rsidRPr="00465FBF" w:rsidRDefault="00465FBF" w:rsidP="009554DC">
      <w:r w:rsidRPr="00465FBF">
        <w:t xml:space="preserve">- полное наименование заявителя-юридического лица; </w:t>
      </w:r>
    </w:p>
    <w:p w:rsidR="00465FBF" w:rsidRPr="00465FBF" w:rsidRDefault="00465FBF" w:rsidP="009554DC">
      <w:r w:rsidRPr="00465FBF">
        <w:t xml:space="preserve">- почтовый адрес заявителя; </w:t>
      </w:r>
    </w:p>
    <w:p w:rsidR="00465FBF" w:rsidRPr="00465FBF" w:rsidRDefault="00465FBF" w:rsidP="009554DC">
      <w:r w:rsidRPr="00465FBF">
        <w:t xml:space="preserve">- контактный телефон и адрес электронной почты заявителя; </w:t>
      </w:r>
    </w:p>
    <w:p w:rsidR="00465FBF" w:rsidRPr="00465FBF" w:rsidRDefault="00465FBF" w:rsidP="009554DC">
      <w:r w:rsidRPr="00465FBF">
        <w:t xml:space="preserve">- кадастровый номер земельного участка; </w:t>
      </w:r>
    </w:p>
    <w:p w:rsidR="00465FBF" w:rsidRPr="00465FBF" w:rsidRDefault="00465FBF" w:rsidP="009554DC">
      <w:r w:rsidRPr="00465FBF">
        <w:t xml:space="preserve">- адрес земельного участка; </w:t>
      </w:r>
    </w:p>
    <w:p w:rsidR="00465FBF" w:rsidRPr="00465FBF" w:rsidRDefault="00465FBF" w:rsidP="009554DC">
      <w:r w:rsidRPr="00465FBF">
        <w:t xml:space="preserve">- способ выдачи (направления) заявителю документов, являющихся результатом предоставления муниципальной услуги; </w:t>
      </w:r>
    </w:p>
    <w:p w:rsidR="00465FBF" w:rsidRPr="00465FBF" w:rsidRDefault="00465FBF" w:rsidP="009554DC">
      <w:r w:rsidRPr="00465FBF">
        <w:lastRenderedPageBreak/>
        <w:t>- перечень документов, прилагаемых к заявлению.</w:t>
      </w:r>
    </w:p>
    <w:p w:rsidR="00465FBF" w:rsidRPr="00465FBF" w:rsidRDefault="00465FBF" w:rsidP="009554DC">
      <w:r w:rsidRPr="00465FBF">
        <w:t xml:space="preserve">Градостроительный план земельного участка подготавливается по форме, утвержденной приказом Минстроя России от 25.04.2017 </w:t>
      </w:r>
      <w:hyperlink r:id="rId67" w:tooltip="ПРИКАЗ от 25.04.2017 № 741/пр МИНИСТЕРСТВО СТРОИТЕЛЬСТВА И ЖИЛИЩНО-КОММУНАЛЬНОГО  ХОЗЯЙСТВА РОССИЙСКОЙ ФЕДЕРАЦИИ (МИНСТРОЙ РОССИИ)&#10;&#10;ОБ УТВЕРЖДЕНИИ ФОРМЫ ГРАДОСТРОИТЕЛЬНОГО ПЛАНА ЗЕМЕЛЬНОГО УЧАСТКА И ПОРЯДКА ЕЕ ЗАПОЛНЕНИЯ" w:history="1">
        <w:r w:rsidRPr="00041F84">
          <w:rPr>
            <w:rStyle w:val="af"/>
          </w:rPr>
          <w:t>№ 741/пр «Об утверждении формы</w:t>
        </w:r>
      </w:hyperlink>
      <w:r w:rsidRPr="00465FBF">
        <w:t xml:space="preserve"> градостроительного плана земельного участка и порядка ее заполнения» в 2-х экземплярах на бумажном носителе. </w:t>
      </w:r>
    </w:p>
    <w:p w:rsidR="00465FBF" w:rsidRPr="00465FBF" w:rsidRDefault="00465FBF" w:rsidP="009554DC">
      <w:r w:rsidRPr="00465FBF">
        <w:t>В случае если земельный участок не стоит на государственном кадастровом учете, постановка его на государственный кадастровый учет обеспечивается заявителем.</w:t>
      </w:r>
    </w:p>
    <w:p w:rsidR="00465FBF" w:rsidRDefault="00465FBF" w:rsidP="009554DC">
      <w:r w:rsidRPr="00465FBF">
        <w:t>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w:t>
      </w:r>
      <w:r w:rsidR="009554DC">
        <w:t xml:space="preserve">ного </w:t>
      </w:r>
      <w:r w:rsidR="00041F84">
        <w:t>портала</w:t>
      </w:r>
      <w:r w:rsidR="009554DC">
        <w:t xml:space="preserve"> </w:t>
      </w:r>
      <w:r w:rsidRPr="00465FBF">
        <w:t>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41F84" w:rsidRPr="00465FBF" w:rsidRDefault="00041F84" w:rsidP="00041F84">
      <w:r>
        <w:t>(</w:t>
      </w:r>
      <w:r w:rsidRPr="00041F84">
        <w:t>в абзаце четырнадцатом пункта 21 слова «Единого и регионального порталов» замен</w:t>
      </w:r>
      <w:r>
        <w:t xml:space="preserve">ены словами «Единого портала»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68"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465FBF" w:rsidRPr="00465FBF" w:rsidRDefault="00465FBF" w:rsidP="009554DC">
      <w:r w:rsidRPr="00465FBF">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465FBF" w:rsidRPr="00465FBF" w:rsidRDefault="00465FBF" w:rsidP="009554DC">
      <w:r>
        <w:t xml:space="preserve">а) </w:t>
      </w:r>
      <w:r w:rsidRPr="00465FBF">
        <w:t>xml - для документов, в отношении которых утверждены формы и требования по формированию электронных документов в виде файлов в формате xml;</w:t>
      </w:r>
    </w:p>
    <w:p w:rsidR="00465FBF" w:rsidRPr="00465FBF" w:rsidRDefault="00465FBF" w:rsidP="009554DC">
      <w:r>
        <w:t xml:space="preserve">б) </w:t>
      </w:r>
      <w:r w:rsidRPr="00465FBF">
        <w:t>doc, docx, odt - для документов с текстовым содержанием, не включающим формулы;</w:t>
      </w:r>
    </w:p>
    <w:p w:rsidR="00465FBF" w:rsidRPr="00465FBF" w:rsidRDefault="00465FBF" w:rsidP="009554DC">
      <w:r>
        <w:t xml:space="preserve">в) </w:t>
      </w:r>
      <w:r w:rsidRPr="00465FBF">
        <w:t>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65FBF" w:rsidRPr="00465FBF" w:rsidRDefault="00465FBF" w:rsidP="009554DC">
      <w:r w:rsidRPr="00465FBF">
        <w:t>В случае если оригиналы документов, прилагаемых к заявлению о выдаче градостроительного плана земельного участка, выданы и подписаны отделом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65FBF" w:rsidRPr="00465FBF" w:rsidRDefault="00465FBF" w:rsidP="009554DC">
      <w:r w:rsidRPr="00465FBF">
        <w:t>«черно-белый» (при отсутствии в документе графических изображений и (или) цветного текста);</w:t>
      </w:r>
    </w:p>
    <w:p w:rsidR="00465FBF" w:rsidRPr="00465FBF" w:rsidRDefault="00465FBF" w:rsidP="009554DC">
      <w:r w:rsidRPr="00465FBF">
        <w:t>«оттенки серого» (при наличии в документе графических изображений, отличных от цветного графического изображения);</w:t>
      </w:r>
    </w:p>
    <w:p w:rsidR="00465FBF" w:rsidRPr="00465FBF" w:rsidRDefault="00465FBF" w:rsidP="009554DC">
      <w:r w:rsidRPr="00465FBF">
        <w:t>«цветной» или «режим полной цветопередачи» (при наличии в документе цветных графических изображений либо цветного текста).</w:t>
      </w:r>
    </w:p>
    <w:p w:rsidR="00465FBF" w:rsidRPr="00465FBF" w:rsidRDefault="00465FBF" w:rsidP="009554DC">
      <w:r w:rsidRPr="00465FBF">
        <w:t>Количество файлов должно соответствовать количеству документов, каждый из которых содержит текстовую и (или) графическую информацию.</w:t>
      </w:r>
    </w:p>
    <w:p w:rsidR="00622D15" w:rsidRDefault="00465FBF" w:rsidP="009554DC">
      <w:r w:rsidRPr="00465FBF">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465FBF" w:rsidRPr="00D55EA5" w:rsidRDefault="00465FBF" w:rsidP="009554DC">
      <w:r>
        <w:t xml:space="preserve">(пункты 18, 19, 20, 21 изложены в редакции постановления Администрации          </w:t>
      </w:r>
      <w:hyperlink r:id="rId69"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465FBF">
          <w:rPr>
            <w:rStyle w:val="af"/>
          </w:rPr>
          <w:t>от 11.05.2022 № 676</w:t>
        </w:r>
      </w:hyperlink>
      <w:r>
        <w:t>)</w:t>
      </w:r>
    </w:p>
    <w:p w:rsidR="00F13655" w:rsidRPr="00F13655" w:rsidRDefault="00622D15" w:rsidP="009554DC">
      <w:pPr>
        <w:rPr>
          <w:lang w:eastAsia="en-US"/>
        </w:rPr>
      </w:pPr>
      <w:r w:rsidRPr="00D55EA5">
        <w:rPr>
          <w:bCs/>
        </w:rPr>
        <w:lastRenderedPageBreak/>
        <w:t>22</w:t>
      </w:r>
      <w:r w:rsidR="00CD2369" w:rsidRPr="00D55EA5">
        <w:t>.</w:t>
      </w:r>
      <w:r w:rsidR="00D55EA5" w:rsidRPr="00D55EA5">
        <w:t xml:space="preserve"> </w:t>
      </w:r>
      <w:r w:rsidR="00F13655" w:rsidRPr="00F13655">
        <w:rPr>
          <w:lang w:eastAsia="en-US"/>
        </w:rPr>
        <w:t>Способы подачи документов, необходимых для предоставления муниципальной услуги:</w:t>
      </w:r>
    </w:p>
    <w:p w:rsidR="00F13655" w:rsidRPr="00F13655" w:rsidRDefault="00F13655" w:rsidP="009554DC">
      <w:pPr>
        <w:rPr>
          <w:lang w:eastAsia="en-US"/>
        </w:rPr>
      </w:pPr>
      <w:r w:rsidRPr="00F13655">
        <w:rPr>
          <w:lang w:eastAsia="en-US"/>
        </w:rPr>
        <w:t>- при личном обращении в отдел;</w:t>
      </w:r>
    </w:p>
    <w:p w:rsidR="00F13655" w:rsidRPr="00F13655" w:rsidRDefault="00F13655" w:rsidP="009554DC">
      <w:pPr>
        <w:rPr>
          <w:lang w:eastAsia="en-US"/>
        </w:rPr>
      </w:pPr>
      <w:r w:rsidRPr="00F13655">
        <w:rPr>
          <w:lang w:eastAsia="en-US"/>
        </w:rPr>
        <w:t>- по почте в отдел;</w:t>
      </w:r>
    </w:p>
    <w:p w:rsidR="00F13655" w:rsidRDefault="00F13655" w:rsidP="009554DC">
      <w:pPr>
        <w:rPr>
          <w:lang w:eastAsia="en-US"/>
        </w:rPr>
      </w:pPr>
      <w:r w:rsidRPr="00F13655">
        <w:rPr>
          <w:lang w:eastAsia="en-US"/>
        </w:rPr>
        <w:t xml:space="preserve">- посредством Единого </w:t>
      </w:r>
      <w:r w:rsidR="00041F84">
        <w:rPr>
          <w:lang w:eastAsia="en-US"/>
        </w:rPr>
        <w:t>портала</w:t>
      </w:r>
      <w:r w:rsidRPr="00F13655">
        <w:rPr>
          <w:lang w:eastAsia="en-US"/>
        </w:rPr>
        <w:t>.</w:t>
      </w:r>
    </w:p>
    <w:p w:rsidR="00041F84" w:rsidRPr="00F13655" w:rsidRDefault="00041F84" w:rsidP="009554DC">
      <w:pPr>
        <w:rPr>
          <w:lang w:eastAsia="en-US"/>
        </w:rPr>
      </w:pPr>
      <w:r>
        <w:rPr>
          <w:lang w:eastAsia="en-US"/>
        </w:rPr>
        <w:t>(</w:t>
      </w:r>
      <w:r w:rsidRPr="00041F84">
        <w:rPr>
          <w:lang w:eastAsia="en-US"/>
        </w:rPr>
        <w:t>в абзаце четвертом пункта 22 слова «Единого или регионального порталов» замен</w:t>
      </w:r>
      <w:r>
        <w:rPr>
          <w:lang w:eastAsia="en-US"/>
        </w:rPr>
        <w:t>ены словами «Единого портала»</w:t>
      </w:r>
      <w:r w:rsidRPr="00041F84">
        <w:rPr>
          <w:iCs/>
          <w:lang w:eastAsia="en-US"/>
        </w:rPr>
        <w:t xml:space="preserve">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70"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F13655" w:rsidRDefault="00F13655" w:rsidP="009554DC">
      <w:pPr>
        <w:rPr>
          <w:lang w:eastAsia="en-US"/>
        </w:rPr>
      </w:pPr>
      <w:r w:rsidRPr="00F13655">
        <w:rPr>
          <w:lang w:eastAsia="en-US"/>
        </w:rPr>
        <w:t>-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F13655" w:rsidRDefault="00F13655" w:rsidP="009554DC">
      <w:pPr>
        <w:rPr>
          <w:lang w:eastAsia="en-US"/>
        </w:rPr>
      </w:pPr>
      <w:r w:rsidRPr="00F13655">
        <w:rPr>
          <w:lang w:eastAsia="en-US"/>
        </w:rPr>
        <w:t>(</w:t>
      </w:r>
      <w:r>
        <w:rPr>
          <w:lang w:eastAsia="en-US"/>
        </w:rPr>
        <w:t>пункт 22</w:t>
      </w:r>
      <w:r w:rsidRPr="00F13655">
        <w:rPr>
          <w:lang w:eastAsia="en-US"/>
        </w:rPr>
        <w:t xml:space="preserve"> изложен в редакции постановления Администрации </w:t>
      </w:r>
      <w:hyperlink r:id="rId71"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F13655">
          <w:rPr>
            <w:rStyle w:val="af"/>
            <w:rFonts w:cs="Arial"/>
            <w:szCs w:val="28"/>
            <w:lang w:eastAsia="en-US"/>
          </w:rPr>
          <w:t xml:space="preserve">от 06.07.2020 </w:t>
        </w:r>
        <w:r w:rsidR="00522B83">
          <w:rPr>
            <w:rStyle w:val="af"/>
            <w:rFonts w:cs="Arial"/>
            <w:szCs w:val="28"/>
            <w:lang w:eastAsia="en-US"/>
          </w:rPr>
          <w:t xml:space="preserve">                  </w:t>
        </w:r>
        <w:r w:rsidRPr="00F13655">
          <w:rPr>
            <w:rStyle w:val="af"/>
            <w:rFonts w:cs="Arial"/>
            <w:szCs w:val="28"/>
            <w:lang w:eastAsia="en-US"/>
          </w:rPr>
          <w:t>№ 611</w:t>
        </w:r>
      </w:hyperlink>
      <w:r w:rsidRPr="00F13655">
        <w:rPr>
          <w:lang w:eastAsia="en-US"/>
        </w:rPr>
        <w:t>)</w:t>
      </w:r>
    </w:p>
    <w:p w:rsidR="003C19E7" w:rsidRPr="00D55EA5" w:rsidRDefault="002D6CF9" w:rsidP="009554DC">
      <w:r w:rsidRPr="00D55EA5">
        <w:t>23</w:t>
      </w:r>
      <w:r w:rsidR="00CD2369" w:rsidRPr="00D55EA5">
        <w:t>.</w:t>
      </w:r>
      <w:r w:rsidR="00D55EA5" w:rsidRPr="00D55EA5">
        <w:t xml:space="preserve"> </w:t>
      </w:r>
      <w:r w:rsidR="007F449A" w:rsidRPr="00D55EA5">
        <w:t>Запрещается</w:t>
      </w:r>
      <w:r w:rsidR="003C19E7" w:rsidRPr="00D55EA5">
        <w:t xml:space="preserve"> требовать от заявителя:</w:t>
      </w:r>
    </w:p>
    <w:p w:rsidR="00863728" w:rsidRPr="00D55EA5" w:rsidRDefault="006E680E" w:rsidP="009554DC">
      <w:pPr>
        <w:rPr>
          <w:lang w:eastAsia="en-US"/>
        </w:rPr>
      </w:pPr>
      <w:bookmarkStart w:id="4" w:name="Par133"/>
      <w:bookmarkEnd w:id="4"/>
      <w:r w:rsidRPr="00D55EA5">
        <w:rPr>
          <w:lang w:eastAsia="en-US"/>
        </w:rPr>
        <w:t xml:space="preserve">1) </w:t>
      </w:r>
      <w:r w:rsidR="00863728" w:rsidRPr="00D55EA5">
        <w:rPr>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2369" w:rsidRPr="00D55EA5" w:rsidRDefault="006E680E" w:rsidP="009554DC">
      <w:r w:rsidRPr="00D55EA5">
        <w:t xml:space="preserve">2) </w:t>
      </w:r>
      <w:r w:rsidR="00863728" w:rsidRPr="00D55EA5">
        <w:t>представления документов и информации, в том числе подтверждающих внесение заявителем платы</w:t>
      </w:r>
      <w:r w:rsidR="00622D15" w:rsidRPr="00D55EA5">
        <w:t xml:space="preserve"> за предоставление муниципальных услуг</w:t>
      </w:r>
      <w:r w:rsidR="00863728" w:rsidRPr="00D55EA5">
        <w:t>,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w:t>
      </w:r>
      <w:r w:rsidR="00D55EA5" w:rsidRPr="00D55EA5">
        <w:t xml:space="preserve"> </w:t>
      </w:r>
      <w:hyperlink r:id="rId72" w:history="1">
        <w:r w:rsidR="00D55EA5">
          <w:rPr>
            <w:rStyle w:val="af"/>
            <w:rFonts w:cs="Arial"/>
            <w:szCs w:val="28"/>
          </w:rPr>
          <w:t xml:space="preserve">№ 210-ФЗ «Об организации </w:t>
        </w:r>
      </w:hyperlink>
      <w:r w:rsidR="00543AEA" w:rsidRPr="00D55EA5">
        <w:t xml:space="preserve">предоставления </w:t>
      </w:r>
      <w:r w:rsidR="00863728" w:rsidRPr="00D55EA5">
        <w:t>государственных и муниципальных услуг</w:t>
      </w:r>
      <w:r w:rsidR="00D55EA5" w:rsidRPr="00D55EA5">
        <w:t>»</w:t>
      </w:r>
      <w:r w:rsidR="00863728" w:rsidRPr="00D55EA5">
        <w:t>, в соответствии с нормативными правовыми актами Российской Федерации, нормативными правовыми актами Ханты-Мансийского автономного округа</w:t>
      </w:r>
      <w:r w:rsidR="00D55EA5" w:rsidRPr="00D55EA5">
        <w:t>-</w:t>
      </w:r>
      <w:r w:rsidR="00863728" w:rsidRPr="00D55EA5">
        <w:t>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w:t>
      </w:r>
      <w:r w:rsidR="00D55EA5" w:rsidRPr="00D55EA5">
        <w:t xml:space="preserve"> </w:t>
      </w:r>
      <w:r w:rsidR="00863728" w:rsidRPr="00D55EA5">
        <w:t xml:space="preserve">в </w:t>
      </w:r>
      <w:r w:rsidR="00F04257" w:rsidRPr="00D55EA5">
        <w:t>отдел</w:t>
      </w:r>
      <w:r w:rsidR="00176CFF" w:rsidRPr="00D55EA5">
        <w:t xml:space="preserve"> по собственной инициативе.</w:t>
      </w:r>
    </w:p>
    <w:p w:rsidR="003C19E7" w:rsidRPr="00D55EA5" w:rsidRDefault="006E680E" w:rsidP="009554DC">
      <w:r w:rsidRPr="00D55EA5">
        <w:t xml:space="preserve">3) </w:t>
      </w:r>
      <w:r w:rsidR="003C19E7" w:rsidRPr="00D55EA5">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19E7" w:rsidRPr="00D55EA5" w:rsidRDefault="006E680E" w:rsidP="009554DC">
      <w:bookmarkStart w:id="5" w:name="dst291"/>
      <w:bookmarkEnd w:id="5"/>
      <w:r w:rsidRPr="00D55EA5">
        <w:t xml:space="preserve">- </w:t>
      </w:r>
      <w:r w:rsidR="003C19E7" w:rsidRPr="00D55EA5">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19E7" w:rsidRPr="00D55EA5" w:rsidRDefault="006E680E" w:rsidP="009554DC">
      <w:bookmarkStart w:id="6" w:name="dst292"/>
      <w:bookmarkEnd w:id="6"/>
      <w:r w:rsidRPr="00D55EA5">
        <w:t xml:space="preserve">- </w:t>
      </w:r>
      <w:r w:rsidR="003C19E7" w:rsidRPr="00D55EA5">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C19E7" w:rsidRPr="00D55EA5" w:rsidRDefault="00D55EA5" w:rsidP="009554DC">
      <w:bookmarkStart w:id="7" w:name="dst293"/>
      <w:bookmarkEnd w:id="7"/>
      <w:r w:rsidRPr="00D55EA5">
        <w:t>-</w:t>
      </w:r>
      <w:r w:rsidR="003C19E7" w:rsidRPr="00D55EA5">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19E7" w:rsidRDefault="006E680E" w:rsidP="009554DC">
      <w:bookmarkStart w:id="8" w:name="dst294"/>
      <w:bookmarkEnd w:id="8"/>
      <w:r w:rsidRPr="00D55EA5">
        <w:t xml:space="preserve">- </w:t>
      </w:r>
      <w:r w:rsidR="003C19E7" w:rsidRPr="00D55EA5">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D00A5B" w:rsidRPr="00D55EA5">
        <w:t>МФЦ</w:t>
      </w:r>
      <w:r w:rsidR="003C19E7" w:rsidRPr="00D55EA5">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3C19E7" w:rsidRPr="00D55EA5">
        <w:lastRenderedPageBreak/>
        <w:t xml:space="preserve">о чем в письменном виде </w:t>
      </w:r>
      <w:r w:rsidR="007F449A" w:rsidRPr="00D55EA5">
        <w:t>за подписью заведующего отделом</w:t>
      </w:r>
      <w:r w:rsidR="003C19E7" w:rsidRPr="00D55EA5">
        <w:t xml:space="preserve">, предоставляющего муниципальную услугу, руководителя </w:t>
      </w:r>
      <w:r w:rsidR="00D00A5B" w:rsidRPr="00D55EA5">
        <w:t xml:space="preserve">МФЦ </w:t>
      </w:r>
      <w:r w:rsidR="003C19E7" w:rsidRPr="00D55EA5">
        <w:t>при первоначальном отказе в приеме документов, необходимых для предоставления муниципальной услуги</w:t>
      </w:r>
      <w:r w:rsidR="00D00A5B" w:rsidRPr="00D55EA5">
        <w:t>,</w:t>
      </w:r>
      <w:r w:rsidR="003C19E7" w:rsidRPr="00D55EA5">
        <w:t xml:space="preserve"> уведомляется заявитель, а также приносятся извин</w:t>
      </w:r>
      <w:r w:rsidR="00AC3D18">
        <w:t>ения за доставленные неудобства;</w:t>
      </w:r>
    </w:p>
    <w:p w:rsidR="002722DD" w:rsidRDefault="002722DD" w:rsidP="009554DC">
      <w:r w:rsidRPr="002722DD">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hyperlink r:id="rId7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554DC">
          <w:rPr>
            <w:rStyle w:val="af"/>
          </w:rPr>
          <w:t>№ 210-ФЗ «Об организации</w:t>
        </w:r>
      </w:hyperlink>
      <w:r w:rsidRPr="002722DD">
        <w:t xml:space="preserve">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AC3D18" w:rsidRDefault="00AC3D18" w:rsidP="009554DC">
      <w:pPr>
        <w:rPr>
          <w:iCs/>
          <w:lang w:eastAsia="en-US"/>
        </w:rPr>
      </w:pPr>
      <w:r>
        <w:t>(п</w:t>
      </w:r>
      <w:r w:rsidRPr="00AC3D18">
        <w:t>одпункт 3 пункта 23 дополн</w:t>
      </w:r>
      <w:r>
        <w:t>ен</w:t>
      </w:r>
      <w:r w:rsidRPr="00AC3D18">
        <w:t xml:space="preserve"> абзацем шестым</w:t>
      </w:r>
      <w:r>
        <w:t xml:space="preserve"> </w:t>
      </w:r>
      <w:r w:rsidRPr="00AC3D18">
        <w:rPr>
          <w:iCs/>
          <w:lang w:eastAsia="en-US"/>
        </w:rPr>
        <w:t xml:space="preserve">постановлением Администрации </w:t>
      </w:r>
      <w:hyperlink r:id="rId74" w:tooltip="постановление от 18.05.2021 0:00:00 №510 Администрация Березовского района&#10;&#10;О внесении изменения в постановление администрации Березовского района от 25.12.2019 № 1503 " w:history="1">
        <w:r w:rsidRPr="00AC3D18">
          <w:rPr>
            <w:rStyle w:val="af"/>
            <w:iCs/>
            <w:lang w:eastAsia="en-US"/>
          </w:rPr>
          <w:t>от 18.05.2021 № 510</w:t>
        </w:r>
      </w:hyperlink>
      <w:r w:rsidRPr="00AC3D18">
        <w:rPr>
          <w:iCs/>
          <w:lang w:eastAsia="en-US"/>
        </w:rPr>
        <w:t>)</w:t>
      </w:r>
    </w:p>
    <w:p w:rsidR="002722DD" w:rsidRDefault="002722DD" w:rsidP="009554DC">
      <w:pPr>
        <w:rPr>
          <w:iCs/>
          <w:lang w:eastAsia="en-US"/>
        </w:rPr>
      </w:pPr>
      <w:r>
        <w:rPr>
          <w:iCs/>
          <w:lang w:eastAsia="en-US"/>
        </w:rPr>
        <w:t>(а</w:t>
      </w:r>
      <w:r w:rsidRPr="002722DD">
        <w:rPr>
          <w:iCs/>
          <w:lang w:eastAsia="en-US"/>
        </w:rPr>
        <w:t xml:space="preserve">бзац девятый пункта 23 </w:t>
      </w:r>
      <w:r>
        <w:rPr>
          <w:iCs/>
          <w:lang w:eastAsia="en-US"/>
        </w:rPr>
        <w:t xml:space="preserve">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sidR="00522B83">
        <w:rPr>
          <w:iCs/>
          <w:lang w:eastAsia="en-US"/>
        </w:rPr>
        <w:t xml:space="preserve">             </w:t>
      </w:r>
      <w:r w:rsidRPr="002722DD">
        <w:rPr>
          <w:iCs/>
          <w:lang w:eastAsia="en-US"/>
        </w:rPr>
        <w:t xml:space="preserve"> </w:t>
      </w:r>
      <w:hyperlink r:id="rId75" w:tooltip="постановление от 27.12.2021 0:00:00 №1559 Администрация Березовского района&#10;&#10;О внесении изменений в постановление администрации Березовского района от 25.12.2019 № 1503 " w:history="1">
        <w:r w:rsidRPr="002722DD">
          <w:rPr>
            <w:rStyle w:val="af"/>
            <w:iCs/>
            <w:lang w:eastAsia="en-US"/>
          </w:rPr>
          <w:t>от 27.12.2021 № 1559</w:t>
        </w:r>
      </w:hyperlink>
      <w:r w:rsidRPr="002722DD">
        <w:rPr>
          <w:iCs/>
          <w:lang w:eastAsia="en-US"/>
        </w:rPr>
        <w:t>)</w:t>
      </w:r>
    </w:p>
    <w:p w:rsidR="00863728" w:rsidRPr="00D55EA5" w:rsidRDefault="00863728" w:rsidP="004461E2">
      <w:pPr>
        <w:jc w:val="center"/>
        <w:rPr>
          <w:rFonts w:cs="Arial"/>
          <w:szCs w:val="28"/>
        </w:rPr>
      </w:pPr>
    </w:p>
    <w:p w:rsidR="00625353" w:rsidRPr="00D55EA5" w:rsidRDefault="00625353" w:rsidP="004461E2">
      <w:pPr>
        <w:jc w:val="center"/>
        <w:rPr>
          <w:rFonts w:cs="Arial"/>
          <w:b/>
          <w:bCs/>
          <w:szCs w:val="28"/>
        </w:rPr>
      </w:pPr>
      <w:r w:rsidRPr="00D55EA5">
        <w:rPr>
          <w:rFonts w:cs="Arial"/>
          <w:b/>
          <w:szCs w:val="28"/>
        </w:rPr>
        <w:t xml:space="preserve">Исчерпывающий </w:t>
      </w:r>
      <w:r w:rsidRPr="00D55EA5">
        <w:rPr>
          <w:rFonts w:cs="Arial"/>
          <w:b/>
          <w:bCs/>
          <w:szCs w:val="28"/>
        </w:rPr>
        <w:t>перечень оснований для отказа в приеме документов, необходимых для предоставления муниципальной услуги</w:t>
      </w:r>
    </w:p>
    <w:p w:rsidR="00625353" w:rsidRPr="00D55EA5" w:rsidRDefault="00625353" w:rsidP="004461E2">
      <w:pPr>
        <w:autoSpaceDE w:val="0"/>
        <w:autoSpaceDN w:val="0"/>
        <w:adjustRightInd w:val="0"/>
        <w:contextualSpacing/>
        <w:jc w:val="center"/>
        <w:rPr>
          <w:rFonts w:cs="Arial"/>
          <w:bCs/>
          <w:szCs w:val="28"/>
        </w:rPr>
      </w:pPr>
    </w:p>
    <w:p w:rsidR="00C82F85" w:rsidRPr="00D55EA5" w:rsidRDefault="008379A8" w:rsidP="009554DC">
      <w:r w:rsidRPr="00D55EA5">
        <w:t>24</w:t>
      </w:r>
      <w:r w:rsidR="00D53630" w:rsidRPr="00D55EA5">
        <w:t>.</w:t>
      </w:r>
      <w:r w:rsidR="00D55EA5" w:rsidRPr="00D55EA5">
        <w:t xml:space="preserve"> </w:t>
      </w:r>
      <w:r w:rsidR="00D53630" w:rsidRPr="00D55EA5">
        <w:t>Основания для отказа в приеме документов, необходимых</w:t>
      </w:r>
      <w:r w:rsidR="00D55EA5" w:rsidRPr="00D55EA5">
        <w:t xml:space="preserve"> </w:t>
      </w:r>
      <w:r w:rsidR="00D53630" w:rsidRPr="00D55EA5">
        <w:t>для предоставления муниципальной услуги, законодательством не предусмотрены.</w:t>
      </w:r>
    </w:p>
    <w:p w:rsidR="008379A8" w:rsidRDefault="008379A8" w:rsidP="009554DC">
      <w:r w:rsidRPr="00D55EA5">
        <w:t xml:space="preserve">25. Не допускается отказ в приеме </w:t>
      </w:r>
      <w:r w:rsidR="00C12F4D" w:rsidRPr="00D55EA5">
        <w:t>заявления</w:t>
      </w:r>
      <w:r w:rsidRPr="00D55EA5">
        <w:t xml:space="preserve"> и иных документов, необходимых для предоставления муниципальной услуги, в случае, если </w:t>
      </w:r>
      <w:r w:rsidR="00C12F4D" w:rsidRPr="00D55EA5">
        <w:t>заявление</w:t>
      </w:r>
      <w:r w:rsidRPr="00D55EA5">
        <w:t xml:space="preserve"> и документы, необходимые для предоставления муниципальной услуги, поданы в соответствии с информацией о сроках и порядке предоставления услуги, опубликованной на Едином </w:t>
      </w:r>
      <w:r w:rsidR="00041F84">
        <w:t>портале</w:t>
      </w:r>
      <w:r w:rsidRPr="00D55EA5">
        <w:t>, официальном сайте.</w:t>
      </w:r>
    </w:p>
    <w:p w:rsidR="00041F84" w:rsidRPr="00F13655" w:rsidRDefault="00041F84" w:rsidP="00041F84">
      <w:pPr>
        <w:rPr>
          <w:lang w:eastAsia="en-US"/>
        </w:rPr>
      </w:pPr>
      <w:r>
        <w:t>(</w:t>
      </w:r>
      <w:r w:rsidRPr="00041F84">
        <w:t>в пункте 25 слова «Едином и региональном порталах» замен</w:t>
      </w:r>
      <w:r>
        <w:t>ены</w:t>
      </w:r>
      <w:r w:rsidRPr="00041F84">
        <w:t xml:space="preserve"> словами «Едином портале</w:t>
      </w:r>
      <w:r>
        <w:t xml:space="preserve">»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76"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041F84" w:rsidRPr="00D55EA5" w:rsidRDefault="00041F84" w:rsidP="009554DC"/>
    <w:p w:rsidR="008379A8" w:rsidRPr="00D55EA5" w:rsidRDefault="008379A8" w:rsidP="008379A8">
      <w:pPr>
        <w:autoSpaceDE w:val="0"/>
        <w:autoSpaceDN w:val="0"/>
        <w:adjustRightInd w:val="0"/>
        <w:ind w:firstLine="708"/>
        <w:contextualSpacing/>
        <w:rPr>
          <w:rFonts w:cs="Arial"/>
          <w:szCs w:val="28"/>
        </w:rPr>
      </w:pPr>
    </w:p>
    <w:p w:rsidR="007D3966" w:rsidRPr="00D55EA5" w:rsidRDefault="00890ECB" w:rsidP="004461E2">
      <w:pPr>
        <w:autoSpaceDE w:val="0"/>
        <w:autoSpaceDN w:val="0"/>
        <w:adjustRightInd w:val="0"/>
        <w:contextualSpacing/>
        <w:jc w:val="center"/>
        <w:rPr>
          <w:rFonts w:cs="Arial"/>
          <w:b/>
          <w:szCs w:val="28"/>
        </w:rPr>
      </w:pPr>
      <w:r w:rsidRPr="00890ECB">
        <w:rPr>
          <w:rFonts w:cs="Arial"/>
          <w:b/>
          <w:szCs w:val="28"/>
        </w:rPr>
        <w:t>Исчерпывающий перечень оснований для приостановления или отказа в предоставлении муниципальной услуги</w:t>
      </w:r>
    </w:p>
    <w:p w:rsidR="00890ECB" w:rsidRDefault="00890ECB" w:rsidP="00890ECB">
      <w:pPr>
        <w:rPr>
          <w:lang w:eastAsia="en-US"/>
        </w:rPr>
      </w:pPr>
      <w:r>
        <w:t xml:space="preserve">(заголовок пункта 26 изложен в редакции постановления Администрации </w:t>
      </w:r>
      <w:r>
        <w:rPr>
          <w:iCs/>
          <w:lang w:eastAsia="en-US"/>
        </w:rPr>
        <w:t xml:space="preserve">                  </w:t>
      </w:r>
      <w:hyperlink r:id="rId77"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890ECB" w:rsidRDefault="00890ECB" w:rsidP="009554DC"/>
    <w:p w:rsidR="00625353" w:rsidRDefault="00543AEA" w:rsidP="009554DC">
      <w:r w:rsidRPr="00D55EA5">
        <w:t>26.</w:t>
      </w:r>
      <w:r w:rsidR="00D55EA5" w:rsidRPr="00D55EA5">
        <w:t xml:space="preserve"> </w:t>
      </w:r>
      <w:r w:rsidR="00890ECB" w:rsidRPr="00890ECB">
        <w:t>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r w:rsidR="00625353" w:rsidRPr="00D55EA5">
        <w:t>.</w:t>
      </w:r>
    </w:p>
    <w:p w:rsidR="00890ECB" w:rsidRPr="00D55EA5" w:rsidRDefault="00890ECB" w:rsidP="009554DC">
      <w:r>
        <w:t xml:space="preserve">(абзац первый пункта 26 изложен в редакции постановления Администрации </w:t>
      </w:r>
      <w:r>
        <w:rPr>
          <w:iCs/>
          <w:lang w:eastAsia="en-US"/>
        </w:rPr>
        <w:t xml:space="preserve">                </w:t>
      </w:r>
      <w:hyperlink r:id="rId78"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8379A8" w:rsidRDefault="008379A8" w:rsidP="009554DC">
      <w:r w:rsidRPr="00D55EA5">
        <w:t>Не допускается отказ в предоставлении муниципальной услуги</w:t>
      </w:r>
      <w:r w:rsidR="00D55EA5" w:rsidRPr="00D55EA5">
        <w:t xml:space="preserve"> </w:t>
      </w:r>
      <w:r w:rsidRPr="00D55EA5">
        <w:t xml:space="preserve">в случае, если </w:t>
      </w:r>
      <w:r w:rsidR="00B96051" w:rsidRPr="00D55EA5">
        <w:t>заявление</w:t>
      </w:r>
      <w:r w:rsidR="00D55EA5" w:rsidRPr="00D55EA5">
        <w:t xml:space="preserve"> </w:t>
      </w:r>
      <w:r w:rsidRPr="00D55EA5">
        <w:t>и документы, необходимые для предоставления муниципальной услуги, поданы в соответствии с информацией о сроках</w:t>
      </w:r>
      <w:r w:rsidR="00D55EA5" w:rsidRPr="00D55EA5">
        <w:t xml:space="preserve"> </w:t>
      </w:r>
      <w:r w:rsidRPr="00D55EA5">
        <w:t xml:space="preserve">и порядке предоставления услуги, опубликованной на Едином </w:t>
      </w:r>
      <w:r w:rsidR="00041F84">
        <w:t>портале</w:t>
      </w:r>
      <w:r w:rsidRPr="00D55EA5">
        <w:t>, официальном сайте.</w:t>
      </w:r>
    </w:p>
    <w:p w:rsidR="00041F84" w:rsidRPr="00D55EA5" w:rsidRDefault="00041F84" w:rsidP="009554DC">
      <w:r>
        <w:t>(</w:t>
      </w:r>
      <w:r w:rsidRPr="00041F84">
        <w:t>в</w:t>
      </w:r>
      <w:r>
        <w:t xml:space="preserve"> абзаце втором пункта 26 слова </w:t>
      </w:r>
      <w:r w:rsidRPr="00041F84">
        <w:t>«Едином и региональном порталах» замен</w:t>
      </w:r>
      <w:r>
        <w:t xml:space="preserve">ены словами «Едином портале» </w:t>
      </w:r>
      <w:r w:rsidRPr="002722DD">
        <w:rPr>
          <w:iCs/>
          <w:lang w:eastAsia="en-US"/>
        </w:rPr>
        <w:t>постановлени</w:t>
      </w:r>
      <w:r>
        <w:rPr>
          <w:iCs/>
          <w:lang w:eastAsia="en-US"/>
        </w:rPr>
        <w:t>ем</w:t>
      </w:r>
      <w:r w:rsidRPr="002722DD">
        <w:rPr>
          <w:iCs/>
          <w:lang w:eastAsia="en-US"/>
        </w:rPr>
        <w:t xml:space="preserve"> Администрации</w:t>
      </w:r>
      <w:r>
        <w:rPr>
          <w:iCs/>
          <w:lang w:eastAsia="en-US"/>
        </w:rPr>
        <w:t xml:space="preserve"> </w:t>
      </w:r>
      <w:hyperlink r:id="rId79"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543AEA" w:rsidRPr="00D55EA5" w:rsidRDefault="00543AEA" w:rsidP="009554DC">
      <w:r w:rsidRPr="00D55EA5">
        <w:t>27. Основанием для отказа в предоставлении муниципальной услуги является:</w:t>
      </w:r>
    </w:p>
    <w:p w:rsidR="00695CCE" w:rsidRPr="00D55EA5" w:rsidRDefault="00543AEA" w:rsidP="009554DC">
      <w:r w:rsidRPr="00D55EA5">
        <w:t>1) о</w:t>
      </w:r>
      <w:r w:rsidR="00E10495" w:rsidRPr="00D55EA5">
        <w:t>сновани</w:t>
      </w:r>
      <w:r w:rsidR="00695CCE" w:rsidRPr="00D55EA5">
        <w:t xml:space="preserve">ем </w:t>
      </w:r>
      <w:r w:rsidR="00E10495" w:rsidRPr="00D55EA5">
        <w:t xml:space="preserve">для отказа </w:t>
      </w:r>
      <w:r w:rsidR="00695CCE" w:rsidRPr="00D55EA5">
        <w:t xml:space="preserve">является не соответствие заявителя </w:t>
      </w:r>
      <w:r w:rsidR="001C7B32" w:rsidRPr="00D55EA5">
        <w:t>требованиям,</w:t>
      </w:r>
      <w:r w:rsidRPr="00D55EA5">
        <w:t xml:space="preserve"> установленным пунктом</w:t>
      </w:r>
      <w:r w:rsidR="00695CCE" w:rsidRPr="00D55EA5">
        <w:t xml:space="preserve"> 3 настоящего административного регламента.</w:t>
      </w:r>
    </w:p>
    <w:p w:rsidR="0020178F" w:rsidRPr="00D55EA5" w:rsidRDefault="0020178F" w:rsidP="009554DC">
      <w:r w:rsidRPr="00D55EA5">
        <w:t>2) отсутстви</w:t>
      </w:r>
      <w:r w:rsidR="00D61E4E" w:rsidRPr="00D55EA5">
        <w:t>е</w:t>
      </w:r>
      <w:r w:rsidRPr="00D55EA5">
        <w:t xml:space="preserve"> документации по планировке территории в случае, если в соответствии с </w:t>
      </w:r>
      <w:hyperlink r:id="rId80" w:tooltip="ФЕДЕРАЛЬНЫЙ ЗАКОН от 29.12.2004 № 190-ФЗ ГОСУДАРСТВЕННАЯ ДУМА ФЕДЕРАЛЬНОГО СОБРАНИЯ РФ&#10;&#10;Градостроительный кодекс Российской Федерации" w:history="1">
        <w:r w:rsidRPr="009554DC">
          <w:rPr>
            <w:rStyle w:val="af"/>
          </w:rPr>
          <w:t>Градостроительным кодексом</w:t>
        </w:r>
      </w:hyperlink>
      <w:r w:rsidRPr="00D55EA5">
        <w:t xml:space="preserve"> Российской Федерации, иными </w:t>
      </w:r>
      <w:r w:rsidRPr="00D55EA5">
        <w:lastRenderedPageBreak/>
        <w:t>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sidR="00562A17" w:rsidRPr="00D55EA5" w:rsidRDefault="00562A17" w:rsidP="0023748C">
      <w:pPr>
        <w:suppressAutoHyphens/>
        <w:autoSpaceDE w:val="0"/>
        <w:autoSpaceDN w:val="0"/>
        <w:adjustRightInd w:val="0"/>
        <w:ind w:firstLine="709"/>
        <w:outlineLvl w:val="0"/>
        <w:rPr>
          <w:rFonts w:cs="Arial"/>
          <w:b/>
          <w:szCs w:val="28"/>
        </w:rPr>
      </w:pPr>
    </w:p>
    <w:p w:rsidR="00543AEA" w:rsidRDefault="00890ECB" w:rsidP="004461E2">
      <w:pPr>
        <w:autoSpaceDE w:val="0"/>
        <w:autoSpaceDN w:val="0"/>
        <w:adjustRightInd w:val="0"/>
        <w:jc w:val="center"/>
        <w:rPr>
          <w:rFonts w:cs="Arial"/>
          <w:b/>
          <w:szCs w:val="28"/>
        </w:rPr>
      </w:pPr>
      <w:r w:rsidRPr="00890ECB">
        <w:rPr>
          <w:rFonts w:cs="Arial"/>
          <w:b/>
          <w:szCs w:val="28"/>
          <w:lang w:eastAsia="en-US"/>
        </w:rPr>
        <w:t>Размер платы, взимаемой с заявителя при предоставлении муниципальной услуги, и способы ее взимания</w:t>
      </w:r>
    </w:p>
    <w:p w:rsidR="00890ECB" w:rsidRPr="00D55EA5" w:rsidRDefault="00890ECB" w:rsidP="004461E2">
      <w:pPr>
        <w:autoSpaceDE w:val="0"/>
        <w:autoSpaceDN w:val="0"/>
        <w:adjustRightInd w:val="0"/>
        <w:jc w:val="center"/>
        <w:rPr>
          <w:rFonts w:cs="Arial"/>
          <w:b/>
          <w:szCs w:val="28"/>
        </w:rPr>
      </w:pPr>
    </w:p>
    <w:p w:rsidR="00625353" w:rsidRPr="00D55EA5" w:rsidRDefault="002D6CF9" w:rsidP="009554DC">
      <w:r w:rsidRPr="00D55EA5">
        <w:t>2</w:t>
      </w:r>
      <w:r w:rsidR="00816D44" w:rsidRPr="00D55EA5">
        <w:t>8</w:t>
      </w:r>
      <w:r w:rsidR="007B2B3B" w:rsidRPr="00D55EA5">
        <w:t>.</w:t>
      </w:r>
      <w:r w:rsidR="00D55EA5" w:rsidRPr="00D55EA5">
        <w:t xml:space="preserve"> </w:t>
      </w:r>
      <w:r w:rsidR="00890ECB" w:rsidRPr="00890ECB">
        <w:t>Взимание государственной пошлины или иной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625353" w:rsidRPr="00D55EA5">
        <w:t>.</w:t>
      </w:r>
    </w:p>
    <w:p w:rsidR="00B94386" w:rsidRDefault="00890ECB" w:rsidP="00890ECB">
      <w:pPr>
        <w:autoSpaceDE w:val="0"/>
        <w:autoSpaceDN w:val="0"/>
        <w:adjustRightInd w:val="0"/>
        <w:rPr>
          <w:rFonts w:cs="Arial"/>
          <w:szCs w:val="28"/>
        </w:rPr>
      </w:pPr>
      <w:r>
        <w:rPr>
          <w:rFonts w:cs="Arial"/>
          <w:szCs w:val="28"/>
        </w:rPr>
        <w:t xml:space="preserve">(пункт 28 с заголовком 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Pr>
          <w:iCs/>
          <w:lang w:eastAsia="en-US"/>
        </w:rPr>
        <w:t xml:space="preserve">                     </w:t>
      </w:r>
      <w:hyperlink r:id="rId81"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5F325F" w:rsidRDefault="005F325F" w:rsidP="004461E2">
      <w:pPr>
        <w:autoSpaceDE w:val="0"/>
        <w:autoSpaceDN w:val="0"/>
        <w:adjustRightInd w:val="0"/>
        <w:jc w:val="center"/>
        <w:rPr>
          <w:rFonts w:cs="Arial"/>
          <w:szCs w:val="28"/>
        </w:rPr>
      </w:pPr>
    </w:p>
    <w:p w:rsidR="005F325F" w:rsidRPr="005F325F" w:rsidRDefault="005F325F" w:rsidP="00890ECB">
      <w:pPr>
        <w:autoSpaceDE w:val="0"/>
        <w:autoSpaceDN w:val="0"/>
        <w:adjustRightInd w:val="0"/>
        <w:ind w:firstLine="0"/>
        <w:jc w:val="center"/>
        <w:rPr>
          <w:rFonts w:cs="Arial"/>
          <w:b/>
          <w:szCs w:val="28"/>
        </w:rPr>
      </w:pPr>
      <w:r w:rsidRPr="005F325F">
        <w:rPr>
          <w:rFonts w:cs="Arial"/>
          <w:b/>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F325F" w:rsidRDefault="005F325F" w:rsidP="005F325F">
      <w:pPr>
        <w:autoSpaceDE w:val="0"/>
        <w:autoSpaceDN w:val="0"/>
        <w:adjustRightInd w:val="0"/>
        <w:jc w:val="center"/>
        <w:rPr>
          <w:rFonts w:cs="Arial"/>
          <w:szCs w:val="28"/>
        </w:rPr>
      </w:pPr>
    </w:p>
    <w:p w:rsidR="00134843" w:rsidRDefault="005F325F" w:rsidP="005F325F">
      <w:r w:rsidRPr="005F325F">
        <w:t>29. 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890ECB" w:rsidRDefault="00890ECB" w:rsidP="00890ECB">
      <w:pPr>
        <w:rPr>
          <w:iCs/>
          <w:lang w:eastAsia="en-US"/>
        </w:rPr>
      </w:pPr>
      <w:r>
        <w:rPr>
          <w:rFonts w:cs="Arial"/>
          <w:szCs w:val="28"/>
        </w:rPr>
        <w:t xml:space="preserve">(пункт 29 с заголовком 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Pr>
          <w:iCs/>
          <w:lang w:eastAsia="en-US"/>
        </w:rPr>
        <w:t xml:space="preserve">                      </w:t>
      </w:r>
      <w:hyperlink r:id="rId82"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890ECB" w:rsidRDefault="00890ECB" w:rsidP="00890ECB">
      <w:pPr>
        <w:ind w:firstLine="0"/>
        <w:rPr>
          <w:rFonts w:cs="Arial"/>
          <w:szCs w:val="28"/>
        </w:rPr>
      </w:pPr>
    </w:p>
    <w:p w:rsidR="00890ECB" w:rsidRDefault="00890ECB" w:rsidP="00890ECB">
      <w:pPr>
        <w:ind w:firstLine="0"/>
        <w:jc w:val="center"/>
        <w:rPr>
          <w:lang w:eastAsia="en-US"/>
        </w:rPr>
      </w:pPr>
      <w:r w:rsidRPr="00890ECB">
        <w:rPr>
          <w:rFonts w:cs="Arial"/>
          <w:b/>
          <w:szCs w:val="28"/>
        </w:rPr>
        <w:t>Срок регистрации запроса заявителя о предоставлении муниципальной услуги</w:t>
      </w:r>
    </w:p>
    <w:p w:rsidR="00890ECB" w:rsidRDefault="00890ECB" w:rsidP="00890ECB">
      <w:pPr>
        <w:rPr>
          <w:lang w:eastAsia="en-US"/>
        </w:rPr>
      </w:pPr>
      <w:r w:rsidRPr="00041F84">
        <w:rPr>
          <w:lang w:eastAsia="en-US"/>
        </w:rPr>
        <w:t>(заголовок пункта 30</w:t>
      </w:r>
      <w:r>
        <w:rPr>
          <w:lang w:eastAsia="en-US"/>
        </w:rPr>
        <w:t xml:space="preserve"> изложен в редакции постановления Администрации                       </w:t>
      </w:r>
      <w:hyperlink r:id="rId83"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890ECB" w:rsidRDefault="00890ECB" w:rsidP="00890ECB">
      <w:pPr>
        <w:autoSpaceDE w:val="0"/>
        <w:autoSpaceDN w:val="0"/>
        <w:adjustRightInd w:val="0"/>
        <w:rPr>
          <w:rFonts w:cs="Arial"/>
          <w:szCs w:val="28"/>
        </w:rPr>
      </w:pPr>
      <w:r>
        <w:rPr>
          <w:lang w:eastAsia="en-US"/>
        </w:rPr>
        <w:t xml:space="preserve">(заголовок пункта 30 изложен в редакции постановления Администрации </w:t>
      </w:r>
      <w:r>
        <w:rPr>
          <w:iCs/>
          <w:lang w:eastAsia="en-US"/>
        </w:rPr>
        <w:t xml:space="preserve">                       </w:t>
      </w:r>
      <w:hyperlink r:id="rId84"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041F84" w:rsidRPr="00D55EA5" w:rsidRDefault="00041F84" w:rsidP="00816D44">
      <w:pPr>
        <w:widowControl w:val="0"/>
        <w:autoSpaceDE w:val="0"/>
        <w:autoSpaceDN w:val="0"/>
        <w:adjustRightInd w:val="0"/>
        <w:ind w:right="-1"/>
        <w:jc w:val="center"/>
        <w:outlineLvl w:val="2"/>
        <w:rPr>
          <w:rFonts w:cs="Arial"/>
          <w:b/>
          <w:szCs w:val="28"/>
        </w:rPr>
      </w:pPr>
    </w:p>
    <w:p w:rsidR="00816D44" w:rsidRPr="00D55EA5" w:rsidRDefault="00816D44" w:rsidP="009554DC">
      <w:pPr>
        <w:rPr>
          <w:rFonts w:eastAsia="Calibri"/>
        </w:rPr>
      </w:pPr>
      <w:r w:rsidRPr="00D55EA5">
        <w:rPr>
          <w:lang w:eastAsia="en-US"/>
        </w:rPr>
        <w:t xml:space="preserve">30. Письменные обращения, </w:t>
      </w:r>
      <w:r w:rsidRPr="00D55EA5">
        <w:rPr>
          <w:rFonts w:eastAsia="Calibri"/>
          <w:lang w:eastAsia="en-US"/>
        </w:rPr>
        <w:t>поступившие в адрес отдела</w:t>
      </w:r>
      <w:r w:rsidRPr="00D55EA5">
        <w:rPr>
          <w:rFonts w:eastAsia="Calibri"/>
          <w:shd w:val="clear" w:color="auto" w:fill="FFFFFF"/>
          <w:lang w:eastAsia="en-US"/>
        </w:rPr>
        <w:t xml:space="preserve">, </w:t>
      </w:r>
      <w:r w:rsidRPr="00D55EA5">
        <w:rPr>
          <w:rFonts w:eastAsia="Calibri"/>
          <w:lang w:eastAsia="en-US"/>
        </w:rPr>
        <w:t>подлежат обязательной регистрации специалистом отдела,</w:t>
      </w:r>
      <w:r w:rsidRPr="00D55EA5">
        <w:rPr>
          <w:rFonts w:eastAsia="Calibri"/>
          <w:i/>
          <w:lang w:eastAsia="en-US"/>
        </w:rPr>
        <w:t xml:space="preserve"> </w:t>
      </w:r>
      <w:r w:rsidRPr="00D55EA5">
        <w:rPr>
          <w:rFonts w:eastAsia="Calibri"/>
          <w:shd w:val="clear" w:color="auto" w:fill="FFFFFF"/>
          <w:lang w:eastAsia="en-US"/>
        </w:rPr>
        <w:t xml:space="preserve">ответственным за прием и регистрацию документов, </w:t>
      </w:r>
      <w:r w:rsidRPr="00D55EA5">
        <w:rPr>
          <w:rFonts w:eastAsia="Calibri"/>
          <w:lang w:eastAsia="en-US"/>
        </w:rPr>
        <w:t>в журнале регистрации входящей документации в день поступления обращения в отдел</w:t>
      </w:r>
      <w:r w:rsidRPr="00D55EA5">
        <w:rPr>
          <w:rFonts w:eastAsia="Calibri"/>
        </w:rPr>
        <w:t>.</w:t>
      </w:r>
    </w:p>
    <w:p w:rsidR="00816D44" w:rsidRPr="00D55EA5" w:rsidRDefault="00816D44" w:rsidP="009554DC">
      <w:pPr>
        <w:rPr>
          <w:rFonts w:eastAsia="Calibri"/>
          <w:lang w:eastAsia="en-US"/>
        </w:rPr>
      </w:pPr>
      <w:r w:rsidRPr="00D55EA5">
        <w:rPr>
          <w:lang w:eastAsia="en-US"/>
        </w:rPr>
        <w:t xml:space="preserve">В случае </w:t>
      </w:r>
      <w:r w:rsidRPr="00132FC3">
        <w:t>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ответственным за прием и регистрацию</w:t>
      </w:r>
      <w:r w:rsidRPr="00D55EA5">
        <w:rPr>
          <w:rFonts w:eastAsia="Calibri"/>
          <w:shd w:val="clear" w:color="auto" w:fill="FFFFFF"/>
          <w:lang w:eastAsia="en-US"/>
        </w:rPr>
        <w:t xml:space="preserve"> документов,</w:t>
      </w:r>
      <w:r w:rsidRPr="00D55EA5">
        <w:rPr>
          <w:rFonts w:eastAsia="Calibri"/>
          <w:i/>
          <w:lang w:eastAsia="en-US"/>
        </w:rPr>
        <w:t xml:space="preserve"> </w:t>
      </w:r>
      <w:r w:rsidRPr="00D55EA5">
        <w:rPr>
          <w:lang w:eastAsia="en-US"/>
        </w:rPr>
        <w:t xml:space="preserve">в </w:t>
      </w:r>
      <w:r w:rsidRPr="00D55EA5">
        <w:rPr>
          <w:rFonts w:eastAsia="Calibri"/>
          <w:lang w:eastAsia="en-US"/>
        </w:rPr>
        <w:t>журнале регистрации входящей документации</w:t>
      </w:r>
      <w:r w:rsidRPr="00D55EA5">
        <w:rPr>
          <w:rFonts w:eastAsia="Calibri"/>
          <w:i/>
          <w:lang w:eastAsia="en-US"/>
        </w:rPr>
        <w:t xml:space="preserve"> </w:t>
      </w:r>
      <w:r w:rsidRPr="00D55EA5">
        <w:rPr>
          <w:rFonts w:eastAsia="Calibri"/>
          <w:lang w:eastAsia="en-US"/>
        </w:rPr>
        <w:t>в течение 15 минут.</w:t>
      </w:r>
    </w:p>
    <w:p w:rsidR="00816D44" w:rsidRDefault="00816D44" w:rsidP="009554DC">
      <w:pPr>
        <w:rPr>
          <w:rFonts w:eastAsia="Calibri"/>
          <w:lang w:eastAsia="en-US"/>
        </w:rPr>
      </w:pPr>
      <w:r w:rsidRPr="00D55EA5">
        <w:rPr>
          <w:rFonts w:eastAsia="Calibri"/>
          <w:lang w:eastAsia="en-US"/>
        </w:rPr>
        <w:t xml:space="preserve">В случае подачи заявления посредством Единого </w:t>
      </w:r>
      <w:r w:rsidR="00041F84">
        <w:rPr>
          <w:rFonts w:eastAsia="Calibri"/>
          <w:lang w:eastAsia="en-US"/>
        </w:rPr>
        <w:t>портала</w:t>
      </w:r>
      <w:r w:rsidRPr="00D55EA5">
        <w:rPr>
          <w:rFonts w:eastAsia="Calibri"/>
          <w:lang w:eastAsia="en-US"/>
        </w:rPr>
        <w:t xml:space="preserve"> письменные обращения подлежат обязательной регистрации специалистом отдела, </w:t>
      </w:r>
      <w:r w:rsidRPr="00D55EA5">
        <w:rPr>
          <w:rFonts w:eastAsia="Calibri"/>
          <w:shd w:val="clear" w:color="auto" w:fill="FFFFFF"/>
          <w:lang w:eastAsia="en-US"/>
        </w:rPr>
        <w:t xml:space="preserve">ответственным </w:t>
      </w:r>
      <w:r w:rsidRPr="00D55EA5">
        <w:rPr>
          <w:rFonts w:eastAsia="Calibri"/>
          <w:shd w:val="clear" w:color="auto" w:fill="FFFFFF"/>
          <w:lang w:eastAsia="en-US"/>
        </w:rPr>
        <w:lastRenderedPageBreak/>
        <w:t>за прием и регистрацию документов,</w:t>
      </w:r>
      <w:r w:rsidRPr="00D55EA5">
        <w:rPr>
          <w:lang w:eastAsia="en-US"/>
        </w:rPr>
        <w:t xml:space="preserve"> </w:t>
      </w:r>
      <w:r w:rsidRPr="00D55EA5">
        <w:rPr>
          <w:rFonts w:eastAsia="Calibri"/>
          <w:lang w:eastAsia="en-US"/>
        </w:rPr>
        <w:t>в журнале регистрации входящей документации</w:t>
      </w:r>
      <w:r w:rsidRPr="00D55EA5">
        <w:rPr>
          <w:rFonts w:eastAsia="Calibri"/>
          <w:i/>
          <w:lang w:eastAsia="en-US"/>
        </w:rPr>
        <w:t xml:space="preserve"> </w:t>
      </w:r>
      <w:r w:rsidRPr="00D55EA5">
        <w:rPr>
          <w:rFonts w:eastAsia="Calibri"/>
          <w:lang w:eastAsia="en-US"/>
        </w:rPr>
        <w:t>в день поступления обращения в отдел.</w:t>
      </w:r>
    </w:p>
    <w:p w:rsidR="00041F84" w:rsidRPr="00D55EA5" w:rsidRDefault="00041F84" w:rsidP="009554DC">
      <w:pPr>
        <w:rPr>
          <w:rFonts w:eastAsia="Calibri"/>
          <w:lang w:eastAsia="en-US"/>
        </w:rPr>
      </w:pPr>
      <w:r>
        <w:rPr>
          <w:rFonts w:eastAsia="Calibri"/>
          <w:lang w:eastAsia="en-US"/>
        </w:rPr>
        <w:t>(</w:t>
      </w:r>
      <w:r w:rsidRPr="00041F84">
        <w:rPr>
          <w:rFonts w:eastAsia="Calibri"/>
          <w:lang w:eastAsia="en-US"/>
        </w:rPr>
        <w:t>в абзаце третьем пункта 30 слова «Единого и регионального порталов» замен</w:t>
      </w:r>
      <w:r>
        <w:rPr>
          <w:rFonts w:eastAsia="Calibri"/>
          <w:lang w:eastAsia="en-US"/>
        </w:rPr>
        <w:t xml:space="preserve">ены словами «Единого портала» </w:t>
      </w:r>
      <w:r>
        <w:rPr>
          <w:lang w:eastAsia="en-US"/>
        </w:rPr>
        <w:t xml:space="preserve">постановлением Администрации </w:t>
      </w:r>
      <w:hyperlink r:id="rId85"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816D44" w:rsidRPr="00D55EA5" w:rsidRDefault="00816D44" w:rsidP="009554DC">
      <w:r w:rsidRPr="00D55EA5">
        <w:t xml:space="preserve">В случае подачи заявления в МФЦ письменные обращения подлежат обязательной регистрации специалистом МФЦ в течение 15 минут в </w:t>
      </w:r>
      <w:r w:rsidRPr="00D55EA5">
        <w:rPr>
          <w:rFonts w:eastAsia="Calibri"/>
        </w:rPr>
        <w:t>электронном документообороте</w:t>
      </w:r>
      <w:r w:rsidRPr="00D55EA5">
        <w:t>.</w:t>
      </w:r>
    </w:p>
    <w:p w:rsidR="00816D44" w:rsidRDefault="00816D44" w:rsidP="009554DC">
      <w:pPr>
        <w:rPr>
          <w:rFonts w:eastAsia="Calibri"/>
        </w:rPr>
      </w:pPr>
      <w:r w:rsidRPr="00D55EA5">
        <w:rPr>
          <w:rFonts w:eastAsia="Calibri"/>
        </w:rPr>
        <w:t xml:space="preserve">Заявителю, подавшему заявление в </w:t>
      </w:r>
      <w:r w:rsidRPr="00D55EA5">
        <w:rPr>
          <w:bCs/>
          <w:lang w:eastAsia="en-US"/>
        </w:rPr>
        <w:t>отдел</w:t>
      </w:r>
      <w:r w:rsidRPr="00D55EA5">
        <w:rPr>
          <w:rFonts w:eastAsia="Calibri"/>
        </w:rPr>
        <w:t xml:space="preserve"> или МФЦ, выдается расписка в получении документов. </w:t>
      </w:r>
    </w:p>
    <w:p w:rsidR="00465FBF" w:rsidRDefault="00465FBF" w:rsidP="009554DC">
      <w:r>
        <w:t>В случае представления заявления о выдаче градостроительного плана земельного участка в электронной форме вне рабочего времени отдела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направления заявителем указанного заявления.</w:t>
      </w:r>
    </w:p>
    <w:p w:rsidR="00465FBF" w:rsidRPr="00D55EA5" w:rsidRDefault="00465FBF" w:rsidP="009554DC">
      <w:pPr>
        <w:rPr>
          <w:rFonts w:eastAsia="Calibri"/>
        </w:rPr>
      </w:pPr>
      <w:r>
        <w:t xml:space="preserve">(абзац шестой пункта 30 изложен в редакции постановления Администрации        </w:t>
      </w:r>
      <w:hyperlink r:id="rId86"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465FBF">
          <w:rPr>
            <w:rStyle w:val="af"/>
          </w:rPr>
          <w:t>от 11.05.2022 № 676</w:t>
        </w:r>
      </w:hyperlink>
      <w:r>
        <w:t>)</w:t>
      </w:r>
    </w:p>
    <w:p w:rsidR="00CF345A" w:rsidRDefault="00CF345A" w:rsidP="004461E2">
      <w:pPr>
        <w:autoSpaceDE w:val="0"/>
        <w:autoSpaceDN w:val="0"/>
        <w:adjustRightInd w:val="0"/>
        <w:jc w:val="center"/>
        <w:rPr>
          <w:rFonts w:cs="Arial"/>
          <w:szCs w:val="28"/>
        </w:rPr>
      </w:pPr>
    </w:p>
    <w:p w:rsidR="005F325F" w:rsidRDefault="005F325F" w:rsidP="005F325F">
      <w:pPr>
        <w:rPr>
          <w:iCs/>
          <w:lang w:eastAsia="en-US"/>
        </w:rPr>
      </w:pPr>
      <w:r>
        <w:rPr>
          <w:rFonts w:cs="Arial"/>
          <w:szCs w:val="28"/>
        </w:rPr>
        <w:t xml:space="preserve">(заголовок пункта 31 изложен в редакции </w:t>
      </w:r>
      <w:r w:rsidRPr="002722DD">
        <w:rPr>
          <w:iCs/>
          <w:lang w:eastAsia="en-US"/>
        </w:rPr>
        <w:t>постановлени</w:t>
      </w:r>
      <w:r>
        <w:rPr>
          <w:iCs/>
          <w:lang w:eastAsia="en-US"/>
        </w:rPr>
        <w:t>я</w:t>
      </w:r>
      <w:r w:rsidRPr="002722DD">
        <w:rPr>
          <w:iCs/>
          <w:lang w:eastAsia="en-US"/>
        </w:rPr>
        <w:t xml:space="preserve"> Администрации</w:t>
      </w:r>
      <w:r>
        <w:rPr>
          <w:iCs/>
          <w:lang w:eastAsia="en-US"/>
        </w:rPr>
        <w:t xml:space="preserve">                      </w:t>
      </w:r>
      <w:hyperlink r:id="rId87"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5F325F" w:rsidRDefault="005F325F" w:rsidP="004461E2">
      <w:pPr>
        <w:autoSpaceDE w:val="0"/>
        <w:autoSpaceDN w:val="0"/>
        <w:adjustRightInd w:val="0"/>
        <w:jc w:val="center"/>
        <w:rPr>
          <w:rFonts w:cs="Arial"/>
          <w:szCs w:val="28"/>
        </w:rPr>
      </w:pPr>
    </w:p>
    <w:p w:rsidR="00AD1C17" w:rsidRDefault="005F325F" w:rsidP="004461E2">
      <w:pPr>
        <w:autoSpaceDE w:val="0"/>
        <w:autoSpaceDN w:val="0"/>
        <w:adjustRightInd w:val="0"/>
        <w:jc w:val="center"/>
        <w:rPr>
          <w:rFonts w:cs="Arial"/>
          <w:b/>
          <w:szCs w:val="28"/>
          <w:lang w:eastAsia="en-US"/>
        </w:rPr>
      </w:pPr>
      <w:r w:rsidRPr="005F325F">
        <w:rPr>
          <w:rFonts w:cs="Arial"/>
          <w:b/>
          <w:szCs w:val="28"/>
          <w:lang w:eastAsia="en-U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F325F" w:rsidRPr="00D55EA5" w:rsidRDefault="005F325F" w:rsidP="004461E2">
      <w:pPr>
        <w:autoSpaceDE w:val="0"/>
        <w:autoSpaceDN w:val="0"/>
        <w:adjustRightInd w:val="0"/>
        <w:jc w:val="center"/>
        <w:rPr>
          <w:rFonts w:cs="Arial"/>
          <w:b/>
          <w:szCs w:val="28"/>
        </w:rPr>
      </w:pPr>
    </w:p>
    <w:p w:rsidR="00816D44" w:rsidRPr="00D55EA5" w:rsidRDefault="00003961" w:rsidP="009554DC">
      <w:r w:rsidRPr="00D55EA5">
        <w:t>3</w:t>
      </w:r>
      <w:r w:rsidR="00C125B2" w:rsidRPr="00D55EA5">
        <w:t>1</w:t>
      </w:r>
      <w:r w:rsidR="004F4BC1" w:rsidRPr="00D55EA5">
        <w:t>.</w:t>
      </w:r>
      <w:r w:rsidR="00D55EA5" w:rsidRPr="00D55EA5">
        <w:t xml:space="preserve"> </w:t>
      </w:r>
      <w:r w:rsidR="00816D44" w:rsidRPr="00D55EA5">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816D44" w:rsidRPr="00D55EA5" w:rsidRDefault="00816D44" w:rsidP="009554DC">
      <w:r w:rsidRPr="00D55EA5">
        <w:t>Помещения для предоставления муниципальной услуги размещаются преимущественно на нижних этажах зданий или в отдельно стоящих зданиях.</w:t>
      </w:r>
    </w:p>
    <w:p w:rsidR="00816D44" w:rsidRPr="00D55EA5" w:rsidRDefault="00816D44" w:rsidP="009554DC">
      <w:r w:rsidRPr="00D55EA5">
        <w:t xml:space="preserve">Вход и выход из помещения для предоставления муниципальной услуги оборудуются: </w:t>
      </w:r>
    </w:p>
    <w:p w:rsidR="00816D44" w:rsidRPr="00D55EA5" w:rsidRDefault="00816D44" w:rsidP="009554DC">
      <w:r w:rsidRPr="00D55EA5">
        <w:t>пандусами, расширенными проходами, тактильными полосами по путям движения, позволяющими обеспечить беспрепятственный доступ инвалидов;</w:t>
      </w:r>
    </w:p>
    <w:p w:rsidR="00816D44" w:rsidRPr="00D55EA5" w:rsidRDefault="00816D44" w:rsidP="009554DC">
      <w:r w:rsidRPr="00D55EA5">
        <w:t>соответствующими указателями с автономными источниками бесперебойного питания;</w:t>
      </w:r>
    </w:p>
    <w:p w:rsidR="00816D44" w:rsidRPr="00D55EA5" w:rsidRDefault="00816D44" w:rsidP="009554DC">
      <w:r w:rsidRPr="00D55EA5">
        <w:t>контрастной маркировкой ступеней по пути движения;</w:t>
      </w:r>
    </w:p>
    <w:p w:rsidR="00816D44" w:rsidRPr="00D55EA5" w:rsidRDefault="00816D44" w:rsidP="009554DC">
      <w:r w:rsidRPr="00D55EA5">
        <w:t>информационной мнемосхемой (тактильной схемой движения);</w:t>
      </w:r>
    </w:p>
    <w:p w:rsidR="00816D44" w:rsidRPr="00D55EA5" w:rsidRDefault="00816D44" w:rsidP="009554DC">
      <w:r w:rsidRPr="00D55EA5">
        <w:t>тактильными табличками с надписями, дублированными шрифтом Брайля.</w:t>
      </w:r>
    </w:p>
    <w:p w:rsidR="00816D44" w:rsidRPr="00D55EA5" w:rsidRDefault="00816D44" w:rsidP="009554DC">
      <w:r w:rsidRPr="00D55EA5">
        <w:t>Лестницы, находящиеся по пути движения в помещение для предоставления муниципальной услуги оборудуются:</w:t>
      </w:r>
    </w:p>
    <w:p w:rsidR="00816D44" w:rsidRPr="00D55EA5" w:rsidRDefault="00816D44" w:rsidP="009554DC">
      <w:r w:rsidRPr="00D55EA5">
        <w:t>тактильными полосами;</w:t>
      </w:r>
    </w:p>
    <w:p w:rsidR="00816D44" w:rsidRPr="00D55EA5" w:rsidRDefault="00816D44" w:rsidP="009554DC">
      <w:r w:rsidRPr="00D55EA5">
        <w:t>контрастной маркировкой крайних ступеней;</w:t>
      </w:r>
    </w:p>
    <w:p w:rsidR="00816D44" w:rsidRPr="00D55EA5" w:rsidRDefault="00816D44" w:rsidP="009554DC">
      <w:r w:rsidRPr="00D55EA5">
        <w:t>поручнями с двух сторон, с тактильными полосами, нанесенными на поручни, с тактильно-выпуклым шрифтом и шрифтом Брайля с указанием этажа;</w:t>
      </w:r>
    </w:p>
    <w:p w:rsidR="00816D44" w:rsidRPr="00D55EA5" w:rsidRDefault="00816D44" w:rsidP="009554DC">
      <w:r w:rsidRPr="00D55EA5">
        <w:t>тактильными табличками с указанием этажей, дублированными шрифтом Брайля.</w:t>
      </w:r>
    </w:p>
    <w:p w:rsidR="00816D44" w:rsidRPr="00D55EA5" w:rsidRDefault="00816D44" w:rsidP="009554DC">
      <w:r w:rsidRPr="00D55EA5">
        <w:t xml:space="preserve">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w:t>
      </w:r>
      <w:r w:rsidRPr="00D55EA5">
        <w:lastRenderedPageBreak/>
        <w:t>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816D44" w:rsidRDefault="00816D44" w:rsidP="009554DC">
      <w:r w:rsidRPr="00D55EA5">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465FBF" w:rsidRPr="00465FBF" w:rsidRDefault="00465FBF" w:rsidP="009554DC">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816D44" w:rsidRPr="00D55EA5" w:rsidRDefault="00816D44" w:rsidP="009554DC">
      <w:r w:rsidRPr="00D55EA5">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816D44" w:rsidRPr="00D55EA5" w:rsidRDefault="00816D44" w:rsidP="009554DC">
      <w:r w:rsidRPr="00D55EA5">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816D44" w:rsidRPr="00D55EA5" w:rsidRDefault="00816D44" w:rsidP="009554DC">
      <w:r w:rsidRPr="00D55EA5">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816D44" w:rsidRPr="00D55EA5" w:rsidRDefault="00816D44" w:rsidP="009554DC">
      <w:r w:rsidRPr="00D55EA5">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344B42" w:rsidRDefault="00816D44" w:rsidP="009554DC">
      <w:r w:rsidRPr="00D55EA5">
        <w:t xml:space="preserve">На информационных стендах, информационном терминале и в информационно-телекоммуникационной сети </w:t>
      </w:r>
      <w:r w:rsidR="00D55EA5" w:rsidRPr="00D55EA5">
        <w:t>«</w:t>
      </w:r>
      <w:r w:rsidRPr="00D55EA5">
        <w:t>Интернет</w:t>
      </w:r>
      <w:r w:rsidR="00D55EA5" w:rsidRPr="00D55EA5">
        <w:t>»</w:t>
      </w:r>
      <w:r w:rsidRPr="00D55EA5">
        <w:t xml:space="preserve"> размещается информация о порядке предоставления муниципальной услуги, а также информация, указанная в пункте 11</w:t>
      </w:r>
      <w:r w:rsidRPr="00D55EA5">
        <w:rPr>
          <w:color w:val="FF0000"/>
        </w:rPr>
        <w:t xml:space="preserve"> </w:t>
      </w:r>
      <w:r w:rsidRPr="00D55EA5">
        <w:t>настоящего административного регламента.</w:t>
      </w:r>
    </w:p>
    <w:p w:rsidR="00465FBF" w:rsidRPr="00D55EA5" w:rsidRDefault="00465FBF" w:rsidP="009554DC">
      <w:r>
        <w:t xml:space="preserve">(абзац шестнадцатый пункта 31 изложен в редакции постановления Администрации </w:t>
      </w:r>
      <w:hyperlink r:id="rId88"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465FBF">
          <w:rPr>
            <w:rStyle w:val="af"/>
          </w:rPr>
          <w:t>от 11.05.2022 № 676</w:t>
        </w:r>
      </w:hyperlink>
      <w:r>
        <w:t>)</w:t>
      </w:r>
    </w:p>
    <w:p w:rsidR="00816D44" w:rsidRPr="00D55EA5" w:rsidRDefault="00816D44" w:rsidP="009554DC"/>
    <w:p w:rsidR="00625353" w:rsidRPr="00D55EA5" w:rsidRDefault="00625353" w:rsidP="00AC68B2">
      <w:pPr>
        <w:autoSpaceDE w:val="0"/>
        <w:autoSpaceDN w:val="0"/>
        <w:adjustRightInd w:val="0"/>
        <w:jc w:val="center"/>
        <w:rPr>
          <w:rFonts w:cs="Arial"/>
          <w:b/>
          <w:szCs w:val="28"/>
        </w:rPr>
      </w:pPr>
      <w:r w:rsidRPr="00D55EA5">
        <w:rPr>
          <w:rFonts w:cs="Arial"/>
          <w:b/>
          <w:szCs w:val="28"/>
        </w:rPr>
        <w:t>Показатели доступности и качества муниципальной услуги</w:t>
      </w:r>
    </w:p>
    <w:p w:rsidR="006F5AA1" w:rsidRPr="00D55EA5" w:rsidRDefault="006F5AA1" w:rsidP="00AC68B2">
      <w:pPr>
        <w:autoSpaceDE w:val="0"/>
        <w:autoSpaceDN w:val="0"/>
        <w:adjustRightInd w:val="0"/>
        <w:jc w:val="center"/>
        <w:rPr>
          <w:rFonts w:cs="Arial"/>
          <w:b/>
          <w:szCs w:val="28"/>
        </w:rPr>
      </w:pPr>
    </w:p>
    <w:p w:rsidR="00041F84" w:rsidRDefault="00250108" w:rsidP="00041F84">
      <w:r w:rsidRPr="00D55EA5">
        <w:t>3</w:t>
      </w:r>
      <w:r w:rsidR="00695CCE" w:rsidRPr="00D55EA5">
        <w:t>2</w:t>
      </w:r>
      <w:r w:rsidR="005C350C" w:rsidRPr="00D55EA5">
        <w:t>.</w:t>
      </w:r>
      <w:r w:rsidR="00D55EA5" w:rsidRPr="00D55EA5">
        <w:t xml:space="preserve"> </w:t>
      </w:r>
      <w:r w:rsidR="00041F84">
        <w:t>Показателями доступности муниципальной услуги являются:</w:t>
      </w:r>
    </w:p>
    <w:p w:rsidR="00041F84" w:rsidRDefault="00041F84" w:rsidP="00041F84">
      <w:r>
        <w:t>информирование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041F84" w:rsidRDefault="00041F84" w:rsidP="00041F84">
      <w:r>
        <w:t>доступность формы заявления, размещенного на Едином портале, в том числе с возможностью его копирования и заполнения в электронном виде;</w:t>
      </w:r>
    </w:p>
    <w:p w:rsidR="00041F84" w:rsidRDefault="00041F84" w:rsidP="00041F84">
      <w:r>
        <w:t>возможность получения заявителем муниципальной услуги в МФЦ;</w:t>
      </w:r>
    </w:p>
    <w:p w:rsidR="00AD1DEB" w:rsidRDefault="00041F84" w:rsidP="00041F84">
      <w:r>
        <w:t>возможность направления заявителем документов в электронной форме посредством Единого портала.</w:t>
      </w:r>
    </w:p>
    <w:p w:rsidR="00041F84" w:rsidRPr="00D55EA5" w:rsidRDefault="00041F84" w:rsidP="00041F84">
      <w:r>
        <w:t>(</w:t>
      </w:r>
      <w:r w:rsidR="003D23AF">
        <w:t xml:space="preserve">пункт 32 изложен в редакции </w:t>
      </w:r>
      <w:r w:rsidR="003D23AF">
        <w:rPr>
          <w:lang w:eastAsia="en-US"/>
        </w:rPr>
        <w:t xml:space="preserve">постановления Администрации </w:t>
      </w:r>
      <w:hyperlink r:id="rId89"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003D23AF" w:rsidRPr="00F37E07">
          <w:rPr>
            <w:rStyle w:val="af"/>
            <w:iCs/>
            <w:lang w:eastAsia="en-US"/>
          </w:rPr>
          <w:t xml:space="preserve">от 14.05.2024 </w:t>
        </w:r>
        <w:r w:rsidR="003D23AF">
          <w:rPr>
            <w:rStyle w:val="af"/>
            <w:iCs/>
            <w:lang w:eastAsia="en-US"/>
          </w:rPr>
          <w:t xml:space="preserve">                  </w:t>
        </w:r>
        <w:r w:rsidR="003D23AF" w:rsidRPr="00F37E07">
          <w:rPr>
            <w:rStyle w:val="af"/>
            <w:iCs/>
            <w:lang w:eastAsia="en-US"/>
          </w:rPr>
          <w:t>№ 425</w:t>
        </w:r>
      </w:hyperlink>
      <w:r w:rsidR="003D23AF">
        <w:rPr>
          <w:iCs/>
          <w:lang w:eastAsia="en-US"/>
        </w:rPr>
        <w:t>)</w:t>
      </w:r>
    </w:p>
    <w:p w:rsidR="006957E0" w:rsidRPr="00D55EA5" w:rsidRDefault="00250108" w:rsidP="009554DC">
      <w:pPr>
        <w:rPr>
          <w:rFonts w:eastAsia="Calibri"/>
        </w:rPr>
      </w:pPr>
      <w:r w:rsidRPr="00D55EA5">
        <w:rPr>
          <w:rFonts w:eastAsia="Calibri"/>
        </w:rPr>
        <w:t>3</w:t>
      </w:r>
      <w:r w:rsidR="00695CCE" w:rsidRPr="00D55EA5">
        <w:rPr>
          <w:rFonts w:eastAsia="Calibri"/>
        </w:rPr>
        <w:t>3</w:t>
      </w:r>
      <w:r w:rsidR="00807DFC" w:rsidRPr="00D55EA5">
        <w:rPr>
          <w:rFonts w:eastAsia="Calibri"/>
        </w:rPr>
        <w:t>.</w:t>
      </w:r>
      <w:r w:rsidR="00D55EA5" w:rsidRPr="00D55EA5">
        <w:rPr>
          <w:rFonts w:eastAsia="Calibri"/>
        </w:rPr>
        <w:t xml:space="preserve"> </w:t>
      </w:r>
      <w:r w:rsidR="006957E0" w:rsidRPr="00D55EA5">
        <w:rPr>
          <w:rFonts w:eastAsia="Calibri"/>
        </w:rPr>
        <w:t>Показателями качества муниципальной услуги являются:</w:t>
      </w:r>
    </w:p>
    <w:p w:rsidR="006957E0" w:rsidRPr="00D55EA5" w:rsidRDefault="006957E0" w:rsidP="009554DC">
      <w:pPr>
        <w:rPr>
          <w:rFonts w:eastAsia="Calibri"/>
        </w:rPr>
      </w:pPr>
      <w:r w:rsidRPr="00D55EA5">
        <w:rPr>
          <w:rFonts w:eastAsia="Calibri"/>
        </w:rPr>
        <w:t xml:space="preserve">соблюдение должностными лицами </w:t>
      </w:r>
      <w:r w:rsidR="00126DB2" w:rsidRPr="00D55EA5">
        <w:rPr>
          <w:lang w:eastAsia="en-US"/>
        </w:rPr>
        <w:t>отдела</w:t>
      </w:r>
      <w:r w:rsidRPr="00D55EA5">
        <w:rPr>
          <w:rFonts w:eastAsia="Calibri"/>
        </w:rPr>
        <w:t>, предоставляющими муниципальную услугу, сроков предоставления муниципальной услуги;</w:t>
      </w:r>
    </w:p>
    <w:p w:rsidR="006957E0" w:rsidRPr="00D55EA5" w:rsidRDefault="006957E0" w:rsidP="009554DC">
      <w:pPr>
        <w:rPr>
          <w:rFonts w:eastAsia="Calibri"/>
        </w:rPr>
      </w:pPr>
      <w:r w:rsidRPr="00D55EA5">
        <w:rPr>
          <w:rFonts w:eastAsia="Calibri"/>
        </w:rPr>
        <w:lastRenderedPageBreak/>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957E0" w:rsidRPr="00D55EA5" w:rsidRDefault="006957E0" w:rsidP="009554DC">
      <w:pPr>
        <w:rPr>
          <w:rFonts w:eastAsia="Calibri"/>
        </w:rPr>
      </w:pPr>
      <w:r w:rsidRPr="00D55EA5">
        <w:rPr>
          <w:rFonts w:eastAsia="Calibri"/>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w:t>
      </w:r>
      <w:r w:rsidR="00FE7170" w:rsidRPr="00D55EA5">
        <w:rPr>
          <w:rFonts w:eastAsia="Calibri"/>
        </w:rPr>
        <w:t>оставления муниципальной услуги.</w:t>
      </w:r>
    </w:p>
    <w:p w:rsidR="00625353" w:rsidRPr="00D55EA5" w:rsidRDefault="00625353" w:rsidP="00AC68B2">
      <w:pPr>
        <w:autoSpaceDE w:val="0"/>
        <w:autoSpaceDN w:val="0"/>
        <w:adjustRightInd w:val="0"/>
        <w:jc w:val="center"/>
        <w:rPr>
          <w:rFonts w:cs="Arial"/>
          <w:szCs w:val="28"/>
        </w:rPr>
      </w:pPr>
    </w:p>
    <w:p w:rsidR="00BD5CE7" w:rsidRPr="00D55EA5" w:rsidRDefault="00BD5CE7" w:rsidP="00BD5CE7">
      <w:pPr>
        <w:jc w:val="center"/>
        <w:rPr>
          <w:rFonts w:cs="Arial"/>
          <w:b/>
          <w:szCs w:val="28"/>
        </w:rPr>
      </w:pPr>
      <w:r w:rsidRPr="00D55EA5">
        <w:rPr>
          <w:rFonts w:cs="Arial"/>
          <w:b/>
          <w:szCs w:val="28"/>
        </w:rPr>
        <w:t>Иные требования, в том числе учитывающие особенности предоставления муниципальной услуги в МФЦ и особенности предоставления муниципальных услуг в электронной форме</w:t>
      </w:r>
    </w:p>
    <w:p w:rsidR="00BD5CE7" w:rsidRPr="00D55EA5" w:rsidRDefault="00BD5CE7" w:rsidP="00BD5CE7">
      <w:pPr>
        <w:jc w:val="center"/>
        <w:rPr>
          <w:rFonts w:cs="Arial"/>
          <w:b/>
          <w:szCs w:val="28"/>
        </w:rPr>
      </w:pPr>
    </w:p>
    <w:p w:rsidR="003D23AF" w:rsidRPr="003D23AF" w:rsidRDefault="00BD5CE7" w:rsidP="003D23AF">
      <w:pPr>
        <w:rPr>
          <w:rFonts w:cs="Arial"/>
        </w:rPr>
      </w:pPr>
      <w:r w:rsidRPr="00D55EA5">
        <w:rPr>
          <w:rFonts w:cs="Arial"/>
        </w:rPr>
        <w:t xml:space="preserve">34. </w:t>
      </w:r>
      <w:r w:rsidR="003D23AF" w:rsidRPr="003D23AF">
        <w:rPr>
          <w:rFonts w:cs="Arial"/>
        </w:rPr>
        <w:t>Предоставление муниципальной услуги в МФЦ осуществляется по принципу «одного окна» в соответствии с законодательством Российской Федерации.</w:t>
      </w:r>
    </w:p>
    <w:p w:rsidR="003D23AF" w:rsidRPr="003D23AF" w:rsidRDefault="003D23AF" w:rsidP="003D23AF">
      <w:pPr>
        <w:rPr>
          <w:rFonts w:cs="Arial"/>
        </w:rPr>
      </w:pPr>
      <w:r w:rsidRPr="003D23AF">
        <w:rPr>
          <w:rFonts w:cs="Arial"/>
        </w:rP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3D23AF" w:rsidRPr="003D23AF" w:rsidRDefault="00A23843" w:rsidP="003D23AF">
      <w:pPr>
        <w:rPr>
          <w:rFonts w:cs="Arial"/>
        </w:rPr>
      </w:pPr>
      <w:r>
        <w:rPr>
          <w:rFonts w:cs="Arial"/>
        </w:rPr>
        <w:t>При предоставлении</w:t>
      </w:r>
      <w:r w:rsidR="003D23AF" w:rsidRPr="003D23AF">
        <w:rPr>
          <w:rFonts w:cs="Arial"/>
        </w:rPr>
        <w:t xml:space="preserve"> муниципальной услуги в электронной форме заявителю обеспечивается:</w:t>
      </w:r>
    </w:p>
    <w:p w:rsidR="003D23AF" w:rsidRPr="003D23AF" w:rsidRDefault="003D23AF" w:rsidP="003D23AF">
      <w:pPr>
        <w:rPr>
          <w:rFonts w:cs="Arial"/>
        </w:rPr>
      </w:pPr>
      <w:r w:rsidRPr="003D23AF">
        <w:rPr>
          <w:rFonts w:cs="Arial"/>
        </w:rPr>
        <w:t>- получение информации о порядке и сроках предоставления  муниципальной услуги посредством Единого портале;</w:t>
      </w:r>
    </w:p>
    <w:p w:rsidR="003D23AF" w:rsidRPr="003D23AF" w:rsidRDefault="003D23AF" w:rsidP="003D23AF">
      <w:pPr>
        <w:rPr>
          <w:rFonts w:cs="Arial"/>
        </w:rPr>
      </w:pPr>
      <w:r w:rsidRPr="003D23AF">
        <w:rPr>
          <w:rFonts w:cs="Arial"/>
        </w:rPr>
        <w:t>- запись на прием в МФЦ для подачи заявления о предоставлении муниципальной услуги посредством портала МФЦ;</w:t>
      </w:r>
    </w:p>
    <w:p w:rsidR="003D23AF" w:rsidRPr="003D23AF" w:rsidRDefault="003D23AF" w:rsidP="003D23AF">
      <w:pPr>
        <w:rPr>
          <w:rFonts w:cs="Arial"/>
        </w:rPr>
      </w:pPr>
      <w:r w:rsidRPr="003D23AF">
        <w:rPr>
          <w:rFonts w:cs="Arial"/>
        </w:rPr>
        <w:t>- формирование заявления на Едином портала;</w:t>
      </w:r>
    </w:p>
    <w:p w:rsidR="003D23AF" w:rsidRPr="003D23AF" w:rsidRDefault="003D23AF" w:rsidP="003D23AF">
      <w:pPr>
        <w:rPr>
          <w:rFonts w:cs="Arial"/>
        </w:rPr>
      </w:pPr>
      <w:r w:rsidRPr="003D23AF">
        <w:rPr>
          <w:rFonts w:cs="Arial"/>
        </w:rPr>
        <w:t>- прием и регист</w:t>
      </w:r>
      <w:r>
        <w:rPr>
          <w:rFonts w:cs="Arial"/>
        </w:rPr>
        <w:t xml:space="preserve">рация отделом </w:t>
      </w:r>
      <w:r w:rsidRPr="003D23AF">
        <w:rPr>
          <w:rFonts w:cs="Arial"/>
        </w:rPr>
        <w:t>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3D23AF" w:rsidRPr="003D23AF" w:rsidRDefault="003D23AF" w:rsidP="003D23AF">
      <w:pPr>
        <w:rPr>
          <w:rFonts w:cs="Arial"/>
        </w:rPr>
      </w:pPr>
      <w:r w:rsidRPr="003D23AF">
        <w:rPr>
          <w:rFonts w:cs="Arial"/>
        </w:rPr>
        <w:t>- получение результата предоставления муниципальной услуги посредством Единого портала;</w:t>
      </w:r>
    </w:p>
    <w:p w:rsidR="003D23AF" w:rsidRPr="003D23AF" w:rsidRDefault="003D23AF" w:rsidP="003D23AF">
      <w:pPr>
        <w:rPr>
          <w:rFonts w:cs="Arial"/>
        </w:rPr>
      </w:pPr>
      <w:r w:rsidRPr="003D23AF">
        <w:rPr>
          <w:rFonts w:cs="Arial"/>
        </w:rPr>
        <w:t>- получение сведений о ходе рассмотрения заявления о предоставлении муниципальной услуги посредством Единого портала;</w:t>
      </w:r>
    </w:p>
    <w:p w:rsidR="003D23AF" w:rsidRPr="003D23AF" w:rsidRDefault="003D23AF" w:rsidP="003D23AF">
      <w:pPr>
        <w:rPr>
          <w:rFonts w:cs="Arial"/>
        </w:rPr>
      </w:pPr>
      <w:r w:rsidRPr="003D23AF">
        <w:rPr>
          <w:rFonts w:cs="Arial"/>
        </w:rPr>
        <w:t>- осуществление</w:t>
      </w:r>
      <w:r>
        <w:rPr>
          <w:rFonts w:cs="Arial"/>
        </w:rPr>
        <w:t xml:space="preserve"> оценки качества предоставления</w:t>
      </w:r>
      <w:r w:rsidRPr="003D23AF">
        <w:rPr>
          <w:rFonts w:cs="Arial"/>
        </w:rPr>
        <w:t xml:space="preserve"> муниципальной услуги посредством Единого портала;</w:t>
      </w:r>
    </w:p>
    <w:p w:rsidR="003D23AF" w:rsidRPr="003D23AF" w:rsidRDefault="003D23AF" w:rsidP="003D23AF">
      <w:pPr>
        <w:rPr>
          <w:rFonts w:cs="Arial"/>
        </w:rPr>
      </w:pPr>
      <w:r w:rsidRPr="003D23AF">
        <w:rPr>
          <w:rFonts w:cs="Arial"/>
        </w:rPr>
        <w:t>-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3D23AF" w:rsidRPr="003D23AF" w:rsidRDefault="003D23AF" w:rsidP="003D23AF">
      <w:pPr>
        <w:rPr>
          <w:rFonts w:cs="Arial"/>
        </w:rPr>
      </w:pPr>
      <w:r w:rsidRPr="003D23AF">
        <w:rPr>
          <w:rFonts w:cs="Arial"/>
        </w:rP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40 настоящего административного регламента.</w:t>
      </w:r>
    </w:p>
    <w:p w:rsidR="002722DD" w:rsidRDefault="003D23AF" w:rsidP="003D23AF">
      <w:pPr>
        <w:rPr>
          <w:rFonts w:cs="Arial"/>
        </w:rPr>
      </w:pPr>
      <w:r w:rsidRPr="003D23AF">
        <w:rPr>
          <w:rFonts w:cs="Arial"/>
        </w:rP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90" w:tooltip="ФЕДЕРАЛЬНЫЙ ЗАКОН от 06.04.2011 № 63-ФЗ ГОСУДАРСТВЕННАЯ ДУМА ФЕДЕРАЛЬНОГО СОБРАНИЯ РФ&#10;&#10;ОБ ЭЛЕКТРОННОЙ ПОДПИСИ" w:history="1">
        <w:r w:rsidRPr="003D23AF">
          <w:rPr>
            <w:rStyle w:val="af"/>
            <w:rFonts w:cs="Arial"/>
          </w:rPr>
          <w:t>№ 63-ФЗ «Об электронной подписи</w:t>
        </w:r>
      </w:hyperlink>
      <w:r w:rsidRPr="003D23AF">
        <w:rPr>
          <w:rFonts w:cs="Arial"/>
        </w:rPr>
        <w:t>».</w:t>
      </w:r>
    </w:p>
    <w:p w:rsidR="00465FBF" w:rsidRDefault="00465FBF" w:rsidP="009554DC">
      <w:pPr>
        <w:rPr>
          <w:rFonts w:cs="Arial"/>
        </w:rPr>
      </w:pPr>
      <w:r>
        <w:rPr>
          <w:rFonts w:cs="Arial"/>
        </w:rPr>
        <w:t xml:space="preserve">(пункт 34 изложен в редакции постановления Администрации </w:t>
      </w:r>
      <w:hyperlink r:id="rId91"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465FBF">
          <w:rPr>
            <w:rStyle w:val="af"/>
            <w:rFonts w:cs="Arial"/>
          </w:rPr>
          <w:t>от 11.05.2022           № 676</w:t>
        </w:r>
      </w:hyperlink>
      <w:r>
        <w:rPr>
          <w:rFonts w:cs="Arial"/>
        </w:rPr>
        <w:t>)</w:t>
      </w:r>
    </w:p>
    <w:p w:rsidR="003D23AF" w:rsidRPr="00D55EA5" w:rsidRDefault="003D23AF" w:rsidP="003D23AF">
      <w:r>
        <w:rPr>
          <w:rFonts w:cs="Arial"/>
        </w:rPr>
        <w:t xml:space="preserve">(пункт 34 изложен в редакции постановления Администрации </w:t>
      </w:r>
      <w:hyperlink r:id="rId92"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2722DD" w:rsidRDefault="002722DD" w:rsidP="009554DC">
      <w:pPr>
        <w:rPr>
          <w:iCs/>
          <w:lang w:eastAsia="en-US"/>
        </w:rPr>
      </w:pPr>
      <w:r w:rsidRPr="002722DD">
        <w:rPr>
          <w:iCs/>
          <w:lang w:eastAsia="en-US"/>
        </w:rPr>
        <w:t xml:space="preserve">34.1. Случаи предоставления муниципальной услуги в упреждающем (проактивном) режиме не предусмотрены. </w:t>
      </w:r>
    </w:p>
    <w:p w:rsidR="002722DD" w:rsidRDefault="002722DD" w:rsidP="009554DC">
      <w:pPr>
        <w:rPr>
          <w:iCs/>
          <w:lang w:eastAsia="en-US"/>
        </w:rPr>
      </w:pPr>
      <w:r>
        <w:rPr>
          <w:iCs/>
          <w:lang w:eastAsia="en-US"/>
        </w:rPr>
        <w:t>(д</w:t>
      </w:r>
      <w:r w:rsidRPr="002722DD">
        <w:rPr>
          <w:iCs/>
          <w:lang w:eastAsia="en-US"/>
        </w:rPr>
        <w:t>ополн</w:t>
      </w:r>
      <w:r w:rsidR="009554DC">
        <w:rPr>
          <w:iCs/>
          <w:lang w:eastAsia="en-US"/>
        </w:rPr>
        <w:t>ено</w:t>
      </w:r>
      <w:r w:rsidRPr="002722DD">
        <w:rPr>
          <w:iCs/>
          <w:lang w:eastAsia="en-US"/>
        </w:rPr>
        <w:t xml:space="preserve"> пунктом 34.1 с заголовком постановлени</w:t>
      </w:r>
      <w:r w:rsidR="00522B83">
        <w:rPr>
          <w:iCs/>
          <w:lang w:eastAsia="en-US"/>
        </w:rPr>
        <w:t>ем</w:t>
      </w:r>
      <w:r w:rsidRPr="002722DD">
        <w:rPr>
          <w:iCs/>
          <w:lang w:eastAsia="en-US"/>
        </w:rPr>
        <w:t xml:space="preserve"> Администрации </w:t>
      </w:r>
      <w:r w:rsidR="00522B83">
        <w:rPr>
          <w:iCs/>
          <w:lang w:eastAsia="en-US"/>
        </w:rPr>
        <w:t xml:space="preserve">                       </w:t>
      </w:r>
      <w:hyperlink r:id="rId93" w:tooltip="постановление от 27.12.2021 0:00:00 №1559 Администрация Березовского района&#10;&#10;О внесении изменений в постановление администрации Березовского района от 25.12.2019 № 1503 " w:history="1">
        <w:r w:rsidRPr="002722DD">
          <w:rPr>
            <w:rStyle w:val="af"/>
            <w:iCs/>
            <w:lang w:eastAsia="en-US"/>
          </w:rPr>
          <w:t>от 27.12.2021 № 1559</w:t>
        </w:r>
      </w:hyperlink>
      <w:r w:rsidRPr="002722DD">
        <w:rPr>
          <w:iCs/>
          <w:lang w:eastAsia="en-US"/>
        </w:rPr>
        <w:t>)</w:t>
      </w:r>
    </w:p>
    <w:p w:rsidR="002C4944" w:rsidRPr="00D55EA5" w:rsidRDefault="002C4944" w:rsidP="009554DC">
      <w:pPr>
        <w:rPr>
          <w:rFonts w:eastAsia="Calibri" w:cs="Arial"/>
          <w:szCs w:val="28"/>
        </w:rPr>
      </w:pPr>
    </w:p>
    <w:p w:rsidR="00AF035E" w:rsidRPr="00522B83" w:rsidRDefault="00C50EC1" w:rsidP="00B96051">
      <w:pPr>
        <w:autoSpaceDE w:val="0"/>
        <w:autoSpaceDN w:val="0"/>
        <w:adjustRightInd w:val="0"/>
        <w:jc w:val="center"/>
        <w:outlineLvl w:val="1"/>
        <w:rPr>
          <w:rFonts w:cs="Arial"/>
          <w:b/>
          <w:sz w:val="30"/>
          <w:szCs w:val="30"/>
          <w:lang w:eastAsia="en-US"/>
        </w:rPr>
      </w:pPr>
      <w:r w:rsidRPr="00522B83">
        <w:rPr>
          <w:rFonts w:cs="Arial"/>
          <w:b/>
          <w:sz w:val="30"/>
          <w:szCs w:val="30"/>
          <w:lang w:val="en-US" w:eastAsia="en-US"/>
        </w:rPr>
        <w:lastRenderedPageBreak/>
        <w:t>III</w:t>
      </w:r>
      <w:r w:rsidRPr="00522B83">
        <w:rPr>
          <w:rFonts w:cs="Arial"/>
          <w:b/>
          <w:sz w:val="30"/>
          <w:szCs w:val="30"/>
          <w:lang w:eastAsia="en-US"/>
        </w:rPr>
        <w:t xml:space="preserve">. </w:t>
      </w:r>
      <w:r w:rsidR="00A978BD" w:rsidRPr="00522B83">
        <w:rPr>
          <w:rFonts w:cs="Arial"/>
          <w:b/>
          <w:sz w:val="30"/>
          <w:szCs w:val="30"/>
          <w:lang w:eastAsia="en-US"/>
        </w:rPr>
        <w:t xml:space="preserve">Состав, последовательность и сроки </w:t>
      </w:r>
    </w:p>
    <w:p w:rsidR="00A978BD" w:rsidRPr="00522B83" w:rsidRDefault="00A978BD" w:rsidP="00B96051">
      <w:pPr>
        <w:autoSpaceDE w:val="0"/>
        <w:autoSpaceDN w:val="0"/>
        <w:adjustRightInd w:val="0"/>
        <w:jc w:val="center"/>
        <w:outlineLvl w:val="1"/>
        <w:rPr>
          <w:rFonts w:cs="Arial"/>
          <w:b/>
          <w:bCs/>
          <w:iCs/>
          <w:sz w:val="30"/>
          <w:szCs w:val="30"/>
        </w:rPr>
      </w:pPr>
      <w:r w:rsidRPr="00522B83">
        <w:rPr>
          <w:rFonts w:cs="Arial"/>
          <w:b/>
          <w:sz w:val="30"/>
          <w:szCs w:val="30"/>
          <w:lang w:eastAsia="en-US"/>
        </w:rPr>
        <w:t>выполнения административных процедур, требования к порядку их выполнения,</w:t>
      </w:r>
      <w:r w:rsidR="00B96051" w:rsidRPr="00522B83">
        <w:rPr>
          <w:rFonts w:cs="Arial"/>
          <w:b/>
          <w:sz w:val="30"/>
          <w:szCs w:val="30"/>
          <w:lang w:eastAsia="en-US"/>
        </w:rPr>
        <w:t xml:space="preserve"> </w:t>
      </w:r>
      <w:r w:rsidRPr="00522B83">
        <w:rPr>
          <w:rFonts w:cs="Arial"/>
          <w:b/>
          <w:sz w:val="30"/>
          <w:szCs w:val="30"/>
          <w:lang w:eastAsia="en-US"/>
        </w:rPr>
        <w:t>в том числе особенности выполнения административных процедур</w:t>
      </w:r>
      <w:r w:rsidR="00B96051" w:rsidRPr="00522B83">
        <w:rPr>
          <w:rFonts w:cs="Arial"/>
          <w:b/>
          <w:sz w:val="30"/>
          <w:szCs w:val="30"/>
          <w:lang w:eastAsia="en-US"/>
        </w:rPr>
        <w:t xml:space="preserve"> </w:t>
      </w:r>
      <w:r w:rsidRPr="00522B83">
        <w:rPr>
          <w:rFonts w:cs="Arial"/>
          <w:b/>
          <w:sz w:val="30"/>
          <w:szCs w:val="30"/>
          <w:lang w:eastAsia="en-US"/>
        </w:rPr>
        <w:t>в электронной форме</w:t>
      </w:r>
      <w:r w:rsidR="00C50EC1" w:rsidRPr="00522B83">
        <w:rPr>
          <w:rFonts w:cs="Arial"/>
          <w:b/>
          <w:bCs/>
          <w:iCs/>
          <w:sz w:val="30"/>
          <w:szCs w:val="30"/>
        </w:rPr>
        <w:t>, а также особенности выполнения административных процедур в многофункциональных центрах</w:t>
      </w:r>
    </w:p>
    <w:p w:rsidR="00B96051" w:rsidRPr="00D55EA5" w:rsidRDefault="00B96051" w:rsidP="00B96051">
      <w:pPr>
        <w:autoSpaceDE w:val="0"/>
        <w:autoSpaceDN w:val="0"/>
        <w:adjustRightInd w:val="0"/>
        <w:jc w:val="center"/>
        <w:outlineLvl w:val="1"/>
        <w:rPr>
          <w:rFonts w:cs="Arial"/>
          <w:b/>
          <w:bCs/>
          <w:iCs/>
          <w:szCs w:val="28"/>
        </w:rPr>
      </w:pPr>
    </w:p>
    <w:p w:rsidR="00A978BD" w:rsidRPr="00D55EA5" w:rsidRDefault="00A978BD" w:rsidP="00AC68B2">
      <w:pPr>
        <w:autoSpaceDE w:val="0"/>
        <w:autoSpaceDN w:val="0"/>
        <w:adjustRightInd w:val="0"/>
        <w:jc w:val="center"/>
        <w:rPr>
          <w:rFonts w:cs="Arial"/>
          <w:b/>
          <w:szCs w:val="28"/>
          <w:lang w:eastAsia="en-US"/>
        </w:rPr>
      </w:pPr>
      <w:r w:rsidRPr="00D55EA5">
        <w:rPr>
          <w:rFonts w:cs="Arial"/>
          <w:b/>
          <w:szCs w:val="28"/>
          <w:lang w:eastAsia="en-US"/>
        </w:rPr>
        <w:t>Исчерпывающий перечень административных процедур</w:t>
      </w:r>
    </w:p>
    <w:p w:rsidR="00A978BD" w:rsidRPr="00D55EA5" w:rsidRDefault="00A978BD" w:rsidP="00AC68B2">
      <w:pPr>
        <w:autoSpaceDE w:val="0"/>
        <w:autoSpaceDN w:val="0"/>
        <w:adjustRightInd w:val="0"/>
        <w:jc w:val="center"/>
        <w:rPr>
          <w:rFonts w:cs="Arial"/>
          <w:szCs w:val="28"/>
          <w:lang w:eastAsia="en-US"/>
        </w:rPr>
      </w:pPr>
    </w:p>
    <w:p w:rsidR="002C4944" w:rsidRPr="00D55EA5" w:rsidRDefault="00BD5CE7" w:rsidP="009554DC">
      <w:pPr>
        <w:rPr>
          <w:lang w:eastAsia="en-US"/>
        </w:rPr>
      </w:pPr>
      <w:bookmarkStart w:id="9" w:name="Par134"/>
      <w:bookmarkEnd w:id="9"/>
      <w:r w:rsidRPr="00D55EA5">
        <w:rPr>
          <w:lang w:eastAsia="en-US"/>
        </w:rPr>
        <w:t>35</w:t>
      </w:r>
      <w:r w:rsidR="00A978BD" w:rsidRPr="00D55EA5">
        <w:rPr>
          <w:lang w:eastAsia="en-US"/>
        </w:rPr>
        <w:t>.</w:t>
      </w:r>
      <w:r w:rsidR="00D55EA5" w:rsidRPr="00D55EA5">
        <w:rPr>
          <w:lang w:eastAsia="en-US"/>
        </w:rPr>
        <w:t xml:space="preserve"> </w:t>
      </w:r>
      <w:r w:rsidR="002C4944" w:rsidRPr="00D55EA5">
        <w:rPr>
          <w:lang w:eastAsia="en-US"/>
        </w:rPr>
        <w:t>Предоставление муниципальной услуги включает в себя выполнение следующих административных процедур:</w:t>
      </w:r>
    </w:p>
    <w:p w:rsidR="002C4944" w:rsidRPr="00D55EA5" w:rsidRDefault="00AF035E" w:rsidP="009554DC">
      <w:pPr>
        <w:rPr>
          <w:lang w:eastAsia="en-US"/>
        </w:rPr>
      </w:pPr>
      <w:r w:rsidRPr="00D55EA5">
        <w:rPr>
          <w:lang w:eastAsia="en-US"/>
        </w:rPr>
        <w:t xml:space="preserve">- </w:t>
      </w:r>
      <w:r w:rsidR="002C4944" w:rsidRPr="00D55EA5">
        <w:rPr>
          <w:lang w:eastAsia="en-US"/>
        </w:rPr>
        <w:t xml:space="preserve">прием и регистрация </w:t>
      </w:r>
      <w:r w:rsidR="002C4944" w:rsidRPr="00D55EA5">
        <w:rPr>
          <w:iCs/>
          <w:lang w:eastAsia="en-US"/>
        </w:rPr>
        <w:t>заявления</w:t>
      </w:r>
      <w:r w:rsidR="002C4944" w:rsidRPr="00D55EA5">
        <w:rPr>
          <w:lang w:eastAsia="en-US"/>
        </w:rPr>
        <w:t xml:space="preserve"> о предоставлении муниципальной услуги;</w:t>
      </w:r>
    </w:p>
    <w:p w:rsidR="009C5305" w:rsidRPr="00D55EA5" w:rsidRDefault="00AF035E" w:rsidP="009554DC">
      <w:r w:rsidRPr="00D55EA5">
        <w:t xml:space="preserve">- </w:t>
      </w:r>
      <w:r w:rsidR="009C5305" w:rsidRPr="00D55EA5">
        <w:t>формирование и направление межведомственных запросов в органы (организации), участвующие в предоставлении муниципальной ус</w:t>
      </w:r>
      <w:r w:rsidR="00BD5CE7" w:rsidRPr="00D55EA5">
        <w:t>луги, получение ответов на них;</w:t>
      </w:r>
    </w:p>
    <w:p w:rsidR="002C4944" w:rsidRPr="00D55EA5" w:rsidRDefault="00AF035E" w:rsidP="009554DC">
      <w:pPr>
        <w:rPr>
          <w:lang w:eastAsia="en-US"/>
        </w:rPr>
      </w:pPr>
      <w:r w:rsidRPr="00D55EA5">
        <w:rPr>
          <w:lang w:eastAsia="en-US"/>
        </w:rPr>
        <w:t xml:space="preserve">- </w:t>
      </w:r>
      <w:r w:rsidR="002C4944" w:rsidRPr="00D55EA5">
        <w:rPr>
          <w:lang w:eastAsia="en-US"/>
        </w:rPr>
        <w:t>проверка представленных документов и принятие решения о выдаче градостроительного плана (об отказе</w:t>
      </w:r>
      <w:r w:rsidR="00CA4203" w:rsidRPr="00D55EA5">
        <w:rPr>
          <w:lang w:eastAsia="en-US"/>
        </w:rPr>
        <w:t xml:space="preserve"> </w:t>
      </w:r>
      <w:r w:rsidR="002C4944" w:rsidRPr="00D55EA5">
        <w:rPr>
          <w:lang w:eastAsia="en-US"/>
        </w:rPr>
        <w:t>в выдаче градостроительного плана);</w:t>
      </w:r>
    </w:p>
    <w:p w:rsidR="002C4944" w:rsidRPr="00D55EA5" w:rsidRDefault="00AF035E" w:rsidP="009554DC">
      <w:pPr>
        <w:rPr>
          <w:lang w:eastAsia="en-US"/>
        </w:rPr>
      </w:pPr>
      <w:r w:rsidRPr="00D55EA5">
        <w:rPr>
          <w:lang w:eastAsia="en-US"/>
        </w:rPr>
        <w:t xml:space="preserve">- </w:t>
      </w:r>
      <w:r w:rsidR="002C4944" w:rsidRPr="00D55EA5">
        <w:rPr>
          <w:lang w:eastAsia="en-US"/>
        </w:rPr>
        <w:t>выдача (направление) результата предоставления муниципальной услуги</w:t>
      </w:r>
      <w:r w:rsidR="00FD51CC" w:rsidRPr="00D55EA5">
        <w:rPr>
          <w:lang w:eastAsia="en-US"/>
        </w:rPr>
        <w:t>;</w:t>
      </w:r>
    </w:p>
    <w:p w:rsidR="00B45320" w:rsidRPr="00D55EA5" w:rsidRDefault="00FD51CC" w:rsidP="009554DC">
      <w:pPr>
        <w:rPr>
          <w:rFonts w:eastAsia="Calibri"/>
          <w:lang w:eastAsia="en-US"/>
        </w:rPr>
      </w:pPr>
      <w:r w:rsidRPr="00D55EA5">
        <w:rPr>
          <w:rFonts w:eastAsia="Calibri"/>
          <w:lang w:eastAsia="en-US"/>
        </w:rPr>
        <w:t>- особенности выполнения административных процедур в электронной форме.</w:t>
      </w:r>
    </w:p>
    <w:p w:rsidR="00FD51CC" w:rsidRPr="00D55EA5" w:rsidRDefault="00FD51CC" w:rsidP="00AC68B2">
      <w:pPr>
        <w:autoSpaceDE w:val="0"/>
        <w:autoSpaceDN w:val="0"/>
        <w:adjustRightInd w:val="0"/>
        <w:jc w:val="center"/>
        <w:rPr>
          <w:rFonts w:cs="Arial"/>
          <w:b/>
          <w:szCs w:val="28"/>
        </w:rPr>
      </w:pPr>
    </w:p>
    <w:p w:rsidR="00625353" w:rsidRPr="00D55EA5" w:rsidRDefault="00625353" w:rsidP="00B96051">
      <w:pPr>
        <w:autoSpaceDE w:val="0"/>
        <w:autoSpaceDN w:val="0"/>
        <w:adjustRightInd w:val="0"/>
        <w:jc w:val="center"/>
        <w:rPr>
          <w:rFonts w:cs="Arial"/>
          <w:b/>
          <w:szCs w:val="28"/>
        </w:rPr>
      </w:pPr>
      <w:r w:rsidRPr="00D55EA5">
        <w:rPr>
          <w:rFonts w:cs="Arial"/>
          <w:b/>
          <w:szCs w:val="28"/>
        </w:rPr>
        <w:t>Прием и регистрация заявления о предоставлении муниципальной услуги</w:t>
      </w:r>
    </w:p>
    <w:p w:rsidR="006B510B" w:rsidRPr="00D55EA5" w:rsidRDefault="006B510B" w:rsidP="00AC68B2">
      <w:pPr>
        <w:autoSpaceDE w:val="0"/>
        <w:autoSpaceDN w:val="0"/>
        <w:adjustRightInd w:val="0"/>
        <w:jc w:val="center"/>
        <w:rPr>
          <w:rFonts w:cs="Arial"/>
          <w:b/>
          <w:szCs w:val="28"/>
        </w:rPr>
      </w:pPr>
    </w:p>
    <w:p w:rsidR="002C4944" w:rsidRPr="00D55EA5" w:rsidRDefault="009F615F" w:rsidP="009554DC">
      <w:pPr>
        <w:rPr>
          <w:rFonts w:eastAsia="Calibri"/>
          <w:lang w:eastAsia="en-US"/>
        </w:rPr>
      </w:pPr>
      <w:r w:rsidRPr="00D55EA5">
        <w:rPr>
          <w:rFonts w:eastAsia="Calibri"/>
          <w:lang w:eastAsia="en-US"/>
        </w:rPr>
        <w:t>36</w:t>
      </w:r>
      <w:r w:rsidR="006B510B" w:rsidRPr="00D55EA5">
        <w:rPr>
          <w:rFonts w:eastAsia="Calibri"/>
          <w:lang w:eastAsia="en-US"/>
        </w:rPr>
        <w:t>.</w:t>
      </w:r>
      <w:r w:rsidR="00D55EA5" w:rsidRPr="00D55EA5">
        <w:rPr>
          <w:rFonts w:eastAsia="Calibri"/>
          <w:lang w:eastAsia="en-US"/>
        </w:rPr>
        <w:t xml:space="preserve"> </w:t>
      </w:r>
      <w:r w:rsidR="002C4944" w:rsidRPr="00D55EA5">
        <w:rPr>
          <w:rFonts w:eastAsia="Calibri"/>
          <w:lang w:eastAsia="en-US"/>
        </w:rPr>
        <w:t xml:space="preserve">Основанием для начала административной процедуры является поступление в </w:t>
      </w:r>
      <w:r w:rsidR="00C50EC1" w:rsidRPr="00D55EA5">
        <w:rPr>
          <w:rFonts w:eastAsia="Calibri"/>
          <w:lang w:eastAsia="en-US"/>
        </w:rPr>
        <w:t>отдел</w:t>
      </w:r>
      <w:r w:rsidR="002C4944" w:rsidRPr="00D55EA5">
        <w:rPr>
          <w:rFonts w:eastAsia="Calibri"/>
          <w:lang w:eastAsia="en-US"/>
        </w:rPr>
        <w:t xml:space="preserve"> или МФЦ заявления о предоставлении муниципальной услуги.</w:t>
      </w:r>
    </w:p>
    <w:p w:rsidR="002625CA" w:rsidRPr="00D55EA5" w:rsidRDefault="002625CA" w:rsidP="009554DC">
      <w:r w:rsidRPr="00D55EA5">
        <w:t xml:space="preserve">Сведения о должностных лицах, ответственных за выполнение административной процедуры: </w:t>
      </w:r>
    </w:p>
    <w:p w:rsidR="002625CA" w:rsidRPr="00D55EA5" w:rsidRDefault="002625CA" w:rsidP="009554DC">
      <w:r w:rsidRPr="00D55EA5">
        <w:t>- за прием и регистрацию заявления, поступившего по почте в адрес отдела</w:t>
      </w:r>
      <w:r w:rsidR="00D55EA5" w:rsidRPr="00D55EA5">
        <w:t>-</w:t>
      </w:r>
      <w:r w:rsidRPr="00D55EA5">
        <w:t>специалист отдела, ответственный за прием и регистрацию документов;</w:t>
      </w:r>
    </w:p>
    <w:p w:rsidR="002625CA" w:rsidRPr="00D55EA5" w:rsidRDefault="002625CA" w:rsidP="009554DC">
      <w:r w:rsidRPr="00D55EA5">
        <w:t>- за прием и регистрацию заявления, предоставленного заявителем лично в отдел</w:t>
      </w:r>
      <w:r w:rsidR="00D55EA5" w:rsidRPr="00D55EA5">
        <w:t>-</w:t>
      </w:r>
      <w:r w:rsidRPr="00D55EA5">
        <w:t>специалист отдела, ответственный за прием и регистрацию документов;</w:t>
      </w:r>
    </w:p>
    <w:p w:rsidR="002625CA" w:rsidRDefault="002625CA" w:rsidP="009554DC">
      <w:r w:rsidRPr="00D55EA5">
        <w:t>- за прием и регистрацию заявления, поступившего в отдел</w:t>
      </w:r>
      <w:r w:rsidRPr="00D55EA5">
        <w:rPr>
          <w:i/>
        </w:rPr>
        <w:t xml:space="preserve"> </w:t>
      </w:r>
      <w:r w:rsidRPr="00D55EA5">
        <w:t xml:space="preserve">посредством </w:t>
      </w:r>
      <w:r w:rsidRPr="00D55EA5">
        <w:rPr>
          <w:rFonts w:eastAsia="Calibri"/>
          <w:lang w:eastAsia="ar-SA"/>
        </w:rPr>
        <w:t xml:space="preserve">Единого </w:t>
      </w:r>
      <w:r w:rsidR="003D23AF">
        <w:rPr>
          <w:rFonts w:eastAsia="Calibri"/>
          <w:lang w:eastAsia="ar-SA"/>
        </w:rPr>
        <w:t>портала</w:t>
      </w:r>
      <w:r w:rsidR="00D55EA5" w:rsidRPr="00D55EA5">
        <w:rPr>
          <w:rFonts w:eastAsia="Calibri"/>
          <w:lang w:eastAsia="ar-SA"/>
        </w:rPr>
        <w:t>-</w:t>
      </w:r>
      <w:r w:rsidRPr="00D55EA5">
        <w:t>специалист отдела, ответственный за предоставление муниципальной услуги;</w:t>
      </w:r>
    </w:p>
    <w:p w:rsidR="003D23AF" w:rsidRPr="00D55EA5" w:rsidRDefault="003D23AF" w:rsidP="003D23AF">
      <w:r>
        <w:t>(</w:t>
      </w:r>
      <w:r w:rsidRPr="003D23AF">
        <w:t>в абзаце пятом пункта 36 слова «Единого и регионального порталов» замен</w:t>
      </w:r>
      <w:r>
        <w:t xml:space="preserve">ены словами «Единого портала» </w:t>
      </w:r>
      <w:r>
        <w:rPr>
          <w:rFonts w:cs="Arial"/>
        </w:rPr>
        <w:t xml:space="preserve">постановлением Администрации </w:t>
      </w:r>
      <w:hyperlink r:id="rId94"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2625CA" w:rsidRPr="00D55EA5" w:rsidRDefault="002625CA" w:rsidP="009554DC">
      <w:r w:rsidRPr="00D55EA5">
        <w:t>- за прием и регистрацию заявления в МФЦ-специалист МФЦ.</w:t>
      </w:r>
    </w:p>
    <w:p w:rsidR="00AF035E" w:rsidRPr="00D55EA5" w:rsidRDefault="002C4944" w:rsidP="009554DC">
      <w:pPr>
        <w:rPr>
          <w:rFonts w:eastAsia="Calibri"/>
          <w:lang w:eastAsia="en-US"/>
        </w:rPr>
      </w:pPr>
      <w:r w:rsidRPr="00D55EA5">
        <w:rPr>
          <w:rFonts w:eastAsia="Calibri"/>
          <w:lang w:eastAsia="en-US"/>
        </w:rPr>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при личном обращении также выдача расписки, составленной в двух экземплярах, один из которых вручается заявителю, другой</w:t>
      </w:r>
      <w:r w:rsidR="00D55EA5" w:rsidRPr="00D55EA5">
        <w:rPr>
          <w:rFonts w:eastAsia="Calibri"/>
          <w:lang w:eastAsia="en-US"/>
        </w:rPr>
        <w:t>-</w:t>
      </w:r>
      <w:r w:rsidRPr="00D55EA5">
        <w:rPr>
          <w:rFonts w:eastAsia="Calibri"/>
          <w:lang w:eastAsia="en-US"/>
        </w:rPr>
        <w:t>приобщается к принятым документам</w:t>
      </w:r>
      <w:r w:rsidR="00AF035E" w:rsidRPr="00D55EA5">
        <w:rPr>
          <w:rFonts w:eastAsia="Calibri"/>
          <w:lang w:eastAsia="en-US"/>
        </w:rPr>
        <w:t xml:space="preserve"> (</w:t>
      </w:r>
      <w:r w:rsidR="00AF035E" w:rsidRPr="00D55EA5">
        <w:t>продолжительность и (или) максимальный срок их выполнения</w:t>
      </w:r>
      <w:r w:rsidR="00D55EA5" w:rsidRPr="00D55EA5">
        <w:t>-</w:t>
      </w:r>
      <w:r w:rsidR="00AF035E" w:rsidRPr="00D55EA5">
        <w:t>в день поступления заявления в отдел,</w:t>
      </w:r>
      <w:r w:rsidR="00D55EA5" w:rsidRPr="00D55EA5">
        <w:t xml:space="preserve"> </w:t>
      </w:r>
      <w:r w:rsidR="00AF035E" w:rsidRPr="00D55EA5">
        <w:t>при личном обращении заявителя</w:t>
      </w:r>
      <w:r w:rsidR="00D55EA5" w:rsidRPr="00D55EA5">
        <w:t>-</w:t>
      </w:r>
      <w:r w:rsidR="00AF035E" w:rsidRPr="00D55EA5">
        <w:t>15 минут с момента получения заявления о предоставлении муниципальной услуги</w:t>
      </w:r>
      <w:r w:rsidR="00AF035E" w:rsidRPr="00D55EA5">
        <w:rPr>
          <w:rFonts w:eastAsia="Calibri"/>
          <w:lang w:eastAsia="en-US"/>
        </w:rPr>
        <w:t>.</w:t>
      </w:r>
    </w:p>
    <w:p w:rsidR="002C4944" w:rsidRPr="00D55EA5" w:rsidRDefault="002C4944" w:rsidP="009554DC">
      <w:pPr>
        <w:rPr>
          <w:rFonts w:eastAsia="Calibri"/>
          <w:lang w:eastAsia="en-US"/>
        </w:rPr>
      </w:pPr>
      <w:r w:rsidRPr="00D55EA5">
        <w:rPr>
          <w:rFonts w:eastAsia="Calibri"/>
          <w:lang w:eastAsia="en-US"/>
        </w:rPr>
        <w:t>Критерием принятия решения о приеме и регистрации заявления</w:t>
      </w:r>
      <w:r w:rsidR="00D55EA5" w:rsidRPr="00D55EA5">
        <w:rPr>
          <w:rFonts w:eastAsia="Calibri"/>
          <w:lang w:eastAsia="en-US"/>
        </w:rPr>
        <w:t xml:space="preserve"> </w:t>
      </w:r>
      <w:r w:rsidRPr="00D55EA5">
        <w:rPr>
          <w:rFonts w:eastAsia="Calibri"/>
          <w:lang w:eastAsia="en-US"/>
        </w:rPr>
        <w:t>о предоставлении муниципальной услуги является наличие заявления</w:t>
      </w:r>
      <w:r w:rsidR="00D55EA5" w:rsidRPr="00D55EA5">
        <w:rPr>
          <w:rFonts w:eastAsia="Calibri"/>
          <w:lang w:eastAsia="en-US"/>
        </w:rPr>
        <w:t xml:space="preserve"> </w:t>
      </w:r>
      <w:r w:rsidRPr="00D55EA5">
        <w:rPr>
          <w:rFonts w:eastAsia="Calibri"/>
          <w:lang w:eastAsia="en-US"/>
        </w:rPr>
        <w:t>о предоставлении муниципальной услуги.</w:t>
      </w:r>
    </w:p>
    <w:p w:rsidR="002C4944" w:rsidRPr="00D55EA5" w:rsidRDefault="002C4944" w:rsidP="009554DC">
      <w:pPr>
        <w:rPr>
          <w:rFonts w:eastAsia="Calibri"/>
          <w:lang w:eastAsia="en-US"/>
        </w:rPr>
      </w:pPr>
      <w:r w:rsidRPr="00D55EA5">
        <w:rPr>
          <w:rFonts w:eastAsia="Calibri"/>
          <w:lang w:eastAsia="en-US"/>
        </w:rPr>
        <w:t>Результатом выполнения административной процедуры является зарегистрированное заявление о предоставлении муниципальной услуги.</w:t>
      </w:r>
    </w:p>
    <w:p w:rsidR="002625CA" w:rsidRPr="00D55EA5" w:rsidRDefault="002C4944" w:rsidP="009554DC">
      <w:pPr>
        <w:rPr>
          <w:rFonts w:eastAsia="Calibri"/>
          <w:lang w:eastAsia="en-US"/>
        </w:rPr>
      </w:pPr>
      <w:r w:rsidRPr="00D55EA5">
        <w:rPr>
          <w:rFonts w:eastAsia="Calibri"/>
          <w:lang w:eastAsia="en-US"/>
        </w:rPr>
        <w:t xml:space="preserve">Способ фиксации результата выполнения административной процедуры: </w:t>
      </w:r>
    </w:p>
    <w:p w:rsidR="002625CA" w:rsidRPr="00D55EA5" w:rsidRDefault="002625CA" w:rsidP="009554DC">
      <w:pPr>
        <w:rPr>
          <w:rFonts w:eastAsia="Calibri"/>
          <w:lang w:eastAsia="en-US"/>
        </w:rPr>
      </w:pPr>
      <w:r w:rsidRPr="00D55EA5">
        <w:lastRenderedPageBreak/>
        <w:t>- в случае поступления заявления по почте, специалист отдела, ответственный за прием и регистрацию документов,</w:t>
      </w:r>
      <w:r w:rsidRPr="00D55EA5">
        <w:rPr>
          <w:i/>
        </w:rPr>
        <w:t xml:space="preserve"> </w:t>
      </w:r>
      <w:r w:rsidRPr="00D55EA5">
        <w:t xml:space="preserve">регистрирует заявление о предоставлении муниципальной услуги в </w:t>
      </w:r>
      <w:r w:rsidRPr="00D55EA5">
        <w:rPr>
          <w:rFonts w:eastAsia="Calibri"/>
          <w:lang w:eastAsia="en-US"/>
        </w:rPr>
        <w:t>журнале регистрации входящей документации</w:t>
      </w:r>
      <w:r w:rsidRPr="00D55EA5">
        <w:rPr>
          <w:rFonts w:eastAsia="Calibri"/>
          <w:lang w:eastAsia="ar-SA"/>
        </w:rPr>
        <w:t>;</w:t>
      </w:r>
    </w:p>
    <w:p w:rsidR="002625CA" w:rsidRPr="00D55EA5" w:rsidRDefault="002625CA" w:rsidP="009554DC">
      <w:pPr>
        <w:rPr>
          <w:rFonts w:eastAsia="Calibri"/>
          <w:lang w:eastAsia="en-US"/>
        </w:rPr>
      </w:pPr>
      <w:r w:rsidRPr="00D55EA5">
        <w:t xml:space="preserve">- в случае подачи заявления лично, специалист отдела, ответственный за предоставление муниципальной услуги, регистрирует заявление о предоставлении муниципальной услуги в </w:t>
      </w:r>
      <w:r w:rsidRPr="00D55EA5">
        <w:rPr>
          <w:rFonts w:eastAsia="Calibri"/>
          <w:lang w:eastAsia="en-US"/>
        </w:rPr>
        <w:t>журнале регистрации входящей документации;</w:t>
      </w:r>
    </w:p>
    <w:p w:rsidR="002625CA" w:rsidRDefault="002625CA" w:rsidP="009554DC">
      <w:pPr>
        <w:rPr>
          <w:rFonts w:eastAsia="Calibri"/>
          <w:lang w:eastAsia="ar-SA"/>
        </w:rPr>
      </w:pPr>
      <w:r w:rsidRPr="00D55EA5">
        <w:rPr>
          <w:lang w:eastAsia="ar-SA"/>
        </w:rPr>
        <w:t xml:space="preserve">- в случае направления заявления посредством Единого </w:t>
      </w:r>
      <w:r w:rsidR="003D23AF">
        <w:rPr>
          <w:lang w:eastAsia="ar-SA"/>
        </w:rPr>
        <w:t>портала</w:t>
      </w:r>
      <w:r w:rsidRPr="00D55EA5">
        <w:rPr>
          <w:lang w:eastAsia="ar-SA"/>
        </w:rPr>
        <w:t xml:space="preserve"> специалист отдела, </w:t>
      </w:r>
      <w:r w:rsidRPr="00D55EA5">
        <w:t>ответственный за предоставление муниципальной услуги,</w:t>
      </w:r>
      <w:r w:rsidRPr="00D55EA5">
        <w:rPr>
          <w:i/>
          <w:lang w:eastAsia="ar-SA"/>
        </w:rPr>
        <w:t xml:space="preserve"> </w:t>
      </w:r>
      <w:r w:rsidRPr="00D55EA5">
        <w:rPr>
          <w:lang w:eastAsia="ar-SA"/>
        </w:rPr>
        <w:t xml:space="preserve">регистрирует заявление о предоставлении муниципальной услуги в </w:t>
      </w:r>
      <w:r w:rsidRPr="00D55EA5">
        <w:rPr>
          <w:rFonts w:eastAsia="Calibri"/>
          <w:lang w:eastAsia="en-US"/>
        </w:rPr>
        <w:t>журнале регистрации входящей документации</w:t>
      </w:r>
      <w:r w:rsidRPr="00D55EA5">
        <w:rPr>
          <w:rFonts w:eastAsia="Calibri"/>
          <w:lang w:eastAsia="ar-SA"/>
        </w:rPr>
        <w:t>;</w:t>
      </w:r>
    </w:p>
    <w:p w:rsidR="003D23AF" w:rsidRPr="00D55EA5" w:rsidRDefault="003D23AF" w:rsidP="003D23AF">
      <w:r>
        <w:rPr>
          <w:rFonts w:eastAsia="Calibri"/>
          <w:lang w:eastAsia="ar-SA"/>
        </w:rPr>
        <w:t>(</w:t>
      </w:r>
      <w:r w:rsidRPr="003D23AF">
        <w:rPr>
          <w:rFonts w:eastAsia="Calibri"/>
          <w:lang w:eastAsia="ar-SA"/>
        </w:rPr>
        <w:t>в абзаце тринадцатом пункта 36 слова «Единого и регионального порталов» замен</w:t>
      </w:r>
      <w:r>
        <w:rPr>
          <w:rFonts w:eastAsia="Calibri"/>
          <w:lang w:eastAsia="ar-SA"/>
        </w:rPr>
        <w:t xml:space="preserve">ены словами «Единого портала» </w:t>
      </w:r>
      <w:r>
        <w:rPr>
          <w:rFonts w:cs="Arial"/>
        </w:rPr>
        <w:t xml:space="preserve">постановлением Администрации </w:t>
      </w:r>
      <w:hyperlink r:id="rId95"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3C11B8" w:rsidRPr="00D55EA5" w:rsidRDefault="002625CA" w:rsidP="009554DC">
      <w:pPr>
        <w:rPr>
          <w:rFonts w:eastAsia="Calibri"/>
          <w:lang w:eastAsia="en-US"/>
        </w:rPr>
      </w:pPr>
      <w:r w:rsidRPr="00D55EA5">
        <w:t xml:space="preserve">- в случае подачи заявления в МФЦ, специалист МФЦ регистрирует заявление о предоставлении муниципальной услуги в </w:t>
      </w:r>
      <w:r w:rsidRPr="00D55EA5">
        <w:rPr>
          <w:rFonts w:eastAsia="Calibri"/>
          <w:lang w:eastAsia="en-US"/>
        </w:rPr>
        <w:t>электронном документообороте.</w:t>
      </w:r>
    </w:p>
    <w:p w:rsidR="002C4944" w:rsidRPr="00D55EA5" w:rsidRDefault="002C4944" w:rsidP="009554DC">
      <w:pPr>
        <w:rPr>
          <w:rFonts w:eastAsia="Calibri"/>
          <w:lang w:eastAsia="en-US"/>
        </w:rPr>
      </w:pPr>
      <w:r w:rsidRPr="00D55EA5">
        <w:rPr>
          <w:rFonts w:eastAsia="Calibri"/>
          <w:lang w:eastAsia="en-US"/>
        </w:rPr>
        <w:t>Зарегистрированное заявление о предоставлении муниципальной услуги и прилагаемые к нему документы передаются специалисту</w:t>
      </w:r>
      <w:r w:rsidR="00EF5AD7" w:rsidRPr="00D55EA5">
        <w:rPr>
          <w:rFonts w:eastAsia="Calibri"/>
          <w:lang w:eastAsia="en-US"/>
        </w:rPr>
        <w:t xml:space="preserve"> отдела</w:t>
      </w:r>
      <w:r w:rsidRPr="00D55EA5">
        <w:rPr>
          <w:rFonts w:eastAsia="Calibri"/>
          <w:lang w:eastAsia="en-US"/>
        </w:rPr>
        <w:t xml:space="preserve">, ответственному </w:t>
      </w:r>
      <w:r w:rsidR="00B96051" w:rsidRPr="00D55EA5">
        <w:rPr>
          <w:rFonts w:eastAsia="Calibri"/>
          <w:lang w:eastAsia="en-US"/>
        </w:rPr>
        <w:t>за предоставление муниципальной услуги</w:t>
      </w:r>
      <w:r w:rsidRPr="00D55EA5">
        <w:rPr>
          <w:rFonts w:eastAsia="Calibri"/>
          <w:lang w:eastAsia="en-US"/>
        </w:rPr>
        <w:t>.</w:t>
      </w:r>
    </w:p>
    <w:p w:rsidR="008D3B26" w:rsidRPr="00D55EA5" w:rsidRDefault="003C11B8" w:rsidP="009554DC">
      <w:r w:rsidRPr="00D55EA5">
        <w:t>В случае подачи заявления в МФЦ зарегистрированное заявление о предоставлении муниципальной услуги с приложениями передается в отдел.</w:t>
      </w:r>
    </w:p>
    <w:p w:rsidR="00D55EA5" w:rsidRDefault="00D55EA5" w:rsidP="008D3B26">
      <w:pPr>
        <w:suppressAutoHyphens/>
        <w:autoSpaceDE w:val="0"/>
        <w:autoSpaceDN w:val="0"/>
        <w:adjustRightInd w:val="0"/>
        <w:jc w:val="center"/>
        <w:outlineLvl w:val="0"/>
        <w:rPr>
          <w:rFonts w:cs="Arial"/>
          <w:b/>
          <w:szCs w:val="28"/>
        </w:rPr>
      </w:pPr>
    </w:p>
    <w:p w:rsidR="008D3B26" w:rsidRPr="00D55EA5" w:rsidRDefault="008D3B26" w:rsidP="008D3B26">
      <w:pPr>
        <w:suppressAutoHyphens/>
        <w:autoSpaceDE w:val="0"/>
        <w:autoSpaceDN w:val="0"/>
        <w:adjustRightInd w:val="0"/>
        <w:jc w:val="center"/>
        <w:outlineLvl w:val="0"/>
        <w:rPr>
          <w:rFonts w:cs="Arial"/>
          <w:b/>
          <w:szCs w:val="28"/>
        </w:rPr>
      </w:pPr>
      <w:r w:rsidRPr="00D55EA5">
        <w:rPr>
          <w:rFonts w:cs="Arial"/>
          <w:b/>
          <w:szCs w:val="28"/>
        </w:rPr>
        <w:t>Формирование и направление межведомственных запросов, получение ответов на них</w:t>
      </w:r>
    </w:p>
    <w:p w:rsidR="008D3B26" w:rsidRPr="00D55EA5" w:rsidRDefault="008D3B26" w:rsidP="008D3B26">
      <w:pPr>
        <w:suppressAutoHyphens/>
        <w:autoSpaceDE w:val="0"/>
        <w:autoSpaceDN w:val="0"/>
        <w:adjustRightInd w:val="0"/>
        <w:jc w:val="center"/>
        <w:outlineLvl w:val="0"/>
        <w:rPr>
          <w:rFonts w:eastAsia="Calibri" w:cs="Arial"/>
          <w:b/>
          <w:szCs w:val="28"/>
          <w:lang w:eastAsia="en-US"/>
        </w:rPr>
      </w:pPr>
    </w:p>
    <w:p w:rsidR="008D3B26" w:rsidRPr="00D55EA5" w:rsidRDefault="009F615F" w:rsidP="009554DC">
      <w:pPr>
        <w:rPr>
          <w:rFonts w:eastAsia="Calibri"/>
          <w:lang w:eastAsia="en-US"/>
        </w:rPr>
      </w:pPr>
      <w:r w:rsidRPr="00D55EA5">
        <w:rPr>
          <w:rFonts w:eastAsia="Calibri"/>
          <w:lang w:eastAsia="en-US"/>
        </w:rPr>
        <w:t>37</w:t>
      </w:r>
      <w:r w:rsidR="008D3B26" w:rsidRPr="00D55EA5">
        <w:rPr>
          <w:rFonts w:eastAsia="Calibri"/>
          <w:lang w:eastAsia="en-US"/>
        </w:rPr>
        <w:t>.</w:t>
      </w:r>
      <w:r w:rsidR="00D55EA5" w:rsidRPr="00D55EA5">
        <w:rPr>
          <w:rFonts w:eastAsia="Calibri"/>
          <w:lang w:eastAsia="en-US"/>
        </w:rPr>
        <w:t xml:space="preserve"> </w:t>
      </w:r>
      <w:r w:rsidR="008D3B26" w:rsidRPr="00D55EA5">
        <w:rPr>
          <w:rFonts w:eastAsia="Calibri"/>
          <w:lang w:eastAsia="en-US"/>
        </w:rPr>
        <w:t xml:space="preserve">Основанием для начала административной процедуры является поступление </w:t>
      </w:r>
      <w:r w:rsidR="00BD5CE7" w:rsidRPr="00D55EA5">
        <w:rPr>
          <w:rFonts w:eastAsia="Calibri"/>
          <w:lang w:eastAsia="en-US"/>
        </w:rPr>
        <w:t xml:space="preserve">к </w:t>
      </w:r>
      <w:r w:rsidR="008D3B26" w:rsidRPr="00D55EA5">
        <w:rPr>
          <w:rFonts w:eastAsia="Calibri"/>
          <w:lang w:eastAsia="en-US"/>
        </w:rPr>
        <w:t xml:space="preserve">специалисту </w:t>
      </w:r>
      <w:r w:rsidR="00EF5AD7" w:rsidRPr="00D55EA5">
        <w:rPr>
          <w:rFonts w:eastAsia="Calibri"/>
          <w:lang w:eastAsia="en-US"/>
        </w:rPr>
        <w:t>отдела</w:t>
      </w:r>
      <w:r w:rsidR="008D3B26" w:rsidRPr="00D55EA5">
        <w:rPr>
          <w:rFonts w:eastAsia="Calibri"/>
          <w:lang w:eastAsia="en-US"/>
        </w:rPr>
        <w:t xml:space="preserve">, ответственному за </w:t>
      </w:r>
      <w:r w:rsidR="00B96051" w:rsidRPr="00D55EA5">
        <w:rPr>
          <w:rFonts w:eastAsia="Calibri"/>
          <w:lang w:eastAsia="en-US"/>
        </w:rPr>
        <w:t>предоставление муниципальной услуги</w:t>
      </w:r>
      <w:r w:rsidR="008D3B26" w:rsidRPr="00D55EA5">
        <w:rPr>
          <w:rFonts w:eastAsia="Calibri"/>
          <w:lang w:eastAsia="en-US"/>
        </w:rPr>
        <w:t>, зарегистрированного заявления о предоставлении муниципальной услуги.</w:t>
      </w:r>
    </w:p>
    <w:p w:rsidR="00EF5AD7" w:rsidRPr="00D55EA5" w:rsidRDefault="008D3B26" w:rsidP="009554DC">
      <w:pPr>
        <w:rPr>
          <w:rFonts w:eastAsia="Calibri"/>
          <w:lang w:eastAsia="en-US"/>
        </w:rPr>
      </w:pPr>
      <w:r w:rsidRPr="00D55EA5">
        <w:rPr>
          <w:rFonts w:eastAsia="Calibri"/>
          <w:lang w:eastAsia="en-US"/>
        </w:rPr>
        <w:t xml:space="preserve">Должностным лицом, ответственным за формирование и направление межведомственных запросов, получение на них ответов, является </w:t>
      </w:r>
      <w:r w:rsidR="00EF5AD7" w:rsidRPr="00D55EA5">
        <w:rPr>
          <w:lang w:eastAsia="en-US"/>
        </w:rPr>
        <w:t>специалист отдела, ответственный за предоставление муниципальной услуги</w:t>
      </w:r>
      <w:r w:rsidR="00EF5AD7" w:rsidRPr="00D55EA5">
        <w:rPr>
          <w:rFonts w:eastAsia="Calibri"/>
          <w:lang w:eastAsia="en-US"/>
        </w:rPr>
        <w:t>.</w:t>
      </w:r>
    </w:p>
    <w:p w:rsidR="008D3B26" w:rsidRPr="00D55EA5" w:rsidRDefault="008D3B26" w:rsidP="009554DC">
      <w:pPr>
        <w:rPr>
          <w:rFonts w:eastAsia="Calibri"/>
          <w:lang w:eastAsia="en-US"/>
        </w:rPr>
      </w:pPr>
      <w:r w:rsidRPr="00D55EA5">
        <w:rPr>
          <w:rFonts w:eastAsia="Calibri"/>
          <w:lang w:eastAsia="en-US"/>
        </w:rPr>
        <w:t xml:space="preserve">Административные действия, входящие в состав </w:t>
      </w:r>
      <w:r w:rsidR="00390A35" w:rsidRPr="00D55EA5">
        <w:rPr>
          <w:rFonts w:eastAsia="Calibri"/>
          <w:lang w:eastAsia="en-US"/>
        </w:rPr>
        <w:t>административной процедуры</w:t>
      </w:r>
      <w:r w:rsidRPr="00D55EA5">
        <w:rPr>
          <w:rFonts w:eastAsia="Calibri"/>
          <w:lang w:eastAsia="en-US"/>
        </w:rPr>
        <w:t>:</w:t>
      </w:r>
    </w:p>
    <w:p w:rsidR="006D0506" w:rsidRPr="00D55EA5" w:rsidRDefault="006D0506" w:rsidP="009554DC">
      <w:pPr>
        <w:rPr>
          <w:rFonts w:eastAsia="Calibri"/>
          <w:lang w:eastAsia="en-US"/>
        </w:rPr>
      </w:pPr>
      <w:r w:rsidRPr="00D55EA5">
        <w:rPr>
          <w:rFonts w:eastAsia="Calibri"/>
          <w:lang w:eastAsia="en-US"/>
        </w:rPr>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D55EA5" w:rsidRPr="00D55EA5">
        <w:rPr>
          <w:rFonts w:eastAsia="Calibri"/>
          <w:lang w:eastAsia="en-US"/>
        </w:rPr>
        <w:t>-</w:t>
      </w:r>
      <w:r w:rsidRPr="00D55EA5">
        <w:rPr>
          <w:rFonts w:eastAsia="Calibri"/>
          <w:lang w:eastAsia="en-US"/>
        </w:rPr>
        <w:t>в день поступления зарегистрированного заявления);</w:t>
      </w:r>
    </w:p>
    <w:p w:rsidR="007D262D" w:rsidRDefault="007D262D" w:rsidP="009554DC">
      <w:pPr>
        <w:rPr>
          <w:rFonts w:eastAsia="Calibri"/>
          <w:lang w:eastAsia="en-US"/>
        </w:rPr>
      </w:pPr>
      <w:r w:rsidRPr="007D262D">
        <w:rPr>
          <w:rFonts w:eastAsia="Calibri"/>
          <w:lang w:eastAsia="en-US"/>
        </w:rPr>
        <w:t>Получение ответов на межведомственные запросы (продолжительность и (или) максимальный срок выполнения административного действия – составляет не более 5 рабочих дней со дня поступления межведомственного запроса в орган (организацию), предоставляющий документ и информацию).</w:t>
      </w:r>
    </w:p>
    <w:p w:rsidR="007D262D" w:rsidRDefault="007D262D" w:rsidP="009554DC">
      <w:pPr>
        <w:rPr>
          <w:rFonts w:eastAsia="Calibri"/>
          <w:lang w:eastAsia="en-US"/>
        </w:rPr>
      </w:pPr>
      <w:r>
        <w:rPr>
          <w:rFonts w:eastAsia="Calibri"/>
          <w:lang w:eastAsia="en-US"/>
        </w:rPr>
        <w:t>(</w:t>
      </w:r>
      <w:r w:rsidRPr="007D262D">
        <w:rPr>
          <w:rFonts w:eastAsia="Calibri"/>
          <w:lang w:eastAsia="en-US"/>
        </w:rPr>
        <w:t>абзац пятый пункта 37 излож</w:t>
      </w:r>
      <w:r>
        <w:rPr>
          <w:rFonts w:eastAsia="Calibri"/>
          <w:lang w:eastAsia="en-US"/>
        </w:rPr>
        <w:t>ен в</w:t>
      </w:r>
      <w:r w:rsidRPr="007D262D">
        <w:rPr>
          <w:rFonts w:eastAsia="Calibri"/>
          <w:lang w:eastAsia="en-US"/>
        </w:rPr>
        <w:t xml:space="preserve"> редакции</w:t>
      </w:r>
      <w:r>
        <w:rPr>
          <w:rFonts w:eastAsia="Calibri"/>
          <w:lang w:eastAsia="en-US"/>
        </w:rPr>
        <w:t xml:space="preserve"> постановления Администрации </w:t>
      </w:r>
      <w:r w:rsidR="00522B83">
        <w:rPr>
          <w:rFonts w:eastAsia="Calibri"/>
          <w:lang w:eastAsia="en-US"/>
        </w:rPr>
        <w:t xml:space="preserve">                 </w:t>
      </w:r>
      <w:hyperlink r:id="rId96" w:tooltip="постановление от 09.09.2020 0:00:00 №843 Администрация Березовского района&#10;&#10;О внесении изменений в постановление администрации Березовского района от 25.12.2019 № 1503 " w:history="1">
        <w:r w:rsidRPr="007D262D">
          <w:rPr>
            <w:rStyle w:val="af"/>
            <w:rFonts w:eastAsia="Calibri" w:cs="Arial"/>
            <w:szCs w:val="28"/>
            <w:lang w:eastAsia="en-US"/>
          </w:rPr>
          <w:t>от 09.09.2020 № 843</w:t>
        </w:r>
      </w:hyperlink>
      <w:r>
        <w:rPr>
          <w:rFonts w:eastAsia="Calibri"/>
          <w:lang w:eastAsia="en-US"/>
        </w:rPr>
        <w:t>)</w:t>
      </w:r>
    </w:p>
    <w:p w:rsidR="007D262D" w:rsidRDefault="007D262D" w:rsidP="009554DC">
      <w:pPr>
        <w:rPr>
          <w:rFonts w:eastAsia="Calibri"/>
          <w:lang w:eastAsia="en-US"/>
        </w:rPr>
      </w:pPr>
      <w:r>
        <w:rPr>
          <w:rFonts w:eastAsia="Calibri"/>
          <w:lang w:eastAsia="en-US"/>
        </w:rPr>
        <w:t>(абзацы шестой,</w:t>
      </w:r>
      <w:r w:rsidRPr="007D262D">
        <w:rPr>
          <w:rFonts w:eastAsia="Calibri"/>
          <w:lang w:eastAsia="en-US"/>
        </w:rPr>
        <w:t xml:space="preserve"> седьмой пункта 37 </w:t>
      </w:r>
      <w:r>
        <w:rPr>
          <w:rFonts w:eastAsia="Calibri"/>
          <w:lang w:eastAsia="en-US"/>
        </w:rPr>
        <w:t xml:space="preserve">утратили </w:t>
      </w:r>
      <w:r w:rsidRPr="007D262D">
        <w:rPr>
          <w:rFonts w:eastAsia="Calibri"/>
          <w:lang w:eastAsia="en-US"/>
        </w:rPr>
        <w:t>силу</w:t>
      </w:r>
      <w:r w:rsidRPr="007D262D">
        <w:t xml:space="preserve"> </w:t>
      </w:r>
      <w:r w:rsidRPr="007D262D">
        <w:rPr>
          <w:rFonts w:eastAsia="Calibri"/>
          <w:lang w:eastAsia="en-US"/>
        </w:rPr>
        <w:t>постановлени</w:t>
      </w:r>
      <w:r>
        <w:rPr>
          <w:rFonts w:eastAsia="Calibri"/>
          <w:lang w:eastAsia="en-US"/>
        </w:rPr>
        <w:t>ем</w:t>
      </w:r>
      <w:r w:rsidRPr="007D262D">
        <w:rPr>
          <w:rFonts w:eastAsia="Calibri"/>
          <w:lang w:eastAsia="en-US"/>
        </w:rPr>
        <w:t xml:space="preserve"> Администрации</w:t>
      </w:r>
      <w:hyperlink r:id="rId97" w:tooltip="постановление от 09.09.2020 0:00:00 №843 Администрация Березовского района&#10;&#10;О внесении изменений в постановление администрации Березовского района от 25.12.2019 № 1503 " w:history="1">
        <w:r w:rsidRPr="00BA024B">
          <w:rPr>
            <w:rStyle w:val="af"/>
            <w:rFonts w:eastAsia="Calibri" w:cs="Arial"/>
            <w:szCs w:val="28"/>
            <w:lang w:eastAsia="en-US"/>
          </w:rPr>
          <w:t xml:space="preserve"> от 09.09.2020 № 843</w:t>
        </w:r>
      </w:hyperlink>
      <w:r w:rsidRPr="007D262D">
        <w:rPr>
          <w:rFonts w:eastAsia="Calibri"/>
          <w:lang w:eastAsia="en-US"/>
        </w:rPr>
        <w:t>)</w:t>
      </w:r>
    </w:p>
    <w:p w:rsidR="00F13655" w:rsidRPr="00D55EA5" w:rsidRDefault="00F13655" w:rsidP="009554DC">
      <w:pPr>
        <w:rPr>
          <w:rFonts w:eastAsia="Calibri"/>
          <w:lang w:eastAsia="en-US"/>
        </w:rPr>
      </w:pPr>
      <w:r>
        <w:rPr>
          <w:rFonts w:eastAsia="Calibri"/>
          <w:lang w:eastAsia="en-US"/>
        </w:rPr>
        <w:t>(</w:t>
      </w:r>
      <w:r w:rsidRPr="00F13655">
        <w:rPr>
          <w:rFonts w:eastAsia="Calibri"/>
          <w:lang w:eastAsia="en-US"/>
        </w:rPr>
        <w:t>в абзаце седьмом пункта 37 слова «в течение 14 рабочих дней» замен</w:t>
      </w:r>
      <w:r>
        <w:rPr>
          <w:rFonts w:eastAsia="Calibri"/>
          <w:lang w:eastAsia="en-US"/>
        </w:rPr>
        <w:t xml:space="preserve">ены </w:t>
      </w:r>
      <w:r w:rsidRPr="00F13655">
        <w:rPr>
          <w:rFonts w:eastAsia="Calibri"/>
          <w:lang w:eastAsia="en-US"/>
        </w:rPr>
        <w:t>словами «в течение 7 рабочих дней»</w:t>
      </w:r>
      <w:r>
        <w:rPr>
          <w:rFonts w:eastAsia="Calibri"/>
          <w:lang w:eastAsia="en-US"/>
        </w:rPr>
        <w:t xml:space="preserve"> постановлением Администрации </w:t>
      </w:r>
      <w:hyperlink r:id="rId98"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F13655">
          <w:rPr>
            <w:rStyle w:val="af"/>
            <w:rFonts w:eastAsia="Calibri" w:cs="Arial"/>
            <w:szCs w:val="28"/>
            <w:lang w:eastAsia="en-US"/>
          </w:rPr>
          <w:t>от 06.07.2020</w:t>
        </w:r>
        <w:r w:rsidR="00522B83">
          <w:rPr>
            <w:rStyle w:val="af"/>
            <w:rFonts w:eastAsia="Calibri" w:cs="Arial"/>
            <w:szCs w:val="28"/>
            <w:lang w:eastAsia="en-US"/>
          </w:rPr>
          <w:t xml:space="preserve">             </w:t>
        </w:r>
        <w:r w:rsidRPr="00F13655">
          <w:rPr>
            <w:rStyle w:val="af"/>
            <w:rFonts w:eastAsia="Calibri" w:cs="Arial"/>
            <w:szCs w:val="28"/>
            <w:lang w:eastAsia="en-US"/>
          </w:rPr>
          <w:t xml:space="preserve"> № 611</w:t>
        </w:r>
      </w:hyperlink>
      <w:r>
        <w:rPr>
          <w:rFonts w:eastAsia="Calibri"/>
          <w:lang w:eastAsia="en-US"/>
        </w:rPr>
        <w:t>)</w:t>
      </w:r>
    </w:p>
    <w:p w:rsidR="008D3B26" w:rsidRPr="00D55EA5" w:rsidRDefault="008D3B26" w:rsidP="009554DC">
      <w:pPr>
        <w:rPr>
          <w:rFonts w:eastAsia="Calibri"/>
          <w:lang w:eastAsia="en-US"/>
        </w:rPr>
      </w:pPr>
      <w:r w:rsidRPr="00D55EA5">
        <w:rPr>
          <w:rFonts w:eastAsia="Calibri"/>
          <w:lang w:eastAsia="en-US"/>
        </w:rPr>
        <w:t>Критерием для принятия решения о направлении межведомственных запросов является непредставление заявителем документов, которые он вправе представить по собственной инициативе, указанны</w:t>
      </w:r>
      <w:r w:rsidR="00B96051" w:rsidRPr="00D55EA5">
        <w:rPr>
          <w:rFonts w:eastAsia="Calibri"/>
          <w:lang w:eastAsia="en-US"/>
        </w:rPr>
        <w:t>х</w:t>
      </w:r>
      <w:r w:rsidRPr="00D55EA5">
        <w:rPr>
          <w:rFonts w:eastAsia="Calibri"/>
          <w:lang w:eastAsia="en-US"/>
        </w:rPr>
        <w:t xml:space="preserve"> в </w:t>
      </w:r>
      <w:r w:rsidR="00BD5CE7" w:rsidRPr="00D55EA5">
        <w:rPr>
          <w:rFonts w:eastAsia="Calibri"/>
          <w:lang w:eastAsia="en-US"/>
        </w:rPr>
        <w:t>пункте 19</w:t>
      </w:r>
      <w:r w:rsidRPr="00D55EA5">
        <w:rPr>
          <w:rFonts w:eastAsia="Calibri"/>
          <w:lang w:eastAsia="en-US"/>
        </w:rPr>
        <w:t xml:space="preserve"> настоящего </w:t>
      </w:r>
      <w:r w:rsidR="00A333D1" w:rsidRPr="00D55EA5">
        <w:rPr>
          <w:rFonts w:eastAsia="Calibri"/>
          <w:lang w:eastAsia="en-US"/>
        </w:rPr>
        <w:t>а</w:t>
      </w:r>
      <w:r w:rsidRPr="00D55EA5">
        <w:rPr>
          <w:rFonts w:eastAsia="Calibri"/>
          <w:lang w:eastAsia="en-US"/>
        </w:rPr>
        <w:t>дминистративного регламента.</w:t>
      </w:r>
    </w:p>
    <w:p w:rsidR="00BD5CE7" w:rsidRPr="00D55EA5" w:rsidRDefault="008D3B26" w:rsidP="009554DC">
      <w:pPr>
        <w:rPr>
          <w:rFonts w:eastAsia="Calibri"/>
          <w:lang w:eastAsia="en-US"/>
        </w:rPr>
      </w:pPr>
      <w:r w:rsidRPr="00D55EA5">
        <w:rPr>
          <w:rFonts w:eastAsia="Calibri"/>
          <w:lang w:eastAsia="en-US"/>
        </w:rPr>
        <w:lastRenderedPageBreak/>
        <w:t>Результатами выполнения данной административной процедуры являются: полученные отве</w:t>
      </w:r>
      <w:r w:rsidR="00BD5CE7" w:rsidRPr="00D55EA5">
        <w:rPr>
          <w:rFonts w:eastAsia="Calibri"/>
          <w:lang w:eastAsia="en-US"/>
        </w:rPr>
        <w:t>ты на межведомственные запросы.</w:t>
      </w:r>
    </w:p>
    <w:p w:rsidR="008D3B26" w:rsidRPr="00D55EA5" w:rsidRDefault="008D3B26" w:rsidP="009554DC">
      <w:pPr>
        <w:rPr>
          <w:rFonts w:eastAsia="Calibri"/>
          <w:lang w:eastAsia="en-US"/>
        </w:rPr>
      </w:pPr>
      <w:r w:rsidRPr="00D55EA5">
        <w:rPr>
          <w:rFonts w:eastAsia="Calibri"/>
          <w:lang w:eastAsia="en-US"/>
        </w:rPr>
        <w:t>Способ фиксации результата выполнения административной процедуры: полученный ответ на межведомственный запрос регистрируется в</w:t>
      </w:r>
      <w:r w:rsidRPr="00D55EA5">
        <w:rPr>
          <w:rFonts w:eastAsia="Calibri"/>
          <w:i/>
          <w:lang w:eastAsia="en-US"/>
        </w:rPr>
        <w:t xml:space="preserve"> </w:t>
      </w:r>
      <w:r w:rsidRPr="00D55EA5">
        <w:rPr>
          <w:rFonts w:eastAsia="Calibri"/>
          <w:lang w:eastAsia="en-US"/>
        </w:rPr>
        <w:t>журнале регистрации отве</w:t>
      </w:r>
      <w:r w:rsidR="003C11B8" w:rsidRPr="00D55EA5">
        <w:rPr>
          <w:rFonts w:eastAsia="Calibri"/>
          <w:lang w:eastAsia="en-US"/>
        </w:rPr>
        <w:t>тов на межведомственные запросы</w:t>
      </w:r>
      <w:r w:rsidRPr="00D55EA5">
        <w:rPr>
          <w:rFonts w:eastAsia="Calibri"/>
          <w:lang w:eastAsia="en-US"/>
        </w:rPr>
        <w:t xml:space="preserve"> и приобщается к документам заявителя.</w:t>
      </w:r>
    </w:p>
    <w:p w:rsidR="008D3B26" w:rsidRPr="00D55EA5" w:rsidRDefault="008D3B26" w:rsidP="00AC68B2">
      <w:pPr>
        <w:autoSpaceDE w:val="0"/>
        <w:autoSpaceDN w:val="0"/>
        <w:adjustRightInd w:val="0"/>
        <w:jc w:val="center"/>
        <w:rPr>
          <w:rFonts w:eastAsia="Calibri" w:cs="Arial"/>
          <w:strike/>
          <w:szCs w:val="28"/>
          <w:lang w:eastAsia="en-US"/>
        </w:rPr>
      </w:pPr>
    </w:p>
    <w:p w:rsidR="00390A35" w:rsidRPr="00D55EA5" w:rsidRDefault="00390A35" w:rsidP="00390A35">
      <w:pPr>
        <w:suppressAutoHyphens/>
        <w:autoSpaceDE w:val="0"/>
        <w:autoSpaceDN w:val="0"/>
        <w:adjustRightInd w:val="0"/>
        <w:jc w:val="center"/>
        <w:rPr>
          <w:rFonts w:cs="Arial"/>
          <w:b/>
          <w:szCs w:val="28"/>
        </w:rPr>
      </w:pPr>
      <w:r w:rsidRPr="00D55EA5">
        <w:rPr>
          <w:rFonts w:cs="Arial"/>
          <w:b/>
          <w:szCs w:val="28"/>
        </w:rPr>
        <w:t xml:space="preserve">Проверка представленных документов и принятие решения </w:t>
      </w:r>
    </w:p>
    <w:p w:rsidR="00D55EA5" w:rsidRPr="00D55EA5" w:rsidRDefault="00390A35" w:rsidP="00390A35">
      <w:pPr>
        <w:suppressAutoHyphens/>
        <w:autoSpaceDE w:val="0"/>
        <w:autoSpaceDN w:val="0"/>
        <w:adjustRightInd w:val="0"/>
        <w:jc w:val="center"/>
        <w:rPr>
          <w:rFonts w:cs="Arial"/>
          <w:b/>
          <w:szCs w:val="28"/>
        </w:rPr>
      </w:pPr>
      <w:r w:rsidRPr="00D55EA5">
        <w:rPr>
          <w:rFonts w:cs="Arial"/>
          <w:b/>
          <w:szCs w:val="28"/>
        </w:rPr>
        <w:t>о выдаче градостроительного плана (об отказе в выдаче</w:t>
      </w:r>
    </w:p>
    <w:p w:rsidR="00892561" w:rsidRPr="00D55EA5" w:rsidRDefault="00390A35" w:rsidP="00390A35">
      <w:pPr>
        <w:suppressAutoHyphens/>
        <w:autoSpaceDE w:val="0"/>
        <w:autoSpaceDN w:val="0"/>
        <w:adjustRightInd w:val="0"/>
        <w:jc w:val="center"/>
        <w:rPr>
          <w:rFonts w:cs="Arial"/>
          <w:b/>
          <w:szCs w:val="28"/>
        </w:rPr>
      </w:pPr>
      <w:r w:rsidRPr="00D55EA5">
        <w:rPr>
          <w:rFonts w:cs="Arial"/>
          <w:b/>
          <w:szCs w:val="28"/>
        </w:rPr>
        <w:t>градостроительного плана)</w:t>
      </w:r>
    </w:p>
    <w:p w:rsidR="00390A35" w:rsidRPr="00D55EA5" w:rsidRDefault="00390A35" w:rsidP="009554DC"/>
    <w:p w:rsidR="00B16C45" w:rsidRPr="00D55EA5" w:rsidRDefault="009F615F" w:rsidP="009554DC">
      <w:pPr>
        <w:rPr>
          <w:rFonts w:eastAsia="Calibri"/>
        </w:rPr>
      </w:pPr>
      <w:r w:rsidRPr="00D55EA5">
        <w:rPr>
          <w:rFonts w:eastAsia="Calibri"/>
        </w:rPr>
        <w:t>38</w:t>
      </w:r>
      <w:r w:rsidR="00892561" w:rsidRPr="00D55EA5">
        <w:rPr>
          <w:rFonts w:eastAsia="Calibri"/>
        </w:rPr>
        <w:t>.</w:t>
      </w:r>
      <w:r w:rsidR="00D55EA5" w:rsidRPr="00D55EA5">
        <w:rPr>
          <w:rFonts w:eastAsia="Calibri"/>
          <w:color w:val="FF0000"/>
        </w:rPr>
        <w:t xml:space="preserve"> </w:t>
      </w:r>
      <w:r w:rsidR="00892561" w:rsidRPr="00D55EA5">
        <w:rPr>
          <w:rFonts w:eastAsia="Calibri"/>
        </w:rPr>
        <w:t>О</w:t>
      </w:r>
      <w:r w:rsidR="00B16C45" w:rsidRPr="00D55EA5">
        <w:rPr>
          <w:rFonts w:eastAsia="Calibri"/>
        </w:rPr>
        <w:t>снование</w:t>
      </w:r>
      <w:r w:rsidR="006C5BB3" w:rsidRPr="00D55EA5">
        <w:rPr>
          <w:rFonts w:eastAsia="Calibri"/>
        </w:rPr>
        <w:t>м</w:t>
      </w:r>
      <w:r w:rsidR="00B16C45" w:rsidRPr="00D55EA5">
        <w:rPr>
          <w:rFonts w:eastAsia="Calibri"/>
        </w:rPr>
        <w:t xml:space="preserve"> для начала административной процедуры</w:t>
      </w:r>
      <w:r w:rsidR="00892561" w:rsidRPr="00D55EA5">
        <w:rPr>
          <w:rFonts w:eastAsia="Calibri"/>
        </w:rPr>
        <w:t xml:space="preserve"> </w:t>
      </w:r>
      <w:r w:rsidR="00533670" w:rsidRPr="00D55EA5">
        <w:t xml:space="preserve">является поступление </w:t>
      </w:r>
      <w:r w:rsidR="00E479B3" w:rsidRPr="00D55EA5">
        <w:t>к специалисту отдела, ответственно</w:t>
      </w:r>
      <w:r w:rsidR="00390A35" w:rsidRPr="00D55EA5">
        <w:t>му</w:t>
      </w:r>
      <w:r w:rsidR="006C5BB3" w:rsidRPr="00D55EA5">
        <w:t xml:space="preserve"> за предоставление</w:t>
      </w:r>
      <w:r w:rsidR="00E479B3" w:rsidRPr="00D55EA5">
        <w:t xml:space="preserve"> муниципальной услуги </w:t>
      </w:r>
      <w:r w:rsidR="00B16C45" w:rsidRPr="00D55EA5">
        <w:rPr>
          <w:rFonts w:eastAsia="Calibri"/>
        </w:rPr>
        <w:t>зарегистрированного заявления о пред</w:t>
      </w:r>
      <w:r w:rsidR="00E479B3" w:rsidRPr="00D55EA5">
        <w:rPr>
          <w:rFonts w:eastAsia="Calibri"/>
        </w:rPr>
        <w:t>оставлении муниципальной услуги, либо ответа на межведомственный запрос.</w:t>
      </w:r>
    </w:p>
    <w:p w:rsidR="00D55EA5" w:rsidRPr="00D55EA5" w:rsidRDefault="00E479B3" w:rsidP="009554DC">
      <w:pPr>
        <w:rPr>
          <w:rFonts w:eastAsia="Calibri"/>
          <w:lang w:eastAsia="en-US"/>
        </w:rPr>
      </w:pPr>
      <w:r w:rsidRPr="00D55EA5">
        <w:rPr>
          <w:rFonts w:eastAsia="Calibri"/>
          <w:lang w:eastAsia="en-US"/>
        </w:rPr>
        <w:t>С</w:t>
      </w:r>
      <w:r w:rsidR="00B16C45" w:rsidRPr="00D55EA5">
        <w:rPr>
          <w:rFonts w:eastAsia="Calibri"/>
          <w:lang w:eastAsia="en-US"/>
        </w:rPr>
        <w:t>ведения о должностн</w:t>
      </w:r>
      <w:r w:rsidR="00390A35" w:rsidRPr="00D55EA5">
        <w:rPr>
          <w:rFonts w:eastAsia="Calibri"/>
          <w:lang w:eastAsia="en-US"/>
        </w:rPr>
        <w:t>ых</w:t>
      </w:r>
      <w:r w:rsidR="00B16C45" w:rsidRPr="00D55EA5">
        <w:rPr>
          <w:rFonts w:eastAsia="Calibri"/>
          <w:lang w:eastAsia="en-US"/>
        </w:rPr>
        <w:t xml:space="preserve"> лиц</w:t>
      </w:r>
      <w:r w:rsidR="00390A35" w:rsidRPr="00D55EA5">
        <w:rPr>
          <w:rFonts w:eastAsia="Calibri"/>
          <w:lang w:eastAsia="en-US"/>
        </w:rPr>
        <w:t>ах</w:t>
      </w:r>
      <w:r w:rsidR="00B16C45" w:rsidRPr="00D55EA5">
        <w:rPr>
          <w:rFonts w:eastAsia="Calibri"/>
          <w:lang w:eastAsia="en-US"/>
        </w:rPr>
        <w:t>, ответственн</w:t>
      </w:r>
      <w:r w:rsidR="00390A35" w:rsidRPr="00D55EA5">
        <w:rPr>
          <w:rFonts w:eastAsia="Calibri"/>
          <w:lang w:eastAsia="en-US"/>
        </w:rPr>
        <w:t>ых</w:t>
      </w:r>
      <w:r w:rsidR="00B16C45" w:rsidRPr="00D55EA5">
        <w:rPr>
          <w:rFonts w:eastAsia="Calibri"/>
          <w:lang w:eastAsia="en-US"/>
        </w:rPr>
        <w:t xml:space="preserve"> за выполнение административного действия, входящего в состав административной процедуры: </w:t>
      </w:r>
    </w:p>
    <w:p w:rsidR="00FD2B00" w:rsidRPr="00D55EA5" w:rsidRDefault="00FD2B00" w:rsidP="009554DC">
      <w:r w:rsidRPr="00D55EA5">
        <w:t xml:space="preserve">за </w:t>
      </w:r>
      <w:r w:rsidR="009D722E" w:rsidRPr="00D55EA5">
        <w:t xml:space="preserve">рассмотрение, </w:t>
      </w:r>
      <w:r w:rsidRPr="00D55EA5">
        <w:t xml:space="preserve">подготовку и оформление </w:t>
      </w:r>
      <w:r w:rsidR="00817600" w:rsidRPr="00D55EA5">
        <w:t>документов, являющихся результатом предоставления муниципальной услуги</w:t>
      </w:r>
      <w:r w:rsidRPr="00D55EA5">
        <w:t>,</w:t>
      </w:r>
      <w:r w:rsidR="00D55EA5" w:rsidRPr="00D55EA5">
        <w:t>-</w:t>
      </w:r>
      <w:r w:rsidRPr="00D55EA5">
        <w:t xml:space="preserve">специалист отдела, ответственный за предоставление муниципальной услуги; </w:t>
      </w:r>
    </w:p>
    <w:p w:rsidR="00FD2B00" w:rsidRPr="00D55EA5" w:rsidRDefault="00FD2B00" w:rsidP="009554DC">
      <w:r w:rsidRPr="00D55EA5">
        <w:t xml:space="preserve">за подписание </w:t>
      </w:r>
      <w:r w:rsidR="00886305" w:rsidRPr="00D55EA5">
        <w:t>документов, являющихся результатом предоставления муниципальной услуги</w:t>
      </w:r>
      <w:r w:rsidR="00D55EA5" w:rsidRPr="00D55EA5">
        <w:t>-</w:t>
      </w:r>
      <w:r w:rsidR="00E479B3" w:rsidRPr="00D55EA5">
        <w:t>заведующи</w:t>
      </w:r>
      <w:r w:rsidR="00886305" w:rsidRPr="00D55EA5">
        <w:t>й</w:t>
      </w:r>
      <w:r w:rsidR="00D55EA5" w:rsidRPr="00D55EA5">
        <w:t xml:space="preserve"> </w:t>
      </w:r>
      <w:r w:rsidR="00E479B3" w:rsidRPr="00D55EA5">
        <w:t>отделом либо лицо, его замещающ</w:t>
      </w:r>
      <w:r w:rsidR="00886305" w:rsidRPr="00D55EA5">
        <w:t>ее</w:t>
      </w:r>
      <w:r w:rsidRPr="00D55EA5">
        <w:t xml:space="preserve">; </w:t>
      </w:r>
    </w:p>
    <w:p w:rsidR="00FD2B00" w:rsidRPr="00D55EA5" w:rsidRDefault="00FD2B00" w:rsidP="009554DC">
      <w:r w:rsidRPr="00D55EA5">
        <w:t>за регистрацию подписанных документов, являющихся результатом предоставления муниципальной услуги</w:t>
      </w:r>
      <w:r w:rsidR="00D55EA5" w:rsidRPr="00D55EA5">
        <w:t>-</w:t>
      </w:r>
      <w:r w:rsidRPr="00D55EA5">
        <w:t>специалист отдела, ответственный за предоставление муниципальной услуги.</w:t>
      </w:r>
    </w:p>
    <w:p w:rsidR="00B16C45" w:rsidRPr="00D55EA5" w:rsidRDefault="00E479B3" w:rsidP="009554DC">
      <w:pPr>
        <w:rPr>
          <w:rFonts w:eastAsia="Calibri"/>
        </w:rPr>
      </w:pPr>
      <w:r w:rsidRPr="00D55EA5">
        <w:rPr>
          <w:rFonts w:eastAsia="Calibri"/>
        </w:rPr>
        <w:t>С</w:t>
      </w:r>
      <w:r w:rsidR="00B16C45" w:rsidRPr="00D55EA5">
        <w:rPr>
          <w:rFonts w:eastAsia="Calibri"/>
        </w:rPr>
        <w:t>одержание административных действий, входящих в состав административной процедуры:</w:t>
      </w:r>
    </w:p>
    <w:p w:rsidR="00E479B3" w:rsidRDefault="00DA4698" w:rsidP="009554DC">
      <w:pPr>
        <w:rPr>
          <w:rFonts w:eastAsia="Calibri"/>
          <w:lang w:eastAsia="en-US"/>
        </w:rPr>
      </w:pPr>
      <w:r w:rsidRPr="00D55EA5">
        <w:rPr>
          <w:rFonts w:eastAsia="Calibri"/>
          <w:lang w:eastAsia="en-US"/>
        </w:rPr>
        <w:t>П</w:t>
      </w:r>
      <w:r w:rsidR="00F46180" w:rsidRPr="00D55EA5">
        <w:rPr>
          <w:rFonts w:eastAsia="Calibri"/>
          <w:lang w:eastAsia="en-US"/>
        </w:rPr>
        <w:t xml:space="preserve">одготовка и </w:t>
      </w:r>
      <w:r w:rsidR="00E479B3" w:rsidRPr="00D55EA5">
        <w:rPr>
          <w:rFonts w:eastAsia="Calibri"/>
          <w:lang w:eastAsia="en-US"/>
        </w:rPr>
        <w:t>оформление документа, являющегося результатом предоставления муниципальной услуги</w:t>
      </w:r>
      <w:r w:rsidR="00817600" w:rsidRPr="00D55EA5">
        <w:rPr>
          <w:rFonts w:eastAsia="Calibri"/>
          <w:lang w:eastAsia="en-US"/>
        </w:rPr>
        <w:t xml:space="preserve"> указанного в пункте 15 настоящего административного </w:t>
      </w:r>
      <w:r w:rsidR="009D722E" w:rsidRPr="00D55EA5">
        <w:rPr>
          <w:rFonts w:eastAsia="Calibri"/>
          <w:lang w:eastAsia="en-US"/>
        </w:rPr>
        <w:t>регламента</w:t>
      </w:r>
      <w:r w:rsidR="00E479B3" w:rsidRPr="00D55EA5">
        <w:rPr>
          <w:rFonts w:eastAsia="Calibri"/>
          <w:lang w:eastAsia="en-US"/>
        </w:rPr>
        <w:t xml:space="preserve"> (продолжительность и (или) максимальный срок выполнения</w:t>
      </w:r>
      <w:r w:rsidR="00D55EA5" w:rsidRPr="00D55EA5">
        <w:rPr>
          <w:rFonts w:eastAsia="Calibri"/>
          <w:lang w:eastAsia="en-US"/>
        </w:rPr>
        <w:t>-</w:t>
      </w:r>
      <w:r w:rsidR="00385F70" w:rsidRPr="00385F70">
        <w:t xml:space="preserve"> </w:t>
      </w:r>
      <w:r w:rsidR="00385F70" w:rsidRPr="00385F70">
        <w:rPr>
          <w:rFonts w:eastAsia="Calibri"/>
          <w:lang w:eastAsia="en-US"/>
        </w:rPr>
        <w:t xml:space="preserve">не позднее 13 рабочих дней </w:t>
      </w:r>
      <w:r w:rsidR="00F46180" w:rsidRPr="00D55EA5">
        <w:rPr>
          <w:rFonts w:eastAsia="Calibri"/>
          <w:lang w:eastAsia="en-US"/>
        </w:rPr>
        <w:t xml:space="preserve">со дня регистрации </w:t>
      </w:r>
      <w:r w:rsidR="00F46180" w:rsidRPr="00D55EA5">
        <w:rPr>
          <w:rFonts w:eastAsia="Calibri"/>
        </w:rPr>
        <w:t>заявления о предоставлении муниципальной услуги в отделе</w:t>
      </w:r>
      <w:r w:rsidR="00E479B3" w:rsidRPr="00D55EA5">
        <w:rPr>
          <w:rFonts w:eastAsia="Calibri"/>
          <w:lang w:eastAsia="en-US"/>
        </w:rPr>
        <w:t xml:space="preserve">; </w:t>
      </w:r>
    </w:p>
    <w:p w:rsidR="00385F70" w:rsidRPr="00D55EA5" w:rsidRDefault="00385F70" w:rsidP="009554DC">
      <w:pPr>
        <w:rPr>
          <w:rFonts w:eastAsia="Calibri"/>
          <w:lang w:eastAsia="en-US"/>
        </w:rPr>
      </w:pPr>
      <w:r>
        <w:rPr>
          <w:rFonts w:eastAsia="Calibri"/>
          <w:lang w:eastAsia="en-US"/>
        </w:rPr>
        <w:t>(</w:t>
      </w:r>
      <w:r w:rsidRPr="00385F70">
        <w:rPr>
          <w:rFonts w:eastAsia="Calibri"/>
          <w:lang w:eastAsia="en-US"/>
        </w:rPr>
        <w:t>в абзаце седьмом пункта 38 слова «не позднее 14 рабочих дней» замен</w:t>
      </w:r>
      <w:r>
        <w:rPr>
          <w:rFonts w:eastAsia="Calibri"/>
          <w:lang w:eastAsia="en-US"/>
        </w:rPr>
        <w:t>ены</w:t>
      </w:r>
      <w:r w:rsidRPr="00385F70">
        <w:rPr>
          <w:rFonts w:eastAsia="Calibri"/>
          <w:lang w:eastAsia="en-US"/>
        </w:rPr>
        <w:t xml:space="preserve"> словами «не позднее 13 рабочих дней»</w:t>
      </w:r>
      <w:r>
        <w:rPr>
          <w:rFonts w:eastAsia="Calibri"/>
          <w:lang w:eastAsia="en-US"/>
        </w:rPr>
        <w:t xml:space="preserve"> постановлением Администрации </w:t>
      </w:r>
      <w:hyperlink r:id="rId99"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385F70">
          <w:rPr>
            <w:rStyle w:val="af"/>
            <w:rFonts w:eastAsia="Calibri" w:cs="Arial"/>
            <w:szCs w:val="28"/>
            <w:lang w:eastAsia="en-US"/>
          </w:rPr>
          <w:t>от 06.07.2020 № 611</w:t>
        </w:r>
      </w:hyperlink>
      <w:r>
        <w:rPr>
          <w:rFonts w:eastAsia="Calibri"/>
          <w:lang w:eastAsia="en-US"/>
        </w:rPr>
        <w:t>)</w:t>
      </w:r>
    </w:p>
    <w:p w:rsidR="00E479B3" w:rsidRPr="00D55EA5" w:rsidRDefault="00E479B3" w:rsidP="009554DC">
      <w:pPr>
        <w:rPr>
          <w:rFonts w:eastAsia="Calibri"/>
          <w:lang w:eastAsia="en-US"/>
        </w:rPr>
      </w:pPr>
      <w:r w:rsidRPr="00D55EA5">
        <w:rPr>
          <w:rFonts w:eastAsia="Calibri"/>
          <w:lang w:eastAsia="en-US"/>
        </w:rPr>
        <w:t>- подписание документа, являющегося результатом предоставления муниципальной услуги (продолжительность и (или) максимальный срок выполнения</w:t>
      </w:r>
      <w:r w:rsidR="00D55EA5" w:rsidRPr="00D55EA5">
        <w:rPr>
          <w:rFonts w:eastAsia="Calibri"/>
          <w:lang w:eastAsia="en-US"/>
        </w:rPr>
        <w:t>-</w:t>
      </w:r>
      <w:r w:rsidR="007B2299" w:rsidRPr="00D55EA5">
        <w:rPr>
          <w:rFonts w:eastAsia="Calibri"/>
          <w:lang w:eastAsia="en-US"/>
        </w:rPr>
        <w:t>в день</w:t>
      </w:r>
      <w:r w:rsidRPr="00D55EA5">
        <w:rPr>
          <w:rFonts w:eastAsia="Calibri"/>
          <w:lang w:eastAsia="en-US"/>
        </w:rPr>
        <w:t xml:space="preserve"> оформления документа, являющегося результатом предоставления муниципальной услуги</w:t>
      </w:r>
      <w:r w:rsidR="007B2299" w:rsidRPr="00D55EA5">
        <w:rPr>
          <w:rFonts w:eastAsia="Calibri"/>
          <w:lang w:eastAsia="en-US"/>
        </w:rPr>
        <w:t>)</w:t>
      </w:r>
      <w:r w:rsidRPr="00D55EA5">
        <w:rPr>
          <w:rFonts w:eastAsia="Calibri"/>
          <w:lang w:eastAsia="en-US"/>
        </w:rPr>
        <w:t xml:space="preserve">; </w:t>
      </w:r>
    </w:p>
    <w:p w:rsidR="00C72D21" w:rsidRPr="00D55EA5" w:rsidRDefault="00E479B3" w:rsidP="009554DC">
      <w:pPr>
        <w:rPr>
          <w:rFonts w:eastAsia="Calibri"/>
          <w:lang w:eastAsia="en-US"/>
        </w:rPr>
      </w:pPr>
      <w:r w:rsidRPr="00D55EA5">
        <w:rPr>
          <w:rFonts w:eastAsia="Calibri"/>
          <w:lang w:eastAsia="en-US"/>
        </w:rPr>
        <w:t>- регистрация документа, являющегося результатом предоставления муниципальной услуги (продолжительность и (или) максимальный срок выполнения</w:t>
      </w:r>
      <w:r w:rsidR="00D55EA5" w:rsidRPr="00D55EA5">
        <w:rPr>
          <w:rFonts w:eastAsia="Calibri"/>
          <w:lang w:eastAsia="en-US"/>
        </w:rPr>
        <w:t>-</w:t>
      </w:r>
      <w:r w:rsidR="00F46180" w:rsidRPr="00D55EA5">
        <w:rPr>
          <w:rFonts w:eastAsia="Calibri"/>
          <w:lang w:eastAsia="en-US"/>
        </w:rPr>
        <w:t>в день</w:t>
      </w:r>
      <w:r w:rsidR="00995EF7" w:rsidRPr="00D55EA5">
        <w:rPr>
          <w:rFonts w:eastAsia="Calibri"/>
          <w:lang w:eastAsia="en-US"/>
        </w:rPr>
        <w:t xml:space="preserve"> </w:t>
      </w:r>
      <w:r w:rsidRPr="00D55EA5">
        <w:rPr>
          <w:rFonts w:eastAsia="Calibri"/>
          <w:lang w:eastAsia="en-US"/>
        </w:rPr>
        <w:t>подписания</w:t>
      </w:r>
      <w:r w:rsidR="00F46180" w:rsidRPr="00D55EA5">
        <w:rPr>
          <w:rFonts w:eastAsia="Calibri"/>
          <w:lang w:eastAsia="en-US"/>
        </w:rPr>
        <w:t xml:space="preserve"> </w:t>
      </w:r>
      <w:r w:rsidR="007B2299" w:rsidRPr="00D55EA5">
        <w:rPr>
          <w:rFonts w:eastAsia="Calibri"/>
          <w:lang w:eastAsia="en-US"/>
        </w:rPr>
        <w:t>документа,</w:t>
      </w:r>
      <w:r w:rsidRPr="00D55EA5">
        <w:rPr>
          <w:rFonts w:eastAsia="Calibri"/>
          <w:lang w:eastAsia="en-US"/>
        </w:rPr>
        <w:t xml:space="preserve"> </w:t>
      </w:r>
      <w:r w:rsidR="007B2299" w:rsidRPr="00D55EA5">
        <w:rPr>
          <w:rFonts w:eastAsia="Calibri"/>
          <w:lang w:eastAsia="en-US"/>
        </w:rPr>
        <w:t>являющегося результатом предоставления муниципальной услуги</w:t>
      </w:r>
      <w:r w:rsidRPr="00D55EA5">
        <w:rPr>
          <w:rFonts w:eastAsia="Calibri"/>
          <w:lang w:eastAsia="en-US"/>
        </w:rPr>
        <w:t xml:space="preserve">). </w:t>
      </w:r>
    </w:p>
    <w:p w:rsidR="00DA4698" w:rsidRPr="00D55EA5" w:rsidRDefault="00DA4698" w:rsidP="009554DC">
      <w:pPr>
        <w:rPr>
          <w:rFonts w:eastAsia="Calibri"/>
          <w:lang w:eastAsia="en-US"/>
        </w:rPr>
      </w:pPr>
      <w:r w:rsidRPr="00D55EA5">
        <w:rPr>
          <w:rFonts w:eastAsia="Calibri"/>
          <w:lang w:eastAsia="en-US"/>
        </w:rPr>
        <w:t>Критерием принятия решения является наличие (отсутствие) оснований, для отказа предусмотренных пунктом 27 настоящего административного регламента.</w:t>
      </w:r>
    </w:p>
    <w:p w:rsidR="00C72D21" w:rsidRPr="00D55EA5" w:rsidRDefault="00C72D21" w:rsidP="009554DC">
      <w:r w:rsidRPr="00D55EA5">
        <w:t xml:space="preserve">Результат административной процедуры: </w:t>
      </w:r>
    </w:p>
    <w:p w:rsidR="00C72D21" w:rsidRPr="00D55EA5" w:rsidRDefault="00C72D21" w:rsidP="009554DC">
      <w:r w:rsidRPr="00D55EA5">
        <w:t>- зарегистрированны</w:t>
      </w:r>
      <w:r w:rsidR="00DA4698" w:rsidRPr="00D55EA5">
        <w:t>й</w:t>
      </w:r>
      <w:r w:rsidRPr="00D55EA5">
        <w:t xml:space="preserve"> градостроительный план земельно</w:t>
      </w:r>
      <w:r w:rsidR="00DA4698" w:rsidRPr="00D55EA5">
        <w:t>го участка либо мотивированный отказ в выдаче градостроительного плана.</w:t>
      </w:r>
    </w:p>
    <w:p w:rsidR="00C72D21" w:rsidRPr="00D55EA5" w:rsidRDefault="00C72D21" w:rsidP="009554DC">
      <w:r w:rsidRPr="00D55EA5">
        <w:t xml:space="preserve">Способ фиксации результата выполнения административной процедуры: </w:t>
      </w:r>
    </w:p>
    <w:p w:rsidR="00C72D21" w:rsidRPr="00D55EA5" w:rsidRDefault="00C72D21" w:rsidP="009554DC">
      <w:r w:rsidRPr="00D55EA5">
        <w:t>- градостроительный план земельного участка регистрируется в журнале регистрации градостроите</w:t>
      </w:r>
      <w:r w:rsidR="00DA4698" w:rsidRPr="00D55EA5">
        <w:t>льных планов земельных участков;</w:t>
      </w:r>
    </w:p>
    <w:p w:rsidR="00DA4698" w:rsidRPr="00D55EA5" w:rsidRDefault="00DA4698" w:rsidP="009554DC">
      <w:r w:rsidRPr="00D55EA5">
        <w:lastRenderedPageBreak/>
        <w:t xml:space="preserve">- мотивированный отказ в выдаче градостроительного плана регистрируется в журнале </w:t>
      </w:r>
      <w:r w:rsidR="001D3EAF" w:rsidRPr="00D55EA5">
        <w:t>регистрации градостроительных планов земельных участков</w:t>
      </w:r>
      <w:r w:rsidR="006F3CAC" w:rsidRPr="00D55EA5">
        <w:t>.</w:t>
      </w:r>
    </w:p>
    <w:p w:rsidR="00C72D21" w:rsidRPr="00D55EA5" w:rsidRDefault="00C72D21" w:rsidP="009554DC">
      <w:pPr>
        <w:rPr>
          <w:rFonts w:eastAsia="Calibri"/>
          <w:lang w:eastAsia="en-US"/>
        </w:rPr>
      </w:pPr>
      <w:r w:rsidRPr="00D55EA5">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3763A6" w:rsidRPr="00D55EA5" w:rsidRDefault="003763A6" w:rsidP="00AC68B2">
      <w:pPr>
        <w:autoSpaceDE w:val="0"/>
        <w:autoSpaceDN w:val="0"/>
        <w:adjustRightInd w:val="0"/>
        <w:jc w:val="center"/>
        <w:rPr>
          <w:rFonts w:eastAsia="Calibri" w:cs="Arial"/>
          <w:szCs w:val="28"/>
          <w:lang w:eastAsia="en-US"/>
        </w:rPr>
      </w:pPr>
    </w:p>
    <w:p w:rsidR="003763A6" w:rsidRPr="00D55EA5" w:rsidRDefault="00C72D21" w:rsidP="00AC68B2">
      <w:pPr>
        <w:suppressAutoHyphens/>
        <w:autoSpaceDE w:val="0"/>
        <w:autoSpaceDN w:val="0"/>
        <w:adjustRightInd w:val="0"/>
        <w:jc w:val="center"/>
        <w:outlineLvl w:val="0"/>
        <w:rPr>
          <w:rFonts w:cs="Arial"/>
          <w:b/>
          <w:szCs w:val="28"/>
        </w:rPr>
      </w:pPr>
      <w:r w:rsidRPr="00D55EA5">
        <w:rPr>
          <w:rFonts w:cs="Arial"/>
          <w:b/>
          <w:szCs w:val="28"/>
        </w:rPr>
        <w:t>Выдача (направление) заявителю градостроительного плана</w:t>
      </w:r>
    </w:p>
    <w:p w:rsidR="00CB2CD5" w:rsidRPr="00D55EA5" w:rsidRDefault="00CB2CD5" w:rsidP="00AC68B2">
      <w:pPr>
        <w:suppressAutoHyphens/>
        <w:autoSpaceDE w:val="0"/>
        <w:autoSpaceDN w:val="0"/>
        <w:adjustRightInd w:val="0"/>
        <w:jc w:val="center"/>
        <w:outlineLvl w:val="0"/>
        <w:rPr>
          <w:rFonts w:cs="Arial"/>
          <w:b/>
          <w:szCs w:val="28"/>
        </w:rPr>
      </w:pPr>
    </w:p>
    <w:p w:rsidR="00CB2CD5" w:rsidRPr="00D55EA5" w:rsidRDefault="009F615F" w:rsidP="00FB59F5">
      <w:pPr>
        <w:rPr>
          <w:rFonts w:eastAsia="Calibri"/>
          <w:lang w:eastAsia="en-US"/>
        </w:rPr>
      </w:pPr>
      <w:r w:rsidRPr="00D55EA5">
        <w:rPr>
          <w:lang w:eastAsia="en-US"/>
        </w:rPr>
        <w:t>39</w:t>
      </w:r>
      <w:r w:rsidR="00B16C45" w:rsidRPr="00D55EA5">
        <w:rPr>
          <w:lang w:eastAsia="en-US"/>
        </w:rPr>
        <w:t>.</w:t>
      </w:r>
      <w:r w:rsidR="00D55EA5" w:rsidRPr="00D55EA5">
        <w:rPr>
          <w:lang w:eastAsia="en-US"/>
        </w:rPr>
        <w:t xml:space="preserve"> </w:t>
      </w:r>
      <w:r w:rsidR="00CB2CD5" w:rsidRPr="00D55EA5">
        <w:rPr>
          <w:rFonts w:eastAsia="Calibri"/>
          <w:lang w:eastAsia="en-US"/>
        </w:rPr>
        <w:t>Основанием для начала административной процедуры является: зарегистрированный документ, являющиеся результатом предоставления муниципальной услуги, либо поступление его к специалисту отдела, ответственному за предоставление муниципальной услуги, или к специалисту МФЦ.</w:t>
      </w:r>
    </w:p>
    <w:p w:rsidR="00CB2CD5" w:rsidRPr="00D55EA5" w:rsidRDefault="00CB2CD5" w:rsidP="00FB59F5">
      <w:pPr>
        <w:rPr>
          <w:rFonts w:eastAsia="Calibri"/>
          <w:lang w:eastAsia="en-US"/>
        </w:rPr>
      </w:pPr>
      <w:r w:rsidRPr="00D55EA5">
        <w:rPr>
          <w:rFonts w:eastAsia="Calibri"/>
          <w:lang w:eastAsia="en-US"/>
        </w:rPr>
        <w:t xml:space="preserve">Сведения о должностном лице, ответственном за выполнение административной процедуры: </w:t>
      </w:r>
    </w:p>
    <w:p w:rsidR="00CB2CD5" w:rsidRDefault="00CB2CD5" w:rsidP="00FB59F5">
      <w:pPr>
        <w:rPr>
          <w:rFonts w:eastAsia="Calibri"/>
          <w:lang w:eastAsia="en-US"/>
        </w:rPr>
      </w:pPr>
      <w:r w:rsidRPr="00D55EA5">
        <w:rPr>
          <w:rFonts w:eastAsia="Calibri"/>
          <w:lang w:eastAsia="en-US"/>
        </w:rPr>
        <w:t xml:space="preserve">- </w:t>
      </w:r>
      <w:r w:rsidR="0092734D">
        <w:rPr>
          <w:rFonts w:eastAsia="Calibri"/>
          <w:lang w:eastAsia="en-US"/>
        </w:rPr>
        <w:t>за выдачу заявителю документов являющихся результатом предоставления муниципальной услуги, почтой,</w:t>
      </w:r>
      <w:r w:rsidR="0092734D">
        <w:t xml:space="preserve"> </w:t>
      </w:r>
      <w:r w:rsidR="0092734D">
        <w:rPr>
          <w:rFonts w:eastAsia="Calibri"/>
          <w:lang w:eastAsia="en-US"/>
        </w:rPr>
        <w:t xml:space="preserve">посредством Единого </w:t>
      </w:r>
      <w:r w:rsidR="003D23AF">
        <w:rPr>
          <w:rFonts w:eastAsia="Calibri"/>
          <w:lang w:eastAsia="en-US"/>
        </w:rPr>
        <w:t>портала</w:t>
      </w:r>
      <w:r w:rsidR="0092734D">
        <w:rPr>
          <w:rFonts w:eastAsia="Calibri"/>
          <w:lang w:eastAsia="en-US"/>
        </w:rPr>
        <w:t xml:space="preserve"> -специалист отдела</w:t>
      </w:r>
      <w:r w:rsidR="0092734D">
        <w:t xml:space="preserve"> ответственный за предоставление муниципальной услуги</w:t>
      </w:r>
      <w:r w:rsidR="0092734D">
        <w:rPr>
          <w:rFonts w:eastAsia="Calibri"/>
          <w:lang w:eastAsia="en-US"/>
        </w:rPr>
        <w:t>;</w:t>
      </w:r>
    </w:p>
    <w:p w:rsidR="00906F0D" w:rsidRDefault="00906F0D" w:rsidP="00906F0D">
      <w:pPr>
        <w:rPr>
          <w:rFonts w:eastAsia="Calibri"/>
          <w:lang w:eastAsia="en-US"/>
        </w:rPr>
      </w:pPr>
      <w:r>
        <w:rPr>
          <w:rFonts w:eastAsia="Calibri"/>
          <w:lang w:eastAsia="en-US"/>
        </w:rPr>
        <w:t xml:space="preserve">(абзац третий пункта 39 изложен в редакции постановления Администрации          </w:t>
      </w:r>
      <w:hyperlink r:id="rId100"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92734D">
          <w:rPr>
            <w:rStyle w:val="af"/>
            <w:rFonts w:eastAsia="Calibri" w:cs="Arial"/>
            <w:szCs w:val="28"/>
            <w:lang w:eastAsia="en-US"/>
          </w:rPr>
          <w:t>от 11.05.2022 № 676</w:t>
        </w:r>
      </w:hyperlink>
      <w:r>
        <w:rPr>
          <w:rFonts w:eastAsia="Calibri"/>
          <w:lang w:eastAsia="en-US"/>
        </w:rPr>
        <w:t>)</w:t>
      </w:r>
    </w:p>
    <w:p w:rsidR="003D23AF" w:rsidRPr="00D55EA5" w:rsidRDefault="003D23AF" w:rsidP="00FB59F5">
      <w:pPr>
        <w:rPr>
          <w:rFonts w:eastAsia="Calibri"/>
          <w:lang w:eastAsia="en-US"/>
        </w:rPr>
      </w:pPr>
      <w:r>
        <w:rPr>
          <w:rFonts w:eastAsia="Calibri"/>
          <w:lang w:eastAsia="en-US"/>
        </w:rPr>
        <w:t>(</w:t>
      </w:r>
      <w:r w:rsidRPr="003D23AF">
        <w:rPr>
          <w:rFonts w:eastAsia="Calibri"/>
          <w:lang w:eastAsia="en-US"/>
        </w:rPr>
        <w:t>в абзаце третьем пункта 39 слова «Единого и регионального порталов» замен</w:t>
      </w:r>
      <w:r>
        <w:rPr>
          <w:rFonts w:eastAsia="Calibri"/>
          <w:lang w:eastAsia="en-US"/>
        </w:rPr>
        <w:t xml:space="preserve">ены словами «Единого портала» </w:t>
      </w:r>
      <w:r>
        <w:rPr>
          <w:rFonts w:cs="Arial"/>
        </w:rPr>
        <w:t xml:space="preserve">постановлением Администрации </w:t>
      </w:r>
      <w:hyperlink r:id="rId101"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CB2CD5" w:rsidRPr="00D55EA5" w:rsidRDefault="00CB2CD5" w:rsidP="00FB59F5">
      <w:pPr>
        <w:rPr>
          <w:rFonts w:eastAsia="Calibri"/>
          <w:lang w:eastAsia="en-US"/>
        </w:rPr>
      </w:pPr>
      <w:r w:rsidRPr="00D55EA5">
        <w:rPr>
          <w:rFonts w:eastAsia="Calibri"/>
          <w:lang w:eastAsia="en-US"/>
        </w:rPr>
        <w:t xml:space="preserve">- за выдачу заявителю </w:t>
      </w:r>
      <w:r w:rsidR="004540BF" w:rsidRPr="00D55EA5">
        <w:rPr>
          <w:rFonts w:eastAsia="Calibri"/>
          <w:lang w:eastAsia="en-US"/>
        </w:rPr>
        <w:t>документов, являющихся результатом предоставления муниципальной услуги</w:t>
      </w:r>
      <w:r w:rsidRPr="00D55EA5">
        <w:rPr>
          <w:rFonts w:eastAsia="Calibri"/>
          <w:lang w:eastAsia="en-US"/>
        </w:rPr>
        <w:t>, нарочно</w:t>
      </w:r>
      <w:r w:rsidR="00D55EA5" w:rsidRPr="00D55EA5">
        <w:rPr>
          <w:rFonts w:eastAsia="Calibri"/>
          <w:lang w:eastAsia="en-US"/>
        </w:rPr>
        <w:t>-</w:t>
      </w:r>
      <w:r w:rsidRPr="00D55EA5">
        <w:rPr>
          <w:rFonts w:eastAsia="Calibri"/>
          <w:lang w:eastAsia="en-US"/>
        </w:rPr>
        <w:t>специалист отдела, ответственный за предоставление муниципальной услуги;</w:t>
      </w:r>
    </w:p>
    <w:p w:rsidR="00CB2CD5" w:rsidRPr="00D55EA5" w:rsidRDefault="00CB2CD5" w:rsidP="00FB59F5">
      <w:pPr>
        <w:rPr>
          <w:rFonts w:eastAsia="Calibri"/>
          <w:lang w:eastAsia="en-US"/>
        </w:rPr>
      </w:pPr>
      <w:r w:rsidRPr="00D55EA5">
        <w:rPr>
          <w:rFonts w:eastAsia="Calibri"/>
          <w:lang w:eastAsia="en-US"/>
        </w:rPr>
        <w:t xml:space="preserve">- за выдачу </w:t>
      </w:r>
      <w:r w:rsidR="004540BF" w:rsidRPr="00D55EA5">
        <w:rPr>
          <w:rFonts w:eastAsia="Calibri"/>
          <w:lang w:eastAsia="en-US"/>
        </w:rPr>
        <w:t>документов, являющихся результатом предоставления муниципальной услуги</w:t>
      </w:r>
      <w:r w:rsidRPr="00D55EA5">
        <w:rPr>
          <w:rFonts w:eastAsia="Calibri"/>
          <w:lang w:eastAsia="en-US"/>
        </w:rPr>
        <w:t>, в МФЦ</w:t>
      </w:r>
      <w:r w:rsidR="00D55EA5" w:rsidRPr="00D55EA5">
        <w:rPr>
          <w:rFonts w:eastAsia="Calibri"/>
          <w:lang w:eastAsia="en-US"/>
        </w:rPr>
        <w:t>-</w:t>
      </w:r>
      <w:r w:rsidRPr="00D55EA5">
        <w:rPr>
          <w:rFonts w:eastAsia="Calibri"/>
          <w:lang w:eastAsia="en-US"/>
        </w:rPr>
        <w:t>специалист МФЦ.</w:t>
      </w:r>
    </w:p>
    <w:p w:rsidR="00CB2CD5" w:rsidRDefault="00CB2CD5" w:rsidP="00FB59F5">
      <w:pPr>
        <w:rPr>
          <w:rFonts w:eastAsia="Calibri"/>
          <w:lang w:eastAsia="en-US"/>
        </w:rPr>
      </w:pPr>
      <w:r w:rsidRPr="00D55EA5">
        <w:rPr>
          <w:rFonts w:eastAsia="Calibri"/>
          <w:lang w:eastAsia="en-US"/>
        </w:rPr>
        <w:t xml:space="preserve">Содержание административных действий, входящих в состав административной процедуры: выдача (направление) </w:t>
      </w:r>
      <w:r w:rsidR="004540BF" w:rsidRPr="00D55EA5">
        <w:rPr>
          <w:rFonts w:eastAsia="Calibri"/>
          <w:lang w:eastAsia="en-US"/>
        </w:rPr>
        <w:t xml:space="preserve">документов, являющихся результатом предоставления муниципальной услуги </w:t>
      </w:r>
      <w:r w:rsidRPr="00D55EA5">
        <w:rPr>
          <w:rFonts w:eastAsia="Calibri"/>
          <w:lang w:eastAsia="en-US"/>
        </w:rPr>
        <w:t>(продолжительность и (или) максимальный срок выполнения административного действия</w:t>
      </w:r>
      <w:r w:rsidR="00D55EA5" w:rsidRPr="00D55EA5">
        <w:rPr>
          <w:rFonts w:eastAsia="Calibri"/>
          <w:lang w:eastAsia="en-US"/>
        </w:rPr>
        <w:t>-</w:t>
      </w:r>
      <w:r w:rsidRPr="00D55EA5">
        <w:rPr>
          <w:rFonts w:eastAsia="Calibri"/>
          <w:lang w:eastAsia="en-US"/>
        </w:rPr>
        <w:t>в течени</w:t>
      </w:r>
      <w:r w:rsidR="00C03C40" w:rsidRPr="00D55EA5">
        <w:rPr>
          <w:rFonts w:eastAsia="Calibri"/>
          <w:lang w:eastAsia="en-US"/>
        </w:rPr>
        <w:t>е</w:t>
      </w:r>
      <w:r w:rsidRPr="00D55EA5">
        <w:rPr>
          <w:rFonts w:eastAsia="Calibri"/>
          <w:lang w:eastAsia="en-US"/>
        </w:rPr>
        <w:t xml:space="preserve"> </w:t>
      </w:r>
      <w:r w:rsidR="00F46180" w:rsidRPr="00D55EA5">
        <w:rPr>
          <w:rFonts w:eastAsia="Calibri"/>
          <w:lang w:eastAsia="en-US"/>
        </w:rPr>
        <w:t>1 рабочего</w:t>
      </w:r>
      <w:r w:rsidR="00D55EA5" w:rsidRPr="00D55EA5">
        <w:rPr>
          <w:rFonts w:eastAsia="Calibri"/>
          <w:lang w:eastAsia="en-US"/>
        </w:rPr>
        <w:t xml:space="preserve"> </w:t>
      </w:r>
      <w:r w:rsidRPr="00D55EA5">
        <w:rPr>
          <w:rFonts w:eastAsia="Calibri"/>
          <w:lang w:eastAsia="en-US"/>
        </w:rPr>
        <w:t>дн</w:t>
      </w:r>
      <w:r w:rsidR="00F46180" w:rsidRPr="00D55EA5">
        <w:rPr>
          <w:rFonts w:eastAsia="Calibri"/>
          <w:lang w:eastAsia="en-US"/>
        </w:rPr>
        <w:t>я</w:t>
      </w:r>
      <w:r w:rsidRPr="00D55EA5">
        <w:rPr>
          <w:rFonts w:eastAsia="Calibri"/>
          <w:lang w:eastAsia="en-US"/>
        </w:rPr>
        <w:t xml:space="preserve"> </w:t>
      </w:r>
      <w:r w:rsidR="00385F70" w:rsidRPr="00385F70">
        <w:rPr>
          <w:rFonts w:eastAsia="Calibri"/>
          <w:lang w:eastAsia="en-US"/>
        </w:rPr>
        <w:t>после подписания</w:t>
      </w:r>
      <w:r w:rsidR="004540BF" w:rsidRPr="00D55EA5">
        <w:rPr>
          <w:rFonts w:eastAsia="Calibri"/>
          <w:lang w:eastAsia="en-US"/>
        </w:rPr>
        <w:t>)</w:t>
      </w:r>
      <w:r w:rsidRPr="00D55EA5">
        <w:rPr>
          <w:rFonts w:eastAsia="Calibri"/>
          <w:lang w:eastAsia="en-US"/>
        </w:rPr>
        <w:t>.</w:t>
      </w:r>
    </w:p>
    <w:p w:rsidR="00385F70" w:rsidRPr="00D55EA5" w:rsidRDefault="00385F70" w:rsidP="009554DC">
      <w:pPr>
        <w:rPr>
          <w:rFonts w:eastAsia="Calibri"/>
          <w:lang w:eastAsia="en-US"/>
        </w:rPr>
      </w:pPr>
      <w:r>
        <w:rPr>
          <w:rFonts w:eastAsia="Calibri"/>
          <w:lang w:eastAsia="en-US"/>
        </w:rPr>
        <w:t>(</w:t>
      </w:r>
      <w:r w:rsidRPr="00385F70">
        <w:rPr>
          <w:rFonts w:eastAsia="Calibri"/>
          <w:lang w:eastAsia="en-US"/>
        </w:rPr>
        <w:t>в абзаце шестом пункта 39 слова «со дня подписания» замен</w:t>
      </w:r>
      <w:r>
        <w:rPr>
          <w:rFonts w:eastAsia="Calibri"/>
          <w:lang w:eastAsia="en-US"/>
        </w:rPr>
        <w:t>ены</w:t>
      </w:r>
      <w:r w:rsidRPr="00385F70">
        <w:rPr>
          <w:rFonts w:eastAsia="Calibri"/>
          <w:lang w:eastAsia="en-US"/>
        </w:rPr>
        <w:t xml:space="preserve"> словами «после подписания»</w:t>
      </w:r>
      <w:r>
        <w:rPr>
          <w:rFonts w:eastAsia="Calibri"/>
          <w:lang w:eastAsia="en-US"/>
        </w:rPr>
        <w:t xml:space="preserve"> постановлением Администрации </w:t>
      </w:r>
      <w:hyperlink r:id="rId102" w:tooltip="постановление от 06.07.2020 0:00:00 №611 Администрация Березовского района&#10;&#10;О внесении изменений в постановление администрации Березовского района от 25.12.2019 № 1503 " w:history="1">
        <w:r w:rsidRPr="00385F70">
          <w:rPr>
            <w:rStyle w:val="af"/>
            <w:rFonts w:eastAsia="Calibri" w:cs="Arial"/>
            <w:szCs w:val="28"/>
            <w:lang w:eastAsia="en-US"/>
          </w:rPr>
          <w:t>от 06.07.2020 № 611</w:t>
        </w:r>
      </w:hyperlink>
      <w:r>
        <w:rPr>
          <w:rFonts w:eastAsia="Calibri"/>
          <w:lang w:eastAsia="en-US"/>
        </w:rPr>
        <w:t>)</w:t>
      </w:r>
    </w:p>
    <w:p w:rsidR="00CB2CD5" w:rsidRDefault="00CB2CD5" w:rsidP="009554DC">
      <w:pPr>
        <w:rPr>
          <w:rFonts w:eastAsia="Calibri"/>
          <w:lang w:eastAsia="en-US"/>
        </w:rPr>
      </w:pPr>
      <w:r w:rsidRPr="00D55EA5">
        <w:rPr>
          <w:rFonts w:eastAsia="Calibri"/>
          <w:lang w:eastAsia="en-US"/>
        </w:rPr>
        <w:t>Критерий принятия решения: оформленный документ, являющи</w:t>
      </w:r>
      <w:r w:rsidR="004540BF" w:rsidRPr="00D55EA5">
        <w:rPr>
          <w:rFonts w:eastAsia="Calibri"/>
          <w:lang w:eastAsia="en-US"/>
        </w:rPr>
        <w:t>й</w:t>
      </w:r>
      <w:r w:rsidRPr="00D55EA5">
        <w:rPr>
          <w:rFonts w:eastAsia="Calibri"/>
          <w:lang w:eastAsia="en-US"/>
        </w:rPr>
        <w:t>ся результатом предоставления муниципальной услуги.</w:t>
      </w:r>
    </w:p>
    <w:p w:rsidR="0092734D" w:rsidRDefault="0092734D" w:rsidP="009554DC">
      <w:pPr>
        <w:rPr>
          <w:rFonts w:eastAsia="Calibri"/>
          <w:lang w:eastAsia="en-US"/>
        </w:rPr>
      </w:pPr>
      <w:r>
        <w:rPr>
          <w:rFonts w:eastAsia="Calibri"/>
          <w:lang w:eastAsia="en-US"/>
        </w:rPr>
        <w:t xml:space="preserve">Результат административной процедуры: выданный (направленный) заявителю </w:t>
      </w:r>
      <w:r>
        <w:t>документ, являющийся результатом предоставления муниципальной услуги</w:t>
      </w:r>
      <w:r>
        <w:rPr>
          <w:rFonts w:eastAsia="Calibri"/>
          <w:lang w:eastAsia="en-US"/>
        </w:rPr>
        <w:t xml:space="preserve">, нарочно или по адресу, указанному в заявлении, через МФЦ, либо посредством Единого </w:t>
      </w:r>
      <w:r w:rsidR="00906F0D">
        <w:rPr>
          <w:rFonts w:eastAsia="Calibri"/>
          <w:lang w:eastAsia="en-US"/>
        </w:rPr>
        <w:t>портала</w:t>
      </w:r>
      <w:r>
        <w:rPr>
          <w:rFonts w:eastAsia="Calibri"/>
          <w:lang w:eastAsia="en-US"/>
        </w:rPr>
        <w:t>.</w:t>
      </w:r>
    </w:p>
    <w:p w:rsidR="00906F0D" w:rsidRDefault="00906F0D" w:rsidP="00906F0D">
      <w:pPr>
        <w:rPr>
          <w:rFonts w:eastAsia="Calibri"/>
          <w:lang w:eastAsia="en-US"/>
        </w:rPr>
      </w:pPr>
      <w:r>
        <w:rPr>
          <w:rFonts w:eastAsia="Calibri"/>
          <w:lang w:eastAsia="en-US"/>
        </w:rPr>
        <w:t>(</w:t>
      </w:r>
      <w:r>
        <w:t xml:space="preserve">абзац восьмой пункта 39 изложен </w:t>
      </w:r>
      <w:r>
        <w:rPr>
          <w:rFonts w:eastAsia="Calibri"/>
          <w:lang w:eastAsia="en-US"/>
        </w:rPr>
        <w:t xml:space="preserve">в редакции постановления Администрации          </w:t>
      </w:r>
      <w:hyperlink r:id="rId103"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92734D">
          <w:rPr>
            <w:rStyle w:val="af"/>
            <w:rFonts w:eastAsia="Calibri" w:cs="Arial"/>
            <w:szCs w:val="28"/>
            <w:lang w:eastAsia="en-US"/>
          </w:rPr>
          <w:t>от 11.05.2022 № 676</w:t>
        </w:r>
      </w:hyperlink>
      <w:r>
        <w:rPr>
          <w:rFonts w:eastAsia="Calibri"/>
          <w:lang w:eastAsia="en-US"/>
        </w:rPr>
        <w:t>)</w:t>
      </w:r>
    </w:p>
    <w:p w:rsidR="00906F0D" w:rsidRPr="00D55EA5" w:rsidRDefault="00906F0D" w:rsidP="00906F0D">
      <w:pPr>
        <w:rPr>
          <w:rFonts w:eastAsia="Calibri"/>
          <w:lang w:eastAsia="en-US"/>
        </w:rPr>
      </w:pPr>
      <w:r>
        <w:rPr>
          <w:rFonts w:eastAsia="Calibri"/>
          <w:lang w:eastAsia="en-US"/>
        </w:rPr>
        <w:t>(</w:t>
      </w:r>
      <w:r w:rsidRPr="00906F0D">
        <w:rPr>
          <w:rFonts w:eastAsia="Calibri"/>
          <w:lang w:eastAsia="en-US"/>
        </w:rPr>
        <w:t>в абзаце восьмом пункта 39 слова «Единого и регионального порталов» замен</w:t>
      </w:r>
      <w:r>
        <w:rPr>
          <w:rFonts w:eastAsia="Calibri"/>
          <w:lang w:eastAsia="en-US"/>
        </w:rPr>
        <w:t xml:space="preserve">ены словами «Единого портала» </w:t>
      </w:r>
      <w:r>
        <w:rPr>
          <w:rFonts w:cs="Arial"/>
        </w:rPr>
        <w:t xml:space="preserve">постановлением Администрации </w:t>
      </w:r>
      <w:hyperlink r:id="rId104"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CB2CD5" w:rsidRPr="00D55EA5" w:rsidRDefault="00CB2CD5" w:rsidP="009554DC">
      <w:pPr>
        <w:rPr>
          <w:rFonts w:eastAsia="Calibri"/>
          <w:lang w:eastAsia="en-US"/>
        </w:rPr>
      </w:pPr>
      <w:r w:rsidRPr="00D55EA5">
        <w:rPr>
          <w:rFonts w:eastAsia="Calibri"/>
          <w:lang w:eastAsia="en-US"/>
        </w:rPr>
        <w:t xml:space="preserve">Способ фиксации: </w:t>
      </w:r>
    </w:p>
    <w:p w:rsidR="00CB2CD5" w:rsidRPr="00D55EA5" w:rsidRDefault="00CB2CD5" w:rsidP="009554DC">
      <w:pPr>
        <w:rPr>
          <w:rFonts w:eastAsia="Calibri"/>
          <w:lang w:eastAsia="en-US"/>
        </w:rPr>
      </w:pPr>
      <w:r w:rsidRPr="00D55EA5">
        <w:rPr>
          <w:rFonts w:eastAsia="Calibri"/>
          <w:lang w:eastAsia="en-US"/>
        </w:rPr>
        <w:t xml:space="preserve">- в случае выдачи </w:t>
      </w:r>
      <w:r w:rsidR="004540BF" w:rsidRPr="00D55EA5">
        <w:rPr>
          <w:rFonts w:eastAsia="Calibri"/>
          <w:lang w:eastAsia="en-US"/>
        </w:rPr>
        <w:t>документов, являющихся результатом предоставления муниципальной услуги</w:t>
      </w:r>
      <w:r w:rsidRPr="00D55EA5">
        <w:rPr>
          <w:rFonts w:eastAsia="Calibri"/>
          <w:lang w:eastAsia="en-US"/>
        </w:rPr>
        <w:t>, нарочно заявителю, запись о выдаче документов заявителю подтверждается записью заявителя в журнале регистрации заявлений;</w:t>
      </w:r>
    </w:p>
    <w:p w:rsidR="00CB2CD5" w:rsidRPr="00D55EA5" w:rsidRDefault="00CB2CD5" w:rsidP="009554DC">
      <w:pPr>
        <w:rPr>
          <w:rFonts w:eastAsia="Calibri"/>
          <w:lang w:eastAsia="en-US"/>
        </w:rPr>
      </w:pPr>
      <w:r w:rsidRPr="00D55EA5">
        <w:rPr>
          <w:rFonts w:eastAsia="Calibri"/>
          <w:lang w:eastAsia="en-US"/>
        </w:rPr>
        <w:lastRenderedPageBreak/>
        <w:t xml:space="preserve">- в случае направления заявителю </w:t>
      </w:r>
      <w:r w:rsidR="004540BF" w:rsidRPr="00D55EA5">
        <w:rPr>
          <w:rFonts w:eastAsia="Calibri"/>
          <w:lang w:eastAsia="en-US"/>
        </w:rPr>
        <w:t>документов, являющихся результатом предоставления муниципальной услуги</w:t>
      </w:r>
      <w:r w:rsidRPr="00D55EA5">
        <w:rPr>
          <w:rFonts w:eastAsia="Calibri"/>
          <w:lang w:eastAsia="en-US"/>
        </w:rPr>
        <w:t>, почтой, получение заявителем документов подтверждается уведомлением о вручении;</w:t>
      </w:r>
    </w:p>
    <w:p w:rsidR="00B7028B" w:rsidRDefault="00CB2CD5" w:rsidP="009554DC">
      <w:pPr>
        <w:rPr>
          <w:rFonts w:eastAsia="Calibri"/>
          <w:lang w:eastAsia="en-US"/>
        </w:rPr>
      </w:pPr>
      <w:r w:rsidRPr="00D55EA5">
        <w:rPr>
          <w:rFonts w:eastAsia="Calibri"/>
          <w:lang w:eastAsia="en-US"/>
        </w:rPr>
        <w:t xml:space="preserve">- в случае выдачи </w:t>
      </w:r>
      <w:r w:rsidR="004540BF" w:rsidRPr="00D55EA5">
        <w:rPr>
          <w:rFonts w:eastAsia="Calibri"/>
          <w:lang w:eastAsia="en-US"/>
        </w:rPr>
        <w:t>документов, являющихся результатом предоставления муниципальной услуги</w:t>
      </w:r>
      <w:r w:rsidRPr="00D55EA5">
        <w:rPr>
          <w:rFonts w:eastAsia="Calibri"/>
          <w:lang w:eastAsia="en-US"/>
        </w:rPr>
        <w:t>, в МФЦ, запись о выдаче документов заявителю отображается в электронном документообороте.</w:t>
      </w:r>
    </w:p>
    <w:p w:rsidR="0092734D" w:rsidRDefault="0092734D" w:rsidP="009554DC">
      <w:pPr>
        <w:rPr>
          <w:rFonts w:eastAsia="Calibri"/>
          <w:lang w:eastAsia="en-US"/>
        </w:rPr>
      </w:pPr>
      <w:r>
        <w:rPr>
          <w:rFonts w:eastAsia="Calibri"/>
          <w:lang w:eastAsia="en-US"/>
        </w:rPr>
        <w:t xml:space="preserve">- в случае выдачи документов, являющихся результатом предоставления муниципальной услуги, посредством Единого </w:t>
      </w:r>
      <w:r w:rsidR="00906F0D">
        <w:rPr>
          <w:rFonts w:eastAsia="Calibri"/>
          <w:lang w:eastAsia="en-US"/>
        </w:rPr>
        <w:t>портала</w:t>
      </w:r>
      <w:r>
        <w:rPr>
          <w:rFonts w:eastAsia="Calibri"/>
          <w:lang w:eastAsia="en-US"/>
        </w:rPr>
        <w:t xml:space="preserve"> запись о выдаче документов заявителю отображается в электронном документообороте.</w:t>
      </w:r>
    </w:p>
    <w:p w:rsidR="0092734D" w:rsidRDefault="0092734D" w:rsidP="009554DC">
      <w:pPr>
        <w:rPr>
          <w:rFonts w:eastAsia="Calibri"/>
          <w:lang w:eastAsia="en-US"/>
        </w:rPr>
      </w:pPr>
      <w:r>
        <w:rPr>
          <w:rFonts w:eastAsia="Calibri"/>
          <w:lang w:eastAsia="en-US"/>
        </w:rPr>
        <w:t xml:space="preserve">(пункт 39 дополнен абзацем тринадцатым постановлением Администрации          </w:t>
      </w:r>
      <w:hyperlink r:id="rId105"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92734D">
          <w:rPr>
            <w:rStyle w:val="af"/>
            <w:rFonts w:eastAsia="Calibri" w:cs="Arial"/>
            <w:szCs w:val="28"/>
            <w:lang w:eastAsia="en-US"/>
          </w:rPr>
          <w:t>от 11.05.2022 № 676</w:t>
        </w:r>
      </w:hyperlink>
      <w:r>
        <w:rPr>
          <w:rFonts w:eastAsia="Calibri"/>
          <w:lang w:eastAsia="en-US"/>
        </w:rPr>
        <w:t>)</w:t>
      </w:r>
    </w:p>
    <w:p w:rsidR="00906F0D" w:rsidRPr="00D55EA5" w:rsidRDefault="00906F0D" w:rsidP="00906F0D">
      <w:pPr>
        <w:rPr>
          <w:rFonts w:eastAsia="Calibri"/>
          <w:lang w:eastAsia="en-US"/>
        </w:rPr>
      </w:pPr>
      <w:r>
        <w:rPr>
          <w:rFonts w:eastAsia="Calibri"/>
          <w:lang w:eastAsia="en-US"/>
        </w:rPr>
        <w:t>(</w:t>
      </w:r>
      <w:r w:rsidRPr="00906F0D">
        <w:rPr>
          <w:rFonts w:eastAsia="Calibri"/>
          <w:lang w:eastAsia="en-US"/>
        </w:rPr>
        <w:t>в абзаце тринадцатом пункта 39 слова «Единого и регионального порталов» замен</w:t>
      </w:r>
      <w:r>
        <w:rPr>
          <w:rFonts w:eastAsia="Calibri"/>
          <w:lang w:eastAsia="en-US"/>
        </w:rPr>
        <w:t xml:space="preserve">ены словами «Единого портала» </w:t>
      </w:r>
      <w:r>
        <w:rPr>
          <w:rFonts w:cs="Arial"/>
        </w:rPr>
        <w:t xml:space="preserve">постановлением Администрации </w:t>
      </w:r>
      <w:hyperlink r:id="rId106"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906F0D" w:rsidRDefault="00906F0D" w:rsidP="009554DC">
      <w:pPr>
        <w:rPr>
          <w:rFonts w:eastAsia="Calibri"/>
          <w:lang w:eastAsia="en-US"/>
        </w:rPr>
      </w:pPr>
    </w:p>
    <w:p w:rsidR="0092734D" w:rsidRDefault="0092734D" w:rsidP="009554DC">
      <w:pPr>
        <w:rPr>
          <w:rFonts w:eastAsia="Calibri"/>
          <w:lang w:eastAsia="en-US"/>
        </w:rPr>
      </w:pPr>
    </w:p>
    <w:p w:rsidR="003648AC" w:rsidRPr="00D55EA5" w:rsidRDefault="003648AC" w:rsidP="0092734D">
      <w:pPr>
        <w:rPr>
          <w:rFonts w:eastAsia="Calibri" w:cs="Arial"/>
          <w:szCs w:val="28"/>
          <w:lang w:eastAsia="en-US"/>
        </w:rPr>
      </w:pPr>
    </w:p>
    <w:p w:rsidR="00D55EA5" w:rsidRPr="00D55EA5" w:rsidRDefault="003648AC" w:rsidP="003648AC">
      <w:pPr>
        <w:suppressAutoHyphens/>
        <w:autoSpaceDE w:val="0"/>
        <w:autoSpaceDN w:val="0"/>
        <w:adjustRightInd w:val="0"/>
        <w:ind w:firstLine="709"/>
        <w:jc w:val="center"/>
        <w:outlineLvl w:val="0"/>
        <w:rPr>
          <w:rFonts w:eastAsia="Calibri" w:cs="Arial"/>
          <w:b/>
          <w:szCs w:val="28"/>
          <w:lang w:eastAsia="en-US"/>
        </w:rPr>
      </w:pPr>
      <w:r w:rsidRPr="00D55EA5">
        <w:rPr>
          <w:rFonts w:eastAsia="Calibri" w:cs="Arial"/>
          <w:b/>
          <w:szCs w:val="28"/>
          <w:lang w:eastAsia="en-US"/>
        </w:rPr>
        <w:t>Особенности выполнения административных</w:t>
      </w:r>
    </w:p>
    <w:p w:rsidR="003648AC" w:rsidRPr="00D55EA5" w:rsidRDefault="003648AC" w:rsidP="003648AC">
      <w:pPr>
        <w:suppressAutoHyphens/>
        <w:autoSpaceDE w:val="0"/>
        <w:autoSpaceDN w:val="0"/>
        <w:adjustRightInd w:val="0"/>
        <w:ind w:firstLine="709"/>
        <w:jc w:val="center"/>
        <w:outlineLvl w:val="0"/>
        <w:rPr>
          <w:rFonts w:eastAsia="Calibri" w:cs="Arial"/>
          <w:b/>
          <w:szCs w:val="28"/>
          <w:lang w:eastAsia="en-US"/>
        </w:rPr>
      </w:pPr>
      <w:r w:rsidRPr="00D55EA5">
        <w:rPr>
          <w:rFonts w:eastAsia="Calibri" w:cs="Arial"/>
          <w:b/>
          <w:szCs w:val="28"/>
          <w:lang w:eastAsia="en-US"/>
        </w:rPr>
        <w:t>процедур в электронной форме.</w:t>
      </w:r>
    </w:p>
    <w:p w:rsidR="003648AC" w:rsidRPr="00D55EA5" w:rsidRDefault="003648AC" w:rsidP="00CB2CD5">
      <w:pPr>
        <w:suppressAutoHyphens/>
        <w:autoSpaceDE w:val="0"/>
        <w:autoSpaceDN w:val="0"/>
        <w:adjustRightInd w:val="0"/>
        <w:ind w:firstLine="709"/>
        <w:outlineLvl w:val="0"/>
        <w:rPr>
          <w:rFonts w:eastAsia="Calibri" w:cs="Arial"/>
          <w:szCs w:val="28"/>
          <w:lang w:eastAsia="en-US"/>
        </w:rPr>
      </w:pPr>
    </w:p>
    <w:p w:rsidR="0092734D" w:rsidRDefault="0092734D" w:rsidP="009554DC">
      <w:r>
        <w:rPr>
          <w:rFonts w:cs="Arial"/>
          <w:color w:val="000000"/>
        </w:rPr>
        <w:t xml:space="preserve">40. </w:t>
      </w:r>
      <w:r>
        <w:t>Особенности выполнения административных процедур предусмотренных настоящим разделом в электронной форме.</w:t>
      </w:r>
    </w:p>
    <w:p w:rsidR="0092734D" w:rsidRDefault="0092734D" w:rsidP="009554DC">
      <w:r>
        <w:t>1) Предоставление муниципальной услуги посредством Единого портал</w:t>
      </w:r>
      <w:r w:rsidR="00906F0D">
        <w:t>а</w:t>
      </w:r>
      <w:r>
        <w:t xml:space="preserve"> осуществляется на основе сведений, содержащихся в Федеральной информационной системе «Федеральный реестр государственных и муниципальн</w:t>
      </w:r>
      <w:r w:rsidR="009554DC">
        <w:t xml:space="preserve">ых услуг (функций)». </w:t>
      </w:r>
    </w:p>
    <w:p w:rsidR="0092734D" w:rsidRDefault="0092734D" w:rsidP="009554DC">
      <w: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пункте 4 настоящего административного регламента. </w:t>
      </w:r>
    </w:p>
    <w:p w:rsidR="00906F0D" w:rsidRDefault="00906F0D" w:rsidP="009554DC">
      <w:r>
        <w:t>(</w:t>
      </w:r>
      <w:r w:rsidRPr="00906F0D">
        <w:t>в подпункте первом пункта 40 слова «Единого и регионального порталов» замен</w:t>
      </w:r>
      <w:r>
        <w:t xml:space="preserve">ены словами «Единого портала» </w:t>
      </w:r>
      <w:r>
        <w:rPr>
          <w:rFonts w:cs="Arial"/>
        </w:rPr>
        <w:t xml:space="preserve">постановлением Администрации </w:t>
      </w:r>
      <w:hyperlink r:id="rId107"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 xml:space="preserve">от 14.05.2024 </w:t>
        </w:r>
        <w:r>
          <w:rPr>
            <w:rStyle w:val="af"/>
            <w:iCs/>
            <w:lang w:eastAsia="en-US"/>
          </w:rPr>
          <w:t xml:space="preserve">                    </w:t>
        </w:r>
        <w:r w:rsidRPr="00F37E07">
          <w:rPr>
            <w:rStyle w:val="af"/>
            <w:iCs/>
            <w:lang w:eastAsia="en-US"/>
          </w:rPr>
          <w:t>№ 425</w:t>
        </w:r>
      </w:hyperlink>
      <w:r>
        <w:rPr>
          <w:iCs/>
          <w:lang w:eastAsia="en-US"/>
        </w:rPr>
        <w:t>)</w:t>
      </w:r>
    </w:p>
    <w:p w:rsidR="0092734D" w:rsidRDefault="0092734D" w:rsidP="009554DC">
      <w:r>
        <w:t>2) Запись на прием в М</w:t>
      </w:r>
      <w:r w:rsidR="009554DC">
        <w:t xml:space="preserve">ФЦ осуществляется посредством </w:t>
      </w:r>
      <w:r>
        <w:t xml:space="preserve">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92734D" w:rsidRDefault="0092734D" w:rsidP="009554DC">
      <w:r>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8340D9" w:rsidRPr="008340D9" w:rsidRDefault="008340D9" w:rsidP="008340D9">
      <w:r w:rsidRPr="008340D9">
        <w:rPr>
          <w:rFonts w:eastAsia="Calibri"/>
          <w:lang w:eastAsia="en-US"/>
        </w:rPr>
        <w:t xml:space="preserve">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w:t>
      </w:r>
      <w:r w:rsidRPr="008340D9">
        <w:t>непосредственно в электронной форме заявления.</w:t>
      </w:r>
    </w:p>
    <w:p w:rsidR="008340D9" w:rsidRPr="008340D9" w:rsidRDefault="008340D9" w:rsidP="008340D9">
      <w:r w:rsidRPr="008340D9">
        <w:t xml:space="preserve">(абзац второй подпункта 3 пункта 40 изложен в редакции постановления Администрации </w:t>
      </w:r>
      <w:hyperlink r:id="rId108" w:tooltip="постановление от 21.12.2022 0:00:00 №1736 Администрация Березовского района&#10;&#10;О внесении изменений в постановление администрации Березовского района от 25.12.2019 № 1503 " w:history="1">
        <w:r w:rsidRPr="008340D9">
          <w:rPr>
            <w:rStyle w:val="af"/>
          </w:rPr>
          <w:t>от 21.12.2022 № 1736</w:t>
        </w:r>
      </w:hyperlink>
      <w:r w:rsidRPr="008340D9">
        <w:t>)</w:t>
      </w:r>
    </w:p>
    <w:p w:rsidR="0092734D" w:rsidRDefault="0092734D" w:rsidP="009554DC">
      <w:r>
        <w:t>При формировании заявления заявителю обеспечивается:</w:t>
      </w:r>
    </w:p>
    <w:p w:rsidR="0092734D" w:rsidRDefault="0092734D" w:rsidP="009554DC">
      <w:r>
        <w:lastRenderedPageBreak/>
        <w:t>- возможность копирования и сохранения заявления и иных документов, указанных в пункте 18 настоящего административного регламента, необходимых для предоставления муниципальной услуги;</w:t>
      </w:r>
    </w:p>
    <w:p w:rsidR="0092734D" w:rsidRDefault="0092734D" w:rsidP="009554DC">
      <w:r>
        <w:t>- возможность печати на бумажном носителе копии электронной формы заявления;</w:t>
      </w:r>
    </w:p>
    <w:p w:rsidR="0092734D" w:rsidRDefault="0092734D" w:rsidP="009554DC">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2734D" w:rsidRDefault="0092734D" w:rsidP="009554DC">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2734D" w:rsidRDefault="0092734D" w:rsidP="009554DC">
      <w:r>
        <w:t>- возможность вернуться на любой из этапов заполнения электронной формы заявления без потери, ранее введенной информации;</w:t>
      </w:r>
    </w:p>
    <w:p w:rsidR="0092734D" w:rsidRDefault="0092734D" w:rsidP="009554DC">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92734D" w:rsidRDefault="0092734D" w:rsidP="009554DC">
      <w: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92734D" w:rsidRDefault="0092734D" w:rsidP="009554DC">
      <w:r>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92734D" w:rsidRDefault="0092734D" w:rsidP="009554DC">
      <w:r>
        <w:t xml:space="preserve">При получении заявления в электронной форме в автоматическом режиме осуществляется форматно-логический контроль заявления. </w:t>
      </w:r>
    </w:p>
    <w:p w:rsidR="0092734D" w:rsidRDefault="0092734D" w:rsidP="009554DC">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92734D" w:rsidRDefault="0092734D" w:rsidP="009554DC">
      <w:r>
        <w:t>Прием и регистрация заявления осуществляются специалистом отдела, ответственным за предоставление муниципальных услуг.</w:t>
      </w:r>
    </w:p>
    <w:p w:rsidR="0092734D" w:rsidRDefault="0092734D" w:rsidP="009554DC">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8340D9" w:rsidRPr="008340D9" w:rsidRDefault="0092734D" w:rsidP="008340D9">
      <w:r>
        <w:t xml:space="preserve">5) </w:t>
      </w:r>
      <w:r w:rsidR="008340D9" w:rsidRPr="008340D9">
        <w:t>Заявителю в качестве результата предоставления  муниципальной услуги обеспечивается по его выбору возможность:</w:t>
      </w:r>
    </w:p>
    <w:p w:rsidR="008340D9" w:rsidRPr="008340D9" w:rsidRDefault="008340D9" w:rsidP="008340D9">
      <w:r w:rsidRPr="008340D9">
        <w:t>- получения электронного документа, подписанного с использованием усиленной квалифицированной электронной подписи;</w:t>
      </w:r>
    </w:p>
    <w:p w:rsidR="008340D9" w:rsidRPr="008340D9" w:rsidRDefault="008340D9" w:rsidP="008340D9">
      <w:r w:rsidRPr="008340D9">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8340D9" w:rsidRPr="008340D9" w:rsidRDefault="008340D9" w:rsidP="008340D9">
      <w:r w:rsidRPr="008340D9">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8340D9" w:rsidRPr="008340D9" w:rsidRDefault="008340D9" w:rsidP="008340D9">
      <w:pPr>
        <w:rPr>
          <w:rFonts w:eastAsia="Calibri"/>
          <w:lang w:eastAsia="en-US"/>
        </w:rPr>
      </w:pPr>
      <w:r w:rsidRPr="008340D9">
        <w:lastRenderedPageBreak/>
        <w:t xml:space="preserve">- </w:t>
      </w:r>
      <w:r w:rsidRPr="008340D9">
        <w:rPr>
          <w:rFonts w:eastAsia="Calibri"/>
          <w:lang w:eastAsia="en-US"/>
        </w:rPr>
        <w:t>полу</w:t>
      </w:r>
      <w:r w:rsidR="00906F0D">
        <w:rPr>
          <w:rFonts w:eastAsia="Calibri"/>
          <w:lang w:eastAsia="en-US"/>
        </w:rPr>
        <w:t xml:space="preserve">чения с использованием Единого </w:t>
      </w:r>
      <w:r w:rsidRPr="008340D9">
        <w:rPr>
          <w:rFonts w:eastAsia="Calibri"/>
          <w:lang w:eastAsia="en-US"/>
        </w:rPr>
        <w:t>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8340D9" w:rsidRPr="008340D9" w:rsidRDefault="008340D9" w:rsidP="008340D9">
      <w:r w:rsidRPr="008340D9">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8340D9" w:rsidRPr="008340D9" w:rsidRDefault="008340D9" w:rsidP="008340D9">
      <w:r w:rsidRPr="008340D9">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92734D" w:rsidRDefault="008340D9" w:rsidP="008340D9">
      <w:r w:rsidRPr="008340D9">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8340D9" w:rsidRPr="008340D9" w:rsidRDefault="008340D9" w:rsidP="008340D9">
      <w:r>
        <w:t>(</w:t>
      </w:r>
      <w:r w:rsidRPr="008340D9">
        <w:t xml:space="preserve">подпункт 5 пункта 40 изложен в редакции постановления Администрации </w:t>
      </w:r>
      <w:r>
        <w:t xml:space="preserve">                     </w:t>
      </w:r>
      <w:hyperlink r:id="rId109" w:tooltip="постановление от 21.12.2022 0:00:00 №1736 Администрация Березовского района&#10; &#10; 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340D9">
          <w:rPr>
            <w:rStyle w:val="af"/>
          </w:rPr>
          <w:t>от 21.12.2022 № 1736</w:t>
        </w:r>
      </w:hyperlink>
      <w:r w:rsidRPr="008340D9">
        <w:t>)</w:t>
      </w:r>
    </w:p>
    <w:p w:rsidR="0092734D" w:rsidRDefault="0092734D" w:rsidP="009554DC">
      <w:r>
        <w:t>6) Заявитель имеет возможность получения информации о ходе предоставления муниципальной услуги.</w:t>
      </w:r>
    </w:p>
    <w:p w:rsidR="0092734D" w:rsidRDefault="0092734D" w:rsidP="009554DC">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2734D" w:rsidRDefault="0092734D" w:rsidP="009554DC">
      <w:r>
        <w:t>При предоставлении муниципальной услуги в электронной форме заявителю направляется:</w:t>
      </w:r>
    </w:p>
    <w:p w:rsidR="0092734D" w:rsidRDefault="0092734D" w:rsidP="009554DC">
      <w:r>
        <w:t>- уведомление о записи на прием в МФЦ, содержащее сведения о дате, времени и месте приема;</w:t>
      </w:r>
    </w:p>
    <w:p w:rsidR="0092734D" w:rsidRDefault="0092734D" w:rsidP="009554DC">
      <w:r>
        <w:t>-</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92734D" w:rsidRDefault="0092734D" w:rsidP="009554DC">
      <w:r>
        <w:t>-</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2734D" w:rsidRDefault="0092734D" w:rsidP="009554DC">
      <w:r>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92734D" w:rsidRDefault="0092734D" w:rsidP="009554DC">
      <w:r>
        <w:t xml:space="preserve">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1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554DC">
          <w:rPr>
            <w:rStyle w:val="af"/>
          </w:rPr>
          <w:t>№ 210-ФЗ</w:t>
        </w:r>
      </w:hyperlink>
      <w:r>
        <w:t xml:space="preserve"> и в порядке, установленном постановлением Правительства Российской Федерации от 20 ноября 2012 года </w:t>
      </w:r>
      <w:hyperlink r:id="rId11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9554DC">
          <w:rPr>
            <w:rStyle w:val="af"/>
          </w:rPr>
          <w:t>№ 1198</w:t>
        </w:r>
        <w:r w:rsidR="00522B83">
          <w:rPr>
            <w:rStyle w:val="af"/>
          </w:rPr>
          <w:t xml:space="preserve">                              </w:t>
        </w:r>
        <w:r w:rsidRPr="009554DC">
          <w:rPr>
            <w:rStyle w:val="af"/>
          </w:rPr>
          <w:t xml:space="preserve"> «О федеральной государственной</w:t>
        </w:r>
      </w:hyperlink>
      <w:r>
        <w:t xml:space="preserve"> информационной системе, обеспечивающей </w:t>
      </w:r>
      <w: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2734D" w:rsidRDefault="0092734D" w:rsidP="009554DC">
      <w:r>
        <w:t xml:space="preserve">(пункт 40 изложен в редакции постановления Администрации </w:t>
      </w:r>
      <w:hyperlink r:id="rId112"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92734D">
          <w:rPr>
            <w:rStyle w:val="af"/>
          </w:rPr>
          <w:t>от 11.05.2022            № 676</w:t>
        </w:r>
      </w:hyperlink>
      <w:r>
        <w:t>)</w:t>
      </w:r>
    </w:p>
    <w:p w:rsidR="0092734D" w:rsidRDefault="0092734D" w:rsidP="0092734D"/>
    <w:p w:rsidR="0092734D" w:rsidRPr="0092734D" w:rsidRDefault="0092734D" w:rsidP="0092734D">
      <w:pPr>
        <w:widowControl w:val="0"/>
        <w:tabs>
          <w:tab w:val="left" w:pos="0"/>
        </w:tabs>
        <w:autoSpaceDE w:val="0"/>
        <w:autoSpaceDN w:val="0"/>
        <w:adjustRightInd w:val="0"/>
        <w:ind w:left="709"/>
        <w:jc w:val="center"/>
        <w:rPr>
          <w:rFonts w:cs="Arial"/>
          <w:b/>
          <w:szCs w:val="28"/>
          <w:lang w:eastAsia="en-US"/>
        </w:rPr>
      </w:pPr>
      <w:r w:rsidRPr="0092734D">
        <w:rPr>
          <w:rFonts w:cs="Arial"/>
          <w:b/>
          <w:szCs w:val="28"/>
          <w:lang w:eastAsia="en-US"/>
        </w:rPr>
        <w:t>Порядок исправления допущенных опечаток и ошибок в выданных</w:t>
      </w:r>
      <w:r w:rsidRPr="0092734D">
        <w:rPr>
          <w:rFonts w:cs="Arial"/>
          <w:b/>
          <w:szCs w:val="28"/>
          <w:lang w:eastAsia="en-US"/>
        </w:rPr>
        <w:br/>
        <w:t>в результате предоставления муниципальной услуги документах</w:t>
      </w:r>
    </w:p>
    <w:p w:rsidR="0092734D" w:rsidRDefault="0092734D" w:rsidP="009554DC"/>
    <w:p w:rsidR="00A94B7A" w:rsidRDefault="00A94B7A" w:rsidP="009554DC">
      <w:r>
        <w:t>40.2. Порядок исправления допущенных опечаток и ошибок в выданных в результате предоставления муниципальной услуги документах.</w:t>
      </w:r>
    </w:p>
    <w:p w:rsidR="00A94B7A" w:rsidRDefault="00A94B7A" w:rsidP="009554DC">
      <w:r>
        <w:t>Заявитель вправе обратиться в отдел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2 к настоящему административному регламенту.</w:t>
      </w:r>
    </w:p>
    <w:p w:rsidR="00A94B7A" w:rsidRDefault="00A94B7A" w:rsidP="009554DC">
      <w:r>
        <w:t xml:space="preserve">В случае подтверждения наличия допущенных опечаток, ошибок в градостроительном плане земельного участка отдел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w:t>
      </w:r>
      <w:hyperlink r:id="rId113" w:tooltip="ФЕДЕРАЛЬНЫЙ ЗАКОН от 29.12.2004 № 190-ФЗ ГОСУДАРСТВЕННАЯ ДУМА ФЕДЕРАЛЬНОГО СОБРАНИЯ РФ&#10;&#10;Градостроительный кодекс Российской Федерации" w:history="1">
        <w:r w:rsidRPr="00C80821">
          <w:rPr>
            <w:rStyle w:val="af"/>
          </w:rPr>
          <w:t>Градостроительного кодекса</w:t>
        </w:r>
      </w:hyperlink>
      <w:r>
        <w:t xml:space="preserve"> Российской Федерации) и дата внесения исправлений.</w:t>
      </w:r>
    </w:p>
    <w:p w:rsidR="00A94B7A" w:rsidRDefault="00A94B7A" w:rsidP="009554DC">
      <w: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w:t>
      </w:r>
      <w:r w:rsidR="00C80821">
        <w:t xml:space="preserve"> по форме согласно Приложению </w:t>
      </w:r>
      <w:r>
        <w:t>3 к настоящему административному регламенту направляется заявителю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A94B7A" w:rsidRDefault="00A94B7A" w:rsidP="009554DC">
      <w:r>
        <w:t>Исчерпывающий перечень оснований для отказа в исправлении допущенных опечаток и ошибок в градостроительном плане земельного участка:</w:t>
      </w:r>
    </w:p>
    <w:p w:rsidR="00A94B7A" w:rsidRDefault="00A94B7A" w:rsidP="009554DC">
      <w:r>
        <w:t>- несоответствие заявителя кругу лиц, указанных в пунктах 2, 3 настоящего административного регламента;</w:t>
      </w:r>
    </w:p>
    <w:p w:rsidR="001D7FCF" w:rsidRDefault="00A94B7A" w:rsidP="009554DC">
      <w:r>
        <w:t>-</w:t>
      </w:r>
      <w:r>
        <w:tab/>
        <w:t>отсутствие факта допущения опечаток и ошибок в градостроительном плане земельного участка.</w:t>
      </w:r>
    </w:p>
    <w:p w:rsidR="00A94B7A" w:rsidRDefault="00A94B7A" w:rsidP="009554DC">
      <w:pPr>
        <w:rPr>
          <w:rFonts w:eastAsia="Calibri"/>
          <w:lang w:eastAsia="en-US"/>
        </w:rPr>
      </w:pPr>
      <w:r>
        <w:t>(</w:t>
      </w:r>
      <w:r>
        <w:rPr>
          <w:rFonts w:eastAsia="Calibri"/>
          <w:lang w:eastAsia="en-US"/>
        </w:rPr>
        <w:t xml:space="preserve">дополнено пунктом 40.2 с заголовком постановлением Администрации                  </w:t>
      </w:r>
      <w:hyperlink r:id="rId114"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A94B7A">
          <w:rPr>
            <w:rStyle w:val="af"/>
            <w:rFonts w:eastAsia="Calibri"/>
            <w:lang w:eastAsia="en-US"/>
          </w:rPr>
          <w:t>от 11.05.2022 № 676</w:t>
        </w:r>
      </w:hyperlink>
      <w:r>
        <w:rPr>
          <w:rFonts w:eastAsia="Calibri"/>
          <w:lang w:eastAsia="en-US"/>
        </w:rPr>
        <w:t>)</w:t>
      </w:r>
    </w:p>
    <w:p w:rsidR="004C6F85" w:rsidRDefault="004C6F85" w:rsidP="00A94B7A">
      <w:pPr>
        <w:rPr>
          <w:rFonts w:eastAsia="Calibri"/>
          <w:lang w:eastAsia="en-US"/>
        </w:rPr>
      </w:pPr>
    </w:p>
    <w:p w:rsidR="004C6F85" w:rsidRDefault="004C6F85" w:rsidP="004C6F85">
      <w:pPr>
        <w:pStyle w:val="2a"/>
        <w:shd w:val="clear" w:color="auto" w:fill="auto"/>
        <w:tabs>
          <w:tab w:val="left" w:pos="0"/>
        </w:tabs>
        <w:spacing w:before="0" w:line="322" w:lineRule="exact"/>
        <w:jc w:val="center"/>
        <w:rPr>
          <w:rFonts w:ascii="Arial" w:hAnsi="Arial" w:cs="Arial"/>
          <w:b/>
          <w:sz w:val="24"/>
          <w:lang w:eastAsia="en-US"/>
        </w:rPr>
      </w:pPr>
      <w:r w:rsidRPr="004C6F85">
        <w:rPr>
          <w:rFonts w:ascii="Arial" w:hAnsi="Arial" w:cs="Arial"/>
          <w:b/>
          <w:sz w:val="24"/>
          <w:lang w:eastAsia="en-US"/>
        </w:rPr>
        <w:t>Порядок выдачи дубликата градост</w:t>
      </w:r>
      <w:r>
        <w:rPr>
          <w:rFonts w:ascii="Arial" w:hAnsi="Arial" w:cs="Arial"/>
          <w:b/>
          <w:sz w:val="24"/>
          <w:lang w:eastAsia="en-US"/>
        </w:rPr>
        <w:t xml:space="preserve">роительного </w:t>
      </w:r>
      <w:r w:rsidRPr="004C6F85">
        <w:rPr>
          <w:rFonts w:ascii="Arial" w:hAnsi="Arial" w:cs="Arial"/>
          <w:b/>
          <w:sz w:val="24"/>
          <w:lang w:eastAsia="en-US"/>
        </w:rPr>
        <w:t>плана земельного участка</w:t>
      </w:r>
    </w:p>
    <w:p w:rsidR="004C6F85" w:rsidRDefault="004C6F85" w:rsidP="004C6F85">
      <w:pPr>
        <w:pStyle w:val="2a"/>
        <w:shd w:val="clear" w:color="auto" w:fill="auto"/>
        <w:tabs>
          <w:tab w:val="left" w:pos="0"/>
        </w:tabs>
        <w:spacing w:before="0" w:line="322" w:lineRule="exact"/>
        <w:jc w:val="center"/>
        <w:rPr>
          <w:rFonts w:ascii="Arial" w:hAnsi="Arial" w:cs="Arial"/>
          <w:b/>
          <w:sz w:val="24"/>
          <w:lang w:eastAsia="en-US"/>
        </w:rPr>
      </w:pPr>
    </w:p>
    <w:p w:rsidR="004C6F85" w:rsidRDefault="004C6F85" w:rsidP="009554DC">
      <w:r>
        <w:t>40.3. Порядок выдачи дубликата градостроительного плана земельного участка.</w:t>
      </w:r>
    </w:p>
    <w:p w:rsidR="004C6F85" w:rsidRDefault="004C6F85" w:rsidP="009554DC">
      <w:r>
        <w:t>Заявитель вправе обратиться в отдел с заявлением о выдаче дубликата градостроительного плана земельного участка (далее - заявление о выдаче дубликата) по форме согласно Приложению 4 к настоящему административному регламенту.</w:t>
      </w:r>
    </w:p>
    <w:p w:rsidR="004C6F85" w:rsidRDefault="004C6F85" w:rsidP="009554DC">
      <w:r>
        <w:t>Отдел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4C6F85" w:rsidRDefault="004C6F85" w:rsidP="009554DC">
      <w:r>
        <w:lastRenderedPageBreak/>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5 к настоящему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4C6F85" w:rsidRDefault="004C6F85" w:rsidP="009554DC">
      <w:r>
        <w:t>Исчерпывающий перечень оснований для отказа в выдаче дубликата градостроительного плана земельного участка:</w:t>
      </w:r>
    </w:p>
    <w:p w:rsidR="004C6F85" w:rsidRDefault="004C6F85" w:rsidP="009554DC">
      <w:r>
        <w:t>- несоответствие заявителя кругу лиц, указанных в пунктах 2, 3 настоящего административного регламента.</w:t>
      </w:r>
    </w:p>
    <w:p w:rsidR="004C6F85" w:rsidRPr="003E6117" w:rsidRDefault="004C6F85" w:rsidP="009554DC">
      <w:r>
        <w:t>(</w:t>
      </w:r>
      <w:r w:rsidRPr="003E6117">
        <w:t xml:space="preserve">дополнено пунктом 40.3 с заголовком постановлением </w:t>
      </w:r>
      <w:r w:rsidR="003E6117" w:rsidRPr="003E6117">
        <w:t xml:space="preserve">Администрации </w:t>
      </w:r>
      <w:r w:rsidR="003E6117">
        <w:t xml:space="preserve">                       </w:t>
      </w:r>
      <w:hyperlink r:id="rId115"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003E6117" w:rsidRPr="003E6117">
          <w:rPr>
            <w:rStyle w:val="af"/>
          </w:rPr>
          <w:t>от 11.05.2022 № 676</w:t>
        </w:r>
      </w:hyperlink>
      <w:r w:rsidR="003E6117" w:rsidRPr="003E6117">
        <w:t>)</w:t>
      </w:r>
    </w:p>
    <w:p w:rsidR="004C6F85" w:rsidRPr="004C6F85" w:rsidRDefault="004C6F85" w:rsidP="004C6F85">
      <w:pPr>
        <w:pStyle w:val="2a"/>
        <w:shd w:val="clear" w:color="auto" w:fill="auto"/>
        <w:tabs>
          <w:tab w:val="left" w:pos="0"/>
        </w:tabs>
        <w:spacing w:before="0" w:line="322" w:lineRule="exact"/>
        <w:jc w:val="center"/>
        <w:rPr>
          <w:rFonts w:ascii="Arial" w:hAnsi="Arial" w:cs="Arial"/>
          <w:b/>
          <w:sz w:val="24"/>
          <w:lang w:eastAsia="en-US"/>
        </w:rPr>
      </w:pPr>
    </w:p>
    <w:p w:rsidR="006F4E38" w:rsidRPr="00890ECB" w:rsidRDefault="002625CA" w:rsidP="002625CA">
      <w:pPr>
        <w:widowControl w:val="0"/>
        <w:tabs>
          <w:tab w:val="left" w:pos="0"/>
        </w:tabs>
        <w:autoSpaceDE w:val="0"/>
        <w:autoSpaceDN w:val="0"/>
        <w:adjustRightInd w:val="0"/>
        <w:ind w:left="709"/>
        <w:jc w:val="center"/>
        <w:rPr>
          <w:rFonts w:cs="Arial"/>
          <w:b/>
          <w:sz w:val="30"/>
          <w:szCs w:val="30"/>
          <w:lang w:eastAsia="en-US"/>
        </w:rPr>
      </w:pPr>
      <w:bookmarkStart w:id="10" w:name="_Toc370307875"/>
      <w:r w:rsidRPr="00890ECB">
        <w:rPr>
          <w:rFonts w:cs="Arial"/>
          <w:b/>
          <w:sz w:val="30"/>
          <w:szCs w:val="30"/>
          <w:lang w:val="en-US" w:eastAsia="en-US"/>
        </w:rPr>
        <w:t>IV</w:t>
      </w:r>
      <w:r w:rsidRPr="00890ECB">
        <w:rPr>
          <w:rFonts w:cs="Arial"/>
          <w:b/>
          <w:sz w:val="30"/>
          <w:szCs w:val="30"/>
          <w:lang w:eastAsia="en-US"/>
        </w:rPr>
        <w:t xml:space="preserve">. </w:t>
      </w:r>
      <w:r w:rsidR="006F4E38" w:rsidRPr="00890ECB">
        <w:rPr>
          <w:rFonts w:cs="Arial"/>
          <w:b/>
          <w:sz w:val="30"/>
          <w:szCs w:val="30"/>
          <w:lang w:eastAsia="en-US"/>
        </w:rPr>
        <w:t>Формы контроля за исполнением административного регламента</w:t>
      </w:r>
    </w:p>
    <w:p w:rsidR="009C3DAC" w:rsidRDefault="009C3DAC" w:rsidP="00CC5857">
      <w:pPr>
        <w:widowControl w:val="0"/>
        <w:tabs>
          <w:tab w:val="left" w:pos="0"/>
        </w:tabs>
        <w:autoSpaceDE w:val="0"/>
        <w:autoSpaceDN w:val="0"/>
        <w:adjustRightInd w:val="0"/>
        <w:ind w:left="709"/>
        <w:jc w:val="center"/>
        <w:rPr>
          <w:rFonts w:cs="Arial"/>
          <w:b/>
          <w:szCs w:val="28"/>
          <w:lang w:eastAsia="en-US"/>
        </w:rPr>
      </w:pPr>
    </w:p>
    <w:p w:rsidR="005F325F" w:rsidRDefault="005F325F" w:rsidP="005F325F">
      <w:pPr>
        <w:rPr>
          <w:iCs/>
          <w:lang w:eastAsia="en-US"/>
        </w:rPr>
      </w:pPr>
      <w:r w:rsidRPr="005F325F">
        <w:t>(раздел IV утратил силу постановлени</w:t>
      </w:r>
      <w:r>
        <w:t>ем</w:t>
      </w:r>
      <w:r w:rsidRPr="002722DD">
        <w:rPr>
          <w:iCs/>
          <w:lang w:eastAsia="en-US"/>
        </w:rPr>
        <w:t xml:space="preserve"> Администрации</w:t>
      </w:r>
      <w:r>
        <w:rPr>
          <w:iCs/>
          <w:lang w:eastAsia="en-US"/>
        </w:rPr>
        <w:t xml:space="preserve"> </w:t>
      </w:r>
      <w:hyperlink r:id="rId116"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2769BC" w:rsidRPr="005F325F" w:rsidRDefault="002769BC" w:rsidP="002769BC">
      <w:pPr>
        <w:tabs>
          <w:tab w:val="left" w:pos="9781"/>
          <w:tab w:val="left" w:pos="10490"/>
        </w:tabs>
        <w:autoSpaceDE w:val="0"/>
        <w:autoSpaceDN w:val="0"/>
        <w:adjustRightInd w:val="0"/>
        <w:ind w:firstLine="709"/>
        <w:contextualSpacing/>
        <w:rPr>
          <w:rFonts w:cs="Arial"/>
          <w:b/>
          <w:szCs w:val="28"/>
          <w:lang w:eastAsia="en-US"/>
        </w:rPr>
      </w:pPr>
    </w:p>
    <w:p w:rsidR="005F325F" w:rsidRPr="00D55EA5" w:rsidRDefault="005F325F" w:rsidP="002769BC">
      <w:pPr>
        <w:tabs>
          <w:tab w:val="left" w:pos="9781"/>
          <w:tab w:val="left" w:pos="10490"/>
        </w:tabs>
        <w:autoSpaceDE w:val="0"/>
        <w:autoSpaceDN w:val="0"/>
        <w:adjustRightInd w:val="0"/>
        <w:ind w:firstLine="709"/>
        <w:contextualSpacing/>
        <w:rPr>
          <w:rFonts w:eastAsia="Calibri" w:cs="Arial"/>
          <w:szCs w:val="28"/>
          <w:lang w:eastAsia="en-US"/>
        </w:rPr>
      </w:pPr>
    </w:p>
    <w:p w:rsidR="006F4E38" w:rsidRPr="00890ECB" w:rsidRDefault="002625CA" w:rsidP="00485B79">
      <w:pPr>
        <w:pStyle w:val="2"/>
        <w:rPr>
          <w:lang w:eastAsia="en-US"/>
        </w:rPr>
      </w:pPr>
      <w:r w:rsidRPr="00890ECB">
        <w:rPr>
          <w:lang w:val="en-US"/>
        </w:rPr>
        <w:t>V</w:t>
      </w:r>
      <w:r w:rsidRPr="00890ECB">
        <w:t xml:space="preserve">. </w:t>
      </w:r>
      <w:r w:rsidR="006F4E38" w:rsidRPr="00890ECB">
        <w:rPr>
          <w:rFonts w:eastAsia="Calibri"/>
        </w:rPr>
        <w:t xml:space="preserve">Досудебный (внесудебный) порядок обжалования решений и действий (бездействия) органа, предоставляющего </w:t>
      </w:r>
      <w:r w:rsidR="006F4E38" w:rsidRPr="00890ECB">
        <w:rPr>
          <w:lang w:eastAsia="en-US"/>
        </w:rPr>
        <w:t xml:space="preserve">муниципальную </w:t>
      </w:r>
      <w:r w:rsidR="006F4E38" w:rsidRPr="00890ECB">
        <w:rPr>
          <w:rFonts w:eastAsia="Calibri"/>
        </w:rPr>
        <w:t xml:space="preserve">услугу, </w:t>
      </w:r>
      <w:r w:rsidR="00296BB1" w:rsidRPr="00890ECB">
        <w:rPr>
          <w:rFonts w:eastAsia="Calibri"/>
        </w:rPr>
        <w:t xml:space="preserve">многофункционального центра, </w:t>
      </w:r>
      <w:r w:rsidR="006F4E38" w:rsidRPr="00890ECB">
        <w:rPr>
          <w:rFonts w:eastAsia="Calibri"/>
        </w:rPr>
        <w:t>а также должностных лиц, муниципальных служащих</w:t>
      </w:r>
      <w:r w:rsidR="00296BB1" w:rsidRPr="00890ECB">
        <w:rPr>
          <w:rFonts w:eastAsia="Calibri"/>
        </w:rPr>
        <w:t>, работников</w:t>
      </w:r>
    </w:p>
    <w:p w:rsidR="006F4E38" w:rsidRDefault="006F4E38" w:rsidP="006E71EB">
      <w:pPr>
        <w:jc w:val="center"/>
        <w:rPr>
          <w:rFonts w:cs="Arial"/>
          <w:b/>
          <w:szCs w:val="28"/>
          <w:lang w:eastAsia="en-US"/>
        </w:rPr>
      </w:pPr>
    </w:p>
    <w:p w:rsidR="005F325F" w:rsidRDefault="005F325F" w:rsidP="005F325F">
      <w:pPr>
        <w:rPr>
          <w:iCs/>
          <w:lang w:eastAsia="en-US"/>
        </w:rPr>
      </w:pPr>
      <w:r w:rsidRPr="005F325F">
        <w:t>(раздел V утратил силу постановлени</w:t>
      </w:r>
      <w:r>
        <w:t>ем</w:t>
      </w:r>
      <w:r w:rsidRPr="002722DD">
        <w:rPr>
          <w:iCs/>
          <w:lang w:eastAsia="en-US"/>
        </w:rPr>
        <w:t xml:space="preserve"> Администрации</w:t>
      </w:r>
      <w:r>
        <w:rPr>
          <w:iCs/>
          <w:lang w:eastAsia="en-US"/>
        </w:rPr>
        <w:t xml:space="preserve"> </w:t>
      </w:r>
      <w:hyperlink r:id="rId117" w:tooltip="постановление от 12.05.2025 0:00:00 №373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5F325F">
          <w:rPr>
            <w:rStyle w:val="af"/>
            <w:iCs/>
            <w:lang w:eastAsia="en-US"/>
          </w:rPr>
          <w:t>от 12.05.2025 № 373</w:t>
        </w:r>
      </w:hyperlink>
      <w:r>
        <w:rPr>
          <w:iCs/>
          <w:lang w:eastAsia="en-US"/>
        </w:rPr>
        <w:t>)</w:t>
      </w:r>
    </w:p>
    <w:p w:rsidR="005F325F" w:rsidRPr="00D55EA5" w:rsidRDefault="005F325F" w:rsidP="006E71EB">
      <w:pPr>
        <w:jc w:val="center"/>
        <w:rPr>
          <w:rFonts w:cs="Arial"/>
          <w:b/>
          <w:szCs w:val="28"/>
          <w:lang w:eastAsia="en-US"/>
        </w:rPr>
      </w:pPr>
    </w:p>
    <w:p w:rsidR="00890ECB" w:rsidRDefault="00890ECB" w:rsidP="003E6117">
      <w:pPr>
        <w:contextualSpacing/>
        <w:rPr>
          <w:rFonts w:cs="Arial"/>
          <w:szCs w:val="28"/>
        </w:rPr>
      </w:pPr>
    </w:p>
    <w:p w:rsidR="00890ECB" w:rsidRPr="00890ECB" w:rsidRDefault="00890ECB" w:rsidP="00890ECB">
      <w:pPr>
        <w:widowControl w:val="0"/>
        <w:autoSpaceDE w:val="0"/>
        <w:autoSpaceDN w:val="0"/>
        <w:jc w:val="center"/>
        <w:outlineLvl w:val="1"/>
        <w:rPr>
          <w:rFonts w:ascii="Times New Roman" w:hAnsi="Times New Roman"/>
          <w:b/>
          <w:sz w:val="30"/>
          <w:szCs w:val="30"/>
        </w:rPr>
      </w:pPr>
      <w:r w:rsidRPr="00890ECB">
        <w:rPr>
          <w:b/>
          <w:sz w:val="30"/>
          <w:szCs w:val="30"/>
        </w:rPr>
        <w:t>V</w:t>
      </w:r>
      <w:r w:rsidRPr="00890ECB">
        <w:rPr>
          <w:b/>
          <w:sz w:val="30"/>
          <w:szCs w:val="30"/>
          <w:lang w:val="en-US"/>
        </w:rPr>
        <w:t>I</w:t>
      </w:r>
      <w:r w:rsidRPr="00890ECB">
        <w:rPr>
          <w:b/>
          <w:sz w:val="30"/>
          <w:szCs w:val="30"/>
        </w:rPr>
        <w:t>. Иные положения, предусмотренные нормативным правовым актом Правительства Российской Федерации</w:t>
      </w:r>
    </w:p>
    <w:p w:rsidR="00890ECB" w:rsidRPr="00890ECB" w:rsidRDefault="00890ECB" w:rsidP="00890ECB">
      <w:pPr>
        <w:widowControl w:val="0"/>
        <w:autoSpaceDE w:val="0"/>
        <w:autoSpaceDN w:val="0"/>
        <w:jc w:val="center"/>
        <w:outlineLvl w:val="1"/>
        <w:rPr>
          <w:rFonts w:ascii="Times New Roman" w:hAnsi="Times New Roman"/>
          <w:sz w:val="28"/>
          <w:szCs w:val="28"/>
        </w:rPr>
      </w:pPr>
    </w:p>
    <w:p w:rsidR="00890ECB" w:rsidRDefault="00890ECB" w:rsidP="00890ECB">
      <w:r>
        <w:t>50. Иные положения, предусмотренные нормативным правовым актом Правительства Российской Федерации, отсутствуют.</w:t>
      </w:r>
    </w:p>
    <w:p w:rsidR="00890ECB" w:rsidRDefault="00890ECB" w:rsidP="00890ECB">
      <w:pPr>
        <w:autoSpaceDE w:val="0"/>
        <w:autoSpaceDN w:val="0"/>
        <w:adjustRightInd w:val="0"/>
        <w:rPr>
          <w:rFonts w:cs="Arial"/>
          <w:szCs w:val="28"/>
        </w:rPr>
      </w:pPr>
      <w:r>
        <w:rPr>
          <w:iCs/>
          <w:lang w:eastAsia="en-US"/>
        </w:rPr>
        <w:t xml:space="preserve">(приложение дополнено разделом </w:t>
      </w:r>
      <w:r>
        <w:rPr>
          <w:iCs/>
          <w:lang w:val="en-US" w:eastAsia="en-US"/>
        </w:rPr>
        <w:t>VI</w:t>
      </w:r>
      <w:r>
        <w:rPr>
          <w:iCs/>
          <w:lang w:eastAsia="en-US"/>
        </w:rPr>
        <w:t xml:space="preserve"> постановлением Администрации                           </w:t>
      </w:r>
      <w:hyperlink r:id="rId118" w:tooltip="постановление от 02.12.2025 0:00:00 №919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890ECB">
          <w:rPr>
            <w:rStyle w:val="af"/>
            <w:iCs/>
            <w:lang w:eastAsia="en-US"/>
          </w:rPr>
          <w:t>от 02.12.2025 № 919</w:t>
        </w:r>
      </w:hyperlink>
      <w:r>
        <w:rPr>
          <w:iCs/>
          <w:lang w:eastAsia="en-US"/>
        </w:rPr>
        <w:t>)</w:t>
      </w:r>
    </w:p>
    <w:p w:rsidR="003E6117" w:rsidRDefault="007C16C8" w:rsidP="003E6117">
      <w:pPr>
        <w:contextualSpacing/>
        <w:rPr>
          <w:lang w:eastAsia="en-US"/>
        </w:rPr>
      </w:pPr>
      <w:r w:rsidRPr="00D55EA5">
        <w:rPr>
          <w:rFonts w:cs="Arial"/>
          <w:szCs w:val="28"/>
        </w:rPr>
        <w:br w:type="page"/>
      </w:r>
      <w:r w:rsidR="003E6117">
        <w:rPr>
          <w:rFonts w:cs="Arial"/>
          <w:szCs w:val="28"/>
        </w:rPr>
        <w:lastRenderedPageBreak/>
        <w:t xml:space="preserve">(приложение изложено в редакции постановления Администрации </w:t>
      </w:r>
      <w:hyperlink r:id="rId119"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008E32E6" w:rsidRPr="00460E0B">
          <w:rPr>
            <w:rStyle w:val="af"/>
            <w:lang w:eastAsia="en-US"/>
          </w:rPr>
          <w:t>от 11.05.2022      № 676</w:t>
        </w:r>
      </w:hyperlink>
      <w:r w:rsidR="008E32E6">
        <w:rPr>
          <w:lang w:eastAsia="en-US"/>
        </w:rPr>
        <w:t>)</w:t>
      </w:r>
    </w:p>
    <w:p w:rsidR="00906F0D" w:rsidRPr="00906F0D" w:rsidRDefault="00906F0D" w:rsidP="00906F0D">
      <w:pPr>
        <w:widowControl w:val="0"/>
        <w:autoSpaceDE w:val="0"/>
        <w:autoSpaceDN w:val="0"/>
        <w:adjustRightInd w:val="0"/>
      </w:pPr>
      <w:r w:rsidRPr="00906F0D">
        <w:t>(в приложении 1 к административному регламенту слова «Единого или  регионального порталов» замен</w:t>
      </w:r>
      <w:r>
        <w:t xml:space="preserve">ены словами «Единого портала» </w:t>
      </w:r>
      <w:r>
        <w:rPr>
          <w:rFonts w:cs="Arial"/>
        </w:rPr>
        <w:t xml:space="preserve">постановлением Администрации </w:t>
      </w:r>
      <w:hyperlink r:id="rId120"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906F0D" w:rsidRDefault="00906F0D" w:rsidP="003E6117">
      <w:pPr>
        <w:contextualSpacing/>
        <w:rPr>
          <w:rFonts w:cs="Arial"/>
          <w:szCs w:val="28"/>
        </w:rPr>
      </w:pPr>
    </w:p>
    <w:p w:rsidR="003E6117" w:rsidRPr="003E6117" w:rsidRDefault="003E6117" w:rsidP="00B844A1">
      <w:pPr>
        <w:pStyle w:val="2"/>
        <w:ind w:firstLine="0"/>
        <w:jc w:val="both"/>
        <w:rPr>
          <w:szCs w:val="30"/>
        </w:rPr>
      </w:pPr>
    </w:p>
    <w:p w:rsidR="003E6117" w:rsidRPr="003E6117" w:rsidRDefault="003E6117" w:rsidP="003E6117">
      <w:pPr>
        <w:pStyle w:val="2"/>
        <w:jc w:val="right"/>
        <w:rPr>
          <w:szCs w:val="30"/>
        </w:rPr>
      </w:pPr>
    </w:p>
    <w:p w:rsidR="003E6117" w:rsidRPr="003E6117" w:rsidRDefault="003E6117" w:rsidP="003E6117">
      <w:pPr>
        <w:pStyle w:val="2"/>
        <w:jc w:val="right"/>
        <w:rPr>
          <w:szCs w:val="30"/>
        </w:rPr>
      </w:pPr>
    </w:p>
    <w:p w:rsidR="003E6117" w:rsidRPr="003E6117" w:rsidRDefault="003E6117" w:rsidP="003E6117">
      <w:pPr>
        <w:pStyle w:val="2"/>
        <w:jc w:val="right"/>
        <w:rPr>
          <w:szCs w:val="30"/>
        </w:rPr>
      </w:pPr>
      <w:r w:rsidRPr="003E6117">
        <w:rPr>
          <w:szCs w:val="30"/>
        </w:rPr>
        <w:t>Приложение 1</w:t>
      </w:r>
    </w:p>
    <w:p w:rsidR="003E6117" w:rsidRDefault="003E6117" w:rsidP="003E6117">
      <w:pPr>
        <w:pStyle w:val="2"/>
        <w:jc w:val="right"/>
        <w:rPr>
          <w:szCs w:val="30"/>
          <w:lang w:eastAsia="en-US"/>
        </w:rPr>
      </w:pPr>
      <w:r w:rsidRPr="003E6117">
        <w:rPr>
          <w:szCs w:val="30"/>
        </w:rPr>
        <w:t>к административному регламенту</w:t>
      </w:r>
    </w:p>
    <w:p w:rsidR="003E6117" w:rsidRPr="003E6117" w:rsidRDefault="003E6117" w:rsidP="003E6117">
      <w:pPr>
        <w:pStyle w:val="2"/>
        <w:jc w:val="right"/>
        <w:rPr>
          <w:szCs w:val="30"/>
          <w:lang w:eastAsia="en-US"/>
        </w:rPr>
      </w:pPr>
      <w:r w:rsidRPr="003E6117">
        <w:rPr>
          <w:szCs w:val="30"/>
          <w:lang w:eastAsia="en-US"/>
        </w:rPr>
        <w:t>предоставления м</w:t>
      </w:r>
      <w:r w:rsidR="00460E0B">
        <w:rPr>
          <w:szCs w:val="30"/>
          <w:lang w:eastAsia="en-US"/>
        </w:rPr>
        <w:t>униципальной услуги</w:t>
      </w:r>
    </w:p>
    <w:p w:rsidR="003E6117" w:rsidRDefault="003E6117" w:rsidP="003E6117">
      <w:pPr>
        <w:pStyle w:val="2"/>
        <w:jc w:val="right"/>
        <w:rPr>
          <w:szCs w:val="30"/>
          <w:lang w:eastAsia="en-US"/>
        </w:rPr>
      </w:pPr>
      <w:r w:rsidRPr="003E6117">
        <w:rPr>
          <w:szCs w:val="30"/>
          <w:lang w:eastAsia="en-US"/>
        </w:rPr>
        <w:t>«</w:t>
      </w:r>
      <w:r w:rsidR="00460E0B">
        <w:rPr>
          <w:szCs w:val="30"/>
          <w:lang w:eastAsia="en-US"/>
        </w:rPr>
        <w:t>Выдача градостроительного плана</w:t>
      </w:r>
    </w:p>
    <w:p w:rsidR="003E6117" w:rsidRPr="003E6117" w:rsidRDefault="003E6117" w:rsidP="003E6117">
      <w:pPr>
        <w:pStyle w:val="2"/>
        <w:jc w:val="right"/>
        <w:rPr>
          <w:szCs w:val="30"/>
          <w:lang w:eastAsia="en-US"/>
        </w:rPr>
      </w:pPr>
      <w:r w:rsidRPr="003E6117">
        <w:rPr>
          <w:szCs w:val="30"/>
          <w:lang w:eastAsia="en-US"/>
        </w:rPr>
        <w:t>земельного участка»</w:t>
      </w:r>
    </w:p>
    <w:p w:rsidR="003E6117" w:rsidRPr="003E6117" w:rsidRDefault="003E6117" w:rsidP="003E6117">
      <w:pPr>
        <w:pStyle w:val="2"/>
        <w:jc w:val="right"/>
        <w:rPr>
          <w:szCs w:val="30"/>
          <w:lang w:eastAsia="en-US"/>
        </w:rPr>
      </w:pPr>
    </w:p>
    <w:p w:rsidR="003E6117" w:rsidRPr="003E6117" w:rsidRDefault="003E6117" w:rsidP="003E6117">
      <w:pPr>
        <w:pStyle w:val="2"/>
        <w:jc w:val="right"/>
        <w:rPr>
          <w:szCs w:val="30"/>
          <w:lang w:eastAsia="en-US"/>
        </w:rPr>
      </w:pPr>
    </w:p>
    <w:p w:rsidR="003E6117" w:rsidRDefault="003E6117" w:rsidP="003E6117">
      <w:pPr>
        <w:pStyle w:val="2"/>
        <w:rPr>
          <w:rFonts w:cs="Times New Roman"/>
          <w:color w:val="FF0000"/>
          <w:sz w:val="28"/>
          <w:lang w:eastAsia="en-US"/>
        </w:rPr>
      </w:pPr>
    </w:p>
    <w:p w:rsidR="003E6117" w:rsidRPr="003E6117" w:rsidRDefault="003E6117" w:rsidP="003E6117">
      <w:pPr>
        <w:ind w:left="3969"/>
        <w:jc w:val="center"/>
        <w:rPr>
          <w:rFonts w:cs="Arial"/>
          <w:szCs w:val="28"/>
        </w:rPr>
      </w:pPr>
      <w:r w:rsidRPr="003E6117">
        <w:rPr>
          <w:rFonts w:cs="Arial"/>
          <w:szCs w:val="28"/>
        </w:rPr>
        <w:t>наименование уполномоченного органа местного самоуправления</w:t>
      </w:r>
    </w:p>
    <w:p w:rsidR="003E6117" w:rsidRDefault="003E6117" w:rsidP="003E6117">
      <w:pPr>
        <w:pBdr>
          <w:bottom w:val="single" w:sz="4" w:space="1" w:color="auto"/>
        </w:pBdr>
        <w:ind w:left="3969"/>
        <w:rPr>
          <w:sz w:val="28"/>
          <w:szCs w:val="28"/>
        </w:rPr>
      </w:pPr>
    </w:p>
    <w:p w:rsidR="003E6117" w:rsidRPr="003E6117" w:rsidRDefault="003E6117" w:rsidP="003E6117">
      <w:pPr>
        <w:ind w:left="3969"/>
        <w:jc w:val="center"/>
        <w:rPr>
          <w:rFonts w:cs="Arial"/>
          <w:szCs w:val="28"/>
        </w:rPr>
      </w:pPr>
      <w:r w:rsidRPr="003E6117">
        <w:rPr>
          <w:rFonts w:cs="Arial"/>
          <w:szCs w:val="28"/>
        </w:rPr>
        <w:t>фамилия, имя, отчество-для физического лица; полное наименование юридического лица, ИНН, ФИО руководителя-для юридического лица)</w:t>
      </w:r>
    </w:p>
    <w:p w:rsidR="003E6117" w:rsidRDefault="003E6117" w:rsidP="003E6117">
      <w:pPr>
        <w:ind w:left="3969"/>
        <w:rPr>
          <w:sz w:val="28"/>
          <w:szCs w:val="28"/>
        </w:rPr>
      </w:pPr>
    </w:p>
    <w:p w:rsidR="003E6117" w:rsidRPr="003E6117" w:rsidRDefault="003E6117" w:rsidP="003E6117">
      <w:pPr>
        <w:pBdr>
          <w:top w:val="single" w:sz="4" w:space="1" w:color="auto"/>
        </w:pBdr>
        <w:ind w:left="3969"/>
        <w:jc w:val="center"/>
        <w:rPr>
          <w:rFonts w:cs="Arial"/>
          <w:szCs w:val="28"/>
        </w:rPr>
      </w:pPr>
      <w:r w:rsidRPr="003E6117">
        <w:rPr>
          <w:rFonts w:cs="Arial"/>
          <w:szCs w:val="28"/>
        </w:rPr>
        <w:t>почтовый адрес, телефон-для юридических лиц</w:t>
      </w:r>
    </w:p>
    <w:p w:rsidR="003E6117" w:rsidRDefault="003E6117" w:rsidP="003E6117">
      <w:pPr>
        <w:ind w:left="3969"/>
        <w:rPr>
          <w:sz w:val="28"/>
          <w:szCs w:val="28"/>
        </w:rPr>
      </w:pPr>
    </w:p>
    <w:p w:rsidR="003E6117" w:rsidRPr="003E6117" w:rsidRDefault="003E6117" w:rsidP="003E6117">
      <w:pPr>
        <w:pBdr>
          <w:top w:val="single" w:sz="4" w:space="1" w:color="auto"/>
        </w:pBdr>
        <w:ind w:left="3969"/>
        <w:jc w:val="center"/>
        <w:rPr>
          <w:rFonts w:cs="Arial"/>
          <w:szCs w:val="28"/>
        </w:rPr>
      </w:pPr>
      <w:r w:rsidRPr="003E6117">
        <w:rPr>
          <w:rFonts w:cs="Arial"/>
          <w:szCs w:val="28"/>
        </w:rPr>
        <w:t>телефон</w:t>
      </w:r>
    </w:p>
    <w:p w:rsidR="003E6117" w:rsidRDefault="003E6117" w:rsidP="003E6117">
      <w:pPr>
        <w:ind w:left="3969"/>
        <w:rPr>
          <w:sz w:val="28"/>
          <w:szCs w:val="28"/>
        </w:rPr>
      </w:pPr>
    </w:p>
    <w:p w:rsidR="003E6117" w:rsidRPr="003E6117" w:rsidRDefault="003E6117" w:rsidP="003E6117">
      <w:pPr>
        <w:pBdr>
          <w:top w:val="single" w:sz="4" w:space="1" w:color="auto"/>
        </w:pBdr>
        <w:ind w:left="3969"/>
        <w:jc w:val="center"/>
        <w:rPr>
          <w:rFonts w:cs="Arial"/>
          <w:szCs w:val="28"/>
        </w:rPr>
      </w:pPr>
      <w:r w:rsidRPr="003E6117">
        <w:rPr>
          <w:rFonts w:cs="Arial"/>
          <w:szCs w:val="28"/>
        </w:rPr>
        <w:t>адрес электронной почты (при наличии)</w:t>
      </w:r>
    </w:p>
    <w:p w:rsidR="003E6117" w:rsidRDefault="003E6117" w:rsidP="003E6117">
      <w:pPr>
        <w:pBdr>
          <w:top w:val="single" w:sz="4" w:space="1" w:color="auto"/>
        </w:pBdr>
        <w:ind w:left="3969"/>
        <w:jc w:val="center"/>
        <w:rPr>
          <w:sz w:val="28"/>
          <w:szCs w:val="28"/>
        </w:rPr>
      </w:pPr>
    </w:p>
    <w:p w:rsidR="003E6117" w:rsidRPr="003E6117" w:rsidRDefault="003E6117" w:rsidP="003E6117">
      <w:pPr>
        <w:pStyle w:val="2"/>
        <w:rPr>
          <w:szCs w:val="30"/>
        </w:rPr>
      </w:pPr>
      <w:r w:rsidRPr="003E6117">
        <w:rPr>
          <w:szCs w:val="30"/>
        </w:rPr>
        <w:t>ЗАЯВЛЕНИЕ</w:t>
      </w:r>
    </w:p>
    <w:p w:rsidR="003E6117" w:rsidRPr="003E6117" w:rsidRDefault="003E6117" w:rsidP="003E6117">
      <w:pPr>
        <w:pStyle w:val="2"/>
        <w:rPr>
          <w:szCs w:val="30"/>
        </w:rPr>
      </w:pPr>
      <w:r w:rsidRPr="003E6117">
        <w:rPr>
          <w:szCs w:val="30"/>
        </w:rPr>
        <w:t>о выдаче градостроительного плана земельного участка</w:t>
      </w:r>
    </w:p>
    <w:p w:rsidR="003E6117" w:rsidRDefault="003E6117" w:rsidP="003E6117">
      <w:pPr>
        <w:jc w:val="center"/>
        <w:rPr>
          <w:b/>
          <w:sz w:val="28"/>
          <w:szCs w:val="28"/>
        </w:rPr>
      </w:pPr>
    </w:p>
    <w:p w:rsidR="003E6117" w:rsidRDefault="003E6117" w:rsidP="003E6117">
      <w:pPr>
        <w:widowControl w:val="0"/>
        <w:autoSpaceDE w:val="0"/>
        <w:autoSpaceDN w:val="0"/>
        <w:adjustRightInd w:val="0"/>
        <w:ind w:firstLine="709"/>
        <w:rPr>
          <w:sz w:val="28"/>
          <w:szCs w:val="28"/>
        </w:rPr>
      </w:pPr>
      <w:r w:rsidRPr="003E6117">
        <w:rPr>
          <w:rFonts w:cs="Arial"/>
          <w:szCs w:val="28"/>
        </w:rPr>
        <w:t xml:space="preserve">В соответствии с Градостроительным кодексом Российской Федерации прошу выдать градостроительный план земельного участка с кадастровым номером </w:t>
      </w:r>
      <w:r>
        <w:rPr>
          <w:sz w:val="28"/>
          <w:szCs w:val="28"/>
        </w:rPr>
        <w:t xml:space="preserve">_______________________________________________________________, </w:t>
      </w:r>
      <w:r w:rsidRPr="003E6117">
        <w:rPr>
          <w:rFonts w:cs="Arial"/>
          <w:szCs w:val="28"/>
        </w:rPr>
        <w:t>расположенного по адресу:</w:t>
      </w:r>
    </w:p>
    <w:p w:rsidR="003E6117" w:rsidRDefault="003E6117" w:rsidP="003E6117">
      <w:pPr>
        <w:widowControl w:val="0"/>
        <w:autoSpaceDE w:val="0"/>
        <w:autoSpaceDN w:val="0"/>
        <w:adjustRightInd w:val="0"/>
        <w:ind w:firstLine="0"/>
        <w:rPr>
          <w:sz w:val="28"/>
          <w:szCs w:val="28"/>
        </w:rPr>
      </w:pPr>
      <w:r>
        <w:rPr>
          <w:sz w:val="28"/>
          <w:szCs w:val="28"/>
        </w:rPr>
        <w:t>________________________________________________________</w:t>
      </w:r>
      <w:r w:rsidR="00460E0B">
        <w:rPr>
          <w:sz w:val="28"/>
          <w:szCs w:val="28"/>
        </w:rPr>
        <w:t>_____</w:t>
      </w:r>
      <w:r>
        <w:rPr>
          <w:sz w:val="28"/>
          <w:szCs w:val="28"/>
        </w:rPr>
        <w:t>_</w:t>
      </w:r>
    </w:p>
    <w:p w:rsidR="003E6117" w:rsidRDefault="003E6117" w:rsidP="00460E0B">
      <w:pPr>
        <w:jc w:val="center"/>
      </w:pPr>
      <w:r>
        <w:t>(населенный пункт, улица, номер участка)</w:t>
      </w:r>
    </w:p>
    <w:p w:rsidR="003E6117" w:rsidRDefault="003E6117" w:rsidP="003E6117">
      <w:pPr>
        <w:widowControl w:val="0"/>
        <w:autoSpaceDE w:val="0"/>
        <w:autoSpaceDN w:val="0"/>
        <w:adjustRightInd w:val="0"/>
        <w:ind w:firstLine="709"/>
        <w:rPr>
          <w:sz w:val="28"/>
          <w:szCs w:val="28"/>
        </w:rPr>
      </w:pPr>
    </w:p>
    <w:p w:rsidR="003E6117" w:rsidRDefault="003E6117" w:rsidP="00460E0B">
      <w:r>
        <w:t>На земельном участке расположены объекты капитального строительства*:</w:t>
      </w:r>
    </w:p>
    <w:p w:rsidR="003E6117" w:rsidRDefault="003E6117" w:rsidP="00460E0B">
      <w:pPr>
        <w:widowControl w:val="0"/>
        <w:autoSpaceDE w:val="0"/>
        <w:autoSpaceDN w:val="0"/>
        <w:adjustRightInd w:val="0"/>
        <w:ind w:firstLine="0"/>
        <w:rPr>
          <w:sz w:val="28"/>
          <w:szCs w:val="28"/>
        </w:rPr>
      </w:pPr>
      <w:r>
        <w:rPr>
          <w:sz w:val="28"/>
          <w:szCs w:val="28"/>
        </w:rPr>
        <w:t>______________________________________________________________________________________________________________________________</w:t>
      </w:r>
    </w:p>
    <w:p w:rsidR="003E6117" w:rsidRDefault="003E6117" w:rsidP="00460E0B">
      <w:r>
        <w:t xml:space="preserve">(указать назначение объекта, расположенного в границах земельного участка, инвентаризационный или кадастровый номер согласно техническому или кадастровому паспорту объекта капитального строительства, наименование организации (органа) </w:t>
      </w:r>
      <w:r>
        <w:lastRenderedPageBreak/>
        <w:t>государственного кадастрового учета объектов недвижимости или государственного технического учета и технической инвентаризации объектов капитального строительства, выдавших технический план или кадастровый паспорт объекта)</w:t>
      </w:r>
    </w:p>
    <w:p w:rsidR="003E6117" w:rsidRDefault="003E6117" w:rsidP="003E6117">
      <w:pPr>
        <w:widowControl w:val="0"/>
        <w:autoSpaceDE w:val="0"/>
        <w:autoSpaceDN w:val="0"/>
        <w:adjustRightInd w:val="0"/>
        <w:jc w:val="center"/>
        <w:rPr>
          <w:sz w:val="28"/>
          <w:szCs w:val="28"/>
        </w:rPr>
      </w:pPr>
    </w:p>
    <w:p w:rsidR="003E6117" w:rsidRDefault="003E6117" w:rsidP="00460E0B">
      <w:r>
        <w:t>На земельном участке расположены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w:t>
      </w:r>
    </w:p>
    <w:p w:rsidR="003E6117" w:rsidRDefault="003E6117" w:rsidP="00460E0B">
      <w:pPr>
        <w:widowControl w:val="0"/>
        <w:autoSpaceDE w:val="0"/>
        <w:autoSpaceDN w:val="0"/>
        <w:adjustRightInd w:val="0"/>
        <w:ind w:firstLine="0"/>
        <w:rPr>
          <w:sz w:val="28"/>
          <w:szCs w:val="28"/>
        </w:rPr>
      </w:pPr>
      <w:r>
        <w:rPr>
          <w:sz w:val="28"/>
          <w:szCs w:val="28"/>
        </w:rPr>
        <w:t>______________________________________________________________________________________________________________________________</w:t>
      </w:r>
    </w:p>
    <w:p w:rsidR="003E6117" w:rsidRDefault="003E6117" w:rsidP="00460E0B">
      <w:pPr>
        <w:jc w:val="center"/>
      </w:pPr>
      <w:r>
        <w:t>(указывается историческое назначение объекта культурного наследия и его фактическое использование; наименование органа государственной власти, принявшего решение о включении выявленного объекта культурного наследия в единый государственный реестр, наименование нормативного правового акта, дата и номер его принятия; регистрационный номер и дата постановки на учет в единый государственный реестр объектов культурного наследия (памятников истории и культуры) народов Российской Федерации)</w:t>
      </w:r>
    </w:p>
    <w:p w:rsidR="003E6117" w:rsidRDefault="003E6117" w:rsidP="003E6117">
      <w:pPr>
        <w:widowControl w:val="0"/>
        <w:autoSpaceDE w:val="0"/>
        <w:autoSpaceDN w:val="0"/>
        <w:adjustRightInd w:val="0"/>
        <w:rPr>
          <w:sz w:val="28"/>
          <w:szCs w:val="28"/>
        </w:rPr>
      </w:pPr>
    </w:p>
    <w:p w:rsidR="003E6117" w:rsidRDefault="003E6117" w:rsidP="00460E0B">
      <w:bookmarkStart w:id="11" w:name="Par64"/>
      <w:bookmarkEnd w:id="11"/>
      <w:r>
        <w:t>*Сведения могут быть указаны заявителем по собственной инициативе.</w:t>
      </w:r>
    </w:p>
    <w:p w:rsidR="003E6117" w:rsidRDefault="003E6117" w:rsidP="00460E0B">
      <w:r>
        <w:t>Результат муниципальной услуги прошу предоставить (нужное отметить):</w:t>
      </w:r>
    </w:p>
    <w:p w:rsidR="00460E0B" w:rsidRDefault="00460E0B" w:rsidP="00460E0B"/>
    <w:p w:rsidR="00460E0B" w:rsidRDefault="0086600B" w:rsidP="00460E0B">
      <w:r>
        <w:rPr>
          <w:noProof/>
        </w:rPr>
        <mc:AlternateContent>
          <mc:Choice Requires="wps">
            <w:drawing>
              <wp:anchor distT="0" distB="0" distL="114300" distR="114300" simplePos="0" relativeHeight="251657216" behindDoc="0" locked="0" layoutInCell="1" allowOverlap="1">
                <wp:simplePos x="0" y="0"/>
                <wp:positionH relativeFrom="column">
                  <wp:posOffset>635</wp:posOffset>
                </wp:positionH>
                <wp:positionV relativeFrom="paragraph">
                  <wp:posOffset>52070</wp:posOffset>
                </wp:positionV>
                <wp:extent cx="287655" cy="165100"/>
                <wp:effectExtent l="0" t="0" r="0"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 cy="1651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2B0D8C6" id="Прямоугольник 3" o:spid="_x0000_s1026" style="position:absolute;margin-left:.05pt;margin-top:4.1pt;width:22.65pt;height: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" filled="f" strokeweight="1pt">
                <v:path arrowok="t"/>
              </v:rect>
            </w:pict>
          </mc:Fallback>
        </mc:AlternateContent>
      </w:r>
      <w:r w:rsidR="003E6117">
        <w:t xml:space="preserve">при личном приеме </w:t>
      </w:r>
    </w:p>
    <w:p w:rsidR="003E6117" w:rsidRDefault="003E6117" w:rsidP="003E6117">
      <w:pPr>
        <w:ind w:firstLine="709"/>
        <w:rPr>
          <w:sz w:val="28"/>
          <w:szCs w:val="28"/>
        </w:rPr>
      </w:pPr>
      <w:r>
        <w:rPr>
          <w:sz w:val="28"/>
          <w:szCs w:val="28"/>
        </w:rPr>
        <w:t>________________________________________________</w:t>
      </w:r>
      <w:r w:rsidR="00460E0B">
        <w:rPr>
          <w:sz w:val="28"/>
          <w:szCs w:val="28"/>
        </w:rPr>
        <w:t>______</w:t>
      </w:r>
      <w:r>
        <w:rPr>
          <w:sz w:val="28"/>
          <w:szCs w:val="28"/>
        </w:rPr>
        <w:t>____</w:t>
      </w:r>
    </w:p>
    <w:p w:rsidR="003E6117" w:rsidRDefault="003E6117" w:rsidP="00460E0B">
      <w:pPr>
        <w:jc w:val="center"/>
      </w:pPr>
      <w:r>
        <w:t>(указать наименование уполномоченного органа местного самоуправления или МФЦ)</w:t>
      </w:r>
    </w:p>
    <w:p w:rsidR="003E6117" w:rsidRDefault="0086600B" w:rsidP="003E6117">
      <w:pPr>
        <w:ind w:firstLine="709"/>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6350</wp:posOffset>
                </wp:positionH>
                <wp:positionV relativeFrom="paragraph">
                  <wp:posOffset>126365</wp:posOffset>
                </wp:positionV>
                <wp:extent cx="288290" cy="165735"/>
                <wp:effectExtent l="0" t="0" r="0" b="571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657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F0FC872" id="Прямоугольник 2" o:spid="_x0000_s1026" style="position:absolute;margin-left:.5pt;margin-top:9.95pt;width:22.7pt;height:1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" filled="f" strokeweight="1pt">
                <v:path arrowok="t"/>
              </v:rect>
            </w:pict>
          </mc:Fallback>
        </mc:AlternateContent>
      </w:r>
    </w:p>
    <w:p w:rsidR="00460E0B" w:rsidRDefault="003E6117" w:rsidP="00460E0B">
      <w:r>
        <w:t>по почте</w:t>
      </w:r>
    </w:p>
    <w:p w:rsidR="003E6117" w:rsidRDefault="003E6117" w:rsidP="00460E0B">
      <w:pPr>
        <w:ind w:firstLine="0"/>
        <w:rPr>
          <w:sz w:val="28"/>
          <w:szCs w:val="28"/>
        </w:rPr>
      </w:pPr>
      <w:r>
        <w:rPr>
          <w:sz w:val="28"/>
          <w:szCs w:val="28"/>
        </w:rPr>
        <w:t>_____________________________________________________________</w:t>
      </w:r>
    </w:p>
    <w:p w:rsidR="003E6117" w:rsidRDefault="003E6117" w:rsidP="00460E0B">
      <w:pPr>
        <w:jc w:val="center"/>
      </w:pPr>
      <w:r>
        <w:t>(указать почтовый адрес и (или) адрес электронной почты, по которому должен быть направлен ответ)</w:t>
      </w:r>
    </w:p>
    <w:p w:rsidR="003E6117" w:rsidRDefault="0086600B" w:rsidP="00460E0B">
      <w:pPr>
        <w:ind w:firstLine="0"/>
      </w:pPr>
      <w:r w:rsidRPr="00510387">
        <w:rPr>
          <w:noProof/>
        </w:rPr>
        <w:drawing>
          <wp:inline distT="0" distB="0" distL="0" distR="0">
            <wp:extent cx="295275"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95275" cy="171450"/>
                    </a:xfrm>
                    <a:prstGeom prst="rect">
                      <a:avLst/>
                    </a:prstGeom>
                    <a:noFill/>
                    <a:ln>
                      <a:noFill/>
                    </a:ln>
                  </pic:spPr>
                </pic:pic>
              </a:graphicData>
            </a:graphic>
          </wp:inline>
        </w:drawing>
      </w:r>
      <w:r w:rsidR="003E6117">
        <w:t xml:space="preserve"> посредством Единого </w:t>
      </w:r>
      <w:r w:rsidR="00906F0D">
        <w:t>портала</w:t>
      </w:r>
    </w:p>
    <w:p w:rsidR="003E6117" w:rsidRDefault="003E6117" w:rsidP="003E6117">
      <w:pPr>
        <w:widowControl w:val="0"/>
        <w:autoSpaceDE w:val="0"/>
        <w:autoSpaceDN w:val="0"/>
        <w:adjustRightInd w:val="0"/>
        <w:rPr>
          <w:sz w:val="28"/>
          <w:szCs w:val="28"/>
        </w:rPr>
      </w:pPr>
    </w:p>
    <w:p w:rsidR="003E6117" w:rsidRDefault="003E6117" w:rsidP="00460E0B">
      <w:r>
        <w:t>Приложения:</w:t>
      </w:r>
    </w:p>
    <w:p w:rsidR="003E6117" w:rsidRDefault="003E6117" w:rsidP="00460E0B">
      <w:r>
        <w:t>1. _______________________________________________________________</w:t>
      </w:r>
    </w:p>
    <w:p w:rsidR="003E6117" w:rsidRDefault="003E6117" w:rsidP="00460E0B">
      <w:r>
        <w:t>2. __________________________________________________________________</w:t>
      </w:r>
    </w:p>
    <w:p w:rsidR="003E6117" w:rsidRDefault="003E6117" w:rsidP="00460E0B">
      <w:r>
        <w:t>3. __________________________________________________________________</w:t>
      </w:r>
    </w:p>
    <w:p w:rsidR="003E6117" w:rsidRDefault="003E6117" w:rsidP="00460E0B">
      <w:r>
        <w:t>4. __________________________________________________________________</w:t>
      </w:r>
    </w:p>
    <w:p w:rsidR="003E6117" w:rsidRDefault="003E6117" w:rsidP="003E6117">
      <w:pPr>
        <w:jc w:val="center"/>
        <w:rPr>
          <w:sz w:val="28"/>
          <w:szCs w:val="28"/>
        </w:rPr>
      </w:pPr>
    </w:p>
    <w:p w:rsidR="003E6117" w:rsidRDefault="003E6117" w:rsidP="00460E0B">
      <w:pPr>
        <w:rPr>
          <w:rFonts w:eastAsia="Calibri"/>
          <w:lang w:eastAsia="en-US"/>
        </w:rPr>
      </w:pPr>
      <w:r>
        <w:rPr>
          <w:rFonts w:eastAsia="Calibri"/>
          <w:lang w:eastAsia="en-US"/>
        </w:rPr>
        <w:t>Дата______________ подпись ____________ ФИО _______________________________</w:t>
      </w:r>
    </w:p>
    <w:p w:rsidR="003E6117" w:rsidRDefault="003E6117" w:rsidP="00460E0B">
      <w:pPr>
        <w:rPr>
          <w:rFonts w:eastAsia="Calibri"/>
          <w:lang w:eastAsia="en-US"/>
        </w:rPr>
      </w:pPr>
      <w:r>
        <w:rPr>
          <w:rFonts w:eastAsia="Calibri"/>
          <w:i/>
          <w:lang w:eastAsia="en-US"/>
        </w:rPr>
        <w:t>(для физических лиц)</w:t>
      </w:r>
    </w:p>
    <w:p w:rsidR="003E6117" w:rsidRDefault="003E6117" w:rsidP="003E6117">
      <w:pPr>
        <w:autoSpaceDE w:val="0"/>
        <w:autoSpaceDN w:val="0"/>
        <w:adjustRightInd w:val="0"/>
        <w:rPr>
          <w:rFonts w:eastAsia="Calibri"/>
          <w:sz w:val="28"/>
          <w:szCs w:val="28"/>
          <w:lang w:eastAsia="en-US"/>
        </w:rPr>
      </w:pPr>
    </w:p>
    <w:p w:rsidR="00460E0B" w:rsidRDefault="003E6117" w:rsidP="00460E0B">
      <w:pPr>
        <w:rPr>
          <w:rFonts w:eastAsia="Calibri"/>
          <w:lang w:eastAsia="en-US"/>
        </w:rPr>
      </w:pPr>
      <w:r>
        <w:rPr>
          <w:rFonts w:eastAsia="Calibri"/>
          <w:lang w:eastAsia="en-US"/>
        </w:rPr>
        <w:t xml:space="preserve">Дата______________ </w:t>
      </w:r>
    </w:p>
    <w:p w:rsidR="00460E0B" w:rsidRDefault="003E6117" w:rsidP="00460E0B">
      <w:pPr>
        <w:rPr>
          <w:rFonts w:eastAsia="Calibri"/>
          <w:lang w:eastAsia="en-US"/>
        </w:rPr>
      </w:pPr>
      <w:r>
        <w:rPr>
          <w:rFonts w:eastAsia="Calibri"/>
          <w:lang w:eastAsia="en-US"/>
        </w:rPr>
        <w:t xml:space="preserve">Должность_______________________________________________ </w:t>
      </w:r>
    </w:p>
    <w:p w:rsidR="00460E0B" w:rsidRDefault="00460E0B" w:rsidP="00460E0B">
      <w:pPr>
        <w:rPr>
          <w:rFonts w:eastAsia="Calibri"/>
          <w:lang w:eastAsia="en-US"/>
        </w:rPr>
      </w:pPr>
    </w:p>
    <w:p w:rsidR="00460E0B" w:rsidRDefault="003E6117" w:rsidP="00460E0B">
      <w:pPr>
        <w:rPr>
          <w:rFonts w:eastAsia="Calibri"/>
          <w:lang w:eastAsia="en-US"/>
        </w:rPr>
      </w:pPr>
      <w:r>
        <w:rPr>
          <w:rFonts w:eastAsia="Calibri"/>
          <w:lang w:eastAsia="en-US"/>
        </w:rPr>
        <w:t xml:space="preserve">подпись______________ </w:t>
      </w:r>
    </w:p>
    <w:p w:rsidR="003E6117" w:rsidRPr="00460E0B" w:rsidRDefault="003E6117" w:rsidP="00460E0B">
      <w:r w:rsidRPr="00460E0B">
        <w:t>ФИО _____________________________________________</w:t>
      </w:r>
      <w:r w:rsidR="00C80821">
        <w:t>____</w:t>
      </w:r>
      <w:r w:rsidRPr="00460E0B">
        <w:t>__</w:t>
      </w:r>
    </w:p>
    <w:p w:rsidR="003E6117" w:rsidRDefault="003E6117" w:rsidP="00460E0B">
      <w:pPr>
        <w:jc w:val="center"/>
      </w:pPr>
      <w:r w:rsidRPr="00460E0B">
        <w:t>(для юридических лиц)</w:t>
      </w:r>
    </w:p>
    <w:p w:rsidR="00460E0B" w:rsidRPr="00460E0B" w:rsidRDefault="00460E0B" w:rsidP="00460E0B">
      <w:pPr>
        <w:jc w:val="center"/>
      </w:pPr>
    </w:p>
    <w:p w:rsidR="003E6117" w:rsidRDefault="003E6117" w:rsidP="00460E0B">
      <w:r>
        <w:t>М.П.</w:t>
      </w:r>
    </w:p>
    <w:p w:rsidR="003E6117" w:rsidRDefault="003E6117" w:rsidP="003E6117">
      <w:pPr>
        <w:widowControl w:val="0"/>
        <w:autoSpaceDE w:val="0"/>
        <w:autoSpaceDN w:val="0"/>
        <w:adjustRightInd w:val="0"/>
        <w:rPr>
          <w:sz w:val="28"/>
          <w:szCs w:val="28"/>
        </w:rPr>
      </w:pPr>
    </w:p>
    <w:p w:rsidR="00460E0B" w:rsidRDefault="00460E0B" w:rsidP="003E6117">
      <w:pPr>
        <w:widowControl w:val="0"/>
        <w:autoSpaceDE w:val="0"/>
        <w:autoSpaceDN w:val="0"/>
        <w:adjustRightInd w:val="0"/>
        <w:rPr>
          <w:sz w:val="28"/>
          <w:szCs w:val="28"/>
        </w:rPr>
      </w:pPr>
    </w:p>
    <w:p w:rsidR="003E6117" w:rsidRDefault="003E6117" w:rsidP="00460E0B">
      <w:r>
        <w:t>Личность заявителя установлена, подлинность подписи заявителя удостоверяю</w:t>
      </w:r>
    </w:p>
    <w:p w:rsidR="003E6117" w:rsidRDefault="003E6117" w:rsidP="00460E0B"/>
    <w:tbl>
      <w:tblPr>
        <w:tblW w:w="0" w:type="auto"/>
        <w:tblLayout w:type="fixed"/>
        <w:tblCellMar>
          <w:left w:w="28" w:type="dxa"/>
          <w:right w:w="28" w:type="dxa"/>
        </w:tblCellMar>
        <w:tblLook w:val="04A0" w:firstRow="1" w:lastRow="0" w:firstColumn="1" w:lastColumn="0" w:noHBand="0" w:noVBand="1"/>
      </w:tblPr>
      <w:tblGrid>
        <w:gridCol w:w="2738"/>
        <w:gridCol w:w="1033"/>
        <w:gridCol w:w="1757"/>
        <w:gridCol w:w="1033"/>
        <w:gridCol w:w="2532"/>
      </w:tblGrid>
      <w:tr w:rsidR="003E6117" w:rsidRPr="003E6117" w:rsidTr="003E6117">
        <w:trPr>
          <w:trHeight w:val="279"/>
        </w:trPr>
        <w:tc>
          <w:tcPr>
            <w:tcW w:w="2738" w:type="dxa"/>
            <w:tcBorders>
              <w:top w:val="nil"/>
              <w:left w:val="nil"/>
              <w:bottom w:val="single" w:sz="4" w:space="0" w:color="auto"/>
              <w:right w:val="nil"/>
            </w:tcBorders>
            <w:vAlign w:val="bottom"/>
          </w:tcPr>
          <w:p w:rsidR="003E6117" w:rsidRDefault="003E6117" w:rsidP="00460E0B">
            <w:pPr>
              <w:rPr>
                <w:rFonts w:ascii="Times New Roman" w:hAnsi="Times New Roman"/>
                <w:lang w:eastAsia="en-US"/>
              </w:rPr>
            </w:pPr>
          </w:p>
        </w:tc>
        <w:tc>
          <w:tcPr>
            <w:tcW w:w="1033" w:type="dxa"/>
            <w:vAlign w:val="bottom"/>
          </w:tcPr>
          <w:p w:rsidR="003E6117" w:rsidRDefault="003E6117" w:rsidP="00460E0B">
            <w:pPr>
              <w:rPr>
                <w:rFonts w:ascii="Times New Roman" w:hAnsi="Times New Roman"/>
                <w:lang w:eastAsia="en-US"/>
              </w:rPr>
            </w:pPr>
          </w:p>
        </w:tc>
        <w:tc>
          <w:tcPr>
            <w:tcW w:w="1757" w:type="dxa"/>
            <w:tcBorders>
              <w:top w:val="nil"/>
              <w:left w:val="nil"/>
              <w:bottom w:val="single" w:sz="4" w:space="0" w:color="auto"/>
              <w:right w:val="nil"/>
            </w:tcBorders>
            <w:vAlign w:val="bottom"/>
          </w:tcPr>
          <w:p w:rsidR="003E6117" w:rsidRDefault="003E6117" w:rsidP="00460E0B">
            <w:pPr>
              <w:rPr>
                <w:rFonts w:ascii="Times New Roman" w:hAnsi="Times New Roman"/>
                <w:lang w:eastAsia="en-US"/>
              </w:rPr>
            </w:pPr>
          </w:p>
        </w:tc>
        <w:tc>
          <w:tcPr>
            <w:tcW w:w="1033" w:type="dxa"/>
            <w:vAlign w:val="bottom"/>
          </w:tcPr>
          <w:p w:rsidR="003E6117" w:rsidRDefault="003E6117" w:rsidP="00460E0B">
            <w:pPr>
              <w:rPr>
                <w:rFonts w:ascii="Times New Roman" w:hAnsi="Times New Roman"/>
                <w:lang w:eastAsia="en-US"/>
              </w:rPr>
            </w:pPr>
          </w:p>
        </w:tc>
        <w:tc>
          <w:tcPr>
            <w:tcW w:w="2532" w:type="dxa"/>
            <w:tcBorders>
              <w:top w:val="nil"/>
              <w:left w:val="nil"/>
              <w:bottom w:val="single" w:sz="4" w:space="0" w:color="auto"/>
              <w:right w:val="nil"/>
            </w:tcBorders>
            <w:vAlign w:val="bottom"/>
          </w:tcPr>
          <w:p w:rsidR="003E6117" w:rsidRDefault="003E6117" w:rsidP="00460E0B">
            <w:pPr>
              <w:rPr>
                <w:rFonts w:ascii="Times New Roman" w:hAnsi="Times New Roman"/>
                <w:lang w:eastAsia="en-US"/>
              </w:rPr>
            </w:pPr>
          </w:p>
        </w:tc>
      </w:tr>
      <w:tr w:rsidR="003E6117" w:rsidRPr="003E6117" w:rsidTr="003E6117">
        <w:trPr>
          <w:trHeight w:val="279"/>
        </w:trPr>
        <w:tc>
          <w:tcPr>
            <w:tcW w:w="2738" w:type="dxa"/>
            <w:hideMark/>
          </w:tcPr>
          <w:p w:rsidR="003E6117" w:rsidRDefault="003E6117" w:rsidP="00460E0B">
            <w:pPr>
              <w:rPr>
                <w:rFonts w:ascii="Times New Roman" w:hAnsi="Times New Roman"/>
                <w:lang w:eastAsia="en-US"/>
              </w:rPr>
            </w:pPr>
            <w:r>
              <w:rPr>
                <w:lang w:eastAsia="en-US"/>
              </w:rPr>
              <w:t>должность</w:t>
            </w:r>
          </w:p>
        </w:tc>
        <w:tc>
          <w:tcPr>
            <w:tcW w:w="1033" w:type="dxa"/>
          </w:tcPr>
          <w:p w:rsidR="003E6117" w:rsidRDefault="003E6117" w:rsidP="00460E0B">
            <w:pPr>
              <w:rPr>
                <w:rFonts w:ascii="Times New Roman" w:hAnsi="Times New Roman"/>
                <w:lang w:eastAsia="en-US"/>
              </w:rPr>
            </w:pPr>
          </w:p>
        </w:tc>
        <w:tc>
          <w:tcPr>
            <w:tcW w:w="1757" w:type="dxa"/>
            <w:hideMark/>
          </w:tcPr>
          <w:p w:rsidR="003E6117" w:rsidRDefault="003E6117" w:rsidP="00460E0B">
            <w:pPr>
              <w:rPr>
                <w:rFonts w:ascii="Times New Roman" w:hAnsi="Times New Roman"/>
                <w:lang w:eastAsia="en-US"/>
              </w:rPr>
            </w:pPr>
            <w:r>
              <w:rPr>
                <w:lang w:eastAsia="en-US"/>
              </w:rPr>
              <w:t>подпись</w:t>
            </w:r>
          </w:p>
        </w:tc>
        <w:tc>
          <w:tcPr>
            <w:tcW w:w="1033" w:type="dxa"/>
          </w:tcPr>
          <w:p w:rsidR="003E6117" w:rsidRDefault="003E6117" w:rsidP="00460E0B">
            <w:pPr>
              <w:rPr>
                <w:rFonts w:ascii="Times New Roman" w:hAnsi="Times New Roman"/>
                <w:lang w:eastAsia="en-US"/>
              </w:rPr>
            </w:pPr>
          </w:p>
        </w:tc>
        <w:tc>
          <w:tcPr>
            <w:tcW w:w="2532" w:type="dxa"/>
            <w:hideMark/>
          </w:tcPr>
          <w:p w:rsidR="003E6117" w:rsidRDefault="003E6117" w:rsidP="00460E0B">
            <w:pPr>
              <w:rPr>
                <w:rFonts w:ascii="Times New Roman" w:hAnsi="Times New Roman"/>
                <w:lang w:eastAsia="en-US"/>
              </w:rPr>
            </w:pPr>
            <w:r>
              <w:rPr>
                <w:lang w:eastAsia="en-US"/>
              </w:rPr>
              <w:t>Ф.И.О.</w:t>
            </w:r>
          </w:p>
        </w:tc>
      </w:tr>
    </w:tbl>
    <w:p w:rsidR="003E6117" w:rsidRDefault="003E6117" w:rsidP="003E6117">
      <w:pPr>
        <w:ind w:firstLine="709"/>
        <w:rPr>
          <w:sz w:val="28"/>
          <w:szCs w:val="28"/>
        </w:rPr>
      </w:pPr>
    </w:p>
    <w:p w:rsidR="003E6117" w:rsidRDefault="003E6117" w:rsidP="003E6117">
      <w:pPr>
        <w:spacing w:line="276" w:lineRule="auto"/>
        <w:jc w:val="right"/>
        <w:rPr>
          <w:sz w:val="28"/>
          <w:szCs w:val="28"/>
        </w:rPr>
      </w:pPr>
    </w:p>
    <w:p w:rsidR="00460E0B" w:rsidRDefault="00460E0B" w:rsidP="003E6117">
      <w:pPr>
        <w:spacing w:line="276" w:lineRule="auto"/>
        <w:jc w:val="right"/>
        <w:rPr>
          <w:sz w:val="28"/>
          <w:szCs w:val="28"/>
        </w:rPr>
      </w:pPr>
    </w:p>
    <w:p w:rsidR="00460E0B" w:rsidRDefault="00460E0B" w:rsidP="00460E0B">
      <w:pPr>
        <w:rPr>
          <w:lang w:eastAsia="en-US"/>
        </w:rPr>
      </w:pPr>
      <w:r>
        <w:br w:type="page"/>
      </w:r>
      <w:r>
        <w:lastRenderedPageBreak/>
        <w:t>(</w:t>
      </w:r>
      <w:r>
        <w:rPr>
          <w:lang w:eastAsia="en-US"/>
        </w:rPr>
        <w:t xml:space="preserve">дополнено приложениями 2-5 постановлением Администрации </w:t>
      </w:r>
      <w:hyperlink r:id="rId122" w:tooltip="постановление от 11.05.2022 0:00:00 №676 Администрация Березовского района&#10;&#10;О внесении изменений в постановление администрации Березовского района от 25.12.2019 № 1503 " w:history="1">
        <w:r w:rsidRPr="00460E0B">
          <w:rPr>
            <w:rStyle w:val="af"/>
            <w:lang w:eastAsia="en-US"/>
          </w:rPr>
          <w:t>от 11.05.2022      № 676</w:t>
        </w:r>
      </w:hyperlink>
      <w:r>
        <w:rPr>
          <w:lang w:eastAsia="en-US"/>
        </w:rPr>
        <w:t>)</w:t>
      </w:r>
    </w:p>
    <w:p w:rsidR="00906F0D" w:rsidRPr="00906F0D" w:rsidRDefault="00906F0D" w:rsidP="00906F0D">
      <w:pPr>
        <w:widowControl w:val="0"/>
        <w:autoSpaceDE w:val="0"/>
        <w:autoSpaceDN w:val="0"/>
        <w:adjustRightInd w:val="0"/>
      </w:pPr>
      <w:r>
        <w:t>(</w:t>
      </w:r>
      <w:r w:rsidRPr="00906F0D">
        <w:t>в приложении 2 к административному регламенту слова «Единого либо регионального портала» зам</w:t>
      </w:r>
      <w:r>
        <w:t xml:space="preserve">енены словами «Единого портала» </w:t>
      </w:r>
      <w:r>
        <w:rPr>
          <w:rFonts w:cs="Arial"/>
        </w:rPr>
        <w:t xml:space="preserve">постановлением Администрации </w:t>
      </w:r>
      <w:hyperlink r:id="rId123"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906F0D" w:rsidRDefault="00906F0D" w:rsidP="00460E0B"/>
    <w:p w:rsidR="003E6117" w:rsidRDefault="003E6117" w:rsidP="00460E0B">
      <w:pPr>
        <w:pStyle w:val="2"/>
        <w:jc w:val="right"/>
      </w:pPr>
    </w:p>
    <w:p w:rsidR="00B844A1" w:rsidRDefault="00B844A1" w:rsidP="00460E0B">
      <w:pPr>
        <w:pStyle w:val="2"/>
        <w:jc w:val="right"/>
      </w:pPr>
    </w:p>
    <w:p w:rsidR="00B844A1" w:rsidRDefault="00B844A1" w:rsidP="00460E0B">
      <w:pPr>
        <w:pStyle w:val="2"/>
        <w:jc w:val="right"/>
      </w:pPr>
    </w:p>
    <w:p w:rsidR="003E6117" w:rsidRDefault="003E6117" w:rsidP="00460E0B">
      <w:pPr>
        <w:pStyle w:val="2"/>
        <w:jc w:val="right"/>
      </w:pPr>
      <w:r>
        <w:t>Приложение 2</w:t>
      </w:r>
    </w:p>
    <w:p w:rsidR="00460E0B" w:rsidRDefault="003E6117" w:rsidP="00460E0B">
      <w:pPr>
        <w:pStyle w:val="2"/>
        <w:jc w:val="right"/>
      </w:pPr>
      <w:r>
        <w:t>к административному регламенту</w:t>
      </w:r>
    </w:p>
    <w:p w:rsidR="00460E0B" w:rsidRDefault="003E6117" w:rsidP="00460E0B">
      <w:pPr>
        <w:pStyle w:val="2"/>
        <w:jc w:val="right"/>
        <w:rPr>
          <w:lang w:eastAsia="en-US"/>
        </w:rPr>
      </w:pPr>
      <w:r>
        <w:rPr>
          <w:lang w:eastAsia="en-US"/>
        </w:rPr>
        <w:t xml:space="preserve"> предоставления муниципальной услуги </w:t>
      </w:r>
    </w:p>
    <w:p w:rsidR="00460E0B" w:rsidRDefault="003E6117" w:rsidP="00460E0B">
      <w:pPr>
        <w:pStyle w:val="2"/>
        <w:jc w:val="right"/>
        <w:rPr>
          <w:lang w:eastAsia="en-US"/>
        </w:rPr>
      </w:pPr>
      <w:r>
        <w:rPr>
          <w:lang w:eastAsia="en-US"/>
        </w:rPr>
        <w:t xml:space="preserve">«Выдача градостроительного </w:t>
      </w:r>
    </w:p>
    <w:p w:rsidR="003E6117" w:rsidRDefault="003E6117" w:rsidP="00460E0B">
      <w:pPr>
        <w:pStyle w:val="2"/>
        <w:jc w:val="right"/>
        <w:rPr>
          <w:lang w:eastAsia="en-US"/>
        </w:rPr>
      </w:pPr>
      <w:r>
        <w:rPr>
          <w:lang w:eastAsia="en-US"/>
        </w:rPr>
        <w:t>плана земельного участка»</w:t>
      </w:r>
    </w:p>
    <w:p w:rsidR="003E6117" w:rsidRDefault="003E6117" w:rsidP="00460E0B">
      <w:pPr>
        <w:pStyle w:val="2"/>
        <w:jc w:val="right"/>
      </w:pPr>
    </w:p>
    <w:p w:rsidR="00460E0B" w:rsidRDefault="00460E0B" w:rsidP="00460E0B">
      <w:pPr>
        <w:pStyle w:val="2"/>
        <w:jc w:val="right"/>
      </w:pPr>
    </w:p>
    <w:p w:rsidR="00460E0B" w:rsidRDefault="00460E0B" w:rsidP="00460E0B">
      <w:pPr>
        <w:pStyle w:val="2"/>
        <w:jc w:val="right"/>
      </w:pPr>
    </w:p>
    <w:p w:rsidR="003E6117" w:rsidRDefault="003E6117" w:rsidP="007E1FF1">
      <w:pPr>
        <w:jc w:val="right"/>
      </w:pPr>
      <w:r>
        <w:t>ФОРМА</w:t>
      </w:r>
    </w:p>
    <w:p w:rsidR="007E1FF1" w:rsidRDefault="007E1FF1" w:rsidP="007E1FF1">
      <w:pPr>
        <w:jc w:val="right"/>
      </w:pPr>
    </w:p>
    <w:p w:rsidR="007E1FF1" w:rsidRDefault="007E1FF1" w:rsidP="007E1FF1">
      <w:pPr>
        <w:jc w:val="right"/>
      </w:pPr>
    </w:p>
    <w:p w:rsidR="003E6117" w:rsidRPr="007E1FF1" w:rsidRDefault="003E6117" w:rsidP="007E1FF1">
      <w:pPr>
        <w:pStyle w:val="2"/>
      </w:pPr>
      <w:bookmarkStart w:id="12" w:name="bookmark84"/>
      <w:r w:rsidRPr="007E1FF1">
        <w:rPr>
          <w:bCs w:val="0"/>
        </w:rPr>
        <w:t>ЗАЯВЛЕНИЕ</w:t>
      </w:r>
      <w:bookmarkEnd w:id="12"/>
    </w:p>
    <w:p w:rsidR="003E6117" w:rsidRDefault="003E6117" w:rsidP="007E1FF1">
      <w:pPr>
        <w:pStyle w:val="2"/>
      </w:pPr>
      <w:r w:rsidRPr="007E1FF1">
        <w:t>об исправлении допущенных опечаток и ошибок</w:t>
      </w:r>
      <w:r w:rsidRPr="007E1FF1">
        <w:br/>
        <w:t>в градостроительном плане земельного участка</w:t>
      </w:r>
    </w:p>
    <w:p w:rsidR="007E1FF1" w:rsidRPr="007E1FF1" w:rsidRDefault="007E1FF1" w:rsidP="007E1FF1">
      <w:pPr>
        <w:pStyle w:val="2"/>
      </w:pPr>
    </w:p>
    <w:p w:rsidR="003E6117" w:rsidRDefault="003E6117" w:rsidP="003E6117">
      <w:pPr>
        <w:spacing w:line="310" w:lineRule="exact"/>
        <w:jc w:val="right"/>
        <w:rPr>
          <w:sz w:val="28"/>
          <w:szCs w:val="28"/>
        </w:rPr>
      </w:pPr>
      <w:r>
        <w:rPr>
          <w:sz w:val="28"/>
          <w:szCs w:val="28"/>
        </w:rPr>
        <w:t>«___» __________20__ г.</w:t>
      </w:r>
    </w:p>
    <w:p w:rsidR="007E1FF1" w:rsidRDefault="003E6117" w:rsidP="007E1FF1">
      <w:pPr>
        <w:ind w:firstLine="0"/>
        <w:rPr>
          <w:sz w:val="28"/>
          <w:szCs w:val="28"/>
        </w:rPr>
      </w:pPr>
      <w:r>
        <w:rPr>
          <w:sz w:val="28"/>
          <w:szCs w:val="28"/>
        </w:rPr>
        <w:t>____________________________________________________________</w:t>
      </w:r>
      <w:r w:rsidR="007E1FF1">
        <w:rPr>
          <w:sz w:val="28"/>
          <w:szCs w:val="28"/>
        </w:rPr>
        <w:t>___</w:t>
      </w:r>
    </w:p>
    <w:p w:rsidR="003E6117" w:rsidRDefault="003E6117" w:rsidP="007E1FF1">
      <w:r>
        <w:t xml:space="preserve">(наименование уполномоченного на выдачу градостроительного плана  органа местного самоуправления) </w:t>
      </w:r>
    </w:p>
    <w:p w:rsidR="003E6117" w:rsidRDefault="003E6117" w:rsidP="007E1FF1">
      <w:r>
        <w:t>Прошу исправить допущенную опечатку/ ошибку в градостроительном плане</w:t>
      </w:r>
    </w:p>
    <w:p w:rsidR="003E6117" w:rsidRDefault="003E6117" w:rsidP="003E6117">
      <w:pPr>
        <w:tabs>
          <w:tab w:val="left" w:leader="underscore" w:pos="2093"/>
        </w:tabs>
        <w:spacing w:line="322" w:lineRule="exact"/>
        <w:ind w:firstLine="740"/>
        <w:rPr>
          <w:sz w:val="28"/>
          <w:szCs w:val="28"/>
        </w:rPr>
      </w:pPr>
      <w:r>
        <w:rPr>
          <w:sz w:val="28"/>
          <w:szCs w:val="28"/>
        </w:rPr>
        <w:t xml:space="preserve"> </w:t>
      </w:r>
    </w:p>
    <w:p w:rsidR="003E6117" w:rsidRDefault="003E6117" w:rsidP="007E1FF1">
      <w:r>
        <w:t>1. Сведения о заявителе:</w:t>
      </w:r>
    </w:p>
    <w:p w:rsidR="007E1FF1" w:rsidRDefault="007E1FF1" w:rsidP="007E1FF1"/>
    <w:tbl>
      <w:tblPr>
        <w:tblW w:w="9900" w:type="dxa"/>
        <w:tblLayout w:type="fixed"/>
        <w:tblCellMar>
          <w:left w:w="10" w:type="dxa"/>
          <w:right w:w="10" w:type="dxa"/>
        </w:tblCellMar>
        <w:tblLook w:val="04A0" w:firstRow="1" w:lastRow="0" w:firstColumn="1" w:lastColumn="0" w:noHBand="0" w:noVBand="1"/>
      </w:tblPr>
      <w:tblGrid>
        <w:gridCol w:w="998"/>
        <w:gridCol w:w="5493"/>
        <w:gridCol w:w="3409"/>
      </w:tblGrid>
      <w:tr w:rsidR="003E6117" w:rsidRPr="003E6117" w:rsidTr="003E6117">
        <w:trPr>
          <w:trHeight w:hRule="exact" w:val="869"/>
        </w:trPr>
        <w:tc>
          <w:tcPr>
            <w:tcW w:w="998"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1.1.</w:t>
            </w:r>
          </w:p>
        </w:tc>
        <w:tc>
          <w:tcPr>
            <w:tcW w:w="5491" w:type="dxa"/>
            <w:tcBorders>
              <w:top w:val="single" w:sz="4" w:space="0" w:color="auto"/>
              <w:left w:val="single" w:sz="4" w:space="0" w:color="auto"/>
              <w:bottom w:val="nil"/>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t>Сведения о физическом лице, в случае если заявителем является физическое лицо:</w:t>
            </w:r>
          </w:p>
        </w:tc>
        <w:tc>
          <w:tcPr>
            <w:tcW w:w="3408" w:type="dxa"/>
            <w:tcBorders>
              <w:top w:val="single" w:sz="4" w:space="0" w:color="auto"/>
              <w:left w:val="single" w:sz="4" w:space="0" w:color="auto"/>
              <w:bottom w:val="nil"/>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518"/>
        </w:trPr>
        <w:tc>
          <w:tcPr>
            <w:tcW w:w="998" w:type="dxa"/>
            <w:tcBorders>
              <w:top w:val="single" w:sz="4" w:space="0" w:color="auto"/>
              <w:left w:val="single" w:sz="4" w:space="0" w:color="auto"/>
              <w:bottom w:val="nil"/>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t>1.1.1.</w:t>
            </w:r>
          </w:p>
        </w:tc>
        <w:tc>
          <w:tcPr>
            <w:tcW w:w="5491" w:type="dxa"/>
            <w:tcBorders>
              <w:top w:val="single" w:sz="4" w:space="0" w:color="auto"/>
              <w:left w:val="single" w:sz="4" w:space="0" w:color="auto"/>
              <w:bottom w:val="nil"/>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t>Фамилия, имя, отчество (при наличии)</w:t>
            </w:r>
          </w:p>
        </w:tc>
        <w:tc>
          <w:tcPr>
            <w:tcW w:w="3408" w:type="dxa"/>
            <w:tcBorders>
              <w:top w:val="single" w:sz="4" w:space="0" w:color="auto"/>
              <w:left w:val="single" w:sz="4" w:space="0" w:color="auto"/>
              <w:bottom w:val="nil"/>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1435"/>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1.1.2.</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Реквизиты документа, удостоверяющего личность (не указываются в случае, если заявитель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1116"/>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1.1.3.</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578"/>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t>1.2.</w:t>
            </w:r>
          </w:p>
        </w:tc>
        <w:tc>
          <w:tcPr>
            <w:tcW w:w="5491"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559"/>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7E1FF1">
            <w:pPr>
              <w:ind w:firstLine="0"/>
              <w:rPr>
                <w:rFonts w:ascii="Times New Roman" w:hAnsi="Times New Roman"/>
                <w:lang w:eastAsia="en-US"/>
              </w:rPr>
            </w:pPr>
            <w:r>
              <w:rPr>
                <w:lang w:eastAsia="en-US"/>
              </w:rPr>
              <w:lastRenderedPageBreak/>
              <w:t>1.2.1.</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725"/>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1.2.2.</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r w:rsidR="003E6117" w:rsidRPr="003E6117" w:rsidTr="003E6117">
        <w:trPr>
          <w:trHeight w:hRule="exact" w:val="726"/>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1.2.3.</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bl>
    <w:p w:rsidR="007E1FF1" w:rsidRDefault="007E1FF1" w:rsidP="003E6117">
      <w:pPr>
        <w:spacing w:line="310" w:lineRule="exact"/>
        <w:rPr>
          <w:sz w:val="28"/>
          <w:szCs w:val="28"/>
        </w:rPr>
      </w:pPr>
    </w:p>
    <w:p w:rsidR="003E6117" w:rsidRDefault="003E6117" w:rsidP="007E1FF1">
      <w:r>
        <w:t>2. Сведения о выданном градостроительном плане, содержащем</w:t>
      </w:r>
    </w:p>
    <w:p w:rsidR="003E6117" w:rsidRDefault="003E6117" w:rsidP="007E1FF1">
      <w:r>
        <w:t>допущенную опечатку/ ошибку</w:t>
      </w:r>
    </w:p>
    <w:p w:rsidR="003E6117" w:rsidRDefault="003E6117" w:rsidP="003E6117">
      <w:pPr>
        <w:spacing w:line="310" w:lineRule="exact"/>
        <w:rPr>
          <w:sz w:val="28"/>
          <w:szCs w:val="28"/>
        </w:rPr>
      </w:pPr>
    </w:p>
    <w:tbl>
      <w:tblPr>
        <w:tblW w:w="9900" w:type="dxa"/>
        <w:tblLayout w:type="fixed"/>
        <w:tblCellMar>
          <w:left w:w="10" w:type="dxa"/>
          <w:right w:w="10" w:type="dxa"/>
        </w:tblCellMar>
        <w:tblLook w:val="04A0" w:firstRow="1" w:lastRow="0" w:firstColumn="1" w:lastColumn="0" w:noHBand="0" w:noVBand="1"/>
      </w:tblPr>
      <w:tblGrid>
        <w:gridCol w:w="998"/>
        <w:gridCol w:w="5493"/>
        <w:gridCol w:w="1844"/>
        <w:gridCol w:w="1565"/>
      </w:tblGrid>
      <w:tr w:rsidR="003E6117" w:rsidRPr="003E6117" w:rsidTr="003E6117">
        <w:trPr>
          <w:trHeight w:hRule="exact" w:val="869"/>
        </w:trPr>
        <w:tc>
          <w:tcPr>
            <w:tcW w:w="998"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w:t>
            </w:r>
          </w:p>
        </w:tc>
        <w:tc>
          <w:tcPr>
            <w:tcW w:w="5491"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Орган (организация), выдавший (-ая) градостроительный план</w:t>
            </w:r>
          </w:p>
        </w:tc>
        <w:tc>
          <w:tcPr>
            <w:tcW w:w="1843"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Номер</w:t>
            </w:r>
          </w:p>
          <w:p w:rsidR="003E6117" w:rsidRDefault="003E6117" w:rsidP="007E1FF1">
            <w:pPr>
              <w:rPr>
                <w:rFonts w:ascii="Times New Roman" w:hAnsi="Times New Roman"/>
                <w:lang w:eastAsia="en-US"/>
              </w:rPr>
            </w:pPr>
            <w:r>
              <w:rPr>
                <w:lang w:eastAsia="en-US"/>
              </w:rPr>
              <w:t>документа</w:t>
            </w:r>
          </w:p>
        </w:tc>
        <w:tc>
          <w:tcPr>
            <w:tcW w:w="1565" w:type="dxa"/>
            <w:tcBorders>
              <w:top w:val="single" w:sz="4" w:space="0" w:color="auto"/>
              <w:left w:val="single" w:sz="4" w:space="0" w:color="auto"/>
              <w:bottom w:val="nil"/>
              <w:right w:val="single" w:sz="4" w:space="0" w:color="auto"/>
            </w:tcBorders>
            <w:shd w:val="clear" w:color="auto" w:fill="FFFFFF"/>
            <w:hideMark/>
          </w:tcPr>
          <w:p w:rsidR="003E6117" w:rsidRDefault="003E6117" w:rsidP="007E1FF1">
            <w:pPr>
              <w:ind w:firstLine="0"/>
              <w:rPr>
                <w:rFonts w:ascii="Times New Roman" w:hAnsi="Times New Roman"/>
                <w:lang w:eastAsia="en-US"/>
              </w:rPr>
            </w:pPr>
            <w:r>
              <w:rPr>
                <w:lang w:eastAsia="en-US"/>
              </w:rPr>
              <w:t>Дата</w:t>
            </w:r>
          </w:p>
          <w:p w:rsidR="003E6117" w:rsidRDefault="003E6117" w:rsidP="007E1FF1">
            <w:pPr>
              <w:ind w:firstLine="0"/>
              <w:rPr>
                <w:rFonts w:ascii="Times New Roman" w:hAnsi="Times New Roman"/>
                <w:lang w:eastAsia="en-US"/>
              </w:rPr>
            </w:pPr>
            <w:r>
              <w:rPr>
                <w:lang w:eastAsia="en-US"/>
              </w:rPr>
              <w:t>документа</w:t>
            </w:r>
          </w:p>
        </w:tc>
      </w:tr>
      <w:tr w:rsidR="003E6117" w:rsidRPr="003E6117" w:rsidTr="003E6117">
        <w:trPr>
          <w:trHeight w:hRule="exact" w:val="527"/>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2.1.</w:t>
            </w:r>
          </w:p>
        </w:tc>
        <w:tc>
          <w:tcPr>
            <w:tcW w:w="5491" w:type="dxa"/>
            <w:tcBorders>
              <w:top w:val="single" w:sz="4" w:space="0" w:color="auto"/>
              <w:left w:val="single" w:sz="4" w:space="0" w:color="auto"/>
              <w:bottom w:val="single" w:sz="4" w:space="0" w:color="auto"/>
              <w:right w:val="nil"/>
            </w:tcBorders>
            <w:shd w:val="clear" w:color="auto" w:fill="FFFFFF"/>
          </w:tcPr>
          <w:p w:rsidR="003E6117" w:rsidRDefault="003E6117" w:rsidP="007E1FF1">
            <w:pPr>
              <w:rPr>
                <w:rFonts w:ascii="Times New Roman" w:hAnsi="Times New Roman"/>
                <w:lang w:eastAsia="en-US"/>
              </w:rPr>
            </w:pPr>
          </w:p>
        </w:tc>
        <w:tc>
          <w:tcPr>
            <w:tcW w:w="1843" w:type="dxa"/>
            <w:tcBorders>
              <w:top w:val="single" w:sz="4" w:space="0" w:color="auto"/>
              <w:left w:val="single" w:sz="4" w:space="0" w:color="auto"/>
              <w:bottom w:val="single" w:sz="4" w:space="0" w:color="auto"/>
              <w:right w:val="nil"/>
            </w:tcBorders>
            <w:shd w:val="clear" w:color="auto" w:fill="FFFFFF"/>
          </w:tcPr>
          <w:p w:rsidR="003E6117" w:rsidRDefault="003E6117" w:rsidP="007E1FF1">
            <w:pPr>
              <w:rPr>
                <w:rFonts w:ascii="Times New Roman" w:hAnsi="Times New Roman"/>
                <w:lang w:eastAsia="en-US"/>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bl>
    <w:p w:rsidR="007E1FF1" w:rsidRDefault="007E1FF1" w:rsidP="007E1FF1"/>
    <w:p w:rsidR="003E6117" w:rsidRDefault="003E6117" w:rsidP="007E1FF1">
      <w:r>
        <w:t>3. Обоснование для внесения исправлений в градостроительный план земельного участка</w:t>
      </w:r>
    </w:p>
    <w:p w:rsidR="007E1FF1" w:rsidRDefault="007E1FF1" w:rsidP="007E1FF1"/>
    <w:tbl>
      <w:tblPr>
        <w:tblW w:w="0" w:type="auto"/>
        <w:tblLayout w:type="fixed"/>
        <w:tblCellMar>
          <w:left w:w="10" w:type="dxa"/>
          <w:right w:w="10" w:type="dxa"/>
        </w:tblCellMar>
        <w:tblLook w:val="04A0" w:firstRow="1" w:lastRow="0" w:firstColumn="1" w:lastColumn="0" w:noHBand="0" w:noVBand="1"/>
      </w:tblPr>
      <w:tblGrid>
        <w:gridCol w:w="1051"/>
        <w:gridCol w:w="3067"/>
        <w:gridCol w:w="2693"/>
        <w:gridCol w:w="3125"/>
      </w:tblGrid>
      <w:tr w:rsidR="003E6117" w:rsidRPr="003E6117" w:rsidTr="003E6117">
        <w:trPr>
          <w:trHeight w:hRule="exact" w:val="3277"/>
        </w:trPr>
        <w:tc>
          <w:tcPr>
            <w:tcW w:w="1051"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3.1.</w:t>
            </w:r>
          </w:p>
        </w:tc>
        <w:tc>
          <w:tcPr>
            <w:tcW w:w="3067"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Данные (сведения), указанные в</w:t>
            </w:r>
          </w:p>
          <w:p w:rsidR="003E6117" w:rsidRDefault="003E6117" w:rsidP="007E1FF1">
            <w:pPr>
              <w:ind w:firstLine="0"/>
              <w:rPr>
                <w:rFonts w:ascii="Times New Roman" w:hAnsi="Times New Roman"/>
                <w:lang w:eastAsia="en-US"/>
              </w:rPr>
            </w:pPr>
            <w:r>
              <w:rPr>
                <w:lang w:eastAsia="en-US"/>
              </w:rPr>
              <w:t>градостроительном плане земельного участка</w:t>
            </w:r>
          </w:p>
        </w:tc>
        <w:tc>
          <w:tcPr>
            <w:tcW w:w="2693" w:type="dxa"/>
            <w:tcBorders>
              <w:top w:val="single" w:sz="4" w:space="0" w:color="auto"/>
              <w:left w:val="single" w:sz="4" w:space="0" w:color="auto"/>
              <w:bottom w:val="nil"/>
              <w:right w:val="nil"/>
            </w:tcBorders>
            <w:shd w:val="clear" w:color="auto" w:fill="FFFFFF"/>
            <w:hideMark/>
          </w:tcPr>
          <w:p w:rsidR="003E6117" w:rsidRDefault="003E6117" w:rsidP="007E1FF1">
            <w:pPr>
              <w:ind w:firstLine="0"/>
              <w:rPr>
                <w:rFonts w:ascii="Times New Roman" w:hAnsi="Times New Roman"/>
                <w:lang w:eastAsia="en-US"/>
              </w:rPr>
            </w:pPr>
            <w:r>
              <w:rPr>
                <w:lang w:eastAsia="en-US"/>
              </w:rPr>
              <w:t>Данные (сведения), которые</w:t>
            </w:r>
          </w:p>
          <w:p w:rsidR="003E6117" w:rsidRDefault="003E6117" w:rsidP="007E1FF1">
            <w:pPr>
              <w:ind w:firstLine="0"/>
              <w:rPr>
                <w:rFonts w:ascii="Times New Roman" w:hAnsi="Times New Roman"/>
                <w:lang w:eastAsia="en-US"/>
              </w:rPr>
            </w:pPr>
            <w:r>
              <w:rPr>
                <w:lang w:eastAsia="en-US"/>
              </w:rPr>
              <w:t>необходимо указать в градостроительном плане земельного участка</w:t>
            </w:r>
          </w:p>
        </w:tc>
        <w:tc>
          <w:tcPr>
            <w:tcW w:w="3125" w:type="dxa"/>
            <w:tcBorders>
              <w:top w:val="single" w:sz="4" w:space="0" w:color="auto"/>
              <w:left w:val="single" w:sz="4" w:space="0" w:color="auto"/>
              <w:bottom w:val="nil"/>
              <w:right w:val="single" w:sz="4" w:space="0" w:color="auto"/>
            </w:tcBorders>
            <w:shd w:val="clear" w:color="auto" w:fill="FFFFFF"/>
            <w:hideMark/>
          </w:tcPr>
          <w:p w:rsidR="003E6117" w:rsidRDefault="003E6117" w:rsidP="007E1FF1">
            <w:pPr>
              <w:ind w:firstLine="0"/>
              <w:rPr>
                <w:rFonts w:ascii="Times New Roman" w:hAnsi="Times New Roman"/>
                <w:lang w:eastAsia="en-US"/>
              </w:rPr>
            </w:pPr>
            <w:r>
              <w:rPr>
                <w:lang w:eastAsia="en-US"/>
              </w:rPr>
              <w:t>Обоснование с</w:t>
            </w:r>
          </w:p>
          <w:p w:rsidR="003E6117" w:rsidRDefault="003E6117" w:rsidP="007E1FF1">
            <w:pPr>
              <w:ind w:firstLine="0"/>
              <w:rPr>
                <w:lang w:eastAsia="en-US"/>
              </w:rPr>
            </w:pPr>
            <w:r>
              <w:rPr>
                <w:lang w:eastAsia="en-US"/>
              </w:rPr>
              <w:t>указанием реквизита(ов) документа(ов), документации, на</w:t>
            </w:r>
          </w:p>
          <w:p w:rsidR="003E6117" w:rsidRDefault="003E6117" w:rsidP="007E1FF1">
            <w:pPr>
              <w:ind w:firstLine="0"/>
              <w:rPr>
                <w:lang w:eastAsia="en-US"/>
              </w:rPr>
            </w:pPr>
            <w:r>
              <w:rPr>
                <w:lang w:eastAsia="en-US"/>
              </w:rPr>
              <w:t>основании которых</w:t>
            </w:r>
          </w:p>
          <w:p w:rsidR="003E6117" w:rsidRDefault="003E6117" w:rsidP="007E1FF1">
            <w:pPr>
              <w:ind w:firstLine="0"/>
              <w:rPr>
                <w:lang w:eastAsia="en-US"/>
              </w:rPr>
            </w:pPr>
            <w:r>
              <w:rPr>
                <w:lang w:eastAsia="en-US"/>
              </w:rPr>
              <w:t>принималось решение о</w:t>
            </w:r>
          </w:p>
          <w:p w:rsidR="003E6117" w:rsidRDefault="007E1FF1" w:rsidP="007E1FF1">
            <w:pPr>
              <w:ind w:firstLine="0"/>
              <w:rPr>
                <w:rFonts w:ascii="Times New Roman" w:hAnsi="Times New Roman"/>
                <w:lang w:eastAsia="en-US"/>
              </w:rPr>
            </w:pPr>
            <w:r>
              <w:rPr>
                <w:lang w:eastAsia="en-US"/>
              </w:rPr>
              <w:t xml:space="preserve">выдаче </w:t>
            </w:r>
            <w:r w:rsidR="003E6117">
              <w:rPr>
                <w:lang w:eastAsia="en-US"/>
              </w:rPr>
              <w:t>градостроительного плана земельного участка</w:t>
            </w:r>
          </w:p>
        </w:tc>
      </w:tr>
      <w:tr w:rsidR="003E6117" w:rsidRPr="003E6117" w:rsidTr="003E6117">
        <w:trPr>
          <w:trHeight w:hRule="exact" w:val="415"/>
        </w:trPr>
        <w:tc>
          <w:tcPr>
            <w:tcW w:w="1051" w:type="dxa"/>
            <w:tcBorders>
              <w:top w:val="single" w:sz="4" w:space="0" w:color="auto"/>
              <w:left w:val="single" w:sz="4" w:space="0" w:color="auto"/>
              <w:bottom w:val="single" w:sz="4" w:space="0" w:color="auto"/>
              <w:right w:val="nil"/>
            </w:tcBorders>
            <w:shd w:val="clear" w:color="auto" w:fill="FFFFFF"/>
          </w:tcPr>
          <w:p w:rsidR="003E6117" w:rsidRDefault="003E6117" w:rsidP="007E1FF1">
            <w:pPr>
              <w:rPr>
                <w:rFonts w:ascii="Times New Roman" w:hAnsi="Times New Roman"/>
                <w:lang w:eastAsia="en-US"/>
              </w:rPr>
            </w:pPr>
          </w:p>
        </w:tc>
        <w:tc>
          <w:tcPr>
            <w:tcW w:w="3067" w:type="dxa"/>
            <w:tcBorders>
              <w:top w:val="single" w:sz="4" w:space="0" w:color="auto"/>
              <w:left w:val="single" w:sz="4" w:space="0" w:color="auto"/>
              <w:bottom w:val="single" w:sz="4" w:space="0" w:color="auto"/>
              <w:right w:val="nil"/>
            </w:tcBorders>
            <w:shd w:val="clear" w:color="auto" w:fill="FFFFFF"/>
          </w:tcPr>
          <w:p w:rsidR="003E6117" w:rsidRDefault="003E6117" w:rsidP="007E1FF1">
            <w:pPr>
              <w:rPr>
                <w:rFonts w:ascii="Times New Roman" w:hAnsi="Times New Roman"/>
                <w:lang w:eastAsia="en-US"/>
              </w:rPr>
            </w:pPr>
          </w:p>
        </w:tc>
        <w:tc>
          <w:tcPr>
            <w:tcW w:w="2693" w:type="dxa"/>
            <w:tcBorders>
              <w:top w:val="single" w:sz="4" w:space="0" w:color="auto"/>
              <w:left w:val="single" w:sz="4" w:space="0" w:color="auto"/>
              <w:bottom w:val="single" w:sz="4" w:space="0" w:color="auto"/>
              <w:right w:val="nil"/>
            </w:tcBorders>
            <w:shd w:val="clear" w:color="auto" w:fill="FFFFFF"/>
          </w:tcPr>
          <w:p w:rsidR="003E6117" w:rsidRDefault="003E6117" w:rsidP="007E1FF1">
            <w:pPr>
              <w:rPr>
                <w:rFonts w:ascii="Times New Roman" w:hAnsi="Times New Roman"/>
                <w:lang w:eastAsia="en-US"/>
              </w:rPr>
            </w:pP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7E1FF1">
            <w:pPr>
              <w:rPr>
                <w:rFonts w:ascii="Times New Roman" w:hAnsi="Times New Roman"/>
                <w:lang w:eastAsia="en-US"/>
              </w:rPr>
            </w:pPr>
          </w:p>
        </w:tc>
      </w:tr>
    </w:tbl>
    <w:p w:rsidR="003E6117" w:rsidRDefault="003E6117" w:rsidP="003E6117">
      <w:pPr>
        <w:tabs>
          <w:tab w:val="left" w:leader="underscore" w:pos="6571"/>
        </w:tabs>
        <w:spacing w:line="322" w:lineRule="exact"/>
        <w:rPr>
          <w:sz w:val="28"/>
          <w:szCs w:val="28"/>
        </w:rPr>
      </w:pPr>
    </w:p>
    <w:p w:rsidR="003E6117" w:rsidRDefault="007E1FF1" w:rsidP="007E1FF1">
      <w:r>
        <w:t>Приложение:_______________________________________________</w:t>
      </w:r>
    </w:p>
    <w:p w:rsidR="003E6117" w:rsidRDefault="003E6117" w:rsidP="007E1FF1">
      <w:r>
        <w:t xml:space="preserve">Номер телефона и адрес электронной почты для связи; </w:t>
      </w:r>
    </w:p>
    <w:p w:rsidR="003E6117" w:rsidRDefault="003E6117" w:rsidP="007E1FF1">
      <w:r>
        <w:t>Документы, являющиеся результатом предоставления муниципальной услуги, прошу выдать (направить):</w:t>
      </w:r>
    </w:p>
    <w:p w:rsidR="003E6117" w:rsidRDefault="003E6117" w:rsidP="007E1FF1">
      <w:r>
        <w:sym w:font="Times New Roman" w:char="F0F0"/>
      </w:r>
      <w:r>
        <w:t xml:space="preserve"> нарочно в отделе архитектуры и градостроительства администрации Березовского района</w:t>
      </w:r>
    </w:p>
    <w:p w:rsidR="003E6117" w:rsidRDefault="003E6117" w:rsidP="007E1FF1">
      <w:r>
        <w:sym w:font="Times New Roman" w:char="F0F0"/>
      </w:r>
      <w:r>
        <w:t xml:space="preserve"> посредством почтовой связи</w:t>
      </w:r>
    </w:p>
    <w:p w:rsidR="003E6117" w:rsidRDefault="003E6117" w:rsidP="007E1FF1">
      <w:r>
        <w:sym w:font="Times New Roman" w:char="F0F0"/>
      </w:r>
      <w:r>
        <w:t xml:space="preserve"> в МФЦ</w:t>
      </w:r>
    </w:p>
    <w:p w:rsidR="003E6117" w:rsidRDefault="003E6117" w:rsidP="007E1FF1">
      <w:r>
        <w:sym w:font="Times New Roman" w:char="F0F0"/>
      </w:r>
      <w:r>
        <w:t xml:space="preserve"> посредством Единого портала</w:t>
      </w:r>
    </w:p>
    <w:p w:rsidR="003E6117" w:rsidRDefault="003E6117" w:rsidP="007E1FF1"/>
    <w:p w:rsidR="003E6117" w:rsidRDefault="003E6117" w:rsidP="007E1FF1">
      <w:r>
        <w:t>Дата________</w:t>
      </w:r>
    </w:p>
    <w:p w:rsidR="003E6117" w:rsidRDefault="003E6117" w:rsidP="007E1FF1">
      <w:pPr>
        <w:rPr>
          <w:lang w:eastAsia="en-US"/>
        </w:rPr>
      </w:pPr>
      <w:r>
        <w:t>Подпись _______________</w:t>
      </w:r>
    </w:p>
    <w:p w:rsidR="003E6117" w:rsidRDefault="003E6117" w:rsidP="003E6117">
      <w:pPr>
        <w:autoSpaceDE w:val="0"/>
        <w:autoSpaceDN w:val="0"/>
        <w:adjustRightInd w:val="0"/>
        <w:ind w:right="-1"/>
        <w:contextualSpacing/>
        <w:rPr>
          <w:sz w:val="28"/>
          <w:szCs w:val="28"/>
        </w:rPr>
      </w:pPr>
    </w:p>
    <w:p w:rsidR="007E1FF1" w:rsidRDefault="007E1FF1" w:rsidP="007E1FF1">
      <w:pPr>
        <w:spacing w:after="200" w:line="276" w:lineRule="auto"/>
        <w:ind w:firstLine="0"/>
      </w:pPr>
    </w:p>
    <w:p w:rsidR="003E6117" w:rsidRDefault="003E6117" w:rsidP="007E1FF1">
      <w:pPr>
        <w:pStyle w:val="2"/>
        <w:jc w:val="right"/>
      </w:pPr>
    </w:p>
    <w:p w:rsidR="00B844A1" w:rsidRDefault="00B844A1" w:rsidP="007E1FF1">
      <w:pPr>
        <w:pStyle w:val="2"/>
        <w:jc w:val="right"/>
      </w:pPr>
    </w:p>
    <w:p w:rsidR="00B844A1" w:rsidRDefault="00B844A1" w:rsidP="007E1FF1">
      <w:pPr>
        <w:pStyle w:val="2"/>
        <w:jc w:val="right"/>
      </w:pPr>
    </w:p>
    <w:p w:rsidR="00B844A1" w:rsidRDefault="00B844A1" w:rsidP="007E1FF1">
      <w:pPr>
        <w:pStyle w:val="2"/>
        <w:jc w:val="right"/>
      </w:pPr>
    </w:p>
    <w:p w:rsidR="00B844A1" w:rsidRDefault="00B844A1" w:rsidP="007E1FF1">
      <w:pPr>
        <w:pStyle w:val="2"/>
        <w:jc w:val="right"/>
      </w:pPr>
    </w:p>
    <w:p w:rsidR="00B844A1" w:rsidRDefault="00B844A1" w:rsidP="007E1FF1">
      <w:pPr>
        <w:pStyle w:val="2"/>
        <w:jc w:val="right"/>
      </w:pPr>
    </w:p>
    <w:p w:rsidR="003E6117" w:rsidRDefault="003E6117" w:rsidP="007E1FF1">
      <w:pPr>
        <w:pStyle w:val="2"/>
        <w:jc w:val="right"/>
      </w:pPr>
      <w:r>
        <w:t>«Приложение 3</w:t>
      </w:r>
    </w:p>
    <w:p w:rsidR="007E1FF1" w:rsidRDefault="003E6117" w:rsidP="007E1FF1">
      <w:pPr>
        <w:pStyle w:val="2"/>
        <w:jc w:val="right"/>
      </w:pPr>
      <w:r>
        <w:t>к административному регламенту</w:t>
      </w:r>
    </w:p>
    <w:p w:rsidR="007E1FF1" w:rsidRDefault="003E6117" w:rsidP="007E1FF1">
      <w:pPr>
        <w:pStyle w:val="2"/>
        <w:jc w:val="right"/>
        <w:rPr>
          <w:lang w:eastAsia="en-US"/>
        </w:rPr>
      </w:pPr>
      <w:r>
        <w:rPr>
          <w:lang w:eastAsia="en-US"/>
        </w:rPr>
        <w:t xml:space="preserve"> предоставления муниципальной услуги </w:t>
      </w:r>
    </w:p>
    <w:p w:rsidR="007E1FF1" w:rsidRDefault="003E6117" w:rsidP="007E1FF1">
      <w:pPr>
        <w:pStyle w:val="2"/>
        <w:jc w:val="right"/>
        <w:rPr>
          <w:lang w:eastAsia="en-US"/>
        </w:rPr>
      </w:pPr>
      <w:r>
        <w:rPr>
          <w:lang w:eastAsia="en-US"/>
        </w:rPr>
        <w:t>«Выдача градостроительного плана</w:t>
      </w:r>
    </w:p>
    <w:p w:rsidR="003E6117" w:rsidRDefault="003E6117" w:rsidP="007E1FF1">
      <w:pPr>
        <w:pStyle w:val="2"/>
        <w:jc w:val="right"/>
        <w:rPr>
          <w:lang w:eastAsia="en-US"/>
        </w:rPr>
      </w:pPr>
      <w:r>
        <w:rPr>
          <w:lang w:eastAsia="en-US"/>
        </w:rPr>
        <w:t xml:space="preserve"> земельного участка»</w:t>
      </w:r>
    </w:p>
    <w:p w:rsidR="007E1FF1" w:rsidRDefault="007E1FF1" w:rsidP="007E1FF1">
      <w:pPr>
        <w:pStyle w:val="2"/>
        <w:jc w:val="right"/>
        <w:rPr>
          <w:lang w:eastAsia="en-US"/>
        </w:rPr>
      </w:pPr>
    </w:p>
    <w:p w:rsidR="007E1FF1" w:rsidRDefault="007E1FF1" w:rsidP="007E1FF1">
      <w:pPr>
        <w:pStyle w:val="2"/>
        <w:jc w:val="right"/>
        <w:rPr>
          <w:lang w:eastAsia="en-US"/>
        </w:rPr>
      </w:pPr>
    </w:p>
    <w:p w:rsidR="007E1FF1" w:rsidRDefault="007E1FF1" w:rsidP="007E1FF1">
      <w:pPr>
        <w:pStyle w:val="2"/>
        <w:jc w:val="right"/>
        <w:rPr>
          <w:lang w:eastAsia="en-US"/>
        </w:rPr>
      </w:pPr>
    </w:p>
    <w:p w:rsidR="007E1FF1" w:rsidRDefault="007E1FF1" w:rsidP="007E1FF1">
      <w:pPr>
        <w:pStyle w:val="2"/>
        <w:rPr>
          <w:lang w:eastAsia="en-US"/>
        </w:rPr>
      </w:pPr>
    </w:p>
    <w:p w:rsidR="007E1FF1" w:rsidRDefault="003E6117" w:rsidP="007E1FF1">
      <w:pPr>
        <w:jc w:val="right"/>
      </w:pPr>
      <w:r>
        <w:t>Кому: (фамилия, имя, отчество,</w:t>
      </w:r>
    </w:p>
    <w:p w:rsidR="007E1FF1" w:rsidRDefault="003E6117" w:rsidP="007E1FF1">
      <w:pPr>
        <w:jc w:val="right"/>
      </w:pPr>
      <w:r>
        <w:t xml:space="preserve"> Куда: место жительства </w:t>
      </w:r>
      <w:r w:rsidR="007E1FF1">
        <w:t>–</w:t>
      </w:r>
      <w:r>
        <w:t xml:space="preserve"> заявителя</w:t>
      </w:r>
    </w:p>
    <w:p w:rsidR="003E6117" w:rsidRDefault="003E6117" w:rsidP="007E1FF1">
      <w:pPr>
        <w:jc w:val="right"/>
      </w:pPr>
      <w:r>
        <w:t>(представителя заявителя)</w:t>
      </w:r>
    </w:p>
    <w:p w:rsidR="007E1FF1" w:rsidRDefault="007E1FF1" w:rsidP="007E1FF1">
      <w:pPr>
        <w:rPr>
          <w:lang w:eastAsia="en-US"/>
        </w:rPr>
      </w:pPr>
    </w:p>
    <w:p w:rsidR="003E6117" w:rsidRPr="007E1FF1" w:rsidRDefault="003E6117" w:rsidP="007E1FF1">
      <w:pPr>
        <w:pStyle w:val="2"/>
        <w:rPr>
          <w:lang w:eastAsia="en-US"/>
        </w:rPr>
      </w:pPr>
      <w:bookmarkStart w:id="13" w:name="bookmark85"/>
      <w:r w:rsidRPr="007E1FF1">
        <w:rPr>
          <w:bCs w:val="0"/>
          <w:lang w:eastAsia="en-US"/>
        </w:rPr>
        <w:t>РЕШЕНИЕ</w:t>
      </w:r>
      <w:bookmarkEnd w:id="13"/>
    </w:p>
    <w:p w:rsidR="003E6117" w:rsidRDefault="003E6117" w:rsidP="007E1FF1">
      <w:pPr>
        <w:pStyle w:val="2"/>
        <w:rPr>
          <w:rStyle w:val="92"/>
          <w:rFonts w:eastAsia="Courier New"/>
          <w:sz w:val="28"/>
        </w:rPr>
      </w:pPr>
      <w:r w:rsidRPr="007E1FF1">
        <w:rPr>
          <w:bCs w:val="0"/>
          <w:lang w:eastAsia="en-US"/>
        </w:rPr>
        <w:t xml:space="preserve">об </w:t>
      </w:r>
      <w:r w:rsidRPr="007E1FF1">
        <w:rPr>
          <w:lang w:eastAsia="en-US"/>
        </w:rPr>
        <w:t>отказе во внесении исправлений в градостроительный план земельного участка</w:t>
      </w:r>
      <w:r>
        <w:rPr>
          <w:sz w:val="28"/>
        </w:rPr>
        <w:br/>
      </w:r>
      <w:r>
        <w:rPr>
          <w:rStyle w:val="92"/>
          <w:rFonts w:eastAsia="Courier New"/>
          <w:sz w:val="28"/>
        </w:rPr>
        <w:t>_____________________________________________________________</w:t>
      </w:r>
    </w:p>
    <w:p w:rsidR="003E6117" w:rsidRDefault="003E6117" w:rsidP="007E1FF1">
      <w:pPr>
        <w:jc w:val="center"/>
      </w:pPr>
      <w:r w:rsidRPr="007E1FF1">
        <w:t>(наименование уполномоченного на выдачу градостроите</w:t>
      </w:r>
      <w:r w:rsidR="007E1FF1">
        <w:t>льного плана земельного участка</w:t>
      </w:r>
      <w:r w:rsidRPr="007E1FF1">
        <w:t xml:space="preserve"> органа местного самоуправления</w:t>
      </w:r>
      <w:r>
        <w:t>)</w:t>
      </w:r>
    </w:p>
    <w:p w:rsidR="007E1FF1" w:rsidRDefault="007E1FF1" w:rsidP="003E6117">
      <w:pPr>
        <w:spacing w:line="310" w:lineRule="exact"/>
        <w:ind w:left="20"/>
        <w:jc w:val="center"/>
      </w:pPr>
    </w:p>
    <w:p w:rsidR="007E1FF1" w:rsidRDefault="003E6117" w:rsidP="007E1FF1">
      <w:r>
        <w:t>по результатам рассмотрения заявления об исправлении допущенных опечаток и ошибок в градостроительном плане земельного участка от</w:t>
      </w:r>
    </w:p>
    <w:p w:rsidR="003E6117" w:rsidRDefault="003E6117" w:rsidP="007E1FF1">
      <w:pPr>
        <w:tabs>
          <w:tab w:val="left" w:leader="underscore" w:pos="7354"/>
          <w:tab w:val="left" w:leader="underscore" w:pos="9844"/>
        </w:tabs>
        <w:spacing w:line="322" w:lineRule="exact"/>
        <w:ind w:firstLine="0"/>
        <w:rPr>
          <w:sz w:val="28"/>
          <w:szCs w:val="28"/>
        </w:rPr>
      </w:pPr>
      <w:r>
        <w:rPr>
          <w:sz w:val="28"/>
          <w:szCs w:val="28"/>
        </w:rPr>
        <w:tab/>
        <w:t>№</w:t>
      </w:r>
      <w:r>
        <w:rPr>
          <w:sz w:val="28"/>
          <w:szCs w:val="28"/>
        </w:rPr>
        <w:tab/>
      </w:r>
    </w:p>
    <w:p w:rsidR="003E6117" w:rsidRDefault="003E6117" w:rsidP="00EB563C">
      <w:pPr>
        <w:jc w:val="center"/>
      </w:pPr>
      <w:r>
        <w:t>(дата и номер регистрации)</w:t>
      </w:r>
    </w:p>
    <w:p w:rsidR="00EB563C" w:rsidRDefault="00EB563C" w:rsidP="00EB563C"/>
    <w:p w:rsidR="003E6117" w:rsidRDefault="003E6117" w:rsidP="00EB563C">
      <w:r>
        <w:t>принято решение об отказе во внесении исправлений в градостроительный план земельного участка</w:t>
      </w:r>
    </w:p>
    <w:p w:rsidR="00EB563C" w:rsidRDefault="00EB563C" w:rsidP="00EB56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102"/>
        <w:gridCol w:w="3624"/>
      </w:tblGrid>
      <w:tr w:rsidR="003E6117" w:rsidRPr="009F1543" w:rsidTr="009F1543">
        <w:tc>
          <w:tcPr>
            <w:tcW w:w="1384" w:type="dxa"/>
            <w:tcBorders>
              <w:top w:val="single" w:sz="4" w:space="0" w:color="auto"/>
              <w:left w:val="single" w:sz="4" w:space="0" w:color="auto"/>
              <w:bottom w:val="single" w:sz="4" w:space="0" w:color="auto"/>
              <w:right w:val="single" w:sz="4" w:space="0" w:color="auto"/>
            </w:tcBorders>
            <w:shd w:val="clear" w:color="auto" w:fill="auto"/>
            <w:hideMark/>
          </w:tcPr>
          <w:p w:rsidR="003E6117" w:rsidRDefault="003E6117" w:rsidP="009F1543">
            <w:pPr>
              <w:ind w:firstLine="0"/>
            </w:pPr>
            <w:r w:rsidRPr="00EB563C">
              <w:t>№ пункта административного регламента</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rsidR="003E6117" w:rsidRDefault="003E6117" w:rsidP="009F1543">
            <w:pPr>
              <w:ind w:firstLine="0"/>
            </w:pPr>
            <w:r w:rsidRPr="00EB563C">
              <w:t>Наименование основания для отказа во внесении исправлений в градостроительный план в соответствии с административным регламентом</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6117" w:rsidRDefault="003E6117" w:rsidP="009F1543">
            <w:pPr>
              <w:ind w:firstLine="0"/>
            </w:pPr>
            <w:r w:rsidRPr="00EB563C">
              <w:t>Разъяснение причин отказа во внесении исправлений в градостроительный план</w:t>
            </w:r>
            <w:r w:rsidRPr="009F1543">
              <w:rPr>
                <w:i/>
                <w:iCs/>
              </w:rPr>
              <w:t xml:space="preserve"> Указываются основания такого вывода</w:t>
            </w:r>
          </w:p>
        </w:tc>
      </w:tr>
      <w:tr w:rsidR="003E6117" w:rsidRPr="009F1543" w:rsidTr="009F1543">
        <w:tc>
          <w:tcPr>
            <w:tcW w:w="1384"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EB563C"/>
        </w:tc>
        <w:tc>
          <w:tcPr>
            <w:tcW w:w="4536" w:type="dxa"/>
            <w:tcBorders>
              <w:top w:val="single" w:sz="4" w:space="0" w:color="auto"/>
              <w:left w:val="single" w:sz="4" w:space="0" w:color="auto"/>
              <w:bottom w:val="single" w:sz="4" w:space="0" w:color="auto"/>
              <w:right w:val="single" w:sz="4" w:space="0" w:color="auto"/>
            </w:tcBorders>
            <w:shd w:val="clear" w:color="auto" w:fill="auto"/>
          </w:tcPr>
          <w:p w:rsidR="003E6117" w:rsidRPr="009F1543" w:rsidRDefault="003E6117" w:rsidP="00EB563C">
            <w:pPr>
              <w:rPr>
                <w:rStyle w:val="212pt"/>
                <w:rFonts w:eastAsia="Courier New"/>
                <w:sz w:val="28"/>
                <w:szCs w:val="28"/>
              </w:rPr>
            </w:pPr>
          </w:p>
        </w:tc>
        <w:tc>
          <w:tcPr>
            <w:tcW w:w="3935"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EB563C"/>
        </w:tc>
      </w:tr>
      <w:tr w:rsidR="003E6117" w:rsidRPr="009F1543" w:rsidTr="009F1543">
        <w:tc>
          <w:tcPr>
            <w:tcW w:w="1384"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EB563C"/>
        </w:tc>
        <w:tc>
          <w:tcPr>
            <w:tcW w:w="4536" w:type="dxa"/>
            <w:tcBorders>
              <w:top w:val="single" w:sz="4" w:space="0" w:color="auto"/>
              <w:left w:val="single" w:sz="4" w:space="0" w:color="auto"/>
              <w:bottom w:val="single" w:sz="4" w:space="0" w:color="auto"/>
              <w:right w:val="single" w:sz="4" w:space="0" w:color="auto"/>
            </w:tcBorders>
            <w:shd w:val="clear" w:color="auto" w:fill="auto"/>
          </w:tcPr>
          <w:p w:rsidR="003E6117" w:rsidRPr="009F1543" w:rsidRDefault="003E6117" w:rsidP="00EB563C">
            <w:pPr>
              <w:rPr>
                <w:rStyle w:val="212pt"/>
                <w:rFonts w:eastAsia="Courier New"/>
                <w:sz w:val="28"/>
                <w:szCs w:val="28"/>
              </w:rPr>
            </w:pPr>
          </w:p>
        </w:tc>
        <w:tc>
          <w:tcPr>
            <w:tcW w:w="3935"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EB563C"/>
        </w:tc>
      </w:tr>
    </w:tbl>
    <w:p w:rsidR="00EB563C" w:rsidRDefault="00EB563C" w:rsidP="00EB563C"/>
    <w:p w:rsidR="003E6117" w:rsidRDefault="003E6117" w:rsidP="00EB563C">
      <w:r>
        <w:t>Вы вправе повторно обратиться с заявлением об исправлении допущенных опечаток и ошибок в градостроительный план земельного участка после устранения указанных нарушений.</w:t>
      </w:r>
    </w:p>
    <w:p w:rsidR="003E6117" w:rsidRDefault="003E6117" w:rsidP="00EB563C">
      <w:r>
        <w:t>Данный отказ может быть обжалован в досудебном порядке путем</w:t>
      </w:r>
    </w:p>
    <w:p w:rsidR="003E6117" w:rsidRDefault="003E6117" w:rsidP="00EB563C">
      <w:r>
        <w:t>направления жалобы в __________________________, а также в судебном порядке.</w:t>
      </w:r>
    </w:p>
    <w:p w:rsidR="003E6117" w:rsidRDefault="00EB563C" w:rsidP="00EB563C">
      <w:r>
        <w:lastRenderedPageBreak/>
        <w:t>Дополнительно информируем:_________________________________________</w:t>
      </w:r>
    </w:p>
    <w:p w:rsidR="00EB563C" w:rsidRDefault="00EB563C" w:rsidP="00EB563C">
      <w:pPr>
        <w:jc w:val="right"/>
      </w:pPr>
    </w:p>
    <w:p w:rsidR="003E6117" w:rsidRDefault="003E6117" w:rsidP="00EB563C">
      <w:pPr>
        <w:jc w:val="right"/>
      </w:pPr>
      <w:r>
        <w:t>(указывается информация, необходимая для устранения причин отказа во внесении исправлений в градостроительный план, а также иная дополнительная информация при наличии)</w:t>
      </w:r>
    </w:p>
    <w:p w:rsidR="003E6117" w:rsidRDefault="003E6117" w:rsidP="003E6117">
      <w:pPr>
        <w:pStyle w:val="93"/>
        <w:shd w:val="clear" w:color="auto" w:fill="auto"/>
        <w:spacing w:after="0" w:line="230" w:lineRule="exact"/>
        <w:ind w:left="1280" w:hanging="140"/>
        <w:jc w:val="both"/>
        <w:rPr>
          <w:sz w:val="28"/>
          <w:szCs w:val="28"/>
        </w:rPr>
      </w:pPr>
    </w:p>
    <w:tbl>
      <w:tblPr>
        <w:tblW w:w="9972" w:type="dxa"/>
        <w:tblLayout w:type="fixed"/>
        <w:tblCellMar>
          <w:left w:w="28" w:type="dxa"/>
          <w:right w:w="28" w:type="dxa"/>
        </w:tblCellMar>
        <w:tblLook w:val="04A0" w:firstRow="1" w:lastRow="0" w:firstColumn="1" w:lastColumn="0" w:noHBand="0" w:noVBand="1"/>
      </w:tblPr>
      <w:tblGrid>
        <w:gridCol w:w="4645"/>
        <w:gridCol w:w="397"/>
        <w:gridCol w:w="1813"/>
        <w:gridCol w:w="397"/>
        <w:gridCol w:w="2720"/>
      </w:tblGrid>
      <w:tr w:rsidR="003E6117" w:rsidRPr="003E6117" w:rsidTr="003E6117">
        <w:trPr>
          <w:cantSplit/>
        </w:trPr>
        <w:tc>
          <w:tcPr>
            <w:tcW w:w="4649" w:type="dxa"/>
            <w:tcBorders>
              <w:top w:val="nil"/>
              <w:left w:val="nil"/>
              <w:bottom w:val="single" w:sz="4" w:space="0" w:color="auto"/>
              <w:right w:val="nil"/>
            </w:tcBorders>
            <w:vAlign w:val="bottom"/>
          </w:tcPr>
          <w:p w:rsidR="003E6117" w:rsidRDefault="003E6117" w:rsidP="00EB563C">
            <w:pPr>
              <w:rPr>
                <w:lang w:eastAsia="en-US"/>
              </w:rPr>
            </w:pPr>
          </w:p>
        </w:tc>
        <w:tc>
          <w:tcPr>
            <w:tcW w:w="397" w:type="dxa"/>
            <w:vAlign w:val="bottom"/>
          </w:tcPr>
          <w:p w:rsidR="003E6117" w:rsidRDefault="003E6117" w:rsidP="00EB563C">
            <w:pPr>
              <w:rPr>
                <w:lang w:eastAsia="en-US"/>
              </w:rPr>
            </w:pPr>
          </w:p>
        </w:tc>
        <w:tc>
          <w:tcPr>
            <w:tcW w:w="1814" w:type="dxa"/>
            <w:tcBorders>
              <w:top w:val="nil"/>
              <w:left w:val="nil"/>
              <w:bottom w:val="single" w:sz="4" w:space="0" w:color="auto"/>
              <w:right w:val="nil"/>
            </w:tcBorders>
            <w:vAlign w:val="bottom"/>
          </w:tcPr>
          <w:p w:rsidR="003E6117" w:rsidRDefault="003E6117" w:rsidP="00EB563C">
            <w:pPr>
              <w:rPr>
                <w:lang w:eastAsia="en-US"/>
              </w:rPr>
            </w:pPr>
          </w:p>
        </w:tc>
        <w:tc>
          <w:tcPr>
            <w:tcW w:w="397" w:type="dxa"/>
            <w:vAlign w:val="bottom"/>
          </w:tcPr>
          <w:p w:rsidR="003E6117" w:rsidRDefault="003E6117" w:rsidP="00EB563C">
            <w:pPr>
              <w:rPr>
                <w:lang w:eastAsia="en-US"/>
              </w:rPr>
            </w:pPr>
          </w:p>
        </w:tc>
        <w:tc>
          <w:tcPr>
            <w:tcW w:w="2722" w:type="dxa"/>
            <w:tcBorders>
              <w:top w:val="nil"/>
              <w:left w:val="nil"/>
              <w:bottom w:val="single" w:sz="4" w:space="0" w:color="auto"/>
              <w:right w:val="nil"/>
            </w:tcBorders>
            <w:vAlign w:val="bottom"/>
          </w:tcPr>
          <w:p w:rsidR="003E6117" w:rsidRDefault="003E6117" w:rsidP="00EB563C">
            <w:pPr>
              <w:rPr>
                <w:lang w:eastAsia="en-US"/>
              </w:rPr>
            </w:pPr>
          </w:p>
        </w:tc>
      </w:tr>
      <w:tr w:rsidR="003E6117" w:rsidRPr="003E6117" w:rsidTr="003E6117">
        <w:trPr>
          <w:cantSplit/>
        </w:trPr>
        <w:tc>
          <w:tcPr>
            <w:tcW w:w="4649" w:type="dxa"/>
            <w:hideMark/>
          </w:tcPr>
          <w:p w:rsidR="003E6117" w:rsidRDefault="003E6117" w:rsidP="00EB563C">
            <w:pPr>
              <w:rPr>
                <w:spacing w:val="-2"/>
                <w:lang w:eastAsia="en-US"/>
              </w:rPr>
            </w:pPr>
            <w:r>
              <w:rPr>
                <w:spacing w:val="-2"/>
                <w:lang w:eastAsia="en-US"/>
              </w:rPr>
              <w:t xml:space="preserve">(должность уполномоченного лица  </w:t>
            </w:r>
            <w:r>
              <w:rPr>
                <w:lang w:eastAsia="en-US"/>
              </w:rPr>
              <w:t>органа местного самоуправления)</w:t>
            </w:r>
          </w:p>
        </w:tc>
        <w:tc>
          <w:tcPr>
            <w:tcW w:w="397" w:type="dxa"/>
          </w:tcPr>
          <w:p w:rsidR="003E6117" w:rsidRDefault="003E6117" w:rsidP="00EB563C">
            <w:pPr>
              <w:rPr>
                <w:lang w:eastAsia="en-US"/>
              </w:rPr>
            </w:pPr>
          </w:p>
        </w:tc>
        <w:tc>
          <w:tcPr>
            <w:tcW w:w="1814" w:type="dxa"/>
            <w:hideMark/>
          </w:tcPr>
          <w:p w:rsidR="003E6117" w:rsidRDefault="003E6117" w:rsidP="00EB563C">
            <w:pPr>
              <w:rPr>
                <w:lang w:eastAsia="en-US"/>
              </w:rPr>
            </w:pPr>
            <w:r>
              <w:rPr>
                <w:lang w:eastAsia="en-US"/>
              </w:rPr>
              <w:t>(подпись)</w:t>
            </w:r>
          </w:p>
        </w:tc>
        <w:tc>
          <w:tcPr>
            <w:tcW w:w="397" w:type="dxa"/>
          </w:tcPr>
          <w:p w:rsidR="003E6117" w:rsidRDefault="003E6117" w:rsidP="00EB563C">
            <w:pPr>
              <w:rPr>
                <w:lang w:eastAsia="en-US"/>
              </w:rPr>
            </w:pPr>
          </w:p>
        </w:tc>
        <w:tc>
          <w:tcPr>
            <w:tcW w:w="2722" w:type="dxa"/>
            <w:hideMark/>
          </w:tcPr>
          <w:p w:rsidR="003E6117" w:rsidRDefault="003E6117" w:rsidP="00EB563C">
            <w:pPr>
              <w:rPr>
                <w:lang w:eastAsia="en-US"/>
              </w:rPr>
            </w:pPr>
            <w:r>
              <w:rPr>
                <w:lang w:eastAsia="en-US"/>
              </w:rPr>
              <w:t>(расшифровка подписи)</w:t>
            </w:r>
          </w:p>
        </w:tc>
      </w:tr>
    </w:tbl>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3E6117">
      <w:pPr>
        <w:spacing w:after="200" w:line="276" w:lineRule="auto"/>
        <w:jc w:val="right"/>
        <w:rPr>
          <w:sz w:val="28"/>
          <w:szCs w:val="28"/>
        </w:rPr>
      </w:pPr>
    </w:p>
    <w:p w:rsidR="003E6117" w:rsidRDefault="003E6117" w:rsidP="00EB563C">
      <w:pPr>
        <w:ind w:firstLine="0"/>
        <w:rPr>
          <w:sz w:val="28"/>
          <w:szCs w:val="28"/>
        </w:rPr>
      </w:pPr>
    </w:p>
    <w:p w:rsidR="003E6117" w:rsidRDefault="003E6117" w:rsidP="00EB563C">
      <w:pPr>
        <w:pStyle w:val="2"/>
        <w:jc w:val="right"/>
        <w:rPr>
          <w:szCs w:val="30"/>
        </w:rPr>
      </w:pPr>
    </w:p>
    <w:p w:rsidR="00B844A1" w:rsidRDefault="00B844A1" w:rsidP="00EB563C">
      <w:pPr>
        <w:pStyle w:val="2"/>
        <w:jc w:val="right"/>
        <w:rPr>
          <w:szCs w:val="30"/>
        </w:rPr>
      </w:pPr>
    </w:p>
    <w:p w:rsidR="00B844A1" w:rsidRDefault="00B844A1" w:rsidP="00EB563C">
      <w:pPr>
        <w:pStyle w:val="2"/>
        <w:jc w:val="right"/>
        <w:rPr>
          <w:szCs w:val="30"/>
        </w:rPr>
      </w:pPr>
    </w:p>
    <w:p w:rsidR="00B844A1" w:rsidRDefault="00B844A1" w:rsidP="00EB563C">
      <w:pPr>
        <w:pStyle w:val="2"/>
        <w:jc w:val="right"/>
        <w:rPr>
          <w:szCs w:val="30"/>
        </w:rPr>
      </w:pPr>
    </w:p>
    <w:p w:rsidR="00B844A1" w:rsidRDefault="00B844A1" w:rsidP="00EB563C">
      <w:pPr>
        <w:pStyle w:val="2"/>
        <w:jc w:val="right"/>
        <w:rPr>
          <w:szCs w:val="30"/>
        </w:rPr>
      </w:pPr>
    </w:p>
    <w:p w:rsidR="00B844A1" w:rsidRDefault="00B844A1" w:rsidP="00EB563C">
      <w:pPr>
        <w:pStyle w:val="2"/>
        <w:jc w:val="right"/>
        <w:rPr>
          <w:szCs w:val="30"/>
        </w:rPr>
      </w:pPr>
    </w:p>
    <w:p w:rsidR="00906F0D" w:rsidRPr="00906F0D" w:rsidRDefault="00906F0D" w:rsidP="00906F0D">
      <w:pPr>
        <w:widowControl w:val="0"/>
        <w:autoSpaceDE w:val="0"/>
        <w:autoSpaceDN w:val="0"/>
        <w:adjustRightInd w:val="0"/>
      </w:pPr>
      <w:r>
        <w:lastRenderedPageBreak/>
        <w:t>(</w:t>
      </w:r>
      <w:r w:rsidRPr="00906F0D">
        <w:t>в приложении 4 к административному регламенту слова «Единого либо регионального портала» замен</w:t>
      </w:r>
      <w:r>
        <w:t xml:space="preserve">ены словами «Единого портала» </w:t>
      </w:r>
      <w:r>
        <w:rPr>
          <w:rFonts w:cs="Arial"/>
        </w:rPr>
        <w:t xml:space="preserve">постановлением Администрации </w:t>
      </w:r>
      <w:hyperlink r:id="rId124" w:tooltip="постановление от 14.05.2024 0:00:00 №425 Администрация Березовского района&#10;&#10;О внесении изменений в постановление администрации Березовского района от 25.12.2019 № 1503 «Об утверждении административного регламента предоставления муниципальной услуги «Выдача градостроительного плана земельного участка» и признании утратившими силу некоторых муниципальных правовых актов администрации Березовского района»&#10;" w:history="1">
        <w:r w:rsidRPr="00F37E07">
          <w:rPr>
            <w:rStyle w:val="af"/>
            <w:iCs/>
            <w:lang w:eastAsia="en-US"/>
          </w:rPr>
          <w:t>от 14.05.2024 № 425</w:t>
        </w:r>
      </w:hyperlink>
      <w:r>
        <w:rPr>
          <w:iCs/>
          <w:lang w:eastAsia="en-US"/>
        </w:rPr>
        <w:t>)</w:t>
      </w:r>
    </w:p>
    <w:p w:rsidR="00B844A1" w:rsidRDefault="00B844A1" w:rsidP="00906F0D"/>
    <w:p w:rsidR="00B844A1" w:rsidRPr="00EB563C" w:rsidRDefault="00B844A1" w:rsidP="00EB563C">
      <w:pPr>
        <w:pStyle w:val="2"/>
        <w:jc w:val="right"/>
        <w:rPr>
          <w:szCs w:val="30"/>
        </w:rPr>
      </w:pPr>
    </w:p>
    <w:p w:rsidR="00EB563C" w:rsidRPr="00EB563C" w:rsidRDefault="00EB563C" w:rsidP="00EB563C">
      <w:pPr>
        <w:pStyle w:val="2"/>
        <w:jc w:val="right"/>
        <w:rPr>
          <w:szCs w:val="30"/>
        </w:rPr>
      </w:pPr>
    </w:p>
    <w:p w:rsidR="00EB563C" w:rsidRPr="00EB563C" w:rsidRDefault="00EB563C" w:rsidP="00EB563C">
      <w:pPr>
        <w:pStyle w:val="2"/>
        <w:jc w:val="right"/>
        <w:rPr>
          <w:szCs w:val="30"/>
        </w:rPr>
      </w:pPr>
    </w:p>
    <w:p w:rsidR="003E6117" w:rsidRPr="00EB563C" w:rsidRDefault="003E6117" w:rsidP="00EB563C">
      <w:pPr>
        <w:pStyle w:val="2"/>
        <w:jc w:val="right"/>
        <w:rPr>
          <w:szCs w:val="30"/>
        </w:rPr>
      </w:pPr>
      <w:r w:rsidRPr="00EB563C">
        <w:rPr>
          <w:szCs w:val="30"/>
        </w:rPr>
        <w:t>Приложение 4</w:t>
      </w:r>
    </w:p>
    <w:p w:rsidR="00EB563C" w:rsidRDefault="003E6117" w:rsidP="00EB563C">
      <w:pPr>
        <w:pStyle w:val="2"/>
        <w:jc w:val="right"/>
        <w:rPr>
          <w:szCs w:val="30"/>
        </w:rPr>
      </w:pPr>
      <w:r w:rsidRPr="00EB563C">
        <w:rPr>
          <w:szCs w:val="30"/>
        </w:rPr>
        <w:t>к административному регламенту</w:t>
      </w:r>
    </w:p>
    <w:p w:rsidR="00EB563C" w:rsidRDefault="003E6117" w:rsidP="00EB563C">
      <w:pPr>
        <w:pStyle w:val="2"/>
        <w:jc w:val="right"/>
        <w:rPr>
          <w:szCs w:val="30"/>
          <w:lang w:eastAsia="en-US"/>
        </w:rPr>
      </w:pPr>
      <w:r w:rsidRPr="00EB563C">
        <w:rPr>
          <w:szCs w:val="30"/>
          <w:lang w:eastAsia="en-US"/>
        </w:rPr>
        <w:t xml:space="preserve"> пред</w:t>
      </w:r>
      <w:r w:rsidR="00EB563C">
        <w:rPr>
          <w:szCs w:val="30"/>
          <w:lang w:eastAsia="en-US"/>
        </w:rPr>
        <w:t>оставления муниципальной услуги</w:t>
      </w:r>
    </w:p>
    <w:p w:rsidR="00EB563C" w:rsidRDefault="003E6117" w:rsidP="00EB563C">
      <w:pPr>
        <w:pStyle w:val="2"/>
        <w:jc w:val="right"/>
        <w:rPr>
          <w:szCs w:val="30"/>
          <w:lang w:eastAsia="en-US"/>
        </w:rPr>
      </w:pPr>
      <w:r w:rsidRPr="00EB563C">
        <w:rPr>
          <w:szCs w:val="30"/>
          <w:lang w:eastAsia="en-US"/>
        </w:rPr>
        <w:t>«Выдача градостроительного плана</w:t>
      </w:r>
    </w:p>
    <w:p w:rsidR="003E6117" w:rsidRPr="00EB563C" w:rsidRDefault="003E6117" w:rsidP="00EB563C">
      <w:pPr>
        <w:pStyle w:val="2"/>
        <w:jc w:val="right"/>
        <w:rPr>
          <w:szCs w:val="30"/>
          <w:lang w:eastAsia="en-US"/>
        </w:rPr>
      </w:pPr>
      <w:r w:rsidRPr="00EB563C">
        <w:rPr>
          <w:szCs w:val="30"/>
          <w:lang w:eastAsia="en-US"/>
        </w:rPr>
        <w:t xml:space="preserve"> земельного участка»</w:t>
      </w:r>
    </w:p>
    <w:p w:rsidR="003E6117" w:rsidRDefault="003E6117" w:rsidP="00EB563C">
      <w:pPr>
        <w:pStyle w:val="2"/>
        <w:jc w:val="right"/>
        <w:rPr>
          <w:szCs w:val="30"/>
          <w:lang w:eastAsia="en-US"/>
        </w:rPr>
      </w:pPr>
    </w:p>
    <w:p w:rsidR="00EB563C" w:rsidRPr="00EB563C" w:rsidRDefault="00EB563C" w:rsidP="00EB563C">
      <w:pPr>
        <w:pStyle w:val="2"/>
        <w:jc w:val="right"/>
        <w:rPr>
          <w:szCs w:val="30"/>
          <w:lang w:eastAsia="en-US"/>
        </w:rPr>
      </w:pPr>
    </w:p>
    <w:p w:rsidR="003E6117" w:rsidRDefault="003E6117" w:rsidP="00EB563C">
      <w:pPr>
        <w:jc w:val="right"/>
      </w:pPr>
      <w:r>
        <w:t>ФОРМА</w:t>
      </w:r>
    </w:p>
    <w:p w:rsidR="00EB563C" w:rsidRDefault="00EB563C" w:rsidP="00EB563C">
      <w:pPr>
        <w:jc w:val="right"/>
      </w:pPr>
    </w:p>
    <w:p w:rsidR="00EB563C" w:rsidRPr="00EB563C" w:rsidRDefault="00EB563C" w:rsidP="00EB563C">
      <w:pPr>
        <w:pStyle w:val="2"/>
        <w:rPr>
          <w:szCs w:val="30"/>
          <w:lang w:eastAsia="en-US"/>
        </w:rPr>
      </w:pPr>
    </w:p>
    <w:p w:rsidR="003E6117" w:rsidRPr="00EB563C" w:rsidRDefault="003E6117" w:rsidP="00EB563C">
      <w:pPr>
        <w:pStyle w:val="2"/>
        <w:rPr>
          <w:szCs w:val="30"/>
          <w:lang w:eastAsia="en-US"/>
        </w:rPr>
      </w:pPr>
      <w:r w:rsidRPr="00EB563C">
        <w:rPr>
          <w:bCs w:val="0"/>
          <w:szCs w:val="30"/>
          <w:lang w:eastAsia="en-US"/>
        </w:rPr>
        <w:t>ЗАЯВЛЕНИЕ</w:t>
      </w:r>
    </w:p>
    <w:p w:rsidR="003E6117" w:rsidRPr="00EB563C" w:rsidRDefault="003E6117" w:rsidP="00EB563C">
      <w:pPr>
        <w:pStyle w:val="2"/>
        <w:rPr>
          <w:szCs w:val="30"/>
          <w:lang w:eastAsia="en-US"/>
        </w:rPr>
      </w:pPr>
      <w:r w:rsidRPr="00EB563C">
        <w:rPr>
          <w:szCs w:val="30"/>
          <w:lang w:eastAsia="en-US"/>
        </w:rPr>
        <w:t>о выдаче дубликата градостроительного плана земельного участка</w:t>
      </w:r>
    </w:p>
    <w:p w:rsidR="003E6117" w:rsidRDefault="003E6117" w:rsidP="003E6117">
      <w:pPr>
        <w:spacing w:line="310" w:lineRule="exact"/>
        <w:jc w:val="right"/>
        <w:rPr>
          <w:sz w:val="28"/>
          <w:szCs w:val="28"/>
        </w:rPr>
      </w:pPr>
      <w:r>
        <w:rPr>
          <w:sz w:val="28"/>
          <w:szCs w:val="28"/>
        </w:rPr>
        <w:t xml:space="preserve"> «___» __________20__ г.</w:t>
      </w:r>
    </w:p>
    <w:p w:rsidR="003E6117" w:rsidRDefault="003E6117" w:rsidP="003E6117">
      <w:pPr>
        <w:jc w:val="right"/>
        <w:rPr>
          <w:sz w:val="28"/>
          <w:szCs w:val="28"/>
        </w:rPr>
      </w:pPr>
      <w:r>
        <w:rPr>
          <w:sz w:val="28"/>
          <w:szCs w:val="28"/>
        </w:rPr>
        <w:t>____________________________________________________________</w:t>
      </w:r>
    </w:p>
    <w:p w:rsidR="003E6117" w:rsidRDefault="003E6117" w:rsidP="00132FC3">
      <w:r>
        <w:t>(наименование уполномоченного на выдачу градостроител</w:t>
      </w:r>
      <w:r w:rsidR="00132FC3">
        <w:t xml:space="preserve">ьного плана земельного участка </w:t>
      </w:r>
      <w:r>
        <w:t xml:space="preserve">органа местного самоуправления) </w:t>
      </w:r>
    </w:p>
    <w:p w:rsidR="00132FC3" w:rsidRDefault="00132FC3" w:rsidP="00132FC3"/>
    <w:p w:rsidR="003E6117" w:rsidRDefault="003E6117" w:rsidP="00132FC3">
      <w:r>
        <w:t>1. Сведения о заявителе:</w:t>
      </w:r>
    </w:p>
    <w:p w:rsidR="00132FC3" w:rsidRDefault="00132FC3" w:rsidP="00132FC3"/>
    <w:tbl>
      <w:tblPr>
        <w:tblW w:w="9900" w:type="dxa"/>
        <w:tblLayout w:type="fixed"/>
        <w:tblCellMar>
          <w:left w:w="10" w:type="dxa"/>
          <w:right w:w="10" w:type="dxa"/>
        </w:tblCellMar>
        <w:tblLook w:val="04A0" w:firstRow="1" w:lastRow="0" w:firstColumn="1" w:lastColumn="0" w:noHBand="0" w:noVBand="1"/>
      </w:tblPr>
      <w:tblGrid>
        <w:gridCol w:w="998"/>
        <w:gridCol w:w="5493"/>
        <w:gridCol w:w="3409"/>
      </w:tblGrid>
      <w:tr w:rsidR="003E6117" w:rsidRPr="003E6117" w:rsidTr="003E6117">
        <w:trPr>
          <w:trHeight w:hRule="exact" w:val="869"/>
        </w:trPr>
        <w:tc>
          <w:tcPr>
            <w:tcW w:w="998" w:type="dxa"/>
            <w:tcBorders>
              <w:top w:val="single" w:sz="4" w:space="0" w:color="auto"/>
              <w:left w:val="single" w:sz="4" w:space="0" w:color="auto"/>
              <w:bottom w:val="nil"/>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1.1.</w:t>
            </w:r>
          </w:p>
        </w:tc>
        <w:tc>
          <w:tcPr>
            <w:tcW w:w="5491" w:type="dxa"/>
            <w:tcBorders>
              <w:top w:val="single" w:sz="4" w:space="0" w:color="auto"/>
              <w:left w:val="single" w:sz="4" w:space="0" w:color="auto"/>
              <w:bottom w:val="nil"/>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Сведения о физическом лице, в случае если заявителем является физическое лицо:</w:t>
            </w:r>
          </w:p>
        </w:tc>
        <w:tc>
          <w:tcPr>
            <w:tcW w:w="3408" w:type="dxa"/>
            <w:tcBorders>
              <w:top w:val="single" w:sz="4" w:space="0" w:color="auto"/>
              <w:left w:val="single" w:sz="4" w:space="0" w:color="auto"/>
              <w:bottom w:val="nil"/>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518"/>
        </w:trPr>
        <w:tc>
          <w:tcPr>
            <w:tcW w:w="998" w:type="dxa"/>
            <w:tcBorders>
              <w:top w:val="single" w:sz="4" w:space="0" w:color="auto"/>
              <w:left w:val="single" w:sz="4" w:space="0" w:color="auto"/>
              <w:bottom w:val="nil"/>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1.1.1.</w:t>
            </w:r>
          </w:p>
        </w:tc>
        <w:tc>
          <w:tcPr>
            <w:tcW w:w="5491" w:type="dxa"/>
            <w:tcBorders>
              <w:top w:val="single" w:sz="4" w:space="0" w:color="auto"/>
              <w:left w:val="single" w:sz="4" w:space="0" w:color="auto"/>
              <w:bottom w:val="nil"/>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Фамилия, имя, отчество (при наличии)</w:t>
            </w:r>
          </w:p>
        </w:tc>
        <w:tc>
          <w:tcPr>
            <w:tcW w:w="3408" w:type="dxa"/>
            <w:tcBorders>
              <w:top w:val="single" w:sz="4" w:space="0" w:color="auto"/>
              <w:left w:val="single" w:sz="4" w:space="0" w:color="auto"/>
              <w:bottom w:val="nil"/>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1435"/>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1.1.2.</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Реквизиты документа, удостоверяющего личность (не указываются в случае, если заявитель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1116"/>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1.1.3.</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578"/>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1.2.</w:t>
            </w:r>
          </w:p>
        </w:tc>
        <w:tc>
          <w:tcPr>
            <w:tcW w:w="5491"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559"/>
        </w:trPr>
        <w:tc>
          <w:tcPr>
            <w:tcW w:w="998" w:type="dxa"/>
            <w:tcBorders>
              <w:top w:val="single" w:sz="4" w:space="0" w:color="auto"/>
              <w:left w:val="single" w:sz="4" w:space="0" w:color="auto"/>
              <w:bottom w:val="single" w:sz="4" w:space="0" w:color="auto"/>
              <w:right w:val="nil"/>
            </w:tcBorders>
            <w:shd w:val="clear" w:color="auto" w:fill="FFFFFF"/>
            <w:vAlign w:val="center"/>
            <w:hideMark/>
          </w:tcPr>
          <w:p w:rsidR="003E6117" w:rsidRDefault="003E6117" w:rsidP="00132FC3">
            <w:pPr>
              <w:ind w:firstLine="0"/>
              <w:rPr>
                <w:rFonts w:ascii="Times New Roman" w:hAnsi="Times New Roman"/>
                <w:lang w:eastAsia="en-US"/>
              </w:rPr>
            </w:pPr>
            <w:r>
              <w:rPr>
                <w:lang w:eastAsia="en-US"/>
              </w:rPr>
              <w:t>1.2.1.</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725"/>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1.2.2.</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r w:rsidR="003E6117" w:rsidRPr="003E6117" w:rsidTr="003E6117">
        <w:trPr>
          <w:trHeight w:hRule="exact" w:val="726"/>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lastRenderedPageBreak/>
              <w:t>1.2.3.</w:t>
            </w:r>
          </w:p>
        </w:tc>
        <w:tc>
          <w:tcPr>
            <w:tcW w:w="5491"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bl>
    <w:p w:rsidR="00132FC3" w:rsidRDefault="00132FC3" w:rsidP="003E6117">
      <w:pPr>
        <w:spacing w:line="310" w:lineRule="exact"/>
        <w:rPr>
          <w:sz w:val="28"/>
          <w:szCs w:val="28"/>
        </w:rPr>
      </w:pPr>
    </w:p>
    <w:p w:rsidR="003E6117" w:rsidRDefault="003E6117" w:rsidP="00132FC3">
      <w:r>
        <w:t>2. Сведения о выданном градостроительном плане земельного участка:</w:t>
      </w:r>
    </w:p>
    <w:p w:rsidR="003E6117" w:rsidRDefault="003E6117" w:rsidP="003E6117">
      <w:pPr>
        <w:spacing w:line="310" w:lineRule="exact"/>
        <w:rPr>
          <w:sz w:val="28"/>
          <w:szCs w:val="28"/>
        </w:rPr>
      </w:pPr>
    </w:p>
    <w:tbl>
      <w:tblPr>
        <w:tblW w:w="9900" w:type="dxa"/>
        <w:tblLayout w:type="fixed"/>
        <w:tblCellMar>
          <w:left w:w="10" w:type="dxa"/>
          <w:right w:w="10" w:type="dxa"/>
        </w:tblCellMar>
        <w:tblLook w:val="04A0" w:firstRow="1" w:lastRow="0" w:firstColumn="1" w:lastColumn="0" w:noHBand="0" w:noVBand="1"/>
      </w:tblPr>
      <w:tblGrid>
        <w:gridCol w:w="998"/>
        <w:gridCol w:w="5493"/>
        <w:gridCol w:w="1844"/>
        <w:gridCol w:w="1565"/>
      </w:tblGrid>
      <w:tr w:rsidR="003E6117" w:rsidRPr="003E6117" w:rsidTr="003E6117">
        <w:trPr>
          <w:trHeight w:hRule="exact" w:val="869"/>
        </w:trPr>
        <w:tc>
          <w:tcPr>
            <w:tcW w:w="998" w:type="dxa"/>
            <w:tcBorders>
              <w:top w:val="single" w:sz="4" w:space="0" w:color="auto"/>
              <w:left w:val="single" w:sz="4" w:space="0" w:color="auto"/>
              <w:bottom w:val="nil"/>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w:t>
            </w:r>
          </w:p>
        </w:tc>
        <w:tc>
          <w:tcPr>
            <w:tcW w:w="5491" w:type="dxa"/>
            <w:tcBorders>
              <w:top w:val="single" w:sz="4" w:space="0" w:color="auto"/>
              <w:left w:val="single" w:sz="4" w:space="0" w:color="auto"/>
              <w:bottom w:val="nil"/>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Орган (организация), выдавший (-ая) градостроительный план</w:t>
            </w:r>
          </w:p>
        </w:tc>
        <w:tc>
          <w:tcPr>
            <w:tcW w:w="1843" w:type="dxa"/>
            <w:tcBorders>
              <w:top w:val="single" w:sz="4" w:space="0" w:color="auto"/>
              <w:left w:val="single" w:sz="4" w:space="0" w:color="auto"/>
              <w:bottom w:val="nil"/>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Номер</w:t>
            </w:r>
          </w:p>
          <w:p w:rsidR="003E6117" w:rsidRDefault="003E6117" w:rsidP="00132FC3">
            <w:pPr>
              <w:ind w:firstLine="0"/>
              <w:rPr>
                <w:rFonts w:ascii="Times New Roman" w:hAnsi="Times New Roman"/>
                <w:lang w:eastAsia="en-US"/>
              </w:rPr>
            </w:pPr>
            <w:r>
              <w:rPr>
                <w:lang w:eastAsia="en-US"/>
              </w:rPr>
              <w:t>документа</w:t>
            </w:r>
          </w:p>
        </w:tc>
        <w:tc>
          <w:tcPr>
            <w:tcW w:w="1565" w:type="dxa"/>
            <w:tcBorders>
              <w:top w:val="single" w:sz="4" w:space="0" w:color="auto"/>
              <w:left w:val="single" w:sz="4" w:space="0" w:color="auto"/>
              <w:bottom w:val="nil"/>
              <w:right w:val="single" w:sz="4" w:space="0" w:color="auto"/>
            </w:tcBorders>
            <w:shd w:val="clear" w:color="auto" w:fill="FFFFFF"/>
            <w:hideMark/>
          </w:tcPr>
          <w:p w:rsidR="003E6117" w:rsidRDefault="003E6117" w:rsidP="00132FC3">
            <w:pPr>
              <w:ind w:firstLine="0"/>
              <w:rPr>
                <w:rFonts w:ascii="Times New Roman" w:hAnsi="Times New Roman"/>
                <w:lang w:eastAsia="en-US"/>
              </w:rPr>
            </w:pPr>
            <w:r>
              <w:rPr>
                <w:lang w:eastAsia="en-US"/>
              </w:rPr>
              <w:t>Дата</w:t>
            </w:r>
          </w:p>
          <w:p w:rsidR="003E6117" w:rsidRDefault="003E6117" w:rsidP="00132FC3">
            <w:pPr>
              <w:ind w:firstLine="0"/>
              <w:rPr>
                <w:rFonts w:ascii="Times New Roman" w:hAnsi="Times New Roman"/>
                <w:lang w:eastAsia="en-US"/>
              </w:rPr>
            </w:pPr>
            <w:r>
              <w:rPr>
                <w:lang w:eastAsia="en-US"/>
              </w:rPr>
              <w:t>документа</w:t>
            </w:r>
          </w:p>
        </w:tc>
      </w:tr>
      <w:tr w:rsidR="003E6117" w:rsidRPr="003E6117" w:rsidTr="003E6117">
        <w:trPr>
          <w:trHeight w:hRule="exact" w:val="527"/>
        </w:trPr>
        <w:tc>
          <w:tcPr>
            <w:tcW w:w="998" w:type="dxa"/>
            <w:tcBorders>
              <w:top w:val="single" w:sz="4" w:space="0" w:color="auto"/>
              <w:left w:val="single" w:sz="4" w:space="0" w:color="auto"/>
              <w:bottom w:val="single" w:sz="4" w:space="0" w:color="auto"/>
              <w:right w:val="nil"/>
            </w:tcBorders>
            <w:shd w:val="clear" w:color="auto" w:fill="FFFFFF"/>
            <w:hideMark/>
          </w:tcPr>
          <w:p w:rsidR="003E6117" w:rsidRDefault="003E6117" w:rsidP="00132FC3">
            <w:pPr>
              <w:ind w:firstLine="0"/>
              <w:rPr>
                <w:rFonts w:ascii="Times New Roman" w:hAnsi="Times New Roman"/>
                <w:lang w:eastAsia="en-US"/>
              </w:rPr>
            </w:pPr>
            <w:r>
              <w:rPr>
                <w:lang w:eastAsia="en-US"/>
              </w:rPr>
              <w:t>2.1.</w:t>
            </w:r>
          </w:p>
        </w:tc>
        <w:tc>
          <w:tcPr>
            <w:tcW w:w="5491" w:type="dxa"/>
            <w:tcBorders>
              <w:top w:val="single" w:sz="4" w:space="0" w:color="auto"/>
              <w:left w:val="single" w:sz="4" w:space="0" w:color="auto"/>
              <w:bottom w:val="single" w:sz="4" w:space="0" w:color="auto"/>
              <w:right w:val="nil"/>
            </w:tcBorders>
            <w:shd w:val="clear" w:color="auto" w:fill="FFFFFF"/>
          </w:tcPr>
          <w:p w:rsidR="003E6117" w:rsidRDefault="003E6117" w:rsidP="00132FC3">
            <w:pPr>
              <w:rPr>
                <w:rFonts w:ascii="Times New Roman" w:hAnsi="Times New Roman"/>
                <w:lang w:eastAsia="en-US"/>
              </w:rPr>
            </w:pPr>
          </w:p>
        </w:tc>
        <w:tc>
          <w:tcPr>
            <w:tcW w:w="1843" w:type="dxa"/>
            <w:tcBorders>
              <w:top w:val="single" w:sz="4" w:space="0" w:color="auto"/>
              <w:left w:val="single" w:sz="4" w:space="0" w:color="auto"/>
              <w:bottom w:val="single" w:sz="4" w:space="0" w:color="auto"/>
              <w:right w:val="nil"/>
            </w:tcBorders>
            <w:shd w:val="clear" w:color="auto" w:fill="FFFFFF"/>
          </w:tcPr>
          <w:p w:rsidR="003E6117" w:rsidRDefault="003E6117" w:rsidP="00132FC3">
            <w:pPr>
              <w:rPr>
                <w:rFonts w:ascii="Times New Roman" w:hAnsi="Times New Roman"/>
                <w:lang w:eastAsia="en-US"/>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3E6117" w:rsidRDefault="003E6117" w:rsidP="00132FC3">
            <w:pPr>
              <w:rPr>
                <w:rFonts w:ascii="Times New Roman" w:hAnsi="Times New Roman"/>
                <w:lang w:eastAsia="en-US"/>
              </w:rPr>
            </w:pPr>
          </w:p>
        </w:tc>
      </w:tr>
    </w:tbl>
    <w:p w:rsidR="003E6117" w:rsidRDefault="003E6117" w:rsidP="003E6117">
      <w:pPr>
        <w:pStyle w:val="2e"/>
        <w:shd w:val="clear" w:color="auto" w:fill="auto"/>
        <w:spacing w:line="365" w:lineRule="exact"/>
        <w:jc w:val="center"/>
      </w:pPr>
    </w:p>
    <w:p w:rsidR="003E6117" w:rsidRDefault="003E6117" w:rsidP="00132FC3">
      <w:r>
        <w:t>Прошу выдать дубликат градостроительного плана земельного участка.</w:t>
      </w:r>
    </w:p>
    <w:p w:rsidR="003E6117" w:rsidRDefault="00132FC3" w:rsidP="00132FC3">
      <w:r>
        <w:t>Приложение:_______________________________________________________</w:t>
      </w:r>
    </w:p>
    <w:p w:rsidR="00132FC3" w:rsidRDefault="00132FC3" w:rsidP="00132FC3"/>
    <w:p w:rsidR="003E6117" w:rsidRDefault="003E6117" w:rsidP="00132FC3">
      <w:r>
        <w:t xml:space="preserve">Номер телефона и адрес электронной почты для связи; </w:t>
      </w:r>
    </w:p>
    <w:p w:rsidR="003E6117" w:rsidRDefault="003E6117" w:rsidP="00132FC3">
      <w:r>
        <w:t>Документы, являющиеся результатом предоставления муниципальной услуги, прошу выдать (направить):</w:t>
      </w:r>
    </w:p>
    <w:p w:rsidR="003E6117" w:rsidRDefault="003E6117" w:rsidP="00132FC3">
      <w:r>
        <w:sym w:font="Times New Roman" w:char="F0F0"/>
      </w:r>
      <w:r>
        <w:t xml:space="preserve"> нарочно в отделе архитектуры и градостроительства администрации Березовского района</w:t>
      </w:r>
    </w:p>
    <w:p w:rsidR="003E6117" w:rsidRDefault="003E6117" w:rsidP="00132FC3">
      <w:r>
        <w:sym w:font="Times New Roman" w:char="F0F0"/>
      </w:r>
      <w:r>
        <w:t xml:space="preserve"> посредством почтовой связи</w:t>
      </w:r>
    </w:p>
    <w:p w:rsidR="003E6117" w:rsidRDefault="003E6117" w:rsidP="00132FC3">
      <w:r>
        <w:sym w:font="Times New Roman" w:char="F0F0"/>
      </w:r>
      <w:r>
        <w:t xml:space="preserve"> в МФЦ</w:t>
      </w:r>
    </w:p>
    <w:p w:rsidR="003E6117" w:rsidRDefault="003E6117" w:rsidP="00132FC3">
      <w:r>
        <w:sym w:font="Times New Roman" w:char="F0F0"/>
      </w:r>
      <w:r>
        <w:t xml:space="preserve"> посредством Единого портала</w:t>
      </w:r>
    </w:p>
    <w:p w:rsidR="003E6117" w:rsidRDefault="003E6117" w:rsidP="00132FC3"/>
    <w:p w:rsidR="003E6117" w:rsidRDefault="003E6117" w:rsidP="00132FC3">
      <w:r>
        <w:t>Дата________</w:t>
      </w:r>
    </w:p>
    <w:p w:rsidR="003E6117" w:rsidRDefault="003E6117" w:rsidP="00132FC3">
      <w:pPr>
        <w:rPr>
          <w:lang w:eastAsia="en-US"/>
        </w:rPr>
      </w:pPr>
      <w:r>
        <w:t>Подпись _______________</w:t>
      </w:r>
    </w:p>
    <w:p w:rsidR="003E6117" w:rsidRDefault="003E6117" w:rsidP="003E6117">
      <w:pPr>
        <w:spacing w:after="200" w:line="276" w:lineRule="auto"/>
        <w:rPr>
          <w:bCs/>
          <w:sz w:val="28"/>
          <w:szCs w:val="28"/>
          <w:lang w:eastAsia="en-US"/>
        </w:rPr>
      </w:pPr>
    </w:p>
    <w:p w:rsidR="003E6117" w:rsidRDefault="003E6117" w:rsidP="00B844A1">
      <w:pPr>
        <w:spacing w:after="200" w:line="276" w:lineRule="auto"/>
        <w:jc w:val="center"/>
        <w:rPr>
          <w:b/>
          <w:sz w:val="30"/>
          <w:szCs w:val="30"/>
        </w:rPr>
      </w:pPr>
      <w:r>
        <w:rPr>
          <w:sz w:val="28"/>
          <w:szCs w:val="28"/>
        </w:rPr>
        <w:br w:type="page"/>
      </w:r>
    </w:p>
    <w:p w:rsidR="00B844A1" w:rsidRDefault="00B844A1" w:rsidP="00132FC3">
      <w:pPr>
        <w:ind w:left="3402"/>
        <w:jc w:val="right"/>
        <w:rPr>
          <w:b/>
          <w:sz w:val="30"/>
          <w:szCs w:val="30"/>
        </w:rPr>
      </w:pPr>
    </w:p>
    <w:p w:rsidR="00B844A1" w:rsidRPr="00132FC3" w:rsidRDefault="00B844A1" w:rsidP="00132FC3">
      <w:pPr>
        <w:ind w:left="3402"/>
        <w:jc w:val="right"/>
        <w:rPr>
          <w:b/>
          <w:sz w:val="30"/>
          <w:szCs w:val="30"/>
        </w:rPr>
      </w:pPr>
    </w:p>
    <w:p w:rsidR="003E6117" w:rsidRPr="00132FC3" w:rsidRDefault="003E6117" w:rsidP="00132FC3">
      <w:pPr>
        <w:ind w:left="3402"/>
        <w:jc w:val="right"/>
        <w:rPr>
          <w:b/>
          <w:sz w:val="30"/>
          <w:szCs w:val="30"/>
        </w:rPr>
      </w:pPr>
      <w:r w:rsidRPr="00132FC3">
        <w:rPr>
          <w:b/>
          <w:sz w:val="30"/>
          <w:szCs w:val="30"/>
        </w:rPr>
        <w:t>Приложение 5</w:t>
      </w:r>
    </w:p>
    <w:p w:rsidR="003E6117" w:rsidRPr="00132FC3" w:rsidRDefault="003E6117" w:rsidP="00132FC3">
      <w:pPr>
        <w:ind w:left="3402"/>
        <w:jc w:val="right"/>
        <w:rPr>
          <w:b/>
          <w:bCs/>
          <w:sz w:val="30"/>
          <w:szCs w:val="30"/>
          <w:lang w:eastAsia="en-US"/>
        </w:rPr>
      </w:pPr>
      <w:r w:rsidRPr="00132FC3">
        <w:rPr>
          <w:b/>
          <w:sz w:val="30"/>
          <w:szCs w:val="30"/>
        </w:rPr>
        <w:t>к административному регламенту</w:t>
      </w:r>
      <w:r w:rsidRPr="00132FC3">
        <w:rPr>
          <w:b/>
          <w:bCs/>
          <w:sz w:val="30"/>
          <w:szCs w:val="30"/>
          <w:lang w:eastAsia="en-US"/>
        </w:rPr>
        <w:t xml:space="preserve"> предоставления муниципальной услуги «Выдача градостроительного плана земельного участка»</w:t>
      </w:r>
    </w:p>
    <w:p w:rsidR="003E6117" w:rsidRPr="00132FC3" w:rsidRDefault="003E6117" w:rsidP="00132FC3">
      <w:pPr>
        <w:ind w:left="3402"/>
        <w:jc w:val="right"/>
        <w:rPr>
          <w:b/>
          <w:bCs/>
          <w:sz w:val="30"/>
          <w:szCs w:val="30"/>
          <w:lang w:eastAsia="en-US"/>
        </w:rPr>
      </w:pPr>
    </w:p>
    <w:p w:rsidR="00132FC3" w:rsidRPr="00132FC3" w:rsidRDefault="00132FC3" w:rsidP="00132FC3">
      <w:pPr>
        <w:ind w:left="3402"/>
        <w:jc w:val="right"/>
        <w:rPr>
          <w:b/>
          <w:bCs/>
          <w:sz w:val="30"/>
          <w:szCs w:val="30"/>
          <w:lang w:eastAsia="en-US"/>
        </w:rPr>
      </w:pPr>
    </w:p>
    <w:p w:rsidR="00132FC3" w:rsidRDefault="003E6117" w:rsidP="00132FC3">
      <w:pPr>
        <w:jc w:val="right"/>
      </w:pPr>
      <w:r>
        <w:t xml:space="preserve">Кому: (фамилия, имя, отчество, </w:t>
      </w:r>
    </w:p>
    <w:p w:rsidR="00132FC3" w:rsidRDefault="003E6117" w:rsidP="00132FC3">
      <w:pPr>
        <w:jc w:val="right"/>
      </w:pPr>
      <w:r>
        <w:t xml:space="preserve">Куда: место жительства </w:t>
      </w:r>
      <w:r w:rsidR="00132FC3">
        <w:t>–</w:t>
      </w:r>
      <w:r>
        <w:t xml:space="preserve"> заявителя</w:t>
      </w:r>
    </w:p>
    <w:p w:rsidR="003E6117" w:rsidRDefault="003E6117" w:rsidP="00132FC3">
      <w:pPr>
        <w:jc w:val="right"/>
      </w:pPr>
      <w:r>
        <w:t xml:space="preserve"> (представителя заявителя)</w:t>
      </w:r>
    </w:p>
    <w:p w:rsidR="00132FC3" w:rsidRDefault="00132FC3" w:rsidP="00132FC3">
      <w:pPr>
        <w:jc w:val="right"/>
      </w:pPr>
    </w:p>
    <w:p w:rsidR="00132FC3" w:rsidRDefault="00132FC3" w:rsidP="00132FC3">
      <w:pPr>
        <w:rPr>
          <w:lang w:eastAsia="en-US"/>
        </w:rPr>
      </w:pPr>
    </w:p>
    <w:p w:rsidR="003E6117" w:rsidRPr="00132FC3" w:rsidRDefault="003E6117" w:rsidP="00132FC3">
      <w:pPr>
        <w:spacing w:line="276" w:lineRule="auto"/>
        <w:jc w:val="center"/>
        <w:rPr>
          <w:b/>
          <w:sz w:val="30"/>
          <w:szCs w:val="30"/>
        </w:rPr>
      </w:pPr>
      <w:r w:rsidRPr="00132FC3">
        <w:rPr>
          <w:b/>
          <w:bCs/>
          <w:sz w:val="30"/>
          <w:szCs w:val="30"/>
        </w:rPr>
        <w:t>РЕШЕНИЕ</w:t>
      </w:r>
    </w:p>
    <w:p w:rsidR="003E6117" w:rsidRPr="00132FC3" w:rsidRDefault="003E6117" w:rsidP="00132FC3">
      <w:pPr>
        <w:spacing w:line="276" w:lineRule="auto"/>
        <w:jc w:val="center"/>
        <w:rPr>
          <w:b/>
          <w:sz w:val="30"/>
          <w:szCs w:val="30"/>
        </w:rPr>
      </w:pPr>
      <w:r w:rsidRPr="00132FC3">
        <w:rPr>
          <w:b/>
          <w:sz w:val="30"/>
          <w:szCs w:val="30"/>
        </w:rPr>
        <w:t>об отказе в выдаче дубликата градостроительного плана земельного участка</w:t>
      </w:r>
    </w:p>
    <w:p w:rsidR="003E6117" w:rsidRDefault="003E6117" w:rsidP="003E6117">
      <w:pPr>
        <w:spacing w:line="310" w:lineRule="exact"/>
        <w:ind w:left="20"/>
        <w:jc w:val="center"/>
        <w:rPr>
          <w:rStyle w:val="92"/>
          <w:rFonts w:eastAsia="Courier New"/>
          <w:sz w:val="28"/>
          <w:szCs w:val="28"/>
        </w:rPr>
      </w:pPr>
      <w:r>
        <w:rPr>
          <w:rStyle w:val="92"/>
          <w:rFonts w:eastAsia="Courier New"/>
          <w:sz w:val="28"/>
          <w:szCs w:val="28"/>
        </w:rPr>
        <w:t>_____________________________________________________________</w:t>
      </w:r>
    </w:p>
    <w:p w:rsidR="003E6117" w:rsidRDefault="003E6117" w:rsidP="00132FC3">
      <w:r w:rsidRPr="00132FC3">
        <w:t>(наименование уполномоченного на выдачу градостроительного плана земельного участка органа местного самоуправления</w:t>
      </w:r>
      <w:r>
        <w:t>)</w:t>
      </w:r>
    </w:p>
    <w:p w:rsidR="00132FC3" w:rsidRDefault="00132FC3" w:rsidP="00132FC3">
      <w:pPr>
        <w:jc w:val="center"/>
      </w:pPr>
    </w:p>
    <w:p w:rsidR="003E6117" w:rsidRPr="00132FC3" w:rsidRDefault="003E6117" w:rsidP="00132FC3">
      <w:r>
        <w:t>по результатам рассмотрения заявления о выдаче дубликата градостроительного плана земельного участка от</w:t>
      </w:r>
      <w:r w:rsidR="00132FC3">
        <w:rPr>
          <w:sz w:val="28"/>
          <w:szCs w:val="28"/>
        </w:rPr>
        <w:t xml:space="preserve"> ___________________№_____________________</w:t>
      </w:r>
    </w:p>
    <w:p w:rsidR="003E6117" w:rsidRDefault="003E6117" w:rsidP="00132FC3">
      <w:pPr>
        <w:jc w:val="right"/>
      </w:pPr>
      <w:r>
        <w:t>(дата и номер регистрации)</w:t>
      </w:r>
    </w:p>
    <w:p w:rsidR="003E6117" w:rsidRDefault="003E6117" w:rsidP="00132FC3">
      <w:r>
        <w:t>принято решение об отказе в выдаче дубликата градостроительного плана земельного участка.</w:t>
      </w:r>
    </w:p>
    <w:p w:rsidR="00132FC3" w:rsidRDefault="00132FC3" w:rsidP="003E6117">
      <w:pPr>
        <w:pStyle w:val="2a"/>
        <w:shd w:val="clear" w:color="auto" w:fill="auto"/>
        <w:spacing w:before="0" w:line="312"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4004"/>
        <w:gridCol w:w="3563"/>
      </w:tblGrid>
      <w:tr w:rsidR="003E6117" w:rsidRPr="00132FC3" w:rsidTr="009F1543">
        <w:tc>
          <w:tcPr>
            <w:tcW w:w="2570" w:type="dxa"/>
            <w:tcBorders>
              <w:top w:val="single" w:sz="4" w:space="0" w:color="auto"/>
              <w:left w:val="single" w:sz="4" w:space="0" w:color="auto"/>
              <w:bottom w:val="single" w:sz="4" w:space="0" w:color="auto"/>
              <w:right w:val="single" w:sz="4" w:space="0" w:color="auto"/>
            </w:tcBorders>
            <w:shd w:val="clear" w:color="auto" w:fill="auto"/>
            <w:hideMark/>
          </w:tcPr>
          <w:p w:rsidR="003E6117" w:rsidRDefault="003E6117" w:rsidP="009F1543">
            <w:pPr>
              <w:ind w:firstLine="0"/>
            </w:pPr>
            <w:r w:rsidRPr="00132FC3">
              <w:t>№ пункта административного регламента</w:t>
            </w:r>
          </w:p>
        </w:tc>
        <w:tc>
          <w:tcPr>
            <w:tcW w:w="4005" w:type="dxa"/>
            <w:tcBorders>
              <w:top w:val="single" w:sz="4" w:space="0" w:color="auto"/>
              <w:left w:val="single" w:sz="4" w:space="0" w:color="auto"/>
              <w:bottom w:val="single" w:sz="4" w:space="0" w:color="auto"/>
              <w:right w:val="single" w:sz="4" w:space="0" w:color="auto"/>
            </w:tcBorders>
            <w:shd w:val="clear" w:color="auto" w:fill="auto"/>
            <w:hideMark/>
          </w:tcPr>
          <w:p w:rsidR="003E6117" w:rsidRDefault="003E6117" w:rsidP="009F1543">
            <w:pPr>
              <w:ind w:firstLine="0"/>
            </w:pPr>
            <w:r w:rsidRPr="00132FC3">
              <w:t>Наименование основания для отказа в выдаче дубликата  градостроительного плана в соответствии с административным регламентом</w:t>
            </w:r>
          </w:p>
        </w:tc>
        <w:tc>
          <w:tcPr>
            <w:tcW w:w="35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6117" w:rsidRDefault="003E6117" w:rsidP="009F1543">
            <w:pPr>
              <w:ind w:firstLine="0"/>
            </w:pPr>
            <w:r w:rsidRPr="00132FC3">
              <w:t xml:space="preserve">Разъяснение причин отказа во внесении исправлений в градостроительный план </w:t>
            </w:r>
            <w:r w:rsidRPr="009F1543">
              <w:rPr>
                <w:i/>
              </w:rPr>
              <w:t>Указываются основания такого вывода</w:t>
            </w:r>
          </w:p>
        </w:tc>
      </w:tr>
      <w:tr w:rsidR="003E6117" w:rsidRPr="00132FC3" w:rsidTr="009F1543">
        <w:tc>
          <w:tcPr>
            <w:tcW w:w="2570"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132FC3"/>
        </w:tc>
        <w:tc>
          <w:tcPr>
            <w:tcW w:w="4005" w:type="dxa"/>
            <w:tcBorders>
              <w:top w:val="single" w:sz="4" w:space="0" w:color="auto"/>
              <w:left w:val="single" w:sz="4" w:space="0" w:color="auto"/>
              <w:bottom w:val="single" w:sz="4" w:space="0" w:color="auto"/>
              <w:right w:val="single" w:sz="4" w:space="0" w:color="auto"/>
            </w:tcBorders>
            <w:shd w:val="clear" w:color="auto" w:fill="auto"/>
          </w:tcPr>
          <w:p w:rsidR="003E6117" w:rsidRPr="00132FC3" w:rsidRDefault="003E6117" w:rsidP="00132FC3"/>
        </w:tc>
        <w:tc>
          <w:tcPr>
            <w:tcW w:w="3563" w:type="dxa"/>
            <w:tcBorders>
              <w:top w:val="single" w:sz="4" w:space="0" w:color="auto"/>
              <w:left w:val="single" w:sz="4" w:space="0" w:color="auto"/>
              <w:bottom w:val="single" w:sz="4" w:space="0" w:color="auto"/>
              <w:right w:val="single" w:sz="4" w:space="0" w:color="auto"/>
            </w:tcBorders>
            <w:shd w:val="clear" w:color="auto" w:fill="auto"/>
          </w:tcPr>
          <w:p w:rsidR="003E6117" w:rsidRDefault="003E6117" w:rsidP="00132FC3"/>
        </w:tc>
      </w:tr>
    </w:tbl>
    <w:p w:rsidR="003E6117" w:rsidRPr="00132FC3" w:rsidRDefault="003E6117" w:rsidP="003E6117">
      <w:pPr>
        <w:pStyle w:val="2a"/>
        <w:shd w:val="clear" w:color="auto" w:fill="auto"/>
        <w:spacing w:before="0" w:line="322" w:lineRule="exact"/>
        <w:ind w:firstLine="800"/>
        <w:rPr>
          <w:rFonts w:ascii="Arial" w:hAnsi="Arial"/>
          <w:sz w:val="24"/>
          <w:szCs w:val="24"/>
        </w:rPr>
      </w:pPr>
      <w:r w:rsidRPr="00132FC3">
        <w:rPr>
          <w:rFonts w:ascii="Arial" w:hAnsi="Arial"/>
          <w:sz w:val="24"/>
          <w:szCs w:val="24"/>
        </w:rPr>
        <w:t>Вы вправе повторно обратиться с заявлением о выдаче дубликата градостроительного плана земельного участка после устранения указанного нарушения.</w:t>
      </w:r>
    </w:p>
    <w:p w:rsidR="003E6117" w:rsidRDefault="003E6117" w:rsidP="00132FC3">
      <w:r>
        <w:t>Данный отказ может быть обжалован в досудебном порядке путем</w:t>
      </w:r>
    </w:p>
    <w:p w:rsidR="003E6117" w:rsidRDefault="003E6117" w:rsidP="00132FC3">
      <w:r>
        <w:t>направления жалобы в __________________________, а также в судебном порядке.</w:t>
      </w:r>
    </w:p>
    <w:p w:rsidR="003E6117" w:rsidRDefault="00132FC3" w:rsidP="00132FC3">
      <w:r>
        <w:t>Дополнительно информируем:_________________________________________</w:t>
      </w:r>
    </w:p>
    <w:p w:rsidR="003E6117" w:rsidRDefault="003E6117" w:rsidP="00132FC3">
      <w:r>
        <w:t>(указывается информация, необходимая для устранения причин отказа выдаче дубликата градостроительного плана, а также иная дополнительная информация при наличии)</w:t>
      </w:r>
    </w:p>
    <w:tbl>
      <w:tblPr>
        <w:tblW w:w="9972" w:type="dxa"/>
        <w:tblLayout w:type="fixed"/>
        <w:tblCellMar>
          <w:left w:w="28" w:type="dxa"/>
          <w:right w:w="28" w:type="dxa"/>
        </w:tblCellMar>
        <w:tblLook w:val="04A0" w:firstRow="1" w:lastRow="0" w:firstColumn="1" w:lastColumn="0" w:noHBand="0" w:noVBand="1"/>
      </w:tblPr>
      <w:tblGrid>
        <w:gridCol w:w="4645"/>
        <w:gridCol w:w="397"/>
        <w:gridCol w:w="1813"/>
        <w:gridCol w:w="397"/>
        <w:gridCol w:w="2720"/>
      </w:tblGrid>
      <w:tr w:rsidR="003E6117" w:rsidRPr="003E6117" w:rsidTr="003E6117">
        <w:trPr>
          <w:cantSplit/>
        </w:trPr>
        <w:tc>
          <w:tcPr>
            <w:tcW w:w="4649" w:type="dxa"/>
            <w:tcBorders>
              <w:top w:val="nil"/>
              <w:left w:val="nil"/>
              <w:bottom w:val="single" w:sz="4" w:space="0" w:color="auto"/>
              <w:right w:val="nil"/>
            </w:tcBorders>
            <w:vAlign w:val="bottom"/>
          </w:tcPr>
          <w:p w:rsidR="003E6117" w:rsidRDefault="003E6117" w:rsidP="00132FC3">
            <w:pPr>
              <w:rPr>
                <w:lang w:eastAsia="en-US"/>
              </w:rPr>
            </w:pPr>
          </w:p>
        </w:tc>
        <w:tc>
          <w:tcPr>
            <w:tcW w:w="397" w:type="dxa"/>
            <w:vAlign w:val="bottom"/>
          </w:tcPr>
          <w:p w:rsidR="003E6117" w:rsidRDefault="003E6117" w:rsidP="00132FC3">
            <w:pPr>
              <w:rPr>
                <w:lang w:eastAsia="en-US"/>
              </w:rPr>
            </w:pPr>
          </w:p>
        </w:tc>
        <w:tc>
          <w:tcPr>
            <w:tcW w:w="1814" w:type="dxa"/>
            <w:tcBorders>
              <w:top w:val="nil"/>
              <w:left w:val="nil"/>
              <w:bottom w:val="single" w:sz="4" w:space="0" w:color="auto"/>
              <w:right w:val="nil"/>
            </w:tcBorders>
            <w:vAlign w:val="bottom"/>
          </w:tcPr>
          <w:p w:rsidR="003E6117" w:rsidRDefault="003E6117" w:rsidP="00132FC3">
            <w:pPr>
              <w:rPr>
                <w:lang w:eastAsia="en-US"/>
              </w:rPr>
            </w:pPr>
          </w:p>
        </w:tc>
        <w:tc>
          <w:tcPr>
            <w:tcW w:w="397" w:type="dxa"/>
            <w:vAlign w:val="bottom"/>
          </w:tcPr>
          <w:p w:rsidR="003E6117" w:rsidRDefault="003E6117" w:rsidP="00132FC3">
            <w:pPr>
              <w:rPr>
                <w:lang w:eastAsia="en-US"/>
              </w:rPr>
            </w:pPr>
          </w:p>
        </w:tc>
        <w:tc>
          <w:tcPr>
            <w:tcW w:w="2722" w:type="dxa"/>
            <w:tcBorders>
              <w:top w:val="nil"/>
              <w:left w:val="nil"/>
              <w:bottom w:val="single" w:sz="4" w:space="0" w:color="auto"/>
              <w:right w:val="nil"/>
            </w:tcBorders>
            <w:vAlign w:val="bottom"/>
          </w:tcPr>
          <w:p w:rsidR="003E6117" w:rsidRDefault="003E6117" w:rsidP="00132FC3">
            <w:pPr>
              <w:rPr>
                <w:lang w:eastAsia="en-US"/>
              </w:rPr>
            </w:pPr>
          </w:p>
        </w:tc>
      </w:tr>
      <w:tr w:rsidR="003E6117" w:rsidRPr="003E6117" w:rsidTr="003E6117">
        <w:trPr>
          <w:cantSplit/>
        </w:trPr>
        <w:tc>
          <w:tcPr>
            <w:tcW w:w="4649" w:type="dxa"/>
            <w:hideMark/>
          </w:tcPr>
          <w:p w:rsidR="003E6117" w:rsidRDefault="003E6117" w:rsidP="00132FC3">
            <w:pPr>
              <w:rPr>
                <w:spacing w:val="-2"/>
                <w:lang w:eastAsia="en-US"/>
              </w:rPr>
            </w:pPr>
            <w:r>
              <w:rPr>
                <w:spacing w:val="-2"/>
                <w:lang w:eastAsia="en-US"/>
              </w:rPr>
              <w:t xml:space="preserve">(должность уполномоченного лица  </w:t>
            </w:r>
            <w:r>
              <w:rPr>
                <w:lang w:eastAsia="en-US"/>
              </w:rPr>
              <w:t>органа местного самоуправления)</w:t>
            </w:r>
          </w:p>
        </w:tc>
        <w:tc>
          <w:tcPr>
            <w:tcW w:w="397" w:type="dxa"/>
          </w:tcPr>
          <w:p w:rsidR="003E6117" w:rsidRDefault="003E6117" w:rsidP="00132FC3">
            <w:pPr>
              <w:rPr>
                <w:lang w:eastAsia="en-US"/>
              </w:rPr>
            </w:pPr>
          </w:p>
        </w:tc>
        <w:tc>
          <w:tcPr>
            <w:tcW w:w="1814" w:type="dxa"/>
            <w:hideMark/>
          </w:tcPr>
          <w:p w:rsidR="003E6117" w:rsidRDefault="003E6117" w:rsidP="00132FC3">
            <w:pPr>
              <w:rPr>
                <w:lang w:eastAsia="en-US"/>
              </w:rPr>
            </w:pPr>
            <w:r>
              <w:rPr>
                <w:lang w:eastAsia="en-US"/>
              </w:rPr>
              <w:t>(подпись)</w:t>
            </w:r>
          </w:p>
        </w:tc>
        <w:tc>
          <w:tcPr>
            <w:tcW w:w="397" w:type="dxa"/>
          </w:tcPr>
          <w:p w:rsidR="003E6117" w:rsidRDefault="003E6117" w:rsidP="00132FC3">
            <w:pPr>
              <w:rPr>
                <w:lang w:eastAsia="en-US"/>
              </w:rPr>
            </w:pPr>
          </w:p>
        </w:tc>
        <w:tc>
          <w:tcPr>
            <w:tcW w:w="2722" w:type="dxa"/>
            <w:hideMark/>
          </w:tcPr>
          <w:p w:rsidR="003E6117" w:rsidRDefault="003E6117" w:rsidP="00132FC3">
            <w:pPr>
              <w:rPr>
                <w:lang w:eastAsia="en-US"/>
              </w:rPr>
            </w:pPr>
            <w:r>
              <w:rPr>
                <w:lang w:eastAsia="en-US"/>
              </w:rPr>
              <w:t>(расшифровка подписи)</w:t>
            </w:r>
          </w:p>
        </w:tc>
      </w:tr>
      <w:bookmarkEnd w:id="10"/>
    </w:tbl>
    <w:p w:rsidR="003E6117" w:rsidRDefault="003E6117" w:rsidP="00906F0D">
      <w:pPr>
        <w:spacing w:after="200" w:line="276" w:lineRule="auto"/>
        <w:ind w:firstLine="0"/>
        <w:rPr>
          <w:color w:val="FF0000"/>
          <w:sz w:val="2"/>
          <w:szCs w:val="2"/>
        </w:rPr>
      </w:pPr>
    </w:p>
    <w:sectPr w:rsidR="003E6117" w:rsidSect="00522B83">
      <w:headerReference w:type="even" r:id="rId125"/>
      <w:headerReference w:type="default" r:id="rId126"/>
      <w:footerReference w:type="even" r:id="rId127"/>
      <w:footerReference w:type="default" r:id="rId128"/>
      <w:headerReference w:type="first" r:id="rId129"/>
      <w:footerReference w:type="first" r:id="rId130"/>
      <w:pgSz w:w="11906" w:h="16838"/>
      <w:pgMar w:top="1134" w:right="851" w:bottom="1134"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76C" w:rsidRDefault="006B176C" w:rsidP="00112962">
      <w:r>
        <w:separator/>
      </w:r>
    </w:p>
  </w:endnote>
  <w:endnote w:type="continuationSeparator" w:id="0">
    <w:p w:rsidR="006B176C" w:rsidRDefault="006B176C" w:rsidP="00112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Default="00F37E07">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Default="00F37E07">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Default="00F37E0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76C" w:rsidRDefault="006B176C" w:rsidP="00112962">
      <w:r>
        <w:separator/>
      </w:r>
    </w:p>
  </w:footnote>
  <w:footnote w:type="continuationSeparator" w:id="0">
    <w:p w:rsidR="006B176C" w:rsidRDefault="006B176C" w:rsidP="00112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Default="00F37E07">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Pr="0056305A" w:rsidRDefault="00F37E07" w:rsidP="00141D39">
    <w:pPr>
      <w:pStyle w:val="af2"/>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E07" w:rsidRDefault="00F37E07" w:rsidP="00141D39">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2083"/>
    <w:multiLevelType w:val="multilevel"/>
    <w:tmpl w:val="0630B52C"/>
    <w:lvl w:ilvl="0">
      <w:start w:val="1"/>
      <w:numFmt w:val="decimal"/>
      <w:lvlText w:val="%1."/>
      <w:lvlJc w:val="left"/>
      <w:pPr>
        <w:ind w:left="360" w:hanging="360"/>
      </w:pPr>
      <w:rPr>
        <w:i w:val="0"/>
        <w:color w:val="auto"/>
        <w:sz w:val="28"/>
        <w:szCs w:val="28"/>
      </w:r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D53D39"/>
    <w:multiLevelType w:val="multilevel"/>
    <w:tmpl w:val="F32A26F8"/>
    <w:lvl w:ilvl="0">
      <w:start w:val="40"/>
      <w:numFmt w:val="decimal"/>
      <w:lvlText w:val="%1."/>
      <w:lvlJc w:val="left"/>
      <w:pPr>
        <w:ind w:left="600" w:hanging="600"/>
      </w:pPr>
    </w:lvl>
    <w:lvl w:ilvl="1">
      <w:start w:val="3"/>
      <w:numFmt w:val="decimal"/>
      <w:lvlText w:val="%1.%2."/>
      <w:lvlJc w:val="left"/>
      <w:pPr>
        <w:ind w:left="1713" w:hanging="720"/>
      </w:pPr>
    </w:lvl>
    <w:lvl w:ilvl="2">
      <w:start w:val="1"/>
      <w:numFmt w:val="decimal"/>
      <w:lvlText w:val="%1.%2.%3."/>
      <w:lvlJc w:val="left"/>
      <w:pPr>
        <w:ind w:left="2706" w:hanging="720"/>
      </w:pPr>
    </w:lvl>
    <w:lvl w:ilvl="3">
      <w:start w:val="1"/>
      <w:numFmt w:val="decimal"/>
      <w:lvlText w:val="%1.%2.%3.%4."/>
      <w:lvlJc w:val="left"/>
      <w:pPr>
        <w:ind w:left="4059" w:hanging="1080"/>
      </w:pPr>
    </w:lvl>
    <w:lvl w:ilvl="4">
      <w:start w:val="1"/>
      <w:numFmt w:val="decimal"/>
      <w:lvlText w:val="%1.%2.%3.%4.%5."/>
      <w:lvlJc w:val="left"/>
      <w:pPr>
        <w:ind w:left="5052" w:hanging="1080"/>
      </w:pPr>
    </w:lvl>
    <w:lvl w:ilvl="5">
      <w:start w:val="1"/>
      <w:numFmt w:val="decimal"/>
      <w:lvlText w:val="%1.%2.%3.%4.%5.%6."/>
      <w:lvlJc w:val="left"/>
      <w:pPr>
        <w:ind w:left="6405" w:hanging="1440"/>
      </w:pPr>
    </w:lvl>
    <w:lvl w:ilvl="6">
      <w:start w:val="1"/>
      <w:numFmt w:val="decimal"/>
      <w:lvlText w:val="%1.%2.%3.%4.%5.%6.%7."/>
      <w:lvlJc w:val="left"/>
      <w:pPr>
        <w:ind w:left="7758" w:hanging="1800"/>
      </w:pPr>
    </w:lvl>
    <w:lvl w:ilvl="7">
      <w:start w:val="1"/>
      <w:numFmt w:val="decimal"/>
      <w:lvlText w:val="%1.%2.%3.%4.%5.%6.%7.%8."/>
      <w:lvlJc w:val="left"/>
      <w:pPr>
        <w:ind w:left="8751" w:hanging="1800"/>
      </w:pPr>
    </w:lvl>
    <w:lvl w:ilvl="8">
      <w:start w:val="1"/>
      <w:numFmt w:val="decimal"/>
      <w:lvlText w:val="%1.%2.%3.%4.%5.%6.%7.%8.%9."/>
      <w:lvlJc w:val="left"/>
      <w:pPr>
        <w:ind w:left="10104" w:hanging="2160"/>
      </w:pPr>
    </w:lvl>
  </w:abstractNum>
  <w:abstractNum w:abstractNumId="2" w15:restartNumberingAfterBreak="0">
    <w:nsid w:val="260F34B9"/>
    <w:multiLevelType w:val="hybridMultilevel"/>
    <w:tmpl w:val="A0820D0A"/>
    <w:lvl w:ilvl="0" w:tplc="3AD6B43A">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ED00A3"/>
    <w:multiLevelType w:val="hybridMultilevel"/>
    <w:tmpl w:val="5FDE5D08"/>
    <w:lvl w:ilvl="0" w:tplc="AC689C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E10C7F"/>
    <w:multiLevelType w:val="hybridMultilevel"/>
    <w:tmpl w:val="A808D28C"/>
    <w:lvl w:ilvl="0" w:tplc="5418B6F0">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34F016BA"/>
    <w:multiLevelType w:val="hybridMultilevel"/>
    <w:tmpl w:val="1C2AE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3C3185"/>
    <w:multiLevelType w:val="hybridMultilevel"/>
    <w:tmpl w:val="4460A73E"/>
    <w:lvl w:ilvl="0" w:tplc="413AC8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4B6375D"/>
    <w:multiLevelType w:val="multilevel"/>
    <w:tmpl w:val="300A491A"/>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284" w:firstLine="567"/>
      </w:pPr>
      <w:rPr>
        <w:rFonts w:hint="default"/>
        <w:lang w:val="ru-RU"/>
      </w:rPr>
    </w:lvl>
    <w:lvl w:ilvl="3">
      <w:start w:val="1"/>
      <w:numFmt w:val="decimal"/>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9" w15:restartNumberingAfterBreak="0">
    <w:nsid w:val="5512516A"/>
    <w:multiLevelType w:val="hybridMultilevel"/>
    <w:tmpl w:val="39DE5DA2"/>
    <w:lvl w:ilvl="0" w:tplc="C1626A76">
      <w:start w:val="4"/>
      <w:numFmt w:val="decimal"/>
      <w:lvlText w:val="%1."/>
      <w:lvlJc w:val="left"/>
      <w:pPr>
        <w:ind w:left="1503" w:hanging="510"/>
      </w:pPr>
      <w:rPr>
        <w:rFonts w:hint="default"/>
        <w:b w:val="0"/>
        <w:i w:val="0"/>
        <w:color w:val="auto"/>
      </w:rPr>
    </w:lvl>
    <w:lvl w:ilvl="1" w:tplc="04190019" w:tentative="1">
      <w:start w:val="1"/>
      <w:numFmt w:val="lowerLetter"/>
      <w:lvlText w:val="%2."/>
      <w:lvlJc w:val="left"/>
      <w:pPr>
        <w:ind w:left="3849" w:hanging="360"/>
      </w:pPr>
    </w:lvl>
    <w:lvl w:ilvl="2" w:tplc="0419001B" w:tentative="1">
      <w:start w:val="1"/>
      <w:numFmt w:val="lowerRoman"/>
      <w:lvlText w:val="%3."/>
      <w:lvlJc w:val="right"/>
      <w:pPr>
        <w:ind w:left="4569" w:hanging="180"/>
      </w:pPr>
    </w:lvl>
    <w:lvl w:ilvl="3" w:tplc="0419000F" w:tentative="1">
      <w:start w:val="1"/>
      <w:numFmt w:val="decimal"/>
      <w:lvlText w:val="%4."/>
      <w:lvlJc w:val="left"/>
      <w:pPr>
        <w:ind w:left="5289" w:hanging="360"/>
      </w:pPr>
    </w:lvl>
    <w:lvl w:ilvl="4" w:tplc="04190019" w:tentative="1">
      <w:start w:val="1"/>
      <w:numFmt w:val="lowerLetter"/>
      <w:lvlText w:val="%5."/>
      <w:lvlJc w:val="left"/>
      <w:pPr>
        <w:ind w:left="6009" w:hanging="360"/>
      </w:pPr>
    </w:lvl>
    <w:lvl w:ilvl="5" w:tplc="0419001B" w:tentative="1">
      <w:start w:val="1"/>
      <w:numFmt w:val="lowerRoman"/>
      <w:lvlText w:val="%6."/>
      <w:lvlJc w:val="right"/>
      <w:pPr>
        <w:ind w:left="6729" w:hanging="180"/>
      </w:pPr>
    </w:lvl>
    <w:lvl w:ilvl="6" w:tplc="0419000F" w:tentative="1">
      <w:start w:val="1"/>
      <w:numFmt w:val="decimal"/>
      <w:lvlText w:val="%7."/>
      <w:lvlJc w:val="left"/>
      <w:pPr>
        <w:ind w:left="7449" w:hanging="360"/>
      </w:pPr>
    </w:lvl>
    <w:lvl w:ilvl="7" w:tplc="04190019" w:tentative="1">
      <w:start w:val="1"/>
      <w:numFmt w:val="lowerLetter"/>
      <w:lvlText w:val="%8."/>
      <w:lvlJc w:val="left"/>
      <w:pPr>
        <w:ind w:left="8169" w:hanging="360"/>
      </w:pPr>
    </w:lvl>
    <w:lvl w:ilvl="8" w:tplc="0419001B" w:tentative="1">
      <w:start w:val="1"/>
      <w:numFmt w:val="lowerRoman"/>
      <w:lvlText w:val="%9."/>
      <w:lvlJc w:val="right"/>
      <w:pPr>
        <w:ind w:left="8889" w:hanging="180"/>
      </w:pPr>
    </w:lvl>
  </w:abstractNum>
  <w:abstractNum w:abstractNumId="10" w15:restartNumberingAfterBreak="0">
    <w:nsid w:val="58546273"/>
    <w:multiLevelType w:val="hybridMultilevel"/>
    <w:tmpl w:val="F9946E8A"/>
    <w:lvl w:ilvl="0" w:tplc="2B827A72">
      <w:start w:val="1"/>
      <w:numFmt w:val="decimal"/>
      <w:lvlText w:val="%1."/>
      <w:lvlJc w:val="left"/>
      <w:pPr>
        <w:ind w:left="872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9F43C10"/>
    <w:multiLevelType w:val="hybridMultilevel"/>
    <w:tmpl w:val="600E7E06"/>
    <w:lvl w:ilvl="0" w:tplc="913ACA86">
      <w:start w:val="1"/>
      <w:numFmt w:val="decimal"/>
      <w:lvlText w:val="%1)"/>
      <w:lvlJc w:val="left"/>
      <w:pPr>
        <w:ind w:left="248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C7A06DF"/>
    <w:multiLevelType w:val="hybridMultilevel"/>
    <w:tmpl w:val="5628D07E"/>
    <w:lvl w:ilvl="0" w:tplc="FE047448">
      <w:start w:val="1"/>
      <w:numFmt w:val="decimal"/>
      <w:lvlText w:val="%1."/>
      <w:lvlJc w:val="left"/>
      <w:pPr>
        <w:ind w:left="1211" w:hanging="360"/>
      </w:pPr>
      <w:rPr>
        <w:rFonts w:hint="default"/>
        <w:i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36D237D"/>
    <w:multiLevelType w:val="multilevel"/>
    <w:tmpl w:val="FFFA9CC8"/>
    <w:lvl w:ilvl="0">
      <w:start w:val="1"/>
      <w:numFmt w:val="bullet"/>
      <w:pStyle w:val="a"/>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4" w15:restartNumberingAfterBreak="0">
    <w:nsid w:val="647A6428"/>
    <w:multiLevelType w:val="hybridMultilevel"/>
    <w:tmpl w:val="469C51CA"/>
    <w:lvl w:ilvl="0" w:tplc="81F07D88">
      <w:start w:val="5"/>
      <w:numFmt w:val="decimal"/>
      <w:lvlText w:val="%1."/>
      <w:lvlJc w:val="left"/>
      <w:pPr>
        <w:ind w:left="3763"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15" w15:restartNumberingAfterBreak="0">
    <w:nsid w:val="79C30B04"/>
    <w:multiLevelType w:val="hybridMultilevel"/>
    <w:tmpl w:val="7C72AC6C"/>
    <w:lvl w:ilvl="0" w:tplc="32F68612">
      <w:start w:val="3"/>
      <w:numFmt w:val="upperRoman"/>
      <w:lvlText w:val="%1."/>
      <w:lvlJc w:val="left"/>
      <w:pPr>
        <w:ind w:left="4123" w:hanging="72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6" w15:restartNumberingAfterBreak="0">
    <w:nsid w:val="7C63431E"/>
    <w:multiLevelType w:val="hybridMultilevel"/>
    <w:tmpl w:val="897E23B2"/>
    <w:lvl w:ilvl="0" w:tplc="CC52F098">
      <w:start w:val="8"/>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8"/>
  </w:num>
  <w:num w:numId="3">
    <w:abstractNumId w:val="6"/>
  </w:num>
  <w:num w:numId="4">
    <w:abstractNumId w:val="0"/>
  </w:num>
  <w:num w:numId="5">
    <w:abstractNumId w:val="4"/>
  </w:num>
  <w:num w:numId="6">
    <w:abstractNumId w:val="10"/>
  </w:num>
  <w:num w:numId="7">
    <w:abstractNumId w:val="15"/>
  </w:num>
  <w:num w:numId="8">
    <w:abstractNumId w:val="3"/>
  </w:num>
  <w:num w:numId="9">
    <w:abstractNumId w:val="11"/>
  </w:num>
  <w:num w:numId="10">
    <w:abstractNumId w:val="9"/>
  </w:num>
  <w:num w:numId="11">
    <w:abstractNumId w:val="14"/>
  </w:num>
  <w:num w:numId="12">
    <w:abstractNumId w:val="7"/>
  </w:num>
  <w:num w:numId="13">
    <w:abstractNumId w:val="12"/>
  </w:num>
  <w:num w:numId="14">
    <w:abstractNumId w:val="16"/>
  </w:num>
  <w:num w:numId="15">
    <w:abstractNumId w:val="5"/>
  </w:num>
  <w:num w:numId="16">
    <w:abstractNumId w:val="2"/>
  </w:num>
  <w:num w:numId="17">
    <w:abstractNumId w:val="1"/>
    <w:lvlOverride w:ilvl="0">
      <w:startOverride w:val="4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53"/>
    <w:rsid w:val="0000145E"/>
    <w:rsid w:val="000021F8"/>
    <w:rsid w:val="000023B1"/>
    <w:rsid w:val="00003961"/>
    <w:rsid w:val="00003E75"/>
    <w:rsid w:val="000055C5"/>
    <w:rsid w:val="00005981"/>
    <w:rsid w:val="00005A8D"/>
    <w:rsid w:val="00005D2D"/>
    <w:rsid w:val="0001115A"/>
    <w:rsid w:val="00014B81"/>
    <w:rsid w:val="00016649"/>
    <w:rsid w:val="00021EC0"/>
    <w:rsid w:val="00023AF9"/>
    <w:rsid w:val="00025AB4"/>
    <w:rsid w:val="00030B31"/>
    <w:rsid w:val="00032E79"/>
    <w:rsid w:val="00034780"/>
    <w:rsid w:val="000347ED"/>
    <w:rsid w:val="00034919"/>
    <w:rsid w:val="00034DC4"/>
    <w:rsid w:val="00035086"/>
    <w:rsid w:val="0003665F"/>
    <w:rsid w:val="00036B2E"/>
    <w:rsid w:val="00041F84"/>
    <w:rsid w:val="000431F2"/>
    <w:rsid w:val="00044248"/>
    <w:rsid w:val="00045167"/>
    <w:rsid w:val="000463EF"/>
    <w:rsid w:val="000467FB"/>
    <w:rsid w:val="00047EA4"/>
    <w:rsid w:val="0005055D"/>
    <w:rsid w:val="000519F6"/>
    <w:rsid w:val="00062253"/>
    <w:rsid w:val="00062E70"/>
    <w:rsid w:val="00066911"/>
    <w:rsid w:val="00067A97"/>
    <w:rsid w:val="00067BB9"/>
    <w:rsid w:val="00073406"/>
    <w:rsid w:val="000751D5"/>
    <w:rsid w:val="00077CCD"/>
    <w:rsid w:val="00080083"/>
    <w:rsid w:val="0008176E"/>
    <w:rsid w:val="0008662F"/>
    <w:rsid w:val="000925F9"/>
    <w:rsid w:val="00095B83"/>
    <w:rsid w:val="000A2934"/>
    <w:rsid w:val="000A5960"/>
    <w:rsid w:val="000A68E3"/>
    <w:rsid w:val="000B1404"/>
    <w:rsid w:val="000B358C"/>
    <w:rsid w:val="000B4A15"/>
    <w:rsid w:val="000B4E8C"/>
    <w:rsid w:val="000B7B90"/>
    <w:rsid w:val="000C0798"/>
    <w:rsid w:val="000C352A"/>
    <w:rsid w:val="000C50D2"/>
    <w:rsid w:val="000C70A6"/>
    <w:rsid w:val="000D060D"/>
    <w:rsid w:val="000D2C54"/>
    <w:rsid w:val="000D2DCE"/>
    <w:rsid w:val="000D36F1"/>
    <w:rsid w:val="000D445E"/>
    <w:rsid w:val="000D5E89"/>
    <w:rsid w:val="000D7279"/>
    <w:rsid w:val="000D756E"/>
    <w:rsid w:val="000E15DA"/>
    <w:rsid w:val="000E205A"/>
    <w:rsid w:val="000E3152"/>
    <w:rsid w:val="000E34B6"/>
    <w:rsid w:val="000E43F4"/>
    <w:rsid w:val="000E5673"/>
    <w:rsid w:val="000E5895"/>
    <w:rsid w:val="000F0CC8"/>
    <w:rsid w:val="000F13A9"/>
    <w:rsid w:val="000F2488"/>
    <w:rsid w:val="000F3877"/>
    <w:rsid w:val="001008AE"/>
    <w:rsid w:val="00101CCE"/>
    <w:rsid w:val="001040FB"/>
    <w:rsid w:val="001045CE"/>
    <w:rsid w:val="00112962"/>
    <w:rsid w:val="00115842"/>
    <w:rsid w:val="00115A9B"/>
    <w:rsid w:val="00116544"/>
    <w:rsid w:val="001168B0"/>
    <w:rsid w:val="00117E38"/>
    <w:rsid w:val="00123E14"/>
    <w:rsid w:val="00125081"/>
    <w:rsid w:val="00125148"/>
    <w:rsid w:val="00126168"/>
    <w:rsid w:val="00126A4C"/>
    <w:rsid w:val="00126DB2"/>
    <w:rsid w:val="0013078B"/>
    <w:rsid w:val="00132C4D"/>
    <w:rsid w:val="00132EAD"/>
    <w:rsid w:val="00132FC3"/>
    <w:rsid w:val="00134843"/>
    <w:rsid w:val="00134CB4"/>
    <w:rsid w:val="00137A90"/>
    <w:rsid w:val="001413A0"/>
    <w:rsid w:val="00141D39"/>
    <w:rsid w:val="001456F8"/>
    <w:rsid w:val="00146520"/>
    <w:rsid w:val="00146BFB"/>
    <w:rsid w:val="0014765C"/>
    <w:rsid w:val="00155D5A"/>
    <w:rsid w:val="00160CDE"/>
    <w:rsid w:val="00166109"/>
    <w:rsid w:val="0017139B"/>
    <w:rsid w:val="001724D3"/>
    <w:rsid w:val="001727ED"/>
    <w:rsid w:val="00175F21"/>
    <w:rsid w:val="00176A4D"/>
    <w:rsid w:val="00176CFF"/>
    <w:rsid w:val="00176E3A"/>
    <w:rsid w:val="00184F00"/>
    <w:rsid w:val="00186FB7"/>
    <w:rsid w:val="0019282D"/>
    <w:rsid w:val="001951D3"/>
    <w:rsid w:val="00195693"/>
    <w:rsid w:val="00196F0E"/>
    <w:rsid w:val="001979AA"/>
    <w:rsid w:val="001A1314"/>
    <w:rsid w:val="001A23A8"/>
    <w:rsid w:val="001A592B"/>
    <w:rsid w:val="001A6F62"/>
    <w:rsid w:val="001B192E"/>
    <w:rsid w:val="001B1AFE"/>
    <w:rsid w:val="001B26A6"/>
    <w:rsid w:val="001B2F90"/>
    <w:rsid w:val="001C0519"/>
    <w:rsid w:val="001C2884"/>
    <w:rsid w:val="001C3F86"/>
    <w:rsid w:val="001C413A"/>
    <w:rsid w:val="001C4A06"/>
    <w:rsid w:val="001C75BC"/>
    <w:rsid w:val="001C7B32"/>
    <w:rsid w:val="001D0DFB"/>
    <w:rsid w:val="001D12D1"/>
    <w:rsid w:val="001D3EAF"/>
    <w:rsid w:val="001D72AF"/>
    <w:rsid w:val="001D7D82"/>
    <w:rsid w:val="001D7FCF"/>
    <w:rsid w:val="001E0B25"/>
    <w:rsid w:val="001E1529"/>
    <w:rsid w:val="001E1D2E"/>
    <w:rsid w:val="001E2BED"/>
    <w:rsid w:val="001E440A"/>
    <w:rsid w:val="001E614F"/>
    <w:rsid w:val="001F267E"/>
    <w:rsid w:val="001F385E"/>
    <w:rsid w:val="001F674E"/>
    <w:rsid w:val="0020178F"/>
    <w:rsid w:val="002031F0"/>
    <w:rsid w:val="00204A0C"/>
    <w:rsid w:val="00210509"/>
    <w:rsid w:val="00214EED"/>
    <w:rsid w:val="002152E5"/>
    <w:rsid w:val="00222DBA"/>
    <w:rsid w:val="00225FA7"/>
    <w:rsid w:val="00226356"/>
    <w:rsid w:val="00227DAF"/>
    <w:rsid w:val="00230892"/>
    <w:rsid w:val="00232544"/>
    <w:rsid w:val="002329FD"/>
    <w:rsid w:val="00233BCF"/>
    <w:rsid w:val="002341D6"/>
    <w:rsid w:val="00234246"/>
    <w:rsid w:val="00235724"/>
    <w:rsid w:val="0023748C"/>
    <w:rsid w:val="002377DF"/>
    <w:rsid w:val="00240B64"/>
    <w:rsid w:val="00243ECD"/>
    <w:rsid w:val="00244CE1"/>
    <w:rsid w:val="00250108"/>
    <w:rsid w:val="002553BC"/>
    <w:rsid w:val="00256348"/>
    <w:rsid w:val="00256851"/>
    <w:rsid w:val="0025773D"/>
    <w:rsid w:val="002609E4"/>
    <w:rsid w:val="002625CA"/>
    <w:rsid w:val="002628D9"/>
    <w:rsid w:val="00263D93"/>
    <w:rsid w:val="00264546"/>
    <w:rsid w:val="0026572B"/>
    <w:rsid w:val="00266FA9"/>
    <w:rsid w:val="002719E6"/>
    <w:rsid w:val="002722DD"/>
    <w:rsid w:val="00272B44"/>
    <w:rsid w:val="00274107"/>
    <w:rsid w:val="0027475D"/>
    <w:rsid w:val="002769BC"/>
    <w:rsid w:val="002769D5"/>
    <w:rsid w:val="002805E6"/>
    <w:rsid w:val="00284BCE"/>
    <w:rsid w:val="002856D4"/>
    <w:rsid w:val="002861B3"/>
    <w:rsid w:val="00286360"/>
    <w:rsid w:val="00286600"/>
    <w:rsid w:val="002871FD"/>
    <w:rsid w:val="00287453"/>
    <w:rsid w:val="00287751"/>
    <w:rsid w:val="00290631"/>
    <w:rsid w:val="0029116A"/>
    <w:rsid w:val="002918E4"/>
    <w:rsid w:val="002926D7"/>
    <w:rsid w:val="00292878"/>
    <w:rsid w:val="0029531C"/>
    <w:rsid w:val="002954A3"/>
    <w:rsid w:val="00296BB1"/>
    <w:rsid w:val="002A4ACF"/>
    <w:rsid w:val="002B3DD7"/>
    <w:rsid w:val="002B56E9"/>
    <w:rsid w:val="002B585D"/>
    <w:rsid w:val="002B5898"/>
    <w:rsid w:val="002B766E"/>
    <w:rsid w:val="002C1910"/>
    <w:rsid w:val="002C4944"/>
    <w:rsid w:val="002C788B"/>
    <w:rsid w:val="002C7BAA"/>
    <w:rsid w:val="002D4A08"/>
    <w:rsid w:val="002D4F8A"/>
    <w:rsid w:val="002D6CF9"/>
    <w:rsid w:val="002E451F"/>
    <w:rsid w:val="002E4E16"/>
    <w:rsid w:val="002E62BF"/>
    <w:rsid w:val="002E62F9"/>
    <w:rsid w:val="002E661D"/>
    <w:rsid w:val="002E66C4"/>
    <w:rsid w:val="002E6B7F"/>
    <w:rsid w:val="002F01D4"/>
    <w:rsid w:val="002F15B9"/>
    <w:rsid w:val="002F3755"/>
    <w:rsid w:val="002F457A"/>
    <w:rsid w:val="002F4B1D"/>
    <w:rsid w:val="002F4BA7"/>
    <w:rsid w:val="002F69B3"/>
    <w:rsid w:val="002F6A2E"/>
    <w:rsid w:val="003014EE"/>
    <w:rsid w:val="00301F59"/>
    <w:rsid w:val="00302323"/>
    <w:rsid w:val="003030E2"/>
    <w:rsid w:val="00303EF5"/>
    <w:rsid w:val="003054D2"/>
    <w:rsid w:val="00306872"/>
    <w:rsid w:val="003109ED"/>
    <w:rsid w:val="00312F01"/>
    <w:rsid w:val="00313403"/>
    <w:rsid w:val="0031490C"/>
    <w:rsid w:val="00314E2C"/>
    <w:rsid w:val="003155E1"/>
    <w:rsid w:val="00315C48"/>
    <w:rsid w:val="00316722"/>
    <w:rsid w:val="0032032A"/>
    <w:rsid w:val="003206FE"/>
    <w:rsid w:val="003223AC"/>
    <w:rsid w:val="003228C1"/>
    <w:rsid w:val="00323864"/>
    <w:rsid w:val="003253D0"/>
    <w:rsid w:val="00330C56"/>
    <w:rsid w:val="003317D8"/>
    <w:rsid w:val="00331ACF"/>
    <w:rsid w:val="0033273C"/>
    <w:rsid w:val="00332A0F"/>
    <w:rsid w:val="003347F2"/>
    <w:rsid w:val="00336213"/>
    <w:rsid w:val="003367E9"/>
    <w:rsid w:val="00341983"/>
    <w:rsid w:val="0034345A"/>
    <w:rsid w:val="00343C83"/>
    <w:rsid w:val="00343DBD"/>
    <w:rsid w:val="00344B42"/>
    <w:rsid w:val="00347666"/>
    <w:rsid w:val="00352E8E"/>
    <w:rsid w:val="00353CFE"/>
    <w:rsid w:val="00354ECA"/>
    <w:rsid w:val="00356AD7"/>
    <w:rsid w:val="00356F44"/>
    <w:rsid w:val="00357ECA"/>
    <w:rsid w:val="00362BC8"/>
    <w:rsid w:val="003647F6"/>
    <w:rsid w:val="003648AC"/>
    <w:rsid w:val="00371601"/>
    <w:rsid w:val="00371B6E"/>
    <w:rsid w:val="003720D5"/>
    <w:rsid w:val="003763A6"/>
    <w:rsid w:val="0037703E"/>
    <w:rsid w:val="00382336"/>
    <w:rsid w:val="00385F70"/>
    <w:rsid w:val="00386695"/>
    <w:rsid w:val="00390A35"/>
    <w:rsid w:val="00395B38"/>
    <w:rsid w:val="00396152"/>
    <w:rsid w:val="003A0F80"/>
    <w:rsid w:val="003A1A14"/>
    <w:rsid w:val="003A26A0"/>
    <w:rsid w:val="003A3428"/>
    <w:rsid w:val="003A4E92"/>
    <w:rsid w:val="003A5332"/>
    <w:rsid w:val="003A5908"/>
    <w:rsid w:val="003A644E"/>
    <w:rsid w:val="003A7C3B"/>
    <w:rsid w:val="003B206A"/>
    <w:rsid w:val="003B2FA5"/>
    <w:rsid w:val="003B34C2"/>
    <w:rsid w:val="003B416E"/>
    <w:rsid w:val="003B4782"/>
    <w:rsid w:val="003B69D8"/>
    <w:rsid w:val="003B7BF5"/>
    <w:rsid w:val="003B7C4F"/>
    <w:rsid w:val="003C11B8"/>
    <w:rsid w:val="003C19E7"/>
    <w:rsid w:val="003C257B"/>
    <w:rsid w:val="003C426F"/>
    <w:rsid w:val="003D1D54"/>
    <w:rsid w:val="003D23AF"/>
    <w:rsid w:val="003D303D"/>
    <w:rsid w:val="003D6544"/>
    <w:rsid w:val="003D73AE"/>
    <w:rsid w:val="003D7888"/>
    <w:rsid w:val="003E12E4"/>
    <w:rsid w:val="003E1BCC"/>
    <w:rsid w:val="003E5C97"/>
    <w:rsid w:val="003E6117"/>
    <w:rsid w:val="003E7139"/>
    <w:rsid w:val="003F123D"/>
    <w:rsid w:val="003F14F3"/>
    <w:rsid w:val="003F2940"/>
    <w:rsid w:val="003F300D"/>
    <w:rsid w:val="003F4DCC"/>
    <w:rsid w:val="004002D0"/>
    <w:rsid w:val="00403F95"/>
    <w:rsid w:val="00407D48"/>
    <w:rsid w:val="0041453E"/>
    <w:rsid w:val="00422672"/>
    <w:rsid w:val="00422780"/>
    <w:rsid w:val="00424BF4"/>
    <w:rsid w:val="00427AEB"/>
    <w:rsid w:val="0043003C"/>
    <w:rsid w:val="004342FB"/>
    <w:rsid w:val="00436FD3"/>
    <w:rsid w:val="00437746"/>
    <w:rsid w:val="004461E2"/>
    <w:rsid w:val="0044692E"/>
    <w:rsid w:val="004540BF"/>
    <w:rsid w:val="00454E68"/>
    <w:rsid w:val="00460E0B"/>
    <w:rsid w:val="00460ECB"/>
    <w:rsid w:val="004612E5"/>
    <w:rsid w:val="00464B6F"/>
    <w:rsid w:val="00464C2A"/>
    <w:rsid w:val="00465FBF"/>
    <w:rsid w:val="004674CA"/>
    <w:rsid w:val="00470FB1"/>
    <w:rsid w:val="00472C04"/>
    <w:rsid w:val="0047340E"/>
    <w:rsid w:val="00473E36"/>
    <w:rsid w:val="00474E9B"/>
    <w:rsid w:val="004800C0"/>
    <w:rsid w:val="00482F21"/>
    <w:rsid w:val="00485B79"/>
    <w:rsid w:val="004918B0"/>
    <w:rsid w:val="00491C28"/>
    <w:rsid w:val="00491DA7"/>
    <w:rsid w:val="00491EBF"/>
    <w:rsid w:val="0049399E"/>
    <w:rsid w:val="004A4A3A"/>
    <w:rsid w:val="004A5988"/>
    <w:rsid w:val="004B1263"/>
    <w:rsid w:val="004B1973"/>
    <w:rsid w:val="004B6A1D"/>
    <w:rsid w:val="004C1D3D"/>
    <w:rsid w:val="004C6F85"/>
    <w:rsid w:val="004C7584"/>
    <w:rsid w:val="004C7F54"/>
    <w:rsid w:val="004D200D"/>
    <w:rsid w:val="004D2B1E"/>
    <w:rsid w:val="004D3DE7"/>
    <w:rsid w:val="004D42F9"/>
    <w:rsid w:val="004D562D"/>
    <w:rsid w:val="004D5BB6"/>
    <w:rsid w:val="004D6E75"/>
    <w:rsid w:val="004D7CCE"/>
    <w:rsid w:val="004E0A72"/>
    <w:rsid w:val="004E1A55"/>
    <w:rsid w:val="004E30C4"/>
    <w:rsid w:val="004E344E"/>
    <w:rsid w:val="004E648A"/>
    <w:rsid w:val="004F07F2"/>
    <w:rsid w:val="004F1047"/>
    <w:rsid w:val="004F3D63"/>
    <w:rsid w:val="004F4BC1"/>
    <w:rsid w:val="004F7F9B"/>
    <w:rsid w:val="00503275"/>
    <w:rsid w:val="00503721"/>
    <w:rsid w:val="00504723"/>
    <w:rsid w:val="00510FD1"/>
    <w:rsid w:val="0051252C"/>
    <w:rsid w:val="00512E88"/>
    <w:rsid w:val="0052238E"/>
    <w:rsid w:val="00522B83"/>
    <w:rsid w:val="00527013"/>
    <w:rsid w:val="005276AA"/>
    <w:rsid w:val="00527FDC"/>
    <w:rsid w:val="00530119"/>
    <w:rsid w:val="00530290"/>
    <w:rsid w:val="00533670"/>
    <w:rsid w:val="00535976"/>
    <w:rsid w:val="00537064"/>
    <w:rsid w:val="00543AEA"/>
    <w:rsid w:val="00546E6C"/>
    <w:rsid w:val="005470A8"/>
    <w:rsid w:val="0054790C"/>
    <w:rsid w:val="00550287"/>
    <w:rsid w:val="0055154A"/>
    <w:rsid w:val="005517F6"/>
    <w:rsid w:val="00551A83"/>
    <w:rsid w:val="00554612"/>
    <w:rsid w:val="00556B2A"/>
    <w:rsid w:val="00557192"/>
    <w:rsid w:val="00562A17"/>
    <w:rsid w:val="0056305A"/>
    <w:rsid w:val="0056507B"/>
    <w:rsid w:val="00565D88"/>
    <w:rsid w:val="005702F4"/>
    <w:rsid w:val="0057041C"/>
    <w:rsid w:val="00571932"/>
    <w:rsid w:val="005724DD"/>
    <w:rsid w:val="005760B7"/>
    <w:rsid w:val="00580329"/>
    <w:rsid w:val="0058108D"/>
    <w:rsid w:val="00582241"/>
    <w:rsid w:val="005837FB"/>
    <w:rsid w:val="0058541B"/>
    <w:rsid w:val="005870CA"/>
    <w:rsid w:val="005870D9"/>
    <w:rsid w:val="005873C9"/>
    <w:rsid w:val="005877F6"/>
    <w:rsid w:val="00590A1A"/>
    <w:rsid w:val="00590B5E"/>
    <w:rsid w:val="005925F3"/>
    <w:rsid w:val="005945EC"/>
    <w:rsid w:val="00596DEE"/>
    <w:rsid w:val="005A5743"/>
    <w:rsid w:val="005A638B"/>
    <w:rsid w:val="005A74FB"/>
    <w:rsid w:val="005B127C"/>
    <w:rsid w:val="005B2262"/>
    <w:rsid w:val="005B2F1A"/>
    <w:rsid w:val="005B7FFC"/>
    <w:rsid w:val="005C20EE"/>
    <w:rsid w:val="005C350C"/>
    <w:rsid w:val="005C3D43"/>
    <w:rsid w:val="005C417A"/>
    <w:rsid w:val="005C42D8"/>
    <w:rsid w:val="005C6980"/>
    <w:rsid w:val="005D37AD"/>
    <w:rsid w:val="005D6A7B"/>
    <w:rsid w:val="005E08A8"/>
    <w:rsid w:val="005E2344"/>
    <w:rsid w:val="005E23C5"/>
    <w:rsid w:val="005E343C"/>
    <w:rsid w:val="005E38AC"/>
    <w:rsid w:val="005E3937"/>
    <w:rsid w:val="005F325F"/>
    <w:rsid w:val="005F649A"/>
    <w:rsid w:val="005F7197"/>
    <w:rsid w:val="006031B3"/>
    <w:rsid w:val="006048F6"/>
    <w:rsid w:val="006057FC"/>
    <w:rsid w:val="00606727"/>
    <w:rsid w:val="00606DF0"/>
    <w:rsid w:val="00610AD4"/>
    <w:rsid w:val="0061221D"/>
    <w:rsid w:val="00612490"/>
    <w:rsid w:val="00615598"/>
    <w:rsid w:val="006164AD"/>
    <w:rsid w:val="006179F1"/>
    <w:rsid w:val="0062269E"/>
    <w:rsid w:val="006226E2"/>
    <w:rsid w:val="00622D15"/>
    <w:rsid w:val="0062303A"/>
    <w:rsid w:val="00625353"/>
    <w:rsid w:val="00636ED4"/>
    <w:rsid w:val="0063779A"/>
    <w:rsid w:val="00640087"/>
    <w:rsid w:val="00643B14"/>
    <w:rsid w:val="00644616"/>
    <w:rsid w:val="006447B7"/>
    <w:rsid w:val="006476CF"/>
    <w:rsid w:val="006479F4"/>
    <w:rsid w:val="0065087F"/>
    <w:rsid w:val="00653719"/>
    <w:rsid w:val="00653AED"/>
    <w:rsid w:val="006540B2"/>
    <w:rsid w:val="00655B52"/>
    <w:rsid w:val="00663723"/>
    <w:rsid w:val="00670196"/>
    <w:rsid w:val="00670EF1"/>
    <w:rsid w:val="006719DF"/>
    <w:rsid w:val="00680F66"/>
    <w:rsid w:val="006823F4"/>
    <w:rsid w:val="00682CBD"/>
    <w:rsid w:val="006857C7"/>
    <w:rsid w:val="00687150"/>
    <w:rsid w:val="006873BF"/>
    <w:rsid w:val="00694CA2"/>
    <w:rsid w:val="006957E0"/>
    <w:rsid w:val="00695CCE"/>
    <w:rsid w:val="00695F61"/>
    <w:rsid w:val="006A03B0"/>
    <w:rsid w:val="006A04DA"/>
    <w:rsid w:val="006A053B"/>
    <w:rsid w:val="006A107F"/>
    <w:rsid w:val="006A1555"/>
    <w:rsid w:val="006A462C"/>
    <w:rsid w:val="006A63E0"/>
    <w:rsid w:val="006A7CA8"/>
    <w:rsid w:val="006B176C"/>
    <w:rsid w:val="006B1EF9"/>
    <w:rsid w:val="006B3F51"/>
    <w:rsid w:val="006B46E2"/>
    <w:rsid w:val="006B478A"/>
    <w:rsid w:val="006B510B"/>
    <w:rsid w:val="006C0801"/>
    <w:rsid w:val="006C0E27"/>
    <w:rsid w:val="006C27DB"/>
    <w:rsid w:val="006C2CEF"/>
    <w:rsid w:val="006C3296"/>
    <w:rsid w:val="006C3D83"/>
    <w:rsid w:val="006C3E05"/>
    <w:rsid w:val="006C4822"/>
    <w:rsid w:val="006C5BB3"/>
    <w:rsid w:val="006C5F10"/>
    <w:rsid w:val="006C7432"/>
    <w:rsid w:val="006C7552"/>
    <w:rsid w:val="006D0506"/>
    <w:rsid w:val="006D2921"/>
    <w:rsid w:val="006D4B42"/>
    <w:rsid w:val="006D696B"/>
    <w:rsid w:val="006D6DDD"/>
    <w:rsid w:val="006D6EA2"/>
    <w:rsid w:val="006E1ED1"/>
    <w:rsid w:val="006E28C2"/>
    <w:rsid w:val="006E4438"/>
    <w:rsid w:val="006E5A4D"/>
    <w:rsid w:val="006E680E"/>
    <w:rsid w:val="006E71EB"/>
    <w:rsid w:val="006E7380"/>
    <w:rsid w:val="006E7A1A"/>
    <w:rsid w:val="006F32A0"/>
    <w:rsid w:val="006F3CAC"/>
    <w:rsid w:val="006F4E38"/>
    <w:rsid w:val="006F5AA1"/>
    <w:rsid w:val="007004B2"/>
    <w:rsid w:val="00701B09"/>
    <w:rsid w:val="0070505C"/>
    <w:rsid w:val="00705A24"/>
    <w:rsid w:val="0071159D"/>
    <w:rsid w:val="00713B4A"/>
    <w:rsid w:val="00716182"/>
    <w:rsid w:val="007204EE"/>
    <w:rsid w:val="00723CA7"/>
    <w:rsid w:val="00724A0D"/>
    <w:rsid w:val="007250FA"/>
    <w:rsid w:val="00730099"/>
    <w:rsid w:val="00731756"/>
    <w:rsid w:val="0073228B"/>
    <w:rsid w:val="007332C2"/>
    <w:rsid w:val="007332E4"/>
    <w:rsid w:val="007339C3"/>
    <w:rsid w:val="00734D91"/>
    <w:rsid w:val="0073673B"/>
    <w:rsid w:val="007408C7"/>
    <w:rsid w:val="00740C54"/>
    <w:rsid w:val="00741ED2"/>
    <w:rsid w:val="007428D8"/>
    <w:rsid w:val="00744AD7"/>
    <w:rsid w:val="00745FB9"/>
    <w:rsid w:val="007532BF"/>
    <w:rsid w:val="00754D17"/>
    <w:rsid w:val="00754FC9"/>
    <w:rsid w:val="00755353"/>
    <w:rsid w:val="00755D10"/>
    <w:rsid w:val="007628B1"/>
    <w:rsid w:val="0076355D"/>
    <w:rsid w:val="007645D3"/>
    <w:rsid w:val="00765D10"/>
    <w:rsid w:val="0077300F"/>
    <w:rsid w:val="0077793A"/>
    <w:rsid w:val="007809E7"/>
    <w:rsid w:val="00782372"/>
    <w:rsid w:val="00782973"/>
    <w:rsid w:val="007868EB"/>
    <w:rsid w:val="00790FC5"/>
    <w:rsid w:val="00792CE9"/>
    <w:rsid w:val="007939C9"/>
    <w:rsid w:val="007954D5"/>
    <w:rsid w:val="007A1D7E"/>
    <w:rsid w:val="007A399A"/>
    <w:rsid w:val="007A5F39"/>
    <w:rsid w:val="007A60A9"/>
    <w:rsid w:val="007A6435"/>
    <w:rsid w:val="007B0772"/>
    <w:rsid w:val="007B1760"/>
    <w:rsid w:val="007B2299"/>
    <w:rsid w:val="007B2B3B"/>
    <w:rsid w:val="007B3799"/>
    <w:rsid w:val="007B5CE9"/>
    <w:rsid w:val="007B7CFB"/>
    <w:rsid w:val="007B7DF0"/>
    <w:rsid w:val="007C16C8"/>
    <w:rsid w:val="007C4CC5"/>
    <w:rsid w:val="007D16F4"/>
    <w:rsid w:val="007D262D"/>
    <w:rsid w:val="007D3966"/>
    <w:rsid w:val="007D512E"/>
    <w:rsid w:val="007E1FF1"/>
    <w:rsid w:val="007E6D32"/>
    <w:rsid w:val="007F3767"/>
    <w:rsid w:val="007F449A"/>
    <w:rsid w:val="007F4652"/>
    <w:rsid w:val="007F4738"/>
    <w:rsid w:val="007F64FF"/>
    <w:rsid w:val="00801300"/>
    <w:rsid w:val="00801A50"/>
    <w:rsid w:val="008029B1"/>
    <w:rsid w:val="00803797"/>
    <w:rsid w:val="00807DFC"/>
    <w:rsid w:val="008117B1"/>
    <w:rsid w:val="00811BBD"/>
    <w:rsid w:val="00812F21"/>
    <w:rsid w:val="00816D44"/>
    <w:rsid w:val="00817600"/>
    <w:rsid w:val="00817652"/>
    <w:rsid w:val="00820C0D"/>
    <w:rsid w:val="00821ED6"/>
    <w:rsid w:val="00825964"/>
    <w:rsid w:val="00825E23"/>
    <w:rsid w:val="00831309"/>
    <w:rsid w:val="008334A5"/>
    <w:rsid w:val="008340D9"/>
    <w:rsid w:val="00835A33"/>
    <w:rsid w:val="0083695F"/>
    <w:rsid w:val="00836E3B"/>
    <w:rsid w:val="00837810"/>
    <w:rsid w:val="008379A8"/>
    <w:rsid w:val="00840C68"/>
    <w:rsid w:val="00842A6E"/>
    <w:rsid w:val="00844276"/>
    <w:rsid w:val="00850FF2"/>
    <w:rsid w:val="008511CA"/>
    <w:rsid w:val="00851607"/>
    <w:rsid w:val="00860586"/>
    <w:rsid w:val="00861A5E"/>
    <w:rsid w:val="00863728"/>
    <w:rsid w:val="00863CB0"/>
    <w:rsid w:val="008641F0"/>
    <w:rsid w:val="008658E5"/>
    <w:rsid w:val="0086600B"/>
    <w:rsid w:val="00870EB5"/>
    <w:rsid w:val="00871A4E"/>
    <w:rsid w:val="00876AD9"/>
    <w:rsid w:val="0087714E"/>
    <w:rsid w:val="00877558"/>
    <w:rsid w:val="008800D0"/>
    <w:rsid w:val="00881D5C"/>
    <w:rsid w:val="00886305"/>
    <w:rsid w:val="0088674C"/>
    <w:rsid w:val="008905EC"/>
    <w:rsid w:val="00890ECB"/>
    <w:rsid w:val="00891823"/>
    <w:rsid w:val="008918C8"/>
    <w:rsid w:val="008923E5"/>
    <w:rsid w:val="00892561"/>
    <w:rsid w:val="008934FC"/>
    <w:rsid w:val="0089350E"/>
    <w:rsid w:val="008954D6"/>
    <w:rsid w:val="008A072A"/>
    <w:rsid w:val="008A3898"/>
    <w:rsid w:val="008A4722"/>
    <w:rsid w:val="008A5441"/>
    <w:rsid w:val="008A5F5C"/>
    <w:rsid w:val="008A6749"/>
    <w:rsid w:val="008A7513"/>
    <w:rsid w:val="008A7E57"/>
    <w:rsid w:val="008B183C"/>
    <w:rsid w:val="008B246B"/>
    <w:rsid w:val="008B2C0D"/>
    <w:rsid w:val="008B2EC1"/>
    <w:rsid w:val="008B373F"/>
    <w:rsid w:val="008B406D"/>
    <w:rsid w:val="008B4E07"/>
    <w:rsid w:val="008B5306"/>
    <w:rsid w:val="008B648A"/>
    <w:rsid w:val="008B7763"/>
    <w:rsid w:val="008C05AD"/>
    <w:rsid w:val="008C1AC1"/>
    <w:rsid w:val="008C2E8B"/>
    <w:rsid w:val="008D18E2"/>
    <w:rsid w:val="008D3867"/>
    <w:rsid w:val="008D3B26"/>
    <w:rsid w:val="008D62EE"/>
    <w:rsid w:val="008E32E6"/>
    <w:rsid w:val="008E4BF0"/>
    <w:rsid w:val="008E5D13"/>
    <w:rsid w:val="008E5F82"/>
    <w:rsid w:val="008F00E3"/>
    <w:rsid w:val="008F0413"/>
    <w:rsid w:val="008F274B"/>
    <w:rsid w:val="008F7AB3"/>
    <w:rsid w:val="00903865"/>
    <w:rsid w:val="00904656"/>
    <w:rsid w:val="0090519A"/>
    <w:rsid w:val="00906F0D"/>
    <w:rsid w:val="009075B9"/>
    <w:rsid w:val="0091085D"/>
    <w:rsid w:val="00910DA7"/>
    <w:rsid w:val="00911D66"/>
    <w:rsid w:val="00913211"/>
    <w:rsid w:val="00913B2C"/>
    <w:rsid w:val="00913BA6"/>
    <w:rsid w:val="00914C7B"/>
    <w:rsid w:val="00914E3D"/>
    <w:rsid w:val="00916D62"/>
    <w:rsid w:val="009211A8"/>
    <w:rsid w:val="0092277A"/>
    <w:rsid w:val="00922A1B"/>
    <w:rsid w:val="00922D7E"/>
    <w:rsid w:val="0092398A"/>
    <w:rsid w:val="00925B77"/>
    <w:rsid w:val="0092734D"/>
    <w:rsid w:val="00931CE0"/>
    <w:rsid w:val="009366D7"/>
    <w:rsid w:val="009370B9"/>
    <w:rsid w:val="00940454"/>
    <w:rsid w:val="0094182A"/>
    <w:rsid w:val="00943F6A"/>
    <w:rsid w:val="009476FE"/>
    <w:rsid w:val="00947E9B"/>
    <w:rsid w:val="0095249B"/>
    <w:rsid w:val="0095270E"/>
    <w:rsid w:val="009554DC"/>
    <w:rsid w:val="00955F25"/>
    <w:rsid w:val="00956340"/>
    <w:rsid w:val="00956B0E"/>
    <w:rsid w:val="00956D70"/>
    <w:rsid w:val="0096249D"/>
    <w:rsid w:val="00962927"/>
    <w:rsid w:val="00965957"/>
    <w:rsid w:val="00965B42"/>
    <w:rsid w:val="00965B7B"/>
    <w:rsid w:val="00965E17"/>
    <w:rsid w:val="009700C0"/>
    <w:rsid w:val="00972B1A"/>
    <w:rsid w:val="00973C1F"/>
    <w:rsid w:val="009741C0"/>
    <w:rsid w:val="00974232"/>
    <w:rsid w:val="0097432E"/>
    <w:rsid w:val="00975550"/>
    <w:rsid w:val="00977A43"/>
    <w:rsid w:val="009807CD"/>
    <w:rsid w:val="00990D56"/>
    <w:rsid w:val="009954FA"/>
    <w:rsid w:val="00995A79"/>
    <w:rsid w:val="00995EF7"/>
    <w:rsid w:val="009A07F3"/>
    <w:rsid w:val="009A173D"/>
    <w:rsid w:val="009A2B84"/>
    <w:rsid w:val="009A651E"/>
    <w:rsid w:val="009A6A9E"/>
    <w:rsid w:val="009B1666"/>
    <w:rsid w:val="009B2F1B"/>
    <w:rsid w:val="009B35BF"/>
    <w:rsid w:val="009C06E9"/>
    <w:rsid w:val="009C1BCE"/>
    <w:rsid w:val="009C248D"/>
    <w:rsid w:val="009C3385"/>
    <w:rsid w:val="009C3DAC"/>
    <w:rsid w:val="009C5305"/>
    <w:rsid w:val="009C6159"/>
    <w:rsid w:val="009D1D2B"/>
    <w:rsid w:val="009D1E28"/>
    <w:rsid w:val="009D2309"/>
    <w:rsid w:val="009D2448"/>
    <w:rsid w:val="009D52CE"/>
    <w:rsid w:val="009D6765"/>
    <w:rsid w:val="009D722E"/>
    <w:rsid w:val="009E0879"/>
    <w:rsid w:val="009E2255"/>
    <w:rsid w:val="009E28EA"/>
    <w:rsid w:val="009E2A06"/>
    <w:rsid w:val="009E34DC"/>
    <w:rsid w:val="009E592D"/>
    <w:rsid w:val="009F0190"/>
    <w:rsid w:val="009F08D9"/>
    <w:rsid w:val="009F1046"/>
    <w:rsid w:val="009F1543"/>
    <w:rsid w:val="009F17AF"/>
    <w:rsid w:val="009F5DC7"/>
    <w:rsid w:val="009F615F"/>
    <w:rsid w:val="009F7623"/>
    <w:rsid w:val="00A0057D"/>
    <w:rsid w:val="00A01118"/>
    <w:rsid w:val="00A017C3"/>
    <w:rsid w:val="00A01B65"/>
    <w:rsid w:val="00A04818"/>
    <w:rsid w:val="00A067F2"/>
    <w:rsid w:val="00A115BA"/>
    <w:rsid w:val="00A1246D"/>
    <w:rsid w:val="00A17538"/>
    <w:rsid w:val="00A204A6"/>
    <w:rsid w:val="00A209AB"/>
    <w:rsid w:val="00A23843"/>
    <w:rsid w:val="00A24452"/>
    <w:rsid w:val="00A25312"/>
    <w:rsid w:val="00A25AAF"/>
    <w:rsid w:val="00A30FF4"/>
    <w:rsid w:val="00A333D1"/>
    <w:rsid w:val="00A345CA"/>
    <w:rsid w:val="00A44CCB"/>
    <w:rsid w:val="00A478F4"/>
    <w:rsid w:val="00A507B0"/>
    <w:rsid w:val="00A516B1"/>
    <w:rsid w:val="00A51F76"/>
    <w:rsid w:val="00A523FD"/>
    <w:rsid w:val="00A525C5"/>
    <w:rsid w:val="00A54B6D"/>
    <w:rsid w:val="00A54F34"/>
    <w:rsid w:val="00A55118"/>
    <w:rsid w:val="00A55E0F"/>
    <w:rsid w:val="00A56D8D"/>
    <w:rsid w:val="00A56F42"/>
    <w:rsid w:val="00A62F7D"/>
    <w:rsid w:val="00A63A7A"/>
    <w:rsid w:val="00A6586D"/>
    <w:rsid w:val="00A701C0"/>
    <w:rsid w:val="00A70285"/>
    <w:rsid w:val="00A70CC4"/>
    <w:rsid w:val="00A71EAC"/>
    <w:rsid w:val="00A72E98"/>
    <w:rsid w:val="00A73866"/>
    <w:rsid w:val="00A77B1E"/>
    <w:rsid w:val="00A836DE"/>
    <w:rsid w:val="00A83766"/>
    <w:rsid w:val="00A8600E"/>
    <w:rsid w:val="00A86A46"/>
    <w:rsid w:val="00A9107E"/>
    <w:rsid w:val="00A92C03"/>
    <w:rsid w:val="00A94B7A"/>
    <w:rsid w:val="00A96FF3"/>
    <w:rsid w:val="00A978BD"/>
    <w:rsid w:val="00AA373C"/>
    <w:rsid w:val="00AA3830"/>
    <w:rsid w:val="00AB2C3D"/>
    <w:rsid w:val="00AB554A"/>
    <w:rsid w:val="00AC277C"/>
    <w:rsid w:val="00AC3C8C"/>
    <w:rsid w:val="00AC3D18"/>
    <w:rsid w:val="00AC4B90"/>
    <w:rsid w:val="00AC540A"/>
    <w:rsid w:val="00AC68B2"/>
    <w:rsid w:val="00AD1C17"/>
    <w:rsid w:val="00AD1DEB"/>
    <w:rsid w:val="00AD3F62"/>
    <w:rsid w:val="00AD6004"/>
    <w:rsid w:val="00AE2CFD"/>
    <w:rsid w:val="00AE45B5"/>
    <w:rsid w:val="00AE4B54"/>
    <w:rsid w:val="00AE4D12"/>
    <w:rsid w:val="00AE67F9"/>
    <w:rsid w:val="00AE745D"/>
    <w:rsid w:val="00AF035E"/>
    <w:rsid w:val="00AF0526"/>
    <w:rsid w:val="00AF103A"/>
    <w:rsid w:val="00AF3280"/>
    <w:rsid w:val="00AF63FF"/>
    <w:rsid w:val="00AF6489"/>
    <w:rsid w:val="00B00FBA"/>
    <w:rsid w:val="00B0295D"/>
    <w:rsid w:val="00B02F79"/>
    <w:rsid w:val="00B039FB"/>
    <w:rsid w:val="00B04B39"/>
    <w:rsid w:val="00B05FD2"/>
    <w:rsid w:val="00B06427"/>
    <w:rsid w:val="00B1427F"/>
    <w:rsid w:val="00B154D0"/>
    <w:rsid w:val="00B16AC1"/>
    <w:rsid w:val="00B16C45"/>
    <w:rsid w:val="00B17CE4"/>
    <w:rsid w:val="00B208CC"/>
    <w:rsid w:val="00B21846"/>
    <w:rsid w:val="00B22EF2"/>
    <w:rsid w:val="00B24FE2"/>
    <w:rsid w:val="00B25A8D"/>
    <w:rsid w:val="00B26A42"/>
    <w:rsid w:val="00B30E15"/>
    <w:rsid w:val="00B31134"/>
    <w:rsid w:val="00B32E99"/>
    <w:rsid w:val="00B3406B"/>
    <w:rsid w:val="00B34F1E"/>
    <w:rsid w:val="00B37FE0"/>
    <w:rsid w:val="00B403D7"/>
    <w:rsid w:val="00B42233"/>
    <w:rsid w:val="00B42A26"/>
    <w:rsid w:val="00B445B9"/>
    <w:rsid w:val="00B45320"/>
    <w:rsid w:val="00B469B1"/>
    <w:rsid w:val="00B4756D"/>
    <w:rsid w:val="00B5312C"/>
    <w:rsid w:val="00B556E0"/>
    <w:rsid w:val="00B56A2D"/>
    <w:rsid w:val="00B6145E"/>
    <w:rsid w:val="00B62159"/>
    <w:rsid w:val="00B7028B"/>
    <w:rsid w:val="00B70632"/>
    <w:rsid w:val="00B712A2"/>
    <w:rsid w:val="00B72F67"/>
    <w:rsid w:val="00B7610A"/>
    <w:rsid w:val="00B769F7"/>
    <w:rsid w:val="00B77631"/>
    <w:rsid w:val="00B77D6A"/>
    <w:rsid w:val="00B820F1"/>
    <w:rsid w:val="00B82BAC"/>
    <w:rsid w:val="00B844A1"/>
    <w:rsid w:val="00B849DB"/>
    <w:rsid w:val="00B856C2"/>
    <w:rsid w:val="00B8684B"/>
    <w:rsid w:val="00B906F5"/>
    <w:rsid w:val="00B91D89"/>
    <w:rsid w:val="00B92EF0"/>
    <w:rsid w:val="00B94386"/>
    <w:rsid w:val="00B950E3"/>
    <w:rsid w:val="00B96051"/>
    <w:rsid w:val="00B96191"/>
    <w:rsid w:val="00B96FEE"/>
    <w:rsid w:val="00BA024B"/>
    <w:rsid w:val="00BA4263"/>
    <w:rsid w:val="00BA71C2"/>
    <w:rsid w:val="00BB40D6"/>
    <w:rsid w:val="00BB7CB0"/>
    <w:rsid w:val="00BC4A53"/>
    <w:rsid w:val="00BC6271"/>
    <w:rsid w:val="00BC63A6"/>
    <w:rsid w:val="00BD35F8"/>
    <w:rsid w:val="00BD5CE7"/>
    <w:rsid w:val="00BD67CB"/>
    <w:rsid w:val="00BD6952"/>
    <w:rsid w:val="00BD7310"/>
    <w:rsid w:val="00BD7AF6"/>
    <w:rsid w:val="00BE0555"/>
    <w:rsid w:val="00BE0869"/>
    <w:rsid w:val="00BE0884"/>
    <w:rsid w:val="00BE2947"/>
    <w:rsid w:val="00BE2E65"/>
    <w:rsid w:val="00BE409A"/>
    <w:rsid w:val="00BE4343"/>
    <w:rsid w:val="00BE4758"/>
    <w:rsid w:val="00BE596F"/>
    <w:rsid w:val="00BF0260"/>
    <w:rsid w:val="00BF0591"/>
    <w:rsid w:val="00BF1E7C"/>
    <w:rsid w:val="00BF222E"/>
    <w:rsid w:val="00BF2251"/>
    <w:rsid w:val="00BF24D2"/>
    <w:rsid w:val="00BF41D7"/>
    <w:rsid w:val="00BF56D0"/>
    <w:rsid w:val="00BF5F40"/>
    <w:rsid w:val="00BF6E9E"/>
    <w:rsid w:val="00C03C40"/>
    <w:rsid w:val="00C06124"/>
    <w:rsid w:val="00C068C6"/>
    <w:rsid w:val="00C07623"/>
    <w:rsid w:val="00C106D1"/>
    <w:rsid w:val="00C10E82"/>
    <w:rsid w:val="00C125B2"/>
    <w:rsid w:val="00C12F4D"/>
    <w:rsid w:val="00C13384"/>
    <w:rsid w:val="00C21E15"/>
    <w:rsid w:val="00C2216A"/>
    <w:rsid w:val="00C233AE"/>
    <w:rsid w:val="00C246D7"/>
    <w:rsid w:val="00C30ED2"/>
    <w:rsid w:val="00C310BE"/>
    <w:rsid w:val="00C31BF5"/>
    <w:rsid w:val="00C369AF"/>
    <w:rsid w:val="00C36C43"/>
    <w:rsid w:val="00C3754A"/>
    <w:rsid w:val="00C37F33"/>
    <w:rsid w:val="00C37F9D"/>
    <w:rsid w:val="00C4353D"/>
    <w:rsid w:val="00C45052"/>
    <w:rsid w:val="00C45F7E"/>
    <w:rsid w:val="00C50EC1"/>
    <w:rsid w:val="00C5161C"/>
    <w:rsid w:val="00C51BB0"/>
    <w:rsid w:val="00C5311B"/>
    <w:rsid w:val="00C531FC"/>
    <w:rsid w:val="00C53CC0"/>
    <w:rsid w:val="00C55657"/>
    <w:rsid w:val="00C55EBE"/>
    <w:rsid w:val="00C57A5A"/>
    <w:rsid w:val="00C57DDA"/>
    <w:rsid w:val="00C6068F"/>
    <w:rsid w:val="00C61E69"/>
    <w:rsid w:val="00C6511D"/>
    <w:rsid w:val="00C6659E"/>
    <w:rsid w:val="00C66EB8"/>
    <w:rsid w:val="00C70689"/>
    <w:rsid w:val="00C709E4"/>
    <w:rsid w:val="00C72D21"/>
    <w:rsid w:val="00C72EEF"/>
    <w:rsid w:val="00C74BF8"/>
    <w:rsid w:val="00C7540D"/>
    <w:rsid w:val="00C7570E"/>
    <w:rsid w:val="00C75C25"/>
    <w:rsid w:val="00C768DC"/>
    <w:rsid w:val="00C77A91"/>
    <w:rsid w:val="00C8012B"/>
    <w:rsid w:val="00C8042C"/>
    <w:rsid w:val="00C80821"/>
    <w:rsid w:val="00C82F85"/>
    <w:rsid w:val="00C84461"/>
    <w:rsid w:val="00C87391"/>
    <w:rsid w:val="00C87538"/>
    <w:rsid w:val="00C877B6"/>
    <w:rsid w:val="00C91A13"/>
    <w:rsid w:val="00C933B9"/>
    <w:rsid w:val="00C938AF"/>
    <w:rsid w:val="00CA3B77"/>
    <w:rsid w:val="00CA4203"/>
    <w:rsid w:val="00CA5092"/>
    <w:rsid w:val="00CA540B"/>
    <w:rsid w:val="00CA736B"/>
    <w:rsid w:val="00CA79F8"/>
    <w:rsid w:val="00CA7C15"/>
    <w:rsid w:val="00CB1C8E"/>
    <w:rsid w:val="00CB2CD5"/>
    <w:rsid w:val="00CB4640"/>
    <w:rsid w:val="00CB6582"/>
    <w:rsid w:val="00CB6D19"/>
    <w:rsid w:val="00CC16BB"/>
    <w:rsid w:val="00CC2B15"/>
    <w:rsid w:val="00CC322A"/>
    <w:rsid w:val="00CC32E5"/>
    <w:rsid w:val="00CC5857"/>
    <w:rsid w:val="00CC72B1"/>
    <w:rsid w:val="00CC752D"/>
    <w:rsid w:val="00CD0422"/>
    <w:rsid w:val="00CD2145"/>
    <w:rsid w:val="00CD2369"/>
    <w:rsid w:val="00CD25B0"/>
    <w:rsid w:val="00CD505F"/>
    <w:rsid w:val="00CE5BA2"/>
    <w:rsid w:val="00CF1609"/>
    <w:rsid w:val="00CF1F7F"/>
    <w:rsid w:val="00CF22D6"/>
    <w:rsid w:val="00CF345A"/>
    <w:rsid w:val="00CF4214"/>
    <w:rsid w:val="00CF4DFE"/>
    <w:rsid w:val="00D00A5B"/>
    <w:rsid w:val="00D01DC8"/>
    <w:rsid w:val="00D02099"/>
    <w:rsid w:val="00D027AD"/>
    <w:rsid w:val="00D03E6F"/>
    <w:rsid w:val="00D050A1"/>
    <w:rsid w:val="00D051B0"/>
    <w:rsid w:val="00D05877"/>
    <w:rsid w:val="00D074E6"/>
    <w:rsid w:val="00D11D62"/>
    <w:rsid w:val="00D11E1B"/>
    <w:rsid w:val="00D131E7"/>
    <w:rsid w:val="00D141E2"/>
    <w:rsid w:val="00D15E4C"/>
    <w:rsid w:val="00D21421"/>
    <w:rsid w:val="00D22CC2"/>
    <w:rsid w:val="00D256E2"/>
    <w:rsid w:val="00D2662F"/>
    <w:rsid w:val="00D2787C"/>
    <w:rsid w:val="00D27E53"/>
    <w:rsid w:val="00D30E32"/>
    <w:rsid w:val="00D319D6"/>
    <w:rsid w:val="00D33CDB"/>
    <w:rsid w:val="00D34BE7"/>
    <w:rsid w:val="00D360AE"/>
    <w:rsid w:val="00D37870"/>
    <w:rsid w:val="00D41141"/>
    <w:rsid w:val="00D4175F"/>
    <w:rsid w:val="00D43505"/>
    <w:rsid w:val="00D476BC"/>
    <w:rsid w:val="00D477FD"/>
    <w:rsid w:val="00D53630"/>
    <w:rsid w:val="00D53D00"/>
    <w:rsid w:val="00D55BA3"/>
    <w:rsid w:val="00D55EA5"/>
    <w:rsid w:val="00D56AB1"/>
    <w:rsid w:val="00D57470"/>
    <w:rsid w:val="00D57C98"/>
    <w:rsid w:val="00D61216"/>
    <w:rsid w:val="00D61E4E"/>
    <w:rsid w:val="00D6493D"/>
    <w:rsid w:val="00D650F3"/>
    <w:rsid w:val="00D65448"/>
    <w:rsid w:val="00D67779"/>
    <w:rsid w:val="00D704B2"/>
    <w:rsid w:val="00D70B6D"/>
    <w:rsid w:val="00D730A6"/>
    <w:rsid w:val="00D75F12"/>
    <w:rsid w:val="00D817E5"/>
    <w:rsid w:val="00D8217C"/>
    <w:rsid w:val="00D837DE"/>
    <w:rsid w:val="00D86AA7"/>
    <w:rsid w:val="00D87769"/>
    <w:rsid w:val="00D87861"/>
    <w:rsid w:val="00D90D26"/>
    <w:rsid w:val="00D90E24"/>
    <w:rsid w:val="00D91170"/>
    <w:rsid w:val="00D91A0E"/>
    <w:rsid w:val="00D96BF4"/>
    <w:rsid w:val="00D979D4"/>
    <w:rsid w:val="00DA0F54"/>
    <w:rsid w:val="00DA1486"/>
    <w:rsid w:val="00DA1D54"/>
    <w:rsid w:val="00DA253A"/>
    <w:rsid w:val="00DA334A"/>
    <w:rsid w:val="00DA4698"/>
    <w:rsid w:val="00DA4A1A"/>
    <w:rsid w:val="00DA5590"/>
    <w:rsid w:val="00DA682D"/>
    <w:rsid w:val="00DB0088"/>
    <w:rsid w:val="00DB3FE1"/>
    <w:rsid w:val="00DB5F35"/>
    <w:rsid w:val="00DB61AE"/>
    <w:rsid w:val="00DC078E"/>
    <w:rsid w:val="00DC380B"/>
    <w:rsid w:val="00DC3E1E"/>
    <w:rsid w:val="00DC536B"/>
    <w:rsid w:val="00DD0B36"/>
    <w:rsid w:val="00DD2473"/>
    <w:rsid w:val="00DD2FF6"/>
    <w:rsid w:val="00DD4D2A"/>
    <w:rsid w:val="00DD5C0F"/>
    <w:rsid w:val="00DD65DF"/>
    <w:rsid w:val="00DE2018"/>
    <w:rsid w:val="00DE232F"/>
    <w:rsid w:val="00DE2639"/>
    <w:rsid w:val="00DF0CB3"/>
    <w:rsid w:val="00DF23E9"/>
    <w:rsid w:val="00DF368D"/>
    <w:rsid w:val="00DF3B6D"/>
    <w:rsid w:val="00DF5FAD"/>
    <w:rsid w:val="00DF64E7"/>
    <w:rsid w:val="00DF655F"/>
    <w:rsid w:val="00DF7418"/>
    <w:rsid w:val="00E10403"/>
    <w:rsid w:val="00E10495"/>
    <w:rsid w:val="00E10B75"/>
    <w:rsid w:val="00E10EF6"/>
    <w:rsid w:val="00E11170"/>
    <w:rsid w:val="00E13BAF"/>
    <w:rsid w:val="00E17877"/>
    <w:rsid w:val="00E20904"/>
    <w:rsid w:val="00E20CF2"/>
    <w:rsid w:val="00E2136F"/>
    <w:rsid w:val="00E21A7E"/>
    <w:rsid w:val="00E23AF5"/>
    <w:rsid w:val="00E24087"/>
    <w:rsid w:val="00E24514"/>
    <w:rsid w:val="00E24C02"/>
    <w:rsid w:val="00E261E5"/>
    <w:rsid w:val="00E26677"/>
    <w:rsid w:val="00E276EA"/>
    <w:rsid w:val="00E307A7"/>
    <w:rsid w:val="00E33C94"/>
    <w:rsid w:val="00E35432"/>
    <w:rsid w:val="00E35E05"/>
    <w:rsid w:val="00E403CD"/>
    <w:rsid w:val="00E41AB7"/>
    <w:rsid w:val="00E41BF8"/>
    <w:rsid w:val="00E44DF7"/>
    <w:rsid w:val="00E47470"/>
    <w:rsid w:val="00E479B3"/>
    <w:rsid w:val="00E54BEA"/>
    <w:rsid w:val="00E558D6"/>
    <w:rsid w:val="00E55B29"/>
    <w:rsid w:val="00E56911"/>
    <w:rsid w:val="00E57A12"/>
    <w:rsid w:val="00E634C0"/>
    <w:rsid w:val="00E640D1"/>
    <w:rsid w:val="00E6422F"/>
    <w:rsid w:val="00E658ED"/>
    <w:rsid w:val="00E67D1E"/>
    <w:rsid w:val="00E70CCA"/>
    <w:rsid w:val="00E73B8B"/>
    <w:rsid w:val="00E741C1"/>
    <w:rsid w:val="00E7448C"/>
    <w:rsid w:val="00E75854"/>
    <w:rsid w:val="00E82574"/>
    <w:rsid w:val="00E8282D"/>
    <w:rsid w:val="00E82D66"/>
    <w:rsid w:val="00E840BF"/>
    <w:rsid w:val="00E84B89"/>
    <w:rsid w:val="00E85DD8"/>
    <w:rsid w:val="00E871C3"/>
    <w:rsid w:val="00E90377"/>
    <w:rsid w:val="00E91565"/>
    <w:rsid w:val="00E9179E"/>
    <w:rsid w:val="00E95516"/>
    <w:rsid w:val="00E9679B"/>
    <w:rsid w:val="00E97159"/>
    <w:rsid w:val="00EA03C4"/>
    <w:rsid w:val="00EA4E82"/>
    <w:rsid w:val="00EA565F"/>
    <w:rsid w:val="00EA581A"/>
    <w:rsid w:val="00EA5BDD"/>
    <w:rsid w:val="00EB21E0"/>
    <w:rsid w:val="00EB22F9"/>
    <w:rsid w:val="00EB2ED4"/>
    <w:rsid w:val="00EB34C6"/>
    <w:rsid w:val="00EB3E01"/>
    <w:rsid w:val="00EB563C"/>
    <w:rsid w:val="00EC022B"/>
    <w:rsid w:val="00EC3B03"/>
    <w:rsid w:val="00EC5835"/>
    <w:rsid w:val="00ED2E06"/>
    <w:rsid w:val="00ED3A8F"/>
    <w:rsid w:val="00ED4684"/>
    <w:rsid w:val="00ED494A"/>
    <w:rsid w:val="00EE10E5"/>
    <w:rsid w:val="00EF5AD7"/>
    <w:rsid w:val="00EF609A"/>
    <w:rsid w:val="00EF6E97"/>
    <w:rsid w:val="00F005F9"/>
    <w:rsid w:val="00F022EE"/>
    <w:rsid w:val="00F04128"/>
    <w:rsid w:val="00F04257"/>
    <w:rsid w:val="00F0550F"/>
    <w:rsid w:val="00F06003"/>
    <w:rsid w:val="00F0683C"/>
    <w:rsid w:val="00F07CD1"/>
    <w:rsid w:val="00F07D85"/>
    <w:rsid w:val="00F10573"/>
    <w:rsid w:val="00F13655"/>
    <w:rsid w:val="00F1440C"/>
    <w:rsid w:val="00F1528A"/>
    <w:rsid w:val="00F15DB3"/>
    <w:rsid w:val="00F22976"/>
    <w:rsid w:val="00F232A3"/>
    <w:rsid w:val="00F23D7A"/>
    <w:rsid w:val="00F24311"/>
    <w:rsid w:val="00F24E88"/>
    <w:rsid w:val="00F262AC"/>
    <w:rsid w:val="00F265BD"/>
    <w:rsid w:val="00F27463"/>
    <w:rsid w:val="00F3070D"/>
    <w:rsid w:val="00F34398"/>
    <w:rsid w:val="00F349E5"/>
    <w:rsid w:val="00F368B0"/>
    <w:rsid w:val="00F37010"/>
    <w:rsid w:val="00F37086"/>
    <w:rsid w:val="00F37E07"/>
    <w:rsid w:val="00F42D9C"/>
    <w:rsid w:val="00F46107"/>
    <w:rsid w:val="00F46180"/>
    <w:rsid w:val="00F5075D"/>
    <w:rsid w:val="00F53320"/>
    <w:rsid w:val="00F60496"/>
    <w:rsid w:val="00F63AA8"/>
    <w:rsid w:val="00F65AA0"/>
    <w:rsid w:val="00F65B6F"/>
    <w:rsid w:val="00F65FA7"/>
    <w:rsid w:val="00F66D83"/>
    <w:rsid w:val="00F7156D"/>
    <w:rsid w:val="00F7229D"/>
    <w:rsid w:val="00F76E13"/>
    <w:rsid w:val="00F814D7"/>
    <w:rsid w:val="00F815C7"/>
    <w:rsid w:val="00F824F7"/>
    <w:rsid w:val="00F82A56"/>
    <w:rsid w:val="00F84DEF"/>
    <w:rsid w:val="00F866A7"/>
    <w:rsid w:val="00F86E96"/>
    <w:rsid w:val="00F90EF9"/>
    <w:rsid w:val="00F91C16"/>
    <w:rsid w:val="00F93864"/>
    <w:rsid w:val="00F93944"/>
    <w:rsid w:val="00F93C61"/>
    <w:rsid w:val="00F965F4"/>
    <w:rsid w:val="00F96730"/>
    <w:rsid w:val="00F97332"/>
    <w:rsid w:val="00FA2173"/>
    <w:rsid w:val="00FA2436"/>
    <w:rsid w:val="00FA4841"/>
    <w:rsid w:val="00FA4C77"/>
    <w:rsid w:val="00FA664C"/>
    <w:rsid w:val="00FA6FBE"/>
    <w:rsid w:val="00FB0F79"/>
    <w:rsid w:val="00FB1E35"/>
    <w:rsid w:val="00FB2253"/>
    <w:rsid w:val="00FB4327"/>
    <w:rsid w:val="00FB59F5"/>
    <w:rsid w:val="00FB642C"/>
    <w:rsid w:val="00FB77C4"/>
    <w:rsid w:val="00FC27D7"/>
    <w:rsid w:val="00FC3906"/>
    <w:rsid w:val="00FC3FD5"/>
    <w:rsid w:val="00FD0915"/>
    <w:rsid w:val="00FD1B96"/>
    <w:rsid w:val="00FD2B00"/>
    <w:rsid w:val="00FD2FE3"/>
    <w:rsid w:val="00FD51CC"/>
    <w:rsid w:val="00FD7724"/>
    <w:rsid w:val="00FE0377"/>
    <w:rsid w:val="00FE1EC3"/>
    <w:rsid w:val="00FE20CD"/>
    <w:rsid w:val="00FE22B8"/>
    <w:rsid w:val="00FE34E0"/>
    <w:rsid w:val="00FE5924"/>
    <w:rsid w:val="00FE6B99"/>
    <w:rsid w:val="00FE6EC7"/>
    <w:rsid w:val="00FE7170"/>
    <w:rsid w:val="00FF378F"/>
    <w:rsid w:val="00FF3B79"/>
    <w:rsid w:val="00FF43EC"/>
    <w:rsid w:val="00FF4D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2E0D871"/>
  <w15:chartTrackingRefBased/>
  <w15:docId w15:val="{42F1D8B6-40BC-441A-9BB0-E3B0D069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Обычный текст документа"/>
    <w:qFormat/>
    <w:rsid w:val="00485B79"/>
    <w:pPr>
      <w:ind w:firstLine="567"/>
      <w:jc w:val="both"/>
    </w:pPr>
    <w:rPr>
      <w:rFonts w:ascii="Arial" w:hAnsi="Arial"/>
      <w:sz w:val="24"/>
      <w:szCs w:val="24"/>
    </w:rPr>
  </w:style>
  <w:style w:type="paragraph" w:styleId="1">
    <w:name w:val="heading 1"/>
    <w:aliases w:val="Заголовок 1 Знак Знак,Заголовок 1 Знак Знак Знак,!Части документа"/>
    <w:basedOn w:val="a0"/>
    <w:next w:val="a0"/>
    <w:link w:val="10"/>
    <w:qFormat/>
    <w:rsid w:val="00485B79"/>
    <w:pPr>
      <w:jc w:val="center"/>
      <w:outlineLvl w:val="0"/>
    </w:pPr>
    <w:rPr>
      <w:rFonts w:cs="Arial"/>
      <w:b/>
      <w:bCs/>
      <w:kern w:val="32"/>
      <w:sz w:val="32"/>
      <w:szCs w:val="32"/>
    </w:rPr>
  </w:style>
  <w:style w:type="paragraph" w:styleId="2">
    <w:name w:val="heading 2"/>
    <w:aliases w:val="Знак2 Знак,Знак2,Знак2 Знак Знак Знак,Знак2 Знак1,Заголовок 2 Знак1,Заголовок 2 Знак Знак,ГЛАВА,!Разделы документа"/>
    <w:basedOn w:val="a0"/>
    <w:link w:val="20"/>
    <w:qFormat/>
    <w:rsid w:val="00485B79"/>
    <w:pPr>
      <w:jc w:val="center"/>
      <w:outlineLvl w:val="1"/>
    </w:pPr>
    <w:rPr>
      <w:rFonts w:cs="Arial"/>
      <w:b/>
      <w:bCs/>
      <w:iCs/>
      <w:sz w:val="30"/>
      <w:szCs w:val="28"/>
    </w:rPr>
  </w:style>
  <w:style w:type="paragraph" w:styleId="3">
    <w:name w:val="heading 3"/>
    <w:aliases w:val="Знак3 Знак,Знак3,Знак3 Знак Знак Знак,Знак,ПодЗаголовок,!Главы документа"/>
    <w:basedOn w:val="a0"/>
    <w:link w:val="30"/>
    <w:qFormat/>
    <w:rsid w:val="00485B79"/>
    <w:pPr>
      <w:outlineLvl w:val="2"/>
    </w:pPr>
    <w:rPr>
      <w:rFonts w:cs="Arial"/>
      <w:b/>
      <w:bCs/>
      <w:sz w:val="28"/>
      <w:szCs w:val="26"/>
    </w:rPr>
  </w:style>
  <w:style w:type="paragraph" w:styleId="4">
    <w:name w:val="heading 4"/>
    <w:aliases w:val="!Параграфы/Статьи документа"/>
    <w:basedOn w:val="a0"/>
    <w:link w:val="40"/>
    <w:qFormat/>
    <w:rsid w:val="00485B79"/>
    <w:pPr>
      <w:outlineLvl w:val="3"/>
    </w:pPr>
    <w:rPr>
      <w:b/>
      <w:bCs/>
      <w:sz w:val="26"/>
      <w:szCs w:val="28"/>
    </w:rPr>
  </w:style>
  <w:style w:type="paragraph" w:styleId="5">
    <w:name w:val="heading 5"/>
    <w:basedOn w:val="a0"/>
    <w:next w:val="a0"/>
    <w:link w:val="50"/>
    <w:uiPriority w:val="99"/>
    <w:unhideWhenUsed/>
    <w:qFormat/>
    <w:rsid w:val="00625353"/>
    <w:pPr>
      <w:numPr>
        <w:ilvl w:val="4"/>
        <w:numId w:val="2"/>
      </w:numPr>
      <w:spacing w:before="240" w:after="60"/>
      <w:outlineLvl w:val="4"/>
    </w:pPr>
    <w:rPr>
      <w:rFonts w:ascii="Calibri" w:hAnsi="Calibri"/>
      <w:b/>
      <w:bCs/>
      <w:i/>
      <w:iCs/>
      <w:sz w:val="26"/>
      <w:szCs w:val="26"/>
    </w:rPr>
  </w:style>
  <w:style w:type="paragraph" w:styleId="6">
    <w:name w:val="heading 6"/>
    <w:basedOn w:val="a0"/>
    <w:next w:val="a0"/>
    <w:link w:val="60"/>
    <w:unhideWhenUsed/>
    <w:qFormat/>
    <w:rsid w:val="00625353"/>
    <w:pPr>
      <w:numPr>
        <w:ilvl w:val="5"/>
        <w:numId w:val="2"/>
      </w:numPr>
      <w:spacing w:before="240" w:after="60"/>
      <w:outlineLvl w:val="5"/>
    </w:pPr>
    <w:rPr>
      <w:rFonts w:ascii="Calibri" w:hAnsi="Calibri"/>
      <w:b/>
      <w:bCs/>
    </w:rPr>
  </w:style>
  <w:style w:type="paragraph" w:styleId="7">
    <w:name w:val="heading 7"/>
    <w:aliases w:val="Заголовок x.x"/>
    <w:basedOn w:val="a0"/>
    <w:next w:val="a0"/>
    <w:link w:val="70"/>
    <w:unhideWhenUsed/>
    <w:qFormat/>
    <w:rsid w:val="00625353"/>
    <w:pPr>
      <w:numPr>
        <w:ilvl w:val="6"/>
        <w:numId w:val="2"/>
      </w:numPr>
      <w:spacing w:before="240" w:after="60"/>
      <w:outlineLvl w:val="6"/>
    </w:pPr>
    <w:rPr>
      <w:rFonts w:ascii="Calibri" w:hAnsi="Calibri"/>
    </w:rPr>
  </w:style>
  <w:style w:type="paragraph" w:styleId="8">
    <w:name w:val="heading 8"/>
    <w:basedOn w:val="a0"/>
    <w:next w:val="a0"/>
    <w:link w:val="80"/>
    <w:unhideWhenUsed/>
    <w:qFormat/>
    <w:rsid w:val="00625353"/>
    <w:pPr>
      <w:numPr>
        <w:ilvl w:val="7"/>
        <w:numId w:val="2"/>
      </w:numPr>
      <w:spacing w:before="240" w:after="60"/>
      <w:outlineLvl w:val="7"/>
    </w:pPr>
    <w:rPr>
      <w:rFonts w:ascii="Calibri" w:hAnsi="Calibri"/>
      <w:i/>
      <w:iCs/>
    </w:rPr>
  </w:style>
  <w:style w:type="paragraph" w:styleId="9">
    <w:name w:val="heading 9"/>
    <w:basedOn w:val="a0"/>
    <w:next w:val="a0"/>
    <w:link w:val="90"/>
    <w:unhideWhenUsed/>
    <w:qFormat/>
    <w:rsid w:val="00625353"/>
    <w:pPr>
      <w:numPr>
        <w:ilvl w:val="8"/>
        <w:numId w:val="2"/>
      </w:numPr>
      <w:spacing w:before="240" w:after="60"/>
      <w:outlineLvl w:val="8"/>
    </w:pPr>
    <w:rPr>
      <w:rFonts w:ascii="Cambria" w:hAnsi="Cambria"/>
    </w:rPr>
  </w:style>
  <w:style w:type="character" w:default="1" w:styleId="a1">
    <w:name w:val="Default Paragraph Font"/>
    <w:semiHidden/>
    <w:rsid w:val="00485B79"/>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rsid w:val="00485B79"/>
  </w:style>
  <w:style w:type="character" w:customStyle="1" w:styleId="10">
    <w:name w:val="Заголовок 1 Знак"/>
    <w:aliases w:val="Заголовок 1 Знак Знак Знак1,Заголовок 1 Знак Знак Знак Знак,!Части документа Знак"/>
    <w:link w:val="1"/>
    <w:rsid w:val="00625353"/>
    <w:rPr>
      <w:rFonts w:ascii="Arial" w:hAnsi="Arial" w:cs="Arial"/>
      <w:b/>
      <w:bCs/>
      <w:kern w:val="32"/>
      <w:sz w:val="32"/>
      <w:szCs w:val="32"/>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Разделы документа Знак"/>
    <w:link w:val="2"/>
    <w:rsid w:val="00625353"/>
    <w:rPr>
      <w:rFonts w:ascii="Arial" w:hAnsi="Arial" w:cs="Arial"/>
      <w:b/>
      <w:bCs/>
      <w:iCs/>
      <w:sz w:val="30"/>
      <w:szCs w:val="28"/>
    </w:rPr>
  </w:style>
  <w:style w:type="character" w:customStyle="1" w:styleId="30">
    <w:name w:val="Заголовок 3 Знак"/>
    <w:aliases w:val="Знак3 Знак Знак,Знак3 Знак1,Знак3 Знак Знак Знак Знак,Знак Знак,ПодЗаголовок Знак,!Главы документа Знак"/>
    <w:link w:val="3"/>
    <w:rsid w:val="00625353"/>
    <w:rPr>
      <w:rFonts w:ascii="Arial" w:hAnsi="Arial" w:cs="Arial"/>
      <w:b/>
      <w:bCs/>
      <w:sz w:val="28"/>
      <w:szCs w:val="26"/>
    </w:rPr>
  </w:style>
  <w:style w:type="character" w:customStyle="1" w:styleId="40">
    <w:name w:val="Заголовок 4 Знак"/>
    <w:aliases w:val="!Параграфы/Статьи документа Знак"/>
    <w:link w:val="4"/>
    <w:rsid w:val="00625353"/>
    <w:rPr>
      <w:rFonts w:ascii="Arial" w:hAnsi="Arial"/>
      <w:b/>
      <w:bCs/>
      <w:sz w:val="26"/>
      <w:szCs w:val="28"/>
    </w:rPr>
  </w:style>
  <w:style w:type="character" w:customStyle="1" w:styleId="50">
    <w:name w:val="Заголовок 5 Знак"/>
    <w:link w:val="5"/>
    <w:uiPriority w:val="99"/>
    <w:rsid w:val="00625353"/>
    <w:rPr>
      <w:rFonts w:ascii="Calibri" w:eastAsia="Times New Roman" w:hAnsi="Calibri" w:cs="Times New Roman"/>
      <w:b/>
      <w:bCs/>
      <w:i/>
      <w:iCs/>
      <w:sz w:val="26"/>
      <w:szCs w:val="26"/>
    </w:rPr>
  </w:style>
  <w:style w:type="character" w:customStyle="1" w:styleId="60">
    <w:name w:val="Заголовок 6 Знак"/>
    <w:link w:val="6"/>
    <w:rsid w:val="00625353"/>
    <w:rPr>
      <w:rFonts w:ascii="Calibri" w:eastAsia="Times New Roman" w:hAnsi="Calibri" w:cs="Times New Roman"/>
      <w:b/>
      <w:bCs/>
      <w:sz w:val="24"/>
      <w:szCs w:val="24"/>
    </w:rPr>
  </w:style>
  <w:style w:type="character" w:customStyle="1" w:styleId="70">
    <w:name w:val="Заголовок 7 Знак"/>
    <w:aliases w:val="Заголовок x.x Знак"/>
    <w:link w:val="7"/>
    <w:rsid w:val="00625353"/>
    <w:rPr>
      <w:rFonts w:ascii="Calibri" w:eastAsia="Times New Roman" w:hAnsi="Calibri" w:cs="Times New Roman"/>
      <w:sz w:val="24"/>
      <w:szCs w:val="24"/>
    </w:rPr>
  </w:style>
  <w:style w:type="character" w:customStyle="1" w:styleId="80">
    <w:name w:val="Заголовок 8 Знак"/>
    <w:link w:val="8"/>
    <w:rsid w:val="00625353"/>
    <w:rPr>
      <w:rFonts w:ascii="Calibri" w:eastAsia="Times New Roman" w:hAnsi="Calibri" w:cs="Times New Roman"/>
      <w:i/>
      <w:iCs/>
      <w:sz w:val="24"/>
      <w:szCs w:val="24"/>
    </w:rPr>
  </w:style>
  <w:style w:type="character" w:customStyle="1" w:styleId="90">
    <w:name w:val="Заголовок 9 Знак"/>
    <w:link w:val="9"/>
    <w:rsid w:val="00625353"/>
    <w:rPr>
      <w:rFonts w:ascii="Cambria" w:eastAsia="Times New Roman" w:hAnsi="Cambria" w:cs="Times New Roman"/>
      <w:sz w:val="24"/>
      <w:szCs w:val="24"/>
    </w:rPr>
  </w:style>
  <w:style w:type="paragraph" w:styleId="21">
    <w:name w:val="Body Text Indent 2"/>
    <w:basedOn w:val="a0"/>
    <w:link w:val="22"/>
    <w:uiPriority w:val="99"/>
    <w:unhideWhenUsed/>
    <w:rsid w:val="00625353"/>
    <w:pPr>
      <w:spacing w:after="120" w:line="480" w:lineRule="auto"/>
      <w:ind w:left="283"/>
    </w:pPr>
    <w:rPr>
      <w:rFonts w:ascii="Calibri" w:eastAsia="Calibri" w:hAnsi="Calibri"/>
      <w:lang w:eastAsia="en-US"/>
    </w:rPr>
  </w:style>
  <w:style w:type="character" w:customStyle="1" w:styleId="22">
    <w:name w:val="Основной текст с отступом 2 Знак"/>
    <w:link w:val="21"/>
    <w:uiPriority w:val="99"/>
    <w:rsid w:val="00625353"/>
    <w:rPr>
      <w:rFonts w:ascii="Calibri" w:eastAsia="Calibri" w:hAnsi="Calibri" w:cs="Times New Roman"/>
      <w:lang w:eastAsia="en-US"/>
    </w:rPr>
  </w:style>
  <w:style w:type="paragraph" w:customStyle="1" w:styleId="ConsPlusNormal">
    <w:name w:val="ConsPlusNormal"/>
    <w:link w:val="ConsPlusNormal0"/>
    <w:rsid w:val="00625353"/>
    <w:pPr>
      <w:widowControl w:val="0"/>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625353"/>
    <w:rPr>
      <w:rFonts w:ascii="Arial" w:eastAsia="Times New Roman" w:hAnsi="Arial" w:cs="Arial"/>
      <w:sz w:val="20"/>
      <w:szCs w:val="20"/>
    </w:rPr>
  </w:style>
  <w:style w:type="paragraph" w:styleId="a4">
    <w:name w:val="Normal (Web)"/>
    <w:aliases w:val="Обычный (Web)"/>
    <w:basedOn w:val="a0"/>
    <w:link w:val="a5"/>
    <w:unhideWhenUsed/>
    <w:rsid w:val="00625353"/>
    <w:pPr>
      <w:spacing w:before="100" w:beforeAutospacing="1" w:after="100" w:afterAutospacing="1"/>
    </w:pPr>
    <w:rPr>
      <w:rFonts w:ascii="Times New Roman" w:hAnsi="Times New Roman"/>
    </w:rPr>
  </w:style>
  <w:style w:type="character" w:customStyle="1" w:styleId="a5">
    <w:name w:val="Обычный (веб) Знак"/>
    <w:aliases w:val="Обычный (Web) Знак"/>
    <w:link w:val="a4"/>
    <w:locked/>
    <w:rsid w:val="00625353"/>
    <w:rPr>
      <w:rFonts w:ascii="Times New Roman" w:eastAsia="Times New Roman" w:hAnsi="Times New Roman" w:cs="Times New Roman"/>
      <w:sz w:val="24"/>
      <w:szCs w:val="24"/>
    </w:rPr>
  </w:style>
  <w:style w:type="paragraph" w:styleId="a6">
    <w:name w:val="Body Text"/>
    <w:basedOn w:val="a0"/>
    <w:link w:val="a7"/>
    <w:uiPriority w:val="99"/>
    <w:unhideWhenUsed/>
    <w:rsid w:val="00625353"/>
    <w:pPr>
      <w:spacing w:after="120"/>
    </w:pPr>
    <w:rPr>
      <w:rFonts w:ascii="Calibri" w:eastAsia="Calibri" w:hAnsi="Calibri"/>
      <w:lang w:val="en-US" w:eastAsia="en-US"/>
    </w:rPr>
  </w:style>
  <w:style w:type="character" w:customStyle="1" w:styleId="a7">
    <w:name w:val="Основной текст Знак"/>
    <w:link w:val="a6"/>
    <w:uiPriority w:val="99"/>
    <w:rsid w:val="00625353"/>
    <w:rPr>
      <w:rFonts w:ascii="Calibri" w:eastAsia="Calibri" w:hAnsi="Calibri" w:cs="Times New Roman"/>
      <w:lang w:val="en-US" w:eastAsia="en-US"/>
    </w:rPr>
  </w:style>
  <w:style w:type="paragraph" w:customStyle="1" w:styleId="S">
    <w:name w:val="S_Обычный"/>
    <w:basedOn w:val="a0"/>
    <w:link w:val="S0"/>
    <w:qFormat/>
    <w:rsid w:val="00625353"/>
    <w:pPr>
      <w:spacing w:line="360" w:lineRule="auto"/>
      <w:ind w:firstLine="709"/>
    </w:pPr>
    <w:rPr>
      <w:rFonts w:ascii="Times New Roman" w:hAnsi="Times New Roman"/>
      <w:lang w:eastAsia="en-US"/>
    </w:rPr>
  </w:style>
  <w:style w:type="character" w:customStyle="1" w:styleId="S0">
    <w:name w:val="S_Обычный Знак"/>
    <w:link w:val="S"/>
    <w:rsid w:val="00625353"/>
    <w:rPr>
      <w:rFonts w:ascii="Times New Roman" w:eastAsia="Times New Roman" w:hAnsi="Times New Roman" w:cs="Times New Roman"/>
      <w:sz w:val="24"/>
      <w:szCs w:val="24"/>
      <w:lang w:eastAsia="en-US"/>
    </w:rPr>
  </w:style>
  <w:style w:type="paragraph" w:customStyle="1" w:styleId="a8">
    <w:name w:val="Абзац"/>
    <w:basedOn w:val="a0"/>
    <w:link w:val="a9"/>
    <w:autoRedefine/>
    <w:qFormat/>
    <w:rsid w:val="00625353"/>
    <w:pPr>
      <w:spacing w:line="360" w:lineRule="auto"/>
      <w:ind w:firstLine="709"/>
      <w:contextualSpacing/>
    </w:pPr>
    <w:rPr>
      <w:rFonts w:ascii="Times New Roman" w:hAnsi="Times New Roman"/>
    </w:rPr>
  </w:style>
  <w:style w:type="character" w:customStyle="1" w:styleId="a9">
    <w:name w:val="Абзац Знак"/>
    <w:link w:val="a8"/>
    <w:rsid w:val="00625353"/>
    <w:rPr>
      <w:rFonts w:ascii="Times New Roman" w:eastAsia="Times New Roman" w:hAnsi="Times New Roman" w:cs="Times New Roman"/>
      <w:sz w:val="24"/>
      <w:szCs w:val="24"/>
    </w:rPr>
  </w:style>
  <w:style w:type="paragraph" w:styleId="aa">
    <w:name w:val="caption"/>
    <w:basedOn w:val="a0"/>
    <w:next w:val="a0"/>
    <w:uiPriority w:val="99"/>
    <w:qFormat/>
    <w:rsid w:val="00625353"/>
    <w:pPr>
      <w:spacing w:before="120" w:after="120"/>
      <w:jc w:val="center"/>
    </w:pPr>
    <w:rPr>
      <w:rFonts w:ascii="Times New Roman" w:hAnsi="Times New Roman"/>
      <w:b/>
      <w:bCs/>
      <w:szCs w:val="20"/>
    </w:rPr>
  </w:style>
  <w:style w:type="table" w:styleId="ab">
    <w:name w:val="Table Grid"/>
    <w:basedOn w:val="a2"/>
    <w:uiPriority w:val="59"/>
    <w:rsid w:val="006253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625353"/>
    <w:pPr>
      <w:autoSpaceDE w:val="0"/>
      <w:autoSpaceDN w:val="0"/>
      <w:adjustRightInd w:val="0"/>
    </w:pPr>
    <w:rPr>
      <w:rFonts w:ascii="Times New Roman" w:eastAsia="Calibri" w:hAnsi="Times New Roman"/>
      <w:sz w:val="24"/>
      <w:szCs w:val="24"/>
      <w:lang w:eastAsia="en-US"/>
    </w:rPr>
  </w:style>
  <w:style w:type="paragraph" w:styleId="ac">
    <w:name w:val="List Paragraph"/>
    <w:basedOn w:val="a0"/>
    <w:link w:val="ad"/>
    <w:uiPriority w:val="34"/>
    <w:qFormat/>
    <w:rsid w:val="00625353"/>
    <w:pPr>
      <w:ind w:left="720"/>
      <w:contextualSpacing/>
    </w:pPr>
    <w:rPr>
      <w:rFonts w:ascii="Times New Roman" w:hAnsi="Times New Roman"/>
    </w:rPr>
  </w:style>
  <w:style w:type="paragraph" w:customStyle="1" w:styleId="ConsPlusNonformat">
    <w:name w:val="ConsPlusNonformat"/>
    <w:rsid w:val="00625353"/>
    <w:pPr>
      <w:autoSpaceDE w:val="0"/>
      <w:autoSpaceDN w:val="0"/>
      <w:adjustRightInd w:val="0"/>
    </w:pPr>
    <w:rPr>
      <w:rFonts w:ascii="Courier New" w:eastAsia="Calibri" w:hAnsi="Courier New" w:cs="Courier New"/>
      <w:lang w:eastAsia="en-US"/>
    </w:rPr>
  </w:style>
  <w:style w:type="paragraph" w:styleId="a">
    <w:name w:val="List"/>
    <w:basedOn w:val="a0"/>
    <w:link w:val="ae"/>
    <w:rsid w:val="00625353"/>
    <w:pPr>
      <w:numPr>
        <w:numId w:val="1"/>
      </w:numPr>
      <w:spacing w:after="60"/>
    </w:pPr>
    <w:rPr>
      <w:rFonts w:ascii="Times New Roman" w:hAnsi="Times New Roman"/>
      <w:snapToGrid w:val="0"/>
      <w:lang w:eastAsia="en-US"/>
    </w:rPr>
  </w:style>
  <w:style w:type="character" w:customStyle="1" w:styleId="ae">
    <w:name w:val="Список Знак"/>
    <w:link w:val="a"/>
    <w:rsid w:val="00625353"/>
    <w:rPr>
      <w:rFonts w:ascii="Times New Roman" w:eastAsia="Times New Roman" w:hAnsi="Times New Roman" w:cs="Times New Roman"/>
      <w:snapToGrid w:val="0"/>
      <w:sz w:val="24"/>
      <w:szCs w:val="24"/>
      <w:lang w:eastAsia="en-US"/>
    </w:rPr>
  </w:style>
  <w:style w:type="character" w:styleId="af">
    <w:name w:val="Hyperlink"/>
    <w:rsid w:val="00485B79"/>
    <w:rPr>
      <w:color w:val="0000FF"/>
      <w:u w:val="none"/>
    </w:rPr>
  </w:style>
  <w:style w:type="paragraph" w:styleId="23">
    <w:name w:val="toc 2"/>
    <w:basedOn w:val="a0"/>
    <w:next w:val="a0"/>
    <w:autoRedefine/>
    <w:uiPriority w:val="39"/>
    <w:unhideWhenUsed/>
    <w:rsid w:val="00625353"/>
    <w:pPr>
      <w:ind w:left="220"/>
    </w:pPr>
    <w:rPr>
      <w:rFonts w:ascii="Calibri" w:eastAsia="Calibri" w:hAnsi="Calibri"/>
      <w:lang w:eastAsia="en-US"/>
    </w:rPr>
  </w:style>
  <w:style w:type="paragraph" w:styleId="af0">
    <w:name w:val="header"/>
    <w:basedOn w:val="a0"/>
    <w:link w:val="af1"/>
    <w:uiPriority w:val="99"/>
    <w:unhideWhenUsed/>
    <w:rsid w:val="00625353"/>
    <w:pPr>
      <w:tabs>
        <w:tab w:val="center" w:pos="4677"/>
        <w:tab w:val="right" w:pos="9355"/>
      </w:tabs>
    </w:pPr>
    <w:rPr>
      <w:rFonts w:ascii="Calibri" w:eastAsia="Calibri" w:hAnsi="Calibri"/>
      <w:lang w:eastAsia="en-US"/>
    </w:rPr>
  </w:style>
  <w:style w:type="character" w:customStyle="1" w:styleId="af1">
    <w:name w:val="Верхний колонтитул Знак"/>
    <w:link w:val="af0"/>
    <w:uiPriority w:val="99"/>
    <w:rsid w:val="00625353"/>
    <w:rPr>
      <w:rFonts w:ascii="Calibri" w:eastAsia="Calibri" w:hAnsi="Calibri" w:cs="Times New Roman"/>
      <w:lang w:eastAsia="en-US"/>
    </w:rPr>
  </w:style>
  <w:style w:type="paragraph" w:styleId="af2">
    <w:name w:val="footer"/>
    <w:basedOn w:val="a0"/>
    <w:link w:val="af3"/>
    <w:uiPriority w:val="99"/>
    <w:unhideWhenUsed/>
    <w:rsid w:val="00625353"/>
    <w:pPr>
      <w:tabs>
        <w:tab w:val="center" w:pos="4677"/>
        <w:tab w:val="right" w:pos="9355"/>
      </w:tabs>
    </w:pPr>
    <w:rPr>
      <w:rFonts w:ascii="Calibri" w:eastAsia="Calibri" w:hAnsi="Calibri"/>
      <w:lang w:eastAsia="en-US"/>
    </w:rPr>
  </w:style>
  <w:style w:type="character" w:customStyle="1" w:styleId="af3">
    <w:name w:val="Нижний колонтитул Знак"/>
    <w:link w:val="af2"/>
    <w:uiPriority w:val="99"/>
    <w:rsid w:val="00625353"/>
    <w:rPr>
      <w:rFonts w:ascii="Calibri" w:eastAsia="Calibri" w:hAnsi="Calibri" w:cs="Times New Roman"/>
      <w:lang w:eastAsia="en-US"/>
    </w:rPr>
  </w:style>
  <w:style w:type="paragraph" w:styleId="11">
    <w:name w:val="toc 1"/>
    <w:basedOn w:val="a0"/>
    <w:next w:val="a0"/>
    <w:autoRedefine/>
    <w:uiPriority w:val="39"/>
    <w:unhideWhenUsed/>
    <w:rsid w:val="00625353"/>
    <w:rPr>
      <w:rFonts w:ascii="Calibri" w:eastAsia="Calibri" w:hAnsi="Calibri"/>
      <w:lang w:eastAsia="en-US"/>
    </w:rPr>
  </w:style>
  <w:style w:type="paragraph" w:styleId="31">
    <w:name w:val="toc 3"/>
    <w:basedOn w:val="a0"/>
    <w:next w:val="a0"/>
    <w:autoRedefine/>
    <w:uiPriority w:val="39"/>
    <w:unhideWhenUsed/>
    <w:rsid w:val="00625353"/>
    <w:pPr>
      <w:ind w:left="440"/>
    </w:pPr>
    <w:rPr>
      <w:rFonts w:ascii="Calibri" w:eastAsia="Calibri" w:hAnsi="Calibri"/>
      <w:lang w:eastAsia="en-US"/>
    </w:rPr>
  </w:style>
  <w:style w:type="paragraph" w:styleId="41">
    <w:name w:val="toc 4"/>
    <w:basedOn w:val="a0"/>
    <w:next w:val="a0"/>
    <w:autoRedefine/>
    <w:uiPriority w:val="39"/>
    <w:unhideWhenUsed/>
    <w:rsid w:val="00625353"/>
    <w:pPr>
      <w:ind w:left="660"/>
    </w:pPr>
    <w:rPr>
      <w:rFonts w:ascii="Calibri" w:eastAsia="Calibri" w:hAnsi="Calibri"/>
      <w:lang w:eastAsia="en-US"/>
    </w:rPr>
  </w:style>
  <w:style w:type="paragraph" w:styleId="af4">
    <w:name w:val="Balloon Text"/>
    <w:basedOn w:val="a0"/>
    <w:link w:val="af5"/>
    <w:uiPriority w:val="99"/>
    <w:semiHidden/>
    <w:unhideWhenUsed/>
    <w:rsid w:val="00625353"/>
    <w:rPr>
      <w:rFonts w:ascii="Tahoma" w:eastAsia="Calibri" w:hAnsi="Tahoma" w:cs="Tahoma"/>
      <w:sz w:val="16"/>
      <w:szCs w:val="16"/>
      <w:lang w:eastAsia="en-US"/>
    </w:rPr>
  </w:style>
  <w:style w:type="character" w:customStyle="1" w:styleId="af5">
    <w:name w:val="Текст выноски Знак"/>
    <w:link w:val="af4"/>
    <w:uiPriority w:val="99"/>
    <w:semiHidden/>
    <w:rsid w:val="00625353"/>
    <w:rPr>
      <w:rFonts w:ascii="Tahoma" w:eastAsia="Calibri" w:hAnsi="Tahoma" w:cs="Tahoma"/>
      <w:sz w:val="16"/>
      <w:szCs w:val="16"/>
      <w:lang w:eastAsia="en-US"/>
    </w:rPr>
  </w:style>
  <w:style w:type="numbering" w:customStyle="1" w:styleId="12">
    <w:name w:val="Нет списка1"/>
    <w:next w:val="a3"/>
    <w:uiPriority w:val="99"/>
    <w:semiHidden/>
    <w:unhideWhenUsed/>
    <w:rsid w:val="00625353"/>
  </w:style>
  <w:style w:type="paragraph" w:styleId="af6">
    <w:name w:val="Body Text Indent"/>
    <w:basedOn w:val="a0"/>
    <w:link w:val="af7"/>
    <w:uiPriority w:val="99"/>
    <w:semiHidden/>
    <w:unhideWhenUsed/>
    <w:rsid w:val="00625353"/>
    <w:pPr>
      <w:spacing w:after="120"/>
      <w:ind w:left="283"/>
    </w:pPr>
    <w:rPr>
      <w:rFonts w:ascii="Times New Roman" w:hAnsi="Times New Roman"/>
    </w:rPr>
  </w:style>
  <w:style w:type="character" w:customStyle="1" w:styleId="af7">
    <w:name w:val="Основной текст с отступом Знак"/>
    <w:link w:val="af6"/>
    <w:uiPriority w:val="99"/>
    <w:semiHidden/>
    <w:rsid w:val="00625353"/>
    <w:rPr>
      <w:rFonts w:ascii="Times New Roman" w:eastAsia="Times New Roman" w:hAnsi="Times New Roman" w:cs="Times New Roman"/>
      <w:sz w:val="24"/>
      <w:szCs w:val="24"/>
    </w:rPr>
  </w:style>
  <w:style w:type="paragraph" w:styleId="24">
    <w:name w:val="Body Text First Indent 2"/>
    <w:basedOn w:val="af6"/>
    <w:link w:val="25"/>
    <w:uiPriority w:val="99"/>
    <w:semiHidden/>
    <w:unhideWhenUsed/>
    <w:rsid w:val="00625353"/>
    <w:pPr>
      <w:spacing w:after="0"/>
      <w:ind w:left="360" w:firstLine="360"/>
    </w:pPr>
  </w:style>
  <w:style w:type="character" w:customStyle="1" w:styleId="25">
    <w:name w:val="Красная строка 2 Знак"/>
    <w:link w:val="24"/>
    <w:uiPriority w:val="99"/>
    <w:semiHidden/>
    <w:rsid w:val="00625353"/>
    <w:rPr>
      <w:rFonts w:ascii="Times New Roman" w:eastAsia="Times New Roman" w:hAnsi="Times New Roman" w:cs="Times New Roman"/>
      <w:sz w:val="24"/>
      <w:szCs w:val="24"/>
    </w:rPr>
  </w:style>
  <w:style w:type="paragraph" w:styleId="af8">
    <w:name w:val="Название"/>
    <w:basedOn w:val="a0"/>
    <w:link w:val="af9"/>
    <w:qFormat/>
    <w:rsid w:val="00625353"/>
    <w:pPr>
      <w:ind w:firstLine="708"/>
      <w:jc w:val="center"/>
    </w:pPr>
    <w:rPr>
      <w:rFonts w:ascii="Times New Roman" w:hAnsi="Times New Roman"/>
      <w:b/>
      <w:bCs/>
      <w:sz w:val="28"/>
    </w:rPr>
  </w:style>
  <w:style w:type="character" w:customStyle="1" w:styleId="af9">
    <w:name w:val="Название Знак"/>
    <w:link w:val="af8"/>
    <w:rsid w:val="00625353"/>
    <w:rPr>
      <w:rFonts w:ascii="Times New Roman" w:eastAsia="Times New Roman" w:hAnsi="Times New Roman" w:cs="Times New Roman"/>
      <w:b/>
      <w:bCs/>
      <w:sz w:val="28"/>
      <w:szCs w:val="24"/>
    </w:rPr>
  </w:style>
  <w:style w:type="character" w:styleId="afa">
    <w:name w:val="annotation reference"/>
    <w:uiPriority w:val="99"/>
    <w:semiHidden/>
    <w:unhideWhenUsed/>
    <w:rsid w:val="00625353"/>
    <w:rPr>
      <w:sz w:val="16"/>
      <w:szCs w:val="16"/>
    </w:rPr>
  </w:style>
  <w:style w:type="paragraph" w:styleId="afb">
    <w:name w:val="annotation text"/>
    <w:aliases w:val="!Равноширинный текст документа"/>
    <w:basedOn w:val="a0"/>
    <w:link w:val="afc"/>
    <w:semiHidden/>
    <w:rsid w:val="00485B79"/>
    <w:rPr>
      <w:rFonts w:ascii="Courier" w:hAnsi="Courier"/>
      <w:sz w:val="22"/>
      <w:szCs w:val="20"/>
    </w:rPr>
  </w:style>
  <w:style w:type="character" w:customStyle="1" w:styleId="afc">
    <w:name w:val="Текст примечания Знак"/>
    <w:aliases w:val="!Равноширинный текст документа Знак"/>
    <w:link w:val="afb"/>
    <w:semiHidden/>
    <w:rsid w:val="00625353"/>
    <w:rPr>
      <w:rFonts w:ascii="Courier" w:hAnsi="Courier"/>
      <w:sz w:val="22"/>
    </w:rPr>
  </w:style>
  <w:style w:type="paragraph" w:styleId="afd">
    <w:name w:val="annotation subject"/>
    <w:basedOn w:val="afb"/>
    <w:next w:val="afb"/>
    <w:link w:val="afe"/>
    <w:uiPriority w:val="99"/>
    <w:semiHidden/>
    <w:unhideWhenUsed/>
    <w:rsid w:val="00625353"/>
    <w:rPr>
      <w:b/>
      <w:bCs/>
    </w:rPr>
  </w:style>
  <w:style w:type="character" w:customStyle="1" w:styleId="afe">
    <w:name w:val="Тема примечания Знак"/>
    <w:link w:val="afd"/>
    <w:uiPriority w:val="99"/>
    <w:semiHidden/>
    <w:rsid w:val="00625353"/>
    <w:rPr>
      <w:rFonts w:ascii="Times New Roman" w:eastAsia="Times New Roman" w:hAnsi="Times New Roman" w:cs="Times New Roman"/>
      <w:b/>
      <w:bCs/>
      <w:sz w:val="20"/>
      <w:szCs w:val="20"/>
    </w:rPr>
  </w:style>
  <w:style w:type="numbering" w:customStyle="1" w:styleId="26">
    <w:name w:val="Нет списка2"/>
    <w:next w:val="a3"/>
    <w:uiPriority w:val="99"/>
    <w:semiHidden/>
    <w:unhideWhenUsed/>
    <w:rsid w:val="00625353"/>
  </w:style>
  <w:style w:type="numbering" w:customStyle="1" w:styleId="32">
    <w:name w:val="Нет списка3"/>
    <w:next w:val="a3"/>
    <w:uiPriority w:val="99"/>
    <w:semiHidden/>
    <w:unhideWhenUsed/>
    <w:rsid w:val="00625353"/>
  </w:style>
  <w:style w:type="paragraph" w:customStyle="1" w:styleId="FR2">
    <w:name w:val="FR2"/>
    <w:uiPriority w:val="99"/>
    <w:rsid w:val="00625353"/>
    <w:pPr>
      <w:widowControl w:val="0"/>
      <w:autoSpaceDE w:val="0"/>
      <w:autoSpaceDN w:val="0"/>
      <w:adjustRightInd w:val="0"/>
      <w:ind w:left="2560"/>
    </w:pPr>
    <w:rPr>
      <w:rFonts w:ascii="Arial" w:hAnsi="Arial" w:cs="Arial"/>
      <w:sz w:val="28"/>
      <w:szCs w:val="28"/>
      <w:lang w:val="en-US"/>
    </w:rPr>
  </w:style>
  <w:style w:type="character" w:styleId="aff">
    <w:name w:val="FollowedHyperlink"/>
    <w:uiPriority w:val="99"/>
    <w:semiHidden/>
    <w:unhideWhenUsed/>
    <w:rsid w:val="00625353"/>
    <w:rPr>
      <w:color w:val="800080"/>
      <w:u w:val="single"/>
    </w:rPr>
  </w:style>
  <w:style w:type="paragraph" w:customStyle="1" w:styleId="ConsPlusTitle">
    <w:name w:val="ConsPlusTitle"/>
    <w:uiPriority w:val="99"/>
    <w:rsid w:val="00625353"/>
    <w:pPr>
      <w:widowControl w:val="0"/>
      <w:autoSpaceDE w:val="0"/>
      <w:autoSpaceDN w:val="0"/>
      <w:adjustRightInd w:val="0"/>
    </w:pPr>
    <w:rPr>
      <w:rFonts w:ascii="Times New Roman" w:hAnsi="Times New Roman"/>
      <w:b/>
      <w:bCs/>
      <w:sz w:val="24"/>
      <w:szCs w:val="24"/>
    </w:rPr>
  </w:style>
  <w:style w:type="paragraph" w:customStyle="1" w:styleId="Style3">
    <w:name w:val="Style3"/>
    <w:basedOn w:val="a0"/>
    <w:uiPriority w:val="99"/>
    <w:rsid w:val="00625353"/>
    <w:pPr>
      <w:widowControl w:val="0"/>
      <w:autoSpaceDE w:val="0"/>
      <w:autoSpaceDN w:val="0"/>
      <w:adjustRightInd w:val="0"/>
      <w:jc w:val="center"/>
    </w:pPr>
  </w:style>
  <w:style w:type="paragraph" w:customStyle="1" w:styleId="Style4">
    <w:name w:val="Style4"/>
    <w:basedOn w:val="a0"/>
    <w:uiPriority w:val="99"/>
    <w:rsid w:val="00625353"/>
    <w:pPr>
      <w:widowControl w:val="0"/>
      <w:autoSpaceDE w:val="0"/>
      <w:autoSpaceDN w:val="0"/>
      <w:adjustRightInd w:val="0"/>
      <w:spacing w:line="451" w:lineRule="exact"/>
      <w:ind w:firstLine="1210"/>
    </w:pPr>
  </w:style>
  <w:style w:type="paragraph" w:customStyle="1" w:styleId="Style5">
    <w:name w:val="Style5"/>
    <w:basedOn w:val="a0"/>
    <w:uiPriority w:val="99"/>
    <w:rsid w:val="00625353"/>
    <w:pPr>
      <w:widowControl w:val="0"/>
      <w:autoSpaceDE w:val="0"/>
      <w:autoSpaceDN w:val="0"/>
      <w:adjustRightInd w:val="0"/>
      <w:spacing w:line="451" w:lineRule="exact"/>
      <w:ind w:firstLine="720"/>
    </w:pPr>
  </w:style>
  <w:style w:type="paragraph" w:customStyle="1" w:styleId="Style6">
    <w:name w:val="Style6"/>
    <w:basedOn w:val="a0"/>
    <w:uiPriority w:val="99"/>
    <w:rsid w:val="00625353"/>
    <w:pPr>
      <w:widowControl w:val="0"/>
      <w:autoSpaceDE w:val="0"/>
      <w:autoSpaceDN w:val="0"/>
      <w:adjustRightInd w:val="0"/>
    </w:pPr>
  </w:style>
  <w:style w:type="paragraph" w:customStyle="1" w:styleId="Style10">
    <w:name w:val="Style10"/>
    <w:basedOn w:val="a0"/>
    <w:uiPriority w:val="99"/>
    <w:rsid w:val="00625353"/>
    <w:pPr>
      <w:widowControl w:val="0"/>
      <w:autoSpaceDE w:val="0"/>
      <w:autoSpaceDN w:val="0"/>
      <w:adjustRightInd w:val="0"/>
      <w:spacing w:line="226" w:lineRule="exact"/>
      <w:ind w:firstLine="595"/>
    </w:pPr>
  </w:style>
  <w:style w:type="paragraph" w:customStyle="1" w:styleId="Style11">
    <w:name w:val="Style11"/>
    <w:basedOn w:val="a0"/>
    <w:uiPriority w:val="99"/>
    <w:rsid w:val="00625353"/>
    <w:pPr>
      <w:widowControl w:val="0"/>
      <w:autoSpaceDE w:val="0"/>
      <w:autoSpaceDN w:val="0"/>
      <w:adjustRightInd w:val="0"/>
      <w:spacing w:line="226" w:lineRule="exact"/>
      <w:ind w:firstLine="398"/>
    </w:pPr>
  </w:style>
  <w:style w:type="paragraph" w:customStyle="1" w:styleId="Style15">
    <w:name w:val="Style15"/>
    <w:basedOn w:val="a0"/>
    <w:uiPriority w:val="99"/>
    <w:rsid w:val="00625353"/>
    <w:pPr>
      <w:widowControl w:val="0"/>
      <w:autoSpaceDE w:val="0"/>
      <w:autoSpaceDN w:val="0"/>
      <w:adjustRightInd w:val="0"/>
      <w:spacing w:line="226" w:lineRule="exact"/>
      <w:ind w:firstLine="514"/>
    </w:pPr>
  </w:style>
  <w:style w:type="paragraph" w:customStyle="1" w:styleId="Style16">
    <w:name w:val="Style16"/>
    <w:basedOn w:val="a0"/>
    <w:uiPriority w:val="99"/>
    <w:rsid w:val="00625353"/>
    <w:pPr>
      <w:widowControl w:val="0"/>
      <w:autoSpaceDE w:val="0"/>
      <w:autoSpaceDN w:val="0"/>
      <w:adjustRightInd w:val="0"/>
      <w:spacing w:line="226" w:lineRule="exact"/>
      <w:ind w:firstLine="2333"/>
    </w:pPr>
  </w:style>
  <w:style w:type="character" w:customStyle="1" w:styleId="FontStyle23">
    <w:name w:val="Font Style23"/>
    <w:uiPriority w:val="99"/>
    <w:rsid w:val="00625353"/>
    <w:rPr>
      <w:rFonts w:ascii="Courier New" w:hAnsi="Courier New" w:cs="Courier New"/>
      <w:sz w:val="18"/>
      <w:szCs w:val="18"/>
    </w:rPr>
  </w:style>
  <w:style w:type="character" w:customStyle="1" w:styleId="FontStyle26">
    <w:name w:val="Font Style26"/>
    <w:uiPriority w:val="99"/>
    <w:rsid w:val="00625353"/>
    <w:rPr>
      <w:rFonts w:ascii="Courier New" w:hAnsi="Courier New" w:cs="Courier New"/>
      <w:spacing w:val="-10"/>
      <w:sz w:val="24"/>
      <w:szCs w:val="24"/>
    </w:rPr>
  </w:style>
  <w:style w:type="paragraph" w:customStyle="1" w:styleId="aff0">
    <w:name w:val="Таблицы (моноширинный)"/>
    <w:basedOn w:val="a0"/>
    <w:next w:val="a0"/>
    <w:uiPriority w:val="99"/>
    <w:rsid w:val="00625353"/>
    <w:pPr>
      <w:widowControl w:val="0"/>
      <w:autoSpaceDE w:val="0"/>
      <w:autoSpaceDN w:val="0"/>
      <w:adjustRightInd w:val="0"/>
    </w:pPr>
    <w:rPr>
      <w:rFonts w:ascii="Courier New" w:hAnsi="Courier New" w:cs="Courier New"/>
      <w:sz w:val="20"/>
      <w:szCs w:val="20"/>
    </w:rPr>
  </w:style>
  <w:style w:type="paragraph" w:styleId="aff1">
    <w:name w:val="endnote text"/>
    <w:basedOn w:val="a0"/>
    <w:link w:val="aff2"/>
    <w:uiPriority w:val="99"/>
    <w:semiHidden/>
    <w:rsid w:val="00625353"/>
    <w:pPr>
      <w:widowControl w:val="0"/>
      <w:autoSpaceDE w:val="0"/>
      <w:autoSpaceDN w:val="0"/>
      <w:adjustRightInd w:val="0"/>
    </w:pPr>
    <w:rPr>
      <w:sz w:val="20"/>
      <w:szCs w:val="20"/>
      <w:lang w:eastAsia="en-US"/>
    </w:rPr>
  </w:style>
  <w:style w:type="character" w:customStyle="1" w:styleId="aff2">
    <w:name w:val="Текст концевой сноски Знак"/>
    <w:link w:val="aff1"/>
    <w:uiPriority w:val="99"/>
    <w:semiHidden/>
    <w:rsid w:val="00625353"/>
    <w:rPr>
      <w:rFonts w:ascii="Arial" w:eastAsia="Times New Roman" w:hAnsi="Arial" w:cs="Times New Roman"/>
      <w:sz w:val="20"/>
      <w:szCs w:val="20"/>
      <w:lang w:eastAsia="en-US"/>
    </w:rPr>
  </w:style>
  <w:style w:type="character" w:styleId="aff3">
    <w:name w:val="endnote reference"/>
    <w:uiPriority w:val="99"/>
    <w:semiHidden/>
    <w:rsid w:val="00625353"/>
    <w:rPr>
      <w:vertAlign w:val="superscript"/>
    </w:rPr>
  </w:style>
  <w:style w:type="paragraph" w:styleId="HTML">
    <w:name w:val="HTML Preformatted"/>
    <w:basedOn w:val="a0"/>
    <w:link w:val="HTML0"/>
    <w:uiPriority w:val="99"/>
    <w:rsid w:val="0062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lang w:eastAsia="en-US"/>
    </w:rPr>
  </w:style>
  <w:style w:type="character" w:customStyle="1" w:styleId="HTML0">
    <w:name w:val="Стандартный HTML Знак"/>
    <w:link w:val="HTML"/>
    <w:uiPriority w:val="99"/>
    <w:rsid w:val="00625353"/>
    <w:rPr>
      <w:rFonts w:ascii="Courier New" w:eastAsia="Times New Roman" w:hAnsi="Courier New" w:cs="Times New Roman"/>
      <w:sz w:val="20"/>
      <w:szCs w:val="20"/>
      <w:lang w:eastAsia="en-US"/>
    </w:rPr>
  </w:style>
  <w:style w:type="paragraph" w:customStyle="1" w:styleId="42">
    <w:name w:val="Основной текст4"/>
    <w:basedOn w:val="a0"/>
    <w:uiPriority w:val="99"/>
    <w:rsid w:val="00625353"/>
    <w:pPr>
      <w:shd w:val="clear" w:color="auto" w:fill="FFFFFF"/>
      <w:spacing w:after="2220" w:line="326" w:lineRule="exact"/>
      <w:ind w:hanging="380"/>
      <w:jc w:val="right"/>
    </w:pPr>
    <w:rPr>
      <w:rFonts w:ascii="Calibri" w:eastAsia="Calibri" w:hAnsi="Calibri"/>
      <w:sz w:val="25"/>
      <w:szCs w:val="25"/>
    </w:rPr>
  </w:style>
  <w:style w:type="paragraph" w:customStyle="1" w:styleId="head1">
    <w:name w:val="head1"/>
    <w:basedOn w:val="a0"/>
    <w:uiPriority w:val="99"/>
    <w:rsid w:val="00625353"/>
    <w:pPr>
      <w:keepNext/>
      <w:ind w:right="612"/>
    </w:pPr>
    <w:rPr>
      <w:rFonts w:cs="Arial"/>
      <w:b/>
      <w:bCs/>
      <w:color w:val="800000"/>
      <w:sz w:val="28"/>
    </w:rPr>
  </w:style>
  <w:style w:type="paragraph" w:styleId="aff4">
    <w:name w:val="No Spacing"/>
    <w:uiPriority w:val="99"/>
    <w:qFormat/>
    <w:rsid w:val="00625353"/>
    <w:rPr>
      <w:rFonts w:eastAsia="Calibri"/>
      <w:sz w:val="22"/>
      <w:szCs w:val="22"/>
      <w:lang w:eastAsia="en-US"/>
    </w:rPr>
  </w:style>
  <w:style w:type="character" w:customStyle="1" w:styleId="FontStyle43">
    <w:name w:val="Font Style43"/>
    <w:uiPriority w:val="99"/>
    <w:rsid w:val="00625353"/>
    <w:rPr>
      <w:rFonts w:ascii="Times New Roman" w:hAnsi="Times New Roman" w:cs="Times New Roman"/>
      <w:sz w:val="26"/>
      <w:szCs w:val="26"/>
    </w:rPr>
  </w:style>
  <w:style w:type="character" w:customStyle="1" w:styleId="aff5">
    <w:name w:val="Гипертекстовая ссылка"/>
    <w:uiPriority w:val="99"/>
    <w:rsid w:val="00625353"/>
    <w:rPr>
      <w:color w:val="106BBE"/>
    </w:rPr>
  </w:style>
  <w:style w:type="numbering" w:customStyle="1" w:styleId="43">
    <w:name w:val="Нет списка4"/>
    <w:next w:val="a3"/>
    <w:uiPriority w:val="99"/>
    <w:semiHidden/>
    <w:unhideWhenUsed/>
    <w:rsid w:val="00625353"/>
  </w:style>
  <w:style w:type="numbering" w:customStyle="1" w:styleId="51">
    <w:name w:val="Нет списка5"/>
    <w:next w:val="a3"/>
    <w:uiPriority w:val="99"/>
    <w:semiHidden/>
    <w:unhideWhenUsed/>
    <w:rsid w:val="00625353"/>
  </w:style>
  <w:style w:type="table" w:customStyle="1" w:styleId="13">
    <w:name w:val="Сетка таблицы1"/>
    <w:basedOn w:val="a2"/>
    <w:next w:val="ab"/>
    <w:uiPriority w:val="99"/>
    <w:rsid w:val="006253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maodepartmentemail">
    <w:name w:val="hmao_department_email"/>
    <w:uiPriority w:val="99"/>
    <w:rsid w:val="00625353"/>
    <w:rPr>
      <w:rFonts w:cs="Times New Roman"/>
    </w:rPr>
  </w:style>
  <w:style w:type="paragraph" w:customStyle="1" w:styleId="14">
    <w:name w:val="Абзац списка1"/>
    <w:basedOn w:val="a0"/>
    <w:uiPriority w:val="99"/>
    <w:rsid w:val="00625353"/>
    <w:pPr>
      <w:ind w:left="720"/>
      <w:contextualSpacing/>
    </w:pPr>
    <w:rPr>
      <w:rFonts w:ascii="Times New Roman" w:hAnsi="Times New Roman"/>
      <w:sz w:val="28"/>
      <w:lang w:eastAsia="en-US"/>
    </w:rPr>
  </w:style>
  <w:style w:type="paragraph" w:customStyle="1" w:styleId="u">
    <w:name w:val="u"/>
    <w:basedOn w:val="a0"/>
    <w:uiPriority w:val="99"/>
    <w:rsid w:val="00625353"/>
    <w:pPr>
      <w:spacing w:before="100" w:beforeAutospacing="1" w:after="100" w:afterAutospacing="1"/>
    </w:pPr>
    <w:rPr>
      <w:rFonts w:ascii="Times New Roman" w:hAnsi="Times New Roman"/>
      <w:sz w:val="28"/>
      <w:lang w:eastAsia="en-US"/>
    </w:rPr>
  </w:style>
  <w:style w:type="numbering" w:customStyle="1" w:styleId="61">
    <w:name w:val="Нет списка6"/>
    <w:next w:val="a3"/>
    <w:uiPriority w:val="99"/>
    <w:semiHidden/>
    <w:unhideWhenUsed/>
    <w:rsid w:val="00625353"/>
  </w:style>
  <w:style w:type="table" w:customStyle="1" w:styleId="27">
    <w:name w:val="Сетка таблицы2"/>
    <w:basedOn w:val="a2"/>
    <w:next w:val="ab"/>
    <w:uiPriority w:val="99"/>
    <w:rsid w:val="0062535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2">
    <w:name w:val="toc 5"/>
    <w:basedOn w:val="a0"/>
    <w:next w:val="a0"/>
    <w:autoRedefine/>
    <w:uiPriority w:val="39"/>
    <w:unhideWhenUsed/>
    <w:rsid w:val="00625353"/>
    <w:pPr>
      <w:spacing w:after="100"/>
      <w:ind w:left="880"/>
    </w:pPr>
    <w:rPr>
      <w:rFonts w:ascii="Calibri" w:hAnsi="Calibri"/>
    </w:rPr>
  </w:style>
  <w:style w:type="paragraph" w:styleId="62">
    <w:name w:val="toc 6"/>
    <w:basedOn w:val="a0"/>
    <w:next w:val="a0"/>
    <w:autoRedefine/>
    <w:uiPriority w:val="39"/>
    <w:unhideWhenUsed/>
    <w:rsid w:val="00625353"/>
    <w:pPr>
      <w:spacing w:after="100"/>
      <w:ind w:left="1100"/>
    </w:pPr>
    <w:rPr>
      <w:rFonts w:ascii="Calibri" w:hAnsi="Calibri"/>
    </w:rPr>
  </w:style>
  <w:style w:type="paragraph" w:styleId="71">
    <w:name w:val="toc 7"/>
    <w:basedOn w:val="a0"/>
    <w:next w:val="a0"/>
    <w:autoRedefine/>
    <w:uiPriority w:val="39"/>
    <w:unhideWhenUsed/>
    <w:rsid w:val="00625353"/>
    <w:pPr>
      <w:spacing w:after="100"/>
      <w:ind w:left="1320"/>
    </w:pPr>
    <w:rPr>
      <w:rFonts w:ascii="Calibri" w:hAnsi="Calibri"/>
    </w:rPr>
  </w:style>
  <w:style w:type="paragraph" w:styleId="81">
    <w:name w:val="toc 8"/>
    <w:basedOn w:val="a0"/>
    <w:next w:val="a0"/>
    <w:autoRedefine/>
    <w:uiPriority w:val="39"/>
    <w:unhideWhenUsed/>
    <w:rsid w:val="00625353"/>
    <w:pPr>
      <w:spacing w:after="100"/>
      <w:ind w:left="1540"/>
    </w:pPr>
    <w:rPr>
      <w:rFonts w:ascii="Calibri" w:hAnsi="Calibri"/>
    </w:rPr>
  </w:style>
  <w:style w:type="paragraph" w:styleId="91">
    <w:name w:val="toc 9"/>
    <w:basedOn w:val="a0"/>
    <w:next w:val="a0"/>
    <w:autoRedefine/>
    <w:uiPriority w:val="39"/>
    <w:unhideWhenUsed/>
    <w:rsid w:val="00625353"/>
    <w:pPr>
      <w:spacing w:after="100"/>
      <w:ind w:left="1760"/>
    </w:pPr>
    <w:rPr>
      <w:rFonts w:ascii="Calibri" w:hAnsi="Calibri"/>
    </w:rPr>
  </w:style>
  <w:style w:type="numbering" w:customStyle="1" w:styleId="72">
    <w:name w:val="Нет списка7"/>
    <w:next w:val="a3"/>
    <w:uiPriority w:val="99"/>
    <w:semiHidden/>
    <w:unhideWhenUsed/>
    <w:rsid w:val="00625353"/>
  </w:style>
  <w:style w:type="numbering" w:customStyle="1" w:styleId="82">
    <w:name w:val="Нет списка8"/>
    <w:next w:val="a3"/>
    <w:uiPriority w:val="99"/>
    <w:semiHidden/>
    <w:unhideWhenUsed/>
    <w:rsid w:val="00625353"/>
  </w:style>
  <w:style w:type="character" w:customStyle="1" w:styleId="apple-converted-space">
    <w:name w:val="apple-converted-space"/>
    <w:basedOn w:val="a1"/>
    <w:uiPriority w:val="99"/>
    <w:rsid w:val="00A836DE"/>
  </w:style>
  <w:style w:type="paragraph" w:customStyle="1" w:styleId="Default">
    <w:name w:val="Default"/>
    <w:rsid w:val="00FE7170"/>
    <w:pPr>
      <w:autoSpaceDE w:val="0"/>
      <w:autoSpaceDN w:val="0"/>
      <w:adjustRightInd w:val="0"/>
    </w:pPr>
    <w:rPr>
      <w:rFonts w:ascii="Times New Roman" w:hAnsi="Times New Roman"/>
      <w:color w:val="000000"/>
      <w:sz w:val="24"/>
      <w:szCs w:val="24"/>
    </w:rPr>
  </w:style>
  <w:style w:type="paragraph" w:customStyle="1" w:styleId="28">
    <w:name w:val="Знак Знак2 Знак"/>
    <w:basedOn w:val="a0"/>
    <w:rsid w:val="008C2E8B"/>
    <w:pPr>
      <w:tabs>
        <w:tab w:val="num" w:pos="1287"/>
      </w:tabs>
      <w:spacing w:after="160" w:line="240" w:lineRule="exact"/>
      <w:ind w:left="1287" w:hanging="360"/>
    </w:pPr>
    <w:rPr>
      <w:rFonts w:ascii="Verdana" w:hAnsi="Verdana" w:cs="Verdana"/>
      <w:sz w:val="20"/>
      <w:szCs w:val="20"/>
      <w:lang w:val="en-US" w:eastAsia="en-US"/>
    </w:rPr>
  </w:style>
  <w:style w:type="character" w:customStyle="1" w:styleId="ad">
    <w:name w:val="Абзац списка Знак"/>
    <w:link w:val="ac"/>
    <w:uiPriority w:val="34"/>
    <w:locked/>
    <w:rsid w:val="00C068C6"/>
    <w:rPr>
      <w:rFonts w:ascii="Times New Roman" w:eastAsia="Times New Roman" w:hAnsi="Times New Roman" w:cs="Times New Roman"/>
      <w:sz w:val="24"/>
      <w:szCs w:val="24"/>
    </w:rPr>
  </w:style>
  <w:style w:type="paragraph" w:customStyle="1" w:styleId="15">
    <w:name w:val="Без интервала1"/>
    <w:rsid w:val="00E56911"/>
    <w:rPr>
      <w:rFonts w:ascii="Times New Roman" w:eastAsia="Calibri" w:hAnsi="Times New Roman"/>
      <w:sz w:val="24"/>
      <w:szCs w:val="24"/>
    </w:rPr>
  </w:style>
  <w:style w:type="character" w:styleId="HTML1">
    <w:name w:val="HTML Variable"/>
    <w:aliases w:val="!Ссылки в документе"/>
    <w:rsid w:val="00485B79"/>
    <w:rPr>
      <w:rFonts w:ascii="Arial" w:hAnsi="Arial"/>
      <w:b w:val="0"/>
      <w:i w:val="0"/>
      <w:iCs/>
      <w:color w:val="0000FF"/>
      <w:sz w:val="24"/>
      <w:u w:val="none"/>
    </w:rPr>
  </w:style>
  <w:style w:type="paragraph" w:customStyle="1" w:styleId="Title">
    <w:name w:val="Title!Название НПА"/>
    <w:basedOn w:val="a0"/>
    <w:rsid w:val="00485B79"/>
    <w:pPr>
      <w:spacing w:before="240" w:after="60"/>
      <w:jc w:val="center"/>
      <w:outlineLvl w:val="0"/>
    </w:pPr>
    <w:rPr>
      <w:rFonts w:cs="Arial"/>
      <w:b/>
      <w:bCs/>
      <w:kern w:val="28"/>
      <w:sz w:val="32"/>
      <w:szCs w:val="32"/>
    </w:rPr>
  </w:style>
  <w:style w:type="paragraph" w:customStyle="1" w:styleId="Application">
    <w:name w:val="Application!Приложение"/>
    <w:rsid w:val="00485B79"/>
    <w:pPr>
      <w:spacing w:before="120" w:after="120"/>
      <w:jc w:val="right"/>
    </w:pPr>
    <w:rPr>
      <w:rFonts w:ascii="Arial" w:hAnsi="Arial" w:cs="Arial"/>
      <w:b/>
      <w:bCs/>
      <w:kern w:val="28"/>
      <w:sz w:val="32"/>
      <w:szCs w:val="32"/>
    </w:rPr>
  </w:style>
  <w:style w:type="paragraph" w:customStyle="1" w:styleId="Table">
    <w:name w:val="Table!Таблица"/>
    <w:rsid w:val="00485B79"/>
    <w:rPr>
      <w:rFonts w:ascii="Arial" w:hAnsi="Arial" w:cs="Arial"/>
      <w:bCs/>
      <w:kern w:val="28"/>
      <w:sz w:val="24"/>
      <w:szCs w:val="32"/>
    </w:rPr>
  </w:style>
  <w:style w:type="paragraph" w:customStyle="1" w:styleId="Table0">
    <w:name w:val="Table!"/>
    <w:next w:val="Table"/>
    <w:rsid w:val="00485B79"/>
    <w:pPr>
      <w:jc w:val="center"/>
    </w:pPr>
    <w:rPr>
      <w:rFonts w:ascii="Arial" w:hAnsi="Arial" w:cs="Arial"/>
      <w:b/>
      <w:bCs/>
      <w:kern w:val="28"/>
      <w:sz w:val="24"/>
      <w:szCs w:val="32"/>
    </w:rPr>
  </w:style>
  <w:style w:type="character" w:customStyle="1" w:styleId="29">
    <w:name w:val="Основной текст (2)_"/>
    <w:link w:val="2a"/>
    <w:locked/>
    <w:rsid w:val="00465FBF"/>
    <w:rPr>
      <w:rFonts w:ascii="Times New Roman" w:hAnsi="Times New Roman"/>
      <w:sz w:val="28"/>
      <w:szCs w:val="28"/>
      <w:shd w:val="clear" w:color="auto" w:fill="FFFFFF"/>
    </w:rPr>
  </w:style>
  <w:style w:type="paragraph" w:customStyle="1" w:styleId="2a">
    <w:name w:val="Основной текст (2)"/>
    <w:basedOn w:val="a0"/>
    <w:link w:val="29"/>
    <w:rsid w:val="00465FBF"/>
    <w:pPr>
      <w:widowControl w:val="0"/>
      <w:shd w:val="clear" w:color="auto" w:fill="FFFFFF"/>
      <w:spacing w:before="520" w:line="360" w:lineRule="exact"/>
      <w:ind w:firstLine="0"/>
    </w:pPr>
    <w:rPr>
      <w:rFonts w:ascii="Times New Roman" w:hAnsi="Times New Roman"/>
      <w:sz w:val="28"/>
      <w:szCs w:val="28"/>
    </w:rPr>
  </w:style>
  <w:style w:type="character" w:customStyle="1" w:styleId="2b">
    <w:name w:val="Заголовок №2_"/>
    <w:link w:val="2c"/>
    <w:locked/>
    <w:rsid w:val="0092734D"/>
    <w:rPr>
      <w:rFonts w:ascii="Times New Roman" w:hAnsi="Times New Roman"/>
      <w:b/>
      <w:bCs/>
      <w:sz w:val="28"/>
      <w:szCs w:val="28"/>
      <w:shd w:val="clear" w:color="auto" w:fill="FFFFFF"/>
    </w:rPr>
  </w:style>
  <w:style w:type="paragraph" w:customStyle="1" w:styleId="2c">
    <w:name w:val="Заголовок №2"/>
    <w:basedOn w:val="a0"/>
    <w:link w:val="2b"/>
    <w:rsid w:val="0092734D"/>
    <w:pPr>
      <w:widowControl w:val="0"/>
      <w:shd w:val="clear" w:color="auto" w:fill="FFFFFF"/>
      <w:spacing w:line="760" w:lineRule="exact"/>
      <w:ind w:firstLine="0"/>
      <w:jc w:val="left"/>
      <w:outlineLvl w:val="1"/>
    </w:pPr>
    <w:rPr>
      <w:rFonts w:ascii="Times New Roman" w:hAnsi="Times New Roman"/>
      <w:b/>
      <w:bCs/>
      <w:sz w:val="28"/>
      <w:szCs w:val="28"/>
    </w:rPr>
  </w:style>
  <w:style w:type="character" w:customStyle="1" w:styleId="16">
    <w:name w:val="Заголовок №1_"/>
    <w:link w:val="17"/>
    <w:locked/>
    <w:rsid w:val="003E6117"/>
    <w:rPr>
      <w:rFonts w:ascii="Times New Roman" w:hAnsi="Times New Roman"/>
      <w:b/>
      <w:bCs/>
      <w:sz w:val="28"/>
      <w:szCs w:val="28"/>
      <w:shd w:val="clear" w:color="auto" w:fill="FFFFFF"/>
    </w:rPr>
  </w:style>
  <w:style w:type="paragraph" w:customStyle="1" w:styleId="17">
    <w:name w:val="Заголовок №1"/>
    <w:basedOn w:val="a0"/>
    <w:link w:val="16"/>
    <w:rsid w:val="003E6117"/>
    <w:pPr>
      <w:widowControl w:val="0"/>
      <w:shd w:val="clear" w:color="auto" w:fill="FFFFFF"/>
      <w:spacing w:before="320" w:after="320" w:line="310" w:lineRule="exact"/>
      <w:ind w:firstLine="0"/>
      <w:jc w:val="left"/>
      <w:outlineLvl w:val="0"/>
    </w:pPr>
    <w:rPr>
      <w:rFonts w:ascii="Times New Roman" w:hAnsi="Times New Roman"/>
      <w:b/>
      <w:bCs/>
      <w:sz w:val="28"/>
      <w:szCs w:val="28"/>
    </w:rPr>
  </w:style>
  <w:style w:type="character" w:customStyle="1" w:styleId="33">
    <w:name w:val="Основной текст (3)_"/>
    <w:link w:val="34"/>
    <w:locked/>
    <w:rsid w:val="003E6117"/>
    <w:rPr>
      <w:rFonts w:ascii="Times New Roman" w:hAnsi="Times New Roman"/>
      <w:b/>
      <w:bCs/>
      <w:sz w:val="28"/>
      <w:szCs w:val="28"/>
      <w:shd w:val="clear" w:color="auto" w:fill="FFFFFF"/>
    </w:rPr>
  </w:style>
  <w:style w:type="paragraph" w:customStyle="1" w:styleId="34">
    <w:name w:val="Основной текст (3)"/>
    <w:basedOn w:val="a0"/>
    <w:link w:val="33"/>
    <w:rsid w:val="003E6117"/>
    <w:pPr>
      <w:widowControl w:val="0"/>
      <w:shd w:val="clear" w:color="auto" w:fill="FFFFFF"/>
      <w:spacing w:before="360" w:line="326" w:lineRule="exact"/>
      <w:ind w:firstLine="0"/>
      <w:jc w:val="center"/>
    </w:pPr>
    <w:rPr>
      <w:rFonts w:ascii="Times New Roman" w:hAnsi="Times New Roman"/>
      <w:b/>
      <w:bCs/>
      <w:sz w:val="28"/>
      <w:szCs w:val="28"/>
    </w:rPr>
  </w:style>
  <w:style w:type="character" w:customStyle="1" w:styleId="92">
    <w:name w:val="Основной текст (9)_"/>
    <w:link w:val="93"/>
    <w:locked/>
    <w:rsid w:val="003E6117"/>
    <w:rPr>
      <w:rFonts w:ascii="Times New Roman" w:hAnsi="Times New Roman"/>
      <w:shd w:val="clear" w:color="auto" w:fill="FFFFFF"/>
    </w:rPr>
  </w:style>
  <w:style w:type="paragraph" w:customStyle="1" w:styleId="93">
    <w:name w:val="Основной текст (9)"/>
    <w:basedOn w:val="a0"/>
    <w:link w:val="92"/>
    <w:rsid w:val="003E6117"/>
    <w:pPr>
      <w:widowControl w:val="0"/>
      <w:shd w:val="clear" w:color="auto" w:fill="FFFFFF"/>
      <w:spacing w:after="280" w:line="240" w:lineRule="exact"/>
      <w:ind w:firstLine="0"/>
      <w:jc w:val="center"/>
    </w:pPr>
    <w:rPr>
      <w:rFonts w:ascii="Times New Roman" w:hAnsi="Times New Roman"/>
      <w:sz w:val="20"/>
      <w:szCs w:val="20"/>
    </w:rPr>
  </w:style>
  <w:style w:type="character" w:customStyle="1" w:styleId="2d">
    <w:name w:val="Подпись к таблице (2)_"/>
    <w:link w:val="2e"/>
    <w:locked/>
    <w:rsid w:val="003E6117"/>
    <w:rPr>
      <w:rFonts w:ascii="Times New Roman" w:hAnsi="Times New Roman"/>
      <w:sz w:val="28"/>
      <w:szCs w:val="28"/>
      <w:shd w:val="clear" w:color="auto" w:fill="FFFFFF"/>
    </w:rPr>
  </w:style>
  <w:style w:type="paragraph" w:customStyle="1" w:styleId="2e">
    <w:name w:val="Подпись к таблице (2)"/>
    <w:basedOn w:val="a0"/>
    <w:link w:val="2d"/>
    <w:rsid w:val="003E6117"/>
    <w:pPr>
      <w:widowControl w:val="0"/>
      <w:shd w:val="clear" w:color="auto" w:fill="FFFFFF"/>
      <w:spacing w:line="274" w:lineRule="exact"/>
      <w:ind w:firstLine="0"/>
    </w:pPr>
    <w:rPr>
      <w:rFonts w:ascii="Times New Roman" w:hAnsi="Times New Roman"/>
      <w:sz w:val="28"/>
      <w:szCs w:val="28"/>
    </w:rPr>
  </w:style>
  <w:style w:type="character" w:customStyle="1" w:styleId="170">
    <w:name w:val="Основной текст (17)_"/>
    <w:link w:val="171"/>
    <w:locked/>
    <w:rsid w:val="003E6117"/>
    <w:rPr>
      <w:rFonts w:ascii="Times New Roman" w:hAnsi="Times New Roman"/>
      <w:i/>
      <w:iCs/>
      <w:sz w:val="28"/>
      <w:szCs w:val="28"/>
      <w:shd w:val="clear" w:color="auto" w:fill="FFFFFF"/>
    </w:rPr>
  </w:style>
  <w:style w:type="paragraph" w:customStyle="1" w:styleId="171">
    <w:name w:val="Основной текст (17)"/>
    <w:basedOn w:val="a0"/>
    <w:link w:val="170"/>
    <w:rsid w:val="003E6117"/>
    <w:pPr>
      <w:widowControl w:val="0"/>
      <w:shd w:val="clear" w:color="auto" w:fill="FFFFFF"/>
      <w:spacing w:before="320" w:line="322" w:lineRule="exact"/>
      <w:ind w:firstLine="0"/>
    </w:pPr>
    <w:rPr>
      <w:rFonts w:ascii="Times New Roman" w:hAnsi="Times New Roman"/>
      <w:i/>
      <w:iCs/>
      <w:sz w:val="28"/>
      <w:szCs w:val="28"/>
    </w:rPr>
  </w:style>
  <w:style w:type="character" w:customStyle="1" w:styleId="212pt">
    <w:name w:val="Основной текст (2) + 12 pt"/>
    <w:rsid w:val="003E611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211">
    <w:name w:val="Основной текст (2) + 11"/>
    <w:aliases w:val="5 pt,Курсив"/>
    <w:rsid w:val="003E6117"/>
    <w:rPr>
      <w:rFonts w:ascii="Times New Roman" w:eastAsia="Times New Roman" w:hAnsi="Times New Roman" w:cs="Times New Roman" w:hint="default"/>
      <w:b w:val="0"/>
      <w:bCs w:val="0"/>
      <w:i/>
      <w:iCs/>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13pt">
    <w:name w:val="Заголовок №1 + Интервал 3 pt"/>
    <w:rsid w:val="003E6117"/>
    <w:rPr>
      <w:rFonts w:ascii="Times New Roman" w:eastAsia="Times New Roman" w:hAnsi="Times New Roman" w:cs="Times New Roman" w:hint="default"/>
      <w:b/>
      <w:bCs/>
      <w:i w:val="0"/>
      <w:iCs w:val="0"/>
      <w:smallCaps w:val="0"/>
      <w:strike w:val="0"/>
      <w:dstrike w:val="0"/>
      <w:color w:val="000000"/>
      <w:spacing w:val="70"/>
      <w:w w:val="100"/>
      <w:position w:val="0"/>
      <w:sz w:val="28"/>
      <w:szCs w:val="28"/>
      <w:u w:val="none"/>
      <w:effect w:val="none"/>
      <w:shd w:val="clear" w:color="auto" w:fill="FFFFFF"/>
      <w:lang w:val="ru-RU" w:eastAsia="ru-RU" w:bidi="ru-RU"/>
    </w:rPr>
  </w:style>
  <w:style w:type="character" w:customStyle="1" w:styleId="33pt">
    <w:name w:val="Основной текст (3) + Интервал 3 pt"/>
    <w:rsid w:val="003E6117"/>
    <w:rPr>
      <w:rFonts w:ascii="Times New Roman" w:eastAsia="Times New Roman" w:hAnsi="Times New Roman" w:cs="Times New Roman" w:hint="default"/>
      <w:b/>
      <w:bCs/>
      <w:i w:val="0"/>
      <w:iCs w:val="0"/>
      <w:smallCaps w:val="0"/>
      <w:strike w:val="0"/>
      <w:dstrike w:val="0"/>
      <w:color w:val="000000"/>
      <w:spacing w:val="70"/>
      <w:w w:val="100"/>
      <w:position w:val="0"/>
      <w:sz w:val="28"/>
      <w:szCs w:val="28"/>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079818">
      <w:bodyDiv w:val="1"/>
      <w:marLeft w:val="0"/>
      <w:marRight w:val="0"/>
      <w:marTop w:val="0"/>
      <w:marBottom w:val="0"/>
      <w:divBdr>
        <w:top w:val="none" w:sz="0" w:space="0" w:color="auto"/>
        <w:left w:val="none" w:sz="0" w:space="0" w:color="auto"/>
        <w:bottom w:val="none" w:sz="0" w:space="0" w:color="auto"/>
        <w:right w:val="none" w:sz="0" w:space="0" w:color="auto"/>
      </w:divBdr>
    </w:div>
    <w:div w:id="551162089">
      <w:bodyDiv w:val="1"/>
      <w:marLeft w:val="0"/>
      <w:marRight w:val="0"/>
      <w:marTop w:val="0"/>
      <w:marBottom w:val="0"/>
      <w:divBdr>
        <w:top w:val="none" w:sz="0" w:space="0" w:color="auto"/>
        <w:left w:val="none" w:sz="0" w:space="0" w:color="auto"/>
        <w:bottom w:val="none" w:sz="0" w:space="0" w:color="auto"/>
        <w:right w:val="none" w:sz="0" w:space="0" w:color="auto"/>
      </w:divBdr>
    </w:div>
    <w:div w:id="592931550">
      <w:bodyDiv w:val="1"/>
      <w:marLeft w:val="0"/>
      <w:marRight w:val="0"/>
      <w:marTop w:val="0"/>
      <w:marBottom w:val="0"/>
      <w:divBdr>
        <w:top w:val="none" w:sz="0" w:space="0" w:color="auto"/>
        <w:left w:val="none" w:sz="0" w:space="0" w:color="auto"/>
        <w:bottom w:val="none" w:sz="0" w:space="0" w:color="auto"/>
        <w:right w:val="none" w:sz="0" w:space="0" w:color="auto"/>
      </w:divBdr>
    </w:div>
    <w:div w:id="664556790">
      <w:bodyDiv w:val="1"/>
      <w:marLeft w:val="0"/>
      <w:marRight w:val="0"/>
      <w:marTop w:val="0"/>
      <w:marBottom w:val="0"/>
      <w:divBdr>
        <w:top w:val="none" w:sz="0" w:space="0" w:color="auto"/>
        <w:left w:val="none" w:sz="0" w:space="0" w:color="auto"/>
        <w:bottom w:val="none" w:sz="0" w:space="0" w:color="auto"/>
        <w:right w:val="none" w:sz="0" w:space="0" w:color="auto"/>
      </w:divBdr>
    </w:div>
    <w:div w:id="743839706">
      <w:bodyDiv w:val="1"/>
      <w:marLeft w:val="0"/>
      <w:marRight w:val="0"/>
      <w:marTop w:val="0"/>
      <w:marBottom w:val="0"/>
      <w:divBdr>
        <w:top w:val="none" w:sz="0" w:space="0" w:color="auto"/>
        <w:left w:val="none" w:sz="0" w:space="0" w:color="auto"/>
        <w:bottom w:val="none" w:sz="0" w:space="0" w:color="auto"/>
        <w:right w:val="none" w:sz="0" w:space="0" w:color="auto"/>
      </w:divBdr>
    </w:div>
    <w:div w:id="803817183">
      <w:bodyDiv w:val="1"/>
      <w:marLeft w:val="0"/>
      <w:marRight w:val="0"/>
      <w:marTop w:val="0"/>
      <w:marBottom w:val="0"/>
      <w:divBdr>
        <w:top w:val="none" w:sz="0" w:space="0" w:color="auto"/>
        <w:left w:val="none" w:sz="0" w:space="0" w:color="auto"/>
        <w:bottom w:val="none" w:sz="0" w:space="0" w:color="auto"/>
        <w:right w:val="none" w:sz="0" w:space="0" w:color="auto"/>
      </w:divBdr>
    </w:div>
    <w:div w:id="831485799">
      <w:bodyDiv w:val="1"/>
      <w:marLeft w:val="0"/>
      <w:marRight w:val="0"/>
      <w:marTop w:val="0"/>
      <w:marBottom w:val="0"/>
      <w:divBdr>
        <w:top w:val="none" w:sz="0" w:space="0" w:color="auto"/>
        <w:left w:val="none" w:sz="0" w:space="0" w:color="auto"/>
        <w:bottom w:val="none" w:sz="0" w:space="0" w:color="auto"/>
        <w:right w:val="none" w:sz="0" w:space="0" w:color="auto"/>
      </w:divBdr>
    </w:div>
    <w:div w:id="898907862">
      <w:bodyDiv w:val="1"/>
      <w:marLeft w:val="0"/>
      <w:marRight w:val="0"/>
      <w:marTop w:val="0"/>
      <w:marBottom w:val="0"/>
      <w:divBdr>
        <w:top w:val="none" w:sz="0" w:space="0" w:color="auto"/>
        <w:left w:val="none" w:sz="0" w:space="0" w:color="auto"/>
        <w:bottom w:val="none" w:sz="0" w:space="0" w:color="auto"/>
        <w:right w:val="none" w:sz="0" w:space="0" w:color="auto"/>
      </w:divBdr>
    </w:div>
    <w:div w:id="981931929">
      <w:bodyDiv w:val="1"/>
      <w:marLeft w:val="0"/>
      <w:marRight w:val="0"/>
      <w:marTop w:val="0"/>
      <w:marBottom w:val="0"/>
      <w:divBdr>
        <w:top w:val="none" w:sz="0" w:space="0" w:color="auto"/>
        <w:left w:val="none" w:sz="0" w:space="0" w:color="auto"/>
        <w:bottom w:val="none" w:sz="0" w:space="0" w:color="auto"/>
        <w:right w:val="none" w:sz="0" w:space="0" w:color="auto"/>
      </w:divBdr>
      <w:divsChild>
        <w:div w:id="1200244112">
          <w:marLeft w:val="0"/>
          <w:marRight w:val="0"/>
          <w:marTop w:val="0"/>
          <w:marBottom w:val="0"/>
          <w:divBdr>
            <w:top w:val="none" w:sz="0" w:space="0" w:color="auto"/>
            <w:left w:val="none" w:sz="0" w:space="0" w:color="auto"/>
            <w:bottom w:val="none" w:sz="0" w:space="0" w:color="auto"/>
            <w:right w:val="none" w:sz="0" w:space="0" w:color="auto"/>
          </w:divBdr>
          <w:divsChild>
            <w:div w:id="1391460717">
              <w:marLeft w:val="0"/>
              <w:marRight w:val="0"/>
              <w:marTop w:val="0"/>
              <w:marBottom w:val="0"/>
              <w:divBdr>
                <w:top w:val="none" w:sz="0" w:space="0" w:color="auto"/>
                <w:left w:val="none" w:sz="0" w:space="0" w:color="auto"/>
                <w:bottom w:val="none" w:sz="0" w:space="0" w:color="auto"/>
                <w:right w:val="none" w:sz="0" w:space="0" w:color="auto"/>
              </w:divBdr>
              <w:divsChild>
                <w:div w:id="212158631">
                  <w:marLeft w:val="0"/>
                  <w:marRight w:val="0"/>
                  <w:marTop w:val="120"/>
                  <w:marBottom w:val="0"/>
                  <w:divBdr>
                    <w:top w:val="none" w:sz="0" w:space="0" w:color="auto"/>
                    <w:left w:val="none" w:sz="0" w:space="0" w:color="auto"/>
                    <w:bottom w:val="none" w:sz="0" w:space="0" w:color="auto"/>
                    <w:right w:val="none" w:sz="0" w:space="0" w:color="auto"/>
                  </w:divBdr>
                </w:div>
                <w:div w:id="2088918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42749292">
      <w:bodyDiv w:val="1"/>
      <w:marLeft w:val="0"/>
      <w:marRight w:val="0"/>
      <w:marTop w:val="0"/>
      <w:marBottom w:val="0"/>
      <w:divBdr>
        <w:top w:val="none" w:sz="0" w:space="0" w:color="auto"/>
        <w:left w:val="none" w:sz="0" w:space="0" w:color="auto"/>
        <w:bottom w:val="none" w:sz="0" w:space="0" w:color="auto"/>
        <w:right w:val="none" w:sz="0" w:space="0" w:color="auto"/>
      </w:divBdr>
    </w:div>
    <w:div w:id="1146630945">
      <w:bodyDiv w:val="1"/>
      <w:marLeft w:val="0"/>
      <w:marRight w:val="0"/>
      <w:marTop w:val="0"/>
      <w:marBottom w:val="0"/>
      <w:divBdr>
        <w:top w:val="none" w:sz="0" w:space="0" w:color="auto"/>
        <w:left w:val="none" w:sz="0" w:space="0" w:color="auto"/>
        <w:bottom w:val="none" w:sz="0" w:space="0" w:color="auto"/>
        <w:right w:val="none" w:sz="0" w:space="0" w:color="auto"/>
      </w:divBdr>
    </w:div>
    <w:div w:id="1156914637">
      <w:bodyDiv w:val="1"/>
      <w:marLeft w:val="0"/>
      <w:marRight w:val="0"/>
      <w:marTop w:val="0"/>
      <w:marBottom w:val="0"/>
      <w:divBdr>
        <w:top w:val="none" w:sz="0" w:space="0" w:color="auto"/>
        <w:left w:val="none" w:sz="0" w:space="0" w:color="auto"/>
        <w:bottom w:val="none" w:sz="0" w:space="0" w:color="auto"/>
        <w:right w:val="none" w:sz="0" w:space="0" w:color="auto"/>
      </w:divBdr>
      <w:divsChild>
        <w:div w:id="1338539252">
          <w:marLeft w:val="0"/>
          <w:marRight w:val="0"/>
          <w:marTop w:val="121"/>
          <w:marBottom w:val="0"/>
          <w:divBdr>
            <w:top w:val="none" w:sz="0" w:space="0" w:color="auto"/>
            <w:left w:val="none" w:sz="0" w:space="0" w:color="auto"/>
            <w:bottom w:val="none" w:sz="0" w:space="0" w:color="auto"/>
            <w:right w:val="none" w:sz="0" w:space="0" w:color="auto"/>
          </w:divBdr>
        </w:div>
      </w:divsChild>
    </w:div>
    <w:div w:id="1159466365">
      <w:bodyDiv w:val="1"/>
      <w:marLeft w:val="0"/>
      <w:marRight w:val="0"/>
      <w:marTop w:val="0"/>
      <w:marBottom w:val="0"/>
      <w:divBdr>
        <w:top w:val="none" w:sz="0" w:space="0" w:color="auto"/>
        <w:left w:val="none" w:sz="0" w:space="0" w:color="auto"/>
        <w:bottom w:val="none" w:sz="0" w:space="0" w:color="auto"/>
        <w:right w:val="none" w:sz="0" w:space="0" w:color="auto"/>
      </w:divBdr>
    </w:div>
    <w:div w:id="1191913558">
      <w:bodyDiv w:val="1"/>
      <w:marLeft w:val="0"/>
      <w:marRight w:val="0"/>
      <w:marTop w:val="0"/>
      <w:marBottom w:val="0"/>
      <w:divBdr>
        <w:top w:val="none" w:sz="0" w:space="0" w:color="auto"/>
        <w:left w:val="none" w:sz="0" w:space="0" w:color="auto"/>
        <w:bottom w:val="none" w:sz="0" w:space="0" w:color="auto"/>
        <w:right w:val="none" w:sz="0" w:space="0" w:color="auto"/>
      </w:divBdr>
    </w:div>
    <w:div w:id="1238322869">
      <w:bodyDiv w:val="1"/>
      <w:marLeft w:val="0"/>
      <w:marRight w:val="0"/>
      <w:marTop w:val="0"/>
      <w:marBottom w:val="0"/>
      <w:divBdr>
        <w:top w:val="none" w:sz="0" w:space="0" w:color="auto"/>
        <w:left w:val="none" w:sz="0" w:space="0" w:color="auto"/>
        <w:bottom w:val="none" w:sz="0" w:space="0" w:color="auto"/>
        <w:right w:val="none" w:sz="0" w:space="0" w:color="auto"/>
      </w:divBdr>
    </w:div>
    <w:div w:id="1256131161">
      <w:bodyDiv w:val="1"/>
      <w:marLeft w:val="0"/>
      <w:marRight w:val="0"/>
      <w:marTop w:val="0"/>
      <w:marBottom w:val="0"/>
      <w:divBdr>
        <w:top w:val="none" w:sz="0" w:space="0" w:color="auto"/>
        <w:left w:val="none" w:sz="0" w:space="0" w:color="auto"/>
        <w:bottom w:val="none" w:sz="0" w:space="0" w:color="auto"/>
        <w:right w:val="none" w:sz="0" w:space="0" w:color="auto"/>
      </w:divBdr>
      <w:divsChild>
        <w:div w:id="470253362">
          <w:marLeft w:val="0"/>
          <w:marRight w:val="0"/>
          <w:marTop w:val="0"/>
          <w:marBottom w:val="0"/>
          <w:divBdr>
            <w:top w:val="none" w:sz="0" w:space="0" w:color="auto"/>
            <w:left w:val="none" w:sz="0" w:space="0" w:color="auto"/>
            <w:bottom w:val="none" w:sz="0" w:space="0" w:color="auto"/>
            <w:right w:val="none" w:sz="0" w:space="0" w:color="auto"/>
          </w:divBdr>
        </w:div>
      </w:divsChild>
    </w:div>
    <w:div w:id="1297368454">
      <w:bodyDiv w:val="1"/>
      <w:marLeft w:val="0"/>
      <w:marRight w:val="0"/>
      <w:marTop w:val="0"/>
      <w:marBottom w:val="0"/>
      <w:divBdr>
        <w:top w:val="none" w:sz="0" w:space="0" w:color="auto"/>
        <w:left w:val="none" w:sz="0" w:space="0" w:color="auto"/>
        <w:bottom w:val="none" w:sz="0" w:space="0" w:color="auto"/>
        <w:right w:val="none" w:sz="0" w:space="0" w:color="auto"/>
      </w:divBdr>
    </w:div>
    <w:div w:id="1391925300">
      <w:bodyDiv w:val="1"/>
      <w:marLeft w:val="0"/>
      <w:marRight w:val="0"/>
      <w:marTop w:val="0"/>
      <w:marBottom w:val="0"/>
      <w:divBdr>
        <w:top w:val="none" w:sz="0" w:space="0" w:color="auto"/>
        <w:left w:val="none" w:sz="0" w:space="0" w:color="auto"/>
        <w:bottom w:val="none" w:sz="0" w:space="0" w:color="auto"/>
        <w:right w:val="none" w:sz="0" w:space="0" w:color="auto"/>
      </w:divBdr>
    </w:div>
    <w:div w:id="1412698379">
      <w:bodyDiv w:val="1"/>
      <w:marLeft w:val="0"/>
      <w:marRight w:val="0"/>
      <w:marTop w:val="0"/>
      <w:marBottom w:val="0"/>
      <w:divBdr>
        <w:top w:val="none" w:sz="0" w:space="0" w:color="auto"/>
        <w:left w:val="none" w:sz="0" w:space="0" w:color="auto"/>
        <w:bottom w:val="none" w:sz="0" w:space="0" w:color="auto"/>
        <w:right w:val="none" w:sz="0" w:space="0" w:color="auto"/>
      </w:divBdr>
    </w:div>
    <w:div w:id="1467165888">
      <w:bodyDiv w:val="1"/>
      <w:marLeft w:val="0"/>
      <w:marRight w:val="0"/>
      <w:marTop w:val="0"/>
      <w:marBottom w:val="0"/>
      <w:divBdr>
        <w:top w:val="none" w:sz="0" w:space="0" w:color="auto"/>
        <w:left w:val="none" w:sz="0" w:space="0" w:color="auto"/>
        <w:bottom w:val="none" w:sz="0" w:space="0" w:color="auto"/>
        <w:right w:val="none" w:sz="0" w:space="0" w:color="auto"/>
      </w:divBdr>
    </w:div>
    <w:div w:id="1491169392">
      <w:bodyDiv w:val="1"/>
      <w:marLeft w:val="0"/>
      <w:marRight w:val="0"/>
      <w:marTop w:val="0"/>
      <w:marBottom w:val="0"/>
      <w:divBdr>
        <w:top w:val="none" w:sz="0" w:space="0" w:color="auto"/>
        <w:left w:val="none" w:sz="0" w:space="0" w:color="auto"/>
        <w:bottom w:val="none" w:sz="0" w:space="0" w:color="auto"/>
        <w:right w:val="none" w:sz="0" w:space="0" w:color="auto"/>
      </w:divBdr>
    </w:div>
    <w:div w:id="1497457484">
      <w:bodyDiv w:val="1"/>
      <w:marLeft w:val="0"/>
      <w:marRight w:val="0"/>
      <w:marTop w:val="0"/>
      <w:marBottom w:val="0"/>
      <w:divBdr>
        <w:top w:val="none" w:sz="0" w:space="0" w:color="auto"/>
        <w:left w:val="none" w:sz="0" w:space="0" w:color="auto"/>
        <w:bottom w:val="none" w:sz="0" w:space="0" w:color="auto"/>
        <w:right w:val="none" w:sz="0" w:space="0" w:color="auto"/>
      </w:divBdr>
    </w:div>
    <w:div w:id="1692878461">
      <w:bodyDiv w:val="1"/>
      <w:marLeft w:val="0"/>
      <w:marRight w:val="0"/>
      <w:marTop w:val="0"/>
      <w:marBottom w:val="0"/>
      <w:divBdr>
        <w:top w:val="none" w:sz="0" w:space="0" w:color="auto"/>
        <w:left w:val="none" w:sz="0" w:space="0" w:color="auto"/>
        <w:bottom w:val="none" w:sz="0" w:space="0" w:color="auto"/>
        <w:right w:val="none" w:sz="0" w:space="0" w:color="auto"/>
      </w:divBdr>
    </w:div>
    <w:div w:id="1698195743">
      <w:bodyDiv w:val="1"/>
      <w:marLeft w:val="0"/>
      <w:marRight w:val="0"/>
      <w:marTop w:val="0"/>
      <w:marBottom w:val="0"/>
      <w:divBdr>
        <w:top w:val="none" w:sz="0" w:space="0" w:color="auto"/>
        <w:left w:val="none" w:sz="0" w:space="0" w:color="auto"/>
        <w:bottom w:val="none" w:sz="0" w:space="0" w:color="auto"/>
        <w:right w:val="none" w:sz="0" w:space="0" w:color="auto"/>
      </w:divBdr>
    </w:div>
    <w:div w:id="1850441283">
      <w:bodyDiv w:val="1"/>
      <w:marLeft w:val="0"/>
      <w:marRight w:val="0"/>
      <w:marTop w:val="0"/>
      <w:marBottom w:val="0"/>
      <w:divBdr>
        <w:top w:val="none" w:sz="0" w:space="0" w:color="auto"/>
        <w:left w:val="none" w:sz="0" w:space="0" w:color="auto"/>
        <w:bottom w:val="none" w:sz="0" w:space="0" w:color="auto"/>
        <w:right w:val="none" w:sz="0" w:space="0" w:color="auto"/>
      </w:divBdr>
    </w:div>
    <w:div w:id="1900703279">
      <w:bodyDiv w:val="1"/>
      <w:marLeft w:val="0"/>
      <w:marRight w:val="0"/>
      <w:marTop w:val="0"/>
      <w:marBottom w:val="0"/>
      <w:divBdr>
        <w:top w:val="none" w:sz="0" w:space="0" w:color="auto"/>
        <w:left w:val="none" w:sz="0" w:space="0" w:color="auto"/>
        <w:bottom w:val="none" w:sz="0" w:space="0" w:color="auto"/>
        <w:right w:val="none" w:sz="0" w:space="0" w:color="auto"/>
      </w:divBdr>
    </w:div>
    <w:div w:id="2013215122">
      <w:bodyDiv w:val="1"/>
      <w:marLeft w:val="0"/>
      <w:marRight w:val="0"/>
      <w:marTop w:val="0"/>
      <w:marBottom w:val="0"/>
      <w:divBdr>
        <w:top w:val="none" w:sz="0" w:space="0" w:color="auto"/>
        <w:left w:val="none" w:sz="0" w:space="0" w:color="auto"/>
        <w:bottom w:val="none" w:sz="0" w:space="0" w:color="auto"/>
        <w:right w:val="none" w:sz="0" w:space="0" w:color="auto"/>
      </w:divBdr>
      <w:divsChild>
        <w:div w:id="194269666">
          <w:marLeft w:val="0"/>
          <w:marRight w:val="0"/>
          <w:marTop w:val="0"/>
          <w:marBottom w:val="0"/>
          <w:divBdr>
            <w:top w:val="none" w:sz="0" w:space="0" w:color="auto"/>
            <w:left w:val="none" w:sz="0" w:space="0" w:color="auto"/>
            <w:bottom w:val="none" w:sz="0" w:space="0" w:color="auto"/>
            <w:right w:val="none" w:sz="0" w:space="0" w:color="auto"/>
          </w:divBdr>
        </w:div>
        <w:div w:id="405877290">
          <w:marLeft w:val="0"/>
          <w:marRight w:val="0"/>
          <w:marTop w:val="0"/>
          <w:marBottom w:val="0"/>
          <w:divBdr>
            <w:top w:val="none" w:sz="0" w:space="0" w:color="auto"/>
            <w:left w:val="none" w:sz="0" w:space="0" w:color="auto"/>
            <w:bottom w:val="none" w:sz="0" w:space="0" w:color="auto"/>
            <w:right w:val="none" w:sz="0" w:space="0" w:color="auto"/>
          </w:divBdr>
        </w:div>
        <w:div w:id="1517958622">
          <w:marLeft w:val="0"/>
          <w:marRight w:val="0"/>
          <w:marTop w:val="0"/>
          <w:marBottom w:val="0"/>
          <w:divBdr>
            <w:top w:val="none" w:sz="0" w:space="0" w:color="auto"/>
            <w:left w:val="none" w:sz="0" w:space="0" w:color="auto"/>
            <w:bottom w:val="none" w:sz="0" w:space="0" w:color="auto"/>
            <w:right w:val="none" w:sz="0" w:space="0" w:color="auto"/>
          </w:divBdr>
        </w:div>
        <w:div w:id="1728453960">
          <w:marLeft w:val="0"/>
          <w:marRight w:val="0"/>
          <w:marTop w:val="0"/>
          <w:marBottom w:val="0"/>
          <w:divBdr>
            <w:top w:val="none" w:sz="0" w:space="0" w:color="auto"/>
            <w:left w:val="none" w:sz="0" w:space="0" w:color="auto"/>
            <w:bottom w:val="none" w:sz="0" w:space="0" w:color="auto"/>
            <w:right w:val="none" w:sz="0" w:space="0" w:color="auto"/>
          </w:divBdr>
        </w:div>
        <w:div w:id="1839923533">
          <w:marLeft w:val="0"/>
          <w:marRight w:val="0"/>
          <w:marTop w:val="0"/>
          <w:marBottom w:val="0"/>
          <w:divBdr>
            <w:top w:val="none" w:sz="0" w:space="0" w:color="auto"/>
            <w:left w:val="none" w:sz="0" w:space="0" w:color="auto"/>
            <w:bottom w:val="none" w:sz="0" w:space="0" w:color="auto"/>
            <w:right w:val="none" w:sz="0" w:space="0" w:color="auto"/>
          </w:divBdr>
        </w:div>
      </w:divsChild>
    </w:div>
    <w:div w:id="2110461538">
      <w:bodyDiv w:val="1"/>
      <w:marLeft w:val="0"/>
      <w:marRight w:val="0"/>
      <w:marTop w:val="0"/>
      <w:marBottom w:val="0"/>
      <w:divBdr>
        <w:top w:val="none" w:sz="0" w:space="0" w:color="auto"/>
        <w:left w:val="none" w:sz="0" w:space="0" w:color="auto"/>
        <w:bottom w:val="none" w:sz="0" w:space="0" w:color="auto"/>
        <w:right w:val="none" w:sz="0" w:space="0" w:color="auto"/>
      </w:divBdr>
    </w:div>
    <w:div w:id="211459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ef765119-5fdd-46df-913a-6064e21e1543.docx" TargetMode="External"/><Relationship Id="rId117" Type="http://schemas.openxmlformats.org/officeDocument/2006/relationships/hyperlink" Target="file:///\\12.10.10.10\content\act\34c6740f-34ac-479b-97a1-1edd6667ceae.doc" TargetMode="External"/><Relationship Id="rId21" Type="http://schemas.openxmlformats.org/officeDocument/2006/relationships/hyperlink" Target="file:///\\WIN-K62D85HMUER\content\act\bba0bfb1-06c7-4e50-a8d3-fe1045784bf1.html" TargetMode="External"/><Relationship Id="rId42" Type="http://schemas.openxmlformats.org/officeDocument/2006/relationships/hyperlink" Target="file:///\\12.10.10.10\content\act\adabe72f-b590-4d0c-b2eb-673154fc3985.doc" TargetMode="External"/><Relationship Id="rId47" Type="http://schemas.openxmlformats.org/officeDocument/2006/relationships/hyperlink" Target="https://rosreestr.ru" TargetMode="External"/><Relationship Id="rId63" Type="http://schemas.openxmlformats.org/officeDocument/2006/relationships/hyperlink" Target="file:///\\12.10.10.10\content\act\34c6740f-34ac-479b-97a1-1edd6667ceae.doc" TargetMode="External"/><Relationship Id="rId68" Type="http://schemas.openxmlformats.org/officeDocument/2006/relationships/hyperlink" Target="file:///\\12.10.10.10\content\act\adabe72f-b590-4d0c-b2eb-673154fc3985.doc" TargetMode="External"/><Relationship Id="rId84" Type="http://schemas.openxmlformats.org/officeDocument/2006/relationships/hyperlink" Target="file:///\\12.10.10.10\..\..\..\..\..\..\content\act\a316ed10-ac15-405a-86ce-f1f6d6051f23.doc" TargetMode="External"/><Relationship Id="rId89" Type="http://schemas.openxmlformats.org/officeDocument/2006/relationships/hyperlink" Target="file:///\\12.10.10.10\content\act\adabe72f-b590-4d0c-b2eb-673154fc3985.doc" TargetMode="External"/><Relationship Id="rId112" Type="http://schemas.openxmlformats.org/officeDocument/2006/relationships/hyperlink" Target="file:///\\12.10.10.10\..\..\..\..\..\..\content\act\50f0eb8a-2207-4443-bdc6-945409a1dab6.doc" TargetMode="External"/><Relationship Id="rId16" Type="http://schemas.openxmlformats.org/officeDocument/2006/relationships/hyperlink" Target="file:///\\12.10.10.10\content\act\34c6740f-34ac-479b-97a1-1edd6667ceae.doc" TargetMode="External"/><Relationship Id="rId107" Type="http://schemas.openxmlformats.org/officeDocument/2006/relationships/hyperlink" Target="file:///\\12.10.10.10\content\act\adabe72f-b590-4d0c-b2eb-673154fc3985.doc" TargetMode="External"/><Relationship Id="rId11" Type="http://schemas.openxmlformats.org/officeDocument/2006/relationships/hyperlink" Target="file:///\\WIN-K62D85HMUER\content\act\f625a870-0a94-4aac-baba-46575a93cf07.doc" TargetMode="External"/><Relationship Id="rId32" Type="http://schemas.openxmlformats.org/officeDocument/2006/relationships/hyperlink" Target="file:///\\WIN-K62D85HMUER\..\..\..\..\..\content\act\e3db102d-440a-4c04-b64d-ac0ca3c5a881.docx" TargetMode="External"/><Relationship Id="rId37" Type="http://schemas.openxmlformats.org/officeDocument/2006/relationships/hyperlink" Target="file:///\\12.10.10.10\content\act\adabe72f-b590-4d0c-b2eb-673154fc3985.doc" TargetMode="External"/><Relationship Id="rId53" Type="http://schemas.openxmlformats.org/officeDocument/2006/relationships/hyperlink" Target="file:///\\12.10.10.10\..\..\..\..\..\..\content\act\a316ed10-ac15-405a-86ce-f1f6d6051f23.doc" TargetMode="External"/><Relationship Id="rId58" Type="http://schemas.openxmlformats.org/officeDocument/2006/relationships/hyperlink" Target="file:///\\12.10.10.10\..\..\..\..\..\..\content\act\03cf0fb8-17d5-46f6-a5ec-d1642676534b.html" TargetMode="External"/><Relationship Id="rId74" Type="http://schemas.openxmlformats.org/officeDocument/2006/relationships/hyperlink" Target="file:///\\WIN-K62D85HMUER\content\act\f625a870-0a94-4aac-baba-46575a93cf07.doc" TargetMode="External"/><Relationship Id="rId79" Type="http://schemas.openxmlformats.org/officeDocument/2006/relationships/hyperlink" Target="file:///\\12.10.10.10\content\act\adabe72f-b590-4d0c-b2eb-673154fc3985.doc" TargetMode="External"/><Relationship Id="rId102" Type="http://schemas.openxmlformats.org/officeDocument/2006/relationships/hyperlink" Target="file:///\\WIN-K62D85HMUER\content\act\b4292b5f-384d-453f-bd52-293eee04125a.doc" TargetMode="External"/><Relationship Id="rId123" Type="http://schemas.openxmlformats.org/officeDocument/2006/relationships/hyperlink" Target="file:///\\12.10.10.10\content\act\adabe72f-b590-4d0c-b2eb-673154fc3985.doc" TargetMode="External"/><Relationship Id="rId128"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file:///\\12.10.10.10\content\act\03cf0fb8-17d5-46f6-a5ec-d1642676534b.html" TargetMode="External"/><Relationship Id="rId95" Type="http://schemas.openxmlformats.org/officeDocument/2006/relationships/hyperlink" Target="file:///\\12.10.10.10\content\act\adabe72f-b590-4d0c-b2eb-673154fc3985.doc" TargetMode="External"/><Relationship Id="rId19" Type="http://schemas.openxmlformats.org/officeDocument/2006/relationships/hyperlink" Target="file:///\\WIN-K62D85HMUER\content\act\387507c3-b80d-4c0d-9291-8cdc81673f2b.html" TargetMode="External"/><Relationship Id="rId14" Type="http://schemas.openxmlformats.org/officeDocument/2006/relationships/hyperlink" Target="file:///\\12.10.10.10\..\..\..\..\..\..\content\act\7980103c-0695-4f0e-af23-263f3633ca8c.docx" TargetMode="External"/><Relationship Id="rId22" Type="http://schemas.openxmlformats.org/officeDocument/2006/relationships/hyperlink" Target="file:///\\WIN-K62D85HMUER\content\act\5854b5a9-5430-4e50-8455-009b1ff390bd.doc" TargetMode="External"/><Relationship Id="rId27" Type="http://schemas.openxmlformats.org/officeDocument/2006/relationships/hyperlink" Target="file:///\\WIN-K62D85HMUER\..\..\..\..\..\content\act\739a08d1-0caa-4181-83c2-c2c47bb9d5ef.docx" TargetMode="External"/><Relationship Id="rId30" Type="http://schemas.openxmlformats.org/officeDocument/2006/relationships/hyperlink" Target="file:///\\WIN-K62D85HMUER\..\..\..\..\..\content\act\97cef7c0-33ef-413e-9e8c-509f620315ba.docx" TargetMode="External"/><Relationship Id="rId35" Type="http://schemas.openxmlformats.org/officeDocument/2006/relationships/hyperlink" Target="file:///\\WIN-K62D85HMUER\..\..\..\..\..\content\act\739a08d1-0caa-4181-83c2-c2c47bb9d5ef.docx" TargetMode="External"/><Relationship Id="rId43" Type="http://schemas.openxmlformats.org/officeDocument/2006/relationships/hyperlink" Target="file:///\\WIN-K62D85HMUER\content\act\8378f416-411f-4ce8-8c65-9dc84072d4e8.doc" TargetMode="External"/><Relationship Id="rId48" Type="http://schemas.openxmlformats.org/officeDocument/2006/relationships/hyperlink" Target="https://www.nalog.gov.ru/rn86/ifns/imns86_07/%20(&#1076;&#1072;&#1083;&#1077;&#1077;" TargetMode="External"/><Relationship Id="rId56" Type="http://schemas.openxmlformats.org/officeDocument/2006/relationships/hyperlink" Target="file:///\\12.10.10.10\..\..\..\..\..\..\content\act\50f0eb8a-2207-4443-bdc6-945409a1dab6.doc" TargetMode="External"/><Relationship Id="rId64" Type="http://schemas.openxmlformats.org/officeDocument/2006/relationships/hyperlink" Target="file:///\\12.10.10.10\..\..\..\..\..\..\content\act\a316ed10-ac15-405a-86ce-f1f6d6051f23.doc" TargetMode="External"/><Relationship Id="rId69" Type="http://schemas.openxmlformats.org/officeDocument/2006/relationships/hyperlink" Target="file:///\\12.10.10.10\..\..\..\..\..\..\content\act\50f0eb8a-2207-4443-bdc6-945409a1dab6.doc" TargetMode="External"/><Relationship Id="rId77" Type="http://schemas.openxmlformats.org/officeDocument/2006/relationships/hyperlink" Target="file:///\\12.10.10.10\..\..\..\..\..\..\content\act\a316ed10-ac15-405a-86ce-f1f6d6051f23.doc" TargetMode="External"/><Relationship Id="rId100" Type="http://schemas.openxmlformats.org/officeDocument/2006/relationships/hyperlink" Target="file:///\\12.10.10.10\..\..\..\..\..\..\content\act\50f0eb8a-2207-4443-bdc6-945409a1dab6.doc" TargetMode="External"/><Relationship Id="rId105" Type="http://schemas.openxmlformats.org/officeDocument/2006/relationships/hyperlink" Target="file:///\\12.10.10.10\..\..\..\..\..\..\content\act\50f0eb8a-2207-4443-bdc6-945409a1dab6.doc" TargetMode="External"/><Relationship Id="rId113" Type="http://schemas.openxmlformats.org/officeDocument/2006/relationships/hyperlink" Target="file:///\\12.10.10.10\content\act\387507c3-b80d-4c0d-9291-8cdc81673f2b.html" TargetMode="External"/><Relationship Id="rId118" Type="http://schemas.openxmlformats.org/officeDocument/2006/relationships/hyperlink" Target="file:///\\12.10.10.10\..\..\..\..\..\..\content\act\a316ed10-ac15-405a-86ce-f1f6d6051f23.doc" TargetMode="External"/><Relationship Id="rId126" Type="http://schemas.openxmlformats.org/officeDocument/2006/relationships/header" Target="header2.xml"/><Relationship Id="rId8" Type="http://schemas.openxmlformats.org/officeDocument/2006/relationships/hyperlink" Target="file:///\\WIN-K62D85HMUER\content\act\b4292b5f-384d-453f-bd52-293eee04125a.doc" TargetMode="External"/><Relationship Id="rId51" Type="http://schemas.openxmlformats.org/officeDocument/2006/relationships/hyperlink" Target="file:///\\12.10.10.10\content\act\adabe72f-b590-4d0c-b2eb-673154fc3985.doc" TargetMode="External"/><Relationship Id="rId72" Type="http://schemas.openxmlformats.org/officeDocument/2006/relationships/hyperlink" Target="file:///\\WIN-K62D85HMUER\..\..\..\..\..\content\act\bba0bfb1-06c7-4e50-a8d3-fe1045784bf1.html" TargetMode="External"/><Relationship Id="rId80" Type="http://schemas.openxmlformats.org/officeDocument/2006/relationships/hyperlink" Target="file:///\\12.10.10.10\..\..\..\..\..\..\content\act\387507c3-b80d-4c0d-9291-8cdc81673f2b.html" TargetMode="External"/><Relationship Id="rId85" Type="http://schemas.openxmlformats.org/officeDocument/2006/relationships/hyperlink" Target="file:///\\12.10.10.10\content\act\adabe72f-b590-4d0c-b2eb-673154fc3985.doc" TargetMode="External"/><Relationship Id="rId93" Type="http://schemas.openxmlformats.org/officeDocument/2006/relationships/hyperlink" Target="file:///\\12.10.1.199\content\act\d4afca98-4fec-4a6a-b705-de6d4366604a.doc" TargetMode="External"/><Relationship Id="rId98" Type="http://schemas.openxmlformats.org/officeDocument/2006/relationships/hyperlink" Target="file:///\\WIN-K62D85HMUER\content\act\b4292b5f-384d-453f-bd52-293eee04125a.doc" TargetMode="External"/><Relationship Id="rId121"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12.10.1.199\content\act\d4afca98-4fec-4a6a-b705-de6d4366604a.doc" TargetMode="External"/><Relationship Id="rId17" Type="http://schemas.openxmlformats.org/officeDocument/2006/relationships/hyperlink" Target="file:///\\12.10.10.10\content\act\a316ed10-ac15-405a-86ce-f1f6d6051f23.doc" TargetMode="External"/><Relationship Id="rId25" Type="http://schemas.openxmlformats.org/officeDocument/2006/relationships/hyperlink" Target="file:///\\WIN-K62D85HMUER\..\..\..\..\..\content\act\739a08d1-0caa-4181-83c2-c2c47bb9d5ef.docx" TargetMode="External"/><Relationship Id="rId33" Type="http://schemas.openxmlformats.org/officeDocument/2006/relationships/hyperlink" Target="file:///\\WIN-K62D85HMUER\..\..\..\..\..\content\act\739a08d1-0caa-4181-83c2-c2c47bb9d5ef.docx" TargetMode="External"/><Relationship Id="rId38" Type="http://schemas.openxmlformats.org/officeDocument/2006/relationships/hyperlink" Target="file:///\\12.10.10.10\..\..\..\..\..\..\content\act\a316ed10-ac15-405a-86ce-f1f6d6051f23.doc" TargetMode="External"/><Relationship Id="rId46" Type="http://schemas.openxmlformats.org/officeDocument/2006/relationships/hyperlink" Target="file:///\\WIN-K62D85HMUER\content\act\8378f416-411f-4ce8-8c65-9dc84072d4e8.doc" TargetMode="External"/><Relationship Id="rId59" Type="http://schemas.openxmlformats.org/officeDocument/2006/relationships/hyperlink" Target="file:///\\WIN-K62D85HMUER\content\act\b4292b5f-384d-453f-bd52-293eee04125a.doc" TargetMode="External"/><Relationship Id="rId67" Type="http://schemas.openxmlformats.org/officeDocument/2006/relationships/hyperlink" Target="file:///\\12.10.10.10\content\act\50da1f8f-626f-433c-8bae-b7f3bdd25d15.html" TargetMode="External"/><Relationship Id="rId103" Type="http://schemas.openxmlformats.org/officeDocument/2006/relationships/hyperlink" Target="file:///\\12.10.10.10\..\..\..\..\..\..\content\act\50f0eb8a-2207-4443-bdc6-945409a1dab6.doc" TargetMode="External"/><Relationship Id="rId108" Type="http://schemas.openxmlformats.org/officeDocument/2006/relationships/hyperlink" Target="file:///\\12.10.10.10\..\..\..\..\..\..\content\act\7980103c-0695-4f0e-af23-263f3633ca8c.docx" TargetMode="External"/><Relationship Id="rId116" Type="http://schemas.openxmlformats.org/officeDocument/2006/relationships/hyperlink" Target="file:///\\12.10.10.10\content\act\34c6740f-34ac-479b-97a1-1edd6667ceae.doc" TargetMode="External"/><Relationship Id="rId124" Type="http://schemas.openxmlformats.org/officeDocument/2006/relationships/hyperlink" Target="file:///\\12.10.10.10\content\act\adabe72f-b590-4d0c-b2eb-673154fc3985.doc" TargetMode="External"/><Relationship Id="rId129" Type="http://schemas.openxmlformats.org/officeDocument/2006/relationships/header" Target="header3.xml"/><Relationship Id="rId20" Type="http://schemas.openxmlformats.org/officeDocument/2006/relationships/hyperlink" Target="file:///\\WIN-K62D85HMUER\content\act\96e20c02-1b12-465a-b64c-24aa92270007.html" TargetMode="External"/><Relationship Id="rId41" Type="http://schemas.openxmlformats.org/officeDocument/2006/relationships/hyperlink" Target="file:///\\12.10.10.10\content\act\adabe72f-b590-4d0c-b2eb-673154fc3985.doc" TargetMode="External"/><Relationship Id="rId54" Type="http://schemas.openxmlformats.org/officeDocument/2006/relationships/hyperlink" Target="file:///\\12.10.10.10\..\..\..\..\..\..\content\act\bba0bfb1-06c7-4e50-a8d3-fe1045784bf1.html" TargetMode="External"/><Relationship Id="rId62" Type="http://schemas.openxmlformats.org/officeDocument/2006/relationships/hyperlink" Target="file:///\\WIN-K62D85HMUER\content\act\b4292b5f-384d-453f-bd52-293eee04125a.doc" TargetMode="External"/><Relationship Id="rId70" Type="http://schemas.openxmlformats.org/officeDocument/2006/relationships/hyperlink" Target="file:///\\12.10.10.10\content\act\adabe72f-b590-4d0c-b2eb-673154fc3985.doc" TargetMode="External"/><Relationship Id="rId75" Type="http://schemas.openxmlformats.org/officeDocument/2006/relationships/hyperlink" Target="file:///\\12.10.1.199\content\act\d4afca98-4fec-4a6a-b705-de6d4366604a.doc" TargetMode="External"/><Relationship Id="rId83" Type="http://schemas.openxmlformats.org/officeDocument/2006/relationships/hyperlink" Target="file:///\\12.10.10.10\content\act\adabe72f-b590-4d0c-b2eb-673154fc3985.doc" TargetMode="External"/><Relationship Id="rId88" Type="http://schemas.openxmlformats.org/officeDocument/2006/relationships/hyperlink" Target="file:///\\12.10.10.10\..\..\..\..\..\..\content\act\50f0eb8a-2207-4443-bdc6-945409a1dab6.doc" TargetMode="External"/><Relationship Id="rId91" Type="http://schemas.openxmlformats.org/officeDocument/2006/relationships/hyperlink" Target="file:///\\12.10.10.10\..\..\..\..\..\..\content\act\50f0eb8a-2207-4443-bdc6-945409a1dab6.doc" TargetMode="External"/><Relationship Id="rId96" Type="http://schemas.openxmlformats.org/officeDocument/2006/relationships/hyperlink" Target="file:///\\WIN-K62D85HMUER\content\act\481f1dd9-d26d-4741-8d60-754d78b6d1d9.doc" TargetMode="External"/><Relationship Id="rId111" Type="http://schemas.openxmlformats.org/officeDocument/2006/relationships/hyperlink" Target="file:///\\12.10.10.10\..\..\..\..\..\..\content\act\14f79f23-26a1-4aac-9064-101f96742a57.html"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adabe72f-b590-4d0c-b2eb-673154fc3985.doc" TargetMode="External"/><Relationship Id="rId23" Type="http://schemas.openxmlformats.org/officeDocument/2006/relationships/hyperlink" Target="file:///\\WIN-K62D85HMUER\content\act\8378f416-411f-4ce8-8c65-9dc84072d4e8.doc" TargetMode="External"/><Relationship Id="rId28" Type="http://schemas.openxmlformats.org/officeDocument/2006/relationships/hyperlink" Target="file:///\\WIN-K62D85HMUER\..\..\..\..\..\content\act\b167d724-0ebb-4766-827d-da3e355582a5.docx" TargetMode="External"/><Relationship Id="rId36" Type="http://schemas.openxmlformats.org/officeDocument/2006/relationships/hyperlink" Target="file:///\\12.10.10.10\content\act\387507c3-b80d-4c0d-9291-8cdc81673f2b.html" TargetMode="External"/><Relationship Id="rId49" Type="http://schemas.openxmlformats.org/officeDocument/2006/relationships/hyperlink" Target="file:///\\12.10.10.10\..\..\..\..\..\..\content\act\50f0eb8a-2207-4443-bdc6-945409a1dab6.doc" TargetMode="External"/><Relationship Id="rId57" Type="http://schemas.openxmlformats.org/officeDocument/2006/relationships/hyperlink" Target="file:///\\WIN-K62D85HMUER\content\act\b4292b5f-384d-453f-bd52-293eee04125a.doc" TargetMode="External"/><Relationship Id="rId106" Type="http://schemas.openxmlformats.org/officeDocument/2006/relationships/hyperlink" Target="file:///\\12.10.10.10\content\act\adabe72f-b590-4d0c-b2eb-673154fc3985.doc" TargetMode="External"/><Relationship Id="rId114" Type="http://schemas.openxmlformats.org/officeDocument/2006/relationships/hyperlink" Target="file:///\\12.10.10.10\..\..\..\..\..\..\content\act\50f0eb8a-2207-4443-bdc6-945409a1dab6.doc" TargetMode="External"/><Relationship Id="rId119" Type="http://schemas.openxmlformats.org/officeDocument/2006/relationships/hyperlink" Target="file:///\\12.10.10.10\..\..\..\..\..\..\content\act\50f0eb8a-2207-4443-bdc6-945409a1dab6.doc" TargetMode="External"/><Relationship Id="rId127" Type="http://schemas.openxmlformats.org/officeDocument/2006/relationships/footer" Target="footer1.xml"/><Relationship Id="rId10" Type="http://schemas.openxmlformats.org/officeDocument/2006/relationships/hyperlink" Target="file:///\\WIN-K62D85HMUER\content\act\8378f416-411f-4ce8-8c65-9dc84072d4e8.doc" TargetMode="External"/><Relationship Id="rId31" Type="http://schemas.openxmlformats.org/officeDocument/2006/relationships/hyperlink" Target="file:///\\WIN-K62D85HMUER\..\..\..\..\..\content\act\739a08d1-0caa-4181-83c2-c2c47bb9d5ef.docx" TargetMode="External"/><Relationship Id="rId44" Type="http://schemas.openxmlformats.org/officeDocument/2006/relationships/hyperlink" Target="file:///\\12.10.10.10\content\act\adabe72f-b590-4d0c-b2eb-673154fc3985.doc" TargetMode="External"/><Relationship Id="rId52" Type="http://schemas.openxmlformats.org/officeDocument/2006/relationships/hyperlink" Target="file:///\\12.10.10.10\content\act\adabe72f-b590-4d0c-b2eb-673154fc3985.doc" TargetMode="External"/><Relationship Id="rId60" Type="http://schemas.openxmlformats.org/officeDocument/2006/relationships/hyperlink" Target="file:///\\12.10.10.10\..\..\..\..\..\..\content\act\50f0eb8a-2207-4443-bdc6-945409a1dab6.doc" TargetMode="External"/><Relationship Id="rId65" Type="http://schemas.openxmlformats.org/officeDocument/2006/relationships/hyperlink" Target="file:///\\12.10.10.10\..\..\..\..\..\..\content\act\a316ed10-ac15-405a-86ce-f1f6d6051f23.doc" TargetMode="External"/><Relationship Id="rId73" Type="http://schemas.openxmlformats.org/officeDocument/2006/relationships/hyperlink" Target="file:///\\12.10.10.10\..\..\..\..\..\..\content\act\bba0bfb1-06c7-4e50-a8d3-fe1045784bf1.html" TargetMode="External"/><Relationship Id="rId78" Type="http://schemas.openxmlformats.org/officeDocument/2006/relationships/hyperlink" Target="file:///\\12.10.10.10\..\..\..\..\..\..\content\act\a316ed10-ac15-405a-86ce-f1f6d6051f23.doc" TargetMode="External"/><Relationship Id="rId81" Type="http://schemas.openxmlformats.org/officeDocument/2006/relationships/hyperlink" Target="file:///\\12.10.10.10\..\..\..\..\..\..\content\act\a316ed10-ac15-405a-86ce-f1f6d6051f23.doc" TargetMode="External"/><Relationship Id="rId86" Type="http://schemas.openxmlformats.org/officeDocument/2006/relationships/hyperlink" Target="file:///\\12.10.10.10\..\..\..\..\..\..\content\act\50f0eb8a-2207-4443-bdc6-945409a1dab6.doc" TargetMode="External"/><Relationship Id="rId94" Type="http://schemas.openxmlformats.org/officeDocument/2006/relationships/hyperlink" Target="file:///\\12.10.10.10\content\act\adabe72f-b590-4d0c-b2eb-673154fc3985.doc" TargetMode="External"/><Relationship Id="rId99" Type="http://schemas.openxmlformats.org/officeDocument/2006/relationships/hyperlink" Target="file:///\\WIN-K62D85HMUER\content\act\b4292b5f-384d-453f-bd52-293eee04125a.doc" TargetMode="External"/><Relationship Id="rId101" Type="http://schemas.openxmlformats.org/officeDocument/2006/relationships/hyperlink" Target="file:///\\12.10.10.10\content\act\adabe72f-b590-4d0c-b2eb-673154fc3985.doc" TargetMode="External"/><Relationship Id="rId122" Type="http://schemas.openxmlformats.org/officeDocument/2006/relationships/hyperlink" Target="file:///\\12.10.10.10\..\..\..\..\..\..\content\act\50f0eb8a-2207-4443-bdc6-945409a1dab6.doc" TargetMode="External"/><Relationship Id="rId13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WIN-K62D85HMUER\content\act\481f1dd9-d26d-4741-8d60-754d78b6d1d9.doc" TargetMode="External"/><Relationship Id="rId13" Type="http://schemas.openxmlformats.org/officeDocument/2006/relationships/hyperlink" Target="file:///\\12.10.10.10\..\..\..\..\..\..\content\act\50f0eb8a-2207-4443-bdc6-945409a1dab6.doc" TargetMode="External"/><Relationship Id="rId18" Type="http://schemas.openxmlformats.org/officeDocument/2006/relationships/hyperlink" Target="file:///C:\content\act\ca2842c6-d42c-49cd-9cc7-9317244eb530.docx" TargetMode="External"/><Relationship Id="rId39" Type="http://schemas.openxmlformats.org/officeDocument/2006/relationships/hyperlink" Target="file:///\\12.10.10.10\content\act\adabe72f-b590-4d0c-b2eb-673154fc3985.doc" TargetMode="External"/><Relationship Id="rId109" Type="http://schemas.openxmlformats.org/officeDocument/2006/relationships/hyperlink" Target="file:///\\12.10.10.10\..\..\..\..\..\..\content\act\7980103c-0695-4f0e-af23-263f3633ca8c.docx" TargetMode="External"/><Relationship Id="rId34" Type="http://schemas.openxmlformats.org/officeDocument/2006/relationships/hyperlink" Target="file:///\\WIN-K62D85HMUER\..\..\..\..\..\content\act\a02a1d1f-b26d-41c5-8d8f-91d525b48ffb.doc" TargetMode="External"/><Relationship Id="rId50" Type="http://schemas.openxmlformats.org/officeDocument/2006/relationships/hyperlink" Target="file:///\\12.10.10.10\..\..\..\..\..\..\content\act\a316ed10-ac15-405a-86ce-f1f6d6051f23.doc" TargetMode="External"/><Relationship Id="rId55" Type="http://schemas.openxmlformats.org/officeDocument/2006/relationships/hyperlink" Target="file:///\\12.10.10.10\..\..\..\..\..\..\content\act\cd0f7e47-48e9-4653-9f12-14cbbd55446e.doc" TargetMode="External"/><Relationship Id="rId76" Type="http://schemas.openxmlformats.org/officeDocument/2006/relationships/hyperlink" Target="file:///\\12.10.10.10\content\act\adabe72f-b590-4d0c-b2eb-673154fc3985.doc" TargetMode="External"/><Relationship Id="rId97" Type="http://schemas.openxmlformats.org/officeDocument/2006/relationships/hyperlink" Target="file:///\\WIN-K62D85HMUER\content\act\481f1dd9-d26d-4741-8d60-754d78b6d1d9.doc" TargetMode="External"/><Relationship Id="rId104" Type="http://schemas.openxmlformats.org/officeDocument/2006/relationships/hyperlink" Target="file:///\\12.10.10.10\content\act\adabe72f-b590-4d0c-b2eb-673154fc3985.doc" TargetMode="External"/><Relationship Id="rId120" Type="http://schemas.openxmlformats.org/officeDocument/2006/relationships/hyperlink" Target="file:///\\12.10.10.10\content\act\adabe72f-b590-4d0c-b2eb-673154fc3985.doc" TargetMode="External"/><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file:///\\WIN-K62D85HMUER\content\act\b4292b5f-384d-453f-bd52-293eee04125a.doc" TargetMode="External"/><Relationship Id="rId92" Type="http://schemas.openxmlformats.org/officeDocument/2006/relationships/hyperlink" Target="file:///\\12.10.10.10\content\act\adabe72f-b590-4d0c-b2eb-673154fc3985.doc" TargetMode="External"/><Relationship Id="rId2" Type="http://schemas.openxmlformats.org/officeDocument/2006/relationships/numbering" Target="numbering.xml"/><Relationship Id="rId29" Type="http://schemas.openxmlformats.org/officeDocument/2006/relationships/hyperlink" Target="file:///\\WIN-K62D85HMUER\..\..\..\..\..\content\act\739a08d1-0caa-4181-83c2-c2c47bb9d5ef.docx" TargetMode="External"/><Relationship Id="rId24" Type="http://schemas.openxmlformats.org/officeDocument/2006/relationships/hyperlink" Target="file:///\\12.10.10.10\content\act\34c6740f-34ac-479b-97a1-1edd6667ceae.doc" TargetMode="External"/><Relationship Id="rId40" Type="http://schemas.openxmlformats.org/officeDocument/2006/relationships/hyperlink" Target="file:///\\12.10.10.10\..\..\..\..\..\..\content\act\50f0eb8a-2207-4443-bdc6-945409a1dab6.doc" TargetMode="External"/><Relationship Id="rId45" Type="http://schemas.openxmlformats.org/officeDocument/2006/relationships/hyperlink" Target="http://mfc.admhmao.ru/" TargetMode="External"/><Relationship Id="rId66" Type="http://schemas.openxmlformats.org/officeDocument/2006/relationships/hyperlink" Target="file:///\\12.10.10.10\content\act\adabe72f-b590-4d0c-b2eb-673154fc3985.doc" TargetMode="External"/><Relationship Id="rId87" Type="http://schemas.openxmlformats.org/officeDocument/2006/relationships/hyperlink" Target="file:///\\12.10.10.10\content\act\34c6740f-34ac-479b-97a1-1edd6667ceae.doc" TargetMode="External"/><Relationship Id="rId110" Type="http://schemas.openxmlformats.org/officeDocument/2006/relationships/hyperlink" Target="file:///\\12.10.10.10\..\..\..\..\..\..\content\act\bba0bfb1-06c7-4e50-a8d3-fe1045784bf1.html" TargetMode="External"/><Relationship Id="rId115" Type="http://schemas.openxmlformats.org/officeDocument/2006/relationships/hyperlink" Target="file:///\\12.10.10.10\..\..\..\..\..\..\content\act\50f0eb8a-2207-4443-bdc6-945409a1dab6.doc" TargetMode="External"/><Relationship Id="rId131" Type="http://schemas.openxmlformats.org/officeDocument/2006/relationships/fontTable" Target="fontTable.xml"/><Relationship Id="rId61" Type="http://schemas.openxmlformats.org/officeDocument/2006/relationships/hyperlink" Target="file:///C:\content\act\ca2842c6-d42c-49cd-9cc7-9317244eb530.docx" TargetMode="External"/><Relationship Id="rId82" Type="http://schemas.openxmlformats.org/officeDocument/2006/relationships/hyperlink" Target="file:///\\12.10.10.10\content\act\34c6740f-34ac-479b-97a1-1edd6667ceae.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FF0F4E-3F60-41F1-90F2-9CF8B059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36</Pages>
  <Words>19107</Words>
  <Characters>108916</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Депстройэнергетики и ЖКК Югры</Company>
  <LinksUpToDate>false</LinksUpToDate>
  <CharactersWithSpaces>127768</CharactersWithSpaces>
  <SharedDoc>false</SharedDoc>
  <HLinks>
    <vt:vector size="684" baseType="variant">
      <vt:variant>
        <vt:i4>7077967</vt:i4>
      </vt:variant>
      <vt:variant>
        <vt:i4>339</vt:i4>
      </vt:variant>
      <vt:variant>
        <vt:i4>0</vt:i4>
      </vt:variant>
      <vt:variant>
        <vt:i4>5</vt:i4>
      </vt:variant>
      <vt:variant>
        <vt:lpwstr>\\12.10.10.10\content\act\adabe72f-b590-4d0c-b2eb-673154fc3985.doc</vt:lpwstr>
      </vt:variant>
      <vt:variant>
        <vt:lpwstr/>
      </vt:variant>
      <vt:variant>
        <vt:i4>7077967</vt:i4>
      </vt:variant>
      <vt:variant>
        <vt:i4>336</vt:i4>
      </vt:variant>
      <vt:variant>
        <vt:i4>0</vt:i4>
      </vt:variant>
      <vt:variant>
        <vt:i4>5</vt:i4>
      </vt:variant>
      <vt:variant>
        <vt:lpwstr>\\12.10.10.10\content\act\adabe72f-b590-4d0c-b2eb-673154fc3985.doc</vt:lpwstr>
      </vt:variant>
      <vt:variant>
        <vt:lpwstr/>
      </vt:variant>
      <vt:variant>
        <vt:i4>3735626</vt:i4>
      </vt:variant>
      <vt:variant>
        <vt:i4>333</vt:i4>
      </vt:variant>
      <vt:variant>
        <vt:i4>0</vt:i4>
      </vt:variant>
      <vt:variant>
        <vt:i4>5</vt:i4>
      </vt:variant>
      <vt:variant>
        <vt:lpwstr>\\12.10.10.10\..\..\..\..\..\..\content\act\50f0eb8a-2207-4443-bdc6-945409a1dab6.doc</vt:lpwstr>
      </vt:variant>
      <vt:variant>
        <vt:lpwstr/>
      </vt:variant>
      <vt:variant>
        <vt:i4>7077967</vt:i4>
      </vt:variant>
      <vt:variant>
        <vt:i4>330</vt:i4>
      </vt:variant>
      <vt:variant>
        <vt:i4>0</vt:i4>
      </vt:variant>
      <vt:variant>
        <vt:i4>5</vt:i4>
      </vt:variant>
      <vt:variant>
        <vt:lpwstr>\\12.10.10.10\content\act\adabe72f-b590-4d0c-b2eb-673154fc3985.doc</vt:lpwstr>
      </vt:variant>
      <vt:variant>
        <vt:lpwstr/>
      </vt:variant>
      <vt:variant>
        <vt:i4>3735626</vt:i4>
      </vt:variant>
      <vt:variant>
        <vt:i4>327</vt:i4>
      </vt:variant>
      <vt:variant>
        <vt:i4>0</vt:i4>
      </vt:variant>
      <vt:variant>
        <vt:i4>5</vt:i4>
      </vt:variant>
      <vt:variant>
        <vt:lpwstr>\\12.10.10.10\..\..\..\..\..\..\content\act\50f0eb8a-2207-4443-bdc6-945409a1dab6.doc</vt:lpwstr>
      </vt:variant>
      <vt:variant>
        <vt:lpwstr/>
      </vt:variant>
      <vt:variant>
        <vt:i4>3866655</vt:i4>
      </vt:variant>
      <vt:variant>
        <vt:i4>324</vt:i4>
      </vt:variant>
      <vt:variant>
        <vt:i4>0</vt:i4>
      </vt:variant>
      <vt:variant>
        <vt:i4>5</vt:i4>
      </vt:variant>
      <vt:variant>
        <vt:lpwstr>\\12.10.10.10\..\..\..\..\..\..\content\act\a316ed10-ac15-405a-86ce-f1f6d6051f23.doc</vt:lpwstr>
      </vt:variant>
      <vt:variant>
        <vt:lpwstr/>
      </vt:variant>
      <vt:variant>
        <vt:i4>3276872</vt:i4>
      </vt:variant>
      <vt:variant>
        <vt:i4>321</vt:i4>
      </vt:variant>
      <vt:variant>
        <vt:i4>0</vt:i4>
      </vt:variant>
      <vt:variant>
        <vt:i4>5</vt:i4>
      </vt:variant>
      <vt:variant>
        <vt:lpwstr>\\12.10.10.10\content\act\34c6740f-34ac-479b-97a1-1edd6667ceae.doc</vt:lpwstr>
      </vt:variant>
      <vt:variant>
        <vt:lpwstr/>
      </vt:variant>
      <vt:variant>
        <vt:i4>3276872</vt:i4>
      </vt:variant>
      <vt:variant>
        <vt:i4>318</vt:i4>
      </vt:variant>
      <vt:variant>
        <vt:i4>0</vt:i4>
      </vt:variant>
      <vt:variant>
        <vt:i4>5</vt:i4>
      </vt:variant>
      <vt:variant>
        <vt:lpwstr>\\12.10.10.10\content\act\34c6740f-34ac-479b-97a1-1edd6667ceae.doc</vt:lpwstr>
      </vt:variant>
      <vt:variant>
        <vt:lpwstr/>
      </vt:variant>
      <vt:variant>
        <vt:i4>3735626</vt:i4>
      </vt:variant>
      <vt:variant>
        <vt:i4>315</vt:i4>
      </vt:variant>
      <vt:variant>
        <vt:i4>0</vt:i4>
      </vt:variant>
      <vt:variant>
        <vt:i4>5</vt:i4>
      </vt:variant>
      <vt:variant>
        <vt:lpwstr>\\12.10.10.10\..\..\..\..\..\..\content\act\50f0eb8a-2207-4443-bdc6-945409a1dab6.doc</vt:lpwstr>
      </vt:variant>
      <vt:variant>
        <vt:lpwstr/>
      </vt:variant>
      <vt:variant>
        <vt:i4>3735626</vt:i4>
      </vt:variant>
      <vt:variant>
        <vt:i4>312</vt:i4>
      </vt:variant>
      <vt:variant>
        <vt:i4>0</vt:i4>
      </vt:variant>
      <vt:variant>
        <vt:i4>5</vt:i4>
      </vt:variant>
      <vt:variant>
        <vt:lpwstr>\\12.10.10.10\..\..\..\..\..\..\content\act\50f0eb8a-2207-4443-bdc6-945409a1dab6.doc</vt:lpwstr>
      </vt:variant>
      <vt:variant>
        <vt:lpwstr/>
      </vt:variant>
      <vt:variant>
        <vt:i4>6357072</vt:i4>
      </vt:variant>
      <vt:variant>
        <vt:i4>309</vt:i4>
      </vt:variant>
      <vt:variant>
        <vt:i4>0</vt:i4>
      </vt:variant>
      <vt:variant>
        <vt:i4>5</vt:i4>
      </vt:variant>
      <vt:variant>
        <vt:lpwstr>\\12.10.10.10\content\act\387507c3-b80d-4c0d-9291-8cdc81673f2b.html</vt:lpwstr>
      </vt:variant>
      <vt:variant>
        <vt:lpwstr/>
      </vt:variant>
      <vt:variant>
        <vt:i4>3735626</vt:i4>
      </vt:variant>
      <vt:variant>
        <vt:i4>306</vt:i4>
      </vt:variant>
      <vt:variant>
        <vt:i4>0</vt:i4>
      </vt:variant>
      <vt:variant>
        <vt:i4>5</vt:i4>
      </vt:variant>
      <vt:variant>
        <vt:lpwstr>\\12.10.10.10\..\..\..\..\..\..\content\act\50f0eb8a-2207-4443-bdc6-945409a1dab6.doc</vt:lpwstr>
      </vt:variant>
      <vt:variant>
        <vt:lpwstr/>
      </vt:variant>
      <vt:variant>
        <vt:i4>6881360</vt:i4>
      </vt:variant>
      <vt:variant>
        <vt:i4>303</vt:i4>
      </vt:variant>
      <vt:variant>
        <vt:i4>0</vt:i4>
      </vt:variant>
      <vt:variant>
        <vt:i4>5</vt:i4>
      </vt:variant>
      <vt:variant>
        <vt:lpwstr>\\12.10.10.10\..\..\..\..\..\..\content\act\14f79f23-26a1-4aac-9064-101f96742a57.html</vt:lpwstr>
      </vt:variant>
      <vt:variant>
        <vt:lpwstr/>
      </vt:variant>
      <vt:variant>
        <vt:i4>7209053</vt:i4>
      </vt:variant>
      <vt:variant>
        <vt:i4>300</vt:i4>
      </vt:variant>
      <vt:variant>
        <vt:i4>0</vt:i4>
      </vt:variant>
      <vt:variant>
        <vt:i4>5</vt:i4>
      </vt:variant>
      <vt:variant>
        <vt:lpwstr>\\12.10.10.10\..\..\..\..\..\..\content\act\bba0bfb1-06c7-4e50-a8d3-fe1045784bf1.html</vt:lpwstr>
      </vt:variant>
      <vt:variant>
        <vt:lpwstr/>
      </vt:variant>
      <vt:variant>
        <vt:i4>3473485</vt:i4>
      </vt:variant>
      <vt:variant>
        <vt:i4>297</vt:i4>
      </vt:variant>
      <vt:variant>
        <vt:i4>0</vt:i4>
      </vt:variant>
      <vt:variant>
        <vt:i4>5</vt:i4>
      </vt:variant>
      <vt:variant>
        <vt:lpwstr>\\12.10.10.10\..\..\..\..\..\..\content\act\7980103c-0695-4f0e-af23-263f3633ca8c.docx</vt:lpwstr>
      </vt:variant>
      <vt:variant>
        <vt:lpwstr/>
      </vt:variant>
      <vt:variant>
        <vt:i4>3473485</vt:i4>
      </vt:variant>
      <vt:variant>
        <vt:i4>294</vt:i4>
      </vt:variant>
      <vt:variant>
        <vt:i4>0</vt:i4>
      </vt:variant>
      <vt:variant>
        <vt:i4>5</vt:i4>
      </vt:variant>
      <vt:variant>
        <vt:lpwstr>\\12.10.10.10\..\..\..\..\..\..\content\act\7980103c-0695-4f0e-af23-263f3633ca8c.docx</vt:lpwstr>
      </vt:variant>
      <vt:variant>
        <vt:lpwstr/>
      </vt:variant>
      <vt:variant>
        <vt:i4>7077967</vt:i4>
      </vt:variant>
      <vt:variant>
        <vt:i4>291</vt:i4>
      </vt:variant>
      <vt:variant>
        <vt:i4>0</vt:i4>
      </vt:variant>
      <vt:variant>
        <vt:i4>5</vt:i4>
      </vt:variant>
      <vt:variant>
        <vt:lpwstr>\\12.10.10.10\content\act\adabe72f-b590-4d0c-b2eb-673154fc3985.doc</vt:lpwstr>
      </vt:variant>
      <vt:variant>
        <vt:lpwstr/>
      </vt:variant>
      <vt:variant>
        <vt:i4>7077967</vt:i4>
      </vt:variant>
      <vt:variant>
        <vt:i4>288</vt:i4>
      </vt:variant>
      <vt:variant>
        <vt:i4>0</vt:i4>
      </vt:variant>
      <vt:variant>
        <vt:i4>5</vt:i4>
      </vt:variant>
      <vt:variant>
        <vt:lpwstr>\\12.10.10.10\content\act\adabe72f-b590-4d0c-b2eb-673154fc3985.doc</vt:lpwstr>
      </vt:variant>
      <vt:variant>
        <vt:lpwstr/>
      </vt:variant>
      <vt:variant>
        <vt:i4>3735626</vt:i4>
      </vt:variant>
      <vt:variant>
        <vt:i4>285</vt:i4>
      </vt:variant>
      <vt:variant>
        <vt:i4>0</vt:i4>
      </vt:variant>
      <vt:variant>
        <vt:i4>5</vt:i4>
      </vt:variant>
      <vt:variant>
        <vt:lpwstr>\\12.10.10.10\..\..\..\..\..\..\content\act\50f0eb8a-2207-4443-bdc6-945409a1dab6.doc</vt:lpwstr>
      </vt:variant>
      <vt:variant>
        <vt:lpwstr/>
      </vt:variant>
      <vt:variant>
        <vt:i4>7077967</vt:i4>
      </vt:variant>
      <vt:variant>
        <vt:i4>282</vt:i4>
      </vt:variant>
      <vt:variant>
        <vt:i4>0</vt:i4>
      </vt:variant>
      <vt:variant>
        <vt:i4>5</vt:i4>
      </vt:variant>
      <vt:variant>
        <vt:lpwstr>\\12.10.10.10\content\act\adabe72f-b590-4d0c-b2eb-673154fc3985.doc</vt:lpwstr>
      </vt:variant>
      <vt:variant>
        <vt:lpwstr/>
      </vt:variant>
      <vt:variant>
        <vt:i4>3735626</vt:i4>
      </vt:variant>
      <vt:variant>
        <vt:i4>279</vt:i4>
      </vt:variant>
      <vt:variant>
        <vt:i4>0</vt:i4>
      </vt:variant>
      <vt:variant>
        <vt:i4>5</vt:i4>
      </vt:variant>
      <vt:variant>
        <vt:lpwstr>\\12.10.10.10\..\..\..\..\..\..\content\act\50f0eb8a-2207-4443-bdc6-945409a1dab6.doc</vt:lpwstr>
      </vt:variant>
      <vt:variant>
        <vt:lpwstr/>
      </vt:variant>
      <vt:variant>
        <vt:i4>7208969</vt:i4>
      </vt:variant>
      <vt:variant>
        <vt:i4>276</vt:i4>
      </vt:variant>
      <vt:variant>
        <vt:i4>0</vt:i4>
      </vt:variant>
      <vt:variant>
        <vt:i4>5</vt:i4>
      </vt:variant>
      <vt:variant>
        <vt:lpwstr>\\WIN-K62D85HMUER\content\act\b4292b5f-384d-453f-bd52-293eee04125a.doc</vt:lpwstr>
      </vt:variant>
      <vt:variant>
        <vt:lpwstr/>
      </vt:variant>
      <vt:variant>
        <vt:i4>7077967</vt:i4>
      </vt:variant>
      <vt:variant>
        <vt:i4>273</vt:i4>
      </vt:variant>
      <vt:variant>
        <vt:i4>0</vt:i4>
      </vt:variant>
      <vt:variant>
        <vt:i4>5</vt:i4>
      </vt:variant>
      <vt:variant>
        <vt:lpwstr>\\12.10.10.10\content\act\adabe72f-b590-4d0c-b2eb-673154fc3985.doc</vt:lpwstr>
      </vt:variant>
      <vt:variant>
        <vt:lpwstr/>
      </vt:variant>
      <vt:variant>
        <vt:i4>3735626</vt:i4>
      </vt:variant>
      <vt:variant>
        <vt:i4>270</vt:i4>
      </vt:variant>
      <vt:variant>
        <vt:i4>0</vt:i4>
      </vt:variant>
      <vt:variant>
        <vt:i4>5</vt:i4>
      </vt:variant>
      <vt:variant>
        <vt:lpwstr>\\12.10.10.10\..\..\..\..\..\..\content\act\50f0eb8a-2207-4443-bdc6-945409a1dab6.doc</vt:lpwstr>
      </vt:variant>
      <vt:variant>
        <vt:lpwstr/>
      </vt:variant>
      <vt:variant>
        <vt:i4>7208969</vt:i4>
      </vt:variant>
      <vt:variant>
        <vt:i4>267</vt:i4>
      </vt:variant>
      <vt:variant>
        <vt:i4>0</vt:i4>
      </vt:variant>
      <vt:variant>
        <vt:i4>5</vt:i4>
      </vt:variant>
      <vt:variant>
        <vt:lpwstr>\\WIN-K62D85HMUER\content\act\b4292b5f-384d-453f-bd52-293eee04125a.doc</vt:lpwstr>
      </vt:variant>
      <vt:variant>
        <vt:lpwstr/>
      </vt:variant>
      <vt:variant>
        <vt:i4>7208969</vt:i4>
      </vt:variant>
      <vt:variant>
        <vt:i4>264</vt:i4>
      </vt:variant>
      <vt:variant>
        <vt:i4>0</vt:i4>
      </vt:variant>
      <vt:variant>
        <vt:i4>5</vt:i4>
      </vt:variant>
      <vt:variant>
        <vt:lpwstr>\\WIN-K62D85HMUER\content\act\b4292b5f-384d-453f-bd52-293eee04125a.doc</vt:lpwstr>
      </vt:variant>
      <vt:variant>
        <vt:lpwstr/>
      </vt:variant>
      <vt:variant>
        <vt:i4>3407879</vt:i4>
      </vt:variant>
      <vt:variant>
        <vt:i4>261</vt:i4>
      </vt:variant>
      <vt:variant>
        <vt:i4>0</vt:i4>
      </vt:variant>
      <vt:variant>
        <vt:i4>5</vt:i4>
      </vt:variant>
      <vt:variant>
        <vt:lpwstr>\\WIN-K62D85HMUER\content\act\481f1dd9-d26d-4741-8d60-754d78b6d1d9.doc</vt:lpwstr>
      </vt:variant>
      <vt:variant>
        <vt:lpwstr/>
      </vt:variant>
      <vt:variant>
        <vt:i4>3407879</vt:i4>
      </vt:variant>
      <vt:variant>
        <vt:i4>258</vt:i4>
      </vt:variant>
      <vt:variant>
        <vt:i4>0</vt:i4>
      </vt:variant>
      <vt:variant>
        <vt:i4>5</vt:i4>
      </vt:variant>
      <vt:variant>
        <vt:lpwstr>\\WIN-K62D85HMUER\content\act\481f1dd9-d26d-4741-8d60-754d78b6d1d9.doc</vt:lpwstr>
      </vt:variant>
      <vt:variant>
        <vt:lpwstr/>
      </vt:variant>
      <vt:variant>
        <vt:i4>7077967</vt:i4>
      </vt:variant>
      <vt:variant>
        <vt:i4>255</vt:i4>
      </vt:variant>
      <vt:variant>
        <vt:i4>0</vt:i4>
      </vt:variant>
      <vt:variant>
        <vt:i4>5</vt:i4>
      </vt:variant>
      <vt:variant>
        <vt:lpwstr>\\12.10.10.10\content\act\adabe72f-b590-4d0c-b2eb-673154fc3985.doc</vt:lpwstr>
      </vt:variant>
      <vt:variant>
        <vt:lpwstr/>
      </vt:variant>
      <vt:variant>
        <vt:i4>7077967</vt:i4>
      </vt:variant>
      <vt:variant>
        <vt:i4>252</vt:i4>
      </vt:variant>
      <vt:variant>
        <vt:i4>0</vt:i4>
      </vt:variant>
      <vt:variant>
        <vt:i4>5</vt:i4>
      </vt:variant>
      <vt:variant>
        <vt:lpwstr>\\12.10.10.10\content\act\adabe72f-b590-4d0c-b2eb-673154fc3985.doc</vt:lpwstr>
      </vt:variant>
      <vt:variant>
        <vt:lpwstr/>
      </vt:variant>
      <vt:variant>
        <vt:i4>7733258</vt:i4>
      </vt:variant>
      <vt:variant>
        <vt:i4>249</vt:i4>
      </vt:variant>
      <vt:variant>
        <vt:i4>0</vt:i4>
      </vt:variant>
      <vt:variant>
        <vt:i4>5</vt:i4>
      </vt:variant>
      <vt:variant>
        <vt:lpwstr>\\12.10.1.199\content\act\d4afca98-4fec-4a6a-b705-de6d4366604a.doc</vt:lpwstr>
      </vt:variant>
      <vt:variant>
        <vt:lpwstr/>
      </vt:variant>
      <vt:variant>
        <vt:i4>7077967</vt:i4>
      </vt:variant>
      <vt:variant>
        <vt:i4>246</vt:i4>
      </vt:variant>
      <vt:variant>
        <vt:i4>0</vt:i4>
      </vt:variant>
      <vt:variant>
        <vt:i4>5</vt:i4>
      </vt:variant>
      <vt:variant>
        <vt:lpwstr>\\12.10.10.10\content\act\adabe72f-b590-4d0c-b2eb-673154fc3985.doc</vt:lpwstr>
      </vt:variant>
      <vt:variant>
        <vt:lpwstr/>
      </vt:variant>
      <vt:variant>
        <vt:i4>3735626</vt:i4>
      </vt:variant>
      <vt:variant>
        <vt:i4>243</vt:i4>
      </vt:variant>
      <vt:variant>
        <vt:i4>0</vt:i4>
      </vt:variant>
      <vt:variant>
        <vt:i4>5</vt:i4>
      </vt:variant>
      <vt:variant>
        <vt:lpwstr>\\12.10.10.10\..\..\..\..\..\..\content\act\50f0eb8a-2207-4443-bdc6-945409a1dab6.doc</vt:lpwstr>
      </vt:variant>
      <vt:variant>
        <vt:lpwstr/>
      </vt:variant>
      <vt:variant>
        <vt:i4>3211358</vt:i4>
      </vt:variant>
      <vt:variant>
        <vt:i4>240</vt:i4>
      </vt:variant>
      <vt:variant>
        <vt:i4>0</vt:i4>
      </vt:variant>
      <vt:variant>
        <vt:i4>5</vt:i4>
      </vt:variant>
      <vt:variant>
        <vt:lpwstr>\\12.10.10.10\content\act\03cf0fb8-17d5-46f6-a5ec-d1642676534b.html</vt:lpwstr>
      </vt:variant>
      <vt:variant>
        <vt:lpwstr/>
      </vt:variant>
      <vt:variant>
        <vt:i4>7077967</vt:i4>
      </vt:variant>
      <vt:variant>
        <vt:i4>237</vt:i4>
      </vt:variant>
      <vt:variant>
        <vt:i4>0</vt:i4>
      </vt:variant>
      <vt:variant>
        <vt:i4>5</vt:i4>
      </vt:variant>
      <vt:variant>
        <vt:lpwstr>\\12.10.10.10\content\act\adabe72f-b590-4d0c-b2eb-673154fc3985.doc</vt:lpwstr>
      </vt:variant>
      <vt:variant>
        <vt:lpwstr/>
      </vt:variant>
      <vt:variant>
        <vt:i4>3735626</vt:i4>
      </vt:variant>
      <vt:variant>
        <vt:i4>234</vt:i4>
      </vt:variant>
      <vt:variant>
        <vt:i4>0</vt:i4>
      </vt:variant>
      <vt:variant>
        <vt:i4>5</vt:i4>
      </vt:variant>
      <vt:variant>
        <vt:lpwstr>\\12.10.10.10\..\..\..\..\..\..\content\act\50f0eb8a-2207-4443-bdc6-945409a1dab6.doc</vt:lpwstr>
      </vt:variant>
      <vt:variant>
        <vt:lpwstr/>
      </vt:variant>
      <vt:variant>
        <vt:i4>3276872</vt:i4>
      </vt:variant>
      <vt:variant>
        <vt:i4>231</vt:i4>
      </vt:variant>
      <vt:variant>
        <vt:i4>0</vt:i4>
      </vt:variant>
      <vt:variant>
        <vt:i4>5</vt:i4>
      </vt:variant>
      <vt:variant>
        <vt:lpwstr>\\12.10.10.10\content\act\34c6740f-34ac-479b-97a1-1edd6667ceae.doc</vt:lpwstr>
      </vt:variant>
      <vt:variant>
        <vt:lpwstr/>
      </vt:variant>
      <vt:variant>
        <vt:i4>3735626</vt:i4>
      </vt:variant>
      <vt:variant>
        <vt:i4>228</vt:i4>
      </vt:variant>
      <vt:variant>
        <vt:i4>0</vt:i4>
      </vt:variant>
      <vt:variant>
        <vt:i4>5</vt:i4>
      </vt:variant>
      <vt:variant>
        <vt:lpwstr>\\12.10.10.10\..\..\..\..\..\..\content\act\50f0eb8a-2207-4443-bdc6-945409a1dab6.doc</vt:lpwstr>
      </vt:variant>
      <vt:variant>
        <vt:lpwstr/>
      </vt:variant>
      <vt:variant>
        <vt:i4>7077967</vt:i4>
      </vt:variant>
      <vt:variant>
        <vt:i4>225</vt:i4>
      </vt:variant>
      <vt:variant>
        <vt:i4>0</vt:i4>
      </vt:variant>
      <vt:variant>
        <vt:i4>5</vt:i4>
      </vt:variant>
      <vt:variant>
        <vt:lpwstr>\\12.10.10.10\content\act\adabe72f-b590-4d0c-b2eb-673154fc3985.doc</vt:lpwstr>
      </vt:variant>
      <vt:variant>
        <vt:lpwstr/>
      </vt:variant>
      <vt:variant>
        <vt:i4>3866655</vt:i4>
      </vt:variant>
      <vt:variant>
        <vt:i4>222</vt:i4>
      </vt:variant>
      <vt:variant>
        <vt:i4>0</vt:i4>
      </vt:variant>
      <vt:variant>
        <vt:i4>5</vt:i4>
      </vt:variant>
      <vt:variant>
        <vt:lpwstr>\\12.10.10.10\..\..\..\..\..\..\content\act\a316ed10-ac15-405a-86ce-f1f6d6051f23.doc</vt:lpwstr>
      </vt:variant>
      <vt:variant>
        <vt:lpwstr/>
      </vt:variant>
      <vt:variant>
        <vt:i4>7077967</vt:i4>
      </vt:variant>
      <vt:variant>
        <vt:i4>219</vt:i4>
      </vt:variant>
      <vt:variant>
        <vt:i4>0</vt:i4>
      </vt:variant>
      <vt:variant>
        <vt:i4>5</vt:i4>
      </vt:variant>
      <vt:variant>
        <vt:lpwstr>\\12.10.10.10\content\act\adabe72f-b590-4d0c-b2eb-673154fc3985.doc</vt:lpwstr>
      </vt:variant>
      <vt:variant>
        <vt:lpwstr/>
      </vt:variant>
      <vt:variant>
        <vt:i4>3276872</vt:i4>
      </vt:variant>
      <vt:variant>
        <vt:i4>216</vt:i4>
      </vt:variant>
      <vt:variant>
        <vt:i4>0</vt:i4>
      </vt:variant>
      <vt:variant>
        <vt:i4>5</vt:i4>
      </vt:variant>
      <vt:variant>
        <vt:lpwstr>\\12.10.10.10\content\act\34c6740f-34ac-479b-97a1-1edd6667ceae.doc</vt:lpwstr>
      </vt:variant>
      <vt:variant>
        <vt:lpwstr/>
      </vt:variant>
      <vt:variant>
        <vt:i4>3866655</vt:i4>
      </vt:variant>
      <vt:variant>
        <vt:i4>213</vt:i4>
      </vt:variant>
      <vt:variant>
        <vt:i4>0</vt:i4>
      </vt:variant>
      <vt:variant>
        <vt:i4>5</vt:i4>
      </vt:variant>
      <vt:variant>
        <vt:lpwstr>\\12.10.10.10\..\..\..\..\..\..\content\act\a316ed10-ac15-405a-86ce-f1f6d6051f23.doc</vt:lpwstr>
      </vt:variant>
      <vt:variant>
        <vt:lpwstr/>
      </vt:variant>
      <vt:variant>
        <vt:i4>3997708</vt:i4>
      </vt:variant>
      <vt:variant>
        <vt:i4>210</vt:i4>
      </vt:variant>
      <vt:variant>
        <vt:i4>0</vt:i4>
      </vt:variant>
      <vt:variant>
        <vt:i4>5</vt:i4>
      </vt:variant>
      <vt:variant>
        <vt:lpwstr>\\12.10.10.10\..\..\..\..\..\..\content\act\387507c3-b80d-4c0d-9291-8cdc81673f2b.html</vt:lpwstr>
      </vt:variant>
      <vt:variant>
        <vt:lpwstr/>
      </vt:variant>
      <vt:variant>
        <vt:i4>7077967</vt:i4>
      </vt:variant>
      <vt:variant>
        <vt:i4>207</vt:i4>
      </vt:variant>
      <vt:variant>
        <vt:i4>0</vt:i4>
      </vt:variant>
      <vt:variant>
        <vt:i4>5</vt:i4>
      </vt:variant>
      <vt:variant>
        <vt:lpwstr>\\12.10.10.10\content\act\adabe72f-b590-4d0c-b2eb-673154fc3985.doc</vt:lpwstr>
      </vt:variant>
      <vt:variant>
        <vt:lpwstr/>
      </vt:variant>
      <vt:variant>
        <vt:i4>3866655</vt:i4>
      </vt:variant>
      <vt:variant>
        <vt:i4>204</vt:i4>
      </vt:variant>
      <vt:variant>
        <vt:i4>0</vt:i4>
      </vt:variant>
      <vt:variant>
        <vt:i4>5</vt:i4>
      </vt:variant>
      <vt:variant>
        <vt:lpwstr>\\12.10.10.10\..\..\..\..\..\..\content\act\a316ed10-ac15-405a-86ce-f1f6d6051f23.doc</vt:lpwstr>
      </vt:variant>
      <vt:variant>
        <vt:lpwstr/>
      </vt:variant>
      <vt:variant>
        <vt:i4>3866655</vt:i4>
      </vt:variant>
      <vt:variant>
        <vt:i4>201</vt:i4>
      </vt:variant>
      <vt:variant>
        <vt:i4>0</vt:i4>
      </vt:variant>
      <vt:variant>
        <vt:i4>5</vt:i4>
      </vt:variant>
      <vt:variant>
        <vt:lpwstr>\\12.10.10.10\..\..\..\..\..\..\content\act\a316ed10-ac15-405a-86ce-f1f6d6051f23.doc</vt:lpwstr>
      </vt:variant>
      <vt:variant>
        <vt:lpwstr/>
      </vt:variant>
      <vt:variant>
        <vt:i4>7077967</vt:i4>
      </vt:variant>
      <vt:variant>
        <vt:i4>198</vt:i4>
      </vt:variant>
      <vt:variant>
        <vt:i4>0</vt:i4>
      </vt:variant>
      <vt:variant>
        <vt:i4>5</vt:i4>
      </vt:variant>
      <vt:variant>
        <vt:lpwstr>\\12.10.10.10\content\act\adabe72f-b590-4d0c-b2eb-673154fc3985.doc</vt:lpwstr>
      </vt:variant>
      <vt:variant>
        <vt:lpwstr/>
      </vt:variant>
      <vt:variant>
        <vt:i4>7733258</vt:i4>
      </vt:variant>
      <vt:variant>
        <vt:i4>195</vt:i4>
      </vt:variant>
      <vt:variant>
        <vt:i4>0</vt:i4>
      </vt:variant>
      <vt:variant>
        <vt:i4>5</vt:i4>
      </vt:variant>
      <vt:variant>
        <vt:lpwstr>\\12.10.1.199\content\act\d4afca98-4fec-4a6a-b705-de6d4366604a.doc</vt:lpwstr>
      </vt:variant>
      <vt:variant>
        <vt:lpwstr/>
      </vt:variant>
      <vt:variant>
        <vt:i4>3670111</vt:i4>
      </vt:variant>
      <vt:variant>
        <vt:i4>192</vt:i4>
      </vt:variant>
      <vt:variant>
        <vt:i4>0</vt:i4>
      </vt:variant>
      <vt:variant>
        <vt:i4>5</vt:i4>
      </vt:variant>
      <vt:variant>
        <vt:lpwstr>\\WIN-K62D85HMUER\content\act\f625a870-0a94-4aac-baba-46575a93cf07.doc</vt:lpwstr>
      </vt:variant>
      <vt:variant>
        <vt:lpwstr/>
      </vt:variant>
      <vt:variant>
        <vt:i4>7209053</vt:i4>
      </vt:variant>
      <vt:variant>
        <vt:i4>189</vt:i4>
      </vt:variant>
      <vt:variant>
        <vt:i4>0</vt:i4>
      </vt:variant>
      <vt:variant>
        <vt:i4>5</vt:i4>
      </vt:variant>
      <vt:variant>
        <vt:lpwstr>\\12.10.10.10\..\..\..\..\..\..\content\act\bba0bfb1-06c7-4e50-a8d3-fe1045784bf1.html</vt:lpwstr>
      </vt:variant>
      <vt:variant>
        <vt:lpwstr/>
      </vt:variant>
      <vt:variant>
        <vt:i4>3407911</vt:i4>
      </vt:variant>
      <vt:variant>
        <vt:i4>186</vt:i4>
      </vt:variant>
      <vt:variant>
        <vt:i4>0</vt:i4>
      </vt:variant>
      <vt:variant>
        <vt:i4>5</vt:i4>
      </vt:variant>
      <vt:variant>
        <vt:lpwstr>\\WIN-K62D85HMUER\..\..\..\..\..\content\act\bba0bfb1-06c7-4e50-a8d3-fe1045784bf1.html</vt:lpwstr>
      </vt:variant>
      <vt:variant>
        <vt:lpwstr/>
      </vt:variant>
      <vt:variant>
        <vt:i4>7208969</vt:i4>
      </vt:variant>
      <vt:variant>
        <vt:i4>183</vt:i4>
      </vt:variant>
      <vt:variant>
        <vt:i4>0</vt:i4>
      </vt:variant>
      <vt:variant>
        <vt:i4>5</vt:i4>
      </vt:variant>
      <vt:variant>
        <vt:lpwstr>\\WIN-K62D85HMUER\content\act\b4292b5f-384d-453f-bd52-293eee04125a.doc</vt:lpwstr>
      </vt:variant>
      <vt:variant>
        <vt:lpwstr/>
      </vt:variant>
      <vt:variant>
        <vt:i4>7077967</vt:i4>
      </vt:variant>
      <vt:variant>
        <vt:i4>180</vt:i4>
      </vt:variant>
      <vt:variant>
        <vt:i4>0</vt:i4>
      </vt:variant>
      <vt:variant>
        <vt:i4>5</vt:i4>
      </vt:variant>
      <vt:variant>
        <vt:lpwstr>\\12.10.10.10\content\act\adabe72f-b590-4d0c-b2eb-673154fc3985.doc</vt:lpwstr>
      </vt:variant>
      <vt:variant>
        <vt:lpwstr/>
      </vt:variant>
      <vt:variant>
        <vt:i4>3735626</vt:i4>
      </vt:variant>
      <vt:variant>
        <vt:i4>177</vt:i4>
      </vt:variant>
      <vt:variant>
        <vt:i4>0</vt:i4>
      </vt:variant>
      <vt:variant>
        <vt:i4>5</vt:i4>
      </vt:variant>
      <vt:variant>
        <vt:lpwstr>\\12.10.10.10\..\..\..\..\..\..\content\act\50f0eb8a-2207-4443-bdc6-945409a1dab6.doc</vt:lpwstr>
      </vt:variant>
      <vt:variant>
        <vt:lpwstr/>
      </vt:variant>
      <vt:variant>
        <vt:i4>7077967</vt:i4>
      </vt:variant>
      <vt:variant>
        <vt:i4>174</vt:i4>
      </vt:variant>
      <vt:variant>
        <vt:i4>0</vt:i4>
      </vt:variant>
      <vt:variant>
        <vt:i4>5</vt:i4>
      </vt:variant>
      <vt:variant>
        <vt:lpwstr>\\12.10.10.10\content\act\adabe72f-b590-4d0c-b2eb-673154fc3985.doc</vt:lpwstr>
      </vt:variant>
      <vt:variant>
        <vt:lpwstr/>
      </vt:variant>
      <vt:variant>
        <vt:i4>6553605</vt:i4>
      </vt:variant>
      <vt:variant>
        <vt:i4>171</vt:i4>
      </vt:variant>
      <vt:variant>
        <vt:i4>0</vt:i4>
      </vt:variant>
      <vt:variant>
        <vt:i4>5</vt:i4>
      </vt:variant>
      <vt:variant>
        <vt:lpwstr>\\12.10.10.10\content\act\50da1f8f-626f-433c-8bae-b7f3bdd25d15.html</vt:lpwstr>
      </vt:variant>
      <vt:variant>
        <vt:lpwstr/>
      </vt:variant>
      <vt:variant>
        <vt:i4>7077967</vt:i4>
      </vt:variant>
      <vt:variant>
        <vt:i4>168</vt:i4>
      </vt:variant>
      <vt:variant>
        <vt:i4>0</vt:i4>
      </vt:variant>
      <vt:variant>
        <vt:i4>5</vt:i4>
      </vt:variant>
      <vt:variant>
        <vt:lpwstr>\\12.10.10.10\content\act\adabe72f-b590-4d0c-b2eb-673154fc3985.doc</vt:lpwstr>
      </vt:variant>
      <vt:variant>
        <vt:lpwstr/>
      </vt:variant>
      <vt:variant>
        <vt:i4>3866655</vt:i4>
      </vt:variant>
      <vt:variant>
        <vt:i4>165</vt:i4>
      </vt:variant>
      <vt:variant>
        <vt:i4>0</vt:i4>
      </vt:variant>
      <vt:variant>
        <vt:i4>5</vt:i4>
      </vt:variant>
      <vt:variant>
        <vt:lpwstr>\\12.10.10.10\..\..\..\..\..\..\content\act\a316ed10-ac15-405a-86ce-f1f6d6051f23.doc</vt:lpwstr>
      </vt:variant>
      <vt:variant>
        <vt:lpwstr/>
      </vt:variant>
      <vt:variant>
        <vt:i4>3866655</vt:i4>
      </vt:variant>
      <vt:variant>
        <vt:i4>162</vt:i4>
      </vt:variant>
      <vt:variant>
        <vt:i4>0</vt:i4>
      </vt:variant>
      <vt:variant>
        <vt:i4>5</vt:i4>
      </vt:variant>
      <vt:variant>
        <vt:lpwstr>\\12.10.10.10\..\..\..\..\..\..\content\act\a316ed10-ac15-405a-86ce-f1f6d6051f23.doc</vt:lpwstr>
      </vt:variant>
      <vt:variant>
        <vt:lpwstr/>
      </vt:variant>
      <vt:variant>
        <vt:i4>3276872</vt:i4>
      </vt:variant>
      <vt:variant>
        <vt:i4>159</vt:i4>
      </vt:variant>
      <vt:variant>
        <vt:i4>0</vt:i4>
      </vt:variant>
      <vt:variant>
        <vt:i4>5</vt:i4>
      </vt:variant>
      <vt:variant>
        <vt:lpwstr>\\12.10.10.10\content\act\34c6740f-34ac-479b-97a1-1edd6667ceae.doc</vt:lpwstr>
      </vt:variant>
      <vt:variant>
        <vt:lpwstr/>
      </vt:variant>
      <vt:variant>
        <vt:i4>7208969</vt:i4>
      </vt:variant>
      <vt:variant>
        <vt:i4>156</vt:i4>
      </vt:variant>
      <vt:variant>
        <vt:i4>0</vt:i4>
      </vt:variant>
      <vt:variant>
        <vt:i4>5</vt:i4>
      </vt:variant>
      <vt:variant>
        <vt:lpwstr>\\WIN-K62D85HMUER\content\act\b4292b5f-384d-453f-bd52-293eee04125a.doc</vt:lpwstr>
      </vt:variant>
      <vt:variant>
        <vt:lpwstr/>
      </vt:variant>
      <vt:variant>
        <vt:i4>3735626</vt:i4>
      </vt:variant>
      <vt:variant>
        <vt:i4>153</vt:i4>
      </vt:variant>
      <vt:variant>
        <vt:i4>0</vt:i4>
      </vt:variant>
      <vt:variant>
        <vt:i4>5</vt:i4>
      </vt:variant>
      <vt:variant>
        <vt:lpwstr>\\12.10.10.10\..\..\..\..\..\..\content\act\50f0eb8a-2207-4443-bdc6-945409a1dab6.doc</vt:lpwstr>
      </vt:variant>
      <vt:variant>
        <vt:lpwstr/>
      </vt:variant>
      <vt:variant>
        <vt:i4>7208969</vt:i4>
      </vt:variant>
      <vt:variant>
        <vt:i4>150</vt:i4>
      </vt:variant>
      <vt:variant>
        <vt:i4>0</vt:i4>
      </vt:variant>
      <vt:variant>
        <vt:i4>5</vt:i4>
      </vt:variant>
      <vt:variant>
        <vt:lpwstr>\\WIN-K62D85HMUER\content\act\b4292b5f-384d-453f-bd52-293eee04125a.doc</vt:lpwstr>
      </vt:variant>
      <vt:variant>
        <vt:lpwstr/>
      </vt:variant>
      <vt:variant>
        <vt:i4>7143426</vt:i4>
      </vt:variant>
      <vt:variant>
        <vt:i4>147</vt:i4>
      </vt:variant>
      <vt:variant>
        <vt:i4>0</vt:i4>
      </vt:variant>
      <vt:variant>
        <vt:i4>5</vt:i4>
      </vt:variant>
      <vt:variant>
        <vt:lpwstr>\\12.10.10.10\..\..\..\..\..\..\content\act\03cf0fb8-17d5-46f6-a5ec-d1642676534b.html</vt:lpwstr>
      </vt:variant>
      <vt:variant>
        <vt:lpwstr/>
      </vt:variant>
      <vt:variant>
        <vt:i4>7208969</vt:i4>
      </vt:variant>
      <vt:variant>
        <vt:i4>144</vt:i4>
      </vt:variant>
      <vt:variant>
        <vt:i4>0</vt:i4>
      </vt:variant>
      <vt:variant>
        <vt:i4>5</vt:i4>
      </vt:variant>
      <vt:variant>
        <vt:lpwstr>\\WIN-K62D85HMUER\content\act\b4292b5f-384d-453f-bd52-293eee04125a.doc</vt:lpwstr>
      </vt:variant>
      <vt:variant>
        <vt:lpwstr/>
      </vt:variant>
      <vt:variant>
        <vt:i4>3735626</vt:i4>
      </vt:variant>
      <vt:variant>
        <vt:i4>141</vt:i4>
      </vt:variant>
      <vt:variant>
        <vt:i4>0</vt:i4>
      </vt:variant>
      <vt:variant>
        <vt:i4>5</vt:i4>
      </vt:variant>
      <vt:variant>
        <vt:lpwstr>\\12.10.10.10\..\..\..\..\..\..\content\act\50f0eb8a-2207-4443-bdc6-945409a1dab6.doc</vt:lpwstr>
      </vt:variant>
      <vt:variant>
        <vt:lpwstr/>
      </vt:variant>
      <vt:variant>
        <vt:i4>3866699</vt:i4>
      </vt:variant>
      <vt:variant>
        <vt:i4>138</vt:i4>
      </vt:variant>
      <vt:variant>
        <vt:i4>0</vt:i4>
      </vt:variant>
      <vt:variant>
        <vt:i4>5</vt:i4>
      </vt:variant>
      <vt:variant>
        <vt:lpwstr>\\12.10.10.10\..\..\..\..\..\..\content\act\cd0f7e47-48e9-4653-9f12-14cbbd55446e.doc</vt:lpwstr>
      </vt:variant>
      <vt:variant>
        <vt:lpwstr/>
      </vt:variant>
      <vt:variant>
        <vt:i4>7209053</vt:i4>
      </vt:variant>
      <vt:variant>
        <vt:i4>135</vt:i4>
      </vt:variant>
      <vt:variant>
        <vt:i4>0</vt:i4>
      </vt:variant>
      <vt:variant>
        <vt:i4>5</vt:i4>
      </vt:variant>
      <vt:variant>
        <vt:lpwstr>\\12.10.10.10\..\..\..\..\..\..\content\act\bba0bfb1-06c7-4e50-a8d3-fe1045784bf1.html</vt:lpwstr>
      </vt:variant>
      <vt:variant>
        <vt:lpwstr/>
      </vt:variant>
      <vt:variant>
        <vt:i4>3866655</vt:i4>
      </vt:variant>
      <vt:variant>
        <vt:i4>132</vt:i4>
      </vt:variant>
      <vt:variant>
        <vt:i4>0</vt:i4>
      </vt:variant>
      <vt:variant>
        <vt:i4>5</vt:i4>
      </vt:variant>
      <vt:variant>
        <vt:lpwstr>\\12.10.10.10\..\..\..\..\..\..\content\act\a316ed10-ac15-405a-86ce-f1f6d6051f23.doc</vt:lpwstr>
      </vt:variant>
      <vt:variant>
        <vt:lpwstr/>
      </vt:variant>
      <vt:variant>
        <vt:i4>7077967</vt:i4>
      </vt:variant>
      <vt:variant>
        <vt:i4>129</vt:i4>
      </vt:variant>
      <vt:variant>
        <vt:i4>0</vt:i4>
      </vt:variant>
      <vt:variant>
        <vt:i4>5</vt:i4>
      </vt:variant>
      <vt:variant>
        <vt:lpwstr>\\12.10.10.10\content\act\adabe72f-b590-4d0c-b2eb-673154fc3985.doc</vt:lpwstr>
      </vt:variant>
      <vt:variant>
        <vt:lpwstr/>
      </vt:variant>
      <vt:variant>
        <vt:i4>7077967</vt:i4>
      </vt:variant>
      <vt:variant>
        <vt:i4>126</vt:i4>
      </vt:variant>
      <vt:variant>
        <vt:i4>0</vt:i4>
      </vt:variant>
      <vt:variant>
        <vt:i4>5</vt:i4>
      </vt:variant>
      <vt:variant>
        <vt:lpwstr>\\12.10.10.10\content\act\adabe72f-b590-4d0c-b2eb-673154fc3985.doc</vt:lpwstr>
      </vt:variant>
      <vt:variant>
        <vt:lpwstr/>
      </vt:variant>
      <vt:variant>
        <vt:i4>3866655</vt:i4>
      </vt:variant>
      <vt:variant>
        <vt:i4>123</vt:i4>
      </vt:variant>
      <vt:variant>
        <vt:i4>0</vt:i4>
      </vt:variant>
      <vt:variant>
        <vt:i4>5</vt:i4>
      </vt:variant>
      <vt:variant>
        <vt:lpwstr>\\12.10.10.10\..\..\..\..\..\..\content\act\a316ed10-ac15-405a-86ce-f1f6d6051f23.doc</vt:lpwstr>
      </vt:variant>
      <vt:variant>
        <vt:lpwstr/>
      </vt:variant>
      <vt:variant>
        <vt:i4>3735626</vt:i4>
      </vt:variant>
      <vt:variant>
        <vt:i4>120</vt:i4>
      </vt:variant>
      <vt:variant>
        <vt:i4>0</vt:i4>
      </vt:variant>
      <vt:variant>
        <vt:i4>5</vt:i4>
      </vt:variant>
      <vt:variant>
        <vt:lpwstr>\\12.10.10.10\..\..\..\..\..\..\content\act\50f0eb8a-2207-4443-bdc6-945409a1dab6.doc</vt:lpwstr>
      </vt:variant>
      <vt:variant>
        <vt:lpwstr/>
      </vt:variant>
      <vt:variant>
        <vt:i4>73465859</vt:i4>
      </vt:variant>
      <vt:variant>
        <vt:i4>117</vt:i4>
      </vt:variant>
      <vt:variant>
        <vt:i4>0</vt:i4>
      </vt:variant>
      <vt:variant>
        <vt:i4>5</vt:i4>
      </vt:variant>
      <vt:variant>
        <vt:lpwstr>https://www.nalog.gov.ru/rn86/ifns/imns86_07/ (далее</vt:lpwstr>
      </vt:variant>
      <vt:variant>
        <vt:lpwstr/>
      </vt:variant>
      <vt:variant>
        <vt:i4>4587607</vt:i4>
      </vt:variant>
      <vt:variant>
        <vt:i4>114</vt:i4>
      </vt:variant>
      <vt:variant>
        <vt:i4>0</vt:i4>
      </vt:variant>
      <vt:variant>
        <vt:i4>5</vt:i4>
      </vt:variant>
      <vt:variant>
        <vt:lpwstr>https://rosreestr.ru/</vt:lpwstr>
      </vt:variant>
      <vt:variant>
        <vt:lpwstr/>
      </vt:variant>
      <vt:variant>
        <vt:i4>3211347</vt:i4>
      </vt:variant>
      <vt:variant>
        <vt:i4>111</vt:i4>
      </vt:variant>
      <vt:variant>
        <vt:i4>0</vt:i4>
      </vt:variant>
      <vt:variant>
        <vt:i4>5</vt:i4>
      </vt:variant>
      <vt:variant>
        <vt:lpwstr>\\WIN-K62D85HMUER\content\act\8378f416-411f-4ce8-8c65-9dc84072d4e8.doc</vt:lpwstr>
      </vt:variant>
      <vt:variant>
        <vt:lpwstr/>
      </vt:variant>
      <vt:variant>
        <vt:i4>7733367</vt:i4>
      </vt:variant>
      <vt:variant>
        <vt:i4>108</vt:i4>
      </vt:variant>
      <vt:variant>
        <vt:i4>0</vt:i4>
      </vt:variant>
      <vt:variant>
        <vt:i4>5</vt:i4>
      </vt:variant>
      <vt:variant>
        <vt:lpwstr>http://mfc.admhmao.ru/</vt:lpwstr>
      </vt:variant>
      <vt:variant>
        <vt:lpwstr/>
      </vt:variant>
      <vt:variant>
        <vt:i4>7077967</vt:i4>
      </vt:variant>
      <vt:variant>
        <vt:i4>105</vt:i4>
      </vt:variant>
      <vt:variant>
        <vt:i4>0</vt:i4>
      </vt:variant>
      <vt:variant>
        <vt:i4>5</vt:i4>
      </vt:variant>
      <vt:variant>
        <vt:lpwstr>\\12.10.10.10\content\act\adabe72f-b590-4d0c-b2eb-673154fc3985.doc</vt:lpwstr>
      </vt:variant>
      <vt:variant>
        <vt:lpwstr/>
      </vt:variant>
      <vt:variant>
        <vt:i4>3211347</vt:i4>
      </vt:variant>
      <vt:variant>
        <vt:i4>102</vt:i4>
      </vt:variant>
      <vt:variant>
        <vt:i4>0</vt:i4>
      </vt:variant>
      <vt:variant>
        <vt:i4>5</vt:i4>
      </vt:variant>
      <vt:variant>
        <vt:lpwstr>\\WIN-K62D85HMUER\content\act\8378f416-411f-4ce8-8c65-9dc84072d4e8.doc</vt:lpwstr>
      </vt:variant>
      <vt:variant>
        <vt:lpwstr/>
      </vt:variant>
      <vt:variant>
        <vt:i4>7077967</vt:i4>
      </vt:variant>
      <vt:variant>
        <vt:i4>99</vt:i4>
      </vt:variant>
      <vt:variant>
        <vt:i4>0</vt:i4>
      </vt:variant>
      <vt:variant>
        <vt:i4>5</vt:i4>
      </vt:variant>
      <vt:variant>
        <vt:lpwstr>\\12.10.10.10\content\act\adabe72f-b590-4d0c-b2eb-673154fc3985.doc</vt:lpwstr>
      </vt:variant>
      <vt:variant>
        <vt:lpwstr/>
      </vt:variant>
      <vt:variant>
        <vt:i4>7077967</vt:i4>
      </vt:variant>
      <vt:variant>
        <vt:i4>96</vt:i4>
      </vt:variant>
      <vt:variant>
        <vt:i4>0</vt:i4>
      </vt:variant>
      <vt:variant>
        <vt:i4>5</vt:i4>
      </vt:variant>
      <vt:variant>
        <vt:lpwstr>\\12.10.10.10\content\act\adabe72f-b590-4d0c-b2eb-673154fc3985.doc</vt:lpwstr>
      </vt:variant>
      <vt:variant>
        <vt:lpwstr/>
      </vt:variant>
      <vt:variant>
        <vt:i4>3735626</vt:i4>
      </vt:variant>
      <vt:variant>
        <vt:i4>93</vt:i4>
      </vt:variant>
      <vt:variant>
        <vt:i4>0</vt:i4>
      </vt:variant>
      <vt:variant>
        <vt:i4>5</vt:i4>
      </vt:variant>
      <vt:variant>
        <vt:lpwstr>\\12.10.10.10\..\..\..\..\..\..\content\act\50f0eb8a-2207-4443-bdc6-945409a1dab6.doc</vt:lpwstr>
      </vt:variant>
      <vt:variant>
        <vt:lpwstr/>
      </vt:variant>
      <vt:variant>
        <vt:i4>7077967</vt:i4>
      </vt:variant>
      <vt:variant>
        <vt:i4>90</vt:i4>
      </vt:variant>
      <vt:variant>
        <vt:i4>0</vt:i4>
      </vt:variant>
      <vt:variant>
        <vt:i4>5</vt:i4>
      </vt:variant>
      <vt:variant>
        <vt:lpwstr>\\12.10.10.10\content\act\adabe72f-b590-4d0c-b2eb-673154fc3985.doc</vt:lpwstr>
      </vt:variant>
      <vt:variant>
        <vt:lpwstr/>
      </vt:variant>
      <vt:variant>
        <vt:i4>3866655</vt:i4>
      </vt:variant>
      <vt:variant>
        <vt:i4>87</vt:i4>
      </vt:variant>
      <vt:variant>
        <vt:i4>0</vt:i4>
      </vt:variant>
      <vt:variant>
        <vt:i4>5</vt:i4>
      </vt:variant>
      <vt:variant>
        <vt:lpwstr>\\12.10.10.10\..\..\..\..\..\..\content\act\a316ed10-ac15-405a-86ce-f1f6d6051f23.doc</vt:lpwstr>
      </vt:variant>
      <vt:variant>
        <vt:lpwstr/>
      </vt:variant>
      <vt:variant>
        <vt:i4>7077967</vt:i4>
      </vt:variant>
      <vt:variant>
        <vt:i4>84</vt:i4>
      </vt:variant>
      <vt:variant>
        <vt:i4>0</vt:i4>
      </vt:variant>
      <vt:variant>
        <vt:i4>5</vt:i4>
      </vt:variant>
      <vt:variant>
        <vt:lpwstr>\\12.10.10.10\content\act\adabe72f-b590-4d0c-b2eb-673154fc3985.doc</vt:lpwstr>
      </vt:variant>
      <vt:variant>
        <vt:lpwstr/>
      </vt:variant>
      <vt:variant>
        <vt:i4>6357072</vt:i4>
      </vt:variant>
      <vt:variant>
        <vt:i4>81</vt:i4>
      </vt:variant>
      <vt:variant>
        <vt:i4>0</vt:i4>
      </vt:variant>
      <vt:variant>
        <vt:i4>5</vt:i4>
      </vt:variant>
      <vt:variant>
        <vt:lpwstr>\\12.10.10.10\content\act\387507c3-b80d-4c0d-9291-8cdc81673f2b.html</vt:lpwstr>
      </vt:variant>
      <vt:variant>
        <vt:lpwstr/>
      </vt:variant>
      <vt:variant>
        <vt:i4>3407991</vt:i4>
      </vt:variant>
      <vt:variant>
        <vt:i4>78</vt:i4>
      </vt:variant>
      <vt:variant>
        <vt:i4>0</vt:i4>
      </vt:variant>
      <vt:variant>
        <vt:i4>5</vt:i4>
      </vt:variant>
      <vt:variant>
        <vt:lpwstr>\\WIN-K62D85HMUER\..\..\..\..\..\content\act\739a08d1-0caa-4181-83c2-c2c47bb9d5ef.docx</vt:lpwstr>
      </vt:variant>
      <vt:variant>
        <vt:lpwstr/>
      </vt:variant>
      <vt:variant>
        <vt:i4>5111881</vt:i4>
      </vt:variant>
      <vt:variant>
        <vt:i4>75</vt:i4>
      </vt:variant>
      <vt:variant>
        <vt:i4>0</vt:i4>
      </vt:variant>
      <vt:variant>
        <vt:i4>5</vt:i4>
      </vt:variant>
      <vt:variant>
        <vt:lpwstr>\\WIN-K62D85HMUER\..\..\..\..\..\content\act\a02a1d1f-b26d-41c5-8d8f-91d525b48ffb.doc</vt:lpwstr>
      </vt:variant>
      <vt:variant>
        <vt:lpwstr/>
      </vt:variant>
      <vt:variant>
        <vt:i4>3407991</vt:i4>
      </vt:variant>
      <vt:variant>
        <vt:i4>72</vt:i4>
      </vt:variant>
      <vt:variant>
        <vt:i4>0</vt:i4>
      </vt:variant>
      <vt:variant>
        <vt:i4>5</vt:i4>
      </vt:variant>
      <vt:variant>
        <vt:lpwstr>\\WIN-K62D85HMUER\..\..\..\..\..\content\act\739a08d1-0caa-4181-83c2-c2c47bb9d5ef.docx</vt:lpwstr>
      </vt:variant>
      <vt:variant>
        <vt:lpwstr/>
      </vt:variant>
      <vt:variant>
        <vt:i4>4063271</vt:i4>
      </vt:variant>
      <vt:variant>
        <vt:i4>69</vt:i4>
      </vt:variant>
      <vt:variant>
        <vt:i4>0</vt:i4>
      </vt:variant>
      <vt:variant>
        <vt:i4>5</vt:i4>
      </vt:variant>
      <vt:variant>
        <vt:lpwstr>\\WIN-K62D85HMUER\..\..\..\..\..\content\act\e3db102d-440a-4c04-b64d-ac0ca3c5a881.docx</vt:lpwstr>
      </vt:variant>
      <vt:variant>
        <vt:lpwstr/>
      </vt:variant>
      <vt:variant>
        <vt:i4>3407991</vt:i4>
      </vt:variant>
      <vt:variant>
        <vt:i4>66</vt:i4>
      </vt:variant>
      <vt:variant>
        <vt:i4>0</vt:i4>
      </vt:variant>
      <vt:variant>
        <vt:i4>5</vt:i4>
      </vt:variant>
      <vt:variant>
        <vt:lpwstr>\\WIN-K62D85HMUER\..\..\..\..\..\content\act\739a08d1-0caa-4181-83c2-c2c47bb9d5ef.docx</vt:lpwstr>
      </vt:variant>
      <vt:variant>
        <vt:lpwstr/>
      </vt:variant>
      <vt:variant>
        <vt:i4>6750333</vt:i4>
      </vt:variant>
      <vt:variant>
        <vt:i4>63</vt:i4>
      </vt:variant>
      <vt:variant>
        <vt:i4>0</vt:i4>
      </vt:variant>
      <vt:variant>
        <vt:i4>5</vt:i4>
      </vt:variant>
      <vt:variant>
        <vt:lpwstr>\\WIN-K62D85HMUER\..\..\..\..\..\content\act\97cef7c0-33ef-413e-9e8c-509f620315ba.docx</vt:lpwstr>
      </vt:variant>
      <vt:variant>
        <vt:lpwstr/>
      </vt:variant>
      <vt:variant>
        <vt:i4>3407991</vt:i4>
      </vt:variant>
      <vt:variant>
        <vt:i4>60</vt:i4>
      </vt:variant>
      <vt:variant>
        <vt:i4>0</vt:i4>
      </vt:variant>
      <vt:variant>
        <vt:i4>5</vt:i4>
      </vt:variant>
      <vt:variant>
        <vt:lpwstr>\\WIN-K62D85HMUER\..\..\..\..\..\content\act\739a08d1-0caa-4181-83c2-c2c47bb9d5ef.docx</vt:lpwstr>
      </vt:variant>
      <vt:variant>
        <vt:lpwstr/>
      </vt:variant>
      <vt:variant>
        <vt:i4>7078002</vt:i4>
      </vt:variant>
      <vt:variant>
        <vt:i4>57</vt:i4>
      </vt:variant>
      <vt:variant>
        <vt:i4>0</vt:i4>
      </vt:variant>
      <vt:variant>
        <vt:i4>5</vt:i4>
      </vt:variant>
      <vt:variant>
        <vt:lpwstr>\\WIN-K62D85HMUER\..\..\..\..\..\content\act\b167d724-0ebb-4766-827d-da3e355582a5.docx</vt:lpwstr>
      </vt:variant>
      <vt:variant>
        <vt:lpwstr/>
      </vt:variant>
      <vt:variant>
        <vt:i4>3407991</vt:i4>
      </vt:variant>
      <vt:variant>
        <vt:i4>54</vt:i4>
      </vt:variant>
      <vt:variant>
        <vt:i4>0</vt:i4>
      </vt:variant>
      <vt:variant>
        <vt:i4>5</vt:i4>
      </vt:variant>
      <vt:variant>
        <vt:lpwstr>\\WIN-K62D85HMUER\..\..\..\..\..\content\act\739a08d1-0caa-4181-83c2-c2c47bb9d5ef.docx</vt:lpwstr>
      </vt:variant>
      <vt:variant>
        <vt:lpwstr/>
      </vt:variant>
      <vt:variant>
        <vt:i4>3145774</vt:i4>
      </vt:variant>
      <vt:variant>
        <vt:i4>51</vt:i4>
      </vt:variant>
      <vt:variant>
        <vt:i4>0</vt:i4>
      </vt:variant>
      <vt:variant>
        <vt:i4>5</vt:i4>
      </vt:variant>
      <vt:variant>
        <vt:lpwstr>\\WIN-K62D85HMUER\..\..\..\..\..\content\act\ef765119-5fdd-46df-913a-6064e21e1543.docx</vt:lpwstr>
      </vt:variant>
      <vt:variant>
        <vt:lpwstr/>
      </vt:variant>
      <vt:variant>
        <vt:i4>3407991</vt:i4>
      </vt:variant>
      <vt:variant>
        <vt:i4>48</vt:i4>
      </vt:variant>
      <vt:variant>
        <vt:i4>0</vt:i4>
      </vt:variant>
      <vt:variant>
        <vt:i4>5</vt:i4>
      </vt:variant>
      <vt:variant>
        <vt:lpwstr>\\WIN-K62D85HMUER\..\..\..\..\..\content\act\739a08d1-0caa-4181-83c2-c2c47bb9d5ef.docx</vt:lpwstr>
      </vt:variant>
      <vt:variant>
        <vt:lpwstr/>
      </vt:variant>
      <vt:variant>
        <vt:i4>3276872</vt:i4>
      </vt:variant>
      <vt:variant>
        <vt:i4>45</vt:i4>
      </vt:variant>
      <vt:variant>
        <vt:i4>0</vt:i4>
      </vt:variant>
      <vt:variant>
        <vt:i4>5</vt:i4>
      </vt:variant>
      <vt:variant>
        <vt:lpwstr>\\12.10.10.10\content\act\34c6740f-34ac-479b-97a1-1edd6667ceae.doc</vt:lpwstr>
      </vt:variant>
      <vt:variant>
        <vt:lpwstr/>
      </vt:variant>
      <vt:variant>
        <vt:i4>3211347</vt:i4>
      </vt:variant>
      <vt:variant>
        <vt:i4>42</vt:i4>
      </vt:variant>
      <vt:variant>
        <vt:i4>0</vt:i4>
      </vt:variant>
      <vt:variant>
        <vt:i4>5</vt:i4>
      </vt:variant>
      <vt:variant>
        <vt:lpwstr>\\WIN-K62D85HMUER\content\act\8378f416-411f-4ce8-8c65-9dc84072d4e8.doc</vt:lpwstr>
      </vt:variant>
      <vt:variant>
        <vt:lpwstr/>
      </vt:variant>
      <vt:variant>
        <vt:i4>3604481</vt:i4>
      </vt:variant>
      <vt:variant>
        <vt:i4>39</vt:i4>
      </vt:variant>
      <vt:variant>
        <vt:i4>0</vt:i4>
      </vt:variant>
      <vt:variant>
        <vt:i4>5</vt:i4>
      </vt:variant>
      <vt:variant>
        <vt:lpwstr>\\WIN-K62D85HMUER\content\act\5854b5a9-5430-4e50-8455-009b1ff390bd.doc</vt:lpwstr>
      </vt:variant>
      <vt:variant>
        <vt:lpwstr/>
      </vt:variant>
      <vt:variant>
        <vt:i4>3473430</vt:i4>
      </vt:variant>
      <vt:variant>
        <vt:i4>36</vt:i4>
      </vt:variant>
      <vt:variant>
        <vt:i4>0</vt:i4>
      </vt:variant>
      <vt:variant>
        <vt:i4>5</vt:i4>
      </vt:variant>
      <vt:variant>
        <vt:lpwstr>\\WIN-K62D85HMUER\content\act\bba0bfb1-06c7-4e50-a8d3-fe1045784bf1.html</vt:lpwstr>
      </vt:variant>
      <vt:variant>
        <vt:lpwstr/>
      </vt:variant>
      <vt:variant>
        <vt:i4>3866648</vt:i4>
      </vt:variant>
      <vt:variant>
        <vt:i4>33</vt:i4>
      </vt:variant>
      <vt:variant>
        <vt:i4>0</vt:i4>
      </vt:variant>
      <vt:variant>
        <vt:i4>5</vt:i4>
      </vt:variant>
      <vt:variant>
        <vt:lpwstr>\\WIN-K62D85HMUER\content\act\96e20c02-1b12-465a-b64c-24aa92270007.html</vt:lpwstr>
      </vt:variant>
      <vt:variant>
        <vt:lpwstr/>
      </vt:variant>
      <vt:variant>
        <vt:i4>6684743</vt:i4>
      </vt:variant>
      <vt:variant>
        <vt:i4>30</vt:i4>
      </vt:variant>
      <vt:variant>
        <vt:i4>0</vt:i4>
      </vt:variant>
      <vt:variant>
        <vt:i4>5</vt:i4>
      </vt:variant>
      <vt:variant>
        <vt:lpwstr>\\WIN-K62D85HMUER\content\act\387507c3-b80d-4c0d-9291-8cdc81673f2b.html</vt:lpwstr>
      </vt:variant>
      <vt:variant>
        <vt:lpwstr/>
      </vt:variant>
      <vt:variant>
        <vt:i4>6750275</vt:i4>
      </vt:variant>
      <vt:variant>
        <vt:i4>27</vt:i4>
      </vt:variant>
      <vt:variant>
        <vt:i4>0</vt:i4>
      </vt:variant>
      <vt:variant>
        <vt:i4>5</vt:i4>
      </vt:variant>
      <vt:variant>
        <vt:lpwstr>\\12.10.10.10\content\act\a316ed10-ac15-405a-86ce-f1f6d6051f23.doc</vt:lpwstr>
      </vt:variant>
      <vt:variant>
        <vt:lpwstr/>
      </vt:variant>
      <vt:variant>
        <vt:i4>3276872</vt:i4>
      </vt:variant>
      <vt:variant>
        <vt:i4>24</vt:i4>
      </vt:variant>
      <vt:variant>
        <vt:i4>0</vt:i4>
      </vt:variant>
      <vt:variant>
        <vt:i4>5</vt:i4>
      </vt:variant>
      <vt:variant>
        <vt:lpwstr>\\12.10.10.10\content\act\34c6740f-34ac-479b-97a1-1edd6667ceae.doc</vt:lpwstr>
      </vt:variant>
      <vt:variant>
        <vt:lpwstr/>
      </vt:variant>
      <vt:variant>
        <vt:i4>7077967</vt:i4>
      </vt:variant>
      <vt:variant>
        <vt:i4>21</vt:i4>
      </vt:variant>
      <vt:variant>
        <vt:i4>0</vt:i4>
      </vt:variant>
      <vt:variant>
        <vt:i4>5</vt:i4>
      </vt:variant>
      <vt:variant>
        <vt:lpwstr>\\12.10.10.10\content\act\adabe72f-b590-4d0c-b2eb-673154fc3985.doc</vt:lpwstr>
      </vt:variant>
      <vt:variant>
        <vt:lpwstr/>
      </vt:variant>
      <vt:variant>
        <vt:i4>3473485</vt:i4>
      </vt:variant>
      <vt:variant>
        <vt:i4>18</vt:i4>
      </vt:variant>
      <vt:variant>
        <vt:i4>0</vt:i4>
      </vt:variant>
      <vt:variant>
        <vt:i4>5</vt:i4>
      </vt:variant>
      <vt:variant>
        <vt:lpwstr>\\12.10.10.10\..\..\..\..\..\..\content\act\7980103c-0695-4f0e-af23-263f3633ca8c.docx</vt:lpwstr>
      </vt:variant>
      <vt:variant>
        <vt:lpwstr/>
      </vt:variant>
      <vt:variant>
        <vt:i4>3735626</vt:i4>
      </vt:variant>
      <vt:variant>
        <vt:i4>15</vt:i4>
      </vt:variant>
      <vt:variant>
        <vt:i4>0</vt:i4>
      </vt:variant>
      <vt:variant>
        <vt:i4>5</vt:i4>
      </vt:variant>
      <vt:variant>
        <vt:lpwstr>\\12.10.10.10\..\..\..\..\..\..\content\act\50f0eb8a-2207-4443-bdc6-945409a1dab6.doc</vt:lpwstr>
      </vt:variant>
      <vt:variant>
        <vt:lpwstr/>
      </vt:variant>
      <vt:variant>
        <vt:i4>7733258</vt:i4>
      </vt:variant>
      <vt:variant>
        <vt:i4>12</vt:i4>
      </vt:variant>
      <vt:variant>
        <vt:i4>0</vt:i4>
      </vt:variant>
      <vt:variant>
        <vt:i4>5</vt:i4>
      </vt:variant>
      <vt:variant>
        <vt:lpwstr>\\12.10.1.199\content\act\d4afca98-4fec-4a6a-b705-de6d4366604a.doc</vt:lpwstr>
      </vt:variant>
      <vt:variant>
        <vt:lpwstr/>
      </vt:variant>
      <vt:variant>
        <vt:i4>3670111</vt:i4>
      </vt:variant>
      <vt:variant>
        <vt:i4>9</vt:i4>
      </vt:variant>
      <vt:variant>
        <vt:i4>0</vt:i4>
      </vt:variant>
      <vt:variant>
        <vt:i4>5</vt:i4>
      </vt:variant>
      <vt:variant>
        <vt:lpwstr>\\WIN-K62D85HMUER\content\act\f625a870-0a94-4aac-baba-46575a93cf07.doc</vt:lpwstr>
      </vt:variant>
      <vt:variant>
        <vt:lpwstr/>
      </vt:variant>
      <vt:variant>
        <vt:i4>3211347</vt:i4>
      </vt:variant>
      <vt:variant>
        <vt:i4>6</vt:i4>
      </vt:variant>
      <vt:variant>
        <vt:i4>0</vt:i4>
      </vt:variant>
      <vt:variant>
        <vt:i4>5</vt:i4>
      </vt:variant>
      <vt:variant>
        <vt:lpwstr>\\WIN-K62D85HMUER\content\act\8378f416-411f-4ce8-8c65-9dc84072d4e8.doc</vt:lpwstr>
      </vt:variant>
      <vt:variant>
        <vt:lpwstr/>
      </vt:variant>
      <vt:variant>
        <vt:i4>3407879</vt:i4>
      </vt:variant>
      <vt:variant>
        <vt:i4>3</vt:i4>
      </vt:variant>
      <vt:variant>
        <vt:i4>0</vt:i4>
      </vt:variant>
      <vt:variant>
        <vt:i4>5</vt:i4>
      </vt:variant>
      <vt:variant>
        <vt:lpwstr>\\WIN-K62D85HMUER\content\act\481f1dd9-d26d-4741-8d60-754d78b6d1d9.doc</vt:lpwstr>
      </vt:variant>
      <vt:variant>
        <vt:lpwstr/>
      </vt:variant>
      <vt:variant>
        <vt:i4>7208969</vt:i4>
      </vt:variant>
      <vt:variant>
        <vt:i4>0</vt:i4>
      </vt:variant>
      <vt:variant>
        <vt:i4>0</vt:i4>
      </vt:variant>
      <vt:variant>
        <vt:i4>5</vt:i4>
      </vt:variant>
      <vt:variant>
        <vt:lpwstr>\\WIN-K62D85HMUER\content\act\b4292b5f-384d-453f-bd52-293eee04125a.doc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UstimenkoIV</dc:creator>
  <cp:keywords/>
  <cp:lastModifiedBy>Антонова Елена Павловна</cp:lastModifiedBy>
  <cp:revision>2</cp:revision>
  <cp:lastPrinted>2019-12-26T04:44:00Z</cp:lastPrinted>
  <dcterms:created xsi:type="dcterms:W3CDTF">2026-03-02T16:07:00Z</dcterms:created>
  <dcterms:modified xsi:type="dcterms:W3CDTF">2026-03-02T16:07:00Z</dcterms:modified>
</cp:coreProperties>
</file>